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C9CA5B" w14:textId="77777777" w:rsidR="00E84FBD" w:rsidRPr="007E4301" w:rsidRDefault="00E84FBD" w:rsidP="00E84FBD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1064B218" w14:textId="4F0E3908" w:rsidR="00E84FBD" w:rsidRPr="007E4301" w:rsidRDefault="00E84FBD" w:rsidP="00E84FBD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</w:t>
      </w:r>
      <w:r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</w:t>
      </w:r>
      <w:r w:rsidR="00EF7B8D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9</w:t>
      </w: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0210FC91" w14:textId="77777777" w:rsidR="00E84FBD" w:rsidRPr="007E4301" w:rsidRDefault="00E84FBD" w:rsidP="00E84FBD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60B602D7" w14:textId="266ABD19" w:rsidR="00E84FBD" w:rsidRDefault="00E84FBD" w:rsidP="002E28D4">
      <w:pPr>
        <w:spacing w:after="0" w:line="240" w:lineRule="auto"/>
        <w:jc w:val="center"/>
        <w:rPr>
          <w:rStyle w:val="affff4"/>
        </w:rPr>
      </w:pPr>
      <w:bookmarkStart w:id="2" w:name="_Hlk225075924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текста: </w:t>
      </w:r>
      <w:r w:rsidR="00950BE8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Смысл, как источник жизни…</w:t>
      </w:r>
      <w:bookmarkEnd w:id="2"/>
    </w:p>
    <w:p w14:paraId="02938F8C" w14:textId="77777777" w:rsidR="00C922ED" w:rsidRDefault="00C922ED" w:rsidP="002E28D4">
      <w:pPr>
        <w:spacing w:after="0" w:line="240" w:lineRule="auto"/>
        <w:ind w:firstLine="0"/>
        <w:rPr>
          <w:rStyle w:val="affff4"/>
        </w:rPr>
      </w:pPr>
    </w:p>
    <w:p w14:paraId="1611E3A5" w14:textId="77777777" w:rsidR="00950BE8" w:rsidRPr="00950BE8" w:rsidRDefault="00950BE8" w:rsidP="002E28D4">
      <w:pPr>
        <w:pStyle w:val="p1"/>
        <w:spacing w:before="0" w:beforeAutospacing="0" w:after="0" w:afterAutospacing="0"/>
        <w:jc w:val="right"/>
        <w:rPr>
          <w:rFonts w:ascii="Georgia" w:eastAsia="MS Mincho" w:hAnsi="Georgia" w:cs="MS Mincho"/>
          <w:b/>
          <w:bCs/>
          <w:i/>
          <w:iCs/>
        </w:rPr>
      </w:pPr>
      <w:r w:rsidRPr="00950BE8">
        <w:rPr>
          <w:rFonts w:ascii="Georgia" w:hAnsi="Georgia"/>
          <w:b/>
          <w:bCs/>
          <w:i/>
          <w:iCs/>
        </w:rPr>
        <w:t>«Жизнь держится не тем, что уже было,</w:t>
      </w:r>
      <w:r w:rsidRPr="00950BE8">
        <w:rPr>
          <w:rFonts w:ascii="MS Mincho" w:eastAsia="MS Mincho" w:hAnsi="MS Mincho" w:cs="MS Mincho" w:hint="eastAsia"/>
          <w:b/>
          <w:bCs/>
          <w:i/>
          <w:iCs/>
        </w:rPr>
        <w:t> </w:t>
      </w:r>
    </w:p>
    <w:p w14:paraId="6BD06B2E" w14:textId="77777777" w:rsidR="00950BE8" w:rsidRPr="00950BE8" w:rsidRDefault="00950BE8" w:rsidP="002E28D4">
      <w:pPr>
        <w:pStyle w:val="p1"/>
        <w:spacing w:before="0" w:beforeAutospacing="0" w:after="0" w:afterAutospacing="0"/>
        <w:jc w:val="right"/>
        <w:rPr>
          <w:rFonts w:ascii="Georgia" w:eastAsia="MS Mincho" w:hAnsi="Georgia" w:cs="MS Mincho"/>
          <w:b/>
          <w:bCs/>
          <w:i/>
          <w:iCs/>
        </w:rPr>
      </w:pPr>
      <w:r w:rsidRPr="00950BE8">
        <w:rPr>
          <w:rFonts w:ascii="Georgia" w:hAnsi="Georgia"/>
          <w:b/>
          <w:bCs/>
          <w:i/>
          <w:iCs/>
        </w:rPr>
        <w:t>а тем, ради чего она ещё продолжается.</w:t>
      </w:r>
      <w:r w:rsidRPr="00950BE8">
        <w:rPr>
          <w:rFonts w:ascii="MS Mincho" w:eastAsia="MS Mincho" w:hAnsi="MS Mincho" w:cs="MS Mincho" w:hint="eastAsia"/>
          <w:b/>
          <w:bCs/>
          <w:i/>
          <w:iCs/>
        </w:rPr>
        <w:t> </w:t>
      </w:r>
    </w:p>
    <w:p w14:paraId="3B446F0A" w14:textId="77777777" w:rsidR="00950BE8" w:rsidRPr="00950BE8" w:rsidRDefault="00950BE8" w:rsidP="002E28D4">
      <w:pPr>
        <w:pStyle w:val="p1"/>
        <w:spacing w:before="0" w:beforeAutospacing="0" w:after="0" w:afterAutospacing="0"/>
        <w:jc w:val="right"/>
        <w:rPr>
          <w:rFonts w:ascii="Georgia" w:eastAsia="MS Mincho" w:hAnsi="Georgia" w:cs="MS Mincho"/>
          <w:b/>
          <w:bCs/>
          <w:i/>
          <w:iCs/>
        </w:rPr>
      </w:pPr>
      <w:r w:rsidRPr="00950BE8">
        <w:rPr>
          <w:rFonts w:ascii="Georgia" w:hAnsi="Georgia"/>
          <w:b/>
          <w:bCs/>
          <w:i/>
          <w:iCs/>
        </w:rPr>
        <w:t>Когда исчезает смысл — исчезает энергия.</w:t>
      </w:r>
      <w:r w:rsidRPr="00950BE8">
        <w:rPr>
          <w:rFonts w:ascii="MS Mincho" w:eastAsia="MS Mincho" w:hAnsi="MS Mincho" w:cs="MS Mincho" w:hint="eastAsia"/>
          <w:b/>
          <w:bCs/>
          <w:i/>
          <w:iCs/>
        </w:rPr>
        <w:t> </w:t>
      </w:r>
    </w:p>
    <w:p w14:paraId="229BC168" w14:textId="35ACA50B" w:rsidR="00950BE8" w:rsidRPr="00950BE8" w:rsidRDefault="00950BE8" w:rsidP="002E28D4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</w:rPr>
      </w:pPr>
      <w:r w:rsidRPr="00950BE8">
        <w:rPr>
          <w:rFonts w:ascii="Georgia" w:hAnsi="Georgia"/>
          <w:b/>
          <w:bCs/>
          <w:i/>
          <w:iCs/>
        </w:rPr>
        <w:t>Когда исчезает энергия — исчезает жизнь.»</w:t>
      </w:r>
    </w:p>
    <w:p w14:paraId="389F1FC0" w14:textId="77777777" w:rsidR="002E28D4" w:rsidRDefault="002E28D4" w:rsidP="002E28D4">
      <w:pPr>
        <w:pStyle w:val="p1"/>
        <w:spacing w:before="0" w:beforeAutospacing="0" w:after="0" w:afterAutospacing="0"/>
        <w:jc w:val="both"/>
      </w:pPr>
    </w:p>
    <w:p w14:paraId="09141152" w14:textId="1F97FA6E" w:rsidR="00F928AC" w:rsidRPr="00F94A39" w:rsidRDefault="00E55356" w:rsidP="002E28D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</w:t>
      </w:r>
      <w:r w:rsidR="002E28D4">
        <w:rPr>
          <w:rFonts w:ascii="Georgia" w:hAnsi="Georgia"/>
          <w:sz w:val="28"/>
          <w:szCs w:val="28"/>
        </w:rPr>
        <w:t xml:space="preserve">         </w:t>
      </w:r>
      <w:r w:rsidR="00F928AC" w:rsidRPr="00F94A39">
        <w:rPr>
          <w:rFonts w:ascii="Georgia" w:hAnsi="Georgia"/>
          <w:sz w:val="28"/>
          <w:szCs w:val="28"/>
        </w:rPr>
        <w:t>Мы завершили предыдущий разговор на мысли, которая на первый взгляд кажется непривычной, но при внимательном рассмотрении становится ключевой: энергия человека не сводится к физике тела. Она не рождается ни в мышцах, ни в клетках — всё это лишь формы её проявления. Источник лежит глубже — там, где человек соприкасается со смыслом своего существования.</w:t>
      </w:r>
      <w:r>
        <w:rPr>
          <w:rFonts w:ascii="Georgia" w:hAnsi="Georgia"/>
          <w:sz w:val="28"/>
          <w:szCs w:val="28"/>
        </w:rPr>
        <w:t xml:space="preserve"> </w:t>
      </w:r>
      <w:r w:rsidR="00F928AC" w:rsidRPr="00F94A39">
        <w:rPr>
          <w:rFonts w:ascii="Georgia" w:hAnsi="Georgia"/>
          <w:sz w:val="28"/>
          <w:szCs w:val="28"/>
        </w:rPr>
        <w:t>И тогда неизбежно возникает вопрос: почему в сходных условиях одни люди сохраняют силу жить, творить и преодолевать, а другие, обладая комфортом и безопасностью, теряют внутреннюю энергию? Почему старость у одних начинается задолго до телесных изменений, а у других внутренняя молодость сохраняется вопреки возрасту? Почему один организм словно подпитывается из самой ткани бытия, а другой постепенно теряет эту связь?</w:t>
      </w:r>
    </w:p>
    <w:p w14:paraId="5045C2C5" w14:textId="1187B63D" w:rsidR="00F928AC" w:rsidRPr="00F94A39" w:rsidRDefault="00E55356" w:rsidP="00414B3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F928AC" w:rsidRPr="00F94A39">
        <w:rPr>
          <w:rFonts w:ascii="Georgia" w:hAnsi="Georgia"/>
          <w:sz w:val="28"/>
          <w:szCs w:val="28"/>
        </w:rPr>
        <w:t xml:space="preserve">Современное знание предлагает </w:t>
      </w:r>
      <w:r w:rsidR="00F928AC" w:rsidRPr="00584B8A">
        <w:rPr>
          <w:rStyle w:val="--"/>
        </w:rPr>
        <w:t xml:space="preserve">привычные </w:t>
      </w:r>
      <w:r w:rsidR="00F928AC" w:rsidRPr="00584B8A">
        <w:rPr>
          <w:rStyle w:val="--0"/>
        </w:rPr>
        <w:t>объяснения</w:t>
      </w:r>
      <w:r w:rsidR="00F928AC" w:rsidRPr="00F94A39">
        <w:rPr>
          <w:rFonts w:ascii="Georgia" w:hAnsi="Georgia"/>
          <w:sz w:val="28"/>
          <w:szCs w:val="28"/>
        </w:rPr>
        <w:t xml:space="preserve"> — генетика, гормоны, условия среды. Всё это имеет значение, но не объясняет главного: мы постоянно сталкиваемся с примерами, которые выходят за пределы этих моделей. Значит, существует более глубокий фактор, определяющий не только продолжительность жизни, но и её внутреннюю плотность.</w:t>
      </w:r>
      <w:r>
        <w:rPr>
          <w:rFonts w:ascii="Georgia" w:hAnsi="Georgia"/>
          <w:sz w:val="28"/>
          <w:szCs w:val="28"/>
        </w:rPr>
        <w:t xml:space="preserve"> </w:t>
      </w:r>
      <w:r w:rsidR="00F928AC" w:rsidRPr="00F94A39">
        <w:rPr>
          <w:rFonts w:ascii="Georgia" w:hAnsi="Georgia"/>
          <w:sz w:val="28"/>
          <w:szCs w:val="28"/>
        </w:rPr>
        <w:t>Его можно называть по-разному — вектором цели, программой развития, связью с Разумом, мерой включённости в собственное будущее. Название вторично. Существенно другое</w:t>
      </w:r>
      <w:r w:rsidR="00584B8A">
        <w:rPr>
          <w:rFonts w:ascii="Georgia" w:hAnsi="Georgia"/>
          <w:sz w:val="28"/>
          <w:szCs w:val="28"/>
        </w:rPr>
        <w:t xml:space="preserve"> –</w:t>
      </w:r>
      <w:r w:rsidR="00F928AC" w:rsidRPr="00F94A39">
        <w:rPr>
          <w:rFonts w:ascii="Georgia" w:hAnsi="Georgia"/>
          <w:sz w:val="28"/>
          <w:szCs w:val="28"/>
        </w:rPr>
        <w:t xml:space="preserve"> жизнь поддерживается </w:t>
      </w:r>
      <w:r w:rsidR="00F928AC" w:rsidRPr="00584B8A">
        <w:rPr>
          <w:rStyle w:val="--"/>
        </w:rPr>
        <w:t xml:space="preserve">не </w:t>
      </w:r>
      <w:r w:rsidR="00F928AC" w:rsidRPr="00584B8A">
        <w:rPr>
          <w:rStyle w:val="--0"/>
        </w:rPr>
        <w:t>прошлым</w:t>
      </w:r>
      <w:r w:rsidR="00F928AC" w:rsidRPr="00F94A39">
        <w:rPr>
          <w:rFonts w:ascii="Georgia" w:hAnsi="Georgia"/>
          <w:sz w:val="28"/>
          <w:szCs w:val="28"/>
        </w:rPr>
        <w:t>, а будущим. Пока у человека есть будущее, к которому он внутренне подключён, сохраняется энергия движения. Когда это будущее исчезает — начинает угасать и энергия, а вслед за ней и сама жизнь.</w:t>
      </w:r>
      <w:r>
        <w:rPr>
          <w:rFonts w:ascii="Georgia" w:hAnsi="Georgia"/>
          <w:sz w:val="28"/>
          <w:szCs w:val="28"/>
        </w:rPr>
        <w:t xml:space="preserve"> </w:t>
      </w:r>
      <w:r w:rsidR="00F928AC" w:rsidRPr="00F94A39">
        <w:rPr>
          <w:rFonts w:ascii="Georgia" w:hAnsi="Georgia"/>
          <w:sz w:val="28"/>
          <w:szCs w:val="28"/>
        </w:rPr>
        <w:t xml:space="preserve">Именно поэтому старение нельзя сводить к биологии. Оно начинается не с тела, а с утраты направления. </w:t>
      </w:r>
      <w:r>
        <w:rPr>
          <w:rFonts w:ascii="Georgia" w:hAnsi="Georgia"/>
          <w:sz w:val="28"/>
          <w:szCs w:val="28"/>
        </w:rPr>
        <w:t>Э</w:t>
      </w:r>
      <w:r w:rsidR="00F928AC" w:rsidRPr="00F94A39">
        <w:rPr>
          <w:rFonts w:ascii="Georgia" w:hAnsi="Georgia"/>
          <w:sz w:val="28"/>
          <w:szCs w:val="28"/>
        </w:rPr>
        <w:t>то означает потерю связи с вектором Цели, разрыв между текущим состоянием и тем уровнем, к которому должна разворачиваться система. Генотипы мозга низших уровней фиксируют человека в прошлом и настоящем, тогда как переход к более высоким уровням связан с удержанием будущего</w:t>
      </w:r>
      <w:r w:rsidR="00584B8A">
        <w:rPr>
          <w:rFonts w:ascii="Georgia" w:hAnsi="Georgia"/>
          <w:sz w:val="28"/>
          <w:szCs w:val="28"/>
        </w:rPr>
        <w:t>,</w:t>
      </w:r>
      <w:r w:rsidR="00F928AC" w:rsidRPr="00F94A39">
        <w:rPr>
          <w:rFonts w:ascii="Georgia" w:hAnsi="Georgia"/>
          <w:sz w:val="28"/>
          <w:szCs w:val="28"/>
        </w:rPr>
        <w:t xml:space="preserve"> как </w:t>
      </w:r>
      <w:r w:rsidR="00F928AC" w:rsidRPr="00584B8A">
        <w:rPr>
          <w:rStyle w:val="--"/>
        </w:rPr>
        <w:t xml:space="preserve">активного </w:t>
      </w:r>
      <w:r w:rsidR="00F928AC" w:rsidRPr="00584B8A">
        <w:rPr>
          <w:rStyle w:val="--0"/>
        </w:rPr>
        <w:t>фактора</w:t>
      </w:r>
      <w:r w:rsidR="00F928AC" w:rsidRPr="00F94A39">
        <w:rPr>
          <w:rFonts w:ascii="Georgia" w:hAnsi="Georgia"/>
          <w:sz w:val="28"/>
          <w:szCs w:val="28"/>
        </w:rPr>
        <w:t xml:space="preserve"> управления.</w:t>
      </w:r>
      <w:r w:rsidR="00414B3D">
        <w:rPr>
          <w:rFonts w:ascii="Georgia" w:hAnsi="Georgia"/>
          <w:sz w:val="28"/>
          <w:szCs w:val="28"/>
        </w:rPr>
        <w:t xml:space="preserve"> </w:t>
      </w:r>
      <w:r w:rsidR="00F928AC" w:rsidRPr="00F94A39">
        <w:rPr>
          <w:rFonts w:ascii="Georgia" w:hAnsi="Georgia"/>
          <w:sz w:val="28"/>
          <w:szCs w:val="28"/>
        </w:rPr>
        <w:t>И если говорить о преодолении старости и Победе над Смертью, становится ясно: вопрос лежит не только в области клетки или даже мозга. Он лежит в понимании того, каким образом будущее формирует настоящее, и как Разум, выходящий за пределы индивидуального восприятия, становится источником энергии, способной поддерживать жизнь там, где все привычные механизмы уже исчерпаны.</w:t>
      </w:r>
    </w:p>
    <w:p w14:paraId="45E80248" w14:textId="2FDC58AA" w:rsidR="00F928AC" w:rsidRPr="00F94A39" w:rsidRDefault="00414B3D" w:rsidP="00F94A3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lastRenderedPageBreak/>
        <w:t xml:space="preserve">          </w:t>
      </w:r>
      <w:r w:rsidR="00F928AC" w:rsidRPr="00F94A39">
        <w:rPr>
          <w:rFonts w:ascii="Georgia" w:hAnsi="Georgia"/>
          <w:sz w:val="28"/>
          <w:szCs w:val="28"/>
        </w:rPr>
        <w:t xml:space="preserve">Представим не просто пещеру, а замкнутую систему существования — целый мир, в котором рождаются, живут и умирают люди, не зная, что за пределами их реальности есть нечто иное. Их жизнь коротка, ограничена и предопределена условиями среды. Они </w:t>
      </w:r>
      <w:r w:rsidR="00F928AC" w:rsidRPr="00584B8A">
        <w:rPr>
          <w:rStyle w:val="--"/>
        </w:rPr>
        <w:t xml:space="preserve">не </w:t>
      </w:r>
      <w:r w:rsidR="00F928AC" w:rsidRPr="00584B8A">
        <w:rPr>
          <w:rStyle w:val="--0"/>
        </w:rPr>
        <w:t>задаются</w:t>
      </w:r>
      <w:r w:rsidR="00F928AC" w:rsidRPr="00F94A39">
        <w:rPr>
          <w:rFonts w:ascii="Georgia" w:hAnsi="Georgia"/>
          <w:sz w:val="28"/>
          <w:szCs w:val="28"/>
        </w:rPr>
        <w:t xml:space="preserve"> вопросом, почему живут двадцать лет, а не сто двадцать, потому что сама возможность такого вопроса в их системе отсутствует. </w:t>
      </w:r>
      <w:r>
        <w:rPr>
          <w:rFonts w:ascii="Georgia" w:hAnsi="Georgia"/>
          <w:sz w:val="28"/>
          <w:szCs w:val="28"/>
        </w:rPr>
        <w:t>У</w:t>
      </w:r>
      <w:r w:rsidR="00F928AC" w:rsidRPr="00F94A39">
        <w:rPr>
          <w:rFonts w:ascii="Georgia" w:hAnsi="Georgia"/>
          <w:sz w:val="28"/>
          <w:szCs w:val="28"/>
        </w:rPr>
        <w:t>ровень их восприятия замкнут на текущем слое реальности, а генотипы мозга не позволяют выйти за его пределы.</w:t>
      </w:r>
    </w:p>
    <w:p w14:paraId="1E59FFED" w14:textId="6A225454" w:rsidR="00F928AC" w:rsidRPr="00F94A39" w:rsidRDefault="00414B3D" w:rsidP="00F94A3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F928AC" w:rsidRPr="00F94A39">
        <w:rPr>
          <w:rFonts w:ascii="Georgia" w:hAnsi="Georgia"/>
          <w:sz w:val="28"/>
          <w:szCs w:val="28"/>
        </w:rPr>
        <w:t>Их мир — это не объективная реальность, а лишь её проекция, тень, за которую они принимают всё существующее. Как у Платона, где люди видят только отражения и считают их истиной, так и здесь</w:t>
      </w:r>
      <w:r w:rsidR="00584B8A">
        <w:rPr>
          <w:rFonts w:ascii="Georgia" w:hAnsi="Georgia"/>
          <w:sz w:val="28"/>
          <w:szCs w:val="28"/>
        </w:rPr>
        <w:t xml:space="preserve"> –</w:t>
      </w:r>
      <w:r w:rsidR="00F928AC" w:rsidRPr="00F94A39">
        <w:rPr>
          <w:rFonts w:ascii="Georgia" w:hAnsi="Georgia"/>
          <w:sz w:val="28"/>
          <w:szCs w:val="28"/>
        </w:rPr>
        <w:t xml:space="preserve"> сама мысль о другом уровне бытия отсутствует не потому, что он недоступен, а потому что </w:t>
      </w:r>
      <w:r w:rsidR="00F928AC" w:rsidRPr="00584B8A">
        <w:rPr>
          <w:rStyle w:val="--"/>
        </w:rPr>
        <w:t xml:space="preserve">не </w:t>
      </w:r>
      <w:r w:rsidR="00F928AC" w:rsidRPr="00584B8A">
        <w:rPr>
          <w:rStyle w:val="--0"/>
        </w:rPr>
        <w:t>сформирован</w:t>
      </w:r>
      <w:r w:rsidR="00F928AC" w:rsidRPr="00F94A39">
        <w:rPr>
          <w:rFonts w:ascii="Georgia" w:hAnsi="Georgia"/>
          <w:sz w:val="28"/>
          <w:szCs w:val="28"/>
        </w:rPr>
        <w:t xml:space="preserve"> механизм его восприятия.</w:t>
      </w:r>
    </w:p>
    <w:p w14:paraId="6695285D" w14:textId="4C4DA964" w:rsidR="005E22A8" w:rsidRDefault="005E22A8" w:rsidP="00414B3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CDDD85A" wp14:editId="25E90912">
            <wp:simplePos x="0" y="0"/>
            <wp:positionH relativeFrom="column">
              <wp:posOffset>-99060</wp:posOffset>
            </wp:positionH>
            <wp:positionV relativeFrom="paragraph">
              <wp:posOffset>229870</wp:posOffset>
            </wp:positionV>
            <wp:extent cx="2647950" cy="3194050"/>
            <wp:effectExtent l="0" t="0" r="6350" b="6350"/>
            <wp:wrapTight wrapText="bothSides">
              <wp:wrapPolygon edited="0">
                <wp:start x="0" y="0"/>
                <wp:lineTo x="0" y="21557"/>
                <wp:lineTo x="21548" y="21557"/>
                <wp:lineTo x="21548" y="0"/>
                <wp:lineTo x="0" y="0"/>
              </wp:wrapPolygon>
            </wp:wrapTight>
            <wp:docPr id="6695939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593995" name="Рисунок 66959399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4B3D">
        <w:rPr>
          <w:rFonts w:ascii="Georgia" w:hAnsi="Georgia"/>
          <w:sz w:val="28"/>
          <w:szCs w:val="28"/>
        </w:rPr>
        <w:t xml:space="preserve">        </w:t>
      </w:r>
      <w:r w:rsidR="00F928AC" w:rsidRPr="00F94A39">
        <w:rPr>
          <w:rFonts w:ascii="Georgia" w:hAnsi="Georgia"/>
          <w:sz w:val="28"/>
          <w:szCs w:val="28"/>
        </w:rPr>
        <w:t>И вот появляется человек, который узнаёт</w:t>
      </w:r>
      <w:r w:rsidR="00414B3D">
        <w:rPr>
          <w:rFonts w:ascii="Georgia" w:hAnsi="Georgia"/>
          <w:sz w:val="28"/>
          <w:szCs w:val="28"/>
        </w:rPr>
        <w:t xml:space="preserve">, что </w:t>
      </w:r>
      <w:r w:rsidR="00F928AC" w:rsidRPr="00F94A39">
        <w:rPr>
          <w:rFonts w:ascii="Georgia" w:hAnsi="Georgia"/>
          <w:sz w:val="28"/>
          <w:szCs w:val="28"/>
        </w:rPr>
        <w:t xml:space="preserve">за пределами этой замкнутой </w:t>
      </w:r>
    </w:p>
    <w:p w14:paraId="727105DA" w14:textId="546BF2C7" w:rsidR="00F928AC" w:rsidRPr="00F94A39" w:rsidRDefault="00F928AC" w:rsidP="00414B3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F94A39">
        <w:rPr>
          <w:rFonts w:ascii="Georgia" w:hAnsi="Georgia"/>
          <w:sz w:val="28"/>
          <w:szCs w:val="28"/>
        </w:rPr>
        <w:t xml:space="preserve">среды есть иной мир — более сложный, более насыщенный, более продолжительный по времени. Там иная плотность жизни, иные масштабы, иные возможности. Но между этими мирами </w:t>
      </w:r>
      <w:r w:rsidRPr="00584B8A">
        <w:rPr>
          <w:rStyle w:val="--0"/>
        </w:rPr>
        <w:t xml:space="preserve">стоит </w:t>
      </w:r>
      <w:r w:rsidRPr="00584B8A">
        <w:rPr>
          <w:rStyle w:val="--"/>
        </w:rPr>
        <w:t>барьер</w:t>
      </w:r>
      <w:r w:rsidRPr="00F94A39">
        <w:rPr>
          <w:rFonts w:ascii="Georgia" w:hAnsi="Georgia"/>
          <w:sz w:val="28"/>
          <w:szCs w:val="28"/>
        </w:rPr>
        <w:t xml:space="preserve"> — не только физический, но и ментальный, системный. Камень у входа в пещеру — это не просто препятствие, а символ всей совокупности ограничений, в которые вписано сознание.</w:t>
      </w:r>
      <w:r w:rsidR="00414B3D">
        <w:rPr>
          <w:rFonts w:ascii="Georgia" w:hAnsi="Georgia"/>
          <w:sz w:val="28"/>
          <w:szCs w:val="28"/>
        </w:rPr>
        <w:t xml:space="preserve"> Но </w:t>
      </w:r>
      <w:r w:rsidRPr="00F94A39">
        <w:rPr>
          <w:rFonts w:ascii="Georgia" w:hAnsi="Georgia"/>
          <w:sz w:val="28"/>
          <w:szCs w:val="28"/>
        </w:rPr>
        <w:t xml:space="preserve">самая большая сложность заключается не в том, чтобы сдвинуть этот камень, а в том, чтобы найти тех, кто способен поверить в саму возможность иного. Потому что основная масса не просто не знает — она </w:t>
      </w:r>
      <w:r w:rsidRPr="00584B8A">
        <w:rPr>
          <w:rStyle w:val="--"/>
        </w:rPr>
        <w:t xml:space="preserve">не </w:t>
      </w:r>
      <w:r w:rsidRPr="00584B8A">
        <w:rPr>
          <w:rStyle w:val="--0"/>
        </w:rPr>
        <w:t>хочет</w:t>
      </w:r>
      <w:r w:rsidRPr="00F94A39">
        <w:rPr>
          <w:rFonts w:ascii="Georgia" w:hAnsi="Georgia"/>
          <w:sz w:val="28"/>
          <w:szCs w:val="28"/>
        </w:rPr>
        <w:t xml:space="preserve"> знать. Она живёт в рамках привычного, опираясь на унаследованные конструкции, которые когда-то имели смысл, но со временем превратились в инерцию.</w:t>
      </w:r>
    </w:p>
    <w:p w14:paraId="5E729A08" w14:textId="54A20A02" w:rsidR="00F928AC" w:rsidRPr="00F94A39" w:rsidRDefault="004476EC" w:rsidP="006C07E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Э</w:t>
      </w:r>
      <w:r w:rsidR="00F928AC" w:rsidRPr="00F94A39">
        <w:rPr>
          <w:rFonts w:ascii="Georgia" w:hAnsi="Georgia"/>
          <w:sz w:val="28"/>
          <w:szCs w:val="28"/>
        </w:rPr>
        <w:t xml:space="preserve">то и есть остаточные управляющие программы прежних эпох — религиозных, родовых, племенных. Они формировались как инструменты выживания в определённых условиях, но, утратив связь с реальной средой, </w:t>
      </w:r>
      <w:r w:rsidR="00F928AC" w:rsidRPr="00584B8A">
        <w:rPr>
          <w:rStyle w:val="--"/>
        </w:rPr>
        <w:t xml:space="preserve">продолжают </w:t>
      </w:r>
      <w:r w:rsidR="00F928AC" w:rsidRPr="00584B8A">
        <w:rPr>
          <w:rStyle w:val="--0"/>
        </w:rPr>
        <w:t>действовать</w:t>
      </w:r>
      <w:r w:rsidR="00584B8A">
        <w:rPr>
          <w:rStyle w:val="--0"/>
        </w:rPr>
        <w:t>,</w:t>
      </w:r>
      <w:r w:rsidR="00F928AC" w:rsidRPr="00F94A39">
        <w:rPr>
          <w:rFonts w:ascii="Georgia" w:hAnsi="Georgia"/>
          <w:sz w:val="28"/>
          <w:szCs w:val="28"/>
        </w:rPr>
        <w:t xml:space="preserve"> как автономные ограничения. Человек уже вышел из той среды, которая породила эти правила, но продолжает им следовать, потому что они встроены в его систему восприятия</w:t>
      </w:r>
      <w:r>
        <w:rPr>
          <w:rFonts w:ascii="Georgia" w:hAnsi="Georgia"/>
          <w:sz w:val="28"/>
          <w:szCs w:val="28"/>
        </w:rPr>
        <w:t>,</w:t>
      </w:r>
      <w:r w:rsidR="00F928AC" w:rsidRPr="00F94A39">
        <w:rPr>
          <w:rFonts w:ascii="Georgia" w:hAnsi="Georgia"/>
          <w:sz w:val="28"/>
          <w:szCs w:val="28"/>
        </w:rPr>
        <w:t xml:space="preserve"> как неоспоримая норма.</w:t>
      </w:r>
      <w:r>
        <w:rPr>
          <w:rFonts w:ascii="Georgia" w:hAnsi="Georgia"/>
          <w:sz w:val="28"/>
          <w:szCs w:val="28"/>
        </w:rPr>
        <w:t xml:space="preserve"> </w:t>
      </w:r>
      <w:r w:rsidR="00F928AC" w:rsidRPr="00F94A39">
        <w:rPr>
          <w:rFonts w:ascii="Georgia" w:hAnsi="Georgia"/>
          <w:sz w:val="28"/>
          <w:szCs w:val="28"/>
        </w:rPr>
        <w:t>Возникает парадокс</w:t>
      </w:r>
      <w:r>
        <w:rPr>
          <w:rFonts w:ascii="Georgia" w:hAnsi="Georgia"/>
          <w:sz w:val="28"/>
          <w:szCs w:val="28"/>
        </w:rPr>
        <w:t xml:space="preserve"> –</w:t>
      </w:r>
      <w:r w:rsidR="00F928AC" w:rsidRPr="00F94A39">
        <w:rPr>
          <w:rFonts w:ascii="Georgia" w:hAnsi="Georgia"/>
          <w:sz w:val="28"/>
          <w:szCs w:val="28"/>
        </w:rPr>
        <w:t xml:space="preserve"> развитие ушло вперёд, а управляющие конструкции остались в прошлом. В результате человек тащит на себе то, что уже не только не помогает, но и </w:t>
      </w:r>
      <w:r w:rsidR="00F928AC" w:rsidRPr="00584B8A">
        <w:rPr>
          <w:rStyle w:val="--"/>
        </w:rPr>
        <w:t xml:space="preserve">мешает </w:t>
      </w:r>
      <w:r w:rsidR="00F928AC" w:rsidRPr="00584B8A">
        <w:rPr>
          <w:rStyle w:val="--0"/>
        </w:rPr>
        <w:t>движению.</w:t>
      </w:r>
      <w:r w:rsidR="00F928AC" w:rsidRPr="00584B8A">
        <w:rPr>
          <w:rStyle w:val="--"/>
        </w:rPr>
        <w:t xml:space="preserve"> </w:t>
      </w:r>
      <w:r w:rsidRPr="00F94A39">
        <w:rPr>
          <w:rFonts w:ascii="Georgia" w:hAnsi="Georgia"/>
          <w:sz w:val="28"/>
          <w:szCs w:val="28"/>
        </w:rPr>
        <w:t>Это,</w:t>
      </w:r>
      <w:r w:rsidR="00F928AC" w:rsidRPr="00F94A39">
        <w:rPr>
          <w:rFonts w:ascii="Georgia" w:hAnsi="Georgia"/>
          <w:sz w:val="28"/>
          <w:szCs w:val="28"/>
        </w:rPr>
        <w:t xml:space="preserve"> как если бы инструмент, созданный для ускорения, превращался в груз.</w:t>
      </w:r>
      <w:r w:rsidR="006C07EB">
        <w:rPr>
          <w:rFonts w:ascii="Georgia" w:hAnsi="Georgia"/>
          <w:sz w:val="28"/>
          <w:szCs w:val="28"/>
        </w:rPr>
        <w:t xml:space="preserve"> Вот </w:t>
      </w:r>
      <w:r w:rsidR="00F928AC" w:rsidRPr="00F94A39">
        <w:rPr>
          <w:rFonts w:ascii="Georgia" w:hAnsi="Georgia"/>
          <w:sz w:val="28"/>
          <w:szCs w:val="28"/>
        </w:rPr>
        <w:t>здесь</w:t>
      </w:r>
      <w:r w:rsidR="006C07EB">
        <w:rPr>
          <w:rFonts w:ascii="Georgia" w:hAnsi="Georgia"/>
          <w:sz w:val="28"/>
          <w:szCs w:val="28"/>
        </w:rPr>
        <w:t xml:space="preserve"> и </w:t>
      </w:r>
      <w:r w:rsidR="006C07EB" w:rsidRPr="00F94A39">
        <w:rPr>
          <w:rFonts w:ascii="Georgia" w:hAnsi="Georgia"/>
          <w:sz w:val="28"/>
          <w:szCs w:val="28"/>
        </w:rPr>
        <w:t>проявляется</w:t>
      </w:r>
      <w:r w:rsidR="00F928AC" w:rsidRPr="00F94A39">
        <w:rPr>
          <w:rFonts w:ascii="Georgia" w:hAnsi="Georgia"/>
          <w:sz w:val="28"/>
          <w:szCs w:val="28"/>
        </w:rPr>
        <w:t xml:space="preserve"> ключевой момент, на который указывает</w:t>
      </w:r>
      <w:r w:rsidR="006C07EB">
        <w:rPr>
          <w:rFonts w:ascii="Georgia" w:hAnsi="Georgia"/>
          <w:sz w:val="28"/>
          <w:szCs w:val="28"/>
        </w:rPr>
        <w:t xml:space="preserve"> «мир вокруг нас» – </w:t>
      </w:r>
      <w:r w:rsidR="00F928AC" w:rsidRPr="00F94A39">
        <w:rPr>
          <w:rFonts w:ascii="Georgia" w:hAnsi="Georgia"/>
          <w:sz w:val="28"/>
          <w:szCs w:val="28"/>
        </w:rPr>
        <w:t xml:space="preserve">реальность человека определяется не только внешними условиями, но и </w:t>
      </w:r>
      <w:r w:rsidR="00F928AC" w:rsidRPr="00584B8A">
        <w:rPr>
          <w:rStyle w:val="--0"/>
        </w:rPr>
        <w:t xml:space="preserve">внутренними </w:t>
      </w:r>
      <w:r w:rsidR="00F928AC" w:rsidRPr="00584B8A">
        <w:rPr>
          <w:rStyle w:val="--"/>
        </w:rPr>
        <w:t>ограничениями</w:t>
      </w:r>
      <w:r w:rsidR="00F928AC" w:rsidRPr="00F94A39">
        <w:rPr>
          <w:rFonts w:ascii="Georgia" w:hAnsi="Georgia"/>
          <w:sz w:val="28"/>
          <w:szCs w:val="28"/>
        </w:rPr>
        <w:t xml:space="preserve"> восприятия. Пока человек воспринимает традицию как абсолют, он не может выйти за её пределы. </w:t>
      </w:r>
      <w:r w:rsidR="00F928AC" w:rsidRPr="00F94A39">
        <w:rPr>
          <w:rFonts w:ascii="Georgia" w:hAnsi="Georgia"/>
          <w:sz w:val="28"/>
          <w:szCs w:val="28"/>
        </w:rPr>
        <w:lastRenderedPageBreak/>
        <w:t>Пока он не различает, где необходимость, а где инерция, он остаётся внутри пещеры, даже если физически давно из неё вышел.</w:t>
      </w:r>
      <w:r w:rsidR="006C07EB">
        <w:rPr>
          <w:rFonts w:ascii="Georgia" w:hAnsi="Georgia"/>
          <w:sz w:val="28"/>
          <w:szCs w:val="28"/>
        </w:rPr>
        <w:t xml:space="preserve"> </w:t>
      </w:r>
      <w:r w:rsidR="002E28D4">
        <w:rPr>
          <w:rFonts w:ascii="Georgia" w:hAnsi="Georgia"/>
          <w:sz w:val="28"/>
          <w:szCs w:val="28"/>
        </w:rPr>
        <w:t xml:space="preserve"> </w:t>
      </w:r>
      <w:r w:rsidR="006C07EB" w:rsidRPr="00F94A39">
        <w:rPr>
          <w:rFonts w:ascii="Georgia" w:hAnsi="Georgia"/>
          <w:sz w:val="28"/>
          <w:szCs w:val="28"/>
        </w:rPr>
        <w:t>Любая традиция — это не истина, а след прежней среды</w:t>
      </w:r>
      <w:r w:rsidR="006C07EB">
        <w:rPr>
          <w:rFonts w:ascii="Georgia" w:hAnsi="Georgia"/>
          <w:sz w:val="28"/>
          <w:szCs w:val="28"/>
        </w:rPr>
        <w:t>. Пока среда существует</w:t>
      </w:r>
      <w:r w:rsidR="007E3BB2">
        <w:rPr>
          <w:rFonts w:ascii="Georgia" w:hAnsi="Georgia"/>
          <w:sz w:val="28"/>
          <w:szCs w:val="28"/>
        </w:rPr>
        <w:t>,</w:t>
      </w:r>
      <w:r w:rsidR="002E28D4">
        <w:rPr>
          <w:rFonts w:ascii="Georgia" w:hAnsi="Georgia"/>
          <w:sz w:val="28"/>
          <w:szCs w:val="28"/>
        </w:rPr>
        <w:t xml:space="preserve"> </w:t>
      </w:r>
      <w:r w:rsidR="00F928AC" w:rsidRPr="00F94A39">
        <w:rPr>
          <w:rFonts w:ascii="Georgia" w:hAnsi="Georgia"/>
          <w:sz w:val="28"/>
          <w:szCs w:val="28"/>
        </w:rPr>
        <w:t xml:space="preserve">правило является необходимостью. Когда среда исчезает, правило превращается в тень, которую продолжают считать реальностью. И именно это создаёт эффект застревания системы — когда прошлое начинает управлять настоящим, </w:t>
      </w:r>
      <w:r w:rsidR="00F928AC" w:rsidRPr="00584B8A">
        <w:rPr>
          <w:rStyle w:val="--"/>
        </w:rPr>
        <w:t xml:space="preserve">не </w:t>
      </w:r>
      <w:r w:rsidR="00F928AC" w:rsidRPr="00584B8A">
        <w:rPr>
          <w:rStyle w:val="--0"/>
        </w:rPr>
        <w:t>имея</w:t>
      </w:r>
      <w:r w:rsidR="00F928AC" w:rsidRPr="00F94A39">
        <w:rPr>
          <w:rFonts w:ascii="Georgia" w:hAnsi="Georgia"/>
          <w:sz w:val="28"/>
          <w:szCs w:val="28"/>
        </w:rPr>
        <w:t xml:space="preserve"> под собой основания.</w:t>
      </w:r>
    </w:p>
    <w:p w14:paraId="6FAB48D3" w14:textId="6BA21C4D" w:rsidR="00F928AC" w:rsidRPr="00F94A39" w:rsidRDefault="007E3BB2" w:rsidP="00F75EA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F928AC" w:rsidRPr="00F94A39">
        <w:rPr>
          <w:rFonts w:ascii="Georgia" w:hAnsi="Georgia"/>
          <w:sz w:val="28"/>
          <w:szCs w:val="28"/>
        </w:rPr>
        <w:t xml:space="preserve">Человек стремится к благу, но его представление о благе формируется теми же программами. В результате он может искренне считать правильным то, что уже </w:t>
      </w:r>
      <w:r w:rsidR="00F928AC" w:rsidRPr="002E28D4">
        <w:rPr>
          <w:rStyle w:val="--"/>
        </w:rPr>
        <w:t xml:space="preserve">не </w:t>
      </w:r>
      <w:r w:rsidR="00F928AC" w:rsidRPr="002E28D4">
        <w:rPr>
          <w:rStyle w:val="--0"/>
        </w:rPr>
        <w:t>соответствует</w:t>
      </w:r>
      <w:r w:rsidR="00F928AC" w:rsidRPr="00F94A39">
        <w:rPr>
          <w:rFonts w:ascii="Georgia" w:hAnsi="Georgia"/>
          <w:sz w:val="28"/>
          <w:szCs w:val="28"/>
        </w:rPr>
        <w:t xml:space="preserve"> ни среде, ни цели. И тогда возникает иллюзия нормы — когда частное представление объявляется универсальным законом.</w:t>
      </w:r>
      <w:r>
        <w:rPr>
          <w:rFonts w:ascii="Georgia" w:hAnsi="Georgia"/>
          <w:sz w:val="28"/>
          <w:szCs w:val="28"/>
        </w:rPr>
        <w:t xml:space="preserve"> Э</w:t>
      </w:r>
      <w:r w:rsidR="00F928AC" w:rsidRPr="00F94A39">
        <w:rPr>
          <w:rFonts w:ascii="Georgia" w:hAnsi="Georgia"/>
          <w:sz w:val="28"/>
          <w:szCs w:val="28"/>
        </w:rPr>
        <w:t xml:space="preserve">то является признаком ограниченного </w:t>
      </w:r>
      <w:r w:rsidR="00F75EAB" w:rsidRPr="00F94A39">
        <w:rPr>
          <w:rFonts w:ascii="Georgia" w:hAnsi="Georgia"/>
          <w:sz w:val="28"/>
          <w:szCs w:val="28"/>
        </w:rPr>
        <w:t>восприятия</w:t>
      </w:r>
      <w:r w:rsidR="00F75EAB">
        <w:rPr>
          <w:rFonts w:ascii="Georgia" w:hAnsi="Georgia"/>
          <w:sz w:val="28"/>
          <w:szCs w:val="28"/>
        </w:rPr>
        <w:t xml:space="preserve">, </w:t>
      </w:r>
      <w:r w:rsidR="00F75EAB" w:rsidRPr="00F94A39">
        <w:rPr>
          <w:rFonts w:ascii="Georgia" w:hAnsi="Georgia"/>
          <w:sz w:val="28"/>
          <w:szCs w:val="28"/>
        </w:rPr>
        <w:t>когда</w:t>
      </w:r>
      <w:r w:rsidR="00F928AC" w:rsidRPr="00F94A39">
        <w:rPr>
          <w:rFonts w:ascii="Georgia" w:hAnsi="Georgia"/>
          <w:sz w:val="28"/>
          <w:szCs w:val="28"/>
        </w:rPr>
        <w:t xml:space="preserve"> различия принимаются за отклонения, а собственный опыт — за эталон. Но в реальности нет </w:t>
      </w:r>
      <w:r w:rsidR="00F928AC" w:rsidRPr="00584B8A">
        <w:rPr>
          <w:rStyle w:val="--"/>
        </w:rPr>
        <w:t xml:space="preserve">единой </w:t>
      </w:r>
      <w:r w:rsidR="00F928AC" w:rsidRPr="00584B8A">
        <w:rPr>
          <w:rStyle w:val="--0"/>
        </w:rPr>
        <w:t>«нормы»</w:t>
      </w:r>
      <w:r w:rsidR="00F928AC" w:rsidRPr="00F94A39">
        <w:rPr>
          <w:rFonts w:ascii="Georgia" w:hAnsi="Georgia"/>
          <w:sz w:val="28"/>
          <w:szCs w:val="28"/>
        </w:rPr>
        <w:t xml:space="preserve"> в тех областях, где действует индивидуальное развитие. Есть только различные конфигурации реализации.</w:t>
      </w:r>
      <w:r w:rsidR="00F75EAB">
        <w:rPr>
          <w:rFonts w:ascii="Georgia" w:hAnsi="Georgia"/>
          <w:sz w:val="28"/>
          <w:szCs w:val="28"/>
        </w:rPr>
        <w:t xml:space="preserve"> </w:t>
      </w:r>
      <w:r w:rsidR="00F928AC" w:rsidRPr="00F94A39">
        <w:rPr>
          <w:rFonts w:ascii="Georgia" w:hAnsi="Georgia"/>
          <w:sz w:val="28"/>
          <w:szCs w:val="28"/>
        </w:rPr>
        <w:t xml:space="preserve">И когда исчезает фундамент, исчезает и сама необходимость в старых ограничениях. Это и есть </w:t>
      </w:r>
      <w:r w:rsidR="00F928AC" w:rsidRPr="00584B8A">
        <w:rPr>
          <w:rStyle w:val="--0"/>
        </w:rPr>
        <w:t xml:space="preserve">момент </w:t>
      </w:r>
      <w:r w:rsidR="00F928AC" w:rsidRPr="00584B8A">
        <w:rPr>
          <w:rStyle w:val="--"/>
        </w:rPr>
        <w:t>перехода</w:t>
      </w:r>
      <w:r w:rsidR="00F928AC" w:rsidRPr="00F94A39">
        <w:rPr>
          <w:rFonts w:ascii="Georgia" w:hAnsi="Georgia"/>
          <w:sz w:val="28"/>
          <w:szCs w:val="28"/>
        </w:rPr>
        <w:t xml:space="preserve"> — когда система либо освобождается от избыточных конструкций, либо начинает разрушаться под их весом.</w:t>
      </w:r>
      <w:r w:rsidR="00F75EAB">
        <w:rPr>
          <w:rFonts w:ascii="Georgia" w:hAnsi="Georgia"/>
          <w:sz w:val="28"/>
          <w:szCs w:val="28"/>
        </w:rPr>
        <w:t xml:space="preserve"> </w:t>
      </w:r>
      <w:r w:rsidR="00F928AC" w:rsidRPr="00F94A39">
        <w:rPr>
          <w:rFonts w:ascii="Georgia" w:hAnsi="Georgia"/>
          <w:sz w:val="28"/>
          <w:szCs w:val="28"/>
        </w:rPr>
        <w:t>Таким образом, пещера — это не просто метафора прошлого. Это описание текущего состояния человечества, которое уже имеет доступ к новому уровню, но продолжает жить в логике старых правил. И вопрос теперь не в том, существует ли иной мир, а в том — кто способен его увидеть и сделать шаг к нему.</w:t>
      </w:r>
    </w:p>
    <w:p w14:paraId="79E32C17" w14:textId="102727FE" w:rsidR="0088163E" w:rsidRPr="00F94A39" w:rsidRDefault="00F75EAB" w:rsidP="00F94A3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 </w:t>
      </w:r>
      <w:r w:rsidR="0088163E" w:rsidRPr="00F94A39">
        <w:rPr>
          <w:rFonts w:ascii="Georgia" w:hAnsi="Georgia"/>
          <w:sz w:val="28"/>
          <w:szCs w:val="28"/>
        </w:rPr>
        <w:t xml:space="preserve">В новых условиях человек оказывается перед выбором, который раньше просто не существовал. Одним по-прежнему комфортно жить в рамках норм прошлого — соответствовать традиции, моральным и религиозным конструкциям, воспроизводить </w:t>
      </w:r>
      <w:r w:rsidR="0088163E" w:rsidRPr="00584B8A">
        <w:rPr>
          <w:rStyle w:val="--0"/>
        </w:rPr>
        <w:t xml:space="preserve">уже </w:t>
      </w:r>
      <w:r w:rsidR="0088163E" w:rsidRPr="00584B8A">
        <w:rPr>
          <w:rStyle w:val="--"/>
        </w:rPr>
        <w:t>заданный</w:t>
      </w:r>
      <w:r w:rsidR="0088163E" w:rsidRPr="00F94A39">
        <w:rPr>
          <w:rFonts w:ascii="Georgia" w:hAnsi="Georgia"/>
          <w:sz w:val="28"/>
          <w:szCs w:val="28"/>
        </w:rPr>
        <w:t xml:space="preserve"> образ поведения. Другие же внутренне чувствуют несоответствие и стремятся жить сообразно текущей реальности, исходя не из унаследованных шаблонов, а из прямого восприятия ситуации. И в этом нет противоречия — каждый ищет своё состояние равновесия, своё ощущение полноты жизни, а значит, и своё понимание блага.</w:t>
      </w:r>
    </w:p>
    <w:p w14:paraId="1D8021FB" w14:textId="1768D560" w:rsidR="0088163E" w:rsidRPr="00F94A39" w:rsidRDefault="00F75EAB" w:rsidP="0085095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88163E" w:rsidRPr="00F94A39">
        <w:rPr>
          <w:rFonts w:ascii="Georgia" w:hAnsi="Georgia"/>
          <w:sz w:val="28"/>
          <w:szCs w:val="28"/>
        </w:rPr>
        <w:t xml:space="preserve">Если </w:t>
      </w:r>
      <w:r>
        <w:rPr>
          <w:rFonts w:ascii="Georgia" w:hAnsi="Georgia"/>
          <w:sz w:val="28"/>
          <w:szCs w:val="28"/>
        </w:rPr>
        <w:t>по</w:t>
      </w:r>
      <w:r w:rsidR="0088163E" w:rsidRPr="00F94A39">
        <w:rPr>
          <w:rFonts w:ascii="Georgia" w:hAnsi="Georgia"/>
          <w:sz w:val="28"/>
          <w:szCs w:val="28"/>
        </w:rPr>
        <w:t>смотреть шире, становится очевидно</w:t>
      </w:r>
      <w:r w:rsidR="00850953">
        <w:rPr>
          <w:rFonts w:ascii="Georgia" w:hAnsi="Georgia"/>
          <w:sz w:val="28"/>
          <w:szCs w:val="28"/>
        </w:rPr>
        <w:t xml:space="preserve"> –</w:t>
      </w:r>
      <w:r w:rsidR="0088163E" w:rsidRPr="00F94A39">
        <w:rPr>
          <w:rFonts w:ascii="Georgia" w:hAnsi="Georgia"/>
          <w:sz w:val="28"/>
          <w:szCs w:val="28"/>
        </w:rPr>
        <w:t xml:space="preserve"> представления о счастье столь же разнообразны, как и сами люди. </w:t>
      </w:r>
      <w:r w:rsidR="00850953"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 xml:space="preserve">Для одних оно заключено в соответствии образу и правилам, для других — в накоплении и потреблении, для третьих — в семье и устойчивости быта, для четвёртых — в переживании свободы и удовольствия, для пятых — в напряжении преодоления и власти, для шестых — в творчестве и познании, для седьмых — в поиске самого смысла. И все эти векторы — лишь </w:t>
      </w:r>
      <w:r w:rsidR="0088163E" w:rsidRPr="00584B8A">
        <w:rPr>
          <w:rStyle w:val="--"/>
        </w:rPr>
        <w:t xml:space="preserve">разные </w:t>
      </w:r>
      <w:r w:rsidR="0088163E" w:rsidRPr="00584B8A">
        <w:rPr>
          <w:rStyle w:val="--0"/>
        </w:rPr>
        <w:t>формы</w:t>
      </w:r>
      <w:r w:rsidR="0088163E" w:rsidRPr="00F94A39">
        <w:rPr>
          <w:rFonts w:ascii="Georgia" w:hAnsi="Georgia"/>
          <w:sz w:val="28"/>
          <w:szCs w:val="28"/>
        </w:rPr>
        <w:t xml:space="preserve"> проявления одной и той же внутренней потребности.</w:t>
      </w:r>
      <w:r w:rsidR="00850953">
        <w:rPr>
          <w:rFonts w:ascii="Georgia" w:hAnsi="Georgia"/>
          <w:sz w:val="28"/>
          <w:szCs w:val="28"/>
        </w:rPr>
        <w:t xml:space="preserve"> Э</w:t>
      </w:r>
      <w:r w:rsidR="0088163E" w:rsidRPr="00F94A39">
        <w:rPr>
          <w:rFonts w:ascii="Georgia" w:hAnsi="Georgia"/>
          <w:sz w:val="28"/>
          <w:szCs w:val="28"/>
        </w:rPr>
        <w:t>то</w:t>
      </w:r>
      <w:r w:rsidR="00850953">
        <w:rPr>
          <w:rFonts w:ascii="Georgia" w:hAnsi="Georgia"/>
          <w:sz w:val="28"/>
          <w:szCs w:val="28"/>
        </w:rPr>
        <w:t xml:space="preserve"> есть</w:t>
      </w:r>
      <w:r w:rsidR="0088163E" w:rsidRPr="00F94A39">
        <w:rPr>
          <w:rFonts w:ascii="Georgia" w:hAnsi="Georgia"/>
          <w:sz w:val="28"/>
          <w:szCs w:val="28"/>
        </w:rPr>
        <w:t xml:space="preserve"> проявление различных программных конфигураций, закреплённых в структуре мозга и определяющих, каким образом человек взаимодействует с реальностью. Но при всём различии способов остаётся неизменным главное: счастье </w:t>
      </w:r>
      <w:r w:rsidR="0088163E" w:rsidRPr="00584B8A">
        <w:rPr>
          <w:rStyle w:val="--"/>
        </w:rPr>
        <w:t xml:space="preserve">не </w:t>
      </w:r>
      <w:r w:rsidR="0088163E" w:rsidRPr="00584B8A">
        <w:rPr>
          <w:rStyle w:val="--0"/>
        </w:rPr>
        <w:t>находится</w:t>
      </w:r>
      <w:r w:rsidR="0088163E" w:rsidRPr="00F94A39">
        <w:rPr>
          <w:rFonts w:ascii="Georgia" w:hAnsi="Georgia"/>
          <w:sz w:val="28"/>
          <w:szCs w:val="28"/>
        </w:rPr>
        <w:t xml:space="preserve"> во внешнем объекте. Оно всегда есть внутреннее состояние, возникающее в момент совпадения человека с самим собой — со своей </w:t>
      </w:r>
      <w:r w:rsidR="0088163E" w:rsidRPr="00F94A39">
        <w:rPr>
          <w:rFonts w:ascii="Georgia" w:hAnsi="Georgia"/>
          <w:sz w:val="28"/>
          <w:szCs w:val="28"/>
        </w:rPr>
        <w:lastRenderedPageBreak/>
        <w:t>программой, своим вектором, своей мерой участия в жизни.</w:t>
      </w:r>
      <w:r w:rsidR="00850953">
        <w:rPr>
          <w:rFonts w:ascii="Georgia" w:hAnsi="Georgia"/>
          <w:sz w:val="28"/>
          <w:szCs w:val="28"/>
        </w:rPr>
        <w:t xml:space="preserve"> З</w:t>
      </w:r>
      <w:r w:rsidR="0088163E" w:rsidRPr="00F94A39">
        <w:rPr>
          <w:rFonts w:ascii="Georgia" w:hAnsi="Georgia"/>
          <w:sz w:val="28"/>
          <w:szCs w:val="28"/>
        </w:rPr>
        <w:t>десь возникает принципиальный разрыв с привычным восприятием. Общество оценивает не само состояние, а способ его достижения. Оно выстраивает иерархии</w:t>
      </w:r>
      <w:r w:rsidR="00584B8A">
        <w:rPr>
          <w:rFonts w:ascii="Georgia" w:hAnsi="Georgia"/>
          <w:sz w:val="28"/>
          <w:szCs w:val="28"/>
        </w:rPr>
        <w:t xml:space="preserve"> –</w:t>
      </w:r>
      <w:r w:rsidR="0088163E" w:rsidRPr="00F94A39">
        <w:rPr>
          <w:rFonts w:ascii="Georgia" w:hAnsi="Georgia"/>
          <w:sz w:val="28"/>
          <w:szCs w:val="28"/>
        </w:rPr>
        <w:t xml:space="preserve"> одни способы объявляет достойными, другие — низкими, третьи — запретными. Но если отбросить эту внешнюю шкалу и посмотреть с позиции эффективности, картина меняется. Важен </w:t>
      </w:r>
      <w:r w:rsidR="0088163E" w:rsidRPr="00584B8A">
        <w:rPr>
          <w:rStyle w:val="--"/>
        </w:rPr>
        <w:t xml:space="preserve">не </w:t>
      </w:r>
      <w:r w:rsidR="0088163E" w:rsidRPr="00584B8A">
        <w:rPr>
          <w:rStyle w:val="--0"/>
        </w:rPr>
        <w:t>путь</w:t>
      </w:r>
      <w:r w:rsidR="0088163E" w:rsidRPr="00F94A39">
        <w:rPr>
          <w:rFonts w:ascii="Georgia" w:hAnsi="Georgia"/>
          <w:sz w:val="28"/>
          <w:szCs w:val="28"/>
        </w:rPr>
        <w:t xml:space="preserve"> как таковой, а результат — достигается ли состояние внутреннего тепла, наполненности, включённости.</w:t>
      </w:r>
      <w:r w:rsidR="00850953"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>Это как система отопления: не имеет значения, чем именно обогревается дом — важна температура внутри. Но человек часто выбирает не тепло, а соответствие — соответствие ожиданиям, нормам, образу. И тогда он оказывается в ситуации внутреннего холода при внешнем одобрении.</w:t>
      </w:r>
    </w:p>
    <w:p w14:paraId="3F9FDFE2" w14:textId="77777777" w:rsidR="002C6745" w:rsidRDefault="00B80EC1" w:rsidP="00B80EC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Pr="00F94A39">
        <w:rPr>
          <w:rFonts w:ascii="Georgia" w:hAnsi="Georgia"/>
          <w:sz w:val="28"/>
          <w:szCs w:val="28"/>
        </w:rPr>
        <w:t>С позиции</w:t>
      </w:r>
      <w:r>
        <w:rPr>
          <w:rFonts w:ascii="Georgia" w:hAnsi="Georgia"/>
          <w:sz w:val="28"/>
          <w:szCs w:val="28"/>
        </w:rPr>
        <w:t xml:space="preserve"> нашего сегодняшнего мировоззрения </w:t>
      </w:r>
      <w:r w:rsidR="0088163E" w:rsidRPr="00F94A39">
        <w:rPr>
          <w:rFonts w:ascii="Georgia" w:hAnsi="Georgia"/>
          <w:sz w:val="28"/>
          <w:szCs w:val="28"/>
        </w:rPr>
        <w:t>это и есть одна из ключевых ловушек восприятия</w:t>
      </w:r>
      <w:r>
        <w:rPr>
          <w:rFonts w:ascii="Georgia" w:hAnsi="Georgia"/>
          <w:sz w:val="28"/>
          <w:szCs w:val="28"/>
        </w:rPr>
        <w:t xml:space="preserve"> – </w:t>
      </w:r>
      <w:r w:rsidR="0088163E" w:rsidRPr="00F94A39">
        <w:rPr>
          <w:rFonts w:ascii="Georgia" w:hAnsi="Georgia"/>
          <w:sz w:val="28"/>
          <w:szCs w:val="28"/>
        </w:rPr>
        <w:t xml:space="preserve">подмена прямого переживания реальности её социальным отражением. Человек начинает жить не тем, что он чувствует, а тем, как это должно </w:t>
      </w:r>
    </w:p>
    <w:p w14:paraId="0002C17E" w14:textId="03C64B9B" w:rsidR="0088163E" w:rsidRPr="00F94A39" w:rsidRDefault="002C6745" w:rsidP="00B80EC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DD5EF5B" wp14:editId="3D0FAA0A">
            <wp:simplePos x="0" y="0"/>
            <wp:positionH relativeFrom="column">
              <wp:posOffset>4447540</wp:posOffset>
            </wp:positionH>
            <wp:positionV relativeFrom="paragraph">
              <wp:posOffset>635</wp:posOffset>
            </wp:positionV>
            <wp:extent cx="2578100" cy="3160799"/>
            <wp:effectExtent l="0" t="0" r="0" b="1905"/>
            <wp:wrapTight wrapText="bothSides">
              <wp:wrapPolygon edited="0">
                <wp:start x="0" y="0"/>
                <wp:lineTo x="0" y="21526"/>
                <wp:lineTo x="21494" y="21526"/>
                <wp:lineTo x="21494" y="0"/>
                <wp:lineTo x="0" y="0"/>
              </wp:wrapPolygon>
            </wp:wrapTight>
            <wp:docPr id="21321305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130561" name="Рисунок 213213056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3160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63E" w:rsidRPr="00F94A39">
        <w:rPr>
          <w:rFonts w:ascii="Georgia" w:hAnsi="Georgia"/>
          <w:sz w:val="28"/>
          <w:szCs w:val="28"/>
        </w:rPr>
        <w:t xml:space="preserve">выглядеть в глазах других. И в этот момент он </w:t>
      </w:r>
      <w:r w:rsidR="0088163E" w:rsidRPr="00584B8A">
        <w:rPr>
          <w:rStyle w:val="--"/>
        </w:rPr>
        <w:t xml:space="preserve">теряет </w:t>
      </w:r>
      <w:r w:rsidR="0088163E" w:rsidRPr="00584B8A">
        <w:rPr>
          <w:rStyle w:val="--0"/>
        </w:rPr>
        <w:t>связь</w:t>
      </w:r>
      <w:r w:rsidR="0088163E" w:rsidRPr="00F94A39">
        <w:rPr>
          <w:rFonts w:ascii="Georgia" w:hAnsi="Georgia"/>
          <w:sz w:val="28"/>
          <w:szCs w:val="28"/>
        </w:rPr>
        <w:t xml:space="preserve"> с собственным источником энергии.</w:t>
      </w:r>
      <w:r w:rsidR="00B80EC1"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 xml:space="preserve">Парадокс в том, что в критических состояниях — на границе жизни и смерти — эта иллюзия исчезает. Там, где исчезает страх оценки, человек вдруг видит свою жизнь без фильтров. И именно тогда становится ясно: значительная часть усилий была направлена не на достижение собственного состояния, а </w:t>
      </w:r>
      <w:r w:rsidR="0088163E" w:rsidRPr="00584B8A">
        <w:rPr>
          <w:rStyle w:val="--0"/>
        </w:rPr>
        <w:t xml:space="preserve">на </w:t>
      </w:r>
      <w:r w:rsidR="0088163E" w:rsidRPr="00584B8A">
        <w:rPr>
          <w:rStyle w:val="--"/>
        </w:rPr>
        <w:t>соответствие</w:t>
      </w:r>
      <w:r w:rsidR="0088163E" w:rsidRPr="00F94A39">
        <w:rPr>
          <w:rFonts w:ascii="Georgia" w:hAnsi="Georgia"/>
          <w:sz w:val="28"/>
          <w:szCs w:val="28"/>
        </w:rPr>
        <w:t xml:space="preserve"> внешним ожиданиям.</w:t>
      </w:r>
    </w:p>
    <w:p w14:paraId="686EF97C" w14:textId="11FDB638" w:rsidR="0088163E" w:rsidRPr="00F94A39" w:rsidRDefault="00B80EC1" w:rsidP="000361B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584B8A" w:rsidRPr="00F94A39">
        <w:rPr>
          <w:rFonts w:ascii="Georgia" w:hAnsi="Georgia"/>
          <w:sz w:val="28"/>
          <w:szCs w:val="28"/>
        </w:rPr>
        <w:t>С позиции системного управления</w:t>
      </w:r>
      <w:r w:rsidR="0088163E" w:rsidRPr="00F94A39">
        <w:rPr>
          <w:rFonts w:ascii="Georgia" w:hAnsi="Georgia"/>
          <w:sz w:val="28"/>
          <w:szCs w:val="28"/>
        </w:rPr>
        <w:t xml:space="preserve"> это можно рассматривать</w:t>
      </w:r>
      <w:r w:rsidR="00584B8A">
        <w:rPr>
          <w:rFonts w:ascii="Georgia" w:hAnsi="Georgia"/>
          <w:sz w:val="28"/>
          <w:szCs w:val="28"/>
        </w:rPr>
        <w:t>,</w:t>
      </w:r>
      <w:r w:rsidR="0088163E" w:rsidRPr="00F94A39">
        <w:rPr>
          <w:rFonts w:ascii="Georgia" w:hAnsi="Georgia"/>
          <w:sz w:val="28"/>
          <w:szCs w:val="28"/>
        </w:rPr>
        <w:t xml:space="preserve"> как форму внешнего программирования, при котором энергия человека перенаправляется не в его собственный вектор, а в поддержание структур, </w:t>
      </w:r>
      <w:r w:rsidR="0088163E" w:rsidRPr="00584B8A">
        <w:rPr>
          <w:rStyle w:val="--"/>
        </w:rPr>
        <w:t xml:space="preserve">не </w:t>
      </w:r>
      <w:r w:rsidR="0088163E" w:rsidRPr="00584B8A">
        <w:rPr>
          <w:rStyle w:val="--0"/>
        </w:rPr>
        <w:t>имеющих</w:t>
      </w:r>
      <w:r w:rsidR="0088163E" w:rsidRPr="00F94A39">
        <w:rPr>
          <w:rFonts w:ascii="Georgia" w:hAnsi="Georgia"/>
          <w:sz w:val="28"/>
          <w:szCs w:val="28"/>
        </w:rPr>
        <w:t xml:space="preserve"> к нему прямого отношения. И чем сильнее человек ориентирован на внешний шаблон, тем меньше у него доступа к собственной энергии.</w:t>
      </w:r>
      <w:r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>Таким образом, вопрос счастья выходит за пределы морали, традиции и даже культуры. Он становится вопросом точности настройки</w:t>
      </w:r>
      <w:r w:rsidR="000361B0">
        <w:rPr>
          <w:rFonts w:ascii="Georgia" w:hAnsi="Georgia"/>
          <w:sz w:val="28"/>
          <w:szCs w:val="28"/>
        </w:rPr>
        <w:t xml:space="preserve"> </w:t>
      </w:r>
      <w:r w:rsidR="00584B8A">
        <w:rPr>
          <w:rFonts w:ascii="Georgia" w:hAnsi="Georgia"/>
          <w:sz w:val="28"/>
          <w:szCs w:val="28"/>
        </w:rPr>
        <w:t xml:space="preserve">– </w:t>
      </w:r>
      <w:r w:rsidR="00584B8A" w:rsidRPr="00F94A39">
        <w:rPr>
          <w:rFonts w:ascii="Georgia" w:hAnsi="Georgia"/>
          <w:sz w:val="28"/>
          <w:szCs w:val="28"/>
        </w:rPr>
        <w:t>насколько</w:t>
      </w:r>
      <w:r w:rsidR="0088163E" w:rsidRPr="00F94A39">
        <w:rPr>
          <w:rFonts w:ascii="Georgia" w:hAnsi="Georgia"/>
          <w:sz w:val="28"/>
          <w:szCs w:val="28"/>
        </w:rPr>
        <w:t xml:space="preserve"> человек совпадает с самим собой, насколько его действия соответствуют его внутреннему вектору, а </w:t>
      </w:r>
      <w:r w:rsidR="0088163E" w:rsidRPr="00584B8A">
        <w:rPr>
          <w:rStyle w:val="--"/>
        </w:rPr>
        <w:t xml:space="preserve">не </w:t>
      </w:r>
      <w:r w:rsidR="0088163E" w:rsidRPr="00584B8A">
        <w:rPr>
          <w:rStyle w:val="--0"/>
        </w:rPr>
        <w:t>навязанной</w:t>
      </w:r>
      <w:r w:rsidR="0088163E" w:rsidRPr="00F94A39">
        <w:rPr>
          <w:rFonts w:ascii="Georgia" w:hAnsi="Georgia"/>
          <w:sz w:val="28"/>
          <w:szCs w:val="28"/>
        </w:rPr>
        <w:t xml:space="preserve"> конструкции.</w:t>
      </w:r>
      <w:r w:rsidR="000361B0"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 xml:space="preserve">Именно в этой точке возникает переход к следующему уровню понимания. Потому </w:t>
      </w:r>
      <w:r w:rsidR="000361B0" w:rsidRPr="00F94A39">
        <w:rPr>
          <w:rFonts w:ascii="Georgia" w:hAnsi="Georgia"/>
          <w:sz w:val="28"/>
          <w:szCs w:val="28"/>
        </w:rPr>
        <w:t>что,</w:t>
      </w:r>
      <w:r w:rsidR="0088163E" w:rsidRPr="00F94A39">
        <w:rPr>
          <w:rFonts w:ascii="Georgia" w:hAnsi="Georgia"/>
          <w:sz w:val="28"/>
          <w:szCs w:val="28"/>
        </w:rPr>
        <w:t xml:space="preserve"> если энергия напрямую связана с этим совпадением, значит, управление жизнью — это не управление внешними условиями, а управление соответствием между внутренним и внешним. </w:t>
      </w:r>
      <w:r w:rsidR="000361B0">
        <w:rPr>
          <w:rFonts w:ascii="Georgia" w:hAnsi="Georgia"/>
          <w:sz w:val="28"/>
          <w:szCs w:val="28"/>
        </w:rPr>
        <w:t>Т</w:t>
      </w:r>
      <w:r w:rsidR="0088163E" w:rsidRPr="00F94A39">
        <w:rPr>
          <w:rFonts w:ascii="Georgia" w:hAnsi="Georgia"/>
          <w:sz w:val="28"/>
          <w:szCs w:val="28"/>
        </w:rPr>
        <w:t>огда становится очевидно</w:t>
      </w:r>
      <w:r w:rsidR="000361B0">
        <w:rPr>
          <w:rFonts w:ascii="Georgia" w:hAnsi="Georgia"/>
          <w:sz w:val="28"/>
          <w:szCs w:val="28"/>
        </w:rPr>
        <w:t xml:space="preserve"> –</w:t>
      </w:r>
      <w:r w:rsidR="0088163E" w:rsidRPr="00F94A39">
        <w:rPr>
          <w:rFonts w:ascii="Georgia" w:hAnsi="Georgia"/>
          <w:sz w:val="28"/>
          <w:szCs w:val="28"/>
        </w:rPr>
        <w:t xml:space="preserve"> проблема не в том, что человек не знает, как быть счастливым, а в том, что он </w:t>
      </w:r>
      <w:r w:rsidR="0088163E" w:rsidRPr="00584B8A">
        <w:rPr>
          <w:rStyle w:val="--"/>
        </w:rPr>
        <w:t xml:space="preserve">не </w:t>
      </w:r>
      <w:r w:rsidR="0088163E" w:rsidRPr="00584B8A">
        <w:rPr>
          <w:rStyle w:val="--0"/>
        </w:rPr>
        <w:t>различает</w:t>
      </w:r>
      <w:r w:rsidR="0088163E" w:rsidRPr="00F94A39">
        <w:rPr>
          <w:rFonts w:ascii="Georgia" w:hAnsi="Georgia"/>
          <w:sz w:val="28"/>
          <w:szCs w:val="28"/>
        </w:rPr>
        <w:t>, где его собственное состояние, а где навязанная модель.</w:t>
      </w:r>
    </w:p>
    <w:p w14:paraId="2648398B" w14:textId="1CB64E53" w:rsidR="0088163E" w:rsidRPr="00F94A39" w:rsidRDefault="000361B0" w:rsidP="00F94A3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</w:t>
      </w:r>
      <w:r w:rsidR="0088163E" w:rsidRPr="00F94A39">
        <w:rPr>
          <w:rFonts w:ascii="Georgia" w:hAnsi="Georgia"/>
          <w:sz w:val="28"/>
          <w:szCs w:val="28"/>
        </w:rPr>
        <w:t>Человек, стремящийся к счастью, почти всегда сталкивается с парадоксом</w:t>
      </w:r>
      <w:r>
        <w:rPr>
          <w:rFonts w:ascii="Georgia" w:hAnsi="Georgia"/>
          <w:sz w:val="28"/>
          <w:szCs w:val="28"/>
        </w:rPr>
        <w:t xml:space="preserve">. </w:t>
      </w:r>
      <w:r w:rsidR="0088163E" w:rsidRPr="00F94A39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О</w:t>
      </w:r>
      <w:r w:rsidR="0088163E" w:rsidRPr="00F94A39">
        <w:rPr>
          <w:rFonts w:ascii="Georgia" w:hAnsi="Georgia"/>
          <w:sz w:val="28"/>
          <w:szCs w:val="28"/>
        </w:rPr>
        <w:t xml:space="preserve">н чувствует внутри себя нечто большее, чем ему позволено проявить. Его подлинное </w:t>
      </w:r>
      <w:r w:rsidR="0088163E" w:rsidRPr="00F94A39">
        <w:rPr>
          <w:rFonts w:ascii="Georgia" w:hAnsi="Georgia"/>
          <w:sz w:val="28"/>
          <w:szCs w:val="28"/>
        </w:rPr>
        <w:lastRenderedPageBreak/>
        <w:t xml:space="preserve">«Я» оказывается не реализованным, а подавленным — словно заключённым в подвале собственной личности. Снаружи — социальная роль, соответствие ожиданиям, набор привычек и норм. Внутри — связанная энергия, не нашедшая выхода. И именно это </w:t>
      </w:r>
      <w:r w:rsidR="0088163E" w:rsidRPr="00584B8A">
        <w:rPr>
          <w:rStyle w:val="--0"/>
        </w:rPr>
        <w:t xml:space="preserve">внутреннее </w:t>
      </w:r>
      <w:r w:rsidR="0088163E" w:rsidRPr="00584B8A">
        <w:rPr>
          <w:rStyle w:val="--"/>
        </w:rPr>
        <w:t>несоответствие</w:t>
      </w:r>
      <w:r w:rsidR="0088163E" w:rsidRPr="00F94A39">
        <w:rPr>
          <w:rFonts w:ascii="Georgia" w:hAnsi="Georgia"/>
          <w:sz w:val="28"/>
          <w:szCs w:val="28"/>
        </w:rPr>
        <w:t xml:space="preserve"> становится одной из ключевых причин утраты жизненной силы.</w:t>
      </w:r>
    </w:p>
    <w:p w14:paraId="5785C6C8" w14:textId="10043FE9" w:rsidR="0088163E" w:rsidRPr="00F94A39" w:rsidRDefault="00F1000B" w:rsidP="00191ED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88163E" w:rsidRPr="00F94A39">
        <w:rPr>
          <w:rFonts w:ascii="Georgia" w:hAnsi="Georgia"/>
          <w:sz w:val="28"/>
          <w:szCs w:val="28"/>
        </w:rPr>
        <w:t>Если смотреть глубже, становится очевидно</w:t>
      </w:r>
      <w:r w:rsidR="00584B8A">
        <w:rPr>
          <w:rFonts w:ascii="Georgia" w:hAnsi="Georgia"/>
          <w:sz w:val="28"/>
          <w:szCs w:val="28"/>
        </w:rPr>
        <w:t>, что</w:t>
      </w:r>
      <w:r w:rsidR="0088163E" w:rsidRPr="00F94A39">
        <w:rPr>
          <w:rFonts w:ascii="Georgia" w:hAnsi="Georgia"/>
          <w:sz w:val="28"/>
          <w:szCs w:val="28"/>
        </w:rPr>
        <w:t xml:space="preserve"> любая форма жизни, любой социальный институт и любая модель поведения есть продукт среды. Среда формирует допустимое, возможное и необходимое. Но среда </w:t>
      </w:r>
      <w:r w:rsidR="0088163E" w:rsidRPr="00584B8A">
        <w:rPr>
          <w:rStyle w:val="--"/>
        </w:rPr>
        <w:t xml:space="preserve">не </w:t>
      </w:r>
      <w:r w:rsidR="0088163E" w:rsidRPr="00584B8A">
        <w:rPr>
          <w:rStyle w:val="--0"/>
        </w:rPr>
        <w:t>является</w:t>
      </w:r>
      <w:r w:rsidR="0088163E" w:rsidRPr="00F94A39">
        <w:rPr>
          <w:rFonts w:ascii="Georgia" w:hAnsi="Georgia"/>
          <w:sz w:val="28"/>
          <w:szCs w:val="28"/>
        </w:rPr>
        <w:t xml:space="preserve"> постоянной. Она изменяется, и вместе с ней должны изменяться формы, которые она породила. Это универсальный закон, одинаково действующий как в биологии, так и в социуме.</w:t>
      </w:r>
      <w:r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>Когда меняется климат — исчезают виды, не способные адаптироваться. Когда меняется среда существования — прежние формы либо трансформируются, либо уходят. Это касается не только тел, но и структур сознания, социальных институтов, норм поведения.</w:t>
      </w:r>
      <w:r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>С позиции ОФЧ</w:t>
      </w:r>
      <w:r>
        <w:rPr>
          <w:rStyle w:val="af5"/>
          <w:rFonts w:ascii="Georgia" w:hAnsi="Georgia"/>
          <w:szCs w:val="28"/>
        </w:rPr>
        <w:footnoteReference w:id="1"/>
      </w:r>
      <w:r w:rsidR="0088163E" w:rsidRPr="00F94A39">
        <w:rPr>
          <w:rFonts w:ascii="Georgia" w:hAnsi="Georgia"/>
          <w:sz w:val="28"/>
          <w:szCs w:val="28"/>
        </w:rPr>
        <w:t xml:space="preserve"> это означает </w:t>
      </w:r>
      <w:r w:rsidR="0088163E" w:rsidRPr="00584B8A">
        <w:rPr>
          <w:rStyle w:val="--"/>
        </w:rPr>
        <w:t xml:space="preserve">смену </w:t>
      </w:r>
      <w:r w:rsidR="0088163E" w:rsidRPr="00584B8A">
        <w:rPr>
          <w:rStyle w:val="--0"/>
        </w:rPr>
        <w:t>уровней</w:t>
      </w:r>
      <w:r w:rsidR="0088163E" w:rsidRPr="00F94A39">
        <w:rPr>
          <w:rFonts w:ascii="Georgia" w:hAnsi="Georgia"/>
          <w:sz w:val="28"/>
          <w:szCs w:val="28"/>
        </w:rPr>
        <w:t xml:space="preserve"> Системного Управления и переход от одних программных конструкций к другим. Генотипы мозга, соответствующие прежним эпохам, фиксируют старые модели</w:t>
      </w:r>
      <w:r w:rsidR="00584B8A">
        <w:rPr>
          <w:rFonts w:ascii="Georgia" w:hAnsi="Georgia"/>
          <w:sz w:val="28"/>
          <w:szCs w:val="28"/>
        </w:rPr>
        <w:t>,</w:t>
      </w:r>
      <w:r w:rsidR="0088163E" w:rsidRPr="00F94A39">
        <w:rPr>
          <w:rFonts w:ascii="Georgia" w:hAnsi="Georgia"/>
          <w:sz w:val="28"/>
          <w:szCs w:val="28"/>
        </w:rPr>
        <w:t xml:space="preserve"> как единственно возможные, тогда как новые условия требуют </w:t>
      </w:r>
      <w:r w:rsidR="0088163E" w:rsidRPr="00584B8A">
        <w:rPr>
          <w:rStyle w:val="--"/>
        </w:rPr>
        <w:t xml:space="preserve">иной </w:t>
      </w:r>
      <w:r w:rsidR="0088163E" w:rsidRPr="00584B8A">
        <w:rPr>
          <w:rStyle w:val="--0"/>
        </w:rPr>
        <w:t>конфигурации</w:t>
      </w:r>
      <w:r w:rsidR="0088163E" w:rsidRPr="00F94A39">
        <w:rPr>
          <w:rFonts w:ascii="Georgia" w:hAnsi="Georgia"/>
          <w:sz w:val="28"/>
          <w:szCs w:val="28"/>
        </w:rPr>
        <w:t xml:space="preserve"> мышления и восприятия.</w:t>
      </w:r>
      <w:r w:rsidR="00191EDF"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>Но человек, в отличие от природных систем, обладает инерцией сознания. Он продолжает воспроизводить формы, утратившие связь со средой. И тогда возникает эффект запаздывания</w:t>
      </w:r>
      <w:r w:rsidR="00584B8A">
        <w:rPr>
          <w:rFonts w:ascii="Georgia" w:hAnsi="Georgia"/>
          <w:sz w:val="28"/>
          <w:szCs w:val="28"/>
        </w:rPr>
        <w:t xml:space="preserve"> –</w:t>
      </w:r>
      <w:r w:rsidR="0088163E" w:rsidRPr="00F94A39">
        <w:rPr>
          <w:rFonts w:ascii="Georgia" w:hAnsi="Georgia"/>
          <w:sz w:val="28"/>
          <w:szCs w:val="28"/>
        </w:rPr>
        <w:t xml:space="preserve"> мир уже другой, а человек живёт по прежним правилам.</w:t>
      </w:r>
      <w:r w:rsidR="00191EDF"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 xml:space="preserve">Особенно ярко это проявляется в социальных институтах, которые принято считать «естественными» и «вечными». Например, в представлении о семье. На самом деле ни одна модель семьи </w:t>
      </w:r>
      <w:r w:rsidR="0088163E" w:rsidRPr="00584B8A">
        <w:rPr>
          <w:rStyle w:val="--"/>
        </w:rPr>
        <w:t xml:space="preserve">не </w:t>
      </w:r>
      <w:r w:rsidR="0088163E" w:rsidRPr="00584B8A">
        <w:rPr>
          <w:rStyle w:val="--0"/>
        </w:rPr>
        <w:t>является</w:t>
      </w:r>
      <w:r w:rsidR="0088163E" w:rsidRPr="00F94A39">
        <w:rPr>
          <w:rFonts w:ascii="Georgia" w:hAnsi="Georgia"/>
          <w:sz w:val="28"/>
          <w:szCs w:val="28"/>
        </w:rPr>
        <w:t xml:space="preserve"> универсальной. Каждая из них — продукт конкретной среды, конкретных условий выживания и развития.</w:t>
      </w:r>
      <w:r w:rsidR="00191EDF"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>Там, где требовалась концентрация мужской силы — возникала полиандрия. Там, где ресурс позволял — проявлялась полигамия. Там, где требовалась юридическая упорядоченность — формировалась моногамия. Ни одна из этих моделей не является абсолютной истиной. Они — решения, адекватные своим условиям.</w:t>
      </w:r>
    </w:p>
    <w:p w14:paraId="7578A03C" w14:textId="05BC84F2" w:rsidR="0088163E" w:rsidRPr="00F94A39" w:rsidRDefault="00191EDF" w:rsidP="00191ED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88163E" w:rsidRPr="00F94A39">
        <w:rPr>
          <w:rFonts w:ascii="Georgia" w:hAnsi="Georgia"/>
          <w:sz w:val="28"/>
          <w:szCs w:val="28"/>
        </w:rPr>
        <w:t>Но сознание человека устроено так, что он принимает привычное за единственно возможное. И тогда возникает иллюзия нормы</w:t>
      </w:r>
      <w:r>
        <w:rPr>
          <w:rFonts w:ascii="Georgia" w:hAnsi="Georgia"/>
          <w:sz w:val="28"/>
          <w:szCs w:val="28"/>
        </w:rPr>
        <w:t xml:space="preserve"> –</w:t>
      </w:r>
      <w:r w:rsidR="0088163E" w:rsidRPr="00F94A39">
        <w:rPr>
          <w:rFonts w:ascii="Georgia" w:hAnsi="Georgia"/>
          <w:sz w:val="28"/>
          <w:szCs w:val="28"/>
        </w:rPr>
        <w:t xml:space="preserve"> то, к чему он привык, объявляется «правильным», а всё остальное — отклонением. При этом аргументация </w:t>
      </w:r>
      <w:r w:rsidR="0088163E" w:rsidRPr="00584B8A">
        <w:rPr>
          <w:rStyle w:val="--"/>
        </w:rPr>
        <w:t xml:space="preserve">всегда </w:t>
      </w:r>
      <w:r w:rsidR="0088163E" w:rsidRPr="00584B8A">
        <w:rPr>
          <w:rStyle w:val="--0"/>
        </w:rPr>
        <w:t>строится</w:t>
      </w:r>
      <w:r w:rsidR="0088163E" w:rsidRPr="00F94A39">
        <w:rPr>
          <w:rFonts w:ascii="Georgia" w:hAnsi="Georgia"/>
          <w:sz w:val="28"/>
          <w:szCs w:val="28"/>
        </w:rPr>
        <w:t xml:space="preserve"> не на логике, а на эмоциональных и культурных шаблонах.</w:t>
      </w:r>
      <w:r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>С позиции более высокого уровня понимания это является следствием ограниченности восприятия: человек не различает, где функция среды, а где «вечный закон». Он принимает временное за абсолютное.</w:t>
      </w:r>
    </w:p>
    <w:p w14:paraId="75004BE7" w14:textId="1A2802A4" w:rsidR="0088163E" w:rsidRPr="00F94A39" w:rsidRDefault="00191EDF" w:rsidP="00191ED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88163E" w:rsidRPr="00F94A39">
        <w:rPr>
          <w:rFonts w:ascii="Georgia" w:hAnsi="Georgia"/>
          <w:sz w:val="28"/>
          <w:szCs w:val="28"/>
        </w:rPr>
        <w:t xml:space="preserve">Особую роль в закреплении этих конструкций сыграли религиозные системы. Они не просто описывали нормы — они сакрализировали их, превращая в неизменные установки. В определённый исторический момент это было </w:t>
      </w:r>
      <w:r w:rsidR="0088163E" w:rsidRPr="00584B8A">
        <w:rPr>
          <w:rStyle w:val="--"/>
        </w:rPr>
        <w:t xml:space="preserve">эффективным </w:t>
      </w:r>
      <w:r w:rsidR="0088163E" w:rsidRPr="00584B8A">
        <w:rPr>
          <w:rStyle w:val="--0"/>
        </w:rPr>
        <w:t>инструментом</w:t>
      </w:r>
      <w:r w:rsidR="0088163E" w:rsidRPr="00F94A39">
        <w:rPr>
          <w:rFonts w:ascii="Georgia" w:hAnsi="Georgia"/>
          <w:sz w:val="28"/>
          <w:szCs w:val="28"/>
        </w:rPr>
        <w:t xml:space="preserve"> управления и организации общества. Но с </w:t>
      </w:r>
      <w:r w:rsidR="0088163E" w:rsidRPr="00F94A39">
        <w:rPr>
          <w:rFonts w:ascii="Georgia" w:hAnsi="Georgia"/>
          <w:sz w:val="28"/>
          <w:szCs w:val="28"/>
        </w:rPr>
        <w:lastRenderedPageBreak/>
        <w:t>изменением среды эти конструкции начали терять функциональность, сохраняя при этом силу воздействия.</w:t>
      </w:r>
      <w:r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>И тогда возникает новая трансформация</w:t>
      </w:r>
      <w:r>
        <w:rPr>
          <w:rFonts w:ascii="Georgia" w:hAnsi="Georgia"/>
          <w:sz w:val="28"/>
          <w:szCs w:val="28"/>
        </w:rPr>
        <w:t xml:space="preserve"> – </w:t>
      </w:r>
      <w:r w:rsidR="0088163E" w:rsidRPr="00F94A39">
        <w:rPr>
          <w:rFonts w:ascii="Georgia" w:hAnsi="Georgia"/>
          <w:sz w:val="28"/>
          <w:szCs w:val="28"/>
        </w:rPr>
        <w:t xml:space="preserve">сакральное уступает место утилитарному. То, что раньше воспринималось как служение, становится расчётом. Это особенно заметно в институтах, которые изначально имели </w:t>
      </w:r>
      <w:r w:rsidR="0088163E" w:rsidRPr="00584B8A">
        <w:rPr>
          <w:rStyle w:val="--"/>
        </w:rPr>
        <w:t xml:space="preserve">глубинный </w:t>
      </w:r>
      <w:r w:rsidR="0088163E" w:rsidRPr="00584B8A">
        <w:rPr>
          <w:rStyle w:val="--0"/>
        </w:rPr>
        <w:t>смысл</w:t>
      </w:r>
      <w:r w:rsidR="0088163E" w:rsidRPr="00F94A39">
        <w:rPr>
          <w:rFonts w:ascii="Georgia" w:hAnsi="Georgia"/>
          <w:sz w:val="28"/>
          <w:szCs w:val="28"/>
        </w:rPr>
        <w:t xml:space="preserve"> — например, в браке.</w:t>
      </w:r>
    </w:p>
    <w:p w14:paraId="586C1F87" w14:textId="656E0576" w:rsidR="00333BAA" w:rsidRDefault="00333BAA" w:rsidP="00B366F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254D15F8" wp14:editId="1F128E47">
            <wp:simplePos x="0" y="0"/>
            <wp:positionH relativeFrom="column">
              <wp:posOffset>-124460</wp:posOffset>
            </wp:positionH>
            <wp:positionV relativeFrom="paragraph">
              <wp:posOffset>217805</wp:posOffset>
            </wp:positionV>
            <wp:extent cx="3140710" cy="2794000"/>
            <wp:effectExtent l="0" t="0" r="0" b="0"/>
            <wp:wrapTight wrapText="bothSides">
              <wp:wrapPolygon edited="0">
                <wp:start x="0" y="0"/>
                <wp:lineTo x="0" y="21502"/>
                <wp:lineTo x="21486" y="21502"/>
                <wp:lineTo x="21486" y="0"/>
                <wp:lineTo x="0" y="0"/>
              </wp:wrapPolygon>
            </wp:wrapTight>
            <wp:docPr id="2899068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906892" name="Рисунок 28990689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71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EDF">
        <w:rPr>
          <w:rFonts w:ascii="Georgia" w:hAnsi="Georgia"/>
          <w:sz w:val="28"/>
          <w:szCs w:val="28"/>
        </w:rPr>
        <w:t xml:space="preserve">       </w:t>
      </w:r>
      <w:r w:rsidR="0088163E" w:rsidRPr="00F94A39">
        <w:rPr>
          <w:rFonts w:ascii="Georgia" w:hAnsi="Georgia"/>
          <w:sz w:val="28"/>
          <w:szCs w:val="28"/>
        </w:rPr>
        <w:t xml:space="preserve">Когда исчезает сакральное основание, остаётся только рациональная </w:t>
      </w:r>
    </w:p>
    <w:p w14:paraId="446F5CA2" w14:textId="7D9F5ADF" w:rsidR="0088163E" w:rsidRPr="00F94A39" w:rsidRDefault="0088163E" w:rsidP="00B366F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F94A39">
        <w:rPr>
          <w:rFonts w:ascii="Georgia" w:hAnsi="Georgia"/>
          <w:sz w:val="28"/>
          <w:szCs w:val="28"/>
        </w:rPr>
        <w:t>мотивация — выгода. И тогда отношения начинают строиться по принципам</w:t>
      </w:r>
      <w:r w:rsidR="00B366F5">
        <w:rPr>
          <w:rFonts w:ascii="Georgia" w:hAnsi="Georgia"/>
          <w:sz w:val="28"/>
          <w:szCs w:val="28"/>
        </w:rPr>
        <w:t xml:space="preserve"> </w:t>
      </w:r>
      <w:r w:rsidRPr="00F94A39">
        <w:rPr>
          <w:rFonts w:ascii="Georgia" w:hAnsi="Georgia"/>
          <w:sz w:val="28"/>
          <w:szCs w:val="28"/>
        </w:rPr>
        <w:t>сделки. Активы оцениваются, сопоставляются, используются. Пока есть взаимная выгода — система работает. Как только она исчезает — связь разрушается.</w:t>
      </w:r>
      <w:r w:rsidR="00B366F5">
        <w:rPr>
          <w:rFonts w:ascii="Georgia" w:hAnsi="Georgia"/>
          <w:sz w:val="28"/>
          <w:szCs w:val="28"/>
        </w:rPr>
        <w:t xml:space="preserve"> </w:t>
      </w:r>
      <w:r w:rsidRPr="00F94A39">
        <w:rPr>
          <w:rFonts w:ascii="Georgia" w:hAnsi="Georgia"/>
          <w:sz w:val="28"/>
          <w:szCs w:val="28"/>
        </w:rPr>
        <w:t xml:space="preserve">Это не «падение нравов» и не «кризис морали», как принято считать. Это </w:t>
      </w:r>
      <w:r w:rsidRPr="00584B8A">
        <w:rPr>
          <w:rStyle w:val="--"/>
        </w:rPr>
        <w:t xml:space="preserve">закономерный </w:t>
      </w:r>
      <w:r w:rsidRPr="00584B8A">
        <w:rPr>
          <w:rStyle w:val="--0"/>
        </w:rPr>
        <w:t>процесс</w:t>
      </w:r>
      <w:r w:rsidRPr="00584B8A">
        <w:rPr>
          <w:rStyle w:val="--"/>
        </w:rPr>
        <w:t xml:space="preserve"> </w:t>
      </w:r>
      <w:r w:rsidRPr="00F94A39">
        <w:rPr>
          <w:rFonts w:ascii="Georgia" w:hAnsi="Georgia"/>
          <w:sz w:val="28"/>
          <w:szCs w:val="28"/>
        </w:rPr>
        <w:t>смены среды и, как следствие, смены механизмов взаимодействия. Старые формы уже не работают, а новые ещё не оформились.</w:t>
      </w:r>
    </w:p>
    <w:p w14:paraId="0366A374" w14:textId="3CCA4A8D" w:rsidR="0088163E" w:rsidRPr="00F94A39" w:rsidRDefault="00B366F5" w:rsidP="00B366F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88163E" w:rsidRPr="00F94A39">
        <w:rPr>
          <w:rFonts w:ascii="Georgia" w:hAnsi="Georgia"/>
          <w:sz w:val="28"/>
          <w:szCs w:val="28"/>
        </w:rPr>
        <w:t>С позиции</w:t>
      </w:r>
      <w:r>
        <w:rPr>
          <w:rFonts w:ascii="Georgia" w:hAnsi="Georgia"/>
          <w:sz w:val="28"/>
          <w:szCs w:val="28"/>
        </w:rPr>
        <w:t xml:space="preserve"> сегодня происходящего,</w:t>
      </w:r>
      <w:r w:rsidR="0088163E" w:rsidRPr="00F94A39">
        <w:rPr>
          <w:rFonts w:ascii="Georgia" w:hAnsi="Georgia"/>
          <w:sz w:val="28"/>
          <w:szCs w:val="28"/>
        </w:rPr>
        <w:t xml:space="preserve"> это состояние можно определить как переходную фазу — момент, когда прежняя система управления утрачивает эффективность, но новая ещё не заняла её место. В такой фазе усиливается хаос, потому что исчезают устойчивые ориентиры.</w:t>
      </w:r>
      <w:r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>Именно в этот момент становится критически важным вопрос: на что будет опираться человек дальше? На инерцию прошлого или на осознанное понимание происходящего?</w:t>
      </w:r>
      <w:r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 xml:space="preserve">Потому </w:t>
      </w:r>
      <w:r w:rsidRPr="00F94A39">
        <w:rPr>
          <w:rFonts w:ascii="Georgia" w:hAnsi="Georgia"/>
          <w:sz w:val="28"/>
          <w:szCs w:val="28"/>
        </w:rPr>
        <w:t>что,</w:t>
      </w:r>
      <w:r w:rsidR="0088163E" w:rsidRPr="00F94A39">
        <w:rPr>
          <w:rFonts w:ascii="Georgia" w:hAnsi="Georgia"/>
          <w:sz w:val="28"/>
          <w:szCs w:val="28"/>
        </w:rPr>
        <w:t xml:space="preserve"> если он продолжит ориентироваться на конструкции, утратившие связь с реальностью, он </w:t>
      </w:r>
      <w:r w:rsidR="0088163E" w:rsidRPr="00584B8A">
        <w:rPr>
          <w:rStyle w:val="--"/>
        </w:rPr>
        <w:t xml:space="preserve">неизбежно </w:t>
      </w:r>
      <w:r w:rsidR="0088163E" w:rsidRPr="00584B8A">
        <w:rPr>
          <w:rStyle w:val="--0"/>
        </w:rPr>
        <w:t xml:space="preserve">будет </w:t>
      </w:r>
      <w:r w:rsidR="0088163E" w:rsidRPr="00F94A39">
        <w:rPr>
          <w:rFonts w:ascii="Georgia" w:hAnsi="Georgia"/>
          <w:sz w:val="28"/>
          <w:szCs w:val="28"/>
        </w:rPr>
        <w:t>терять энергию — ту самую, о которой шла речь в начале. Его действия будут расходиться с его природой, а значит, внутренний конфликт будет только усиливаться.</w:t>
      </w:r>
      <w:r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>И наоборот, если он сможет различить, где функция, а где инерция, где необходимость, а где привычка, он получает возможность выйти из «пещеры» не только физически, но и на уровне восприятия.</w:t>
      </w:r>
      <w:r>
        <w:rPr>
          <w:rFonts w:ascii="Georgia" w:hAnsi="Georgia"/>
          <w:sz w:val="28"/>
          <w:szCs w:val="28"/>
        </w:rPr>
        <w:t xml:space="preserve"> </w:t>
      </w:r>
      <w:r w:rsidR="0088163E" w:rsidRPr="00F94A39">
        <w:rPr>
          <w:rFonts w:ascii="Georgia" w:hAnsi="Georgia"/>
          <w:sz w:val="28"/>
          <w:szCs w:val="28"/>
        </w:rPr>
        <w:t xml:space="preserve">А это уже </w:t>
      </w:r>
      <w:r w:rsidR="0088163E" w:rsidRPr="00584B8A">
        <w:rPr>
          <w:rStyle w:val="--"/>
        </w:rPr>
        <w:t xml:space="preserve">не </w:t>
      </w:r>
      <w:r w:rsidR="0088163E" w:rsidRPr="00584B8A">
        <w:rPr>
          <w:rStyle w:val="--0"/>
        </w:rPr>
        <w:t>просто</w:t>
      </w:r>
      <w:r w:rsidR="0088163E" w:rsidRPr="00F94A39">
        <w:rPr>
          <w:rFonts w:ascii="Georgia" w:hAnsi="Georgia"/>
          <w:sz w:val="28"/>
          <w:szCs w:val="28"/>
        </w:rPr>
        <w:t xml:space="preserve"> изменение поведения. Это переход к иной форме существования, где человек начинает жить не по отражениям прошлого, а в соответствии с реальностью и тем будущим, к которому он способен себя подключить.</w:t>
      </w:r>
    </w:p>
    <w:p w14:paraId="15FEF641" w14:textId="256DB49C" w:rsidR="00800B9E" w:rsidRPr="00F94A39" w:rsidRDefault="00B366F5" w:rsidP="006122E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  </w:t>
      </w:r>
      <w:r w:rsidR="00800B9E" w:rsidRPr="00F94A39">
        <w:rPr>
          <w:rFonts w:ascii="Georgia" w:hAnsi="Georgia"/>
          <w:sz w:val="28"/>
          <w:szCs w:val="28"/>
        </w:rPr>
        <w:t>Если рассматривать социальные союзы не с позиции привычных оценок, а с позиции системного формирования, становится очевидно</w:t>
      </w:r>
      <w:r w:rsidR="006122EF">
        <w:rPr>
          <w:rFonts w:ascii="Georgia" w:hAnsi="Georgia"/>
          <w:sz w:val="28"/>
          <w:szCs w:val="28"/>
        </w:rPr>
        <w:t xml:space="preserve"> то, что</w:t>
      </w:r>
      <w:r w:rsidR="00800B9E" w:rsidRPr="00F94A39">
        <w:rPr>
          <w:rFonts w:ascii="Georgia" w:hAnsi="Georgia"/>
          <w:sz w:val="28"/>
          <w:szCs w:val="28"/>
        </w:rPr>
        <w:t xml:space="preserve"> в основе их возникновения лежали не моральные или «естественные» законы, а </w:t>
      </w:r>
      <w:r w:rsidR="00800B9E" w:rsidRPr="00584B8A">
        <w:rPr>
          <w:rStyle w:val="--"/>
        </w:rPr>
        <w:t xml:space="preserve">конкретные </w:t>
      </w:r>
      <w:r w:rsidR="00800B9E" w:rsidRPr="00584B8A">
        <w:rPr>
          <w:rStyle w:val="--0"/>
        </w:rPr>
        <w:t>факторы</w:t>
      </w:r>
      <w:r w:rsidR="00800B9E" w:rsidRPr="00F94A39">
        <w:rPr>
          <w:rFonts w:ascii="Georgia" w:hAnsi="Georgia"/>
          <w:sz w:val="28"/>
          <w:szCs w:val="28"/>
        </w:rPr>
        <w:t xml:space="preserve"> среды. В недавнем прошлом можно выделить четыре таких базовых фактора — экономика, религия, власть и культура. Именно они формировали ту конструкцию, которую человек воспринимал как «норму», как нечто само собой разумеющееся.</w:t>
      </w:r>
      <w:r w:rsidR="006122EF"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 xml:space="preserve">Эти факторы действовали не по отдельности, а как единая система давления. </w:t>
      </w:r>
      <w:r w:rsidR="006122EF">
        <w:rPr>
          <w:rFonts w:ascii="Georgia" w:hAnsi="Georgia"/>
          <w:sz w:val="28"/>
          <w:szCs w:val="28"/>
        </w:rPr>
        <w:t>Э</w:t>
      </w:r>
      <w:r w:rsidR="00800B9E" w:rsidRPr="00F94A39">
        <w:rPr>
          <w:rFonts w:ascii="Georgia" w:hAnsi="Georgia"/>
          <w:sz w:val="28"/>
          <w:szCs w:val="28"/>
        </w:rPr>
        <w:t xml:space="preserve">то можно рассматривать как многоуровневое Системное Управление, где </w:t>
      </w:r>
      <w:r w:rsidR="00800B9E" w:rsidRPr="00584B8A">
        <w:rPr>
          <w:rStyle w:val="--"/>
        </w:rPr>
        <w:t xml:space="preserve">каждый </w:t>
      </w:r>
      <w:r w:rsidR="00800B9E" w:rsidRPr="00584B8A">
        <w:rPr>
          <w:rStyle w:val="--0"/>
        </w:rPr>
        <w:t>уровень</w:t>
      </w:r>
      <w:r w:rsidR="00800B9E" w:rsidRPr="00F94A39">
        <w:rPr>
          <w:rFonts w:ascii="Georgia" w:hAnsi="Georgia"/>
          <w:sz w:val="28"/>
          <w:szCs w:val="28"/>
        </w:rPr>
        <w:t xml:space="preserve"> усиливал другой, создавая </w:t>
      </w:r>
      <w:r w:rsidR="00800B9E" w:rsidRPr="00F94A39">
        <w:rPr>
          <w:rFonts w:ascii="Georgia" w:hAnsi="Georgia"/>
          <w:sz w:val="28"/>
          <w:szCs w:val="28"/>
        </w:rPr>
        <w:lastRenderedPageBreak/>
        <w:t>замкнутый контур, из которого невозможно было выйти. Человек, вступивший в союз, оказывался не просто в отношениях — он оказывался внутри конструкции, которая удерживала его всеми доступными средствами.</w:t>
      </w:r>
    </w:p>
    <w:p w14:paraId="66435DD5" w14:textId="0A443ACA" w:rsidR="00800B9E" w:rsidRPr="00F94A39" w:rsidRDefault="006122EF" w:rsidP="006122E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800B9E" w:rsidRPr="00F94A39">
        <w:rPr>
          <w:rFonts w:ascii="Georgia" w:hAnsi="Georgia"/>
          <w:sz w:val="28"/>
          <w:szCs w:val="28"/>
        </w:rPr>
        <w:t xml:space="preserve">Экономика требовала объединения, потому что выживание было невозможно в одиночку. Отсутствие пенсий, необходимость совместного труда, распределение функций — всё это делало союз не вопросом выбора, а вопросом необходимости. Дети становились не только продолжением рода, но и </w:t>
      </w:r>
      <w:r w:rsidR="00800B9E" w:rsidRPr="00584B8A">
        <w:rPr>
          <w:rStyle w:val="--"/>
        </w:rPr>
        <w:t xml:space="preserve">стратегическим </w:t>
      </w:r>
      <w:r w:rsidR="00800B9E" w:rsidRPr="00584B8A">
        <w:rPr>
          <w:rStyle w:val="--0"/>
        </w:rPr>
        <w:t>ресурсом</w:t>
      </w:r>
      <w:r w:rsidR="00800B9E" w:rsidRPr="00F94A39">
        <w:rPr>
          <w:rFonts w:ascii="Georgia" w:hAnsi="Georgia"/>
          <w:sz w:val="28"/>
          <w:szCs w:val="28"/>
        </w:rPr>
        <w:t xml:space="preserve"> выживания.</w:t>
      </w:r>
      <w:r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>Религия закрепляла эту необходимость, переводя её в категорию сакрального. Союз становился не просто договором между людьми, а обязательством перед высшей силой. Нарушение его означало не социальное отклонение, а экзистенциальное преступление. Таким образом, экономическая целесообразность усиливалась метафизическим страхом.</w:t>
      </w:r>
    </w:p>
    <w:p w14:paraId="0A31FFDD" w14:textId="3426DC0E" w:rsidR="00800B9E" w:rsidRPr="00F94A39" w:rsidRDefault="006122EF" w:rsidP="00F94A3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800B9E" w:rsidRPr="00F94A39">
        <w:rPr>
          <w:rFonts w:ascii="Georgia" w:hAnsi="Georgia"/>
          <w:sz w:val="28"/>
          <w:szCs w:val="28"/>
        </w:rPr>
        <w:t xml:space="preserve">Власть, в свою очередь, видела в таких союзах инструмент стабилизации. Управлять структурированным обществом легче, чем разрозненной массой. Семья становилась элементом управляемости, ячейкой, через которую распределялись ресурсы, обязанности и контроль. Чем более закреплён был союз, тем </w:t>
      </w:r>
      <w:r w:rsidR="00800B9E" w:rsidRPr="00584B8A">
        <w:rPr>
          <w:rStyle w:val="--"/>
        </w:rPr>
        <w:t xml:space="preserve">более </w:t>
      </w:r>
      <w:r w:rsidR="00800B9E" w:rsidRPr="00584B8A">
        <w:rPr>
          <w:rStyle w:val="--0"/>
        </w:rPr>
        <w:t>предсказуемой</w:t>
      </w:r>
      <w:r w:rsidR="00800B9E" w:rsidRPr="00584B8A">
        <w:rPr>
          <w:rStyle w:val="--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>становилась система.</w:t>
      </w:r>
    </w:p>
    <w:p w14:paraId="735608A9" w14:textId="272A8A30" w:rsidR="00800B9E" w:rsidRPr="00F94A39" w:rsidRDefault="006122EF" w:rsidP="006122E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800B9E" w:rsidRPr="00F94A39">
        <w:rPr>
          <w:rFonts w:ascii="Georgia" w:hAnsi="Georgia"/>
          <w:sz w:val="28"/>
          <w:szCs w:val="28"/>
        </w:rPr>
        <w:t>Культура завершала этот контур, внедряя соответствующие установки на уровне сознания. Человека с детства программировали на то, что определённая форма жизни — единственно правильная. Отклонение от неё воспринималось не как выбор, а как дефект.</w:t>
      </w:r>
      <w:r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>В результате формировалась многослойная конструкция, где человек оказывался зажат со всех сторон. Родственники, окружение, традиция, религия и государство образовывали замкнутую систему, внутри которой альтернативы практически не существовало. Это была та самая «пещера», но уже не природная, а социальная.</w:t>
      </w:r>
      <w:r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 xml:space="preserve">Однако, как и всякая система, эта конструкция была </w:t>
      </w:r>
      <w:r w:rsidR="00800B9E" w:rsidRPr="00584B8A">
        <w:rPr>
          <w:rStyle w:val="--"/>
        </w:rPr>
        <w:t xml:space="preserve">функцией </w:t>
      </w:r>
      <w:r w:rsidR="00800B9E" w:rsidRPr="00584B8A">
        <w:rPr>
          <w:rStyle w:val="--0"/>
        </w:rPr>
        <w:t>среды.</w:t>
      </w:r>
      <w:r w:rsidR="00800B9E" w:rsidRPr="00F94A39">
        <w:rPr>
          <w:rFonts w:ascii="Georgia" w:hAnsi="Georgia"/>
          <w:sz w:val="28"/>
          <w:szCs w:val="28"/>
        </w:rPr>
        <w:t xml:space="preserve"> Когда среда изменилась, начала разрушаться и сама конструкция. И здесь проявляется фундаментальный закон: изменение среды неизбежно приводит к изменению форм, которые в ней существуют.</w:t>
      </w:r>
    </w:p>
    <w:p w14:paraId="65462C41" w14:textId="25847D62" w:rsidR="00800B9E" w:rsidRPr="00F94A39" w:rsidRDefault="006122EF" w:rsidP="002F1B1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800B9E" w:rsidRPr="00F94A39">
        <w:rPr>
          <w:rFonts w:ascii="Georgia" w:hAnsi="Georgia"/>
          <w:sz w:val="28"/>
          <w:szCs w:val="28"/>
        </w:rPr>
        <w:t xml:space="preserve">Современная среда действует противоположным образом. Если раньше она сжимала, удерживала, фиксировала, то теперь — размыкает, разрывает, рассеивает. Экономика больше </w:t>
      </w:r>
      <w:r w:rsidR="00800B9E" w:rsidRPr="00584B8A">
        <w:rPr>
          <w:rStyle w:val="--"/>
        </w:rPr>
        <w:t xml:space="preserve">не </w:t>
      </w:r>
      <w:r w:rsidR="00800B9E" w:rsidRPr="00584B8A">
        <w:rPr>
          <w:rStyle w:val="--0"/>
        </w:rPr>
        <w:t>требует</w:t>
      </w:r>
      <w:r w:rsidR="00800B9E" w:rsidRPr="00F94A39">
        <w:rPr>
          <w:rFonts w:ascii="Georgia" w:hAnsi="Georgia"/>
          <w:sz w:val="28"/>
          <w:szCs w:val="28"/>
        </w:rPr>
        <w:t xml:space="preserve"> обязательного союза. Человек способен обеспечить себя самостоятельно. Технологии снимают необходимость в распределении ролей. Социальные механизмы подменяют прежние функции семьи.</w:t>
      </w:r>
      <w:r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>Религия утрачивает монополию на смысл. Власть перестаёт нуждаться в жёстко закреплённых союзах</w:t>
      </w:r>
      <w:r w:rsidR="00584B8A">
        <w:rPr>
          <w:rFonts w:ascii="Georgia" w:hAnsi="Georgia"/>
          <w:sz w:val="28"/>
          <w:szCs w:val="28"/>
        </w:rPr>
        <w:t>,</w:t>
      </w:r>
      <w:r w:rsidR="00800B9E" w:rsidRPr="00F94A39">
        <w:rPr>
          <w:rFonts w:ascii="Georgia" w:hAnsi="Georgia"/>
          <w:sz w:val="28"/>
          <w:szCs w:val="28"/>
        </w:rPr>
        <w:t xml:space="preserve"> как инструменте управления. Культура, вместо закрепления, начинает транслировать разнообразие моделей.</w:t>
      </w:r>
      <w:r>
        <w:rPr>
          <w:rFonts w:ascii="Georgia" w:hAnsi="Georgia"/>
          <w:sz w:val="28"/>
          <w:szCs w:val="28"/>
        </w:rPr>
        <w:t xml:space="preserve"> </w:t>
      </w:r>
      <w:r w:rsidR="002F1B1F" w:rsidRPr="00F94A39">
        <w:rPr>
          <w:rFonts w:ascii="Georgia" w:hAnsi="Georgia"/>
          <w:sz w:val="28"/>
          <w:szCs w:val="28"/>
        </w:rPr>
        <w:t xml:space="preserve">В </w:t>
      </w:r>
      <w:r w:rsidR="00584B8A" w:rsidRPr="00F94A39">
        <w:rPr>
          <w:rFonts w:ascii="Georgia" w:hAnsi="Georgia"/>
          <w:sz w:val="28"/>
          <w:szCs w:val="28"/>
        </w:rPr>
        <w:t>результате</w:t>
      </w:r>
      <w:r w:rsidR="00584B8A">
        <w:rPr>
          <w:rFonts w:ascii="Georgia" w:hAnsi="Georgia"/>
          <w:sz w:val="28"/>
          <w:szCs w:val="28"/>
        </w:rPr>
        <w:t xml:space="preserve">, </w:t>
      </w:r>
      <w:r w:rsidR="00584B8A" w:rsidRPr="00F94A39">
        <w:rPr>
          <w:rFonts w:ascii="Georgia" w:hAnsi="Georgia"/>
          <w:sz w:val="28"/>
          <w:szCs w:val="28"/>
        </w:rPr>
        <w:t>вектор</w:t>
      </w:r>
      <w:r w:rsidR="00800B9E" w:rsidRPr="00F94A39">
        <w:rPr>
          <w:rFonts w:ascii="Georgia" w:hAnsi="Georgia"/>
          <w:sz w:val="28"/>
          <w:szCs w:val="28"/>
        </w:rPr>
        <w:t xml:space="preserve"> воздействия меняется на противоположный. Если раньше система прижимала людей друг к другу, то теперь она </w:t>
      </w:r>
      <w:r w:rsidR="00800B9E" w:rsidRPr="00584B8A">
        <w:rPr>
          <w:rStyle w:val="--"/>
        </w:rPr>
        <w:t xml:space="preserve">создаёт </w:t>
      </w:r>
      <w:r w:rsidR="00800B9E" w:rsidRPr="00584B8A">
        <w:rPr>
          <w:rStyle w:val="--0"/>
        </w:rPr>
        <w:t>условия</w:t>
      </w:r>
      <w:r w:rsidR="00800B9E" w:rsidRPr="00F94A39">
        <w:rPr>
          <w:rFonts w:ascii="Georgia" w:hAnsi="Georgia"/>
          <w:sz w:val="28"/>
          <w:szCs w:val="28"/>
        </w:rPr>
        <w:t xml:space="preserve"> для их расхождения. И, как и прежде, человек оказывается под воздействием силы, превосходящей его возможности сопротивления — только теперь это сила не удержания, а разъединения.</w:t>
      </w:r>
      <w:r w:rsidR="002F1B1F">
        <w:rPr>
          <w:rFonts w:ascii="Georgia" w:hAnsi="Georgia"/>
          <w:sz w:val="28"/>
          <w:szCs w:val="28"/>
        </w:rPr>
        <w:t xml:space="preserve"> Вот это </w:t>
      </w:r>
      <w:r w:rsidR="00800B9E" w:rsidRPr="00F94A39">
        <w:rPr>
          <w:rFonts w:ascii="Georgia" w:hAnsi="Georgia"/>
          <w:sz w:val="28"/>
          <w:szCs w:val="28"/>
        </w:rPr>
        <w:t>то</w:t>
      </w:r>
      <w:r w:rsidR="002F1B1F">
        <w:rPr>
          <w:rFonts w:ascii="Georgia" w:hAnsi="Georgia"/>
          <w:sz w:val="28"/>
          <w:szCs w:val="28"/>
        </w:rPr>
        <w:t xml:space="preserve"> и</w:t>
      </w:r>
      <w:r w:rsidR="00800B9E" w:rsidRPr="00F94A39">
        <w:rPr>
          <w:rFonts w:ascii="Georgia" w:hAnsi="Georgia"/>
          <w:sz w:val="28"/>
          <w:szCs w:val="28"/>
        </w:rPr>
        <w:t xml:space="preserve"> означает смену управляющих программ. Старые программы, рассчитанные на удержание и фиксацию, продолжают действовать, но </w:t>
      </w:r>
      <w:r w:rsidR="00800B9E" w:rsidRPr="00F94A39">
        <w:rPr>
          <w:rFonts w:ascii="Georgia" w:hAnsi="Georgia"/>
          <w:sz w:val="28"/>
          <w:szCs w:val="28"/>
        </w:rPr>
        <w:lastRenderedPageBreak/>
        <w:t xml:space="preserve">уже не соответствуют среде. Новые программы ещё </w:t>
      </w:r>
      <w:r w:rsidR="00800B9E" w:rsidRPr="00584B8A">
        <w:rPr>
          <w:rStyle w:val="--"/>
        </w:rPr>
        <w:t xml:space="preserve">не </w:t>
      </w:r>
      <w:r w:rsidR="00800B9E" w:rsidRPr="00584B8A">
        <w:rPr>
          <w:rStyle w:val="--0"/>
        </w:rPr>
        <w:t>сформированы</w:t>
      </w:r>
      <w:r w:rsidR="00800B9E" w:rsidRPr="00F94A39">
        <w:rPr>
          <w:rFonts w:ascii="Georgia" w:hAnsi="Georgia"/>
          <w:sz w:val="28"/>
          <w:szCs w:val="28"/>
        </w:rPr>
        <w:t>. Возникает переходное состояние — зона нестабильности, где прежние конструкции разрушаются, а новые не обрели форму.</w:t>
      </w:r>
    </w:p>
    <w:p w14:paraId="77D806B1" w14:textId="2CD95884" w:rsidR="00800B9E" w:rsidRPr="00F94A39" w:rsidRDefault="00584B8A" w:rsidP="00F94A3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</w:t>
      </w:r>
      <w:r w:rsidR="00800B9E" w:rsidRPr="00F94A39">
        <w:rPr>
          <w:rFonts w:ascii="Georgia" w:hAnsi="Georgia"/>
          <w:sz w:val="28"/>
          <w:szCs w:val="28"/>
        </w:rPr>
        <w:t xml:space="preserve">Экономические стимулы к объединению исчезают. Дети утрачивают функцию стратегического ресурса и всё чаще воспринимаются как эмоциональный или культурный элемент. Сам союз всё чаще строится не на необходимости, а на </w:t>
      </w:r>
      <w:r w:rsidR="00800B9E" w:rsidRPr="00584B8A">
        <w:rPr>
          <w:rStyle w:val="--"/>
        </w:rPr>
        <w:t xml:space="preserve">временном </w:t>
      </w:r>
      <w:r w:rsidR="00800B9E" w:rsidRPr="00584B8A">
        <w:rPr>
          <w:rStyle w:val="--0"/>
        </w:rPr>
        <w:t>совпадении</w:t>
      </w:r>
      <w:r w:rsidR="00800B9E" w:rsidRPr="00F94A39">
        <w:rPr>
          <w:rFonts w:ascii="Georgia" w:hAnsi="Georgia"/>
          <w:sz w:val="28"/>
          <w:szCs w:val="28"/>
        </w:rPr>
        <w:t xml:space="preserve"> интересов и состояний.</w:t>
      </w:r>
    </w:p>
    <w:p w14:paraId="357929CE" w14:textId="20D1587D" w:rsidR="00800B9E" w:rsidRPr="00F94A39" w:rsidRDefault="002F1B1F" w:rsidP="002F1B1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800B9E" w:rsidRPr="00F94A39">
        <w:rPr>
          <w:rFonts w:ascii="Georgia" w:hAnsi="Georgia"/>
          <w:sz w:val="28"/>
          <w:szCs w:val="28"/>
        </w:rPr>
        <w:t>Это не деградация и не «кризис ценностей», как принято говорить. Это естественный процесс трансформации системы под изменившуюся среду. Любая форма, утратившая функциональность, либо исчезает, либо преобразуется.</w:t>
      </w:r>
      <w:r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>И именно здесь возникает ключевой вопрос, который выходит за пределы самой темы семьи. Если прежние конструкции разрушаются, а новые ещё не сформированы, то на чём будет строиться следующая модель? На случайности, на инерции или на осознанном понимании законов развития?</w:t>
      </w:r>
      <w:r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 xml:space="preserve">Потому что в этой точке мы имеем дело уже не с частным институтом, а с </w:t>
      </w:r>
      <w:r w:rsidR="00800B9E" w:rsidRPr="00584B8A">
        <w:rPr>
          <w:rStyle w:val="--"/>
        </w:rPr>
        <w:t xml:space="preserve">фундаментальным </w:t>
      </w:r>
      <w:r w:rsidR="00800B9E" w:rsidRPr="00584B8A">
        <w:rPr>
          <w:rStyle w:val="--0"/>
        </w:rPr>
        <w:t>процессом</w:t>
      </w:r>
      <w:r w:rsidR="00800B9E" w:rsidRPr="00F94A39">
        <w:rPr>
          <w:rFonts w:ascii="Georgia" w:hAnsi="Georgia"/>
          <w:sz w:val="28"/>
          <w:szCs w:val="28"/>
        </w:rPr>
        <w:t xml:space="preserve"> — переходом системы на иной уровень организации, где прежние формы больше не могут выполнять функцию опоры.</w:t>
      </w:r>
    </w:p>
    <w:p w14:paraId="774171C3" w14:textId="0F6F6F75" w:rsidR="00FC5F94" w:rsidRDefault="002F1B1F" w:rsidP="00F701A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</w:t>
      </w:r>
      <w:r w:rsidR="00800B9E" w:rsidRPr="00F94A39">
        <w:rPr>
          <w:rFonts w:ascii="Georgia" w:hAnsi="Georgia"/>
          <w:sz w:val="28"/>
          <w:szCs w:val="28"/>
        </w:rPr>
        <w:t xml:space="preserve">Религиозный фактор, который ещё недавно цементировал социальные союзы, в современных условиях практически утратил свою силу. Ритуалы остались, но их внутренняя наполненность исчезла. То, что раньше воспринималось как клятва перед высшей инстанцией, сегодня </w:t>
      </w:r>
      <w:r w:rsidR="00800B9E" w:rsidRPr="00584B8A">
        <w:rPr>
          <w:rStyle w:val="--0"/>
        </w:rPr>
        <w:t xml:space="preserve">стало </w:t>
      </w:r>
      <w:r w:rsidR="00800B9E" w:rsidRPr="00584B8A">
        <w:rPr>
          <w:rStyle w:val="--"/>
        </w:rPr>
        <w:t>формой</w:t>
      </w:r>
      <w:r w:rsidR="00800B9E" w:rsidRPr="00F94A39">
        <w:rPr>
          <w:rFonts w:ascii="Georgia" w:hAnsi="Georgia"/>
          <w:sz w:val="28"/>
          <w:szCs w:val="28"/>
        </w:rPr>
        <w:t xml:space="preserve"> — внешним действием без внутреннего содержания. Соответственно, исчез и страх нарушения этой клятвы. </w:t>
      </w:r>
    </w:p>
    <w:p w14:paraId="0D3DC798" w14:textId="41138C82" w:rsidR="00800B9E" w:rsidRPr="00F94A39" w:rsidRDefault="00FC5F94" w:rsidP="00F701A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0DC03079" wp14:editId="476C4151">
            <wp:simplePos x="0" y="0"/>
            <wp:positionH relativeFrom="column">
              <wp:posOffset>4371340</wp:posOffset>
            </wp:positionH>
            <wp:positionV relativeFrom="paragraph">
              <wp:posOffset>71755</wp:posOffset>
            </wp:positionV>
            <wp:extent cx="2621915" cy="3346450"/>
            <wp:effectExtent l="0" t="0" r="0" b="6350"/>
            <wp:wrapTight wrapText="bothSides">
              <wp:wrapPolygon edited="0">
                <wp:start x="0" y="0"/>
                <wp:lineTo x="0" y="21559"/>
                <wp:lineTo x="21448" y="21559"/>
                <wp:lineTo x="21448" y="0"/>
                <wp:lineTo x="0" y="0"/>
              </wp:wrapPolygon>
            </wp:wrapTight>
            <wp:docPr id="338194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194829" name="Рисунок 3381948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915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0B9E" w:rsidRPr="00F94A39">
        <w:rPr>
          <w:rFonts w:ascii="Georgia" w:hAnsi="Georgia"/>
          <w:sz w:val="28"/>
          <w:szCs w:val="28"/>
        </w:rPr>
        <w:t>Разрыв союза больше не воспринимается как метафизическое преступление, а становится частным решением, не выходящим за пределы личной сферы.</w:t>
      </w:r>
      <w:r w:rsidR="002F1B1F"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 xml:space="preserve">Если попытаться выразить суть прежней конструкции, можно воспользоваться образом равновесия. Человек </w:t>
      </w:r>
      <w:r w:rsidR="00800B9E" w:rsidRPr="00584B8A">
        <w:rPr>
          <w:rStyle w:val="--"/>
        </w:rPr>
        <w:t xml:space="preserve">не </w:t>
      </w:r>
      <w:r w:rsidR="00800B9E" w:rsidRPr="00584B8A">
        <w:rPr>
          <w:rStyle w:val="--0"/>
        </w:rPr>
        <w:t>мог</w:t>
      </w:r>
      <w:r w:rsidR="00800B9E" w:rsidRPr="00F94A39">
        <w:rPr>
          <w:rFonts w:ascii="Georgia" w:hAnsi="Georgia"/>
          <w:sz w:val="28"/>
          <w:szCs w:val="28"/>
        </w:rPr>
        <w:t xml:space="preserve"> удержаться в системе в одиночку — требовался противовес. Союз был необходим не потому, что он приносил радость, а потому что без него система рушилась. Это была конструкция взаимной зависимости, где устойчивость обеспечивалась именно связью.</w:t>
      </w:r>
      <w:r w:rsidR="002F1B1F"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 xml:space="preserve">Но в новой среде сама конфигурация изменилась. Человек больше не висит над пропастью, удерживаясь за другого. Он закреплён иначе — через технологии, социальные механизмы, индивидуальные ресурсы. Противовес перестаёт быть необходимым условием выживания. Связь становится не обязательством, а </w:t>
      </w:r>
      <w:r w:rsidR="00800B9E" w:rsidRPr="00584B8A">
        <w:rPr>
          <w:rStyle w:val="--"/>
        </w:rPr>
        <w:t xml:space="preserve">временным </w:t>
      </w:r>
      <w:r w:rsidR="00800B9E" w:rsidRPr="00584B8A">
        <w:rPr>
          <w:rStyle w:val="--0"/>
        </w:rPr>
        <w:t>совпадением</w:t>
      </w:r>
      <w:r w:rsidR="00800B9E" w:rsidRPr="00F94A39">
        <w:rPr>
          <w:rFonts w:ascii="Georgia" w:hAnsi="Georgia"/>
          <w:sz w:val="28"/>
          <w:szCs w:val="28"/>
        </w:rPr>
        <w:t xml:space="preserve"> состояний.</w:t>
      </w:r>
      <w:r w:rsidR="00F701AC">
        <w:rPr>
          <w:rFonts w:ascii="Georgia" w:hAnsi="Georgia"/>
          <w:sz w:val="28"/>
          <w:szCs w:val="28"/>
        </w:rPr>
        <w:t xml:space="preserve"> Э</w:t>
      </w:r>
      <w:r w:rsidR="00800B9E" w:rsidRPr="00F94A39">
        <w:rPr>
          <w:rFonts w:ascii="Georgia" w:hAnsi="Georgia"/>
          <w:sz w:val="28"/>
          <w:szCs w:val="28"/>
        </w:rPr>
        <w:t xml:space="preserve">то </w:t>
      </w:r>
      <w:r w:rsidR="00F701AC">
        <w:rPr>
          <w:rFonts w:ascii="Georgia" w:hAnsi="Georgia"/>
          <w:sz w:val="28"/>
          <w:szCs w:val="28"/>
        </w:rPr>
        <w:t>и есть</w:t>
      </w:r>
      <w:r w:rsidR="00800B9E" w:rsidRPr="00F94A39">
        <w:rPr>
          <w:rFonts w:ascii="Georgia" w:hAnsi="Georgia"/>
          <w:sz w:val="28"/>
          <w:szCs w:val="28"/>
        </w:rPr>
        <w:t xml:space="preserve"> переход от жёстких связей, характерных для низших уровней системного управления, к более свободным конфигурациям, где взаимодействие определяется не необходимостью, а выбором и соответствием. Генотипы мозга </w:t>
      </w:r>
      <w:r w:rsidR="00800B9E" w:rsidRPr="00F94A39">
        <w:rPr>
          <w:rFonts w:ascii="Georgia" w:hAnsi="Georgia"/>
          <w:sz w:val="28"/>
          <w:szCs w:val="28"/>
        </w:rPr>
        <w:lastRenderedPageBreak/>
        <w:t xml:space="preserve">более высокого уровня уже </w:t>
      </w:r>
      <w:r w:rsidR="00800B9E" w:rsidRPr="00584B8A">
        <w:rPr>
          <w:rStyle w:val="--"/>
        </w:rPr>
        <w:t xml:space="preserve">не </w:t>
      </w:r>
      <w:r w:rsidR="00800B9E" w:rsidRPr="00584B8A">
        <w:rPr>
          <w:rStyle w:val="--0"/>
        </w:rPr>
        <w:t>фиксируют</w:t>
      </w:r>
      <w:r w:rsidR="00800B9E" w:rsidRPr="00F94A39">
        <w:rPr>
          <w:rFonts w:ascii="Georgia" w:hAnsi="Georgia"/>
          <w:sz w:val="28"/>
          <w:szCs w:val="28"/>
        </w:rPr>
        <w:t xml:space="preserve"> человека в обязательной структуре, а допускают вариативность.</w:t>
      </w:r>
      <w:r w:rsidR="00F701AC"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>Именно поэтому прежняя модель союза начинает восприниматься как ограничение. То, что раньше усиливало, теперь ослабляет. То, что было условием выживания, превращается в фактор инерции. Люди продолжают воспроизводить форму, не понимая, что её функциональность утрачена.</w:t>
      </w:r>
    </w:p>
    <w:p w14:paraId="26966822" w14:textId="1CDBED9D" w:rsidR="00800B9E" w:rsidRPr="00F94A39" w:rsidRDefault="00F701AC" w:rsidP="00F3546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800B9E" w:rsidRPr="00F94A39">
        <w:rPr>
          <w:rFonts w:ascii="Georgia" w:hAnsi="Georgia"/>
          <w:sz w:val="28"/>
          <w:szCs w:val="28"/>
        </w:rPr>
        <w:t>Возникает парадокс</w:t>
      </w:r>
      <w:r>
        <w:rPr>
          <w:rFonts w:ascii="Georgia" w:hAnsi="Georgia"/>
          <w:sz w:val="28"/>
          <w:szCs w:val="28"/>
        </w:rPr>
        <w:t>.</w:t>
      </w:r>
      <w:r w:rsidR="00800B9E" w:rsidRPr="00F94A39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Ч</w:t>
      </w:r>
      <w:r w:rsidR="00800B9E" w:rsidRPr="00F94A39">
        <w:rPr>
          <w:rFonts w:ascii="Georgia" w:hAnsi="Georgia"/>
          <w:sz w:val="28"/>
          <w:szCs w:val="28"/>
        </w:rPr>
        <w:t>еловек впрягается в конструкцию, которая уже не облегчает движение, а усложняет его. Он делает это не из необходимости, а из привычки. Это и есть та самая инерция системы, о которой говорит</w:t>
      </w:r>
      <w:r>
        <w:rPr>
          <w:rFonts w:ascii="Georgia" w:hAnsi="Georgia"/>
          <w:sz w:val="28"/>
          <w:szCs w:val="28"/>
        </w:rPr>
        <w:t xml:space="preserve"> происходящее</w:t>
      </w:r>
      <w:r w:rsidR="00F35466">
        <w:rPr>
          <w:rFonts w:ascii="Georgia" w:hAnsi="Georgia"/>
          <w:sz w:val="28"/>
          <w:szCs w:val="28"/>
        </w:rPr>
        <w:t xml:space="preserve"> сегодня вокруг нас —</w:t>
      </w:r>
      <w:r w:rsidR="00800B9E" w:rsidRPr="00F94A39">
        <w:rPr>
          <w:rFonts w:ascii="Georgia" w:hAnsi="Georgia"/>
          <w:sz w:val="28"/>
          <w:szCs w:val="28"/>
        </w:rPr>
        <w:t xml:space="preserve"> когда форма продолжает существовать </w:t>
      </w:r>
      <w:r w:rsidR="00800B9E" w:rsidRPr="00584B8A">
        <w:rPr>
          <w:rStyle w:val="--"/>
        </w:rPr>
        <w:t xml:space="preserve">без </w:t>
      </w:r>
      <w:r w:rsidR="00800B9E" w:rsidRPr="00584B8A">
        <w:rPr>
          <w:rStyle w:val="--0"/>
        </w:rPr>
        <w:t>содержания.</w:t>
      </w:r>
      <w:r w:rsidR="00F35466"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>И тогда возникает подмена</w:t>
      </w:r>
      <w:r w:rsidR="00F35466">
        <w:rPr>
          <w:rFonts w:ascii="Georgia" w:hAnsi="Georgia"/>
          <w:sz w:val="28"/>
          <w:szCs w:val="28"/>
        </w:rPr>
        <w:t xml:space="preserve"> –</w:t>
      </w:r>
      <w:r w:rsidR="00800B9E" w:rsidRPr="00F94A39">
        <w:rPr>
          <w:rFonts w:ascii="Georgia" w:hAnsi="Georgia"/>
          <w:sz w:val="28"/>
          <w:szCs w:val="28"/>
        </w:rPr>
        <w:t xml:space="preserve"> союз создаётся не ради усиления, а ради соответствия. Не ради задачи, а ради образа. Не ради функции, а ради фиксации в социальной матрице. В этом смысле современный союз всё чаще становится не структурой, а событием — моментом, который нужно зафиксировать, пережить, продемонстрировать.</w:t>
      </w:r>
    </w:p>
    <w:p w14:paraId="218F1C2C" w14:textId="770EDB33" w:rsidR="00800B9E" w:rsidRPr="00F94A39" w:rsidRDefault="00F35466" w:rsidP="00F3546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2E28D4" w:rsidRPr="00F94A39">
        <w:rPr>
          <w:rFonts w:ascii="Georgia" w:hAnsi="Georgia"/>
          <w:sz w:val="28"/>
          <w:szCs w:val="28"/>
        </w:rPr>
        <w:t>С позиции эффективности</w:t>
      </w:r>
      <w:r w:rsidR="00800B9E" w:rsidRPr="00F94A39">
        <w:rPr>
          <w:rFonts w:ascii="Georgia" w:hAnsi="Georgia"/>
          <w:sz w:val="28"/>
          <w:szCs w:val="28"/>
        </w:rPr>
        <w:t xml:space="preserve"> это означает утрату самой сущности. Потому что союз, который не усиливает систему, </w:t>
      </w:r>
      <w:r w:rsidR="00800B9E" w:rsidRPr="00584B8A">
        <w:rPr>
          <w:rStyle w:val="--"/>
        </w:rPr>
        <w:t xml:space="preserve">перестаёт </w:t>
      </w:r>
      <w:r w:rsidR="00800B9E" w:rsidRPr="00584B8A">
        <w:rPr>
          <w:rStyle w:val="--0"/>
        </w:rPr>
        <w:t>быть</w:t>
      </w:r>
      <w:r w:rsidR="00800B9E" w:rsidRPr="00F94A39">
        <w:rPr>
          <w:rFonts w:ascii="Georgia" w:hAnsi="Georgia"/>
          <w:sz w:val="28"/>
          <w:szCs w:val="28"/>
        </w:rPr>
        <w:t xml:space="preserve"> системой. Он становится временной конфигурацией, существующей до тех пор, пока сохраняется субъективное ощущение выгоды или комфорта.</w:t>
      </w:r>
      <w:r>
        <w:rPr>
          <w:rFonts w:ascii="Georgia" w:hAnsi="Georgia"/>
          <w:sz w:val="28"/>
          <w:szCs w:val="28"/>
        </w:rPr>
        <w:t xml:space="preserve"> З</w:t>
      </w:r>
      <w:r w:rsidR="00800B9E" w:rsidRPr="00F94A39">
        <w:rPr>
          <w:rFonts w:ascii="Georgia" w:hAnsi="Georgia"/>
          <w:sz w:val="28"/>
          <w:szCs w:val="28"/>
        </w:rPr>
        <w:t>десь возникает ключевой сдвиг: понятие союза, семьи, отношений перестаёт быть универсальной категорией и превращается в частный выбор. Вкус, а не истина. Конфигурация, а не закон.</w:t>
      </w:r>
      <w:r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>Это болезненный переход, потому что он разрушает прежние опоры. Но с точки зрения системной эволюции он неизбежен. Среда изменилась, а значит, должны измениться и формы, которые в ней существуют.</w:t>
      </w:r>
    </w:p>
    <w:p w14:paraId="2CB6D121" w14:textId="33AE003C" w:rsidR="00800B9E" w:rsidRPr="00F94A39" w:rsidRDefault="00F35466" w:rsidP="00C765E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800B9E" w:rsidRPr="00F94A39">
        <w:rPr>
          <w:rFonts w:ascii="Georgia" w:hAnsi="Georgia"/>
          <w:sz w:val="28"/>
          <w:szCs w:val="28"/>
        </w:rPr>
        <w:t xml:space="preserve">Особенно ярко это проявляется в перераспределении ролей. Там, где раньше доминировала физическая сила и вытекающие из неё структуры, формировался приоритет, закреплённый в социальных институтах. Но в новой среде решающим фактором становится не сила, а интеллект, воля, способность к управлению информацией. И это </w:t>
      </w:r>
      <w:r w:rsidR="00800B9E" w:rsidRPr="00584B8A">
        <w:rPr>
          <w:rStyle w:val="--0"/>
        </w:rPr>
        <w:t xml:space="preserve">автоматически </w:t>
      </w:r>
      <w:r w:rsidR="00800B9E" w:rsidRPr="00584B8A">
        <w:rPr>
          <w:rStyle w:val="--"/>
        </w:rPr>
        <w:t xml:space="preserve">нивелирует </w:t>
      </w:r>
      <w:r w:rsidR="00800B9E" w:rsidRPr="00F94A39">
        <w:rPr>
          <w:rFonts w:ascii="Georgia" w:hAnsi="Georgia"/>
          <w:sz w:val="28"/>
          <w:szCs w:val="28"/>
        </w:rPr>
        <w:t>прежние иерархии.</w:t>
      </w:r>
      <w:r w:rsidR="00C765E5">
        <w:rPr>
          <w:rFonts w:ascii="Georgia" w:hAnsi="Georgia"/>
          <w:sz w:val="28"/>
          <w:szCs w:val="28"/>
        </w:rPr>
        <w:t xml:space="preserve"> Э</w:t>
      </w:r>
      <w:r w:rsidR="00800B9E" w:rsidRPr="00F94A39">
        <w:rPr>
          <w:rFonts w:ascii="Georgia" w:hAnsi="Georgia"/>
          <w:sz w:val="28"/>
          <w:szCs w:val="28"/>
        </w:rPr>
        <w:t>то соответствует переходу от уровней, ориентированных на выживание и доминирование, к уровням, ориентированным на осмысление, управление и создание. И в этой логике прежние модели не просто устаревают — они становятся препятствием.</w:t>
      </w:r>
    </w:p>
    <w:p w14:paraId="67E09F53" w14:textId="23B699E2" w:rsidR="00800B9E" w:rsidRPr="00F94A39" w:rsidRDefault="00C765E5" w:rsidP="00C765E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800B9E" w:rsidRPr="00F94A39">
        <w:rPr>
          <w:rFonts w:ascii="Georgia" w:hAnsi="Georgia"/>
          <w:sz w:val="28"/>
          <w:szCs w:val="28"/>
        </w:rPr>
        <w:t xml:space="preserve">Таким образом, разрушение старых форм — это не кризис, а </w:t>
      </w:r>
      <w:r w:rsidR="00800B9E" w:rsidRPr="00584B8A">
        <w:rPr>
          <w:rStyle w:val="--0"/>
        </w:rPr>
        <w:t xml:space="preserve">процесс </w:t>
      </w:r>
      <w:r w:rsidR="00800B9E" w:rsidRPr="00584B8A">
        <w:rPr>
          <w:rStyle w:val="--"/>
        </w:rPr>
        <w:t>очищения</w:t>
      </w:r>
      <w:r w:rsidR="00800B9E" w:rsidRPr="00F94A39">
        <w:rPr>
          <w:rFonts w:ascii="Georgia" w:hAnsi="Georgia"/>
          <w:sz w:val="28"/>
          <w:szCs w:val="28"/>
        </w:rPr>
        <w:t xml:space="preserve"> пространства для новых конструкций. И вопрос теперь не в том, сохранить ли старое, а в том, понять его природу и освободиться от иллюзии его абсолютности.</w:t>
      </w:r>
      <w:r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>Потому что пока человек держит форму на уровне «святой истины», он остаётся внутри системы, которую она обслуживает. Но как только он переводит её в категорию личного выбора, он выходит на иной уровень управления — где возможна не только адаптация, но и создание новых форм.</w:t>
      </w:r>
      <w:r>
        <w:rPr>
          <w:rFonts w:ascii="Georgia" w:hAnsi="Georgia"/>
          <w:sz w:val="28"/>
          <w:szCs w:val="28"/>
        </w:rPr>
        <w:t xml:space="preserve"> </w:t>
      </w:r>
      <w:r w:rsidR="00800B9E" w:rsidRPr="00F94A39">
        <w:rPr>
          <w:rFonts w:ascii="Georgia" w:hAnsi="Georgia"/>
          <w:sz w:val="28"/>
          <w:szCs w:val="28"/>
        </w:rPr>
        <w:t xml:space="preserve">Именно здесь открывается следующий шаг — переход от следования среде к её формированию. </w:t>
      </w:r>
      <w:r w:rsidR="00800B9E" w:rsidRPr="00F94A39">
        <w:rPr>
          <w:rFonts w:ascii="Georgia" w:hAnsi="Georgia"/>
          <w:sz w:val="28"/>
          <w:szCs w:val="28"/>
        </w:rPr>
        <w:lastRenderedPageBreak/>
        <w:t>Потому что новая эпоха требует не просто изменения поведения, а изменения самой логики взаимодействия человека с реальностью.</w:t>
      </w:r>
    </w:p>
    <w:p w14:paraId="733959A0" w14:textId="65FE3A36" w:rsidR="00797793" w:rsidRPr="00F94A39" w:rsidRDefault="00C765E5" w:rsidP="00C765E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szCs w:val="28"/>
        </w:rPr>
        <w:t xml:space="preserve">         </w:t>
      </w:r>
      <w:r w:rsidR="00797793" w:rsidRPr="00F94A39">
        <w:rPr>
          <w:rFonts w:ascii="Georgia" w:hAnsi="Georgia"/>
          <w:sz w:val="28"/>
          <w:szCs w:val="28"/>
        </w:rPr>
        <w:t xml:space="preserve">Если отбросить привычные оценки и попытаться увидеть суть, становится очевидно: так же как соль определяется своей солёностью, жизнь определяется своим стремлением. </w:t>
      </w:r>
      <w:r w:rsidR="00584B8A" w:rsidRPr="00F94A39">
        <w:rPr>
          <w:rFonts w:ascii="Georgia" w:hAnsi="Georgia"/>
          <w:sz w:val="28"/>
          <w:szCs w:val="28"/>
        </w:rPr>
        <w:t>Без стремления к реализации своих желаний</w:t>
      </w:r>
      <w:r w:rsidR="00797793" w:rsidRPr="00F94A39">
        <w:rPr>
          <w:rFonts w:ascii="Georgia" w:hAnsi="Georgia"/>
          <w:sz w:val="28"/>
          <w:szCs w:val="28"/>
        </w:rPr>
        <w:t xml:space="preserve"> </w:t>
      </w:r>
      <w:r w:rsidR="00797793" w:rsidRPr="00584B8A">
        <w:rPr>
          <w:rStyle w:val="--0"/>
        </w:rPr>
        <w:t xml:space="preserve">жизнь </w:t>
      </w:r>
      <w:r w:rsidR="00797793" w:rsidRPr="00584B8A">
        <w:rPr>
          <w:rStyle w:val="--"/>
        </w:rPr>
        <w:t>невозможна.</w:t>
      </w:r>
      <w:r w:rsidR="00797793" w:rsidRPr="00F94A39">
        <w:rPr>
          <w:rFonts w:ascii="Georgia" w:hAnsi="Georgia"/>
          <w:sz w:val="28"/>
          <w:szCs w:val="28"/>
        </w:rPr>
        <w:t xml:space="preserve"> Именно своих — не навязанных, не заимствованных, а тех, что возникают изнутри как прямое проявление программы существования.</w:t>
      </w:r>
      <w:r>
        <w:rPr>
          <w:rFonts w:ascii="Georgia" w:hAnsi="Georgia"/>
          <w:sz w:val="28"/>
          <w:szCs w:val="28"/>
        </w:rPr>
        <w:t xml:space="preserve"> Э</w:t>
      </w:r>
      <w:r w:rsidR="00797793" w:rsidRPr="00F94A39">
        <w:rPr>
          <w:rFonts w:ascii="Georgia" w:hAnsi="Georgia"/>
          <w:sz w:val="28"/>
          <w:szCs w:val="28"/>
        </w:rPr>
        <w:t>то</w:t>
      </w:r>
      <w:r>
        <w:rPr>
          <w:rFonts w:ascii="Georgia" w:hAnsi="Georgia"/>
          <w:sz w:val="28"/>
          <w:szCs w:val="28"/>
        </w:rPr>
        <w:t xml:space="preserve"> и есть</w:t>
      </w:r>
      <w:r w:rsidR="00797793" w:rsidRPr="00F94A39">
        <w:rPr>
          <w:rFonts w:ascii="Georgia" w:hAnsi="Georgia"/>
          <w:sz w:val="28"/>
          <w:szCs w:val="28"/>
        </w:rPr>
        <w:t xml:space="preserve"> проявление базового вектора Цели, встроенного в любую форму жизни. Этот вектор всегда направлен на сохранение себя и расширение своего состояния. Всё остальное — лишь производные уровни.</w:t>
      </w:r>
    </w:p>
    <w:p w14:paraId="2E23351B" w14:textId="23B9D942" w:rsidR="00797793" w:rsidRPr="00F94A39" w:rsidRDefault="00C765E5" w:rsidP="00C765E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797793" w:rsidRPr="00F94A39">
        <w:rPr>
          <w:rFonts w:ascii="Georgia" w:hAnsi="Georgia"/>
          <w:sz w:val="28"/>
          <w:szCs w:val="28"/>
        </w:rPr>
        <w:t>Быть — это первичное благо. Всё последующее — его развитие. Следующий уровень — удовлетворение желаний, которые порождаются программами, встроенными в структуру живого. Эти программы могут проявляться как плотские инстинкты или как более сложные, условно называемые духовными.</w:t>
      </w:r>
      <w:r>
        <w:rPr>
          <w:rFonts w:ascii="Georgia" w:hAnsi="Georgia"/>
          <w:sz w:val="28"/>
          <w:szCs w:val="28"/>
        </w:rPr>
        <w:t xml:space="preserve"> </w:t>
      </w:r>
      <w:r w:rsidR="00797793" w:rsidRPr="00F94A39">
        <w:rPr>
          <w:rFonts w:ascii="Georgia" w:hAnsi="Georgia"/>
          <w:sz w:val="28"/>
          <w:szCs w:val="28"/>
        </w:rPr>
        <w:t xml:space="preserve">И здесь </w:t>
      </w:r>
      <w:r w:rsidR="00797793" w:rsidRPr="00584B8A">
        <w:rPr>
          <w:rStyle w:val="--"/>
        </w:rPr>
        <w:t xml:space="preserve">важно </w:t>
      </w:r>
      <w:r w:rsidR="00797793" w:rsidRPr="00584B8A">
        <w:rPr>
          <w:rStyle w:val="--0"/>
        </w:rPr>
        <w:t>понять</w:t>
      </w:r>
      <w:r w:rsidR="00797793" w:rsidRPr="00F94A39">
        <w:rPr>
          <w:rFonts w:ascii="Georgia" w:hAnsi="Georgia"/>
          <w:sz w:val="28"/>
          <w:szCs w:val="28"/>
        </w:rPr>
        <w:t xml:space="preserve"> принцип: инстинкт — это не осознанный выбор, а встроенная программа, которая формирует желание. Человек не создаёт эти программы — он с ними рождается. Они являются частью той самой «прошивки», которая определяет его реакцию на мир.</w:t>
      </w:r>
    </w:p>
    <w:p w14:paraId="08B5A3D0" w14:textId="77777777" w:rsidR="00AA0F7E" w:rsidRDefault="00230E92" w:rsidP="00230E9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797793" w:rsidRPr="00F94A39">
        <w:rPr>
          <w:rFonts w:ascii="Georgia" w:hAnsi="Georgia"/>
          <w:sz w:val="28"/>
          <w:szCs w:val="28"/>
        </w:rPr>
        <w:t xml:space="preserve">Плотские инстинкты очевидны — голод, сексуальность, стремление к безопасности. Их неудовлетворённость вызывает прямой дискомфорт, а удовлетворение — ощущение блага. Но точно по тому же принципу работают и более сложные уровни — то, что принято называть </w:t>
      </w:r>
      <w:r w:rsidR="00797793" w:rsidRPr="00584B8A">
        <w:rPr>
          <w:rStyle w:val="--"/>
        </w:rPr>
        <w:t xml:space="preserve">духовными </w:t>
      </w:r>
      <w:r w:rsidR="00797793" w:rsidRPr="00584B8A">
        <w:rPr>
          <w:rStyle w:val="--0"/>
        </w:rPr>
        <w:t>инстинктами</w:t>
      </w:r>
      <w:r w:rsidR="00797793" w:rsidRPr="00F94A39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797793" w:rsidRPr="00F94A39">
        <w:rPr>
          <w:rFonts w:ascii="Georgia" w:hAnsi="Georgia"/>
          <w:sz w:val="28"/>
          <w:szCs w:val="28"/>
        </w:rPr>
        <w:t xml:space="preserve">Страх, сострадание, чувство справедливости, стремление к признанию, к смыслу — всё это не результат логического выбора, а проявление программных конструкций. </w:t>
      </w:r>
    </w:p>
    <w:p w14:paraId="075CFC38" w14:textId="097D858D" w:rsidR="00797793" w:rsidRPr="00F94A39" w:rsidRDefault="00AA0F7E" w:rsidP="00230E9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2CB0CDCA" wp14:editId="6903E7E1">
            <wp:simplePos x="0" y="0"/>
            <wp:positionH relativeFrom="column">
              <wp:posOffset>-175260</wp:posOffset>
            </wp:positionH>
            <wp:positionV relativeFrom="paragraph">
              <wp:posOffset>-1905</wp:posOffset>
            </wp:positionV>
            <wp:extent cx="3009265" cy="2787650"/>
            <wp:effectExtent l="0" t="0" r="635" b="6350"/>
            <wp:wrapTight wrapText="bothSides">
              <wp:wrapPolygon edited="0">
                <wp:start x="0" y="0"/>
                <wp:lineTo x="0" y="21551"/>
                <wp:lineTo x="21513" y="21551"/>
                <wp:lineTo x="21513" y="0"/>
                <wp:lineTo x="0" y="0"/>
              </wp:wrapPolygon>
            </wp:wrapTight>
            <wp:docPr id="1174330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330973" name="Рисунок 117433097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265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793" w:rsidRPr="00F94A39">
        <w:rPr>
          <w:rFonts w:ascii="Georgia" w:hAnsi="Georgia"/>
          <w:sz w:val="28"/>
          <w:szCs w:val="28"/>
        </w:rPr>
        <w:t>Они включаются автоматически, формируя внутреннее состояние, от которого человек стремится избавиться или, наоборот, которое он стремится удержать.</w:t>
      </w:r>
    </w:p>
    <w:p w14:paraId="5D24CF53" w14:textId="687A07DC" w:rsidR="00797793" w:rsidRPr="00F94A39" w:rsidRDefault="00230E92" w:rsidP="00230E9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797793" w:rsidRPr="00F94A39">
        <w:rPr>
          <w:rFonts w:ascii="Georgia" w:hAnsi="Georgia"/>
          <w:sz w:val="28"/>
          <w:szCs w:val="28"/>
        </w:rPr>
        <w:t xml:space="preserve">Когда человек помогает другому, он, </w:t>
      </w:r>
      <w:r w:rsidR="00797793" w:rsidRPr="00584B8A">
        <w:rPr>
          <w:rStyle w:val="--0"/>
        </w:rPr>
        <w:t>как правило</w:t>
      </w:r>
      <w:r w:rsidR="00797793" w:rsidRPr="00F94A39">
        <w:rPr>
          <w:rFonts w:ascii="Georgia" w:hAnsi="Georgia"/>
          <w:sz w:val="28"/>
          <w:szCs w:val="28"/>
        </w:rPr>
        <w:t>, воспринимает это как проявление альтруизма. Но если рассмотреть глубже, становится видно</w:t>
      </w:r>
      <w:r>
        <w:rPr>
          <w:rFonts w:ascii="Georgia" w:hAnsi="Georgia"/>
          <w:sz w:val="28"/>
          <w:szCs w:val="28"/>
        </w:rPr>
        <w:t xml:space="preserve"> то, что</w:t>
      </w:r>
      <w:r w:rsidR="00797793" w:rsidRPr="00F94A39">
        <w:rPr>
          <w:rFonts w:ascii="Georgia" w:hAnsi="Georgia"/>
          <w:sz w:val="28"/>
          <w:szCs w:val="28"/>
        </w:rPr>
        <w:t xml:space="preserve"> его действие направлено на устранение собственного внутреннего дискомфорта. Сострадание — это не просто реакция на чужую боль, это </w:t>
      </w:r>
      <w:r w:rsidR="00797793" w:rsidRPr="00584B8A">
        <w:rPr>
          <w:rStyle w:val="--"/>
        </w:rPr>
        <w:t xml:space="preserve">внутреннее </w:t>
      </w:r>
      <w:r w:rsidR="00797793" w:rsidRPr="00584B8A">
        <w:rPr>
          <w:rStyle w:val="--0"/>
        </w:rPr>
        <w:t>напряжение,</w:t>
      </w:r>
      <w:r w:rsidR="00797793" w:rsidRPr="00F94A39">
        <w:rPr>
          <w:rFonts w:ascii="Georgia" w:hAnsi="Georgia"/>
          <w:sz w:val="28"/>
          <w:szCs w:val="28"/>
        </w:rPr>
        <w:t xml:space="preserve"> которое требует разрешения.</w:t>
      </w:r>
      <w:r>
        <w:rPr>
          <w:rFonts w:ascii="Georgia" w:hAnsi="Georgia"/>
          <w:sz w:val="28"/>
          <w:szCs w:val="28"/>
        </w:rPr>
        <w:t xml:space="preserve"> </w:t>
      </w:r>
      <w:r w:rsidR="00797793" w:rsidRPr="00F94A39">
        <w:rPr>
          <w:rFonts w:ascii="Georgia" w:hAnsi="Georgia"/>
          <w:sz w:val="28"/>
          <w:szCs w:val="28"/>
        </w:rPr>
        <w:t>С позиции системного понимания это не «хорошо» и не «плохо». Это механизм. Один из способов, через который система поддерживает своё состояние.</w:t>
      </w:r>
      <w:r>
        <w:rPr>
          <w:rFonts w:ascii="Georgia" w:hAnsi="Georgia"/>
          <w:sz w:val="28"/>
          <w:szCs w:val="28"/>
        </w:rPr>
        <w:t xml:space="preserve"> </w:t>
      </w:r>
      <w:r w:rsidR="00797793" w:rsidRPr="00F94A39">
        <w:rPr>
          <w:rFonts w:ascii="Georgia" w:hAnsi="Georgia"/>
          <w:sz w:val="28"/>
          <w:szCs w:val="28"/>
        </w:rPr>
        <w:t>И здесь разрушается привычная иллюзия деления на «добро» и «зло» как абсолютные категории. В действительности все формы поведения — это различные способы реализации одного и того же базового принципа: стремления к своему благу.</w:t>
      </w:r>
      <w:r>
        <w:rPr>
          <w:rFonts w:ascii="Georgia" w:hAnsi="Georgia"/>
          <w:sz w:val="28"/>
          <w:szCs w:val="28"/>
        </w:rPr>
        <w:t xml:space="preserve"> </w:t>
      </w:r>
      <w:r w:rsidR="00797793" w:rsidRPr="00F94A39">
        <w:rPr>
          <w:rFonts w:ascii="Georgia" w:hAnsi="Georgia"/>
          <w:sz w:val="28"/>
          <w:szCs w:val="28"/>
        </w:rPr>
        <w:t xml:space="preserve">Даже в тех случаях, где действие кажется иррациональным — как у </w:t>
      </w:r>
      <w:r w:rsidR="00797793" w:rsidRPr="00F94A39">
        <w:rPr>
          <w:rFonts w:ascii="Georgia" w:hAnsi="Georgia"/>
          <w:sz w:val="28"/>
          <w:szCs w:val="28"/>
        </w:rPr>
        <w:lastRenderedPageBreak/>
        <w:t xml:space="preserve">животных, спасающих представителей других видов, — мы имеем дело не с «моралью», а с работой глубинных программ. Эти программы </w:t>
      </w:r>
      <w:r w:rsidR="00797793" w:rsidRPr="00584B8A">
        <w:rPr>
          <w:rStyle w:val="--"/>
        </w:rPr>
        <w:t xml:space="preserve">не </w:t>
      </w:r>
      <w:r w:rsidR="00797793" w:rsidRPr="00584B8A">
        <w:rPr>
          <w:rStyle w:val="--0"/>
        </w:rPr>
        <w:t>всегда</w:t>
      </w:r>
      <w:r w:rsidR="00797793" w:rsidRPr="00F94A39">
        <w:rPr>
          <w:rFonts w:ascii="Georgia" w:hAnsi="Georgia"/>
          <w:sz w:val="28"/>
          <w:szCs w:val="28"/>
        </w:rPr>
        <w:t xml:space="preserve"> совпадают с логикой выживания в узком смысле, но они встроены в более сложную структуру взаимодействия.</w:t>
      </w:r>
    </w:p>
    <w:p w14:paraId="334E82CB" w14:textId="3CE6C0AD" w:rsidR="00797793" w:rsidRPr="00F94A39" w:rsidRDefault="00230E92" w:rsidP="00230E9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797793" w:rsidRPr="00F94A39">
        <w:rPr>
          <w:rFonts w:ascii="Georgia" w:hAnsi="Georgia"/>
          <w:sz w:val="28"/>
          <w:szCs w:val="28"/>
        </w:rPr>
        <w:t xml:space="preserve">С позиции </w:t>
      </w:r>
      <w:r>
        <w:rPr>
          <w:rFonts w:ascii="Georgia" w:hAnsi="Georgia"/>
          <w:sz w:val="28"/>
          <w:szCs w:val="28"/>
        </w:rPr>
        <w:t xml:space="preserve">развития </w:t>
      </w:r>
      <w:r w:rsidR="00797793" w:rsidRPr="00F94A39">
        <w:rPr>
          <w:rFonts w:ascii="Georgia" w:hAnsi="Georgia"/>
          <w:sz w:val="28"/>
          <w:szCs w:val="28"/>
        </w:rPr>
        <w:t xml:space="preserve">генотипов мозга это проявление перехода от простых реактивных моделей к более сложным, включающим элементы надсистемного взаимодействия. Поведение уже </w:t>
      </w:r>
      <w:r w:rsidR="00797793" w:rsidRPr="00584B8A">
        <w:rPr>
          <w:rStyle w:val="--"/>
        </w:rPr>
        <w:t xml:space="preserve">не </w:t>
      </w:r>
      <w:r w:rsidR="00797793" w:rsidRPr="00584B8A">
        <w:rPr>
          <w:rStyle w:val="--0"/>
        </w:rPr>
        <w:t>определяется</w:t>
      </w:r>
      <w:r w:rsidR="00797793" w:rsidRPr="00F94A39">
        <w:rPr>
          <w:rFonts w:ascii="Georgia" w:hAnsi="Georgia"/>
          <w:sz w:val="28"/>
          <w:szCs w:val="28"/>
        </w:rPr>
        <w:t xml:space="preserve"> только прямой выгодой, но и более тонкими уровнями настройки.</w:t>
      </w:r>
      <w:r>
        <w:rPr>
          <w:rFonts w:ascii="Georgia" w:hAnsi="Georgia"/>
          <w:sz w:val="28"/>
          <w:szCs w:val="28"/>
        </w:rPr>
        <w:t xml:space="preserve"> </w:t>
      </w:r>
      <w:r w:rsidR="00797793" w:rsidRPr="00F94A39">
        <w:rPr>
          <w:rFonts w:ascii="Georgia" w:hAnsi="Georgia"/>
          <w:sz w:val="28"/>
          <w:szCs w:val="28"/>
        </w:rPr>
        <w:t>К этому добавляется ещё один слой — искусственные установки. В отличие от врождённых программ, они формируются средой. Это нормы, табу, представления о допустимом и недопустимом. Они записываются в процессе жизни и начинают работать так же автоматически, как и врождённые инстинкты.</w:t>
      </w:r>
    </w:p>
    <w:p w14:paraId="21775F02" w14:textId="7A102275" w:rsidR="00797793" w:rsidRPr="00F94A39" w:rsidRDefault="00230E92" w:rsidP="00230E9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797793" w:rsidRPr="00F94A39">
        <w:rPr>
          <w:rFonts w:ascii="Georgia" w:hAnsi="Georgia"/>
          <w:sz w:val="28"/>
          <w:szCs w:val="28"/>
        </w:rPr>
        <w:t xml:space="preserve">Человек, выросший в одной среде, будет воспринимать одно как норму, в другой — совершенно иное. И при этом в обоих случаях он будет испытывать одинаковое внутреннее ощущение «правильности». Это и есть </w:t>
      </w:r>
      <w:r w:rsidR="00797793" w:rsidRPr="00584B8A">
        <w:rPr>
          <w:rStyle w:val="--0"/>
        </w:rPr>
        <w:t xml:space="preserve">результат </w:t>
      </w:r>
      <w:r w:rsidR="00797793" w:rsidRPr="00584B8A">
        <w:rPr>
          <w:rStyle w:val="--"/>
        </w:rPr>
        <w:t>наложения</w:t>
      </w:r>
      <w:r w:rsidR="00797793" w:rsidRPr="00F94A39">
        <w:rPr>
          <w:rFonts w:ascii="Georgia" w:hAnsi="Georgia"/>
          <w:sz w:val="28"/>
          <w:szCs w:val="28"/>
        </w:rPr>
        <w:t xml:space="preserve"> внешних программ на внутреннюю структуру.</w:t>
      </w:r>
      <w:r>
        <w:rPr>
          <w:rFonts w:ascii="Georgia" w:hAnsi="Georgia"/>
          <w:sz w:val="28"/>
          <w:szCs w:val="28"/>
        </w:rPr>
        <w:t xml:space="preserve"> </w:t>
      </w:r>
      <w:r w:rsidR="00797793" w:rsidRPr="00F94A39">
        <w:rPr>
          <w:rFonts w:ascii="Georgia" w:hAnsi="Georgia"/>
          <w:sz w:val="28"/>
          <w:szCs w:val="28"/>
        </w:rPr>
        <w:t>Таким образом, человек оказывается системой, в которой переплетаются два уровня управления: врождённый и приобретённый. И оба они направляют его к одному — к достижению состояния, которое он воспринимает как благо.</w:t>
      </w:r>
    </w:p>
    <w:p w14:paraId="40889C81" w14:textId="4D201E1E" w:rsidR="00797793" w:rsidRPr="00F94A39" w:rsidRDefault="00A566B0" w:rsidP="00584B8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797793" w:rsidRPr="00F94A39">
        <w:rPr>
          <w:rFonts w:ascii="Georgia" w:hAnsi="Georgia"/>
          <w:sz w:val="28"/>
          <w:szCs w:val="28"/>
        </w:rPr>
        <w:t>Если проследить развитие человека во времени, становится очевидно</w:t>
      </w:r>
      <w:r>
        <w:rPr>
          <w:rFonts w:ascii="Georgia" w:hAnsi="Georgia"/>
          <w:sz w:val="28"/>
          <w:szCs w:val="28"/>
        </w:rPr>
        <w:t xml:space="preserve"> то, что </w:t>
      </w:r>
      <w:r w:rsidRPr="00F94A39">
        <w:rPr>
          <w:rFonts w:ascii="Georgia" w:hAnsi="Georgia"/>
          <w:sz w:val="28"/>
          <w:szCs w:val="28"/>
        </w:rPr>
        <w:t>форма</w:t>
      </w:r>
      <w:r w:rsidR="00797793" w:rsidRPr="00F94A39">
        <w:rPr>
          <w:rFonts w:ascii="Georgia" w:hAnsi="Georgia"/>
          <w:sz w:val="28"/>
          <w:szCs w:val="28"/>
        </w:rPr>
        <w:t xml:space="preserve"> проявления меняется, но суть остаётся неизменной. Всегда и во всех условиях он стремится к своему состоянию. Даже тогда, когда внешне это выглядит как служение другим.</w:t>
      </w:r>
      <w:r>
        <w:rPr>
          <w:rFonts w:ascii="Georgia" w:hAnsi="Georgia"/>
          <w:sz w:val="28"/>
          <w:szCs w:val="28"/>
        </w:rPr>
        <w:t xml:space="preserve"> </w:t>
      </w:r>
      <w:r w:rsidR="00584B8A" w:rsidRPr="00F94A39">
        <w:rPr>
          <w:rFonts w:ascii="Georgia" w:hAnsi="Georgia"/>
          <w:sz w:val="28"/>
          <w:szCs w:val="28"/>
        </w:rPr>
        <w:t xml:space="preserve">С позиции </w:t>
      </w:r>
      <w:r w:rsidR="00584B8A">
        <w:rPr>
          <w:rFonts w:ascii="Georgia" w:hAnsi="Georgia"/>
          <w:sz w:val="28"/>
          <w:szCs w:val="28"/>
        </w:rPr>
        <w:t>сегодняшнего дня</w:t>
      </w:r>
      <w:r>
        <w:rPr>
          <w:rFonts w:ascii="Georgia" w:hAnsi="Georgia"/>
          <w:sz w:val="28"/>
          <w:szCs w:val="28"/>
        </w:rPr>
        <w:t xml:space="preserve"> </w:t>
      </w:r>
      <w:r w:rsidRPr="00F94A39">
        <w:rPr>
          <w:rFonts w:ascii="Georgia" w:hAnsi="Georgia"/>
          <w:sz w:val="28"/>
          <w:szCs w:val="28"/>
        </w:rPr>
        <w:t>это</w:t>
      </w:r>
      <w:r w:rsidR="00797793" w:rsidRPr="00F94A39">
        <w:rPr>
          <w:rFonts w:ascii="Georgia" w:hAnsi="Georgia"/>
          <w:sz w:val="28"/>
          <w:szCs w:val="28"/>
        </w:rPr>
        <w:t xml:space="preserve"> означает, что поведение человека </w:t>
      </w:r>
      <w:r w:rsidR="00797793" w:rsidRPr="00584B8A">
        <w:rPr>
          <w:rStyle w:val="--"/>
        </w:rPr>
        <w:t xml:space="preserve">нельзя </w:t>
      </w:r>
      <w:r w:rsidR="00797793" w:rsidRPr="00584B8A">
        <w:rPr>
          <w:rStyle w:val="--0"/>
        </w:rPr>
        <w:t>понять,</w:t>
      </w:r>
      <w:r w:rsidR="00797793" w:rsidRPr="00F94A39">
        <w:rPr>
          <w:rFonts w:ascii="Georgia" w:hAnsi="Georgia"/>
          <w:sz w:val="28"/>
          <w:szCs w:val="28"/>
        </w:rPr>
        <w:t xml:space="preserve"> опираясь только на внешние оценки. Необходимо видеть глубинный механизм — тот самый вектор, который направляет его действия.</w:t>
      </w:r>
      <w:r>
        <w:rPr>
          <w:rFonts w:ascii="Georgia" w:hAnsi="Georgia"/>
          <w:sz w:val="28"/>
          <w:szCs w:val="28"/>
        </w:rPr>
        <w:t xml:space="preserve"> </w:t>
      </w:r>
      <w:r w:rsidR="00797793" w:rsidRPr="00F94A39">
        <w:rPr>
          <w:rFonts w:ascii="Georgia" w:hAnsi="Georgia"/>
          <w:sz w:val="28"/>
          <w:szCs w:val="28"/>
        </w:rPr>
        <w:t>И здесь возникает ключевой переход к следующему уровню понимания. Если всё поведение определяется стремлением к внутреннему состоянию, значит, вопрос не в том, что человек делает, а в том, какие программы формируют его желания. Потому что, изменяя источник желания, мы изменяем саму траекторию движения.</w:t>
      </w:r>
      <w:r w:rsidR="00584B8A">
        <w:rPr>
          <w:rFonts w:ascii="Georgia" w:hAnsi="Georgia"/>
          <w:sz w:val="28"/>
          <w:szCs w:val="28"/>
        </w:rPr>
        <w:t xml:space="preserve"> </w:t>
      </w:r>
      <w:r w:rsidR="00797793" w:rsidRPr="00F94A39">
        <w:rPr>
          <w:rFonts w:ascii="Georgia" w:hAnsi="Georgia"/>
          <w:sz w:val="28"/>
          <w:szCs w:val="28"/>
        </w:rPr>
        <w:t>А это уже выводит нас за пределы простой констатации и подводит к вопросу управления — не внешнего, а внутреннего, где решается, какой именно вектор будет определять жизнь человека.</w:t>
      </w:r>
    </w:p>
    <w:p w14:paraId="6DDC1255" w14:textId="138F870C" w:rsidR="00F94A39" w:rsidRPr="00F94A39" w:rsidRDefault="00A566B0" w:rsidP="00982F4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</w:t>
      </w:r>
      <w:r w:rsidR="00F94A39" w:rsidRPr="00F94A39">
        <w:rPr>
          <w:rFonts w:eastAsia="Times New Roman"/>
          <w:szCs w:val="28"/>
          <w:lang w:eastAsia="zh-CN"/>
        </w:rPr>
        <w:t xml:space="preserve">Итак, если собрать всё сказанное воедино и подняться над частностями, перед нами вырисовывается картина, которая на первый взгляд может показаться жесткой, но по сути </w:t>
      </w:r>
      <w:r w:rsidR="00F94A39" w:rsidRPr="00584B8A">
        <w:rPr>
          <w:rStyle w:val="--0"/>
          <w:lang w:eastAsia="zh-CN"/>
        </w:rPr>
        <w:t xml:space="preserve">является </w:t>
      </w:r>
      <w:r w:rsidR="00F94A39" w:rsidRPr="00584B8A">
        <w:rPr>
          <w:rStyle w:val="--"/>
          <w:lang w:eastAsia="zh-CN"/>
        </w:rPr>
        <w:t>освобождающей</w:t>
      </w:r>
      <w:r w:rsidR="00F94A39" w:rsidRPr="00F94A39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Жизнь — это не моральная</w:t>
      </w:r>
      <w:r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 xml:space="preserve">категория и не набор правильных и неправильных поступков. Это процесс реализации внутренней программы, направленной на достижение состояния, которое человек ощущает как благо. Все формы поведения — от самых «высоких» до самых «низких» — есть лишь </w:t>
      </w:r>
      <w:r w:rsidR="00F94A39" w:rsidRPr="00584B8A">
        <w:rPr>
          <w:rStyle w:val="--"/>
          <w:lang w:eastAsia="zh-CN"/>
        </w:rPr>
        <w:t xml:space="preserve">способы </w:t>
      </w:r>
      <w:r w:rsidR="00F94A39" w:rsidRPr="00584B8A">
        <w:rPr>
          <w:rStyle w:val="--0"/>
          <w:lang w:eastAsia="zh-CN"/>
        </w:rPr>
        <w:t>достижения</w:t>
      </w:r>
      <w:r w:rsidR="00F94A39" w:rsidRPr="00F94A39">
        <w:rPr>
          <w:rFonts w:eastAsia="Times New Roman"/>
          <w:szCs w:val="28"/>
          <w:lang w:eastAsia="zh-CN"/>
        </w:rPr>
        <w:t xml:space="preserve"> этого состояния. Различаются не цели, а инструменты и глубина их осознания.</w:t>
      </w:r>
      <w:r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Но если смотреть глубже, становится очевидно</w:t>
      </w:r>
      <w:r>
        <w:rPr>
          <w:rFonts w:eastAsia="Times New Roman"/>
          <w:szCs w:val="28"/>
          <w:lang w:eastAsia="zh-CN"/>
        </w:rPr>
        <w:t xml:space="preserve"> – </w:t>
      </w:r>
      <w:r w:rsidR="00F94A39" w:rsidRPr="00F94A39">
        <w:rPr>
          <w:rFonts w:eastAsia="Times New Roman"/>
          <w:szCs w:val="28"/>
          <w:lang w:eastAsia="zh-CN"/>
        </w:rPr>
        <w:t>за всеми этими формами, за всеми уровнями поведения и программ стоит нечто единое</w:t>
      </w:r>
      <w:r w:rsidR="00982F46">
        <w:rPr>
          <w:rFonts w:eastAsia="Times New Roman"/>
          <w:szCs w:val="28"/>
          <w:lang w:eastAsia="zh-CN"/>
        </w:rPr>
        <w:t xml:space="preserve"> – </w:t>
      </w:r>
      <w:r w:rsidR="00F94A39" w:rsidRPr="00982F46">
        <w:rPr>
          <w:rFonts w:eastAsia="Times New Roman"/>
          <w:b/>
          <w:bCs/>
          <w:i/>
          <w:iCs/>
          <w:szCs w:val="28"/>
          <w:lang w:eastAsia="zh-CN"/>
        </w:rPr>
        <w:t>Смысл</w:t>
      </w:r>
      <w:r w:rsidR="00982F46" w:rsidRPr="00982F46">
        <w:rPr>
          <w:rFonts w:eastAsia="Times New Roman"/>
          <w:b/>
          <w:bCs/>
          <w:i/>
          <w:iCs/>
          <w:szCs w:val="28"/>
          <w:lang w:eastAsia="zh-CN"/>
        </w:rPr>
        <w:t>,</w:t>
      </w:r>
      <w:r w:rsidR="00F94A39" w:rsidRPr="00982F46">
        <w:rPr>
          <w:rFonts w:eastAsia="Times New Roman"/>
          <w:b/>
          <w:bCs/>
          <w:i/>
          <w:iCs/>
          <w:szCs w:val="28"/>
          <w:lang w:eastAsia="zh-CN"/>
        </w:rPr>
        <w:t xml:space="preserve"> как источник жизни…</w:t>
      </w:r>
      <w:r w:rsidR="00982F46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lastRenderedPageBreak/>
        <w:t>Потому что в конечном счёте вся статья сводится к одному простому, но фундаментальному равенству:</w:t>
      </w:r>
      <w:r w:rsidR="00982F46">
        <w:rPr>
          <w:rFonts w:eastAsia="Times New Roman"/>
          <w:szCs w:val="28"/>
          <w:lang w:eastAsia="zh-CN"/>
        </w:rPr>
        <w:t xml:space="preserve"> </w:t>
      </w:r>
      <w:r w:rsidR="00F94A39" w:rsidRPr="00982F46">
        <w:rPr>
          <w:rFonts w:eastAsia="Times New Roman"/>
          <w:b/>
          <w:bCs/>
          <w:i/>
          <w:iCs/>
          <w:szCs w:val="28"/>
          <w:lang w:eastAsia="zh-CN"/>
        </w:rPr>
        <w:t>энергия = смысл = включённость в свой вектор</w:t>
      </w:r>
      <w:r w:rsidR="00F94A39" w:rsidRPr="00F94A39">
        <w:rPr>
          <w:rFonts w:eastAsia="Times New Roman"/>
          <w:b/>
          <w:bCs/>
          <w:szCs w:val="28"/>
          <w:lang w:eastAsia="zh-CN"/>
        </w:rPr>
        <w:t>,</w:t>
      </w:r>
      <w:r w:rsidR="00982F46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 xml:space="preserve">а всё остальное — лишь </w:t>
      </w:r>
      <w:r w:rsidR="00982F46">
        <w:rPr>
          <w:rFonts w:eastAsia="Times New Roman"/>
          <w:szCs w:val="28"/>
          <w:lang w:eastAsia="zh-CN"/>
        </w:rPr>
        <w:t>«</w:t>
      </w:r>
      <w:r w:rsidR="00F94A39" w:rsidRPr="00F94A39">
        <w:rPr>
          <w:rFonts w:eastAsia="Times New Roman"/>
          <w:szCs w:val="28"/>
          <w:lang w:eastAsia="zh-CN"/>
        </w:rPr>
        <w:t>шум системы</w:t>
      </w:r>
      <w:r w:rsidR="00982F46">
        <w:rPr>
          <w:rFonts w:eastAsia="Times New Roman"/>
          <w:szCs w:val="28"/>
          <w:lang w:eastAsia="zh-CN"/>
        </w:rPr>
        <w:t>»</w:t>
      </w:r>
      <w:r w:rsidR="00F94A39" w:rsidRPr="00F94A39">
        <w:rPr>
          <w:rFonts w:eastAsia="Times New Roman"/>
          <w:szCs w:val="28"/>
          <w:lang w:eastAsia="zh-CN"/>
        </w:rPr>
        <w:t>, её инерция и вторичные конструкции.</w:t>
      </w:r>
    </w:p>
    <w:p w14:paraId="35EFBBA1" w14:textId="65D22BDC" w:rsidR="00F94A39" w:rsidRPr="00F94A39" w:rsidRDefault="00982F46" w:rsidP="00982F46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F94A39" w:rsidRPr="00F94A39">
        <w:rPr>
          <w:rFonts w:eastAsia="Times New Roman"/>
          <w:szCs w:val="28"/>
          <w:lang w:eastAsia="zh-CN"/>
        </w:rPr>
        <w:t xml:space="preserve">Человек живет не потому, что он следует истине, а потому, что </w:t>
      </w:r>
      <w:r w:rsidR="00F94A39" w:rsidRPr="00584B8A">
        <w:rPr>
          <w:rStyle w:val="--0"/>
          <w:lang w:eastAsia="zh-CN"/>
        </w:rPr>
        <w:t xml:space="preserve">он </w:t>
      </w:r>
      <w:r w:rsidR="00F94A39" w:rsidRPr="00584B8A">
        <w:rPr>
          <w:rStyle w:val="--"/>
          <w:lang w:eastAsia="zh-CN"/>
        </w:rPr>
        <w:t>включён</w:t>
      </w:r>
      <w:r w:rsidR="00F94A39" w:rsidRPr="00F94A39">
        <w:rPr>
          <w:rFonts w:eastAsia="Times New Roman"/>
          <w:szCs w:val="28"/>
          <w:lang w:eastAsia="zh-CN"/>
        </w:rPr>
        <w:t xml:space="preserve"> в движение к чему-то, что для него имеет смысл. И чем глубже этот смысл, тем мощнее энергия, которую он способен проводить через себя.</w:t>
      </w:r>
      <w:r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Но сами смыслы, как и желания, — не всегда принадлежат человеку.</w:t>
      </w:r>
      <w:r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 xml:space="preserve">Они порождены более глубинными слоями — врожденными программами и наложенными установками среды. И потому, пока человек </w:t>
      </w:r>
      <w:r w:rsidR="00F94A39" w:rsidRPr="00584B8A">
        <w:rPr>
          <w:rStyle w:val="--"/>
          <w:lang w:eastAsia="zh-CN"/>
        </w:rPr>
        <w:t xml:space="preserve">не </w:t>
      </w:r>
      <w:r w:rsidR="00F94A39" w:rsidRPr="00584B8A">
        <w:rPr>
          <w:rStyle w:val="--0"/>
          <w:lang w:eastAsia="zh-CN"/>
        </w:rPr>
        <w:t>осознает</w:t>
      </w:r>
      <w:r w:rsidR="00F94A39" w:rsidRPr="00F94A39">
        <w:rPr>
          <w:rFonts w:eastAsia="Times New Roman"/>
          <w:szCs w:val="28"/>
          <w:lang w:eastAsia="zh-CN"/>
        </w:rPr>
        <w:t xml:space="preserve"> источник своих желаний и смыслов, он не управляет своей жизнью, а лишь реализует чужие или унаследованные сценарии, принимая их за свои.</w:t>
      </w:r>
    </w:p>
    <w:p w14:paraId="5CD45FDF" w14:textId="77777777" w:rsidR="002B1DFA" w:rsidRDefault="00982F46" w:rsidP="00F50D4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</w:t>
      </w:r>
      <w:r w:rsidR="00F94A39" w:rsidRPr="00F94A39">
        <w:rPr>
          <w:rFonts w:eastAsia="Times New Roman"/>
          <w:szCs w:val="28"/>
          <w:lang w:eastAsia="zh-CN"/>
        </w:rPr>
        <w:t>С этой точки зрения становится очевидно: большинство людей живет не свою жизнь. Они стремятся не к своему благу, а к соответствию — нормам, традициям, ожиданиям. Их «Я» подавлено, зажато, отложено «на потом», а энергия уходит на поддержание форм, утративших смысл. Отсюда — внутренний разрыв, утрата силы, ощущение пустоты даже при внешнем благополучии.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Среда изменилась, но человек</w:t>
      </w:r>
      <w:r w:rsidR="00584B8A">
        <w:rPr>
          <w:rFonts w:eastAsia="Times New Roman"/>
          <w:szCs w:val="28"/>
          <w:lang w:eastAsia="zh-CN"/>
        </w:rPr>
        <w:t>,</w:t>
      </w:r>
      <w:r w:rsidR="00F94A39" w:rsidRPr="00F94A39">
        <w:rPr>
          <w:rFonts w:eastAsia="Times New Roman"/>
          <w:szCs w:val="28"/>
          <w:lang w:eastAsia="zh-CN"/>
        </w:rPr>
        <w:t xml:space="preserve"> </w:t>
      </w:r>
      <w:r w:rsidR="00F94A39" w:rsidRPr="00584B8A">
        <w:rPr>
          <w:rStyle w:val="--0"/>
          <w:lang w:eastAsia="zh-CN"/>
        </w:rPr>
        <w:t xml:space="preserve">во </w:t>
      </w:r>
      <w:r w:rsidR="00F94A39" w:rsidRPr="00584B8A">
        <w:rPr>
          <w:rStyle w:val="--"/>
          <w:lang w:eastAsia="zh-CN"/>
        </w:rPr>
        <w:t>многом</w:t>
      </w:r>
      <w:r w:rsidR="00584B8A">
        <w:rPr>
          <w:rStyle w:val="--"/>
          <w:lang w:eastAsia="zh-CN"/>
        </w:rPr>
        <w:t>,</w:t>
      </w:r>
      <w:r w:rsidR="00F94A39" w:rsidRPr="00584B8A">
        <w:rPr>
          <w:rStyle w:val="--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остался в прежних конструкциях. Он продолжает жить по законам пещеры, уже находясь вне её. Он продолжает тащить на себе «дохлую лошадь» традиций, не задаваясь вопросом, зачем он это делает. И именно это расхождение между реальностью и внутренними программами становится источником напряжения и утраты энергии.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Но здесь же открывается и ключ.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 xml:space="preserve">Если </w:t>
      </w:r>
    </w:p>
    <w:p w14:paraId="4EEF0A24" w14:textId="77E94511" w:rsidR="00F94A39" w:rsidRPr="00F94A39" w:rsidRDefault="002B1DFA" w:rsidP="00F50D4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0A377B30" wp14:editId="0761C6D0">
            <wp:simplePos x="0" y="0"/>
            <wp:positionH relativeFrom="column">
              <wp:posOffset>4536440</wp:posOffset>
            </wp:positionH>
            <wp:positionV relativeFrom="paragraph">
              <wp:posOffset>939165</wp:posOffset>
            </wp:positionV>
            <wp:extent cx="2522855" cy="2933700"/>
            <wp:effectExtent l="0" t="0" r="4445" b="0"/>
            <wp:wrapTight wrapText="bothSides">
              <wp:wrapPolygon edited="0">
                <wp:start x="0" y="0"/>
                <wp:lineTo x="0" y="21506"/>
                <wp:lineTo x="21529" y="21506"/>
                <wp:lineTo x="21529" y="0"/>
                <wp:lineTo x="0" y="0"/>
              </wp:wrapPolygon>
            </wp:wrapTight>
            <wp:docPr id="9489159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915932" name="Рисунок 94891593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A39" w:rsidRPr="00F94A39">
        <w:rPr>
          <w:rFonts w:eastAsia="Times New Roman"/>
          <w:szCs w:val="28"/>
          <w:lang w:eastAsia="zh-CN"/>
        </w:rPr>
        <w:t xml:space="preserve">энергия напрямую связана со смыслом, а смысл — с включённостью в собственный вектор, значит, возвращение к себе — не философская роскошь, а условие выживания и развития. Это не про «быть хорошим» или «быть правильным». Это </w:t>
      </w:r>
      <w:r w:rsidR="00F94A39" w:rsidRPr="00584B8A">
        <w:rPr>
          <w:rStyle w:val="--0"/>
          <w:lang w:eastAsia="zh-CN"/>
        </w:rPr>
        <w:t xml:space="preserve">про </w:t>
      </w:r>
      <w:r w:rsidR="00F94A39" w:rsidRPr="00584B8A">
        <w:rPr>
          <w:rStyle w:val="--"/>
          <w:lang w:eastAsia="zh-CN"/>
        </w:rPr>
        <w:t>совпадение</w:t>
      </w:r>
      <w:r w:rsidR="00F94A39" w:rsidRPr="00F94A39">
        <w:rPr>
          <w:rFonts w:eastAsia="Times New Roman"/>
          <w:szCs w:val="28"/>
          <w:lang w:eastAsia="zh-CN"/>
        </w:rPr>
        <w:t xml:space="preserve"> с собственной природой, с тем уровнем, на котором человек способен действовать как целостная система.</w:t>
      </w:r>
      <w:r w:rsidR="00F50D48">
        <w:rPr>
          <w:rFonts w:eastAsia="Times New Roman"/>
          <w:szCs w:val="28"/>
          <w:lang w:eastAsia="zh-CN"/>
        </w:rPr>
        <w:t xml:space="preserve"> Э</w:t>
      </w:r>
      <w:r w:rsidR="00F94A39" w:rsidRPr="00F94A39">
        <w:rPr>
          <w:rFonts w:eastAsia="Times New Roman"/>
          <w:szCs w:val="28"/>
          <w:lang w:eastAsia="zh-CN"/>
        </w:rPr>
        <w:t>то означает переход от жизни, управляемой подсистемными и внешними программами, к жизни, где человек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начинает соотноситься с надсистемным уровнем — с Разумом, с вектором Цели, с будущим как активным фактором управления.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И тогда меняется сама логика существования.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 xml:space="preserve">Человек перестает быть объектом воздействия и становится </w:t>
      </w:r>
      <w:r w:rsidR="00F94A39" w:rsidRPr="00584B8A">
        <w:rPr>
          <w:rStyle w:val="--"/>
          <w:lang w:eastAsia="zh-CN"/>
        </w:rPr>
        <w:t xml:space="preserve">участником </w:t>
      </w:r>
      <w:r w:rsidR="00F94A39" w:rsidRPr="00584B8A">
        <w:rPr>
          <w:rStyle w:val="--0"/>
          <w:lang w:eastAsia="zh-CN"/>
        </w:rPr>
        <w:t>процесса</w:t>
      </w:r>
      <w:r w:rsidR="00F94A39" w:rsidRPr="00F94A39">
        <w:rPr>
          <w:rFonts w:eastAsia="Times New Roman"/>
          <w:szCs w:val="28"/>
          <w:lang w:eastAsia="zh-CN"/>
        </w:rPr>
        <w:t>. Он начинает различать, где его энергия, а где её подмена. Где его смысл, а где чужая конструкция. Где его путь, а где следование инерции.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Но вместе с этим возникает и следующий, гораздо более сложный вопрос.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 xml:space="preserve">Если энергия рождается смыслом, но сами смыслы могут быть заданы извне — программами, культурой, системой, — </w:t>
      </w:r>
      <w:r w:rsidR="00F50D48" w:rsidRPr="00F94A39">
        <w:rPr>
          <w:rFonts w:eastAsia="Times New Roman"/>
          <w:szCs w:val="28"/>
          <w:lang w:eastAsia="zh-CN"/>
        </w:rPr>
        <w:t>то,</w:t>
      </w:r>
      <w:r w:rsidR="00F94A39" w:rsidRPr="00F94A39">
        <w:rPr>
          <w:rFonts w:eastAsia="Times New Roman"/>
          <w:szCs w:val="28"/>
          <w:lang w:eastAsia="zh-CN"/>
        </w:rPr>
        <w:t xml:space="preserve"> где в этой конструкции находится свобода?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 xml:space="preserve">Существует ли она вообще, или же всё происходящее — </w:t>
      </w:r>
      <w:r w:rsidR="00F94A39" w:rsidRPr="00584B8A">
        <w:rPr>
          <w:rStyle w:val="--0"/>
          <w:lang w:eastAsia="zh-CN"/>
        </w:rPr>
        <w:t xml:space="preserve">лишь </w:t>
      </w:r>
      <w:r w:rsidR="00F94A39" w:rsidRPr="00584B8A">
        <w:rPr>
          <w:rStyle w:val="--"/>
          <w:lang w:eastAsia="zh-CN"/>
        </w:rPr>
        <w:t>развёртывание</w:t>
      </w:r>
      <w:r w:rsidR="00F94A39" w:rsidRPr="00F94A39">
        <w:rPr>
          <w:rFonts w:eastAsia="Times New Roman"/>
          <w:szCs w:val="28"/>
          <w:lang w:eastAsia="zh-CN"/>
        </w:rPr>
        <w:t xml:space="preserve"> заранее </w:t>
      </w:r>
      <w:r w:rsidR="00F94A39" w:rsidRPr="00F94A39">
        <w:rPr>
          <w:rFonts w:eastAsia="Times New Roman"/>
          <w:szCs w:val="28"/>
          <w:lang w:eastAsia="zh-CN"/>
        </w:rPr>
        <w:lastRenderedPageBreak/>
        <w:t>заданных сценариев?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И если свобода есть, то в чём она проявляется: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в выборе действий,</w:t>
      </w:r>
      <w:r w:rsidR="00F50D48">
        <w:rPr>
          <w:rFonts w:eastAsia="Times New Roman"/>
          <w:szCs w:val="28"/>
          <w:lang w:eastAsia="zh-CN"/>
        </w:rPr>
        <w:t xml:space="preserve"> </w:t>
      </w:r>
      <w:r w:rsidR="00F94A39" w:rsidRPr="00F94A39">
        <w:rPr>
          <w:rFonts w:eastAsia="Times New Roman"/>
          <w:szCs w:val="28"/>
          <w:lang w:eastAsia="zh-CN"/>
        </w:rPr>
        <w:t>в способности менять программы,</w:t>
      </w:r>
      <w:r w:rsidR="00F94A39" w:rsidRPr="00F94A39">
        <w:rPr>
          <w:rFonts w:eastAsia="Times New Roman"/>
          <w:szCs w:val="28"/>
          <w:lang w:eastAsia="zh-CN"/>
        </w:rPr>
        <w:br/>
        <w:t>или в умении выйти за пределы самой системы программирования?</w:t>
      </w:r>
    </w:p>
    <w:p w14:paraId="4364DB73" w14:textId="2084DFD0" w:rsidR="00F94A39" w:rsidRPr="00F94A39" w:rsidRDefault="00F50D48" w:rsidP="00F94A39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</w:t>
      </w:r>
      <w:r w:rsidR="00F94A39" w:rsidRPr="00F94A39">
        <w:rPr>
          <w:rFonts w:eastAsia="Times New Roman"/>
          <w:szCs w:val="28"/>
          <w:lang w:eastAsia="zh-CN"/>
        </w:rPr>
        <w:t>Этот вопрос выводит нас за пределы психологии, социологии и даже биологии.</w:t>
      </w:r>
    </w:p>
    <w:p w14:paraId="0F43927D" w14:textId="5EC0AB9B" w:rsidR="00F94A39" w:rsidRPr="00F94A39" w:rsidRDefault="00F94A39" w:rsidP="00F94A39">
      <w:pPr>
        <w:spacing w:after="0"/>
        <w:ind w:firstLine="0"/>
        <w:rPr>
          <w:rFonts w:eastAsia="Times New Roman"/>
          <w:szCs w:val="28"/>
          <w:lang w:eastAsia="zh-CN"/>
        </w:rPr>
      </w:pPr>
      <w:r w:rsidRPr="00F94A39">
        <w:rPr>
          <w:rFonts w:eastAsia="Times New Roman"/>
          <w:szCs w:val="28"/>
          <w:lang w:eastAsia="zh-CN"/>
        </w:rPr>
        <w:t>Он требует перехода к рассмотрению самой природы Разума, к пониманию того, каким образом формируются смыслы, кто или что их задаёт, и может ли человек стать не только их носителем, но и их источником</w:t>
      </w:r>
      <w:r w:rsidR="00B3448D">
        <w:rPr>
          <w:rFonts w:eastAsia="Times New Roman"/>
          <w:szCs w:val="28"/>
          <w:lang w:eastAsia="zh-CN"/>
        </w:rPr>
        <w:t>…</w:t>
      </w:r>
    </w:p>
    <w:p w14:paraId="163531A4" w14:textId="53E8D250" w:rsidR="00E84FBD" w:rsidRDefault="00E84FBD" w:rsidP="00F94A39">
      <w:pPr>
        <w:spacing w:after="0"/>
        <w:ind w:firstLine="0"/>
        <w:rPr>
          <w:rStyle w:val="affff4"/>
          <w:szCs w:val="28"/>
        </w:rPr>
      </w:pPr>
    </w:p>
    <w:p w14:paraId="3A221B7F" w14:textId="77777777" w:rsidR="00B3448D" w:rsidRPr="0075374C" w:rsidRDefault="00B3448D" w:rsidP="00B3448D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4985B8C5" w14:textId="77777777" w:rsidR="00B3448D" w:rsidRPr="0082391B" w:rsidRDefault="00B3448D" w:rsidP="00B3448D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2A0E2B0B" w14:textId="52815A26" w:rsidR="00B3448D" w:rsidRPr="0082391B" w:rsidRDefault="00B3448D" w:rsidP="00B3448D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>1</w:t>
      </w:r>
      <w:r w:rsidR="00F13B08">
        <w:rPr>
          <w:rFonts w:ascii="Georgia" w:hAnsi="Georgia"/>
          <w:b/>
          <w:bCs/>
          <w:lang w:val="en-US"/>
        </w:rPr>
        <w:t>4</w:t>
      </w:r>
      <w:r>
        <w:rPr>
          <w:rFonts w:ascii="Georgia" w:hAnsi="Georgia"/>
          <w:b/>
          <w:bCs/>
        </w:rPr>
        <w:t xml:space="preserve"> </w:t>
      </w:r>
      <w:r w:rsidR="00F13B08">
        <w:rPr>
          <w:rFonts w:ascii="Georgia" w:hAnsi="Georgia"/>
          <w:b/>
          <w:bCs/>
          <w:lang w:val="en-US"/>
        </w:rPr>
        <w:t>августа</w:t>
      </w:r>
      <w:r w:rsidRPr="0082391B">
        <w:rPr>
          <w:rFonts w:ascii="Georgia" w:hAnsi="Georgia"/>
          <w:b/>
          <w:bCs/>
        </w:rPr>
        <w:t xml:space="preserve"> 2026 г</w:t>
      </w:r>
      <w:r w:rsidRPr="0082391B">
        <w:rPr>
          <w:b/>
          <w:bCs/>
        </w:rPr>
        <w:t>.</w:t>
      </w:r>
    </w:p>
    <w:p w14:paraId="7C9617CA" w14:textId="77777777" w:rsidR="00B3448D" w:rsidRPr="003C34CB" w:rsidRDefault="00B3448D" w:rsidP="00B3448D">
      <w:pPr>
        <w:spacing w:after="0"/>
        <w:rPr>
          <w:rFonts w:eastAsia="Times New Roman"/>
          <w:szCs w:val="28"/>
          <w:lang w:eastAsia="zh-CN"/>
        </w:rPr>
      </w:pPr>
    </w:p>
    <w:p w14:paraId="7F7156F6" w14:textId="77777777" w:rsidR="00B3448D" w:rsidRPr="00F94A39" w:rsidRDefault="00B3448D" w:rsidP="00F94A39">
      <w:pPr>
        <w:spacing w:after="0"/>
        <w:ind w:firstLine="0"/>
        <w:rPr>
          <w:rStyle w:val="affff4"/>
          <w:szCs w:val="28"/>
        </w:rPr>
      </w:pPr>
    </w:p>
    <w:sectPr w:rsidR="00B3448D" w:rsidRPr="00F94A39" w:rsidSect="00A566B0">
      <w:footerReference w:type="even" r:id="rId14"/>
      <w:footerReference w:type="default" r:id="rId15"/>
      <w:pgSz w:w="11900" w:h="16840"/>
      <w:pgMar w:top="336" w:right="419" w:bottom="921" w:left="56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85C7A6" w14:textId="77777777" w:rsidR="00BD0AB9" w:rsidRDefault="00BD0AB9" w:rsidP="007E5B4D">
      <w:r>
        <w:separator/>
      </w:r>
    </w:p>
  </w:endnote>
  <w:endnote w:type="continuationSeparator" w:id="0">
    <w:p w14:paraId="1AEF8743" w14:textId="77777777" w:rsidR="00BD0AB9" w:rsidRDefault="00BD0AB9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E28DD0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06722D4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975EFC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7623A111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EB197C" w14:textId="77777777" w:rsidR="00BD0AB9" w:rsidRDefault="00BD0AB9" w:rsidP="007E5B4D">
      <w:r>
        <w:separator/>
      </w:r>
    </w:p>
  </w:footnote>
  <w:footnote w:type="continuationSeparator" w:id="0">
    <w:p w14:paraId="0830E43C" w14:textId="77777777" w:rsidR="00BD0AB9" w:rsidRDefault="00BD0AB9" w:rsidP="007E5B4D">
      <w:r>
        <w:continuationSeparator/>
      </w:r>
    </w:p>
  </w:footnote>
  <w:footnote w:id="1">
    <w:p w14:paraId="4E9C477A" w14:textId="2BC495AF" w:rsidR="00F1000B" w:rsidRPr="00F1000B" w:rsidRDefault="00F1000B">
      <w:pPr>
        <w:pStyle w:val="af3"/>
        <w:rPr>
          <w:lang w:val="ru-RU"/>
        </w:rPr>
      </w:pPr>
      <w:r>
        <w:rPr>
          <w:rStyle w:val="af5"/>
        </w:rPr>
        <w:footnoteRef/>
      </w:r>
      <w:r w:rsidRPr="0079105C">
        <w:rPr>
          <w:lang w:val="ru-RU"/>
        </w:rPr>
        <w:t xml:space="preserve"> </w:t>
      </w:r>
      <w:r>
        <w:rPr>
          <w:lang w:val="ru-RU"/>
        </w:rPr>
        <w:t>«Основы Формирования Человечества»</w:t>
      </w:r>
      <w:r w:rsidR="0079105C">
        <w:rPr>
          <w:lang w:val="ru-RU"/>
        </w:rPr>
        <w:t xml:space="preserve"> Коллективный труд ( А. М. Хатыбов, В. И. Видяпин, Б.В. Маков).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FBD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361B0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4030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3F8"/>
    <w:rsid w:val="000A0929"/>
    <w:rsid w:val="000A46FC"/>
    <w:rsid w:val="000A6B94"/>
    <w:rsid w:val="000B0D10"/>
    <w:rsid w:val="000B2370"/>
    <w:rsid w:val="000B3250"/>
    <w:rsid w:val="000B3ABC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336AD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1409"/>
    <w:rsid w:val="00174C30"/>
    <w:rsid w:val="001802DD"/>
    <w:rsid w:val="00184CFF"/>
    <w:rsid w:val="00184E83"/>
    <w:rsid w:val="001866AF"/>
    <w:rsid w:val="00191D35"/>
    <w:rsid w:val="00191EDF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14B"/>
    <w:rsid w:val="001E1629"/>
    <w:rsid w:val="001E1F51"/>
    <w:rsid w:val="001E4609"/>
    <w:rsid w:val="001E715F"/>
    <w:rsid w:val="001E7C46"/>
    <w:rsid w:val="001F106F"/>
    <w:rsid w:val="001F11FB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1C5"/>
    <w:rsid w:val="002173DE"/>
    <w:rsid w:val="00223385"/>
    <w:rsid w:val="00227733"/>
    <w:rsid w:val="00230C0F"/>
    <w:rsid w:val="00230E92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1DFA"/>
    <w:rsid w:val="002B25E6"/>
    <w:rsid w:val="002B4977"/>
    <w:rsid w:val="002B497E"/>
    <w:rsid w:val="002B64D2"/>
    <w:rsid w:val="002B65B4"/>
    <w:rsid w:val="002C29F7"/>
    <w:rsid w:val="002C4815"/>
    <w:rsid w:val="002C533B"/>
    <w:rsid w:val="002C6745"/>
    <w:rsid w:val="002C7E78"/>
    <w:rsid w:val="002D5786"/>
    <w:rsid w:val="002D668C"/>
    <w:rsid w:val="002D6BAC"/>
    <w:rsid w:val="002D6C68"/>
    <w:rsid w:val="002D7F41"/>
    <w:rsid w:val="002E28D4"/>
    <w:rsid w:val="002E351E"/>
    <w:rsid w:val="002E61BE"/>
    <w:rsid w:val="002F1B1F"/>
    <w:rsid w:val="0030576F"/>
    <w:rsid w:val="003058BD"/>
    <w:rsid w:val="00307744"/>
    <w:rsid w:val="00315B72"/>
    <w:rsid w:val="00324161"/>
    <w:rsid w:val="003315AB"/>
    <w:rsid w:val="00332FE6"/>
    <w:rsid w:val="0033393B"/>
    <w:rsid w:val="00333BAA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4B3D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6EC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0E90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4B8A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2A8"/>
    <w:rsid w:val="005E2537"/>
    <w:rsid w:val="005E2F1C"/>
    <w:rsid w:val="005F64AC"/>
    <w:rsid w:val="00601173"/>
    <w:rsid w:val="00601C9F"/>
    <w:rsid w:val="00604CA9"/>
    <w:rsid w:val="00611462"/>
    <w:rsid w:val="006122EF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87A1F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07EB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0AA4"/>
    <w:rsid w:val="007517A1"/>
    <w:rsid w:val="00751A96"/>
    <w:rsid w:val="0076166D"/>
    <w:rsid w:val="00771A94"/>
    <w:rsid w:val="00772373"/>
    <w:rsid w:val="007759E0"/>
    <w:rsid w:val="00781F2B"/>
    <w:rsid w:val="0078537D"/>
    <w:rsid w:val="007860A2"/>
    <w:rsid w:val="0079105C"/>
    <w:rsid w:val="00793056"/>
    <w:rsid w:val="00797793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BB2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0B9E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0953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163E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17A4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0BE8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2F46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66B0"/>
    <w:rsid w:val="00A57B18"/>
    <w:rsid w:val="00A57F54"/>
    <w:rsid w:val="00A661DB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0F7E"/>
    <w:rsid w:val="00AA12E3"/>
    <w:rsid w:val="00AA1DA8"/>
    <w:rsid w:val="00AB0B81"/>
    <w:rsid w:val="00AB408A"/>
    <w:rsid w:val="00AB4C6B"/>
    <w:rsid w:val="00AB61EE"/>
    <w:rsid w:val="00AB646A"/>
    <w:rsid w:val="00AC131F"/>
    <w:rsid w:val="00AC7DC7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1A1F"/>
    <w:rsid w:val="00B157F0"/>
    <w:rsid w:val="00B164A9"/>
    <w:rsid w:val="00B22332"/>
    <w:rsid w:val="00B25597"/>
    <w:rsid w:val="00B304B6"/>
    <w:rsid w:val="00B30629"/>
    <w:rsid w:val="00B3136F"/>
    <w:rsid w:val="00B314CF"/>
    <w:rsid w:val="00B3448D"/>
    <w:rsid w:val="00B34BDB"/>
    <w:rsid w:val="00B366F5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0EC1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B7C2A"/>
    <w:rsid w:val="00BC2FE9"/>
    <w:rsid w:val="00BC3C95"/>
    <w:rsid w:val="00BC46D6"/>
    <w:rsid w:val="00BC7304"/>
    <w:rsid w:val="00BC766B"/>
    <w:rsid w:val="00BD0AB9"/>
    <w:rsid w:val="00BD2724"/>
    <w:rsid w:val="00BD2F28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85D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7DD"/>
    <w:rsid w:val="00C765E5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2132"/>
    <w:rsid w:val="00D5538D"/>
    <w:rsid w:val="00D55630"/>
    <w:rsid w:val="00D6184C"/>
    <w:rsid w:val="00D6336C"/>
    <w:rsid w:val="00D71954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DF7627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5356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4FBD"/>
    <w:rsid w:val="00E87E7A"/>
    <w:rsid w:val="00E90553"/>
    <w:rsid w:val="00EA2061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EF7B8D"/>
    <w:rsid w:val="00F1000B"/>
    <w:rsid w:val="00F132B6"/>
    <w:rsid w:val="00F13B08"/>
    <w:rsid w:val="00F16A69"/>
    <w:rsid w:val="00F17517"/>
    <w:rsid w:val="00F20352"/>
    <w:rsid w:val="00F20738"/>
    <w:rsid w:val="00F21415"/>
    <w:rsid w:val="00F2251C"/>
    <w:rsid w:val="00F24700"/>
    <w:rsid w:val="00F325FC"/>
    <w:rsid w:val="00F35054"/>
    <w:rsid w:val="00F35466"/>
    <w:rsid w:val="00F35965"/>
    <w:rsid w:val="00F36540"/>
    <w:rsid w:val="00F427AE"/>
    <w:rsid w:val="00F42C54"/>
    <w:rsid w:val="00F42E0D"/>
    <w:rsid w:val="00F43AC8"/>
    <w:rsid w:val="00F45E1B"/>
    <w:rsid w:val="00F50D48"/>
    <w:rsid w:val="00F53654"/>
    <w:rsid w:val="00F54865"/>
    <w:rsid w:val="00F6250E"/>
    <w:rsid w:val="00F65270"/>
    <w:rsid w:val="00F701AC"/>
    <w:rsid w:val="00F7092D"/>
    <w:rsid w:val="00F73826"/>
    <w:rsid w:val="00F73FCA"/>
    <w:rsid w:val="00F74D57"/>
    <w:rsid w:val="00F75EAB"/>
    <w:rsid w:val="00F77491"/>
    <w:rsid w:val="00F833B3"/>
    <w:rsid w:val="00F8496F"/>
    <w:rsid w:val="00F85CE1"/>
    <w:rsid w:val="00F870F4"/>
    <w:rsid w:val="00F87DCA"/>
    <w:rsid w:val="00F87E3F"/>
    <w:rsid w:val="00F928AC"/>
    <w:rsid w:val="00F93F5C"/>
    <w:rsid w:val="00F94A39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C5F9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5887"/>
  <w15:docId w15:val="{D63C3FD1-141D-CA47-9918-EBD2AE994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414B3D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414B3D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414B3D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414B3D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414B3D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414B3D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414B3D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414B3D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414B3D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414B3D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414B3D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414B3D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414B3D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414B3D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414B3D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414B3D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414B3D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414B3D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414B3D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414B3D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414B3D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414B3D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414B3D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414B3D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414B3D"/>
  </w:style>
  <w:style w:type="character" w:customStyle="1" w:styleId="apple-converted-space">
    <w:name w:val="apple-converted-space"/>
    <w:basedOn w:val="a6"/>
    <w:rsid w:val="00414B3D"/>
  </w:style>
  <w:style w:type="character" w:styleId="af">
    <w:name w:val="FollowedHyperlink"/>
    <w:uiPriority w:val="99"/>
    <w:rsid w:val="00414B3D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414B3D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414B3D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414B3D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414B3D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414B3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414B3D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414B3D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414B3D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414B3D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414B3D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414B3D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414B3D"/>
  </w:style>
  <w:style w:type="character" w:styleId="af7">
    <w:name w:val="Emphasis"/>
    <w:rsid w:val="00414B3D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414B3D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414B3D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414B3D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414B3D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414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414B3D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414B3D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414B3D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414B3D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414B3D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414B3D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414B3D"/>
    <w:rPr>
      <w:b/>
    </w:rPr>
  </w:style>
  <w:style w:type="paragraph" w:customStyle="1" w:styleId="1">
    <w:name w:val="Стиль1"/>
    <w:basedOn w:val="11"/>
    <w:next w:val="a5"/>
    <w:autoRedefine/>
    <w:rsid w:val="00414B3D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414B3D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414B3D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414B3D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414B3D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414B3D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414B3D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414B3D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414B3D"/>
  </w:style>
  <w:style w:type="character" w:customStyle="1" w:styleId="mw-headline">
    <w:name w:val="mw-headline"/>
    <w:basedOn w:val="a6"/>
    <w:rsid w:val="00414B3D"/>
  </w:style>
  <w:style w:type="character" w:customStyle="1" w:styleId="mw-editsection">
    <w:name w:val="mw-editsection"/>
    <w:basedOn w:val="a6"/>
    <w:rsid w:val="00414B3D"/>
  </w:style>
  <w:style w:type="character" w:customStyle="1" w:styleId="mw-editsection-bracket">
    <w:name w:val="mw-editsection-bracket"/>
    <w:basedOn w:val="a6"/>
    <w:rsid w:val="00414B3D"/>
  </w:style>
  <w:style w:type="character" w:customStyle="1" w:styleId="mw-editsection-divider">
    <w:name w:val="mw-editsection-divider"/>
    <w:basedOn w:val="a6"/>
    <w:rsid w:val="00414B3D"/>
  </w:style>
  <w:style w:type="character" w:styleId="aff2">
    <w:name w:val="annotation reference"/>
    <w:basedOn w:val="a6"/>
    <w:uiPriority w:val="99"/>
    <w:semiHidden/>
    <w:unhideWhenUsed/>
    <w:rsid w:val="00414B3D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414B3D"/>
  </w:style>
  <w:style w:type="character" w:customStyle="1" w:styleId="aff4">
    <w:name w:val="Текст примечания Знак"/>
    <w:basedOn w:val="a6"/>
    <w:link w:val="aff3"/>
    <w:uiPriority w:val="99"/>
    <w:semiHidden/>
    <w:rsid w:val="00414B3D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414B3D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414B3D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414B3D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414B3D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414B3D"/>
    <w:rPr>
      <w:i/>
      <w:iCs/>
      <w:color w:val="808080"/>
    </w:rPr>
  </w:style>
  <w:style w:type="character" w:styleId="affa">
    <w:name w:val="Book Title"/>
    <w:uiPriority w:val="33"/>
    <w:rsid w:val="00414B3D"/>
    <w:rPr>
      <w:b/>
      <w:bCs/>
      <w:smallCaps/>
      <w:spacing w:val="5"/>
    </w:rPr>
  </w:style>
  <w:style w:type="paragraph" w:customStyle="1" w:styleId="-12">
    <w:name w:val="Обычный-12"/>
    <w:basedOn w:val="a5"/>
    <w:rsid w:val="00414B3D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414B3D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414B3D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414B3D"/>
  </w:style>
  <w:style w:type="paragraph" w:styleId="4">
    <w:name w:val="List Number 4"/>
    <w:basedOn w:val="a5"/>
    <w:uiPriority w:val="99"/>
    <w:semiHidden/>
    <w:unhideWhenUsed/>
    <w:rsid w:val="00414B3D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414B3D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414B3D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414B3D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414B3D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414B3D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414B3D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414B3D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414B3D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414B3D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414B3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414B3D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414B3D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414B3D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414B3D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414B3D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414B3D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414B3D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414B3D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414B3D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414B3D"/>
  </w:style>
  <w:style w:type="paragraph" w:customStyle="1" w:styleId="a0">
    <w:name w:val="Сноска"/>
    <w:basedOn w:val="a5"/>
    <w:rsid w:val="00414B3D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414B3D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414B3D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414B3D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414B3D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414B3D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414B3D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414B3D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414B3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414B3D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414B3D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414B3D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414B3D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414B3D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414B3D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414B3D"/>
  </w:style>
  <w:style w:type="numbering" w:styleId="111111">
    <w:name w:val="Outline List 2"/>
    <w:basedOn w:val="a8"/>
    <w:uiPriority w:val="99"/>
    <w:semiHidden/>
    <w:unhideWhenUsed/>
    <w:rsid w:val="00414B3D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414B3D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414B3D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414B3D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414B3D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414B3D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414B3D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414B3D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414B3D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414B3D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414B3D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414B3D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414B3D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414B3D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414B3D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414B3D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414B3D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414B3D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414B3D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414B3D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414B3D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414B3D"/>
  </w:style>
  <w:style w:type="paragraph" w:customStyle="1" w:styleId="a">
    <w:name w:val="раздел"/>
    <w:basedOn w:val="a5"/>
    <w:autoRedefine/>
    <w:rsid w:val="00414B3D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414B3D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414B3D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414B3D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414B3D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F928A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F928A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3">
    <w:name w:val="p3"/>
    <w:basedOn w:val="a5"/>
    <w:rsid w:val="00F94A3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4">
    <w:name w:val="p4"/>
    <w:basedOn w:val="a5"/>
    <w:rsid w:val="00F94A3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5">
    <w:name w:val="p5"/>
    <w:basedOn w:val="a5"/>
    <w:rsid w:val="00F94A3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_369_&#1054;&#1057;&#1053;_2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F28E33-54B4-4C46-995D-C8FC3B7F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+_369_ОСН_2.dotx</Template>
  <TotalTime>22</TotalTime>
  <Pages>13</Pages>
  <Words>4959</Words>
  <Characters>28269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Дмитрий Ворожцов</cp:lastModifiedBy>
  <cp:revision>3</cp:revision>
  <dcterms:created xsi:type="dcterms:W3CDTF">2026-08-13T19:32:00Z</dcterms:created>
  <dcterms:modified xsi:type="dcterms:W3CDTF">2026-08-14T12:30:00Z</dcterms:modified>
</cp:coreProperties>
</file>