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2684" w14:textId="77777777" w:rsidR="0007416F" w:rsidRPr="007E4301" w:rsidRDefault="0007416F" w:rsidP="0007416F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29588752" w14:textId="43E5ED92" w:rsidR="0007416F" w:rsidRPr="007E4301" w:rsidRDefault="0007416F" w:rsidP="0007416F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21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444C27CF" w14:textId="77777777" w:rsidR="0007416F" w:rsidRPr="007E4301" w:rsidRDefault="0007416F" w:rsidP="0007416F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7A2EBB6F" w14:textId="2CF415F3" w:rsidR="0007416F" w:rsidRDefault="0007416F" w:rsidP="0007416F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Архитектура реальности и границы восприятия…</w:t>
      </w:r>
      <w:bookmarkEnd w:id="2"/>
    </w:p>
    <w:p w14:paraId="39991C12" w14:textId="77777777" w:rsidR="0007416F" w:rsidRDefault="0007416F" w:rsidP="0007416F">
      <w:pPr>
        <w:spacing w:after="0" w:line="240" w:lineRule="auto"/>
        <w:jc w:val="center"/>
        <w:rPr>
          <w:rFonts w:ascii="Times New Roman" w:eastAsia="Times New Roman" w:hAnsi="Times New Roman"/>
          <w:sz w:val="24"/>
        </w:rPr>
      </w:pPr>
    </w:p>
    <w:p w14:paraId="782C6C68" w14:textId="77777777" w:rsidR="0007416F" w:rsidRPr="0007416F" w:rsidRDefault="0007416F" w:rsidP="0007416F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07416F">
        <w:rPr>
          <w:rFonts w:ascii="Georgia" w:hAnsi="Georgia"/>
          <w:b/>
          <w:bCs/>
          <w:i/>
          <w:iCs/>
        </w:rPr>
        <w:t>Реальность — это не то, что существует.</w:t>
      </w:r>
      <w:r w:rsidRPr="0007416F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699DCCC4" w14:textId="77777777" w:rsidR="0007416F" w:rsidRPr="0007416F" w:rsidRDefault="0007416F" w:rsidP="0007416F">
      <w:pPr>
        <w:pStyle w:val="p1"/>
        <w:spacing w:before="0" w:beforeAutospacing="0" w:after="0" w:afterAutospacing="0"/>
        <w:jc w:val="right"/>
        <w:rPr>
          <w:rFonts w:ascii="Georgia" w:eastAsia="MS Mincho" w:hAnsi="Georgia" w:cs="MS Mincho"/>
          <w:b/>
          <w:bCs/>
          <w:i/>
          <w:iCs/>
        </w:rPr>
      </w:pPr>
      <w:r w:rsidRPr="0007416F">
        <w:rPr>
          <w:rFonts w:ascii="Georgia" w:hAnsi="Georgia"/>
          <w:b/>
          <w:bCs/>
          <w:i/>
          <w:iCs/>
        </w:rPr>
        <w:t>Это то, что Мозг способен допустить.</w:t>
      </w:r>
      <w:r w:rsidRPr="0007416F">
        <w:rPr>
          <w:rFonts w:ascii="MS Mincho" w:eastAsia="MS Mincho" w:hAnsi="MS Mincho" w:cs="MS Mincho" w:hint="eastAsia"/>
          <w:b/>
          <w:bCs/>
          <w:i/>
          <w:iCs/>
        </w:rPr>
        <w:t> </w:t>
      </w:r>
    </w:p>
    <w:p w14:paraId="604222CF" w14:textId="77777777" w:rsidR="0007416F" w:rsidRPr="0007416F" w:rsidRDefault="0007416F" w:rsidP="0007416F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07416F">
        <w:rPr>
          <w:rFonts w:ascii="Georgia" w:hAnsi="Georgia"/>
          <w:b/>
          <w:bCs/>
          <w:i/>
          <w:iCs/>
        </w:rPr>
        <w:t>А границы допустимого</w:t>
      </w:r>
      <w:r w:rsidRPr="0007416F">
        <w:rPr>
          <w:rFonts w:ascii="MS Mincho" w:eastAsia="MS Mincho" w:hAnsi="MS Mincho" w:cs="MS Mincho" w:hint="eastAsia"/>
          <w:b/>
          <w:bCs/>
          <w:i/>
          <w:iCs/>
        </w:rPr>
        <w:t> </w:t>
      </w:r>
      <w:r w:rsidRPr="0007416F">
        <w:rPr>
          <w:rFonts w:ascii="Georgia" w:hAnsi="Georgia"/>
          <w:b/>
          <w:bCs/>
          <w:i/>
          <w:iCs/>
        </w:rPr>
        <w:t xml:space="preserve">и есть </w:t>
      </w:r>
    </w:p>
    <w:p w14:paraId="6181867D" w14:textId="65C561B4" w:rsidR="0007416F" w:rsidRDefault="0007416F" w:rsidP="0007416F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07416F">
        <w:rPr>
          <w:rFonts w:ascii="Georgia" w:hAnsi="Georgia"/>
          <w:b/>
          <w:bCs/>
          <w:i/>
          <w:iCs/>
        </w:rPr>
        <w:t>подлинные границы мира человека.</w:t>
      </w:r>
    </w:p>
    <w:p w14:paraId="3E514ADB" w14:textId="77777777" w:rsidR="00B37FAA" w:rsidRPr="0007416F" w:rsidRDefault="00B37FAA" w:rsidP="00B37FAA">
      <w:pPr>
        <w:pStyle w:val="p1"/>
        <w:spacing w:before="0" w:beforeAutospacing="0" w:after="0" w:afterAutospacing="0"/>
        <w:jc w:val="both"/>
        <w:rPr>
          <w:rFonts w:ascii="Georgia" w:hAnsi="Georgia"/>
          <w:i/>
          <w:iCs/>
        </w:rPr>
      </w:pPr>
    </w:p>
    <w:p w14:paraId="38F524E1" w14:textId="294E5A41" w:rsidR="0007416F" w:rsidRPr="00B37FAA" w:rsidRDefault="000D4D4E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07416F" w:rsidRPr="00B37FAA">
        <w:rPr>
          <w:rFonts w:eastAsia="Times New Roman"/>
          <w:szCs w:val="28"/>
        </w:rPr>
        <w:t>Человек привык считать</w:t>
      </w:r>
      <w:r w:rsidR="00B37FAA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что он живёт в реальности.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мир существует сам по себе,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его задача — лишь наблюдать,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анализировать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делать выводы.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это — фундаментальная ошибка.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человек никогда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сталкивается с реальностью напрямую.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взаимодействует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только с её допустимой версией.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той её частью,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которая проходит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через конструкцию его Мозга.</w:t>
      </w:r>
      <w:r w:rsidR="00B37FAA">
        <w:rPr>
          <w:rFonts w:eastAsia="Times New Roman"/>
          <w:szCs w:val="28"/>
        </w:rPr>
        <w:t xml:space="preserve"> Тогда </w:t>
      </w:r>
      <w:r w:rsidR="0007416F" w:rsidRPr="00B37FAA">
        <w:rPr>
          <w:rFonts w:eastAsia="Times New Roman"/>
          <w:szCs w:val="28"/>
        </w:rPr>
        <w:t>становится очевидным: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Мозг — это не просто орган.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система допуска.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Система фильтрации.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Система, определяющая не то,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человек знает,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Pr="00B37FAA">
        <w:rPr>
          <w:rFonts w:eastAsia="Times New Roman"/>
          <w:szCs w:val="28"/>
        </w:rPr>
        <w:t>то,</w:t>
      </w:r>
      <w:r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что</w:t>
      </w:r>
      <w:r w:rsidR="0007416F" w:rsidRPr="00B37FAA">
        <w:rPr>
          <w:rFonts w:eastAsia="Times New Roman"/>
          <w:szCs w:val="28"/>
        </w:rPr>
        <w:t xml:space="preserve"> он в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принципе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способен </w:t>
      </w:r>
      <w:r w:rsidR="0007416F" w:rsidRPr="000D4D4E">
        <w:rPr>
          <w:rStyle w:val="--"/>
        </w:rPr>
        <w:t>признать</w:t>
      </w:r>
      <w:r w:rsidR="0007416F" w:rsidRPr="00B37FAA">
        <w:rPr>
          <w:rFonts w:eastAsia="Times New Roman"/>
          <w:szCs w:val="28"/>
        </w:rPr>
        <w:t xml:space="preserve"> реальностью.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здесь проходит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настоящая граница мира человека</w:t>
      </w:r>
      <w:r w:rsidR="00B37FAA">
        <w:rPr>
          <w:rFonts w:eastAsia="Times New Roman"/>
          <w:szCs w:val="28"/>
        </w:rPr>
        <w:t xml:space="preserve"> – н</w:t>
      </w:r>
      <w:r w:rsidR="0007416F" w:rsidRPr="00B37FAA">
        <w:rPr>
          <w:rFonts w:eastAsia="Times New Roman"/>
          <w:szCs w:val="28"/>
        </w:rPr>
        <w:t>е во внешнем пространстве</w:t>
      </w:r>
      <w:r w:rsidR="00B37FAA"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е в уровне знаний</w:t>
      </w:r>
      <w:r w:rsidR="00B37FAA"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е в объёме информации</w:t>
      </w:r>
      <w:r w:rsidR="00B37FAA">
        <w:rPr>
          <w:rFonts w:eastAsia="Times New Roman"/>
          <w:szCs w:val="28"/>
        </w:rPr>
        <w:t xml:space="preserve">, </w:t>
      </w:r>
      <w:r>
        <w:rPr>
          <w:rFonts w:eastAsia="Times New Roman"/>
          <w:szCs w:val="28"/>
        </w:rPr>
        <w:t xml:space="preserve">а </w:t>
      </w:r>
      <w:r w:rsidRPr="00B37FAA">
        <w:rPr>
          <w:rFonts w:eastAsia="Times New Roman"/>
          <w:szCs w:val="28"/>
        </w:rPr>
        <w:t>в</w:t>
      </w:r>
      <w:r w:rsidR="0007416F" w:rsidRPr="00B37FAA">
        <w:rPr>
          <w:rFonts w:eastAsia="Times New Roman"/>
          <w:szCs w:val="28"/>
        </w:rPr>
        <w:t xml:space="preserve"> пределах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том диапазоне,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котором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Мозг способен: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различить,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зафиксировать,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принять.</w:t>
      </w:r>
      <w:r w:rsidR="00B37FAA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означает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принципиально важное: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история человечества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последовательность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событий.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</w:t>
      </w:r>
      <w:r w:rsidR="0007416F" w:rsidRPr="000D4D4E">
        <w:rPr>
          <w:rStyle w:val="--0"/>
        </w:rPr>
        <w:t xml:space="preserve">процесс </w:t>
      </w:r>
      <w:r w:rsidR="0007416F" w:rsidRPr="000D4D4E">
        <w:rPr>
          <w:rStyle w:val="--"/>
        </w:rPr>
        <w:t>настройки</w:t>
      </w:r>
      <w:r w:rsidR="00B37FAA"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астройки Мозга</w:t>
      </w:r>
      <w:r w:rsidR="00B37FAA"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астройки диапазонов</w:t>
      </w:r>
      <w:r w:rsidR="00B37FAA">
        <w:rPr>
          <w:rFonts w:eastAsia="Times New Roman"/>
          <w:szCs w:val="28"/>
        </w:rPr>
        <w:t xml:space="preserve"> </w:t>
      </w:r>
      <w:r w:rsidR="00B37FAA" w:rsidRPr="00B37FAA">
        <w:rPr>
          <w:rFonts w:eastAsia="Times New Roman"/>
          <w:szCs w:val="28"/>
        </w:rPr>
        <w:t>восприятия</w:t>
      </w:r>
      <w:r w:rsidR="00B37FAA">
        <w:rPr>
          <w:rFonts w:eastAsia="Times New Roman"/>
          <w:szCs w:val="28"/>
        </w:rPr>
        <w:t>, настройки</w:t>
      </w:r>
      <w:r w:rsidR="0007416F" w:rsidRPr="00B37FAA">
        <w:rPr>
          <w:rFonts w:eastAsia="Times New Roman"/>
          <w:szCs w:val="28"/>
        </w:rPr>
        <w:t xml:space="preserve"> самого человека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 определённые задачи.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всё,</w:t>
      </w:r>
      <w:r w:rsidR="0007416F" w:rsidRPr="00B37FAA">
        <w:rPr>
          <w:rFonts w:eastAsia="Times New Roman"/>
          <w:szCs w:val="28"/>
        </w:rPr>
        <w:br/>
        <w:t>что мы привыкли считать историей: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религии,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государства,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идеологии,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научные картины мира,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перестаёт быть случайным</w:t>
      </w:r>
      <w:r w:rsidR="00B37FAA">
        <w:rPr>
          <w:rFonts w:eastAsia="Times New Roman"/>
          <w:szCs w:val="28"/>
        </w:rPr>
        <w:t xml:space="preserve">, и </w:t>
      </w:r>
      <w:r w:rsidR="0007416F" w:rsidRPr="00B37FAA">
        <w:rPr>
          <w:rFonts w:eastAsia="Times New Roman"/>
          <w:szCs w:val="28"/>
        </w:rPr>
        <w:t>приобретает иную логику</w:t>
      </w:r>
      <w:r w:rsidR="00B37FAA">
        <w:rPr>
          <w:rFonts w:eastAsia="Times New Roman"/>
          <w:szCs w:val="28"/>
        </w:rPr>
        <w:t>.  К</w:t>
      </w:r>
      <w:r w:rsidR="0007416F" w:rsidRPr="00B37FAA">
        <w:rPr>
          <w:rFonts w:eastAsia="Times New Roman"/>
          <w:szCs w:val="28"/>
        </w:rPr>
        <w:t>аждая форма возникает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потому, что она «истинна»,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потому, что </w:t>
      </w:r>
      <w:r w:rsidR="0007416F" w:rsidRPr="000D4D4E">
        <w:rPr>
          <w:rStyle w:val="--0"/>
        </w:rPr>
        <w:t>она</w:t>
      </w:r>
      <w:r w:rsidR="00B37FAA" w:rsidRPr="000D4D4E">
        <w:rPr>
          <w:rStyle w:val="--0"/>
        </w:rPr>
        <w:t xml:space="preserve"> </w:t>
      </w:r>
      <w:r w:rsidR="0007416F" w:rsidRPr="000D4D4E">
        <w:rPr>
          <w:rStyle w:val="--"/>
        </w:rPr>
        <w:t>доступна</w:t>
      </w:r>
      <w:r w:rsidR="00B37FAA" w:rsidRPr="000D4D4E">
        <w:rPr>
          <w:rStyle w:val="--"/>
        </w:rPr>
        <w:t xml:space="preserve"> </w:t>
      </w:r>
      <w:r w:rsidR="0007416F" w:rsidRPr="00B37FAA">
        <w:rPr>
          <w:rFonts w:eastAsia="Times New Roman"/>
          <w:szCs w:val="28"/>
        </w:rPr>
        <w:t>восприятию</w:t>
      </w:r>
      <w:r>
        <w:rPr>
          <w:rFonts w:eastAsia="Times New Roman"/>
          <w:szCs w:val="28"/>
        </w:rPr>
        <w:t>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данном этапе развития Мозга.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разные эпохи</w:t>
      </w:r>
      <w:r w:rsidR="00B37FAA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меняется понимание Бога,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меняется устройство государства,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меняются представления о человеке,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неизменным остаётся одно: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предел,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котором это всё может быть осмыслено.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рамках теории</w:t>
      </w:r>
      <w:r w:rsidR="00B37FAA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развития </w:t>
      </w:r>
      <w:r w:rsidRPr="00B37FAA">
        <w:rPr>
          <w:rFonts w:eastAsia="Times New Roman"/>
          <w:szCs w:val="28"/>
        </w:rPr>
        <w:t>генотипов</w:t>
      </w:r>
      <w:r w:rsidR="0007416F" w:rsidRPr="00B37FAA">
        <w:rPr>
          <w:rFonts w:eastAsia="Times New Roman"/>
          <w:szCs w:val="28"/>
        </w:rPr>
        <w:t xml:space="preserve"> </w:t>
      </w:r>
      <w:proofErr w:type="gramStart"/>
      <w:r w:rsidR="0007416F" w:rsidRPr="00B37FAA">
        <w:rPr>
          <w:rFonts w:eastAsia="Times New Roman"/>
          <w:szCs w:val="28"/>
        </w:rPr>
        <w:t>мозга</w:t>
      </w:r>
      <w:r w:rsidR="00B37FAA">
        <w:rPr>
          <w:rFonts w:eastAsia="Times New Roman"/>
          <w:szCs w:val="28"/>
        </w:rPr>
        <w:t xml:space="preserve">,  </w:t>
      </w:r>
      <w:r w:rsidR="0007416F" w:rsidRPr="00B37FAA">
        <w:rPr>
          <w:rFonts w:eastAsia="Times New Roman"/>
          <w:szCs w:val="28"/>
        </w:rPr>
        <w:t>это</w:t>
      </w:r>
      <w:proofErr w:type="gramEnd"/>
      <w:r w:rsidR="0007416F" w:rsidRPr="00B37FAA">
        <w:rPr>
          <w:rFonts w:eastAsia="Times New Roman"/>
          <w:szCs w:val="28"/>
        </w:rPr>
        <w:t xml:space="preserve"> проявляется особенно чётко.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Каждый генотип задаёт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свой диапазон восприятия</w:t>
      </w:r>
      <w:r w:rsidR="00B37FAA">
        <w:rPr>
          <w:rFonts w:eastAsia="Times New Roman"/>
          <w:szCs w:val="28"/>
        </w:rPr>
        <w:t xml:space="preserve">, </w:t>
      </w:r>
    </w:p>
    <w:p w14:paraId="0DB64354" w14:textId="297CB8EE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>с</w:t>
      </w:r>
      <w:r w:rsidR="0007416F" w:rsidRPr="00B37FAA">
        <w:rPr>
          <w:rFonts w:eastAsia="Times New Roman"/>
          <w:szCs w:val="28"/>
        </w:rPr>
        <w:t>вой уровень допустимого</w:t>
      </w:r>
      <w:r>
        <w:rPr>
          <w:rFonts w:eastAsia="Times New Roman"/>
          <w:szCs w:val="28"/>
        </w:rPr>
        <w:t>, с</w:t>
      </w:r>
      <w:r w:rsidR="0007416F" w:rsidRPr="00B37FAA">
        <w:rPr>
          <w:rFonts w:eastAsia="Times New Roman"/>
          <w:szCs w:val="28"/>
        </w:rPr>
        <w:t>вою «архитектуру реальности».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потому один и тот же мир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разных людей</w:t>
      </w:r>
      <w:r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может</w:t>
      </w:r>
      <w:r w:rsidR="000D4D4E">
        <w:rPr>
          <w:rFonts w:eastAsia="Times New Roman"/>
          <w:szCs w:val="28"/>
        </w:rPr>
        <w:t xml:space="preserve"> —</w:t>
      </w:r>
      <w:r w:rsidR="0007416F" w:rsidRPr="00B37FAA">
        <w:rPr>
          <w:rFonts w:eastAsia="Times New Roman"/>
          <w:szCs w:val="28"/>
        </w:rPr>
        <w:t xml:space="preserve"> существовать,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вызывать сомнение,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или не существовать вовсе.</w:t>
      </w:r>
    </w:p>
    <w:p w14:paraId="5463774C" w14:textId="2C522989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Если в предыдущих статьях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мы рассматривали,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через религию и государство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формировались системы управления,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то теперь </w:t>
      </w:r>
      <w:r w:rsidR="0007416F" w:rsidRPr="000D4D4E">
        <w:rPr>
          <w:rStyle w:val="--"/>
        </w:rPr>
        <w:t xml:space="preserve">необходимо </w:t>
      </w:r>
      <w:r w:rsidR="0007416F" w:rsidRPr="000D4D4E">
        <w:rPr>
          <w:rStyle w:val="--0"/>
        </w:rPr>
        <w:t>сделать</w:t>
      </w:r>
      <w:r w:rsidR="0007416F" w:rsidRPr="00B37FAA">
        <w:rPr>
          <w:rFonts w:eastAsia="Times New Roman"/>
          <w:szCs w:val="28"/>
        </w:rPr>
        <w:t xml:space="preserve"> следующий шаг.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Перейти от внешнего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внутреннему.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конструкций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их основе</w:t>
      </w:r>
      <w:r>
        <w:rPr>
          <w:rFonts w:eastAsia="Times New Roman"/>
          <w:szCs w:val="28"/>
        </w:rPr>
        <w:t>, п</w:t>
      </w:r>
      <w:r w:rsidR="0007416F" w:rsidRPr="00B37FAA">
        <w:rPr>
          <w:rFonts w:eastAsia="Times New Roman"/>
          <w:szCs w:val="28"/>
        </w:rPr>
        <w:t>отому что управлять можно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только тем,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имеет структуру.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структура человека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тело.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даже не сознание в привычном смысле.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Мозг</w:t>
      </w:r>
      <w:r>
        <w:rPr>
          <w:rFonts w:eastAsia="Times New Roman"/>
          <w:szCs w:val="28"/>
        </w:rPr>
        <w:t xml:space="preserve">, </w:t>
      </w:r>
      <w:r w:rsidR="0007416F" w:rsidRPr="000D4D4E">
        <w:rPr>
          <w:rStyle w:val="--0"/>
        </w:rPr>
        <w:t xml:space="preserve">как </w:t>
      </w:r>
      <w:r w:rsidR="0007416F" w:rsidRPr="000D4D4E">
        <w:rPr>
          <w:rStyle w:val="--"/>
        </w:rPr>
        <w:t>система</w:t>
      </w:r>
      <w:r w:rsidR="0007416F" w:rsidRPr="00B37FAA">
        <w:rPr>
          <w:rFonts w:eastAsia="Times New Roman"/>
          <w:szCs w:val="28"/>
        </w:rPr>
        <w:t xml:space="preserve"> обработки и ограничения информации,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жёстко связанная</w:t>
      </w:r>
      <w:r w:rsidR="0007416F" w:rsidRPr="00B37FAA">
        <w:rPr>
          <w:rFonts w:eastAsia="Times New Roman"/>
          <w:szCs w:val="28"/>
        </w:rPr>
        <w:br/>
        <w:t>с генотипом.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здесь</w:t>
      </w:r>
      <w:r>
        <w:rPr>
          <w:rFonts w:eastAsia="Times New Roman"/>
          <w:szCs w:val="28"/>
        </w:rPr>
        <w:t xml:space="preserve"> скрывается ключ ко всему, рассмотренному ранее.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lastRenderedPageBreak/>
        <w:t>Потому что управление осуществляется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внедрение информации,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ограничение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её принятия.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заданы границы восприятия,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всё остальное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технической задачей.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Можно </w:t>
      </w:r>
      <w:r w:rsidR="000D4D4E" w:rsidRPr="00B37FAA">
        <w:rPr>
          <w:rFonts w:eastAsia="Times New Roman"/>
          <w:szCs w:val="28"/>
        </w:rPr>
        <w:t>менять</w:t>
      </w:r>
      <w:r w:rsidR="000D4D4E">
        <w:rPr>
          <w:rFonts w:eastAsia="Times New Roman"/>
          <w:szCs w:val="28"/>
        </w:rPr>
        <w:t xml:space="preserve"> смыслы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символы,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идеологии,</w:t>
      </w:r>
      <w:r>
        <w:rPr>
          <w:rFonts w:eastAsia="Times New Roman"/>
          <w:szCs w:val="28"/>
        </w:rPr>
        <w:t xml:space="preserve"> </w:t>
      </w:r>
      <w:r w:rsidR="001B6504"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52DC9465" wp14:editId="0877DBEE">
            <wp:simplePos x="0" y="0"/>
            <wp:positionH relativeFrom="column">
              <wp:posOffset>-156210</wp:posOffset>
            </wp:positionH>
            <wp:positionV relativeFrom="paragraph">
              <wp:posOffset>928370</wp:posOffset>
            </wp:positionV>
            <wp:extent cx="2866390" cy="2787650"/>
            <wp:effectExtent l="0" t="0" r="3810" b="6350"/>
            <wp:wrapTight wrapText="bothSides">
              <wp:wrapPolygon edited="0">
                <wp:start x="0" y="0"/>
                <wp:lineTo x="0" y="21551"/>
                <wp:lineTo x="21533" y="21551"/>
                <wp:lineTo x="21533" y="0"/>
                <wp:lineTo x="0" y="0"/>
              </wp:wrapPolygon>
            </wp:wrapTight>
            <wp:docPr id="1025594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594193" name="Рисунок 10255941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формы власти.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Но пока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изменён</w:t>
      </w:r>
      <w:r w:rsidR="0007416F" w:rsidRPr="00B37FAA">
        <w:rPr>
          <w:rFonts w:eastAsia="Times New Roman"/>
          <w:szCs w:val="28"/>
        </w:rPr>
        <w:t xml:space="preserve"> генотип,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будет видеть</w:t>
      </w:r>
      <w:r w:rsidR="0007416F" w:rsidRPr="00B37FAA">
        <w:rPr>
          <w:rFonts w:eastAsia="Times New Roman"/>
          <w:szCs w:val="28"/>
        </w:rPr>
        <w:br/>
        <w:t>один и тот же мир,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просто под разными названиями.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 возникает главный вопрос,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которого начинается данная статья: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именно формировались</w:t>
      </w:r>
      <w:r w:rsidR="00D414E3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границы восприятия человека?</w:t>
      </w:r>
      <w:r>
        <w:rPr>
          <w:rFonts w:eastAsia="Times New Roman"/>
          <w:szCs w:val="28"/>
        </w:rPr>
        <w:t xml:space="preserve"> К</w:t>
      </w:r>
      <w:r w:rsidR="0007416F" w:rsidRPr="00B37FAA">
        <w:rPr>
          <w:rFonts w:eastAsia="Times New Roman"/>
          <w:szCs w:val="28"/>
        </w:rPr>
        <w:t>аким образом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развитие генотипов мозга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задавало формы религии, государства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систем управления?</w:t>
      </w:r>
      <w:r>
        <w:rPr>
          <w:rFonts w:eastAsia="Times New Roman"/>
          <w:szCs w:val="28"/>
        </w:rPr>
        <w:t xml:space="preserve"> И</w:t>
      </w:r>
      <w:r w:rsidR="0007416F" w:rsidRPr="00B37FAA">
        <w:rPr>
          <w:rFonts w:eastAsia="Times New Roman"/>
          <w:szCs w:val="28"/>
        </w:rPr>
        <w:t xml:space="preserve"> возможно ли</w:t>
      </w:r>
      <w:r w:rsidR="0007416F" w:rsidRPr="00B37FAA">
        <w:rPr>
          <w:rFonts w:eastAsia="Times New Roman"/>
          <w:szCs w:val="28"/>
        </w:rPr>
        <w:br/>
        <w:t>выйти за пределы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этой архитектуры?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речь идёт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об истории.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даже не о философии.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Речь идёт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 </w:t>
      </w:r>
      <w:r w:rsidR="0007416F" w:rsidRPr="000D4D4E">
        <w:rPr>
          <w:rStyle w:val="--0"/>
        </w:rPr>
        <w:t xml:space="preserve">конструкции </w:t>
      </w:r>
      <w:r w:rsidR="0007416F" w:rsidRPr="000D4D4E">
        <w:rPr>
          <w:rStyle w:val="--"/>
        </w:rPr>
        <w:t>реальности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внутри которой</w:t>
      </w:r>
      <w:r w:rsidR="00D414E3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живёт,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осознавая её границ.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эти границы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могут быть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осознаны,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значит,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впервые появляется возможность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их изменить.</w:t>
      </w:r>
    </w:p>
    <w:p w14:paraId="06D2214B" w14:textId="24A9CD40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Разобравшись с религиозным мировоззрением, неизбежно приходится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сделать следующий шаг — перейти к </w:t>
      </w:r>
      <w:r w:rsidR="0007416F" w:rsidRPr="000D4D4E">
        <w:rPr>
          <w:rStyle w:val="--0"/>
        </w:rPr>
        <w:t xml:space="preserve">научному </w:t>
      </w:r>
      <w:r w:rsidR="0007416F" w:rsidRPr="000D4D4E">
        <w:rPr>
          <w:rStyle w:val="--"/>
        </w:rPr>
        <w:t>атеизму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первый взгляд здесь всё выглядит иначе.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Нет призывов к слепой вере.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Нет апелляции к непроверяемому.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Наоборот — декларируется опора на факты,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эксперимент,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проверяемость.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подкупает.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Кажется, что здесь, наконец, появляется то, чего не хватало религии: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спокойстви</w:t>
      </w:r>
      <w:r w:rsidR="000D4D4E">
        <w:rPr>
          <w:rFonts w:eastAsia="Times New Roman"/>
          <w:szCs w:val="28"/>
        </w:rPr>
        <w:t>я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proofErr w:type="gramStart"/>
      <w:r w:rsidR="000D4D4E" w:rsidRPr="00B37FAA">
        <w:rPr>
          <w:rFonts w:eastAsia="Times New Roman"/>
          <w:szCs w:val="28"/>
        </w:rPr>
        <w:t>логик</w:t>
      </w:r>
      <w:r w:rsidR="000D4D4E">
        <w:rPr>
          <w:rFonts w:eastAsia="Times New Roman"/>
          <w:szCs w:val="28"/>
        </w:rPr>
        <w:t>и</w:t>
      </w:r>
      <w:r w:rsidR="000D4D4E" w:rsidRPr="00B37FAA">
        <w:rPr>
          <w:rFonts w:eastAsia="Times New Roman"/>
          <w:szCs w:val="28"/>
        </w:rPr>
        <w:t>,</w:t>
      </w:r>
      <w:r w:rsidR="000D4D4E">
        <w:rPr>
          <w:rFonts w:eastAsia="Times New Roman"/>
          <w:szCs w:val="28"/>
        </w:rPr>
        <w:t xml:space="preserve">  </w:t>
      </w:r>
      <w:r>
        <w:rPr>
          <w:rFonts w:eastAsia="Times New Roman"/>
          <w:szCs w:val="28"/>
        </w:rPr>
        <w:t xml:space="preserve"> </w:t>
      </w:r>
      <w:proofErr w:type="gramEnd"/>
      <w:r w:rsidR="0007416F" w:rsidRPr="00B37FAA">
        <w:rPr>
          <w:rFonts w:eastAsia="Times New Roman"/>
          <w:szCs w:val="28"/>
        </w:rPr>
        <w:t>академическ</w:t>
      </w:r>
      <w:r w:rsidR="000D4D4E">
        <w:rPr>
          <w:rFonts w:eastAsia="Times New Roman"/>
          <w:szCs w:val="28"/>
        </w:rPr>
        <w:t>ой</w:t>
      </w:r>
      <w:r w:rsidR="0007416F" w:rsidRPr="00B37FAA">
        <w:rPr>
          <w:rFonts w:eastAsia="Times New Roman"/>
          <w:szCs w:val="28"/>
        </w:rPr>
        <w:t xml:space="preserve"> строгост</w:t>
      </w:r>
      <w:r w:rsidR="000D4D4E">
        <w:rPr>
          <w:rFonts w:eastAsia="Times New Roman"/>
          <w:szCs w:val="28"/>
        </w:rPr>
        <w:t>и</w:t>
      </w:r>
      <w:r w:rsidR="0007416F" w:rsidRPr="00B37FAA">
        <w:rPr>
          <w:rFonts w:eastAsia="Times New Roman"/>
          <w:szCs w:val="28"/>
        </w:rPr>
        <w:t>.</w:t>
      </w:r>
    </w:p>
    <w:p w14:paraId="30EB7D44" w14:textId="3C0C2271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07416F" w:rsidRPr="00B37FAA">
        <w:rPr>
          <w:rFonts w:eastAsia="Times New Roman"/>
          <w:szCs w:val="28"/>
        </w:rPr>
        <w:t>Атеистический взгляд на мир предлагает не верить, а думать.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принимать, а проверять.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подчиняться, а делать выводы.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на этом фоне прежние формы отрицания Бога выглядят примитивно.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«Сказал безумец в сердце своём: нет Бога»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действительно больше похоже на эмоциональный срыв,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чем на позицию.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Это </w:t>
      </w:r>
      <w:r w:rsidR="0007416F" w:rsidRPr="000D4D4E">
        <w:rPr>
          <w:rStyle w:val="--"/>
        </w:rPr>
        <w:t>реакция</w:t>
      </w:r>
      <w:r w:rsidR="0007416F" w:rsidRPr="00B37FAA">
        <w:rPr>
          <w:rFonts w:eastAsia="Times New Roman"/>
          <w:szCs w:val="28"/>
        </w:rPr>
        <w:t xml:space="preserve"> на несправедливость,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молчание мира,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отсутствие ответа.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этом нет системы</w:t>
      </w:r>
      <w:r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ет метода</w:t>
      </w:r>
      <w:r>
        <w:rPr>
          <w:rFonts w:eastAsia="Times New Roman"/>
          <w:szCs w:val="28"/>
        </w:rPr>
        <w:t>, н</w:t>
      </w:r>
      <w:r w:rsidR="0007416F" w:rsidRPr="00B37FAA">
        <w:rPr>
          <w:rFonts w:eastAsia="Times New Roman"/>
          <w:szCs w:val="28"/>
        </w:rPr>
        <w:t>ет основания.</w:t>
      </w:r>
    </w:p>
    <w:p w14:paraId="78CD1A62" w14:textId="6C5EC565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07416F" w:rsidRPr="00B37FAA">
        <w:rPr>
          <w:rFonts w:eastAsia="Times New Roman"/>
          <w:szCs w:val="28"/>
        </w:rPr>
        <w:t>Научный атеизм заявляет, что у него это основание есть.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Его точка отсчёта — не эмоция,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научные открытия,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прежде всего те, которые произошли в христианской Европе XVII века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пошатнули монополию церкви на истину.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если рассматривать этот процесс глубже,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видно: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был не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просто конфликт «веры и науки».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</w:t>
      </w:r>
      <w:r w:rsidR="0007416F" w:rsidRPr="000D4D4E">
        <w:rPr>
          <w:rStyle w:val="--0"/>
        </w:rPr>
        <w:t xml:space="preserve">был </w:t>
      </w:r>
      <w:r w:rsidR="0007416F" w:rsidRPr="000D4D4E">
        <w:rPr>
          <w:rStyle w:val="--"/>
        </w:rPr>
        <w:t>переход</w:t>
      </w:r>
      <w:r w:rsidR="0007416F" w:rsidRPr="000D4D4E">
        <w:rPr>
          <w:rStyle w:val="--0"/>
        </w:rPr>
        <w:t xml:space="preserve"> </w:t>
      </w:r>
      <w:r w:rsidR="0007416F" w:rsidRPr="00B37FAA">
        <w:rPr>
          <w:rFonts w:eastAsia="Times New Roman"/>
          <w:szCs w:val="28"/>
        </w:rPr>
        <w:t>на другой уровень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восприятия.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Церковь опиралась на модель мира, соответствующую определённому типу Мозга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такому, для которого важна целостность картины,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не её точная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проверяемость.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Мир представлялся замкнутым, завершённым, объяснённым.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Земля — центр.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Небо — структура.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Светила — элементы порядка.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соответствует генотипам,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 которых </w:t>
      </w:r>
      <w:r w:rsidR="0007416F" w:rsidRPr="000D4D4E">
        <w:rPr>
          <w:rStyle w:val="--0"/>
        </w:rPr>
        <w:t xml:space="preserve">важнее </w:t>
      </w:r>
      <w:r w:rsidR="0007416F" w:rsidRPr="000D4D4E">
        <w:rPr>
          <w:rStyle w:val="--"/>
        </w:rPr>
        <w:t>удержание</w:t>
      </w:r>
      <w:r w:rsidR="0007416F" w:rsidRPr="00B37FAA">
        <w:rPr>
          <w:rFonts w:eastAsia="Times New Roman"/>
          <w:szCs w:val="28"/>
        </w:rPr>
        <w:t xml:space="preserve"> единой картины,</w:t>
      </w:r>
      <w:r w:rsidR="0007416F" w:rsidRPr="00B37FAA">
        <w:rPr>
          <w:rFonts w:eastAsia="Times New Roman"/>
          <w:szCs w:val="28"/>
        </w:rPr>
        <w:br/>
        <w:t>чем её пересборка.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с определённого момента начинает формироваться иной тип восприятия.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Тип, для которого: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наблюдение важнее авторитета,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факт важнее </w:t>
      </w:r>
      <w:r w:rsidR="0007416F" w:rsidRPr="00B37FAA">
        <w:rPr>
          <w:rFonts w:eastAsia="Times New Roman"/>
          <w:szCs w:val="28"/>
        </w:rPr>
        <w:lastRenderedPageBreak/>
        <w:t>традиции,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проверка важнее объяснения.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именно в этой точке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появляется то, что мы называем научным мышлением.</w:t>
      </w:r>
    </w:p>
    <w:p w14:paraId="7714383B" w14:textId="14A91699" w:rsidR="0007416F" w:rsidRPr="001D7855" w:rsidRDefault="001B6504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234C77F8" wp14:editId="1A7B54FB">
            <wp:simplePos x="0" y="0"/>
            <wp:positionH relativeFrom="column">
              <wp:posOffset>4364990</wp:posOffset>
            </wp:positionH>
            <wp:positionV relativeFrom="paragraph">
              <wp:posOffset>209550</wp:posOffset>
            </wp:positionV>
            <wp:extent cx="2577465" cy="3251200"/>
            <wp:effectExtent l="0" t="0" r="635" b="0"/>
            <wp:wrapTight wrapText="bothSides">
              <wp:wrapPolygon edited="0">
                <wp:start x="0" y="0"/>
                <wp:lineTo x="0" y="21516"/>
                <wp:lineTo x="21499" y="21516"/>
                <wp:lineTo x="21499" y="0"/>
                <wp:lineTo x="0" y="0"/>
              </wp:wrapPolygon>
            </wp:wrapTight>
            <wp:docPr id="1807005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0567" name="Рисунок 1807005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FAA">
        <w:rPr>
          <w:rFonts w:eastAsia="Times New Roman"/>
          <w:szCs w:val="28"/>
        </w:rPr>
        <w:t xml:space="preserve">           </w:t>
      </w:r>
      <w:r w:rsidR="0007416F" w:rsidRPr="00B37FAA">
        <w:rPr>
          <w:rFonts w:eastAsia="Times New Roman"/>
          <w:szCs w:val="28"/>
        </w:rPr>
        <w:t>Когда Галилей, оставаясь при этом добрым католиком,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направил телескоп на небо,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сделал не просто открытие.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 </w:t>
      </w:r>
      <w:r w:rsidR="0007416F" w:rsidRPr="000D4D4E">
        <w:rPr>
          <w:rStyle w:val="--0"/>
        </w:rPr>
        <w:t xml:space="preserve">зафиксировал </w:t>
      </w:r>
      <w:r w:rsidR="0007416F" w:rsidRPr="000D4D4E">
        <w:rPr>
          <w:rStyle w:val="--"/>
        </w:rPr>
        <w:t>сбой</w:t>
      </w:r>
      <w:r w:rsidR="0007416F" w:rsidRPr="00B37FAA">
        <w:rPr>
          <w:rFonts w:eastAsia="Times New Roman"/>
          <w:b/>
          <w:bCs/>
          <w:szCs w:val="28"/>
        </w:rPr>
        <w:t xml:space="preserve"> </w:t>
      </w:r>
      <w:r w:rsidR="0007416F" w:rsidRPr="000D4D4E">
        <w:rPr>
          <w:rFonts w:eastAsia="Times New Roman"/>
          <w:szCs w:val="28"/>
        </w:rPr>
        <w:t>старой системы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увидел, что вокруг Юпитера вращаются спутники.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означало простую, но разрушительную вещь: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ВСЁ</w:t>
      </w:r>
      <w:r w:rsidR="0007416F" w:rsidRPr="00B37FAA">
        <w:rPr>
          <w:rFonts w:eastAsia="Times New Roman"/>
          <w:szCs w:val="28"/>
        </w:rPr>
        <w:t xml:space="preserve"> вращается вокруг Земли.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современного человека это выглядит как уточнение.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Для человека того времени — это было </w:t>
      </w:r>
      <w:r w:rsidR="0007416F" w:rsidRPr="000D4D4E">
        <w:rPr>
          <w:rStyle w:val="--"/>
        </w:rPr>
        <w:t xml:space="preserve">разрушение </w:t>
      </w:r>
      <w:r w:rsidR="0007416F" w:rsidRPr="000D4D4E">
        <w:rPr>
          <w:rStyle w:val="--0"/>
        </w:rPr>
        <w:t>основания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речь шла не о факте.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Речь шла о </w:t>
      </w:r>
      <w:r w:rsidR="0007416F" w:rsidRPr="000D4D4E">
        <w:rPr>
          <w:rFonts w:eastAsia="Times New Roman"/>
          <w:szCs w:val="28"/>
        </w:rPr>
        <w:t>конструкции мира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Факты говорили одно.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Церковь — другое.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 этот момент впервые в массовом масштабе возникает разрыв: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между наблюдаемым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допустимым к признанию.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точки зрения генотипов мозга это принципиально.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для прежней конфигурации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невозможно </w:t>
      </w:r>
      <w:r w:rsidR="0007416F" w:rsidRPr="000D4D4E">
        <w:rPr>
          <w:rStyle w:val="--0"/>
        </w:rPr>
        <w:t>было</w:t>
      </w:r>
      <w:r w:rsidR="0007416F" w:rsidRPr="00B37FAA">
        <w:rPr>
          <w:rFonts w:eastAsia="Times New Roman"/>
          <w:szCs w:val="28"/>
        </w:rPr>
        <w:t xml:space="preserve"> признать факт,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разрушающий целостность картины.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для новой — невозможно было игнорировать наблюдение,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даже если оно разрушает эту целостность.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 современному человеку трудно представить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масштаб того потрясения.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смотрел в телескоп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видел не просто звёзды.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 видел, как </w:t>
      </w:r>
      <w:r w:rsidR="0007416F" w:rsidRPr="000D4D4E">
        <w:rPr>
          <w:rStyle w:val="--"/>
        </w:rPr>
        <w:t xml:space="preserve">рушится </w:t>
      </w:r>
      <w:r w:rsidR="0007416F" w:rsidRPr="000D4D4E">
        <w:rPr>
          <w:rStyle w:val="--0"/>
        </w:rPr>
        <w:t xml:space="preserve">мир, </w:t>
      </w:r>
      <w:r w:rsidR="0007416F" w:rsidRPr="000D4D4E">
        <w:rPr>
          <w:rFonts w:eastAsia="Times New Roman"/>
          <w:szCs w:val="28"/>
        </w:rPr>
        <w:t>в котором он жил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Там, где раньше была небесная твердь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появлялась бездна.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Там, где был порядок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возникала неопределённость.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«Этого не может быть»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сталкивалось с «это есть».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противоречие невозможно было устранить.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Его можно было только принять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или отвергнуть.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Квинтэссенция этого перехода точно выражена у Ломоносова: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«Открылась бездна, звёзд полна…»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за поэтической формой стоит более жёсткая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реальность</w:t>
      </w:r>
      <w:r w:rsidR="000D4D4E">
        <w:rPr>
          <w:rFonts w:eastAsia="Times New Roman"/>
          <w:szCs w:val="28"/>
        </w:rPr>
        <w:t>–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звёзды перестали быть «фонариками».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стали другими мирами.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Земля перестала быть центром.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Она </w:t>
      </w:r>
      <w:r w:rsidR="0007416F" w:rsidRPr="000D4D4E">
        <w:rPr>
          <w:rStyle w:val="--0"/>
        </w:rPr>
        <w:t xml:space="preserve">стала </w:t>
      </w:r>
      <w:r w:rsidR="0007416F" w:rsidRPr="000D4D4E">
        <w:rPr>
          <w:rStyle w:val="--"/>
        </w:rPr>
        <w:t>элементом.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Вселенная перестала быть замкнутой.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стала неопределённой.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 этот момент происходит ключевой сдвиг</w:t>
      </w:r>
      <w:proofErr w:type="gramStart"/>
      <w:r w:rsidR="000D4D4E">
        <w:rPr>
          <w:rFonts w:eastAsia="Times New Roman"/>
          <w:szCs w:val="28"/>
        </w:rPr>
        <w:t>– 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истина</w:t>
      </w:r>
      <w:proofErr w:type="gramEnd"/>
      <w:r w:rsidR="0007416F" w:rsidRPr="00B37FAA">
        <w:rPr>
          <w:rFonts w:eastAsia="Times New Roman"/>
          <w:szCs w:val="28"/>
        </w:rPr>
        <w:t xml:space="preserve"> перестаёт быть заданной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становится открываемой</w:t>
      </w:r>
      <w:r w:rsidR="00B37FAA">
        <w:rPr>
          <w:rFonts w:eastAsia="Times New Roman"/>
          <w:szCs w:val="28"/>
        </w:rPr>
        <w:t xml:space="preserve">. </w:t>
      </w:r>
      <w:r w:rsidR="0007416F" w:rsidRPr="00B37FAA">
        <w:rPr>
          <w:rFonts w:eastAsia="Times New Roman"/>
          <w:szCs w:val="28"/>
        </w:rPr>
        <w:t>Но здесь возникает вопрос</w:t>
      </w:r>
      <w:r w:rsidR="000D4D4E">
        <w:rPr>
          <w:rFonts w:eastAsia="Times New Roman"/>
          <w:szCs w:val="28"/>
        </w:rPr>
        <w:t xml:space="preserve"> </w:t>
      </w:r>
      <w:r w:rsidR="00B37FAA">
        <w:rPr>
          <w:rFonts w:eastAsia="Times New Roman"/>
          <w:szCs w:val="28"/>
        </w:rPr>
        <w:t xml:space="preserve">– </w:t>
      </w:r>
      <w:r w:rsidR="0007416F" w:rsidRPr="00B37FAA">
        <w:rPr>
          <w:rFonts w:eastAsia="Times New Roman"/>
          <w:szCs w:val="28"/>
        </w:rPr>
        <w:t>действительно ли наука вышла за пределы религии</w:t>
      </w:r>
      <w:r w:rsidR="00B37FAA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или просто перешла на другой уровень той же системы?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Потому </w:t>
      </w:r>
      <w:r w:rsidR="000D4D4E" w:rsidRPr="00B37FAA">
        <w:rPr>
          <w:rFonts w:eastAsia="Times New Roman"/>
          <w:szCs w:val="28"/>
        </w:rPr>
        <w:t xml:space="preserve">что, </w:t>
      </w:r>
      <w:r w:rsidR="000D4D4E">
        <w:rPr>
          <w:rFonts w:eastAsia="Times New Roman"/>
          <w:szCs w:val="28"/>
        </w:rPr>
        <w:t>становится</w:t>
      </w:r>
      <w:r w:rsidR="0007416F" w:rsidRPr="00B37FAA">
        <w:rPr>
          <w:rFonts w:eastAsia="Times New Roman"/>
          <w:szCs w:val="28"/>
        </w:rPr>
        <w:t xml:space="preserve"> возможным иной вывод: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смена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религиозной картины мира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научную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— это не освобождение от управления,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Fonts w:eastAsia="Times New Roman"/>
          <w:szCs w:val="28"/>
        </w:rPr>
        <w:t>смена</w:t>
      </w:r>
      <w:r w:rsidR="0007416F" w:rsidRPr="00B37FAA">
        <w:rPr>
          <w:rFonts w:eastAsia="Times New Roman"/>
          <w:b/>
          <w:bCs/>
          <w:szCs w:val="28"/>
        </w:rPr>
        <w:t xml:space="preserve"> </w:t>
      </w:r>
      <w:r w:rsidR="0007416F" w:rsidRPr="000D4D4E">
        <w:rPr>
          <w:rStyle w:val="--0"/>
        </w:rPr>
        <w:t xml:space="preserve">инструмента </w:t>
      </w:r>
      <w:r w:rsidR="0007416F" w:rsidRPr="000D4D4E">
        <w:rPr>
          <w:rStyle w:val="--"/>
        </w:rPr>
        <w:t>управления,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соответствующая новому генотипу мозга.</w:t>
      </w:r>
    </w:p>
    <w:p w14:paraId="5BBAF631" w14:textId="61CED733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7416F" w:rsidRPr="00B37FAA">
        <w:rPr>
          <w:rFonts w:eastAsia="Times New Roman"/>
          <w:szCs w:val="28"/>
        </w:rPr>
        <w:t>Из того факта, что не все небесные тела вращаются вокруг Земли,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совсем не следовало, что небесной тверди не существует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что мир бе</w:t>
      </w:r>
      <w:r>
        <w:rPr>
          <w:rFonts w:eastAsia="Times New Roman"/>
          <w:szCs w:val="28"/>
        </w:rPr>
        <w:t>з(</w:t>
      </w:r>
      <w:r w:rsidR="0007416F" w:rsidRPr="00B37FAA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07416F" w:rsidRPr="00B37FAA">
        <w:rPr>
          <w:rFonts w:eastAsia="Times New Roman"/>
          <w:szCs w:val="28"/>
        </w:rPr>
        <w:t>конечен.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тем же успехом можно было предположить,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«твердь» находится настолько далеко,</w:t>
      </w:r>
      <w:r w:rsidR="0007416F" w:rsidRPr="00B37FAA">
        <w:rPr>
          <w:rFonts w:eastAsia="Times New Roman"/>
          <w:szCs w:val="28"/>
        </w:rPr>
        <w:br/>
        <w:t>что её просто невозможно увидеть в телескоп.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происходит иное.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 впечатлением обмана со стороны церкви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учёные позднего Средневековья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делают не корректировку картины мира,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Style w:val="--0"/>
        </w:rPr>
        <w:t xml:space="preserve">резкий </w:t>
      </w:r>
      <w:r w:rsidR="0007416F" w:rsidRPr="000D4D4E">
        <w:rPr>
          <w:rStyle w:val="--"/>
        </w:rPr>
        <w:t>разворот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Если церковь </w:t>
      </w:r>
      <w:r w:rsidR="0007416F" w:rsidRPr="00B37FAA">
        <w:rPr>
          <w:rFonts w:eastAsia="Times New Roman"/>
          <w:szCs w:val="28"/>
        </w:rPr>
        <w:lastRenderedPageBreak/>
        <w:t>утверждала, что мир конечен и имеет возраст,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значит — истина в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противоположном: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мир бе</w:t>
      </w:r>
      <w:r>
        <w:rPr>
          <w:rFonts w:eastAsia="Times New Roman"/>
          <w:szCs w:val="28"/>
        </w:rPr>
        <w:t>з(</w:t>
      </w:r>
      <w:r w:rsidR="0007416F" w:rsidRPr="00B37FAA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07416F" w:rsidRPr="00B37FAA">
        <w:rPr>
          <w:rFonts w:eastAsia="Times New Roman"/>
          <w:szCs w:val="28"/>
        </w:rPr>
        <w:t>конечен и вечен.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уже не научный вывод.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реакция.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Реакция Мозга,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вышедшего из-под прежнего центра,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но ещё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сформировавшего</w:t>
      </w:r>
      <w:r w:rsidR="0007416F" w:rsidRPr="00B37FAA">
        <w:rPr>
          <w:rFonts w:eastAsia="Times New Roman"/>
          <w:szCs w:val="28"/>
        </w:rPr>
        <w:t xml:space="preserve"> нового.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важно понять ключевой момент.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Методология науки как таковая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строится на отрицании религии.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исторической реальности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крах религиозной картины мира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оказал прямое влияние на сознание.</w:t>
      </w:r>
    </w:p>
    <w:p w14:paraId="3291F6F1" w14:textId="3DE264CC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</w:t>
      </w:r>
      <w:r w:rsidR="0007416F" w:rsidRPr="00B37FAA">
        <w:rPr>
          <w:rFonts w:eastAsia="Times New Roman"/>
          <w:szCs w:val="28"/>
        </w:rPr>
        <w:t>До этого момента мышление было ограничено: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думать против церкви — означало выход за пределы допустимого.</w:t>
      </w:r>
      <w:r>
        <w:rPr>
          <w:rFonts w:eastAsia="Times New Roman"/>
          <w:szCs w:val="28"/>
        </w:rPr>
        <w:t xml:space="preserve"> </w:t>
      </w:r>
      <w:r w:rsidR="00D414E3">
        <w:rPr>
          <w:rFonts w:eastAsia="Times New Roman"/>
          <w:szCs w:val="28"/>
        </w:rPr>
        <w:t>С ослаблением религиозного контроля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Мозг получает новый диапазон.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вместе с этим —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начинается </w:t>
      </w:r>
      <w:r w:rsidR="0007416F" w:rsidRPr="000D4D4E">
        <w:rPr>
          <w:rStyle w:val="--"/>
        </w:rPr>
        <w:t xml:space="preserve">разрушение </w:t>
      </w:r>
      <w:r w:rsidR="0007416F" w:rsidRPr="00B37FAA">
        <w:rPr>
          <w:rFonts w:eastAsia="Times New Roman"/>
          <w:szCs w:val="28"/>
        </w:rPr>
        <w:t>прежних догм.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не случайность.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переход на иной уровень</w:t>
      </w:r>
      <w:r w:rsidR="000D4D4E">
        <w:rPr>
          <w:rFonts w:eastAsia="Times New Roman"/>
          <w:szCs w:val="28"/>
        </w:rPr>
        <w:t xml:space="preserve"> развития </w:t>
      </w:r>
      <w:r w:rsidR="000D4D4E" w:rsidRPr="00B37FAA">
        <w:rPr>
          <w:rFonts w:eastAsia="Times New Roman"/>
          <w:szCs w:val="28"/>
        </w:rPr>
        <w:t>генотипа</w:t>
      </w:r>
      <w:r w:rsidR="0007416F" w:rsidRPr="00B37FAA">
        <w:rPr>
          <w:rFonts w:eastAsia="Times New Roman"/>
          <w:szCs w:val="28"/>
        </w:rPr>
        <w:t xml:space="preserve">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ранее (в логике 422–423</w:t>
      </w:r>
      <w:r w:rsidR="000D4D4E">
        <w:rPr>
          <w:rFonts w:eastAsia="Times New Roman"/>
          <w:szCs w:val="28"/>
        </w:rPr>
        <w:t xml:space="preserve"> генотипа</w:t>
      </w:r>
      <w:r w:rsidR="0007416F" w:rsidRPr="00B37FAA">
        <w:rPr>
          <w:rFonts w:eastAsia="Times New Roman"/>
          <w:szCs w:val="28"/>
        </w:rPr>
        <w:t>)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важна была целостность картины,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начинает формироваться восприятие,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 </w:t>
      </w:r>
      <w:r w:rsidR="000D4D4E" w:rsidRPr="00B37FAA">
        <w:rPr>
          <w:rFonts w:eastAsia="Times New Roman"/>
          <w:szCs w:val="28"/>
        </w:rPr>
        <w:t>котором</w:t>
      </w:r>
      <w:r w:rsidR="000D4D4E">
        <w:rPr>
          <w:rFonts w:eastAsia="Times New Roman"/>
          <w:szCs w:val="28"/>
        </w:rPr>
        <w:t xml:space="preserve"> допускается</w:t>
      </w:r>
      <w:r w:rsidR="0007416F" w:rsidRPr="00B37FAA">
        <w:rPr>
          <w:rFonts w:eastAsia="Times New Roman"/>
          <w:szCs w:val="28"/>
        </w:rPr>
        <w:t xml:space="preserve"> пересборка модели,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допускается отрицание основания,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допускается выход за пределы прежней структуры.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вместе с этим возникает и новая проблема.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Самым разрушительным оказалось не то,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церковь ошибалась в описании мира.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не то, что учёные делали поспешные выводы.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Самым принципиальным стало другое: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утверждение, что мир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имеет</w:t>
      </w:r>
      <w:r w:rsidR="0007416F" w:rsidRPr="000D4D4E">
        <w:rPr>
          <w:rStyle w:val="--"/>
        </w:rPr>
        <w:t xml:space="preserve"> НАЧАЛА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первый взгляд — это просто гипотеза.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на уровне конструкции</w:t>
      </w:r>
      <w:r w:rsidR="000D4D4E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это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фундаментальный сдвиг.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в прежней логике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понятие Бога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определялось не степенью могущества,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функцией творения.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— это Творец.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участник мира,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управляющий внутри него,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источник его возникновения.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у мира нет начала,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если он </w:t>
      </w:r>
      <w:r w:rsidR="0007416F" w:rsidRPr="000D4D4E">
        <w:rPr>
          <w:rStyle w:val="--0"/>
        </w:rPr>
        <w:t xml:space="preserve">существовал </w:t>
      </w:r>
      <w:r w:rsidR="0007416F" w:rsidRPr="000D4D4E">
        <w:rPr>
          <w:rStyle w:val="--"/>
        </w:rPr>
        <w:t>всегда,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тогда сам вопрос о Творце снимается.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нечего творить,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ничего не начиналось.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означает: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вместе с идеей вечной Вселенной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исчезает необходимость в Боге</w:t>
      </w:r>
      <w:r w:rsidR="000D4D4E">
        <w:rPr>
          <w:rFonts w:eastAsia="Times New Roman"/>
          <w:szCs w:val="28"/>
        </w:rPr>
        <w:t xml:space="preserve"> – </w:t>
      </w:r>
      <w:r w:rsidR="0007416F" w:rsidRPr="00B37FAA">
        <w:rPr>
          <w:rFonts w:eastAsia="Times New Roman"/>
          <w:szCs w:val="28"/>
        </w:rPr>
        <w:t>Творце.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 происходит принципиальный перелом.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месте религиозной конструкции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возникает </w:t>
      </w:r>
      <w:r w:rsidR="0007416F" w:rsidRPr="000D4D4E">
        <w:rPr>
          <w:rStyle w:val="--"/>
        </w:rPr>
        <w:t>новая</w:t>
      </w:r>
      <w:r w:rsidR="0007416F" w:rsidRPr="00B37FAA">
        <w:rPr>
          <w:rFonts w:eastAsia="Times New Roman"/>
          <w:szCs w:val="28"/>
        </w:rPr>
        <w:t xml:space="preserve"> — атеистическая.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если рассматривать это глубже,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речь идёт не о «победе науки над религией».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Речь идёт о </w:t>
      </w:r>
      <w:r w:rsidR="0007416F" w:rsidRPr="000D4D4E">
        <w:rPr>
          <w:rStyle w:val="--"/>
        </w:rPr>
        <w:t xml:space="preserve">смене </w:t>
      </w:r>
      <w:r w:rsidR="0007416F" w:rsidRPr="000D4D4E">
        <w:rPr>
          <w:rStyle w:val="--0"/>
        </w:rPr>
        <w:t>центра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раньше высшей точкой был Бог,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эту позицию начинает занимать человек.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выражено предельно точно: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«Если нет Бога — то я Бог».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формируется новая мировоззренческая система — гуманизм.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Сегодня</w:t>
      </w:r>
      <w:r w:rsidR="000D4D4E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это слово воспринимается как нечто общее и положительное: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доброта,</w:t>
      </w:r>
      <w:r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 xml:space="preserve">человечность, </w:t>
      </w:r>
      <w:r w:rsidR="000D4D4E">
        <w:rPr>
          <w:rFonts w:eastAsia="Times New Roman"/>
          <w:szCs w:val="28"/>
        </w:rPr>
        <w:t>забота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своей основе гуманизм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моральная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категория.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следствие конкретного сдвига восприятия: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перенос центра с внешнего источника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самого человека.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 точки зрения </w:t>
      </w:r>
      <w:r>
        <w:rPr>
          <w:rFonts w:eastAsia="Times New Roman"/>
          <w:szCs w:val="28"/>
        </w:rPr>
        <w:t xml:space="preserve">развития </w:t>
      </w:r>
      <w:r w:rsidR="0007416F" w:rsidRPr="00B37FAA">
        <w:rPr>
          <w:rFonts w:eastAsia="Times New Roman"/>
          <w:szCs w:val="28"/>
        </w:rPr>
        <w:t>генотипов мозга</w:t>
      </w:r>
      <w:r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это закономерно.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при изменении диапазона восприятия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меняется и точка опоры.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раньше человек воспринимал себя</w:t>
      </w:r>
      <w:r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как часть системы, созданной извне,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он начинает воспринимать себя</w:t>
      </w:r>
      <w:r>
        <w:rPr>
          <w:rFonts w:eastAsia="Times New Roman"/>
          <w:szCs w:val="28"/>
        </w:rPr>
        <w:t xml:space="preserve">, </w:t>
      </w:r>
      <w:r w:rsidR="0007416F" w:rsidRPr="000D4D4E">
        <w:rPr>
          <w:rStyle w:val="--0"/>
        </w:rPr>
        <w:t xml:space="preserve">как </w:t>
      </w:r>
      <w:r w:rsidR="0007416F" w:rsidRPr="000D4D4E">
        <w:rPr>
          <w:rStyle w:val="--"/>
        </w:rPr>
        <w:t>центр</w:t>
      </w:r>
      <w:r w:rsidR="0007416F" w:rsidRPr="00B37FAA">
        <w:rPr>
          <w:rFonts w:eastAsia="Times New Roman"/>
          <w:szCs w:val="28"/>
        </w:rPr>
        <w:t xml:space="preserve"> этой системы.</w:t>
      </w:r>
    </w:p>
    <w:p w14:paraId="614614F7" w14:textId="7A1ABADC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Но именно здесь возникает следующий вопрос</w:t>
      </w:r>
      <w:r w:rsidR="000D4D4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– </w:t>
      </w:r>
      <w:r w:rsidR="0007416F" w:rsidRPr="00B37FAA">
        <w:rPr>
          <w:rFonts w:eastAsia="Times New Roman"/>
          <w:szCs w:val="28"/>
        </w:rPr>
        <w:t>действительно ли человек стал центром</w:t>
      </w:r>
      <w:r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или это лишь новая форма той же конструкции управления?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что, если истина перестаёт задаваться Богом,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ещё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означает</w:t>
      </w:r>
      <w:r w:rsidR="0007416F" w:rsidRPr="00B37FAA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br/>
      </w:r>
      <w:r w:rsidR="0007416F" w:rsidRPr="00B37FAA">
        <w:rPr>
          <w:rFonts w:eastAsia="Times New Roman"/>
          <w:szCs w:val="28"/>
        </w:rPr>
        <w:lastRenderedPageBreak/>
        <w:t>что она становится свободной.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Возможно, она просто начинает формироваться</w:t>
      </w:r>
      <w:r w:rsidR="0007416F" w:rsidRPr="00B37FAA">
        <w:rPr>
          <w:rFonts w:eastAsia="Times New Roman"/>
          <w:szCs w:val="28"/>
        </w:rPr>
        <w:br/>
        <w:t>другим способом.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именно это нам предстоит понять.</w:t>
      </w:r>
    </w:p>
    <w:p w14:paraId="377CA46B" w14:textId="77777777" w:rsidR="001B6504" w:rsidRPr="001D7855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7416F" w:rsidRPr="00B37FAA">
        <w:rPr>
          <w:rFonts w:eastAsia="Times New Roman"/>
          <w:szCs w:val="28"/>
        </w:rPr>
        <w:t xml:space="preserve">На самом деле гуманизм — это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размытая</w:t>
      </w:r>
      <w:r w:rsidR="0007416F" w:rsidRPr="00B37FAA">
        <w:rPr>
          <w:rFonts w:eastAsia="Times New Roman"/>
          <w:szCs w:val="28"/>
        </w:rPr>
        <w:t xml:space="preserve"> идея «доброты» 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«человечности».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жёсткая система координат,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которой человек поставлен на место Бога.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метафора.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структурная замена.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раньше высшей точкой отсчёта был внешний источник — Творец,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эта точка перенесена внутрь системы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самого человека.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Отсюда вытекают два ключевых </w:t>
      </w:r>
      <w:r w:rsidRPr="00B37FAA">
        <w:rPr>
          <w:rFonts w:eastAsia="Times New Roman"/>
          <w:szCs w:val="28"/>
        </w:rPr>
        <w:t>положения:</w:t>
      </w:r>
      <w:r>
        <w:rPr>
          <w:rFonts w:eastAsia="Times New Roman"/>
          <w:szCs w:val="28"/>
        </w:rPr>
        <w:t xml:space="preserve"> </w:t>
      </w:r>
      <w:r w:rsidRPr="000D4D4E">
        <w:rPr>
          <w:rFonts w:eastAsia="Times New Roman"/>
          <w:b/>
          <w:bCs/>
          <w:i/>
          <w:iCs/>
          <w:szCs w:val="28"/>
        </w:rPr>
        <w:t>первое</w:t>
      </w:r>
      <w:r w:rsidR="0007416F" w:rsidRPr="00B37FAA">
        <w:rPr>
          <w:rFonts w:eastAsia="Times New Roman"/>
          <w:szCs w:val="28"/>
        </w:rPr>
        <w:t xml:space="preserve"> — человек объявляется высшей ценностью,</w:t>
      </w:r>
      <w:r w:rsidR="0007416F" w:rsidRPr="00B37FAA">
        <w:rPr>
          <w:rFonts w:eastAsia="Times New Roman"/>
          <w:szCs w:val="28"/>
        </w:rPr>
        <w:br/>
      </w:r>
      <w:r w:rsidR="0007416F" w:rsidRPr="00B37FAA">
        <w:rPr>
          <w:rFonts w:eastAsia="Times New Roman"/>
          <w:b/>
          <w:bCs/>
          <w:i/>
          <w:iCs/>
          <w:szCs w:val="28"/>
        </w:rPr>
        <w:t xml:space="preserve">второе </w:t>
      </w:r>
      <w:r w:rsidR="0007416F" w:rsidRPr="00B37FAA">
        <w:rPr>
          <w:rFonts w:eastAsia="Times New Roman"/>
          <w:szCs w:val="28"/>
        </w:rPr>
        <w:t>— все люди объявляются равными.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Именно здесь </w:t>
      </w:r>
      <w:r w:rsidR="0007416F" w:rsidRPr="000D4D4E">
        <w:rPr>
          <w:rStyle w:val="--"/>
        </w:rPr>
        <w:t>возникает</w:t>
      </w:r>
      <w:r w:rsidR="0007416F" w:rsidRPr="000D4D4E">
        <w:rPr>
          <w:rStyle w:val="--0"/>
        </w:rPr>
        <w:t xml:space="preserve"> идея</w:t>
      </w:r>
      <w:r w:rsidR="0007416F" w:rsidRPr="00B37FAA">
        <w:rPr>
          <w:rFonts w:eastAsia="Times New Roman"/>
          <w:szCs w:val="28"/>
        </w:rPr>
        <w:t xml:space="preserve"> «священных прав и свобод».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человек — это новая высшая инстанция,</w:t>
      </w:r>
      <w:r w:rsidR="0007416F" w:rsidRPr="00B37FAA">
        <w:rPr>
          <w:rFonts w:eastAsia="Times New Roman"/>
          <w:szCs w:val="28"/>
        </w:rPr>
        <w:br/>
        <w:t>значит, его свободы не подлежат обсуждению.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становятся сакральными.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на этом уровне теория сталкивается с реальностью.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все равны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должно выражаться не в декларациях,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 распределении.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Равенство требует равного доступа к ресурсам.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Равенство требует равного результата.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 вот здесь система начинает </w:t>
      </w:r>
      <w:r w:rsidR="0007416F" w:rsidRPr="000D4D4E">
        <w:rPr>
          <w:rStyle w:val="--0"/>
        </w:rPr>
        <w:t xml:space="preserve">давать </w:t>
      </w:r>
      <w:r w:rsidR="0007416F" w:rsidRPr="000D4D4E">
        <w:rPr>
          <w:rStyle w:val="--"/>
        </w:rPr>
        <w:t>сбой.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люди не равны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 социальном смысле,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на уровне конструкции.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 них разные возможности восприятия,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разные способности к действию,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разные пределы.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очевидно</w:t>
      </w:r>
      <w:r w:rsidR="000D4D4E">
        <w:rPr>
          <w:rFonts w:eastAsia="Times New Roman"/>
          <w:szCs w:val="28"/>
        </w:rPr>
        <w:t xml:space="preserve"> –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различие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между людьми определяется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воспитанием и не условиями,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генотипом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именно генотип задаёт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скорость обработки информации,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глубину понимания,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способность к принятию решений,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уровень ответственности.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Следовательно,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равенство</w:t>
      </w:r>
      <w:r w:rsidR="000D4D4E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на уровне декларации</w:t>
      </w:r>
      <w:r w:rsidR="000D4D4E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невозможно </w:t>
      </w:r>
      <w:r w:rsidR="0007416F" w:rsidRPr="000D4D4E">
        <w:rPr>
          <w:rStyle w:val="--0"/>
        </w:rPr>
        <w:t>реализовать</w:t>
      </w:r>
      <w:r w:rsidR="0007416F" w:rsidRPr="00B37FAA">
        <w:rPr>
          <w:rFonts w:eastAsia="Times New Roman"/>
          <w:szCs w:val="28"/>
        </w:rPr>
        <w:t xml:space="preserve"> на уровне реальности.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Слабый не может взять столько же, сколько сильный.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сильный не остановится на достигнутом.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не моральная проблема.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конструкция.</w:t>
      </w:r>
      <w:r>
        <w:rPr>
          <w:rFonts w:eastAsia="Times New Roman"/>
          <w:szCs w:val="28"/>
        </w:rPr>
        <w:t xml:space="preserve"> </w:t>
      </w:r>
    </w:p>
    <w:p w14:paraId="1F3D4231" w14:textId="43F35412" w:rsidR="0007416F" w:rsidRPr="001D7855" w:rsidRDefault="001B6504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60288" behindDoc="1" locked="0" layoutInCell="1" allowOverlap="1" wp14:anchorId="766BCD5D" wp14:editId="338BEFCD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3119120" cy="2314990"/>
            <wp:effectExtent l="0" t="0" r="5080" b="0"/>
            <wp:wrapTight wrapText="bothSides">
              <wp:wrapPolygon edited="0">
                <wp:start x="0" y="0"/>
                <wp:lineTo x="0" y="21452"/>
                <wp:lineTo x="21547" y="21452"/>
                <wp:lineTo x="21547" y="0"/>
                <wp:lineTo x="0" y="0"/>
              </wp:wrapPolygon>
            </wp:wrapTight>
            <wp:docPr id="7143430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43017" name="Рисунок 7143430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120" cy="231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Желание большего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порок,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механизм развития.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только человек говорит «достаточно»,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останавливается движение.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остановка — это не стабильность.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</w:t>
      </w:r>
      <w:r w:rsidR="0007416F" w:rsidRPr="000D4D4E">
        <w:rPr>
          <w:rStyle w:val="--"/>
        </w:rPr>
        <w:t xml:space="preserve">начало </w:t>
      </w:r>
      <w:r w:rsidR="0007416F" w:rsidRPr="000D4D4E">
        <w:rPr>
          <w:rStyle w:val="--0"/>
        </w:rPr>
        <w:t>деградации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Таким образом,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гуманистическая модель наталкивается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непреодолимое противоречие: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требует равенства,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опирается на неравную природу человека.</w:t>
      </w:r>
      <w:r w:rsidR="00B37FAA"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происходит важный перелом.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Создатели новой системы понимают: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оставить всё как есть,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конструкция разрушится.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Свобода без ограничений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превращается не в гармонию,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 хаос.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Поэтому принимается решение,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которое на первый взгляд выглядит парадоксальным: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 систему </w:t>
      </w:r>
      <w:r w:rsidR="000D4D4E">
        <w:rPr>
          <w:rFonts w:eastAsia="Times New Roman"/>
          <w:szCs w:val="28"/>
        </w:rPr>
        <w:t>«</w:t>
      </w:r>
      <w:r w:rsidR="0007416F" w:rsidRPr="00B37FAA">
        <w:rPr>
          <w:rFonts w:eastAsia="Times New Roman"/>
          <w:szCs w:val="28"/>
        </w:rPr>
        <w:t>без Бога</w:t>
      </w:r>
      <w:r w:rsidR="000D4D4E">
        <w:rPr>
          <w:rFonts w:eastAsia="Times New Roman"/>
          <w:szCs w:val="28"/>
        </w:rPr>
        <w:t xml:space="preserve">» </w:t>
      </w:r>
      <w:r w:rsidR="0007416F" w:rsidRPr="00B37FAA">
        <w:rPr>
          <w:rFonts w:eastAsia="Times New Roman"/>
          <w:szCs w:val="28"/>
        </w:rPr>
        <w:t>возвращаются религиозные нормы.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Те самые нормы,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которые </w:t>
      </w:r>
      <w:r w:rsidR="0007416F" w:rsidRPr="000D4D4E">
        <w:rPr>
          <w:rStyle w:val="--0"/>
        </w:rPr>
        <w:t xml:space="preserve">недавно </w:t>
      </w:r>
      <w:r w:rsidR="0007416F" w:rsidRPr="000D4D4E">
        <w:rPr>
          <w:rStyle w:val="--"/>
        </w:rPr>
        <w:t>отрицались</w:t>
      </w:r>
      <w:r w:rsidR="0007416F" w:rsidRPr="00B37FAA">
        <w:rPr>
          <w:rFonts w:eastAsia="Times New Roman"/>
          <w:szCs w:val="28"/>
        </w:rPr>
        <w:t xml:space="preserve"> как архаика: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убий,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укради,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лги,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соблюдай порядок.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теперь они вводятся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как воля Бога,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как </w:t>
      </w:r>
      <w:r w:rsidR="0007416F" w:rsidRPr="000D4D4E">
        <w:rPr>
          <w:rStyle w:val="--"/>
        </w:rPr>
        <w:t xml:space="preserve">необходимость </w:t>
      </w:r>
      <w:r w:rsidR="0007416F" w:rsidRPr="000D4D4E">
        <w:rPr>
          <w:rStyle w:val="--0"/>
        </w:rPr>
        <w:t>системы.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 уникальная конструкция: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религия без Бога.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Формально Бог исключён.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структура остаётся.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Запреты есть.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Нормы есть.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Табу есть.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Отсутствует только источник,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который раньше придавал им </w:t>
      </w:r>
      <w:r w:rsidR="0007416F" w:rsidRPr="00B37FAA">
        <w:rPr>
          <w:rFonts w:eastAsia="Times New Roman"/>
          <w:szCs w:val="28"/>
        </w:rPr>
        <w:lastRenderedPageBreak/>
        <w:t>абсолютный статус.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возникает ключевая проблема.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раньше основанием было: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«так велел Бог»,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то теперь </w:t>
      </w:r>
      <w:r w:rsidR="0007416F" w:rsidRPr="000D4D4E">
        <w:rPr>
          <w:rStyle w:val="--0"/>
        </w:rPr>
        <w:t xml:space="preserve">основание </w:t>
      </w:r>
      <w:r w:rsidR="0007416F" w:rsidRPr="000D4D4E">
        <w:rPr>
          <w:rStyle w:val="--"/>
        </w:rPr>
        <w:t>исчезло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Почему нельзя убивать?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Почему нельзя воровать?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Почему нужно соблюдать правила?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человек — высшая инстанция,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кто ему запрещает?</w:t>
      </w:r>
      <w:r w:rsidR="00B37FAA"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 мы подходим к самому важному.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Система </w:t>
      </w:r>
      <w:r w:rsidR="0007416F" w:rsidRPr="000D4D4E">
        <w:rPr>
          <w:rStyle w:val="--"/>
        </w:rPr>
        <w:t>вынуждена</w:t>
      </w:r>
      <w:r w:rsidR="00B37FAA" w:rsidRPr="000D4D4E">
        <w:rPr>
          <w:rStyle w:val="--0"/>
        </w:rPr>
        <w:t xml:space="preserve"> </w:t>
      </w:r>
      <w:r w:rsidR="0007416F" w:rsidRPr="000D4D4E">
        <w:rPr>
          <w:rStyle w:val="--0"/>
        </w:rPr>
        <w:t>заменить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утраченный источник истины.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уже не через Бога.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через… другое.</w:t>
      </w:r>
      <w:r w:rsidR="000D4D4E">
        <w:rPr>
          <w:rFonts w:eastAsia="Times New Roman"/>
          <w:szCs w:val="28"/>
        </w:rPr>
        <w:t xml:space="preserve"> </w:t>
      </w:r>
      <w:r w:rsidR="00B37FAA">
        <w:rPr>
          <w:rFonts w:eastAsia="Times New Roman"/>
          <w:szCs w:val="28"/>
        </w:rPr>
        <w:t>Э</w:t>
      </w:r>
      <w:r w:rsidR="0007416F" w:rsidRPr="00B37FAA">
        <w:rPr>
          <w:rFonts w:eastAsia="Times New Roman"/>
          <w:szCs w:val="28"/>
        </w:rPr>
        <w:t>то означает следующее: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переходит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уровня религиозной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конструкции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уровень настройки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есть: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истина больше не даётся извне,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формируется внутри допустимого диапазона Мозга.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этот диапазон, как мы уже понимаем,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определяется генотипом.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именно здесь начинается следующий этап: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управление через веру,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управление через восприятие.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догму,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пределы понимания.</w:t>
      </w:r>
      <w:r w:rsidR="00B37FAA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принципиально другой уровень.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если раньше человеку говорили,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 что верить,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формируется сам механизм,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через </w:t>
      </w:r>
      <w:r w:rsidR="0007416F" w:rsidRPr="000D4D4E">
        <w:rPr>
          <w:rStyle w:val="--0"/>
        </w:rPr>
        <w:t>который</w:t>
      </w:r>
      <w:r w:rsidR="0007416F" w:rsidRPr="00B37FAA">
        <w:rPr>
          <w:rFonts w:eastAsia="Times New Roman"/>
          <w:szCs w:val="28"/>
        </w:rPr>
        <w:t xml:space="preserve"> он способен что-либо принять.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уже не идеология.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технология.</w:t>
      </w:r>
    </w:p>
    <w:p w14:paraId="6785F3F9" w14:textId="6FBC0863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В поисках выхода из внутреннего противоречия гуманизм вводит новое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основание — выгоду.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Теперь нормы объявляются истинными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потому, что они даны свыше,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потому, что их соблюдение выгодно всем.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уходит.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его место приходит рациональный расчёт.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 новая формула:</w:t>
      </w:r>
      <w:r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не потому, что</w:t>
      </w:r>
      <w:r w:rsidR="0007416F" w:rsidRPr="00B37FAA">
        <w:rPr>
          <w:rFonts w:eastAsia="Times New Roman"/>
          <w:szCs w:val="28"/>
        </w:rPr>
        <w:t xml:space="preserve"> «нельзя»,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потому что «невыгодно».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первый взгляд это выглядит логично и даже более зрелым, чем религиозная модель.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Действительно, если никто не крадёт, не убивает и не обманывает,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общество </w:t>
      </w:r>
      <w:r w:rsidR="0007416F" w:rsidRPr="000D4D4E">
        <w:rPr>
          <w:rStyle w:val="--0"/>
        </w:rPr>
        <w:t xml:space="preserve">становится </w:t>
      </w:r>
      <w:r w:rsidR="0007416F" w:rsidRPr="000D4D4E">
        <w:rPr>
          <w:rStyle w:val="--"/>
        </w:rPr>
        <w:t>устойчивым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предсказуемым и удобным для жизни.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эта логика работает ровно до того момента,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пока выгода совпадает с нормой.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только возникает ситуация,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которой выгодно нарушить правило,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вся конструкция начинает рушиться.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</w:t>
      </w:r>
      <w:r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если ориентир — выгода,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выгоднее обмануть,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значит, обман становится оправданным.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выгодно устранить конкурента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устранение получает внутреннее оправдание.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выгодно присвоить чужое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 мотивация присвоения.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 xml:space="preserve">десь </w:t>
      </w:r>
      <w:r w:rsidR="0007416F" w:rsidRPr="000D4D4E">
        <w:rPr>
          <w:rStyle w:val="--0"/>
        </w:rPr>
        <w:t xml:space="preserve">вскрывается </w:t>
      </w:r>
      <w:r w:rsidR="0007416F" w:rsidRPr="000D4D4E">
        <w:rPr>
          <w:rStyle w:val="--"/>
        </w:rPr>
        <w:t>фундаментальная</w:t>
      </w:r>
      <w:r w:rsidR="0007416F" w:rsidRPr="00B37FAA">
        <w:rPr>
          <w:rFonts w:eastAsia="Times New Roman"/>
          <w:szCs w:val="28"/>
        </w:rPr>
        <w:t xml:space="preserve"> ошибка: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выгода — это переменная величина.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не может быть основанием для постоянной нормы.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То, что сегодня выгодно соблюдать,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завтра может быть выгодно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нарушить.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Следовательно, система, построенная на выгоде,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обладает</w:t>
      </w:r>
      <w:r w:rsidR="0007416F" w:rsidRPr="00B37FAA">
        <w:rPr>
          <w:rFonts w:eastAsia="Times New Roman"/>
          <w:szCs w:val="28"/>
        </w:rPr>
        <w:t xml:space="preserve"> устойчивостью.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Осознав это, гуманизм делает следующий шаг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вводит страх.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раньше человек боялся Бога,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теперь он должен бояться общества.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смену формуле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«Бог всё видит»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приходит формула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«общество накажет».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здесь возникает ключевое слово,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которое </w:t>
      </w:r>
      <w:r w:rsidR="0007416F" w:rsidRPr="000D4D4E">
        <w:rPr>
          <w:rStyle w:val="--0"/>
        </w:rPr>
        <w:t xml:space="preserve">меняет </w:t>
      </w:r>
      <w:r w:rsidR="0007416F" w:rsidRPr="000D4D4E">
        <w:rPr>
          <w:rStyle w:val="--"/>
        </w:rPr>
        <w:t>всё: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«если».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поймают — накажут.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не поймают — ничего не будет.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«если» становится границей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между двумя эпохами сознания.</w:t>
      </w:r>
    </w:p>
    <w:p w14:paraId="3C0E3A65" w14:textId="1E68EC71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В религиозной модели «если» не существовало.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был абсолютным наблюдателем.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него невозможно было скрыться.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Наказание воспринималось как неизбежное.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важно, было ли оно на самом деле.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Важно, что человек в это верил.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 эта вера </w:t>
      </w:r>
      <w:r w:rsidR="0007416F" w:rsidRPr="000D4D4E">
        <w:rPr>
          <w:rStyle w:val="--"/>
        </w:rPr>
        <w:t xml:space="preserve">формировала </w:t>
      </w:r>
      <w:r w:rsidR="0007416F" w:rsidRPr="000D4D4E">
        <w:rPr>
          <w:rStyle w:val="--0"/>
        </w:rPr>
        <w:t>поведение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 xml:space="preserve">десь работает ключевой </w:t>
      </w:r>
      <w:r w:rsidR="0007416F" w:rsidRPr="00B37FAA">
        <w:rPr>
          <w:rFonts w:eastAsia="Times New Roman"/>
          <w:szCs w:val="28"/>
        </w:rPr>
        <w:lastRenderedPageBreak/>
        <w:t>принцип: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осуществляется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факт,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восприятие факта.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человек убеждён,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наказание неизбежно,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нарушает.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Даже если на самом деле никто не следит.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как только эта уверенность исчезает,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исчезает и внутренняя граница.</w:t>
      </w:r>
    </w:p>
    <w:p w14:paraId="38E9C298" w14:textId="77777777" w:rsidR="001B6504" w:rsidRPr="001D7855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7416F" w:rsidRPr="00B37FAA">
        <w:rPr>
          <w:rFonts w:eastAsia="Times New Roman"/>
          <w:szCs w:val="28"/>
        </w:rPr>
        <w:t>В новой системе человек понимает: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общество не всевидящее,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всемогущее,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не всегда справедливое.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Следовательно: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преступление можно скрыть,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наказания можно избежать,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ответственность можно переложить.</w:t>
      </w:r>
      <w:r w:rsidR="000D4D4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</w:t>
      </w:r>
      <w:r w:rsidR="0007416F" w:rsidRPr="00B37FAA">
        <w:rPr>
          <w:rFonts w:eastAsia="Times New Roman"/>
          <w:szCs w:val="28"/>
        </w:rPr>
        <w:t xml:space="preserve"> этот момент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гарантия наказания превращается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вероятность наказания.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вероятность — это уже расчёт.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Можно рискнуть.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Можно договориться.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Можно обойти.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Таким образом,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страх </w:t>
      </w:r>
      <w:r w:rsidR="0007416F" w:rsidRPr="000D4D4E">
        <w:rPr>
          <w:rStyle w:val="--"/>
        </w:rPr>
        <w:t xml:space="preserve">перестаёт </w:t>
      </w:r>
      <w:r w:rsidR="0007416F" w:rsidRPr="000D4D4E">
        <w:rPr>
          <w:rStyle w:val="--0"/>
        </w:rPr>
        <w:t>быть</w:t>
      </w:r>
      <w:r w:rsidR="0007416F" w:rsidRPr="00B37FAA">
        <w:rPr>
          <w:rFonts w:eastAsia="Times New Roman"/>
          <w:szCs w:val="28"/>
        </w:rPr>
        <w:t xml:space="preserve"> абсолютным ограничителем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становится частью игры.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Старые нормы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«не убий», «не укради», «не лги» —</w:t>
      </w:r>
      <w:r w:rsidR="0007416F" w:rsidRPr="00B37FAA">
        <w:rPr>
          <w:rFonts w:eastAsia="Times New Roman"/>
          <w:szCs w:val="28"/>
        </w:rPr>
        <w:br/>
        <w:t>сохраняются.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теперь они лишены основания.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Они больше </w:t>
      </w:r>
      <w:r w:rsidR="0007416F" w:rsidRPr="000D4D4E">
        <w:rPr>
          <w:rStyle w:val="--"/>
        </w:rPr>
        <w:t>не</w:t>
      </w:r>
      <w:r w:rsidRPr="000D4D4E">
        <w:rPr>
          <w:rStyle w:val="--"/>
        </w:rPr>
        <w:t xml:space="preserve"> </w:t>
      </w:r>
      <w:r w:rsidR="0007416F" w:rsidRPr="000D4D4E">
        <w:rPr>
          <w:rStyle w:val="--0"/>
        </w:rPr>
        <w:t>поддерживаются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абсолютным авторитетом Бога,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гарантией неизбежного воздаяния.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просто объявлены правилами.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за их нарушение грозит наказание…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поймают.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радикально меняет структуру общества.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Оно начинает раскалываться на два уровня: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массу,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на тех, кто начинает понимать механизм.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Масса, как и прежде,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живет в рамках заданных установок: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«так надо»,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«так принято»,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«так правильно».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соответствует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диапазону восприятия,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котором не возникает потребности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выходить за пределы заданной модели.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уровень, где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информация принимается как данность,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авторитет не подвергается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сомнению,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поведение регулируется внешними нормами.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Но параллельно возникает </w:t>
      </w:r>
      <w:r w:rsidR="0007416F" w:rsidRPr="000D4D4E">
        <w:rPr>
          <w:rStyle w:val="--"/>
        </w:rPr>
        <w:t xml:space="preserve">другой </w:t>
      </w:r>
      <w:r w:rsidR="0007416F" w:rsidRPr="000D4D4E">
        <w:rPr>
          <w:rStyle w:val="--0"/>
        </w:rPr>
        <w:t>тип</w:t>
      </w:r>
      <w:r w:rsidR="0007416F" w:rsidRPr="00B37FAA">
        <w:rPr>
          <w:rFonts w:eastAsia="Times New Roman"/>
          <w:szCs w:val="28"/>
        </w:rPr>
        <w:t xml:space="preserve"> восприятия.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Те, кто начинают видеть </w:t>
      </w:r>
    </w:p>
    <w:p w14:paraId="4EBFD379" w14:textId="4CA24DF1" w:rsidR="0007416F" w:rsidRPr="001D7855" w:rsidRDefault="001B6504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17D80F51" wp14:editId="0917802C">
            <wp:simplePos x="0" y="0"/>
            <wp:positionH relativeFrom="column">
              <wp:posOffset>-92710</wp:posOffset>
            </wp:positionH>
            <wp:positionV relativeFrom="paragraph">
              <wp:posOffset>1905</wp:posOffset>
            </wp:positionV>
            <wp:extent cx="2750820" cy="3486150"/>
            <wp:effectExtent l="0" t="0" r="5080" b="6350"/>
            <wp:wrapTight wrapText="bothSides">
              <wp:wrapPolygon edited="0">
                <wp:start x="0" y="0"/>
                <wp:lineTo x="0" y="21561"/>
                <wp:lineTo x="21540" y="21561"/>
                <wp:lineTo x="21540" y="0"/>
                <wp:lineTo x="0" y="0"/>
              </wp:wrapPolygon>
            </wp:wrapTight>
            <wp:docPr id="15219467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946703" name="Рисунок 15219467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противоречие: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наказание не гарантировано,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нормы не имеют абсолютного основания,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истина меняется в зависимости от условий —</w:t>
      </w:r>
      <w:r w:rsidR="00B37FAA"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то,</w:t>
      </w:r>
      <w:r w:rsidR="0007416F" w:rsidRPr="00B37FAA">
        <w:rPr>
          <w:rFonts w:eastAsia="Times New Roman"/>
          <w:szCs w:val="28"/>
        </w:rPr>
        <w:t xml:space="preserve"> что тогда является опорой?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вот здесь происходит переход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следующему уровню.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Потому </w:t>
      </w:r>
      <w:r w:rsidR="000D4D4E" w:rsidRPr="00B37FAA">
        <w:rPr>
          <w:rFonts w:eastAsia="Times New Roman"/>
          <w:szCs w:val="28"/>
        </w:rPr>
        <w:t xml:space="preserve">что, </w:t>
      </w:r>
      <w:r w:rsidR="000D4D4E">
        <w:rPr>
          <w:rFonts w:eastAsia="Times New Roman"/>
          <w:szCs w:val="28"/>
        </w:rPr>
        <w:t>разные</w:t>
      </w:r>
      <w:r w:rsidR="0007416F" w:rsidRPr="00B37FAA">
        <w:rPr>
          <w:rFonts w:eastAsia="Times New Roman"/>
          <w:szCs w:val="28"/>
        </w:rPr>
        <w:t xml:space="preserve"> генотипы мозга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по-разному реагируют на одну и ту же ситуацию.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одного достаточно формулы «так надо».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другого она уже не работает.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в этот момент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начинается </w:t>
      </w:r>
      <w:r w:rsidR="0007416F" w:rsidRPr="000D4D4E">
        <w:rPr>
          <w:rStyle w:val="--"/>
        </w:rPr>
        <w:t xml:space="preserve">формирование </w:t>
      </w:r>
      <w:r w:rsidR="0007416F" w:rsidRPr="00B37FAA">
        <w:rPr>
          <w:rFonts w:eastAsia="Times New Roman"/>
          <w:szCs w:val="28"/>
        </w:rPr>
        <w:t>нового типа управления: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страх,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выгоду,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настройку самого механизма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Потому </w:t>
      </w:r>
      <w:r w:rsidR="000D4D4E" w:rsidRPr="00B37FAA">
        <w:rPr>
          <w:rFonts w:eastAsia="Times New Roman"/>
          <w:szCs w:val="28"/>
        </w:rPr>
        <w:t>что,</w:t>
      </w:r>
      <w:r w:rsidR="0007416F" w:rsidRPr="00B37FAA">
        <w:rPr>
          <w:rFonts w:eastAsia="Times New Roman"/>
          <w:szCs w:val="28"/>
        </w:rPr>
        <w:t xml:space="preserve"> если нельзя гарантировать поведение через внешние ограничения,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значит, нужно изменить внутренние границы.</w:t>
      </w:r>
      <w:r w:rsidR="00B37FAA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уже следующий этап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этап работы не с поступками,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с самим Мозгом.</w:t>
      </w:r>
    </w:p>
    <w:p w14:paraId="1678C3B0" w14:textId="0681F6AD" w:rsidR="00B37FAA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 xml:space="preserve">Думающие люди </w:t>
      </w:r>
      <w:r w:rsidR="0007416F" w:rsidRPr="000D4D4E">
        <w:rPr>
          <w:rStyle w:val="--0"/>
        </w:rPr>
        <w:t xml:space="preserve">очень </w:t>
      </w:r>
      <w:r w:rsidR="0007416F" w:rsidRPr="000D4D4E">
        <w:rPr>
          <w:rStyle w:val="--"/>
        </w:rPr>
        <w:t>быстро</w:t>
      </w:r>
      <w:r w:rsidR="0007416F" w:rsidRPr="00B37FAA">
        <w:rPr>
          <w:rFonts w:eastAsia="Times New Roman"/>
          <w:szCs w:val="28"/>
        </w:rPr>
        <w:t xml:space="preserve"> обнаруживают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главное противоречие новой системы.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Соблюдать правила,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основанные на выгоде или страхе,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имеет смысл только тогда,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когда это </w:t>
      </w:r>
      <w:r w:rsidR="0007416F" w:rsidRPr="000D4D4E">
        <w:rPr>
          <w:rStyle w:val="--"/>
        </w:rPr>
        <w:t xml:space="preserve">лично </w:t>
      </w:r>
      <w:r w:rsidR="0007416F" w:rsidRPr="000D4D4E">
        <w:rPr>
          <w:rStyle w:val="--0"/>
        </w:rPr>
        <w:t>выгодно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или когда риск наказания </w:t>
      </w:r>
      <w:r w:rsidR="0007416F" w:rsidRPr="00B37FAA">
        <w:rPr>
          <w:rFonts w:eastAsia="Times New Roman"/>
          <w:szCs w:val="28"/>
        </w:rPr>
        <w:lastRenderedPageBreak/>
        <w:t>высок.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 всех остальных случаях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следование «морали»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нерациональным.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возникает двойная конструкция поведения.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трибун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призывы к долгу,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совести, чести.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реальности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ориентация на </w:t>
      </w:r>
      <w:r w:rsidR="0007416F" w:rsidRPr="000D4D4E">
        <w:rPr>
          <w:rStyle w:val="--"/>
        </w:rPr>
        <w:t xml:space="preserve">сиюминутную </w:t>
      </w:r>
      <w:r w:rsidR="0007416F" w:rsidRPr="000D4D4E">
        <w:rPr>
          <w:rStyle w:val="--0"/>
        </w:rPr>
        <w:t>выгоду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 </w:t>
      </w:r>
      <w:r w:rsidR="0007416F" w:rsidRPr="00B37FAA">
        <w:rPr>
          <w:rFonts w:eastAsia="Times New Roman"/>
          <w:szCs w:val="28"/>
        </w:rPr>
        <w:t>Те, кто понимает механизм,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используют его.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Те, кто не понимает,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становятся объектом использования.</w:t>
      </w:r>
      <w:r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З</w:t>
      </w:r>
      <w:r w:rsidR="0007416F" w:rsidRPr="00B37FAA">
        <w:rPr>
          <w:rFonts w:eastAsia="Times New Roman"/>
          <w:szCs w:val="28"/>
        </w:rPr>
        <w:t>десь происходит ключевой перелом.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Общество перестаёт быть единым.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Оно расщепляется на два уровня: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тех, кто формирует правила,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на тех, кто им следует.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Причём верхний уровень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уже не воспринимает нижний как равный.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различие проходит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по социальному признаку,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по уровню конструкции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Одни работают в диапазоне принятия,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другие — в диапазоне анализа.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 это два </w:t>
      </w:r>
      <w:r w:rsidR="0007416F" w:rsidRPr="000D4D4E">
        <w:rPr>
          <w:rStyle w:val="--0"/>
        </w:rPr>
        <w:t xml:space="preserve">принципиально </w:t>
      </w:r>
      <w:r w:rsidR="0007416F" w:rsidRPr="000D4D4E">
        <w:rPr>
          <w:rStyle w:val="--"/>
        </w:rPr>
        <w:t>разных</w:t>
      </w:r>
      <w:r w:rsidR="0007416F" w:rsidRPr="00B37FAA">
        <w:rPr>
          <w:rFonts w:eastAsia="Times New Roman"/>
          <w:szCs w:val="28"/>
        </w:rPr>
        <w:t xml:space="preserve"> мира.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Верхний уровень начинает воспринимать нижний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ресурс.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как равного участника,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как материал.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Материал, который можно направлять,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организовывать,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использовать.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 появляется новая форма управления: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подавление,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программирование.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Людям говорят одно,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происходит другое.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они продолжают следовать заданным установкам,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внутри них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работает формула: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«так надо».</w:t>
      </w:r>
      <w:r>
        <w:rPr>
          <w:rFonts w:eastAsia="Times New Roman"/>
          <w:szCs w:val="28"/>
        </w:rPr>
        <w:t xml:space="preserve"> Рассуждение о реалиях сегодняшнего дня –</w:t>
      </w:r>
      <w:r w:rsidR="007D4EFF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оставлю за читателем…</w:t>
      </w:r>
    </w:p>
    <w:p w14:paraId="78F03910" w14:textId="36113EE4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7416F" w:rsidRPr="00B37FAA">
        <w:rPr>
          <w:rFonts w:eastAsia="Times New Roman"/>
          <w:szCs w:val="28"/>
        </w:rPr>
        <w:t>Именно здесь становится очевидно: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осуществляется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реальность,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через </w:t>
      </w:r>
      <w:r w:rsidR="0007416F" w:rsidRPr="000D4D4E">
        <w:rPr>
          <w:rStyle w:val="--"/>
        </w:rPr>
        <w:t xml:space="preserve">восприятие </w:t>
      </w:r>
      <w:r w:rsidR="0007416F" w:rsidRPr="000D4D4E">
        <w:rPr>
          <w:rStyle w:val="--0"/>
        </w:rPr>
        <w:t>реальности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у этой модели есть предел.</w:t>
      </w:r>
    </w:p>
    <w:p w14:paraId="54CC7C49" w14:textId="21864C16" w:rsidR="0007416F" w:rsidRPr="00B37FAA" w:rsidRDefault="0007416F" w:rsidP="00B37FAA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Потому что в нижнем уровне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начинает накапливаться несоответствие.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Подсознание фиксирует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— обещают одно,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происходит другое.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возникает внутреннее напряжение.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Пока существовала религиозная модель,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напряжение гасилось.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Был универсальный ответ: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«так устроил Бог».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снимал вопрос.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давал развиться конфликту.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переносил причину</w:t>
      </w:r>
      <w:r w:rsidRPr="00B37FAA">
        <w:rPr>
          <w:rFonts w:eastAsia="Times New Roman"/>
          <w:szCs w:val="28"/>
        </w:rPr>
        <w:br/>
        <w:t>за пределы человеческого понимания.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</w:t>
      </w:r>
      <w:r w:rsidR="000D4D4E">
        <w:rPr>
          <w:rFonts w:eastAsia="Times New Roman"/>
          <w:szCs w:val="28"/>
        </w:rPr>
        <w:t>,</w:t>
      </w:r>
      <w:r w:rsidRPr="00B37FAA">
        <w:rPr>
          <w:rFonts w:eastAsia="Times New Roman"/>
          <w:szCs w:val="28"/>
        </w:rPr>
        <w:t xml:space="preserve"> как только Бог исчезает из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конструкции,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вопрос возвращается.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теперь он звучит иначе: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 каком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основании вы выше?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Почему одни имеют власть,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другие — подчиняются?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Почему одни рождаются в системе возможностей,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другие — в системе ограничений?</w:t>
      </w:r>
      <w:r w:rsidR="00B37FAA">
        <w:rPr>
          <w:rFonts w:eastAsia="Times New Roman"/>
          <w:szCs w:val="28"/>
        </w:rPr>
        <w:t xml:space="preserve"> Э</w:t>
      </w:r>
      <w:r w:rsidRPr="00B37FAA">
        <w:rPr>
          <w:rFonts w:eastAsia="Times New Roman"/>
          <w:szCs w:val="28"/>
        </w:rPr>
        <w:t>то первый момент,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когда масса начинает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интуитивно </w:t>
      </w:r>
      <w:r w:rsidRPr="000D4D4E">
        <w:rPr>
          <w:rStyle w:val="--0"/>
        </w:rPr>
        <w:t>ощущать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различие генотипов.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не понимает его.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потому интерпретирует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несправедливость.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Гармония разрушается.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исчезает объяснение.</w:t>
      </w:r>
    </w:p>
    <w:p w14:paraId="5758DC10" w14:textId="30B21ADE" w:rsidR="0007416F" w:rsidRPr="00B37FAA" w:rsidRDefault="0007416F" w:rsidP="00B37FAA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А без объяснения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любая иерархия воспринимается</w:t>
      </w:r>
      <w:r w:rsidR="00B37FAA">
        <w:rPr>
          <w:rFonts w:eastAsia="Times New Roman"/>
          <w:szCs w:val="28"/>
        </w:rPr>
        <w:t xml:space="preserve">, </w:t>
      </w:r>
      <w:r w:rsidRPr="00B37FAA">
        <w:rPr>
          <w:rFonts w:eastAsia="Times New Roman"/>
          <w:szCs w:val="28"/>
        </w:rPr>
        <w:t>как насилие.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тогда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неизбежное: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конфликт.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Одна часть общества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перестаёт принимать правила.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Другая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не </w:t>
      </w:r>
      <w:r w:rsidRPr="000D4D4E">
        <w:rPr>
          <w:rStyle w:val="--0"/>
        </w:rPr>
        <w:t>готова</w:t>
      </w:r>
      <w:r w:rsidRPr="00B37FAA">
        <w:rPr>
          <w:rFonts w:eastAsia="Times New Roman"/>
          <w:szCs w:val="28"/>
        </w:rPr>
        <w:t xml:space="preserve"> отказаться от позиции.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противоречие переходит</w:t>
      </w:r>
      <w:r w:rsidRPr="00B37FAA">
        <w:rPr>
          <w:rFonts w:eastAsia="Times New Roman"/>
          <w:szCs w:val="28"/>
        </w:rPr>
        <w:br/>
        <w:t>в активную фазу.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История фиксирует это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революции,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гражданские войны,</w:t>
      </w:r>
      <w:r w:rsidRPr="00B37FAA">
        <w:rPr>
          <w:rFonts w:eastAsia="Times New Roman"/>
          <w:szCs w:val="28"/>
        </w:rPr>
        <w:br/>
        <w:t>массовые восстания.</w:t>
      </w:r>
      <w:r w:rsidR="00B37FAA">
        <w:rPr>
          <w:rFonts w:eastAsia="Times New Roman"/>
          <w:szCs w:val="28"/>
        </w:rPr>
        <w:t xml:space="preserve"> </w:t>
      </w:r>
      <w:r w:rsidR="00B37FAA" w:rsidRPr="00B37FAA">
        <w:rPr>
          <w:rFonts w:eastAsia="Times New Roman"/>
          <w:szCs w:val="28"/>
        </w:rPr>
        <w:t>Но, по сути,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не борьба за власть.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столкновение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разных уровней восприятия.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в результате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 власти приходят носители нового мышления.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искренне верят,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что способны исправить систему.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формулируют новую цель: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создать «земной рай».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Общество,</w:t>
      </w:r>
      <w:r w:rsidRPr="00B37FAA">
        <w:rPr>
          <w:rFonts w:eastAsia="Times New Roman"/>
          <w:szCs w:val="28"/>
        </w:rPr>
        <w:br/>
        <w:t>в котором не будет: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неравенства,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эксплуатации,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несправедливости.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 позиции декларации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выглядит логично.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внутри системы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остаётся </w:t>
      </w:r>
      <w:r w:rsidRPr="000D4D4E">
        <w:rPr>
          <w:rStyle w:val="--"/>
        </w:rPr>
        <w:t xml:space="preserve">нерешённая </w:t>
      </w:r>
      <w:r w:rsidRPr="000D4D4E">
        <w:rPr>
          <w:rStyle w:val="--0"/>
        </w:rPr>
        <w:t>проблема: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разные генотипы мозга.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Разные возможности восприятия.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Разные </w:t>
      </w:r>
      <w:r w:rsidRPr="00B37FAA">
        <w:rPr>
          <w:rFonts w:eastAsia="Times New Roman"/>
          <w:szCs w:val="28"/>
        </w:rPr>
        <w:lastRenderedPageBreak/>
        <w:t>способности к действию.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потому возникает неизбежное: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различие в понимании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того, как строить этот «рай»</w:t>
      </w:r>
      <w:r w:rsidR="000D4D4E">
        <w:rPr>
          <w:rFonts w:eastAsia="Times New Roman"/>
          <w:szCs w:val="28"/>
        </w:rPr>
        <w:t xml:space="preserve">. </w:t>
      </w:r>
      <w:r w:rsidR="00B37FAA">
        <w:rPr>
          <w:rFonts w:eastAsia="Times New Roman"/>
          <w:szCs w:val="28"/>
        </w:rPr>
        <w:t xml:space="preserve"> З</w:t>
      </w:r>
      <w:r w:rsidRPr="00B37FAA">
        <w:rPr>
          <w:rFonts w:eastAsia="Times New Roman"/>
          <w:szCs w:val="28"/>
        </w:rPr>
        <w:t>десь история повторяет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уже знакомый механизм.</w:t>
      </w:r>
    </w:p>
    <w:p w14:paraId="043448C3" w14:textId="77777777" w:rsidR="001B6504" w:rsidRPr="001D7855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</w:t>
      </w:r>
      <w:r w:rsidR="007D4EFF">
        <w:rPr>
          <w:rFonts w:eastAsia="Times New Roman"/>
          <w:szCs w:val="28"/>
        </w:rPr>
        <w:t xml:space="preserve">Как, </w:t>
      </w:r>
      <w:r w:rsidR="007D4EFF" w:rsidRPr="00B37FAA">
        <w:rPr>
          <w:rFonts w:eastAsia="Times New Roman"/>
          <w:szCs w:val="28"/>
        </w:rPr>
        <w:t>ранее</w:t>
      </w:r>
      <w:r w:rsidR="0007416F" w:rsidRPr="00B37FAA">
        <w:rPr>
          <w:rFonts w:eastAsia="Times New Roman"/>
          <w:szCs w:val="28"/>
        </w:rPr>
        <w:t xml:space="preserve"> единое христианство</w:t>
      </w:r>
      <w:r w:rsidR="007D4EFF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раскололось на направления,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теперь единый гуманизм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распадается </w:t>
      </w:r>
      <w:r w:rsidR="0007416F" w:rsidRPr="000D4D4E">
        <w:rPr>
          <w:rStyle w:val="--0"/>
        </w:rPr>
        <w:t xml:space="preserve">на </w:t>
      </w:r>
      <w:r w:rsidR="0007416F" w:rsidRPr="000D4D4E">
        <w:rPr>
          <w:rStyle w:val="--"/>
        </w:rPr>
        <w:t>несколько</w:t>
      </w:r>
      <w:r w:rsidR="0007416F" w:rsidRPr="00B37FAA">
        <w:rPr>
          <w:rFonts w:eastAsia="Times New Roman"/>
          <w:szCs w:val="28"/>
        </w:rPr>
        <w:t xml:space="preserve"> моделей: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коммунизм,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либерализм,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фашизм.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 они исходят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из одной цели.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предлагают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разные технологии реализации.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Различие здесь не случайно.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 xml:space="preserve">то </w:t>
      </w:r>
      <w:r>
        <w:rPr>
          <w:rFonts w:eastAsia="Times New Roman"/>
          <w:szCs w:val="28"/>
        </w:rPr>
        <w:t xml:space="preserve">и есть </w:t>
      </w:r>
      <w:r w:rsidR="0007416F" w:rsidRPr="00B37FAA">
        <w:rPr>
          <w:rFonts w:eastAsia="Times New Roman"/>
          <w:szCs w:val="28"/>
        </w:rPr>
        <w:t>отражение разных генотипов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Каждая модель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соответствует определённому диапазону </w:t>
      </w:r>
    </w:p>
    <w:p w14:paraId="28D96082" w14:textId="51F21653" w:rsidR="0007416F" w:rsidRPr="001D7855" w:rsidRDefault="001B6504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62336" behindDoc="1" locked="0" layoutInCell="1" allowOverlap="1" wp14:anchorId="28ADB98D" wp14:editId="21726DEC">
            <wp:simplePos x="0" y="0"/>
            <wp:positionH relativeFrom="column">
              <wp:posOffset>4276090</wp:posOffset>
            </wp:positionH>
            <wp:positionV relativeFrom="paragraph">
              <wp:posOffset>41275</wp:posOffset>
            </wp:positionV>
            <wp:extent cx="2628265" cy="2984500"/>
            <wp:effectExtent l="0" t="0" r="635" b="0"/>
            <wp:wrapTight wrapText="bothSides">
              <wp:wrapPolygon edited="0">
                <wp:start x="0" y="0"/>
                <wp:lineTo x="0" y="21508"/>
                <wp:lineTo x="21501" y="21508"/>
                <wp:lineTo x="21501" y="0"/>
                <wp:lineTo x="0" y="0"/>
              </wp:wrapPolygon>
            </wp:wrapTight>
            <wp:docPr id="5284714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471453" name="Рисунок 52847145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восприятия: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одна опирается на коллективное,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другая — на индивидуальное,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третья — на иерархическое.</w:t>
      </w:r>
      <w:r w:rsidR="00B37FAA">
        <w:rPr>
          <w:rFonts w:eastAsia="Times New Roman"/>
          <w:szCs w:val="28"/>
        </w:rPr>
        <w:t xml:space="preserve"> П</w:t>
      </w:r>
      <w:r w:rsidR="0007416F" w:rsidRPr="00B37FAA">
        <w:rPr>
          <w:rFonts w:eastAsia="Times New Roman"/>
          <w:szCs w:val="28"/>
        </w:rPr>
        <w:t>о</w:t>
      </w:r>
      <w:r w:rsidR="00B37FAA">
        <w:rPr>
          <w:rFonts w:eastAsia="Times New Roman"/>
          <w:szCs w:val="28"/>
        </w:rPr>
        <w:t>э</w:t>
      </w:r>
      <w:r w:rsidR="0007416F" w:rsidRPr="00B37FAA">
        <w:rPr>
          <w:rFonts w:eastAsia="Times New Roman"/>
          <w:szCs w:val="28"/>
        </w:rPr>
        <w:t>тому возникает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самая жёсткая форма конфликта: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внутривидовая </w:t>
      </w:r>
      <w:r w:rsidR="0007416F" w:rsidRPr="000D4D4E">
        <w:rPr>
          <w:rStyle w:val="--"/>
        </w:rPr>
        <w:t>борьба.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Когда противостоят не разные системы,</w:t>
      </w:r>
      <w:r w:rsidR="0007416F" w:rsidRPr="00B37FAA">
        <w:rPr>
          <w:rFonts w:eastAsia="Times New Roman"/>
          <w:szCs w:val="28"/>
        </w:rPr>
        <w:br/>
        <w:t>а разные версии одной и той же системы.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Каждая из которых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считает себя единственно верной.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Сначала — споры.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 — идеологическая борьба.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 — оружие.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закономерный этап.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пока не будет решён главный вопрос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вопрос конструкции Мозга,</w:t>
      </w:r>
      <w:r w:rsidR="00B37FAA">
        <w:rPr>
          <w:rFonts w:eastAsia="Times New Roman"/>
          <w:szCs w:val="28"/>
        </w:rPr>
        <w:t xml:space="preserve"> никакая социальная модель </w:t>
      </w:r>
      <w:r w:rsidR="00B37FAA" w:rsidRPr="000D4D4E">
        <w:rPr>
          <w:rStyle w:val="--"/>
        </w:rPr>
        <w:t xml:space="preserve">не </w:t>
      </w:r>
      <w:r w:rsidR="00B37FAA" w:rsidRPr="000D4D4E">
        <w:rPr>
          <w:rStyle w:val="--0"/>
        </w:rPr>
        <w:t xml:space="preserve">может </w:t>
      </w:r>
      <w:r w:rsidR="00B37FAA">
        <w:rPr>
          <w:rFonts w:eastAsia="Times New Roman"/>
          <w:szCs w:val="28"/>
        </w:rPr>
        <w:t>стать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устойчивой.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к этому вопросу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мы и подходим далее: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развитие генотипов мозга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формирует не только способы мышления,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и сами модели власти,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которые затем воспринимаются как «исторические неизбежности».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становится ясно: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история — это не борьба идей.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Это </w:t>
      </w:r>
      <w:r w:rsidR="0007416F" w:rsidRPr="000D4D4E">
        <w:rPr>
          <w:rStyle w:val="--"/>
        </w:rPr>
        <w:t>смена</w:t>
      </w:r>
      <w:r w:rsidRPr="001D7855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диапазонов восприятия.</w:t>
      </w:r>
    </w:p>
    <w:p w14:paraId="68F17E62" w14:textId="1BEB4E06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</w:t>
      </w:r>
      <w:r w:rsidR="0007416F" w:rsidRPr="00B37FAA">
        <w:rPr>
          <w:rFonts w:eastAsia="Times New Roman"/>
          <w:szCs w:val="28"/>
        </w:rPr>
        <w:t>Либеральная модель исходила из одной базовой установки:</w:t>
      </w:r>
      <w:r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свобода</w:t>
      </w:r>
      <w:r w:rsidR="000D4D4E">
        <w:rPr>
          <w:rFonts w:eastAsia="Times New Roman"/>
          <w:szCs w:val="28"/>
        </w:rPr>
        <w:t xml:space="preserve"> –</w:t>
      </w:r>
      <w:r w:rsidR="000D4D4E" w:rsidRPr="00B37FAA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главный</w:t>
      </w:r>
      <w:r w:rsidR="0007416F" w:rsidRPr="00B37FAA">
        <w:rPr>
          <w:rFonts w:eastAsia="Times New Roman"/>
          <w:szCs w:val="28"/>
        </w:rPr>
        <w:t xml:space="preserve"> механизм развития.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 вообще свобода,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прежде всего свобода в экономике.</w:t>
      </w:r>
    </w:p>
    <w:p w14:paraId="06C5318C" w14:textId="77777777" w:rsidR="00B37FAA" w:rsidRDefault="0007416F" w:rsidP="00B37FAA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Именно экономику либералы считали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ключевым узлом всей системы.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Логика была проста и, на первый взгляд, безупречна: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если создать условия,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 которых каждый действует свободно,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естественный отбор.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Сильные поднимаются вверх,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слабые отсекаются.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Причём этот процесс не разовый,</w:t>
      </w:r>
      <w:r w:rsidRPr="00B37FAA">
        <w:rPr>
          <w:rFonts w:eastAsia="Times New Roman"/>
          <w:szCs w:val="28"/>
        </w:rPr>
        <w:br/>
        <w:t>а постоянный.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Никто </w:t>
      </w:r>
      <w:r w:rsidRPr="000D4D4E">
        <w:rPr>
          <w:rStyle w:val="--"/>
        </w:rPr>
        <w:t xml:space="preserve">не </w:t>
      </w:r>
      <w:r w:rsidRPr="000D4D4E">
        <w:rPr>
          <w:rStyle w:val="--0"/>
        </w:rPr>
        <w:t>может</w:t>
      </w:r>
      <w:r w:rsidRPr="00B37FAA">
        <w:rPr>
          <w:rFonts w:eastAsia="Times New Roman"/>
          <w:szCs w:val="28"/>
        </w:rPr>
        <w:t xml:space="preserve"> закрепиться навсегда.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Каждый вынужден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доказывать своё соответствие.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непрерывный экзамен.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в результате, как предполагалось,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наверху остаются лучшие.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по происхождению,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по праву рождения,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по способности.</w:t>
      </w:r>
      <w:r w:rsidR="00B37FAA">
        <w:rPr>
          <w:rFonts w:eastAsia="Times New Roman"/>
          <w:szCs w:val="28"/>
        </w:rPr>
        <w:t xml:space="preserve"> </w:t>
      </w:r>
    </w:p>
    <w:p w14:paraId="64A68CA8" w14:textId="134F6CA8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Система становится динамичной.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застывшей пирамидой,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в религиозной модели,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Style w:val="--"/>
        </w:rPr>
        <w:t xml:space="preserve">постоянно </w:t>
      </w:r>
      <w:r w:rsidR="0007416F" w:rsidRPr="000D4D4E">
        <w:rPr>
          <w:rStyle w:val="--0"/>
        </w:rPr>
        <w:t>обновляющейся</w:t>
      </w:r>
      <w:r w:rsidR="0007416F" w:rsidRPr="00B37FAA">
        <w:rPr>
          <w:rFonts w:eastAsia="Times New Roman"/>
          <w:szCs w:val="28"/>
        </w:rPr>
        <w:t xml:space="preserve"> конструкцией.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Свежая кровь разрушает застой.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Конкуренция запускает развитие.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 пределе эта логика</w:t>
      </w:r>
      <w:r w:rsidR="0007416F" w:rsidRPr="00B37FAA">
        <w:rPr>
          <w:rFonts w:eastAsia="Times New Roman"/>
          <w:szCs w:val="28"/>
        </w:rPr>
        <w:br/>
        <w:t>выводит к главной цели первых гуманистов:</w:t>
      </w:r>
      <w:r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«</w:t>
      </w:r>
      <w:r w:rsidR="0007416F" w:rsidRPr="00B37FAA">
        <w:rPr>
          <w:rFonts w:eastAsia="Times New Roman"/>
          <w:szCs w:val="28"/>
        </w:rPr>
        <w:t>к достижению всемогущества и бе</w:t>
      </w:r>
      <w:r>
        <w:rPr>
          <w:rFonts w:eastAsia="Times New Roman"/>
          <w:szCs w:val="28"/>
        </w:rPr>
        <w:t>з(</w:t>
      </w:r>
      <w:r w:rsidR="0007416F" w:rsidRPr="00B37FAA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07416F" w:rsidRPr="00B37FAA">
        <w:rPr>
          <w:rFonts w:eastAsia="Times New Roman"/>
          <w:szCs w:val="28"/>
        </w:rPr>
        <w:t>смертия</w:t>
      </w:r>
      <w:r w:rsidR="000D4D4E">
        <w:rPr>
          <w:rFonts w:eastAsia="Times New Roman"/>
          <w:szCs w:val="28"/>
        </w:rPr>
        <w:t>»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(То, что позже было упрощено и сведено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банальному «росту экономики».)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Однако здесь скрывается </w:t>
      </w:r>
      <w:r w:rsidR="0007416F" w:rsidRPr="000D4D4E">
        <w:rPr>
          <w:rStyle w:val="--"/>
        </w:rPr>
        <w:t xml:space="preserve">принципиальная </w:t>
      </w:r>
      <w:r w:rsidR="0007416F" w:rsidRPr="000D4D4E">
        <w:rPr>
          <w:rStyle w:val="--0"/>
        </w:rPr>
        <w:t>ошибка.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Либеральная модель предполагает,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все участники системы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имеют </w:t>
      </w:r>
      <w:r w:rsidR="0007416F" w:rsidRPr="00B37FAA">
        <w:rPr>
          <w:rFonts w:eastAsia="Times New Roman"/>
          <w:szCs w:val="28"/>
        </w:rPr>
        <w:lastRenderedPageBreak/>
        <w:t>сопоставимые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стартовые возможности.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реальности это не так.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возможности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определяются генотипом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Style w:val="--0"/>
        </w:rPr>
        <w:t xml:space="preserve">он </w:t>
      </w:r>
      <w:r w:rsidR="0007416F" w:rsidRPr="000D4D4E">
        <w:rPr>
          <w:rStyle w:val="--"/>
        </w:rPr>
        <w:t>неравномерен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Следовательно,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свобода не уравнивает,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усиливает различие.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Сильные становятся сильнее.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Слабые — ещё слабее.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 итоге система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устраняет иерархию,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делает её более жёсткой,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хотя и более динамичной.</w:t>
      </w:r>
    </w:p>
    <w:p w14:paraId="232A96AB" w14:textId="4CC1287C" w:rsidR="0007416F" w:rsidRPr="00B37FAA" w:rsidRDefault="00B37FAA" w:rsidP="00B37F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7416F" w:rsidRPr="00B37FAA">
        <w:rPr>
          <w:rFonts w:eastAsia="Times New Roman"/>
          <w:szCs w:val="28"/>
        </w:rPr>
        <w:t>Коммунистическая модель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исходит из противоположного принципа.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свобода,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равенство.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конкуренция,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объединение.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рассматривается</w:t>
      </w:r>
      <w:r w:rsidR="0007416F" w:rsidRPr="00B37FAA">
        <w:rPr>
          <w:rFonts w:eastAsia="Times New Roman"/>
          <w:szCs w:val="28"/>
        </w:rPr>
        <w:br/>
        <w:t>не как автономная единица,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Style w:val="--0"/>
        </w:rPr>
        <w:t xml:space="preserve">как </w:t>
      </w:r>
      <w:r w:rsidR="0007416F" w:rsidRPr="000D4D4E">
        <w:rPr>
          <w:rStyle w:val="--"/>
        </w:rPr>
        <w:t>часть</w:t>
      </w:r>
      <w:r w:rsidR="0007416F" w:rsidRPr="00B37FAA">
        <w:rPr>
          <w:rFonts w:eastAsia="Times New Roman"/>
          <w:szCs w:val="28"/>
        </w:rPr>
        <w:t xml:space="preserve"> единого организма.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Отсюда и формула: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общество — это семья.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это семья,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благо общее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выше частного.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первом этапе:</w:t>
      </w:r>
      <w:r>
        <w:rPr>
          <w:rFonts w:eastAsia="Times New Roman"/>
          <w:szCs w:val="28"/>
        </w:rPr>
        <w:t xml:space="preserve"> </w:t>
      </w:r>
      <w:r w:rsidR="000D4D4E" w:rsidRPr="000D4D4E">
        <w:rPr>
          <w:rFonts w:eastAsia="Times New Roman"/>
          <w:b/>
          <w:bCs/>
          <w:i/>
          <w:iCs/>
          <w:szCs w:val="28"/>
        </w:rPr>
        <w:t>«</w:t>
      </w:r>
      <w:r w:rsidR="0007416F" w:rsidRPr="000D4D4E">
        <w:rPr>
          <w:rFonts w:eastAsia="Times New Roman"/>
          <w:b/>
          <w:bCs/>
          <w:i/>
          <w:iCs/>
          <w:szCs w:val="28"/>
        </w:rPr>
        <w:t>от каждого по возможностям</w:t>
      </w:r>
      <w:r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— каждому по труду</w:t>
      </w:r>
      <w:r w:rsidR="000D4D4E" w:rsidRPr="000D4D4E">
        <w:rPr>
          <w:rFonts w:eastAsia="Times New Roman"/>
          <w:b/>
          <w:bCs/>
          <w:i/>
          <w:iCs/>
          <w:szCs w:val="28"/>
        </w:rPr>
        <w:t>»</w:t>
      </w:r>
      <w:r w:rsidR="0007416F" w:rsidRPr="000D4D4E">
        <w:rPr>
          <w:rFonts w:eastAsia="Times New Roman"/>
          <w:b/>
          <w:bCs/>
          <w:i/>
          <w:iCs/>
          <w:szCs w:val="28"/>
        </w:rPr>
        <w:t>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втором этапе,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условиях изобилия:</w:t>
      </w:r>
      <w:r>
        <w:rPr>
          <w:rFonts w:eastAsia="Times New Roman"/>
          <w:szCs w:val="28"/>
        </w:rPr>
        <w:t xml:space="preserve"> </w:t>
      </w:r>
      <w:r w:rsidR="000D4D4E" w:rsidRPr="000D4D4E">
        <w:rPr>
          <w:rFonts w:eastAsia="Times New Roman"/>
          <w:b/>
          <w:bCs/>
          <w:i/>
          <w:iCs/>
          <w:szCs w:val="28"/>
        </w:rPr>
        <w:t>«</w:t>
      </w:r>
      <w:r w:rsidR="0007416F" w:rsidRPr="000D4D4E">
        <w:rPr>
          <w:rFonts w:eastAsia="Times New Roman"/>
          <w:b/>
          <w:bCs/>
          <w:i/>
          <w:iCs/>
          <w:szCs w:val="28"/>
        </w:rPr>
        <w:t>от каждого по способностям</w:t>
      </w:r>
      <w:r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— каждому по потребностям</w:t>
      </w:r>
      <w:r w:rsidR="000D4D4E" w:rsidRPr="000D4D4E">
        <w:rPr>
          <w:rFonts w:eastAsia="Times New Roman"/>
          <w:b/>
          <w:bCs/>
          <w:i/>
          <w:iCs/>
          <w:szCs w:val="28"/>
        </w:rPr>
        <w:t>»</w:t>
      </w:r>
      <w:r w:rsidR="0007416F" w:rsidRPr="000D4D4E">
        <w:rPr>
          <w:rFonts w:eastAsia="Times New Roman"/>
          <w:b/>
          <w:bCs/>
          <w:i/>
          <w:iCs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уже не экономика,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</w:t>
      </w:r>
      <w:r w:rsidR="0007416F" w:rsidRPr="000D4D4E">
        <w:rPr>
          <w:rStyle w:val="--0"/>
        </w:rPr>
        <w:t xml:space="preserve">попытка </w:t>
      </w:r>
      <w:r w:rsidR="0007416F" w:rsidRPr="000D4D4E">
        <w:rPr>
          <w:rStyle w:val="--"/>
        </w:rPr>
        <w:t xml:space="preserve">изменить </w:t>
      </w:r>
      <w:r w:rsidR="0007416F" w:rsidRPr="00B37FAA">
        <w:rPr>
          <w:rFonts w:eastAsia="Times New Roman"/>
          <w:szCs w:val="28"/>
        </w:rPr>
        <w:t>саму шкалу ценностей.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Материальное должно уйти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второй план.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когда-то ушло тепло.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Когда-то тепло было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вопросом выживания.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Сегодня — это фон.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и материальные блага,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 замыслу,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должны были перестать быть целью.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действительно,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мы видим зачатки этого процесса.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Технологии, подобные 3D-производству,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размывают ценность вещи.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любую вещь можно создать,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перестаёт быть показателем статуса.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внимание смещается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обладания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развитие.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культуру</w:t>
      </w:r>
      <w:r>
        <w:rPr>
          <w:rFonts w:eastAsia="Times New Roman"/>
          <w:szCs w:val="28"/>
        </w:rPr>
        <w:t xml:space="preserve">, на мышление, на самого человека. </w:t>
      </w:r>
      <w:r w:rsidR="0007416F" w:rsidRPr="00B37FAA">
        <w:rPr>
          <w:rFonts w:eastAsia="Times New Roman"/>
          <w:szCs w:val="28"/>
        </w:rPr>
        <w:t>Коммунистический идеал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человек,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живущий не потреблением,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смыслом.</w:t>
      </w:r>
    </w:p>
    <w:p w14:paraId="580BEC79" w14:textId="5BF52191" w:rsidR="0007416F" w:rsidRPr="00B37FAA" w:rsidRDefault="0007416F" w:rsidP="007D4EFF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Человек,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устремлённый к преобразованию мира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самого себя.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здесь вновь возникает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ключевое противоречие.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С </w:t>
      </w:r>
      <w:r w:rsidR="000D4D4E" w:rsidRPr="00B37FAA">
        <w:rPr>
          <w:rFonts w:eastAsia="Times New Roman"/>
          <w:szCs w:val="28"/>
        </w:rPr>
        <w:t xml:space="preserve">позиции </w:t>
      </w:r>
      <w:r w:rsidR="000D4D4E">
        <w:rPr>
          <w:rFonts w:eastAsia="Times New Roman"/>
          <w:szCs w:val="28"/>
        </w:rPr>
        <w:t>нами</w:t>
      </w:r>
      <w:r w:rsidR="00B37FAA">
        <w:rPr>
          <w:rFonts w:eastAsia="Times New Roman"/>
          <w:szCs w:val="28"/>
        </w:rPr>
        <w:t xml:space="preserve"> уже познанного</w:t>
      </w:r>
      <w:r w:rsidR="000D4D4E">
        <w:rPr>
          <w:rFonts w:eastAsia="Times New Roman"/>
          <w:szCs w:val="28"/>
        </w:rPr>
        <w:t xml:space="preserve"> – люди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имеют разные генотипы</w:t>
      </w:r>
      <w:r w:rsidR="000D4D4E">
        <w:rPr>
          <w:rFonts w:eastAsia="Times New Roman"/>
          <w:szCs w:val="28"/>
        </w:rPr>
        <w:t xml:space="preserve"> (подгенотипы)</w:t>
      </w:r>
      <w:r w:rsidRPr="00B37FAA">
        <w:rPr>
          <w:rFonts w:eastAsia="Times New Roman"/>
          <w:szCs w:val="28"/>
        </w:rPr>
        <w:t xml:space="preserve"> мозга.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значит —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разную </w:t>
      </w:r>
      <w:r w:rsidR="000D4D4E" w:rsidRPr="000D4D4E">
        <w:rPr>
          <w:rStyle w:val="--0"/>
        </w:rPr>
        <w:t>способность</w:t>
      </w:r>
      <w:r w:rsidR="000D4D4E">
        <w:rPr>
          <w:rFonts w:eastAsia="Times New Roman"/>
          <w:szCs w:val="28"/>
        </w:rPr>
        <w:t xml:space="preserve"> к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самоограничению,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 осмыслению,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 восприятию общего как своего.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Следовательно,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невозможно одномоментно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перевести всех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режим «единой семьи».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Именно поэтому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коммунистической модели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элемент насилия.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то,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что не достигается пониманием,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пытаются обеспечить принуждением.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Так появляется формула: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Fonts w:eastAsia="Times New Roman"/>
          <w:b/>
          <w:bCs/>
          <w:i/>
          <w:iCs/>
          <w:szCs w:val="28"/>
        </w:rPr>
        <w:t>«железной рукой загоним</w:t>
      </w:r>
      <w:r w:rsidR="00B37FAA"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Pr="000D4D4E">
        <w:rPr>
          <w:rFonts w:eastAsia="Times New Roman"/>
          <w:b/>
          <w:bCs/>
          <w:i/>
          <w:iCs/>
          <w:szCs w:val="28"/>
        </w:rPr>
        <w:t>человечество в счастье»</w:t>
      </w:r>
      <w:r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не жестокость ради жестокости.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попытка компенсировать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несоответствие конструкции человека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заданной модели общества.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Отсюда — логика Робеспьера: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уничтожаются не за поступки,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за несоответствие.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Отсюда — идеи Ткачева</w:t>
      </w:r>
      <w:r w:rsidR="00B37FAA">
        <w:rPr>
          <w:rStyle w:val="af5"/>
          <w:rFonts w:eastAsia="Times New Roman"/>
          <w:szCs w:val="28"/>
        </w:rPr>
        <w:footnoteReference w:id="1"/>
      </w:r>
      <w:r w:rsidRPr="00B37FAA">
        <w:rPr>
          <w:rFonts w:eastAsia="Times New Roman"/>
          <w:szCs w:val="28"/>
        </w:rPr>
        <w:t>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устраняются носители старого типа сознания.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они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несовместимы с новой системой.</w:t>
      </w:r>
    </w:p>
    <w:p w14:paraId="62BBFEEC" w14:textId="27C11A54" w:rsidR="0007416F" w:rsidRPr="00B37FAA" w:rsidRDefault="00B37FAA" w:rsidP="007D4EF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Фактически речь идёт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 попытке </w:t>
      </w:r>
      <w:r w:rsidR="0007416F" w:rsidRPr="000D4D4E">
        <w:rPr>
          <w:rStyle w:val="--"/>
        </w:rPr>
        <w:t xml:space="preserve">ускоренной </w:t>
      </w:r>
      <w:r w:rsidR="0007416F" w:rsidRPr="000D4D4E">
        <w:rPr>
          <w:rStyle w:val="--0"/>
        </w:rPr>
        <w:t>смены</w:t>
      </w:r>
      <w:r w:rsidR="0007416F" w:rsidRPr="00B37FAA">
        <w:rPr>
          <w:rFonts w:eastAsia="Times New Roman"/>
          <w:szCs w:val="28"/>
        </w:rPr>
        <w:t xml:space="preserve"> генотипа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через внешнее давление.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такая замена невозможна.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Генотип не меняется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репрессией.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потому система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вынуждена балансировать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между кнутом и попытками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воспитания.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Отсюда эксперименты: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просвещение,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культура,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«новый </w:t>
      </w:r>
      <w:r w:rsidR="0007416F" w:rsidRPr="00B37FAA">
        <w:rPr>
          <w:rFonts w:eastAsia="Times New Roman"/>
          <w:szCs w:val="28"/>
        </w:rPr>
        <w:lastRenderedPageBreak/>
        <w:t>человек».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Попытка через среду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изменить внутреннюю структуру.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результат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оказывается обратным.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внешнее воздействие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может</w:t>
      </w:r>
      <w:r w:rsidR="0007416F" w:rsidRPr="00B37FAA">
        <w:rPr>
          <w:rFonts w:eastAsia="Times New Roman"/>
          <w:szCs w:val="28"/>
        </w:rPr>
        <w:t xml:space="preserve"> выйти</w:t>
      </w:r>
      <w:r w:rsidR="0007416F" w:rsidRPr="00B37FAA">
        <w:rPr>
          <w:rFonts w:eastAsia="Times New Roman"/>
          <w:szCs w:val="28"/>
        </w:rPr>
        <w:br/>
        <w:t>за пределы генотипа.</w:t>
      </w:r>
    </w:p>
    <w:p w14:paraId="16E6E1BB" w14:textId="6F3553FB" w:rsidR="0007416F" w:rsidRPr="00B37FAA" w:rsidRDefault="00B37FAA" w:rsidP="007D4EF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Таким образом,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две модели — либеральная и коммунистическая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решают одну и ту же задачу: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построить устойчивое общество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без опоры на Бога.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делают это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разными способами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— одна через свободу и конкуренцию,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другая через равенство и объединение.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обе сталкиваются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одним и тем же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ограничением: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 </w:t>
      </w:r>
      <w:r w:rsidR="0007416F" w:rsidRPr="000D4D4E">
        <w:rPr>
          <w:rStyle w:val="--"/>
        </w:rPr>
        <w:t xml:space="preserve">природой </w:t>
      </w:r>
      <w:r w:rsidR="0007416F" w:rsidRPr="000D4D4E">
        <w:rPr>
          <w:rStyle w:val="--0"/>
        </w:rPr>
        <w:t>человека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Точнее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конструкцией его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одна из моделей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достигает заявленной цели.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они пытаются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изменить систему,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изменив</w:t>
      </w:r>
      <w:r w:rsidR="0007416F" w:rsidRPr="00B37FAA">
        <w:rPr>
          <w:rFonts w:eastAsia="Times New Roman"/>
          <w:szCs w:val="28"/>
        </w:rPr>
        <w:t xml:space="preserve"> её основу.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основа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генотип.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пока этот фактор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учитывается,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любая идеология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остаётся лишь попыткой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натянуть форму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неподходящее содержание.</w:t>
      </w:r>
      <w:r>
        <w:rPr>
          <w:rFonts w:eastAsia="Times New Roman"/>
          <w:szCs w:val="28"/>
        </w:rPr>
        <w:t xml:space="preserve"> З</w:t>
      </w:r>
      <w:r w:rsidR="0007416F" w:rsidRPr="00B37FAA">
        <w:rPr>
          <w:rFonts w:eastAsia="Times New Roman"/>
          <w:szCs w:val="28"/>
        </w:rPr>
        <w:t>десь мы подходим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следующему уровню понимания: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какая модель лучше,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какой генотип</w:t>
      </w:r>
      <w:r w:rsidR="0007416F" w:rsidRPr="00B37FAA">
        <w:rPr>
          <w:rFonts w:eastAsia="Times New Roman"/>
          <w:szCs w:val="28"/>
        </w:rPr>
        <w:br/>
        <w:t>делает возможной ту или иную модель.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именно это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определяет </w:t>
      </w:r>
      <w:r w:rsidR="0007416F" w:rsidRPr="000D4D4E">
        <w:rPr>
          <w:rStyle w:val="--"/>
        </w:rPr>
        <w:t>не только</w:t>
      </w:r>
      <w:r w:rsidR="0007416F" w:rsidRPr="00B37FAA">
        <w:rPr>
          <w:rFonts w:eastAsia="Times New Roman"/>
          <w:szCs w:val="28"/>
        </w:rPr>
        <w:t xml:space="preserve"> ход истории,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и пределы её изменений.</w:t>
      </w:r>
    </w:p>
    <w:p w14:paraId="4A5DF157" w14:textId="4146E8A0" w:rsidR="0007416F" w:rsidRPr="00B37FAA" w:rsidRDefault="00B37FAA" w:rsidP="007D4EF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Фашистская модель делает ещё один шаг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переосмыслении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гуманистической конструкции.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либералы ставят в центр человека как индивида,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коммунисты — человека как часть коллектива,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фашисты смещают акцент: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высшей ценностью объявляется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человек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нация.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здесь важен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сам по себе,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как носитель определённой принадлежности.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ценен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настолько,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насколько принадлежит «своему».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этой точки зрения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фашизм не противоречит гуманизму.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его радикализирует.</w:t>
      </w:r>
      <w:r>
        <w:rPr>
          <w:rFonts w:eastAsia="Times New Roman"/>
          <w:szCs w:val="28"/>
        </w:rPr>
        <w:t xml:space="preserve">  </w:t>
      </w:r>
      <w:r w:rsidR="0007416F" w:rsidRPr="00B37FAA">
        <w:rPr>
          <w:rFonts w:eastAsia="Times New Roman"/>
          <w:szCs w:val="28"/>
        </w:rPr>
        <w:t>Потому что вопрос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«кто есть человек»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не универсальным,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выборочным.</w:t>
      </w:r>
    </w:p>
    <w:p w14:paraId="046D83A4" w14:textId="3D22F9B2" w:rsidR="0007416F" w:rsidRPr="00B37FAA" w:rsidRDefault="00B37FAA" w:rsidP="007D4EF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7416F" w:rsidRPr="00B37FAA">
        <w:rPr>
          <w:rFonts w:eastAsia="Times New Roman"/>
          <w:szCs w:val="28"/>
        </w:rPr>
        <w:t>Либеральная и коммунистическая модели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исходят из того,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что все </w:t>
      </w:r>
      <w:r w:rsidR="0007416F" w:rsidRPr="000D4D4E">
        <w:rPr>
          <w:rFonts w:eastAsia="Times New Roman"/>
          <w:b/>
          <w:bCs/>
          <w:i/>
          <w:iCs/>
          <w:szCs w:val="28"/>
        </w:rPr>
        <w:t xml:space="preserve">Homo sapiens </w:t>
      </w:r>
      <w:r w:rsidR="0007416F" w:rsidRPr="00B37FAA">
        <w:rPr>
          <w:rFonts w:eastAsia="Times New Roman"/>
          <w:szCs w:val="28"/>
        </w:rPr>
        <w:t>— люди.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Фашизм вносит поправку: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биологически — да,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функционально — нет.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появляется принцип различия,</w:t>
      </w:r>
      <w:r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 xml:space="preserve">который </w:t>
      </w:r>
      <w:r w:rsidR="000D4D4E">
        <w:rPr>
          <w:rFonts w:eastAsia="Times New Roman"/>
          <w:szCs w:val="28"/>
        </w:rPr>
        <w:t>имеет</w:t>
      </w:r>
      <w:r w:rsidR="0007416F" w:rsidRPr="00B37FAA">
        <w:rPr>
          <w:rFonts w:eastAsia="Times New Roman"/>
          <w:szCs w:val="28"/>
        </w:rPr>
        <w:t xml:space="preserve"> под собой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определённое основание,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искажается на уровне интерпретации.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Фашисты утверждают: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различие между народами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обусловлено врождёнными качествами.</w:t>
      </w:r>
    </w:p>
    <w:p w14:paraId="71AB296E" w14:textId="4267DF35" w:rsidR="0007416F" w:rsidRPr="00B37FAA" w:rsidRDefault="0007416F" w:rsidP="001275FD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Не средой,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воспитанием,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природой.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в качестве аргумента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приводят различие вкладов: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одни народы создают науку и философию,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другие — демонстрируют физические или прикладные способности.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Из этого делается вывод: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0"/>
        </w:rPr>
        <w:t xml:space="preserve">существует </w:t>
      </w:r>
      <w:r w:rsidRPr="000D4D4E">
        <w:rPr>
          <w:rStyle w:val="--"/>
        </w:rPr>
        <w:t>«сортность».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здесь происходит подмена.</w:t>
      </w:r>
      <w:r w:rsidR="00B37FAA">
        <w:rPr>
          <w:rFonts w:eastAsia="Times New Roman"/>
          <w:szCs w:val="28"/>
        </w:rPr>
        <w:t xml:space="preserve"> Р</w:t>
      </w:r>
      <w:r w:rsidRPr="00B37FAA">
        <w:rPr>
          <w:rFonts w:eastAsia="Times New Roman"/>
          <w:szCs w:val="28"/>
        </w:rPr>
        <w:t>азличие действительно существует.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оно проходит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по национальному признаку,</w:t>
      </w:r>
      <w:r w:rsidRPr="00B37FAA">
        <w:rPr>
          <w:rFonts w:eastAsia="Times New Roman"/>
          <w:szCs w:val="28"/>
        </w:rPr>
        <w:br/>
        <w:t>а по генотипу мозга.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генотип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жёстко привязан к нации.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распределён сложнее.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Фашизм же упрощает систему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до примитивной модели: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b/>
          <w:bCs/>
          <w:i/>
          <w:iCs/>
          <w:szCs w:val="28"/>
        </w:rPr>
        <w:t>генотип = нация.</w:t>
      </w:r>
      <w:r w:rsidR="00B37FAA">
        <w:rPr>
          <w:rFonts w:eastAsia="Times New Roman"/>
          <w:b/>
          <w:bCs/>
          <w:i/>
          <w:iCs/>
          <w:szCs w:val="28"/>
        </w:rPr>
        <w:t xml:space="preserve"> </w:t>
      </w:r>
      <w:r w:rsidRPr="00B37FAA">
        <w:rPr>
          <w:rFonts w:eastAsia="Times New Roman"/>
          <w:szCs w:val="28"/>
        </w:rPr>
        <w:t>И тем самым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переводит сложную конструкцию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грубую идеологию.</w:t>
      </w:r>
      <w:r w:rsidR="00B37FAA">
        <w:rPr>
          <w:rFonts w:eastAsia="Times New Roman"/>
          <w:b/>
          <w:bCs/>
          <w:i/>
          <w:iCs/>
          <w:szCs w:val="28"/>
        </w:rPr>
        <w:t xml:space="preserve"> </w:t>
      </w:r>
      <w:r w:rsidRPr="00B37FAA">
        <w:rPr>
          <w:rFonts w:eastAsia="Times New Roman"/>
          <w:szCs w:val="28"/>
        </w:rPr>
        <w:t>Отсюда возникает логика:</w:t>
      </w:r>
      <w:r w:rsidR="00B37FAA">
        <w:rPr>
          <w:rFonts w:eastAsia="Times New Roman"/>
          <w:b/>
          <w:bCs/>
          <w:i/>
          <w:iCs/>
          <w:szCs w:val="28"/>
        </w:rPr>
        <w:t xml:space="preserve"> </w:t>
      </w:r>
      <w:r w:rsidRPr="00B37FAA">
        <w:rPr>
          <w:rFonts w:eastAsia="Times New Roman"/>
          <w:szCs w:val="28"/>
        </w:rPr>
        <w:t>каждому — своё место.</w:t>
      </w:r>
      <w:r w:rsidR="00B37FAA">
        <w:rPr>
          <w:rFonts w:eastAsia="Times New Roman"/>
          <w:b/>
          <w:bCs/>
          <w:i/>
          <w:iCs/>
          <w:szCs w:val="28"/>
        </w:rPr>
        <w:t xml:space="preserve"> </w:t>
      </w:r>
      <w:r w:rsidRPr="00B37FAA">
        <w:rPr>
          <w:rFonts w:eastAsia="Times New Roman"/>
          <w:szCs w:val="28"/>
        </w:rPr>
        <w:t>Как органы в теле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занимают позиции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согласно своей функции,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так и люди должны быть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расставлены по иерархии.</w:t>
      </w:r>
      <w:r w:rsidR="00B37FAA">
        <w:rPr>
          <w:rFonts w:eastAsia="Times New Roman"/>
          <w:b/>
          <w:bCs/>
          <w:i/>
          <w:iCs/>
          <w:szCs w:val="28"/>
        </w:rPr>
        <w:t xml:space="preserve"> </w:t>
      </w:r>
      <w:r w:rsidRPr="00B37FAA">
        <w:rPr>
          <w:rFonts w:eastAsia="Times New Roman"/>
          <w:szCs w:val="28"/>
        </w:rPr>
        <w:t>Это уже не равенство,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не свобода,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порядок.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Порядок,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основанный на различии.</w:t>
      </w:r>
      <w:r w:rsidR="00B37FAA">
        <w:rPr>
          <w:rFonts w:eastAsia="Times New Roman"/>
          <w:szCs w:val="28"/>
        </w:rPr>
        <w:t xml:space="preserve"> </w:t>
      </w:r>
      <w:r w:rsidR="00D414E3" w:rsidRPr="00B37FAA">
        <w:rPr>
          <w:rFonts w:eastAsia="Times New Roman"/>
          <w:szCs w:val="28"/>
        </w:rPr>
        <w:t>В пределе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эта модель стремится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меритократии: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0"/>
        </w:rPr>
        <w:t xml:space="preserve">власти </w:t>
      </w:r>
      <w:r w:rsidRPr="000D4D4E">
        <w:rPr>
          <w:rStyle w:val="--"/>
        </w:rPr>
        <w:t>«достойных».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и здесь возникает ключевое искажение.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критерий «достойности»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определяется не объективно,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изнутри системы.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И </w:t>
      </w:r>
      <w:r w:rsidRPr="00B37FAA">
        <w:rPr>
          <w:rFonts w:eastAsia="Times New Roman"/>
          <w:szCs w:val="28"/>
        </w:rPr>
        <w:lastRenderedPageBreak/>
        <w:t>очень быстро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превращается в веру.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Фашист не доказывает,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что его нация выше.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в это верит.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Так же,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верующий верит в Бога.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здесь происходит парадокс: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фашизм, отрицающий религию,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сам </w:t>
      </w:r>
      <w:r w:rsidRPr="000D4D4E">
        <w:rPr>
          <w:rStyle w:val="--0"/>
        </w:rPr>
        <w:t>становится</w:t>
      </w:r>
      <w:r w:rsidRPr="00B37FAA">
        <w:rPr>
          <w:rFonts w:eastAsia="Times New Roman"/>
          <w:szCs w:val="28"/>
        </w:rPr>
        <w:t xml:space="preserve"> религией.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Своего рода верой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избранность.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Причём эта вера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подлежит проверке.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Факты не имеют значения.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Логика не работает.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Работает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принадлежность.</w:t>
      </w:r>
      <w:r w:rsidR="00B37FAA">
        <w:rPr>
          <w:rFonts w:eastAsia="Times New Roman"/>
          <w:szCs w:val="28"/>
        </w:rPr>
        <w:t xml:space="preserve"> Э</w:t>
      </w:r>
      <w:r w:rsidRPr="00B37FAA">
        <w:rPr>
          <w:rFonts w:eastAsia="Times New Roman"/>
          <w:szCs w:val="28"/>
        </w:rPr>
        <w:t>то соответствует уровню,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где доминирует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коллективная идентичность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над индивидуальным анализом.</w:t>
      </w:r>
      <w:r w:rsidR="00B37FAA">
        <w:rPr>
          <w:rFonts w:eastAsia="Times New Roman"/>
          <w:szCs w:val="28"/>
        </w:rPr>
        <w:t xml:space="preserve"> П</w:t>
      </w:r>
      <w:r w:rsidRPr="00B37FAA">
        <w:rPr>
          <w:rFonts w:eastAsia="Times New Roman"/>
          <w:szCs w:val="28"/>
        </w:rPr>
        <w:t>отому переубедить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носителя такого восприятия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невозможно.</w:t>
      </w:r>
      <w:r w:rsidR="00B37FAA">
        <w:rPr>
          <w:rFonts w:eastAsia="Times New Roman"/>
          <w:szCs w:val="28"/>
        </w:rPr>
        <w:t xml:space="preserve"> </w:t>
      </w:r>
      <w:r w:rsidR="00B37FAA" w:rsidRPr="00B37FAA">
        <w:rPr>
          <w:rFonts w:eastAsia="Times New Roman"/>
          <w:szCs w:val="28"/>
        </w:rPr>
        <w:t>Не потому, что</w:t>
      </w:r>
      <w:r w:rsidRPr="00B37FAA">
        <w:rPr>
          <w:rFonts w:eastAsia="Times New Roman"/>
          <w:szCs w:val="28"/>
        </w:rPr>
        <w:t xml:space="preserve"> он не хочет,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потому что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его конструкция</w:t>
      </w:r>
      <w:r w:rsidR="00B37FAA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не </w:t>
      </w:r>
      <w:r w:rsidRPr="000D4D4E">
        <w:rPr>
          <w:rStyle w:val="--0"/>
        </w:rPr>
        <w:t>допускает</w:t>
      </w:r>
      <w:r w:rsidRPr="00B37FAA">
        <w:rPr>
          <w:rFonts w:eastAsia="Times New Roman"/>
          <w:szCs w:val="28"/>
        </w:rPr>
        <w:t xml:space="preserve"> иного вывода.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Именно здесь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фашизм переходит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свою крайнюю форму.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Когда идея различия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становится основанием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для исключения.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затем —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для уничтожения.</w:t>
      </w:r>
    </w:p>
    <w:p w14:paraId="142C4429" w14:textId="2C48C191" w:rsidR="0007416F" w:rsidRPr="00B37FAA" w:rsidRDefault="00B37FAA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7416F" w:rsidRPr="00B37FAA">
        <w:rPr>
          <w:rFonts w:eastAsia="Times New Roman"/>
          <w:szCs w:val="28"/>
        </w:rPr>
        <w:t>В гитлеровской Германии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эта логика доводится до предела.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Фашизм превращается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гитлеризм.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Идея «различия»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оправданием</w:t>
      </w:r>
      <w:r w:rsidR="0007416F" w:rsidRPr="00B37FAA">
        <w:rPr>
          <w:rFonts w:eastAsia="Times New Roman"/>
          <w:szCs w:val="28"/>
        </w:rPr>
        <w:br/>
        <w:t>репрессивной машины.</w:t>
      </w:r>
      <w:r>
        <w:rPr>
          <w:rFonts w:eastAsia="Times New Roman"/>
          <w:szCs w:val="28"/>
        </w:rPr>
        <w:t xml:space="preserve"> </w:t>
      </w:r>
      <w:r w:rsidR="007D4EFF" w:rsidRPr="00B37FAA">
        <w:rPr>
          <w:rFonts w:eastAsia="Times New Roman"/>
          <w:szCs w:val="28"/>
        </w:rPr>
        <w:t>Появляются:</w:t>
      </w:r>
      <w:r w:rsidR="007D4EFF">
        <w:rPr>
          <w:rFonts w:eastAsia="Times New Roman"/>
          <w:szCs w:val="28"/>
        </w:rPr>
        <w:t xml:space="preserve"> </w:t>
      </w:r>
      <w:r w:rsidR="007D4EFF" w:rsidRPr="00B37FAA">
        <w:rPr>
          <w:rFonts w:eastAsia="Times New Roman"/>
          <w:szCs w:val="28"/>
        </w:rPr>
        <w:t>лагеря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селекция,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уничтожение «лишних».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уже не теория.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Это </w:t>
      </w:r>
      <w:r w:rsidR="0007416F" w:rsidRPr="000D4D4E">
        <w:rPr>
          <w:rStyle w:val="--"/>
        </w:rPr>
        <w:t>практика.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Практика,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которой ошибка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интерпретации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приводит к катастрофе.</w:t>
      </w:r>
    </w:p>
    <w:p w14:paraId="512708F0" w14:textId="77777777" w:rsidR="001B6504" w:rsidRPr="00BB5FB7" w:rsidRDefault="00B37FAA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D4D4E" w:rsidRPr="00B37FAA">
        <w:rPr>
          <w:rFonts w:eastAsia="Times New Roman"/>
          <w:szCs w:val="28"/>
        </w:rPr>
        <w:t>После поражения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эта модель официально отвергается.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Расовая теория</w:t>
      </w:r>
      <w:r w:rsidR="0007416F" w:rsidRPr="00B37FAA">
        <w:rPr>
          <w:rFonts w:eastAsia="Times New Roman"/>
          <w:szCs w:val="28"/>
        </w:rPr>
        <w:br/>
        <w:t>становится табу.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 ней перестают говорить вслух.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Но это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означает,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вопрос исчез.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просто уходит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закрытую область.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Потому что сам факт </w:t>
      </w:r>
    </w:p>
    <w:p w14:paraId="41C8F916" w14:textId="47360337" w:rsidR="0007416F" w:rsidRPr="001D7855" w:rsidRDefault="001B6504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  <w:lang w:val="en-US"/>
        </w:rPr>
        <w:drawing>
          <wp:anchor distT="0" distB="0" distL="114300" distR="114300" simplePos="0" relativeHeight="251663360" behindDoc="1" locked="0" layoutInCell="1" allowOverlap="1" wp14:anchorId="69B113A0" wp14:editId="2E54DFB9">
            <wp:simplePos x="0" y="0"/>
            <wp:positionH relativeFrom="column">
              <wp:posOffset>-130810</wp:posOffset>
            </wp:positionH>
            <wp:positionV relativeFrom="paragraph">
              <wp:posOffset>38735</wp:posOffset>
            </wp:positionV>
            <wp:extent cx="3505200" cy="3213100"/>
            <wp:effectExtent l="0" t="0" r="0" b="0"/>
            <wp:wrapTight wrapText="bothSides">
              <wp:wrapPolygon edited="0">
                <wp:start x="0" y="0"/>
                <wp:lineTo x="0" y="21515"/>
                <wp:lineTo x="21522" y="21515"/>
                <wp:lineTo x="21522" y="0"/>
                <wp:lineTo x="0" y="0"/>
              </wp:wrapPolygon>
            </wp:wrapTight>
            <wp:docPr id="181261793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17936" name="Рисунок 181261793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различия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никуда не делся.</w:t>
      </w:r>
      <w:r w:rsidR="00B37FAA">
        <w:rPr>
          <w:rFonts w:eastAsia="Times New Roman"/>
          <w:szCs w:val="28"/>
        </w:rPr>
        <w:t xml:space="preserve"> Р</w:t>
      </w:r>
      <w:r w:rsidR="0007416F" w:rsidRPr="00B37FAA">
        <w:rPr>
          <w:rFonts w:eastAsia="Times New Roman"/>
          <w:szCs w:val="28"/>
        </w:rPr>
        <w:t>азличие существует,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оно требует точного понимания.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Без этого понимания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любая попытка его использовать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приводит либо к хаосу (либерализм),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либо к насилию (коммунизм),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либо к уничтожению (фашизм).</w:t>
      </w:r>
      <w:r w:rsidRPr="001B6504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становится очевидно: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 три модели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— это попытки работать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последствиями,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понимая</w:t>
      </w:r>
      <w:r w:rsidR="0007416F" w:rsidRPr="00B37FAA">
        <w:rPr>
          <w:rFonts w:eastAsia="Times New Roman"/>
          <w:szCs w:val="28"/>
        </w:rPr>
        <w:t xml:space="preserve"> причины.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видят различие,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 понимают его природу.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природа —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генотипе мозга</w:t>
      </w:r>
      <w:r w:rsidR="00B37FAA">
        <w:rPr>
          <w:rFonts w:eastAsia="Times New Roman"/>
          <w:szCs w:val="28"/>
        </w:rPr>
        <w:t xml:space="preserve"> конкретных людей</w:t>
      </w:r>
      <w:r w:rsidR="0007416F" w:rsidRPr="00B37FAA">
        <w:rPr>
          <w:rFonts w:eastAsia="Times New Roman"/>
          <w:szCs w:val="28"/>
        </w:rPr>
        <w:t>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он определяет: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способность к восприятию,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тип мышления,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пределы понимания,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форму поведения.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пока этот фактор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остаётся вне осознания,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любая </w:t>
      </w:r>
      <w:proofErr w:type="spellStart"/>
      <w:r w:rsidR="0007416F" w:rsidRPr="00B37FAA">
        <w:rPr>
          <w:rFonts w:eastAsia="Times New Roman"/>
          <w:szCs w:val="28"/>
        </w:rPr>
        <w:t>идеологиябудет</w:t>
      </w:r>
      <w:proofErr w:type="spellEnd"/>
      <w:r w:rsidR="0007416F" w:rsidRPr="00B37FAA">
        <w:rPr>
          <w:rFonts w:eastAsia="Times New Roman"/>
          <w:szCs w:val="28"/>
        </w:rPr>
        <w:t xml:space="preserve"> лишь частичной,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значит — нестабильной.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Отсюда следует ключевой вывод: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существует универсальной модели общества,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существует соответствие модели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определённому </w:t>
      </w:r>
      <w:r w:rsidR="0007416F" w:rsidRPr="000D4D4E">
        <w:rPr>
          <w:rStyle w:val="--0"/>
        </w:rPr>
        <w:t>типу</w:t>
      </w:r>
      <w:r w:rsidR="0007416F" w:rsidRPr="00B37FAA">
        <w:rPr>
          <w:rFonts w:eastAsia="Times New Roman"/>
          <w:szCs w:val="28"/>
        </w:rPr>
        <w:t xml:space="preserve">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подводит нас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следующему этапу: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именно развитие генотипов мозга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формировало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либеральную, коммунистическую и фашистскую модели,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почему каждая из них</w:t>
      </w:r>
      <w:r w:rsidR="00F67FCE" w:rsidRPr="00F67FC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появилась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 </w:t>
      </w:r>
      <w:r w:rsidR="0007416F" w:rsidRPr="000D4D4E">
        <w:rPr>
          <w:rStyle w:val="--"/>
        </w:rPr>
        <w:t xml:space="preserve">строго </w:t>
      </w:r>
      <w:r w:rsidR="0007416F" w:rsidRPr="000D4D4E">
        <w:rPr>
          <w:rStyle w:val="--0"/>
        </w:rPr>
        <w:t xml:space="preserve">определённый </w:t>
      </w:r>
      <w:r w:rsidR="0007416F" w:rsidRPr="00B37FAA">
        <w:rPr>
          <w:rFonts w:eastAsia="Times New Roman"/>
          <w:szCs w:val="28"/>
        </w:rPr>
        <w:t>исторический момент.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это — не случайность.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закономерность настройки</w:t>
      </w:r>
      <w:r w:rsidR="00B37FAA">
        <w:rPr>
          <w:rFonts w:eastAsia="Times New Roman"/>
          <w:szCs w:val="28"/>
        </w:rPr>
        <w:t xml:space="preserve"> С</w:t>
      </w:r>
      <w:r w:rsidR="0007416F" w:rsidRPr="00B37FAA">
        <w:rPr>
          <w:rFonts w:eastAsia="Times New Roman"/>
          <w:szCs w:val="28"/>
        </w:rPr>
        <w:t xml:space="preserve">истемы </w:t>
      </w:r>
      <w:r w:rsidR="00B37FAA">
        <w:rPr>
          <w:rFonts w:eastAsia="Times New Roman"/>
          <w:szCs w:val="28"/>
        </w:rPr>
        <w:t>У</w:t>
      </w:r>
      <w:r w:rsidR="0007416F" w:rsidRPr="00B37FAA">
        <w:rPr>
          <w:rFonts w:eastAsia="Times New Roman"/>
          <w:szCs w:val="28"/>
        </w:rPr>
        <w:t>правления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 доступный диапазон Мозга.</w:t>
      </w:r>
    </w:p>
    <w:p w14:paraId="5B0EB4A6" w14:textId="095692A6" w:rsidR="0007416F" w:rsidRPr="00B37FAA" w:rsidRDefault="00B37FAA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 </w:t>
      </w:r>
      <w:r w:rsidR="0007416F" w:rsidRPr="00B37FAA">
        <w:rPr>
          <w:rFonts w:eastAsia="Times New Roman"/>
          <w:szCs w:val="28"/>
        </w:rPr>
        <w:t>Разгорающаяся борьба между различными формами гуманизма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либерализмом, коммунизмом и фашизмом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очень быстро смещает акцент.</w:t>
      </w:r>
    </w:p>
    <w:p w14:paraId="4F251464" w14:textId="77777777" w:rsidR="001D7855" w:rsidRDefault="0007416F" w:rsidP="001275FD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С идеологии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 практику.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 цели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 управление.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Смыслы уходят на второй план.</w:t>
      </w:r>
      <w:r w:rsidRPr="00B37FAA">
        <w:rPr>
          <w:rFonts w:eastAsia="Times New Roman"/>
          <w:szCs w:val="28"/>
        </w:rPr>
        <w:br/>
        <w:t xml:space="preserve">На первый выходит задача </w:t>
      </w:r>
      <w:r w:rsidRPr="000D4D4E">
        <w:rPr>
          <w:rStyle w:val="--"/>
        </w:rPr>
        <w:t xml:space="preserve">удержания </w:t>
      </w:r>
      <w:r w:rsidRPr="000D4D4E">
        <w:rPr>
          <w:rStyle w:val="--0"/>
        </w:rPr>
        <w:t>системы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условиях конфликта.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И это </w:t>
      </w:r>
    </w:p>
    <w:p w14:paraId="2B29A28A" w14:textId="6E86CB62" w:rsidR="0007416F" w:rsidRPr="00B37FAA" w:rsidRDefault="001D7855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4384" behindDoc="0" locked="0" layoutInCell="1" allowOverlap="1" wp14:anchorId="286A7B32" wp14:editId="714E0235">
            <wp:simplePos x="0" y="0"/>
            <wp:positionH relativeFrom="column">
              <wp:posOffset>4688962</wp:posOffset>
            </wp:positionH>
            <wp:positionV relativeFrom="paragraph">
              <wp:posOffset>984250</wp:posOffset>
            </wp:positionV>
            <wp:extent cx="2266950" cy="2928143"/>
            <wp:effectExtent l="0" t="0" r="0" b="5715"/>
            <wp:wrapSquare wrapText="bothSides"/>
            <wp:docPr id="1627866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66721" name="Рисунок 16278667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28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напрямую отражается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кадровой политике.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Власти становятся нужны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носители идеи,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исполнители.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те, кто понимает,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те, кто организует.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те, кто видит цель,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а те, кто </w:t>
      </w:r>
      <w:r w:rsidR="0007416F" w:rsidRPr="000D4D4E">
        <w:rPr>
          <w:rStyle w:val="--0"/>
        </w:rPr>
        <w:t xml:space="preserve">способен </w:t>
      </w:r>
      <w:r w:rsidR="0007416F" w:rsidRPr="000D4D4E">
        <w:rPr>
          <w:rStyle w:val="--"/>
        </w:rPr>
        <w:t>удержать</w:t>
      </w:r>
      <w:r w:rsidR="0007416F" w:rsidRPr="00B37FAA">
        <w:rPr>
          <w:rFonts w:eastAsia="Times New Roman"/>
          <w:szCs w:val="28"/>
        </w:rPr>
        <w:t xml:space="preserve"> процесс.</w:t>
      </w:r>
      <w:r w:rsidR="000D4D4E">
        <w:rPr>
          <w:rFonts w:eastAsia="Times New Roman"/>
          <w:szCs w:val="28"/>
        </w:rPr>
        <w:t xml:space="preserve"> </w:t>
      </w:r>
      <w:r w:rsidR="00B37FAA">
        <w:rPr>
          <w:rFonts w:eastAsia="Times New Roman"/>
          <w:szCs w:val="28"/>
        </w:rPr>
        <w:t>Э</w:t>
      </w:r>
      <w:r w:rsidR="0007416F" w:rsidRPr="00B37FAA">
        <w:rPr>
          <w:rFonts w:eastAsia="Times New Roman"/>
          <w:szCs w:val="28"/>
        </w:rPr>
        <w:t>то закономерный переход.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система, входящая в фазу напряжения,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всегда понижает требования к глубине понимания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повышает требования к управляемости.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 власть начинает наполняться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людьми иного типа.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Людьми,</w:t>
      </w:r>
      <w:r w:rsidR="00B37FAA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способными</w:t>
      </w:r>
      <w:r w:rsidR="0007416F" w:rsidRPr="00B37FAA">
        <w:rPr>
          <w:rFonts w:eastAsia="Times New Roman"/>
          <w:szCs w:val="28"/>
        </w:rPr>
        <w:t xml:space="preserve"> вместить мировоззренческую конструкцию.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не понимают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цели гуманизма,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его предельных задач.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это и не требуется.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принимают внешнюю форму,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вникая в содержание.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Называют себя гуманистами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потому, что разделяют идею,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потому что это даёт: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карьеру,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ресурсы,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положение.</w:t>
      </w:r>
      <w:r w:rsidR="00B37FAA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переход управления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диапазон более узкого восприятия.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идея заменяется функцией.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смысл заменяется ролью.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именно в этот момент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начинается </w:t>
      </w:r>
      <w:r w:rsidR="0007416F" w:rsidRPr="000D4D4E">
        <w:rPr>
          <w:rStyle w:val="--"/>
        </w:rPr>
        <w:t xml:space="preserve">деградация </w:t>
      </w:r>
      <w:r w:rsidR="0007416F" w:rsidRPr="000D4D4E">
        <w:rPr>
          <w:rStyle w:val="--0"/>
        </w:rPr>
        <w:t>системы.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любая конструкция,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лишённая внутреннего содержания,</w:t>
      </w:r>
      <w:r w:rsid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превращается в форму без сути.</w:t>
      </w:r>
    </w:p>
    <w:p w14:paraId="6BA349A8" w14:textId="4184A603" w:rsidR="0007416F" w:rsidRPr="00B37FAA" w:rsidRDefault="00B37FAA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7416F" w:rsidRPr="00B37FAA">
        <w:rPr>
          <w:rFonts w:eastAsia="Times New Roman"/>
          <w:szCs w:val="28"/>
        </w:rPr>
        <w:t>Коммунистическая модель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первым ярким примером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такого превращения.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Изначально она несла идею: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преодоления неравенства,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формирования нового человека,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выхода за пределы материального.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процессе реализации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происходит подмена.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Цель исчезает.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 xml:space="preserve">Остаётся </w:t>
      </w:r>
      <w:r w:rsidR="0007416F" w:rsidRPr="000D4D4E">
        <w:rPr>
          <w:rStyle w:val="--"/>
        </w:rPr>
        <w:t>структура.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структура начинает жить сама по себе.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Коммунизм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трансформируется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то, что можно назвать: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«красной монархией».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— есть правящая верхушка,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подчинённая масса,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идеология</w:t>
      </w:r>
      <w:r w:rsidR="000D4D4E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как средство легитимации.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возврат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более ранней форме управления,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под новым названием.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Квинтэссенцией этого процесса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модель,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подобная Северной Корее.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Формально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коммунистическое государство.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 сути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жёстко иерархическая система,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идеология выполняет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ту же функцию,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и религия в прошлом</w:t>
      </w:r>
      <w:r w:rsidR="000D4D4E">
        <w:rPr>
          <w:rFonts w:eastAsia="Times New Roman"/>
          <w:szCs w:val="28"/>
        </w:rPr>
        <w:t xml:space="preserve"> – </w:t>
      </w:r>
      <w:r w:rsidR="0007416F" w:rsidRPr="000D4D4E">
        <w:rPr>
          <w:rStyle w:val="--"/>
        </w:rPr>
        <w:t xml:space="preserve">оправдание </w:t>
      </w:r>
      <w:r w:rsidR="0007416F" w:rsidRPr="000D4D4E">
        <w:rPr>
          <w:rStyle w:val="--0"/>
        </w:rPr>
        <w:t>власти.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римские императоры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опирались на христианство,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здесь власть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опирается на марксизм.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 обоих случаях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лишь оболочка.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Реальная мотивация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остаётся прежней: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удержание власти,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накопление ресурсов,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удовлетворение амбиций.</w:t>
      </w:r>
    </w:p>
    <w:p w14:paraId="0C074971" w14:textId="6DA4CFAC" w:rsidR="000D4D4E" w:rsidRDefault="00B37FAA" w:rsidP="001275F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</w:t>
      </w:r>
      <w:r w:rsidR="0007416F" w:rsidRPr="00B37FAA">
        <w:rPr>
          <w:rFonts w:eastAsia="Times New Roman"/>
          <w:szCs w:val="28"/>
        </w:rPr>
        <w:t>Фашистская модель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проходит тот же путь,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ещё быстрее и жёстче.</w:t>
      </w:r>
      <w:r w:rsidR="000D4D4E">
        <w:rPr>
          <w:rFonts w:eastAsia="Times New Roman"/>
          <w:szCs w:val="28"/>
        </w:rPr>
        <w:t xml:space="preserve"> </w:t>
      </w:r>
    </w:p>
    <w:p w14:paraId="03D0B663" w14:textId="244BD3C1" w:rsidR="0007416F" w:rsidRPr="00B37FAA" w:rsidRDefault="0007416F" w:rsidP="001275FD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Изначально она декларирует: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порядок,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соответствие места и качества,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гармонию через иерархию.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в реальности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эта идея превращается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в </w:t>
      </w:r>
      <w:r w:rsidRPr="000D4D4E">
        <w:rPr>
          <w:rStyle w:val="--0"/>
        </w:rPr>
        <w:t xml:space="preserve">механизм </w:t>
      </w:r>
      <w:r w:rsidRPr="000D4D4E">
        <w:rPr>
          <w:rStyle w:val="--"/>
        </w:rPr>
        <w:t>подавления.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затем — уничтожения.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Фашизм деградирует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гитлеризм.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Где </w:t>
      </w:r>
      <w:r w:rsidRPr="00B37FAA">
        <w:rPr>
          <w:rFonts w:eastAsia="Times New Roman"/>
          <w:szCs w:val="28"/>
        </w:rPr>
        <w:lastRenderedPageBreak/>
        <w:t>вместо «организма»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система отбора через уничтожение.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распределение функций,</w:t>
      </w:r>
      <w:r w:rsid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ликвидация «лишнего».</w:t>
      </w:r>
      <w:r w:rsidR="00B37FAA">
        <w:rPr>
          <w:rFonts w:eastAsia="Times New Roman"/>
          <w:szCs w:val="28"/>
        </w:rPr>
        <w:t xml:space="preserve"> Э</w:t>
      </w:r>
      <w:r w:rsidRPr="00B37FAA">
        <w:rPr>
          <w:rFonts w:eastAsia="Times New Roman"/>
          <w:szCs w:val="28"/>
        </w:rPr>
        <w:t>то пример того,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ошибка в интерпретации различия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приводит к катастрофе.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различие существует,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оно не равно превосходству.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попытка насильственно</w:t>
      </w:r>
      <w:r w:rsidRPr="00B37FAA">
        <w:rPr>
          <w:rFonts w:eastAsia="Times New Roman"/>
          <w:szCs w:val="28"/>
        </w:rPr>
        <w:br/>
        <w:t>упорядочить систему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 ложному критерию</w:t>
      </w:r>
      <w:r w:rsidR="00B37FAA" w:rsidRPr="00B37FAA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разрушает саму систему.</w:t>
      </w:r>
    </w:p>
    <w:p w14:paraId="476CE5DB" w14:textId="302115DF" w:rsidR="0007416F" w:rsidRPr="007D4EFF" w:rsidRDefault="00B37FAA" w:rsidP="007D4EFF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B37FAA"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Либеральная модель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идёт другим путём,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приходит к аналогичному результату.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Изначально её задача: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свобода,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развитие,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раскрытие потенциала человека.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по мере развития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смещается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сторону экономики.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затем —</w:t>
      </w:r>
      <w:r w:rsidR="0007416F" w:rsidRPr="00B37FAA">
        <w:rPr>
          <w:rFonts w:eastAsia="Times New Roman"/>
          <w:szCs w:val="28"/>
        </w:rPr>
        <w:br/>
        <w:t>в сторону потребления.</w:t>
      </w:r>
      <w:r w:rsidRPr="00B37FAA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Свобода превращается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в </w:t>
      </w:r>
      <w:r w:rsidR="0007416F" w:rsidRPr="000D4D4E">
        <w:rPr>
          <w:rStyle w:val="--0"/>
        </w:rPr>
        <w:t xml:space="preserve">свободу </w:t>
      </w:r>
      <w:r w:rsidR="0007416F" w:rsidRPr="000D4D4E">
        <w:rPr>
          <w:rStyle w:val="--"/>
        </w:rPr>
        <w:t>потреблять.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Развитие —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рост объёма потребления.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человек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элемент потока.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Фактически возникает новая функция человека: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творить,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потреблять.</w:t>
      </w:r>
      <w:r w:rsidR="007D4EFF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соответствует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определённому диапазону генотипа,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восприятие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сводится к внешним стимулам.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человек превращается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проводник.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«трубу»,</w:t>
      </w:r>
      <w:r w:rsidR="0007416F" w:rsidRPr="00B37FAA">
        <w:rPr>
          <w:rFonts w:eastAsia="Times New Roman"/>
          <w:szCs w:val="28"/>
        </w:rPr>
        <w:br/>
        <w:t>через которую проходит поток: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товаров,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услуг,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информации.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смысл его существования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сводится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увеличению этого потока.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Таким образом,</w:t>
      </w:r>
      <w:r w:rsidR="0007416F" w:rsidRPr="00B37FAA">
        <w:rPr>
          <w:rFonts w:eastAsia="Times New Roman"/>
          <w:szCs w:val="28"/>
        </w:rPr>
        <w:br/>
        <w:t>все три ветви гуманизма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приходят к одному и тому же результату: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утрате </w:t>
      </w:r>
      <w:r w:rsidR="0007416F" w:rsidRPr="000D4D4E">
        <w:rPr>
          <w:rStyle w:val="--"/>
        </w:rPr>
        <w:t xml:space="preserve">исходной </w:t>
      </w:r>
      <w:r w:rsidR="0007416F" w:rsidRPr="000D4D4E">
        <w:rPr>
          <w:rStyle w:val="--0"/>
        </w:rPr>
        <w:t>цели.</w:t>
      </w:r>
      <w:r w:rsidR="007D4EFF">
        <w:rPr>
          <w:rFonts w:eastAsia="Times New Roman"/>
          <w:szCs w:val="28"/>
        </w:rPr>
        <w:t xml:space="preserve"> </w:t>
      </w:r>
      <w:r w:rsidR="007D4EFF" w:rsidRPr="007D4EFF">
        <w:rPr>
          <w:rFonts w:eastAsia="Times New Roman"/>
          <w:b/>
          <w:bCs/>
          <w:i/>
          <w:iCs/>
          <w:szCs w:val="28"/>
        </w:rPr>
        <w:t>К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оммунизм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в иерархическую систему под видом равенства,</w:t>
      </w:r>
      <w:r w:rsidR="007D4EF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фашизм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в систему уничтожения под видом порядка,</w:t>
      </w:r>
      <w:r w:rsidR="007D4EF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либерализм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в систему потребления под видом свободы.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7D4EFF" w:rsidRPr="007D4EFF">
        <w:rPr>
          <w:rFonts w:eastAsia="Times New Roman"/>
          <w:szCs w:val="28"/>
        </w:rPr>
        <w:t>Э</w:t>
      </w:r>
      <w:r w:rsidR="0007416F" w:rsidRPr="00B37FAA">
        <w:rPr>
          <w:rFonts w:eastAsia="Times New Roman"/>
          <w:szCs w:val="28"/>
        </w:rPr>
        <w:t>то не случайность.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закономерный результат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несоответствия между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идеей</w:t>
      </w:r>
      <w:r w:rsidR="0007416F" w:rsidRPr="00B37FAA">
        <w:rPr>
          <w:rFonts w:eastAsia="Times New Roman"/>
          <w:szCs w:val="28"/>
        </w:rPr>
        <w:br/>
        <w:t>и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конструкцией человека.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идея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формулируется на одном уровне,</w:t>
      </w:r>
      <w:r w:rsidR="0007416F" w:rsidRPr="00B37FAA">
        <w:rPr>
          <w:rFonts w:eastAsia="Times New Roman"/>
          <w:szCs w:val="28"/>
        </w:rPr>
        <w:br/>
        <w:t>а реализуется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через другой.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генотип</w:t>
      </w:r>
      <w:r w:rsidR="000D4D4E"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соответствует</w:t>
      </w:r>
      <w:r w:rsidR="0007416F" w:rsidRPr="00B37FAA">
        <w:rPr>
          <w:rFonts w:eastAsia="Times New Roman"/>
          <w:szCs w:val="28"/>
        </w:rPr>
        <w:t xml:space="preserve"> идее,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идея неизбежно искажается.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любая идеология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конечном счёте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превращается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инструмент управления.</w:t>
      </w:r>
      <w:r w:rsid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не в средство развития.</w:t>
      </w:r>
    </w:p>
    <w:p w14:paraId="742A6C5A" w14:textId="649CF814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З</w:t>
      </w:r>
      <w:r w:rsidR="0007416F" w:rsidRPr="00B37FAA">
        <w:rPr>
          <w:rFonts w:eastAsia="Times New Roman"/>
          <w:szCs w:val="28"/>
        </w:rPr>
        <w:t>десь возникает главный вопрос</w:t>
      </w:r>
      <w:r w:rsidR="000D4D4E">
        <w:rPr>
          <w:rFonts w:eastAsia="Times New Roman"/>
          <w:szCs w:val="28"/>
        </w:rPr>
        <w:t xml:space="preserve"> – </w:t>
      </w:r>
      <w:r w:rsidR="0007416F" w:rsidRPr="00B37FAA">
        <w:rPr>
          <w:rFonts w:eastAsia="Times New Roman"/>
          <w:szCs w:val="28"/>
        </w:rPr>
        <w:t>возможно ли создать систему,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которая не будет деградировать?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если да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на каком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основании?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очевидно: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религия,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гуманизм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своих известных формах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эту задачу не решили.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значит,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ответ лежит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более глубоком уровне.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уровне,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формируется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само восприятие.</w:t>
      </w:r>
    </w:p>
    <w:p w14:paraId="10BC8714" w14:textId="53402786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С высоты прошедшего времени становится очевидным: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 формы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гуманизма </w:t>
      </w:r>
      <w:r w:rsidR="0007416F" w:rsidRPr="000D4D4E">
        <w:rPr>
          <w:rStyle w:val="--"/>
        </w:rPr>
        <w:t xml:space="preserve">утратили </w:t>
      </w:r>
      <w:r w:rsidR="0007416F" w:rsidRPr="000D4D4E">
        <w:rPr>
          <w:rStyle w:val="--0"/>
        </w:rPr>
        <w:t>свою</w:t>
      </w:r>
      <w:r w:rsidR="0007416F" w:rsidRPr="00B37FAA">
        <w:rPr>
          <w:rFonts w:eastAsia="Times New Roman"/>
          <w:szCs w:val="28"/>
        </w:rPr>
        <w:t xml:space="preserve"> исходную цель.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Ту самую, ради которой они возникли: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сделать человека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всемогущим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бе</w:t>
      </w:r>
      <w:r>
        <w:rPr>
          <w:rFonts w:eastAsia="Times New Roman"/>
          <w:szCs w:val="28"/>
        </w:rPr>
        <w:t>з(</w:t>
      </w:r>
      <w:r w:rsidR="0007416F" w:rsidRPr="00B37FAA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07416F" w:rsidRPr="00B37FAA">
        <w:rPr>
          <w:rFonts w:eastAsia="Times New Roman"/>
          <w:szCs w:val="28"/>
        </w:rPr>
        <w:t>смертным.</w:t>
      </w:r>
      <w:r>
        <w:rPr>
          <w:rFonts w:eastAsia="Times New Roman"/>
          <w:szCs w:val="28"/>
        </w:rPr>
        <w:t xml:space="preserve">  </w:t>
      </w:r>
      <w:r w:rsidR="0007416F" w:rsidRPr="00B37FAA">
        <w:rPr>
          <w:rFonts w:eastAsia="Times New Roman"/>
          <w:szCs w:val="28"/>
        </w:rPr>
        <w:t>На раннем этапе эта цель ещё звучала.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Пусть декларативно,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пусть как идеал,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она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присутствовала.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Однако по мере развития системы</w:t>
      </w:r>
      <w:r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она начала растворяться.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Сначала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риторике.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практических задачах.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затем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исчезла совсем.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её место пришло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бытовое </w:t>
      </w:r>
      <w:r w:rsidR="0007416F" w:rsidRPr="000D4D4E">
        <w:rPr>
          <w:rStyle w:val="--0"/>
        </w:rPr>
        <w:t>обустройство.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ключевой перелом.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в этот момент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происходит не просто смена приоритетов.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Происходит потеря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самого понятия цели.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использовать образ: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корабль больше не движется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намеченному берегу.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начинает следовать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проплывающим мимо косяком рыбы.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Каждый раз — новым.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Каждый раз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более выгодным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текущий момент.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означает переход системы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режим краткосрочного управления.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нет стратегического вектора,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нет долгосрочной цели,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есть только реакция на текущие </w:t>
      </w:r>
      <w:r w:rsidR="0007416F" w:rsidRPr="00B37FAA">
        <w:rPr>
          <w:rFonts w:eastAsia="Times New Roman"/>
          <w:szCs w:val="28"/>
        </w:rPr>
        <w:lastRenderedPageBreak/>
        <w:t>стимулы.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общество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0"/>
        </w:rPr>
        <w:t>теряет</w:t>
      </w:r>
      <w:r w:rsidRPr="000D4D4E">
        <w:rPr>
          <w:rStyle w:val="--0"/>
        </w:rPr>
        <w:t xml:space="preserve"> </w:t>
      </w:r>
      <w:r w:rsidR="0007416F" w:rsidRPr="000D4D4E">
        <w:rPr>
          <w:rStyle w:val="--"/>
        </w:rPr>
        <w:t>направленность.</w:t>
      </w:r>
      <w:r w:rsidRPr="000D4D4E">
        <w:rPr>
          <w:rStyle w:val="--"/>
        </w:rPr>
        <w:t xml:space="preserve"> </w:t>
      </w:r>
      <w:r w:rsidR="0007416F" w:rsidRPr="00B37FAA">
        <w:rPr>
          <w:rFonts w:eastAsia="Times New Roman"/>
          <w:szCs w:val="28"/>
        </w:rPr>
        <w:t>Оно перестаёт быть системой движения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превращается в систему потребления.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Важно подчеркнуть: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речь не о том,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улучшение быта — это плохо.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Проблема в другом.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Когда быт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высшей ценностью,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перестаёт быть средством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становится целью.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цель,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лишённая горизонта,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является целью.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тупик.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Максимум,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могут дать материальные блага, —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комфорт.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комфорт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задаёт направление.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фиксирует.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общество,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сделавшее быт приоритетом,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превращается в состояние,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которое можно описать так: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«сытый, но слепой».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ресурс.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возможности.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нет понимания,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зачем всё это.</w:t>
      </w:r>
    </w:p>
    <w:p w14:paraId="3F0FCA75" w14:textId="3B53467E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Первые гуманисты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понимали.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них человек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был не целью сам по себе,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инструментом преобразования.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Инструментом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выхода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 пределы текущего состояния.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были готовы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радикальным мерам.</w:t>
      </w:r>
    </w:p>
    <w:p w14:paraId="7B8D96C4" w14:textId="5F3929DA" w:rsidR="0007416F" w:rsidRPr="00B37FAA" w:rsidRDefault="0007416F" w:rsidP="000D4D4E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Робеспьер,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Ленин —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не видели трагедии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разрушении старого мира.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смотрели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на людей</w:t>
      </w:r>
      <w:r w:rsidR="000D4D4E">
        <w:rPr>
          <w:rFonts w:eastAsia="Times New Roman"/>
          <w:szCs w:val="28"/>
        </w:rPr>
        <w:t>,</w:t>
      </w:r>
      <w:r w:rsidRPr="00B37FAA">
        <w:rPr>
          <w:rFonts w:eastAsia="Times New Roman"/>
          <w:szCs w:val="28"/>
        </w:rPr>
        <w:t xml:space="preserve"> как на конечную ценность,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а </w:t>
      </w:r>
      <w:r w:rsidRPr="000D4D4E">
        <w:rPr>
          <w:rStyle w:val="--0"/>
        </w:rPr>
        <w:t xml:space="preserve">на </w:t>
      </w:r>
      <w:r w:rsidRPr="000D4D4E">
        <w:rPr>
          <w:rStyle w:val="--"/>
        </w:rPr>
        <w:t>процесс.</w:t>
      </w:r>
      <w:r w:rsidR="007D4EFF">
        <w:rPr>
          <w:rFonts w:eastAsia="Times New Roman"/>
          <w:szCs w:val="28"/>
        </w:rPr>
        <w:t xml:space="preserve"> Э</w:t>
      </w:r>
      <w:r w:rsidRPr="00B37FAA">
        <w:rPr>
          <w:rFonts w:eastAsia="Times New Roman"/>
          <w:szCs w:val="28"/>
        </w:rPr>
        <w:t>то соответствует уровню,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где система мыслится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целое,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не как сумма частей.</w:t>
      </w:r>
    </w:p>
    <w:p w14:paraId="518B4CB4" w14:textId="77777777" w:rsidR="00BB5FB7" w:rsidRDefault="0007416F" w:rsidP="000D4D4E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Но здесь возникает опасность.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Если человек становится инструментом,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цель теряется,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инструмент начинает использоваться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ради самого процесса.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тогда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— разрушение остаётся,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смысл исчезает.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итоге все формы гуманизма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приходят к одному результату: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либо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погибают,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либо сохраняются,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в искажённом виде.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Причём показатель этой деградации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одинаков во всех случаях.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Возникает суррогат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утраченного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основания.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Если в религиозной модели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таким основанием </w:t>
      </w:r>
    </w:p>
    <w:p w14:paraId="55285BA9" w14:textId="0B4CAD8F" w:rsidR="007D4EFF" w:rsidRDefault="00BB5FB7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661D98F1" wp14:editId="172B6894">
            <wp:simplePos x="0" y="0"/>
            <wp:positionH relativeFrom="column">
              <wp:posOffset>-73660</wp:posOffset>
            </wp:positionH>
            <wp:positionV relativeFrom="paragraph">
              <wp:posOffset>635</wp:posOffset>
            </wp:positionV>
            <wp:extent cx="2520950" cy="3206750"/>
            <wp:effectExtent l="0" t="0" r="6350" b="6350"/>
            <wp:wrapTight wrapText="bothSides">
              <wp:wrapPolygon edited="0">
                <wp:start x="0" y="0"/>
                <wp:lineTo x="0" y="21557"/>
                <wp:lineTo x="21546" y="21557"/>
                <wp:lineTo x="21546" y="0"/>
                <wp:lineTo x="0" y="0"/>
              </wp:wrapPolygon>
            </wp:wrapTight>
            <wp:docPr id="14052111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11126" name="Рисунок 140521112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16F" w:rsidRPr="00B37FAA">
        <w:rPr>
          <w:rFonts w:eastAsia="Times New Roman"/>
          <w:szCs w:val="28"/>
        </w:rPr>
        <w:t>был Бог,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в гуманистической системе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начинает формироваться </w:t>
      </w:r>
      <w:r w:rsidR="0007416F" w:rsidRPr="000D4D4E">
        <w:rPr>
          <w:rStyle w:val="--0"/>
        </w:rPr>
        <w:t xml:space="preserve">его </w:t>
      </w:r>
      <w:r w:rsidR="0007416F" w:rsidRPr="000D4D4E">
        <w:rPr>
          <w:rStyle w:val="--"/>
        </w:rPr>
        <w:t>заменитель.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это уже не Бог.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конструкция</w:t>
      </w:r>
      <w:r w:rsidR="007D4EFF">
        <w:rPr>
          <w:rFonts w:eastAsia="Times New Roman"/>
          <w:szCs w:val="28"/>
        </w:rPr>
        <w:t xml:space="preserve"> </w:t>
      </w:r>
      <w:proofErr w:type="gramStart"/>
      <w:r w:rsidR="007D4EFF">
        <w:rPr>
          <w:rFonts w:eastAsia="Times New Roman"/>
          <w:szCs w:val="28"/>
        </w:rPr>
        <w:t xml:space="preserve">и  </w:t>
      </w:r>
      <w:r w:rsidR="0007416F" w:rsidRPr="00B37FAA">
        <w:rPr>
          <w:rFonts w:eastAsia="Times New Roman"/>
          <w:szCs w:val="28"/>
        </w:rPr>
        <w:t>это</w:t>
      </w:r>
      <w:proofErr w:type="gramEnd"/>
      <w:r w:rsidR="0007416F" w:rsidRPr="00B37FAA">
        <w:rPr>
          <w:rFonts w:eastAsia="Times New Roman"/>
          <w:szCs w:val="28"/>
        </w:rPr>
        <w:t xml:space="preserve"> неизбежно.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любая система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требует точки абсолютной опоры.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убрать одну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 другая.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появляется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«карманный бог».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абсолют,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функциональный элемент системы.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может принимать разные формы: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идеология,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государство,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рынок,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нация,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прогресс.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суть остаётся неизменной</w:t>
      </w:r>
      <w:r w:rsidR="000D4D4E">
        <w:rPr>
          <w:rFonts w:eastAsia="Times New Roman"/>
          <w:szCs w:val="28"/>
        </w:rPr>
        <w:t xml:space="preserve"> –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точка,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через которую легитимируется управление.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При этом важно понять</w:t>
      </w:r>
      <w:r w:rsidR="007D4EFF">
        <w:rPr>
          <w:rFonts w:eastAsia="Times New Roman"/>
          <w:szCs w:val="28"/>
        </w:rPr>
        <w:t xml:space="preserve"> – </w:t>
      </w:r>
      <w:r w:rsidR="0007416F" w:rsidRPr="00B37FAA">
        <w:rPr>
          <w:rFonts w:eastAsia="Times New Roman"/>
          <w:szCs w:val="28"/>
        </w:rPr>
        <w:t>в системе,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человек объявлен высшей ценностью,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настоящего Бога быть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может.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</w:t>
      </w:r>
      <w:r w:rsidR="007D4EFF">
        <w:rPr>
          <w:rFonts w:eastAsia="Times New Roman"/>
          <w:szCs w:val="28"/>
        </w:rPr>
        <w:t>,</w:t>
      </w:r>
      <w:r w:rsidR="0007416F" w:rsidRPr="00B37FAA">
        <w:rPr>
          <w:rFonts w:eastAsia="Times New Roman"/>
          <w:szCs w:val="28"/>
        </w:rPr>
        <w:t xml:space="preserve"> не может быть вторым.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он второй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уже не Бог.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символ.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Или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инструмент.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гуманистической конструкции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двойственность.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одной стороны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декларируется свобода.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другой —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создаётся новая форма контроля.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уже не через религию,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систему ценностей.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в этой системе</w:t>
      </w:r>
      <w:r w:rsidR="007D4EFF">
        <w:rPr>
          <w:rFonts w:eastAsia="Times New Roman"/>
          <w:szCs w:val="28"/>
        </w:rPr>
        <w:t xml:space="preserve"> появление образа Бога, упрощённый до уровня</w:t>
      </w:r>
    </w:p>
    <w:p w14:paraId="0730C5D4" w14:textId="0301385B" w:rsidR="0007416F" w:rsidRPr="00B37FAA" w:rsidRDefault="0007416F" w:rsidP="000D4D4E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восприятия массы.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Такой Бог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— наблюдает,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оценивает,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фиксирует,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наказывает и поощряет.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уже не метафизическая категория.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Это модель управления </w:t>
      </w:r>
      <w:r w:rsidRPr="00B37FAA">
        <w:rPr>
          <w:rFonts w:eastAsia="Times New Roman"/>
          <w:szCs w:val="28"/>
        </w:rPr>
        <w:lastRenderedPageBreak/>
        <w:t>поведением.</w:t>
      </w:r>
      <w:r w:rsidR="007D4EFF">
        <w:rPr>
          <w:rFonts w:eastAsia="Times New Roman"/>
          <w:szCs w:val="28"/>
        </w:rPr>
        <w:t xml:space="preserve"> </w:t>
      </w:r>
      <w:proofErr w:type="gramStart"/>
      <w:r w:rsidRPr="00B37FAA">
        <w:rPr>
          <w:rFonts w:eastAsia="Times New Roman"/>
          <w:szCs w:val="28"/>
        </w:rPr>
        <w:t>С позиции</w:t>
      </w:r>
      <w:r w:rsidR="007D4EFF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 xml:space="preserve">развития </w:t>
      </w:r>
      <w:r w:rsidR="000D4D4E" w:rsidRPr="00B37FAA">
        <w:rPr>
          <w:rFonts w:eastAsia="Times New Roman"/>
          <w:szCs w:val="28"/>
        </w:rPr>
        <w:t>генотипов</w:t>
      </w:r>
      <w:r w:rsidRPr="00B37FAA">
        <w:rPr>
          <w:rFonts w:eastAsia="Times New Roman"/>
          <w:szCs w:val="28"/>
        </w:rPr>
        <w:t xml:space="preserve"> мозга</w:t>
      </w:r>
      <w:r w:rsidR="007D4EFF">
        <w:rPr>
          <w:rFonts w:eastAsia="Times New Roman"/>
          <w:szCs w:val="28"/>
        </w:rPr>
        <w:t>,</w:t>
      </w:r>
      <w:proofErr w:type="gramEnd"/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соответствует уровню,</w:t>
      </w:r>
      <w:r w:rsidRPr="00B37FAA">
        <w:rPr>
          <w:rFonts w:eastAsia="Times New Roman"/>
          <w:szCs w:val="28"/>
        </w:rPr>
        <w:br/>
      </w:r>
      <w:r w:rsidRPr="000D4D4E">
        <w:rPr>
          <w:rStyle w:val="--0"/>
        </w:rPr>
        <w:t xml:space="preserve">где </w:t>
      </w:r>
      <w:proofErr w:type="gramStart"/>
      <w:r w:rsidRPr="000D4D4E">
        <w:rPr>
          <w:rStyle w:val="--"/>
        </w:rPr>
        <w:t>требуется</w:t>
      </w:r>
      <w:r w:rsidRPr="000D4D4E">
        <w:rPr>
          <w:rStyle w:val="--0"/>
        </w:rPr>
        <w:t xml:space="preserve"> </w:t>
      </w:r>
      <w:r w:rsidRPr="00B37FAA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внешняя</w:t>
      </w:r>
      <w:proofErr w:type="gramEnd"/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опора.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Где человек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может удерживать внутренний ориентир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без внешнего контроля.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потому система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вновь воспроизводит</w:t>
      </w:r>
      <w:r w:rsidRPr="00B37FAA">
        <w:rPr>
          <w:rFonts w:eastAsia="Times New Roman"/>
          <w:szCs w:val="28"/>
        </w:rPr>
        <w:br/>
        <w:t>ту же самую конструкцию,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от которой пыталась уйти. </w:t>
      </w:r>
      <w:r w:rsidR="000D4D4E">
        <w:rPr>
          <w:rFonts w:eastAsia="Times New Roman"/>
          <w:szCs w:val="28"/>
        </w:rPr>
        <w:t>М</w:t>
      </w:r>
      <w:r w:rsidRPr="00B37FAA">
        <w:rPr>
          <w:rFonts w:eastAsia="Times New Roman"/>
          <w:szCs w:val="28"/>
        </w:rPr>
        <w:t>ы подходим</w:t>
      </w:r>
      <w:r w:rsidRPr="00B37FAA">
        <w:rPr>
          <w:rFonts w:eastAsia="Times New Roman"/>
          <w:szCs w:val="28"/>
        </w:rPr>
        <w:br/>
        <w:t>к принципиально важному выводу: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ни религия, ни гуманизм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решили задачу человека.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лишь по-разному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 xml:space="preserve">организовали управление </w:t>
      </w:r>
      <w:r w:rsidR="007D4EFF" w:rsidRPr="00B37FAA">
        <w:rPr>
          <w:rFonts w:eastAsia="Times New Roman"/>
          <w:szCs w:val="28"/>
        </w:rPr>
        <w:t>им</w:t>
      </w:r>
      <w:r w:rsidR="007D4EFF">
        <w:rPr>
          <w:rFonts w:eastAsia="Times New Roman"/>
          <w:szCs w:val="28"/>
        </w:rPr>
        <w:t>, потому что</w:t>
      </w:r>
      <w:r w:rsidRPr="00B37FAA">
        <w:rPr>
          <w:rFonts w:eastAsia="Times New Roman"/>
          <w:szCs w:val="28"/>
        </w:rPr>
        <w:t xml:space="preserve"> в обоих случаях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работа шла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с природой человека,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 с его поведением.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поведение —</w:t>
      </w:r>
      <w:r w:rsidR="007D4EFF">
        <w:rPr>
          <w:rFonts w:eastAsia="Times New Roman"/>
          <w:szCs w:val="28"/>
        </w:rPr>
        <w:t xml:space="preserve"> </w:t>
      </w:r>
      <w:r w:rsidRPr="000D4D4E">
        <w:rPr>
          <w:rStyle w:val="--0"/>
        </w:rPr>
        <w:t xml:space="preserve">это </w:t>
      </w:r>
      <w:r w:rsidRPr="000D4D4E">
        <w:rPr>
          <w:rStyle w:val="--"/>
        </w:rPr>
        <w:t>следствие</w:t>
      </w:r>
      <w:r w:rsidRPr="00B37FAA">
        <w:rPr>
          <w:rFonts w:eastAsia="Times New Roman"/>
          <w:szCs w:val="28"/>
        </w:rPr>
        <w:t>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Причина —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конструкции Мозга.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пока эта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конструкция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остаётся вне осознания,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любая система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будет воспроизводить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одни и те же ошибки.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Меняются формы.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Меняются лозунги.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Меняются символы.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механизм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остаётся прежним.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Именно поэтому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следующий шаг неизбежен: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перейти от анализа идеологий</w:t>
      </w:r>
      <w:r w:rsidR="007D4EFF">
        <w:rPr>
          <w:rFonts w:eastAsia="Times New Roman"/>
          <w:szCs w:val="28"/>
        </w:rPr>
        <w:t xml:space="preserve">, </w:t>
      </w:r>
      <w:r w:rsidRPr="00B37FAA">
        <w:rPr>
          <w:rFonts w:eastAsia="Times New Roman"/>
          <w:szCs w:val="28"/>
        </w:rPr>
        <w:t>к анализу самой основы восприятия.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Потому что только там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находится ответ</w:t>
      </w:r>
      <w:r w:rsidR="007D4EFF">
        <w:rPr>
          <w:rFonts w:eastAsia="Times New Roman"/>
          <w:szCs w:val="28"/>
        </w:rPr>
        <w:t xml:space="preserve">– </w:t>
      </w:r>
      <w:r w:rsidRPr="00B37FAA">
        <w:rPr>
          <w:rFonts w:eastAsia="Times New Roman"/>
          <w:szCs w:val="28"/>
        </w:rPr>
        <w:t>почему</w:t>
      </w:r>
      <w:r w:rsidR="007D4EFF">
        <w:rPr>
          <w:rFonts w:eastAsia="Times New Roman"/>
          <w:szCs w:val="28"/>
        </w:rPr>
        <w:t>…</w:t>
      </w:r>
      <w:r w:rsidRPr="00B37FAA">
        <w:rPr>
          <w:rFonts w:eastAsia="Times New Roman"/>
          <w:szCs w:val="28"/>
        </w:rPr>
        <w:t xml:space="preserve"> </w:t>
      </w:r>
    </w:p>
    <w:p w14:paraId="364093F2" w14:textId="54F29FB0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7416F" w:rsidRPr="00B37FAA">
        <w:rPr>
          <w:rFonts w:eastAsia="Times New Roman"/>
          <w:szCs w:val="28"/>
        </w:rPr>
        <w:t>Есть одна мысль,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которая на первый взгляд кажется парадоксальной,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при внимательном рассмотрении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оказывается ключевой: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всё мыслимое</w:t>
      </w:r>
      <w:r w:rsidRPr="000D4D4E">
        <w:rPr>
          <w:rFonts w:eastAsia="Times New Roman"/>
          <w:b/>
          <w:bCs/>
          <w:i/>
          <w:iCs/>
          <w:szCs w:val="28"/>
        </w:rPr>
        <w:t xml:space="preserve"> – </w:t>
      </w:r>
      <w:r w:rsidR="0007416F" w:rsidRPr="000D4D4E">
        <w:rPr>
          <w:rFonts w:eastAsia="Times New Roman"/>
          <w:b/>
          <w:bCs/>
          <w:i/>
          <w:iCs/>
          <w:szCs w:val="28"/>
        </w:rPr>
        <w:t>существует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если реальность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то, что дано нам в ощущениях,</w:t>
      </w:r>
      <w:r w:rsidR="0007416F" w:rsidRPr="00B37FAA">
        <w:rPr>
          <w:rFonts w:eastAsia="Times New Roman"/>
          <w:szCs w:val="28"/>
        </w:rPr>
        <w:br/>
        <w:t>то воображаемая реальность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менее</w:t>
      </w:r>
      <w:r w:rsidR="0007416F" w:rsidRPr="00B37FAA">
        <w:rPr>
          <w:rFonts w:eastAsia="Times New Roman"/>
          <w:szCs w:val="28"/>
        </w:rPr>
        <w:t xml:space="preserve"> реальна.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просто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ещё не закреплена.</w:t>
      </w:r>
    </w:p>
    <w:p w14:paraId="01D12A95" w14:textId="2A921C5B" w:rsidR="0007416F" w:rsidRPr="00B37FAA" w:rsidRDefault="0007416F" w:rsidP="000D4D4E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Она существует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потенциал,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неоформленное состояние,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как образ,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видимый сквозь «матовое стекло» восприятия.</w:t>
      </w:r>
      <w:r w:rsidR="007D4EFF">
        <w:rPr>
          <w:rFonts w:eastAsia="Times New Roman"/>
          <w:szCs w:val="28"/>
        </w:rPr>
        <w:t xml:space="preserve"> Э</w:t>
      </w:r>
      <w:r w:rsidRPr="00B37FAA">
        <w:rPr>
          <w:rFonts w:eastAsia="Times New Roman"/>
          <w:szCs w:val="28"/>
        </w:rPr>
        <w:t>то означает следующее: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человек взаимодействует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только с проявленным миром,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и с полем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возможного.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если внимание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достаточно долго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удерживается на определённой конструкции,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она начинает уплотняться.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Приобретать форму.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Становиться реальностью.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Именно поэтому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образы, удерживаемые тысячелетиями,</w:t>
      </w:r>
      <w:r w:rsidR="007D4EFF"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 xml:space="preserve">не </w:t>
      </w:r>
      <w:r w:rsidRPr="000D4D4E">
        <w:rPr>
          <w:rStyle w:val="--0"/>
        </w:rPr>
        <w:t>могут</w:t>
      </w:r>
      <w:r w:rsidRPr="00B37FAA">
        <w:rPr>
          <w:rFonts w:eastAsia="Times New Roman"/>
          <w:szCs w:val="28"/>
        </w:rPr>
        <w:t xml:space="preserve"> оставаться пустыми.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обретают устойчивость.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Они формируют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отдельные слои реальности.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В этом смысле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рай и ад —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не просто религиозные метафоры.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Это конструкции,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поддерживаемые коллективным восприятием.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Реальности,</w:t>
      </w:r>
      <w:r w:rsidRPr="00B37FAA">
        <w:rPr>
          <w:rFonts w:eastAsia="Times New Roman"/>
          <w:szCs w:val="28"/>
        </w:rPr>
        <w:br/>
        <w:t>которые существуют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для тех,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кто в них включён.</w:t>
      </w:r>
    </w:p>
    <w:p w14:paraId="6AE52410" w14:textId="507674CF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Но здесь возникает принципиальное различие.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конструкции,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которые генерируются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силой внимания.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есть конструкции,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которые существуют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пустые оболочки.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 называемый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«карманный бог»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относится ко второй категории.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 </w:t>
      </w:r>
      <w:r w:rsidR="0007416F" w:rsidRPr="000D4D4E">
        <w:rPr>
          <w:rStyle w:val="--"/>
        </w:rPr>
        <w:t xml:space="preserve">не </w:t>
      </w:r>
      <w:r w:rsidRPr="000D4D4E">
        <w:rPr>
          <w:rStyle w:val="--0"/>
        </w:rPr>
        <w:t>создаётся</w:t>
      </w:r>
      <w:r w:rsidRPr="007D4EFF">
        <w:rPr>
          <w:rFonts w:eastAsia="Times New Roman"/>
          <w:szCs w:val="28"/>
        </w:rPr>
        <w:t xml:space="preserve"> коллективным</w:t>
      </w:r>
      <w:r w:rsidR="0007416F" w:rsidRPr="00B37FAA">
        <w:rPr>
          <w:rFonts w:eastAsia="Times New Roman"/>
          <w:szCs w:val="28"/>
        </w:rPr>
        <w:t xml:space="preserve"> усилием.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является</w:t>
      </w:r>
      <w:r w:rsidR="0007416F" w:rsidRPr="00B37FAA">
        <w:rPr>
          <w:rFonts w:eastAsia="Times New Roman"/>
          <w:szCs w:val="28"/>
        </w:rPr>
        <w:br/>
        <w:t>центром концентрации.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Его никто не удерживает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абсолют.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Его не питают</w:t>
      </w:r>
      <w:r w:rsidR="0007416F" w:rsidRPr="00B37FAA">
        <w:rPr>
          <w:rFonts w:eastAsia="Times New Roman"/>
          <w:szCs w:val="28"/>
        </w:rPr>
        <w:br/>
        <w:t>ни страхом,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верой,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жертвой.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значит —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обретает плотности.</w:t>
      </w:r>
      <w:r w:rsidR="000D4D4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«</w:t>
      </w:r>
      <w:r w:rsidR="0007416F" w:rsidRPr="00B37FAA">
        <w:rPr>
          <w:rFonts w:eastAsia="Times New Roman"/>
          <w:szCs w:val="28"/>
        </w:rPr>
        <w:t>Карманный бог</w:t>
      </w:r>
      <w:r>
        <w:rPr>
          <w:rFonts w:eastAsia="Times New Roman"/>
          <w:szCs w:val="28"/>
        </w:rPr>
        <w:t>»</w:t>
      </w:r>
      <w:r w:rsidR="0007416F" w:rsidRPr="00B37FAA">
        <w:rPr>
          <w:rFonts w:eastAsia="Times New Roman"/>
          <w:szCs w:val="28"/>
        </w:rPr>
        <w:t xml:space="preserve">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реальность.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функция.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символ,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вставленный</w:t>
      </w:r>
      <w:r w:rsidR="0007416F" w:rsidRPr="00B37FAA">
        <w:rPr>
          <w:rFonts w:eastAsia="Times New Roman"/>
          <w:szCs w:val="28"/>
        </w:rPr>
        <w:br/>
        <w:t>в систему мышления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удобства.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элемент конструкции управления,</w:t>
      </w:r>
      <w:r w:rsidR="0007416F" w:rsidRPr="00B37FAA">
        <w:rPr>
          <w:rFonts w:eastAsia="Times New Roman"/>
          <w:szCs w:val="28"/>
        </w:rPr>
        <w:br/>
        <w:t xml:space="preserve">а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 xml:space="preserve">объект </w:t>
      </w:r>
      <w:r w:rsidR="0007416F" w:rsidRPr="00B37FAA">
        <w:rPr>
          <w:rFonts w:eastAsia="Times New Roman"/>
          <w:szCs w:val="28"/>
        </w:rPr>
        <w:t>веры.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требует</w:t>
      </w:r>
      <w:r>
        <w:rPr>
          <w:rFonts w:eastAsia="Times New Roman"/>
          <w:szCs w:val="28"/>
        </w:rPr>
        <w:t>, о</w:t>
      </w:r>
      <w:r w:rsidR="0007416F" w:rsidRPr="00B37FAA">
        <w:rPr>
          <w:rFonts w:eastAsia="Times New Roman"/>
          <w:szCs w:val="28"/>
        </w:rPr>
        <w:t>н не ведёт.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задаёт цели.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не формирует вектор.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ему не строят храмов.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 него не умирают.</w:t>
      </w:r>
    </w:p>
    <w:p w14:paraId="72751AA4" w14:textId="77777777" w:rsidR="00BB5FB7" w:rsidRDefault="0007416F" w:rsidP="000D4D4E">
      <w:pPr>
        <w:spacing w:after="0"/>
        <w:ind w:firstLine="0"/>
        <w:rPr>
          <w:rFonts w:eastAsia="Times New Roman"/>
          <w:szCs w:val="28"/>
        </w:rPr>
      </w:pPr>
      <w:r w:rsidRPr="00B37FAA">
        <w:rPr>
          <w:rFonts w:eastAsia="Times New Roman"/>
          <w:szCs w:val="28"/>
        </w:rPr>
        <w:t>Ему не подчиняют жизнь.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не центр.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Он — дополнение.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Но при всей своей «пустоте»</w:t>
      </w:r>
      <w:r w:rsidR="007D4EFF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«</w:t>
      </w:r>
      <w:r w:rsidRPr="00B37FAA">
        <w:rPr>
          <w:rFonts w:eastAsia="Times New Roman"/>
          <w:szCs w:val="28"/>
        </w:rPr>
        <w:t>карманный бог</w:t>
      </w:r>
      <w:r w:rsidR="000D4D4E">
        <w:rPr>
          <w:rFonts w:eastAsia="Times New Roman"/>
          <w:szCs w:val="28"/>
        </w:rPr>
        <w:t>»</w:t>
      </w:r>
      <w:r w:rsidRPr="00B37FAA">
        <w:rPr>
          <w:rFonts w:eastAsia="Times New Roman"/>
          <w:szCs w:val="28"/>
        </w:rPr>
        <w:t xml:space="preserve"> выполняет</w:t>
      </w:r>
      <w:r w:rsidR="007D4EFF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очень конкретную роль.</w:t>
      </w:r>
      <w:r w:rsidR="007D4EFF">
        <w:rPr>
          <w:rFonts w:eastAsia="Times New Roman"/>
          <w:szCs w:val="28"/>
        </w:rPr>
        <w:t xml:space="preserve"> </w:t>
      </w:r>
      <w:r w:rsidRPr="000D4D4E">
        <w:rPr>
          <w:rStyle w:val="--0"/>
        </w:rPr>
        <w:t xml:space="preserve">Он </w:t>
      </w:r>
      <w:r w:rsidRPr="000D4D4E">
        <w:rPr>
          <w:rStyle w:val="--"/>
        </w:rPr>
        <w:t>обслуживает</w:t>
      </w:r>
      <w:r w:rsidRPr="00B37FAA">
        <w:rPr>
          <w:rFonts w:eastAsia="Times New Roman"/>
          <w:szCs w:val="28"/>
        </w:rPr>
        <w:t>.</w:t>
      </w:r>
      <w:r w:rsidR="000D4D4E">
        <w:rPr>
          <w:rFonts w:eastAsia="Times New Roman"/>
          <w:szCs w:val="28"/>
        </w:rPr>
        <w:t xml:space="preserve"> </w:t>
      </w:r>
      <w:r w:rsidRPr="00B37FAA">
        <w:rPr>
          <w:rFonts w:eastAsia="Times New Roman"/>
          <w:szCs w:val="28"/>
        </w:rPr>
        <w:t>И это ключевой момент.</w:t>
      </w:r>
      <w:r w:rsidR="007D4EFF">
        <w:rPr>
          <w:rFonts w:eastAsia="Times New Roman"/>
          <w:szCs w:val="28"/>
        </w:rPr>
        <w:t xml:space="preserve"> Потому что здесь происходит </w:t>
      </w:r>
    </w:p>
    <w:p w14:paraId="47D446C4" w14:textId="0D1986D6" w:rsidR="0007416F" w:rsidRPr="00BB5FB7" w:rsidRDefault="00BB5FB7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2329D862" wp14:editId="4DCEF21F">
            <wp:simplePos x="0" y="0"/>
            <wp:positionH relativeFrom="column">
              <wp:posOffset>4022090</wp:posOffset>
            </wp:positionH>
            <wp:positionV relativeFrom="paragraph">
              <wp:posOffset>250825</wp:posOffset>
            </wp:positionV>
            <wp:extent cx="2936067" cy="3422650"/>
            <wp:effectExtent l="0" t="0" r="0" b="0"/>
            <wp:wrapTight wrapText="bothSides">
              <wp:wrapPolygon edited="0">
                <wp:start x="0" y="0"/>
                <wp:lineTo x="0" y="21480"/>
                <wp:lineTo x="21493" y="21480"/>
                <wp:lineTo x="21493" y="0"/>
                <wp:lineTo x="0" y="0"/>
              </wp:wrapPolygon>
            </wp:wrapTight>
            <wp:docPr id="10230997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99734" name="Рисунок 102309973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067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EFF">
        <w:rPr>
          <w:rFonts w:eastAsia="Times New Roman"/>
          <w:szCs w:val="28"/>
        </w:rPr>
        <w:t>радикальное смещение –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перестаёт быть тем,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кто задаёт цели,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становится тем,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кто помогает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достигать чужих целей.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Целей,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которые формирует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он</w:t>
      </w:r>
      <w:r w:rsidR="007D4EFF">
        <w:rPr>
          <w:rFonts w:eastAsia="Times New Roman"/>
          <w:szCs w:val="28"/>
        </w:rPr>
        <w:t>, а</w:t>
      </w:r>
      <w:r w:rsidR="0007416F" w:rsidRPr="00B37FAA">
        <w:rPr>
          <w:rFonts w:eastAsia="Times New Roman"/>
          <w:szCs w:val="28"/>
        </w:rPr>
        <w:t xml:space="preserve"> среда</w:t>
      </w:r>
      <w:r w:rsidR="007D4EFF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система</w:t>
      </w:r>
      <w:r w:rsidR="007D4EFF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и социум</w:t>
      </w:r>
      <w:r w:rsidR="0007416F" w:rsidRPr="00B37FAA">
        <w:rPr>
          <w:rFonts w:eastAsia="Times New Roman"/>
          <w:szCs w:val="28"/>
        </w:rPr>
        <w:t>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Человек говорит: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«Бог помогает мне»</w:t>
      </w:r>
      <w:r w:rsidR="007D4EFF">
        <w:rPr>
          <w:rFonts w:eastAsia="Times New Roman"/>
          <w:szCs w:val="28"/>
        </w:rPr>
        <w:t xml:space="preserve">. </w:t>
      </w:r>
      <w:r w:rsidR="0007416F" w:rsidRPr="00B37FAA">
        <w:rPr>
          <w:rFonts w:eastAsia="Times New Roman"/>
          <w:szCs w:val="28"/>
        </w:rPr>
        <w:t>Но не задаётся вопросом: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чьи это цели,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которым он помогает?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если Бог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формирует цель,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лишь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помогает её достигать,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то он уже не Бог.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— инструмент.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Или, если говорить прямо,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обслуживающий элемент.</w:t>
      </w:r>
      <w:r w:rsidR="007D4EFF"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соответствует уровню,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где человек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способен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осознать происхождение своих целей.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считает их своими.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на самом деле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записаны в него— культурой,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средой,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системой управления.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возникает замкнутый контур:</w:t>
      </w:r>
      <w:r w:rsidR="007D4EFF">
        <w:rPr>
          <w:rFonts w:eastAsia="Times New Roman"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 xml:space="preserve">система задаёт цели </w:t>
      </w:r>
      <w:r w:rsidR="0007416F" w:rsidRPr="000D4D4E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7D4EFF"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 xml:space="preserve">человек принимает их как свои </w:t>
      </w:r>
      <w:r w:rsidR="0007416F" w:rsidRPr="000D4D4E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7D4EFF"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 xml:space="preserve">«бог» помогает их реализовать </w:t>
      </w:r>
      <w:r w:rsidR="0007416F" w:rsidRPr="000D4D4E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7D4EFF" w:rsidRP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0D4D4E">
        <w:rPr>
          <w:rFonts w:eastAsia="Times New Roman"/>
          <w:b/>
          <w:bCs/>
          <w:i/>
          <w:iCs/>
          <w:szCs w:val="28"/>
        </w:rPr>
        <w:t>система усиливается.</w:t>
      </w:r>
      <w:r w:rsid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Карманный бог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живёт строго в пределах,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очерченных системой.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Ему разрешено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помогать в быту,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поддерживать в личных вопросах,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снижать тревожность.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ему запрещено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вмешиваться в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политику,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экономику,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устройство общества.</w:t>
      </w:r>
      <w:r w:rsid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там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действует другая сила</w:t>
      </w:r>
      <w:r w:rsidR="007D4EFF">
        <w:rPr>
          <w:rFonts w:eastAsia="Times New Roman"/>
          <w:szCs w:val="28"/>
        </w:rPr>
        <w:t xml:space="preserve"> –</w:t>
      </w:r>
      <w:r w:rsidR="0007416F" w:rsidRPr="00B37FAA">
        <w:rPr>
          <w:rFonts w:eastAsia="Times New Roman"/>
          <w:szCs w:val="28"/>
        </w:rPr>
        <w:t>Система управления.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потому мы видим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интересную картину: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формально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присутствует.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реально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отсутствует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ключевых процессах.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вынесен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периферию.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область частного</w:t>
      </w:r>
      <w:r w:rsidR="007D4EFF">
        <w:rPr>
          <w:rFonts w:eastAsia="Times New Roman"/>
          <w:szCs w:val="28"/>
        </w:rPr>
        <w:t>, л</w:t>
      </w:r>
      <w:r w:rsidR="0007416F" w:rsidRPr="00B37FAA">
        <w:rPr>
          <w:rFonts w:eastAsia="Times New Roman"/>
          <w:szCs w:val="28"/>
        </w:rPr>
        <w:t>ичного.</w:t>
      </w:r>
      <w:r w:rsidR="007D4EFF">
        <w:rPr>
          <w:rFonts w:eastAsia="Times New Roman"/>
          <w:szCs w:val="28"/>
        </w:rPr>
        <w:t xml:space="preserve"> б</w:t>
      </w:r>
      <w:r w:rsidR="0007416F" w:rsidRPr="00B37FAA">
        <w:rPr>
          <w:rFonts w:eastAsia="Times New Roman"/>
          <w:szCs w:val="28"/>
        </w:rPr>
        <w:t>ытового.</w:t>
      </w:r>
      <w:r w:rsidR="007D4EFF"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>З</w:t>
      </w:r>
      <w:r w:rsidR="0007416F" w:rsidRPr="00B37FAA">
        <w:rPr>
          <w:rFonts w:eastAsia="Times New Roman"/>
          <w:szCs w:val="28"/>
        </w:rPr>
        <w:t>десь проявляется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один из важнейших принципов: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элемент системы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вынесен на периферию,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перестаёт быть управляющим.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 </w:t>
      </w:r>
      <w:r w:rsidR="0007416F" w:rsidRPr="000D4D4E">
        <w:rPr>
          <w:rStyle w:val="--0"/>
        </w:rPr>
        <w:t xml:space="preserve">становится </w:t>
      </w:r>
      <w:r w:rsidR="0007416F" w:rsidRPr="000D4D4E">
        <w:rPr>
          <w:rStyle w:val="--"/>
        </w:rPr>
        <w:t>декоративным.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 w:rsidR="007D4EFF">
        <w:rPr>
          <w:rFonts w:eastAsia="Times New Roman"/>
          <w:szCs w:val="28"/>
        </w:rPr>
        <w:t xml:space="preserve"> </w:t>
      </w:r>
      <w:proofErr w:type="gramStart"/>
      <w:r w:rsidR="0007416F" w:rsidRPr="00B37FAA">
        <w:rPr>
          <w:rFonts w:eastAsia="Times New Roman"/>
          <w:szCs w:val="28"/>
        </w:rPr>
        <w:t>в</w:t>
      </w:r>
      <w:r w:rsidR="007D4EFF">
        <w:rPr>
          <w:rFonts w:eastAsia="Times New Roman"/>
          <w:szCs w:val="28"/>
        </w:rPr>
        <w:t xml:space="preserve">  </w:t>
      </w:r>
      <w:r w:rsidR="0007416F" w:rsidRPr="00B37FAA">
        <w:rPr>
          <w:rFonts w:eastAsia="Times New Roman"/>
          <w:szCs w:val="28"/>
        </w:rPr>
        <w:t>гуманистических</w:t>
      </w:r>
      <w:proofErr w:type="gramEnd"/>
      <w:r w:rsidR="0007416F" w:rsidRPr="00B37FAA">
        <w:rPr>
          <w:rFonts w:eastAsia="Times New Roman"/>
          <w:szCs w:val="28"/>
        </w:rPr>
        <w:t xml:space="preserve"> обществах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Бог остаётся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виде символа:</w:t>
      </w:r>
      <w:r w:rsidR="007D4EFF">
        <w:rPr>
          <w:rFonts w:eastAsia="Times New Roman"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>«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In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God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We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Trust</w:t>
      </w:r>
      <w:r w:rsidR="0007416F" w:rsidRPr="007D4EFF">
        <w:rPr>
          <w:rFonts w:eastAsia="Times New Roman"/>
          <w:b/>
          <w:bCs/>
          <w:i/>
          <w:iCs/>
          <w:szCs w:val="28"/>
        </w:rPr>
        <w:t>»,</w:t>
      </w:r>
      <w:r w:rsid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>«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Gott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mit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  <w:lang w:val="en-US"/>
        </w:rPr>
        <w:t>uns</w:t>
      </w:r>
      <w:r w:rsidR="0007416F" w:rsidRPr="007D4EFF">
        <w:rPr>
          <w:rFonts w:eastAsia="Times New Roman"/>
          <w:b/>
          <w:bCs/>
          <w:i/>
          <w:iCs/>
          <w:szCs w:val="28"/>
        </w:rPr>
        <w:t>»,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или</w:t>
      </w:r>
      <w:r w:rsidR="0007416F"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</w:t>
      </w:r>
      <w:r w:rsidR="0007416F"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виде</w:t>
      </w:r>
      <w:r w:rsidR="0007416F"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личной</w:t>
      </w:r>
      <w:r w:rsidR="0007416F" w:rsidRPr="007D4EFF">
        <w:rPr>
          <w:rFonts w:eastAsia="Times New Roman"/>
          <w:szCs w:val="28"/>
        </w:rPr>
        <w:t xml:space="preserve"> «</w:t>
      </w:r>
      <w:r w:rsidR="0007416F" w:rsidRPr="00B37FAA">
        <w:rPr>
          <w:rFonts w:eastAsia="Times New Roman"/>
          <w:szCs w:val="28"/>
        </w:rPr>
        <w:t>веры</w:t>
      </w:r>
      <w:r w:rsidR="0007416F" w:rsidRPr="007D4EFF">
        <w:rPr>
          <w:rFonts w:eastAsia="Times New Roman"/>
          <w:szCs w:val="28"/>
        </w:rPr>
        <w:t>».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эта вера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ничего не определяет.</w:t>
      </w:r>
      <w:r w:rsidR="000D4D4E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не управляет.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не задаёт направление.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не влияет</w:t>
      </w:r>
      <w:r w:rsid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конструкцию мира.</w:t>
      </w:r>
    </w:p>
    <w:p w14:paraId="25DD4E34" w14:textId="745B703B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В</w:t>
      </w:r>
      <w:r w:rsidR="0007416F" w:rsidRPr="00B37FAA">
        <w:rPr>
          <w:rFonts w:eastAsia="Times New Roman"/>
          <w:szCs w:val="28"/>
        </w:rPr>
        <w:t>озникает парадокс: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система,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отказавшаяся от Бога,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всё равно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создаёт его заменитель.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этот заменитель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лишён главного свойства: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он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является</w:t>
      </w:r>
      <w:r w:rsidR="0007416F" w:rsidRPr="00B37FAA">
        <w:rPr>
          <w:rFonts w:eastAsia="Times New Roman"/>
          <w:szCs w:val="28"/>
        </w:rPr>
        <w:t xml:space="preserve"> источником смысла.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Даже там,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где </w:t>
      </w:r>
      <w:r>
        <w:rPr>
          <w:rFonts w:eastAsia="Times New Roman"/>
          <w:szCs w:val="28"/>
        </w:rPr>
        <w:t>«</w:t>
      </w:r>
      <w:r w:rsidR="0007416F" w:rsidRPr="00B37FAA">
        <w:rPr>
          <w:rFonts w:eastAsia="Times New Roman"/>
          <w:szCs w:val="28"/>
        </w:rPr>
        <w:t>карманный бог</w:t>
      </w:r>
      <w:r>
        <w:rPr>
          <w:rFonts w:eastAsia="Times New Roman"/>
          <w:szCs w:val="28"/>
        </w:rPr>
        <w:t xml:space="preserve">» </w:t>
      </w:r>
      <w:r w:rsidR="0007416F" w:rsidRPr="00B37FAA">
        <w:rPr>
          <w:rFonts w:eastAsia="Times New Roman"/>
          <w:szCs w:val="28"/>
        </w:rPr>
        <w:t>не был допущен напрямую,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система всё равно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создавала аналог.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Так, например,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 СССР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был устранён традиционный Бог.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на его месте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 культ.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С теми же </w:t>
      </w:r>
      <w:r w:rsidR="000D4D4E" w:rsidRPr="00B37FAA">
        <w:rPr>
          <w:rFonts w:eastAsia="Times New Roman"/>
          <w:szCs w:val="28"/>
        </w:rPr>
        <w:t>признаками:</w:t>
      </w:r>
      <w:r w:rsidR="000D4D4E"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святыни</w:t>
      </w:r>
      <w:r w:rsidR="0007416F" w:rsidRPr="00B37FAA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ритуалы,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«мощи»,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праздники,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символы.</w:t>
      </w:r>
      <w:r>
        <w:rPr>
          <w:rFonts w:eastAsia="Times New Roman"/>
          <w:szCs w:val="28"/>
        </w:rPr>
        <w:t xml:space="preserve"> Э</w:t>
      </w:r>
      <w:r w:rsidR="0007416F" w:rsidRPr="00B37FAA">
        <w:rPr>
          <w:rFonts w:eastAsia="Times New Roman"/>
          <w:szCs w:val="28"/>
        </w:rPr>
        <w:t>то не ошибка.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необходимость.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система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может</w:t>
      </w:r>
      <w:r w:rsidR="0007416F" w:rsidRPr="00B37FAA">
        <w:rPr>
          <w:rFonts w:eastAsia="Times New Roman"/>
          <w:szCs w:val="28"/>
        </w:rPr>
        <w:t xml:space="preserve"> существовать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без точки сакрализации.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мы подходим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ещё одному ключевому выводу: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сознание человека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терпит пустоты.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Если убрать один центр,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создаёт другой.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вопрос не в том,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ли этот центр</w:t>
      </w:r>
      <w:r>
        <w:rPr>
          <w:rFonts w:eastAsia="Times New Roman"/>
          <w:szCs w:val="28"/>
        </w:rPr>
        <w:t>, а</w:t>
      </w:r>
      <w:r w:rsidR="0007416F" w:rsidRPr="00B37FAA">
        <w:rPr>
          <w:rFonts w:eastAsia="Times New Roman"/>
          <w:szCs w:val="28"/>
        </w:rPr>
        <w:t xml:space="preserve"> в том</w:t>
      </w:r>
      <w:r w:rsidR="000D4D4E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что именно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занимает его место.</w:t>
      </w:r>
    </w:p>
    <w:p w14:paraId="72B5FD66" w14:textId="00875B79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>«</w:t>
      </w:r>
      <w:r w:rsidR="0007416F" w:rsidRPr="00B37FAA">
        <w:rPr>
          <w:rFonts w:eastAsia="Times New Roman"/>
          <w:szCs w:val="28"/>
        </w:rPr>
        <w:t>Карманный бог</w:t>
      </w:r>
      <w:r>
        <w:rPr>
          <w:rFonts w:eastAsia="Times New Roman"/>
          <w:szCs w:val="28"/>
        </w:rPr>
        <w:t>»</w:t>
      </w:r>
      <w:r w:rsidR="0007416F" w:rsidRPr="00B37FAA">
        <w:rPr>
          <w:rFonts w:eastAsia="Times New Roman"/>
          <w:szCs w:val="28"/>
        </w:rPr>
        <w:t xml:space="preserve">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это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решение.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симптом.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Симптом того,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система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утратила вертикаль,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 создала новую.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потому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возникает компромисс</w:t>
      </w:r>
      <w:r w:rsidR="000D4D4E">
        <w:rPr>
          <w:rFonts w:eastAsia="Times New Roman"/>
          <w:szCs w:val="28"/>
        </w:rPr>
        <w:t xml:space="preserve"> – </w:t>
      </w:r>
      <w:r w:rsidR="000D4D4E">
        <w:rPr>
          <w:rFonts w:eastAsia="Times New Roman"/>
          <w:szCs w:val="28"/>
        </w:rPr>
        <w:lastRenderedPageBreak/>
        <w:t>формально</w:t>
      </w:r>
      <w:r w:rsidR="0007416F" w:rsidRPr="00B37FAA">
        <w:rPr>
          <w:rFonts w:eastAsia="Times New Roman"/>
          <w:szCs w:val="28"/>
        </w:rPr>
        <w:t xml:space="preserve"> — вера есть,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 факту — её нет.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здесь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проявляется граница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между разными уровнями восприятия.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одного уровня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карманный бог — достаточен.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снимает тревогу.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упрощает картину.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даёт ощущение поддержки.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Для другого уровня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уже невозможно.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Потому что возникает </w:t>
      </w:r>
      <w:r w:rsidR="000D4D4E" w:rsidRPr="00B37FAA">
        <w:rPr>
          <w:rFonts w:eastAsia="Times New Roman"/>
          <w:szCs w:val="28"/>
        </w:rPr>
        <w:t>вопрос:</w:t>
      </w:r>
      <w:r w:rsidR="000D4D4E" w:rsidRPr="007D4EFF">
        <w:rPr>
          <w:rFonts w:eastAsia="Times New Roman"/>
          <w:szCs w:val="28"/>
        </w:rPr>
        <w:t xml:space="preserve"> </w:t>
      </w:r>
      <w:r w:rsidR="000D4D4E" w:rsidRPr="00B37FAA">
        <w:rPr>
          <w:rFonts w:eastAsia="Times New Roman"/>
          <w:szCs w:val="28"/>
        </w:rPr>
        <w:t>либо</w:t>
      </w:r>
      <w:r w:rsidR="0007416F" w:rsidRPr="00B37FAA">
        <w:rPr>
          <w:rFonts w:eastAsia="Times New Roman"/>
          <w:szCs w:val="28"/>
        </w:rPr>
        <w:t xml:space="preserve"> Бог —</w:t>
      </w:r>
      <w:r w:rsidRPr="007D4EFF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он определяет всё,</w:t>
      </w:r>
      <w:r w:rsidRPr="007D4EFF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либо его нет – и тогда ответственность полностью на человеке. </w:t>
      </w:r>
      <w:r w:rsidR="000D4D4E" w:rsidRPr="00B37FAA">
        <w:rPr>
          <w:rFonts w:eastAsia="Times New Roman"/>
          <w:szCs w:val="28"/>
        </w:rPr>
        <w:t xml:space="preserve">Среднего </w:t>
      </w:r>
      <w:r w:rsidR="000D4D4E">
        <w:rPr>
          <w:rFonts w:eastAsia="Times New Roman"/>
          <w:szCs w:val="28"/>
        </w:rPr>
        <w:t>положения</w:t>
      </w:r>
      <w:r>
        <w:rPr>
          <w:rFonts w:eastAsia="Times New Roman"/>
          <w:szCs w:val="28"/>
        </w:rPr>
        <w:t xml:space="preserve"> </w:t>
      </w:r>
      <w:r w:rsidRPr="000D4D4E">
        <w:rPr>
          <w:rStyle w:val="--"/>
        </w:rPr>
        <w:t>не</w:t>
      </w:r>
      <w:r w:rsidR="0007416F" w:rsidRPr="000D4D4E">
        <w:rPr>
          <w:rStyle w:val="--"/>
        </w:rPr>
        <w:t xml:space="preserve"> </w:t>
      </w:r>
      <w:r w:rsidR="0007416F" w:rsidRPr="000D4D4E">
        <w:rPr>
          <w:rStyle w:val="--0"/>
        </w:rPr>
        <w:t>существует.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в этой точке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начинается переход.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Переход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внешней опоры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внутренней.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Переход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веры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пониманию.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Переход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конструкции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реальности.</w:t>
      </w:r>
    </w:p>
    <w:p w14:paraId="4C8F3150" w14:textId="11B1703B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7416F" w:rsidRPr="00B37FAA">
        <w:rPr>
          <w:rFonts w:eastAsia="Times New Roman"/>
          <w:szCs w:val="28"/>
        </w:rPr>
        <w:t>И если ни религия,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гуманизм,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их гибридные формы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дают ответа,</w:t>
      </w:r>
      <w:r>
        <w:rPr>
          <w:rFonts w:eastAsia="Times New Roman"/>
          <w:szCs w:val="28"/>
        </w:rPr>
        <w:t xml:space="preserve"> </w:t>
      </w:r>
      <w:proofErr w:type="gramStart"/>
      <w:r w:rsidR="0007416F" w:rsidRPr="00B37FAA">
        <w:rPr>
          <w:rFonts w:eastAsia="Times New Roman"/>
          <w:szCs w:val="28"/>
        </w:rPr>
        <w:t>то</w:t>
      </w:r>
      <w:proofErr w:type="gramEnd"/>
      <w:r w:rsidR="0007416F" w:rsidRPr="00B37FAA">
        <w:rPr>
          <w:rFonts w:eastAsia="Times New Roman"/>
          <w:szCs w:val="28"/>
        </w:rPr>
        <w:t xml:space="preserve"> где находится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реальный источник управления?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как он связан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 самой способностью человека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воспринимать реальность?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что, как мы уже видим,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осуществляется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 xml:space="preserve">через </w:t>
      </w:r>
      <w:r w:rsidR="0007416F" w:rsidRPr="00B37FAA">
        <w:rPr>
          <w:rFonts w:eastAsia="Times New Roman"/>
          <w:szCs w:val="28"/>
        </w:rPr>
        <w:t>Бога,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через идеологию,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даже не через систему напрямую.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через то,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определяет</w:t>
      </w:r>
      <w:r>
        <w:rPr>
          <w:rFonts w:eastAsia="Times New Roman"/>
          <w:szCs w:val="28"/>
        </w:rPr>
        <w:t xml:space="preserve"> – </w:t>
      </w:r>
      <w:r w:rsidR="0007416F" w:rsidRPr="00B37FAA">
        <w:rPr>
          <w:rFonts w:eastAsia="Times New Roman"/>
          <w:szCs w:val="28"/>
        </w:rPr>
        <w:t>что человек вообще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способен считать реальностью.</w:t>
      </w:r>
      <w:r>
        <w:rPr>
          <w:rFonts w:eastAsia="Times New Roman"/>
          <w:szCs w:val="28"/>
        </w:rPr>
        <w:t xml:space="preserve"> </w:t>
      </w:r>
    </w:p>
    <w:p w14:paraId="42C4E7E4" w14:textId="21B9595A" w:rsidR="0007416F" w:rsidRPr="00B37FAA" w:rsidRDefault="007D4EFF" w:rsidP="000D4D4E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07416F" w:rsidRPr="00B37FAA">
        <w:rPr>
          <w:rFonts w:eastAsia="Times New Roman"/>
          <w:szCs w:val="28"/>
        </w:rPr>
        <w:t>Итак, если собрать воедино всё рассмотренное,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становится ясно: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религия,</w:t>
      </w:r>
      <w:r w:rsidR="0007416F" w:rsidRPr="00B37FAA">
        <w:rPr>
          <w:rFonts w:eastAsia="Times New Roman"/>
          <w:szCs w:val="28"/>
        </w:rPr>
        <w:br/>
        <w:t>ни гуманизм,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их многочисленные формы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не </w:t>
      </w:r>
      <w:r w:rsidR="0007416F" w:rsidRPr="000D4D4E">
        <w:rPr>
          <w:rStyle w:val="--0"/>
        </w:rPr>
        <w:t>дали</w:t>
      </w:r>
      <w:r w:rsidR="0007416F" w:rsidRPr="00B37FAA">
        <w:rPr>
          <w:rFonts w:eastAsia="Times New Roman"/>
          <w:szCs w:val="28"/>
        </w:rPr>
        <w:t xml:space="preserve"> человеку ответа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главный вопрос.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Они лишь по-разному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организовывали управление.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Менялись символы.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Менялись слова.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Менялись конструкции.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неизменным оставалось одно: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осуществлялось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через </w:t>
      </w:r>
      <w:r w:rsidR="0007416F" w:rsidRPr="000D4D4E">
        <w:rPr>
          <w:rStyle w:val="--"/>
        </w:rPr>
        <w:t xml:space="preserve">ограничение </w:t>
      </w:r>
      <w:r w:rsidR="0007416F" w:rsidRPr="000D4D4E">
        <w:rPr>
          <w:rStyle w:val="--0"/>
        </w:rPr>
        <w:t>восприятия.</w:t>
      </w:r>
      <w:r w:rsidR="000D4D4E">
        <w:rPr>
          <w:rFonts w:eastAsia="Times New Roman"/>
          <w:szCs w:val="28"/>
        </w:rPr>
        <w:t xml:space="preserve"> Р</w:t>
      </w:r>
      <w:r w:rsidR="0007416F" w:rsidRPr="00B37FAA">
        <w:rPr>
          <w:rFonts w:eastAsia="Times New Roman"/>
          <w:szCs w:val="28"/>
        </w:rPr>
        <w:t>елигия делала это через веру.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Гуманизм — через ценности.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Современные системы — через информацию.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во всех случаях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работа шла не с реальностью,</w:t>
      </w:r>
      <w:r w:rsidR="0007416F" w:rsidRPr="00B37FAA">
        <w:rPr>
          <w:rFonts w:eastAsia="Times New Roman"/>
          <w:szCs w:val="28"/>
        </w:rPr>
        <w:br/>
        <w:t>а с тем,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человек её видит.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это принципиально.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 человек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действует не в реальности как таковой,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в той её версии,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которая доступна его Мозгу.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здесь мы подходим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ключевому выводу: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управление обществом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есть производная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управления диапазоном восприятия.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важно,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 что человек верит.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Важно,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что он в принципе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способен </w:t>
      </w:r>
      <w:r w:rsidR="0007416F" w:rsidRPr="000D4D4E">
        <w:rPr>
          <w:rStyle w:val="--0"/>
        </w:rPr>
        <w:t>принять</w:t>
      </w:r>
      <w:r w:rsidR="0007416F" w:rsidRPr="00B37FAA">
        <w:rPr>
          <w:rFonts w:eastAsia="Times New Roman"/>
          <w:szCs w:val="28"/>
        </w:rPr>
        <w:t xml:space="preserve"> за истину.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здесь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смыкаются все линии,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которые мы рассматривали:</w:t>
      </w:r>
      <w:r>
        <w:rPr>
          <w:rFonts w:eastAsia="Times New Roman"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религия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государство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идеология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 xml:space="preserve">гуманизм </w:t>
      </w:r>
      <w:r w:rsidR="0007416F" w:rsidRPr="007D4EFF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Pr="007D4EFF">
        <w:rPr>
          <w:rFonts w:eastAsia="Times New Roman"/>
          <w:b/>
          <w:bCs/>
          <w:i/>
          <w:iCs/>
          <w:szCs w:val="28"/>
        </w:rPr>
        <w:t xml:space="preserve"> </w:t>
      </w:r>
      <w:r w:rsidR="0007416F" w:rsidRPr="007D4EFF">
        <w:rPr>
          <w:rFonts w:eastAsia="Times New Roman"/>
          <w:b/>
          <w:bCs/>
          <w:i/>
          <w:iCs/>
          <w:szCs w:val="28"/>
        </w:rPr>
        <w:t>современные системы</w:t>
      </w:r>
      <w:r w:rsidR="0007416F" w:rsidRPr="00B37F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 они опираются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одну и ту же основу: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конструкцию Мозга.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 тот диапазон,</w:t>
      </w:r>
      <w:r w:rsidR="0007416F" w:rsidRPr="00B37FAA">
        <w:rPr>
          <w:rFonts w:eastAsia="Times New Roman"/>
          <w:szCs w:val="28"/>
        </w:rPr>
        <w:br/>
        <w:t>в котором человек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различает</w:t>
      </w:r>
      <w:r w:rsidR="000D4D4E"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оценивает,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выбирает.</w:t>
      </w:r>
      <w:r w:rsidR="000D4D4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Э</w:t>
      </w:r>
      <w:r w:rsidR="0007416F" w:rsidRPr="00B37FAA">
        <w:rPr>
          <w:rFonts w:eastAsia="Times New Roman"/>
          <w:szCs w:val="28"/>
        </w:rPr>
        <w:t>то означает: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история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просто последовательность событий.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процесс настройки.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Настройки восприятия.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Настройки мышления.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Настройки самого человека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 задачи управления.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тогда становится понятным,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почему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одни идеи принимаются,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другие отвергаются,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третьи даже не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возникают.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не вопрос истины.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вопрос</w:t>
      </w:r>
      <w:r>
        <w:rPr>
          <w:rFonts w:eastAsia="Times New Roman"/>
          <w:szCs w:val="28"/>
        </w:rPr>
        <w:t xml:space="preserve"> </w:t>
      </w:r>
      <w:r w:rsidR="0007416F" w:rsidRPr="000D4D4E">
        <w:rPr>
          <w:rStyle w:val="--"/>
        </w:rPr>
        <w:t xml:space="preserve">допустимости </w:t>
      </w:r>
      <w:r w:rsidR="0007416F" w:rsidRPr="000D4D4E">
        <w:rPr>
          <w:rStyle w:val="--0"/>
        </w:rPr>
        <w:t>восприятия</w:t>
      </w:r>
      <w:r w:rsidR="0007416F" w:rsidRPr="000D4D4E">
        <w:rPr>
          <w:rStyle w:val="--"/>
        </w:rPr>
        <w:t>.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Именно поэтому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ни одна система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 может выйти за пределы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своего генотипного основания.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Она может меняться,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усложняться,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маскироваться,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но не может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перешагнуть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собственный предел.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значит,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все предыдущие этапы —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это лишь подготовка.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Подготовка к следующему шагу.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переходу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от анализа внешних конструкций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анализу внутренней основы.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Потому что</w:t>
      </w:r>
      <w:r w:rsidR="000D4D4E"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пока не поня</w:t>
      </w:r>
      <w:r>
        <w:rPr>
          <w:rFonts w:eastAsia="Times New Roman"/>
          <w:szCs w:val="28"/>
        </w:rPr>
        <w:t xml:space="preserve">ть </w:t>
      </w:r>
      <w:r w:rsidR="0007416F" w:rsidRPr="00B37FAA">
        <w:rPr>
          <w:rFonts w:eastAsia="Times New Roman"/>
          <w:szCs w:val="28"/>
        </w:rPr>
        <w:t>то</w:t>
      </w:r>
      <w:r>
        <w:rPr>
          <w:rFonts w:eastAsia="Times New Roman"/>
          <w:szCs w:val="28"/>
        </w:rPr>
        <w:t xml:space="preserve">, </w:t>
      </w:r>
      <w:r w:rsidR="0007416F" w:rsidRPr="00B37FAA">
        <w:rPr>
          <w:rFonts w:eastAsia="Times New Roman"/>
          <w:szCs w:val="28"/>
        </w:rPr>
        <w:t>как устроен Мозг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как он формирует реальность,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невозможно понять</w:t>
      </w:r>
      <w:r w:rsidR="000D4D4E">
        <w:rPr>
          <w:rFonts w:eastAsia="Times New Roman"/>
          <w:szCs w:val="28"/>
        </w:rPr>
        <w:t xml:space="preserve"> – кто</w:t>
      </w:r>
      <w:r w:rsidR="0007416F" w:rsidRPr="00B37FAA">
        <w:rPr>
          <w:rFonts w:eastAsia="Times New Roman"/>
          <w:szCs w:val="28"/>
        </w:rPr>
        <w:t xml:space="preserve"> управляет,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как управляет,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 главное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почему человек </w:t>
      </w:r>
      <w:r w:rsidR="0007416F" w:rsidRPr="00B37FAA">
        <w:rPr>
          <w:rFonts w:eastAsia="Times New Roman"/>
          <w:szCs w:val="28"/>
        </w:rPr>
        <w:lastRenderedPageBreak/>
        <w:t>принимает это управление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 собственный выбор.</w:t>
      </w:r>
      <w:r w:rsidR="000D4D4E">
        <w:rPr>
          <w:rFonts w:eastAsia="Times New Roman"/>
          <w:szCs w:val="28"/>
        </w:rPr>
        <w:t xml:space="preserve"> И з</w:t>
      </w:r>
      <w:r w:rsidR="0007416F" w:rsidRPr="00B37FAA">
        <w:rPr>
          <w:rFonts w:eastAsia="Times New Roman"/>
          <w:szCs w:val="28"/>
        </w:rPr>
        <w:t>десь мы подходим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к границе,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за которой начинается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другая область.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Область,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где история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перестаёт быть историей</w:t>
      </w:r>
      <w:r w:rsidR="000D4D4E">
        <w:rPr>
          <w:rFonts w:eastAsia="Times New Roman"/>
          <w:szCs w:val="28"/>
        </w:rPr>
        <w:t xml:space="preserve"> и </w:t>
      </w:r>
      <w:r w:rsidR="0007416F" w:rsidRPr="00B37FAA">
        <w:rPr>
          <w:rFonts w:eastAsia="Times New Roman"/>
          <w:szCs w:val="28"/>
        </w:rPr>
        <w:t>становится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процессом развития генотипов мозга.</w:t>
      </w:r>
      <w:r>
        <w:rPr>
          <w:rFonts w:eastAsia="Times New Roman"/>
          <w:szCs w:val="28"/>
        </w:rPr>
        <w:t xml:space="preserve"> 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 xml:space="preserve">И </w:t>
      </w:r>
      <w:r w:rsidR="000D4D4E" w:rsidRPr="00B37FAA">
        <w:rPr>
          <w:rFonts w:eastAsia="Times New Roman"/>
          <w:szCs w:val="28"/>
        </w:rPr>
        <w:t xml:space="preserve">тогда </w:t>
      </w:r>
      <w:r w:rsidR="000D4D4E">
        <w:rPr>
          <w:rFonts w:eastAsia="Times New Roman"/>
          <w:szCs w:val="28"/>
        </w:rPr>
        <w:t>–</w:t>
      </w:r>
      <w:r w:rsidR="0007416F" w:rsidRPr="00B37FAA">
        <w:rPr>
          <w:rFonts w:eastAsia="Times New Roman"/>
          <w:szCs w:val="28"/>
        </w:rPr>
        <w:t>человек не просто живёт в истории.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Он является результатом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её настройки.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И, возможно,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впервые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появляется шанс</w:t>
      </w:r>
      <w:r w:rsidR="000D4D4E"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эту настройку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осознать.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А значит —</w:t>
      </w:r>
      <w:r>
        <w:rPr>
          <w:rFonts w:eastAsia="Times New Roman"/>
          <w:szCs w:val="28"/>
        </w:rPr>
        <w:t xml:space="preserve"> </w:t>
      </w:r>
      <w:r w:rsidR="0007416F" w:rsidRPr="00B37FAA">
        <w:rPr>
          <w:rFonts w:eastAsia="Times New Roman"/>
          <w:szCs w:val="28"/>
        </w:rPr>
        <w:t>выйти за её пределы.</w:t>
      </w:r>
    </w:p>
    <w:p w14:paraId="45391736" w14:textId="77777777" w:rsidR="0039224B" w:rsidRPr="0075374C" w:rsidRDefault="0039224B" w:rsidP="0039224B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3A3C4590" w14:textId="77777777" w:rsidR="0039224B" w:rsidRPr="0082391B" w:rsidRDefault="0039224B" w:rsidP="0039224B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35458213" w14:textId="6FA88074" w:rsidR="0039224B" w:rsidRPr="0082391B" w:rsidRDefault="0039224B" w:rsidP="0039224B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1</w:t>
      </w:r>
      <w:r w:rsidR="00D414E3">
        <w:rPr>
          <w:rFonts w:ascii="Georgia" w:hAnsi="Georgia"/>
          <w:b/>
          <w:bCs/>
        </w:rPr>
        <w:t>2 июня</w:t>
      </w:r>
      <w:r w:rsidR="001276A0">
        <w:rPr>
          <w:rFonts w:ascii="Georgia" w:hAnsi="Georgia"/>
          <w:b/>
          <w:bCs/>
        </w:rPr>
        <w:t xml:space="preserve"> </w:t>
      </w:r>
      <w:r w:rsidRPr="0082391B">
        <w:rPr>
          <w:rFonts w:ascii="Georgia" w:hAnsi="Georgia"/>
          <w:b/>
          <w:bCs/>
        </w:rPr>
        <w:t>2026 г</w:t>
      </w:r>
      <w:r w:rsidRPr="0082391B">
        <w:rPr>
          <w:b/>
          <w:bCs/>
        </w:rPr>
        <w:t>.</w:t>
      </w:r>
    </w:p>
    <w:p w14:paraId="469BE7CC" w14:textId="77777777" w:rsidR="0039224B" w:rsidRPr="003C34CB" w:rsidRDefault="0039224B" w:rsidP="0039224B">
      <w:pPr>
        <w:spacing w:after="0"/>
        <w:rPr>
          <w:rFonts w:eastAsia="Times New Roman"/>
          <w:szCs w:val="28"/>
          <w:lang w:eastAsia="zh-CN"/>
        </w:rPr>
      </w:pPr>
    </w:p>
    <w:p w14:paraId="7DF1528C" w14:textId="77777777" w:rsidR="0007416F" w:rsidRPr="00B37FAA" w:rsidRDefault="0007416F" w:rsidP="000D4D4E">
      <w:pPr>
        <w:spacing w:after="0"/>
        <w:ind w:firstLine="0"/>
        <w:rPr>
          <w:rFonts w:eastAsia="Times New Roman"/>
          <w:szCs w:val="28"/>
        </w:rPr>
      </w:pPr>
    </w:p>
    <w:p w14:paraId="2E741FB9" w14:textId="77777777" w:rsidR="00C922ED" w:rsidRPr="00B37FAA" w:rsidRDefault="00C922ED" w:rsidP="007D4EFF">
      <w:pPr>
        <w:spacing w:after="0"/>
        <w:ind w:left="-142" w:firstLine="0"/>
        <w:jc w:val="left"/>
        <w:rPr>
          <w:rStyle w:val="affff4"/>
          <w:szCs w:val="28"/>
        </w:rPr>
      </w:pPr>
    </w:p>
    <w:sectPr w:rsidR="00C922ED" w:rsidRPr="00B37FAA" w:rsidSect="007D4EFF">
      <w:footerReference w:type="even" r:id="rId17"/>
      <w:footerReference w:type="default" r:id="rId18"/>
      <w:pgSz w:w="11900" w:h="16840"/>
      <w:pgMar w:top="518" w:right="702" w:bottom="893" w:left="56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35E74" w14:textId="77777777" w:rsidR="00EE3197" w:rsidRDefault="00EE3197" w:rsidP="007E5B4D">
      <w:r>
        <w:separator/>
      </w:r>
    </w:p>
  </w:endnote>
  <w:endnote w:type="continuationSeparator" w:id="0">
    <w:p w14:paraId="16163CFE" w14:textId="77777777" w:rsidR="00EE3197" w:rsidRDefault="00EE319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633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8D505B5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277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4037E1D1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B6C9" w14:textId="77777777" w:rsidR="00EE3197" w:rsidRDefault="00EE3197" w:rsidP="007E5B4D">
      <w:r>
        <w:separator/>
      </w:r>
    </w:p>
  </w:footnote>
  <w:footnote w:type="continuationSeparator" w:id="0">
    <w:p w14:paraId="6EB06734" w14:textId="77777777" w:rsidR="00EE3197" w:rsidRDefault="00EE3197" w:rsidP="007E5B4D">
      <w:r>
        <w:continuationSeparator/>
      </w:r>
    </w:p>
  </w:footnote>
  <w:footnote w:id="1">
    <w:p w14:paraId="7FC930F2" w14:textId="21239E3D" w:rsidR="00B37FAA" w:rsidRPr="00B37FAA" w:rsidRDefault="00B37FA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B37FAA">
        <w:rPr>
          <w:lang w:val="ru-RU"/>
        </w:rPr>
        <w:t xml:space="preserve"> </w:t>
      </w:r>
      <w:r w:rsidRPr="00B37FAA">
        <w:rPr>
          <w:sz w:val="21"/>
          <w:szCs w:val="21"/>
          <w:lang w:val="ru-RU"/>
        </w:rPr>
        <w:t xml:space="preserve">Идеолог русского бланкизма </w:t>
      </w:r>
      <w:r w:rsidRPr="00B37FAA">
        <w:rPr>
          <w:b/>
          <w:bCs/>
          <w:sz w:val="21"/>
          <w:szCs w:val="21"/>
          <w:lang w:val="ru-RU"/>
        </w:rPr>
        <w:t>П. Н. Ткачев</w:t>
      </w:r>
      <w:r w:rsidRPr="00B37FAA">
        <w:rPr>
          <w:sz w:val="21"/>
          <w:szCs w:val="21"/>
          <w:lang w:val="ru-RU"/>
        </w:rPr>
        <w:t xml:space="preserve"> считал, что для победы революции необходимо устранить государственную власть, опираясь на революционное меньшинство. «Старое» сознание защищается аппаратом насилия, поэтому радикальное меньшинство должно захватить институты и подавить сопротивление носителей прежних реакционных взглядов, проведя их «перевоспитание»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732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416F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D4D4E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0B80"/>
    <w:rsid w:val="00124967"/>
    <w:rsid w:val="001275FD"/>
    <w:rsid w:val="001276A0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2074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504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855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20E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33C96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4B6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224B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2D01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365A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0DC2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4D9E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4EF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86F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33B3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08DA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4BF8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6AB3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37FAA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5EBD"/>
    <w:rsid w:val="00BA6068"/>
    <w:rsid w:val="00BB15BB"/>
    <w:rsid w:val="00BB251F"/>
    <w:rsid w:val="00BB2CA6"/>
    <w:rsid w:val="00BB352B"/>
    <w:rsid w:val="00BB5FB7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D6B1B"/>
    <w:rsid w:val="00BD7D69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37C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C6E49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14E3"/>
    <w:rsid w:val="00D4467A"/>
    <w:rsid w:val="00D44D18"/>
    <w:rsid w:val="00D44D49"/>
    <w:rsid w:val="00D46D08"/>
    <w:rsid w:val="00D5538D"/>
    <w:rsid w:val="00D55630"/>
    <w:rsid w:val="00D6184C"/>
    <w:rsid w:val="00D6336C"/>
    <w:rsid w:val="00D67732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3197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67FCE"/>
    <w:rsid w:val="00F7092D"/>
    <w:rsid w:val="00F73826"/>
    <w:rsid w:val="00F73FCA"/>
    <w:rsid w:val="00F74D57"/>
    <w:rsid w:val="00F77491"/>
    <w:rsid w:val="00F77C77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E778B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E842"/>
  <w15:docId w15:val="{0DEC9569-F772-F342-9A47-E7A7147A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D414E3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D414E3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D414E3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D414E3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D414E3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D414E3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D414E3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D414E3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D414E3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D414E3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D414E3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D414E3"/>
  </w:style>
  <w:style w:type="character" w:customStyle="1" w:styleId="--">
    <w:name w:val="Красный-прписной-полужирный"/>
    <w:basedOn w:val="a6"/>
    <w:uiPriority w:val="1"/>
    <w:qFormat/>
    <w:rsid w:val="00D414E3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D414E3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D414E3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D414E3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D414E3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D414E3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D414E3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D414E3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D414E3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D414E3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D414E3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D414E3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D414E3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D414E3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D414E3"/>
  </w:style>
  <w:style w:type="character" w:customStyle="1" w:styleId="apple-converted-space">
    <w:name w:val="apple-converted-space"/>
    <w:basedOn w:val="a6"/>
    <w:rsid w:val="00D414E3"/>
  </w:style>
  <w:style w:type="character" w:styleId="af">
    <w:name w:val="FollowedHyperlink"/>
    <w:uiPriority w:val="99"/>
    <w:rsid w:val="00D414E3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D414E3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D414E3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D414E3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D414E3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D414E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D414E3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D414E3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D414E3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D414E3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D414E3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D414E3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D414E3"/>
  </w:style>
  <w:style w:type="character" w:styleId="af7">
    <w:name w:val="Emphasis"/>
    <w:rsid w:val="00D414E3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D414E3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D414E3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D414E3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D414E3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D4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D414E3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D414E3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D414E3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D414E3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D414E3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D414E3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D414E3"/>
    <w:rPr>
      <w:b/>
    </w:rPr>
  </w:style>
  <w:style w:type="paragraph" w:customStyle="1" w:styleId="1">
    <w:name w:val="Стиль1"/>
    <w:basedOn w:val="11"/>
    <w:next w:val="a5"/>
    <w:autoRedefine/>
    <w:rsid w:val="00D414E3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D414E3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D414E3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D414E3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D414E3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D414E3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D414E3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D414E3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D414E3"/>
  </w:style>
  <w:style w:type="character" w:customStyle="1" w:styleId="mw-headline">
    <w:name w:val="mw-headline"/>
    <w:basedOn w:val="a6"/>
    <w:rsid w:val="00D414E3"/>
  </w:style>
  <w:style w:type="character" w:customStyle="1" w:styleId="mw-editsection">
    <w:name w:val="mw-editsection"/>
    <w:basedOn w:val="a6"/>
    <w:rsid w:val="00D414E3"/>
  </w:style>
  <w:style w:type="character" w:customStyle="1" w:styleId="mw-editsection-bracket">
    <w:name w:val="mw-editsection-bracket"/>
    <w:basedOn w:val="a6"/>
    <w:rsid w:val="00D414E3"/>
  </w:style>
  <w:style w:type="character" w:customStyle="1" w:styleId="mw-editsection-divider">
    <w:name w:val="mw-editsection-divider"/>
    <w:basedOn w:val="a6"/>
    <w:rsid w:val="00D414E3"/>
  </w:style>
  <w:style w:type="character" w:styleId="aff2">
    <w:name w:val="annotation reference"/>
    <w:basedOn w:val="a6"/>
    <w:uiPriority w:val="99"/>
    <w:semiHidden/>
    <w:unhideWhenUsed/>
    <w:rsid w:val="00D414E3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D414E3"/>
  </w:style>
  <w:style w:type="character" w:customStyle="1" w:styleId="aff4">
    <w:name w:val="Текст примечания Знак"/>
    <w:basedOn w:val="a6"/>
    <w:link w:val="aff3"/>
    <w:uiPriority w:val="99"/>
    <w:semiHidden/>
    <w:rsid w:val="00D414E3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D414E3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D414E3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D414E3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D414E3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D414E3"/>
    <w:rPr>
      <w:i/>
      <w:iCs/>
      <w:color w:val="808080"/>
    </w:rPr>
  </w:style>
  <w:style w:type="character" w:styleId="affa">
    <w:name w:val="Book Title"/>
    <w:uiPriority w:val="33"/>
    <w:rsid w:val="00D414E3"/>
    <w:rPr>
      <w:b/>
      <w:bCs/>
      <w:smallCaps/>
      <w:spacing w:val="5"/>
    </w:rPr>
  </w:style>
  <w:style w:type="paragraph" w:customStyle="1" w:styleId="-12">
    <w:name w:val="Обычный-12"/>
    <w:basedOn w:val="a5"/>
    <w:rsid w:val="00D414E3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D414E3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D414E3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D414E3"/>
  </w:style>
  <w:style w:type="paragraph" w:styleId="4">
    <w:name w:val="List Number 4"/>
    <w:basedOn w:val="a5"/>
    <w:uiPriority w:val="99"/>
    <w:semiHidden/>
    <w:unhideWhenUsed/>
    <w:rsid w:val="00D414E3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D414E3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D414E3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D414E3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D414E3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D414E3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D414E3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D414E3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D414E3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D414E3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D414E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D414E3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D414E3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D414E3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D414E3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D414E3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D414E3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D414E3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D414E3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D414E3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D414E3"/>
  </w:style>
  <w:style w:type="paragraph" w:customStyle="1" w:styleId="a0">
    <w:name w:val="Сноска"/>
    <w:basedOn w:val="a5"/>
    <w:rsid w:val="00D414E3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D414E3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D414E3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D414E3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D414E3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D414E3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D414E3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D414E3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D414E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D414E3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D414E3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D414E3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D414E3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D414E3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D414E3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D414E3"/>
  </w:style>
  <w:style w:type="numbering" w:styleId="111111">
    <w:name w:val="Outline List 2"/>
    <w:basedOn w:val="a8"/>
    <w:uiPriority w:val="99"/>
    <w:semiHidden/>
    <w:unhideWhenUsed/>
    <w:rsid w:val="00D414E3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D414E3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D414E3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D414E3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D414E3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D414E3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D414E3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D414E3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D414E3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D414E3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D414E3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D414E3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D414E3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D414E3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D414E3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D414E3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D414E3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D414E3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D414E3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D414E3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D414E3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D414E3"/>
  </w:style>
  <w:style w:type="paragraph" w:customStyle="1" w:styleId="a">
    <w:name w:val="раздел"/>
    <w:basedOn w:val="a5"/>
    <w:autoRedefine/>
    <w:rsid w:val="00D414E3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D414E3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D414E3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D414E3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D414E3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0741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0741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07416F"/>
  </w:style>
  <w:style w:type="character" w:customStyle="1" w:styleId="s1">
    <w:name w:val="s1"/>
    <w:basedOn w:val="a6"/>
    <w:rsid w:val="0007416F"/>
  </w:style>
  <w:style w:type="paragraph" w:customStyle="1" w:styleId="p3">
    <w:name w:val="p3"/>
    <w:basedOn w:val="a5"/>
    <w:rsid w:val="000741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5">
    <w:name w:val="p5"/>
    <w:basedOn w:val="a5"/>
    <w:rsid w:val="000741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4">
    <w:name w:val="p4"/>
    <w:basedOn w:val="a5"/>
    <w:rsid w:val="000741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038E6C-07B0-BC4F-9727-6FDE22F8A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4</TotalTime>
  <Pages>19</Pages>
  <Words>7269</Words>
  <Characters>41437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2026-06-13T08:23:00Z</dcterms:created>
  <dcterms:modified xsi:type="dcterms:W3CDTF">2026-06-13T08:23:00Z</dcterms:modified>
</cp:coreProperties>
</file>