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1C5" w14:textId="77777777" w:rsidR="001E42C7" w:rsidRPr="007E4301" w:rsidRDefault="001E42C7" w:rsidP="001E42C7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2ECDB4CE" w14:textId="512E580F" w:rsidR="001E42C7" w:rsidRPr="007E4301" w:rsidRDefault="001E42C7" w:rsidP="001E42C7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(11</w:t>
      </w:r>
      <w:r w:rsidR="00526614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9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249E0C31" w14:textId="77777777" w:rsidR="001E42C7" w:rsidRPr="007E4301" w:rsidRDefault="001E42C7" w:rsidP="001E42C7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399A250A" w14:textId="01D2DC6F" w:rsidR="003C294F" w:rsidRDefault="001E42C7" w:rsidP="00526614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Эволюция восприятия и</w:t>
      </w:r>
      <w:r w:rsidR="005266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механизмы власти… </w:t>
      </w:r>
      <w:bookmarkEnd w:id="2"/>
    </w:p>
    <w:p w14:paraId="373749AD" w14:textId="77777777" w:rsidR="008A4B90" w:rsidRPr="008A4B90" w:rsidRDefault="008A4B90" w:rsidP="00526614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zh-CN"/>
        </w:rPr>
      </w:pPr>
    </w:p>
    <w:p w14:paraId="725AFAB5" w14:textId="77777777" w:rsidR="008A4B90" w:rsidRDefault="008A4B90" w:rsidP="008A4B9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8A4B90">
        <w:rPr>
          <w:rFonts w:ascii="Georgia" w:hAnsi="Georgia"/>
          <w:b/>
          <w:bCs/>
          <w:i/>
          <w:iCs/>
        </w:rPr>
        <w:t xml:space="preserve">Мы не видим мир таким, каков он есть — </w:t>
      </w:r>
    </w:p>
    <w:p w14:paraId="6354444E" w14:textId="77777777" w:rsidR="008A4B90" w:rsidRDefault="008A4B90" w:rsidP="008A4B9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8A4B90">
        <w:rPr>
          <w:rFonts w:ascii="Georgia" w:hAnsi="Georgia"/>
          <w:b/>
          <w:bCs/>
          <w:i/>
          <w:iCs/>
        </w:rPr>
        <w:t xml:space="preserve">мы видим его таким, как устроены мы сами. </w:t>
      </w:r>
    </w:p>
    <w:p w14:paraId="0BADFE49" w14:textId="77777777" w:rsidR="008A4B90" w:rsidRDefault="008A4B90" w:rsidP="008A4B9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8A4B90">
        <w:rPr>
          <w:rFonts w:ascii="Georgia" w:hAnsi="Georgia"/>
          <w:b/>
          <w:bCs/>
          <w:i/>
          <w:iCs/>
        </w:rPr>
        <w:t xml:space="preserve">Кто меняет этот взгляд, </w:t>
      </w:r>
    </w:p>
    <w:p w14:paraId="5400B079" w14:textId="32CD5E78" w:rsidR="008A4B90" w:rsidRPr="008A4B90" w:rsidRDefault="008A4B90" w:rsidP="008A4B90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8A4B90">
        <w:rPr>
          <w:rFonts w:ascii="Georgia" w:hAnsi="Georgia"/>
          <w:b/>
          <w:bCs/>
          <w:i/>
          <w:iCs/>
        </w:rPr>
        <w:t>тот меняет всю реальность</w:t>
      </w:r>
    </w:p>
    <w:p w14:paraId="5D8F26BA" w14:textId="77777777" w:rsidR="00871651" w:rsidRPr="00871651" w:rsidRDefault="00871651" w:rsidP="00AD551B">
      <w:pPr>
        <w:spacing w:after="0"/>
        <w:ind w:firstLine="0"/>
        <w:rPr>
          <w:rFonts w:ascii="Times New Roman" w:eastAsia="Times New Roman" w:hAnsi="Times New Roman"/>
          <w:sz w:val="16"/>
          <w:szCs w:val="16"/>
          <w:lang w:eastAsia="zh-CN"/>
        </w:rPr>
      </w:pPr>
    </w:p>
    <w:p w14:paraId="7CC51DFC" w14:textId="3E7CFF2D" w:rsidR="00871651" w:rsidRDefault="00871651" w:rsidP="00A50F8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1E42C7" w:rsidRPr="001E42C7">
        <w:rPr>
          <w:rFonts w:eastAsia="Times New Roman"/>
          <w:szCs w:val="28"/>
          <w:lang w:eastAsia="zh-CN"/>
        </w:rPr>
        <w:t>Человек привык считать, что его мышление — это нечто изначально данное.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Что он воспринимает мир напрямую.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Что его выводы — результат анализа фактов.</w:t>
      </w:r>
      <w:r w:rsidR="00A50F89"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Но это — иллюзия.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 xml:space="preserve">Человек </w:t>
      </w:r>
      <w:r w:rsidR="001E42C7" w:rsidRPr="00A50F89">
        <w:rPr>
          <w:rStyle w:val="--"/>
          <w:lang w:eastAsia="zh-CN"/>
        </w:rPr>
        <w:t xml:space="preserve">не </w:t>
      </w:r>
      <w:r w:rsidR="001E42C7" w:rsidRPr="00A50F89">
        <w:rPr>
          <w:rStyle w:val="--0"/>
          <w:lang w:eastAsia="zh-CN"/>
        </w:rPr>
        <w:t>мыслит</w:t>
      </w:r>
      <w:r w:rsidR="001E42C7" w:rsidRPr="001E42C7">
        <w:rPr>
          <w:rFonts w:eastAsia="Times New Roman"/>
          <w:szCs w:val="28"/>
          <w:lang w:eastAsia="zh-CN"/>
        </w:rPr>
        <w:t xml:space="preserve"> вне конструкции своего Мозга.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Он мыслит внутри допустимого диапазона восприятия,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который задаётся его генотипом.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Именно здесь скрыта причина всех различий,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которые на поверхности выглядят</w:t>
      </w:r>
      <w:r w:rsidR="00A50F89">
        <w:rPr>
          <w:rFonts w:eastAsia="Times New Roman"/>
          <w:szCs w:val="28"/>
          <w:lang w:eastAsia="zh-CN"/>
        </w:rPr>
        <w:t>,</w:t>
      </w:r>
      <w:r w:rsidR="001E42C7" w:rsidRPr="001E42C7">
        <w:rPr>
          <w:rFonts w:eastAsia="Times New Roman"/>
          <w:szCs w:val="28"/>
          <w:lang w:eastAsia="zh-CN"/>
        </w:rPr>
        <w:t xml:space="preserve"> как разные взгляды, убеждения и формы веры.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На самом деле различаются не взгляды.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Различаются инструменты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Один и тот же факт может быть очевидным, спорным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или вовсе не существовать —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в зависимости от того, в каком диапазоне работает Мозг.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Поэтому невозможно убедить человека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за пределами его генотипа.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Не потому, что он не хочет —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 xml:space="preserve">а потому что </w:t>
      </w:r>
      <w:r w:rsidR="001E42C7" w:rsidRPr="00A50F89">
        <w:rPr>
          <w:rStyle w:val="--"/>
          <w:lang w:eastAsia="zh-CN"/>
        </w:rPr>
        <w:t xml:space="preserve">не </w:t>
      </w:r>
      <w:r w:rsidR="001E42C7" w:rsidRPr="00A50F89">
        <w:rPr>
          <w:rStyle w:val="--0"/>
          <w:lang w:eastAsia="zh-CN"/>
        </w:rPr>
        <w:t xml:space="preserve">может </w:t>
      </w:r>
      <w:r w:rsidR="001E42C7" w:rsidRPr="001E42C7">
        <w:rPr>
          <w:rFonts w:eastAsia="Times New Roman"/>
          <w:szCs w:val="28"/>
          <w:lang w:eastAsia="zh-CN"/>
        </w:rPr>
        <w:t>воспринять</w:t>
      </w:r>
      <w:r w:rsidR="00A50F89">
        <w:rPr>
          <w:rFonts w:eastAsia="Times New Roman"/>
          <w:szCs w:val="28"/>
          <w:lang w:eastAsia="zh-CN"/>
        </w:rPr>
        <w:t>.</w:t>
      </w:r>
    </w:p>
    <w:p w14:paraId="4112FD34" w14:textId="5D1209B5" w:rsidR="001E42C7" w:rsidRPr="001E42C7" w:rsidRDefault="00871651" w:rsidP="00AC12F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1E42C7" w:rsidRPr="001E42C7">
        <w:rPr>
          <w:rFonts w:eastAsia="Times New Roman"/>
          <w:szCs w:val="28"/>
          <w:lang w:eastAsia="zh-CN"/>
        </w:rPr>
        <w:t>Если ранее мы рассматривали,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как через религию и государство выстраивались конструкции управления,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то теперь необходимо сделать следующий шаг: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понять, на чём они держатся.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Потому что управлять можно только тем,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что имеет устойчивую внутреннюю структуру.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И этой структурой является Мозг.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Но не как биологический орган,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 xml:space="preserve">а как </w:t>
      </w:r>
      <w:r w:rsidR="001E42C7" w:rsidRPr="00A50F89">
        <w:rPr>
          <w:rStyle w:val="--0"/>
          <w:lang w:eastAsia="zh-CN"/>
        </w:rPr>
        <w:t xml:space="preserve">система </w:t>
      </w:r>
      <w:r w:rsidR="001E42C7" w:rsidRPr="00A50F89">
        <w:rPr>
          <w:rStyle w:val="--"/>
          <w:lang w:eastAsia="zh-CN"/>
        </w:rPr>
        <w:t>обработки</w:t>
      </w:r>
      <w:r w:rsidR="001E42C7" w:rsidRPr="001E42C7">
        <w:rPr>
          <w:rFonts w:eastAsia="Times New Roman"/>
          <w:szCs w:val="28"/>
          <w:lang w:eastAsia="zh-CN"/>
        </w:rPr>
        <w:t xml:space="preserve"> информации,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жёстко связанная с генотипом.</w:t>
      </w:r>
      <w:r>
        <w:rPr>
          <w:rFonts w:eastAsia="Times New Roman"/>
          <w:szCs w:val="28"/>
          <w:lang w:eastAsia="zh-CN"/>
        </w:rPr>
        <w:t xml:space="preserve"> Э</w:t>
      </w:r>
      <w:r w:rsidR="001E42C7" w:rsidRPr="001E42C7">
        <w:rPr>
          <w:rFonts w:eastAsia="Times New Roman"/>
          <w:szCs w:val="28"/>
          <w:lang w:eastAsia="zh-CN"/>
        </w:rPr>
        <w:t>то означает: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генотип мозга определяет не знания человека,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а пределы того,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что он способен признать истиной.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И это ключевой момент.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Потому что управление осуществляется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не через внедрение информации,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 xml:space="preserve">а через </w:t>
      </w:r>
      <w:r w:rsidR="001E42C7" w:rsidRPr="00A50F89">
        <w:rPr>
          <w:rStyle w:val="--"/>
          <w:lang w:eastAsia="zh-CN"/>
        </w:rPr>
        <w:t xml:space="preserve">ограничение </w:t>
      </w:r>
      <w:r w:rsidR="001E42C7" w:rsidRPr="00A50F89">
        <w:rPr>
          <w:rStyle w:val="--0"/>
          <w:lang w:eastAsia="zh-CN"/>
        </w:rPr>
        <w:t>диапазона</w:t>
      </w:r>
      <w:r w:rsidR="001E42C7" w:rsidRPr="001E42C7">
        <w:rPr>
          <w:rFonts w:eastAsia="Times New Roman"/>
          <w:szCs w:val="28"/>
          <w:lang w:eastAsia="zh-CN"/>
        </w:rPr>
        <w:t xml:space="preserve"> её принятия.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Если этот диапазон задан —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всё остальное становится технической задачей.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Именно поэтому развитие генотипов мозга —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не побочный процесс истории.</w:t>
      </w:r>
      <w:r w:rsidR="00AC12FD"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Это её основа.</w:t>
      </w:r>
    </w:p>
    <w:p w14:paraId="7F653B14" w14:textId="0A3BFA8F" w:rsidR="001E42C7" w:rsidRPr="001E42C7" w:rsidRDefault="00AC12FD" w:rsidP="008B772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1E42C7" w:rsidRPr="001E42C7">
        <w:rPr>
          <w:rFonts w:eastAsia="Times New Roman"/>
          <w:szCs w:val="28"/>
          <w:lang w:eastAsia="zh-CN"/>
        </w:rPr>
        <w:t>Каждая новая форма религии, государства и управления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становится возможной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только тогда,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когда появляется соответствующий тип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И наоборот —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без изменения генотипа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никакая система не может закрепиться.</w:t>
      </w:r>
      <w:r>
        <w:rPr>
          <w:rFonts w:eastAsia="Times New Roman"/>
          <w:szCs w:val="28"/>
          <w:lang w:eastAsia="zh-CN"/>
        </w:rPr>
        <w:t xml:space="preserve"> З</w:t>
      </w:r>
      <w:r w:rsidR="001E42C7" w:rsidRPr="001E42C7">
        <w:rPr>
          <w:rFonts w:eastAsia="Times New Roman"/>
          <w:szCs w:val="28"/>
          <w:lang w:eastAsia="zh-CN"/>
        </w:rPr>
        <w:t>десь возникает главный вопрос,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с которого начинается следующий этап: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как именно развивались генотипы мозга,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и почему на каждом этапе возникали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именно те формы управления,</w:t>
      </w:r>
      <w:r>
        <w:rPr>
          <w:rFonts w:eastAsia="Times New Roman"/>
          <w:szCs w:val="28"/>
          <w:lang w:eastAsia="zh-CN"/>
        </w:rPr>
        <w:t xml:space="preserve"> к</w:t>
      </w:r>
      <w:r w:rsidR="001E42C7" w:rsidRPr="001E42C7">
        <w:rPr>
          <w:rFonts w:eastAsia="Times New Roman"/>
          <w:szCs w:val="28"/>
          <w:lang w:eastAsia="zh-CN"/>
        </w:rPr>
        <w:t>оторые мы привыкли называть и</w:t>
      </w:r>
      <w:r>
        <w:rPr>
          <w:rFonts w:eastAsia="Times New Roman"/>
          <w:szCs w:val="28"/>
          <w:lang w:eastAsia="zh-CN"/>
        </w:rPr>
        <w:t>з(</w:t>
      </w:r>
      <w:r w:rsidR="001E42C7" w:rsidRPr="001E42C7">
        <w:rPr>
          <w:rFonts w:eastAsia="Times New Roman"/>
          <w:szCs w:val="28"/>
          <w:lang w:eastAsia="zh-CN"/>
        </w:rPr>
        <w:t>с</w:t>
      </w:r>
      <w:r>
        <w:rPr>
          <w:rFonts w:eastAsia="Times New Roman"/>
          <w:szCs w:val="28"/>
          <w:lang w:eastAsia="zh-CN"/>
        </w:rPr>
        <w:t>)</w:t>
      </w:r>
      <w:r w:rsidR="001E42C7" w:rsidRPr="001E42C7">
        <w:rPr>
          <w:rFonts w:eastAsia="Times New Roman"/>
          <w:szCs w:val="28"/>
          <w:lang w:eastAsia="zh-CN"/>
        </w:rPr>
        <w:t>торией.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Потому что это — не и</w:t>
      </w:r>
      <w:r>
        <w:rPr>
          <w:rFonts w:eastAsia="Times New Roman"/>
          <w:szCs w:val="28"/>
          <w:lang w:eastAsia="zh-CN"/>
        </w:rPr>
        <w:t>з(</w:t>
      </w:r>
      <w:r w:rsidR="001E42C7" w:rsidRPr="001E42C7">
        <w:rPr>
          <w:rFonts w:eastAsia="Times New Roman"/>
          <w:szCs w:val="28"/>
          <w:lang w:eastAsia="zh-CN"/>
        </w:rPr>
        <w:t>с</w:t>
      </w:r>
      <w:r>
        <w:rPr>
          <w:rFonts w:eastAsia="Times New Roman"/>
          <w:szCs w:val="28"/>
          <w:lang w:eastAsia="zh-CN"/>
        </w:rPr>
        <w:t>)</w:t>
      </w:r>
      <w:r w:rsidR="001E42C7" w:rsidRPr="001E42C7">
        <w:rPr>
          <w:rFonts w:eastAsia="Times New Roman"/>
          <w:szCs w:val="28"/>
          <w:lang w:eastAsia="zh-CN"/>
        </w:rPr>
        <w:t>тория.</w:t>
      </w:r>
      <w:r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 xml:space="preserve">Это </w:t>
      </w:r>
      <w:r w:rsidR="001E42C7" w:rsidRPr="00E062C5">
        <w:rPr>
          <w:rStyle w:val="--"/>
          <w:lang w:eastAsia="zh-CN"/>
        </w:rPr>
        <w:t>последовательная</w:t>
      </w:r>
      <w:r w:rsidR="001E42C7" w:rsidRPr="00E062C5">
        <w:rPr>
          <w:rStyle w:val="--0"/>
          <w:lang w:eastAsia="zh-CN"/>
        </w:rPr>
        <w:t xml:space="preserve"> настройка</w:t>
      </w:r>
      <w:r w:rsidR="001E42C7" w:rsidRPr="001E42C7">
        <w:rPr>
          <w:rFonts w:eastAsia="Times New Roman"/>
          <w:szCs w:val="28"/>
          <w:lang w:eastAsia="zh-CN"/>
        </w:rPr>
        <w:t xml:space="preserve"> Мозга</w:t>
      </w:r>
      <w:r w:rsidR="008B7723">
        <w:rPr>
          <w:rFonts w:eastAsia="Times New Roman"/>
          <w:szCs w:val="28"/>
          <w:lang w:eastAsia="zh-CN"/>
        </w:rPr>
        <w:t xml:space="preserve"> </w:t>
      </w:r>
      <w:r w:rsidR="001E42C7" w:rsidRPr="001E42C7">
        <w:rPr>
          <w:rFonts w:eastAsia="Times New Roman"/>
          <w:szCs w:val="28"/>
          <w:lang w:eastAsia="zh-CN"/>
        </w:rPr>
        <w:t>под задачи управления.</w:t>
      </w:r>
    </w:p>
    <w:p w14:paraId="179DF552" w14:textId="77777777" w:rsidR="00F84160" w:rsidRPr="00F84160" w:rsidRDefault="00F84160" w:rsidP="00AD551B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После закрепления новой модели возникает следующий, неизбежный этап.</w:t>
      </w:r>
    </w:p>
    <w:p w14:paraId="1B73AC3A" w14:textId="69110F8F" w:rsidR="00992820" w:rsidRDefault="008B7723" w:rsidP="0099282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F84160" w:rsidRPr="00F84160">
        <w:rPr>
          <w:rFonts w:eastAsia="Times New Roman"/>
          <w:szCs w:val="28"/>
          <w:lang w:eastAsia="zh-CN"/>
        </w:rPr>
        <w:t>Если до этого момента система ещё допускала множественность —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пусть ограниченную, пусть контролируемую, —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то теперь она переходит к жёсткой фиксации.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До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Феодоси</w:t>
      </w:r>
      <w:r>
        <w:rPr>
          <w:rFonts w:eastAsia="Times New Roman"/>
          <w:szCs w:val="28"/>
          <w:lang w:eastAsia="zh-CN"/>
        </w:rPr>
        <w:t>я</w:t>
      </w:r>
      <w:r w:rsidR="00F84160" w:rsidRPr="00F84160">
        <w:rPr>
          <w:rFonts w:eastAsia="Times New Roman"/>
          <w:szCs w:val="28"/>
          <w:lang w:eastAsia="zh-CN"/>
        </w:rPr>
        <w:t xml:space="preserve"> I</w:t>
      </w:r>
      <w:r>
        <w:rPr>
          <w:rFonts w:eastAsia="Times New Roman"/>
          <w:szCs w:val="28"/>
          <w:lang w:eastAsia="zh-CN"/>
        </w:rPr>
        <w:t xml:space="preserve">, </w:t>
      </w:r>
      <w:r w:rsidRPr="00F84160">
        <w:rPr>
          <w:rFonts w:eastAsia="Times New Roman"/>
          <w:szCs w:val="28"/>
          <w:lang w:eastAsia="zh-CN"/>
        </w:rPr>
        <w:t>на территории Римской империи</w:t>
      </w:r>
      <w:r>
        <w:rPr>
          <w:rFonts w:eastAsia="Times New Roman"/>
          <w:szCs w:val="28"/>
          <w:lang w:eastAsia="zh-CN"/>
        </w:rPr>
        <w:t xml:space="preserve"> формально </w:t>
      </w:r>
      <w:r w:rsidR="00992820">
        <w:rPr>
          <w:rFonts w:eastAsia="Times New Roman"/>
          <w:szCs w:val="28"/>
          <w:lang w:eastAsia="zh-CN"/>
        </w:rPr>
        <w:t>действовал</w:t>
      </w:r>
    </w:p>
    <w:p w14:paraId="63254676" w14:textId="77777777" w:rsidR="008411AF" w:rsidRDefault="00F84160" w:rsidP="009E3EB2">
      <w:pPr>
        <w:spacing w:after="0"/>
        <w:ind w:right="-141"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lastRenderedPageBreak/>
        <w:t xml:space="preserve"> принцип свободы совести, закреплённый Миланским эдиктом.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Это означало, что система ещё </w:t>
      </w:r>
      <w:r w:rsidRPr="009E3EB2">
        <w:rPr>
          <w:rStyle w:val="--"/>
        </w:rPr>
        <w:t xml:space="preserve">не </w:t>
      </w:r>
      <w:r w:rsidRPr="009E3EB2">
        <w:rPr>
          <w:rStyle w:val="--0"/>
        </w:rPr>
        <w:t xml:space="preserve">была </w:t>
      </w:r>
      <w:r w:rsidRPr="00F84160">
        <w:rPr>
          <w:rFonts w:eastAsia="Times New Roman"/>
          <w:szCs w:val="28"/>
          <w:lang w:eastAsia="zh-CN"/>
        </w:rPr>
        <w:t>завершена.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Она тестировала</w:t>
      </w:r>
      <w:r w:rsidR="00992820">
        <w:rPr>
          <w:rFonts w:eastAsia="Times New Roman"/>
          <w:szCs w:val="28"/>
          <w:lang w:eastAsia="zh-CN"/>
        </w:rPr>
        <w:t xml:space="preserve">, </w:t>
      </w:r>
      <w:proofErr w:type="gramStart"/>
      <w:r w:rsidR="00992820">
        <w:rPr>
          <w:rFonts w:eastAsia="Times New Roman"/>
          <w:szCs w:val="28"/>
          <w:lang w:eastAsia="zh-CN"/>
        </w:rPr>
        <w:t>п</w:t>
      </w:r>
      <w:r w:rsidRPr="00F84160">
        <w:rPr>
          <w:rFonts w:eastAsia="Times New Roman"/>
          <w:szCs w:val="28"/>
          <w:lang w:eastAsia="zh-CN"/>
        </w:rPr>
        <w:t>робовала</w:t>
      </w:r>
      <w:r w:rsidR="00992820">
        <w:rPr>
          <w:rFonts w:eastAsia="Times New Roman"/>
          <w:szCs w:val="28"/>
          <w:lang w:eastAsia="zh-CN"/>
        </w:rPr>
        <w:t>,  и</w:t>
      </w:r>
      <w:r w:rsidRPr="00F84160">
        <w:rPr>
          <w:rFonts w:eastAsia="Times New Roman"/>
          <w:szCs w:val="28"/>
          <w:lang w:eastAsia="zh-CN"/>
        </w:rPr>
        <w:t>скала</w:t>
      </w:r>
      <w:proofErr w:type="gramEnd"/>
      <w:r w:rsidRPr="00F84160">
        <w:rPr>
          <w:rFonts w:eastAsia="Times New Roman"/>
          <w:szCs w:val="28"/>
          <w:lang w:eastAsia="zh-CN"/>
        </w:rPr>
        <w:t xml:space="preserve"> устойчивую конфигурацию.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Но как только становится ясно,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что управление через изменяемую истину работает,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свобода становится избыточной.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А значит — опасной.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 393 году запрещаются Олимпийские игры —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как символ старой, неконтролируемой религиозной среды.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Ещё через два года отменяется сам принцип свободы вероисповедания.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это ключевой момент.</w:t>
      </w:r>
      <w:r w:rsidR="0099282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Потому что запрещается не просто </w:t>
      </w:r>
    </w:p>
    <w:p w14:paraId="5DF46127" w14:textId="3E623751" w:rsidR="00F84160" w:rsidRPr="00F84160" w:rsidRDefault="008411AF" w:rsidP="009E3EB2">
      <w:pPr>
        <w:spacing w:after="0"/>
        <w:ind w:right="-141"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65DAEDA2" wp14:editId="39352211">
            <wp:simplePos x="0" y="0"/>
            <wp:positionH relativeFrom="column">
              <wp:posOffset>-130175</wp:posOffset>
            </wp:positionH>
            <wp:positionV relativeFrom="paragraph">
              <wp:posOffset>-1905</wp:posOffset>
            </wp:positionV>
            <wp:extent cx="2539365" cy="3022600"/>
            <wp:effectExtent l="0" t="0" r="635" b="0"/>
            <wp:wrapTight wrapText="bothSides">
              <wp:wrapPolygon edited="0">
                <wp:start x="0" y="0"/>
                <wp:lineTo x="0" y="21509"/>
                <wp:lineTo x="21497" y="21509"/>
                <wp:lineTo x="21497" y="0"/>
                <wp:lineTo x="0" y="0"/>
              </wp:wrapPolygon>
            </wp:wrapTight>
            <wp:docPr id="4423303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330315" name="Рисунок 4423303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160" w:rsidRPr="00F84160">
        <w:rPr>
          <w:rFonts w:eastAsia="Times New Roman"/>
          <w:szCs w:val="28"/>
          <w:lang w:eastAsia="zh-CN"/>
        </w:rPr>
        <w:t>практика —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запрещается </w:t>
      </w:r>
      <w:r w:rsidR="00F84160" w:rsidRPr="009E3EB2">
        <w:rPr>
          <w:rStyle w:val="--0"/>
        </w:rPr>
        <w:t xml:space="preserve">мышление </w:t>
      </w:r>
      <w:r w:rsidR="00F84160" w:rsidRPr="009E3EB2">
        <w:rPr>
          <w:rStyle w:val="--"/>
        </w:rPr>
        <w:t>вне</w:t>
      </w:r>
      <w:r w:rsidR="00F84160" w:rsidRPr="00F84160">
        <w:rPr>
          <w:rFonts w:eastAsia="Times New Roman"/>
          <w:b/>
          <w:bCs/>
          <w:szCs w:val="28"/>
          <w:lang w:eastAsia="zh-CN"/>
        </w:rPr>
        <w:t xml:space="preserve"> </w:t>
      </w:r>
      <w:r w:rsidR="00F84160" w:rsidRPr="009E3EB2">
        <w:rPr>
          <w:rFonts w:eastAsia="Times New Roman"/>
          <w:szCs w:val="28"/>
          <w:lang w:eastAsia="zh-CN"/>
        </w:rPr>
        <w:t>утверждённой нормы</w:t>
      </w:r>
      <w:r w:rsidR="00F84160" w:rsidRPr="00F84160">
        <w:rPr>
          <w:rFonts w:eastAsia="Times New Roman"/>
          <w:szCs w:val="28"/>
          <w:lang w:eastAsia="zh-CN"/>
        </w:rPr>
        <w:t>.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Человеку больше нельзя рассуждать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 вопросам, по которым система уже вынесла решение.</w:t>
      </w:r>
      <w:r w:rsidR="009E3EB2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Истина фиксируется.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Отклонение — пресекается.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если раньше человек мог искать,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то теперь он обязан соответствовать.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Любая попытка иметь собственное мнение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воспринимается не как ошибка,</w:t>
      </w:r>
      <w:r w:rsidR="0099282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а </w:t>
      </w:r>
      <w:r w:rsidR="00F84160" w:rsidRPr="009E3EB2">
        <w:rPr>
          <w:rStyle w:val="--0"/>
        </w:rPr>
        <w:t xml:space="preserve">как </w:t>
      </w:r>
      <w:r w:rsidR="00F84160" w:rsidRPr="009E3EB2">
        <w:rPr>
          <w:rStyle w:val="--"/>
        </w:rPr>
        <w:t>угроза</w:t>
      </w:r>
      <w:r w:rsidR="006671C0">
        <w:rPr>
          <w:rFonts w:eastAsia="Times New Roman"/>
          <w:szCs w:val="28"/>
          <w:lang w:eastAsia="zh-CN"/>
        </w:rPr>
        <w:t xml:space="preserve"> </w:t>
      </w:r>
      <w:r w:rsidR="009E3EB2">
        <w:rPr>
          <w:rFonts w:eastAsia="Times New Roman"/>
          <w:szCs w:val="28"/>
          <w:lang w:eastAsia="zh-CN"/>
        </w:rPr>
        <w:t xml:space="preserve">и </w:t>
      </w:r>
      <w:r w:rsidR="009E3EB2" w:rsidRPr="00F84160">
        <w:rPr>
          <w:rFonts w:eastAsia="Times New Roman"/>
          <w:szCs w:val="28"/>
          <w:lang w:eastAsia="zh-CN"/>
        </w:rPr>
        <w:t>подавляется</w:t>
      </w:r>
      <w:r w:rsidR="00F84160" w:rsidRPr="00F84160">
        <w:rPr>
          <w:rFonts w:eastAsia="Times New Roman"/>
          <w:szCs w:val="28"/>
          <w:lang w:eastAsia="zh-CN"/>
        </w:rPr>
        <w:t>.</w:t>
      </w:r>
      <w:r w:rsidR="006671C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На этом фоне становится очевидным,</w:t>
      </w:r>
      <w:r w:rsidR="006671C0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что так называемое «окончание гонений на христиан» —</w:t>
      </w:r>
    </w:p>
    <w:p w14:paraId="09B1F71F" w14:textId="3C72CBBA" w:rsidR="00F84160" w:rsidRPr="00F84160" w:rsidRDefault="00F84160" w:rsidP="006671C0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это иллюзия.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Гонения не исчезли.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Они изменили направление.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Прекратились преследования тех,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кто признал духовный авторитет власти.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Но те, кто сохранял прежнюю позицию —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отрицание внешнего центра,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— остались вне системы.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А значит — подлежали подавлению.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это закономерно.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Потому </w:t>
      </w:r>
      <w:r w:rsidR="009E3EB2" w:rsidRPr="00F84160">
        <w:rPr>
          <w:rFonts w:eastAsia="Times New Roman"/>
          <w:szCs w:val="28"/>
          <w:lang w:eastAsia="zh-CN"/>
        </w:rPr>
        <w:t xml:space="preserve">что </w:t>
      </w:r>
      <w:r w:rsidR="009E3EB2" w:rsidRPr="009E3EB2">
        <w:rPr>
          <w:rStyle w:val="--"/>
        </w:rPr>
        <w:t>невозможно</w:t>
      </w:r>
      <w:r w:rsidRPr="009E3EB2">
        <w:rPr>
          <w:rStyle w:val="--"/>
        </w:rPr>
        <w:t xml:space="preserve"> </w:t>
      </w:r>
      <w:r w:rsidRPr="009E3EB2">
        <w:rPr>
          <w:rStyle w:val="--0"/>
        </w:rPr>
        <w:t>допустить</w:t>
      </w:r>
      <w:r w:rsidRPr="00F84160">
        <w:rPr>
          <w:rFonts w:eastAsia="Times New Roman"/>
          <w:szCs w:val="28"/>
          <w:lang w:eastAsia="zh-CN"/>
        </w:rPr>
        <w:t xml:space="preserve"> существование элементов,</w:t>
      </w:r>
      <w:r w:rsidR="006671C0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ослабляющих центр.</w:t>
      </w:r>
    </w:p>
    <w:p w14:paraId="00F3A3B0" w14:textId="1CFEE330" w:rsidR="00F84160" w:rsidRPr="00F84160" w:rsidRDefault="006671C0" w:rsidP="00CE401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F84160" w:rsidRPr="00F84160">
        <w:rPr>
          <w:rFonts w:eastAsia="Times New Roman"/>
          <w:szCs w:val="28"/>
          <w:lang w:eastAsia="zh-CN"/>
        </w:rPr>
        <w:t>Отрицание духовной власти императора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разрушает саму конструкцию.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Следовательно, такие элементы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должны быть либо преобразованы,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либо устранены.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при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Феодоси</w:t>
      </w:r>
      <w:r>
        <w:rPr>
          <w:rFonts w:eastAsia="Times New Roman"/>
          <w:szCs w:val="28"/>
          <w:lang w:eastAsia="zh-CN"/>
        </w:rPr>
        <w:t>и</w:t>
      </w:r>
      <w:r w:rsidR="00F84160" w:rsidRPr="00F84160">
        <w:rPr>
          <w:rFonts w:eastAsia="Times New Roman"/>
          <w:szCs w:val="28"/>
          <w:lang w:eastAsia="zh-CN"/>
        </w:rPr>
        <w:t xml:space="preserve"> </w:t>
      </w:r>
      <w:r w:rsidR="009E3EB2" w:rsidRPr="00F84160">
        <w:rPr>
          <w:rFonts w:eastAsia="Times New Roman"/>
          <w:szCs w:val="28"/>
          <w:lang w:eastAsia="zh-CN"/>
        </w:rPr>
        <w:t>I</w:t>
      </w:r>
      <w:r w:rsidR="009E3EB2">
        <w:rPr>
          <w:rFonts w:eastAsia="Times New Roman"/>
          <w:szCs w:val="28"/>
          <w:lang w:eastAsia="zh-CN"/>
        </w:rPr>
        <w:t>, этот</w:t>
      </w:r>
      <w:r w:rsidR="00F84160" w:rsidRPr="00F84160">
        <w:rPr>
          <w:rFonts w:eastAsia="Times New Roman"/>
          <w:szCs w:val="28"/>
          <w:lang w:eastAsia="zh-CN"/>
        </w:rPr>
        <w:t xml:space="preserve"> процесс достигает новой стадии.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Гонения на «неправильных» христиан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 своей жесткости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только не уступают прежним —</w:t>
      </w:r>
      <w:r w:rsidR="009E3EB2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но часто превосходят их.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Но меняется главное —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основание.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Если раньше преследовали врагов империи,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то теперь — врагов Бога.</w:t>
      </w:r>
      <w:r>
        <w:rPr>
          <w:rFonts w:eastAsia="Times New Roman"/>
          <w:szCs w:val="28"/>
          <w:lang w:eastAsia="zh-CN"/>
        </w:rPr>
        <w:t xml:space="preserve"> Э</w:t>
      </w:r>
      <w:r w:rsidR="00F84160" w:rsidRPr="00F84160">
        <w:rPr>
          <w:rFonts w:eastAsia="Times New Roman"/>
          <w:szCs w:val="28"/>
          <w:lang w:eastAsia="zh-CN"/>
        </w:rPr>
        <w:t xml:space="preserve">то </w:t>
      </w:r>
      <w:r w:rsidR="00F84160" w:rsidRPr="009E3EB2">
        <w:rPr>
          <w:rStyle w:val="--"/>
        </w:rPr>
        <w:t xml:space="preserve">принципиальная </w:t>
      </w:r>
      <w:r w:rsidR="00F84160" w:rsidRPr="009E3EB2">
        <w:rPr>
          <w:rStyle w:val="--0"/>
        </w:rPr>
        <w:t>разница</w:t>
      </w:r>
      <w:r w:rsidR="00F84160" w:rsidRPr="00F84160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Потому что в первом случае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возможен компромисс.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Во втором — нет.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Борьба с политическим противником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имеет границы.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Борьба с «ересью» —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имеет.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Именно поэтому масштаб подавления возрастает.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 I по III век</w:t>
      </w:r>
      <w:r w:rsidR="00CE4018">
        <w:rPr>
          <w:rFonts w:eastAsia="Times New Roman"/>
          <w:szCs w:val="28"/>
          <w:lang w:eastAsia="zh-CN"/>
        </w:rPr>
        <w:t xml:space="preserve">, </w:t>
      </w:r>
      <w:r w:rsidR="00F84160" w:rsidRPr="00F84160">
        <w:rPr>
          <w:rFonts w:eastAsia="Times New Roman"/>
          <w:szCs w:val="28"/>
          <w:lang w:eastAsia="zh-CN"/>
        </w:rPr>
        <w:t>христиан казнят за отказ признать власть.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 III по XIX век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их уничтожают за неправильное понимание Бога.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здесь проявляется главный сдвиг: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объектом контроля становится не поведение,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а </w:t>
      </w:r>
      <w:r w:rsidR="00F84160" w:rsidRPr="009E3EB2">
        <w:rPr>
          <w:rFonts w:eastAsia="Times New Roman"/>
          <w:szCs w:val="28"/>
          <w:lang w:eastAsia="zh-CN"/>
        </w:rPr>
        <w:t>мышление.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Человека наказывают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за действие,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а за интерпретацию.</w:t>
      </w:r>
      <w:r w:rsidR="00CE401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За отклонение от нормы восприятия.</w:t>
      </w:r>
      <w:r w:rsidR="00CE4018">
        <w:rPr>
          <w:rFonts w:eastAsia="Times New Roman"/>
          <w:szCs w:val="28"/>
          <w:lang w:eastAsia="zh-CN"/>
        </w:rPr>
        <w:t xml:space="preserve"> Э</w:t>
      </w:r>
      <w:r w:rsidR="00F84160" w:rsidRPr="00F84160">
        <w:rPr>
          <w:rFonts w:eastAsia="Times New Roman"/>
          <w:szCs w:val="28"/>
          <w:lang w:eastAsia="zh-CN"/>
        </w:rPr>
        <w:t xml:space="preserve">то уже </w:t>
      </w:r>
      <w:r w:rsidR="00F84160" w:rsidRPr="009E3EB2">
        <w:rPr>
          <w:rStyle w:val="--0"/>
        </w:rPr>
        <w:t xml:space="preserve">совершенно </w:t>
      </w:r>
      <w:r w:rsidR="00F84160" w:rsidRPr="009E3EB2">
        <w:rPr>
          <w:rStyle w:val="--"/>
        </w:rPr>
        <w:t>иной</w:t>
      </w:r>
      <w:r w:rsidR="00F84160" w:rsidRPr="00F84160">
        <w:rPr>
          <w:rFonts w:eastAsia="Times New Roman"/>
          <w:szCs w:val="28"/>
          <w:lang w:eastAsia="zh-CN"/>
        </w:rPr>
        <w:t xml:space="preserve"> уровень управления.</w:t>
      </w:r>
    </w:p>
    <w:p w14:paraId="429760B0" w14:textId="56BEB5A7" w:rsidR="00F84160" w:rsidRPr="00F84160" w:rsidRDefault="00CE4018" w:rsidP="005734B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84160" w:rsidRPr="00F84160">
        <w:rPr>
          <w:rFonts w:eastAsia="Times New Roman"/>
          <w:szCs w:val="28"/>
          <w:lang w:eastAsia="zh-CN"/>
        </w:rPr>
        <w:t xml:space="preserve">С точки зрения </w:t>
      </w:r>
      <w:r>
        <w:rPr>
          <w:rFonts w:eastAsia="Times New Roman"/>
          <w:szCs w:val="28"/>
          <w:lang w:eastAsia="zh-CN"/>
        </w:rPr>
        <w:t xml:space="preserve">развития </w:t>
      </w:r>
      <w:r w:rsidR="00F84160" w:rsidRPr="00F84160">
        <w:rPr>
          <w:rFonts w:eastAsia="Times New Roman"/>
          <w:szCs w:val="28"/>
          <w:lang w:eastAsia="zh-CN"/>
        </w:rPr>
        <w:t>генотипов мозга</w:t>
      </w:r>
      <w:r>
        <w:rPr>
          <w:rFonts w:eastAsia="Times New Roman"/>
          <w:szCs w:val="28"/>
          <w:lang w:eastAsia="zh-CN"/>
        </w:rPr>
        <w:t xml:space="preserve">, </w:t>
      </w:r>
      <w:r w:rsidR="00F84160" w:rsidRPr="00F84160">
        <w:rPr>
          <w:rFonts w:eastAsia="Times New Roman"/>
          <w:szCs w:val="28"/>
          <w:lang w:eastAsia="zh-CN"/>
        </w:rPr>
        <w:t>мы видим закрепление новой конфигурации.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Если ранее (в логике </w:t>
      </w:r>
      <w:r w:rsidR="009E3EB2">
        <w:rPr>
          <w:rFonts w:eastAsia="Times New Roman"/>
          <w:szCs w:val="28"/>
          <w:lang w:eastAsia="zh-CN"/>
        </w:rPr>
        <w:t xml:space="preserve">генотипов </w:t>
      </w:r>
      <w:r w:rsidR="00F84160" w:rsidRPr="00F84160">
        <w:rPr>
          <w:rFonts w:eastAsia="Times New Roman"/>
          <w:szCs w:val="28"/>
          <w:lang w:eastAsia="zh-CN"/>
        </w:rPr>
        <w:t>422–423)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сохранялась возможность различий</w:t>
      </w:r>
      <w:r w:rsidR="009E3EB2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при едином центре,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то теперь формируется модель,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 которой допустим только один вариант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потому, что он исти</w:t>
      </w:r>
      <w:r w:rsidR="005734B8">
        <w:rPr>
          <w:rFonts w:eastAsia="Times New Roman"/>
          <w:szCs w:val="28"/>
          <w:lang w:eastAsia="zh-CN"/>
        </w:rPr>
        <w:t>на, а</w:t>
      </w:r>
      <w:r w:rsidR="00F84160" w:rsidRPr="00F84160">
        <w:rPr>
          <w:rFonts w:eastAsia="Times New Roman"/>
          <w:szCs w:val="28"/>
          <w:lang w:eastAsia="zh-CN"/>
        </w:rPr>
        <w:t xml:space="preserve"> потому, что </w:t>
      </w:r>
      <w:r w:rsidR="00F84160" w:rsidRPr="009E3EB2">
        <w:rPr>
          <w:rStyle w:val="--0"/>
        </w:rPr>
        <w:t xml:space="preserve">он </w:t>
      </w:r>
      <w:r w:rsidR="00F84160" w:rsidRPr="009E3EB2">
        <w:rPr>
          <w:rStyle w:val="--"/>
        </w:rPr>
        <w:lastRenderedPageBreak/>
        <w:t>утверждён</w:t>
      </w:r>
      <w:r w:rsidR="005734B8" w:rsidRPr="009E3EB2">
        <w:rPr>
          <w:rStyle w:val="--"/>
        </w:rPr>
        <w:t>.</w:t>
      </w:r>
      <w:r w:rsidR="005734B8">
        <w:rPr>
          <w:rFonts w:eastAsia="Times New Roman"/>
          <w:szCs w:val="28"/>
          <w:lang w:eastAsia="zh-CN"/>
        </w:rPr>
        <w:t xml:space="preserve"> И </w:t>
      </w:r>
      <w:r w:rsidR="00F84160" w:rsidRPr="00F84160">
        <w:rPr>
          <w:rFonts w:eastAsia="Times New Roman"/>
          <w:szCs w:val="28"/>
          <w:lang w:eastAsia="zh-CN"/>
        </w:rPr>
        <w:t>именно под эту модель</w:t>
      </w:r>
      <w:r w:rsidR="005734B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начинает перестраиваться Мозг.</w:t>
      </w:r>
      <w:r w:rsidR="009E3EB2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Человек всё меньше соотносит информацию</w:t>
      </w:r>
      <w:r w:rsidR="005734B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 внутренним основанием.</w:t>
      </w:r>
      <w:r w:rsidR="005734B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всё больше —</w:t>
      </w:r>
      <w:r w:rsidR="005734B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 внешним источником.</w:t>
      </w:r>
      <w:r w:rsidR="005734B8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 этом и заключается глубинная трансформация.</w:t>
      </w:r>
    </w:p>
    <w:p w14:paraId="6276963D" w14:textId="0BDB6EBE" w:rsidR="00F84160" w:rsidRPr="00F84160" w:rsidRDefault="005734B8" w:rsidP="0077400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84160" w:rsidRPr="00F84160">
        <w:rPr>
          <w:rFonts w:eastAsia="Times New Roman"/>
          <w:szCs w:val="28"/>
          <w:lang w:eastAsia="zh-CN"/>
        </w:rPr>
        <w:t>Религия перестаёт быть пространством поиска.</w:t>
      </w:r>
      <w:r w:rsidR="0077400B" w:rsidRPr="0077400B">
        <w:rPr>
          <w:rFonts w:eastAsia="Times New Roman"/>
          <w:szCs w:val="28"/>
          <w:lang w:eastAsia="zh-CN"/>
        </w:rPr>
        <w:t xml:space="preserve"> </w:t>
      </w:r>
      <w:r w:rsidR="0077400B" w:rsidRPr="00F84160">
        <w:rPr>
          <w:rFonts w:eastAsia="Times New Roman"/>
          <w:szCs w:val="28"/>
          <w:lang w:eastAsia="zh-CN"/>
        </w:rPr>
        <w:t>Она становится системой</w:t>
      </w:r>
      <w:r w:rsidR="009E3EB2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нормирования мышления.</w:t>
      </w:r>
      <w:r w:rsidR="0077400B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это нормирование доводится до предела.</w:t>
      </w:r>
      <w:r w:rsidR="0077400B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Представители учения,</w:t>
      </w:r>
      <w:r w:rsidR="0077400B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провозглашавшего «не судите»,</w:t>
      </w:r>
      <w:r w:rsidR="0077400B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начинают судить.</w:t>
      </w:r>
      <w:r w:rsidR="0077400B">
        <w:rPr>
          <w:rFonts w:eastAsia="Times New Roman"/>
          <w:szCs w:val="28"/>
          <w:lang w:eastAsia="zh-CN"/>
        </w:rPr>
        <w:t xml:space="preserve"> Н</w:t>
      </w:r>
      <w:r w:rsidR="00F84160" w:rsidRPr="00F84160">
        <w:rPr>
          <w:rFonts w:eastAsia="Times New Roman"/>
          <w:szCs w:val="28"/>
          <w:lang w:eastAsia="zh-CN"/>
        </w:rPr>
        <w:t>е просто судить —</w:t>
      </w:r>
      <w:r w:rsidR="0077400B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определять допустимость самого мышления.</w:t>
      </w:r>
    </w:p>
    <w:p w14:paraId="6FC3F588" w14:textId="29F8D028" w:rsidR="00F84160" w:rsidRPr="00F84160" w:rsidRDefault="0077400B" w:rsidP="0077400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F84160" w:rsidRPr="00F84160">
        <w:rPr>
          <w:rFonts w:eastAsia="Times New Roman"/>
          <w:szCs w:val="28"/>
          <w:lang w:eastAsia="zh-CN"/>
        </w:rPr>
        <w:t>Самостоятельность становится преступлением.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за неё наказывают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 предельной жесткостью.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Практика казней за убеждения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растягивается на столетия.</w:t>
      </w:r>
    </w:p>
    <w:p w14:paraId="4CFD7815" w14:textId="630F5663" w:rsidR="00F84160" w:rsidRPr="00F84160" w:rsidRDefault="00F84160" w:rsidP="00896D5E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Последние аутодафе происходят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уже в новое время —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вплоть до XIX века.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Это означает,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что запущенный механизм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9E3EB2">
        <w:rPr>
          <w:rStyle w:val="--0"/>
        </w:rPr>
        <w:t xml:space="preserve">оказался </w:t>
      </w:r>
      <w:r w:rsidRPr="009E3EB2">
        <w:rPr>
          <w:rStyle w:val="--"/>
        </w:rPr>
        <w:t>устойчивым.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здесь важно зафиксировать ещё один момент.</w:t>
      </w:r>
      <w:r w:rsidR="0077400B">
        <w:rPr>
          <w:rFonts w:eastAsia="Times New Roman"/>
          <w:szCs w:val="28"/>
          <w:lang w:eastAsia="zh-CN"/>
        </w:rPr>
        <w:t xml:space="preserve"> </w:t>
      </w:r>
      <w:proofErr w:type="gramStart"/>
      <w:r w:rsidRPr="00F84160">
        <w:rPr>
          <w:rFonts w:eastAsia="Times New Roman"/>
          <w:szCs w:val="28"/>
          <w:lang w:eastAsia="zh-CN"/>
        </w:rPr>
        <w:t>После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Феодоси</w:t>
      </w:r>
      <w:r w:rsidR="0077400B">
        <w:rPr>
          <w:rFonts w:eastAsia="Times New Roman"/>
          <w:szCs w:val="28"/>
          <w:lang w:eastAsia="zh-CN"/>
        </w:rPr>
        <w:t>я</w:t>
      </w:r>
      <w:r w:rsidRPr="00F84160">
        <w:rPr>
          <w:rFonts w:eastAsia="Times New Roman"/>
          <w:szCs w:val="28"/>
          <w:lang w:eastAsia="zh-CN"/>
        </w:rPr>
        <w:t xml:space="preserve"> </w:t>
      </w:r>
      <w:r w:rsidR="009E3EB2" w:rsidRPr="00F84160">
        <w:rPr>
          <w:rFonts w:eastAsia="Times New Roman"/>
          <w:szCs w:val="28"/>
          <w:lang w:eastAsia="zh-CN"/>
        </w:rPr>
        <w:t>I</w:t>
      </w:r>
      <w:r w:rsidR="009E3EB2">
        <w:rPr>
          <w:rFonts w:eastAsia="Times New Roman"/>
          <w:szCs w:val="28"/>
          <w:lang w:eastAsia="zh-CN"/>
        </w:rPr>
        <w:t>,</w:t>
      </w:r>
      <w:proofErr w:type="gramEnd"/>
      <w:r w:rsidR="009E3EB2">
        <w:rPr>
          <w:rFonts w:eastAsia="Times New Roman"/>
          <w:szCs w:val="28"/>
          <w:lang w:eastAsia="zh-CN"/>
        </w:rPr>
        <w:t xml:space="preserve"> императоры</w:t>
      </w:r>
      <w:r w:rsidRPr="00F84160">
        <w:rPr>
          <w:rFonts w:eastAsia="Times New Roman"/>
          <w:szCs w:val="28"/>
          <w:lang w:eastAsia="zh-CN"/>
        </w:rPr>
        <w:t xml:space="preserve"> больше не меняют «истину»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 природе Бога.</w:t>
      </w:r>
      <w:r w:rsidR="0077400B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Но не потому</w:t>
      </w:r>
      <w:r w:rsidR="00896D5E">
        <w:rPr>
          <w:rFonts w:eastAsia="Times New Roman"/>
          <w:szCs w:val="28"/>
          <w:lang w:eastAsia="zh-CN"/>
        </w:rPr>
        <w:t xml:space="preserve">, </w:t>
      </w:r>
      <w:r w:rsidRPr="00F84160">
        <w:rPr>
          <w:rFonts w:eastAsia="Times New Roman"/>
          <w:szCs w:val="28"/>
          <w:lang w:eastAsia="zh-CN"/>
        </w:rPr>
        <w:t>что она найдена.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А потому,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что в этом больше </w:t>
      </w:r>
      <w:r w:rsidRPr="009E3EB2">
        <w:rPr>
          <w:rStyle w:val="--"/>
        </w:rPr>
        <w:t xml:space="preserve">нет </w:t>
      </w:r>
      <w:r w:rsidRPr="009E3EB2">
        <w:rPr>
          <w:rStyle w:val="--0"/>
        </w:rPr>
        <w:t>необходимости</w:t>
      </w:r>
      <w:r w:rsidRPr="00F84160">
        <w:rPr>
          <w:rFonts w:eastAsia="Times New Roman"/>
          <w:szCs w:val="28"/>
          <w:lang w:eastAsia="zh-CN"/>
        </w:rPr>
        <w:t>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Система достигла устойчивости.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Генотипы мозга</w:t>
      </w:r>
    </w:p>
    <w:p w14:paraId="5FB630F9" w14:textId="241D360A" w:rsidR="00F84160" w:rsidRPr="00F84160" w:rsidRDefault="00F84160" w:rsidP="00896D5E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адаптированы под принятие внешнего источника.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теперь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изменение истины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может дестабилизировать уже работающую модель.</w:t>
      </w:r>
    </w:p>
    <w:p w14:paraId="4C3F2255" w14:textId="1939CAC2" w:rsidR="00F84160" w:rsidRPr="00F84160" w:rsidRDefault="00896D5E" w:rsidP="00896D5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84160" w:rsidRPr="00F84160">
        <w:rPr>
          <w:rFonts w:eastAsia="Times New Roman"/>
          <w:szCs w:val="28"/>
          <w:lang w:eastAsia="zh-CN"/>
        </w:rPr>
        <w:t>Если бы политическая ситуация потребовала,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цикл мог бы повториться.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 тем же результатом.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Потому что механизм уже был создан.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Именно это мы должны зафиксировать: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вопрос никогда не стоял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 поиске истины.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Вопрос стоял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о создании </w:t>
      </w:r>
      <w:r w:rsidR="00F84160" w:rsidRPr="009E3EB2">
        <w:rPr>
          <w:rStyle w:val="--"/>
        </w:rPr>
        <w:t xml:space="preserve">управляемой </w:t>
      </w:r>
      <w:r w:rsidR="00F84160" w:rsidRPr="009E3EB2">
        <w:rPr>
          <w:rStyle w:val="--0"/>
        </w:rPr>
        <w:t>системы</w:t>
      </w:r>
      <w:r w:rsidR="00F84160" w:rsidRPr="00F84160">
        <w:rPr>
          <w:rFonts w:eastAsia="Times New Roman"/>
          <w:szCs w:val="28"/>
          <w:lang w:eastAsia="zh-CN"/>
        </w:rPr>
        <w:t xml:space="preserve">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как только она была создана —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её перестали менять.</w:t>
      </w:r>
    </w:p>
    <w:p w14:paraId="47371B62" w14:textId="6EEF47BC" w:rsidR="00F84160" w:rsidRPr="00F84160" w:rsidRDefault="00896D5E" w:rsidP="00896D5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F84160" w:rsidRPr="00F84160">
        <w:rPr>
          <w:rFonts w:eastAsia="Times New Roman"/>
          <w:szCs w:val="28"/>
          <w:lang w:eastAsia="zh-CN"/>
        </w:rPr>
        <w:t>По мере изменения политической ситуации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начинает проявляться уже не отдельный эпизод,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а устойчивая закономерность.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Власть меняет своё мнение —</w:t>
      </w:r>
    </w:p>
    <w:p w14:paraId="7E3F765B" w14:textId="76CAC7D9" w:rsidR="009A42E5" w:rsidRDefault="00F84160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и вслед за этим меняется «истина».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Церковь не ищет</w:t>
      </w:r>
      <w:r w:rsidR="00896D5E">
        <w:rPr>
          <w:rFonts w:eastAsia="Times New Roman"/>
          <w:szCs w:val="28"/>
          <w:lang w:eastAsia="zh-CN"/>
        </w:rPr>
        <w:t>, н</w:t>
      </w:r>
      <w:r w:rsidRPr="00F84160">
        <w:rPr>
          <w:rFonts w:eastAsia="Times New Roman"/>
          <w:szCs w:val="28"/>
          <w:lang w:eastAsia="zh-CN"/>
        </w:rPr>
        <w:t>е спорит</w:t>
      </w:r>
      <w:r w:rsidR="00896D5E">
        <w:rPr>
          <w:rFonts w:eastAsia="Times New Roman"/>
          <w:szCs w:val="28"/>
          <w:lang w:eastAsia="zh-CN"/>
        </w:rPr>
        <w:t>, н</w:t>
      </w:r>
      <w:r w:rsidRPr="00F84160">
        <w:rPr>
          <w:rFonts w:eastAsia="Times New Roman"/>
          <w:szCs w:val="28"/>
          <w:lang w:eastAsia="zh-CN"/>
        </w:rPr>
        <w:t>е уточняет.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9E3EB2">
        <w:rPr>
          <w:rStyle w:val="--0"/>
        </w:rPr>
        <w:t xml:space="preserve">Она </w:t>
      </w:r>
      <w:r w:rsidRPr="009E3EB2">
        <w:rPr>
          <w:rStyle w:val="--"/>
        </w:rPr>
        <w:t>оформляет.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Фиксирует новую конфигурацию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объявляет её откровением.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Столько раз, сколько это требуется системе.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Если смотреть на это без иллюзий,</w:t>
      </w:r>
      <w:r w:rsidR="009E3EB2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мы видим простой принцип: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 истории нет ни одного случая,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когда соборное решение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противоречило бы позиции власти.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нет ни одного случая,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когда позиция власти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не соответствовала бы текущему политическому моменту.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Истина здесь не формируется —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9E3EB2">
        <w:rPr>
          <w:rStyle w:val="--0"/>
        </w:rPr>
        <w:t xml:space="preserve">она </w:t>
      </w:r>
      <w:r w:rsidRPr="009E3EB2">
        <w:rPr>
          <w:rStyle w:val="--"/>
        </w:rPr>
        <w:t>синхронизируется</w:t>
      </w:r>
      <w:r w:rsidR="009E3EB2">
        <w:rPr>
          <w:rFonts w:eastAsia="Times New Roman"/>
          <w:szCs w:val="28"/>
          <w:lang w:eastAsia="zh-CN"/>
        </w:rPr>
        <w:t xml:space="preserve"> с</w:t>
      </w:r>
      <w:r w:rsidRPr="00F84160">
        <w:rPr>
          <w:rFonts w:eastAsia="Times New Roman"/>
          <w:szCs w:val="28"/>
          <w:lang w:eastAsia="zh-CN"/>
        </w:rPr>
        <w:t xml:space="preserve"> ситуацией</w:t>
      </w:r>
      <w:r w:rsidR="009E3EB2">
        <w:rPr>
          <w:rFonts w:eastAsia="Times New Roman"/>
          <w:szCs w:val="28"/>
          <w:lang w:eastAsia="zh-CN"/>
        </w:rPr>
        <w:t>, с</w:t>
      </w:r>
      <w:r w:rsidRPr="00F84160">
        <w:rPr>
          <w:rFonts w:eastAsia="Times New Roman"/>
          <w:szCs w:val="28"/>
          <w:lang w:eastAsia="zh-CN"/>
        </w:rPr>
        <w:t xml:space="preserve"> задачами управления</w:t>
      </w:r>
      <w:r w:rsidR="009E3EB2">
        <w:rPr>
          <w:rFonts w:eastAsia="Times New Roman"/>
          <w:szCs w:val="28"/>
          <w:lang w:eastAsia="zh-CN"/>
        </w:rPr>
        <w:t>, с</w:t>
      </w:r>
      <w:r w:rsidRPr="00F84160">
        <w:rPr>
          <w:rFonts w:eastAsia="Times New Roman"/>
          <w:szCs w:val="28"/>
          <w:lang w:eastAsia="zh-CN"/>
        </w:rPr>
        <w:t xml:space="preserve"> необходимостью удержания системы.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Именно поэтому она изменяется.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Не потому, что найдена новая глубина.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А потому, что изменилась конфигурация среды.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Те, кто пытался удерживать веру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выше императорского мнения,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устранялись.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Не в теории — на практике.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Прямо с соборов.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отправлялись туда,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где выживание было маловероятно.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Но важнее другое.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Если через некоторое время власть меняла позицию,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те же самые люди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могли быть возвращены.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А их оппоненты — занять их место.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Происходила не просто смена взглядов.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Происходила </w:t>
      </w:r>
      <w:r w:rsidRPr="009E3EB2">
        <w:rPr>
          <w:rStyle w:val="--"/>
        </w:rPr>
        <w:t xml:space="preserve">ротация </w:t>
      </w:r>
      <w:r w:rsidRPr="009E3EB2">
        <w:rPr>
          <w:rStyle w:val="--0"/>
        </w:rPr>
        <w:t>истины</w:t>
      </w:r>
      <w:r w:rsidRPr="00F84160">
        <w:rPr>
          <w:rFonts w:eastAsia="Times New Roman"/>
          <w:b/>
          <w:bCs/>
          <w:szCs w:val="28"/>
          <w:lang w:eastAsia="zh-CN"/>
        </w:rPr>
        <w:t xml:space="preserve"> </w:t>
      </w:r>
      <w:r w:rsidRPr="009E3EB2">
        <w:rPr>
          <w:rFonts w:eastAsia="Times New Roman"/>
          <w:szCs w:val="28"/>
          <w:lang w:eastAsia="zh-CN"/>
        </w:rPr>
        <w:t>вместе с носителями</w:t>
      </w:r>
      <w:r w:rsidRPr="00F84160">
        <w:rPr>
          <w:rFonts w:eastAsia="Times New Roman"/>
          <w:szCs w:val="28"/>
          <w:lang w:eastAsia="zh-CN"/>
        </w:rPr>
        <w:t>.</w:t>
      </w:r>
      <w:r w:rsidR="00896D5E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это ещё один признак завершённой системы.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Человек больше не является носителем убеждения.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Он становится носителем </w:t>
      </w:r>
      <w:r w:rsidRPr="009E3EB2">
        <w:rPr>
          <w:rFonts w:eastAsia="Times New Roman"/>
          <w:szCs w:val="28"/>
          <w:lang w:eastAsia="zh-CN"/>
        </w:rPr>
        <w:t>актуальной версии нормы.</w:t>
      </w:r>
      <w:r w:rsidR="009E3EB2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Сама же церковная структура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оказывается полностью встроенной в этот механизм.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Она технически </w:t>
      </w:r>
      <w:r w:rsidRPr="009E3EB2">
        <w:rPr>
          <w:rStyle w:val="--"/>
        </w:rPr>
        <w:t xml:space="preserve">не </w:t>
      </w:r>
      <w:r w:rsidRPr="009E3EB2">
        <w:rPr>
          <w:rStyle w:val="--0"/>
        </w:rPr>
        <w:t>может</w:t>
      </w:r>
      <w:r w:rsidRPr="00F84160">
        <w:rPr>
          <w:rFonts w:eastAsia="Times New Roman"/>
          <w:szCs w:val="28"/>
          <w:lang w:eastAsia="zh-CN"/>
        </w:rPr>
        <w:t xml:space="preserve"> противоречить власти.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Потому что </w:t>
      </w:r>
      <w:r w:rsidRPr="00F84160">
        <w:rPr>
          <w:rFonts w:eastAsia="Times New Roman"/>
          <w:szCs w:val="28"/>
          <w:lang w:eastAsia="zh-CN"/>
        </w:rPr>
        <w:lastRenderedPageBreak/>
        <w:t>любой,</w:t>
      </w:r>
      <w:r w:rsidR="009E3EB2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кто пытается это сделать,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заменяется</w:t>
      </w:r>
      <w:r w:rsidR="009A42E5">
        <w:rPr>
          <w:rFonts w:eastAsia="Times New Roman"/>
          <w:szCs w:val="28"/>
          <w:lang w:eastAsia="zh-CN"/>
        </w:rPr>
        <w:t>, л</w:t>
      </w:r>
      <w:r w:rsidRPr="00F84160">
        <w:rPr>
          <w:rFonts w:eastAsia="Times New Roman"/>
          <w:szCs w:val="28"/>
          <w:lang w:eastAsia="zh-CN"/>
        </w:rPr>
        <w:t>ишается сана</w:t>
      </w:r>
      <w:r w:rsidR="009A42E5">
        <w:rPr>
          <w:rFonts w:eastAsia="Times New Roman"/>
          <w:szCs w:val="28"/>
          <w:lang w:eastAsia="zh-CN"/>
        </w:rPr>
        <w:t>, у</w:t>
      </w:r>
      <w:r w:rsidRPr="00F84160">
        <w:rPr>
          <w:rFonts w:eastAsia="Times New Roman"/>
          <w:szCs w:val="28"/>
          <w:lang w:eastAsia="zh-CN"/>
        </w:rPr>
        <w:t>страняется</w:t>
      </w:r>
      <w:r w:rsidR="009A42E5">
        <w:rPr>
          <w:rFonts w:eastAsia="Times New Roman"/>
          <w:szCs w:val="28"/>
          <w:lang w:eastAsia="zh-CN"/>
        </w:rPr>
        <w:t xml:space="preserve"> и</w:t>
      </w:r>
      <w:r w:rsidRPr="00F84160">
        <w:rPr>
          <w:rFonts w:eastAsia="Times New Roman"/>
          <w:szCs w:val="28"/>
          <w:lang w:eastAsia="zh-CN"/>
        </w:rPr>
        <w:t xml:space="preserve"> на его место приходит тот,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кто изначально согласен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с любым направлением, заданным сверху.</w:t>
      </w:r>
      <w:r w:rsidR="009E3EB2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Система не спорит.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Она </w:t>
      </w:r>
      <w:r w:rsidRPr="009E3EB2">
        <w:rPr>
          <w:rFonts w:eastAsia="Times New Roman"/>
          <w:szCs w:val="28"/>
          <w:lang w:eastAsia="zh-CN"/>
        </w:rPr>
        <w:t>обновляется</w:t>
      </w:r>
      <w:r w:rsidRPr="00F84160">
        <w:rPr>
          <w:rFonts w:eastAsia="Times New Roman"/>
          <w:szCs w:val="28"/>
          <w:lang w:eastAsia="zh-CN"/>
        </w:rPr>
        <w:t>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после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Феодоси</w:t>
      </w:r>
      <w:r w:rsidR="009A42E5">
        <w:rPr>
          <w:rFonts w:eastAsia="Times New Roman"/>
          <w:szCs w:val="28"/>
          <w:lang w:eastAsia="zh-CN"/>
        </w:rPr>
        <w:t>я</w:t>
      </w:r>
      <w:r w:rsidRPr="00F84160">
        <w:rPr>
          <w:rFonts w:eastAsia="Times New Roman"/>
          <w:szCs w:val="28"/>
          <w:lang w:eastAsia="zh-CN"/>
        </w:rPr>
        <w:t xml:space="preserve"> I</w:t>
      </w:r>
      <w:r w:rsidR="009A42E5">
        <w:rPr>
          <w:rFonts w:eastAsia="Times New Roman"/>
          <w:szCs w:val="28"/>
          <w:lang w:eastAsia="zh-CN"/>
        </w:rPr>
        <w:t xml:space="preserve">, это </w:t>
      </w:r>
      <w:r w:rsidR="00EF4E4E">
        <w:rPr>
          <w:rFonts w:eastAsia="Times New Roman"/>
          <w:szCs w:val="28"/>
          <w:lang w:eastAsia="zh-CN"/>
        </w:rPr>
        <w:t>обновление</w:t>
      </w:r>
      <w:r w:rsidR="009A42E5">
        <w:rPr>
          <w:rFonts w:eastAsia="Times New Roman"/>
          <w:szCs w:val="28"/>
          <w:lang w:eastAsia="zh-CN"/>
        </w:rPr>
        <w:t xml:space="preserve"> </w:t>
      </w:r>
    </w:p>
    <w:p w14:paraId="01452D7B" w14:textId="45DDBB39" w:rsidR="00F84160" w:rsidRPr="00F84160" w:rsidRDefault="00F84160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становится более тонким.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Базовые догматы больше не трогают.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Они уже закреплены.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Но всё остальное —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остается подвижным</w:t>
      </w:r>
      <w:r w:rsidR="009E3EB2">
        <w:rPr>
          <w:rFonts w:eastAsia="Times New Roman"/>
          <w:szCs w:val="28"/>
          <w:lang w:eastAsia="zh-CN"/>
        </w:rPr>
        <w:t xml:space="preserve"> и</w:t>
      </w:r>
      <w:r w:rsidRPr="00F84160">
        <w:rPr>
          <w:rFonts w:eastAsia="Times New Roman"/>
          <w:szCs w:val="28"/>
          <w:lang w:eastAsia="zh-CN"/>
        </w:rPr>
        <w:t xml:space="preserve"> реагирует на изменение среды.</w:t>
      </w:r>
    </w:p>
    <w:p w14:paraId="3FF3EB7A" w14:textId="54B26DF4" w:rsidR="003B6B98" w:rsidRDefault="003B6B98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4A0A9B56" wp14:editId="68A41EDB">
            <wp:simplePos x="0" y="0"/>
            <wp:positionH relativeFrom="column">
              <wp:posOffset>4302125</wp:posOffset>
            </wp:positionH>
            <wp:positionV relativeFrom="paragraph">
              <wp:posOffset>266065</wp:posOffset>
            </wp:positionV>
            <wp:extent cx="2825750" cy="3409950"/>
            <wp:effectExtent l="0" t="0" r="6350" b="6350"/>
            <wp:wrapTight wrapText="bothSides">
              <wp:wrapPolygon edited="0">
                <wp:start x="0" y="0"/>
                <wp:lineTo x="0" y="21560"/>
                <wp:lineTo x="21551" y="21560"/>
                <wp:lineTo x="21551" y="0"/>
                <wp:lineTo x="0" y="0"/>
              </wp:wrapPolygon>
            </wp:wrapTight>
            <wp:docPr id="19276768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76827" name="Рисунок 19276768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2E5">
        <w:rPr>
          <w:rFonts w:eastAsia="Times New Roman"/>
          <w:szCs w:val="28"/>
          <w:lang w:eastAsia="zh-CN"/>
        </w:rPr>
        <w:t xml:space="preserve">       </w:t>
      </w:r>
      <w:r w:rsidR="00F84160" w:rsidRPr="00F84160">
        <w:rPr>
          <w:rFonts w:eastAsia="Times New Roman"/>
          <w:szCs w:val="28"/>
          <w:lang w:eastAsia="zh-CN"/>
        </w:rPr>
        <w:t>Характерный пример — история с иконами.</w:t>
      </w:r>
      <w:r w:rsidR="009A42E5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Когда власть фиксирует,</w:t>
      </w:r>
      <w:r w:rsidR="009A42E5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что население начинает воспринимать иконы</w:t>
      </w:r>
      <w:r w:rsidR="009A42E5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как </w:t>
      </w:r>
      <w:r w:rsidR="00F84160" w:rsidRPr="008411AF">
        <w:rPr>
          <w:rStyle w:val="--0"/>
          <w:lang w:eastAsia="zh-CN"/>
        </w:rPr>
        <w:t>объекты</w:t>
      </w:r>
      <w:r w:rsidR="00F84160" w:rsidRPr="008411AF">
        <w:rPr>
          <w:rStyle w:val="--"/>
          <w:lang w:eastAsia="zh-CN"/>
        </w:rPr>
        <w:t xml:space="preserve"> поклонения</w:t>
      </w:r>
      <w:r w:rsidR="00F84160" w:rsidRPr="00F84160">
        <w:rPr>
          <w:rFonts w:eastAsia="Times New Roman"/>
          <w:szCs w:val="28"/>
          <w:lang w:eastAsia="zh-CN"/>
        </w:rPr>
        <w:t>,</w:t>
      </w:r>
      <w:r w:rsidR="009A42E5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аналог </w:t>
      </w:r>
    </w:p>
    <w:p w14:paraId="5EC69E52" w14:textId="170C7A09" w:rsidR="00F84160" w:rsidRPr="00F84160" w:rsidRDefault="00F84160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языческих идолов,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возникает угроза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возврата к прежней модели восприятия.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Система реагирует.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 754 году созывается собор.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Епископы молятся.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Призывают Святой Дух.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им «открывается» новая истина: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иконы — это искажение.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Оскорбление веры.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Начинается подавление.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Жёсткое.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Физическое.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Демонстративное.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Но проходит время —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ситуация снова меняется.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Усиливается внешний фактор —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распространяется новая религиозная система,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 которой любые изображения запрещены.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(Речь идёт о формировании ислама —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но это отдельная линия, к которой мы вернёмся.)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Возникает новая угроза —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уже не внутреннего отклонения,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а </w:t>
      </w:r>
      <w:r w:rsidRPr="008411AF">
        <w:rPr>
          <w:rStyle w:val="--0"/>
          <w:lang w:eastAsia="zh-CN"/>
        </w:rPr>
        <w:t xml:space="preserve">внешнего </w:t>
      </w:r>
      <w:r w:rsidRPr="008411AF">
        <w:rPr>
          <w:rStyle w:val="--"/>
          <w:lang w:eastAsia="zh-CN"/>
        </w:rPr>
        <w:t>поглощения</w:t>
      </w:r>
      <w:r w:rsidRPr="00F84160">
        <w:rPr>
          <w:rFonts w:eastAsia="Times New Roman"/>
          <w:szCs w:val="28"/>
          <w:lang w:eastAsia="zh-CN"/>
        </w:rPr>
        <w:t>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система снова перестраивается.</w:t>
      </w:r>
    </w:p>
    <w:p w14:paraId="48F7F5F4" w14:textId="4F661705" w:rsidR="00F84160" w:rsidRPr="00F84160" w:rsidRDefault="009A42E5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84160" w:rsidRPr="00F84160">
        <w:rPr>
          <w:rFonts w:eastAsia="Times New Roman"/>
          <w:szCs w:val="28"/>
          <w:lang w:eastAsia="zh-CN"/>
        </w:rPr>
        <w:t>В 787 году собирается новый собор.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Те же люди.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Те же процедуры.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— новая истина.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Теперь иконы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становятся богоугодными.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просто допустимыми —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священными.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начинается обратный процесс.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Преследуются уже те,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кто выступал против икон.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Механизм остаётся тем же.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Меняется только направление.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здесь проявляется ключевой эффект.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Для массы</w:t>
      </w:r>
      <w:r>
        <w:rPr>
          <w:rFonts w:eastAsia="Times New Roman"/>
          <w:szCs w:val="28"/>
          <w:lang w:eastAsia="zh-CN"/>
        </w:rPr>
        <w:t xml:space="preserve">, </w:t>
      </w:r>
      <w:r w:rsidR="00F84160" w:rsidRPr="00F84160">
        <w:rPr>
          <w:rFonts w:eastAsia="Times New Roman"/>
          <w:szCs w:val="28"/>
          <w:lang w:eastAsia="zh-CN"/>
        </w:rPr>
        <w:t>иконы перестают быть вопросом веры.</w:t>
      </w:r>
    </w:p>
    <w:p w14:paraId="62BB86A9" w14:textId="11D135C2" w:rsidR="00F84160" w:rsidRPr="00F84160" w:rsidRDefault="00F84160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 xml:space="preserve">Они </w:t>
      </w:r>
      <w:r w:rsidRPr="008411AF">
        <w:rPr>
          <w:rStyle w:val="--0"/>
          <w:lang w:eastAsia="zh-CN"/>
        </w:rPr>
        <w:t>становятся</w:t>
      </w:r>
      <w:r w:rsidR="009A42E5" w:rsidRPr="008411AF">
        <w:rPr>
          <w:rStyle w:val="--0"/>
          <w:lang w:eastAsia="zh-CN"/>
        </w:rPr>
        <w:t xml:space="preserve"> </w:t>
      </w:r>
      <w:r w:rsidRPr="008411AF">
        <w:rPr>
          <w:rStyle w:val="--"/>
          <w:lang w:eastAsia="zh-CN"/>
        </w:rPr>
        <w:t>маркером</w:t>
      </w:r>
      <w:r w:rsidRPr="00F84160">
        <w:rPr>
          <w:rFonts w:eastAsia="Times New Roman"/>
          <w:b/>
          <w:bCs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текущей истины</w:t>
      </w:r>
      <w:r w:rsidRPr="00F84160">
        <w:rPr>
          <w:rFonts w:eastAsia="Times New Roman"/>
          <w:szCs w:val="28"/>
          <w:lang w:eastAsia="zh-CN"/>
        </w:rPr>
        <w:t>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люди начинают действовать</w:t>
      </w:r>
    </w:p>
    <w:p w14:paraId="349B70BE" w14:textId="066253B6" w:rsidR="00F84160" w:rsidRPr="00F84160" w:rsidRDefault="00F84160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в соответствии с ситуацией.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Выставлять.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Прятать.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Менять.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 зависимости от того,</w:t>
      </w:r>
    </w:p>
    <w:p w14:paraId="441F86FE" w14:textId="4424255A" w:rsidR="00F84160" w:rsidRPr="00F84160" w:rsidRDefault="00F84160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>какая версия признана правильной.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Икона превращается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 аналог флага.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Не символа веры —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а </w:t>
      </w:r>
      <w:r w:rsidRPr="008411AF">
        <w:rPr>
          <w:rStyle w:val="--0"/>
          <w:lang w:eastAsia="zh-CN"/>
        </w:rPr>
        <w:t xml:space="preserve">символа </w:t>
      </w:r>
      <w:r w:rsidRPr="008411AF">
        <w:rPr>
          <w:rStyle w:val="--"/>
          <w:lang w:eastAsia="zh-CN"/>
        </w:rPr>
        <w:t>принадлежности</w:t>
      </w:r>
      <w:r w:rsidR="009A42E5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 текущей конфигурации системы.</w:t>
      </w:r>
    </w:p>
    <w:p w14:paraId="2C59CEF4" w14:textId="145E006B" w:rsidR="00F84160" w:rsidRPr="00F84160" w:rsidRDefault="009A42E5" w:rsidP="009A42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F84160" w:rsidRPr="00F84160">
        <w:rPr>
          <w:rFonts w:eastAsia="Times New Roman"/>
          <w:szCs w:val="28"/>
          <w:lang w:eastAsia="zh-CN"/>
        </w:rPr>
        <w:t xml:space="preserve">С точки зрения </w:t>
      </w:r>
      <w:r>
        <w:rPr>
          <w:rFonts w:eastAsia="Times New Roman"/>
          <w:szCs w:val="28"/>
          <w:lang w:eastAsia="zh-CN"/>
        </w:rPr>
        <w:t xml:space="preserve">развития </w:t>
      </w:r>
      <w:r w:rsidR="00F84160" w:rsidRPr="00F84160">
        <w:rPr>
          <w:rFonts w:eastAsia="Times New Roman"/>
          <w:szCs w:val="28"/>
          <w:lang w:eastAsia="zh-CN"/>
        </w:rPr>
        <w:t>генотипов мозга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это означает следующее: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происходит закрепление </w:t>
      </w:r>
      <w:r w:rsidR="00F84160" w:rsidRPr="008411AF">
        <w:rPr>
          <w:rStyle w:val="--0"/>
          <w:lang w:eastAsia="zh-CN"/>
        </w:rPr>
        <w:t>способности</w:t>
      </w:r>
      <w:r w:rsidRPr="008411AF">
        <w:rPr>
          <w:rStyle w:val="--0"/>
          <w:lang w:eastAsia="zh-CN"/>
        </w:rPr>
        <w:t xml:space="preserve"> </w:t>
      </w:r>
      <w:r w:rsidR="00F84160" w:rsidRPr="008411AF">
        <w:rPr>
          <w:rStyle w:val="--"/>
          <w:lang w:eastAsia="zh-CN"/>
        </w:rPr>
        <w:t>жить</w:t>
      </w:r>
      <w:r w:rsidR="00F84160" w:rsidRPr="00F84160">
        <w:rPr>
          <w:rFonts w:eastAsia="Times New Roman"/>
          <w:szCs w:val="28"/>
          <w:lang w:eastAsia="zh-CN"/>
        </w:rPr>
        <w:t xml:space="preserve"> в изменяемой реальности,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фиксируя противоречий.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Человек перестаёт соотносить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сегодняшнее с вчерашним.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Он ориентируется только на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8411AF">
        <w:rPr>
          <w:rFonts w:eastAsia="Times New Roman"/>
          <w:szCs w:val="28"/>
          <w:lang w:eastAsia="zh-CN"/>
        </w:rPr>
        <w:t>текущую норму</w:t>
      </w:r>
      <w:r w:rsidR="00F84160" w:rsidRPr="00F84160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Именно это делает систему устойчивой.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Потому что она больше </w:t>
      </w:r>
      <w:r w:rsidR="00F84160" w:rsidRPr="008411AF">
        <w:rPr>
          <w:rStyle w:val="--"/>
          <w:lang w:eastAsia="zh-CN"/>
        </w:rPr>
        <w:t xml:space="preserve">не </w:t>
      </w:r>
      <w:r w:rsidR="00F84160" w:rsidRPr="008411AF">
        <w:rPr>
          <w:rStyle w:val="--0"/>
          <w:lang w:eastAsia="zh-CN"/>
        </w:rPr>
        <w:t>зависит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от содержания.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Она опирается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на способность Мозга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адаптироваться к любой заданной форме.</w:t>
      </w:r>
      <w:r>
        <w:rPr>
          <w:rFonts w:eastAsia="Times New Roman"/>
          <w:szCs w:val="28"/>
          <w:lang w:eastAsia="zh-CN"/>
        </w:rPr>
        <w:t xml:space="preserve"> </w:t>
      </w:r>
      <w:r w:rsidR="008411AF">
        <w:rPr>
          <w:rFonts w:eastAsia="Times New Roman"/>
          <w:szCs w:val="28"/>
          <w:lang w:eastAsia="zh-CN"/>
        </w:rPr>
        <w:t>З</w:t>
      </w:r>
      <w:r w:rsidR="00F84160" w:rsidRPr="00F84160">
        <w:rPr>
          <w:rFonts w:eastAsia="Times New Roman"/>
          <w:szCs w:val="28"/>
          <w:lang w:eastAsia="zh-CN"/>
        </w:rPr>
        <w:t>десь мы выходим на принцип,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который станет ключевым дальше: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управление осуществляется не через убеждение,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lastRenderedPageBreak/>
        <w:t xml:space="preserve">а через </w:t>
      </w:r>
      <w:r w:rsidR="00F84160" w:rsidRPr="008411AF">
        <w:rPr>
          <w:rFonts w:eastAsia="Times New Roman"/>
          <w:szCs w:val="28"/>
          <w:lang w:eastAsia="zh-CN"/>
        </w:rPr>
        <w:t>переключение</w:t>
      </w:r>
      <w:r w:rsidR="00F84160" w:rsidRPr="00F84160">
        <w:rPr>
          <w:rFonts w:eastAsia="Times New Roman"/>
          <w:b/>
          <w:bCs/>
          <w:szCs w:val="28"/>
          <w:lang w:eastAsia="zh-CN"/>
        </w:rPr>
        <w:t xml:space="preserve"> </w:t>
      </w:r>
      <w:r w:rsidR="00F84160" w:rsidRPr="008411AF">
        <w:rPr>
          <w:rStyle w:val="--"/>
          <w:lang w:eastAsia="zh-CN"/>
        </w:rPr>
        <w:t xml:space="preserve">допустимого </w:t>
      </w:r>
      <w:r w:rsidR="00F84160" w:rsidRPr="008411AF">
        <w:rPr>
          <w:rStyle w:val="--0"/>
          <w:lang w:eastAsia="zh-CN"/>
        </w:rPr>
        <w:t>диапазона</w:t>
      </w:r>
      <w:r w:rsidR="00F84160" w:rsidRPr="00F84160">
        <w:rPr>
          <w:rFonts w:eastAsia="Times New Roman"/>
          <w:b/>
          <w:bCs/>
          <w:szCs w:val="28"/>
          <w:lang w:eastAsia="zh-CN"/>
        </w:rPr>
        <w:t xml:space="preserve"> </w:t>
      </w:r>
      <w:r w:rsidR="00F84160" w:rsidRPr="008411AF">
        <w:rPr>
          <w:rFonts w:eastAsia="Times New Roman"/>
          <w:szCs w:val="28"/>
          <w:lang w:eastAsia="zh-CN"/>
        </w:rPr>
        <w:t>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А это уже напрямую связано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 развитием генотипов мозга.</w:t>
      </w:r>
    </w:p>
    <w:p w14:paraId="289CB835" w14:textId="20C08975" w:rsidR="003B6B98" w:rsidRDefault="003B6B98" w:rsidP="00E350A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6F572171" wp14:editId="09284322">
            <wp:simplePos x="0" y="0"/>
            <wp:positionH relativeFrom="column">
              <wp:posOffset>-117475</wp:posOffset>
            </wp:positionH>
            <wp:positionV relativeFrom="paragraph">
              <wp:posOffset>4909820</wp:posOffset>
            </wp:positionV>
            <wp:extent cx="2673350" cy="3155950"/>
            <wp:effectExtent l="0" t="0" r="6350" b="6350"/>
            <wp:wrapTight wrapText="bothSides">
              <wp:wrapPolygon edited="0">
                <wp:start x="0" y="0"/>
                <wp:lineTo x="0" y="21557"/>
                <wp:lineTo x="21549" y="21557"/>
                <wp:lineTo x="21549" y="0"/>
                <wp:lineTo x="0" y="0"/>
              </wp:wrapPolygon>
            </wp:wrapTight>
            <wp:docPr id="17887062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06289" name="Рисунок 17887062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27F">
        <w:rPr>
          <w:rFonts w:eastAsia="Times New Roman"/>
          <w:szCs w:val="28"/>
          <w:lang w:eastAsia="zh-CN"/>
        </w:rPr>
        <w:t xml:space="preserve">      </w:t>
      </w:r>
      <w:r w:rsidR="00F84160" w:rsidRPr="00F84160">
        <w:rPr>
          <w:rFonts w:eastAsia="Times New Roman"/>
          <w:szCs w:val="28"/>
          <w:lang w:eastAsia="zh-CN"/>
        </w:rPr>
        <w:t>Дальнейшее развитие событий доводит этот механизм до предела.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Политическая ситуация снова меняется —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вместе с ней меняется истина.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 813 году решения предыдущего собора отменяются.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Сам собор лишается статуса Вселенского.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А прежняя, уже </w:t>
      </w:r>
      <w:r w:rsidR="00F84160" w:rsidRPr="008411AF">
        <w:rPr>
          <w:rStyle w:val="--0"/>
          <w:lang w:eastAsia="zh-CN"/>
        </w:rPr>
        <w:t xml:space="preserve">однажды </w:t>
      </w:r>
      <w:r w:rsidR="00F84160" w:rsidRPr="008411AF">
        <w:rPr>
          <w:rStyle w:val="--"/>
          <w:lang w:eastAsia="zh-CN"/>
        </w:rPr>
        <w:t>отвергнутая</w:t>
      </w:r>
      <w:r w:rsidR="00F84160" w:rsidRPr="00F84160">
        <w:rPr>
          <w:rFonts w:eastAsia="Times New Roman"/>
          <w:szCs w:val="28"/>
          <w:lang w:eastAsia="zh-CN"/>
        </w:rPr>
        <w:t xml:space="preserve"> позиция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снова объявляется боговдохновенной.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Проходит ещё несколько десятилетий —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в 843 году происходит обратное.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Снова новая ситуация.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Снова новая «истина».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Решения собора 754 года отменяются</w:t>
      </w:r>
      <w:r w:rsidR="00DE427F">
        <w:rPr>
          <w:rFonts w:eastAsia="Times New Roman"/>
          <w:szCs w:val="28"/>
          <w:lang w:eastAsia="zh-CN"/>
        </w:rPr>
        <w:t xml:space="preserve">. </w:t>
      </w:r>
      <w:r w:rsidR="00F84160" w:rsidRPr="00F84160">
        <w:rPr>
          <w:rFonts w:eastAsia="Times New Roman"/>
          <w:szCs w:val="28"/>
          <w:lang w:eastAsia="zh-CN"/>
        </w:rPr>
        <w:t>Он лишается статуса.</w:t>
      </w:r>
      <w:r w:rsidR="00DE427F">
        <w:rPr>
          <w:rFonts w:eastAsia="Times New Roman"/>
          <w:szCs w:val="28"/>
          <w:lang w:eastAsia="zh-CN"/>
        </w:rPr>
        <w:t xml:space="preserve">  </w:t>
      </w:r>
      <w:r w:rsidR="00F84160" w:rsidRPr="00F84160">
        <w:rPr>
          <w:rFonts w:eastAsia="Times New Roman"/>
          <w:szCs w:val="28"/>
          <w:lang w:eastAsia="zh-CN"/>
        </w:rPr>
        <w:t>А собору 787 года возвращают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«вселенскость»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объявляют его решения окончательными.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На первый взгляд это выглядит абсурдно.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Как бесконечное метание.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Как отсутствие позиции.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Как цепочка противоречий,</w:t>
      </w:r>
      <w:r w:rsidR="00DE427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которые невозможно объяснить</w:t>
      </w:r>
      <w:r w:rsidR="00187DEE">
        <w:rPr>
          <w:rFonts w:eastAsia="Times New Roman"/>
          <w:szCs w:val="28"/>
          <w:lang w:eastAsia="zh-CN"/>
        </w:rPr>
        <w:t xml:space="preserve">. </w:t>
      </w:r>
      <w:r w:rsidR="00F84160" w:rsidRPr="00F84160">
        <w:rPr>
          <w:rFonts w:eastAsia="Times New Roman"/>
          <w:szCs w:val="28"/>
          <w:lang w:eastAsia="zh-CN"/>
        </w:rPr>
        <w:t>Но только в том случае,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если рассматривать это как </w:t>
      </w:r>
      <w:r w:rsidR="00F84160" w:rsidRPr="008411AF">
        <w:rPr>
          <w:rStyle w:val="--"/>
          <w:lang w:eastAsia="zh-CN"/>
        </w:rPr>
        <w:t xml:space="preserve">поиск </w:t>
      </w:r>
      <w:r w:rsidR="00F84160" w:rsidRPr="008411AF">
        <w:rPr>
          <w:rStyle w:val="--0"/>
          <w:lang w:eastAsia="zh-CN"/>
        </w:rPr>
        <w:t>истины</w:t>
      </w:r>
      <w:r w:rsidR="00F84160" w:rsidRPr="00F84160">
        <w:rPr>
          <w:rFonts w:eastAsia="Times New Roman"/>
          <w:szCs w:val="28"/>
          <w:lang w:eastAsia="zh-CN"/>
        </w:rPr>
        <w:t>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Если же смотреть на это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как на систему управления —</w:t>
      </w:r>
      <w:r w:rsidR="00187DEE">
        <w:rPr>
          <w:rFonts w:eastAsia="Times New Roman"/>
          <w:szCs w:val="28"/>
          <w:lang w:eastAsia="zh-CN"/>
        </w:rPr>
        <w:t xml:space="preserve"> в</w:t>
      </w:r>
      <w:r w:rsidR="00F84160" w:rsidRPr="00F84160">
        <w:rPr>
          <w:rFonts w:eastAsia="Times New Roman"/>
          <w:szCs w:val="28"/>
          <w:lang w:eastAsia="zh-CN"/>
        </w:rPr>
        <w:t>сё становится на свои места.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Каждый раз происходит одно и то же: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неугодное объявляется «от духа нечистого»,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угодное — «вдохновлённым свыше».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каждый раз это сопровождается: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исследованиями,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обоснованиями,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«непоколебимыми доказательствами».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Всё строго.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Всё по закону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Церковному.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Если </w:t>
      </w:r>
      <w:r w:rsidR="00F84160" w:rsidRPr="008411AF">
        <w:rPr>
          <w:rStyle w:val="--"/>
          <w:lang w:eastAsia="zh-CN"/>
        </w:rPr>
        <w:t xml:space="preserve">не </w:t>
      </w:r>
      <w:r w:rsidR="00F84160" w:rsidRPr="008411AF">
        <w:rPr>
          <w:rStyle w:val="--0"/>
          <w:lang w:eastAsia="zh-CN"/>
        </w:rPr>
        <w:t>видеть</w:t>
      </w:r>
      <w:r w:rsidR="00F84160" w:rsidRPr="00F84160">
        <w:rPr>
          <w:rFonts w:eastAsia="Times New Roman"/>
          <w:szCs w:val="28"/>
          <w:lang w:eastAsia="zh-CN"/>
        </w:rPr>
        <w:t xml:space="preserve"> глубинной логики,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картина действительно выглядит карикатурно: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императоры — как самодуры,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епископы — как люди без позиции.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Сегодня утверждают одно.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Завтра каются за это.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Послезавтра возвращают назад.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Но это только внешний уровень.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На самом деле здесь работает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8411AF">
        <w:rPr>
          <w:rStyle w:val="--0"/>
          <w:lang w:eastAsia="zh-CN"/>
        </w:rPr>
        <w:t xml:space="preserve">предельно </w:t>
      </w:r>
      <w:r w:rsidR="00F84160" w:rsidRPr="008411AF">
        <w:rPr>
          <w:rStyle w:val="--"/>
          <w:lang w:eastAsia="zh-CN"/>
        </w:rPr>
        <w:t>жёсткая</w:t>
      </w:r>
      <w:r w:rsidR="00F84160" w:rsidRPr="00F84160">
        <w:rPr>
          <w:rFonts w:eastAsia="Times New Roman"/>
          <w:szCs w:val="28"/>
          <w:lang w:eastAsia="zh-CN"/>
        </w:rPr>
        <w:t xml:space="preserve"> и точная система.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Епископ в этой системе —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источник истины.</w:t>
      </w:r>
      <w:r w:rsidR="00187DEE">
        <w:rPr>
          <w:rFonts w:eastAsia="Times New Roman"/>
          <w:szCs w:val="28"/>
          <w:lang w:eastAsia="zh-CN"/>
        </w:rPr>
        <w:t xml:space="preserve"> </w:t>
      </w:r>
      <w:proofErr w:type="gramStart"/>
      <w:r w:rsidR="00F84160" w:rsidRPr="00F84160">
        <w:rPr>
          <w:rFonts w:eastAsia="Times New Roman"/>
          <w:szCs w:val="28"/>
          <w:lang w:eastAsia="zh-CN"/>
        </w:rPr>
        <w:t>Он — элемент</w:t>
      </w:r>
      <w:proofErr w:type="gramEnd"/>
      <w:r w:rsidR="00F84160" w:rsidRPr="00F84160">
        <w:rPr>
          <w:rFonts w:eastAsia="Times New Roman"/>
          <w:szCs w:val="28"/>
          <w:lang w:eastAsia="zh-CN"/>
        </w:rPr>
        <w:t>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Часть механизма.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потому его личная позиция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имеет значения.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Несогласие ничего не меняет.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Оно просто приводит к замене.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Его объявляют еретиком.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Выводят из системы.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на его место приходит другой.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8411AF">
        <w:rPr>
          <w:rStyle w:val="--0"/>
          <w:lang w:eastAsia="zh-CN"/>
        </w:rPr>
        <w:t xml:space="preserve">Более </w:t>
      </w:r>
      <w:r w:rsidR="00F84160" w:rsidRPr="008411AF">
        <w:rPr>
          <w:rStyle w:val="--"/>
          <w:lang w:eastAsia="zh-CN"/>
        </w:rPr>
        <w:t>соответствующий</w:t>
      </w:r>
      <w:r w:rsidR="00F84160" w:rsidRPr="00F84160">
        <w:rPr>
          <w:rFonts w:eastAsia="Times New Roman"/>
          <w:szCs w:val="28"/>
          <w:lang w:eastAsia="zh-CN"/>
        </w:rPr>
        <w:t xml:space="preserve"> текущей конфигурации.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здесь проявляется важнейший момент: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внутри системы уже нет смысла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отстаивать «свою истину».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Потому что истина не принадлежит человеку.</w:t>
      </w:r>
      <w:r w:rsidR="00187DEE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Она </w:t>
      </w:r>
      <w:r w:rsidR="00F84160" w:rsidRPr="008411AF">
        <w:rPr>
          <w:rStyle w:val="--0"/>
          <w:lang w:eastAsia="zh-CN"/>
        </w:rPr>
        <w:t xml:space="preserve">задаётся </w:t>
      </w:r>
      <w:r w:rsidR="00F84160" w:rsidRPr="008411AF">
        <w:rPr>
          <w:rStyle w:val="--"/>
          <w:lang w:eastAsia="zh-CN"/>
        </w:rPr>
        <w:t>извне.</w:t>
      </w:r>
      <w:r w:rsidR="00187DEE">
        <w:rPr>
          <w:rFonts w:eastAsia="Times New Roman"/>
          <w:szCs w:val="28"/>
          <w:lang w:eastAsia="zh-CN"/>
        </w:rPr>
        <w:t xml:space="preserve"> </w:t>
      </w:r>
    </w:p>
    <w:p w14:paraId="6D4BD703" w14:textId="23481E56" w:rsidR="00F84160" w:rsidRPr="00F84160" w:rsidRDefault="00187DEE" w:rsidP="00E350A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Б</w:t>
      </w:r>
      <w:r w:rsidR="00F84160" w:rsidRPr="00F84160">
        <w:rPr>
          <w:rFonts w:eastAsia="Times New Roman"/>
          <w:szCs w:val="28"/>
          <w:lang w:eastAsia="zh-CN"/>
        </w:rPr>
        <w:t>олее того —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люди внутри системы прекрасно понимают,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что любую позицию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можно обосновать.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 одинаковой убедительностью.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Был бы заказ.</w:t>
      </w:r>
      <w:r w:rsidR="008411AF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Э</w:t>
      </w:r>
      <w:r w:rsidR="00F84160" w:rsidRPr="00F84160">
        <w:rPr>
          <w:rFonts w:eastAsia="Times New Roman"/>
          <w:szCs w:val="28"/>
          <w:lang w:eastAsia="zh-CN"/>
        </w:rPr>
        <w:t>то означает переход на новый уровень.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Если </w:t>
      </w:r>
      <w:r w:rsidR="008411AF" w:rsidRPr="00F84160">
        <w:rPr>
          <w:rFonts w:eastAsia="Times New Roman"/>
          <w:szCs w:val="28"/>
          <w:lang w:eastAsia="zh-CN"/>
        </w:rPr>
        <w:t xml:space="preserve">ранее </w:t>
      </w:r>
      <w:r w:rsidR="008411AF">
        <w:rPr>
          <w:rFonts w:eastAsia="Times New Roman"/>
          <w:szCs w:val="28"/>
          <w:lang w:eastAsia="zh-CN"/>
        </w:rPr>
        <w:t>человек</w:t>
      </w:r>
      <w:r w:rsidR="00F84160" w:rsidRPr="00F84160">
        <w:rPr>
          <w:rFonts w:eastAsia="Times New Roman"/>
          <w:szCs w:val="28"/>
          <w:lang w:eastAsia="zh-CN"/>
        </w:rPr>
        <w:t xml:space="preserve"> стремился к внутренней целостности,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то здесь формируется и закрепляется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иная способность: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8411AF">
        <w:rPr>
          <w:rFonts w:eastAsia="Times New Roman"/>
          <w:szCs w:val="28"/>
          <w:lang w:eastAsia="zh-CN"/>
        </w:rPr>
        <w:t xml:space="preserve">адаптация без </w:t>
      </w:r>
      <w:r w:rsidR="00F84160" w:rsidRPr="008411AF">
        <w:rPr>
          <w:rStyle w:val="--"/>
          <w:lang w:eastAsia="zh-CN"/>
        </w:rPr>
        <w:t xml:space="preserve">внутреннего </w:t>
      </w:r>
      <w:r w:rsidR="00F84160" w:rsidRPr="008411AF">
        <w:rPr>
          <w:rStyle w:val="--0"/>
          <w:lang w:eastAsia="zh-CN"/>
        </w:rPr>
        <w:t>конфликта</w:t>
      </w:r>
      <w:r w:rsidR="00F84160" w:rsidRPr="008411AF">
        <w:rPr>
          <w:rFonts w:eastAsia="Times New Roman"/>
          <w:szCs w:val="28"/>
          <w:lang w:eastAsia="zh-CN"/>
        </w:rPr>
        <w:t>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 xml:space="preserve">Не просто гибкость </w:t>
      </w:r>
      <w:r w:rsidR="00E350AF">
        <w:rPr>
          <w:rFonts w:eastAsia="Times New Roman"/>
          <w:szCs w:val="28"/>
          <w:lang w:eastAsia="zh-CN"/>
        </w:rPr>
        <w:t xml:space="preserve">- </w:t>
      </w:r>
      <w:r w:rsidR="00F84160" w:rsidRPr="00F84160">
        <w:rPr>
          <w:rFonts w:eastAsia="Times New Roman"/>
          <w:szCs w:val="28"/>
          <w:lang w:eastAsia="zh-CN"/>
        </w:rPr>
        <w:t>а текучесть.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Человек перестаёт удерживать позицию.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Он принимает форму среды.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Как вода принимает форму сосуда.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 это не слабость.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Это функциональное состояние,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необходимое системе.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Потому что именно такой Моз</w:t>
      </w:r>
      <w:r w:rsidR="00E350AF">
        <w:rPr>
          <w:rFonts w:eastAsia="Times New Roman"/>
          <w:szCs w:val="28"/>
          <w:lang w:eastAsia="zh-CN"/>
        </w:rPr>
        <w:t xml:space="preserve">г </w:t>
      </w:r>
      <w:r w:rsidR="00F84160" w:rsidRPr="008411AF">
        <w:rPr>
          <w:rStyle w:val="--0"/>
          <w:lang w:eastAsia="zh-CN"/>
        </w:rPr>
        <w:t xml:space="preserve">можно </w:t>
      </w:r>
      <w:r w:rsidR="00F84160" w:rsidRPr="008411AF">
        <w:rPr>
          <w:rStyle w:val="--"/>
          <w:lang w:eastAsia="zh-CN"/>
        </w:rPr>
        <w:t>перенастраивать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без разрушения.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Но важно понимать: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lastRenderedPageBreak/>
        <w:t>метания императоров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— это не хаос.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Это управление.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Искусство управления заключается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не в том, чтобы держаться за одну «истину»,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а в том, чтобы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в каждый момент времени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принимать решение,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соответствующее ситуации.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Истина здесь вторична.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Первично —</w:t>
      </w:r>
      <w:r w:rsidR="00E350AF"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сохранение системы.</w:t>
      </w:r>
    </w:p>
    <w:p w14:paraId="35B1CB2E" w14:textId="771B717B" w:rsidR="00F84160" w:rsidRPr="00F84160" w:rsidRDefault="00E350AF" w:rsidP="00E350A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F84160" w:rsidRPr="00F84160">
        <w:rPr>
          <w:rFonts w:eastAsia="Times New Roman"/>
          <w:szCs w:val="28"/>
          <w:lang w:eastAsia="zh-CN"/>
        </w:rPr>
        <w:t>Если текущая конфигурация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угрожает устойчивости,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она меняется.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Без оглядки на вчерашние утверждения.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Потому что,</w:t>
      </w:r>
      <w:r>
        <w:rPr>
          <w:rFonts w:eastAsia="Times New Roman"/>
          <w:szCs w:val="28"/>
          <w:lang w:eastAsia="zh-CN"/>
        </w:rPr>
        <w:t xml:space="preserve"> </w:t>
      </w:r>
      <w:r w:rsidR="00F84160" w:rsidRPr="00F84160">
        <w:rPr>
          <w:rFonts w:eastAsia="Times New Roman"/>
          <w:szCs w:val="28"/>
          <w:lang w:eastAsia="zh-CN"/>
        </w:rPr>
        <w:t>если неверно принято решение «сейчас»,</w:t>
      </w:r>
    </w:p>
    <w:p w14:paraId="1FDD4F39" w14:textId="0526991D" w:rsidR="00F84160" w:rsidRPr="00F84160" w:rsidRDefault="00F84160" w:rsidP="003F6978">
      <w:pPr>
        <w:spacing w:after="0"/>
        <w:ind w:firstLine="0"/>
        <w:rPr>
          <w:rFonts w:eastAsia="Times New Roman"/>
          <w:szCs w:val="28"/>
          <w:lang w:eastAsia="zh-CN"/>
        </w:rPr>
      </w:pPr>
      <w:r w:rsidRPr="00F84160">
        <w:rPr>
          <w:rFonts w:eastAsia="Times New Roman"/>
          <w:szCs w:val="28"/>
          <w:lang w:eastAsia="zh-CN"/>
        </w:rPr>
        <w:t xml:space="preserve">никакого «потом» уже </w:t>
      </w:r>
      <w:r w:rsidRPr="008411AF">
        <w:rPr>
          <w:rStyle w:val="--"/>
          <w:lang w:eastAsia="zh-CN"/>
        </w:rPr>
        <w:t xml:space="preserve">не </w:t>
      </w:r>
      <w:r w:rsidRPr="008411AF">
        <w:rPr>
          <w:rStyle w:val="--0"/>
          <w:lang w:eastAsia="zh-CN"/>
        </w:rPr>
        <w:t>будет.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Именно это окончательно фиксирует различие: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для человека истина — это основание</w:t>
      </w:r>
      <w:r w:rsidR="00E350AF">
        <w:rPr>
          <w:rFonts w:eastAsia="Times New Roman"/>
          <w:szCs w:val="28"/>
          <w:lang w:eastAsia="zh-CN"/>
        </w:rPr>
        <w:t xml:space="preserve">, </w:t>
      </w:r>
      <w:r w:rsidRPr="00F84160">
        <w:rPr>
          <w:rFonts w:eastAsia="Times New Roman"/>
          <w:szCs w:val="28"/>
          <w:lang w:eastAsia="zh-CN"/>
        </w:rPr>
        <w:t>для системы — это инструмент.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пока человек живёт в логике основания,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 xml:space="preserve">он </w:t>
      </w:r>
      <w:r w:rsidRPr="008411AF">
        <w:rPr>
          <w:rStyle w:val="--"/>
          <w:lang w:eastAsia="zh-CN"/>
        </w:rPr>
        <w:t xml:space="preserve">не </w:t>
      </w:r>
      <w:r w:rsidRPr="008411AF">
        <w:rPr>
          <w:rStyle w:val="--0"/>
          <w:lang w:eastAsia="zh-CN"/>
        </w:rPr>
        <w:t>может</w:t>
      </w:r>
      <w:r w:rsidRPr="00F84160">
        <w:rPr>
          <w:rFonts w:eastAsia="Times New Roman"/>
          <w:szCs w:val="28"/>
          <w:lang w:eastAsia="zh-CN"/>
        </w:rPr>
        <w:t xml:space="preserve"> понять систему.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Но как только Мозг перестраивается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под инструментальную модель,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все противоречия исчезают.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Потому что исчезает сама необходимость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в их устранении.</w:t>
      </w:r>
      <w:r w:rsidR="00E350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Именно здесь мы подходим</w:t>
      </w:r>
      <w:r w:rsidR="003F6978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 следующему уровню понимания.</w:t>
      </w:r>
      <w:r w:rsidR="003F6978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Потому что дальше вопрос уже не в том,</w:t>
      </w:r>
      <w:r w:rsidR="003F6978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как менялась истина.</w:t>
      </w:r>
      <w:r w:rsidR="003F6978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А в том,</w:t>
      </w:r>
      <w:r w:rsidR="003F6978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как формировался тот тип Мозга,</w:t>
      </w:r>
      <w:r w:rsidR="008411AF" w:rsidRPr="008411AF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который способен жить в этой изменяемости</w:t>
      </w:r>
      <w:r w:rsidR="003F6978" w:rsidRPr="008411AF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и считать её нормой.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F84160">
        <w:rPr>
          <w:rFonts w:eastAsia="Times New Roman"/>
          <w:szCs w:val="28"/>
          <w:lang w:eastAsia="zh-CN"/>
        </w:rPr>
        <w:t>И это — следующий шаг.</w:t>
      </w:r>
    </w:p>
    <w:p w14:paraId="5E560864" w14:textId="4C6982FC" w:rsidR="00EE5975" w:rsidRPr="00EE5975" w:rsidRDefault="003F6978" w:rsidP="003F697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EE5975" w:rsidRPr="00EE5975">
        <w:rPr>
          <w:rFonts w:eastAsia="Times New Roman"/>
          <w:szCs w:val="28"/>
          <w:lang w:eastAsia="zh-CN"/>
        </w:rPr>
        <w:t>Полководец на поле боя не ищет истину.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Он действует по ситуации.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Наступает, когда есть шанс.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Отступает, когда нужно сохранить ресурс.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Маневрирует, когда прямое столкновение невыгодно.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Император действует так же.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Если правитель начинает </w:t>
      </w:r>
      <w:r w:rsidR="008411AF" w:rsidRPr="00EE5975">
        <w:rPr>
          <w:rFonts w:eastAsia="Times New Roman"/>
          <w:szCs w:val="28"/>
          <w:lang w:eastAsia="zh-CN"/>
        </w:rPr>
        <w:t>мыслить,</w:t>
      </w:r>
      <w:r w:rsidR="00EE5975" w:rsidRPr="00EE5975">
        <w:rPr>
          <w:rFonts w:eastAsia="Times New Roman"/>
          <w:szCs w:val="28"/>
          <w:lang w:eastAsia="zh-CN"/>
        </w:rPr>
        <w:t xml:space="preserve"> как философ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искать «истину вообще»,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а не принимать решения «здесь и сейчас»,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он </w:t>
      </w:r>
      <w:r w:rsidR="00EE5975" w:rsidRPr="008411AF">
        <w:rPr>
          <w:rStyle w:val="--"/>
          <w:lang w:eastAsia="zh-CN"/>
        </w:rPr>
        <w:t xml:space="preserve">теряет </w:t>
      </w:r>
      <w:r w:rsidR="00EE5975" w:rsidRPr="008411AF">
        <w:rPr>
          <w:rStyle w:val="--0"/>
          <w:lang w:eastAsia="zh-CN"/>
        </w:rPr>
        <w:t>управление</w:t>
      </w:r>
      <w:r w:rsidR="00EE5975" w:rsidRPr="00EE5975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Система не терпит задержек.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Его либо устраняет ближайшее окружение,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либо сметает социальная волна,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возникающая там, где власть перестаёт соответствовать ситуации.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Потому что вождь и пророк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это разные функции.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Пророк работает с истиной.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Вождь — с </w:t>
      </w:r>
      <w:r w:rsidR="00EE5975" w:rsidRPr="008411AF">
        <w:rPr>
          <w:rStyle w:val="--"/>
          <w:lang w:eastAsia="zh-CN"/>
        </w:rPr>
        <w:t xml:space="preserve">устойчивостью </w:t>
      </w:r>
      <w:r w:rsidR="00EE5975" w:rsidRPr="008411AF">
        <w:rPr>
          <w:rStyle w:val="--0"/>
          <w:lang w:eastAsia="zh-CN"/>
        </w:rPr>
        <w:t>системы.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когда эти роли смешиваются,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разрушается и одно, и другое.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Именно поэтому поведение власти,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которое на уровне морали кажется противоречивым,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на уровне управления оказывается единственно возможным.</w:t>
      </w:r>
    </w:p>
    <w:p w14:paraId="38CCCDE2" w14:textId="74813BBB" w:rsidR="00EE5975" w:rsidRPr="00EE5975" w:rsidRDefault="003F6978" w:rsidP="003F697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EE5975" w:rsidRPr="00EE5975">
        <w:rPr>
          <w:rFonts w:eastAsia="Times New Roman"/>
          <w:szCs w:val="28"/>
          <w:lang w:eastAsia="zh-CN"/>
        </w:rPr>
        <w:t>Когда народ требует зримых форм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появляются иконы.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Когда возникает угроза распада в язычество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иконы запрещаются.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Когда возникает угроза исламизации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иконы возвращаются.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Это не колебания.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Это адаптация.</w:t>
      </w:r>
    </w:p>
    <w:p w14:paraId="0F52A5E0" w14:textId="76D99DE5" w:rsidR="00EE5975" w:rsidRPr="00EE5975" w:rsidRDefault="001C2A85" w:rsidP="001C2A8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EE5975" w:rsidRPr="00EE5975">
        <w:rPr>
          <w:rFonts w:eastAsia="Times New Roman"/>
          <w:szCs w:val="28"/>
          <w:lang w:eastAsia="zh-CN"/>
        </w:rPr>
        <w:t>С точки зрения</w:t>
      </w:r>
      <w:r>
        <w:rPr>
          <w:rFonts w:eastAsia="Times New Roman"/>
          <w:szCs w:val="28"/>
          <w:lang w:eastAsia="zh-CN"/>
        </w:rPr>
        <w:t xml:space="preserve"> </w:t>
      </w:r>
      <w:r w:rsidR="00EF4E4E">
        <w:rPr>
          <w:rFonts w:eastAsia="Times New Roman"/>
          <w:szCs w:val="28"/>
          <w:lang w:eastAsia="zh-CN"/>
        </w:rPr>
        <w:t xml:space="preserve">развития </w:t>
      </w:r>
      <w:r w:rsidR="00EF4E4E" w:rsidRPr="00EE5975">
        <w:rPr>
          <w:rFonts w:eastAsia="Times New Roman"/>
          <w:szCs w:val="28"/>
          <w:lang w:eastAsia="zh-CN"/>
        </w:rPr>
        <w:t>генотипов</w:t>
      </w:r>
      <w:r w:rsidR="00EE5975" w:rsidRPr="00EE5975">
        <w:rPr>
          <w:rFonts w:eastAsia="Times New Roman"/>
          <w:szCs w:val="28"/>
          <w:lang w:eastAsia="zh-CN"/>
        </w:rPr>
        <w:t xml:space="preserve"> мозга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здесь происходит важнейшее: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власть начинает работать не с истиной,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а с </w:t>
      </w:r>
      <w:r w:rsidR="00EE5975" w:rsidRPr="008411AF">
        <w:rPr>
          <w:rStyle w:val="--0"/>
          <w:lang w:eastAsia="zh-CN"/>
        </w:rPr>
        <w:t xml:space="preserve">диапазоном </w:t>
      </w:r>
      <w:r w:rsidR="00EE5975" w:rsidRPr="008411AF">
        <w:rPr>
          <w:rStyle w:val="--"/>
          <w:lang w:eastAsia="zh-CN"/>
        </w:rPr>
        <w:t>восприятия</w:t>
      </w:r>
      <w:r w:rsidR="00EE5975" w:rsidRPr="00EE5975">
        <w:rPr>
          <w:rFonts w:eastAsia="Times New Roman"/>
          <w:szCs w:val="28"/>
          <w:lang w:eastAsia="zh-CN"/>
        </w:rPr>
        <w:t xml:space="preserve"> масс.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Если преобладающий генотип требует формы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даётся форма.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Если форма начинает разрушать систему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она убирается.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Если возникает внешняя угроза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форма возвращается</w:t>
      </w:r>
      <w:r>
        <w:rPr>
          <w:rFonts w:eastAsia="Times New Roman"/>
          <w:szCs w:val="28"/>
          <w:lang w:eastAsia="zh-CN"/>
        </w:rPr>
        <w:t>,</w:t>
      </w:r>
      <w:r w:rsidR="00EE5975" w:rsidRPr="00EE5975">
        <w:rPr>
          <w:rFonts w:eastAsia="Times New Roman"/>
          <w:szCs w:val="28"/>
          <w:lang w:eastAsia="zh-CN"/>
        </w:rPr>
        <w:t xml:space="preserve"> как маркер идентичности.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Это уже не религия.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Это </w:t>
      </w:r>
      <w:r w:rsidR="00EE5975" w:rsidRPr="008411AF">
        <w:rPr>
          <w:rStyle w:val="--"/>
          <w:lang w:eastAsia="zh-CN"/>
        </w:rPr>
        <w:t xml:space="preserve">управление </w:t>
      </w:r>
      <w:r w:rsidR="00EE5975" w:rsidRPr="008411AF">
        <w:rPr>
          <w:rStyle w:val="--0"/>
          <w:lang w:eastAsia="zh-CN"/>
        </w:rPr>
        <w:t>восприятием</w:t>
      </w:r>
      <w:r w:rsidR="00EE5975" w:rsidRPr="00EE5975">
        <w:rPr>
          <w:rFonts w:eastAsia="Times New Roman"/>
          <w:szCs w:val="28"/>
          <w:lang w:eastAsia="zh-CN"/>
        </w:rPr>
        <w:t xml:space="preserve"> через религию.</w:t>
      </w:r>
    </w:p>
    <w:p w14:paraId="5E687EE0" w14:textId="2D0E1AF9" w:rsidR="00EE5975" w:rsidRPr="00EE5975" w:rsidRDefault="001C2A85" w:rsidP="001C2A8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EE5975" w:rsidRPr="00EE5975">
        <w:rPr>
          <w:rFonts w:eastAsia="Times New Roman"/>
          <w:szCs w:val="28"/>
          <w:lang w:eastAsia="zh-CN"/>
        </w:rPr>
        <w:t>Добавим сюда ещё один слой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борьбу за ресурсы и власть.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Но по правилам системы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реальная цель не может быть названа прямо.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Поэтому борьба всегда маскируется: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вчера — под борьбу за «истинную веру»,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сегодня — под борьбу за «демократию» или «счастье народа».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Форма меняется.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Механизм остаётся.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Всегда:</w:t>
      </w:r>
    </w:p>
    <w:p w14:paraId="644B8592" w14:textId="17B14014" w:rsidR="00EE5975" w:rsidRPr="00EE5975" w:rsidRDefault="00EE5975" w:rsidP="001C2A85">
      <w:pPr>
        <w:spacing w:after="0"/>
        <w:ind w:firstLine="0"/>
        <w:rPr>
          <w:rFonts w:eastAsia="Times New Roman"/>
          <w:szCs w:val="28"/>
          <w:lang w:eastAsia="zh-CN"/>
        </w:rPr>
      </w:pPr>
      <w:r w:rsidRPr="00EE5975">
        <w:rPr>
          <w:rFonts w:eastAsia="Times New Roman"/>
          <w:szCs w:val="28"/>
          <w:lang w:eastAsia="zh-CN"/>
        </w:rPr>
        <w:t>борьба за власть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прикрывается борьбой за истину.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 это снова возвращает нас к главному</w:t>
      </w:r>
      <w:r w:rsidR="008411AF">
        <w:rPr>
          <w:rFonts w:eastAsia="Times New Roman"/>
          <w:szCs w:val="28"/>
          <w:lang w:eastAsia="zh-CN"/>
        </w:rPr>
        <w:t xml:space="preserve"> –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истина в системе управления</w:t>
      </w:r>
      <w:r w:rsidR="008411AF">
        <w:rPr>
          <w:rFonts w:eastAsia="Times New Roman"/>
          <w:szCs w:val="28"/>
          <w:lang w:eastAsia="zh-CN"/>
        </w:rPr>
        <w:t xml:space="preserve">, </w:t>
      </w:r>
      <w:r w:rsidRPr="00EE5975">
        <w:rPr>
          <w:rFonts w:eastAsia="Times New Roman"/>
          <w:szCs w:val="28"/>
          <w:lang w:eastAsia="zh-CN"/>
        </w:rPr>
        <w:t>это не цель.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инструмент.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Отсюда возникает ключевая формула власти:</w:t>
      </w:r>
      <w:r w:rsidR="001C2A85">
        <w:rPr>
          <w:rFonts w:eastAsia="Times New Roman"/>
          <w:szCs w:val="28"/>
          <w:lang w:eastAsia="zh-CN"/>
        </w:rPr>
        <w:t xml:space="preserve"> </w:t>
      </w:r>
      <w:r w:rsidR="008411AF">
        <w:rPr>
          <w:rFonts w:eastAsia="Times New Roman"/>
          <w:szCs w:val="28"/>
          <w:lang w:eastAsia="zh-CN"/>
        </w:rPr>
        <w:t>«</w:t>
      </w:r>
      <w:r w:rsidRPr="00EE5975">
        <w:rPr>
          <w:rFonts w:eastAsia="Times New Roman"/>
          <w:szCs w:val="28"/>
          <w:lang w:eastAsia="zh-CN"/>
        </w:rPr>
        <w:t>если тебе принадлежит оружие —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ты </w:t>
      </w:r>
      <w:r w:rsidRPr="00EE5975">
        <w:rPr>
          <w:rFonts w:eastAsia="Times New Roman"/>
          <w:szCs w:val="28"/>
          <w:lang w:eastAsia="zh-CN"/>
        </w:rPr>
        <w:lastRenderedPageBreak/>
        <w:t>контролируешь действие.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Если тебе принадлежит сознание того,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кто держит оружие —ты контролируешь всё</w:t>
      </w:r>
      <w:r w:rsidR="008411AF">
        <w:rPr>
          <w:rFonts w:eastAsia="Times New Roman"/>
          <w:szCs w:val="28"/>
          <w:lang w:eastAsia="zh-CN"/>
        </w:rPr>
        <w:t>»</w:t>
      </w:r>
      <w:r w:rsidRPr="00EE5975">
        <w:rPr>
          <w:rFonts w:eastAsia="Times New Roman"/>
          <w:szCs w:val="28"/>
          <w:lang w:eastAsia="zh-CN"/>
        </w:rPr>
        <w:t>.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Именно поэтому: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власть над сознанием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8411AF">
        <w:rPr>
          <w:rStyle w:val="--0"/>
          <w:lang w:eastAsia="zh-CN"/>
        </w:rPr>
        <w:t xml:space="preserve">всегда </w:t>
      </w:r>
      <w:r w:rsidRPr="008411AF">
        <w:rPr>
          <w:rStyle w:val="--"/>
          <w:lang w:eastAsia="zh-CN"/>
        </w:rPr>
        <w:t xml:space="preserve">выше </w:t>
      </w:r>
      <w:r w:rsidRPr="00EE5975">
        <w:rPr>
          <w:rFonts w:eastAsia="Times New Roman"/>
          <w:szCs w:val="28"/>
          <w:lang w:eastAsia="zh-CN"/>
        </w:rPr>
        <w:t>власти над территорией.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Этот принцип становится очевидным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 XI веке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 противостоянии между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Папой Григорием VII</w:t>
      </w:r>
      <w:r w:rsidR="001C2A85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 императором Генрихом IV.</w:t>
      </w:r>
    </w:p>
    <w:p w14:paraId="0623BF7B" w14:textId="405C0D40" w:rsidR="00EE5975" w:rsidRPr="00EE5975" w:rsidRDefault="00DC1D18" w:rsidP="00DC1D1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EE5975" w:rsidRPr="00EE5975">
        <w:rPr>
          <w:rFonts w:eastAsia="Times New Roman"/>
          <w:szCs w:val="28"/>
          <w:lang w:eastAsia="zh-CN"/>
        </w:rPr>
        <w:t>Император владеет армией,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территорией,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ресурсами.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Папа владеет другим —сознанием.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когда Папа освобождает подданных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от присяги императору,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вся материальная власть Генриха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оказывается пустой.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Он вынужден стоять в Каноссе,</w:t>
      </w:r>
    </w:p>
    <w:p w14:paraId="45D28D6A" w14:textId="7D89A817" w:rsidR="00EE5975" w:rsidRPr="00EE5975" w:rsidRDefault="00EE5975" w:rsidP="00DC1D18">
      <w:pPr>
        <w:spacing w:after="0"/>
        <w:ind w:firstLine="0"/>
        <w:rPr>
          <w:rFonts w:eastAsia="Times New Roman"/>
          <w:szCs w:val="28"/>
          <w:lang w:eastAsia="zh-CN"/>
        </w:rPr>
      </w:pPr>
      <w:r w:rsidRPr="00EE5975">
        <w:rPr>
          <w:rFonts w:eastAsia="Times New Roman"/>
          <w:szCs w:val="28"/>
          <w:lang w:eastAsia="zh-CN"/>
        </w:rPr>
        <w:t>ожидая прощения.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момент,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когда Европа окончательно понимает</w:t>
      </w:r>
      <w:r w:rsidR="008411AF">
        <w:rPr>
          <w:rFonts w:eastAsia="Times New Roman"/>
          <w:szCs w:val="28"/>
          <w:lang w:eastAsia="zh-CN"/>
        </w:rPr>
        <w:t xml:space="preserve"> –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8411AF">
        <w:rPr>
          <w:rStyle w:val="--0"/>
          <w:lang w:eastAsia="zh-CN"/>
        </w:rPr>
        <w:t xml:space="preserve">без </w:t>
      </w:r>
      <w:r w:rsidRPr="008411AF">
        <w:rPr>
          <w:rStyle w:val="--"/>
          <w:lang w:eastAsia="zh-CN"/>
        </w:rPr>
        <w:t>контроля</w:t>
      </w:r>
      <w:r w:rsidRPr="00EE5975">
        <w:rPr>
          <w:rFonts w:eastAsia="Times New Roman"/>
          <w:szCs w:val="28"/>
          <w:lang w:eastAsia="zh-CN"/>
        </w:rPr>
        <w:t xml:space="preserve"> над сознанием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нет власти.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Есть только управление хозяйством.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 это становится переломом.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Потому что дальше борьба разворачивается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уже не за территории —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а за центр управления сознанием.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Кто управляет церковью —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тот управляет миром.</w:t>
      </w:r>
    </w:p>
    <w:p w14:paraId="79203ADF" w14:textId="70F7B0C9" w:rsidR="003B6B98" w:rsidRDefault="008411AF" w:rsidP="00AD551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DC1D18">
        <w:rPr>
          <w:rFonts w:eastAsia="Times New Roman"/>
          <w:szCs w:val="28"/>
          <w:lang w:eastAsia="zh-CN"/>
        </w:rPr>
        <w:t>З</w:t>
      </w:r>
      <w:r w:rsidR="00EE5975" w:rsidRPr="00EE5975">
        <w:rPr>
          <w:rFonts w:eastAsia="Times New Roman"/>
          <w:szCs w:val="28"/>
          <w:lang w:eastAsia="zh-CN"/>
        </w:rPr>
        <w:t>десь возникает новая конфигурация.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Римская империя распадается на две части.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Появляются два центра светской власти.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Но религия остаётся единой.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А значит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центр управления сознанием остаётся один.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И это делает </w:t>
      </w:r>
      <w:r w:rsidR="00EE5975" w:rsidRPr="008411AF">
        <w:rPr>
          <w:rStyle w:val="--0"/>
          <w:lang w:eastAsia="zh-CN"/>
        </w:rPr>
        <w:t xml:space="preserve">конфликт </w:t>
      </w:r>
      <w:r w:rsidR="00EE5975" w:rsidRPr="008411AF">
        <w:rPr>
          <w:rStyle w:val="--"/>
          <w:lang w:eastAsia="zh-CN"/>
        </w:rPr>
        <w:t>неизбежным.</w:t>
      </w:r>
      <w:r>
        <w:rPr>
          <w:rStyle w:val="--0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Папа и император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не могут сосуществовать в одной системе координат.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Потому что признание другого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означает потерю власти.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Император утверждает: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власть от Бога </w:t>
      </w:r>
      <w:r>
        <w:rPr>
          <w:rFonts w:ascii="Times New Roman" w:eastAsia="Times New Roman" w:hAnsi="Times New Roman"/>
          <w:szCs w:val="28"/>
          <w:lang w:eastAsia="zh-CN"/>
        </w:rPr>
        <w:t>– </w:t>
      </w:r>
      <w:r w:rsidR="00EE5975" w:rsidRPr="00EE5975">
        <w:rPr>
          <w:rFonts w:eastAsia="Times New Roman"/>
          <w:szCs w:val="28"/>
          <w:lang w:eastAsia="zh-CN"/>
        </w:rPr>
        <w:t>значит, он высший авторитет.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Папа утверждает: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духовная власть </w:t>
      </w:r>
      <w:r w:rsidR="00EE5975" w:rsidRPr="008411AF">
        <w:rPr>
          <w:rStyle w:val="--"/>
          <w:lang w:eastAsia="zh-CN"/>
        </w:rPr>
        <w:t>не</w:t>
      </w:r>
      <w:r w:rsidR="00EE5975" w:rsidRPr="008411AF">
        <w:rPr>
          <w:rStyle w:val="--0"/>
          <w:lang w:eastAsia="zh-CN"/>
        </w:rPr>
        <w:t xml:space="preserve"> принадлежит</w:t>
      </w:r>
      <w:r w:rsidR="00EE5975" w:rsidRPr="00EE5975">
        <w:rPr>
          <w:rFonts w:eastAsia="Times New Roman"/>
          <w:szCs w:val="28"/>
          <w:lang w:eastAsia="zh-CN"/>
        </w:rPr>
        <w:t xml:space="preserve"> светскому правителю</w:t>
      </w:r>
      <w:r>
        <w:rPr>
          <w:rFonts w:eastAsia="Times New Roman"/>
          <w:szCs w:val="28"/>
          <w:lang w:eastAsia="zh-CN"/>
        </w:rPr>
        <w:t>. З</w:t>
      </w:r>
      <w:r w:rsidR="00EE5975" w:rsidRPr="00EE5975">
        <w:rPr>
          <w:rFonts w:eastAsia="Times New Roman"/>
          <w:szCs w:val="28"/>
          <w:lang w:eastAsia="zh-CN"/>
        </w:rPr>
        <w:t xml:space="preserve">начит, </w:t>
      </w:r>
      <w:r w:rsidRPr="00EE5975">
        <w:rPr>
          <w:rFonts w:eastAsia="Times New Roman"/>
          <w:szCs w:val="28"/>
          <w:lang w:eastAsia="zh-CN"/>
        </w:rPr>
        <w:t>он единственный носитель</w:t>
      </w:r>
      <w:r w:rsidR="00EE5975" w:rsidRPr="00EE5975">
        <w:rPr>
          <w:rFonts w:eastAsia="Times New Roman"/>
          <w:szCs w:val="28"/>
          <w:lang w:eastAsia="zh-CN"/>
        </w:rPr>
        <w:t xml:space="preserve"> истинной легитимности.</w:t>
      </w:r>
      <w:r>
        <w:rPr>
          <w:b/>
          <w:caps/>
          <w:color w:val="0432FF"/>
          <w:sz w:val="24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Оба правы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 рамках своей логики.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оба не могут уступить.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Потому что речь идёт не о статусе.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Речь идёт о контроле над Мозгом.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Именно здесь формируется следующий уровень системы:</w:t>
      </w:r>
      <w:r w:rsidR="00DC1D18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разделение </w:t>
      </w:r>
    </w:p>
    <w:p w14:paraId="111AD518" w14:textId="3D7869D6" w:rsidR="00EE5975" w:rsidRPr="003B6B98" w:rsidRDefault="00EE5975" w:rsidP="00AD551B">
      <w:pPr>
        <w:spacing w:after="0"/>
        <w:ind w:firstLine="0"/>
        <w:rPr>
          <w:rFonts w:eastAsia="Times New Roman"/>
          <w:szCs w:val="28"/>
          <w:lang w:eastAsia="zh-CN"/>
        </w:rPr>
      </w:pPr>
      <w:r w:rsidRPr="00EE5975">
        <w:rPr>
          <w:rFonts w:eastAsia="Times New Roman"/>
          <w:szCs w:val="28"/>
          <w:lang w:eastAsia="zh-CN"/>
        </w:rPr>
        <w:t>власти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на две </w:t>
      </w:r>
      <w:r w:rsidRPr="008411AF">
        <w:rPr>
          <w:rStyle w:val="--"/>
          <w:lang w:eastAsia="zh-CN"/>
        </w:rPr>
        <w:t xml:space="preserve">конкурирующие </w:t>
      </w:r>
      <w:r w:rsidRPr="008411AF">
        <w:rPr>
          <w:rStyle w:val="--0"/>
          <w:lang w:eastAsia="zh-CN"/>
        </w:rPr>
        <w:t>ветви</w:t>
      </w:r>
      <w:r w:rsidRPr="00EE5975">
        <w:rPr>
          <w:rFonts w:eastAsia="Times New Roman"/>
          <w:szCs w:val="28"/>
          <w:lang w:eastAsia="zh-CN"/>
        </w:rPr>
        <w:t xml:space="preserve"> управления сознанием.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Западная церковь становится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>католической</w:t>
      </w:r>
      <w:r w:rsidRP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—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вселенской.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Восточная —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>ортодоксальной</w:t>
      </w:r>
      <w:r w:rsidRPr="00EE5975">
        <w:rPr>
          <w:rFonts w:eastAsia="Times New Roman"/>
          <w:szCs w:val="28"/>
          <w:lang w:eastAsia="zh-CN"/>
        </w:rPr>
        <w:t xml:space="preserve"> —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догматической, фиксированной.</w:t>
      </w:r>
      <w:r w:rsidR="008411AF">
        <w:rPr>
          <w:b/>
          <w:caps/>
          <w:color w:val="0432FF"/>
          <w:sz w:val="24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не просто различие в вероучении.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два разных подхода к управлению: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один — через универсализацию,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второй — через жёсткую норму.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Но проблема остаётся:</w:t>
      </w:r>
      <w:r w:rsidR="008411AF">
        <w:rPr>
          <w:b/>
          <w:caps/>
          <w:color w:val="0432FF"/>
          <w:sz w:val="24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два центра </w:t>
      </w:r>
      <w:r w:rsidRPr="008411AF">
        <w:rPr>
          <w:rStyle w:val="--"/>
          <w:lang w:eastAsia="zh-CN"/>
        </w:rPr>
        <w:t xml:space="preserve">не </w:t>
      </w:r>
      <w:r w:rsidRPr="008411AF">
        <w:rPr>
          <w:rStyle w:val="--0"/>
          <w:lang w:eastAsia="zh-CN"/>
        </w:rPr>
        <w:t>могут</w:t>
      </w:r>
      <w:r w:rsidRPr="00EE5975">
        <w:rPr>
          <w:rFonts w:eastAsia="Times New Roman"/>
          <w:szCs w:val="28"/>
          <w:lang w:eastAsia="zh-CN"/>
        </w:rPr>
        <w:t xml:space="preserve"> удерживать одну систему.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 потому возникает единственное возможное решение</w:t>
      </w:r>
      <w:r w:rsidR="008411AF">
        <w:rPr>
          <w:rFonts w:eastAsia="Times New Roman"/>
          <w:szCs w:val="28"/>
          <w:lang w:eastAsia="zh-CN"/>
        </w:rPr>
        <w:t xml:space="preserve"> – </w:t>
      </w:r>
      <w:r w:rsidRPr="00EE5975">
        <w:rPr>
          <w:rFonts w:eastAsia="Times New Roman"/>
          <w:szCs w:val="28"/>
          <w:lang w:eastAsia="zh-CN"/>
        </w:rPr>
        <w:t>разделение.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Не как идеологический выбор</w:t>
      </w:r>
      <w:r w:rsidR="00DC1D18">
        <w:rPr>
          <w:rFonts w:eastAsia="Times New Roman"/>
          <w:szCs w:val="28"/>
          <w:lang w:eastAsia="zh-CN"/>
        </w:rPr>
        <w:t>, а</w:t>
      </w:r>
      <w:r w:rsidRPr="00EE5975">
        <w:rPr>
          <w:rFonts w:eastAsia="Times New Roman"/>
          <w:szCs w:val="28"/>
          <w:lang w:eastAsia="zh-CN"/>
        </w:rPr>
        <w:t xml:space="preserve"> как системная необходимость.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Потому что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там, где один центр управления сознанием </w:t>
      </w:r>
      <w:r w:rsidRPr="008411AF">
        <w:rPr>
          <w:rStyle w:val="--0"/>
          <w:lang w:eastAsia="zh-CN"/>
        </w:rPr>
        <w:t>—</w:t>
      </w:r>
      <w:r w:rsidR="00DC1D18" w:rsidRPr="008411AF">
        <w:rPr>
          <w:rStyle w:val="--0"/>
          <w:lang w:eastAsia="zh-CN"/>
        </w:rPr>
        <w:t xml:space="preserve"> </w:t>
      </w:r>
      <w:r w:rsidRPr="008411AF">
        <w:rPr>
          <w:rStyle w:val="--0"/>
          <w:lang w:eastAsia="zh-CN"/>
        </w:rPr>
        <w:t xml:space="preserve">есть </w:t>
      </w:r>
      <w:r w:rsidRPr="008411AF">
        <w:rPr>
          <w:rStyle w:val="--"/>
          <w:lang w:eastAsia="zh-CN"/>
        </w:rPr>
        <w:t>целостность.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Там, где два —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возникает конфликт.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 если этот конфликт не разрешается,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он разрушает систему.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Именно поэтому дальше происходит то,</w:t>
      </w:r>
      <w:r w:rsidR="008411AF">
        <w:rPr>
          <w:b/>
          <w:caps/>
          <w:color w:val="0432FF"/>
          <w:sz w:val="24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что на поверхности выглядит как раскол.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Но по сути является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следующим этапом эволюции управления: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разделение единой системы</w:t>
      </w:r>
      <w:r w:rsidR="00DC1D18" w:rsidRPr="008411AF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на две независимые конструкции,</w:t>
      </w:r>
      <w:r w:rsidR="00DC1D18" w:rsidRPr="008411AF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каждая из которых строит</w:t>
      </w:r>
      <w:r w:rsidR="00DC1D18" w:rsidRPr="008411AF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свою модель контроля над сознанием</w:t>
      </w:r>
      <w:r w:rsidRPr="00EE5975">
        <w:rPr>
          <w:rFonts w:eastAsia="Times New Roman"/>
          <w:b/>
          <w:bCs/>
          <w:szCs w:val="28"/>
          <w:lang w:eastAsia="zh-CN"/>
        </w:rPr>
        <w:t>.</w:t>
      </w:r>
      <w:r w:rsidR="00DC1D18">
        <w:rPr>
          <w:rFonts w:eastAsia="Times New Roman"/>
          <w:szCs w:val="28"/>
          <w:lang w:eastAsia="zh-CN"/>
        </w:rPr>
        <w:t xml:space="preserve"> Э</w:t>
      </w:r>
      <w:r w:rsidRPr="00EE5975">
        <w:rPr>
          <w:rFonts w:eastAsia="Times New Roman"/>
          <w:szCs w:val="28"/>
          <w:lang w:eastAsia="zh-CN"/>
        </w:rPr>
        <w:t xml:space="preserve">то уже </w:t>
      </w:r>
      <w:r w:rsidRPr="008411AF">
        <w:rPr>
          <w:rStyle w:val="--"/>
          <w:lang w:eastAsia="zh-CN"/>
        </w:rPr>
        <w:t xml:space="preserve">не </w:t>
      </w:r>
      <w:r w:rsidRPr="008411AF">
        <w:rPr>
          <w:rStyle w:val="--0"/>
          <w:lang w:eastAsia="zh-CN"/>
        </w:rPr>
        <w:t>просто</w:t>
      </w:r>
      <w:r w:rsidRPr="00EE5975">
        <w:rPr>
          <w:rFonts w:eastAsia="Times New Roman"/>
          <w:szCs w:val="28"/>
          <w:lang w:eastAsia="zh-CN"/>
        </w:rPr>
        <w:t xml:space="preserve"> история религии.</w:t>
      </w:r>
      <w:r w:rsidR="00DC1D18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следующий шаг</w:t>
      </w:r>
      <w:r w:rsidR="008411AF">
        <w:rPr>
          <w:b/>
          <w:caps/>
          <w:color w:val="0432FF"/>
          <w:sz w:val="24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 развитии Системного Управления.</w:t>
      </w:r>
      <w:r w:rsidR="008411AF">
        <w:rPr>
          <w:rFonts w:eastAsia="Times New Roman"/>
          <w:szCs w:val="28"/>
          <w:lang w:eastAsia="zh-CN"/>
        </w:rPr>
        <w:t xml:space="preserve"> Посмотрите внимательно на происходящее сегодня с церковью на Украине…</w:t>
      </w:r>
    </w:p>
    <w:p w14:paraId="3ABE94AC" w14:textId="18D0F309" w:rsidR="00EE5975" w:rsidRPr="008411AF" w:rsidRDefault="00512ECF" w:rsidP="00512EC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EE5975" w:rsidRPr="00EE5975">
        <w:rPr>
          <w:rFonts w:eastAsia="Times New Roman"/>
          <w:szCs w:val="28"/>
          <w:lang w:eastAsia="zh-CN"/>
        </w:rPr>
        <w:t>К началу второго тысячелетия система подходит к точке,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которую можно определить как </w:t>
      </w:r>
      <w:r w:rsidR="00EE5975" w:rsidRPr="008411AF">
        <w:rPr>
          <w:rFonts w:eastAsia="Times New Roman"/>
          <w:szCs w:val="28"/>
          <w:lang w:eastAsia="zh-CN"/>
        </w:rPr>
        <w:t>критическое накопление противоречий внутри одного уровня управления</w:t>
      </w:r>
      <w:r w:rsidR="00EE5975" w:rsidRPr="00EE5975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То, что ранее удерживалось силой конструкции,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теперь начинает распадаться под давлением внутренних несоответствий.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Восточная и западная части </w:t>
      </w:r>
      <w:r w:rsidR="00EE5975" w:rsidRPr="00EE5975">
        <w:rPr>
          <w:rFonts w:eastAsia="Times New Roman"/>
          <w:szCs w:val="28"/>
          <w:lang w:eastAsia="zh-CN"/>
        </w:rPr>
        <w:lastRenderedPageBreak/>
        <w:t>церкви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уже не просто различаются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они функционируют как </w:t>
      </w:r>
      <w:r w:rsidR="00EE5975" w:rsidRPr="008411AF">
        <w:rPr>
          <w:rStyle w:val="--0"/>
          <w:lang w:eastAsia="zh-CN"/>
        </w:rPr>
        <w:t xml:space="preserve">два </w:t>
      </w:r>
      <w:r w:rsidR="00EE5975" w:rsidRPr="008411AF">
        <w:rPr>
          <w:rStyle w:val="--"/>
          <w:lang w:eastAsia="zh-CN"/>
        </w:rPr>
        <w:t>конкурирующих</w:t>
      </w:r>
      <w:r w:rsidR="00EE5975" w:rsidRPr="00EE5975">
        <w:rPr>
          <w:rFonts w:eastAsia="Times New Roman"/>
          <w:b/>
          <w:bCs/>
          <w:szCs w:val="28"/>
          <w:lang w:eastAsia="zh-CN"/>
        </w:rPr>
        <w:t xml:space="preserve"> </w:t>
      </w:r>
      <w:r w:rsidR="00EE5975" w:rsidRPr="008411AF">
        <w:rPr>
          <w:rFonts w:eastAsia="Times New Roman"/>
          <w:szCs w:val="28"/>
          <w:lang w:eastAsia="zh-CN"/>
        </w:rPr>
        <w:t>центра управления сознанием</w:t>
      </w:r>
      <w:r w:rsidR="00EE5975" w:rsidRPr="00EE5975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в определённый момент происходит неизбежное.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Они проклинают друг друга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отлучают друг друга… от церкви.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На уровне формы это выглядит как абсурд.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Но на уровне системы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это закономерный акт </w:t>
      </w:r>
      <w:r w:rsidR="00EE5975" w:rsidRPr="008411AF">
        <w:rPr>
          <w:rStyle w:val="--"/>
          <w:lang w:eastAsia="zh-CN"/>
        </w:rPr>
        <w:t xml:space="preserve">разделения </w:t>
      </w:r>
      <w:r w:rsidR="00EE5975" w:rsidRPr="008411AF">
        <w:rPr>
          <w:rStyle w:val="--0"/>
          <w:lang w:eastAsia="zh-CN"/>
        </w:rPr>
        <w:t>каналов</w:t>
      </w:r>
      <w:r w:rsidR="00EE5975" w:rsidRPr="00EE5975">
        <w:rPr>
          <w:rFonts w:eastAsia="Times New Roman"/>
          <w:b/>
          <w:bCs/>
          <w:szCs w:val="28"/>
          <w:lang w:eastAsia="zh-CN"/>
        </w:rPr>
        <w:t xml:space="preserve"> </w:t>
      </w:r>
      <w:r w:rsidR="00EE5975" w:rsidRPr="008411AF">
        <w:rPr>
          <w:rFonts w:eastAsia="Times New Roman"/>
          <w:szCs w:val="28"/>
          <w:lang w:eastAsia="zh-CN"/>
        </w:rPr>
        <w:t>управления.</w:t>
      </w:r>
    </w:p>
    <w:p w14:paraId="41E069A5" w14:textId="139A37E0" w:rsidR="00EE5975" w:rsidRPr="00EE5975" w:rsidRDefault="00512ECF" w:rsidP="00512EC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EE5975" w:rsidRPr="00EE5975">
        <w:rPr>
          <w:rFonts w:eastAsia="Times New Roman"/>
          <w:szCs w:val="28"/>
          <w:lang w:eastAsia="zh-CN"/>
        </w:rPr>
        <w:t>В середине XI века раскол фиксируется юридически.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То, что было де-факто,</w:t>
      </w:r>
    </w:p>
    <w:p w14:paraId="4AC99A3F" w14:textId="1E5E5A4E" w:rsidR="00EE5975" w:rsidRPr="00EE5975" w:rsidRDefault="003B6B98" w:rsidP="00512EC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6C687A36" wp14:editId="18F2B349">
            <wp:simplePos x="0" y="0"/>
            <wp:positionH relativeFrom="column">
              <wp:posOffset>4193540</wp:posOffset>
            </wp:positionH>
            <wp:positionV relativeFrom="paragraph">
              <wp:posOffset>208915</wp:posOffset>
            </wp:positionV>
            <wp:extent cx="2952115" cy="3492500"/>
            <wp:effectExtent l="0" t="0" r="0" b="0"/>
            <wp:wrapTight wrapText="bothSides">
              <wp:wrapPolygon edited="0">
                <wp:start x="0" y="0"/>
                <wp:lineTo x="0" y="21521"/>
                <wp:lineTo x="21465" y="21521"/>
                <wp:lineTo x="21465" y="0"/>
                <wp:lineTo x="0" y="0"/>
              </wp:wrapPolygon>
            </wp:wrapTight>
            <wp:docPr id="10605214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521441" name="Рисунок 10605214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52115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975" w:rsidRPr="00EE5975">
        <w:rPr>
          <w:rFonts w:eastAsia="Times New Roman"/>
          <w:szCs w:val="28"/>
          <w:lang w:eastAsia="zh-CN"/>
        </w:rPr>
        <w:t>становится де-юре.</w:t>
      </w:r>
      <w:r w:rsidR="00512EC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Появляются две независимые конструкции:</w:t>
      </w:r>
      <w:r w:rsidR="00512EC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одна — западная,</w:t>
      </w:r>
    </w:p>
    <w:p w14:paraId="2444C762" w14:textId="7E67BAE2" w:rsidR="00EE5975" w:rsidRPr="00EE5975" w:rsidRDefault="00EE5975" w:rsidP="005D46E0">
      <w:pPr>
        <w:spacing w:after="0"/>
        <w:ind w:firstLine="0"/>
        <w:rPr>
          <w:rFonts w:eastAsia="Times New Roman"/>
          <w:szCs w:val="28"/>
          <w:lang w:eastAsia="zh-CN"/>
        </w:rPr>
      </w:pPr>
      <w:r w:rsidRPr="00EE5975">
        <w:rPr>
          <w:rFonts w:eastAsia="Times New Roman"/>
          <w:szCs w:val="28"/>
          <w:lang w:eastAsia="zh-CN"/>
        </w:rPr>
        <w:t>другая — восточная.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Но важно понять главное: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раскол произошёл не из-за догматов.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Догматы — это лишь язык,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которым оформляется уже совершившийся процесс.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Придворные богословы, как и прежде,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выполняют свою функцию.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Они </w:t>
      </w:r>
      <w:r w:rsidRPr="008411AF">
        <w:rPr>
          <w:rStyle w:val="--"/>
          <w:lang w:eastAsia="zh-CN"/>
        </w:rPr>
        <w:t xml:space="preserve">не </w:t>
      </w:r>
      <w:r w:rsidRPr="008411AF">
        <w:rPr>
          <w:rStyle w:val="--0"/>
          <w:lang w:eastAsia="zh-CN"/>
        </w:rPr>
        <w:t>объясняют</w:t>
      </w:r>
      <w:r w:rsidRPr="008411AF">
        <w:rPr>
          <w:rStyle w:val="--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происходящее.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Они его </w:t>
      </w:r>
      <w:r w:rsidRPr="008411AF">
        <w:rPr>
          <w:rFonts w:eastAsia="Times New Roman"/>
          <w:szCs w:val="28"/>
          <w:lang w:eastAsia="zh-CN"/>
        </w:rPr>
        <w:t>легитимируют.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Каждая сторона утверждает: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мы стоим за истину,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а раскол — вынужденная мера.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Но если рассматривать это через призму </w:t>
      </w:r>
      <w:r w:rsidR="00512ECF">
        <w:rPr>
          <w:rFonts w:eastAsia="Times New Roman"/>
          <w:szCs w:val="28"/>
          <w:lang w:eastAsia="zh-CN"/>
        </w:rPr>
        <w:t xml:space="preserve">развития </w:t>
      </w:r>
      <w:r w:rsidRPr="00EE5975">
        <w:rPr>
          <w:rFonts w:eastAsia="Times New Roman"/>
          <w:szCs w:val="28"/>
          <w:lang w:eastAsia="zh-CN"/>
        </w:rPr>
        <w:t>генотипов мозга,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становится очевидно иное.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Перед нами не спор о формулировках.</w:t>
      </w:r>
      <w:r w:rsidR="00512EC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Перед нами — </w:t>
      </w:r>
      <w:r w:rsidRPr="008411AF">
        <w:rPr>
          <w:rFonts w:eastAsia="Times New Roman"/>
          <w:szCs w:val="28"/>
          <w:lang w:eastAsia="zh-CN"/>
        </w:rPr>
        <w:t xml:space="preserve">расхождение в типах </w:t>
      </w:r>
      <w:r w:rsidR="00512ECF" w:rsidRPr="008411AF">
        <w:rPr>
          <w:rFonts w:eastAsia="Times New Roman"/>
          <w:szCs w:val="28"/>
          <w:lang w:eastAsia="zh-CN"/>
        </w:rPr>
        <w:t>восприятия и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управления.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Три официальных противоречия —</w:t>
      </w:r>
      <w:r w:rsidR="005D46E0">
        <w:rPr>
          <w:rFonts w:eastAsia="Times New Roman"/>
          <w:szCs w:val="28"/>
          <w:lang w:eastAsia="zh-CN"/>
        </w:rPr>
        <w:t xml:space="preserve"> </w:t>
      </w:r>
      <w:bookmarkStart w:id="3" w:name="OLE_LINK10"/>
      <w:r w:rsidRPr="00EE5975">
        <w:rPr>
          <w:rFonts w:eastAsia="Times New Roman"/>
          <w:szCs w:val="28"/>
          <w:lang w:eastAsia="zh-CN"/>
        </w:rPr>
        <w:t>филиокве,</w:t>
      </w:r>
      <w:bookmarkEnd w:id="3"/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непорочное зачатие,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непогрешимость Папы —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выглядят как причины.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Но на самом деле они — </w:t>
      </w:r>
      <w:r w:rsidRPr="008411AF">
        <w:rPr>
          <w:rStyle w:val="--"/>
          <w:lang w:eastAsia="zh-CN"/>
        </w:rPr>
        <w:t xml:space="preserve">маркеры </w:t>
      </w:r>
      <w:r w:rsidRPr="008411AF">
        <w:rPr>
          <w:rStyle w:val="--0"/>
          <w:lang w:eastAsia="zh-CN"/>
        </w:rPr>
        <w:t>различий</w:t>
      </w:r>
      <w:r w:rsidRPr="00EE5975">
        <w:rPr>
          <w:rFonts w:eastAsia="Times New Roman"/>
          <w:szCs w:val="28"/>
          <w:lang w:eastAsia="zh-CN"/>
        </w:rPr>
        <w:t>,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а не их источник.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Потому что: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если бы не было этих трёх —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появились бы другие.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Как и раньше: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не этот спор —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так пятый или десятый.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прямое следствие того,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что система уже утратила единый центр.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 потому вынуждена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постоянно производить различия.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Особенно показателен спор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о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«homoousios» </w:t>
      </w:r>
      <w:r w:rsidRPr="00EE5975">
        <w:rPr>
          <w:rFonts w:eastAsia="Times New Roman"/>
          <w:szCs w:val="28"/>
          <w:lang w:eastAsia="zh-CN"/>
        </w:rPr>
        <w:t xml:space="preserve">и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>«homoiousios»</w:t>
      </w:r>
      <w:r w:rsidRPr="00EE5975">
        <w:rPr>
          <w:rFonts w:eastAsia="Times New Roman"/>
          <w:szCs w:val="28"/>
          <w:lang w:eastAsia="zh-CN"/>
        </w:rPr>
        <w:t xml:space="preserve"> —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разница в одну букву.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Но за этой буквой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скрывается принципиально разное: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единый центр (единосущность)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— или допущение различия (подобносущность</w:t>
      </w:r>
      <w:proofErr w:type="gramStart"/>
      <w:r w:rsidRPr="00EE5975">
        <w:rPr>
          <w:rFonts w:eastAsia="Times New Roman"/>
          <w:szCs w:val="28"/>
          <w:lang w:eastAsia="zh-CN"/>
        </w:rPr>
        <w:t>)</w:t>
      </w:r>
      <w:proofErr w:type="gramEnd"/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уже не богословие.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отражение того,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как Мозг удерживает реальность</w:t>
      </w:r>
      <w:r w:rsidR="005D46E0">
        <w:rPr>
          <w:rFonts w:eastAsia="Times New Roman"/>
          <w:szCs w:val="28"/>
          <w:lang w:eastAsia="zh-CN"/>
        </w:rPr>
        <w:t>. Л</w:t>
      </w:r>
      <w:r w:rsidRPr="00EE5975">
        <w:rPr>
          <w:rFonts w:eastAsia="Times New Roman"/>
          <w:szCs w:val="28"/>
          <w:lang w:eastAsia="zh-CN"/>
        </w:rPr>
        <w:t xml:space="preserve">ибо через </w:t>
      </w:r>
      <w:r w:rsidRPr="008411AF">
        <w:rPr>
          <w:rStyle w:val="--"/>
          <w:lang w:eastAsia="zh-CN"/>
        </w:rPr>
        <w:t xml:space="preserve">абсолютную </w:t>
      </w:r>
      <w:r w:rsidRPr="008411AF">
        <w:rPr>
          <w:rStyle w:val="--0"/>
          <w:lang w:eastAsia="zh-CN"/>
        </w:rPr>
        <w:t>идентичность</w:t>
      </w:r>
      <w:r w:rsidRPr="00EE5975">
        <w:rPr>
          <w:rFonts w:eastAsia="Times New Roman"/>
          <w:szCs w:val="28"/>
          <w:lang w:eastAsia="zh-CN"/>
        </w:rPr>
        <w:t>,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 xml:space="preserve">либо через </w:t>
      </w:r>
      <w:r w:rsidRPr="008411AF">
        <w:rPr>
          <w:rFonts w:eastAsia="Times New Roman"/>
          <w:szCs w:val="28"/>
          <w:lang w:eastAsia="zh-CN"/>
        </w:rPr>
        <w:t>допустимое расхождение</w:t>
      </w:r>
      <w:r w:rsidRPr="00EE5975">
        <w:rPr>
          <w:rFonts w:eastAsia="Times New Roman"/>
          <w:szCs w:val="28"/>
          <w:lang w:eastAsia="zh-CN"/>
        </w:rPr>
        <w:t>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Именно поэтому люди готовы умирать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за одну букву.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Потому что на уровне генотипа мозга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EE5975">
        <w:rPr>
          <w:rFonts w:eastAsia="Times New Roman"/>
          <w:szCs w:val="28"/>
          <w:lang w:eastAsia="zh-CN"/>
        </w:rPr>
        <w:t>это не буква.</w:t>
      </w:r>
      <w:r w:rsidR="005D46E0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>Это граница допустимого мира.</w:t>
      </w:r>
    </w:p>
    <w:p w14:paraId="73AB5206" w14:textId="010B4148" w:rsidR="00EE5975" w:rsidRPr="00EE5975" w:rsidRDefault="008411AF" w:rsidP="00E61B9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EE5975" w:rsidRPr="00EE5975">
        <w:rPr>
          <w:rFonts w:eastAsia="Times New Roman"/>
          <w:szCs w:val="28"/>
          <w:lang w:eastAsia="zh-CN"/>
        </w:rPr>
        <w:t>Если продолжить эту линию,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становится очевидным: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раскол был неизбежен.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Потому что главный вопрос —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это не природа Бога.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Главный вопрос —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8411AF">
        <w:rPr>
          <w:rFonts w:eastAsia="Times New Roman"/>
          <w:szCs w:val="28"/>
          <w:lang w:eastAsia="zh-CN"/>
        </w:rPr>
        <w:t>кто является центром управления</w:t>
      </w:r>
      <w:r w:rsidR="00EE5975" w:rsidRPr="00EE5975">
        <w:rPr>
          <w:rFonts w:eastAsia="Times New Roman"/>
          <w:szCs w:val="28"/>
          <w:lang w:eastAsia="zh-CN"/>
        </w:rPr>
        <w:t>.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А этот вопрос в рамках одной структуры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решить невозможно.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Потому что: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один центр —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исключает другой.</w:t>
      </w:r>
      <w:r w:rsidR="005D46E0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потому религиозные различи</w:t>
      </w:r>
      <w:r w:rsidR="00E61B9F">
        <w:rPr>
          <w:rFonts w:eastAsia="Times New Roman"/>
          <w:szCs w:val="28"/>
          <w:lang w:eastAsia="zh-CN"/>
        </w:rPr>
        <w:t xml:space="preserve">я </w:t>
      </w:r>
      <w:r w:rsidR="00EE5975" w:rsidRPr="00EE5975">
        <w:rPr>
          <w:rFonts w:eastAsia="Times New Roman"/>
          <w:szCs w:val="28"/>
          <w:lang w:eastAsia="zh-CN"/>
        </w:rPr>
        <w:t>выполняют ключевую функцию:</w:t>
      </w:r>
      <w:r w:rsidR="00E61B9F">
        <w:rPr>
          <w:rFonts w:eastAsia="Times New Roman"/>
          <w:szCs w:val="28"/>
          <w:lang w:eastAsia="zh-CN"/>
        </w:rPr>
        <w:t xml:space="preserve"> </w:t>
      </w:r>
      <w:r w:rsidR="00EE5975" w:rsidRPr="008411AF">
        <w:rPr>
          <w:rStyle w:val="--0"/>
          <w:lang w:eastAsia="zh-CN"/>
        </w:rPr>
        <w:t xml:space="preserve">они </w:t>
      </w:r>
      <w:r w:rsidR="00EE5975" w:rsidRPr="008411AF">
        <w:rPr>
          <w:rStyle w:val="--"/>
          <w:lang w:eastAsia="zh-CN"/>
        </w:rPr>
        <w:t>обосновывают</w:t>
      </w:r>
      <w:r w:rsidR="00EE5975" w:rsidRPr="00EE5975">
        <w:rPr>
          <w:rFonts w:eastAsia="Times New Roman"/>
          <w:b/>
          <w:bCs/>
          <w:szCs w:val="28"/>
          <w:lang w:eastAsia="zh-CN"/>
        </w:rPr>
        <w:t xml:space="preserve"> </w:t>
      </w:r>
      <w:r w:rsidR="00EE5975" w:rsidRPr="008411AF">
        <w:rPr>
          <w:rFonts w:eastAsia="Times New Roman"/>
          <w:szCs w:val="28"/>
          <w:lang w:eastAsia="zh-CN"/>
        </w:rPr>
        <w:t>политическое разделение власти.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Иначе говоря:</w:t>
      </w:r>
      <w:r w:rsidR="00E61B9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сначала возникает борьба за управление,</w:t>
      </w:r>
      <w:r w:rsidR="00E61B9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а затем под неё создаётся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система различий.</w:t>
      </w:r>
      <w:r w:rsidR="00E61B9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Особенно ясно это проявляется</w:t>
      </w:r>
      <w:r w:rsidR="00E61B9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 XV веке.</w:t>
      </w:r>
    </w:p>
    <w:p w14:paraId="371A5390" w14:textId="0CBECC6D" w:rsidR="00EE5975" w:rsidRPr="00EE5975" w:rsidRDefault="00E61B9F" w:rsidP="00AD551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</w:t>
      </w:r>
      <w:r w:rsidR="00EE5975" w:rsidRPr="00EE5975">
        <w:rPr>
          <w:rFonts w:eastAsia="Times New Roman"/>
          <w:szCs w:val="28"/>
          <w:lang w:eastAsia="zh-CN"/>
        </w:rPr>
        <w:t>Византия оказывается перед угрозой уничтожения.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Турецкое вторжение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ставит систему на грань.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в этот момент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Рим предлагает помощь.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Но не бе</w:t>
      </w:r>
      <w:r>
        <w:rPr>
          <w:rFonts w:eastAsia="Times New Roman"/>
          <w:szCs w:val="28"/>
          <w:lang w:eastAsia="zh-CN"/>
        </w:rPr>
        <w:t>з(</w:t>
      </w:r>
      <w:r w:rsidR="00EE5975" w:rsidRPr="00EE5975">
        <w:rPr>
          <w:rFonts w:eastAsia="Times New Roman"/>
          <w:szCs w:val="28"/>
          <w:lang w:eastAsia="zh-CN"/>
        </w:rPr>
        <w:t>с</w:t>
      </w:r>
      <w:r>
        <w:rPr>
          <w:rFonts w:eastAsia="Times New Roman"/>
          <w:szCs w:val="28"/>
          <w:lang w:eastAsia="zh-CN"/>
        </w:rPr>
        <w:t>)</w:t>
      </w:r>
      <w:r w:rsidR="00EE5975" w:rsidRPr="00EE5975">
        <w:rPr>
          <w:rFonts w:eastAsia="Times New Roman"/>
          <w:szCs w:val="28"/>
          <w:lang w:eastAsia="zh-CN"/>
        </w:rPr>
        <w:t>платно.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Условие простое: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объединение церкве</w:t>
      </w:r>
      <w:r>
        <w:rPr>
          <w:rFonts w:eastAsia="Times New Roman"/>
          <w:szCs w:val="28"/>
          <w:lang w:eastAsia="zh-CN"/>
        </w:rPr>
        <w:t xml:space="preserve">й </w:t>
      </w:r>
      <w:r w:rsidR="00EE5975" w:rsidRPr="00EE5975">
        <w:rPr>
          <w:rFonts w:eastAsia="Times New Roman"/>
          <w:szCs w:val="28"/>
          <w:lang w:eastAsia="zh-CN"/>
        </w:rPr>
        <w:t>и отказ светской власти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от вмешательства в духовную сферу.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На уровне формы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это выглядит как стремление к единству.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На уровне системы —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это </w:t>
      </w:r>
      <w:r w:rsidR="00EE5975" w:rsidRPr="008411AF">
        <w:rPr>
          <w:rStyle w:val="--"/>
          <w:lang w:eastAsia="zh-CN"/>
        </w:rPr>
        <w:t xml:space="preserve">попытка </w:t>
      </w:r>
      <w:r w:rsidR="00EE5975" w:rsidRPr="008411AF">
        <w:rPr>
          <w:rStyle w:val="--0"/>
          <w:lang w:eastAsia="zh-CN"/>
        </w:rPr>
        <w:t>перехвата</w:t>
      </w:r>
      <w:r w:rsidR="00EE5975" w:rsidRPr="00EE5975">
        <w:rPr>
          <w:rFonts w:eastAsia="Times New Roman"/>
          <w:b/>
          <w:bCs/>
          <w:szCs w:val="28"/>
          <w:lang w:eastAsia="zh-CN"/>
        </w:rPr>
        <w:t xml:space="preserve"> </w:t>
      </w:r>
      <w:r w:rsidR="00EE5975" w:rsidRPr="008411AF">
        <w:rPr>
          <w:rFonts w:eastAsia="Times New Roman"/>
          <w:szCs w:val="28"/>
          <w:lang w:eastAsia="zh-CN"/>
        </w:rPr>
        <w:t>управления сознанием</w:t>
      </w:r>
      <w:r w:rsidR="00EE5975" w:rsidRPr="00EE5975">
        <w:rPr>
          <w:rFonts w:eastAsia="Times New Roman"/>
          <w:szCs w:val="28"/>
          <w:lang w:eastAsia="zh-CN"/>
        </w:rPr>
        <w:t>.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Формула предельно жёсткая: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либо ты признаёшь наш центр,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либо теряешь всё.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Император оказывается перед выбором: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Папа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или султан.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здесь проявляется важнейший момент.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Выбор делается не в пользу истины.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А в пользу </w:t>
      </w:r>
      <w:r w:rsidR="00EE5975" w:rsidRPr="008411AF">
        <w:rPr>
          <w:rStyle w:val="--"/>
          <w:lang w:eastAsia="zh-CN"/>
        </w:rPr>
        <w:t xml:space="preserve">сохранения </w:t>
      </w:r>
      <w:r w:rsidR="00EE5975" w:rsidRPr="008411AF">
        <w:rPr>
          <w:rStyle w:val="--0"/>
          <w:lang w:eastAsia="zh-CN"/>
        </w:rPr>
        <w:t>системы</w:t>
      </w:r>
      <w:r w:rsidR="00EE5975" w:rsidRPr="00EE5975">
        <w:rPr>
          <w:rFonts w:eastAsia="Times New Roman"/>
          <w:szCs w:val="28"/>
          <w:lang w:eastAsia="zh-CN"/>
        </w:rPr>
        <w:t>.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Он соглашается.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Но соглашается как управленец,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а не как носитель веры.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Потому что его задача —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выжить.</w:t>
      </w:r>
      <w:r w:rsidR="00052A04">
        <w:rPr>
          <w:rFonts w:eastAsia="Times New Roman"/>
          <w:szCs w:val="28"/>
          <w:lang w:eastAsia="zh-CN"/>
        </w:rPr>
        <w:t xml:space="preserve"> Э</w:t>
      </w:r>
      <w:r w:rsidR="00EE5975" w:rsidRPr="00EE5975">
        <w:rPr>
          <w:rFonts w:eastAsia="Times New Roman"/>
          <w:szCs w:val="28"/>
          <w:lang w:eastAsia="zh-CN"/>
        </w:rPr>
        <w:t>то снова подтверждает:</w:t>
      </w:r>
      <w:r w:rsidR="00052A04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власть всегда действует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 логике текущей ситуации.</w:t>
      </w:r>
    </w:p>
    <w:p w14:paraId="0AEBC489" w14:textId="170CFFBD" w:rsidR="00EE5975" w:rsidRPr="00EE5975" w:rsidRDefault="00052A04" w:rsidP="0084242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EE5975" w:rsidRPr="00EE5975">
        <w:rPr>
          <w:rFonts w:eastAsia="Times New Roman"/>
          <w:szCs w:val="28"/>
          <w:lang w:eastAsia="zh-CN"/>
        </w:rPr>
        <w:t>Начинается процесс объединения.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Система снова пытается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восстановить единый центр.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Светская власть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 церковная элита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 обеих сторон заинтересованы в этом.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Потому что</w:t>
      </w:r>
      <w:r>
        <w:rPr>
          <w:rFonts w:eastAsia="Times New Roman"/>
          <w:szCs w:val="28"/>
          <w:lang w:eastAsia="zh-CN"/>
        </w:rPr>
        <w:t xml:space="preserve">, </w:t>
      </w:r>
      <w:r w:rsidR="00EE5975" w:rsidRPr="00EE5975">
        <w:rPr>
          <w:rFonts w:eastAsia="Times New Roman"/>
          <w:szCs w:val="28"/>
          <w:lang w:eastAsia="zh-CN"/>
        </w:rPr>
        <w:t>разделённое управление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снижает устойчивость.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Но возникает проблема.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Чтобы объединение стало легитимным,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необходимо его оформить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 рамках той же самой технологии: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созвать собор,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призвать Святой Дух,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объявить решение истиной.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То есть: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использовать тот же механизм,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который уже не раз применялся.</w:t>
      </w:r>
      <w:r w:rsidR="008411AF">
        <w:rPr>
          <w:rFonts w:eastAsia="Times New Roman"/>
          <w:szCs w:val="28"/>
          <w:lang w:eastAsia="zh-CN"/>
        </w:rPr>
        <w:t xml:space="preserve"> З</w:t>
      </w:r>
      <w:r w:rsidR="00EE5975" w:rsidRPr="00EE5975">
        <w:rPr>
          <w:rFonts w:eastAsia="Times New Roman"/>
          <w:szCs w:val="28"/>
          <w:lang w:eastAsia="zh-CN"/>
        </w:rPr>
        <w:t>десь мы выходим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на следующий уровень понимания.</w:t>
      </w:r>
      <w:r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Все эти процессы —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не хаос.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Это </w:t>
      </w:r>
      <w:r w:rsidR="00EE5975" w:rsidRPr="008411AF">
        <w:rPr>
          <w:rStyle w:val="--"/>
          <w:lang w:eastAsia="zh-CN"/>
        </w:rPr>
        <w:t xml:space="preserve">последовательная </w:t>
      </w:r>
      <w:r w:rsidR="00EE5975" w:rsidRPr="008411AF">
        <w:rPr>
          <w:rStyle w:val="--0"/>
          <w:lang w:eastAsia="zh-CN"/>
        </w:rPr>
        <w:t>эволюция</w:t>
      </w:r>
      <w:r w:rsidR="00EE5975" w:rsidRPr="00EE5975">
        <w:rPr>
          <w:rFonts w:eastAsia="Times New Roman"/>
          <w:b/>
          <w:bCs/>
          <w:szCs w:val="28"/>
          <w:lang w:eastAsia="zh-CN"/>
        </w:rPr>
        <w:t xml:space="preserve"> </w:t>
      </w:r>
      <w:r w:rsidR="00EE5975" w:rsidRPr="008411AF">
        <w:rPr>
          <w:rFonts w:eastAsia="Times New Roman"/>
          <w:szCs w:val="28"/>
          <w:lang w:eastAsia="zh-CN"/>
        </w:rPr>
        <w:t xml:space="preserve">Системного Управления </w:t>
      </w:r>
      <w:r w:rsidR="00842425" w:rsidRPr="008411AF">
        <w:rPr>
          <w:rFonts w:eastAsia="Times New Roman"/>
          <w:szCs w:val="28"/>
          <w:lang w:eastAsia="zh-CN"/>
        </w:rPr>
        <w:t>через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EE5975" w:rsidRPr="008411AF">
        <w:rPr>
          <w:rFonts w:eastAsia="Times New Roman"/>
          <w:szCs w:val="28"/>
          <w:lang w:eastAsia="zh-CN"/>
        </w:rPr>
        <w:t>Мозг.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Если связать это с генотипами,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мы видим следующее: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— ранние генотипы (421–422) удерживают систему через центр</w:t>
      </w:r>
      <w:r w:rsidR="00842425">
        <w:rPr>
          <w:rFonts w:eastAsia="Times New Roman"/>
          <w:szCs w:val="28"/>
          <w:lang w:eastAsia="zh-CN"/>
        </w:rPr>
        <w:t xml:space="preserve">, </w:t>
      </w:r>
      <w:r w:rsidR="00EE5975" w:rsidRPr="00EE5975">
        <w:rPr>
          <w:rFonts w:eastAsia="Times New Roman"/>
          <w:szCs w:val="28"/>
          <w:lang w:eastAsia="zh-CN"/>
        </w:rPr>
        <w:t>генотип 423 вводит религию как инструмент управления</w:t>
      </w:r>
      <w:r w:rsidR="00842425">
        <w:rPr>
          <w:rFonts w:eastAsia="Times New Roman"/>
          <w:szCs w:val="28"/>
          <w:lang w:eastAsia="zh-CN"/>
        </w:rPr>
        <w:t>. П</w:t>
      </w:r>
      <w:r w:rsidR="00EE5975" w:rsidRPr="00EE5975">
        <w:rPr>
          <w:rFonts w:eastAsia="Times New Roman"/>
          <w:szCs w:val="28"/>
          <w:lang w:eastAsia="zh-CN"/>
        </w:rPr>
        <w:t>оследующие состояния (441–442) начинают дробить систему,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вводя норму вместо центра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— и далее возникает необходимость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жёсткой фиксации истины через </w:t>
      </w:r>
      <w:r w:rsidR="008411AF" w:rsidRPr="00EE5975">
        <w:rPr>
          <w:rFonts w:eastAsia="Times New Roman"/>
          <w:szCs w:val="28"/>
          <w:lang w:eastAsia="zh-CN"/>
        </w:rPr>
        <w:t>власть.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Именно в этой точке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система делает следующий шаг: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>она перестаёт просто управлять верой.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EE5975">
        <w:rPr>
          <w:rFonts w:eastAsia="Times New Roman"/>
          <w:szCs w:val="28"/>
          <w:lang w:eastAsia="zh-CN"/>
        </w:rPr>
        <w:t xml:space="preserve">Она </w:t>
      </w:r>
      <w:r w:rsidR="00EE5975" w:rsidRPr="008411AF">
        <w:rPr>
          <w:rStyle w:val="--"/>
          <w:lang w:eastAsia="zh-CN"/>
        </w:rPr>
        <w:t xml:space="preserve">начинает </w:t>
      </w:r>
      <w:r w:rsidR="00EE5975" w:rsidRPr="008411AF">
        <w:rPr>
          <w:rStyle w:val="--0"/>
          <w:lang w:eastAsia="zh-CN"/>
        </w:rPr>
        <w:t>управлять</w:t>
      </w:r>
      <w:r w:rsidR="00842425">
        <w:rPr>
          <w:rFonts w:eastAsia="Times New Roman"/>
          <w:szCs w:val="28"/>
          <w:lang w:eastAsia="zh-CN"/>
        </w:rPr>
        <w:t xml:space="preserve"> </w:t>
      </w:r>
      <w:r w:rsidR="00EE5975" w:rsidRPr="008411AF">
        <w:rPr>
          <w:rFonts w:eastAsia="Times New Roman"/>
          <w:szCs w:val="28"/>
          <w:lang w:eastAsia="zh-CN"/>
        </w:rPr>
        <w:t>самой способностью человека различать истину.</w:t>
      </w:r>
      <w:r w:rsidR="00842425">
        <w:rPr>
          <w:rFonts w:eastAsia="Times New Roman"/>
          <w:szCs w:val="28"/>
          <w:lang w:eastAsia="zh-CN"/>
        </w:rPr>
        <w:t xml:space="preserve"> Э</w:t>
      </w:r>
      <w:r w:rsidR="00EE5975" w:rsidRPr="00EE5975">
        <w:rPr>
          <w:rFonts w:eastAsia="Times New Roman"/>
          <w:szCs w:val="28"/>
          <w:lang w:eastAsia="zh-CN"/>
        </w:rPr>
        <w:t>то подводит нас к следующему этапу.</w:t>
      </w:r>
    </w:p>
    <w:p w14:paraId="21AA8BA7" w14:textId="5DC5F5D5" w:rsidR="006B6497" w:rsidRPr="006B6497" w:rsidRDefault="00037438" w:rsidP="0003743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8411AF">
        <w:rPr>
          <w:rFonts w:eastAsia="Times New Roman"/>
          <w:szCs w:val="28"/>
          <w:lang w:eastAsia="zh-CN"/>
        </w:rPr>
        <w:t xml:space="preserve">  </w:t>
      </w:r>
      <w:r w:rsidR="006B6497" w:rsidRPr="006B6497">
        <w:rPr>
          <w:rFonts w:eastAsia="Times New Roman"/>
          <w:szCs w:val="28"/>
          <w:lang w:eastAsia="zh-CN"/>
        </w:rPr>
        <w:t>Подготовка VIII Вселенского собора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становится кульминацией всей предыдущей логики.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Система делает попытку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вернуться к единому центру.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 уже не через внутреннюю целостность,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как это было на ранних этапах,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а через </w:t>
      </w:r>
      <w:r w:rsidR="006B6497" w:rsidRPr="008411AF">
        <w:rPr>
          <w:rStyle w:val="--"/>
          <w:lang w:eastAsia="zh-CN"/>
        </w:rPr>
        <w:t xml:space="preserve">жёстко </w:t>
      </w:r>
      <w:r w:rsidR="006B6497" w:rsidRPr="008411AF">
        <w:rPr>
          <w:rStyle w:val="--0"/>
          <w:lang w:eastAsia="zh-CN"/>
        </w:rPr>
        <w:t>сконструированное</w:t>
      </w:r>
      <w:r w:rsidR="008411AF">
        <w:rPr>
          <w:rFonts w:eastAsia="Times New Roman"/>
          <w:b/>
          <w:bCs/>
          <w:szCs w:val="28"/>
          <w:lang w:eastAsia="zh-CN"/>
        </w:rPr>
        <w:t xml:space="preserve"> </w:t>
      </w:r>
      <w:r w:rsidR="008411AF">
        <w:rPr>
          <w:rFonts w:eastAsia="Times New Roman"/>
          <w:szCs w:val="28"/>
          <w:lang w:eastAsia="zh-CN"/>
        </w:rPr>
        <w:t xml:space="preserve">согласие. </w:t>
      </w:r>
      <w:r w:rsidR="006B6497" w:rsidRPr="006B6497">
        <w:rPr>
          <w:rFonts w:eastAsia="Times New Roman"/>
          <w:szCs w:val="28"/>
          <w:lang w:eastAsia="zh-CN"/>
        </w:rPr>
        <w:t>Ферраро</w:t>
      </w:r>
      <w:r w:rsidR="008411AF">
        <w:rPr>
          <w:rFonts w:eastAsia="Times New Roman"/>
          <w:szCs w:val="28"/>
          <w:lang w:eastAsia="zh-CN"/>
        </w:rPr>
        <w:t xml:space="preserve"> – </w:t>
      </w:r>
      <w:r w:rsidR="006B6497" w:rsidRPr="006B6497">
        <w:rPr>
          <w:rFonts w:eastAsia="Times New Roman"/>
          <w:szCs w:val="28"/>
          <w:lang w:eastAsia="zh-CN"/>
        </w:rPr>
        <w:t>Флорентийский собор (1438–1445)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подготавливается максимально тщательно.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 позиции догматики,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 позиции процедуры,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 позиции ритуала —он безупречен.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Всё соблюдено.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Призыв Святого Духа.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Коллективная молитва.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Подтверждение «схождения благодати».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 после этого — решение: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объединение двух церквей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 одну — Единую.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На уровне формы</w:t>
      </w:r>
    </w:p>
    <w:p w14:paraId="24DE53F6" w14:textId="746D6D87" w:rsidR="006B6497" w:rsidRPr="006B6497" w:rsidRDefault="006B6497" w:rsidP="00037438">
      <w:pPr>
        <w:spacing w:after="0"/>
        <w:ind w:firstLine="0"/>
        <w:rPr>
          <w:rFonts w:eastAsia="Times New Roman"/>
          <w:szCs w:val="28"/>
          <w:lang w:eastAsia="zh-CN"/>
        </w:rPr>
      </w:pPr>
      <w:r w:rsidRPr="006B6497">
        <w:rPr>
          <w:rFonts w:eastAsia="Times New Roman"/>
          <w:szCs w:val="28"/>
          <w:lang w:eastAsia="zh-CN"/>
        </w:rPr>
        <w:t>это выглядит как торжество истины.</w:t>
      </w:r>
      <w:r w:rsidR="00037438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На уровне системы —</w:t>
      </w:r>
      <w:r w:rsidR="00037438">
        <w:rPr>
          <w:rFonts w:eastAsia="Times New Roman"/>
          <w:szCs w:val="28"/>
          <w:lang w:eastAsia="zh-CN"/>
        </w:rPr>
        <w:t xml:space="preserve"> </w:t>
      </w:r>
      <w:r w:rsidRPr="008411AF">
        <w:rPr>
          <w:rStyle w:val="--0"/>
          <w:lang w:eastAsia="zh-CN"/>
        </w:rPr>
        <w:t xml:space="preserve">это </w:t>
      </w:r>
      <w:r w:rsidRPr="008411AF">
        <w:rPr>
          <w:rStyle w:val="--"/>
          <w:lang w:eastAsia="zh-CN"/>
        </w:rPr>
        <w:t xml:space="preserve">попытка </w:t>
      </w:r>
      <w:r w:rsidRPr="008411AF">
        <w:rPr>
          <w:rFonts w:eastAsia="Times New Roman"/>
          <w:szCs w:val="28"/>
          <w:lang w:eastAsia="zh-CN"/>
        </w:rPr>
        <w:t>восстановить единый канал управления сознанием</w:t>
      </w:r>
      <w:r w:rsidRPr="006B6497">
        <w:rPr>
          <w:rFonts w:eastAsia="Times New Roman"/>
          <w:szCs w:val="28"/>
          <w:lang w:eastAsia="zh-CN"/>
        </w:rPr>
        <w:t>.</w:t>
      </w:r>
    </w:p>
    <w:p w14:paraId="226DD666" w14:textId="1D39D5AB" w:rsidR="006B6497" w:rsidRPr="006B6497" w:rsidRDefault="00037438" w:rsidP="0003743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8E6EDA">
        <w:rPr>
          <w:rFonts w:eastAsia="Times New Roman"/>
          <w:szCs w:val="28"/>
          <w:lang w:eastAsia="zh-CN"/>
        </w:rPr>
        <w:t>В</w:t>
      </w:r>
      <w:r w:rsidR="006B6497" w:rsidRPr="006B6497">
        <w:rPr>
          <w:rFonts w:eastAsia="Times New Roman"/>
          <w:szCs w:val="28"/>
          <w:lang w:eastAsia="zh-CN"/>
        </w:rPr>
        <w:t>ажно зафиксировать ключевой момент.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Решение объявляется не результатом переговоров.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Не компромиссом.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Не политическим актом.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А </w:t>
      </w:r>
      <w:r w:rsidR="006B6497" w:rsidRPr="008411AF">
        <w:rPr>
          <w:rFonts w:eastAsia="Times New Roman"/>
          <w:szCs w:val="28"/>
          <w:lang w:eastAsia="zh-CN"/>
        </w:rPr>
        <w:t>даром Святого Духа.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То есть: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оно выводится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за пределы обсуждения.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И </w:t>
      </w:r>
      <w:r w:rsidR="006B6497" w:rsidRPr="008411AF">
        <w:rPr>
          <w:rStyle w:val="--0"/>
          <w:lang w:eastAsia="zh-CN"/>
        </w:rPr>
        <w:t xml:space="preserve">становится </w:t>
      </w:r>
      <w:r w:rsidR="006B6497" w:rsidRPr="008411AF">
        <w:rPr>
          <w:rStyle w:val="--"/>
          <w:lang w:eastAsia="zh-CN"/>
        </w:rPr>
        <w:t>обязательным</w:t>
      </w:r>
      <w:r w:rsidR="006B6497" w:rsidRPr="006B6497">
        <w:rPr>
          <w:rFonts w:eastAsia="Times New Roman"/>
          <w:b/>
          <w:bCs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для всех</w:t>
      </w:r>
      <w:r w:rsidR="006B6497" w:rsidRPr="006B649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классическая технология,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которую мы уже видели ранее: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любое решение</w:t>
      </w:r>
      <w:r w:rsidR="008411AF">
        <w:rPr>
          <w:rFonts w:eastAsia="Times New Roman"/>
          <w:szCs w:val="28"/>
          <w:lang w:eastAsia="zh-CN"/>
        </w:rPr>
        <w:t xml:space="preserve"> – </w:t>
      </w:r>
      <w:r w:rsidR="006B6497" w:rsidRPr="006B6497">
        <w:rPr>
          <w:rFonts w:eastAsia="Times New Roman"/>
          <w:szCs w:val="28"/>
          <w:lang w:eastAsia="zh-CN"/>
        </w:rPr>
        <w:lastRenderedPageBreak/>
        <w:t xml:space="preserve">объявляется </w:t>
      </w:r>
      <w:r w:rsidR="008E6EDA" w:rsidRPr="006B6497">
        <w:rPr>
          <w:rFonts w:eastAsia="Times New Roman"/>
          <w:szCs w:val="28"/>
          <w:lang w:eastAsia="zh-CN"/>
        </w:rPr>
        <w:t>свыше</w:t>
      </w:r>
      <w:r w:rsidR="008E6EDA">
        <w:rPr>
          <w:rFonts w:eastAsia="Times New Roman"/>
          <w:szCs w:val="28"/>
          <w:lang w:eastAsia="zh-CN"/>
        </w:rPr>
        <w:t>, любое</w:t>
      </w:r>
      <w:r w:rsidR="006B6497" w:rsidRPr="006B6497">
        <w:rPr>
          <w:rFonts w:eastAsia="Times New Roman"/>
          <w:szCs w:val="28"/>
          <w:lang w:eastAsia="zh-CN"/>
        </w:rPr>
        <w:t xml:space="preserve"> несогласие </w:t>
      </w:r>
      <w:r w:rsidR="008411AF">
        <w:rPr>
          <w:rFonts w:ascii="Times New Roman" w:eastAsia="Times New Roman" w:hAnsi="Times New Roman"/>
          <w:szCs w:val="28"/>
          <w:lang w:eastAsia="zh-CN"/>
        </w:rPr>
        <w:t xml:space="preserve">– </w:t>
      </w:r>
      <w:r w:rsidR="006B6497" w:rsidRPr="006B6497">
        <w:rPr>
          <w:rFonts w:eastAsia="Times New Roman"/>
          <w:szCs w:val="28"/>
          <w:lang w:eastAsia="zh-CN"/>
        </w:rPr>
        <w:t>объявляется ересью</w:t>
      </w:r>
      <w:r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 xml:space="preserve">любой отказ </w:t>
      </w:r>
      <w:r w:rsidR="008411AF">
        <w:rPr>
          <w:rFonts w:ascii="Times New Roman" w:eastAsia="Times New Roman" w:hAnsi="Times New Roman"/>
          <w:szCs w:val="28"/>
          <w:lang w:eastAsia="zh-CN"/>
        </w:rPr>
        <w:t xml:space="preserve">– </w:t>
      </w:r>
      <w:r w:rsidR="006B6497" w:rsidRPr="006B6497">
        <w:rPr>
          <w:rFonts w:eastAsia="Times New Roman"/>
          <w:szCs w:val="28"/>
          <w:lang w:eastAsia="zh-CN"/>
        </w:rPr>
        <w:t>исключает из системы</w:t>
      </w:r>
      <w:r>
        <w:rPr>
          <w:rFonts w:eastAsia="Times New Roman"/>
          <w:szCs w:val="28"/>
          <w:lang w:eastAsia="zh-CN"/>
        </w:rPr>
        <w:t>.</w:t>
      </w:r>
    </w:p>
    <w:p w14:paraId="274E33E0" w14:textId="2B3B9ED4" w:rsidR="006B6497" w:rsidRPr="006B6497" w:rsidRDefault="00037438" w:rsidP="00793D1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</w:t>
      </w:r>
      <w:r w:rsidR="006B6497" w:rsidRPr="006B6497">
        <w:rPr>
          <w:rFonts w:eastAsia="Times New Roman"/>
          <w:szCs w:val="28"/>
          <w:lang w:eastAsia="zh-CN"/>
        </w:rPr>
        <w:t>Византийский патриарх прямо фиксирует: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отрицание решений собора</w:t>
      </w:r>
      <w:r w:rsidR="008411AF">
        <w:rPr>
          <w:rFonts w:eastAsia="Times New Roman"/>
          <w:szCs w:val="28"/>
          <w:lang w:eastAsia="zh-CN"/>
        </w:rPr>
        <w:t xml:space="preserve"> – равно отлучение</w:t>
      </w:r>
      <w:r w:rsidR="006B6497" w:rsidRPr="006B6497">
        <w:rPr>
          <w:rFonts w:eastAsia="Times New Roman"/>
          <w:szCs w:val="28"/>
          <w:lang w:eastAsia="zh-CN"/>
        </w:rPr>
        <w:t xml:space="preserve"> от церкви.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Тем самым окончательно закрепляется: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 xml:space="preserve">истина </w:t>
      </w:r>
      <w:r w:rsidR="008411AF">
        <w:rPr>
          <w:rFonts w:eastAsia="Times New Roman"/>
          <w:szCs w:val="28"/>
          <w:lang w:eastAsia="zh-CN"/>
        </w:rPr>
        <w:t>– </w:t>
      </w:r>
      <w:r w:rsidR="008411AF" w:rsidRPr="008411AF">
        <w:rPr>
          <w:rStyle w:val="--"/>
          <w:lang w:eastAsia="zh-CN"/>
        </w:rPr>
        <w:t xml:space="preserve">есть </w:t>
      </w:r>
      <w:r w:rsidR="006B6497" w:rsidRPr="008411AF">
        <w:rPr>
          <w:rStyle w:val="--0"/>
          <w:lang w:eastAsia="zh-CN"/>
        </w:rPr>
        <w:t>решение</w:t>
      </w:r>
      <w:r w:rsidR="006B6497" w:rsidRPr="008411AF">
        <w:rPr>
          <w:rFonts w:eastAsia="Times New Roman"/>
          <w:szCs w:val="28"/>
          <w:lang w:eastAsia="zh-CN"/>
        </w:rPr>
        <w:t xml:space="preserve"> системы.</w:t>
      </w:r>
      <w:r>
        <w:rPr>
          <w:rFonts w:eastAsia="Times New Roman"/>
          <w:szCs w:val="28"/>
          <w:lang w:eastAsia="zh-CN"/>
        </w:rPr>
        <w:t xml:space="preserve"> В</w:t>
      </w:r>
      <w:r w:rsidR="006B6497" w:rsidRPr="006B6497">
        <w:rPr>
          <w:rFonts w:eastAsia="Times New Roman"/>
          <w:szCs w:val="28"/>
          <w:lang w:eastAsia="zh-CN"/>
        </w:rPr>
        <w:t xml:space="preserve"> этот момент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возникает эффект, который принципиально важен</w:t>
      </w:r>
      <w:r w:rsidR="00793D1A">
        <w:rPr>
          <w:rFonts w:eastAsia="Times New Roman"/>
          <w:szCs w:val="28"/>
          <w:lang w:eastAsia="zh-CN"/>
        </w:rPr>
        <w:t xml:space="preserve">. </w:t>
      </w:r>
      <w:r w:rsidR="006B6497" w:rsidRPr="006B6497">
        <w:rPr>
          <w:rFonts w:eastAsia="Times New Roman"/>
          <w:szCs w:val="28"/>
          <w:lang w:eastAsia="zh-CN"/>
        </w:rPr>
        <w:t>Система предполагает,</w:t>
      </w:r>
      <w:r w:rsidR="00793D1A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что формальное объединение</w:t>
      </w:r>
      <w:r w:rsidR="00793D1A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автоматически создаст реальное единство.</w:t>
      </w:r>
      <w:r w:rsidR="00793D1A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 это возможно только при одном условии:</w:t>
      </w:r>
      <w:r w:rsidR="00793D1A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>если генотипы мозга участников</w:t>
      </w:r>
      <w:r w:rsidR="00793D1A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>совместимы с данной конструкцией</w:t>
      </w:r>
      <w:r w:rsidR="006B6497" w:rsidRPr="006B6497">
        <w:rPr>
          <w:rFonts w:eastAsia="Times New Roman"/>
          <w:szCs w:val="28"/>
          <w:lang w:eastAsia="zh-CN"/>
        </w:rPr>
        <w:t>.</w:t>
      </w:r>
      <w:r w:rsidR="00793D1A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А этого уже нет.</w:t>
      </w:r>
    </w:p>
    <w:p w14:paraId="23FDBEF1" w14:textId="19CC2C5C" w:rsidR="006B6497" w:rsidRPr="006B6497" w:rsidRDefault="006B6497" w:rsidP="00793D1A">
      <w:pPr>
        <w:spacing w:after="0"/>
        <w:ind w:firstLine="0"/>
        <w:rPr>
          <w:rFonts w:eastAsia="Times New Roman"/>
          <w:szCs w:val="28"/>
          <w:lang w:eastAsia="zh-CN"/>
        </w:rPr>
      </w:pPr>
      <w:r w:rsidRPr="006B6497">
        <w:rPr>
          <w:rFonts w:eastAsia="Times New Roman"/>
          <w:szCs w:val="28"/>
          <w:lang w:eastAsia="zh-CN"/>
        </w:rPr>
        <w:t>Христианский мир ликует.</w:t>
      </w:r>
      <w:r w:rsidR="00793D1A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Но ликование —</w:t>
      </w:r>
      <w:r w:rsidR="00793D1A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это реакция формы.</w:t>
      </w:r>
      <w:r w:rsidR="00793D1A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На уровне глубинной структуры</w:t>
      </w:r>
      <w:r w:rsidR="00793D1A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возникает разрыв.</w:t>
      </w:r>
      <w:r w:rsidR="00793D1A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И он проявляется там,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где система этого не ожидает.</w:t>
      </w:r>
      <w:r w:rsidR="00793D1A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В Руси.</w:t>
      </w:r>
    </w:p>
    <w:p w14:paraId="393BD58C" w14:textId="77777777" w:rsidR="008E6EDA" w:rsidRDefault="00793D1A" w:rsidP="005E4765">
      <w:pPr>
        <w:spacing w:after="0"/>
        <w:ind w:firstLine="0"/>
        <w:rPr>
          <w:rStyle w:val="--0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6B6497" w:rsidRPr="006B6497">
        <w:rPr>
          <w:rFonts w:eastAsia="Times New Roman"/>
          <w:szCs w:val="28"/>
          <w:lang w:eastAsia="zh-CN"/>
        </w:rPr>
        <w:t>Русь на тот момент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находится в особом положении.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Формально —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она подчинена Византии.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Фактически —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она уже обладает политической самостоятельностью.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 главное — не это.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Главное —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 xml:space="preserve">она находится в </w:t>
      </w:r>
      <w:r w:rsidR="006B6497" w:rsidRPr="008411AF">
        <w:rPr>
          <w:rStyle w:val="--"/>
          <w:lang w:eastAsia="zh-CN"/>
        </w:rPr>
        <w:t xml:space="preserve">иной </w:t>
      </w:r>
      <w:r w:rsidR="006B6497" w:rsidRPr="008411AF">
        <w:rPr>
          <w:rStyle w:val="--0"/>
          <w:lang w:eastAsia="zh-CN"/>
        </w:rPr>
        <w:t>фазе</w:t>
      </w:r>
      <w:r w:rsidR="006B6497" w:rsidRPr="008411AF">
        <w:rPr>
          <w:rFonts w:eastAsia="Times New Roman"/>
          <w:szCs w:val="28"/>
          <w:lang w:eastAsia="zh-CN"/>
        </w:rPr>
        <w:t xml:space="preserve"> развития генотипов</w:t>
      </w:r>
      <w:r w:rsidR="006B6497" w:rsidRPr="006B6497">
        <w:rPr>
          <w:rFonts w:eastAsia="Times New Roman"/>
          <w:b/>
          <w:bCs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мозга.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 Русь сохраняет более раннюю конфигурацию: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ориентацию на внутренний центр</w:t>
      </w:r>
      <w:r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>стремление к целостности</w:t>
      </w:r>
      <w:r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>недопустимость внешнего подчинения в вопросах смысла</w:t>
      </w:r>
      <w:r>
        <w:rPr>
          <w:rFonts w:eastAsia="Times New Roman"/>
          <w:szCs w:val="28"/>
          <w:lang w:eastAsia="zh-CN"/>
        </w:rPr>
        <w:t xml:space="preserve">. </w:t>
      </w:r>
      <w:r w:rsidR="006B6497" w:rsidRPr="006B6497">
        <w:rPr>
          <w:rFonts w:eastAsia="Times New Roman"/>
          <w:szCs w:val="28"/>
          <w:lang w:eastAsia="zh-CN"/>
        </w:rPr>
        <w:t>Это принципиально отличает её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от поздневизантийской и западной моделей,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где уже доминируют: адаптивность</w:t>
      </w:r>
      <w:r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>многослойность</w:t>
      </w:r>
      <w:r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>способность принимать внешнюю норму как истину</w:t>
      </w:r>
      <w:r>
        <w:rPr>
          <w:rFonts w:eastAsia="Times New Roman"/>
          <w:szCs w:val="28"/>
          <w:lang w:eastAsia="zh-CN"/>
        </w:rPr>
        <w:t xml:space="preserve">. И </w:t>
      </w:r>
      <w:r w:rsidR="008E6EDA">
        <w:rPr>
          <w:rFonts w:eastAsia="Times New Roman"/>
          <w:szCs w:val="28"/>
          <w:lang w:eastAsia="zh-CN"/>
        </w:rPr>
        <w:t>потому решение</w:t>
      </w:r>
      <w:r w:rsidR="006B6497" w:rsidRPr="006B6497">
        <w:rPr>
          <w:rFonts w:eastAsia="Times New Roman"/>
          <w:szCs w:val="28"/>
          <w:lang w:eastAsia="zh-CN"/>
        </w:rPr>
        <w:t xml:space="preserve"> собора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воспринимается не как «объединение»</w:t>
      </w:r>
      <w:r w:rsidR="008411AF">
        <w:rPr>
          <w:rFonts w:eastAsia="Times New Roman"/>
          <w:szCs w:val="28"/>
          <w:lang w:eastAsia="zh-CN"/>
        </w:rPr>
        <w:t xml:space="preserve">, а </w:t>
      </w:r>
      <w:r w:rsidR="006B6497" w:rsidRPr="006B6497">
        <w:rPr>
          <w:rFonts w:eastAsia="Times New Roman"/>
          <w:szCs w:val="28"/>
          <w:lang w:eastAsia="zh-CN"/>
        </w:rPr>
        <w:t xml:space="preserve">как </w:t>
      </w:r>
      <w:r w:rsidR="006B6497" w:rsidRPr="008411AF">
        <w:rPr>
          <w:rStyle w:val="--"/>
          <w:lang w:eastAsia="zh-CN"/>
        </w:rPr>
        <w:t xml:space="preserve">перехват </w:t>
      </w:r>
      <w:r w:rsidR="006B6497" w:rsidRPr="008411AF">
        <w:rPr>
          <w:rStyle w:val="--0"/>
          <w:lang w:eastAsia="zh-CN"/>
        </w:rPr>
        <w:t>управления</w:t>
      </w:r>
      <w:r w:rsidR="006B6497" w:rsidRPr="006B649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Потому что формула здесь предельно прозрачна: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объединение церквей</w:t>
      </w:r>
      <w:r w:rsidR="008411AF">
        <w:rPr>
          <w:rFonts w:eastAsia="Times New Roman"/>
          <w:szCs w:val="28"/>
          <w:lang w:eastAsia="zh-CN"/>
        </w:rPr>
        <w:t>, есть</w:t>
      </w:r>
      <w:r w:rsidR="006B6497" w:rsidRPr="006B6497">
        <w:rPr>
          <w:rFonts w:eastAsia="Times New Roman"/>
          <w:szCs w:val="28"/>
          <w:lang w:eastAsia="zh-CN"/>
        </w:rPr>
        <w:t xml:space="preserve"> объединение центра управления сознанием</w:t>
      </w:r>
      <w:r w:rsidR="008411AF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А центр этот —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находится в Риме.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Для Руси это означает следующее: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она выходит из-под влияния ослабленной Византии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 попадает под влияние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сильного, централизованного Рима.</w:t>
      </w:r>
      <w:r w:rsidR="00C46626">
        <w:rPr>
          <w:rFonts w:eastAsia="Times New Roman"/>
          <w:szCs w:val="28"/>
          <w:lang w:eastAsia="zh-CN"/>
        </w:rPr>
        <w:t xml:space="preserve"> З</w:t>
      </w:r>
      <w:r w:rsidR="006B6497" w:rsidRPr="006B6497">
        <w:rPr>
          <w:rFonts w:eastAsia="Times New Roman"/>
          <w:szCs w:val="28"/>
          <w:lang w:eastAsia="zh-CN"/>
        </w:rPr>
        <w:t>десь включается уже не религиозная,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а </w:t>
      </w:r>
      <w:r w:rsidR="006B6497" w:rsidRPr="008411AF">
        <w:rPr>
          <w:rStyle w:val="--0"/>
          <w:lang w:eastAsia="zh-CN"/>
        </w:rPr>
        <w:t xml:space="preserve">чисто </w:t>
      </w:r>
    </w:p>
    <w:p w14:paraId="6676B566" w14:textId="49814283" w:rsidR="006B6497" w:rsidRPr="008E6EDA" w:rsidRDefault="008E6EDA" w:rsidP="008E6EDA">
      <w:pPr>
        <w:spacing w:after="0"/>
        <w:ind w:firstLine="0"/>
        <w:rPr>
          <w:b/>
          <w:caps/>
          <w:color w:val="0432FF"/>
          <w:sz w:val="24"/>
          <w:lang w:eastAsia="zh-CN"/>
        </w:rPr>
      </w:pPr>
      <w:r>
        <w:rPr>
          <w:b/>
          <w:caps/>
          <w:noProof/>
          <w:color w:val="0432FF"/>
          <w:sz w:val="24"/>
          <w:lang w:eastAsia="zh-CN"/>
        </w:rPr>
        <w:drawing>
          <wp:anchor distT="0" distB="0" distL="114300" distR="114300" simplePos="0" relativeHeight="251662336" behindDoc="1" locked="0" layoutInCell="1" allowOverlap="1" wp14:anchorId="722FE355" wp14:editId="62310AB3">
            <wp:simplePos x="0" y="0"/>
            <wp:positionH relativeFrom="column">
              <wp:posOffset>-117475</wp:posOffset>
            </wp:positionH>
            <wp:positionV relativeFrom="paragraph">
              <wp:posOffset>-1270</wp:posOffset>
            </wp:positionV>
            <wp:extent cx="2623820" cy="3244850"/>
            <wp:effectExtent l="0" t="0" r="5080" b="6350"/>
            <wp:wrapTight wrapText="bothSides">
              <wp:wrapPolygon edited="0">
                <wp:start x="0" y="0"/>
                <wp:lineTo x="0" y="21558"/>
                <wp:lineTo x="21537" y="21558"/>
                <wp:lineTo x="21537" y="0"/>
                <wp:lineTo x="0" y="0"/>
              </wp:wrapPolygon>
            </wp:wrapTight>
            <wp:docPr id="1342719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19134" name="Рисунок 134271913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497" w:rsidRPr="008411AF">
        <w:rPr>
          <w:rStyle w:val="--"/>
          <w:lang w:eastAsia="zh-CN"/>
        </w:rPr>
        <w:t>системная</w:t>
      </w:r>
      <w:r w:rsidR="006B6497" w:rsidRPr="006B6497">
        <w:rPr>
          <w:rFonts w:eastAsia="Times New Roman"/>
          <w:szCs w:val="28"/>
          <w:lang w:eastAsia="zh-CN"/>
        </w:rPr>
        <w:t xml:space="preserve"> логика: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кто управляет сознанием — тот управляет системой</w:t>
      </w:r>
      <w:r w:rsidR="00C46626">
        <w:rPr>
          <w:rFonts w:eastAsia="Times New Roman"/>
          <w:szCs w:val="28"/>
          <w:lang w:eastAsia="zh-CN"/>
        </w:rPr>
        <w:t>. К</w:t>
      </w:r>
      <w:r w:rsidR="006B6497" w:rsidRPr="006B6497">
        <w:rPr>
          <w:rFonts w:eastAsia="Times New Roman"/>
          <w:szCs w:val="28"/>
          <w:lang w:eastAsia="zh-CN"/>
        </w:rPr>
        <w:t>то управляет системой — тот определяет будущее</w:t>
      </w:r>
      <w:r w:rsidR="00C46626">
        <w:rPr>
          <w:rFonts w:eastAsia="Times New Roman"/>
          <w:szCs w:val="28"/>
          <w:lang w:eastAsia="zh-CN"/>
        </w:rPr>
        <w:t xml:space="preserve">. </w:t>
      </w:r>
      <w:r w:rsidR="006B6497" w:rsidRPr="006B6497">
        <w:rPr>
          <w:rFonts w:eastAsia="Times New Roman"/>
          <w:szCs w:val="28"/>
          <w:lang w:eastAsia="zh-CN"/>
        </w:rPr>
        <w:t>Разница между двумя моделями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формулируется предельно точно</w:t>
      </w:r>
      <w:r w:rsidR="008411AF">
        <w:rPr>
          <w:rFonts w:eastAsia="Times New Roman"/>
          <w:szCs w:val="28"/>
          <w:lang w:eastAsia="zh-CN"/>
        </w:rPr>
        <w:t xml:space="preserve"> – </w:t>
      </w:r>
      <w:r w:rsidR="006B6497" w:rsidRPr="006B6497">
        <w:rPr>
          <w:rFonts w:eastAsia="Times New Roman"/>
          <w:szCs w:val="28"/>
          <w:lang w:eastAsia="zh-CN"/>
        </w:rPr>
        <w:t>Древний Рим говорил: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«Давайте золото и верьте во что хотите».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Католический Рим говорит: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«Мы дадим вам ресурсы —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 вы должны принять нашу картину мира».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уже следующий уровень управления.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Не через внешнее подчинение,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а через </w:t>
      </w:r>
      <w:r w:rsidR="006B6497" w:rsidRPr="008411AF">
        <w:rPr>
          <w:rStyle w:val="--"/>
          <w:lang w:eastAsia="zh-CN"/>
        </w:rPr>
        <w:t xml:space="preserve">внутреннюю </w:t>
      </w:r>
      <w:r w:rsidR="006B6497" w:rsidRPr="008411AF">
        <w:rPr>
          <w:rStyle w:val="--0"/>
          <w:lang w:eastAsia="zh-CN"/>
        </w:rPr>
        <w:t>настройку</w:t>
      </w:r>
      <w:r w:rsidR="006B6497" w:rsidRPr="006B6497">
        <w:rPr>
          <w:rFonts w:eastAsia="Times New Roman"/>
          <w:b/>
          <w:bCs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Мозга.</w:t>
      </w:r>
      <w:r w:rsidR="00C46626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С</w:t>
      </w:r>
      <w:r w:rsidR="006B6497" w:rsidRPr="006B6497">
        <w:rPr>
          <w:rFonts w:eastAsia="Times New Roman"/>
          <w:szCs w:val="28"/>
          <w:lang w:eastAsia="zh-CN"/>
        </w:rPr>
        <w:t>тановится очевидным: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для Руси принять решения собора —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значит потерять не только духовную независимость</w:t>
      </w:r>
      <w:r w:rsidR="008411AF">
        <w:rPr>
          <w:rFonts w:eastAsia="Times New Roman"/>
          <w:szCs w:val="28"/>
          <w:lang w:eastAsia="zh-CN"/>
        </w:rPr>
        <w:t xml:space="preserve">, а </w:t>
      </w:r>
      <w:r w:rsidR="008411AF" w:rsidRPr="006B6497">
        <w:rPr>
          <w:rFonts w:eastAsia="Times New Roman"/>
          <w:szCs w:val="28"/>
          <w:lang w:eastAsia="zh-CN"/>
        </w:rPr>
        <w:t>в</w:t>
      </w:r>
      <w:r w:rsidR="006B6497" w:rsidRPr="006B6497">
        <w:rPr>
          <w:rFonts w:eastAsia="Times New Roman"/>
          <w:szCs w:val="28"/>
          <w:lang w:eastAsia="zh-CN"/>
        </w:rPr>
        <w:t xml:space="preserve"> перспективе —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 политическую.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Потому что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потеря центра управления сознанием</w:t>
      </w:r>
      <w:r w:rsidR="00C46626" w:rsidRPr="008411AF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неизбежно ведёт к потере всех остальных уровней управления</w:t>
      </w:r>
      <w:r w:rsidR="006B6497" w:rsidRPr="006B6497">
        <w:rPr>
          <w:rFonts w:eastAsia="Times New Roman"/>
          <w:szCs w:val="28"/>
          <w:lang w:eastAsia="zh-CN"/>
        </w:rPr>
        <w:t>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Именно поэтому возникает отказ.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 этот отказ —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Style w:val="--"/>
          <w:lang w:eastAsia="zh-CN"/>
        </w:rPr>
        <w:t xml:space="preserve">не </w:t>
      </w:r>
      <w:r w:rsidR="006B6497" w:rsidRPr="008411AF">
        <w:rPr>
          <w:rStyle w:val="--0"/>
          <w:lang w:eastAsia="zh-CN"/>
        </w:rPr>
        <w:t xml:space="preserve">просто </w:t>
      </w:r>
      <w:r w:rsidR="006B6497" w:rsidRPr="006B6497">
        <w:rPr>
          <w:rFonts w:eastAsia="Times New Roman"/>
          <w:szCs w:val="28"/>
          <w:lang w:eastAsia="zh-CN"/>
        </w:rPr>
        <w:t>политическое решение.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проявление: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несовместимости генотипов мозга</w:t>
      </w:r>
      <w:r w:rsidR="00C46626"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>различия в допустимых моделях управления</w:t>
      </w:r>
      <w:r w:rsidR="00C46626"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 xml:space="preserve">сохранения внутреннего </w:t>
      </w:r>
      <w:r w:rsidR="006B6497" w:rsidRPr="006B6497">
        <w:rPr>
          <w:rFonts w:eastAsia="Times New Roman"/>
          <w:szCs w:val="28"/>
          <w:lang w:eastAsia="zh-CN"/>
        </w:rPr>
        <w:lastRenderedPageBreak/>
        <w:t>центра</w:t>
      </w:r>
      <w:r w:rsidR="00C46626">
        <w:rPr>
          <w:rFonts w:eastAsia="Times New Roman"/>
          <w:szCs w:val="28"/>
          <w:lang w:eastAsia="zh-CN"/>
        </w:rPr>
        <w:t xml:space="preserve">. </w:t>
      </w:r>
      <w:r w:rsidR="006B6497" w:rsidRPr="006B6497">
        <w:rPr>
          <w:rFonts w:eastAsia="Times New Roman"/>
          <w:szCs w:val="28"/>
          <w:lang w:eastAsia="zh-CN"/>
        </w:rPr>
        <w:t xml:space="preserve"> </w:t>
      </w:r>
      <w:r w:rsidR="008411AF">
        <w:rPr>
          <w:rFonts w:eastAsia="Times New Roman"/>
          <w:szCs w:val="28"/>
          <w:lang w:eastAsia="zh-CN"/>
        </w:rPr>
        <w:t>З</w:t>
      </w:r>
      <w:r w:rsidR="006B6497" w:rsidRPr="006B6497">
        <w:rPr>
          <w:rFonts w:eastAsia="Times New Roman"/>
          <w:szCs w:val="28"/>
          <w:lang w:eastAsia="zh-CN"/>
        </w:rPr>
        <w:t>десь мы подходим к критической точке всей конструкции.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Система </w:t>
      </w:r>
      <w:r w:rsidR="006B6497" w:rsidRPr="008411AF">
        <w:rPr>
          <w:rStyle w:val="--"/>
          <w:lang w:eastAsia="zh-CN"/>
        </w:rPr>
        <w:t xml:space="preserve">впервые </w:t>
      </w:r>
      <w:r w:rsidR="006B6497" w:rsidRPr="008411AF">
        <w:rPr>
          <w:rStyle w:val="--0"/>
          <w:lang w:eastAsia="zh-CN"/>
        </w:rPr>
        <w:t>сталкивается</w:t>
      </w:r>
      <w:r w:rsidR="006B6497" w:rsidRPr="006B6497">
        <w:rPr>
          <w:rFonts w:eastAsia="Times New Roman"/>
          <w:szCs w:val="28"/>
          <w:lang w:eastAsia="zh-CN"/>
        </w:rPr>
        <w:t xml:space="preserve"> с ситуацией,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когда: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формально всё безупречно</w:t>
      </w:r>
      <w:r w:rsidR="00C46626"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>догматически всё обосновано</w:t>
      </w:r>
      <w:r w:rsidR="00C46626"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 xml:space="preserve">власть полностью </w:t>
      </w:r>
      <w:r w:rsidR="008411AF" w:rsidRPr="006B6497">
        <w:rPr>
          <w:rFonts w:eastAsia="Times New Roman"/>
          <w:szCs w:val="28"/>
          <w:lang w:eastAsia="zh-CN"/>
        </w:rPr>
        <w:t>согласована,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 при этом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решение </w:t>
      </w:r>
      <w:r w:rsidR="006B6497" w:rsidRPr="008411AF">
        <w:rPr>
          <w:rFonts w:eastAsia="Times New Roman"/>
          <w:szCs w:val="28"/>
          <w:lang w:eastAsia="zh-CN"/>
        </w:rPr>
        <w:t>не принимается системой целиком.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означает только одно</w:t>
      </w:r>
      <w:r w:rsidR="008411AF">
        <w:rPr>
          <w:rFonts w:eastAsia="Times New Roman"/>
          <w:szCs w:val="28"/>
          <w:lang w:eastAsia="zh-CN"/>
        </w:rPr>
        <w:t xml:space="preserve"> – </w:t>
      </w:r>
      <w:r w:rsidR="006B6497" w:rsidRPr="006B6497">
        <w:rPr>
          <w:rFonts w:eastAsia="Times New Roman"/>
          <w:szCs w:val="28"/>
          <w:lang w:eastAsia="zh-CN"/>
        </w:rPr>
        <w:t>управление через форму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перестаёт быть достаточным.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 системе необходимо</w:t>
      </w:r>
      <w:r w:rsidR="00C46626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перейти на следующий уровень.</w:t>
      </w:r>
      <w:r w:rsidR="00C46626">
        <w:rPr>
          <w:rFonts w:eastAsia="Times New Roman"/>
          <w:szCs w:val="28"/>
          <w:lang w:eastAsia="zh-CN"/>
        </w:rPr>
        <w:t xml:space="preserve"> </w:t>
      </w:r>
    </w:p>
    <w:p w14:paraId="765DB052" w14:textId="5F252831" w:rsidR="00133397" w:rsidRPr="008411AF" w:rsidRDefault="005E4765" w:rsidP="00133397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bookmarkStart w:id="4" w:name="OLE_LINK11"/>
      <w:r w:rsidR="006B6497" w:rsidRPr="006B6497">
        <w:rPr>
          <w:rFonts w:eastAsia="Times New Roman"/>
          <w:szCs w:val="28"/>
          <w:lang w:eastAsia="zh-CN"/>
        </w:rPr>
        <w:t>Правитель Руси Василий II Тёмный</w:t>
      </w:r>
      <w:r w:rsidR="008411AF">
        <w:rPr>
          <w:rStyle w:val="af5"/>
          <w:rFonts w:eastAsia="Times New Roman"/>
          <w:szCs w:val="28"/>
          <w:lang w:eastAsia="zh-CN"/>
        </w:rPr>
        <w:footnoteReference w:id="1"/>
      </w:r>
      <w:r>
        <w:rPr>
          <w:rFonts w:eastAsia="Times New Roman"/>
          <w:szCs w:val="28"/>
          <w:lang w:eastAsia="zh-CN"/>
        </w:rPr>
        <w:t xml:space="preserve"> </w:t>
      </w:r>
      <w:bookmarkEnd w:id="4"/>
      <w:r w:rsidR="006B6497" w:rsidRPr="006B6497">
        <w:rPr>
          <w:rFonts w:eastAsia="Times New Roman"/>
          <w:szCs w:val="28"/>
          <w:lang w:eastAsia="zh-CN"/>
        </w:rPr>
        <w:t>оказывается в точке, где сталкиваются два уровня реальности.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 одной стороны —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 человек верующий.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 другой —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 носитель власти.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 это не просто внутренний конфликт личности.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столкновение двух систем управления: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управление через истину</w:t>
      </w:r>
      <w:r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>управление через власть</w:t>
      </w:r>
      <w:r>
        <w:rPr>
          <w:rFonts w:eastAsia="Times New Roman"/>
          <w:szCs w:val="28"/>
          <w:lang w:eastAsia="zh-CN"/>
        </w:rPr>
        <w:t xml:space="preserve">. </w:t>
      </w:r>
      <w:r w:rsidR="006B6497" w:rsidRPr="006B6497">
        <w:rPr>
          <w:rFonts w:eastAsia="Times New Roman"/>
          <w:szCs w:val="28"/>
          <w:lang w:eastAsia="zh-CN"/>
        </w:rPr>
        <w:t>Он видит объединение церквей</w:t>
      </w:r>
      <w:r w:rsidR="008411AF">
        <w:rPr>
          <w:rFonts w:eastAsia="Times New Roman"/>
          <w:szCs w:val="28"/>
          <w:lang w:eastAsia="zh-CN"/>
        </w:rPr>
        <w:t>,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как великое благо.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Как восстановление целостности.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Как возвращение к единому центру.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 одновременно он видит и другое: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объединение</w:t>
      </w:r>
      <w:r w:rsidR="008411AF">
        <w:rPr>
          <w:rFonts w:eastAsia="Times New Roman"/>
          <w:szCs w:val="28"/>
          <w:lang w:eastAsia="zh-CN"/>
        </w:rPr>
        <w:t xml:space="preserve">, есть </w:t>
      </w:r>
      <w:r w:rsidR="006B6497" w:rsidRPr="006B6497">
        <w:rPr>
          <w:rFonts w:eastAsia="Times New Roman"/>
          <w:szCs w:val="28"/>
          <w:lang w:eastAsia="zh-CN"/>
        </w:rPr>
        <w:t>подчинение Риму</w:t>
      </w:r>
      <w:r w:rsidR="008411AF">
        <w:rPr>
          <w:rFonts w:eastAsia="Times New Roman"/>
          <w:szCs w:val="28"/>
          <w:lang w:eastAsia="zh-CN"/>
        </w:rPr>
        <w:t xml:space="preserve">, есть </w:t>
      </w:r>
      <w:r w:rsidR="006B6497" w:rsidRPr="006B6497">
        <w:rPr>
          <w:rFonts w:eastAsia="Times New Roman"/>
          <w:szCs w:val="28"/>
          <w:lang w:eastAsia="zh-CN"/>
        </w:rPr>
        <w:t>потеря собственного центра управления</w:t>
      </w:r>
      <w:r w:rsidR="008411AF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 здесь включается уже не вера,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а </w:t>
      </w:r>
      <w:r w:rsidR="006B6497" w:rsidRPr="008411AF">
        <w:rPr>
          <w:rStyle w:val="--"/>
          <w:lang w:eastAsia="zh-CN"/>
        </w:rPr>
        <w:t xml:space="preserve">логика </w:t>
      </w:r>
      <w:r w:rsidR="006B6497" w:rsidRPr="008411AF">
        <w:rPr>
          <w:rStyle w:val="--0"/>
          <w:lang w:eastAsia="zh-CN"/>
        </w:rPr>
        <w:t>системы</w:t>
      </w:r>
      <w:r w:rsidR="006B6497" w:rsidRPr="006B6497">
        <w:rPr>
          <w:rFonts w:eastAsia="Times New Roman"/>
          <w:szCs w:val="28"/>
          <w:lang w:eastAsia="zh-CN"/>
        </w:rPr>
        <w:t>.</w:t>
      </w:r>
      <w:r w:rsidR="00133397">
        <w:rPr>
          <w:rFonts w:eastAsia="Times New Roman"/>
          <w:szCs w:val="28"/>
          <w:lang w:eastAsia="zh-CN"/>
        </w:rPr>
        <w:t xml:space="preserve"> М</w:t>
      </w:r>
      <w:r w:rsidR="006B6497" w:rsidRPr="006B6497">
        <w:rPr>
          <w:rFonts w:eastAsia="Times New Roman"/>
          <w:szCs w:val="28"/>
          <w:lang w:eastAsia="zh-CN"/>
        </w:rPr>
        <w:t>ы получаем предельно точную формулу: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>принятие внешнего центра</w:t>
      </w:r>
      <w:r w:rsidR="001333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отключение собственного канала управления</w:t>
      </w:r>
      <w:r w:rsidR="001333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утрата субъектности</w:t>
      </w:r>
      <w:r w:rsidR="008411AF">
        <w:rPr>
          <w:rFonts w:eastAsia="Times New Roman"/>
          <w:b/>
          <w:bCs/>
          <w:i/>
          <w:iCs/>
          <w:szCs w:val="28"/>
          <w:lang w:eastAsia="zh-CN"/>
        </w:rPr>
        <w:t xml:space="preserve">.  </w:t>
      </w:r>
      <w:r w:rsidR="006B6497" w:rsidRPr="006B6497">
        <w:rPr>
          <w:rFonts w:eastAsia="Times New Roman"/>
          <w:szCs w:val="28"/>
          <w:lang w:eastAsia="zh-CN"/>
        </w:rPr>
        <w:t>И потому его размышление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принимает предельно жёсткую форму: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если я принимаю «истину свыше»,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я перестаю быть источником управления.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Я превращаюсь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из правителя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 исполнителя.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Из центра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 элемент.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Из субъекта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 функцию.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ключевой момент.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Потому что здесь впервые на таком уровне</w:t>
      </w:r>
      <w:r w:rsidR="008411AF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возникает осознание: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истина, приходящая извне,</w:t>
      </w:r>
      <w:r w:rsidR="00133397" w:rsidRPr="008411AF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Style w:val="--0"/>
          <w:lang w:eastAsia="zh-CN"/>
        </w:rPr>
        <w:t xml:space="preserve">может </w:t>
      </w:r>
      <w:r w:rsidR="006B6497" w:rsidRPr="008411AF">
        <w:rPr>
          <w:rStyle w:val="--"/>
          <w:lang w:eastAsia="zh-CN"/>
        </w:rPr>
        <w:t>уничтожить</w:t>
      </w:r>
      <w:r w:rsidR="006B6497" w:rsidRPr="008411AF">
        <w:rPr>
          <w:rFonts w:eastAsia="Times New Roman"/>
          <w:szCs w:val="28"/>
          <w:lang w:eastAsia="zh-CN"/>
        </w:rPr>
        <w:t xml:space="preserve"> власть изнутри.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 тогда выбор делается.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Не в пользу истины.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 пользу управления.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 принимает решение: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играть на опережение.</w:t>
      </w:r>
      <w:r w:rsidR="008411AF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 точки зрения канона —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нарушение.</w:t>
      </w:r>
      <w:r w:rsidR="00133397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 точки зрения системы —</w:t>
      </w:r>
      <w:r w:rsidR="00133397">
        <w:rPr>
          <w:rFonts w:eastAsia="Times New Roman"/>
          <w:szCs w:val="28"/>
          <w:lang w:eastAsia="zh-CN"/>
        </w:rPr>
        <w:t xml:space="preserve"> это  </w:t>
      </w:r>
    </w:p>
    <w:p w14:paraId="14A74EDD" w14:textId="63C1E259" w:rsidR="006B6497" w:rsidRPr="006B6497" w:rsidRDefault="006B6497" w:rsidP="00530375">
      <w:pPr>
        <w:spacing w:after="0"/>
        <w:ind w:firstLine="0"/>
        <w:rPr>
          <w:rFonts w:eastAsia="Times New Roman"/>
          <w:szCs w:val="28"/>
          <w:lang w:eastAsia="zh-CN"/>
        </w:rPr>
      </w:pPr>
      <w:r w:rsidRPr="006B6497">
        <w:rPr>
          <w:rFonts w:eastAsia="Times New Roman"/>
          <w:szCs w:val="28"/>
          <w:lang w:eastAsia="zh-CN"/>
        </w:rPr>
        <w:t xml:space="preserve"> единственный возможный шаг.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Он решает: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не принять решение собора,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 xml:space="preserve">а </w:t>
      </w:r>
      <w:r w:rsidRPr="008411AF">
        <w:rPr>
          <w:rStyle w:val="--"/>
          <w:lang w:eastAsia="zh-CN"/>
        </w:rPr>
        <w:t xml:space="preserve">перехватить </w:t>
      </w:r>
      <w:r w:rsidRPr="008411AF">
        <w:rPr>
          <w:rStyle w:val="--0"/>
          <w:lang w:eastAsia="zh-CN"/>
        </w:rPr>
        <w:t>право</w:t>
      </w:r>
      <w:r w:rsidRPr="006B6497">
        <w:rPr>
          <w:rFonts w:eastAsia="Times New Roman"/>
          <w:b/>
          <w:bCs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определять истину</w:t>
      </w:r>
      <w:r w:rsidRPr="006B6497">
        <w:rPr>
          <w:rFonts w:eastAsia="Times New Roman"/>
          <w:szCs w:val="28"/>
          <w:lang w:eastAsia="zh-CN"/>
        </w:rPr>
        <w:t>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И потому происходит действие,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которое на уровне религии выглядит как абсурд: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он первым отлучает Папу от церкви.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Это невозможно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в рамках прежней логики.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У него нет на это полномочий.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Нет оснований.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Нет легитимации.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Но в логике Системного Управления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это абсолютно точно: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кто первым фиксирует реальность —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тот её и задаёт</w:t>
      </w:r>
      <w:r w:rsidR="008411AF">
        <w:rPr>
          <w:rFonts w:eastAsia="Times New Roman"/>
          <w:szCs w:val="28"/>
          <w:lang w:eastAsia="zh-CN"/>
        </w:rPr>
        <w:t xml:space="preserve">. 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И здесь происходит перелом.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Русь делает попытку создать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8411AF">
        <w:rPr>
          <w:rStyle w:val="--"/>
          <w:lang w:eastAsia="zh-CN"/>
        </w:rPr>
        <w:t xml:space="preserve">собственный </w:t>
      </w:r>
      <w:r w:rsidRPr="008411AF">
        <w:rPr>
          <w:rStyle w:val="--0"/>
          <w:lang w:eastAsia="zh-CN"/>
        </w:rPr>
        <w:t>центр</w:t>
      </w:r>
      <w:r w:rsidRPr="006B6497">
        <w:rPr>
          <w:rFonts w:eastAsia="Times New Roman"/>
          <w:b/>
          <w:bCs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управления истиной</w:t>
      </w:r>
      <w:r w:rsidRPr="006B6497">
        <w:rPr>
          <w:rFonts w:eastAsia="Times New Roman"/>
          <w:szCs w:val="28"/>
          <w:lang w:eastAsia="zh-CN"/>
        </w:rPr>
        <w:t>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Не внешний.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Не заимствованный.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А свой.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Но возникает проблема.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Как обосновать отказ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от решения, объявленного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«сошедшим от Святого Духа»?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Как отрицать истину,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если она уже закреплена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в рамках всей системы?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530375">
        <w:rPr>
          <w:rFonts w:eastAsia="Times New Roman"/>
          <w:szCs w:val="28"/>
          <w:lang w:eastAsia="zh-CN"/>
        </w:rPr>
        <w:t>З</w:t>
      </w:r>
      <w:r w:rsidRPr="006B6497">
        <w:rPr>
          <w:rFonts w:eastAsia="Times New Roman"/>
          <w:szCs w:val="28"/>
          <w:lang w:eastAsia="zh-CN"/>
        </w:rPr>
        <w:t>десь включается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та самая технология,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которая уже была отработана в Византии.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Технология, которую можно описать так: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 xml:space="preserve">истина </w:t>
      </w:r>
      <w:r w:rsidRPr="008411AF">
        <w:rPr>
          <w:rStyle w:val="--"/>
          <w:lang w:eastAsia="zh-CN"/>
        </w:rPr>
        <w:t xml:space="preserve">не </w:t>
      </w:r>
      <w:r w:rsidRPr="008411AF">
        <w:rPr>
          <w:rStyle w:val="--0"/>
          <w:lang w:eastAsia="zh-CN"/>
        </w:rPr>
        <w:t>отменяется</w:t>
      </w:r>
      <w:r w:rsidRPr="006B6497">
        <w:rPr>
          <w:rFonts w:eastAsia="Times New Roman"/>
          <w:szCs w:val="28"/>
          <w:lang w:eastAsia="zh-CN"/>
        </w:rPr>
        <w:t xml:space="preserve"> напрямую</w:t>
      </w:r>
      <w:r w:rsidR="00530375">
        <w:rPr>
          <w:rFonts w:eastAsia="Times New Roman"/>
          <w:szCs w:val="28"/>
          <w:lang w:eastAsia="zh-CN"/>
        </w:rPr>
        <w:t xml:space="preserve">, </w:t>
      </w:r>
      <w:r w:rsidRPr="006B6497">
        <w:rPr>
          <w:rFonts w:eastAsia="Times New Roman"/>
          <w:szCs w:val="28"/>
          <w:lang w:eastAsia="zh-CN"/>
        </w:rPr>
        <w:t xml:space="preserve">ставится под сомнение её </w:t>
      </w:r>
      <w:r w:rsidRPr="006B6497">
        <w:rPr>
          <w:rFonts w:eastAsia="Times New Roman"/>
          <w:szCs w:val="28"/>
          <w:lang w:eastAsia="zh-CN"/>
        </w:rPr>
        <w:lastRenderedPageBreak/>
        <w:t>источник</w:t>
      </w:r>
      <w:r w:rsidR="00530375">
        <w:rPr>
          <w:rFonts w:eastAsia="Times New Roman"/>
          <w:szCs w:val="28"/>
          <w:lang w:eastAsia="zh-CN"/>
        </w:rPr>
        <w:t>. З</w:t>
      </w:r>
      <w:r w:rsidRPr="006B6497">
        <w:rPr>
          <w:rFonts w:eastAsia="Times New Roman"/>
          <w:szCs w:val="28"/>
          <w:lang w:eastAsia="zh-CN"/>
        </w:rPr>
        <w:t>атем проводится «повторная проверка»</w:t>
      </w:r>
      <w:r w:rsidR="00530375">
        <w:rPr>
          <w:rFonts w:eastAsia="Times New Roman"/>
          <w:szCs w:val="28"/>
          <w:lang w:eastAsia="zh-CN"/>
        </w:rPr>
        <w:t xml:space="preserve"> </w:t>
      </w:r>
      <w:r w:rsidRPr="006B6497">
        <w:rPr>
          <w:rFonts w:eastAsia="Times New Roman"/>
          <w:szCs w:val="28"/>
          <w:lang w:eastAsia="zh-CN"/>
        </w:rPr>
        <w:t>и формируется новая версия истины</w:t>
      </w:r>
      <w:r w:rsidR="008411AF">
        <w:rPr>
          <w:rFonts w:eastAsia="Times New Roman"/>
          <w:szCs w:val="28"/>
          <w:lang w:eastAsia="zh-CN"/>
        </w:rPr>
        <w:t>.</w:t>
      </w:r>
    </w:p>
    <w:p w14:paraId="4B86C2E5" w14:textId="763B4C2E" w:rsidR="006B6497" w:rsidRPr="006B6497" w:rsidRDefault="00530375" w:rsidP="0053037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6B6497" w:rsidRPr="006B6497">
        <w:rPr>
          <w:rFonts w:eastAsia="Times New Roman"/>
          <w:szCs w:val="28"/>
          <w:lang w:eastAsia="zh-CN"/>
        </w:rPr>
        <w:t>Русская традиция описывает этот момент</w:t>
      </w:r>
      <w:r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через образ, который на самом деле</w:t>
      </w:r>
    </w:p>
    <w:p w14:paraId="554E3F3B" w14:textId="037B5A86" w:rsidR="006B6497" w:rsidRPr="006B6497" w:rsidRDefault="00D94941" w:rsidP="00D9494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5FE8FAC8" wp14:editId="2E4C7549">
            <wp:simplePos x="0" y="0"/>
            <wp:positionH relativeFrom="column">
              <wp:posOffset>4692140</wp:posOffset>
            </wp:positionH>
            <wp:positionV relativeFrom="paragraph">
              <wp:posOffset>3244276</wp:posOffset>
            </wp:positionV>
            <wp:extent cx="2428875" cy="3023527"/>
            <wp:effectExtent l="0" t="0" r="0" b="0"/>
            <wp:wrapTight wrapText="bothSides">
              <wp:wrapPolygon edited="0">
                <wp:start x="0" y="0"/>
                <wp:lineTo x="0" y="21505"/>
                <wp:lineTo x="21459" y="21505"/>
                <wp:lineTo x="21459" y="0"/>
                <wp:lineTo x="0" y="0"/>
              </wp:wrapPolygon>
            </wp:wrapTight>
            <wp:docPr id="11753575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57592" name="Рисунок 117535759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023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497" w:rsidRPr="006B6497">
        <w:rPr>
          <w:rFonts w:eastAsia="Times New Roman"/>
          <w:szCs w:val="28"/>
          <w:lang w:eastAsia="zh-CN"/>
        </w:rPr>
        <w:t>имеет глубоко символический смысл.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Слепой правитель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«смотрит внутренними очами».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не просто красивая метафора.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указание на переход: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от внешнего авторитета</w:t>
      </w:r>
      <w:r w:rsidR="008411AF">
        <w:rPr>
          <w:rFonts w:eastAsia="Times New Roman"/>
          <w:szCs w:val="28"/>
          <w:lang w:eastAsia="zh-CN"/>
        </w:rPr>
        <w:t xml:space="preserve"> – </w:t>
      </w:r>
      <w:r w:rsidR="006B6497" w:rsidRPr="006B6497">
        <w:rPr>
          <w:rFonts w:eastAsia="Times New Roman"/>
          <w:szCs w:val="28"/>
          <w:lang w:eastAsia="zh-CN"/>
        </w:rPr>
        <w:t xml:space="preserve">к внутреннему акту </w:t>
      </w:r>
      <w:r w:rsidR="008411AF" w:rsidRPr="006B6497">
        <w:rPr>
          <w:rFonts w:eastAsia="Times New Roman"/>
          <w:szCs w:val="28"/>
          <w:lang w:eastAsia="zh-CN"/>
        </w:rPr>
        <w:t>признания.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 если смотреть глубже,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не возвращение к внутренней истине.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другое.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Это </w:t>
      </w:r>
      <w:r w:rsidR="006B6497" w:rsidRPr="008411AF">
        <w:rPr>
          <w:rStyle w:val="--"/>
          <w:lang w:eastAsia="zh-CN"/>
        </w:rPr>
        <w:t xml:space="preserve">перенос </w:t>
      </w:r>
      <w:r w:rsidR="006B6497" w:rsidRPr="008411AF">
        <w:rPr>
          <w:rStyle w:val="--0"/>
          <w:lang w:eastAsia="zh-CN"/>
        </w:rPr>
        <w:t>центра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внутрь системы власти.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 не отвергает принцип «истины свыше».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 меняет точку её приёма.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Теперь канал выглядит так: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Бог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(условно)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власть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истина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народ</w:t>
      </w:r>
      <w:r w:rsidR="008411AF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="008411AF">
        <w:rPr>
          <w:rFonts w:eastAsia="Times New Roman"/>
          <w:szCs w:val="28"/>
          <w:lang w:eastAsia="zh-CN"/>
        </w:rPr>
        <w:t xml:space="preserve"> а</w:t>
      </w:r>
      <w:r w:rsidR="006B6497" w:rsidRPr="006B6497">
        <w:rPr>
          <w:rFonts w:eastAsia="Times New Roman"/>
          <w:szCs w:val="28"/>
          <w:lang w:eastAsia="zh-CN"/>
        </w:rPr>
        <w:t xml:space="preserve"> не:</w:t>
      </w:r>
      <w:r w:rsidR="00530375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Бог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церковь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власть </w:t>
      </w:r>
      <w:r w:rsidR="006B6497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6B6497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народ</w:t>
      </w:r>
      <w:r w:rsidR="00923BDF">
        <w:rPr>
          <w:rFonts w:eastAsia="Times New Roman"/>
          <w:szCs w:val="28"/>
          <w:lang w:eastAsia="zh-CN"/>
        </w:rPr>
        <w:t xml:space="preserve">. </w:t>
      </w:r>
      <w:r w:rsidR="006B6497" w:rsidRPr="006B6497">
        <w:rPr>
          <w:rFonts w:eastAsia="Times New Roman"/>
          <w:szCs w:val="28"/>
          <w:lang w:eastAsia="zh-CN"/>
        </w:rPr>
        <w:t>И потому следующий шаг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становится неизбежным.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 поручает богословам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разобраться: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а действительно ли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решения Ферраро-Флорентийского собора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были продиктованы Святым Духом?</w:t>
      </w:r>
      <w:r w:rsidR="00923BDF">
        <w:rPr>
          <w:rFonts w:eastAsia="Times New Roman"/>
          <w:szCs w:val="28"/>
          <w:lang w:eastAsia="zh-CN"/>
        </w:rPr>
        <w:t xml:space="preserve"> З</w:t>
      </w:r>
      <w:r w:rsidR="006B6497" w:rsidRPr="006B6497">
        <w:rPr>
          <w:rFonts w:eastAsia="Times New Roman"/>
          <w:szCs w:val="28"/>
          <w:lang w:eastAsia="zh-CN"/>
        </w:rPr>
        <w:t>десь происходит самое важное.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Не богословы ищут истину.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А система формирует запрос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на нужный результат.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Это уже не религия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в её исходном виде.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Это </w:t>
      </w:r>
      <w:r w:rsidR="006B6497" w:rsidRPr="008411AF">
        <w:rPr>
          <w:rStyle w:val="--0"/>
          <w:lang w:eastAsia="zh-CN"/>
        </w:rPr>
        <w:t xml:space="preserve">механизм </w:t>
      </w:r>
      <w:r w:rsidR="006B6497" w:rsidRPr="008411AF">
        <w:rPr>
          <w:rStyle w:val="--"/>
          <w:lang w:eastAsia="zh-CN"/>
        </w:rPr>
        <w:t>генерации</w:t>
      </w:r>
      <w:r w:rsidR="006B6497" w:rsidRPr="008411AF">
        <w:rPr>
          <w:rStyle w:val="--0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истины</w:t>
      </w:r>
      <w:r w:rsidR="008411AF" w:rsidRPr="008411AF">
        <w:rPr>
          <w:rFonts w:eastAsia="Times New Roman"/>
          <w:szCs w:val="28"/>
          <w:lang w:eastAsia="zh-CN"/>
        </w:rPr>
        <w:t xml:space="preserve"> </w:t>
      </w:r>
      <w:r w:rsidR="006B6497" w:rsidRPr="008411AF">
        <w:rPr>
          <w:rFonts w:eastAsia="Times New Roman"/>
          <w:szCs w:val="28"/>
          <w:lang w:eastAsia="zh-CN"/>
        </w:rPr>
        <w:t>под задачу управления</w:t>
      </w:r>
      <w:r w:rsidR="006B6497" w:rsidRPr="006B6497">
        <w:rPr>
          <w:rFonts w:eastAsia="Times New Roman"/>
          <w:szCs w:val="28"/>
          <w:lang w:eastAsia="zh-CN"/>
        </w:rPr>
        <w:t>.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С точки зрения </w:t>
      </w:r>
      <w:r w:rsidR="00923BDF">
        <w:rPr>
          <w:rFonts w:eastAsia="Times New Roman"/>
          <w:szCs w:val="28"/>
          <w:lang w:eastAsia="zh-CN"/>
        </w:rPr>
        <w:t xml:space="preserve">развития </w:t>
      </w:r>
      <w:r w:rsidR="006B6497" w:rsidRPr="006B6497">
        <w:rPr>
          <w:rFonts w:eastAsia="Times New Roman"/>
          <w:szCs w:val="28"/>
          <w:lang w:eastAsia="zh-CN"/>
        </w:rPr>
        <w:t>генотипов мозга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мы видим здесь переход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 следующему состоянию: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истина больше не переживается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 даже не просто принимается</w:t>
      </w:r>
      <w:r w:rsidR="00923BDF">
        <w:rPr>
          <w:rFonts w:eastAsia="Times New Roman"/>
          <w:szCs w:val="28"/>
          <w:lang w:eastAsia="zh-CN"/>
        </w:rPr>
        <w:t xml:space="preserve">, </w:t>
      </w:r>
      <w:r w:rsidR="006B6497" w:rsidRPr="006B6497">
        <w:rPr>
          <w:rFonts w:eastAsia="Times New Roman"/>
          <w:szCs w:val="28"/>
          <w:lang w:eastAsia="zh-CN"/>
        </w:rPr>
        <w:t xml:space="preserve">она </w:t>
      </w:r>
      <w:r w:rsidR="006B6497" w:rsidRPr="008411AF">
        <w:rPr>
          <w:rFonts w:eastAsia="Times New Roman"/>
          <w:szCs w:val="28"/>
          <w:lang w:eastAsia="zh-CN"/>
        </w:rPr>
        <w:t>производится внутри системы</w:t>
      </w:r>
      <w:r w:rsidR="008411AF">
        <w:rPr>
          <w:rFonts w:eastAsia="Times New Roman"/>
          <w:szCs w:val="28"/>
          <w:lang w:eastAsia="zh-CN"/>
        </w:rPr>
        <w:t>.</w:t>
      </w:r>
      <w:r w:rsidR="00923BDF">
        <w:rPr>
          <w:rFonts w:eastAsia="Times New Roman"/>
          <w:szCs w:val="28"/>
          <w:lang w:eastAsia="zh-CN"/>
        </w:rPr>
        <w:t xml:space="preserve"> Э</w:t>
      </w:r>
      <w:r w:rsidR="006B6497" w:rsidRPr="006B6497">
        <w:rPr>
          <w:rFonts w:eastAsia="Times New Roman"/>
          <w:szCs w:val="28"/>
          <w:lang w:eastAsia="zh-CN"/>
        </w:rPr>
        <w:t>то означает,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что Мозг человека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начинает работать иначе.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Он больше не </w:t>
      </w:r>
      <w:proofErr w:type="gramStart"/>
      <w:r w:rsidR="006B6497" w:rsidRPr="006B6497">
        <w:rPr>
          <w:rFonts w:eastAsia="Times New Roman"/>
          <w:szCs w:val="28"/>
          <w:lang w:eastAsia="zh-CN"/>
        </w:rPr>
        <w:t>различает:</w:t>
      </w:r>
      <w:r w:rsidR="00923BDF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 xml:space="preserve"> и</w:t>
      </w:r>
      <w:r w:rsidR="006B6497" w:rsidRPr="006B6497">
        <w:rPr>
          <w:rFonts w:eastAsia="Times New Roman"/>
          <w:szCs w:val="28"/>
          <w:lang w:eastAsia="zh-CN"/>
        </w:rPr>
        <w:t>стина</w:t>
      </w:r>
      <w:proofErr w:type="gramEnd"/>
      <w:r w:rsidR="006B6497" w:rsidRPr="006B6497">
        <w:rPr>
          <w:rFonts w:eastAsia="Times New Roman"/>
          <w:szCs w:val="28"/>
          <w:lang w:eastAsia="zh-CN"/>
        </w:rPr>
        <w:t xml:space="preserve"> ли это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или её конструкция.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Он воспринимает: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если это закреплено системой —</w:t>
      </w:r>
      <w:r w:rsidR="00923BD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значит это и есть реальность</w:t>
      </w:r>
      <w:r w:rsidR="008411AF">
        <w:rPr>
          <w:rFonts w:eastAsia="Times New Roman"/>
          <w:szCs w:val="28"/>
          <w:lang w:eastAsia="zh-CN"/>
        </w:rPr>
        <w:t xml:space="preserve">. </w:t>
      </w:r>
      <w:r w:rsidR="006B6497" w:rsidRPr="006B6497">
        <w:rPr>
          <w:rFonts w:eastAsia="Times New Roman"/>
          <w:szCs w:val="28"/>
          <w:lang w:eastAsia="zh-CN"/>
        </w:rPr>
        <w:t>Именно здесь формируется</w:t>
      </w:r>
      <w:r w:rsidR="00EA145E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новый тип управления</w:t>
      </w:r>
      <w:r w:rsidR="008411AF">
        <w:rPr>
          <w:rFonts w:eastAsia="Times New Roman"/>
          <w:szCs w:val="28"/>
          <w:lang w:eastAsia="zh-CN"/>
        </w:rPr>
        <w:t>– не</w:t>
      </w:r>
      <w:r w:rsidR="006B6497" w:rsidRPr="006B6497">
        <w:rPr>
          <w:rFonts w:eastAsia="Times New Roman"/>
          <w:szCs w:val="28"/>
          <w:lang w:eastAsia="zh-CN"/>
        </w:rPr>
        <w:t xml:space="preserve"> через веру,</w:t>
      </w:r>
      <w:r w:rsidR="00EA145E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не через силу,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 xml:space="preserve">а </w:t>
      </w:r>
      <w:r w:rsidR="006B6497" w:rsidRPr="008411AF">
        <w:rPr>
          <w:rStyle w:val="--0"/>
          <w:lang w:eastAsia="zh-CN"/>
        </w:rPr>
        <w:t xml:space="preserve">через </w:t>
      </w:r>
      <w:r w:rsidR="006B6497" w:rsidRPr="008411AF">
        <w:rPr>
          <w:rStyle w:val="--"/>
          <w:lang w:eastAsia="zh-CN"/>
        </w:rPr>
        <w:t>контроль</w:t>
      </w:r>
      <w:r w:rsidR="006B6497" w:rsidRPr="008411AF">
        <w:rPr>
          <w:rFonts w:eastAsia="Times New Roman"/>
          <w:szCs w:val="28"/>
          <w:lang w:eastAsia="zh-CN"/>
        </w:rPr>
        <w:t xml:space="preserve"> над источником истины</w:t>
      </w:r>
      <w:r w:rsidR="006B6497" w:rsidRPr="006B649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EA145E">
        <w:rPr>
          <w:rFonts w:eastAsia="Times New Roman"/>
          <w:szCs w:val="28"/>
          <w:lang w:eastAsia="zh-CN"/>
        </w:rPr>
        <w:t>Э</w:t>
      </w:r>
      <w:r w:rsidR="006B6497" w:rsidRPr="006B6497">
        <w:rPr>
          <w:rFonts w:eastAsia="Times New Roman"/>
          <w:szCs w:val="28"/>
          <w:lang w:eastAsia="zh-CN"/>
        </w:rPr>
        <w:t>то подводит нас</w:t>
      </w:r>
      <w:r w:rsidR="00EA145E">
        <w:rPr>
          <w:rFonts w:eastAsia="Times New Roman"/>
          <w:szCs w:val="28"/>
          <w:lang w:eastAsia="zh-CN"/>
        </w:rPr>
        <w:t xml:space="preserve"> </w:t>
      </w:r>
      <w:r w:rsidR="006B6497" w:rsidRPr="006B6497">
        <w:rPr>
          <w:rFonts w:eastAsia="Times New Roman"/>
          <w:szCs w:val="28"/>
          <w:lang w:eastAsia="zh-CN"/>
        </w:rPr>
        <w:t>к следующему этапу.</w:t>
      </w:r>
    </w:p>
    <w:p w14:paraId="3F7A4BD2" w14:textId="53A81ED6" w:rsidR="00DB366A" w:rsidRPr="00DB366A" w:rsidRDefault="00EA145E" w:rsidP="00EA145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B366A" w:rsidRPr="00DB366A">
        <w:rPr>
          <w:rFonts w:eastAsia="Times New Roman"/>
          <w:szCs w:val="28"/>
          <w:lang w:eastAsia="zh-CN"/>
        </w:rPr>
        <w:t>Придворные теологи во всех системах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действуют по одному принципу.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Они не ищут истину.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 xml:space="preserve">Они </w:t>
      </w:r>
      <w:r w:rsidR="00DB366A" w:rsidRPr="008411AF">
        <w:rPr>
          <w:rStyle w:val="--"/>
          <w:lang w:eastAsia="zh-CN"/>
        </w:rPr>
        <w:t xml:space="preserve">обслуживают </w:t>
      </w:r>
      <w:r w:rsidR="00DB366A" w:rsidRPr="008411AF">
        <w:rPr>
          <w:rStyle w:val="--0"/>
          <w:lang w:eastAsia="zh-CN"/>
        </w:rPr>
        <w:t>запрос</w:t>
      </w:r>
      <w:r w:rsidR="00DB366A" w:rsidRPr="00DB366A">
        <w:rPr>
          <w:rFonts w:eastAsia="Times New Roman"/>
          <w:b/>
          <w:bCs/>
          <w:szCs w:val="28"/>
          <w:lang w:eastAsia="zh-CN"/>
        </w:rPr>
        <w:t xml:space="preserve"> </w:t>
      </w:r>
      <w:r w:rsidR="00DB366A" w:rsidRPr="008411AF">
        <w:rPr>
          <w:rFonts w:eastAsia="Times New Roman"/>
          <w:szCs w:val="28"/>
          <w:lang w:eastAsia="zh-CN"/>
        </w:rPr>
        <w:t>системы.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И потому понимают всё с полуслова.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Московские богословы делают то,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что до них уже многократно делали</w:t>
      </w:r>
    </w:p>
    <w:p w14:paraId="3E3DA55E" w14:textId="09C5CE26" w:rsidR="00DB366A" w:rsidRPr="00DB366A" w:rsidRDefault="00DB366A" w:rsidP="008411AF">
      <w:pPr>
        <w:spacing w:after="0"/>
        <w:ind w:firstLine="142"/>
        <w:rPr>
          <w:rFonts w:eastAsia="Times New Roman"/>
          <w:szCs w:val="28"/>
          <w:lang w:eastAsia="zh-CN"/>
        </w:rPr>
      </w:pPr>
      <w:r w:rsidRPr="00DB366A">
        <w:rPr>
          <w:rFonts w:eastAsia="Times New Roman"/>
          <w:szCs w:val="28"/>
          <w:lang w:eastAsia="zh-CN"/>
        </w:rPr>
        <w:t>их римские и византийские предшественники.</w:t>
      </w:r>
      <w:r w:rsidR="00EA145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Они проводят «исследование»</w:t>
      </w:r>
      <w:r w:rsidR="008411AF">
        <w:rPr>
          <w:rFonts w:eastAsia="Times New Roman"/>
          <w:szCs w:val="28"/>
          <w:lang w:eastAsia="zh-CN"/>
        </w:rPr>
        <w:t>,</w:t>
      </w:r>
      <w:r w:rsidR="00EA145E">
        <w:rPr>
          <w:rFonts w:eastAsia="Times New Roman"/>
          <w:szCs w:val="28"/>
          <w:lang w:eastAsia="zh-CN"/>
        </w:rPr>
        <w:t xml:space="preserve"> </w:t>
      </w:r>
      <w:r w:rsidR="008411AF">
        <w:rPr>
          <w:rFonts w:eastAsia="Times New Roman"/>
          <w:szCs w:val="28"/>
          <w:lang w:eastAsia="zh-CN"/>
        </w:rPr>
        <w:t>а</w:t>
      </w:r>
      <w:r w:rsidRPr="00DB366A">
        <w:rPr>
          <w:rFonts w:eastAsia="Times New Roman"/>
          <w:szCs w:val="28"/>
          <w:lang w:eastAsia="zh-CN"/>
        </w:rPr>
        <w:t>нализируют</w:t>
      </w:r>
      <w:r w:rsidR="008411AF">
        <w:rPr>
          <w:rFonts w:eastAsia="Times New Roman"/>
          <w:szCs w:val="28"/>
          <w:lang w:eastAsia="zh-CN"/>
        </w:rPr>
        <w:t>,</w:t>
      </w:r>
      <w:r w:rsidR="00EA145E">
        <w:rPr>
          <w:rFonts w:eastAsia="Times New Roman"/>
          <w:szCs w:val="28"/>
          <w:lang w:eastAsia="zh-CN"/>
        </w:rPr>
        <w:t xml:space="preserve"> </w:t>
      </w:r>
      <w:r w:rsidR="008411AF">
        <w:rPr>
          <w:rFonts w:eastAsia="Times New Roman"/>
          <w:szCs w:val="28"/>
          <w:lang w:eastAsia="zh-CN"/>
        </w:rPr>
        <w:t>с</w:t>
      </w:r>
      <w:r w:rsidRPr="00DB366A">
        <w:rPr>
          <w:rFonts w:eastAsia="Times New Roman"/>
          <w:szCs w:val="28"/>
          <w:lang w:eastAsia="zh-CN"/>
        </w:rPr>
        <w:t>опоставляют</w:t>
      </w:r>
      <w:r w:rsidR="008411AF">
        <w:rPr>
          <w:rFonts w:eastAsia="Times New Roman"/>
          <w:szCs w:val="28"/>
          <w:lang w:eastAsia="zh-CN"/>
        </w:rPr>
        <w:t xml:space="preserve"> </w:t>
      </w:r>
      <w:proofErr w:type="gramStart"/>
      <w:r w:rsidR="008411AF">
        <w:rPr>
          <w:rFonts w:eastAsia="Times New Roman"/>
          <w:szCs w:val="28"/>
          <w:lang w:eastAsia="zh-CN"/>
        </w:rPr>
        <w:t xml:space="preserve">и </w:t>
      </w:r>
      <w:r w:rsidRPr="00DB366A">
        <w:rPr>
          <w:rFonts w:eastAsia="Times New Roman"/>
          <w:szCs w:val="28"/>
          <w:lang w:eastAsia="zh-CN"/>
        </w:rPr>
        <w:t xml:space="preserve"> приходят</w:t>
      </w:r>
      <w:proofErr w:type="gramEnd"/>
      <w:r w:rsidRPr="00DB366A">
        <w:rPr>
          <w:rFonts w:eastAsia="Times New Roman"/>
          <w:szCs w:val="28"/>
          <w:lang w:eastAsia="zh-CN"/>
        </w:rPr>
        <w:t xml:space="preserve"> к выводу:</w:t>
      </w:r>
      <w:r w:rsidR="00B06C91">
        <w:rPr>
          <w:rFonts w:eastAsia="Times New Roman"/>
          <w:szCs w:val="28"/>
          <w:lang w:eastAsia="zh-CN"/>
        </w:rPr>
        <w:t xml:space="preserve"> формальн</w:t>
      </w:r>
      <w:r w:rsidR="000F67D6">
        <w:rPr>
          <w:rFonts w:eastAsia="Times New Roman"/>
          <w:szCs w:val="28"/>
          <w:lang w:eastAsia="zh-CN"/>
        </w:rPr>
        <w:t>о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всё было правильно.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Ритуал соблюдён.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Процедура выдержана.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Собор легитимен.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Но…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Святого Духа там не было.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Это</w:t>
      </w:r>
      <w:r w:rsidR="008411AF">
        <w:rPr>
          <w:rFonts w:eastAsia="Times New Roman"/>
          <w:szCs w:val="28"/>
          <w:lang w:eastAsia="zh-CN"/>
        </w:rPr>
        <w:t xml:space="preserve"> ключевой момент.</w:t>
      </w:r>
      <w:r w:rsidRPr="00DB366A">
        <w:rPr>
          <w:rFonts w:eastAsia="Times New Roman"/>
          <w:szCs w:val="28"/>
          <w:lang w:eastAsia="zh-CN"/>
        </w:rPr>
        <w:t xml:space="preserve"> Потому что здесь окончательно фиксируется: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истина определяется не событием</w:t>
      </w:r>
      <w:r w:rsidR="000F67D6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 xml:space="preserve">а </w:t>
      </w:r>
      <w:r w:rsidRPr="008411AF">
        <w:rPr>
          <w:rStyle w:val="--"/>
          <w:lang w:eastAsia="zh-CN"/>
        </w:rPr>
        <w:t xml:space="preserve">интерпретацией </w:t>
      </w:r>
      <w:r w:rsidRPr="008411AF">
        <w:rPr>
          <w:rStyle w:val="--0"/>
          <w:lang w:eastAsia="zh-CN"/>
        </w:rPr>
        <w:t>события</w:t>
      </w:r>
      <w:r w:rsidR="000F67D6" w:rsidRPr="008411AF">
        <w:rPr>
          <w:rStyle w:val="--0"/>
          <w:lang w:eastAsia="zh-CN"/>
        </w:rPr>
        <w:t>.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Как именно они «установили» отсутствие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Святого Духа —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не сообщается.</w:t>
      </w:r>
      <w:r w:rsidR="008411AF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 это не случайность.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Потому что в логике Системного Управления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важен не механизм,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а результат.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Если система признала —</w:t>
      </w:r>
      <w:r w:rsidR="000F67D6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значит, так и есть.</w:t>
      </w:r>
    </w:p>
    <w:p w14:paraId="2948496E" w14:textId="27857413" w:rsidR="00DB366A" w:rsidRPr="008411AF" w:rsidRDefault="00993027" w:rsidP="00151AE6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З</w:t>
      </w:r>
      <w:r w:rsidR="00DB366A" w:rsidRPr="00DB366A">
        <w:rPr>
          <w:rFonts w:eastAsia="Times New Roman"/>
          <w:szCs w:val="28"/>
          <w:lang w:eastAsia="zh-CN"/>
        </w:rPr>
        <w:t>десь мы видим завершение процесса,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который начался ещё в Риме: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истина больше не открывается</w:t>
      </w:r>
      <w:r>
        <w:rPr>
          <w:rFonts w:eastAsia="Times New Roman"/>
          <w:szCs w:val="28"/>
          <w:lang w:eastAsia="zh-CN"/>
        </w:rPr>
        <w:t xml:space="preserve">, </w:t>
      </w:r>
      <w:r w:rsidR="00DB366A" w:rsidRPr="008411AF">
        <w:rPr>
          <w:rStyle w:val="--0"/>
          <w:lang w:eastAsia="zh-CN"/>
        </w:rPr>
        <w:t xml:space="preserve">она </w:t>
      </w:r>
      <w:r w:rsidR="00EF4E4E" w:rsidRPr="008411AF">
        <w:rPr>
          <w:rStyle w:val="--"/>
          <w:lang w:eastAsia="zh-CN"/>
        </w:rPr>
        <w:t>утверждается.</w:t>
      </w:r>
      <w:r w:rsidRPr="008411AF">
        <w:rPr>
          <w:rStyle w:val="--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Э</w:t>
      </w:r>
      <w:r w:rsidR="00DB366A" w:rsidRPr="00DB366A">
        <w:rPr>
          <w:rFonts w:eastAsia="Times New Roman"/>
          <w:szCs w:val="28"/>
          <w:lang w:eastAsia="zh-CN"/>
        </w:rPr>
        <w:t>то означает переход к следующему состоянию: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если раньше человек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переживал истину,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затем — принимал её,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 xml:space="preserve">то теперь 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lastRenderedPageBreak/>
        <w:t>он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>принимает уже готовое решение</w:t>
      </w:r>
      <w:r w:rsidRPr="008411AF">
        <w:rPr>
          <w:rFonts w:eastAsia="Times New Roman"/>
          <w:i/>
          <w:iCs/>
          <w:szCs w:val="28"/>
          <w:lang w:eastAsia="zh-CN"/>
        </w:rPr>
        <w:t xml:space="preserve">, 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>как единственно возможную реальность</w:t>
      </w:r>
      <w:r w:rsidR="00DB366A" w:rsidRPr="008411AF">
        <w:rPr>
          <w:rFonts w:eastAsia="Times New Roman"/>
          <w:i/>
          <w:iCs/>
          <w:szCs w:val="28"/>
          <w:lang w:eastAsia="zh-CN"/>
        </w:rPr>
        <w:t>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Опираясь на «заключение экспертов»,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Василий II Тёмный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делает следующий шаг.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Он снимает главу церкви.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Причина — показательная: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не смог распознать,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что Дух не сходил.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Это не просто кадровое решение.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Это акт, в котором закрепляется новая логика: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духовная власть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8411AF">
        <w:rPr>
          <w:rStyle w:val="--0"/>
          <w:lang w:eastAsia="zh-CN"/>
        </w:rPr>
        <w:t xml:space="preserve">становится </w:t>
      </w:r>
      <w:r w:rsidR="00DB366A" w:rsidRPr="008411AF">
        <w:rPr>
          <w:rStyle w:val="--"/>
          <w:lang w:eastAsia="zh-CN"/>
        </w:rPr>
        <w:t>производной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от способности соответствовать системе</w:t>
      </w:r>
      <w:r>
        <w:rPr>
          <w:rFonts w:eastAsia="Times New Roman"/>
          <w:szCs w:val="28"/>
          <w:lang w:eastAsia="zh-CN"/>
        </w:rPr>
        <w:t xml:space="preserve">. </w:t>
      </w:r>
      <w:r w:rsidR="00DB366A" w:rsidRPr="00DB366A">
        <w:rPr>
          <w:rFonts w:eastAsia="Times New Roman"/>
          <w:szCs w:val="28"/>
          <w:lang w:eastAsia="zh-CN"/>
        </w:rPr>
        <w:t>На его место приходит новый глава — Иона.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Не как носитель истины.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А как носитель согласия.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Как человек, заранее включённый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в контур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Формально — его «избирают».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 xml:space="preserve">Фактически — его </w:t>
      </w:r>
      <w:r w:rsidR="00DB366A" w:rsidRPr="008411AF">
        <w:rPr>
          <w:rStyle w:val="--"/>
          <w:lang w:eastAsia="zh-CN"/>
        </w:rPr>
        <w:t xml:space="preserve">рекомендует </w:t>
      </w:r>
      <w:r w:rsidR="00DB366A" w:rsidRPr="008411AF">
        <w:rPr>
          <w:rStyle w:val="--0"/>
          <w:lang w:eastAsia="zh-CN"/>
        </w:rPr>
        <w:t>власть.</w:t>
      </w:r>
      <w:r w:rsidRPr="008411AF">
        <w:rPr>
          <w:rStyle w:val="--"/>
          <w:lang w:eastAsia="zh-CN"/>
        </w:rPr>
        <w:t xml:space="preserve"> </w:t>
      </w:r>
      <w:r w:rsidR="008411AF">
        <w:rPr>
          <w:rFonts w:eastAsia="Times New Roman"/>
          <w:szCs w:val="28"/>
          <w:lang w:eastAsia="zh-CN"/>
        </w:rPr>
        <w:t>З</w:t>
      </w:r>
      <w:r w:rsidR="00DB366A" w:rsidRPr="00DB366A">
        <w:rPr>
          <w:rFonts w:eastAsia="Times New Roman"/>
          <w:szCs w:val="28"/>
          <w:lang w:eastAsia="zh-CN"/>
        </w:rPr>
        <w:t>десь возникает важнейший механизм,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который позже будет воспроизведён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в других системах (в том числе в советской</w:t>
      </w:r>
      <w:proofErr w:type="gramStart"/>
      <w:r w:rsidR="00DB366A" w:rsidRPr="00DB366A">
        <w:rPr>
          <w:rFonts w:eastAsia="Times New Roman"/>
          <w:szCs w:val="28"/>
          <w:lang w:eastAsia="zh-CN"/>
        </w:rPr>
        <w:t>):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 xml:space="preserve"> не</w:t>
      </w:r>
      <w:proofErr w:type="gramEnd"/>
      <w:r w:rsidR="00DB366A" w:rsidRPr="00DB366A">
        <w:rPr>
          <w:rFonts w:eastAsia="Times New Roman"/>
          <w:szCs w:val="28"/>
          <w:lang w:eastAsia="zh-CN"/>
        </w:rPr>
        <w:t xml:space="preserve"> </w:t>
      </w:r>
      <w:proofErr w:type="gramStart"/>
      <w:r w:rsidR="00DB366A" w:rsidRPr="00DB366A">
        <w:rPr>
          <w:rFonts w:eastAsia="Times New Roman"/>
          <w:szCs w:val="28"/>
          <w:lang w:eastAsia="zh-CN"/>
        </w:rPr>
        <w:t>назначение</w:t>
      </w:r>
      <w:r>
        <w:rPr>
          <w:rFonts w:eastAsia="Times New Roman"/>
          <w:szCs w:val="28"/>
          <w:lang w:eastAsia="zh-CN"/>
        </w:rPr>
        <w:t xml:space="preserve">, </w:t>
      </w:r>
      <w:r w:rsidR="00DB366A" w:rsidRPr="00DB366A">
        <w:rPr>
          <w:rFonts w:eastAsia="Times New Roman"/>
          <w:szCs w:val="28"/>
          <w:lang w:eastAsia="zh-CN"/>
        </w:rPr>
        <w:t xml:space="preserve"> а</w:t>
      </w:r>
      <w:proofErr w:type="gramEnd"/>
      <w:r w:rsidR="00DB366A" w:rsidRPr="00DB366A">
        <w:rPr>
          <w:rFonts w:eastAsia="Times New Roman"/>
          <w:szCs w:val="28"/>
          <w:lang w:eastAsia="zh-CN"/>
        </w:rPr>
        <w:t xml:space="preserve"> управляемое «выборное подтверждение»</w:t>
      </w:r>
      <w:r w:rsidR="008411AF">
        <w:rPr>
          <w:rFonts w:eastAsia="Times New Roman"/>
          <w:szCs w:val="28"/>
          <w:lang w:eastAsia="zh-CN"/>
        </w:rPr>
        <w:t>. Э</w:t>
      </w:r>
      <w:r w:rsidR="00DB366A" w:rsidRPr="00DB366A">
        <w:rPr>
          <w:rFonts w:eastAsia="Times New Roman"/>
          <w:szCs w:val="28"/>
          <w:lang w:eastAsia="zh-CN"/>
        </w:rPr>
        <w:t>то уже полноценный переход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 xml:space="preserve">к </w:t>
      </w:r>
      <w:r w:rsidR="00DB366A" w:rsidRPr="008411AF">
        <w:rPr>
          <w:rFonts w:eastAsia="Times New Roman"/>
          <w:szCs w:val="28"/>
          <w:lang w:eastAsia="zh-CN"/>
        </w:rPr>
        <w:t>многоуровневому управлению через согласованные структуры</w:t>
      </w:r>
      <w:r w:rsidR="00DB366A" w:rsidRPr="00DB366A">
        <w:rPr>
          <w:rFonts w:eastAsia="Times New Roman"/>
          <w:szCs w:val="28"/>
          <w:lang w:eastAsia="zh-CN"/>
        </w:rPr>
        <w:t>: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власть </w:t>
      </w:r>
      <w:r w:rsidR="00DB366A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церковь </w:t>
      </w:r>
      <w:r w:rsidR="00DB366A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решение </w:t>
      </w:r>
      <w:r w:rsidR="00DB366A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легитимация </w:t>
      </w:r>
      <w:r w:rsidR="00DB366A"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народ</w:t>
      </w:r>
      <w:r w:rsidR="008411AF">
        <w:rPr>
          <w:rFonts w:eastAsia="Times New Roman"/>
          <w:b/>
          <w:bCs/>
          <w:i/>
          <w:iCs/>
          <w:szCs w:val="28"/>
          <w:lang w:eastAsia="zh-CN"/>
        </w:rPr>
        <w:t>.</w:t>
      </w:r>
    </w:p>
    <w:p w14:paraId="1533AEAF" w14:textId="3BACC329" w:rsidR="00DB366A" w:rsidRPr="00DB366A" w:rsidRDefault="008411AF" w:rsidP="00C558B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DB366A" w:rsidRPr="00DB366A">
        <w:rPr>
          <w:rFonts w:eastAsia="Times New Roman"/>
          <w:szCs w:val="28"/>
          <w:lang w:eastAsia="zh-CN"/>
        </w:rPr>
        <w:t>На внешнем уровне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это вызывает возмущение.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Весь христианский мир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выступает против.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Потому что нарушен порядок.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Нарушена иерархия.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Нарушена «истина».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Но это возмущение длится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ровно до момента,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когда система меняется радикально.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В 1453 году падает Константинополь.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8411AF">
        <w:rPr>
          <w:rFonts w:eastAsia="Times New Roman"/>
          <w:b/>
          <w:bCs/>
          <w:i/>
          <w:iCs/>
          <w:szCs w:val="28"/>
          <w:lang w:val="en-US" w:eastAsia="zh-CN"/>
        </w:rPr>
        <w:t>Fall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DB366A" w:rsidRPr="008411AF">
        <w:rPr>
          <w:rFonts w:eastAsia="Times New Roman"/>
          <w:b/>
          <w:bCs/>
          <w:i/>
          <w:iCs/>
          <w:szCs w:val="28"/>
          <w:lang w:val="en-US" w:eastAsia="zh-CN"/>
        </w:rPr>
        <w:t>of</w:t>
      </w:r>
      <w:r w:rsidR="00DB366A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DB366A" w:rsidRPr="008411AF">
        <w:rPr>
          <w:rFonts w:eastAsia="Times New Roman"/>
          <w:b/>
          <w:bCs/>
          <w:i/>
          <w:iCs/>
          <w:szCs w:val="28"/>
          <w:lang w:val="en-US" w:eastAsia="zh-CN"/>
        </w:rPr>
        <w:t>Constantinople</w:t>
      </w:r>
      <w:r w:rsidR="00151AE6" w:rsidRPr="00EF4E4E">
        <w:rPr>
          <w:rFonts w:eastAsia="Times New Roman"/>
          <w:szCs w:val="28"/>
          <w:lang w:eastAsia="zh-CN"/>
        </w:rPr>
        <w:t xml:space="preserve">. </w:t>
      </w:r>
      <w:r w:rsidR="00DB366A" w:rsidRPr="00DB366A">
        <w:rPr>
          <w:rFonts w:eastAsia="Times New Roman"/>
          <w:szCs w:val="28"/>
          <w:lang w:eastAsia="zh-CN"/>
        </w:rPr>
        <w:t>Византия исчезает.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Центр, который ещё недавно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обладал духовной легитимностью,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перестаёт существовать.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И здесь происходит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8411AF">
        <w:rPr>
          <w:rStyle w:val="--"/>
          <w:lang w:eastAsia="zh-CN"/>
        </w:rPr>
        <w:t xml:space="preserve">фундаментальный </w:t>
      </w:r>
      <w:r w:rsidR="00DB366A" w:rsidRPr="008411AF">
        <w:rPr>
          <w:rStyle w:val="--0"/>
          <w:lang w:eastAsia="zh-CN"/>
        </w:rPr>
        <w:t>сдвиг.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Потому что: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исчезает прежний источник легитимации</w:t>
      </w:r>
      <w:r w:rsidR="00151AE6">
        <w:rPr>
          <w:rFonts w:eastAsia="Times New Roman"/>
          <w:szCs w:val="28"/>
          <w:lang w:eastAsia="zh-CN"/>
        </w:rPr>
        <w:t xml:space="preserve">, </w:t>
      </w:r>
      <w:r w:rsidR="00DB366A" w:rsidRPr="00DB366A">
        <w:rPr>
          <w:rFonts w:eastAsia="Times New Roman"/>
          <w:szCs w:val="28"/>
          <w:lang w:eastAsia="zh-CN"/>
        </w:rPr>
        <w:t>возникает вакуум управления</w:t>
      </w:r>
      <w:r w:rsidR="00151AE6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 xml:space="preserve">и </w:t>
      </w:r>
      <w:r w:rsidRPr="00DB366A">
        <w:rPr>
          <w:rFonts w:eastAsia="Times New Roman"/>
          <w:szCs w:val="28"/>
          <w:lang w:eastAsia="zh-CN"/>
        </w:rPr>
        <w:t>в</w:t>
      </w:r>
      <w:r w:rsidR="00DB366A" w:rsidRPr="00DB366A">
        <w:rPr>
          <w:rFonts w:eastAsia="Times New Roman"/>
          <w:szCs w:val="28"/>
          <w:lang w:eastAsia="zh-CN"/>
        </w:rPr>
        <w:t xml:space="preserve"> этот момент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Москва начинает свою игру.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Но сталкивается с проблемой.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С точки зрения канона</w:t>
      </w:r>
      <w:r>
        <w:rPr>
          <w:rFonts w:eastAsia="Times New Roman"/>
          <w:szCs w:val="28"/>
          <w:lang w:eastAsia="zh-CN"/>
        </w:rPr>
        <w:t xml:space="preserve">, </w:t>
      </w:r>
      <w:r w:rsidR="00DB366A" w:rsidRPr="00DB366A">
        <w:rPr>
          <w:rFonts w:eastAsia="Times New Roman"/>
          <w:szCs w:val="28"/>
          <w:lang w:eastAsia="zh-CN"/>
        </w:rPr>
        <w:t>она — «самосвят».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То есть: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не признана</w:t>
      </w:r>
      <w:r w:rsidR="00151AE6">
        <w:rPr>
          <w:rFonts w:eastAsia="Times New Roman"/>
          <w:szCs w:val="28"/>
          <w:lang w:eastAsia="zh-CN"/>
        </w:rPr>
        <w:t xml:space="preserve">, </w:t>
      </w:r>
      <w:r w:rsidR="00DB366A" w:rsidRPr="00DB366A">
        <w:rPr>
          <w:rFonts w:eastAsia="Times New Roman"/>
          <w:szCs w:val="28"/>
          <w:lang w:eastAsia="zh-CN"/>
        </w:rPr>
        <w:t>не включена в иерархию</w:t>
      </w:r>
      <w:r w:rsidR="00151AE6">
        <w:rPr>
          <w:rFonts w:eastAsia="Times New Roman"/>
          <w:szCs w:val="28"/>
          <w:lang w:eastAsia="zh-CN"/>
        </w:rPr>
        <w:t xml:space="preserve">, </w:t>
      </w:r>
      <w:r w:rsidR="00DB366A" w:rsidRPr="00DB366A">
        <w:rPr>
          <w:rFonts w:eastAsia="Times New Roman"/>
          <w:szCs w:val="28"/>
          <w:lang w:eastAsia="zh-CN"/>
        </w:rPr>
        <w:t>не имеет «законного» канала благодати</w:t>
      </w:r>
      <w:r w:rsidR="00151AE6">
        <w:rPr>
          <w:rFonts w:eastAsia="Times New Roman"/>
          <w:szCs w:val="28"/>
          <w:lang w:eastAsia="zh-CN"/>
        </w:rPr>
        <w:t xml:space="preserve">. </w:t>
      </w:r>
      <w:r w:rsidR="00DB366A" w:rsidRPr="00DB366A">
        <w:rPr>
          <w:rFonts w:eastAsia="Times New Roman"/>
          <w:szCs w:val="28"/>
          <w:lang w:eastAsia="zh-CN"/>
        </w:rPr>
        <w:t>А в рамках той системы это означает: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нет признания</w:t>
      </w:r>
      <w:r>
        <w:rPr>
          <w:rFonts w:eastAsia="Times New Roman"/>
          <w:szCs w:val="28"/>
          <w:lang w:eastAsia="zh-CN"/>
        </w:rPr>
        <w:t xml:space="preserve"> – </w:t>
      </w:r>
      <w:r w:rsidR="00DB366A" w:rsidRPr="00DB366A">
        <w:rPr>
          <w:rFonts w:eastAsia="Times New Roman"/>
          <w:szCs w:val="28"/>
          <w:lang w:eastAsia="zh-CN"/>
        </w:rPr>
        <w:t>нет легитимности</w:t>
      </w:r>
      <w:r w:rsidR="00151AE6">
        <w:rPr>
          <w:rFonts w:eastAsia="Times New Roman"/>
          <w:szCs w:val="28"/>
          <w:lang w:eastAsia="zh-CN"/>
        </w:rPr>
        <w:t>. Н</w:t>
      </w:r>
      <w:r w:rsidR="00DB366A" w:rsidRPr="00DB366A">
        <w:rPr>
          <w:rFonts w:eastAsia="Times New Roman"/>
          <w:szCs w:val="28"/>
          <w:lang w:eastAsia="zh-CN"/>
        </w:rPr>
        <w:t>ет легитимности</w:t>
      </w:r>
      <w:r>
        <w:rPr>
          <w:rFonts w:eastAsia="Times New Roman"/>
          <w:szCs w:val="28"/>
          <w:lang w:eastAsia="zh-CN"/>
        </w:rPr>
        <w:t xml:space="preserve"> – </w:t>
      </w:r>
      <w:r w:rsidR="00DB366A" w:rsidRPr="00DB366A">
        <w:rPr>
          <w:rFonts w:eastAsia="Times New Roman"/>
          <w:szCs w:val="28"/>
          <w:lang w:eastAsia="zh-CN"/>
        </w:rPr>
        <w:t>нет полноценной власти над сознанием</w:t>
      </w:r>
      <w:r>
        <w:rPr>
          <w:rFonts w:eastAsia="Times New Roman"/>
          <w:szCs w:val="28"/>
          <w:lang w:eastAsia="zh-CN"/>
        </w:rPr>
        <w:t xml:space="preserve">. </w:t>
      </w:r>
      <w:r w:rsidR="00DB366A" w:rsidRPr="00DB366A">
        <w:rPr>
          <w:rFonts w:eastAsia="Times New Roman"/>
          <w:szCs w:val="28"/>
          <w:lang w:eastAsia="zh-CN"/>
        </w:rPr>
        <w:t>И тогда включается следующий механизм.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Не силовой</w:t>
      </w:r>
      <w:r>
        <w:rPr>
          <w:rFonts w:eastAsia="Times New Roman"/>
          <w:szCs w:val="28"/>
          <w:lang w:eastAsia="zh-CN"/>
        </w:rPr>
        <w:t>, н</w:t>
      </w:r>
      <w:r w:rsidR="00DB366A" w:rsidRPr="00DB366A">
        <w:rPr>
          <w:rFonts w:eastAsia="Times New Roman"/>
          <w:szCs w:val="28"/>
          <w:lang w:eastAsia="zh-CN"/>
        </w:rPr>
        <w:t>е догматический</w:t>
      </w:r>
      <w:r>
        <w:rPr>
          <w:rFonts w:eastAsia="Times New Roman"/>
          <w:szCs w:val="28"/>
          <w:lang w:eastAsia="zh-CN"/>
        </w:rPr>
        <w:t xml:space="preserve">, а </w:t>
      </w:r>
      <w:r w:rsidRPr="00DB366A">
        <w:rPr>
          <w:rFonts w:eastAsia="Times New Roman"/>
          <w:szCs w:val="28"/>
          <w:lang w:eastAsia="zh-CN"/>
        </w:rPr>
        <w:t>ресурсный</w:t>
      </w:r>
      <w:r w:rsidR="00DB366A" w:rsidRPr="008411AF">
        <w:rPr>
          <w:rFonts w:eastAsia="Times New Roman"/>
          <w:szCs w:val="28"/>
          <w:lang w:eastAsia="zh-CN"/>
        </w:rPr>
        <w:t>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Москва начинает взаимодействовать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с восточными патриархами.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Через помощь.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Через поддержку.</w:t>
      </w:r>
      <w:r w:rsidR="00151AE6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Через ресурсы.</w:t>
      </w:r>
      <w:r w:rsidR="00C558B9">
        <w:rPr>
          <w:rFonts w:eastAsia="Times New Roman"/>
          <w:szCs w:val="28"/>
          <w:lang w:eastAsia="zh-CN"/>
        </w:rPr>
        <w:t xml:space="preserve"> </w:t>
      </w:r>
      <w:r w:rsidR="00151AE6">
        <w:rPr>
          <w:rFonts w:eastAsia="Times New Roman"/>
          <w:szCs w:val="28"/>
          <w:lang w:eastAsia="zh-CN"/>
        </w:rPr>
        <w:t>З</w:t>
      </w:r>
      <w:r w:rsidR="00DB366A" w:rsidRPr="00DB366A">
        <w:rPr>
          <w:rFonts w:eastAsia="Times New Roman"/>
          <w:szCs w:val="28"/>
          <w:lang w:eastAsia="zh-CN"/>
        </w:rPr>
        <w:t>десь мы видим один из самых откровенных</w:t>
      </w:r>
      <w:r w:rsidR="00C558B9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моментов всей конструкции:</w:t>
      </w:r>
      <w:r w:rsidR="00C558B9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чем больше ресурсов поступает</w:t>
      </w:r>
      <w:r w:rsidR="00C558B9">
        <w:rPr>
          <w:rFonts w:eastAsia="Times New Roman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Cs w:val="28"/>
          <w:lang w:eastAsia="zh-CN"/>
        </w:rPr>
        <w:t>– </w:t>
      </w:r>
      <w:r w:rsidR="00DB366A" w:rsidRPr="00DB366A">
        <w:rPr>
          <w:rFonts w:eastAsia="Times New Roman"/>
          <w:szCs w:val="28"/>
          <w:lang w:eastAsia="zh-CN"/>
        </w:rPr>
        <w:t>тем яснее «открывается истина»</w:t>
      </w:r>
      <w:r>
        <w:rPr>
          <w:rFonts w:eastAsia="Times New Roman"/>
          <w:szCs w:val="28"/>
          <w:lang w:eastAsia="zh-CN"/>
        </w:rPr>
        <w:t>.</w:t>
      </w:r>
    </w:p>
    <w:p w14:paraId="773805EF" w14:textId="2CD53C52" w:rsidR="00C558B9" w:rsidRDefault="00C558B9" w:rsidP="00C558B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DB366A" w:rsidRPr="00DB366A">
        <w:rPr>
          <w:rFonts w:eastAsia="Times New Roman"/>
          <w:szCs w:val="28"/>
          <w:lang w:eastAsia="zh-CN"/>
        </w:rPr>
        <w:t>Патриархи начинают «пересматривать» позицию.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Постепенно</w:t>
      </w:r>
      <w:r w:rsidR="008411AF">
        <w:rPr>
          <w:rFonts w:eastAsia="Times New Roman"/>
          <w:szCs w:val="28"/>
          <w:lang w:eastAsia="zh-CN"/>
        </w:rPr>
        <w:t>, ак</w:t>
      </w:r>
      <w:r w:rsidR="00DB366A" w:rsidRPr="00DB366A">
        <w:rPr>
          <w:rFonts w:eastAsia="Times New Roman"/>
          <w:szCs w:val="28"/>
          <w:lang w:eastAsia="zh-CN"/>
        </w:rPr>
        <w:t>куратно.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А затем происходит «чудо»:</w:t>
      </w:r>
      <w:r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они признают,</w:t>
      </w:r>
      <w:r w:rsidRPr="00C558B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что решения Ферраро</w:t>
      </w:r>
      <w:r>
        <w:rPr>
          <w:rFonts w:eastAsia="Times New Roman"/>
          <w:szCs w:val="28"/>
          <w:lang w:eastAsia="zh-CN"/>
        </w:rPr>
        <w:t xml:space="preserve">-Флорентийского </w:t>
      </w:r>
    </w:p>
    <w:p w14:paraId="78E7B5F9" w14:textId="1058212B" w:rsidR="00DB366A" w:rsidRPr="008411AF" w:rsidRDefault="00DB366A" w:rsidP="00AD551B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 w:rsidRPr="00DB366A">
        <w:rPr>
          <w:rFonts w:eastAsia="Times New Roman"/>
          <w:szCs w:val="28"/>
          <w:lang w:eastAsia="zh-CN"/>
        </w:rPr>
        <w:t xml:space="preserve"> </w:t>
      </w:r>
      <w:r w:rsidR="00C558B9" w:rsidRPr="00DB366A">
        <w:rPr>
          <w:rFonts w:eastAsia="Times New Roman"/>
          <w:szCs w:val="28"/>
          <w:lang w:eastAsia="zh-CN"/>
        </w:rPr>
        <w:t>С</w:t>
      </w:r>
      <w:r w:rsidRPr="00DB366A">
        <w:rPr>
          <w:rFonts w:eastAsia="Times New Roman"/>
          <w:szCs w:val="28"/>
          <w:lang w:eastAsia="zh-CN"/>
        </w:rPr>
        <w:t>обора</w:t>
      </w:r>
      <w:r w:rsidR="00C558B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были не от Бога.</w:t>
      </w:r>
      <w:r w:rsidR="00C558B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То есть происходит полное повторение</w:t>
      </w:r>
      <w:r w:rsidR="00C558B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уже знакомой нам технологии:</w:t>
      </w:r>
      <w:r w:rsidR="00C558B9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прошлое решение </w:t>
      </w:r>
      <w:r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объявляется ошибочным</w:t>
      </w:r>
      <w:r w:rsidR="00C558B9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,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новый вывод </w:t>
      </w:r>
      <w:r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объявляется истинным</w:t>
      </w:r>
      <w:r w:rsidR="00C558B9"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,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источник </w:t>
      </w:r>
      <w:r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подтверждается «задним числом»</w:t>
      </w:r>
      <w:r w:rsidR="00C558B9" w:rsidRPr="008411AF">
        <w:rPr>
          <w:rFonts w:eastAsia="Times New Roman"/>
          <w:b/>
          <w:bCs/>
          <w:i/>
          <w:iCs/>
          <w:szCs w:val="28"/>
          <w:lang w:eastAsia="zh-CN"/>
        </w:rPr>
        <w:t>.</w:t>
      </w:r>
      <w:r w:rsidR="008411AF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С точки зрения </w:t>
      </w:r>
      <w:r w:rsidR="00952570">
        <w:rPr>
          <w:rFonts w:eastAsia="Times New Roman"/>
          <w:szCs w:val="28"/>
          <w:lang w:eastAsia="zh-CN"/>
        </w:rPr>
        <w:t xml:space="preserve">развития </w:t>
      </w:r>
      <w:r w:rsidRPr="00DB366A">
        <w:rPr>
          <w:rFonts w:eastAsia="Times New Roman"/>
          <w:szCs w:val="28"/>
          <w:lang w:eastAsia="zh-CN"/>
        </w:rPr>
        <w:t>генотипов мозга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это уже следующий уровень: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истина становится полностью </w:t>
      </w:r>
      <w:r w:rsidRPr="008411AF">
        <w:rPr>
          <w:rStyle w:val="--"/>
          <w:lang w:eastAsia="zh-CN"/>
        </w:rPr>
        <w:t xml:space="preserve">адаптивной </w:t>
      </w:r>
      <w:r w:rsidRPr="008411AF">
        <w:rPr>
          <w:rStyle w:val="--0"/>
          <w:lang w:eastAsia="zh-CN"/>
        </w:rPr>
        <w:t>функцией</w:t>
      </w:r>
      <w:r w:rsidRPr="00DB366A">
        <w:rPr>
          <w:rFonts w:eastAsia="Times New Roman"/>
          <w:b/>
          <w:bCs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системы</w:t>
      </w:r>
      <w:r w:rsidR="00952570" w:rsidRPr="008411AF">
        <w:rPr>
          <w:rFonts w:eastAsia="Times New Roman"/>
          <w:szCs w:val="28"/>
          <w:lang w:eastAsia="zh-CN"/>
        </w:rPr>
        <w:t>.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Она не фиксирована</w:t>
      </w:r>
      <w:r w:rsidR="008411AF">
        <w:rPr>
          <w:rFonts w:eastAsia="Times New Roman"/>
          <w:szCs w:val="28"/>
          <w:lang w:eastAsia="zh-CN"/>
        </w:rPr>
        <w:t>, н</w:t>
      </w:r>
      <w:r w:rsidRPr="00DB366A">
        <w:rPr>
          <w:rFonts w:eastAsia="Times New Roman"/>
          <w:szCs w:val="28"/>
          <w:lang w:eastAsia="zh-CN"/>
        </w:rPr>
        <w:t>е абсолютна</w:t>
      </w:r>
      <w:r w:rsidR="008411AF">
        <w:rPr>
          <w:rFonts w:eastAsia="Times New Roman"/>
          <w:szCs w:val="28"/>
          <w:lang w:eastAsia="zh-CN"/>
        </w:rPr>
        <w:t>, н</w:t>
      </w:r>
      <w:r w:rsidRPr="00DB366A">
        <w:rPr>
          <w:rFonts w:eastAsia="Times New Roman"/>
          <w:szCs w:val="28"/>
          <w:lang w:eastAsia="zh-CN"/>
        </w:rPr>
        <w:t>е переживается.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Она </w:t>
      </w:r>
      <w:r w:rsidRPr="008411AF">
        <w:rPr>
          <w:rFonts w:eastAsia="Times New Roman"/>
          <w:szCs w:val="28"/>
          <w:lang w:eastAsia="zh-CN"/>
        </w:rPr>
        <w:t>перенастраивается под задачу.</w:t>
      </w:r>
      <w:r w:rsidR="00952570" w:rsidRPr="008411AF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И в результате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формируется новая конструкция.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 1589 году возникает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автокефальная церковь.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val="en-US" w:eastAsia="zh-CN"/>
        </w:rPr>
        <w:t>Russian</w:t>
      </w:r>
      <w:r w:rsidRPr="003B6B98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val="en-US" w:eastAsia="zh-CN"/>
        </w:rPr>
        <w:t>Orthodox</w:t>
      </w:r>
      <w:r w:rsidRPr="003B6B98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val="en-US" w:eastAsia="zh-CN"/>
        </w:rPr>
        <w:t>Church</w:t>
      </w:r>
      <w:r w:rsidR="008411AF" w:rsidRPr="003B6B98">
        <w:rPr>
          <w:rFonts w:eastAsia="Times New Roman"/>
          <w:szCs w:val="28"/>
          <w:lang w:eastAsia="zh-CN"/>
        </w:rPr>
        <w:t xml:space="preserve">. </w:t>
      </w:r>
      <w:r w:rsidR="00952570" w:rsidRPr="003B6B98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Первым</w:t>
      </w:r>
      <w:r w:rsidRPr="003B6B98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патриархом</w:t>
      </w:r>
      <w:r w:rsidRPr="003B6B98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становится</w:t>
      </w:r>
      <w:r w:rsidR="00952570" w:rsidRPr="003B6B98">
        <w:rPr>
          <w:rFonts w:eastAsia="Times New Roman"/>
          <w:szCs w:val="28"/>
          <w:lang w:eastAsia="zh-CN"/>
        </w:rPr>
        <w:t xml:space="preserve"> </w:t>
      </w:r>
      <w:bookmarkStart w:id="5" w:name="OLE_LINK12"/>
      <w:r w:rsidRPr="008411AF">
        <w:rPr>
          <w:rFonts w:eastAsia="Times New Roman"/>
          <w:b/>
          <w:bCs/>
          <w:i/>
          <w:iCs/>
          <w:szCs w:val="28"/>
          <w:lang w:val="en-US" w:eastAsia="zh-CN"/>
        </w:rPr>
        <w:t>Patriarch</w:t>
      </w:r>
      <w:r w:rsidRPr="003B6B98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val="en-US" w:eastAsia="zh-CN"/>
        </w:rPr>
        <w:lastRenderedPageBreak/>
        <w:t>Job</w:t>
      </w:r>
      <w:r w:rsidRPr="003B6B98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val="en-US" w:eastAsia="zh-CN"/>
        </w:rPr>
        <w:t>of</w:t>
      </w:r>
      <w:r w:rsidRPr="003B6B98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val="en-US" w:eastAsia="zh-CN"/>
        </w:rPr>
        <w:t>Moscow</w:t>
      </w:r>
      <w:r w:rsidR="008411AF">
        <w:rPr>
          <w:rStyle w:val="af5"/>
          <w:rFonts w:eastAsia="Times New Roman"/>
          <w:b w:val="0"/>
          <w:bCs/>
          <w:i/>
          <w:iCs/>
          <w:szCs w:val="28"/>
          <w:lang w:val="en-US" w:eastAsia="zh-CN"/>
        </w:rPr>
        <w:footnoteReference w:id="2"/>
      </w:r>
      <w:r w:rsidRPr="003B6B98">
        <w:rPr>
          <w:rFonts w:eastAsia="Times New Roman"/>
          <w:b/>
          <w:bCs/>
          <w:i/>
          <w:iCs/>
          <w:szCs w:val="28"/>
          <w:lang w:eastAsia="zh-CN"/>
        </w:rPr>
        <w:t>.</w:t>
      </w:r>
      <w:bookmarkEnd w:id="5"/>
      <w:r w:rsidR="00952570" w:rsidRPr="003B6B98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Это ключевой момент.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Потому что здесь окончательно закрепляется: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собственный центр генерации истины</w:t>
      </w:r>
      <w:r w:rsidR="00952570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собственный канал легитимации</w:t>
      </w:r>
      <w:r w:rsidR="00952570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собственная система управления сознанием</w:t>
      </w:r>
      <w:r w:rsidR="008411AF">
        <w:rPr>
          <w:rFonts w:eastAsia="Times New Roman"/>
          <w:szCs w:val="28"/>
          <w:lang w:eastAsia="zh-CN"/>
        </w:rPr>
        <w:t>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Теперь формула меняется:</w:t>
      </w:r>
      <w:r w:rsidR="00952570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Рим </w:t>
      </w:r>
      <w:r w:rsidR="008411AF">
        <w:rPr>
          <w:rFonts w:ascii="Times New Roman" w:eastAsia="Times New Roman" w:hAnsi="Times New Roman"/>
          <w:szCs w:val="28"/>
          <w:lang w:eastAsia="zh-CN"/>
        </w:rPr>
        <w:t xml:space="preserve">– </w:t>
      </w:r>
      <w:r w:rsidRPr="00DB366A">
        <w:rPr>
          <w:rFonts w:eastAsia="Times New Roman"/>
          <w:szCs w:val="28"/>
          <w:lang w:eastAsia="zh-CN"/>
        </w:rPr>
        <w:t>больше не центр</w:t>
      </w:r>
      <w:r w:rsidR="00952570">
        <w:rPr>
          <w:rFonts w:eastAsia="Times New Roman"/>
          <w:szCs w:val="28"/>
          <w:lang w:eastAsia="zh-CN"/>
        </w:rPr>
        <w:t xml:space="preserve">. </w:t>
      </w:r>
      <w:r w:rsidRPr="00DB366A">
        <w:rPr>
          <w:rFonts w:eastAsia="Times New Roman"/>
          <w:szCs w:val="28"/>
          <w:lang w:eastAsia="zh-CN"/>
        </w:rPr>
        <w:t xml:space="preserve">Византия </w:t>
      </w:r>
      <w:r w:rsidR="008411AF">
        <w:rPr>
          <w:rFonts w:ascii="Times New Roman" w:eastAsia="Times New Roman" w:hAnsi="Times New Roman"/>
          <w:szCs w:val="28"/>
          <w:lang w:eastAsia="zh-CN"/>
        </w:rPr>
        <w:t xml:space="preserve">– </w:t>
      </w:r>
      <w:r w:rsidRPr="00DB366A">
        <w:rPr>
          <w:rFonts w:eastAsia="Times New Roman"/>
          <w:szCs w:val="28"/>
          <w:lang w:eastAsia="zh-CN"/>
        </w:rPr>
        <w:t>больше не центр</w:t>
      </w:r>
      <w:r w:rsidR="00952570">
        <w:rPr>
          <w:rFonts w:eastAsia="Times New Roman"/>
          <w:szCs w:val="28"/>
          <w:lang w:eastAsia="zh-CN"/>
        </w:rPr>
        <w:t>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="009D1859">
        <w:rPr>
          <w:rFonts w:eastAsia="Times New Roman"/>
          <w:szCs w:val="28"/>
          <w:lang w:eastAsia="zh-CN"/>
        </w:rPr>
        <w:t>Ц</w:t>
      </w:r>
      <w:r w:rsidRPr="00DB366A">
        <w:rPr>
          <w:rFonts w:eastAsia="Times New Roman"/>
          <w:szCs w:val="28"/>
          <w:lang w:eastAsia="zh-CN"/>
        </w:rPr>
        <w:t xml:space="preserve">ентр </w:t>
      </w:r>
      <w:r w:rsidR="008411AF">
        <w:rPr>
          <w:rFonts w:ascii="Times New Roman" w:eastAsia="Times New Roman" w:hAnsi="Times New Roman"/>
          <w:szCs w:val="28"/>
          <w:lang w:eastAsia="zh-CN"/>
        </w:rPr>
        <w:t xml:space="preserve">– </w:t>
      </w:r>
      <w:r w:rsidRPr="00DB366A">
        <w:rPr>
          <w:rFonts w:eastAsia="Times New Roman"/>
          <w:szCs w:val="28"/>
          <w:lang w:eastAsia="zh-CN"/>
        </w:rPr>
        <w:t>внутри собственной системы</w:t>
      </w:r>
      <w:r w:rsidR="009D185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 это означает:</w:t>
      </w:r>
      <w:r w:rsidR="009D185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управление становится замкнутым</w:t>
      </w:r>
      <w:r w:rsidR="009D1859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истина генерируется внутри</w:t>
      </w:r>
      <w:r w:rsidR="009D1859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внешние источники утрачивают влияние</w:t>
      </w:r>
      <w:r w:rsidR="008411AF">
        <w:rPr>
          <w:rFonts w:eastAsia="Times New Roman"/>
          <w:szCs w:val="28"/>
          <w:lang w:eastAsia="zh-CN"/>
        </w:rPr>
        <w:t>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На языке той эпохи это звучит просто:</w:t>
      </w:r>
      <w:r w:rsidR="009D185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«Теперь мы сами с усами</w:t>
      </w:r>
      <w:r w:rsidR="008411AF">
        <w:rPr>
          <w:rFonts w:eastAsia="Times New Roman"/>
          <w:szCs w:val="28"/>
          <w:lang w:eastAsia="zh-CN"/>
        </w:rPr>
        <w:t>…</w:t>
      </w:r>
      <w:r w:rsidRPr="00DB366A">
        <w:rPr>
          <w:rFonts w:eastAsia="Times New Roman"/>
          <w:szCs w:val="28"/>
          <w:lang w:eastAsia="zh-CN"/>
        </w:rPr>
        <w:t>».</w:t>
      </w:r>
      <w:r w:rsidR="009D1859">
        <w:rPr>
          <w:rFonts w:eastAsia="Times New Roman"/>
          <w:szCs w:val="28"/>
          <w:lang w:eastAsia="zh-CN"/>
        </w:rPr>
        <w:t xml:space="preserve"> </w:t>
      </w:r>
      <w:r w:rsidR="008411AF" w:rsidRPr="00DB366A">
        <w:rPr>
          <w:rFonts w:eastAsia="Times New Roman"/>
          <w:szCs w:val="28"/>
          <w:lang w:eastAsia="zh-CN"/>
        </w:rPr>
        <w:t xml:space="preserve">Но </w:t>
      </w:r>
      <w:r w:rsidR="008411AF">
        <w:rPr>
          <w:rFonts w:eastAsia="Times New Roman"/>
          <w:szCs w:val="28"/>
          <w:lang w:eastAsia="zh-CN"/>
        </w:rPr>
        <w:t>это</w:t>
      </w:r>
      <w:r w:rsidRPr="00DB366A">
        <w:rPr>
          <w:rFonts w:eastAsia="Times New Roman"/>
          <w:szCs w:val="28"/>
          <w:lang w:eastAsia="zh-CN"/>
        </w:rPr>
        <w:t xml:space="preserve"> означает гораздо большее:</w:t>
      </w:r>
      <w:r w:rsidR="009D185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формирование </w:t>
      </w:r>
      <w:r w:rsidRPr="008411AF">
        <w:rPr>
          <w:rStyle w:val="--"/>
          <w:lang w:eastAsia="zh-CN"/>
        </w:rPr>
        <w:t xml:space="preserve">самостоятельного </w:t>
      </w:r>
      <w:r w:rsidRPr="008411AF">
        <w:rPr>
          <w:rStyle w:val="--0"/>
          <w:lang w:eastAsia="zh-CN"/>
        </w:rPr>
        <w:t xml:space="preserve">уровня </w:t>
      </w:r>
      <w:r w:rsidRPr="00DB366A">
        <w:rPr>
          <w:rFonts w:eastAsia="Times New Roman"/>
          <w:szCs w:val="28"/>
          <w:lang w:eastAsia="zh-CN"/>
        </w:rPr>
        <w:t>Системного Управления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на основе собственной конфигурации </w:t>
      </w:r>
      <w:r w:rsidR="00EF4E4E" w:rsidRPr="00DB366A">
        <w:rPr>
          <w:rFonts w:eastAsia="Times New Roman"/>
          <w:szCs w:val="28"/>
          <w:lang w:eastAsia="zh-CN"/>
        </w:rPr>
        <w:t>Мозга.</w:t>
      </w:r>
      <w:r w:rsidR="009D1859">
        <w:rPr>
          <w:rFonts w:eastAsia="Times New Roman"/>
          <w:szCs w:val="28"/>
          <w:lang w:eastAsia="zh-CN"/>
        </w:rPr>
        <w:t xml:space="preserve"> </w:t>
      </w:r>
      <w:r w:rsidR="00EF4E4E">
        <w:rPr>
          <w:rFonts w:eastAsia="Times New Roman"/>
          <w:szCs w:val="28"/>
          <w:lang w:eastAsia="zh-CN"/>
        </w:rPr>
        <w:t>З</w:t>
      </w:r>
      <w:r w:rsidRPr="00DB366A">
        <w:rPr>
          <w:rFonts w:eastAsia="Times New Roman"/>
          <w:szCs w:val="28"/>
          <w:lang w:eastAsia="zh-CN"/>
        </w:rPr>
        <w:t>десь мы подходим к одному из ключевых выводов всей линии:</w:t>
      </w:r>
      <w:r w:rsidR="009D185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религия окончательно перестаёт быть</w:t>
      </w:r>
      <w:r w:rsidR="009D185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проводником истины</w:t>
      </w:r>
      <w:r w:rsidR="009D1859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 становится</w:t>
      </w:r>
      <w:r w:rsidR="009D1859">
        <w:rPr>
          <w:rFonts w:eastAsia="Times New Roman"/>
          <w:szCs w:val="28"/>
          <w:lang w:eastAsia="zh-CN"/>
        </w:rPr>
        <w:t xml:space="preserve"> </w:t>
      </w:r>
      <w:r w:rsidRPr="008411AF">
        <w:rPr>
          <w:rStyle w:val="--0"/>
          <w:lang w:eastAsia="zh-CN"/>
        </w:rPr>
        <w:t>инструментом</w:t>
      </w:r>
      <w:r w:rsidRPr="008411AF">
        <w:rPr>
          <w:rStyle w:val="--"/>
          <w:lang w:eastAsia="zh-CN"/>
        </w:rPr>
        <w:t xml:space="preserve"> формирования</w:t>
      </w:r>
      <w:r w:rsidRPr="00DB366A">
        <w:rPr>
          <w:rFonts w:eastAsia="Times New Roman"/>
          <w:szCs w:val="28"/>
          <w:lang w:eastAsia="zh-CN"/>
        </w:rPr>
        <w:t xml:space="preserve"> реальности</w:t>
      </w:r>
      <w:r w:rsidR="009D1859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механизмом легитимации власти</w:t>
      </w:r>
      <w:r w:rsidR="009D1859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каналом управления сознанием</w:t>
      </w:r>
      <w:r w:rsidR="009D1859">
        <w:rPr>
          <w:rFonts w:eastAsia="Times New Roman"/>
          <w:szCs w:val="28"/>
          <w:lang w:eastAsia="zh-CN"/>
        </w:rPr>
        <w:t>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="00EF4E4E">
        <w:rPr>
          <w:rFonts w:eastAsia="Times New Roman"/>
          <w:szCs w:val="28"/>
          <w:lang w:eastAsia="zh-CN"/>
        </w:rPr>
        <w:t>Д</w:t>
      </w:r>
      <w:r w:rsidRPr="00DB366A">
        <w:rPr>
          <w:rFonts w:eastAsia="Times New Roman"/>
          <w:szCs w:val="28"/>
          <w:lang w:eastAsia="zh-CN"/>
        </w:rPr>
        <w:t>альше начинается следующий этап.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Потому что после формирования собственного центра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возникает новая задача: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не просто удерживать управление</w:t>
      </w:r>
      <w:r w:rsidR="00EF4E4E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а воспроизводить его</w:t>
      </w:r>
      <w:r w:rsidR="00EF4E4E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усиливать</w:t>
      </w:r>
      <w:r w:rsidR="00EF4E4E">
        <w:rPr>
          <w:rFonts w:eastAsia="Times New Roman"/>
          <w:szCs w:val="28"/>
          <w:lang w:eastAsia="zh-CN"/>
        </w:rPr>
        <w:t xml:space="preserve"> и </w:t>
      </w:r>
      <w:r w:rsidRPr="00DB366A">
        <w:rPr>
          <w:rFonts w:eastAsia="Times New Roman"/>
          <w:szCs w:val="28"/>
          <w:lang w:eastAsia="zh-CN"/>
        </w:rPr>
        <w:t>распространять</w:t>
      </w:r>
      <w:r w:rsidR="00EF4E4E">
        <w:rPr>
          <w:rFonts w:eastAsia="Times New Roman"/>
          <w:szCs w:val="28"/>
          <w:lang w:eastAsia="zh-CN"/>
        </w:rPr>
        <w:t>.</w:t>
      </w:r>
    </w:p>
    <w:p w14:paraId="393D8F65" w14:textId="5FF32D64" w:rsidR="00E61576" w:rsidRDefault="00E61576" w:rsidP="00AD551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4384" behindDoc="1" locked="0" layoutInCell="1" allowOverlap="1" wp14:anchorId="64C2EEAF" wp14:editId="6EA98735">
            <wp:simplePos x="0" y="0"/>
            <wp:positionH relativeFrom="column">
              <wp:posOffset>-3175</wp:posOffset>
            </wp:positionH>
            <wp:positionV relativeFrom="paragraph">
              <wp:posOffset>231775</wp:posOffset>
            </wp:positionV>
            <wp:extent cx="2475865" cy="2943225"/>
            <wp:effectExtent l="0" t="0" r="635" b="3175"/>
            <wp:wrapTight wrapText="bothSides">
              <wp:wrapPolygon edited="0">
                <wp:start x="0" y="0"/>
                <wp:lineTo x="0" y="21530"/>
                <wp:lineTo x="21495" y="21530"/>
                <wp:lineTo x="21495" y="0"/>
                <wp:lineTo x="0" y="0"/>
              </wp:wrapPolygon>
            </wp:wrapTight>
            <wp:docPr id="8352940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294050" name="Рисунок 83529405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86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E4E">
        <w:rPr>
          <w:rFonts w:eastAsia="Times New Roman"/>
          <w:szCs w:val="28"/>
          <w:lang w:eastAsia="zh-CN"/>
        </w:rPr>
        <w:t xml:space="preserve">        </w:t>
      </w:r>
      <w:r w:rsidR="00DB366A" w:rsidRPr="00DB366A">
        <w:rPr>
          <w:rFonts w:eastAsia="Times New Roman"/>
          <w:szCs w:val="28"/>
          <w:lang w:eastAsia="zh-CN"/>
        </w:rPr>
        <w:t>Если собрать всё сказанное в единое целое,</w:t>
      </w:r>
      <w:r w:rsidR="00EF4E4E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>становится очевидным:</w:t>
      </w:r>
      <w:r w:rsidR="00EF4E4E">
        <w:rPr>
          <w:rFonts w:eastAsia="Times New Roman"/>
          <w:szCs w:val="28"/>
          <w:lang w:eastAsia="zh-CN"/>
        </w:rPr>
        <w:t xml:space="preserve"> </w:t>
      </w:r>
      <w:r w:rsidR="00DB366A" w:rsidRPr="00DB366A">
        <w:rPr>
          <w:rFonts w:eastAsia="Times New Roman"/>
          <w:szCs w:val="28"/>
          <w:lang w:eastAsia="zh-CN"/>
        </w:rPr>
        <w:t xml:space="preserve">мы </w:t>
      </w:r>
    </w:p>
    <w:p w14:paraId="44295B79" w14:textId="545870FB" w:rsidR="00DB366A" w:rsidRPr="00DB366A" w:rsidRDefault="00DB366A" w:rsidP="00E61576">
      <w:pPr>
        <w:spacing w:after="0"/>
        <w:ind w:firstLine="0"/>
        <w:rPr>
          <w:rFonts w:eastAsia="Times New Roman"/>
          <w:szCs w:val="28"/>
          <w:lang w:eastAsia="zh-CN"/>
        </w:rPr>
      </w:pPr>
      <w:r w:rsidRPr="00DB366A">
        <w:rPr>
          <w:rFonts w:eastAsia="Times New Roman"/>
          <w:szCs w:val="28"/>
          <w:lang w:eastAsia="zh-CN"/>
        </w:rPr>
        <w:t>рассматривали не историю церкви.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 даже не историю борьбы религий.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Перед нами шаг за шагом раскрывалась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8411AF">
        <w:rPr>
          <w:rStyle w:val="--0"/>
          <w:lang w:eastAsia="zh-CN"/>
        </w:rPr>
        <w:t xml:space="preserve">модель </w:t>
      </w:r>
      <w:r w:rsidRPr="008411AF">
        <w:rPr>
          <w:rStyle w:val="--"/>
          <w:lang w:eastAsia="zh-CN"/>
        </w:rPr>
        <w:t>формирования</w:t>
      </w:r>
      <w:r w:rsidRPr="00DB366A">
        <w:rPr>
          <w:rFonts w:eastAsia="Times New Roman"/>
          <w:b/>
          <w:bCs/>
          <w:szCs w:val="28"/>
          <w:lang w:eastAsia="zh-CN"/>
        </w:rPr>
        <w:t xml:space="preserve"> </w:t>
      </w:r>
      <w:r w:rsidRPr="008411AF">
        <w:rPr>
          <w:rFonts w:eastAsia="Times New Roman"/>
          <w:szCs w:val="28"/>
          <w:lang w:eastAsia="zh-CN"/>
        </w:rPr>
        <w:t>и перехвата управления</w:t>
      </w:r>
      <w:r w:rsidRPr="00DB366A">
        <w:rPr>
          <w:rFonts w:eastAsia="Times New Roman"/>
          <w:szCs w:val="28"/>
          <w:lang w:eastAsia="zh-CN"/>
        </w:rPr>
        <w:t>.</w:t>
      </w:r>
    </w:p>
    <w:p w14:paraId="4E5596A7" w14:textId="72D6E5A7" w:rsidR="00DB366A" w:rsidRPr="008411AF" w:rsidRDefault="00DB366A" w:rsidP="00AD551B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 w:rsidRPr="00DB366A">
        <w:rPr>
          <w:rFonts w:eastAsia="Times New Roman"/>
          <w:szCs w:val="28"/>
          <w:lang w:eastAsia="zh-CN"/>
        </w:rPr>
        <w:t>Сначала —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внутренний центр</w:t>
      </w:r>
      <w:r w:rsidR="00EF4E4E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Храм как точка целостности.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Затем</w:t>
      </w:r>
      <w:r w:rsidR="00EF4E4E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его утрата.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Появление нормы вместо центра.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Далее —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вмешательство власти.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Фиксация истины через решение.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Затем —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ортодоксия</w:t>
      </w:r>
      <w:r w:rsidR="00EF4E4E">
        <w:rPr>
          <w:rFonts w:eastAsia="Times New Roman"/>
          <w:szCs w:val="28"/>
          <w:lang w:eastAsia="zh-CN"/>
        </w:rPr>
        <w:t>, к</w:t>
      </w:r>
      <w:r w:rsidRPr="00DB366A">
        <w:rPr>
          <w:rFonts w:eastAsia="Times New Roman"/>
          <w:szCs w:val="28"/>
          <w:lang w:eastAsia="zh-CN"/>
        </w:rPr>
        <w:t>ак механизм подавления различия.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После этого —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соборы</w:t>
      </w:r>
      <w:r w:rsidR="00EF4E4E">
        <w:rPr>
          <w:rFonts w:eastAsia="Times New Roman"/>
          <w:szCs w:val="28"/>
          <w:lang w:eastAsia="zh-CN"/>
        </w:rPr>
        <w:t>, к</w:t>
      </w:r>
      <w:r w:rsidRPr="00DB366A">
        <w:rPr>
          <w:rFonts w:eastAsia="Times New Roman"/>
          <w:szCs w:val="28"/>
          <w:lang w:eastAsia="zh-CN"/>
        </w:rPr>
        <w:t>ак технология производства истины.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 наконец —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8411AF">
        <w:rPr>
          <w:rStyle w:val="--"/>
          <w:lang w:eastAsia="zh-CN"/>
        </w:rPr>
        <w:t xml:space="preserve">окончательный </w:t>
      </w:r>
      <w:r w:rsidRPr="008411AF">
        <w:rPr>
          <w:rStyle w:val="--0"/>
          <w:lang w:eastAsia="zh-CN"/>
        </w:rPr>
        <w:t>этап: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>перенос центра управления внутрь самой системы власти.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 этот момент религия перестаёт быть тем,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чем она была изначально.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Она больше не пространство поиска</w:t>
      </w:r>
      <w:r w:rsidR="00EF4E4E">
        <w:rPr>
          <w:rFonts w:eastAsia="Times New Roman"/>
          <w:szCs w:val="28"/>
          <w:lang w:eastAsia="zh-CN"/>
        </w:rPr>
        <w:t>, н</w:t>
      </w:r>
      <w:r w:rsidRPr="00DB366A">
        <w:rPr>
          <w:rFonts w:eastAsia="Times New Roman"/>
          <w:szCs w:val="28"/>
          <w:lang w:eastAsia="zh-CN"/>
        </w:rPr>
        <w:t>е путь</w:t>
      </w:r>
      <w:r w:rsidR="00EF4E4E">
        <w:rPr>
          <w:rFonts w:eastAsia="Times New Roman"/>
          <w:szCs w:val="28"/>
          <w:lang w:eastAsia="zh-CN"/>
        </w:rPr>
        <w:t>, н</w:t>
      </w:r>
      <w:r w:rsidRPr="00DB366A">
        <w:rPr>
          <w:rFonts w:eastAsia="Times New Roman"/>
          <w:szCs w:val="28"/>
          <w:lang w:eastAsia="zh-CN"/>
        </w:rPr>
        <w:t>е внутренний акт.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Она становится: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механизмом закрепления допустимого </w:t>
      </w:r>
      <w:r w:rsidR="008411AF" w:rsidRPr="00DB366A">
        <w:rPr>
          <w:rFonts w:eastAsia="Times New Roman"/>
          <w:szCs w:val="28"/>
          <w:lang w:eastAsia="zh-CN"/>
        </w:rPr>
        <w:t>восприятия</w:t>
      </w:r>
      <w:r w:rsidR="008411AF">
        <w:rPr>
          <w:rFonts w:eastAsia="Times New Roman"/>
          <w:szCs w:val="28"/>
          <w:lang w:eastAsia="zh-CN"/>
        </w:rPr>
        <w:t>, инструментом</w:t>
      </w:r>
      <w:r w:rsidRPr="00DB366A">
        <w:rPr>
          <w:rFonts w:eastAsia="Times New Roman"/>
          <w:szCs w:val="28"/>
          <w:lang w:eastAsia="zh-CN"/>
        </w:rPr>
        <w:t xml:space="preserve"> легитимации </w:t>
      </w:r>
      <w:r w:rsidR="00EF4E4E" w:rsidRPr="00DB366A">
        <w:rPr>
          <w:rFonts w:eastAsia="Times New Roman"/>
          <w:szCs w:val="28"/>
          <w:lang w:eastAsia="zh-CN"/>
        </w:rPr>
        <w:t>решений</w:t>
      </w:r>
      <w:r w:rsidR="00EF4E4E">
        <w:rPr>
          <w:rFonts w:eastAsia="Times New Roman"/>
          <w:szCs w:val="28"/>
          <w:lang w:eastAsia="zh-CN"/>
        </w:rPr>
        <w:t>, каналом</w:t>
      </w:r>
      <w:r w:rsidRPr="00DB366A">
        <w:rPr>
          <w:rFonts w:eastAsia="Times New Roman"/>
          <w:szCs w:val="28"/>
          <w:lang w:eastAsia="zh-CN"/>
        </w:rPr>
        <w:t xml:space="preserve"> управления Мозгом</w:t>
      </w:r>
      <w:r w:rsidR="00EF4E4E">
        <w:rPr>
          <w:rFonts w:eastAsia="Times New Roman"/>
          <w:szCs w:val="28"/>
          <w:lang w:eastAsia="zh-CN"/>
        </w:rPr>
        <w:t xml:space="preserve">.  </w:t>
      </w:r>
      <w:r w:rsidRPr="00DB366A">
        <w:rPr>
          <w:rFonts w:eastAsia="Times New Roman"/>
          <w:szCs w:val="28"/>
          <w:lang w:eastAsia="zh-CN"/>
        </w:rPr>
        <w:t>И именно здесь возникает та формула,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к которой мы шли через весь текст: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религия </w:t>
      </w:r>
      <w:r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государство </w:t>
      </w:r>
      <w:r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генотипы мозга </w:t>
      </w:r>
      <w:r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управление сознанием </w:t>
      </w:r>
      <w:r w:rsidRPr="008411A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Pr="008411AF">
        <w:rPr>
          <w:rFonts w:eastAsia="Times New Roman"/>
          <w:b/>
          <w:bCs/>
          <w:i/>
          <w:iCs/>
          <w:szCs w:val="28"/>
          <w:lang w:eastAsia="zh-CN"/>
        </w:rPr>
        <w:t xml:space="preserve"> контроль над обществом</w:t>
      </w:r>
      <w:r w:rsidR="00EF4E4E">
        <w:rPr>
          <w:rFonts w:eastAsia="Times New Roman"/>
          <w:b/>
          <w:bCs/>
          <w:szCs w:val="28"/>
          <w:lang w:eastAsia="zh-CN"/>
        </w:rPr>
        <w:t>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Но важно понять главное</w:t>
      </w:r>
      <w:r w:rsidR="00EF4E4E">
        <w:rPr>
          <w:rFonts w:eastAsia="Times New Roman"/>
          <w:szCs w:val="28"/>
          <w:lang w:eastAsia="zh-CN"/>
        </w:rPr>
        <w:t xml:space="preserve"> –</w:t>
      </w:r>
      <w:r w:rsidR="008411AF">
        <w:rPr>
          <w:rFonts w:eastAsia="Times New Roman"/>
          <w:szCs w:val="28"/>
          <w:lang w:eastAsia="zh-CN"/>
        </w:rPr>
        <w:t xml:space="preserve"> </w:t>
      </w:r>
      <w:r w:rsidR="00EF4E4E">
        <w:rPr>
          <w:rFonts w:eastAsia="Times New Roman"/>
          <w:szCs w:val="28"/>
          <w:lang w:eastAsia="zh-CN"/>
        </w:rPr>
        <w:t>э</w:t>
      </w:r>
      <w:r w:rsidRPr="00DB366A">
        <w:rPr>
          <w:rFonts w:eastAsia="Times New Roman"/>
          <w:szCs w:val="28"/>
          <w:lang w:eastAsia="zh-CN"/>
        </w:rPr>
        <w:t>то не прошлое</w:t>
      </w:r>
      <w:r w:rsidR="00EF4E4E">
        <w:rPr>
          <w:rFonts w:eastAsia="Times New Roman"/>
          <w:szCs w:val="28"/>
          <w:lang w:eastAsia="zh-CN"/>
        </w:rPr>
        <w:t>, э</w:t>
      </w:r>
      <w:r w:rsidRPr="00DB366A">
        <w:rPr>
          <w:rFonts w:eastAsia="Times New Roman"/>
          <w:szCs w:val="28"/>
          <w:lang w:eastAsia="zh-CN"/>
        </w:rPr>
        <w:t>то не «ошибка истории</w:t>
      </w:r>
      <w:r w:rsidR="00EF4E4E" w:rsidRPr="00DB366A">
        <w:rPr>
          <w:rFonts w:eastAsia="Times New Roman"/>
          <w:szCs w:val="28"/>
          <w:lang w:eastAsia="zh-CN"/>
        </w:rPr>
        <w:t>»</w:t>
      </w:r>
      <w:r w:rsidR="00EF4E4E">
        <w:rPr>
          <w:rFonts w:eastAsia="Times New Roman"/>
          <w:szCs w:val="28"/>
          <w:lang w:eastAsia="zh-CN"/>
        </w:rPr>
        <w:t>, это</w:t>
      </w:r>
      <w:r w:rsidRPr="00DB366A">
        <w:rPr>
          <w:rFonts w:eastAsia="Times New Roman"/>
          <w:szCs w:val="28"/>
          <w:lang w:eastAsia="zh-CN"/>
        </w:rPr>
        <w:t xml:space="preserve"> </w:t>
      </w:r>
      <w:r w:rsidRPr="008411AF">
        <w:rPr>
          <w:rStyle w:val="--"/>
          <w:lang w:eastAsia="zh-CN"/>
        </w:rPr>
        <w:t xml:space="preserve">работающая </w:t>
      </w:r>
      <w:r w:rsidRPr="008411AF">
        <w:rPr>
          <w:rStyle w:val="--0"/>
          <w:lang w:eastAsia="zh-CN"/>
        </w:rPr>
        <w:t>модель.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Она не исчезла.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Она лишь меняет формы.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Вчера</w:t>
      </w:r>
      <w:r w:rsidR="00EF4E4E">
        <w:rPr>
          <w:rFonts w:eastAsia="Times New Roman"/>
          <w:szCs w:val="28"/>
          <w:lang w:eastAsia="zh-CN"/>
        </w:rPr>
        <w:t xml:space="preserve"> – </w:t>
      </w:r>
      <w:r w:rsidRPr="00DB366A">
        <w:rPr>
          <w:rFonts w:eastAsia="Times New Roman"/>
          <w:szCs w:val="28"/>
          <w:lang w:eastAsia="zh-CN"/>
        </w:rPr>
        <w:t>это были соборы.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Сегодня — институты.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Вчера — догматы</w:t>
      </w:r>
      <w:r w:rsidR="00EF4E4E">
        <w:rPr>
          <w:rFonts w:eastAsia="Times New Roman"/>
          <w:szCs w:val="28"/>
          <w:lang w:eastAsia="zh-CN"/>
        </w:rPr>
        <w:t xml:space="preserve">. </w:t>
      </w:r>
      <w:r w:rsidRPr="00DB366A">
        <w:rPr>
          <w:rFonts w:eastAsia="Times New Roman"/>
          <w:szCs w:val="28"/>
          <w:lang w:eastAsia="zh-CN"/>
        </w:rPr>
        <w:t>Сегодня — идеологии.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Вчера — анафема.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Сегодня — социальное исключение.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Меняется язык.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lastRenderedPageBreak/>
        <w:t>Меняются символы.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Но остаётся неизменным: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контроль над </w:t>
      </w:r>
      <w:r w:rsidR="00EF4E4E" w:rsidRPr="00DB366A">
        <w:rPr>
          <w:rFonts w:eastAsia="Times New Roman"/>
          <w:szCs w:val="28"/>
          <w:lang w:eastAsia="zh-CN"/>
        </w:rPr>
        <w:t>истиной</w:t>
      </w:r>
      <w:r w:rsidR="00EF4E4E">
        <w:rPr>
          <w:rFonts w:eastAsia="Times New Roman"/>
          <w:szCs w:val="28"/>
          <w:lang w:eastAsia="zh-CN"/>
        </w:rPr>
        <w:t>, как</w:t>
      </w:r>
      <w:r w:rsidRPr="00DB366A">
        <w:rPr>
          <w:rFonts w:eastAsia="Times New Roman"/>
          <w:szCs w:val="28"/>
          <w:lang w:eastAsia="zh-CN"/>
        </w:rPr>
        <w:t xml:space="preserve"> способ управления человеком</w:t>
      </w:r>
      <w:r w:rsidR="00EF4E4E">
        <w:rPr>
          <w:rFonts w:eastAsia="Times New Roman"/>
          <w:szCs w:val="28"/>
          <w:lang w:eastAsia="zh-CN"/>
        </w:rPr>
        <w:t xml:space="preserve">. И </w:t>
      </w:r>
      <w:r w:rsidRPr="00DB366A">
        <w:rPr>
          <w:rFonts w:eastAsia="Times New Roman"/>
          <w:szCs w:val="28"/>
          <w:lang w:eastAsia="zh-CN"/>
        </w:rPr>
        <w:t>потому всё, что мы рассмотрели,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— это только начало.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Точка входа.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Дальше </w:t>
      </w:r>
      <w:r w:rsidR="00EF4E4E">
        <w:rPr>
          <w:rFonts w:eastAsia="Times New Roman"/>
          <w:szCs w:val="28"/>
          <w:lang w:eastAsia="zh-CN"/>
        </w:rPr>
        <w:t>мы</w:t>
      </w:r>
      <w:r w:rsidRPr="00DB366A">
        <w:rPr>
          <w:rFonts w:eastAsia="Times New Roman"/>
          <w:szCs w:val="28"/>
          <w:lang w:eastAsia="zh-CN"/>
        </w:rPr>
        <w:t xml:space="preserve"> </w:t>
      </w:r>
      <w:r w:rsidR="00EF4E4E" w:rsidRPr="00DB366A">
        <w:rPr>
          <w:rFonts w:eastAsia="Times New Roman"/>
          <w:szCs w:val="28"/>
          <w:lang w:eastAsia="zh-CN"/>
        </w:rPr>
        <w:t>разбе</w:t>
      </w:r>
      <w:r w:rsidR="00EF4E4E">
        <w:rPr>
          <w:rFonts w:eastAsia="Times New Roman"/>
          <w:szCs w:val="28"/>
          <w:lang w:eastAsia="zh-CN"/>
        </w:rPr>
        <w:t>рём</w:t>
      </w:r>
      <w:r w:rsidRPr="00DB366A">
        <w:rPr>
          <w:rFonts w:eastAsia="Times New Roman"/>
          <w:szCs w:val="28"/>
          <w:lang w:eastAsia="zh-CN"/>
        </w:rPr>
        <w:t>: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как формируется идея </w:t>
      </w:r>
      <w:r w:rsidRPr="008411AF">
        <w:rPr>
          <w:rFonts w:eastAsia="Times New Roman"/>
          <w:szCs w:val="28"/>
          <w:lang w:eastAsia="zh-CN"/>
        </w:rPr>
        <w:t>Третьего Рима</w:t>
      </w:r>
      <w:r w:rsidR="00EF4E4E">
        <w:rPr>
          <w:rFonts w:eastAsia="Times New Roman"/>
          <w:b/>
          <w:bCs/>
          <w:szCs w:val="28"/>
          <w:lang w:eastAsia="zh-CN"/>
        </w:rPr>
        <w:t>,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 xml:space="preserve">как закрепление нового центра </w:t>
      </w:r>
      <w:r w:rsidR="00EF4E4E" w:rsidRPr="00DB366A">
        <w:rPr>
          <w:rFonts w:eastAsia="Times New Roman"/>
          <w:szCs w:val="28"/>
          <w:lang w:eastAsia="zh-CN"/>
        </w:rPr>
        <w:t>управления</w:t>
      </w:r>
      <w:r w:rsidR="00EF4E4E">
        <w:rPr>
          <w:rFonts w:eastAsia="Times New Roman"/>
          <w:szCs w:val="28"/>
          <w:lang w:eastAsia="zh-CN"/>
        </w:rPr>
        <w:t>, как</w:t>
      </w:r>
      <w:r w:rsidRPr="00DB366A">
        <w:rPr>
          <w:rFonts w:eastAsia="Times New Roman"/>
          <w:szCs w:val="28"/>
          <w:lang w:eastAsia="zh-CN"/>
        </w:rPr>
        <w:t xml:space="preserve"> меняются генотипы мозга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 почему человек начинает не искать истину,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а принимать её в готовом виде</w:t>
      </w:r>
      <w:r w:rsidR="008411AF">
        <w:rPr>
          <w:rFonts w:eastAsia="Times New Roman"/>
          <w:szCs w:val="28"/>
          <w:lang w:eastAsia="zh-CN"/>
        </w:rPr>
        <w:t xml:space="preserve">. </w:t>
      </w:r>
      <w:r w:rsidR="00EF4E4E">
        <w:rPr>
          <w:rFonts w:eastAsia="Times New Roman"/>
          <w:szCs w:val="28"/>
          <w:lang w:eastAsia="zh-CN"/>
        </w:rPr>
        <w:t xml:space="preserve"> </w:t>
      </w:r>
      <w:r w:rsidR="008411AF">
        <w:rPr>
          <w:rFonts w:eastAsia="Times New Roman"/>
          <w:szCs w:val="28"/>
          <w:lang w:eastAsia="zh-CN"/>
        </w:rPr>
        <w:t>К</w:t>
      </w:r>
      <w:r w:rsidRPr="00DB366A">
        <w:rPr>
          <w:rFonts w:eastAsia="Times New Roman"/>
          <w:szCs w:val="28"/>
          <w:lang w:eastAsia="zh-CN"/>
        </w:rPr>
        <w:t>ак религиозная модель управления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переходит в государственную, идеологическую и технологическую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 почему в современности</w:t>
      </w:r>
      <w:r w:rsidR="00EF4E4E">
        <w:rPr>
          <w:rFonts w:eastAsia="Times New Roman"/>
          <w:szCs w:val="28"/>
          <w:lang w:eastAsia="zh-CN"/>
        </w:rPr>
        <w:t xml:space="preserve">, </w:t>
      </w:r>
      <w:r w:rsidRPr="00DB366A">
        <w:rPr>
          <w:rFonts w:eastAsia="Times New Roman"/>
          <w:szCs w:val="28"/>
          <w:lang w:eastAsia="zh-CN"/>
        </w:rPr>
        <w:t>этот механизм достигает своей максимальной эффективности</w:t>
      </w:r>
      <w:r w:rsidR="00EF4E4E">
        <w:rPr>
          <w:rFonts w:eastAsia="Times New Roman"/>
          <w:szCs w:val="28"/>
          <w:lang w:eastAsia="zh-CN"/>
        </w:rPr>
        <w:t xml:space="preserve">.  </w:t>
      </w:r>
      <w:r w:rsidRPr="00DB366A">
        <w:rPr>
          <w:rFonts w:eastAsia="Times New Roman"/>
          <w:szCs w:val="28"/>
          <w:lang w:eastAsia="zh-CN"/>
        </w:rPr>
        <w:t>Потому что главный вопрос остаётся открытым: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если истина формируется системой,</w:t>
      </w:r>
      <w:r w:rsidR="00EF4E4E">
        <w:rPr>
          <w:rFonts w:eastAsia="Times New Roman"/>
          <w:szCs w:val="28"/>
          <w:lang w:eastAsia="zh-CN"/>
        </w:rPr>
        <w:t xml:space="preserve"> </w:t>
      </w:r>
      <w:proofErr w:type="gramStart"/>
      <w:r w:rsidRPr="00DB366A">
        <w:rPr>
          <w:rFonts w:eastAsia="Times New Roman"/>
          <w:szCs w:val="28"/>
          <w:lang w:eastAsia="zh-CN"/>
        </w:rPr>
        <w:t>то</w:t>
      </w:r>
      <w:proofErr w:type="gramEnd"/>
      <w:r w:rsidRPr="00DB366A">
        <w:rPr>
          <w:rFonts w:eastAsia="Times New Roman"/>
          <w:szCs w:val="28"/>
          <w:lang w:eastAsia="zh-CN"/>
        </w:rPr>
        <w:t xml:space="preserve"> где находится сам человек?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И способен ли он вообще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выйти за пределы той реальности,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которая уже задана его Мозгу?</w:t>
      </w:r>
      <w:r w:rsidR="008411AF">
        <w:rPr>
          <w:rFonts w:eastAsia="Times New Roman"/>
          <w:i/>
          <w:iCs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Ответ на этот вопрос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мы будем искать дальше.</w:t>
      </w:r>
      <w:r w:rsidR="00EF4E4E">
        <w:rPr>
          <w:rFonts w:eastAsia="Times New Roman"/>
          <w:szCs w:val="28"/>
          <w:lang w:eastAsia="zh-CN"/>
        </w:rPr>
        <w:t xml:space="preserve"> </w:t>
      </w:r>
      <w:r w:rsidRPr="00DB366A">
        <w:rPr>
          <w:rFonts w:eastAsia="Times New Roman"/>
          <w:szCs w:val="28"/>
          <w:lang w:eastAsia="zh-CN"/>
        </w:rPr>
        <w:t>В следующих статьях.</w:t>
      </w:r>
    </w:p>
    <w:p w14:paraId="7013611F" w14:textId="77777777" w:rsidR="00671E76" w:rsidRDefault="00671E76" w:rsidP="00AD551B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5AAB2C90" w14:textId="77777777" w:rsidR="00670EF4" w:rsidRPr="0075374C" w:rsidRDefault="00670EF4" w:rsidP="00670EF4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73D96581" w14:textId="77777777" w:rsidR="00670EF4" w:rsidRPr="0082391B" w:rsidRDefault="00670EF4" w:rsidP="00670EF4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7617F3DB" w14:textId="09A1A2E4" w:rsidR="00670EF4" w:rsidRPr="0082391B" w:rsidRDefault="00BC3AE9" w:rsidP="00670EF4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 xml:space="preserve">28 мая </w:t>
      </w:r>
      <w:r w:rsidR="00670EF4" w:rsidRPr="0082391B">
        <w:rPr>
          <w:rFonts w:ascii="Georgia" w:hAnsi="Georgia"/>
          <w:b/>
          <w:bCs/>
        </w:rPr>
        <w:t xml:space="preserve"> 2026 г</w:t>
      </w:r>
      <w:r w:rsidR="00670EF4" w:rsidRPr="0082391B">
        <w:rPr>
          <w:b/>
          <w:bCs/>
        </w:rPr>
        <w:t>.</w:t>
      </w:r>
    </w:p>
    <w:p w14:paraId="0FF30B47" w14:textId="77777777" w:rsidR="00670EF4" w:rsidRPr="003C34CB" w:rsidRDefault="00670EF4" w:rsidP="00670EF4">
      <w:pPr>
        <w:spacing w:after="0"/>
        <w:rPr>
          <w:rFonts w:eastAsia="Times New Roman"/>
          <w:szCs w:val="28"/>
          <w:lang w:eastAsia="zh-CN"/>
        </w:rPr>
      </w:pPr>
    </w:p>
    <w:p w14:paraId="59DAE86C" w14:textId="008E74E1" w:rsidR="00C922ED" w:rsidRPr="00AD551B" w:rsidRDefault="00C922ED" w:rsidP="00AD551B">
      <w:pPr>
        <w:spacing w:after="0"/>
        <w:ind w:left="-142" w:firstLine="0"/>
        <w:rPr>
          <w:rStyle w:val="affff4"/>
          <w:szCs w:val="28"/>
        </w:rPr>
      </w:pPr>
    </w:p>
    <w:sectPr w:rsidR="00C922ED" w:rsidRPr="00AD551B" w:rsidSect="008411AF">
      <w:footerReference w:type="even" r:id="rId15"/>
      <w:footerReference w:type="default" r:id="rId16"/>
      <w:pgSz w:w="11900" w:h="16840"/>
      <w:pgMar w:top="616" w:right="418" w:bottom="963" w:left="141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11910" w14:textId="77777777" w:rsidR="004E5C36" w:rsidRDefault="004E5C36" w:rsidP="007E5B4D">
      <w:r>
        <w:separator/>
      </w:r>
    </w:p>
  </w:endnote>
  <w:endnote w:type="continuationSeparator" w:id="0">
    <w:p w14:paraId="6A242BB6" w14:textId="77777777" w:rsidR="004E5C36" w:rsidRDefault="004E5C36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DEF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8DEE68C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0E1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376FB94F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D4B43" w14:textId="77777777" w:rsidR="004E5C36" w:rsidRDefault="004E5C36" w:rsidP="007E5B4D">
      <w:r>
        <w:separator/>
      </w:r>
    </w:p>
  </w:footnote>
  <w:footnote w:type="continuationSeparator" w:id="0">
    <w:p w14:paraId="1A38EEF0" w14:textId="77777777" w:rsidR="004E5C36" w:rsidRDefault="004E5C36" w:rsidP="007E5B4D">
      <w:r>
        <w:continuationSeparator/>
      </w:r>
    </w:p>
  </w:footnote>
  <w:footnote w:id="1">
    <w:p w14:paraId="74F7F375" w14:textId="09E798DF" w:rsidR="008411AF" w:rsidRPr="008411AF" w:rsidRDefault="008411AF" w:rsidP="008411AF">
      <w:pPr>
        <w:spacing w:after="0" w:line="240" w:lineRule="auto"/>
        <w:ind w:firstLine="0"/>
        <w:jc w:val="left"/>
        <w:rPr>
          <w:sz w:val="21"/>
          <w:szCs w:val="21"/>
        </w:rPr>
      </w:pPr>
      <w:r>
        <w:rPr>
          <w:rStyle w:val="af5"/>
        </w:rPr>
        <w:footnoteRef/>
      </w:r>
      <w:r>
        <w:t xml:space="preserve"> </w:t>
      </w:r>
      <w:r w:rsidRPr="008411AF">
        <w:rPr>
          <w:rFonts w:cs="Arial"/>
          <w:b/>
          <w:bCs/>
          <w:color w:val="0A0A0A"/>
          <w:sz w:val="21"/>
          <w:szCs w:val="21"/>
          <w:shd w:val="clear" w:color="auto" w:fill="FFFFFF"/>
        </w:rPr>
        <w:t>Василий II Тёмный</w:t>
      </w:r>
      <w:r w:rsidRPr="008411AF">
        <w:rPr>
          <w:rFonts w:cs="Arial"/>
          <w:color w:val="0A0A0A"/>
          <w:sz w:val="21"/>
          <w:szCs w:val="21"/>
          <w:shd w:val="clear" w:color="auto" w:fill="FFFFFF"/>
        </w:rPr>
        <w:t xml:space="preserve"> (1415–1462) — великий князь московский (с 1425), сын Василия I и Софьи Витовтовны, внук Дмитрия Донского. Его правление ознаменовалось ожесточенной</w:t>
      </w:r>
      <w:r>
        <w:rPr>
          <w:rFonts w:cs="Arial"/>
          <w:color w:val="0A0A0A"/>
          <w:sz w:val="21"/>
          <w:szCs w:val="21"/>
          <w:shd w:val="clear" w:color="auto" w:fill="FFFFFF"/>
        </w:rPr>
        <w:t xml:space="preserve"> феодальной войной</w:t>
      </w:r>
      <w:r w:rsidRPr="008411AF">
        <w:rPr>
          <w:rFonts w:cs="Arial"/>
          <w:color w:val="0A0A0A"/>
          <w:sz w:val="21"/>
          <w:szCs w:val="21"/>
          <w:shd w:val="clear" w:color="auto" w:fill="FFFFFF"/>
        </w:rPr>
        <w:t>  (1425–1453) за престол, в ходе которой он был ослеплен (1446) Дмитрием Шемякой. Несмотря на это, он удержал власть, укрепил единство Московского княжества, почти ликвидировав мелкие уделы, и подготовил основу для правления Ивана III.</w:t>
      </w:r>
      <w:r w:rsidRPr="008411AF">
        <w:rPr>
          <w:rStyle w:val="vkekvd"/>
          <w:rFonts w:cs="Arial"/>
          <w:color w:val="0A0A0A"/>
          <w:sz w:val="21"/>
          <w:szCs w:val="21"/>
          <w:shd w:val="clear" w:color="auto" w:fill="FFFFFF"/>
        </w:rPr>
        <w:t> </w:t>
      </w:r>
    </w:p>
    <w:p w14:paraId="4A137D10" w14:textId="6743BEEC" w:rsidR="008411AF" w:rsidRPr="008411AF" w:rsidRDefault="008411AF">
      <w:pPr>
        <w:pStyle w:val="af3"/>
        <w:rPr>
          <w:lang w:val="ru-RU"/>
        </w:rPr>
      </w:pPr>
    </w:p>
  </w:footnote>
  <w:footnote w:id="2">
    <w:p w14:paraId="3E82B06E" w14:textId="6F12CA1D" w:rsidR="008411AF" w:rsidRPr="008411AF" w:rsidRDefault="008411AF">
      <w:pPr>
        <w:pStyle w:val="af3"/>
        <w:rPr>
          <w:lang w:val="ru-RU"/>
        </w:rPr>
      </w:pPr>
      <w:r>
        <w:rPr>
          <w:rStyle w:val="af5"/>
        </w:rPr>
        <w:footnoteRef/>
      </w:r>
      <w:r w:rsidRPr="008411AF">
        <w:rPr>
          <w:lang w:val="ru-RU"/>
        </w:rPr>
        <w:t xml:space="preserve"> </w:t>
      </w:r>
      <w:r w:rsidRPr="008411AF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Иов был митрополитом Московским и всея Руси,</w:t>
      </w:r>
      <w:r w:rsidRPr="008411AF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предстоятелем Русской Православной Церкви с 1587 по 1589 год, и первым патриархом Московским и всея Руси с 1589 по 1605 год.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01584"/>
    <w:multiLevelType w:val="multilevel"/>
    <w:tmpl w:val="16BEC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8"/>
  </w:num>
  <w:num w:numId="4" w16cid:durableId="761728276">
    <w:abstractNumId w:val="25"/>
  </w:num>
  <w:num w:numId="5" w16cid:durableId="390153362">
    <w:abstractNumId w:val="4"/>
  </w:num>
  <w:num w:numId="6" w16cid:durableId="1779788399">
    <w:abstractNumId w:val="32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1"/>
  </w:num>
  <w:num w:numId="11" w16cid:durableId="211423971">
    <w:abstractNumId w:val="39"/>
  </w:num>
  <w:num w:numId="12" w16cid:durableId="1577127927">
    <w:abstractNumId w:val="20"/>
  </w:num>
  <w:num w:numId="13" w16cid:durableId="1432579772">
    <w:abstractNumId w:val="35"/>
  </w:num>
  <w:num w:numId="14" w16cid:durableId="29498456">
    <w:abstractNumId w:val="17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6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6"/>
  </w:num>
  <w:num w:numId="23" w16cid:durableId="283467634">
    <w:abstractNumId w:val="27"/>
  </w:num>
  <w:num w:numId="24" w16cid:durableId="458113504">
    <w:abstractNumId w:val="8"/>
  </w:num>
  <w:num w:numId="25" w16cid:durableId="1293247341">
    <w:abstractNumId w:val="30"/>
  </w:num>
  <w:num w:numId="26" w16cid:durableId="1005327327">
    <w:abstractNumId w:val="34"/>
  </w:num>
  <w:num w:numId="27" w16cid:durableId="345719788">
    <w:abstractNumId w:val="21"/>
  </w:num>
  <w:num w:numId="28" w16cid:durableId="7021644">
    <w:abstractNumId w:val="29"/>
  </w:num>
  <w:num w:numId="29" w16cid:durableId="110130544">
    <w:abstractNumId w:val="6"/>
  </w:num>
  <w:num w:numId="30" w16cid:durableId="158738178">
    <w:abstractNumId w:val="22"/>
  </w:num>
  <w:num w:numId="31" w16cid:durableId="1802765978">
    <w:abstractNumId w:val="11"/>
  </w:num>
  <w:num w:numId="32" w16cid:durableId="1343703435">
    <w:abstractNumId w:val="41"/>
  </w:num>
  <w:num w:numId="33" w16cid:durableId="1943880721">
    <w:abstractNumId w:val="24"/>
  </w:num>
  <w:num w:numId="34" w16cid:durableId="173498459">
    <w:abstractNumId w:val="40"/>
  </w:num>
  <w:num w:numId="35" w16cid:durableId="1428891042">
    <w:abstractNumId w:val="38"/>
  </w:num>
  <w:num w:numId="36" w16cid:durableId="1061252849">
    <w:abstractNumId w:val="10"/>
  </w:num>
  <w:num w:numId="37" w16cid:durableId="27537059">
    <w:abstractNumId w:val="33"/>
  </w:num>
  <w:num w:numId="38" w16cid:durableId="1550192210">
    <w:abstractNumId w:val="26"/>
    <w:lvlOverride w:ilvl="0">
      <w:startOverride w:val="1"/>
    </w:lvlOverride>
  </w:num>
  <w:num w:numId="39" w16cid:durableId="1763067811">
    <w:abstractNumId w:val="26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9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8"/>
  </w:num>
  <w:num w:numId="44" w16cid:durableId="634218233">
    <w:abstractNumId w:val="18"/>
    <w:lvlOverride w:ilvl="0">
      <w:startOverride w:val="16"/>
    </w:lvlOverride>
    <w:lvlOverride w:ilvl="1">
      <w:startOverride w:val="4"/>
    </w:lvlOverride>
  </w:num>
  <w:num w:numId="45" w16cid:durableId="724334226">
    <w:abstractNumId w:val="37"/>
  </w:num>
  <w:num w:numId="46" w16cid:durableId="1496267748">
    <w:abstractNumId w:val="23"/>
  </w:num>
  <w:num w:numId="47" w16cid:durableId="1862163874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B1E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37438"/>
    <w:rsid w:val="0004012E"/>
    <w:rsid w:val="000441BD"/>
    <w:rsid w:val="00050DFC"/>
    <w:rsid w:val="00051D25"/>
    <w:rsid w:val="00052A04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D6E39"/>
    <w:rsid w:val="000E319B"/>
    <w:rsid w:val="000E65F6"/>
    <w:rsid w:val="000F2967"/>
    <w:rsid w:val="000F58FC"/>
    <w:rsid w:val="000F67D6"/>
    <w:rsid w:val="00103123"/>
    <w:rsid w:val="001058FE"/>
    <w:rsid w:val="0010606A"/>
    <w:rsid w:val="00111155"/>
    <w:rsid w:val="00112F23"/>
    <w:rsid w:val="0011478B"/>
    <w:rsid w:val="00124967"/>
    <w:rsid w:val="00133397"/>
    <w:rsid w:val="001410CC"/>
    <w:rsid w:val="0014127D"/>
    <w:rsid w:val="00145735"/>
    <w:rsid w:val="00145BE2"/>
    <w:rsid w:val="00147D74"/>
    <w:rsid w:val="0015099D"/>
    <w:rsid w:val="00151ADC"/>
    <w:rsid w:val="00151AE6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87DEE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2A85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2C7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9AD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194C"/>
    <w:rsid w:val="00324161"/>
    <w:rsid w:val="003315AB"/>
    <w:rsid w:val="00332FE6"/>
    <w:rsid w:val="0033393B"/>
    <w:rsid w:val="00345754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6B98"/>
    <w:rsid w:val="003B7BB9"/>
    <w:rsid w:val="003C0FE0"/>
    <w:rsid w:val="003C1622"/>
    <w:rsid w:val="003C294F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6978"/>
    <w:rsid w:val="003F7CD6"/>
    <w:rsid w:val="004010C8"/>
    <w:rsid w:val="00407FA2"/>
    <w:rsid w:val="004134C6"/>
    <w:rsid w:val="0041369F"/>
    <w:rsid w:val="00415F7F"/>
    <w:rsid w:val="00416C97"/>
    <w:rsid w:val="00422A58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E5C36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2ECF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614"/>
    <w:rsid w:val="005269F2"/>
    <w:rsid w:val="00530375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4B8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6E0"/>
    <w:rsid w:val="005D4D09"/>
    <w:rsid w:val="005D552D"/>
    <w:rsid w:val="005D624F"/>
    <w:rsid w:val="005E1DD3"/>
    <w:rsid w:val="005E2537"/>
    <w:rsid w:val="005E2F1C"/>
    <w:rsid w:val="005E4765"/>
    <w:rsid w:val="005F64AC"/>
    <w:rsid w:val="00601173"/>
    <w:rsid w:val="00601C9F"/>
    <w:rsid w:val="0060451D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671C0"/>
    <w:rsid w:val="00670EF4"/>
    <w:rsid w:val="00671E76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6497"/>
    <w:rsid w:val="006B7BF9"/>
    <w:rsid w:val="006C154D"/>
    <w:rsid w:val="006C1BE9"/>
    <w:rsid w:val="006C3441"/>
    <w:rsid w:val="006C7F61"/>
    <w:rsid w:val="006D23B1"/>
    <w:rsid w:val="006D660D"/>
    <w:rsid w:val="006D724A"/>
    <w:rsid w:val="006E5A6F"/>
    <w:rsid w:val="006F4F0A"/>
    <w:rsid w:val="006F72DE"/>
    <w:rsid w:val="006F779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400B"/>
    <w:rsid w:val="007759E0"/>
    <w:rsid w:val="00781F2B"/>
    <w:rsid w:val="0078537D"/>
    <w:rsid w:val="007860A2"/>
    <w:rsid w:val="00793056"/>
    <w:rsid w:val="00793D1A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552B"/>
    <w:rsid w:val="007F6BFF"/>
    <w:rsid w:val="007F7BDC"/>
    <w:rsid w:val="007F7E99"/>
    <w:rsid w:val="0080186F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1CE5"/>
    <w:rsid w:val="00823B73"/>
    <w:rsid w:val="00824D0F"/>
    <w:rsid w:val="00830C86"/>
    <w:rsid w:val="00834306"/>
    <w:rsid w:val="00836E19"/>
    <w:rsid w:val="008411AF"/>
    <w:rsid w:val="008417AE"/>
    <w:rsid w:val="00842425"/>
    <w:rsid w:val="00842D9D"/>
    <w:rsid w:val="00844B53"/>
    <w:rsid w:val="00845D45"/>
    <w:rsid w:val="00852F57"/>
    <w:rsid w:val="0085316B"/>
    <w:rsid w:val="0085499C"/>
    <w:rsid w:val="008562B9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1651"/>
    <w:rsid w:val="00872914"/>
    <w:rsid w:val="0087338D"/>
    <w:rsid w:val="008745AE"/>
    <w:rsid w:val="00875855"/>
    <w:rsid w:val="00877B8D"/>
    <w:rsid w:val="00883A03"/>
    <w:rsid w:val="0088460A"/>
    <w:rsid w:val="0089031B"/>
    <w:rsid w:val="008903D3"/>
    <w:rsid w:val="00892E74"/>
    <w:rsid w:val="008961B3"/>
    <w:rsid w:val="00896D5E"/>
    <w:rsid w:val="008A37B0"/>
    <w:rsid w:val="008A4A02"/>
    <w:rsid w:val="008A4B90"/>
    <w:rsid w:val="008A574D"/>
    <w:rsid w:val="008A6CBA"/>
    <w:rsid w:val="008A70D4"/>
    <w:rsid w:val="008A7585"/>
    <w:rsid w:val="008B3FCC"/>
    <w:rsid w:val="008B4F6C"/>
    <w:rsid w:val="008B5257"/>
    <w:rsid w:val="008B7723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6EDA"/>
    <w:rsid w:val="008E768D"/>
    <w:rsid w:val="008F3546"/>
    <w:rsid w:val="00903614"/>
    <w:rsid w:val="009038E4"/>
    <w:rsid w:val="00906C29"/>
    <w:rsid w:val="00910273"/>
    <w:rsid w:val="009203B7"/>
    <w:rsid w:val="0092061E"/>
    <w:rsid w:val="00923BDF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570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2820"/>
    <w:rsid w:val="00993027"/>
    <w:rsid w:val="009977DB"/>
    <w:rsid w:val="009A335D"/>
    <w:rsid w:val="009A3431"/>
    <w:rsid w:val="009A42E5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21"/>
    <w:rsid w:val="009D0BF7"/>
    <w:rsid w:val="009D1859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3EB2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0F89"/>
    <w:rsid w:val="00A5225A"/>
    <w:rsid w:val="00A57B18"/>
    <w:rsid w:val="00A57F54"/>
    <w:rsid w:val="00A600B0"/>
    <w:rsid w:val="00A62EA3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B1E"/>
    <w:rsid w:val="00AA1DA8"/>
    <w:rsid w:val="00AB0B81"/>
    <w:rsid w:val="00AB408A"/>
    <w:rsid w:val="00AB4C6B"/>
    <w:rsid w:val="00AB61EE"/>
    <w:rsid w:val="00AB646A"/>
    <w:rsid w:val="00AC12FD"/>
    <w:rsid w:val="00AC131F"/>
    <w:rsid w:val="00AD060A"/>
    <w:rsid w:val="00AD2AE2"/>
    <w:rsid w:val="00AD3423"/>
    <w:rsid w:val="00AD5230"/>
    <w:rsid w:val="00AD551B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06C91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A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626"/>
    <w:rsid w:val="00C46F6D"/>
    <w:rsid w:val="00C51901"/>
    <w:rsid w:val="00C55219"/>
    <w:rsid w:val="00C556CE"/>
    <w:rsid w:val="00C558B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018"/>
    <w:rsid w:val="00CE43DB"/>
    <w:rsid w:val="00CE7B6F"/>
    <w:rsid w:val="00CF0836"/>
    <w:rsid w:val="00CF2D05"/>
    <w:rsid w:val="00CF4408"/>
    <w:rsid w:val="00CF6BB9"/>
    <w:rsid w:val="00CF79C5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071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1C68"/>
    <w:rsid w:val="00D94941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366A"/>
    <w:rsid w:val="00DB4AEB"/>
    <w:rsid w:val="00DB4D93"/>
    <w:rsid w:val="00DC1D18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27F"/>
    <w:rsid w:val="00DE4376"/>
    <w:rsid w:val="00DE6AA4"/>
    <w:rsid w:val="00DE6B7C"/>
    <w:rsid w:val="00DE6C2C"/>
    <w:rsid w:val="00DF0D4A"/>
    <w:rsid w:val="00E062C5"/>
    <w:rsid w:val="00E130A6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0AF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1576"/>
    <w:rsid w:val="00E61B9F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145E"/>
    <w:rsid w:val="00EA296C"/>
    <w:rsid w:val="00EA5341"/>
    <w:rsid w:val="00EA652E"/>
    <w:rsid w:val="00EA6DB5"/>
    <w:rsid w:val="00EB17CE"/>
    <w:rsid w:val="00EC13D9"/>
    <w:rsid w:val="00ED0CEE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975"/>
    <w:rsid w:val="00EE5BF3"/>
    <w:rsid w:val="00EF3396"/>
    <w:rsid w:val="00EF352B"/>
    <w:rsid w:val="00EF4E4E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160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3E42"/>
    <w:rsid w:val="00FF4A9F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A601"/>
  <w15:docId w15:val="{78C20EE7-AC6E-764A-B394-458BA0AE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BC3AE9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BC3AE9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BC3AE9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BC3AE9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BC3AE9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BC3AE9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BC3AE9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BC3AE9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BC3AE9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BC3AE9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BC3AE9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BC3AE9"/>
  </w:style>
  <w:style w:type="character" w:customStyle="1" w:styleId="--">
    <w:name w:val="Красный-прписной-полужирный"/>
    <w:basedOn w:val="a6"/>
    <w:uiPriority w:val="1"/>
    <w:qFormat/>
    <w:rsid w:val="00BC3AE9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BC3AE9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BC3AE9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BC3AE9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BC3AE9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BC3AE9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BC3AE9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BC3AE9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BC3AE9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BC3AE9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BC3AE9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BC3AE9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BC3AE9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BC3AE9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BC3AE9"/>
  </w:style>
  <w:style w:type="character" w:customStyle="1" w:styleId="apple-converted-space">
    <w:name w:val="apple-converted-space"/>
    <w:basedOn w:val="a6"/>
    <w:rsid w:val="00BC3AE9"/>
  </w:style>
  <w:style w:type="character" w:styleId="af">
    <w:name w:val="FollowedHyperlink"/>
    <w:uiPriority w:val="99"/>
    <w:rsid w:val="00BC3AE9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BC3AE9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BC3AE9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BC3AE9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BC3AE9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BC3AE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BC3AE9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BC3AE9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BC3AE9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BC3AE9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BC3AE9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BC3AE9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BC3AE9"/>
  </w:style>
  <w:style w:type="character" w:styleId="af7">
    <w:name w:val="Emphasis"/>
    <w:rsid w:val="00BC3AE9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BC3AE9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BC3AE9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BC3AE9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BC3AE9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BC3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BC3AE9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BC3AE9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BC3AE9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BC3AE9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BC3AE9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BC3AE9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BC3AE9"/>
    <w:rPr>
      <w:b/>
    </w:rPr>
  </w:style>
  <w:style w:type="paragraph" w:customStyle="1" w:styleId="1">
    <w:name w:val="Стиль1"/>
    <w:basedOn w:val="11"/>
    <w:next w:val="a5"/>
    <w:autoRedefine/>
    <w:rsid w:val="00BC3AE9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BC3AE9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BC3AE9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BC3AE9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BC3AE9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BC3AE9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BC3AE9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BC3AE9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BC3AE9"/>
  </w:style>
  <w:style w:type="character" w:customStyle="1" w:styleId="mw-headline">
    <w:name w:val="mw-headline"/>
    <w:basedOn w:val="a6"/>
    <w:rsid w:val="00BC3AE9"/>
  </w:style>
  <w:style w:type="character" w:customStyle="1" w:styleId="mw-editsection">
    <w:name w:val="mw-editsection"/>
    <w:basedOn w:val="a6"/>
    <w:rsid w:val="00BC3AE9"/>
  </w:style>
  <w:style w:type="character" w:customStyle="1" w:styleId="mw-editsection-bracket">
    <w:name w:val="mw-editsection-bracket"/>
    <w:basedOn w:val="a6"/>
    <w:rsid w:val="00BC3AE9"/>
  </w:style>
  <w:style w:type="character" w:customStyle="1" w:styleId="mw-editsection-divider">
    <w:name w:val="mw-editsection-divider"/>
    <w:basedOn w:val="a6"/>
    <w:rsid w:val="00BC3AE9"/>
  </w:style>
  <w:style w:type="character" w:styleId="aff2">
    <w:name w:val="annotation reference"/>
    <w:basedOn w:val="a6"/>
    <w:uiPriority w:val="99"/>
    <w:semiHidden/>
    <w:unhideWhenUsed/>
    <w:rsid w:val="00BC3AE9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BC3AE9"/>
  </w:style>
  <w:style w:type="character" w:customStyle="1" w:styleId="aff4">
    <w:name w:val="Текст примечания Знак"/>
    <w:basedOn w:val="a6"/>
    <w:link w:val="aff3"/>
    <w:uiPriority w:val="99"/>
    <w:semiHidden/>
    <w:rsid w:val="00BC3AE9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BC3AE9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BC3AE9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BC3AE9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BC3AE9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BC3AE9"/>
    <w:rPr>
      <w:i/>
      <w:iCs/>
      <w:color w:val="808080"/>
    </w:rPr>
  </w:style>
  <w:style w:type="character" w:styleId="affa">
    <w:name w:val="Book Title"/>
    <w:uiPriority w:val="33"/>
    <w:rsid w:val="00BC3AE9"/>
    <w:rPr>
      <w:b/>
      <w:bCs/>
      <w:smallCaps/>
      <w:spacing w:val="5"/>
    </w:rPr>
  </w:style>
  <w:style w:type="paragraph" w:customStyle="1" w:styleId="-12">
    <w:name w:val="Обычный-12"/>
    <w:basedOn w:val="a5"/>
    <w:rsid w:val="00BC3AE9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BC3AE9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BC3AE9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BC3AE9"/>
  </w:style>
  <w:style w:type="paragraph" w:styleId="4">
    <w:name w:val="List Number 4"/>
    <w:basedOn w:val="a5"/>
    <w:uiPriority w:val="99"/>
    <w:semiHidden/>
    <w:unhideWhenUsed/>
    <w:rsid w:val="00BC3AE9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BC3AE9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BC3AE9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BC3AE9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BC3AE9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BC3AE9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BC3AE9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BC3AE9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BC3AE9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BC3AE9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BC3A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BC3AE9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BC3AE9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BC3AE9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BC3AE9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BC3AE9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BC3AE9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BC3AE9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BC3AE9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BC3AE9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BC3AE9"/>
  </w:style>
  <w:style w:type="paragraph" w:customStyle="1" w:styleId="a0">
    <w:name w:val="Сноска"/>
    <w:basedOn w:val="a5"/>
    <w:rsid w:val="00BC3AE9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BC3AE9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BC3AE9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BC3AE9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BC3AE9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BC3AE9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BC3AE9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BC3AE9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BC3AE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BC3AE9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BC3AE9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BC3AE9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BC3AE9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BC3AE9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BC3AE9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BC3AE9"/>
  </w:style>
  <w:style w:type="numbering" w:styleId="111111">
    <w:name w:val="Outline List 2"/>
    <w:basedOn w:val="a8"/>
    <w:uiPriority w:val="99"/>
    <w:semiHidden/>
    <w:unhideWhenUsed/>
    <w:rsid w:val="00BC3AE9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BC3AE9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BC3AE9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BC3AE9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BC3AE9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BC3AE9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BC3AE9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BC3AE9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BC3AE9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BC3AE9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BC3AE9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BC3AE9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BC3AE9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BC3AE9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BC3AE9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BC3AE9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BC3AE9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BC3AE9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BC3AE9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BC3AE9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BC3AE9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BC3AE9"/>
  </w:style>
  <w:style w:type="paragraph" w:customStyle="1" w:styleId="a">
    <w:name w:val="раздел"/>
    <w:basedOn w:val="a5"/>
    <w:autoRedefine/>
    <w:rsid w:val="00BC3AE9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BC3AE9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BC3AE9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BC3AE9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BC3AE9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F8416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F84160"/>
  </w:style>
  <w:style w:type="paragraph" w:customStyle="1" w:styleId="p3">
    <w:name w:val="p3"/>
    <w:basedOn w:val="a5"/>
    <w:rsid w:val="00F8416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F8416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F84160"/>
  </w:style>
  <w:style w:type="paragraph" w:customStyle="1" w:styleId="p5">
    <w:name w:val="p5"/>
    <w:basedOn w:val="a5"/>
    <w:rsid w:val="00F8416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F84160"/>
  </w:style>
  <w:style w:type="character" w:customStyle="1" w:styleId="s4">
    <w:name w:val="s4"/>
    <w:basedOn w:val="a6"/>
    <w:rsid w:val="00F84160"/>
  </w:style>
  <w:style w:type="character" w:customStyle="1" w:styleId="s5">
    <w:name w:val="s5"/>
    <w:basedOn w:val="a6"/>
    <w:rsid w:val="00DB366A"/>
  </w:style>
  <w:style w:type="character" w:customStyle="1" w:styleId="vkekvd">
    <w:name w:val="vkekvd"/>
    <w:basedOn w:val="a6"/>
    <w:rsid w:val="008411AF"/>
  </w:style>
  <w:style w:type="character" w:customStyle="1" w:styleId="ifmvxd">
    <w:name w:val="ifmvxd"/>
    <w:basedOn w:val="a6"/>
    <w:rsid w:val="008411AF"/>
  </w:style>
  <w:style w:type="character" w:customStyle="1" w:styleId="ijm6od">
    <w:name w:val="ijm6od"/>
    <w:basedOn w:val="a6"/>
    <w:rsid w:val="00841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315463-BCA8-8C49-98E0-1FDBE71C7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2</TotalTime>
  <Pages>15</Pages>
  <Words>5677</Words>
  <Characters>32363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2026-05-28T09:18:00Z</dcterms:created>
  <dcterms:modified xsi:type="dcterms:W3CDTF">2026-05-28T09:18:00Z</dcterms:modified>
</cp:coreProperties>
</file>