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17C2" w14:textId="77777777" w:rsidR="00AF48C1" w:rsidRPr="00745193" w:rsidRDefault="00AF48C1" w:rsidP="00AF48C1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bookmarkStart w:id="1" w:name="OLE_LINK10"/>
      <w:r w:rsidRPr="00745193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CBC630B" w14:textId="69F8700C" w:rsidR="00AF48C1" w:rsidRPr="00745193" w:rsidRDefault="00AF48C1" w:rsidP="00AF48C1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45193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(11</w:t>
      </w:r>
      <w:r w:rsidR="005830B6" w:rsidRPr="001211E8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8</w:t>
      </w:r>
      <w:r w:rsidRPr="00745193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02305040" w14:textId="77777777" w:rsidR="00AF48C1" w:rsidRPr="00745193" w:rsidRDefault="00AF48C1" w:rsidP="00AF48C1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45193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2" w:name="OLE_LINK2"/>
    </w:p>
    <w:p w14:paraId="12836405" w14:textId="74055F17" w:rsidR="00AF48C1" w:rsidRDefault="00AF48C1" w:rsidP="004C53F5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57E8A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2"/>
      <w:r w:rsidRPr="00657E8A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 w:rsidR="004C53F5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Перехват истины-механизм управления… </w:t>
      </w:r>
      <w:bookmarkEnd w:id="1"/>
    </w:p>
    <w:p w14:paraId="55A0D335" w14:textId="77777777" w:rsidR="00AF48C1" w:rsidRPr="00A41F74" w:rsidRDefault="00AF48C1" w:rsidP="00AF48C1">
      <w:pPr>
        <w:spacing w:after="0" w:line="240" w:lineRule="auto"/>
        <w:jc w:val="center"/>
        <w:rPr>
          <w:b/>
          <w:color w:val="0070C0"/>
          <w:sz w:val="16"/>
          <w:szCs w:val="1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0B71BC99" w14:textId="77777777" w:rsidR="00A37FAD" w:rsidRPr="00A37FAD" w:rsidRDefault="00A37FAD" w:rsidP="00A37FAD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A37FAD">
        <w:rPr>
          <w:rFonts w:ascii="Georgia" w:hAnsi="Georgia"/>
          <w:b/>
          <w:bCs/>
          <w:i/>
          <w:iCs/>
        </w:rPr>
        <w:t>Истина, которую можно изменить, —</w:t>
      </w:r>
    </w:p>
    <w:p w14:paraId="255CFD52" w14:textId="77777777" w:rsidR="00A37FAD" w:rsidRPr="00A37FAD" w:rsidRDefault="00A37FAD" w:rsidP="00A37FAD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A37FAD">
        <w:rPr>
          <w:rFonts w:ascii="Georgia" w:hAnsi="Georgia"/>
          <w:b/>
          <w:bCs/>
          <w:i/>
          <w:iCs/>
        </w:rPr>
        <w:t>уже не истина.</w:t>
      </w:r>
    </w:p>
    <w:p w14:paraId="7B6EEE0E" w14:textId="77777777" w:rsidR="00A37FAD" w:rsidRPr="00A37FAD" w:rsidRDefault="00A37FAD" w:rsidP="00A37FAD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A37FAD">
        <w:rPr>
          <w:rFonts w:ascii="Georgia" w:hAnsi="Georgia"/>
          <w:b/>
          <w:bCs/>
          <w:i/>
          <w:iCs/>
        </w:rPr>
        <w:t>Но именно такая истина</w:t>
      </w:r>
    </w:p>
    <w:p w14:paraId="69AF82EC" w14:textId="77777777" w:rsidR="00A37FAD" w:rsidRPr="00A37FAD" w:rsidRDefault="00A37FAD" w:rsidP="00A37FAD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A37FAD">
        <w:rPr>
          <w:rFonts w:ascii="Georgia" w:hAnsi="Georgia"/>
          <w:b/>
          <w:bCs/>
          <w:i/>
          <w:iCs/>
        </w:rPr>
        <w:t>лучше всего управляет человеком.</w:t>
      </w:r>
    </w:p>
    <w:p w14:paraId="4B3CEAA2" w14:textId="77777777" w:rsidR="0035457F" w:rsidRPr="0035457F" w:rsidRDefault="0035457F" w:rsidP="0035457F">
      <w:pPr>
        <w:spacing w:after="0"/>
        <w:ind w:firstLine="0"/>
        <w:rPr>
          <w:rFonts w:ascii="Times New Roman" w:eastAsia="Times New Roman" w:hAnsi="Times New Roman"/>
          <w:sz w:val="16"/>
          <w:szCs w:val="16"/>
          <w:lang w:eastAsia="zh-CN"/>
        </w:rPr>
      </w:pPr>
    </w:p>
    <w:p w14:paraId="3236D9D1" w14:textId="5710EE3B" w:rsidR="00A37FAD" w:rsidRPr="00A37FAD" w:rsidRDefault="0035457F" w:rsidP="0035457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В предыдущей статье,</w:t>
      </w:r>
      <w:r w:rsidR="00A37FAD" w:rsidRPr="00A37FAD">
        <w:rPr>
          <w:rFonts w:eastAsia="Times New Roman"/>
          <w:szCs w:val="28"/>
          <w:lang w:eastAsia="zh-CN"/>
        </w:rPr>
        <w:t xml:space="preserve"> мы увидели, как происходит переход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от Храма к Власти</w:t>
      </w:r>
      <w:r w:rsidR="00241558">
        <w:rPr>
          <w:rFonts w:eastAsia="Times New Roman"/>
          <w:szCs w:val="28"/>
          <w:lang w:eastAsia="zh-CN"/>
        </w:rPr>
        <w:t>.</w:t>
      </w:r>
    </w:p>
    <w:p w14:paraId="5EAF3916" w14:textId="1C13492D" w:rsidR="00A37FAD" w:rsidRPr="00A37FAD" w:rsidRDefault="00241558" w:rsidP="0035457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Т</w:t>
      </w:r>
      <w:r w:rsidR="00A37FAD" w:rsidRPr="00A37FAD">
        <w:rPr>
          <w:rFonts w:eastAsia="Times New Roman"/>
          <w:szCs w:val="28"/>
          <w:lang w:eastAsia="zh-CN"/>
        </w:rPr>
        <w:t>еперь необходимо сделать следующий шаг.</w:t>
      </w:r>
      <w:r w:rsidR="0035457F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Потому что сам по себе перенос центра —это ещё не завершение конструкции.</w:t>
      </w:r>
      <w:r w:rsidR="0035457F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Это только подготовка.</w:t>
      </w:r>
      <w:r w:rsidR="0035457F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Настоящее управление начинается там,</w:t>
      </w:r>
      <w:r w:rsidR="0035457F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где власть получает контроль не над поведением,</w:t>
      </w:r>
      <w:r w:rsidR="0035457F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 xml:space="preserve">а над тем, что человек </w:t>
      </w:r>
      <w:r w:rsidR="00A37FAD" w:rsidRPr="00241558">
        <w:rPr>
          <w:rStyle w:val="--0"/>
        </w:rPr>
        <w:t xml:space="preserve">считает </w:t>
      </w:r>
      <w:r w:rsidR="00A37FAD" w:rsidRPr="00241558">
        <w:rPr>
          <w:rStyle w:val="--"/>
        </w:rPr>
        <w:t>истиной</w:t>
      </w:r>
      <w:r w:rsidR="00A37FAD" w:rsidRPr="00A37FAD">
        <w:rPr>
          <w:rFonts w:eastAsia="Times New Roman"/>
          <w:szCs w:val="28"/>
          <w:lang w:eastAsia="zh-CN"/>
        </w:rPr>
        <w:t>.</w:t>
      </w:r>
      <w:r w:rsidR="0035457F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Именно здесь происходит главный перелом.</w:t>
      </w:r>
    </w:p>
    <w:p w14:paraId="5F207326" w14:textId="49B61A78" w:rsidR="00A37FAD" w:rsidRPr="00A37FAD" w:rsidRDefault="0035457F" w:rsidP="0035457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A37FAD" w:rsidRPr="00A37FAD">
        <w:rPr>
          <w:rFonts w:eastAsia="Times New Roman"/>
          <w:szCs w:val="28"/>
          <w:lang w:eastAsia="zh-CN"/>
        </w:rPr>
        <w:t>Пока истина существует как нечто внешнее по отношению к власти,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человек сохраняет возможность соотносить, сомневаться, выбирать.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Он может ошибаться.</w:t>
      </w:r>
    </w:p>
    <w:p w14:paraId="248064FB" w14:textId="322E16D5" w:rsidR="00A37FAD" w:rsidRPr="00A37FAD" w:rsidRDefault="00A37FAD" w:rsidP="007B01F4">
      <w:pPr>
        <w:spacing w:after="0"/>
        <w:ind w:firstLine="0"/>
        <w:rPr>
          <w:rFonts w:eastAsia="Times New Roman"/>
          <w:szCs w:val="28"/>
          <w:lang w:eastAsia="zh-CN"/>
        </w:rPr>
      </w:pPr>
      <w:r w:rsidRPr="00A37FAD">
        <w:rPr>
          <w:rFonts w:eastAsia="Times New Roman"/>
          <w:szCs w:val="28"/>
          <w:lang w:eastAsia="zh-CN"/>
        </w:rPr>
        <w:t>Может заблуждаться.</w:t>
      </w:r>
      <w:r w:rsidR="0035457F">
        <w:rPr>
          <w:rFonts w:eastAsia="Times New Roman"/>
          <w:szCs w:val="28"/>
          <w:lang w:eastAsia="zh-CN"/>
        </w:rPr>
        <w:t xml:space="preserve"> </w:t>
      </w:r>
      <w:r w:rsidR="007B01F4">
        <w:rPr>
          <w:rFonts w:eastAsia="Times New Roman"/>
          <w:szCs w:val="28"/>
          <w:lang w:eastAsia="zh-CN"/>
        </w:rPr>
        <w:t>О</w:t>
      </w:r>
      <w:r w:rsidRPr="00A37FAD">
        <w:rPr>
          <w:rFonts w:eastAsia="Times New Roman"/>
          <w:szCs w:val="28"/>
          <w:lang w:eastAsia="zh-CN"/>
        </w:rPr>
        <w:t>н остаётся участником процесса.</w:t>
      </w:r>
      <w:r w:rsidR="007B01F4">
        <w:rPr>
          <w:rFonts w:eastAsia="Times New Roman"/>
          <w:szCs w:val="28"/>
          <w:lang w:eastAsia="zh-CN"/>
        </w:rPr>
        <w:t xml:space="preserve"> </w:t>
      </w:r>
      <w:r w:rsidRPr="00A37FAD">
        <w:rPr>
          <w:rFonts w:eastAsia="Times New Roman"/>
          <w:szCs w:val="28"/>
          <w:lang w:eastAsia="zh-CN"/>
        </w:rPr>
        <w:t>Но в тот момент,</w:t>
      </w:r>
      <w:r w:rsidR="007B01F4">
        <w:rPr>
          <w:rFonts w:eastAsia="Times New Roman"/>
          <w:szCs w:val="28"/>
          <w:lang w:eastAsia="zh-CN"/>
        </w:rPr>
        <w:t xml:space="preserve"> </w:t>
      </w:r>
      <w:r w:rsidRPr="00A37FAD">
        <w:rPr>
          <w:rFonts w:eastAsia="Times New Roman"/>
          <w:szCs w:val="28"/>
          <w:lang w:eastAsia="zh-CN"/>
        </w:rPr>
        <w:t>когда истина начинает исходить от самой власти,</w:t>
      </w:r>
      <w:r w:rsidR="007B01F4">
        <w:rPr>
          <w:rFonts w:eastAsia="Times New Roman"/>
          <w:szCs w:val="28"/>
          <w:lang w:eastAsia="zh-CN"/>
        </w:rPr>
        <w:t xml:space="preserve"> </w:t>
      </w:r>
      <w:r w:rsidRPr="00A37FAD">
        <w:rPr>
          <w:rFonts w:eastAsia="Times New Roman"/>
          <w:szCs w:val="28"/>
          <w:lang w:eastAsia="zh-CN"/>
        </w:rPr>
        <w:t>ситуация меняется принципиально.</w:t>
      </w:r>
      <w:r w:rsidR="007B01F4">
        <w:rPr>
          <w:rFonts w:eastAsia="Times New Roman"/>
          <w:szCs w:val="28"/>
          <w:lang w:eastAsia="zh-CN"/>
        </w:rPr>
        <w:t xml:space="preserve"> </w:t>
      </w:r>
      <w:r w:rsidRPr="00A37FAD">
        <w:rPr>
          <w:rFonts w:eastAsia="Times New Roman"/>
          <w:szCs w:val="28"/>
          <w:lang w:eastAsia="zh-CN"/>
        </w:rPr>
        <w:t>Человек больше не ищет.</w:t>
      </w:r>
      <w:r w:rsidR="007B01F4">
        <w:rPr>
          <w:rFonts w:eastAsia="Times New Roman"/>
          <w:szCs w:val="28"/>
          <w:lang w:eastAsia="zh-CN"/>
        </w:rPr>
        <w:t xml:space="preserve"> </w:t>
      </w:r>
      <w:r w:rsidRPr="00A37FAD">
        <w:rPr>
          <w:rFonts w:eastAsia="Times New Roman"/>
          <w:szCs w:val="28"/>
          <w:lang w:eastAsia="zh-CN"/>
        </w:rPr>
        <w:t>Он принимает.</w:t>
      </w:r>
      <w:r w:rsidR="007B01F4">
        <w:rPr>
          <w:rFonts w:eastAsia="Times New Roman"/>
          <w:szCs w:val="28"/>
          <w:lang w:eastAsia="zh-CN"/>
        </w:rPr>
        <w:t xml:space="preserve"> </w:t>
      </w:r>
      <w:r w:rsidRPr="00A37FAD">
        <w:rPr>
          <w:rFonts w:eastAsia="Times New Roman"/>
          <w:szCs w:val="28"/>
          <w:lang w:eastAsia="zh-CN"/>
        </w:rPr>
        <w:t>Не проверяет</w:t>
      </w:r>
      <w:r w:rsidR="00241558">
        <w:rPr>
          <w:rFonts w:eastAsia="Times New Roman"/>
          <w:szCs w:val="28"/>
          <w:lang w:eastAsia="zh-CN"/>
        </w:rPr>
        <w:t>, а</w:t>
      </w:r>
      <w:r w:rsidRPr="00A37FAD">
        <w:rPr>
          <w:rFonts w:eastAsia="Times New Roman"/>
          <w:szCs w:val="28"/>
          <w:lang w:eastAsia="zh-CN"/>
        </w:rPr>
        <w:t xml:space="preserve"> соотносит с источником.</w:t>
      </w:r>
      <w:r w:rsidR="007B01F4">
        <w:rPr>
          <w:rFonts w:eastAsia="Times New Roman"/>
          <w:szCs w:val="28"/>
          <w:lang w:eastAsia="zh-CN"/>
        </w:rPr>
        <w:t xml:space="preserve"> </w:t>
      </w:r>
      <w:r w:rsidRPr="00A37FAD">
        <w:rPr>
          <w:rFonts w:eastAsia="Times New Roman"/>
          <w:szCs w:val="28"/>
          <w:lang w:eastAsia="zh-CN"/>
        </w:rPr>
        <w:t>И если источник признан —</w:t>
      </w:r>
      <w:r w:rsidR="007B01F4">
        <w:rPr>
          <w:rFonts w:eastAsia="Times New Roman"/>
          <w:szCs w:val="28"/>
          <w:lang w:eastAsia="zh-CN"/>
        </w:rPr>
        <w:t xml:space="preserve"> </w:t>
      </w:r>
      <w:r w:rsidRPr="00A37FAD">
        <w:rPr>
          <w:rFonts w:eastAsia="Times New Roman"/>
          <w:szCs w:val="28"/>
          <w:lang w:eastAsia="zh-CN"/>
        </w:rPr>
        <w:t>вопрос закрыт.</w:t>
      </w:r>
    </w:p>
    <w:p w14:paraId="7CE32C9F" w14:textId="0AFEDDF7" w:rsidR="00A37FAD" w:rsidRPr="00A37FAD" w:rsidRDefault="007B01F4" w:rsidP="0057082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A37FAD" w:rsidRPr="00A37FAD">
        <w:rPr>
          <w:rFonts w:eastAsia="Times New Roman"/>
          <w:szCs w:val="28"/>
          <w:lang w:eastAsia="zh-CN"/>
        </w:rPr>
        <w:t>Именно этот переход мы и будем разбирать.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Как произошло то,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 xml:space="preserve">что истина </w:t>
      </w:r>
      <w:r w:rsidR="00A37FAD" w:rsidRPr="00241558">
        <w:rPr>
          <w:rStyle w:val="--"/>
        </w:rPr>
        <w:t xml:space="preserve">перестала </w:t>
      </w:r>
      <w:r w:rsidR="00A37FAD" w:rsidRPr="00241558">
        <w:rPr>
          <w:rStyle w:val="--0"/>
        </w:rPr>
        <w:t>быть</w:t>
      </w:r>
      <w:r w:rsidR="00A37FAD" w:rsidRPr="00A37FAD">
        <w:rPr>
          <w:rFonts w:eastAsia="Times New Roman"/>
          <w:szCs w:val="28"/>
          <w:lang w:eastAsia="zh-CN"/>
        </w:rPr>
        <w:t xml:space="preserve"> предметом поиска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и стала инструментом управления.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Как механизм веры был встроен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в систему власти.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Как Мозг человека был адаптирован</w:t>
      </w:r>
      <w:r w:rsidR="00241558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под принятие изменяемой истины.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И почему после этого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любая, даже самая очевидная подмена,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241558">
        <w:rPr>
          <w:rStyle w:val="--"/>
        </w:rPr>
        <w:t xml:space="preserve">перестаёт </w:t>
      </w:r>
      <w:r w:rsidR="00A37FAD" w:rsidRPr="00241558">
        <w:rPr>
          <w:rStyle w:val="--0"/>
        </w:rPr>
        <w:t>восприниматься</w:t>
      </w:r>
      <w:r w:rsidR="00A37FAD" w:rsidRPr="00A37FAD">
        <w:rPr>
          <w:rFonts w:eastAsia="Times New Roman"/>
          <w:szCs w:val="28"/>
          <w:lang w:eastAsia="zh-CN"/>
        </w:rPr>
        <w:t xml:space="preserve"> как подмена.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Речь пойдёт не о религии в привычном понимании</w:t>
      </w:r>
      <w:r>
        <w:rPr>
          <w:rFonts w:eastAsia="Times New Roman"/>
          <w:szCs w:val="28"/>
          <w:lang w:eastAsia="zh-CN"/>
        </w:rPr>
        <w:t xml:space="preserve"> и </w:t>
      </w:r>
      <w:r w:rsidR="00A37FAD" w:rsidRPr="00A37FAD">
        <w:rPr>
          <w:rFonts w:eastAsia="Times New Roman"/>
          <w:szCs w:val="28"/>
          <w:lang w:eastAsia="zh-CN"/>
        </w:rPr>
        <w:t>не об истории как таковой.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Речь пойдёт о технологии.</w:t>
      </w:r>
      <w:r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О технологии</w:t>
      </w:r>
      <w:r w:rsidR="00375380">
        <w:rPr>
          <w:rFonts w:eastAsia="Times New Roman"/>
          <w:szCs w:val="28"/>
          <w:lang w:eastAsia="zh-CN"/>
        </w:rPr>
        <w:t xml:space="preserve">, </w:t>
      </w:r>
      <w:r w:rsidR="00375380" w:rsidRPr="00A37FAD">
        <w:rPr>
          <w:rFonts w:eastAsia="Times New Roman"/>
          <w:szCs w:val="28"/>
          <w:lang w:eastAsia="zh-CN"/>
        </w:rPr>
        <w:t>которая,</w:t>
      </w:r>
      <w:r w:rsidR="00A37FAD" w:rsidRPr="00A37FAD">
        <w:rPr>
          <w:rFonts w:eastAsia="Times New Roman"/>
          <w:szCs w:val="28"/>
          <w:lang w:eastAsia="zh-CN"/>
        </w:rPr>
        <w:t xml:space="preserve"> однажды возникнув,</w:t>
      </w:r>
      <w:r w:rsidR="00375380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начала воспроизводиться.</w:t>
      </w:r>
      <w:r w:rsidR="00375380">
        <w:rPr>
          <w:rFonts w:eastAsia="Times New Roman"/>
          <w:szCs w:val="28"/>
          <w:lang w:eastAsia="zh-CN"/>
        </w:rPr>
        <w:t xml:space="preserve"> </w:t>
      </w:r>
      <w:r w:rsidR="00375380" w:rsidRPr="00A37FAD">
        <w:rPr>
          <w:rFonts w:eastAsia="Times New Roman"/>
          <w:szCs w:val="28"/>
          <w:lang w:eastAsia="zh-CN"/>
        </w:rPr>
        <w:t>О механизме,</w:t>
      </w:r>
      <w:r w:rsidR="00375380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в котором истина перестаёт быть неизменной —</w:t>
      </w:r>
      <w:r w:rsidR="001211E8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и именно поэтом</w:t>
      </w:r>
      <w:r w:rsidR="00375380">
        <w:rPr>
          <w:rFonts w:eastAsia="Times New Roman"/>
          <w:szCs w:val="28"/>
          <w:lang w:eastAsia="zh-CN"/>
        </w:rPr>
        <w:t xml:space="preserve">у </w:t>
      </w:r>
      <w:r w:rsidR="00A37FAD" w:rsidRPr="00A37FAD">
        <w:rPr>
          <w:rFonts w:eastAsia="Times New Roman"/>
          <w:szCs w:val="28"/>
          <w:lang w:eastAsia="zh-CN"/>
        </w:rPr>
        <w:t>становится идеальным инструментом управления.</w:t>
      </w:r>
      <w:r w:rsidR="00375380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И если предыдущая часть показала,</w:t>
      </w:r>
      <w:r w:rsidR="00375380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как Власть заняла место Храма,</w:t>
      </w:r>
      <w:r w:rsidR="00375380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то теперь мы увидим следующее:</w:t>
      </w:r>
      <w:r w:rsidR="00375380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как Власть заняла место Истины.</w:t>
      </w:r>
      <w:r w:rsidR="00375380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И что происходи</w:t>
      </w:r>
      <w:r w:rsidR="00375380">
        <w:rPr>
          <w:rFonts w:eastAsia="Times New Roman"/>
          <w:szCs w:val="28"/>
          <w:lang w:eastAsia="zh-CN"/>
        </w:rPr>
        <w:t>ло</w:t>
      </w:r>
      <w:r w:rsidR="00A37FAD" w:rsidRPr="00A37FAD">
        <w:rPr>
          <w:rFonts w:eastAsia="Times New Roman"/>
          <w:szCs w:val="28"/>
          <w:lang w:eastAsia="zh-CN"/>
        </w:rPr>
        <w:t xml:space="preserve"> с человеком</w:t>
      </w:r>
      <w:r w:rsidR="00241558">
        <w:rPr>
          <w:rFonts w:eastAsia="Times New Roman"/>
          <w:szCs w:val="28"/>
          <w:lang w:eastAsia="zh-CN"/>
        </w:rPr>
        <w:t xml:space="preserve"> </w:t>
      </w:r>
      <w:r w:rsidR="00A37FAD" w:rsidRPr="00A37FAD">
        <w:rPr>
          <w:rFonts w:eastAsia="Times New Roman"/>
          <w:szCs w:val="28"/>
          <w:lang w:eastAsia="zh-CN"/>
        </w:rPr>
        <w:t>в этот момент.</w:t>
      </w:r>
    </w:p>
    <w:p w14:paraId="7D9886D4" w14:textId="08144FD4" w:rsidR="00E457D5" w:rsidRPr="00E457D5" w:rsidRDefault="00375380" w:rsidP="0037538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E457D5" w:rsidRPr="00E457D5">
        <w:rPr>
          <w:rFonts w:eastAsia="Times New Roman"/>
          <w:szCs w:val="28"/>
          <w:lang w:eastAsia="zh-CN"/>
        </w:rPr>
        <w:t>Для римских властей системный кризис был очевиден.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Проблема заключалась не в спорах о природе Христа. Эти споры были лишь симптомом. </w:t>
      </w:r>
      <w:r w:rsidR="00E457D5" w:rsidRPr="00241558">
        <w:rPr>
          <w:rStyle w:val="--"/>
        </w:rPr>
        <w:t xml:space="preserve">Не </w:t>
      </w:r>
      <w:r w:rsidR="00E457D5" w:rsidRPr="00241558">
        <w:rPr>
          <w:rStyle w:val="--0"/>
        </w:rPr>
        <w:t>будет</w:t>
      </w:r>
      <w:r w:rsidR="00E457D5" w:rsidRPr="00E457D5">
        <w:rPr>
          <w:rFonts w:eastAsia="Times New Roman"/>
          <w:szCs w:val="28"/>
          <w:lang w:eastAsia="zh-CN"/>
        </w:rPr>
        <w:t xml:space="preserve"> одного — возникнет другой, пятый, десятый. Спор — это естественное состояние любой живой системы, в которой присутствует свобода 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Следовательно, устранить кризис через устранение споров невозможно</w:t>
      </w:r>
      <w:r>
        <w:rPr>
          <w:rFonts w:eastAsia="Times New Roman"/>
          <w:szCs w:val="28"/>
          <w:lang w:eastAsia="zh-CN"/>
        </w:rPr>
        <w:t xml:space="preserve">. </w:t>
      </w:r>
      <w:r w:rsidR="00E457D5" w:rsidRPr="00E457D5">
        <w:rPr>
          <w:rFonts w:eastAsia="Times New Roman"/>
          <w:szCs w:val="28"/>
          <w:lang w:eastAsia="zh-CN"/>
        </w:rPr>
        <w:t>Единственный способ — исключить саму возможность их возникновения.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 именно здесь Рим выходит на принципиально новое решение.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В поисках ответа формируется механизм, который впоследствии получит </w:t>
      </w:r>
      <w:r w:rsidR="00E457D5" w:rsidRPr="00241558">
        <w:rPr>
          <w:rStyle w:val="--0"/>
        </w:rPr>
        <w:t xml:space="preserve">название </w:t>
      </w:r>
      <w:r w:rsidR="00E457D5" w:rsidRPr="00241558">
        <w:rPr>
          <w:rStyle w:val="--"/>
        </w:rPr>
        <w:t>ортодоксия</w:t>
      </w:r>
      <w:r w:rsidR="00E457D5" w:rsidRPr="00E457D5">
        <w:rPr>
          <w:rFonts w:eastAsia="Times New Roman"/>
          <w:szCs w:val="28"/>
          <w:lang w:eastAsia="zh-CN"/>
        </w:rPr>
        <w:t>. До этого момента мир не знал религии, в которой истина определялась бы не через внутреннее соответствие, а через внешнее утверждение. Это изобретение принадлежит не богословию, а системе управления.</w:t>
      </w:r>
    </w:p>
    <w:p w14:paraId="45962149" w14:textId="2F1AF69A" w:rsidR="00E457D5" w:rsidRPr="00241558" w:rsidRDefault="00375380" w:rsidP="0037538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</w:t>
      </w:r>
      <w:r w:rsidR="00E457D5" w:rsidRPr="00E457D5">
        <w:rPr>
          <w:rFonts w:eastAsia="Times New Roman"/>
          <w:szCs w:val="28"/>
          <w:lang w:eastAsia="zh-CN"/>
        </w:rPr>
        <w:t>Суть ортодоксии предельно проста и в то же время фундаментальна: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информация, объявленная истиной официально, считается таковой вне зависимости от её содержания.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Не важно, соответствует ли она логике</w:t>
      </w:r>
      <w:r>
        <w:rPr>
          <w:rFonts w:eastAsia="Times New Roman"/>
          <w:szCs w:val="28"/>
          <w:lang w:eastAsia="zh-CN"/>
        </w:rPr>
        <w:t>, н</w:t>
      </w:r>
      <w:r w:rsidR="00E457D5" w:rsidRPr="00E457D5">
        <w:rPr>
          <w:rFonts w:eastAsia="Times New Roman"/>
          <w:szCs w:val="28"/>
          <w:lang w:eastAsia="zh-CN"/>
        </w:rPr>
        <w:t>е важно, противоречит ли сама себе</w:t>
      </w:r>
      <w:r>
        <w:rPr>
          <w:rFonts w:eastAsia="Times New Roman"/>
          <w:szCs w:val="28"/>
          <w:lang w:eastAsia="zh-CN"/>
        </w:rPr>
        <w:t>, н</w:t>
      </w:r>
      <w:r w:rsidR="00E457D5" w:rsidRPr="00E457D5">
        <w:rPr>
          <w:rFonts w:eastAsia="Times New Roman"/>
          <w:szCs w:val="28"/>
          <w:lang w:eastAsia="zh-CN"/>
        </w:rPr>
        <w:t>е важно, согласуется ли с прежними утверждениями.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Важно только одно: она </w:t>
      </w:r>
      <w:r w:rsidR="00E457D5" w:rsidRPr="00241558">
        <w:rPr>
          <w:rStyle w:val="--"/>
        </w:rPr>
        <w:t xml:space="preserve">признана </w:t>
      </w:r>
      <w:r w:rsidR="00E457D5" w:rsidRPr="00241558">
        <w:rPr>
          <w:rStyle w:val="--0"/>
        </w:rPr>
        <w:t>системой.</w:t>
      </w:r>
      <w:r>
        <w:rPr>
          <w:rFonts w:eastAsia="Times New Roman"/>
          <w:szCs w:val="28"/>
          <w:lang w:eastAsia="zh-CN"/>
        </w:rPr>
        <w:t xml:space="preserve"> П</w:t>
      </w:r>
      <w:r w:rsidR="00E457D5" w:rsidRPr="00E457D5">
        <w:rPr>
          <w:rFonts w:eastAsia="Times New Roman"/>
          <w:szCs w:val="28"/>
          <w:lang w:eastAsia="zh-CN"/>
        </w:rPr>
        <w:t>роисходит следующее: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241558">
        <w:rPr>
          <w:rFonts w:eastAsia="Times New Roman"/>
          <w:szCs w:val="28"/>
          <w:lang w:eastAsia="zh-CN"/>
        </w:rPr>
        <w:t>истина перестаёт быть результатом восприятия —</w:t>
      </w:r>
      <w:r w:rsidRPr="00241558">
        <w:rPr>
          <w:rFonts w:eastAsia="Times New Roman"/>
          <w:szCs w:val="28"/>
          <w:lang w:eastAsia="zh-CN"/>
        </w:rPr>
        <w:t xml:space="preserve"> </w:t>
      </w:r>
      <w:r w:rsidR="00E457D5" w:rsidRPr="00241558">
        <w:rPr>
          <w:rFonts w:eastAsia="Times New Roman"/>
          <w:szCs w:val="28"/>
          <w:lang w:eastAsia="zh-CN"/>
        </w:rPr>
        <w:t>и становится функцией Системного Управления.</w:t>
      </w:r>
    </w:p>
    <w:p w14:paraId="2DC2556E" w14:textId="071A89C1" w:rsidR="00E457D5" w:rsidRPr="00E457D5" w:rsidRDefault="00C34F92" w:rsidP="0037538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5ED86416" wp14:editId="0ED3CD27">
            <wp:simplePos x="0" y="0"/>
            <wp:positionH relativeFrom="column">
              <wp:posOffset>-147320</wp:posOffset>
            </wp:positionH>
            <wp:positionV relativeFrom="paragraph">
              <wp:posOffset>459740</wp:posOffset>
            </wp:positionV>
            <wp:extent cx="3326130" cy="2968625"/>
            <wp:effectExtent l="0" t="0" r="1270" b="3175"/>
            <wp:wrapTight wrapText="bothSides">
              <wp:wrapPolygon edited="0">
                <wp:start x="0" y="0"/>
                <wp:lineTo x="0" y="21531"/>
                <wp:lineTo x="21526" y="21531"/>
                <wp:lineTo x="21526" y="0"/>
                <wp:lineTo x="0" y="0"/>
              </wp:wrapPolygon>
            </wp:wrapTight>
            <wp:docPr id="1151609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09641" name="Рисунок 115160964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380">
        <w:rPr>
          <w:rFonts w:eastAsia="Times New Roman"/>
          <w:szCs w:val="28"/>
          <w:lang w:eastAsia="zh-CN"/>
        </w:rPr>
        <w:t xml:space="preserve">         </w:t>
      </w:r>
      <w:r w:rsidR="00E457D5" w:rsidRPr="00E457D5">
        <w:rPr>
          <w:rFonts w:eastAsia="Times New Roman"/>
          <w:szCs w:val="28"/>
          <w:lang w:eastAsia="zh-CN"/>
        </w:rPr>
        <w:t>Второй, не менее важный признак ортодоксии — подмена сути формой.</w:t>
      </w:r>
      <w:r w:rsidR="00375380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Ранее ценность имел сам процесс поиска: «блаженны алчущие и жаждущие правды».</w:t>
      </w:r>
    </w:p>
    <w:p w14:paraId="4C296ED9" w14:textId="057225A3" w:rsidR="00E457D5" w:rsidRPr="00E457D5" w:rsidRDefault="00E457D5" w:rsidP="00375380">
      <w:pPr>
        <w:spacing w:after="0"/>
        <w:ind w:firstLine="0"/>
        <w:rPr>
          <w:rFonts w:eastAsia="Times New Roman"/>
          <w:szCs w:val="28"/>
          <w:lang w:eastAsia="zh-CN"/>
        </w:rPr>
      </w:pPr>
      <w:r w:rsidRPr="00E457D5">
        <w:rPr>
          <w:rFonts w:eastAsia="Times New Roman"/>
          <w:szCs w:val="28"/>
          <w:lang w:eastAsia="zh-CN"/>
        </w:rPr>
        <w:t xml:space="preserve">Теперь поиск становится избыточным. Истина больше </w:t>
      </w:r>
      <w:r w:rsidRPr="00241558">
        <w:rPr>
          <w:rStyle w:val="--"/>
        </w:rPr>
        <w:t xml:space="preserve">не </w:t>
      </w:r>
      <w:r w:rsidRPr="00241558">
        <w:rPr>
          <w:rStyle w:val="--0"/>
        </w:rPr>
        <w:t>ищется</w:t>
      </w:r>
      <w:r w:rsidRPr="00E457D5">
        <w:rPr>
          <w:rFonts w:eastAsia="Times New Roman"/>
          <w:szCs w:val="28"/>
          <w:lang w:eastAsia="zh-CN"/>
        </w:rPr>
        <w:t xml:space="preserve"> — она выдается.</w:t>
      </w:r>
      <w:r w:rsidR="00375380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 в этой точке происходит ключевой сдвиг:</w:t>
      </w:r>
      <w:r w:rsidR="00375380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вера перестаёт быть движением к истине</w:t>
      </w:r>
      <w:r w:rsidR="00375380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 xml:space="preserve">и становится </w:t>
      </w:r>
      <w:r w:rsidRPr="00241558">
        <w:rPr>
          <w:rStyle w:val="--0"/>
        </w:rPr>
        <w:t xml:space="preserve">механизмом </w:t>
      </w:r>
      <w:r w:rsidRPr="00241558">
        <w:rPr>
          <w:rStyle w:val="--"/>
        </w:rPr>
        <w:t>принятия</w:t>
      </w:r>
      <w:r w:rsidRPr="00E457D5">
        <w:rPr>
          <w:rFonts w:eastAsia="Times New Roman"/>
          <w:szCs w:val="28"/>
          <w:lang w:eastAsia="zh-CN"/>
        </w:rPr>
        <w:t xml:space="preserve"> уже заданного.</w:t>
      </w:r>
      <w:r w:rsidR="00375380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 xml:space="preserve">С точки зрения </w:t>
      </w:r>
      <w:r w:rsidR="00241558">
        <w:rPr>
          <w:rFonts w:eastAsia="Times New Roman"/>
          <w:szCs w:val="28"/>
          <w:lang w:eastAsia="zh-CN"/>
        </w:rPr>
        <w:t xml:space="preserve">развития </w:t>
      </w:r>
      <w:r w:rsidRPr="00E457D5">
        <w:rPr>
          <w:rFonts w:eastAsia="Times New Roman"/>
          <w:szCs w:val="28"/>
          <w:lang w:eastAsia="zh-CN"/>
        </w:rPr>
        <w:t>генотипов мозга</w:t>
      </w:r>
      <w:r w:rsidR="00241558">
        <w:rPr>
          <w:rFonts w:eastAsia="Times New Roman"/>
          <w:szCs w:val="28"/>
          <w:lang w:eastAsia="zh-CN"/>
        </w:rPr>
        <w:t>,</w:t>
      </w:r>
      <w:r w:rsidRPr="00E457D5">
        <w:rPr>
          <w:rFonts w:eastAsia="Times New Roman"/>
          <w:szCs w:val="28"/>
          <w:lang w:eastAsia="zh-CN"/>
        </w:rPr>
        <w:t xml:space="preserve"> это переход к состоянию, при котором:</w:t>
      </w:r>
      <w:r w:rsidR="00375380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 xml:space="preserve">человек </w:t>
      </w:r>
      <w:r w:rsidRPr="00241558">
        <w:rPr>
          <w:rStyle w:val="--"/>
        </w:rPr>
        <w:t xml:space="preserve">перестаёт </w:t>
      </w:r>
      <w:r w:rsidRPr="00241558">
        <w:rPr>
          <w:rStyle w:val="--0"/>
        </w:rPr>
        <w:t>соотносить</w:t>
      </w:r>
      <w:r w:rsidRPr="00E457D5">
        <w:rPr>
          <w:rFonts w:eastAsia="Times New Roman"/>
          <w:szCs w:val="28"/>
          <w:lang w:eastAsia="zh-CN"/>
        </w:rPr>
        <w:t xml:space="preserve"> информацию с внутренним основанием</w:t>
      </w:r>
      <w:r w:rsidR="00375380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 начинает принимать её по признаку источника.</w:t>
      </w:r>
      <w:r w:rsidR="00375380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Если источник признан — значит, истина.</w:t>
      </w:r>
    </w:p>
    <w:p w14:paraId="7BB68901" w14:textId="30AFA826" w:rsidR="00E457D5" w:rsidRPr="00E457D5" w:rsidRDefault="00375380" w:rsidP="00FC46B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E457D5" w:rsidRPr="00E457D5">
        <w:rPr>
          <w:rFonts w:eastAsia="Times New Roman"/>
          <w:szCs w:val="28"/>
          <w:lang w:eastAsia="zh-CN"/>
        </w:rPr>
        <w:t xml:space="preserve">Именно поэтому одной из главных задач ортодоксии </w:t>
      </w:r>
      <w:r w:rsidR="00E457D5" w:rsidRPr="00241558">
        <w:rPr>
          <w:rStyle w:val="--0"/>
        </w:rPr>
        <w:t xml:space="preserve">становится </w:t>
      </w:r>
      <w:r w:rsidR="00E457D5" w:rsidRPr="00241558">
        <w:rPr>
          <w:rStyle w:val="--"/>
        </w:rPr>
        <w:t xml:space="preserve">устранение </w:t>
      </w:r>
      <w:r w:rsidR="00E457D5" w:rsidRPr="00E457D5">
        <w:rPr>
          <w:rFonts w:eastAsia="Times New Roman"/>
          <w:szCs w:val="28"/>
          <w:lang w:eastAsia="zh-CN"/>
        </w:rPr>
        <w:t>необходимости понимания.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Понимание опасно.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Понимание создаёт внутренний критерий проверки.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А наличие внутреннего критерия разрушает управляемость.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Вера же, в том виде, в котором она вводится системой, напротив, исключает проверку.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Она фиксирует принятие без анализа.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 потому для системы управления вера становится приоритетнее понимания</w:t>
      </w:r>
      <w:r w:rsidR="00FC46BF">
        <w:rPr>
          <w:rFonts w:eastAsia="Times New Roman"/>
          <w:szCs w:val="28"/>
          <w:lang w:eastAsia="zh-CN"/>
        </w:rPr>
        <w:t>, п</w:t>
      </w:r>
      <w:r w:rsidR="00E457D5" w:rsidRPr="00E457D5">
        <w:rPr>
          <w:rFonts w:eastAsia="Times New Roman"/>
          <w:szCs w:val="28"/>
          <w:lang w:eastAsia="zh-CN"/>
        </w:rPr>
        <w:t>отому что ситуация изменчива.</w:t>
      </w:r>
      <w:r w:rsidR="00FC46BF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Управление требует гибкости не системы — а человека.</w:t>
      </w:r>
      <w:r w:rsidR="00FC46BF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Но здесь возникает тонкий момент.</w:t>
      </w:r>
      <w:r w:rsidR="00FC46BF">
        <w:rPr>
          <w:rFonts w:eastAsia="Times New Roman"/>
          <w:szCs w:val="28"/>
          <w:lang w:eastAsia="zh-CN"/>
        </w:rPr>
        <w:t xml:space="preserve"> </w:t>
      </w:r>
      <w:r w:rsidR="00E457D5" w:rsidRPr="001A2D98">
        <w:rPr>
          <w:rStyle w:val="--0"/>
          <w:lang w:eastAsia="zh-CN"/>
        </w:rPr>
        <w:t xml:space="preserve">Гибкость — </w:t>
      </w:r>
      <w:r w:rsidR="00E457D5" w:rsidRPr="001A2D98">
        <w:rPr>
          <w:rStyle w:val="--"/>
          <w:lang w:eastAsia="zh-CN"/>
        </w:rPr>
        <w:t>недостаточна.</w:t>
      </w:r>
      <w:r w:rsidR="00FC46BF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Гибкий человек может сопротивляться, может выбирать.</w:t>
      </w:r>
      <w:r w:rsidR="00FC46BF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Системе нужен иной тип — человек, способный принимать любую форму без внутреннего трения.</w:t>
      </w:r>
      <w:r w:rsidR="00FC46BF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Если говорить предельно точно —системе нужен </w:t>
      </w:r>
      <w:r w:rsidR="00E457D5" w:rsidRPr="001A2D98">
        <w:rPr>
          <w:rFonts w:eastAsia="Times New Roman"/>
          <w:szCs w:val="28"/>
          <w:lang w:eastAsia="zh-CN"/>
        </w:rPr>
        <w:t>жидкий тип восприятия</w:t>
      </w:r>
      <w:r w:rsidR="00E457D5" w:rsidRPr="00E457D5">
        <w:rPr>
          <w:rFonts w:eastAsia="Times New Roman"/>
          <w:szCs w:val="28"/>
          <w:lang w:eastAsia="zh-CN"/>
        </w:rPr>
        <w:t>.</w:t>
      </w:r>
      <w:r w:rsidR="00FC46BF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Только в этом состоянии возможно </w:t>
      </w:r>
      <w:r w:rsidR="00E457D5" w:rsidRPr="00D44016">
        <w:rPr>
          <w:rStyle w:val="--"/>
          <w:lang w:eastAsia="zh-CN"/>
        </w:rPr>
        <w:t xml:space="preserve">мгновенное </w:t>
      </w:r>
      <w:r w:rsidR="00E457D5" w:rsidRPr="00D44016">
        <w:rPr>
          <w:rStyle w:val="--0"/>
          <w:lang w:eastAsia="zh-CN"/>
        </w:rPr>
        <w:t>принятие</w:t>
      </w:r>
      <w:r w:rsidR="00E457D5" w:rsidRPr="00E457D5">
        <w:rPr>
          <w:rFonts w:eastAsia="Times New Roman"/>
          <w:szCs w:val="28"/>
          <w:lang w:eastAsia="zh-CN"/>
        </w:rPr>
        <w:t xml:space="preserve"> новой «истины»,</w:t>
      </w:r>
      <w:r w:rsidR="00FC46BF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независимо от её содержания и противоречий.</w:t>
      </w:r>
    </w:p>
    <w:p w14:paraId="11ABFF2B" w14:textId="39C1926E" w:rsidR="00E457D5" w:rsidRPr="00E457D5" w:rsidRDefault="00FC46BF" w:rsidP="00FC46B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E457D5" w:rsidRPr="00E457D5">
        <w:rPr>
          <w:rFonts w:eastAsia="Times New Roman"/>
          <w:szCs w:val="28"/>
          <w:lang w:eastAsia="zh-CN"/>
        </w:rPr>
        <w:t>Вчера дорога в «рай» шла в одну сторону — сегодня в другую</w:t>
      </w:r>
      <w:r>
        <w:rPr>
          <w:rFonts w:eastAsia="Times New Roman"/>
          <w:szCs w:val="28"/>
          <w:lang w:eastAsia="zh-CN"/>
        </w:rPr>
        <w:t xml:space="preserve">. </w:t>
      </w:r>
      <w:r w:rsidR="00E457D5" w:rsidRPr="00E457D5">
        <w:rPr>
          <w:rFonts w:eastAsia="Times New Roman"/>
          <w:szCs w:val="28"/>
          <w:lang w:eastAsia="zh-CN"/>
        </w:rPr>
        <w:t>И человек должен не просто согласиться — он должен принять это</w:t>
      </w:r>
      <w:r w:rsidR="00D44016">
        <w:rPr>
          <w:rFonts w:eastAsia="Times New Roman"/>
          <w:szCs w:val="28"/>
          <w:lang w:eastAsia="zh-CN"/>
        </w:rPr>
        <w:t>,</w:t>
      </w:r>
      <w:r w:rsidR="00E457D5" w:rsidRPr="00E457D5">
        <w:rPr>
          <w:rFonts w:eastAsia="Times New Roman"/>
          <w:szCs w:val="28"/>
          <w:lang w:eastAsia="zh-CN"/>
        </w:rPr>
        <w:t xml:space="preserve"> как очевидное.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Без сомнения</w:t>
      </w:r>
      <w:r>
        <w:rPr>
          <w:rFonts w:eastAsia="Times New Roman"/>
          <w:szCs w:val="28"/>
          <w:lang w:eastAsia="zh-CN"/>
        </w:rPr>
        <w:t>, б</w:t>
      </w:r>
      <w:r w:rsidR="00E457D5" w:rsidRPr="00E457D5">
        <w:rPr>
          <w:rFonts w:eastAsia="Times New Roman"/>
          <w:szCs w:val="28"/>
          <w:lang w:eastAsia="zh-CN"/>
        </w:rPr>
        <w:t>ез анализа</w:t>
      </w:r>
      <w:r>
        <w:rPr>
          <w:rFonts w:eastAsia="Times New Roman"/>
          <w:szCs w:val="28"/>
          <w:lang w:eastAsia="zh-CN"/>
        </w:rPr>
        <w:t>, б</w:t>
      </w:r>
      <w:r w:rsidR="00E457D5" w:rsidRPr="00E457D5">
        <w:rPr>
          <w:rFonts w:eastAsia="Times New Roman"/>
          <w:szCs w:val="28"/>
          <w:lang w:eastAsia="zh-CN"/>
        </w:rPr>
        <w:t>ез внутреннего конфликта.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Именно это и есть управляемое сознание в логике Системного Управления.</w:t>
      </w:r>
    </w:p>
    <w:p w14:paraId="795FF7F6" w14:textId="3AC2D97A" w:rsidR="004C2CE4" w:rsidRDefault="00FC46BF" w:rsidP="0072336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E457D5" w:rsidRPr="00E457D5">
        <w:rPr>
          <w:rFonts w:eastAsia="Times New Roman"/>
          <w:szCs w:val="28"/>
          <w:lang w:eastAsia="zh-CN"/>
        </w:rPr>
        <w:t>Если же человек не только верит, но и понимает, возникает риск.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Он может </w:t>
      </w:r>
      <w:r w:rsidR="00E457D5" w:rsidRPr="00D44016">
        <w:rPr>
          <w:rStyle w:val="--"/>
          <w:lang w:eastAsia="zh-CN"/>
        </w:rPr>
        <w:t xml:space="preserve">не </w:t>
      </w:r>
      <w:r w:rsidR="00E457D5" w:rsidRPr="00D44016">
        <w:rPr>
          <w:rStyle w:val="--0"/>
          <w:lang w:eastAsia="zh-CN"/>
        </w:rPr>
        <w:t>согласиться</w:t>
      </w:r>
      <w:r w:rsidR="00E457D5" w:rsidRPr="00E457D5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Не потому, что сопротивляется, а потому, что видит </w:t>
      </w:r>
      <w:r w:rsidR="00E457D5" w:rsidRPr="00E457D5">
        <w:rPr>
          <w:rFonts w:eastAsia="Times New Roman"/>
          <w:szCs w:val="28"/>
          <w:lang w:eastAsia="zh-CN"/>
        </w:rPr>
        <w:lastRenderedPageBreak/>
        <w:t>несоответствие.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 это делает его опасным для системы.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Потому что истинные причины изменения «истины» зачастую невозможно озвучить.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Они лежат не в области веры, а в области управления.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Характерный пример — реформы, связанные с церковной трансформацией в эпоху Романовых.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Формально речь шла об «уточнении обрядов».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По сути — о переформатировании системы лояльности.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Старая церковь была встроена в предыдущую конструкцию власти и ориентирована на иную династическую основу. Прямая смена присяги была рискованной и могла вызвать разрушение структуры.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Решение оказалось типовым для Системного Управления:</w:t>
      </w:r>
      <w:r w:rsidR="00D44016">
        <w:rPr>
          <w:rFonts w:eastAsia="Times New Roman"/>
          <w:szCs w:val="28"/>
          <w:lang w:eastAsia="zh-CN"/>
        </w:rPr>
        <w:t xml:space="preserve"> </w:t>
      </w:r>
      <w:r w:rsidR="00E457D5" w:rsidRPr="00D44016">
        <w:rPr>
          <w:rStyle w:val="--"/>
          <w:lang w:eastAsia="zh-CN"/>
        </w:rPr>
        <w:t xml:space="preserve">не </w:t>
      </w:r>
      <w:r w:rsidR="00E457D5" w:rsidRPr="00D44016">
        <w:rPr>
          <w:rStyle w:val="--0"/>
          <w:lang w:eastAsia="zh-CN"/>
        </w:rPr>
        <w:t>менять</w:t>
      </w:r>
      <w:r w:rsidR="00E457D5" w:rsidRPr="00E457D5">
        <w:rPr>
          <w:rFonts w:eastAsia="Times New Roman"/>
          <w:szCs w:val="28"/>
          <w:lang w:eastAsia="zh-CN"/>
        </w:rPr>
        <w:t xml:space="preserve"> систему напрямую — а создать новую.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Новая церковь объявляется носителем «подлинной истины».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Старая — ошибкой.</w:t>
      </w:r>
      <w:r w:rsidR="00741F5C">
        <w:rPr>
          <w:rFonts w:eastAsia="Times New Roman"/>
          <w:szCs w:val="28"/>
          <w:lang w:eastAsia="zh-CN"/>
        </w:rPr>
        <w:t xml:space="preserve"> З</w:t>
      </w:r>
      <w:r w:rsidR="00E457D5" w:rsidRPr="00E457D5">
        <w:rPr>
          <w:rFonts w:eastAsia="Times New Roman"/>
          <w:szCs w:val="28"/>
          <w:lang w:eastAsia="zh-CN"/>
        </w:rPr>
        <w:t>десь повторяется уже знакомый механизм: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сохраняется форма, но меняется содержание.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Меняется центр — и вместе с ним меняется истина.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То, что на </w:t>
      </w:r>
      <w:r w:rsidR="00C34F92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2452B5BD" wp14:editId="4D724F32">
            <wp:simplePos x="0" y="0"/>
            <wp:positionH relativeFrom="column">
              <wp:posOffset>4486910</wp:posOffset>
            </wp:positionH>
            <wp:positionV relativeFrom="paragraph">
              <wp:posOffset>3019425</wp:posOffset>
            </wp:positionV>
            <wp:extent cx="2465070" cy="3018155"/>
            <wp:effectExtent l="0" t="0" r="0" b="4445"/>
            <wp:wrapTight wrapText="bothSides">
              <wp:wrapPolygon edited="0">
                <wp:start x="0" y="0"/>
                <wp:lineTo x="0" y="21541"/>
                <wp:lineTo x="21478" y="21541"/>
                <wp:lineTo x="21478" y="0"/>
                <wp:lineTo x="0" y="0"/>
              </wp:wrapPolygon>
            </wp:wrapTight>
            <wp:docPr id="11531915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191544" name="Рисунок 115319154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7D5" w:rsidRPr="00E457D5">
        <w:rPr>
          <w:rFonts w:eastAsia="Times New Roman"/>
          <w:szCs w:val="28"/>
          <w:lang w:eastAsia="zh-CN"/>
        </w:rPr>
        <w:t>протяжении столетий считалось нормой, внезапно объявляется отклонением.</w:t>
      </w:r>
      <w:r w:rsidR="00741F5C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 наоборот.</w:t>
      </w:r>
      <w:r w:rsidR="0042732D">
        <w:rPr>
          <w:rFonts w:eastAsia="Times New Roman"/>
          <w:szCs w:val="28"/>
          <w:lang w:eastAsia="zh-CN"/>
        </w:rPr>
        <w:t xml:space="preserve"> Крещение д</w:t>
      </w:r>
      <w:r w:rsidR="0042732D" w:rsidRPr="00E457D5">
        <w:rPr>
          <w:rFonts w:eastAsia="Times New Roman"/>
          <w:szCs w:val="28"/>
          <w:lang w:eastAsia="zh-CN"/>
        </w:rPr>
        <w:t>в</w:t>
      </w:r>
      <w:r w:rsidR="0042732D">
        <w:rPr>
          <w:rFonts w:eastAsia="Times New Roman"/>
          <w:szCs w:val="28"/>
          <w:lang w:eastAsia="zh-CN"/>
        </w:rPr>
        <w:t xml:space="preserve">умя </w:t>
      </w:r>
      <w:r w:rsidR="00B872F0" w:rsidRPr="00E457D5">
        <w:rPr>
          <w:rFonts w:eastAsia="Times New Roman"/>
          <w:szCs w:val="28"/>
          <w:lang w:eastAsia="zh-CN"/>
        </w:rPr>
        <w:t>перстами</w:t>
      </w:r>
      <w:r w:rsidR="00B872F0">
        <w:rPr>
          <w:rFonts w:eastAsia="Times New Roman"/>
          <w:szCs w:val="28"/>
          <w:lang w:eastAsia="zh-CN"/>
        </w:rPr>
        <w:t xml:space="preserve">, </w:t>
      </w:r>
      <w:r w:rsidR="00B872F0" w:rsidRPr="00E457D5">
        <w:rPr>
          <w:rFonts w:eastAsia="Times New Roman"/>
          <w:szCs w:val="28"/>
          <w:lang w:eastAsia="zh-CN"/>
        </w:rPr>
        <w:t>становятся</w:t>
      </w:r>
      <w:r w:rsidR="00E457D5" w:rsidRPr="00E457D5">
        <w:rPr>
          <w:rFonts w:eastAsia="Times New Roman"/>
          <w:szCs w:val="28"/>
          <w:lang w:eastAsia="zh-CN"/>
        </w:rPr>
        <w:t xml:space="preserve"> признаком ошибки.</w:t>
      </w:r>
      <w:r w:rsidR="0042732D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Тр</w:t>
      </w:r>
      <w:r w:rsidR="0042732D">
        <w:rPr>
          <w:rFonts w:eastAsia="Times New Roman"/>
          <w:szCs w:val="28"/>
          <w:lang w:eastAsia="zh-CN"/>
        </w:rPr>
        <w:t>емя</w:t>
      </w:r>
      <w:r w:rsidR="00E457D5" w:rsidRPr="00E457D5">
        <w:rPr>
          <w:rFonts w:eastAsia="Times New Roman"/>
          <w:szCs w:val="28"/>
          <w:lang w:eastAsia="zh-CN"/>
        </w:rPr>
        <w:t xml:space="preserve"> — </w:t>
      </w:r>
    </w:p>
    <w:p w14:paraId="3E99A207" w14:textId="0F6D2A0E" w:rsidR="00E457D5" w:rsidRPr="00E457D5" w:rsidRDefault="00E457D5" w:rsidP="00723367">
      <w:pPr>
        <w:spacing w:after="0"/>
        <w:ind w:firstLine="0"/>
        <w:rPr>
          <w:rFonts w:eastAsia="Times New Roman"/>
          <w:szCs w:val="28"/>
          <w:lang w:eastAsia="zh-CN"/>
        </w:rPr>
      </w:pPr>
      <w:r w:rsidRPr="00E457D5">
        <w:rPr>
          <w:rFonts w:eastAsia="Times New Roman"/>
          <w:szCs w:val="28"/>
          <w:lang w:eastAsia="zh-CN"/>
        </w:rPr>
        <w:t>признаком истины.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Меняется не жест.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723367">
        <w:rPr>
          <w:rStyle w:val="--0"/>
          <w:lang w:eastAsia="zh-CN"/>
        </w:rPr>
        <w:t xml:space="preserve">Меняется </w:t>
      </w:r>
      <w:r w:rsidRPr="00723367">
        <w:rPr>
          <w:rStyle w:val="--"/>
          <w:lang w:eastAsia="zh-CN"/>
        </w:rPr>
        <w:t>критерий</w:t>
      </w:r>
      <w:r w:rsidRPr="00E457D5">
        <w:rPr>
          <w:rFonts w:eastAsia="Times New Roman"/>
          <w:szCs w:val="28"/>
          <w:lang w:eastAsia="zh-CN"/>
        </w:rPr>
        <w:t xml:space="preserve"> истины.</w:t>
      </w:r>
      <w:r w:rsidR="0042732D">
        <w:rPr>
          <w:rFonts w:eastAsia="Times New Roman"/>
          <w:szCs w:val="28"/>
          <w:lang w:eastAsia="zh-CN"/>
        </w:rPr>
        <w:t xml:space="preserve"> Э</w:t>
      </w:r>
      <w:r w:rsidRPr="00E457D5">
        <w:rPr>
          <w:rFonts w:eastAsia="Times New Roman"/>
          <w:szCs w:val="28"/>
          <w:lang w:eastAsia="zh-CN"/>
        </w:rPr>
        <w:t>то возможно только в одном случае —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если Мозг уже адаптирован к принятию истины извне.</w:t>
      </w:r>
      <w:r w:rsidR="00723367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С точки зрения</w:t>
      </w:r>
      <w:r w:rsidR="00723367">
        <w:rPr>
          <w:rFonts w:eastAsia="Times New Roman"/>
          <w:szCs w:val="28"/>
          <w:lang w:eastAsia="zh-CN"/>
        </w:rPr>
        <w:t xml:space="preserve"> развития</w:t>
      </w:r>
      <w:r w:rsidRPr="00E457D5">
        <w:rPr>
          <w:rFonts w:eastAsia="Times New Roman"/>
          <w:szCs w:val="28"/>
          <w:lang w:eastAsia="zh-CN"/>
        </w:rPr>
        <w:t xml:space="preserve"> генотипов мозга</w:t>
      </w:r>
      <w:r w:rsidR="00723367">
        <w:rPr>
          <w:rFonts w:eastAsia="Times New Roman"/>
          <w:szCs w:val="28"/>
          <w:lang w:eastAsia="zh-CN"/>
        </w:rPr>
        <w:t>,</w:t>
      </w:r>
      <w:r w:rsidRPr="00E457D5">
        <w:rPr>
          <w:rFonts w:eastAsia="Times New Roman"/>
          <w:szCs w:val="28"/>
          <w:lang w:eastAsia="zh-CN"/>
        </w:rPr>
        <w:t xml:space="preserve"> это означает следующее: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восприятие перестаёт быть опорой системы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 становится её объектом.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Именно поэтому ортодоксия — это не религиозный механизм.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 xml:space="preserve">Это </w:t>
      </w:r>
      <w:r w:rsidRPr="00723367">
        <w:rPr>
          <w:rStyle w:val="--0"/>
          <w:lang w:eastAsia="zh-CN"/>
        </w:rPr>
        <w:t xml:space="preserve">инструмент </w:t>
      </w:r>
      <w:r w:rsidRPr="00723367">
        <w:rPr>
          <w:rStyle w:val="--"/>
          <w:lang w:eastAsia="zh-CN"/>
        </w:rPr>
        <w:t>настройки</w:t>
      </w:r>
      <w:r w:rsidRPr="00E457D5">
        <w:rPr>
          <w:rFonts w:eastAsia="Times New Roman"/>
          <w:szCs w:val="28"/>
          <w:lang w:eastAsia="zh-CN"/>
        </w:rPr>
        <w:t xml:space="preserve"> Мозга под задачи управления.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Она решает ключевую задачу: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исключает возможность внутренней проверки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 заменяет её внешним утверждением.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В этой точке окончательно закрепляется принцип: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723367">
        <w:rPr>
          <w:rFonts w:eastAsia="Times New Roman"/>
          <w:b/>
          <w:bCs/>
          <w:i/>
          <w:iCs/>
          <w:szCs w:val="28"/>
          <w:lang w:eastAsia="zh-CN"/>
        </w:rPr>
        <w:t>истина — это не то, что есть,</w:t>
      </w:r>
      <w:r w:rsidR="0042732D" w:rsidRPr="00723367">
        <w:rPr>
          <w:rFonts w:eastAsia="Times New Roman"/>
          <w:i/>
          <w:iCs/>
          <w:szCs w:val="28"/>
          <w:lang w:eastAsia="zh-CN"/>
        </w:rPr>
        <w:t xml:space="preserve"> </w:t>
      </w:r>
      <w:r w:rsidRPr="00723367">
        <w:rPr>
          <w:rFonts w:eastAsia="Times New Roman"/>
          <w:b/>
          <w:bCs/>
          <w:i/>
          <w:iCs/>
          <w:szCs w:val="28"/>
          <w:lang w:eastAsia="zh-CN"/>
        </w:rPr>
        <w:t>а то, что признано.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Именно здесь становится очевидно,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что мы имеем дело уже не с религией как таковой,</w:t>
      </w:r>
      <w:r w:rsidR="0042732D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а с конструкцией управления через веру.</w:t>
      </w:r>
      <w:r w:rsidR="00723367">
        <w:rPr>
          <w:rFonts w:eastAsia="Times New Roman"/>
          <w:szCs w:val="28"/>
          <w:lang w:eastAsia="zh-CN"/>
        </w:rPr>
        <w:t xml:space="preserve"> </w:t>
      </w:r>
      <w:r w:rsidR="00D40976">
        <w:rPr>
          <w:rFonts w:eastAsia="Times New Roman"/>
          <w:szCs w:val="28"/>
          <w:lang w:eastAsia="zh-CN"/>
        </w:rPr>
        <w:t>В</w:t>
      </w:r>
      <w:r w:rsidRPr="00E457D5">
        <w:rPr>
          <w:rFonts w:eastAsia="Times New Roman"/>
          <w:szCs w:val="28"/>
          <w:lang w:eastAsia="zh-CN"/>
        </w:rPr>
        <w:t>озникает ключевой вопрос:</w:t>
      </w:r>
      <w:r w:rsidR="00D40976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как можно было объяснить истинную причину церковной реформы?</w:t>
      </w:r>
      <w:r w:rsidR="00D40976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Никак.</w:t>
      </w:r>
      <w:r w:rsidR="00D40976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Потому что реальная причина лежала не в области веры, а в области управления.</w:t>
      </w:r>
      <w:r w:rsidR="00D40976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 xml:space="preserve">А управление никогда </w:t>
      </w:r>
      <w:r w:rsidRPr="00723367">
        <w:rPr>
          <w:rStyle w:val="--"/>
          <w:lang w:eastAsia="zh-CN"/>
        </w:rPr>
        <w:t xml:space="preserve">не </w:t>
      </w:r>
      <w:r w:rsidRPr="00723367">
        <w:rPr>
          <w:rStyle w:val="--0"/>
          <w:lang w:eastAsia="zh-CN"/>
        </w:rPr>
        <w:t>объясняет</w:t>
      </w:r>
      <w:r w:rsidRPr="00E457D5">
        <w:rPr>
          <w:rFonts w:eastAsia="Times New Roman"/>
          <w:szCs w:val="28"/>
          <w:lang w:eastAsia="zh-CN"/>
        </w:rPr>
        <w:t xml:space="preserve"> себя прямо — оно маскируется под истину.</w:t>
      </w:r>
      <w:r w:rsidR="00D40976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Но система и не нуждалась в объяснении.</w:t>
      </w:r>
    </w:p>
    <w:p w14:paraId="717BDB65" w14:textId="5F5EF1E6" w:rsidR="00E457D5" w:rsidRPr="00E457D5" w:rsidRDefault="00E457D5" w:rsidP="00D40976">
      <w:pPr>
        <w:spacing w:after="0"/>
        <w:ind w:firstLine="0"/>
        <w:rPr>
          <w:rFonts w:eastAsia="Times New Roman"/>
          <w:szCs w:val="28"/>
          <w:lang w:eastAsia="zh-CN"/>
        </w:rPr>
      </w:pPr>
      <w:r w:rsidRPr="00E457D5">
        <w:rPr>
          <w:rFonts w:eastAsia="Times New Roman"/>
          <w:szCs w:val="28"/>
          <w:lang w:eastAsia="zh-CN"/>
        </w:rPr>
        <w:t>Потому что большинство не собиралось искать истину в принципе.</w:t>
      </w:r>
      <w:r w:rsidR="00D40976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Именно поэтому новая «истина» была принята.</w:t>
      </w:r>
    </w:p>
    <w:p w14:paraId="1E79B380" w14:textId="3D59C66C" w:rsidR="00E457D5" w:rsidRPr="00E457D5" w:rsidRDefault="00D40976" w:rsidP="00B872F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E457D5" w:rsidRPr="00723367">
        <w:rPr>
          <w:rStyle w:val="--0"/>
          <w:lang w:eastAsia="zh-CN"/>
        </w:rPr>
        <w:t xml:space="preserve">Меньшинство — </w:t>
      </w:r>
      <w:r w:rsidR="00E457D5" w:rsidRPr="00723367">
        <w:rPr>
          <w:rStyle w:val="--"/>
          <w:lang w:eastAsia="zh-CN"/>
        </w:rPr>
        <w:t>воспротивилось.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Оно ещё сохраняло внутренний критерий, способный отличить подмену</w:t>
      </w:r>
      <w:r>
        <w:rPr>
          <w:rFonts w:eastAsia="Times New Roman"/>
          <w:szCs w:val="28"/>
          <w:lang w:eastAsia="zh-CN"/>
        </w:rPr>
        <w:t xml:space="preserve"> и</w:t>
      </w:r>
      <w:r w:rsidR="00E457D5" w:rsidRPr="00E457D5">
        <w:rPr>
          <w:rFonts w:eastAsia="Times New Roman"/>
          <w:szCs w:val="28"/>
          <w:lang w:eastAsia="zh-CN"/>
        </w:rPr>
        <w:t xml:space="preserve"> потому шло до конца — вплоть до самосожжения, до </w:t>
      </w:r>
      <w:bookmarkStart w:id="3" w:name="_Hlk226724179"/>
      <w:r w:rsidR="00E457D5" w:rsidRPr="00E457D5">
        <w:rPr>
          <w:rFonts w:eastAsia="Times New Roman"/>
          <w:szCs w:val="28"/>
          <w:lang w:eastAsia="zh-CN"/>
        </w:rPr>
        <w:t xml:space="preserve">готовности умереть </w:t>
      </w:r>
      <w:r w:rsidR="00E457D5" w:rsidRPr="0048732B">
        <w:rPr>
          <w:rFonts w:eastAsia="Times New Roman"/>
          <w:b/>
          <w:bCs/>
          <w:i/>
          <w:iCs/>
          <w:szCs w:val="28"/>
          <w:lang w:eastAsia="zh-CN"/>
        </w:rPr>
        <w:t>«за единый аз»</w:t>
      </w:r>
      <w:bookmarkEnd w:id="3"/>
      <w:r w:rsidR="008359B3" w:rsidRPr="0048732B">
        <w:rPr>
          <w:rStyle w:val="af5"/>
          <w:rFonts w:eastAsia="Times New Roman"/>
          <w:b w:val="0"/>
          <w:bCs/>
          <w:i/>
          <w:iCs/>
          <w:szCs w:val="28"/>
          <w:lang w:eastAsia="zh-CN"/>
        </w:rPr>
        <w:footnoteReference w:id="1"/>
      </w:r>
      <w:r w:rsidR="00E457D5" w:rsidRPr="0048732B">
        <w:rPr>
          <w:rFonts w:eastAsia="Times New Roman"/>
          <w:b/>
          <w:bCs/>
          <w:i/>
          <w:iCs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Но большинство выбрало </w:t>
      </w:r>
      <w:r w:rsidR="00E457D5" w:rsidRPr="00E457D5">
        <w:rPr>
          <w:rFonts w:eastAsia="Times New Roman"/>
          <w:szCs w:val="28"/>
          <w:lang w:eastAsia="zh-CN"/>
        </w:rPr>
        <w:lastRenderedPageBreak/>
        <w:t>иное.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Не потому, что поняло.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А потому, что признало источник.</w:t>
      </w:r>
      <w:r w:rsidR="00B872F0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Если истина исходит от власти, признанной «от Бога» —</w:t>
      </w:r>
      <w:r w:rsidR="00B872F0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значит, её </w:t>
      </w:r>
      <w:r w:rsidR="00E457D5" w:rsidRPr="0048732B">
        <w:rPr>
          <w:rStyle w:val="--"/>
          <w:lang w:eastAsia="zh-CN"/>
        </w:rPr>
        <w:t xml:space="preserve">не </w:t>
      </w:r>
      <w:r w:rsidR="00E457D5" w:rsidRPr="0048732B">
        <w:rPr>
          <w:rStyle w:val="--0"/>
          <w:lang w:eastAsia="zh-CN"/>
        </w:rPr>
        <w:t>нужно</w:t>
      </w:r>
      <w:r w:rsidR="00E457D5" w:rsidRPr="00E457D5">
        <w:rPr>
          <w:rFonts w:eastAsia="Times New Roman"/>
          <w:szCs w:val="28"/>
          <w:lang w:eastAsia="zh-CN"/>
        </w:rPr>
        <w:t xml:space="preserve"> проверять.</w:t>
      </w:r>
      <w:r w:rsidR="00B872F0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Здесь включается тот самый механизм, ради которого и создавалась ортодоксия.</w:t>
      </w:r>
    </w:p>
    <w:p w14:paraId="559C7C02" w14:textId="0C854E99" w:rsidR="00E457D5" w:rsidRPr="00E457D5" w:rsidRDefault="00C3007E" w:rsidP="00C3007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E457D5" w:rsidRPr="00E457D5">
        <w:rPr>
          <w:rFonts w:eastAsia="Times New Roman"/>
          <w:szCs w:val="28"/>
          <w:lang w:eastAsia="zh-CN"/>
        </w:rPr>
        <w:t>С точки зрения Системного Управления, проблема всегда была не в заблуждениях,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а в людях, способных стоять за убеждения.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Такие люди неуправляемы.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Они не реагируют на кнут</w:t>
      </w:r>
      <w:r>
        <w:rPr>
          <w:rFonts w:eastAsia="Times New Roman"/>
          <w:szCs w:val="28"/>
          <w:lang w:eastAsia="zh-CN"/>
        </w:rPr>
        <w:t>, о</w:t>
      </w:r>
      <w:r w:rsidR="00E457D5" w:rsidRPr="00E457D5">
        <w:rPr>
          <w:rFonts w:eastAsia="Times New Roman"/>
          <w:szCs w:val="28"/>
          <w:lang w:eastAsia="zh-CN"/>
        </w:rPr>
        <w:t>ни не реагируют на пряник.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Они не вписываются в модель стимул–реакция.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Потому что у них есть внутренняя опора.</w:t>
      </w:r>
    </w:p>
    <w:p w14:paraId="71764066" w14:textId="77777777" w:rsidR="00C3007E" w:rsidRDefault="00E457D5" w:rsidP="00C3007E">
      <w:pPr>
        <w:spacing w:after="0"/>
        <w:ind w:firstLine="0"/>
        <w:rPr>
          <w:rFonts w:eastAsia="Times New Roman"/>
          <w:szCs w:val="28"/>
          <w:lang w:eastAsia="zh-CN"/>
        </w:rPr>
      </w:pPr>
      <w:r w:rsidRPr="00E457D5">
        <w:rPr>
          <w:rFonts w:eastAsia="Times New Roman"/>
          <w:szCs w:val="28"/>
          <w:lang w:eastAsia="zh-CN"/>
        </w:rPr>
        <w:t xml:space="preserve">Именно поэтому никакой власти </w:t>
      </w:r>
      <w:r w:rsidRPr="0048732B">
        <w:rPr>
          <w:rStyle w:val="--"/>
          <w:lang w:eastAsia="zh-CN"/>
        </w:rPr>
        <w:t xml:space="preserve">не </w:t>
      </w:r>
      <w:r w:rsidRPr="0048732B">
        <w:rPr>
          <w:rStyle w:val="--0"/>
          <w:lang w:eastAsia="zh-CN"/>
        </w:rPr>
        <w:t>нужны</w:t>
      </w:r>
      <w:r w:rsidRPr="00E457D5">
        <w:rPr>
          <w:rFonts w:eastAsia="Times New Roman"/>
          <w:szCs w:val="28"/>
          <w:lang w:eastAsia="zh-CN"/>
        </w:rPr>
        <w:t xml:space="preserve"> люди убеждений</w:t>
      </w:r>
      <w:r w:rsidR="00C3007E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 xml:space="preserve">Ей нужны </w:t>
      </w:r>
      <w:r w:rsidR="00C3007E">
        <w:rPr>
          <w:rFonts w:eastAsia="Times New Roman"/>
          <w:szCs w:val="28"/>
          <w:lang w:eastAsia="zh-CN"/>
        </w:rPr>
        <w:t xml:space="preserve">люди </w:t>
      </w:r>
    </w:p>
    <w:p w14:paraId="345E973F" w14:textId="6DFE9E82" w:rsidR="00E457D5" w:rsidRPr="00E457D5" w:rsidRDefault="00E457D5" w:rsidP="0098539D">
      <w:pPr>
        <w:spacing w:after="0"/>
        <w:ind w:firstLine="0"/>
        <w:rPr>
          <w:rFonts w:eastAsia="Times New Roman"/>
          <w:szCs w:val="28"/>
          <w:lang w:eastAsia="zh-CN"/>
        </w:rPr>
      </w:pPr>
      <w:r w:rsidRPr="00E457D5">
        <w:rPr>
          <w:rFonts w:eastAsia="Times New Roman"/>
          <w:szCs w:val="28"/>
          <w:lang w:eastAsia="zh-CN"/>
        </w:rPr>
        <w:t xml:space="preserve"> предсказуемые.</w:t>
      </w:r>
      <w:r w:rsidR="00C3007E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С понятным набором мотиваций:</w:t>
      </w:r>
      <w:r w:rsidR="00C3007E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деньги, безопасность, статус, быт.</w:t>
      </w:r>
      <w:r w:rsidR="00C3007E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Такие люди легко встраиваются в систему.</w:t>
      </w:r>
      <w:r w:rsidR="00C3007E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Их можно направлять</w:t>
      </w:r>
      <w:r w:rsidR="00C3007E">
        <w:rPr>
          <w:rFonts w:eastAsia="Times New Roman"/>
          <w:szCs w:val="28"/>
          <w:lang w:eastAsia="zh-CN"/>
        </w:rPr>
        <w:t>, и</w:t>
      </w:r>
      <w:r w:rsidRPr="00E457D5">
        <w:rPr>
          <w:rFonts w:eastAsia="Times New Roman"/>
          <w:szCs w:val="28"/>
          <w:lang w:eastAsia="zh-CN"/>
        </w:rPr>
        <w:t>х можно регулировать.</w:t>
      </w:r>
      <w:r w:rsidR="00C3007E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Но человек с убеждением — это уже не объект управления.</w:t>
      </w:r>
      <w:r w:rsidR="00C3007E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 xml:space="preserve">Это </w:t>
      </w:r>
      <w:r w:rsidRPr="0048732B">
        <w:rPr>
          <w:rStyle w:val="--"/>
          <w:lang w:eastAsia="zh-CN"/>
        </w:rPr>
        <w:t xml:space="preserve">потенциальный </w:t>
      </w:r>
      <w:r w:rsidRPr="0048732B">
        <w:rPr>
          <w:rStyle w:val="--0"/>
          <w:lang w:eastAsia="zh-CN"/>
        </w:rPr>
        <w:t>источник</w:t>
      </w:r>
      <w:r w:rsidRPr="00E457D5">
        <w:rPr>
          <w:rFonts w:eastAsia="Times New Roman"/>
          <w:szCs w:val="28"/>
          <w:lang w:eastAsia="zh-CN"/>
        </w:rPr>
        <w:t xml:space="preserve"> сопротивления.</w:t>
      </w:r>
      <w:r w:rsidR="00C3007E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 потому задача ортодоксии была не просто в установлении «единой истины».</w:t>
      </w:r>
      <w:r w:rsidR="00C3007E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 xml:space="preserve">Её задача — </w:t>
      </w:r>
      <w:r w:rsidRPr="0048732B">
        <w:rPr>
          <w:rFonts w:eastAsia="Times New Roman"/>
          <w:b/>
          <w:bCs/>
          <w:i/>
          <w:iCs/>
          <w:szCs w:val="28"/>
          <w:lang w:eastAsia="zh-CN"/>
        </w:rPr>
        <w:t>сломать саму способность стоять за истину</w:t>
      </w:r>
      <w:r w:rsidRPr="0048732B">
        <w:rPr>
          <w:rFonts w:eastAsia="Times New Roman"/>
          <w:i/>
          <w:iCs/>
          <w:szCs w:val="28"/>
          <w:lang w:eastAsia="zh-CN"/>
        </w:rPr>
        <w:t>.</w:t>
      </w:r>
      <w:r w:rsidR="0098539D">
        <w:rPr>
          <w:rFonts w:eastAsia="Times New Roman"/>
          <w:szCs w:val="28"/>
          <w:lang w:eastAsia="zh-CN"/>
        </w:rPr>
        <w:t xml:space="preserve"> З</w:t>
      </w:r>
      <w:r w:rsidRPr="00E457D5">
        <w:rPr>
          <w:rFonts w:eastAsia="Times New Roman"/>
          <w:szCs w:val="28"/>
          <w:lang w:eastAsia="zh-CN"/>
        </w:rPr>
        <w:t>десь используется высший авторитет — Бог.</w:t>
      </w:r>
    </w:p>
    <w:p w14:paraId="25208256" w14:textId="1208EB19" w:rsidR="00E457D5" w:rsidRPr="00E457D5" w:rsidRDefault="0098539D" w:rsidP="009853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</w:t>
      </w:r>
      <w:r w:rsidR="007A18BD">
        <w:rPr>
          <w:rFonts w:eastAsia="Times New Roman"/>
          <w:szCs w:val="28"/>
          <w:lang w:eastAsia="zh-CN"/>
        </w:rPr>
        <w:t xml:space="preserve">  </w:t>
      </w:r>
      <w:r w:rsidR="00E457D5" w:rsidRPr="00E457D5">
        <w:rPr>
          <w:rFonts w:eastAsia="Times New Roman"/>
          <w:szCs w:val="28"/>
          <w:lang w:eastAsia="zh-CN"/>
        </w:rPr>
        <w:t>Ортодоксия не спорит.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Она не доказывает.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Она утверждает.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Она говорит: так требует Бог.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А если ты не понимаешь — смирись.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Не возгордись.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Не ставь разум выше веры.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 в этот момент происходит тонкая, но принципиальная подмена.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Вера, как внутреннее движение к истине,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превращается в механизм </w:t>
      </w:r>
      <w:r w:rsidR="00E457D5" w:rsidRPr="007A18BD">
        <w:rPr>
          <w:rStyle w:val="--"/>
          <w:lang w:eastAsia="zh-CN"/>
        </w:rPr>
        <w:t xml:space="preserve">подавления </w:t>
      </w:r>
      <w:r w:rsidR="00E457D5" w:rsidRPr="007A18BD">
        <w:rPr>
          <w:rStyle w:val="--0"/>
          <w:lang w:eastAsia="zh-CN"/>
        </w:rPr>
        <w:t>мышления.</w:t>
      </w:r>
      <w:r w:rsidRPr="007A18BD">
        <w:rPr>
          <w:rStyle w:val="--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Слова о «детской вере» приобретают иное значение: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не чистота восприятия — а отказ от анализа</w:t>
      </w:r>
      <w:r>
        <w:rPr>
          <w:rFonts w:eastAsia="Times New Roman"/>
          <w:szCs w:val="28"/>
          <w:lang w:eastAsia="zh-CN"/>
        </w:rPr>
        <w:t>, н</w:t>
      </w:r>
      <w:r w:rsidR="00E457D5" w:rsidRPr="00E457D5">
        <w:rPr>
          <w:rFonts w:eastAsia="Times New Roman"/>
          <w:szCs w:val="28"/>
          <w:lang w:eastAsia="zh-CN"/>
        </w:rPr>
        <w:t>е открытость — а управляемость.</w:t>
      </w:r>
      <w:r>
        <w:rPr>
          <w:rFonts w:eastAsia="Times New Roman"/>
          <w:szCs w:val="28"/>
          <w:lang w:eastAsia="zh-CN"/>
        </w:rPr>
        <w:t xml:space="preserve"> Э</w:t>
      </w:r>
      <w:r w:rsidR="00E457D5" w:rsidRPr="00E457D5">
        <w:rPr>
          <w:rFonts w:eastAsia="Times New Roman"/>
          <w:szCs w:val="28"/>
          <w:lang w:eastAsia="zh-CN"/>
        </w:rPr>
        <w:t>то означает переход к состоянию, при котором: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внутренний фильтр информации отключается,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а внешний источник становится абсолютным.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Чем меньше человек думает — тем он «надёжнее».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Потому что мысль — это риск.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Мысль — это возможность выбора</w:t>
      </w:r>
      <w:r>
        <w:rPr>
          <w:rFonts w:eastAsia="Times New Roman"/>
          <w:szCs w:val="28"/>
          <w:lang w:eastAsia="zh-CN"/>
        </w:rPr>
        <w:t>, а</w:t>
      </w:r>
      <w:r w:rsidR="00E457D5" w:rsidRPr="00E457D5">
        <w:rPr>
          <w:rFonts w:eastAsia="Times New Roman"/>
          <w:szCs w:val="28"/>
          <w:lang w:eastAsia="zh-CN"/>
        </w:rPr>
        <w:t xml:space="preserve"> выбор — это всегда отклонение от заданной траектории.</w:t>
      </w:r>
    </w:p>
    <w:p w14:paraId="02F6CAF2" w14:textId="3BEAB5E2" w:rsidR="00E457D5" w:rsidRPr="00E457D5" w:rsidRDefault="007E7E13" w:rsidP="007E7E1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З</w:t>
      </w:r>
      <w:r w:rsidR="00E457D5" w:rsidRPr="00E457D5">
        <w:rPr>
          <w:rFonts w:eastAsia="Times New Roman"/>
          <w:szCs w:val="28"/>
          <w:lang w:eastAsia="zh-CN"/>
        </w:rPr>
        <w:t xml:space="preserve">десь становится понятен смысл самого слова </w:t>
      </w:r>
      <w:r w:rsidR="00E457D5" w:rsidRPr="007A18BD">
        <w:rPr>
          <w:rFonts w:eastAsia="Times New Roman"/>
          <w:b/>
          <w:bCs/>
          <w:i/>
          <w:iCs/>
          <w:szCs w:val="28"/>
          <w:lang w:eastAsia="zh-CN"/>
        </w:rPr>
        <w:t>«ересь».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В переводе с греческого — это «выбор», «мнение».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То есть сам факт наличия собственного взгляда уже становится проблемой.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 потому «добрый верующий» — это не тот, кто ищет истину,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а тот, у кого </w:t>
      </w:r>
      <w:r w:rsidR="00E457D5" w:rsidRPr="007A18BD">
        <w:rPr>
          <w:rStyle w:val="--"/>
          <w:lang w:eastAsia="zh-CN"/>
        </w:rPr>
        <w:t xml:space="preserve">нет </w:t>
      </w:r>
      <w:r w:rsidR="00E457D5" w:rsidRPr="007A18BD">
        <w:rPr>
          <w:rStyle w:val="--0"/>
          <w:lang w:eastAsia="zh-CN"/>
        </w:rPr>
        <w:t>собственного</w:t>
      </w:r>
      <w:r w:rsidR="00E457D5" w:rsidRPr="00E457D5">
        <w:rPr>
          <w:rFonts w:eastAsia="Times New Roman"/>
          <w:szCs w:val="28"/>
          <w:lang w:eastAsia="zh-CN"/>
        </w:rPr>
        <w:t xml:space="preserve"> мнения.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Его мнение полностью заменено мнением системы.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Высшая добродетель в такой конструкции — послушание.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Именно послушание становится фундаментом всей последующей модели.</w:t>
      </w:r>
    </w:p>
    <w:p w14:paraId="7A472B5B" w14:textId="77777777" w:rsidR="0080474B" w:rsidRDefault="007E7E13" w:rsidP="0080474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E457D5" w:rsidRPr="00E457D5">
        <w:rPr>
          <w:rFonts w:eastAsia="Times New Roman"/>
          <w:szCs w:val="28"/>
          <w:lang w:eastAsia="zh-CN"/>
        </w:rPr>
        <w:t>В Средние века этот принцип достигает своего апогея.</w:t>
      </w:r>
      <w:r>
        <w:rPr>
          <w:rFonts w:eastAsia="Times New Roman"/>
          <w:szCs w:val="28"/>
          <w:lang w:eastAsia="zh-CN"/>
        </w:rPr>
        <w:t xml:space="preserve"> </w:t>
      </w:r>
      <w:bookmarkStart w:id="4" w:name="_Hlk226724936"/>
      <w:r w:rsidR="00E457D5" w:rsidRPr="00E457D5">
        <w:rPr>
          <w:rFonts w:eastAsia="Times New Roman"/>
          <w:szCs w:val="28"/>
          <w:lang w:eastAsia="zh-CN"/>
        </w:rPr>
        <w:t>Мартин Лютер</w:t>
      </w:r>
      <w:bookmarkEnd w:id="4"/>
      <w:r w:rsidR="00CD003D">
        <w:rPr>
          <w:rStyle w:val="af5"/>
          <w:rFonts w:eastAsia="Times New Roman"/>
          <w:szCs w:val="28"/>
          <w:lang w:eastAsia="zh-CN"/>
        </w:rPr>
        <w:footnoteReference w:id="2"/>
      </w:r>
      <w:r w:rsidR="00E457D5" w:rsidRPr="00E457D5">
        <w:rPr>
          <w:rFonts w:eastAsia="Times New Roman"/>
          <w:szCs w:val="28"/>
          <w:lang w:eastAsia="zh-CN"/>
        </w:rPr>
        <w:t>, вступая в союз с властью, формулирует предельно жёсткую установку:</w:t>
      </w:r>
      <w:r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непослушание — </w:t>
      </w:r>
      <w:r w:rsidR="00E457D5" w:rsidRPr="00E457D5">
        <w:rPr>
          <w:rFonts w:eastAsia="Times New Roman"/>
          <w:szCs w:val="28"/>
          <w:lang w:eastAsia="zh-CN"/>
        </w:rPr>
        <w:lastRenderedPageBreak/>
        <w:t>больший грех, чем убийство, воровство или прелюбодеяние.</w:t>
      </w:r>
      <w:r w:rsidR="00CD003D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Но и это — не предел.</w:t>
      </w:r>
      <w:r w:rsidR="00CD003D">
        <w:rPr>
          <w:rFonts w:eastAsia="Times New Roman"/>
          <w:szCs w:val="28"/>
          <w:lang w:eastAsia="zh-CN"/>
        </w:rPr>
        <w:t xml:space="preserve"> </w:t>
      </w:r>
      <w:bookmarkStart w:id="5" w:name="_Hlk226725388"/>
      <w:r w:rsidR="00E457D5" w:rsidRPr="00E457D5">
        <w:rPr>
          <w:rFonts w:eastAsia="Times New Roman"/>
          <w:szCs w:val="28"/>
          <w:lang w:eastAsia="zh-CN"/>
        </w:rPr>
        <w:t>Игнатий Лойола</w:t>
      </w:r>
      <w:r w:rsidR="00CD003D">
        <w:rPr>
          <w:rStyle w:val="af5"/>
          <w:rFonts w:eastAsia="Times New Roman"/>
          <w:szCs w:val="28"/>
          <w:lang w:eastAsia="zh-CN"/>
        </w:rPr>
        <w:footnoteReference w:id="3"/>
      </w:r>
      <w:r w:rsidR="00E457D5" w:rsidRPr="00E457D5">
        <w:rPr>
          <w:rFonts w:eastAsia="Times New Roman"/>
          <w:szCs w:val="28"/>
          <w:lang w:eastAsia="zh-CN"/>
        </w:rPr>
        <w:t xml:space="preserve"> </w:t>
      </w:r>
      <w:bookmarkEnd w:id="5"/>
      <w:r w:rsidR="00E457D5" w:rsidRPr="00E457D5">
        <w:rPr>
          <w:rFonts w:eastAsia="Times New Roman"/>
          <w:szCs w:val="28"/>
          <w:lang w:eastAsia="zh-CN"/>
        </w:rPr>
        <w:t>доводит идею до логического завершения:</w:t>
      </w:r>
      <w:r w:rsidR="00CD003D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послушание должно быть не только «до смерти», но и «до греха».</w:t>
      </w:r>
      <w:r w:rsidR="00CD003D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То есть человек должен быть готов нарушить любые нормы —</w:t>
      </w:r>
      <w:r w:rsidR="00CD003D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если этого требует система, прикрытая именем Бога.</w:t>
      </w:r>
      <w:r w:rsidR="00CD003D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Именно поэтому иезуиты становятся идеальным инструментом управления:</w:t>
      </w:r>
      <w:r w:rsidR="00CD003D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они действуют не из личного интереса,</w:t>
      </w:r>
      <w:r w:rsidR="00CD003D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 xml:space="preserve">а </w:t>
      </w:r>
      <w:r w:rsidR="00E457D5" w:rsidRPr="0080474B">
        <w:rPr>
          <w:rStyle w:val="--0"/>
          <w:lang w:eastAsia="zh-CN"/>
        </w:rPr>
        <w:t xml:space="preserve">из </w:t>
      </w:r>
      <w:r w:rsidR="00E457D5" w:rsidRPr="0080474B">
        <w:rPr>
          <w:rStyle w:val="--"/>
          <w:lang w:eastAsia="zh-CN"/>
        </w:rPr>
        <w:t>убеждения,</w:t>
      </w:r>
      <w:r w:rsidR="00E457D5" w:rsidRPr="00E457D5">
        <w:rPr>
          <w:rFonts w:eastAsia="Times New Roman"/>
          <w:szCs w:val="28"/>
          <w:lang w:eastAsia="zh-CN"/>
        </w:rPr>
        <w:t xml:space="preserve"> что исполняют высшую волю.</w:t>
      </w:r>
      <w:r w:rsidR="0080474B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А значит — не сомневаются.</w:t>
      </w:r>
      <w:r w:rsidR="00700E13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Не случайно формулируется ключевая установка:</w:t>
      </w:r>
      <w:r w:rsidR="0080474B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«слепое послушание есть высшая мудрость».</w:t>
      </w:r>
      <w:r w:rsidR="00700E13">
        <w:rPr>
          <w:rFonts w:eastAsia="Times New Roman"/>
          <w:szCs w:val="28"/>
          <w:lang w:eastAsia="zh-CN"/>
        </w:rPr>
        <w:t xml:space="preserve"> </w:t>
      </w:r>
      <w:r w:rsidR="00E457D5" w:rsidRPr="00E457D5">
        <w:rPr>
          <w:rFonts w:eastAsia="Times New Roman"/>
          <w:szCs w:val="28"/>
          <w:lang w:eastAsia="zh-CN"/>
        </w:rPr>
        <w:t>Это и есть конечная цель ортодоксии.</w:t>
      </w:r>
      <w:r w:rsidR="0080474B" w:rsidRPr="0080474B">
        <w:rPr>
          <w:rFonts w:eastAsia="Times New Roman"/>
          <w:szCs w:val="28"/>
          <w:lang w:eastAsia="zh-CN"/>
        </w:rPr>
        <w:t xml:space="preserve"> </w:t>
      </w:r>
      <w:r w:rsidR="0080474B" w:rsidRPr="00E457D5">
        <w:rPr>
          <w:rFonts w:eastAsia="Times New Roman"/>
          <w:szCs w:val="28"/>
          <w:lang w:eastAsia="zh-CN"/>
        </w:rPr>
        <w:t>Не вера</w:t>
      </w:r>
      <w:r w:rsidR="0080474B">
        <w:rPr>
          <w:rFonts w:eastAsia="Times New Roman"/>
          <w:szCs w:val="28"/>
          <w:lang w:eastAsia="zh-CN"/>
        </w:rPr>
        <w:t>, н</w:t>
      </w:r>
      <w:r w:rsidR="0080474B" w:rsidRPr="00E457D5">
        <w:rPr>
          <w:rFonts w:eastAsia="Times New Roman"/>
          <w:szCs w:val="28"/>
          <w:lang w:eastAsia="zh-CN"/>
        </w:rPr>
        <w:t>е истина</w:t>
      </w:r>
      <w:r w:rsidR="0080474B">
        <w:rPr>
          <w:rFonts w:eastAsia="Times New Roman"/>
          <w:szCs w:val="28"/>
          <w:lang w:eastAsia="zh-CN"/>
        </w:rPr>
        <w:t>, а</w:t>
      </w:r>
      <w:r w:rsidR="0080474B" w:rsidRPr="00E457D5">
        <w:rPr>
          <w:rFonts w:eastAsia="Times New Roman"/>
          <w:szCs w:val="28"/>
          <w:lang w:eastAsia="zh-CN"/>
        </w:rPr>
        <w:t xml:space="preserve"> управляемость</w:t>
      </w:r>
      <w:r w:rsidR="0080474B">
        <w:rPr>
          <w:rFonts w:eastAsia="Times New Roman"/>
          <w:szCs w:val="28"/>
          <w:lang w:eastAsia="zh-CN"/>
        </w:rPr>
        <w:t>.</w:t>
      </w:r>
      <w:r w:rsidR="0080474B" w:rsidRPr="0080474B">
        <w:rPr>
          <w:rFonts w:eastAsia="Times New Roman"/>
          <w:szCs w:val="28"/>
          <w:lang w:eastAsia="zh-CN"/>
        </w:rPr>
        <w:t xml:space="preserve"> </w:t>
      </w:r>
      <w:r w:rsidR="0080474B" w:rsidRPr="00E457D5">
        <w:rPr>
          <w:rFonts w:eastAsia="Times New Roman"/>
          <w:szCs w:val="28"/>
          <w:lang w:eastAsia="zh-CN"/>
        </w:rPr>
        <w:t>Даже доступ к</w:t>
      </w:r>
      <w:r w:rsidR="0080474B">
        <w:rPr>
          <w:rFonts w:eastAsia="Times New Roman"/>
          <w:szCs w:val="28"/>
          <w:lang w:eastAsia="zh-CN"/>
        </w:rPr>
        <w:t xml:space="preserve"> первоисточникам</w:t>
      </w:r>
    </w:p>
    <w:p w14:paraId="107B3E06" w14:textId="17573AD9" w:rsidR="00E457D5" w:rsidRPr="00E457D5" w:rsidRDefault="00E457D5" w:rsidP="0080474B">
      <w:pPr>
        <w:spacing w:after="0"/>
        <w:ind w:firstLine="0"/>
        <w:rPr>
          <w:rFonts w:eastAsia="Times New Roman"/>
          <w:szCs w:val="28"/>
          <w:lang w:eastAsia="zh-CN"/>
        </w:rPr>
      </w:pPr>
      <w:r w:rsidRPr="00E457D5">
        <w:rPr>
          <w:rFonts w:eastAsia="Times New Roman"/>
          <w:szCs w:val="28"/>
          <w:lang w:eastAsia="zh-CN"/>
        </w:rPr>
        <w:t>становится угрозой.</w:t>
      </w:r>
    </w:p>
    <w:p w14:paraId="2FED962F" w14:textId="77777777" w:rsidR="00700E13" w:rsidRDefault="00700E13" w:rsidP="00700E13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E457D5" w:rsidRPr="00E457D5">
        <w:rPr>
          <w:rFonts w:eastAsia="Times New Roman"/>
          <w:szCs w:val="28"/>
          <w:lang w:eastAsia="zh-CN"/>
        </w:rPr>
        <w:t>Григорий VII ограничивает чтение Священного Писания,</w:t>
      </w:r>
      <w:r>
        <w:rPr>
          <w:rFonts w:eastAsia="Times New Roman"/>
          <w:szCs w:val="28"/>
          <w:lang w:eastAsia="zh-CN"/>
        </w:rPr>
        <w:t xml:space="preserve"> потому что  </w:t>
      </w:r>
    </w:p>
    <w:p w14:paraId="2A9FDAF7" w14:textId="1B280BA6" w:rsidR="00E457D5" w:rsidRPr="00E457D5" w:rsidRDefault="00E457D5" w:rsidP="00392671">
      <w:pPr>
        <w:spacing w:after="0"/>
        <w:ind w:firstLine="0"/>
        <w:rPr>
          <w:rFonts w:eastAsia="Times New Roman"/>
          <w:szCs w:val="28"/>
          <w:lang w:eastAsia="zh-CN"/>
        </w:rPr>
      </w:pPr>
      <w:r w:rsidRPr="00E457D5">
        <w:rPr>
          <w:rFonts w:eastAsia="Times New Roman"/>
          <w:szCs w:val="28"/>
          <w:lang w:eastAsia="zh-CN"/>
        </w:rPr>
        <w:t xml:space="preserve"> столкновение с текстом может запустить мышление.</w:t>
      </w:r>
      <w:r w:rsidR="00700E13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А мышление — разрушает конструкцию.</w:t>
      </w:r>
      <w:r w:rsidR="00700E13">
        <w:rPr>
          <w:rFonts w:eastAsia="Times New Roman"/>
          <w:szCs w:val="28"/>
          <w:lang w:eastAsia="zh-CN"/>
        </w:rPr>
        <w:t xml:space="preserve"> Л</w:t>
      </w:r>
      <w:r w:rsidRPr="00E457D5">
        <w:rPr>
          <w:rFonts w:eastAsia="Times New Roman"/>
          <w:szCs w:val="28"/>
          <w:lang w:eastAsia="zh-CN"/>
        </w:rPr>
        <w:t>юбая попытка осмысления вскрывает противоречия</w:t>
      </w:r>
      <w:r w:rsidR="00700E13">
        <w:rPr>
          <w:rFonts w:eastAsia="Times New Roman"/>
          <w:szCs w:val="28"/>
          <w:lang w:eastAsia="zh-CN"/>
        </w:rPr>
        <w:t>, а</w:t>
      </w:r>
      <w:r w:rsidRPr="00E457D5">
        <w:rPr>
          <w:rFonts w:eastAsia="Times New Roman"/>
          <w:szCs w:val="28"/>
          <w:lang w:eastAsia="zh-CN"/>
        </w:rPr>
        <w:t xml:space="preserve"> противоречие требует ответа</w:t>
      </w:r>
      <w:r w:rsidR="00700E13">
        <w:rPr>
          <w:rFonts w:eastAsia="Times New Roman"/>
          <w:szCs w:val="28"/>
          <w:lang w:eastAsia="zh-CN"/>
        </w:rPr>
        <w:t xml:space="preserve">, а </w:t>
      </w:r>
      <w:r w:rsidRPr="00E457D5">
        <w:rPr>
          <w:rFonts w:eastAsia="Times New Roman"/>
          <w:szCs w:val="28"/>
          <w:lang w:eastAsia="zh-CN"/>
        </w:rPr>
        <w:t>ответ выводит человека за пределы заданной истины.</w:t>
      </w:r>
      <w:r w:rsidR="00700E13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 потому формируется идеальный тип:</w:t>
      </w:r>
      <w:r w:rsidR="00700E13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человек, который не думает о вере</w:t>
      </w:r>
      <w:r w:rsidR="00700E13">
        <w:rPr>
          <w:rFonts w:eastAsia="Times New Roman"/>
          <w:szCs w:val="28"/>
          <w:lang w:eastAsia="zh-CN"/>
        </w:rPr>
        <w:t>, н</w:t>
      </w:r>
      <w:r w:rsidRPr="00E457D5">
        <w:rPr>
          <w:rFonts w:eastAsia="Times New Roman"/>
          <w:szCs w:val="28"/>
          <w:lang w:eastAsia="zh-CN"/>
        </w:rPr>
        <w:t>е анализирует</w:t>
      </w:r>
      <w:r w:rsidR="00700E13">
        <w:rPr>
          <w:rFonts w:eastAsia="Times New Roman"/>
          <w:szCs w:val="28"/>
          <w:lang w:eastAsia="zh-CN"/>
        </w:rPr>
        <w:t>, н</w:t>
      </w:r>
      <w:r w:rsidRPr="00E457D5">
        <w:rPr>
          <w:rFonts w:eastAsia="Times New Roman"/>
          <w:szCs w:val="28"/>
          <w:lang w:eastAsia="zh-CN"/>
        </w:rPr>
        <w:t>е сопоставляет</w:t>
      </w:r>
      <w:r w:rsidR="00700E13">
        <w:rPr>
          <w:rFonts w:eastAsia="Times New Roman"/>
          <w:szCs w:val="28"/>
          <w:lang w:eastAsia="zh-CN"/>
        </w:rPr>
        <w:t>, н</w:t>
      </w:r>
      <w:r w:rsidRPr="00E457D5">
        <w:rPr>
          <w:rFonts w:eastAsia="Times New Roman"/>
          <w:szCs w:val="28"/>
          <w:lang w:eastAsia="zh-CN"/>
        </w:rPr>
        <w:t>е проверяет.</w:t>
      </w:r>
      <w:r w:rsidR="00392671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 xml:space="preserve">Он </w:t>
      </w:r>
      <w:r w:rsidRPr="00B423AD">
        <w:rPr>
          <w:rStyle w:val="--0"/>
          <w:lang w:eastAsia="zh-CN"/>
        </w:rPr>
        <w:t xml:space="preserve">просто </w:t>
      </w:r>
      <w:r w:rsidRPr="00B423AD">
        <w:rPr>
          <w:rStyle w:val="--"/>
          <w:lang w:eastAsia="zh-CN"/>
        </w:rPr>
        <w:t>следует</w:t>
      </w:r>
      <w:r w:rsidRPr="00E457D5">
        <w:rPr>
          <w:rFonts w:eastAsia="Times New Roman"/>
          <w:szCs w:val="28"/>
          <w:lang w:eastAsia="zh-CN"/>
        </w:rPr>
        <w:t>.</w:t>
      </w:r>
      <w:r w:rsidR="00392671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Как программа</w:t>
      </w:r>
      <w:r w:rsidR="00392671">
        <w:rPr>
          <w:rFonts w:eastAsia="Times New Roman"/>
          <w:szCs w:val="28"/>
          <w:lang w:eastAsia="zh-CN"/>
        </w:rPr>
        <w:t>, к</w:t>
      </w:r>
      <w:r w:rsidRPr="00E457D5">
        <w:rPr>
          <w:rFonts w:eastAsia="Times New Roman"/>
          <w:szCs w:val="28"/>
          <w:lang w:eastAsia="zh-CN"/>
        </w:rPr>
        <w:t xml:space="preserve">ак носитель </w:t>
      </w:r>
      <w:r w:rsidR="00B423AD" w:rsidRPr="00E457D5">
        <w:rPr>
          <w:rFonts w:eastAsia="Times New Roman"/>
          <w:szCs w:val="28"/>
          <w:lang w:eastAsia="zh-CN"/>
        </w:rPr>
        <w:t>алгоритма</w:t>
      </w:r>
      <w:r w:rsidR="00B423AD">
        <w:rPr>
          <w:rFonts w:eastAsia="Times New Roman"/>
          <w:szCs w:val="28"/>
          <w:lang w:eastAsia="zh-CN"/>
        </w:rPr>
        <w:t xml:space="preserve"> и</w:t>
      </w:r>
      <w:r w:rsidRPr="00E457D5">
        <w:rPr>
          <w:rFonts w:eastAsia="Times New Roman"/>
          <w:szCs w:val="28"/>
          <w:lang w:eastAsia="zh-CN"/>
        </w:rPr>
        <w:t xml:space="preserve"> ни шагу в сторону.</w:t>
      </w:r>
      <w:r w:rsidR="00392671">
        <w:rPr>
          <w:rFonts w:eastAsia="Times New Roman"/>
          <w:szCs w:val="28"/>
          <w:lang w:eastAsia="zh-CN"/>
        </w:rPr>
        <w:t xml:space="preserve"> Э</w:t>
      </w:r>
      <w:r w:rsidRPr="00E457D5">
        <w:rPr>
          <w:rFonts w:eastAsia="Times New Roman"/>
          <w:szCs w:val="28"/>
          <w:lang w:eastAsia="zh-CN"/>
        </w:rPr>
        <w:t>то означает завершение перехода:</w:t>
      </w:r>
      <w:r w:rsidR="00392671">
        <w:rPr>
          <w:rFonts w:eastAsia="Times New Roman"/>
          <w:szCs w:val="28"/>
          <w:lang w:eastAsia="zh-CN"/>
        </w:rPr>
        <w:t xml:space="preserve"> </w:t>
      </w:r>
      <w:r w:rsidRPr="00B423AD">
        <w:rPr>
          <w:rFonts w:eastAsia="Times New Roman"/>
          <w:szCs w:val="28"/>
          <w:lang w:eastAsia="zh-CN"/>
        </w:rPr>
        <w:t>от Человека, способного воспринимать и соотносить,</w:t>
      </w:r>
      <w:r w:rsidR="00392671" w:rsidRPr="00B423AD">
        <w:rPr>
          <w:rFonts w:eastAsia="Times New Roman"/>
          <w:szCs w:val="28"/>
          <w:lang w:eastAsia="zh-CN"/>
        </w:rPr>
        <w:t xml:space="preserve"> </w:t>
      </w:r>
      <w:r w:rsidRPr="00B423AD">
        <w:rPr>
          <w:rFonts w:eastAsia="Times New Roman"/>
          <w:szCs w:val="28"/>
          <w:lang w:eastAsia="zh-CN"/>
        </w:rPr>
        <w:t>к носителю программного поведения, встроенного в систему управления</w:t>
      </w:r>
      <w:r w:rsidRPr="00E457D5">
        <w:rPr>
          <w:rFonts w:eastAsia="Times New Roman"/>
          <w:b/>
          <w:bCs/>
          <w:szCs w:val="28"/>
          <w:lang w:eastAsia="zh-CN"/>
        </w:rPr>
        <w:t>.</w:t>
      </w:r>
      <w:r w:rsidR="00392671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И именно здесь становится окончательно ясно:</w:t>
      </w:r>
      <w:r w:rsidR="00392671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ортодоксия — это не религиозное явление.</w:t>
      </w:r>
      <w:r w:rsidR="00392671">
        <w:rPr>
          <w:rFonts w:eastAsia="Times New Roman"/>
          <w:szCs w:val="28"/>
          <w:lang w:eastAsia="zh-CN"/>
        </w:rPr>
        <w:t xml:space="preserve"> </w:t>
      </w:r>
      <w:r w:rsidRPr="00E457D5">
        <w:rPr>
          <w:rFonts w:eastAsia="Times New Roman"/>
          <w:szCs w:val="28"/>
          <w:lang w:eastAsia="zh-CN"/>
        </w:rPr>
        <w:t>Это технология настройки Мозга.</w:t>
      </w:r>
    </w:p>
    <w:p w14:paraId="582A528B" w14:textId="21D5987A" w:rsidR="00236536" w:rsidRPr="00236536" w:rsidRDefault="00392671" w:rsidP="00B423A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236536" w:rsidRPr="00236536">
        <w:rPr>
          <w:rFonts w:eastAsia="Times New Roman"/>
          <w:szCs w:val="28"/>
          <w:lang w:eastAsia="zh-CN"/>
        </w:rPr>
        <w:t xml:space="preserve">Ортодоксии </w:t>
      </w:r>
      <w:r w:rsidR="00236536" w:rsidRPr="00B423AD">
        <w:rPr>
          <w:rStyle w:val="--"/>
          <w:lang w:eastAsia="zh-CN"/>
        </w:rPr>
        <w:t xml:space="preserve">не </w:t>
      </w:r>
      <w:r w:rsidR="00236536" w:rsidRPr="00B423AD">
        <w:rPr>
          <w:rStyle w:val="--0"/>
          <w:lang w:eastAsia="zh-CN"/>
        </w:rPr>
        <w:t>нужны</w:t>
      </w:r>
      <w:r w:rsidR="00236536" w:rsidRPr="00236536">
        <w:rPr>
          <w:rFonts w:eastAsia="Times New Roman"/>
          <w:szCs w:val="28"/>
          <w:lang w:eastAsia="zh-CN"/>
        </w:rPr>
        <w:t xml:space="preserve"> думающие люди.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Ей нужны верующие.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Но не в изначальном смысле слова — как ищущие истину,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как принимающие её в готовом виде.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Свобода воли при этом не отменяется формально.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Она просто очерчивается рамками, за которые выходить нельзя.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Можно спорить о вторичном.</w:t>
      </w:r>
      <w:r w:rsidR="00B423A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Можно бе</w:t>
      </w:r>
      <w:r w:rsidR="00B423AD">
        <w:rPr>
          <w:rFonts w:eastAsia="Times New Roman"/>
          <w:szCs w:val="28"/>
          <w:lang w:eastAsia="zh-CN"/>
        </w:rPr>
        <w:t>з(</w:t>
      </w:r>
      <w:r w:rsidR="00236536" w:rsidRPr="00236536">
        <w:rPr>
          <w:rFonts w:eastAsia="Times New Roman"/>
          <w:szCs w:val="28"/>
          <w:lang w:eastAsia="zh-CN"/>
        </w:rPr>
        <w:t>с</w:t>
      </w:r>
      <w:proofErr w:type="gramStart"/>
      <w:r w:rsidR="00B423AD">
        <w:rPr>
          <w:rFonts w:eastAsia="Times New Roman"/>
          <w:szCs w:val="28"/>
          <w:lang w:eastAsia="zh-CN"/>
        </w:rPr>
        <w:t>)</w:t>
      </w:r>
      <w:r w:rsidR="00236536" w:rsidRPr="00236536">
        <w:rPr>
          <w:rFonts w:eastAsia="Times New Roman"/>
          <w:szCs w:val="28"/>
          <w:lang w:eastAsia="zh-CN"/>
        </w:rPr>
        <w:t>конечно</w:t>
      </w:r>
      <w:proofErr w:type="gramEnd"/>
      <w:r w:rsidR="00236536" w:rsidRPr="00236536">
        <w:rPr>
          <w:rFonts w:eastAsia="Times New Roman"/>
          <w:szCs w:val="28"/>
          <w:lang w:eastAsia="zh-CN"/>
        </w:rPr>
        <w:t xml:space="preserve"> обсуждать форму: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как правильно ставить свечу,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как соблюдать пост,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какие слова произносить.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Но нельзя ставить под вопрос главное —</w:t>
      </w:r>
      <w:r w:rsidR="00B423A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саму истинность утверждённого.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Это и есть ключевой принцип ортодоксии: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B423AD">
        <w:rPr>
          <w:rFonts w:eastAsia="Times New Roman"/>
          <w:szCs w:val="28"/>
          <w:lang w:eastAsia="zh-CN"/>
        </w:rPr>
        <w:t>дискуссия разрешена там, где она ничего не меняет,</w:t>
      </w:r>
      <w:r w:rsidRPr="00B423AD">
        <w:rPr>
          <w:rFonts w:eastAsia="Times New Roman"/>
          <w:szCs w:val="28"/>
          <w:lang w:eastAsia="zh-CN"/>
        </w:rPr>
        <w:t xml:space="preserve"> </w:t>
      </w:r>
      <w:r w:rsidR="00236536" w:rsidRPr="00B423AD">
        <w:rPr>
          <w:rFonts w:eastAsia="Times New Roman"/>
          <w:szCs w:val="28"/>
          <w:lang w:eastAsia="zh-CN"/>
        </w:rPr>
        <w:t>и запрещена там, где может изменить всё</w:t>
      </w:r>
      <w:r w:rsidR="00236536" w:rsidRPr="00236536">
        <w:rPr>
          <w:rFonts w:eastAsia="Times New Roman"/>
          <w:b/>
          <w:bCs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Догмы при этом выводятся за пределы осмысления.</w:t>
      </w:r>
      <w:r w:rsidR="00B423A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Они объявляются непостижимыми.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в этом — тонкий механизм защиты.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Потому </w:t>
      </w:r>
      <w:r w:rsidR="00B423AD" w:rsidRPr="00236536">
        <w:rPr>
          <w:rFonts w:eastAsia="Times New Roman"/>
          <w:szCs w:val="28"/>
          <w:lang w:eastAsia="zh-CN"/>
        </w:rPr>
        <w:t>что,</w:t>
      </w:r>
      <w:r w:rsidR="00236536" w:rsidRPr="00236536">
        <w:rPr>
          <w:rFonts w:eastAsia="Times New Roman"/>
          <w:szCs w:val="28"/>
          <w:lang w:eastAsia="zh-CN"/>
        </w:rPr>
        <w:t xml:space="preserve"> если что-то объявлено непостижимым,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любая попытка понять автоматически </w:t>
      </w:r>
      <w:r w:rsidR="00236536" w:rsidRPr="00B423AD">
        <w:rPr>
          <w:rStyle w:val="--0"/>
          <w:lang w:eastAsia="zh-CN"/>
        </w:rPr>
        <w:t xml:space="preserve">становится </w:t>
      </w:r>
      <w:r w:rsidR="00236536" w:rsidRPr="00B423AD">
        <w:rPr>
          <w:rStyle w:val="--"/>
          <w:lang w:eastAsia="zh-CN"/>
        </w:rPr>
        <w:t>нарушением.</w:t>
      </w:r>
      <w:r w:rsidR="00D11997">
        <w:rPr>
          <w:rFonts w:eastAsia="Times New Roman"/>
          <w:szCs w:val="28"/>
          <w:lang w:eastAsia="zh-CN"/>
        </w:rPr>
        <w:t xml:space="preserve"> Трансформируйте вышенаписанное в реалии сегодняшнего дня – и сразу многое станет понятно. </w:t>
      </w:r>
    </w:p>
    <w:p w14:paraId="43235264" w14:textId="6E32936C" w:rsidR="00236536" w:rsidRPr="00236536" w:rsidRDefault="00392671" w:rsidP="00B423A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236536" w:rsidRPr="00236536">
        <w:rPr>
          <w:rFonts w:eastAsia="Times New Roman"/>
          <w:szCs w:val="28"/>
          <w:lang w:eastAsia="zh-CN"/>
        </w:rPr>
        <w:t>Если разум видит противоречие —это не повод пересмотреть утверждение.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Это повод усомниться в себе.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Ортодоксия прямо формулирует: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если тебе кажется, что в «божественной истине» есть абсурд —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значит, ты искушаем.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Не истина подлежит проверке,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воспринимающий объявляется дефектным.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И в этот момент </w:t>
      </w:r>
      <w:r w:rsidR="00236536" w:rsidRPr="00236536">
        <w:rPr>
          <w:rFonts w:eastAsia="Times New Roman"/>
          <w:szCs w:val="28"/>
          <w:lang w:eastAsia="zh-CN"/>
        </w:rPr>
        <w:lastRenderedPageBreak/>
        <w:t>запускается механизм самоподавления.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Человек должен не исследовать,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а </w:t>
      </w:r>
      <w:r w:rsidR="00236536" w:rsidRPr="00B423AD">
        <w:rPr>
          <w:rStyle w:val="--"/>
          <w:lang w:eastAsia="zh-CN"/>
        </w:rPr>
        <w:t xml:space="preserve">усмирять </w:t>
      </w:r>
      <w:r w:rsidR="00236536" w:rsidRPr="00B423AD">
        <w:rPr>
          <w:rStyle w:val="--0"/>
          <w:lang w:eastAsia="zh-CN"/>
        </w:rPr>
        <w:t>себя.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Не думать,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отгонять мысль.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Не искать соответствие,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бороться с внутренним несогласием.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 точки зрения генотипов мозга это означает закрепление состояния,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при котором внешний источник полностью подавляет внутреннюю обработку информации.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Разум перестаёт быть инструментом познания</w:t>
      </w:r>
      <w:r w:rsidR="00D11997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становится объектом контроля.</w:t>
      </w:r>
      <w:r w:rsidR="00AA112D">
        <w:rPr>
          <w:rFonts w:eastAsia="Times New Roman"/>
          <w:szCs w:val="28"/>
          <w:lang w:eastAsia="zh-CN"/>
        </w:rPr>
        <w:t xml:space="preserve"> П</w:t>
      </w:r>
      <w:r w:rsidR="00236536" w:rsidRPr="00236536">
        <w:rPr>
          <w:rFonts w:eastAsia="Times New Roman"/>
          <w:szCs w:val="28"/>
          <w:lang w:eastAsia="zh-CN"/>
        </w:rPr>
        <w:t>отому формируется особое состояние сознания: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чем меньше ты понимаешь — тем ты «чище»</w:t>
      </w:r>
      <w:proofErr w:type="gramStart"/>
      <w:r w:rsidR="00236536" w:rsidRPr="00236536">
        <w:rPr>
          <w:rFonts w:eastAsia="Times New Roman"/>
          <w:szCs w:val="28"/>
          <w:lang w:eastAsia="zh-CN"/>
        </w:rPr>
        <w:t>.</w:t>
      </w:r>
      <w:proofErr w:type="gramEnd"/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чем меньше сомневаешься — тем ты «ближе».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Именно это состояние позже точно уловит</w:t>
      </w:r>
      <w:r w:rsidR="00B423A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Иван Крылов,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сформулировав внутреннюю установку: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не поднимайся туда, где можешь увидеть больше, чем положено.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B423AD" w:rsidRPr="00236536">
        <w:rPr>
          <w:rFonts w:eastAsia="Times New Roman"/>
          <w:szCs w:val="28"/>
          <w:lang w:eastAsia="zh-CN"/>
        </w:rPr>
        <w:t>Не потому, что</w:t>
      </w:r>
      <w:r w:rsidR="00236536" w:rsidRPr="00236536">
        <w:rPr>
          <w:rFonts w:eastAsia="Times New Roman"/>
          <w:szCs w:val="28"/>
          <w:lang w:eastAsia="zh-CN"/>
        </w:rPr>
        <w:t xml:space="preserve"> там нет ответа —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потому что ответ может разрушить конструкцию.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тогда рождается особая психология принятия.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Не просто согласие —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облегчение от того, что думать не нужно.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«Как хорошо, что за нас уже всё решено».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«Как хорошо, что истина дана в готовом виде».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«Как хорошо, что не нужно искать — можно просто следовать».</w:t>
      </w:r>
      <w:r w:rsidR="00AA112D">
        <w:rPr>
          <w:rFonts w:eastAsia="Times New Roman"/>
          <w:szCs w:val="28"/>
          <w:lang w:eastAsia="zh-CN"/>
        </w:rPr>
        <w:t xml:space="preserve">  </w:t>
      </w:r>
      <w:proofErr w:type="gramStart"/>
      <w:r w:rsidR="00AA112D">
        <w:rPr>
          <w:rFonts w:eastAsia="Times New Roman"/>
          <w:szCs w:val="28"/>
          <w:lang w:eastAsia="zh-CN"/>
        </w:rPr>
        <w:t xml:space="preserve">Это </w:t>
      </w:r>
      <w:r w:rsidR="00B423A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состояние</w:t>
      </w:r>
      <w:proofErr w:type="gramEnd"/>
      <w:r w:rsidR="00236536" w:rsidRPr="00236536">
        <w:rPr>
          <w:rFonts w:eastAsia="Times New Roman"/>
          <w:szCs w:val="28"/>
          <w:lang w:eastAsia="zh-CN"/>
        </w:rPr>
        <w:t xml:space="preserve"> — не случайность.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Это результат настройки.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Точно подмеченный в своей сатирической форме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Михаил Салтыков-Щедрин образ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«вяленой воблы» здесь становится предельно точным.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Речь идёт о человеке, из которого изъяли лишнее: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сомнение</w:t>
      </w:r>
      <w:r w:rsidR="00AA112D">
        <w:rPr>
          <w:rFonts w:eastAsia="Times New Roman"/>
          <w:szCs w:val="28"/>
          <w:lang w:eastAsia="zh-CN"/>
        </w:rPr>
        <w:t xml:space="preserve">, </w:t>
      </w:r>
      <w:r w:rsidR="00236536" w:rsidRPr="00236536">
        <w:rPr>
          <w:rFonts w:eastAsia="Times New Roman"/>
          <w:szCs w:val="28"/>
          <w:lang w:eastAsia="zh-CN"/>
        </w:rPr>
        <w:t>поиск,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внутреннее напряжение.</w:t>
      </w:r>
      <w:r w:rsidR="00AA112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Оставили только функцию.</w:t>
      </w:r>
      <w:r w:rsidR="0080419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это и есть конечная цель ортодоксии.</w:t>
      </w:r>
    </w:p>
    <w:p w14:paraId="26377B4C" w14:textId="77777777" w:rsidR="00D83E3A" w:rsidRPr="00D83E3A" w:rsidRDefault="00804196" w:rsidP="00A42F5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236536" w:rsidRPr="00236536">
        <w:rPr>
          <w:rFonts w:eastAsia="Times New Roman"/>
          <w:szCs w:val="28"/>
          <w:lang w:eastAsia="zh-CN"/>
        </w:rPr>
        <w:t>Римская власть не просто реформировала религию.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Она строила </w:t>
      </w:r>
      <w:r w:rsidR="00236536" w:rsidRPr="00B423AD">
        <w:rPr>
          <w:rFonts w:eastAsia="Times New Roman"/>
          <w:szCs w:val="28"/>
          <w:lang w:eastAsia="zh-CN"/>
        </w:rPr>
        <w:t xml:space="preserve">структуру управления </w:t>
      </w:r>
      <w:r w:rsidR="00236536" w:rsidRPr="00B423AD">
        <w:rPr>
          <w:rStyle w:val="--0"/>
          <w:lang w:eastAsia="zh-CN"/>
        </w:rPr>
        <w:t xml:space="preserve">через </w:t>
      </w:r>
      <w:r w:rsidR="00236536" w:rsidRPr="00B423AD">
        <w:rPr>
          <w:rStyle w:val="--"/>
          <w:lang w:eastAsia="zh-CN"/>
        </w:rPr>
        <w:t>веру</w:t>
      </w:r>
      <w:r w:rsidR="00236536" w:rsidRPr="00236536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Фактически — духовную армию.</w:t>
      </w:r>
      <w:r>
        <w:rPr>
          <w:rFonts w:eastAsia="Times New Roman"/>
          <w:szCs w:val="28"/>
          <w:lang w:eastAsia="zh-CN"/>
        </w:rPr>
        <w:t xml:space="preserve"> З</w:t>
      </w:r>
      <w:r w:rsidR="00236536" w:rsidRPr="00236536">
        <w:rPr>
          <w:rFonts w:eastAsia="Times New Roman"/>
          <w:szCs w:val="28"/>
          <w:lang w:eastAsia="zh-CN"/>
        </w:rPr>
        <w:t>десь прямая аналогия с обычной армией не случайна.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Идеальный солдат — это не тот, кто рассуждает.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Это тот, кто исполняет.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Без колебаний</w:t>
      </w:r>
      <w:r>
        <w:rPr>
          <w:rFonts w:eastAsia="Times New Roman"/>
          <w:szCs w:val="28"/>
          <w:lang w:eastAsia="zh-CN"/>
        </w:rPr>
        <w:t>, б</w:t>
      </w:r>
      <w:r w:rsidR="00236536" w:rsidRPr="00236536">
        <w:rPr>
          <w:rFonts w:eastAsia="Times New Roman"/>
          <w:szCs w:val="28"/>
          <w:lang w:eastAsia="zh-CN"/>
        </w:rPr>
        <w:t>ез анализа</w:t>
      </w:r>
      <w:r>
        <w:rPr>
          <w:rFonts w:eastAsia="Times New Roman"/>
          <w:szCs w:val="28"/>
          <w:lang w:eastAsia="zh-CN"/>
        </w:rPr>
        <w:t>, б</w:t>
      </w:r>
      <w:r w:rsidR="00236536" w:rsidRPr="00236536">
        <w:rPr>
          <w:rFonts w:eastAsia="Times New Roman"/>
          <w:szCs w:val="28"/>
          <w:lang w:eastAsia="zh-CN"/>
        </w:rPr>
        <w:t>ез личной интерпретации.</w:t>
      </w:r>
      <w:r>
        <w:rPr>
          <w:rFonts w:eastAsia="Times New Roman"/>
          <w:szCs w:val="28"/>
          <w:lang w:eastAsia="zh-CN"/>
        </w:rPr>
        <w:t xml:space="preserve"> </w:t>
      </w:r>
    </w:p>
    <w:p w14:paraId="2DF10DA9" w14:textId="79B6A932" w:rsidR="00236536" w:rsidRPr="00944CD1" w:rsidRDefault="00D83E3A" w:rsidP="00A42F5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 wp14:anchorId="5F8ECE05" wp14:editId="49D5B445">
            <wp:simplePos x="0" y="0"/>
            <wp:positionH relativeFrom="column">
              <wp:posOffset>-66040</wp:posOffset>
            </wp:positionH>
            <wp:positionV relativeFrom="paragraph">
              <wp:posOffset>231775</wp:posOffset>
            </wp:positionV>
            <wp:extent cx="2454910" cy="2988945"/>
            <wp:effectExtent l="0" t="0" r="0" b="0"/>
            <wp:wrapTight wrapText="bothSides">
              <wp:wrapPolygon edited="0">
                <wp:start x="0" y="0"/>
                <wp:lineTo x="0" y="21476"/>
                <wp:lineTo x="21455" y="21476"/>
                <wp:lineTo x="21455" y="0"/>
                <wp:lineTo x="0" y="0"/>
              </wp:wrapPolygon>
            </wp:wrapTight>
            <wp:docPr id="7980848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084897" name="Рисунок 79808489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536" w:rsidRPr="00236536">
        <w:rPr>
          <w:rFonts w:eastAsia="Times New Roman"/>
          <w:szCs w:val="28"/>
          <w:lang w:eastAsia="zh-CN"/>
        </w:rPr>
        <w:t>Идеальный солдат — это исполнитель команды.</w:t>
      </w:r>
      <w:r w:rsidR="0080419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Идеальный верующий в системе ортодоксии —</w:t>
      </w:r>
      <w:r w:rsidR="0080419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это тот же самый исполнитель.</w:t>
      </w:r>
      <w:r w:rsidR="0080419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Только его команда — это «истина»,</w:t>
      </w:r>
      <w:r w:rsidR="0080419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объявленная от имени Бога.</w:t>
      </w:r>
      <w:r w:rsidR="0080419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Он не проверяет</w:t>
      </w:r>
      <w:r w:rsidR="00804196">
        <w:rPr>
          <w:rFonts w:eastAsia="Times New Roman"/>
          <w:szCs w:val="28"/>
          <w:lang w:eastAsia="zh-CN"/>
        </w:rPr>
        <w:t>, н</w:t>
      </w:r>
      <w:r w:rsidR="00236536" w:rsidRPr="00236536">
        <w:rPr>
          <w:rFonts w:eastAsia="Times New Roman"/>
          <w:szCs w:val="28"/>
          <w:lang w:eastAsia="zh-CN"/>
        </w:rPr>
        <w:t xml:space="preserve">е </w:t>
      </w:r>
      <w:r w:rsidR="00A42F56" w:rsidRPr="00236536">
        <w:rPr>
          <w:rFonts w:eastAsia="Times New Roman"/>
          <w:szCs w:val="28"/>
          <w:lang w:eastAsia="zh-CN"/>
        </w:rPr>
        <w:t>сопоставляет</w:t>
      </w:r>
      <w:r w:rsidR="00A42F56">
        <w:rPr>
          <w:rFonts w:eastAsia="Times New Roman"/>
          <w:szCs w:val="28"/>
          <w:lang w:eastAsia="zh-CN"/>
        </w:rPr>
        <w:t>, не</w:t>
      </w:r>
      <w:r w:rsidR="00236536" w:rsidRPr="00236536">
        <w:rPr>
          <w:rFonts w:eastAsia="Times New Roman"/>
          <w:szCs w:val="28"/>
          <w:lang w:eastAsia="zh-CN"/>
        </w:rPr>
        <w:t xml:space="preserve"> выбирает.</w:t>
      </w:r>
      <w:r w:rsidR="0080419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Он принимает —</w:t>
      </w:r>
      <w:r w:rsidR="0080419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действует.</w:t>
      </w:r>
      <w:r w:rsidR="00A42F5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 </w:t>
      </w:r>
      <w:r w:rsidR="00A42F56">
        <w:rPr>
          <w:rFonts w:eastAsia="Times New Roman"/>
          <w:szCs w:val="28"/>
          <w:lang w:eastAsia="zh-CN"/>
        </w:rPr>
        <w:t>Э</w:t>
      </w:r>
      <w:r w:rsidR="00236536" w:rsidRPr="00236536">
        <w:rPr>
          <w:rFonts w:eastAsia="Times New Roman"/>
          <w:szCs w:val="28"/>
          <w:lang w:eastAsia="zh-CN"/>
        </w:rPr>
        <w:t>то означает завершённую настройку:</w:t>
      </w:r>
      <w:r w:rsidR="00A42F56">
        <w:rPr>
          <w:rFonts w:eastAsia="Times New Roman"/>
          <w:szCs w:val="28"/>
          <w:lang w:eastAsia="zh-CN"/>
        </w:rPr>
        <w:t xml:space="preserve"> </w:t>
      </w:r>
      <w:r w:rsidR="00236536" w:rsidRPr="00B423AD">
        <w:rPr>
          <w:rFonts w:eastAsia="Times New Roman"/>
          <w:szCs w:val="28"/>
          <w:lang w:eastAsia="zh-CN"/>
        </w:rPr>
        <w:t>Мозг перестаёт быть средой формирования решений</w:t>
      </w:r>
      <w:r w:rsidR="00A42F56" w:rsidRPr="00B423AD">
        <w:rPr>
          <w:rFonts w:eastAsia="Times New Roman"/>
          <w:szCs w:val="28"/>
          <w:lang w:eastAsia="zh-CN"/>
        </w:rPr>
        <w:t xml:space="preserve"> </w:t>
      </w:r>
      <w:r w:rsidR="00236536" w:rsidRPr="00B423AD">
        <w:rPr>
          <w:rFonts w:eastAsia="Times New Roman"/>
          <w:szCs w:val="28"/>
          <w:lang w:eastAsia="zh-CN"/>
        </w:rPr>
        <w:t>и становится интерфейсом исполнения.</w:t>
      </w:r>
      <w:r w:rsidR="00A42F56" w:rsidRPr="00B423A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Именно в этой точке религия </w:t>
      </w:r>
      <w:r w:rsidR="00236536" w:rsidRPr="00B423AD">
        <w:rPr>
          <w:rStyle w:val="--"/>
          <w:lang w:eastAsia="zh-CN"/>
        </w:rPr>
        <w:t>окончательно</w:t>
      </w:r>
      <w:r w:rsidR="00A42F56" w:rsidRPr="00B423AD">
        <w:rPr>
          <w:rStyle w:val="--"/>
          <w:lang w:eastAsia="zh-CN"/>
        </w:rPr>
        <w:t xml:space="preserve"> </w:t>
      </w:r>
      <w:r w:rsidR="00236536" w:rsidRPr="00B423AD">
        <w:rPr>
          <w:rStyle w:val="--0"/>
          <w:lang w:eastAsia="zh-CN"/>
        </w:rPr>
        <w:t xml:space="preserve">превращается </w:t>
      </w:r>
      <w:r w:rsidR="00236536" w:rsidRPr="00236536">
        <w:rPr>
          <w:rFonts w:eastAsia="Times New Roman"/>
          <w:szCs w:val="28"/>
          <w:lang w:eastAsia="zh-CN"/>
        </w:rPr>
        <w:t>в инструмент управления.</w:t>
      </w:r>
    </w:p>
    <w:p w14:paraId="4FDA6887" w14:textId="48E059F2" w:rsidR="00236536" w:rsidRPr="00236536" w:rsidRDefault="00A42F56" w:rsidP="001D34A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36536" w:rsidRPr="00236536">
        <w:rPr>
          <w:rFonts w:eastAsia="Times New Roman"/>
          <w:szCs w:val="28"/>
          <w:lang w:eastAsia="zh-CN"/>
        </w:rPr>
        <w:t>Любая армия невозможна без устава.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Не потому, что люди не могут действовать без правил,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потому, что без устава невозможно единообразие исполнения.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Армия — это не просто множество людей.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Это структура, где каждый элемент встроен в систему подчинения.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Именно это и становится следующей задачей.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Если новое христианство должно превратиться в управляемую силу,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ему необходим свой «устав» — единое учение,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регламентирующее не только базовые положения,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но и повседневную жизнь.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Нужны нормы</w:t>
      </w:r>
      <w:r>
        <w:rPr>
          <w:rFonts w:eastAsia="Times New Roman"/>
          <w:szCs w:val="28"/>
          <w:lang w:eastAsia="zh-CN"/>
        </w:rPr>
        <w:t>, н</w:t>
      </w:r>
      <w:r w:rsidR="00236536" w:rsidRPr="00236536">
        <w:rPr>
          <w:rFonts w:eastAsia="Times New Roman"/>
          <w:szCs w:val="28"/>
          <w:lang w:eastAsia="zh-CN"/>
        </w:rPr>
        <w:t>ужны правила</w:t>
      </w:r>
      <w:r>
        <w:rPr>
          <w:rFonts w:eastAsia="Times New Roman"/>
          <w:szCs w:val="28"/>
          <w:lang w:eastAsia="zh-CN"/>
        </w:rPr>
        <w:t>, н</w:t>
      </w:r>
      <w:r w:rsidR="00236536" w:rsidRPr="00236536">
        <w:rPr>
          <w:rFonts w:eastAsia="Times New Roman"/>
          <w:szCs w:val="28"/>
          <w:lang w:eastAsia="zh-CN"/>
        </w:rPr>
        <w:t>ужен единый стандарт восприятия и поведения.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lastRenderedPageBreak/>
        <w:t>Иначе система распадается на множество интерпретаций.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Но этого недостаточно.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Как и в любой армии, должна быть чёткая вертикаль: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генералы — зависимы от центра,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солдаты — зависимы от генералов.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Только при такой конструкции возможно управление массой.</w:t>
      </w:r>
      <w:r w:rsidR="001D34A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Если перевести это на язык Системного Управления,</w:t>
      </w:r>
      <w:r w:rsidR="001D34A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мы видим формирование классической </w:t>
      </w:r>
      <w:r w:rsidR="00236536" w:rsidRPr="00B423AD">
        <w:rPr>
          <w:rStyle w:val="--"/>
          <w:lang w:eastAsia="zh-CN"/>
        </w:rPr>
        <w:t xml:space="preserve">многоуровневой </w:t>
      </w:r>
      <w:r w:rsidR="00236536" w:rsidRPr="00B423AD">
        <w:rPr>
          <w:rStyle w:val="--0"/>
          <w:lang w:eastAsia="zh-CN"/>
        </w:rPr>
        <w:t>структуры:</w:t>
      </w:r>
      <w:r w:rsidR="001D34A8" w:rsidRPr="00B423AD">
        <w:rPr>
          <w:rStyle w:val="--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верхний уровень — центр принятия решений,</w:t>
      </w:r>
      <w:r w:rsidR="001D34A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средний — интерпретация и передача,</w:t>
      </w:r>
      <w:r w:rsidR="001D34A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нижний — исполнение.</w:t>
      </w:r>
    </w:p>
    <w:p w14:paraId="438E4238" w14:textId="5AE81B4E" w:rsidR="00236536" w:rsidRPr="00236536" w:rsidRDefault="001D34A8" w:rsidP="001D34A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236536" w:rsidRPr="00236536">
        <w:rPr>
          <w:rFonts w:eastAsia="Times New Roman"/>
          <w:szCs w:val="28"/>
          <w:lang w:eastAsia="zh-CN"/>
        </w:rPr>
        <w:t>Рим прекрасно понимает: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чтобы получить в свои руки этот инструмент, необходимо решить две задачи.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Первая — стать центром.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То есть превратить себя в тот самый </w:t>
      </w:r>
      <w:r w:rsidR="00236536" w:rsidRPr="00B423AD">
        <w:rPr>
          <w:rFonts w:eastAsia="Times New Roman"/>
          <w:szCs w:val="28"/>
          <w:lang w:eastAsia="zh-CN"/>
        </w:rPr>
        <w:t>Храм,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вокруг которого будет вращаться вся конструкция.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Вторая — внедрить ортодоксию как устав,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обеспечивающий единообразие мышления.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Без центра нет единства.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Без устава нет управляемости.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тогда запускается следующий этап.</w:t>
      </w:r>
    </w:p>
    <w:p w14:paraId="1EECDE52" w14:textId="191237CE" w:rsidR="00944CD1" w:rsidRDefault="001D34A8" w:rsidP="009D732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236536" w:rsidRPr="00236536">
        <w:rPr>
          <w:rFonts w:eastAsia="Times New Roman"/>
          <w:szCs w:val="28"/>
          <w:lang w:eastAsia="zh-CN"/>
        </w:rPr>
        <w:t>Необходимо собрать лидеров нового христианства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зафиксировать через них единую систему положений.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Фактически </w:t>
      </w:r>
      <w:r w:rsidR="00236536" w:rsidRPr="0041365D">
        <w:rPr>
          <w:rStyle w:val="--0"/>
          <w:lang w:eastAsia="zh-CN"/>
        </w:rPr>
        <w:t xml:space="preserve">— создать </w:t>
      </w:r>
      <w:r w:rsidR="00236536" w:rsidRPr="0041365D">
        <w:rPr>
          <w:rStyle w:val="--"/>
          <w:lang w:eastAsia="zh-CN"/>
        </w:rPr>
        <w:t>канон</w:t>
      </w:r>
      <w:r w:rsidR="00236536" w:rsidRPr="00236536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Но возникает проблема.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Собор возможен только в одном случае —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если есть тот, чьё слово окончательно.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Иначе это не собор,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бе</w:t>
      </w:r>
      <w:r>
        <w:rPr>
          <w:rFonts w:eastAsia="Times New Roman"/>
          <w:szCs w:val="28"/>
          <w:lang w:eastAsia="zh-CN"/>
        </w:rPr>
        <w:t>з(с)</w:t>
      </w:r>
      <w:r w:rsidR="00236536" w:rsidRPr="00236536">
        <w:rPr>
          <w:rFonts w:eastAsia="Times New Roman"/>
          <w:szCs w:val="28"/>
          <w:lang w:eastAsia="zh-CN"/>
        </w:rPr>
        <w:t>конечный спор.</w:t>
      </w:r>
      <w:r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Следовательно, нужен председатель,</w:t>
      </w:r>
      <w:r w:rsidR="0041365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обладающий непререкаемым авторитетом.</w:t>
      </w:r>
      <w:r w:rsidR="00B47784">
        <w:rPr>
          <w:rFonts w:eastAsia="Times New Roman"/>
          <w:szCs w:val="28"/>
          <w:lang w:eastAsia="zh-CN"/>
        </w:rPr>
        <w:t xml:space="preserve">  </w:t>
      </w:r>
      <w:r w:rsidR="00236536" w:rsidRPr="00236536">
        <w:rPr>
          <w:rFonts w:eastAsia="Times New Roman"/>
          <w:szCs w:val="28"/>
          <w:lang w:eastAsia="zh-CN"/>
        </w:rPr>
        <w:t xml:space="preserve">И здесь система приходит </w:t>
      </w:r>
      <w:r w:rsidR="0041365D" w:rsidRPr="00236536">
        <w:rPr>
          <w:rFonts w:eastAsia="Times New Roman"/>
          <w:szCs w:val="28"/>
          <w:lang w:eastAsia="zh-CN"/>
        </w:rPr>
        <w:t xml:space="preserve">к </w:t>
      </w:r>
      <w:r w:rsidR="0041365D">
        <w:rPr>
          <w:rFonts w:eastAsia="Times New Roman"/>
          <w:szCs w:val="28"/>
          <w:lang w:eastAsia="zh-CN"/>
        </w:rPr>
        <w:t>единственно</w:t>
      </w:r>
      <w:r w:rsidR="00B47784" w:rsidRPr="00236536">
        <w:rPr>
          <w:rFonts w:eastAsia="Times New Roman"/>
          <w:szCs w:val="28"/>
          <w:lang w:eastAsia="zh-CN"/>
        </w:rPr>
        <w:t xml:space="preserve"> </w:t>
      </w:r>
      <w:r w:rsidR="00B47784">
        <w:rPr>
          <w:rFonts w:eastAsia="Times New Roman"/>
          <w:szCs w:val="28"/>
          <w:lang w:eastAsia="zh-CN"/>
        </w:rPr>
        <w:t>возможному</w:t>
      </w:r>
      <w:r w:rsidR="00236536" w:rsidRPr="00236536">
        <w:rPr>
          <w:rFonts w:eastAsia="Times New Roman"/>
          <w:szCs w:val="28"/>
          <w:lang w:eastAsia="zh-CN"/>
        </w:rPr>
        <w:t xml:space="preserve"> решению: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этим центром может быть </w:t>
      </w:r>
      <w:r w:rsidR="00236536" w:rsidRPr="0041365D">
        <w:rPr>
          <w:rStyle w:val="--"/>
          <w:lang w:eastAsia="zh-CN"/>
        </w:rPr>
        <w:t xml:space="preserve">только </w:t>
      </w:r>
      <w:r w:rsidR="00236536" w:rsidRPr="0041365D">
        <w:rPr>
          <w:rStyle w:val="--0"/>
          <w:lang w:eastAsia="zh-CN"/>
        </w:rPr>
        <w:t>император.</w:t>
      </w:r>
      <w:r w:rsidR="0041365D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Но именно здесь вскрывается фундаментальное противоречие.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Согласно самой христианской логике,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ни один человек не может быть источником истины.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Истина не принадлежит человеку —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она выше его.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значит, председатель с правом решающего голоса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— это уже нарушение базового принципа.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Даже в рамках нового христианства</w:t>
      </w:r>
      <w:r w:rsidR="00B47784">
        <w:rPr>
          <w:rFonts w:eastAsia="Times New Roman"/>
          <w:szCs w:val="28"/>
          <w:lang w:eastAsia="zh-CN"/>
        </w:rPr>
        <w:t xml:space="preserve">, </w:t>
      </w:r>
      <w:r w:rsidR="00236536" w:rsidRPr="00236536">
        <w:rPr>
          <w:rFonts w:eastAsia="Times New Roman"/>
          <w:szCs w:val="28"/>
          <w:lang w:eastAsia="zh-CN"/>
        </w:rPr>
        <w:t>это выглядит недопустимым.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Но и это — не главное.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Главное противоречие ещё глубже.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Император Римской империи —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это не просто правитель.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41365D" w:rsidRPr="00236536">
        <w:rPr>
          <w:rFonts w:eastAsia="Times New Roman"/>
          <w:szCs w:val="28"/>
          <w:lang w:eastAsia="zh-CN"/>
        </w:rPr>
        <w:t xml:space="preserve">Он </w:t>
      </w:r>
      <w:r w:rsidR="0041365D" w:rsidRPr="0041365D">
        <w:rPr>
          <w:rStyle w:val="--"/>
          <w:lang w:eastAsia="zh-CN"/>
        </w:rPr>
        <w:t>ОФИЦИАЛЬНОЕ</w:t>
      </w:r>
      <w:r w:rsidR="0041365D" w:rsidRPr="00236536">
        <w:rPr>
          <w:rFonts w:eastAsia="Times New Roman"/>
          <w:szCs w:val="28"/>
          <w:lang w:eastAsia="zh-CN"/>
        </w:rPr>
        <w:t xml:space="preserve"> </w:t>
      </w:r>
      <w:r w:rsidR="0041365D" w:rsidRPr="0041365D">
        <w:rPr>
          <w:rStyle w:val="--0"/>
          <w:lang w:eastAsia="zh-CN"/>
        </w:rPr>
        <w:t>БОЖЕСТВО</w:t>
      </w:r>
      <w:r w:rsidR="00B47784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верховный жрец империи,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41365D">
        <w:rPr>
          <w:rFonts w:eastAsia="Times New Roman"/>
          <w:b/>
          <w:bCs/>
          <w:i/>
          <w:iCs/>
          <w:szCs w:val="28"/>
          <w:lang w:eastAsia="zh-CN"/>
        </w:rPr>
        <w:t>Pontifex Maximus.</w:t>
      </w:r>
      <w:r w:rsidR="00162586">
        <w:rPr>
          <w:rFonts w:eastAsia="Times New Roman"/>
          <w:szCs w:val="28"/>
          <w:lang w:eastAsia="zh-CN"/>
        </w:rPr>
        <w:t xml:space="preserve"> Э</w:t>
      </w:r>
      <w:r w:rsidR="00236536" w:rsidRPr="00236536">
        <w:rPr>
          <w:rFonts w:eastAsia="Times New Roman"/>
          <w:szCs w:val="28"/>
          <w:lang w:eastAsia="zh-CN"/>
        </w:rPr>
        <w:t>та двойственность сохраняется долгое время.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Даже после формального принятия христианства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императоры продолжают выполнять функции языческого культа: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приносят жертвы,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участвуют в обрядах,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поддерживают традиционные формы.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Фактически мы имеем ситуацию,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в которой один и тот же человек одновременно: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носитель новой «истины»</w:t>
      </w:r>
      <w:r w:rsidR="00162586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представитель старой системы богов</w:t>
      </w:r>
      <w:r w:rsidR="00162586">
        <w:rPr>
          <w:rFonts w:eastAsia="Times New Roman"/>
          <w:szCs w:val="28"/>
          <w:lang w:eastAsia="zh-CN"/>
        </w:rPr>
        <w:t xml:space="preserve">. </w:t>
      </w:r>
      <w:r w:rsidR="00236536" w:rsidRPr="00236536">
        <w:rPr>
          <w:rFonts w:eastAsia="Times New Roman"/>
          <w:szCs w:val="28"/>
          <w:lang w:eastAsia="zh-CN"/>
        </w:rPr>
        <w:t>Первым, кто формально отказывается от этой двойственности, становится</w:t>
      </w:r>
      <w:r w:rsidR="00162586">
        <w:rPr>
          <w:rFonts w:eastAsia="Times New Roman"/>
          <w:szCs w:val="28"/>
          <w:lang w:eastAsia="zh-CN"/>
        </w:rPr>
        <w:t xml:space="preserve"> </w:t>
      </w:r>
      <w:bookmarkStart w:id="6" w:name="_Hlk226726857"/>
      <w:r w:rsidR="00236536" w:rsidRPr="00236536">
        <w:rPr>
          <w:rFonts w:eastAsia="Times New Roman"/>
          <w:szCs w:val="28"/>
          <w:lang w:eastAsia="zh-CN"/>
        </w:rPr>
        <w:t>Грациан</w:t>
      </w:r>
      <w:r w:rsidR="00BC3315">
        <w:rPr>
          <w:rStyle w:val="af5"/>
          <w:rFonts w:eastAsia="Times New Roman"/>
          <w:szCs w:val="28"/>
          <w:lang w:eastAsia="zh-CN"/>
        </w:rPr>
        <w:footnoteReference w:id="4"/>
      </w:r>
      <w:r w:rsidR="00236536" w:rsidRPr="00236536">
        <w:rPr>
          <w:rFonts w:eastAsia="Times New Roman"/>
          <w:szCs w:val="28"/>
          <w:lang w:eastAsia="zh-CN"/>
        </w:rPr>
        <w:t>.</w:t>
      </w:r>
      <w:bookmarkEnd w:id="6"/>
      <w:r w:rsidR="00BC3315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Но до него эта конструкция существует без малейшего внутреннего противоречия для системы.</w:t>
      </w:r>
      <w:r w:rsidR="00BC3315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это — ключевой момент.</w:t>
      </w:r>
      <w:r w:rsidR="00BC3315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Потому что он показывает:</w:t>
      </w:r>
      <w:r w:rsidR="00BC3315">
        <w:rPr>
          <w:rFonts w:eastAsia="Times New Roman"/>
          <w:szCs w:val="28"/>
          <w:lang w:eastAsia="zh-CN"/>
        </w:rPr>
        <w:t xml:space="preserve"> </w:t>
      </w:r>
      <w:r w:rsidR="00236536" w:rsidRPr="0041365D">
        <w:rPr>
          <w:rStyle w:val="--"/>
          <w:lang w:eastAsia="zh-CN"/>
        </w:rPr>
        <w:t xml:space="preserve">противоречие </w:t>
      </w:r>
      <w:r w:rsidR="00236536" w:rsidRPr="0041365D">
        <w:rPr>
          <w:rStyle w:val="--0"/>
          <w:lang w:eastAsia="zh-CN"/>
        </w:rPr>
        <w:t>существует</w:t>
      </w:r>
      <w:r w:rsidR="00236536" w:rsidRPr="00236536">
        <w:rPr>
          <w:rFonts w:eastAsia="Times New Roman"/>
          <w:szCs w:val="28"/>
          <w:lang w:eastAsia="zh-CN"/>
        </w:rPr>
        <w:t xml:space="preserve"> не в системе,</w:t>
      </w:r>
      <w:r w:rsidR="00BC3315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а в восприятии.</w:t>
      </w:r>
      <w:r w:rsidR="00BC3315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Если Мозг уже адаптирован под ортодоксию,</w:t>
      </w:r>
      <w:r w:rsidR="00BC3315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он не фиксирует конфликт.</w:t>
      </w:r>
      <w:r w:rsidR="00BC3315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С точки зрения </w:t>
      </w:r>
      <w:r w:rsidR="00300658">
        <w:rPr>
          <w:rFonts w:eastAsia="Times New Roman"/>
          <w:szCs w:val="28"/>
          <w:lang w:eastAsia="zh-CN"/>
        </w:rPr>
        <w:t xml:space="preserve">развития </w:t>
      </w:r>
      <w:r w:rsidR="00236536" w:rsidRPr="00236536">
        <w:rPr>
          <w:rFonts w:eastAsia="Times New Roman"/>
          <w:szCs w:val="28"/>
          <w:lang w:eastAsia="zh-CN"/>
        </w:rPr>
        <w:t>генотипов мозга это означает,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что способность к сопоставлению и выявлению противоречий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уже подавлена.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Остаётся только функция принятия.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И тогда </w:t>
      </w:r>
      <w:r w:rsidR="00236536" w:rsidRPr="00236536">
        <w:rPr>
          <w:rFonts w:eastAsia="Times New Roman"/>
          <w:szCs w:val="28"/>
          <w:lang w:eastAsia="zh-CN"/>
        </w:rPr>
        <w:lastRenderedPageBreak/>
        <w:t>становится возможным то,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что ещё недавно было немыслимо: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на христианском соборе председательствует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языческое божество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 верховный языческий жрец.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 точки зрения логики — это абсурд.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С точки зрения Системного Управления —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это идеально.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 xml:space="preserve">Потому что в этот момент происходит </w:t>
      </w:r>
      <w:r w:rsidR="00236536" w:rsidRPr="009D7326">
        <w:rPr>
          <w:rStyle w:val="--"/>
          <w:lang w:eastAsia="zh-CN"/>
        </w:rPr>
        <w:t>окончательное</w:t>
      </w:r>
      <w:r w:rsidR="00236536" w:rsidRPr="009D7326">
        <w:rPr>
          <w:rStyle w:val="--0"/>
          <w:lang w:eastAsia="zh-CN"/>
        </w:rPr>
        <w:t xml:space="preserve"> смещение</w:t>
      </w:r>
      <w:r w:rsidR="00236536" w:rsidRPr="00236536">
        <w:rPr>
          <w:rFonts w:eastAsia="Times New Roman"/>
          <w:szCs w:val="28"/>
          <w:lang w:eastAsia="zh-CN"/>
        </w:rPr>
        <w:t xml:space="preserve"> центра: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истина больше не принадлежит учению.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236536">
        <w:rPr>
          <w:rFonts w:eastAsia="Times New Roman"/>
          <w:szCs w:val="28"/>
          <w:lang w:eastAsia="zh-CN"/>
        </w:rPr>
        <w:t>Она закрепляется за властью.</w:t>
      </w:r>
      <w:r w:rsidR="00300658">
        <w:rPr>
          <w:rFonts w:eastAsia="Times New Roman"/>
          <w:szCs w:val="28"/>
          <w:lang w:eastAsia="zh-CN"/>
        </w:rPr>
        <w:t xml:space="preserve"> </w:t>
      </w:r>
    </w:p>
    <w:p w14:paraId="09A7C8E1" w14:textId="6AF3A24B" w:rsidR="00DF0F82" w:rsidRPr="00DF0F82" w:rsidRDefault="00944CD1" w:rsidP="009D732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76C54371" wp14:editId="2454BB18">
            <wp:simplePos x="0" y="0"/>
            <wp:positionH relativeFrom="column">
              <wp:posOffset>4669155</wp:posOffset>
            </wp:positionH>
            <wp:positionV relativeFrom="paragraph">
              <wp:posOffset>273685</wp:posOffset>
            </wp:positionV>
            <wp:extent cx="2378075" cy="3206115"/>
            <wp:effectExtent l="0" t="0" r="0" b="0"/>
            <wp:wrapTight wrapText="bothSides">
              <wp:wrapPolygon edited="0">
                <wp:start x="0" y="0"/>
                <wp:lineTo x="0" y="21476"/>
                <wp:lineTo x="21456" y="21476"/>
                <wp:lineTo x="21456" y="0"/>
                <wp:lineTo x="0" y="0"/>
              </wp:wrapPolygon>
            </wp:wrapTight>
            <wp:docPr id="12444542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454297" name="Рисунок 12444542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536" w:rsidRPr="00236536">
        <w:rPr>
          <w:rFonts w:eastAsia="Times New Roman"/>
          <w:szCs w:val="28"/>
          <w:lang w:eastAsia="zh-CN"/>
        </w:rPr>
        <w:t>Именно здесь завершается переход: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236536" w:rsidRPr="009D7326">
        <w:rPr>
          <w:rFonts w:eastAsia="Times New Roman"/>
          <w:szCs w:val="28"/>
          <w:lang w:eastAsia="zh-CN"/>
        </w:rPr>
        <w:t>от Храма как духовного центра</w:t>
      </w:r>
      <w:r w:rsidR="009D7326">
        <w:rPr>
          <w:rFonts w:eastAsia="Times New Roman"/>
          <w:szCs w:val="28"/>
          <w:lang w:eastAsia="zh-CN"/>
        </w:rPr>
        <w:t xml:space="preserve"> </w:t>
      </w:r>
      <w:r w:rsidR="00236536" w:rsidRPr="009D7326">
        <w:rPr>
          <w:rFonts w:eastAsia="Times New Roman"/>
          <w:szCs w:val="28"/>
          <w:lang w:eastAsia="zh-CN"/>
        </w:rPr>
        <w:t>к Власти как центру управления.</w:t>
      </w:r>
      <w:r w:rsidR="009D7326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Но к этому моменту власть Римской империи уже почувствовала главное —</w:t>
      </w:r>
      <w:r w:rsidR="009D7326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технология работает.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То, что ещё недавно выглядело невозможным,</w:t>
      </w:r>
      <w:r w:rsidR="009D7326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начинало становиться допустимым.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затем — привычным.</w:t>
      </w:r>
      <w:r w:rsidR="00300658">
        <w:rPr>
          <w:rFonts w:eastAsia="Times New Roman"/>
          <w:szCs w:val="28"/>
          <w:lang w:eastAsia="zh-CN"/>
        </w:rPr>
        <w:t xml:space="preserve"> В</w:t>
      </w:r>
      <w:r w:rsidR="00DF0F82" w:rsidRPr="00DF0F82">
        <w:rPr>
          <w:rFonts w:eastAsia="Times New Roman"/>
          <w:szCs w:val="28"/>
          <w:lang w:eastAsia="zh-CN"/>
        </w:rPr>
        <w:t xml:space="preserve"> этом заключается принципиальный момент Системного Управления: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границы допустимого определяются не логикой,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а </w:t>
      </w:r>
      <w:r w:rsidR="00DF0F82" w:rsidRPr="009D7326">
        <w:rPr>
          <w:rStyle w:val="--0"/>
          <w:lang w:eastAsia="zh-CN"/>
        </w:rPr>
        <w:t xml:space="preserve">степенью </w:t>
      </w:r>
      <w:r w:rsidR="00DF0F82" w:rsidRPr="009D7326">
        <w:rPr>
          <w:rStyle w:val="--"/>
          <w:lang w:eastAsia="zh-CN"/>
        </w:rPr>
        <w:t>адаптации</w:t>
      </w:r>
      <w:r w:rsidR="00DF0F82" w:rsidRPr="00DF0F82">
        <w:rPr>
          <w:rFonts w:eastAsia="Times New Roman"/>
          <w:szCs w:val="28"/>
          <w:lang w:eastAsia="zh-CN"/>
        </w:rPr>
        <w:t xml:space="preserve"> восприятия.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Рим видел: если продолжить движение,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можно провести то, что раньше показалось бы безумием.</w:t>
      </w:r>
      <w:r w:rsidR="009D7326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он это сделал.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Первая проблема — невозможность признать человека источником истины —</w:t>
      </w:r>
      <w:r w:rsidR="009D7326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решается изящно.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Вводится </w:t>
      </w:r>
      <w:r w:rsidR="00DF0F82" w:rsidRPr="009D7326">
        <w:rPr>
          <w:rStyle w:val="--0"/>
          <w:lang w:eastAsia="zh-CN"/>
        </w:rPr>
        <w:t xml:space="preserve">конструкция </w:t>
      </w:r>
      <w:r w:rsidR="00DF0F82" w:rsidRPr="009D7326">
        <w:rPr>
          <w:rStyle w:val="--"/>
          <w:lang w:eastAsia="zh-CN"/>
        </w:rPr>
        <w:t>«сошествия».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Объявляется, что на собор по молитвам сойдёт Святой Дух,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который покроет всех присутствующих.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Следовательно, решения принимает не человек.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Люди — лишь приёмники.</w:t>
      </w:r>
      <w:r w:rsidR="00300658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Они не создают истину —они её принимают.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И здесь </w:t>
      </w:r>
      <w:r w:rsidR="009D7326" w:rsidRPr="00DF0F82">
        <w:rPr>
          <w:rFonts w:eastAsia="Times New Roman"/>
          <w:szCs w:val="28"/>
          <w:lang w:eastAsia="zh-CN"/>
        </w:rPr>
        <w:t xml:space="preserve">происходит </w:t>
      </w:r>
      <w:proofErr w:type="gramStart"/>
      <w:r w:rsidR="009D7326">
        <w:rPr>
          <w:rFonts w:eastAsia="Times New Roman"/>
          <w:szCs w:val="28"/>
          <w:lang w:eastAsia="zh-CN"/>
        </w:rPr>
        <w:t>ключевая</w:t>
      </w:r>
      <w:r w:rsidR="00DF0F82" w:rsidRPr="00DF0F82">
        <w:rPr>
          <w:rFonts w:eastAsia="Times New Roman"/>
          <w:szCs w:val="28"/>
          <w:lang w:eastAsia="zh-CN"/>
        </w:rPr>
        <w:t xml:space="preserve"> 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подмена</w:t>
      </w:r>
      <w:proofErr w:type="gramEnd"/>
      <w:r w:rsidR="00DF0F82" w:rsidRPr="00DF0F82">
        <w:rPr>
          <w:rFonts w:eastAsia="Times New Roman"/>
          <w:szCs w:val="28"/>
          <w:lang w:eastAsia="zh-CN"/>
        </w:rPr>
        <w:t>: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источник решения переносится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из уровня обсуждения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на уровень «откровения».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значит — выводится из зоны критики.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Но даже в этой конструкции необходим главный «приёмник».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Им, разумеется, становится тот,</w:t>
      </w:r>
      <w:r w:rsidR="009D7326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кто уже обладает властью.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Император.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Таким образом решается и вторая проблема.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Если решения объявлены </w:t>
      </w:r>
      <w:r w:rsidR="00DF0F82" w:rsidRPr="009D7326">
        <w:rPr>
          <w:rStyle w:val="--"/>
          <w:lang w:eastAsia="zh-CN"/>
        </w:rPr>
        <w:t xml:space="preserve">не </w:t>
      </w:r>
      <w:r w:rsidR="00DF0F82" w:rsidRPr="009D7326">
        <w:rPr>
          <w:rStyle w:val="--0"/>
          <w:lang w:eastAsia="zh-CN"/>
        </w:rPr>
        <w:t>человеческими,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«данными свыше»,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то председательство императора перестаёт быть нарушением.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уже не участник процесса —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его канал.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в этот момент логика окончательно уступает вере.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Любое несогласие теперь трактуется не как иное мнение,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как сопротивление божественной воле.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А значит — </w:t>
      </w:r>
      <w:r w:rsidR="00DF0F82" w:rsidRPr="009D7326">
        <w:rPr>
          <w:rStyle w:val="--0"/>
          <w:lang w:eastAsia="zh-CN"/>
        </w:rPr>
        <w:t xml:space="preserve">как </w:t>
      </w:r>
      <w:r w:rsidR="00DF0F82" w:rsidRPr="009D7326">
        <w:rPr>
          <w:rStyle w:val="--"/>
          <w:lang w:eastAsia="zh-CN"/>
        </w:rPr>
        <w:t>ересь</w:t>
      </w:r>
      <w:r w:rsidR="00DF0F82" w:rsidRPr="00DF0F82">
        <w:rPr>
          <w:rFonts w:eastAsia="Times New Roman"/>
          <w:szCs w:val="28"/>
          <w:lang w:eastAsia="zh-CN"/>
        </w:rPr>
        <w:t>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потому подлежит не обсуждению,</w:t>
      </w:r>
      <w:r w:rsidR="009D7326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подавлению.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 точки зрения Системного Управления — это идеальное решение: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истина становится недискуссионной,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несогласие — наказуемым.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Но даже при такой конструкции остаётся очевидный абсурд.</w:t>
      </w:r>
      <w:r w:rsidR="0032479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Император — языческий жрец.</w:t>
      </w:r>
    </w:p>
    <w:p w14:paraId="4D758FAB" w14:textId="53A33D1F" w:rsidR="00DF0F82" w:rsidRPr="00DF0F82" w:rsidRDefault="00DF0F82" w:rsidP="00AF2AE7">
      <w:pPr>
        <w:spacing w:after="0"/>
        <w:ind w:firstLine="0"/>
        <w:rPr>
          <w:rFonts w:eastAsia="Times New Roman"/>
          <w:szCs w:val="28"/>
          <w:lang w:eastAsia="zh-CN"/>
        </w:rPr>
      </w:pPr>
      <w:r w:rsidRPr="00DF0F82">
        <w:rPr>
          <w:rFonts w:eastAsia="Times New Roman"/>
          <w:szCs w:val="28"/>
          <w:lang w:eastAsia="zh-CN"/>
        </w:rPr>
        <w:t>Он — носитель другой религиозной системы.</w:t>
      </w:r>
      <w:r w:rsidR="0032479B">
        <w:rPr>
          <w:rFonts w:eastAsia="Times New Roman"/>
          <w:szCs w:val="28"/>
          <w:lang w:eastAsia="zh-CN"/>
        </w:rPr>
        <w:t xml:space="preserve"> Е</w:t>
      </w:r>
      <w:r w:rsidRPr="00DF0F82">
        <w:rPr>
          <w:rFonts w:eastAsia="Times New Roman"/>
          <w:szCs w:val="28"/>
          <w:lang w:eastAsia="zh-CN"/>
        </w:rPr>
        <w:t>щё совсем недавно сама мысль о том,</w:t>
      </w:r>
      <w:r w:rsidR="0032479B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что он будет определять христианскую истину,</w:t>
      </w:r>
      <w:r w:rsidR="0032479B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была невозможна.</w:t>
      </w:r>
      <w:r w:rsidR="0032479B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Однако к этому моменту восприятие уже подготовлено.</w:t>
      </w:r>
      <w:r w:rsidR="0032479B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Система сделала главное —</w:t>
      </w:r>
      <w:r w:rsidR="0032479B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 xml:space="preserve">она </w:t>
      </w:r>
      <w:r w:rsidRPr="009D7326">
        <w:rPr>
          <w:rStyle w:val="--"/>
          <w:lang w:eastAsia="zh-CN"/>
        </w:rPr>
        <w:t xml:space="preserve">снизила </w:t>
      </w:r>
      <w:r w:rsidRPr="009D7326">
        <w:rPr>
          <w:rStyle w:val="--0"/>
          <w:lang w:eastAsia="zh-CN"/>
        </w:rPr>
        <w:t>чувствительность</w:t>
      </w:r>
      <w:r w:rsidRPr="00DF0F82">
        <w:rPr>
          <w:rFonts w:eastAsia="Times New Roman"/>
          <w:szCs w:val="28"/>
          <w:lang w:eastAsia="zh-CN"/>
        </w:rPr>
        <w:t xml:space="preserve"> к противоречиям.</w:t>
      </w:r>
      <w:r w:rsidR="00AF2AE7">
        <w:rPr>
          <w:rFonts w:eastAsia="Times New Roman"/>
          <w:szCs w:val="28"/>
          <w:lang w:eastAsia="zh-CN"/>
        </w:rPr>
        <w:t xml:space="preserve"> П</w:t>
      </w:r>
      <w:r w:rsidRPr="00DF0F82">
        <w:rPr>
          <w:rFonts w:eastAsia="Times New Roman"/>
          <w:szCs w:val="28"/>
          <w:lang w:eastAsia="zh-CN"/>
        </w:rPr>
        <w:t>о</w:t>
      </w:r>
      <w:r w:rsidR="00AF2AE7">
        <w:rPr>
          <w:rFonts w:eastAsia="Times New Roman"/>
          <w:szCs w:val="28"/>
          <w:lang w:eastAsia="zh-CN"/>
        </w:rPr>
        <w:t>э</w:t>
      </w:r>
      <w:r w:rsidRPr="00DF0F82">
        <w:rPr>
          <w:rFonts w:eastAsia="Times New Roman"/>
          <w:szCs w:val="28"/>
          <w:lang w:eastAsia="zh-CN"/>
        </w:rPr>
        <w:t>тому то, что раньше вызывало бы отторжение,</w:t>
      </w:r>
      <w:r w:rsidR="00AF2AE7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теперь проходит как «норма».</w:t>
      </w:r>
    </w:p>
    <w:p w14:paraId="4CA5D3B5" w14:textId="079617B7" w:rsidR="00DF0F82" w:rsidRPr="00DF0F82" w:rsidRDefault="00AF2AE7" w:rsidP="00AF2AE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DF0F82" w:rsidRPr="00DF0F82">
        <w:rPr>
          <w:rFonts w:eastAsia="Times New Roman"/>
          <w:szCs w:val="28"/>
          <w:lang w:eastAsia="zh-CN"/>
        </w:rPr>
        <w:t>Император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Константин I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в этом смысле является идеальным носителем новой модели.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не отказывается от язычества.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разрывает с прежней системой.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Он её </w:t>
      </w:r>
      <w:r w:rsidR="00DF0F82" w:rsidRPr="00DF0F82">
        <w:rPr>
          <w:rFonts w:eastAsia="Times New Roman"/>
          <w:szCs w:val="28"/>
          <w:lang w:eastAsia="zh-CN"/>
        </w:rPr>
        <w:lastRenderedPageBreak/>
        <w:t>расширяет.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Христос для него — не исключение</w:t>
      </w:r>
      <w:r>
        <w:rPr>
          <w:rFonts w:eastAsia="Times New Roman"/>
          <w:szCs w:val="28"/>
          <w:lang w:eastAsia="zh-CN"/>
        </w:rPr>
        <w:t xml:space="preserve">, </w:t>
      </w:r>
      <w:r w:rsidR="00DF0F82" w:rsidRPr="00DF0F82">
        <w:rPr>
          <w:rFonts w:eastAsia="Times New Roman"/>
          <w:szCs w:val="28"/>
          <w:lang w:eastAsia="zh-CN"/>
        </w:rPr>
        <w:t>а добавление.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Ещё один элемент Пантеона.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продолжает приносить жертвы языческим богам,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почитать их, чеканить их образы</w:t>
      </w:r>
      <w:r>
        <w:rPr>
          <w:rFonts w:eastAsia="Times New Roman"/>
          <w:szCs w:val="28"/>
          <w:lang w:eastAsia="zh-CN"/>
        </w:rPr>
        <w:t xml:space="preserve"> и</w:t>
      </w:r>
      <w:r w:rsidR="00DF0F82" w:rsidRPr="00DF0F82">
        <w:rPr>
          <w:rFonts w:eastAsia="Times New Roman"/>
          <w:szCs w:val="28"/>
          <w:lang w:eastAsia="zh-CN"/>
        </w:rPr>
        <w:t xml:space="preserve"> одновременно — участвовать в формировании христианской доктрины.</w:t>
      </w:r>
    </w:p>
    <w:p w14:paraId="0A7756C2" w14:textId="748ACE97" w:rsidR="00DF0F82" w:rsidRPr="00DF0F82" w:rsidRDefault="00AF2AE7" w:rsidP="002B203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DF0F82" w:rsidRPr="00DF0F82">
        <w:rPr>
          <w:rFonts w:eastAsia="Times New Roman"/>
          <w:szCs w:val="28"/>
          <w:lang w:eastAsia="zh-CN"/>
        </w:rPr>
        <w:t>С точки зрения традиционного христианства — это невозможное сочетание.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 точки зрения новой конструкции — это норма.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Именно это и показывает,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что изменилось не учение —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изменился </w:t>
      </w:r>
      <w:r w:rsidR="00DF0F82" w:rsidRPr="009D7326">
        <w:rPr>
          <w:rStyle w:val="--"/>
          <w:lang w:eastAsia="zh-CN"/>
        </w:rPr>
        <w:t xml:space="preserve">тип </w:t>
      </w:r>
      <w:r w:rsidR="00DF0F82" w:rsidRPr="009D7326">
        <w:rPr>
          <w:rStyle w:val="--0"/>
          <w:lang w:eastAsia="zh-CN"/>
        </w:rPr>
        <w:t>восприятия</w:t>
      </w:r>
      <w:r w:rsidR="00DF0F82" w:rsidRPr="00DF0F82">
        <w:rPr>
          <w:rFonts w:eastAsia="Times New Roman"/>
          <w:szCs w:val="28"/>
          <w:lang w:eastAsia="zh-CN"/>
        </w:rPr>
        <w:t>.</w:t>
      </w:r>
      <w:r w:rsidR="002B2037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С точки зрения </w:t>
      </w:r>
      <w:r w:rsidR="002B2037">
        <w:rPr>
          <w:rFonts w:eastAsia="Times New Roman"/>
          <w:szCs w:val="28"/>
          <w:lang w:eastAsia="zh-CN"/>
        </w:rPr>
        <w:t xml:space="preserve">системы развития </w:t>
      </w:r>
      <w:r w:rsidR="00DF0F82" w:rsidRPr="00DF0F82">
        <w:rPr>
          <w:rFonts w:eastAsia="Times New Roman"/>
          <w:szCs w:val="28"/>
          <w:lang w:eastAsia="zh-CN"/>
        </w:rPr>
        <w:t>генотипов мозга</w:t>
      </w:r>
      <w:r w:rsidR="009D7326">
        <w:rPr>
          <w:rFonts w:eastAsia="Times New Roman"/>
          <w:szCs w:val="28"/>
          <w:lang w:eastAsia="zh-CN"/>
        </w:rPr>
        <w:t>,</w:t>
      </w:r>
      <w:r w:rsidR="00DF0F82" w:rsidRPr="00DF0F82">
        <w:rPr>
          <w:rFonts w:eastAsia="Times New Roman"/>
          <w:szCs w:val="28"/>
          <w:lang w:eastAsia="zh-CN"/>
        </w:rPr>
        <w:t xml:space="preserve"> это означает следующее:</w:t>
      </w:r>
      <w:r w:rsidR="002B2037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противоречие больше не фиксируется как проблема.</w:t>
      </w:r>
      <w:r w:rsidR="002B2037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Оно просто не обрабатывается.</w:t>
      </w:r>
      <w:r w:rsidR="002B2037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Система восприятия перестраивается так,</w:t>
      </w:r>
      <w:r w:rsidR="002B2037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что допускает одновременное принятие взаимоисключающих положений.</w:t>
      </w:r>
      <w:r w:rsidR="002B2037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это — признак глубокой перенастройки Мозга.</w:t>
      </w:r>
    </w:p>
    <w:p w14:paraId="588FB931" w14:textId="4B24BFCB" w:rsidR="00DF0F82" w:rsidRPr="00DF0F82" w:rsidRDefault="002B2037" w:rsidP="002B203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DF0F82" w:rsidRPr="00DF0F82">
        <w:rPr>
          <w:rFonts w:eastAsia="Times New Roman"/>
          <w:szCs w:val="28"/>
          <w:lang w:eastAsia="zh-CN"/>
        </w:rPr>
        <w:t>Показательно, что сам Константин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называет себя «тринадцатым апостолом»,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но при этом продолжает поклоняться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Аполлону, Юпитеру, Марсу.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Более того — он отождествляет себя с ними,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закрепляя это в символике и образах.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 точки зрения прежней логики — это кощунство.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С точки зрения новой — это </w:t>
      </w:r>
      <w:r w:rsidR="00DF0F82" w:rsidRPr="00FF73FC">
        <w:rPr>
          <w:rStyle w:val="--"/>
          <w:lang w:eastAsia="zh-CN"/>
        </w:rPr>
        <w:t xml:space="preserve">не </w:t>
      </w:r>
      <w:r w:rsidR="00DF0F82" w:rsidRPr="00FF73FC">
        <w:rPr>
          <w:rStyle w:val="--0"/>
          <w:lang w:eastAsia="zh-CN"/>
        </w:rPr>
        <w:t>проблема</w:t>
      </w:r>
      <w:r w:rsidR="00DF0F82" w:rsidRPr="00DF0F82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Потому что критерий истины уже смещён.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важно, что он делает.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Важно, что он — источник</w:t>
      </w:r>
      <w:r>
        <w:rPr>
          <w:rFonts w:eastAsia="Times New Roman"/>
          <w:szCs w:val="28"/>
          <w:lang w:eastAsia="zh-CN"/>
        </w:rPr>
        <w:t xml:space="preserve"> и</w:t>
      </w:r>
      <w:r w:rsidR="00DF0F82" w:rsidRPr="00DF0F82">
        <w:rPr>
          <w:rFonts w:eastAsia="Times New Roman"/>
          <w:szCs w:val="28"/>
          <w:lang w:eastAsia="zh-CN"/>
        </w:rPr>
        <w:t xml:space="preserve"> потому для него делается исключение.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Фактически — не для него одного.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Для всей новой конструкции.</w:t>
      </w:r>
    </w:p>
    <w:p w14:paraId="0D5D5345" w14:textId="33076AF3" w:rsidR="0056446C" w:rsidRDefault="0056446C" w:rsidP="0056446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DF0F82" w:rsidRPr="00DF0F82">
        <w:rPr>
          <w:rFonts w:eastAsia="Times New Roman"/>
          <w:szCs w:val="28"/>
          <w:lang w:eastAsia="zh-CN"/>
        </w:rPr>
        <w:t>Противоречие не устраняется.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Оно игнорируется.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это становится нормой.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Дальше включается уже привычный для системы механизм.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 лидерами нового христианства проводится работа.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Кому-то предлагают участие.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Кому-то — условия, </w:t>
      </w:r>
    </w:p>
    <w:p w14:paraId="383A9AB6" w14:textId="2F6ECF93" w:rsidR="00DF0F82" w:rsidRPr="00DF0F82" w:rsidRDefault="00DF0F82" w:rsidP="00FF73FC">
      <w:pPr>
        <w:spacing w:after="0"/>
        <w:ind w:firstLine="0"/>
        <w:rPr>
          <w:rFonts w:eastAsia="Times New Roman"/>
          <w:szCs w:val="28"/>
          <w:lang w:eastAsia="zh-CN"/>
        </w:rPr>
      </w:pPr>
      <w:r w:rsidRPr="00DF0F82">
        <w:rPr>
          <w:rFonts w:eastAsia="Times New Roman"/>
          <w:szCs w:val="28"/>
          <w:lang w:eastAsia="zh-CN"/>
        </w:rPr>
        <w:t>от которых невозможно отказаться.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Кого-то просто не допускают.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Формируется управляемое ядро.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 в 325 году происходит событие,</w:t>
      </w:r>
      <w:r w:rsidR="00FF73F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которое закрепляет новую реальность.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В городе Никее проходит первый собор.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Под председательством императора.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Под председательством верховного языческого жреца.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 что важно —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 xml:space="preserve">это </w:t>
      </w:r>
      <w:r w:rsidRPr="00FF73FC">
        <w:rPr>
          <w:rStyle w:val="--"/>
          <w:lang w:eastAsia="zh-CN"/>
        </w:rPr>
        <w:t xml:space="preserve">не </w:t>
      </w:r>
      <w:r w:rsidRPr="00FF73FC">
        <w:rPr>
          <w:rStyle w:val="--0"/>
          <w:lang w:eastAsia="zh-CN"/>
        </w:rPr>
        <w:t>вызывает</w:t>
      </w:r>
      <w:r w:rsidRPr="00DF0F82">
        <w:rPr>
          <w:rFonts w:eastAsia="Times New Roman"/>
          <w:szCs w:val="28"/>
          <w:lang w:eastAsia="zh-CN"/>
        </w:rPr>
        <w:t xml:space="preserve"> открытого сопротивления.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Никто не встаёт</w:t>
      </w:r>
      <w:r w:rsidR="0056446C">
        <w:rPr>
          <w:rFonts w:eastAsia="Times New Roman"/>
          <w:szCs w:val="28"/>
          <w:lang w:eastAsia="zh-CN"/>
        </w:rPr>
        <w:t>, н</w:t>
      </w:r>
      <w:r w:rsidRPr="00DF0F82">
        <w:rPr>
          <w:rFonts w:eastAsia="Times New Roman"/>
          <w:szCs w:val="28"/>
          <w:lang w:eastAsia="zh-CN"/>
        </w:rPr>
        <w:t>икто не оспаривает</w:t>
      </w:r>
      <w:r w:rsidR="0056446C">
        <w:rPr>
          <w:rFonts w:eastAsia="Times New Roman"/>
          <w:szCs w:val="28"/>
          <w:lang w:eastAsia="zh-CN"/>
        </w:rPr>
        <w:t>, н</w:t>
      </w:r>
      <w:r w:rsidRPr="00DF0F82">
        <w:rPr>
          <w:rFonts w:eastAsia="Times New Roman"/>
          <w:szCs w:val="28"/>
          <w:lang w:eastAsia="zh-CN"/>
        </w:rPr>
        <w:t>икто не заявляет очевидного.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Все действуют в рамках уже принятой логики.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Словно это — нормально.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Словно так и должно быть.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Именно в этот момент становится окончательно ясно:</w:t>
      </w:r>
      <w:r w:rsidR="0056446C">
        <w:rPr>
          <w:rFonts w:eastAsia="Times New Roman"/>
          <w:szCs w:val="28"/>
          <w:lang w:eastAsia="zh-CN"/>
        </w:rPr>
        <w:t xml:space="preserve"> </w:t>
      </w:r>
      <w:r w:rsidRPr="00FF73FC">
        <w:rPr>
          <w:rFonts w:eastAsia="Times New Roman"/>
          <w:szCs w:val="28"/>
          <w:lang w:eastAsia="zh-CN"/>
        </w:rPr>
        <w:t>система не просто изменила правила —</w:t>
      </w:r>
      <w:r w:rsidR="0056446C" w:rsidRPr="00FF73FC">
        <w:rPr>
          <w:rFonts w:eastAsia="Times New Roman"/>
          <w:szCs w:val="28"/>
          <w:lang w:eastAsia="zh-CN"/>
        </w:rPr>
        <w:t xml:space="preserve"> </w:t>
      </w:r>
      <w:r w:rsidRPr="00FF73FC">
        <w:rPr>
          <w:rFonts w:eastAsia="Times New Roman"/>
          <w:szCs w:val="28"/>
          <w:lang w:eastAsia="zh-CN"/>
        </w:rPr>
        <w:t>она изменила саму способность видеть их нарушение.</w:t>
      </w:r>
    </w:p>
    <w:p w14:paraId="12C650F7" w14:textId="77777777" w:rsidR="001B066F" w:rsidRDefault="0056446C" w:rsidP="00754BA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DF0F82" w:rsidRPr="00DF0F82">
        <w:rPr>
          <w:rFonts w:eastAsia="Times New Roman"/>
          <w:szCs w:val="28"/>
          <w:lang w:eastAsia="zh-CN"/>
        </w:rPr>
        <w:t>Именно так Рим окончательно победил христианство.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уничтожив его.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Не </w:t>
      </w:r>
    </w:p>
    <w:p w14:paraId="4C985FF9" w14:textId="47609076" w:rsidR="00DF0F82" w:rsidRPr="00DF0F82" w:rsidRDefault="00DF0F82" w:rsidP="00754BAF">
      <w:pPr>
        <w:spacing w:after="0"/>
        <w:ind w:firstLine="0"/>
        <w:rPr>
          <w:rFonts w:eastAsia="Times New Roman"/>
          <w:szCs w:val="28"/>
          <w:lang w:eastAsia="zh-CN"/>
        </w:rPr>
      </w:pPr>
      <w:r w:rsidRPr="00DF0F82">
        <w:rPr>
          <w:rFonts w:eastAsia="Times New Roman"/>
          <w:szCs w:val="28"/>
          <w:lang w:eastAsia="zh-CN"/>
        </w:rPr>
        <w:t>запретив.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А встроив в себя.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Не важно, какими именно шагами это было достигнуто.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Важно другое: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сначала люди, называвшие себя христианами,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FF73FC">
        <w:rPr>
          <w:rFonts w:eastAsia="Times New Roman"/>
          <w:szCs w:val="28"/>
          <w:lang w:eastAsia="zh-CN"/>
        </w:rPr>
        <w:t>не признавали</w:t>
      </w:r>
      <w:r w:rsidRPr="00DF0F82">
        <w:rPr>
          <w:rFonts w:eastAsia="Times New Roman"/>
          <w:szCs w:val="28"/>
          <w:lang w:eastAsia="zh-CN"/>
        </w:rPr>
        <w:t xml:space="preserve"> духовный авторитет власти.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А затем —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не просто признали.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Они сделали следующий шаг —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FF73FC">
        <w:rPr>
          <w:rFonts w:eastAsia="Times New Roman"/>
          <w:szCs w:val="28"/>
          <w:lang w:eastAsia="zh-CN"/>
        </w:rPr>
        <w:t xml:space="preserve">объявили власть </w:t>
      </w:r>
      <w:r w:rsidRPr="00FF73FC">
        <w:rPr>
          <w:rStyle w:val="--"/>
          <w:lang w:eastAsia="zh-CN"/>
        </w:rPr>
        <w:t xml:space="preserve">источником </w:t>
      </w:r>
      <w:r w:rsidRPr="00FF73FC">
        <w:rPr>
          <w:rStyle w:val="--0"/>
          <w:lang w:eastAsia="zh-CN"/>
        </w:rPr>
        <w:t>истины.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 в этот момент произошло главное.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Истина перестала быть тем, что ищут.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Она стала тем, что утверждают.</w:t>
      </w:r>
    </w:p>
    <w:p w14:paraId="156EDF1B" w14:textId="29796B52" w:rsidR="00DF0F82" w:rsidRPr="00DF0F82" w:rsidRDefault="00754BAF" w:rsidP="00754BA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DF0F82" w:rsidRPr="00DF0F82">
        <w:rPr>
          <w:rFonts w:eastAsia="Times New Roman"/>
          <w:szCs w:val="28"/>
          <w:lang w:eastAsia="zh-CN"/>
        </w:rPr>
        <w:t>Император оказался возведён в положение,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выходящее за рамки обычного управления.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стал не просто правителем —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он стал </w:t>
      </w:r>
      <w:r w:rsidR="00DF0F82" w:rsidRPr="00FF73FC">
        <w:rPr>
          <w:rStyle w:val="--"/>
          <w:lang w:eastAsia="zh-CN"/>
        </w:rPr>
        <w:t xml:space="preserve">мерилом </w:t>
      </w:r>
      <w:r w:rsidR="00DF0F82" w:rsidRPr="00FF73FC">
        <w:rPr>
          <w:rStyle w:val="--0"/>
          <w:lang w:eastAsia="zh-CN"/>
        </w:rPr>
        <w:t>истины.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это было доведено до предела.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Позднее этот же принцип в иной форме сформулирует</w:t>
      </w:r>
    </w:p>
    <w:p w14:paraId="404603CF" w14:textId="23874B05" w:rsidR="001B066F" w:rsidRDefault="00C34F92" w:rsidP="000507A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lastRenderedPageBreak/>
        <w:drawing>
          <wp:anchor distT="0" distB="0" distL="114300" distR="114300" simplePos="0" relativeHeight="251662336" behindDoc="1" locked="0" layoutInCell="1" allowOverlap="1" wp14:anchorId="47B4A0D5" wp14:editId="55A9BC15">
            <wp:simplePos x="0" y="0"/>
            <wp:positionH relativeFrom="column">
              <wp:posOffset>-140970</wp:posOffset>
            </wp:positionH>
            <wp:positionV relativeFrom="paragraph">
              <wp:posOffset>464185</wp:posOffset>
            </wp:positionV>
            <wp:extent cx="2605405" cy="3012440"/>
            <wp:effectExtent l="0" t="0" r="0" b="0"/>
            <wp:wrapTight wrapText="bothSides">
              <wp:wrapPolygon edited="0">
                <wp:start x="0" y="0"/>
                <wp:lineTo x="0" y="21491"/>
                <wp:lineTo x="21479" y="21491"/>
                <wp:lineTo x="21479" y="0"/>
                <wp:lineTo x="0" y="0"/>
              </wp:wrapPolygon>
            </wp:wrapTight>
            <wp:docPr id="15317143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714362" name="Рисунок 153171436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301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F82" w:rsidRPr="00DF0F82">
        <w:rPr>
          <w:rFonts w:eastAsia="Times New Roman"/>
          <w:szCs w:val="28"/>
          <w:lang w:eastAsia="zh-CN"/>
        </w:rPr>
        <w:t>Мао Цзэдун: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важно, какова форма — важно, работает ли механизм.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Рим сделал именно это.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не искал «правильную» веру.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создавал работающую систему.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Суть этой системы ярко проявляется в эпизоде с императором</w:t>
      </w:r>
      <w:r w:rsidR="00754BAF">
        <w:rPr>
          <w:rFonts w:eastAsia="Times New Roman"/>
          <w:szCs w:val="28"/>
          <w:lang w:eastAsia="zh-CN"/>
        </w:rPr>
        <w:t xml:space="preserve"> </w:t>
      </w:r>
      <w:proofErr w:type="spellStart"/>
      <w:r w:rsidR="00DF0F82" w:rsidRPr="00DF0F82">
        <w:rPr>
          <w:rFonts w:eastAsia="Times New Roman"/>
          <w:szCs w:val="28"/>
          <w:lang w:eastAsia="zh-CN"/>
        </w:rPr>
        <w:t>Констанци</w:t>
      </w:r>
      <w:r w:rsidR="000507A0">
        <w:rPr>
          <w:rFonts w:eastAsia="Times New Roman"/>
          <w:szCs w:val="28"/>
          <w:lang w:eastAsia="zh-CN"/>
        </w:rPr>
        <w:t>ем</w:t>
      </w:r>
      <w:proofErr w:type="spellEnd"/>
      <w:r w:rsidR="00DF0F82" w:rsidRPr="00DF0F82">
        <w:rPr>
          <w:rFonts w:eastAsia="Times New Roman"/>
          <w:szCs w:val="28"/>
          <w:lang w:eastAsia="zh-CN"/>
        </w:rPr>
        <w:t xml:space="preserve"> II.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Когда епископы указали ему, что его решения противоречат канону,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не стал спорить.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вынул меч, ударил им по столу и сказал: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«Вот вам канон».</w:t>
      </w:r>
      <w:r w:rsidR="00754BAF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И этим было </w:t>
      </w:r>
    </w:p>
    <w:p w14:paraId="7B83E1BC" w14:textId="55F8F55A" w:rsidR="00DF0F82" w:rsidRPr="00DF0F82" w:rsidRDefault="00DF0F82" w:rsidP="000507A0">
      <w:pPr>
        <w:spacing w:after="0"/>
        <w:ind w:firstLine="0"/>
        <w:rPr>
          <w:rFonts w:eastAsia="Times New Roman"/>
          <w:szCs w:val="28"/>
          <w:lang w:eastAsia="zh-CN"/>
        </w:rPr>
      </w:pPr>
      <w:r w:rsidRPr="00DF0F82">
        <w:rPr>
          <w:rFonts w:eastAsia="Times New Roman"/>
          <w:szCs w:val="28"/>
          <w:lang w:eastAsia="zh-CN"/>
        </w:rPr>
        <w:t>сказано всё.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Канон — это не текст.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 xml:space="preserve">Канон — </w:t>
      </w:r>
      <w:r w:rsidRPr="000507A0">
        <w:rPr>
          <w:rStyle w:val="--0"/>
          <w:lang w:eastAsia="zh-CN"/>
        </w:rPr>
        <w:t xml:space="preserve">это </w:t>
      </w:r>
      <w:r w:rsidRPr="000507A0">
        <w:rPr>
          <w:rStyle w:val="--"/>
          <w:lang w:eastAsia="zh-CN"/>
        </w:rPr>
        <w:t>власть.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С этого момента уже не канон определяет решения,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а решения определяют канон.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 после этого</w:t>
      </w:r>
      <w:r w:rsidR="00754BAF">
        <w:rPr>
          <w:rFonts w:eastAsia="Times New Roman"/>
          <w:szCs w:val="28"/>
          <w:lang w:eastAsia="zh-CN"/>
        </w:rPr>
        <w:t>,</w:t>
      </w:r>
      <w:r w:rsidRPr="00DF0F82">
        <w:rPr>
          <w:rFonts w:eastAsia="Times New Roman"/>
          <w:szCs w:val="28"/>
          <w:lang w:eastAsia="zh-CN"/>
        </w:rPr>
        <w:t xml:space="preserve"> никаких сомнений не остаётся: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именно через власть «говорит истина».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Именно здесь можно по-новому прочитать слова</w:t>
      </w:r>
      <w:r w:rsidR="00754BA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Нострадамус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о «краже из храма».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Не сокровища были украдены</w:t>
      </w:r>
      <w:r w:rsidR="00F9216F">
        <w:rPr>
          <w:rFonts w:eastAsia="Times New Roman"/>
          <w:szCs w:val="28"/>
          <w:lang w:eastAsia="zh-CN"/>
        </w:rPr>
        <w:t>, н</w:t>
      </w:r>
      <w:r w:rsidRPr="00DF0F82">
        <w:rPr>
          <w:rFonts w:eastAsia="Times New Roman"/>
          <w:szCs w:val="28"/>
          <w:lang w:eastAsia="zh-CN"/>
        </w:rPr>
        <w:t>е ритуалы.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Было украдено главное —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0507A0">
        <w:rPr>
          <w:rStyle w:val="--"/>
          <w:lang w:eastAsia="zh-CN"/>
        </w:rPr>
        <w:t xml:space="preserve">право </w:t>
      </w:r>
      <w:r w:rsidRPr="000507A0">
        <w:rPr>
          <w:rStyle w:val="--0"/>
          <w:lang w:eastAsia="zh-CN"/>
        </w:rPr>
        <w:t>определять</w:t>
      </w:r>
      <w:r w:rsidRPr="00DF0F82">
        <w:rPr>
          <w:rFonts w:eastAsia="Times New Roman"/>
          <w:b/>
          <w:bCs/>
          <w:szCs w:val="28"/>
          <w:lang w:eastAsia="zh-CN"/>
        </w:rPr>
        <w:t xml:space="preserve"> </w:t>
      </w:r>
      <w:r w:rsidRPr="000507A0">
        <w:rPr>
          <w:rFonts w:eastAsia="Times New Roman"/>
          <w:szCs w:val="28"/>
          <w:lang w:eastAsia="zh-CN"/>
        </w:rPr>
        <w:t>истину.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 вместе с этим — имя.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 xml:space="preserve">Потому что после этого «христианством» </w:t>
      </w:r>
      <w:r w:rsidRPr="000507A0">
        <w:rPr>
          <w:rFonts w:eastAsia="Times New Roman"/>
          <w:b/>
          <w:bCs/>
          <w:i/>
          <w:iCs/>
          <w:szCs w:val="28"/>
          <w:lang w:eastAsia="zh-CN"/>
        </w:rPr>
        <w:t>стало называться</w:t>
      </w:r>
      <w:r w:rsidR="00F9216F" w:rsidRPr="000507A0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0507A0">
        <w:rPr>
          <w:rFonts w:eastAsia="Times New Roman"/>
          <w:b/>
          <w:bCs/>
          <w:i/>
          <w:iCs/>
          <w:szCs w:val="28"/>
          <w:lang w:eastAsia="zh-CN"/>
        </w:rPr>
        <w:t>не то, что соответствовало исходному учению,</w:t>
      </w:r>
      <w:r w:rsidR="000507A0" w:rsidRPr="000507A0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0507A0">
        <w:rPr>
          <w:rFonts w:eastAsia="Times New Roman"/>
          <w:b/>
          <w:bCs/>
          <w:i/>
          <w:iCs/>
          <w:szCs w:val="28"/>
          <w:lang w:eastAsia="zh-CN"/>
        </w:rPr>
        <w:t>а то, что было признано властью</w:t>
      </w:r>
      <w:r w:rsidRPr="00DF0F82">
        <w:rPr>
          <w:rFonts w:eastAsia="Times New Roman"/>
          <w:szCs w:val="28"/>
          <w:lang w:eastAsia="zh-CN"/>
        </w:rPr>
        <w:t>.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И это закрепляется на соборе в Никее.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Формально — обсуждение природы Бога.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По сути — выбор модели управления.</w:t>
      </w:r>
      <w:r w:rsidR="000507A0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Одна позиция — единый Бог.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Другая — Троица.</w:t>
      </w:r>
      <w:r w:rsidR="00F9216F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Внешне — богословский спор.</w:t>
      </w:r>
      <w:r w:rsidR="000507A0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Внутри — политический расчёт.</w:t>
      </w:r>
    </w:p>
    <w:p w14:paraId="4A51A6D8" w14:textId="69817CBA" w:rsidR="00D2365B" w:rsidRDefault="00F9216F" w:rsidP="00D2365B">
      <w:pPr>
        <w:spacing w:after="0"/>
        <w:ind w:right="1"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DF0F82" w:rsidRPr="00DF0F82">
        <w:rPr>
          <w:rFonts w:eastAsia="Times New Roman"/>
          <w:szCs w:val="28"/>
          <w:lang w:eastAsia="zh-CN"/>
        </w:rPr>
        <w:t>Император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Константин I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выбирает не «истину» —он выбирает </w:t>
      </w:r>
      <w:r w:rsidR="00DF0F82" w:rsidRPr="000507A0">
        <w:rPr>
          <w:rStyle w:val="--"/>
          <w:lang w:eastAsia="zh-CN"/>
        </w:rPr>
        <w:t xml:space="preserve">соответствие </w:t>
      </w:r>
      <w:r w:rsidR="00DF0F82" w:rsidRPr="000507A0">
        <w:rPr>
          <w:rStyle w:val="--0"/>
          <w:lang w:eastAsia="zh-CN"/>
        </w:rPr>
        <w:t>системе.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Большинство населения империи — язычники.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Их мышление допускает множественность божеств.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Следовательно, модель Троицы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лучше встраивается в уже существующую картину мира.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Она </w:t>
      </w:r>
      <w:r w:rsidR="000507A0" w:rsidRPr="00DF0F82">
        <w:rPr>
          <w:rFonts w:eastAsia="Times New Roman"/>
          <w:szCs w:val="28"/>
          <w:lang w:eastAsia="zh-CN"/>
        </w:rPr>
        <w:t>удобнее</w:t>
      </w:r>
      <w:r w:rsidR="000507A0">
        <w:rPr>
          <w:rFonts w:eastAsia="Times New Roman"/>
          <w:szCs w:val="28"/>
          <w:lang w:eastAsia="zh-CN"/>
        </w:rPr>
        <w:t>, гибче</w:t>
      </w:r>
      <w:r w:rsidR="00D2365B">
        <w:rPr>
          <w:rFonts w:eastAsia="Times New Roman"/>
          <w:szCs w:val="28"/>
          <w:lang w:eastAsia="zh-CN"/>
        </w:rPr>
        <w:t>, у</w:t>
      </w:r>
      <w:r w:rsidR="00DF0F82" w:rsidRPr="00DF0F82">
        <w:rPr>
          <w:rFonts w:eastAsia="Times New Roman"/>
          <w:szCs w:val="28"/>
          <w:lang w:eastAsia="zh-CN"/>
        </w:rPr>
        <w:t>правляемее</w:t>
      </w:r>
      <w:r w:rsidR="00D2365B">
        <w:rPr>
          <w:rFonts w:eastAsia="Times New Roman"/>
          <w:szCs w:val="28"/>
          <w:lang w:eastAsia="zh-CN"/>
        </w:rPr>
        <w:t xml:space="preserve"> и</w:t>
      </w:r>
      <w:r w:rsidR="00DF0F82" w:rsidRPr="00DF0F82">
        <w:rPr>
          <w:rFonts w:eastAsia="Times New Roman"/>
          <w:szCs w:val="28"/>
          <w:lang w:eastAsia="zh-CN"/>
        </w:rPr>
        <w:t xml:space="preserve"> потому принимается.</w:t>
      </w:r>
      <w:r w:rsidR="00D2365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После чего решение объявляется</w:t>
      </w:r>
      <w:r w:rsidR="00D2365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результатом выбора,</w:t>
      </w:r>
      <w:r w:rsidR="00D2365B">
        <w:rPr>
          <w:rFonts w:eastAsia="Times New Roman"/>
          <w:szCs w:val="28"/>
          <w:lang w:eastAsia="zh-CN"/>
        </w:rPr>
        <w:t xml:space="preserve"> а откровением. </w:t>
      </w:r>
      <w:r w:rsidR="00DF0F82" w:rsidRPr="00DF0F82">
        <w:rPr>
          <w:rFonts w:eastAsia="Times New Roman"/>
          <w:szCs w:val="28"/>
          <w:lang w:eastAsia="zh-CN"/>
        </w:rPr>
        <w:t>Святой Дух «сошёл».</w:t>
      </w:r>
      <w:r w:rsidR="00D2365B"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Истина «открылась»</w:t>
      </w:r>
      <w:proofErr w:type="gramStart"/>
      <w:r w:rsidR="00DF0F82" w:rsidRPr="00DF0F82">
        <w:rPr>
          <w:rFonts w:eastAsia="Times New Roman"/>
          <w:szCs w:val="28"/>
          <w:lang w:eastAsia="zh-CN"/>
        </w:rPr>
        <w:t>.</w:t>
      </w:r>
      <w:proofErr w:type="gramEnd"/>
      <w:r w:rsidR="00D2365B">
        <w:rPr>
          <w:rFonts w:eastAsia="Times New Roman"/>
          <w:szCs w:val="28"/>
          <w:lang w:eastAsia="zh-CN"/>
        </w:rPr>
        <w:t xml:space="preserve"> и</w:t>
      </w:r>
      <w:r w:rsidR="00DF0F82" w:rsidRPr="00DF0F82">
        <w:rPr>
          <w:rFonts w:eastAsia="Times New Roman"/>
          <w:szCs w:val="28"/>
          <w:lang w:eastAsia="zh-CN"/>
        </w:rPr>
        <w:t xml:space="preserve">, разумеется, </w:t>
      </w:r>
      <w:r w:rsidR="00D2365B">
        <w:rPr>
          <w:rFonts w:eastAsia="Times New Roman"/>
          <w:szCs w:val="28"/>
          <w:lang w:eastAsia="zh-CN"/>
        </w:rPr>
        <w:t>первому -</w:t>
      </w:r>
    </w:p>
    <w:p w14:paraId="4862112E" w14:textId="32978AC3" w:rsidR="00DF0F82" w:rsidRPr="00DF0F82" w:rsidRDefault="00DF0F82" w:rsidP="00D2365B">
      <w:pPr>
        <w:spacing w:after="0"/>
        <w:ind w:right="1" w:firstLine="0"/>
        <w:rPr>
          <w:rFonts w:eastAsia="Times New Roman"/>
          <w:szCs w:val="28"/>
          <w:lang w:eastAsia="zh-CN"/>
        </w:rPr>
      </w:pPr>
      <w:r w:rsidRPr="00DF0F82">
        <w:rPr>
          <w:rFonts w:eastAsia="Times New Roman"/>
          <w:szCs w:val="28"/>
          <w:lang w:eastAsia="zh-CN"/>
        </w:rPr>
        <w:t>тому,</w:t>
      </w:r>
      <w:r w:rsidR="00D2365B">
        <w:rPr>
          <w:rFonts w:eastAsia="Times New Roman"/>
          <w:szCs w:val="28"/>
          <w:lang w:eastAsia="zh-CN"/>
        </w:rPr>
        <w:t xml:space="preserve"> </w:t>
      </w:r>
      <w:r w:rsidRPr="00DF0F82">
        <w:rPr>
          <w:rFonts w:eastAsia="Times New Roman"/>
          <w:szCs w:val="28"/>
          <w:lang w:eastAsia="zh-CN"/>
        </w:rPr>
        <w:t>у кого есть власть.</w:t>
      </w:r>
    </w:p>
    <w:p w14:paraId="40844359" w14:textId="71CCEF06" w:rsidR="00DF0F82" w:rsidRPr="00DF0F82" w:rsidRDefault="00085506" w:rsidP="0008550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DF0F82" w:rsidRPr="00DF0F82">
        <w:rPr>
          <w:rFonts w:eastAsia="Times New Roman"/>
          <w:szCs w:val="28"/>
          <w:lang w:eastAsia="zh-CN"/>
        </w:rPr>
        <w:t>Несогласные находятся.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Всегда находятся те,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у кого внутренний критерий ещё не уничтожен.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Но с ними поступают просто.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Их объявляют еретиками.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выводят за пределы.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Собрание остаётся «единодушным».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Потому что теперь христианином считается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тот, кто следует учению,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а тот, </w:t>
      </w:r>
      <w:r w:rsidR="00DF0F82" w:rsidRPr="000507A0">
        <w:rPr>
          <w:rStyle w:val="--0"/>
          <w:lang w:eastAsia="zh-CN"/>
        </w:rPr>
        <w:t xml:space="preserve">кто </w:t>
      </w:r>
      <w:r w:rsidR="00DF0F82" w:rsidRPr="000507A0">
        <w:rPr>
          <w:rStyle w:val="--"/>
          <w:lang w:eastAsia="zh-CN"/>
        </w:rPr>
        <w:t>согласен</w:t>
      </w:r>
      <w:r w:rsidR="00DF0F82" w:rsidRPr="00DF0F82">
        <w:rPr>
          <w:rFonts w:eastAsia="Times New Roman"/>
          <w:szCs w:val="28"/>
          <w:lang w:eastAsia="zh-CN"/>
        </w:rPr>
        <w:t xml:space="preserve"> с властью.</w:t>
      </w:r>
      <w:r>
        <w:rPr>
          <w:rFonts w:eastAsia="Times New Roman"/>
          <w:szCs w:val="28"/>
          <w:lang w:eastAsia="zh-CN"/>
        </w:rPr>
        <w:t xml:space="preserve"> </w:t>
      </w:r>
      <w:r w:rsidR="000507A0">
        <w:rPr>
          <w:rFonts w:eastAsia="Times New Roman"/>
          <w:szCs w:val="28"/>
          <w:lang w:eastAsia="zh-CN"/>
        </w:rPr>
        <w:t>З</w:t>
      </w:r>
      <w:r w:rsidR="00DF0F82" w:rsidRPr="00DF0F82">
        <w:rPr>
          <w:rFonts w:eastAsia="Times New Roman"/>
          <w:szCs w:val="28"/>
          <w:lang w:eastAsia="zh-CN"/>
        </w:rPr>
        <w:t>десь возникает ключевой механизм: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учитываются только те голоса,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которые уже соответствуют системе.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Все остальные —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считаются.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Потому что они «вне истины».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значит — вне обсуждения.</w:t>
      </w:r>
      <w:r>
        <w:rPr>
          <w:rFonts w:eastAsia="Times New Roman"/>
          <w:szCs w:val="28"/>
          <w:lang w:eastAsia="zh-CN"/>
        </w:rPr>
        <w:t xml:space="preserve"> В</w:t>
      </w:r>
      <w:r w:rsidR="00DF0F82" w:rsidRPr="00DF0F82">
        <w:rPr>
          <w:rFonts w:eastAsia="Times New Roman"/>
          <w:szCs w:val="28"/>
          <w:lang w:eastAsia="zh-CN"/>
        </w:rPr>
        <w:t xml:space="preserve"> этот момент замыкается вся конструкция: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несогласие с властью —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это одновременно преступление против Бога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против государства.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Одна и та же позиция становится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ересью,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политическим преступлением.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С точки зрения Системного Управления —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 xml:space="preserve">это </w:t>
      </w:r>
      <w:r w:rsidR="00DF0F82" w:rsidRPr="00A41677">
        <w:rPr>
          <w:rStyle w:val="--"/>
          <w:lang w:eastAsia="zh-CN"/>
        </w:rPr>
        <w:t xml:space="preserve">идеальная </w:t>
      </w:r>
      <w:r w:rsidR="00DF0F82" w:rsidRPr="00A41677">
        <w:rPr>
          <w:rStyle w:val="--0"/>
          <w:lang w:eastAsia="zh-CN"/>
        </w:rPr>
        <w:t>модель.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Потому что она объединяет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духовное и административное давление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в единый механизм.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тогда атмосфера таких собраний становится предсказуемой.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обсуждение —а утверждение.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поиск —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согласие.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истина —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её имитация.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lastRenderedPageBreak/>
        <w:t>Именно поэтому они так напоминают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не религиозные соборы,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а управленческие съезды,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где любое решение центра встречается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единым одобрением.</w:t>
      </w:r>
    </w:p>
    <w:p w14:paraId="550A37BA" w14:textId="69C9F67A" w:rsidR="00DF0F82" w:rsidRPr="00381A6C" w:rsidRDefault="00085506" w:rsidP="00085506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DF0F82" w:rsidRPr="00DF0F82">
        <w:rPr>
          <w:rFonts w:eastAsia="Times New Roman"/>
          <w:szCs w:val="28"/>
          <w:lang w:eastAsia="zh-CN"/>
        </w:rPr>
        <w:t>С точки зрения</w:t>
      </w:r>
      <w:r>
        <w:rPr>
          <w:rFonts w:eastAsia="Times New Roman"/>
          <w:szCs w:val="28"/>
          <w:lang w:eastAsia="zh-CN"/>
        </w:rPr>
        <w:t xml:space="preserve"> </w:t>
      </w:r>
      <w:r w:rsidR="002F6D55">
        <w:rPr>
          <w:rFonts w:eastAsia="Times New Roman"/>
          <w:szCs w:val="28"/>
          <w:lang w:eastAsia="zh-CN"/>
        </w:rPr>
        <w:t xml:space="preserve">развития </w:t>
      </w:r>
      <w:r w:rsidR="002F6D55" w:rsidRPr="00DF0F82">
        <w:rPr>
          <w:rFonts w:eastAsia="Times New Roman"/>
          <w:szCs w:val="28"/>
          <w:lang w:eastAsia="zh-CN"/>
        </w:rPr>
        <w:t>генотипов</w:t>
      </w:r>
      <w:r w:rsidR="00DF0F82" w:rsidRPr="00DF0F82">
        <w:rPr>
          <w:rFonts w:eastAsia="Times New Roman"/>
          <w:szCs w:val="28"/>
          <w:lang w:eastAsia="zh-CN"/>
        </w:rPr>
        <w:t xml:space="preserve"> мозга</w:t>
      </w:r>
      <w:r w:rsidR="002F6D55">
        <w:rPr>
          <w:rFonts w:eastAsia="Times New Roman"/>
          <w:szCs w:val="28"/>
          <w:lang w:eastAsia="zh-CN"/>
        </w:rPr>
        <w:t>,</w:t>
      </w:r>
      <w:r w:rsidR="00DF0F82" w:rsidRPr="00DF0F82">
        <w:rPr>
          <w:rFonts w:eastAsia="Times New Roman"/>
          <w:szCs w:val="28"/>
          <w:lang w:eastAsia="zh-CN"/>
        </w:rPr>
        <w:t xml:space="preserve"> это означает завершённый переход: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человек больше не соотносит информацию с внутренним основанием.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Он соотносит её с источником.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 если источник признан —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вопрос закрыт.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Именно здесь окончательно фиксируется то,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DF0F82">
        <w:rPr>
          <w:rFonts w:eastAsia="Times New Roman"/>
          <w:szCs w:val="28"/>
          <w:lang w:eastAsia="zh-CN"/>
        </w:rPr>
        <w:t>ради чего всё и было построено:</w:t>
      </w:r>
      <w:r>
        <w:rPr>
          <w:rFonts w:eastAsia="Times New Roman"/>
          <w:szCs w:val="28"/>
          <w:lang w:eastAsia="zh-CN"/>
        </w:rPr>
        <w:t xml:space="preserve"> </w:t>
      </w:r>
      <w:r w:rsidR="00DF0F82" w:rsidRPr="00381A6C">
        <w:rPr>
          <w:rFonts w:eastAsia="Times New Roman"/>
          <w:b/>
          <w:bCs/>
          <w:i/>
          <w:iCs/>
          <w:szCs w:val="28"/>
          <w:lang w:eastAsia="zh-CN"/>
        </w:rPr>
        <w:t>власть становится Храмом,</w:t>
      </w:r>
      <w:r w:rsidRPr="00381A6C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DF0F82" w:rsidRPr="00381A6C">
        <w:rPr>
          <w:rFonts w:eastAsia="Times New Roman"/>
          <w:b/>
          <w:bCs/>
          <w:i/>
          <w:iCs/>
          <w:szCs w:val="28"/>
          <w:lang w:eastAsia="zh-CN"/>
        </w:rPr>
        <w:t>а истина — её функцией.</w:t>
      </w:r>
    </w:p>
    <w:p w14:paraId="7C03EAAB" w14:textId="0821A0EE" w:rsidR="00D500B7" w:rsidRDefault="005E4ABF" w:rsidP="007A6A0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F0281B" w:rsidRPr="00F0281B">
        <w:rPr>
          <w:rFonts w:eastAsia="Times New Roman"/>
          <w:szCs w:val="28"/>
          <w:lang w:eastAsia="zh-CN"/>
        </w:rPr>
        <w:t>Проходит всего несколько лет — и ситуация снова меняется.</w:t>
      </w:r>
      <w:r>
        <w:rPr>
          <w:rFonts w:eastAsia="Times New Roman"/>
          <w:szCs w:val="28"/>
          <w:lang w:eastAsia="zh-CN"/>
        </w:rPr>
        <w:t xml:space="preserve"> </w:t>
      </w:r>
      <w:r w:rsidR="00381A6C">
        <w:rPr>
          <w:rFonts w:eastAsia="Times New Roman"/>
          <w:szCs w:val="28"/>
          <w:lang w:eastAsia="zh-CN"/>
        </w:rPr>
        <w:t>Э</w:t>
      </w:r>
      <w:r w:rsidR="00F0281B" w:rsidRPr="00F0281B">
        <w:rPr>
          <w:rFonts w:eastAsia="Times New Roman"/>
          <w:szCs w:val="28"/>
          <w:lang w:eastAsia="zh-CN"/>
        </w:rPr>
        <w:t xml:space="preserve">то </w:t>
      </w:r>
      <w:r w:rsidR="00F0281B" w:rsidRPr="00381A6C">
        <w:rPr>
          <w:rStyle w:val="--"/>
          <w:lang w:eastAsia="zh-CN"/>
        </w:rPr>
        <w:t xml:space="preserve">ключевой </w:t>
      </w:r>
      <w:r w:rsidR="00F0281B" w:rsidRPr="00381A6C">
        <w:rPr>
          <w:rStyle w:val="--0"/>
          <w:lang w:eastAsia="zh-CN"/>
        </w:rPr>
        <w:t>момент.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Потому что он показывает: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в системе, где истина задаётся извне,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она неизбежно становится переменной величиной.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Политическая обстановка корректирует «божественные» решения.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Потакание прежней модели — игре «и нашим, и вашим» —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начинает давать сбой.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В сознании масс возникает опасная тенденция: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если Бог — это Троица,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если император — от Бога,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если допускается множественность форм,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то граница между христианством и язычеством размывается</w:t>
      </w:r>
      <w:r>
        <w:rPr>
          <w:rFonts w:eastAsia="Times New Roman"/>
          <w:szCs w:val="28"/>
          <w:lang w:eastAsia="zh-CN"/>
        </w:rPr>
        <w:t xml:space="preserve"> и</w:t>
      </w:r>
      <w:r w:rsidR="00F0281B" w:rsidRPr="00F0281B">
        <w:rPr>
          <w:rFonts w:eastAsia="Times New Roman"/>
          <w:szCs w:val="28"/>
          <w:lang w:eastAsia="zh-CN"/>
        </w:rPr>
        <w:t xml:space="preserve"> тогда государственное христианство теряет свою функцию.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Оно перестаёт быть инструментом управления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 xml:space="preserve">и превращается в </w:t>
      </w:r>
      <w:r w:rsidR="00F0281B" w:rsidRPr="00381A6C">
        <w:rPr>
          <w:rStyle w:val="--"/>
          <w:lang w:eastAsia="zh-CN"/>
        </w:rPr>
        <w:t xml:space="preserve">неопределённую </w:t>
      </w:r>
      <w:r w:rsidR="00F0281B" w:rsidRPr="00381A6C">
        <w:rPr>
          <w:rStyle w:val="--0"/>
          <w:lang w:eastAsia="zh-CN"/>
        </w:rPr>
        <w:t>смесь.</w:t>
      </w:r>
      <w:r w:rsidR="00381A6C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Придворные аналитики фиксируют угрозу.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Вывод предельно прагматичен: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прежняя «истина» больше не работает.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Значит — её нужно заменить.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Теория Троицы объявляется опасной.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Требуется новая конфигурация —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единый Бог, жёсткая вертикаль, однозначность.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Император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Константин I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соглашается.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Но возникает проблема.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Как отказаться от того,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что ещё недавно было объявлено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откровением Святого Духа?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Отказаться от решения — значит признать ошибку.</w:t>
      </w:r>
      <w:r w:rsidR="007A6A04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Признать ошибку — значит подорвать сам принцип ортодоксии.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 xml:space="preserve">И здесь </w:t>
      </w:r>
      <w:r w:rsidR="00F0281B" w:rsidRPr="007A6A04">
        <w:rPr>
          <w:rStyle w:val="--"/>
          <w:lang w:eastAsia="zh-CN"/>
        </w:rPr>
        <w:t xml:space="preserve">снова </w:t>
      </w:r>
      <w:r w:rsidR="00F0281B" w:rsidRPr="007A6A04">
        <w:rPr>
          <w:rStyle w:val="--0"/>
          <w:lang w:eastAsia="zh-CN"/>
        </w:rPr>
        <w:t>включается</w:t>
      </w:r>
      <w:r w:rsidR="00F0281B" w:rsidRPr="00F0281B">
        <w:rPr>
          <w:rFonts w:eastAsia="Times New Roman"/>
          <w:szCs w:val="28"/>
          <w:lang w:eastAsia="zh-CN"/>
        </w:rPr>
        <w:t xml:space="preserve"> управленческое мышление.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Советники находят выход: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не менять истину —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а поставить под сомнение источник её предыдущего утверждения.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Если на прежнем соборе Святой Дух не сходил —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значит, и решения не являются истиной.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Задача решена.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Император поручает «разобраться».</w:t>
      </w:r>
      <w:r>
        <w:rPr>
          <w:rFonts w:eastAsia="Times New Roman"/>
          <w:szCs w:val="28"/>
          <w:lang w:eastAsia="zh-CN"/>
        </w:rPr>
        <w:t xml:space="preserve"> </w:t>
      </w:r>
      <w:r w:rsidR="00450ED0">
        <w:rPr>
          <w:rFonts w:eastAsia="Times New Roman"/>
          <w:szCs w:val="28"/>
          <w:lang w:eastAsia="zh-CN"/>
        </w:rPr>
        <w:t xml:space="preserve">Придворные </w:t>
      </w:r>
      <w:r w:rsidR="007A6A04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 xml:space="preserve">богословы </w:t>
      </w:r>
      <w:r w:rsidR="00450ED0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проводят «анализ»</w:t>
      </w:r>
      <w:r w:rsidR="00450ED0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и приходят к ожидаемому выводу:</w:t>
      </w:r>
      <w:r w:rsidR="00450ED0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 xml:space="preserve">на соборе в Никее никакого откровения </w:t>
      </w:r>
      <w:r w:rsidR="00F0281B" w:rsidRPr="007A6A04">
        <w:rPr>
          <w:rStyle w:val="--"/>
          <w:lang w:eastAsia="zh-CN"/>
        </w:rPr>
        <w:t xml:space="preserve">не </w:t>
      </w:r>
      <w:r w:rsidR="00F0281B" w:rsidRPr="007A6A04">
        <w:rPr>
          <w:rStyle w:val="--0"/>
          <w:lang w:eastAsia="zh-CN"/>
        </w:rPr>
        <w:t>было.</w:t>
      </w:r>
      <w:r w:rsidR="00450ED0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Соборяне приняли собственные мнения</w:t>
      </w:r>
      <w:r w:rsidR="007A6A04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за божественную истину.</w:t>
      </w:r>
      <w:r w:rsidR="00450ED0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Следовательно, решения можно отменить</w:t>
      </w:r>
      <w:r w:rsidR="00450ED0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без ущерба для системы.</w:t>
      </w:r>
      <w:r w:rsidR="00450ED0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И запускается следующий цикл.</w:t>
      </w:r>
      <w:r w:rsidR="00450ED0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Созывается новый собор.</w:t>
      </w:r>
      <w:r w:rsidR="00450ED0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 xml:space="preserve">В 335 году — в </w:t>
      </w:r>
    </w:p>
    <w:p w14:paraId="59E78920" w14:textId="56B1BF47" w:rsidR="00F0281B" w:rsidRPr="00F0281B" w:rsidRDefault="00F0281B" w:rsidP="007A6A04">
      <w:pPr>
        <w:spacing w:after="0"/>
        <w:ind w:firstLine="0"/>
        <w:rPr>
          <w:rFonts w:eastAsia="Times New Roman"/>
          <w:szCs w:val="28"/>
          <w:lang w:eastAsia="zh-CN"/>
        </w:rPr>
      </w:pPr>
      <w:r w:rsidRPr="00F0281B">
        <w:rPr>
          <w:rFonts w:eastAsia="Times New Roman"/>
          <w:szCs w:val="28"/>
          <w:lang w:eastAsia="zh-CN"/>
        </w:rPr>
        <w:t>Тире.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Те же люди.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Та же процедура.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Но уже с «учётом ошибок».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Теперь молятся «внимательнее».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Теперь «точно убеждаются»,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что Святой Дух сошёл.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 результат оказывается иным.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Бог — уже не Троица.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7A6A04">
        <w:rPr>
          <w:rStyle w:val="--0"/>
          <w:lang w:eastAsia="zh-CN"/>
        </w:rPr>
        <w:t xml:space="preserve">Бог — </w:t>
      </w:r>
      <w:r w:rsidRPr="007A6A04">
        <w:rPr>
          <w:rStyle w:val="--"/>
          <w:lang w:eastAsia="zh-CN"/>
        </w:rPr>
        <w:t>един</w:t>
      </w:r>
      <w:r w:rsidRPr="00F0281B">
        <w:rPr>
          <w:rFonts w:eastAsia="Times New Roman"/>
          <w:szCs w:val="28"/>
          <w:lang w:eastAsia="zh-CN"/>
        </w:rPr>
        <w:t>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Решения Никеи объявляются</w:t>
      </w:r>
      <w:r w:rsidR="007A6A04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ошибочными, лукавыми,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даже «разбойничьими».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 всё это — в рамках той же самой системы.</w:t>
      </w:r>
    </w:p>
    <w:p w14:paraId="5651622C" w14:textId="0AEF0A44" w:rsidR="00F0281B" w:rsidRPr="00F0281B" w:rsidRDefault="00450ED0" w:rsidP="00450ED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F0281B" w:rsidRPr="00F0281B">
        <w:rPr>
          <w:rFonts w:eastAsia="Times New Roman"/>
          <w:szCs w:val="28"/>
          <w:lang w:eastAsia="zh-CN"/>
        </w:rPr>
        <w:t>С точки зрения логики — это абсурд.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С точки зрения Системного Управления —</w:t>
      </w:r>
    </w:p>
    <w:p w14:paraId="204A75E4" w14:textId="4821F3B0" w:rsidR="00F0281B" w:rsidRPr="00F0281B" w:rsidRDefault="00F0281B" w:rsidP="007A6A04">
      <w:pPr>
        <w:spacing w:after="0"/>
        <w:ind w:firstLine="0"/>
        <w:rPr>
          <w:rFonts w:eastAsia="Times New Roman"/>
          <w:szCs w:val="28"/>
          <w:lang w:eastAsia="zh-CN"/>
        </w:rPr>
      </w:pPr>
      <w:r w:rsidRPr="007A6A04">
        <w:rPr>
          <w:rStyle w:val="--0"/>
          <w:lang w:eastAsia="zh-CN"/>
        </w:rPr>
        <w:t xml:space="preserve">это </w:t>
      </w:r>
      <w:r w:rsidRPr="007A6A04">
        <w:rPr>
          <w:rStyle w:val="--"/>
          <w:lang w:eastAsia="zh-CN"/>
        </w:rPr>
        <w:t>демонстрация</w:t>
      </w:r>
      <w:r w:rsidRPr="00F0281B">
        <w:rPr>
          <w:rFonts w:eastAsia="Times New Roman"/>
          <w:szCs w:val="28"/>
          <w:lang w:eastAsia="zh-CN"/>
        </w:rPr>
        <w:t xml:space="preserve"> полной управляемости.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Истина меняется</w:t>
      </w:r>
      <w:r w:rsidR="00450ED0">
        <w:rPr>
          <w:rFonts w:eastAsia="Times New Roman"/>
          <w:szCs w:val="28"/>
          <w:lang w:eastAsia="zh-CN"/>
        </w:rPr>
        <w:t>, м</w:t>
      </w:r>
      <w:r w:rsidRPr="00F0281B">
        <w:rPr>
          <w:rFonts w:eastAsia="Times New Roman"/>
          <w:szCs w:val="28"/>
          <w:lang w:eastAsia="zh-CN"/>
        </w:rPr>
        <w:t>еханизм остаётся</w:t>
      </w:r>
      <w:r w:rsidR="00450ED0">
        <w:rPr>
          <w:rFonts w:eastAsia="Times New Roman"/>
          <w:szCs w:val="28"/>
          <w:lang w:eastAsia="zh-CN"/>
        </w:rPr>
        <w:t xml:space="preserve"> и </w:t>
      </w:r>
      <w:r w:rsidR="00450ED0" w:rsidRPr="00F0281B">
        <w:rPr>
          <w:rFonts w:eastAsia="Times New Roman"/>
          <w:szCs w:val="28"/>
          <w:lang w:eastAsia="zh-CN"/>
        </w:rPr>
        <w:t>вместе</w:t>
      </w:r>
      <w:r w:rsidRPr="00F0281B">
        <w:rPr>
          <w:rFonts w:eastAsia="Times New Roman"/>
          <w:szCs w:val="28"/>
          <w:lang w:eastAsia="zh-CN"/>
        </w:rPr>
        <w:t xml:space="preserve"> с истиной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меняются статусы людей.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Те, кто вчера были еретиками,</w:t>
      </w:r>
      <w:r w:rsidR="007A6A04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становятся праведниками.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Те, кто считались носителями истины,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превращаются в отступников.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И, как всегда, находятся те,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на кого «благодать не сошла».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То есть те,</w:t>
      </w:r>
    </w:p>
    <w:p w14:paraId="6AC15926" w14:textId="36FC7454" w:rsidR="00F0281B" w:rsidRPr="00F0281B" w:rsidRDefault="00F0281B" w:rsidP="00450ED0">
      <w:pPr>
        <w:spacing w:after="0"/>
        <w:ind w:firstLine="0"/>
        <w:rPr>
          <w:rFonts w:eastAsia="Times New Roman"/>
          <w:szCs w:val="28"/>
          <w:lang w:eastAsia="zh-CN"/>
        </w:rPr>
      </w:pPr>
      <w:r w:rsidRPr="00F0281B">
        <w:rPr>
          <w:rFonts w:eastAsia="Times New Roman"/>
          <w:szCs w:val="28"/>
          <w:lang w:eastAsia="zh-CN"/>
        </w:rPr>
        <w:lastRenderedPageBreak/>
        <w:t>кто не принял новую конфигурацию.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Их объявляют искушёнными.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 выводят за пределы системы.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Одних — возвращают.</w:t>
      </w:r>
      <w:r w:rsidR="00450ED0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Других — отправляют в ссылку.</w:t>
      </w:r>
    </w:p>
    <w:p w14:paraId="60398F85" w14:textId="38751659" w:rsidR="00F0281B" w:rsidRPr="00F0281B" w:rsidRDefault="00450ED0" w:rsidP="008F21D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F0281B" w:rsidRPr="00F0281B">
        <w:rPr>
          <w:rFonts w:eastAsia="Times New Roman"/>
          <w:szCs w:val="28"/>
          <w:lang w:eastAsia="zh-CN"/>
        </w:rPr>
        <w:t>Меняется не только истина.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 xml:space="preserve">Меняется </w:t>
      </w:r>
      <w:r w:rsidR="00F0281B" w:rsidRPr="008F21DF">
        <w:rPr>
          <w:rStyle w:val="--"/>
          <w:lang w:eastAsia="zh-CN"/>
        </w:rPr>
        <w:t xml:space="preserve">сама </w:t>
      </w:r>
      <w:r w:rsidR="00F0281B" w:rsidRPr="008F21DF">
        <w:rPr>
          <w:rStyle w:val="--0"/>
          <w:lang w:eastAsia="zh-CN"/>
        </w:rPr>
        <w:t>шкала</w:t>
      </w:r>
      <w:r w:rsidR="00F0281B" w:rsidRPr="00F0281B">
        <w:rPr>
          <w:rFonts w:eastAsia="Times New Roman"/>
          <w:szCs w:val="28"/>
          <w:lang w:eastAsia="zh-CN"/>
        </w:rPr>
        <w:t xml:space="preserve"> оценки.</w:t>
      </w:r>
      <w:r w:rsidR="008E5CEE">
        <w:rPr>
          <w:rFonts w:eastAsia="Times New Roman"/>
          <w:szCs w:val="28"/>
          <w:lang w:eastAsia="zh-CN"/>
        </w:rPr>
        <w:t xml:space="preserve"> Э</w:t>
      </w:r>
      <w:r w:rsidR="00F0281B" w:rsidRPr="00F0281B">
        <w:rPr>
          <w:rFonts w:eastAsia="Times New Roman"/>
          <w:szCs w:val="28"/>
          <w:lang w:eastAsia="zh-CN"/>
        </w:rPr>
        <w:t>то уже не просто адаптация.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Это — закреплённая модель: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человек не сопоставляет утверждения между собой.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Он не фиксирует противоречие во времени.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Он принимает текущее</w:t>
      </w:r>
      <w:r w:rsidR="008F21DF">
        <w:rPr>
          <w:rFonts w:eastAsia="Times New Roman"/>
          <w:szCs w:val="28"/>
          <w:lang w:eastAsia="zh-CN"/>
        </w:rPr>
        <w:t>,</w:t>
      </w:r>
      <w:r w:rsidR="00F0281B" w:rsidRPr="00F0281B">
        <w:rPr>
          <w:rFonts w:eastAsia="Times New Roman"/>
          <w:szCs w:val="28"/>
          <w:lang w:eastAsia="zh-CN"/>
        </w:rPr>
        <w:t xml:space="preserve"> как единственно возможное.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Прошлое — переписывается.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Настоящее — утверждается.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Будущее — остаётся открытым для следующей замены.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Именно здесь становится окончательно очевидно: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8F21DF">
        <w:rPr>
          <w:rFonts w:eastAsia="Times New Roman"/>
          <w:szCs w:val="28"/>
          <w:lang w:eastAsia="zh-CN"/>
        </w:rPr>
        <w:t>ортодоксия не фиксирует истину —</w:t>
      </w:r>
      <w:r w:rsidR="008F21DF">
        <w:rPr>
          <w:rFonts w:eastAsia="Times New Roman"/>
          <w:szCs w:val="28"/>
          <w:lang w:eastAsia="zh-CN"/>
        </w:rPr>
        <w:t xml:space="preserve"> </w:t>
      </w:r>
      <w:r w:rsidR="00F0281B" w:rsidRPr="008F21DF">
        <w:rPr>
          <w:rFonts w:eastAsia="Times New Roman"/>
          <w:szCs w:val="28"/>
          <w:lang w:eastAsia="zh-CN"/>
        </w:rPr>
        <w:t xml:space="preserve">она обеспечивает её </w:t>
      </w:r>
      <w:r w:rsidR="00F0281B" w:rsidRPr="008F21DF">
        <w:rPr>
          <w:rStyle w:val="--"/>
          <w:lang w:eastAsia="zh-CN"/>
        </w:rPr>
        <w:t xml:space="preserve">управляемую </w:t>
      </w:r>
      <w:r w:rsidR="00F0281B" w:rsidRPr="008F21DF">
        <w:rPr>
          <w:rStyle w:val="--0"/>
          <w:lang w:eastAsia="zh-CN"/>
        </w:rPr>
        <w:t>изменяемость</w:t>
      </w:r>
      <w:r w:rsidR="00F0281B" w:rsidRPr="008F21DF">
        <w:rPr>
          <w:rFonts w:eastAsia="Times New Roman"/>
          <w:szCs w:val="28"/>
          <w:lang w:eastAsia="zh-CN"/>
        </w:rPr>
        <w:t>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А значит — выполняет свою главную функцию.</w:t>
      </w:r>
    </w:p>
    <w:p w14:paraId="544CFD4B" w14:textId="7EE717B0" w:rsidR="00F0281B" w:rsidRPr="00F0281B" w:rsidRDefault="003B1F8C" w:rsidP="008E5CE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0D87D993" wp14:editId="41F92A2D">
            <wp:simplePos x="0" y="0"/>
            <wp:positionH relativeFrom="column">
              <wp:posOffset>4580890</wp:posOffset>
            </wp:positionH>
            <wp:positionV relativeFrom="paragraph">
              <wp:posOffset>238760</wp:posOffset>
            </wp:positionV>
            <wp:extent cx="2435225" cy="3463290"/>
            <wp:effectExtent l="0" t="0" r="3175" b="3810"/>
            <wp:wrapTight wrapText="bothSides">
              <wp:wrapPolygon edited="0">
                <wp:start x="0" y="0"/>
                <wp:lineTo x="0" y="21545"/>
                <wp:lineTo x="21516" y="21545"/>
                <wp:lineTo x="21516" y="0"/>
                <wp:lineTo x="0" y="0"/>
              </wp:wrapPolygon>
            </wp:wrapTight>
            <wp:docPr id="19337938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93813" name="Рисунок 19337938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225" cy="346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CEE">
        <w:rPr>
          <w:rFonts w:eastAsia="Times New Roman"/>
          <w:szCs w:val="28"/>
          <w:lang w:eastAsia="zh-CN"/>
        </w:rPr>
        <w:t xml:space="preserve">        </w:t>
      </w:r>
      <w:r w:rsidR="00F0281B" w:rsidRPr="00F0281B">
        <w:rPr>
          <w:rFonts w:eastAsia="Times New Roman"/>
          <w:szCs w:val="28"/>
          <w:lang w:eastAsia="zh-CN"/>
        </w:rPr>
        <w:t>Следующий этап лишь подтверждает уже установленную закономерность.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Император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Констанций II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в 355 году собирает собор в Милане.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Формально — снова поиск истины</w:t>
      </w:r>
      <w:r w:rsidR="008E5CEE">
        <w:rPr>
          <w:rFonts w:eastAsia="Times New Roman"/>
          <w:szCs w:val="28"/>
          <w:lang w:eastAsia="zh-CN"/>
        </w:rPr>
        <w:t xml:space="preserve">. </w:t>
      </w:r>
      <w:r w:rsidR="00F0281B" w:rsidRPr="00F0281B">
        <w:rPr>
          <w:rFonts w:eastAsia="Times New Roman"/>
          <w:szCs w:val="28"/>
          <w:lang w:eastAsia="zh-CN"/>
        </w:rPr>
        <w:t>По сути — подтверждение уже принятого решения.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Как и прежде, объявляется, что на соборе присутствует Святой Дух.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Как и прежде, участники «единодушно» приходят к выводу,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который полностью совпадает с позицией власти.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Решения Тирского собора подтверждаются.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Никейская позиция окончательно объявляется ересью.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 xml:space="preserve">И здесь уже </w:t>
      </w:r>
      <w:r w:rsidR="00F0281B" w:rsidRPr="008F21DF">
        <w:rPr>
          <w:rStyle w:val="--"/>
          <w:lang w:eastAsia="zh-CN"/>
        </w:rPr>
        <w:t xml:space="preserve">не </w:t>
      </w:r>
      <w:r w:rsidR="00F0281B" w:rsidRPr="008F21DF">
        <w:rPr>
          <w:rStyle w:val="--0"/>
          <w:lang w:eastAsia="zh-CN"/>
        </w:rPr>
        <w:t>остаётся</w:t>
      </w:r>
      <w:r w:rsidR="00F0281B" w:rsidRPr="00F0281B">
        <w:rPr>
          <w:rFonts w:eastAsia="Times New Roman"/>
          <w:szCs w:val="28"/>
          <w:lang w:eastAsia="zh-CN"/>
        </w:rPr>
        <w:t xml:space="preserve"> даже иллюзии случайности.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Формируется устойчивая схема: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43276F">
        <w:rPr>
          <w:rFonts w:eastAsia="Times New Roman"/>
          <w:b/>
          <w:bCs/>
          <w:i/>
          <w:iCs/>
          <w:szCs w:val="28"/>
          <w:lang w:eastAsia="zh-CN"/>
        </w:rPr>
        <w:t xml:space="preserve">истина </w:t>
      </w:r>
      <w:r w:rsidR="00F0281B" w:rsidRPr="0043276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F0281B" w:rsidRPr="0043276F">
        <w:rPr>
          <w:rFonts w:eastAsia="Times New Roman"/>
          <w:b/>
          <w:bCs/>
          <w:i/>
          <w:iCs/>
          <w:szCs w:val="28"/>
          <w:lang w:eastAsia="zh-CN"/>
        </w:rPr>
        <w:t xml:space="preserve"> совпадает с мнением императора </w:t>
      </w:r>
      <w:r w:rsidR="00F0281B" w:rsidRPr="0043276F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E5CEE" w:rsidRPr="0043276F">
        <w:rPr>
          <w:rFonts w:eastAsia="Times New Roman"/>
          <w:i/>
          <w:iCs/>
          <w:szCs w:val="28"/>
          <w:lang w:eastAsia="zh-CN"/>
        </w:rPr>
        <w:t xml:space="preserve"> </w:t>
      </w:r>
      <w:r w:rsidR="00F0281B" w:rsidRPr="0043276F">
        <w:rPr>
          <w:rFonts w:eastAsia="Times New Roman"/>
          <w:b/>
          <w:bCs/>
          <w:i/>
          <w:iCs/>
          <w:szCs w:val="28"/>
          <w:lang w:eastAsia="zh-CN"/>
        </w:rPr>
        <w:t>объявляется откровением.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Но проходит время —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и снова меняется политическая конфигурация.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К власти приходит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Феодосий I.</w:t>
      </w:r>
      <w:r w:rsidR="008E5CEE">
        <w:rPr>
          <w:rFonts w:eastAsia="Times New Roman"/>
          <w:szCs w:val="28"/>
          <w:lang w:eastAsia="zh-CN"/>
        </w:rPr>
        <w:t xml:space="preserve"> О</w:t>
      </w:r>
      <w:r w:rsidR="00F0281B" w:rsidRPr="00F0281B">
        <w:rPr>
          <w:rFonts w:eastAsia="Times New Roman"/>
          <w:szCs w:val="28"/>
          <w:lang w:eastAsia="zh-CN"/>
        </w:rPr>
        <w:t>н формулирует задачу уже без всяких масок: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ему нужно единство.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Не богословское</w:t>
      </w:r>
      <w:r w:rsidR="008E5CEE">
        <w:rPr>
          <w:rFonts w:eastAsia="Times New Roman"/>
          <w:szCs w:val="28"/>
          <w:lang w:eastAsia="zh-CN"/>
        </w:rPr>
        <w:t>, н</w:t>
      </w:r>
      <w:r w:rsidR="00F0281B" w:rsidRPr="00F0281B">
        <w:rPr>
          <w:rFonts w:eastAsia="Times New Roman"/>
          <w:szCs w:val="28"/>
          <w:lang w:eastAsia="zh-CN"/>
        </w:rPr>
        <w:t>е философское</w:t>
      </w:r>
      <w:r w:rsidR="008E5CEE">
        <w:rPr>
          <w:rFonts w:eastAsia="Times New Roman"/>
          <w:szCs w:val="28"/>
          <w:lang w:eastAsia="zh-CN"/>
        </w:rPr>
        <w:t>, а управленческое</w:t>
      </w:r>
      <w:r w:rsidR="00F0281B" w:rsidRPr="00F0281B">
        <w:rPr>
          <w:rFonts w:eastAsia="Times New Roman"/>
          <w:szCs w:val="28"/>
          <w:lang w:eastAsia="zh-CN"/>
        </w:rPr>
        <w:t>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Потому что при множественности представлений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43276F">
        <w:rPr>
          <w:rStyle w:val="--"/>
          <w:lang w:eastAsia="zh-CN"/>
        </w:rPr>
        <w:t xml:space="preserve">невозможно </w:t>
      </w:r>
      <w:r w:rsidR="00F0281B" w:rsidRPr="0043276F">
        <w:rPr>
          <w:rStyle w:val="--0"/>
          <w:lang w:eastAsia="zh-CN"/>
        </w:rPr>
        <w:t>построить</w:t>
      </w:r>
      <w:r w:rsidR="00F0281B" w:rsidRPr="00F0281B">
        <w:rPr>
          <w:rFonts w:eastAsia="Times New Roman"/>
          <w:szCs w:val="28"/>
          <w:lang w:eastAsia="zh-CN"/>
        </w:rPr>
        <w:t xml:space="preserve"> устойчивую систему.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Если одна часть населения верит в одно,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другая — в противоположное,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а третья вообще живёт вне этой логики,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то никакой вертикали не возникает.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Следовательно, необходимо привести всех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 xml:space="preserve">к </w:t>
      </w:r>
      <w:r w:rsidR="00F0281B" w:rsidRPr="0043276F">
        <w:rPr>
          <w:rStyle w:val="--"/>
          <w:lang w:eastAsia="zh-CN"/>
        </w:rPr>
        <w:t xml:space="preserve">единой </w:t>
      </w:r>
      <w:r w:rsidR="00F0281B" w:rsidRPr="0043276F">
        <w:rPr>
          <w:rStyle w:val="--0"/>
          <w:lang w:eastAsia="zh-CN"/>
        </w:rPr>
        <w:t>модели</w:t>
      </w:r>
      <w:r w:rsidR="00F0281B" w:rsidRPr="00F0281B">
        <w:rPr>
          <w:rFonts w:eastAsia="Times New Roman"/>
          <w:b/>
          <w:bCs/>
          <w:szCs w:val="28"/>
          <w:lang w:eastAsia="zh-CN"/>
        </w:rPr>
        <w:t xml:space="preserve"> </w:t>
      </w:r>
      <w:r w:rsidR="00F0281B" w:rsidRPr="0043276F">
        <w:rPr>
          <w:rFonts w:eastAsia="Times New Roman"/>
          <w:szCs w:val="28"/>
          <w:lang w:eastAsia="zh-CN"/>
        </w:rPr>
        <w:t>восприятия.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И прежде всего — в религии.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Феодосий выбирает удобную для этой задачи конфигурацию —</w:t>
      </w:r>
      <w:r w:rsidR="008E5CEE"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теорию Троицы.</w:t>
      </w:r>
    </w:p>
    <w:p w14:paraId="77C69FEF" w14:textId="5DF6DF73" w:rsidR="00F0281B" w:rsidRPr="00F0281B" w:rsidRDefault="00F0281B" w:rsidP="008E5CEE">
      <w:pPr>
        <w:spacing w:after="0"/>
        <w:ind w:firstLine="0"/>
        <w:rPr>
          <w:rFonts w:eastAsia="Times New Roman"/>
          <w:szCs w:val="28"/>
          <w:lang w:eastAsia="zh-CN"/>
        </w:rPr>
      </w:pPr>
      <w:r w:rsidRPr="00F0281B">
        <w:rPr>
          <w:rFonts w:eastAsia="Times New Roman"/>
          <w:szCs w:val="28"/>
          <w:lang w:eastAsia="zh-CN"/>
        </w:rPr>
        <w:t>Но она уже однажды была отменена.</w:t>
      </w:r>
      <w:r w:rsidR="008E5CEE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А значит, прежде чем внедрить её снова,</w:t>
      </w:r>
    </w:p>
    <w:p w14:paraId="5C13F6C9" w14:textId="407E92F2" w:rsidR="00F0281B" w:rsidRPr="00F0281B" w:rsidRDefault="00F0281B" w:rsidP="00613479">
      <w:pPr>
        <w:spacing w:after="0"/>
        <w:ind w:firstLine="0"/>
        <w:rPr>
          <w:rFonts w:eastAsia="Times New Roman"/>
          <w:szCs w:val="28"/>
          <w:lang w:eastAsia="zh-CN"/>
        </w:rPr>
      </w:pPr>
      <w:r w:rsidRPr="0043276F">
        <w:rPr>
          <w:rStyle w:val="--0"/>
          <w:lang w:eastAsia="zh-CN"/>
        </w:rPr>
        <w:t xml:space="preserve">необходимо </w:t>
      </w:r>
      <w:r w:rsidRPr="0043276F">
        <w:rPr>
          <w:rStyle w:val="--"/>
          <w:lang w:eastAsia="zh-CN"/>
        </w:rPr>
        <w:t>разрушить</w:t>
      </w:r>
      <w:r w:rsidRPr="00F0281B">
        <w:rPr>
          <w:rFonts w:eastAsia="Times New Roman"/>
          <w:szCs w:val="28"/>
          <w:lang w:eastAsia="zh-CN"/>
        </w:rPr>
        <w:t xml:space="preserve"> действующую «истину».</w:t>
      </w:r>
      <w:r w:rsidR="008E5CEE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 снова применяется отработанный механизм.</w:t>
      </w:r>
      <w:r w:rsidR="008E5CEE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Придворные богословы получают задачу.</w:t>
      </w:r>
      <w:r w:rsidR="008E5CEE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И, как это уже стало нормой,</w:t>
      </w:r>
      <w:r w:rsidR="008E5CEE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они не ищут — они подтверждают.</w:t>
      </w:r>
      <w:r w:rsidR="008E5CEE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Поднимаются архивы.</w:t>
      </w:r>
      <w:r w:rsidR="008E5CEE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Проводится «анализ».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 результат оказывается предсказуемым: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на Тирском и Миланском соборах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Святой Дух… не сходил.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Там царило заблуждение.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Там действовали люди.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А не откровение.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Следовательно, решения можно отменить.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 снова запускается цикл.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В 381 году собирается новый собор —</w:t>
      </w:r>
      <w:proofErr w:type="gramStart"/>
      <w:r w:rsidR="00613479">
        <w:rPr>
          <w:rFonts w:eastAsia="Times New Roman"/>
          <w:szCs w:val="28"/>
          <w:lang w:eastAsia="zh-CN"/>
        </w:rPr>
        <w:t xml:space="preserve">В </w:t>
      </w:r>
      <w:r w:rsidRPr="00F0281B">
        <w:rPr>
          <w:rFonts w:eastAsia="Times New Roman"/>
          <w:szCs w:val="28"/>
          <w:lang w:eastAsia="zh-CN"/>
        </w:rPr>
        <w:t xml:space="preserve"> Константинополе</w:t>
      </w:r>
      <w:proofErr w:type="gramEnd"/>
      <w:r w:rsidRPr="00F0281B">
        <w:rPr>
          <w:rFonts w:eastAsia="Times New Roman"/>
          <w:szCs w:val="28"/>
          <w:lang w:eastAsia="zh-CN"/>
        </w:rPr>
        <w:t>.</w:t>
      </w:r>
    </w:p>
    <w:p w14:paraId="70408508" w14:textId="36FB113B" w:rsidR="00F0281B" w:rsidRPr="00F0281B" w:rsidRDefault="00F0281B" w:rsidP="00613479">
      <w:pPr>
        <w:spacing w:after="0"/>
        <w:ind w:firstLine="0"/>
        <w:rPr>
          <w:rFonts w:eastAsia="Times New Roman"/>
          <w:szCs w:val="28"/>
          <w:lang w:eastAsia="zh-CN"/>
        </w:rPr>
      </w:pPr>
      <w:r w:rsidRPr="00F0281B">
        <w:rPr>
          <w:rFonts w:eastAsia="Times New Roman"/>
          <w:szCs w:val="28"/>
          <w:lang w:eastAsia="zh-CN"/>
        </w:rPr>
        <w:lastRenderedPageBreak/>
        <w:t>Снова молитвы.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Снова ожидание «сошествия».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 xml:space="preserve">Снова уверенность, что на этот раз — </w:t>
      </w:r>
      <w:r w:rsidR="00613479" w:rsidRPr="00F0281B">
        <w:rPr>
          <w:rFonts w:eastAsia="Times New Roman"/>
          <w:szCs w:val="28"/>
          <w:lang w:eastAsia="zh-CN"/>
        </w:rPr>
        <w:t>точно</w:t>
      </w:r>
      <w:r w:rsidR="00613479">
        <w:rPr>
          <w:rFonts w:eastAsia="Times New Roman"/>
          <w:szCs w:val="28"/>
          <w:lang w:eastAsia="zh-CN"/>
        </w:rPr>
        <w:t xml:space="preserve"> и </w:t>
      </w:r>
      <w:r w:rsidRPr="00F0281B">
        <w:rPr>
          <w:rFonts w:eastAsia="Times New Roman"/>
          <w:szCs w:val="28"/>
          <w:lang w:eastAsia="zh-CN"/>
        </w:rPr>
        <w:t>результат — снова меняется.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201409">
        <w:rPr>
          <w:rStyle w:val="--0"/>
          <w:lang w:eastAsia="zh-CN"/>
        </w:rPr>
        <w:t xml:space="preserve">Бог — </w:t>
      </w:r>
      <w:r w:rsidRPr="00201409">
        <w:rPr>
          <w:rStyle w:val="--"/>
          <w:lang w:eastAsia="zh-CN"/>
        </w:rPr>
        <w:t>троичен</w:t>
      </w:r>
      <w:r w:rsidRPr="00F0281B">
        <w:rPr>
          <w:rFonts w:eastAsia="Times New Roman"/>
          <w:szCs w:val="28"/>
          <w:lang w:eastAsia="zh-CN"/>
        </w:rPr>
        <w:t>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Никейские решения — истинны.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Тир и Милан — ошибочны.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Более того — объявляются «разбойничьими».</w:t>
      </w:r>
    </w:p>
    <w:p w14:paraId="0C5A142A" w14:textId="5E2B0BF8" w:rsidR="00F0281B" w:rsidRPr="00F0281B" w:rsidRDefault="00F0281B" w:rsidP="00201409">
      <w:pPr>
        <w:spacing w:after="0"/>
        <w:ind w:firstLine="0"/>
        <w:rPr>
          <w:rFonts w:eastAsia="Times New Roman"/>
          <w:szCs w:val="28"/>
          <w:lang w:eastAsia="zh-CN"/>
        </w:rPr>
      </w:pPr>
      <w:r w:rsidRPr="00F0281B">
        <w:rPr>
          <w:rFonts w:eastAsia="Times New Roman"/>
          <w:szCs w:val="28"/>
          <w:lang w:eastAsia="zh-CN"/>
        </w:rPr>
        <w:t>И подлежат не просто отмене,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а осуждению.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С точки зрения логики —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это уже не противоречие.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 xml:space="preserve">Это — </w:t>
      </w:r>
      <w:r w:rsidRPr="00201409">
        <w:rPr>
          <w:rStyle w:val="--"/>
          <w:lang w:eastAsia="zh-CN"/>
        </w:rPr>
        <w:t xml:space="preserve">последовательная </w:t>
      </w:r>
      <w:r w:rsidRPr="00201409">
        <w:rPr>
          <w:rStyle w:val="--0"/>
          <w:lang w:eastAsia="zh-CN"/>
        </w:rPr>
        <w:t xml:space="preserve">смена </w:t>
      </w:r>
      <w:r w:rsidRPr="00F0281B">
        <w:rPr>
          <w:rFonts w:eastAsia="Times New Roman"/>
          <w:szCs w:val="28"/>
          <w:lang w:eastAsia="zh-CN"/>
        </w:rPr>
        <w:t>взаимоисключающих истин.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Но с точки зрения Системного Управления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мы видим завершённую модель: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Истина объявляется</w:t>
      </w:r>
      <w:r w:rsidR="00613479">
        <w:rPr>
          <w:rFonts w:eastAsia="Times New Roman"/>
          <w:szCs w:val="28"/>
          <w:lang w:eastAsia="zh-CN"/>
        </w:rPr>
        <w:t>, и</w:t>
      </w:r>
      <w:r w:rsidRPr="00F0281B">
        <w:rPr>
          <w:rFonts w:eastAsia="Times New Roman"/>
          <w:szCs w:val="28"/>
          <w:lang w:eastAsia="zh-CN"/>
        </w:rPr>
        <w:t>сточник закрепляется</w:t>
      </w:r>
      <w:r w:rsidR="00613479">
        <w:rPr>
          <w:rFonts w:eastAsia="Times New Roman"/>
          <w:szCs w:val="28"/>
          <w:lang w:eastAsia="zh-CN"/>
        </w:rPr>
        <w:t>, н</w:t>
      </w:r>
      <w:r w:rsidRPr="00F0281B">
        <w:rPr>
          <w:rFonts w:eastAsia="Times New Roman"/>
          <w:szCs w:val="28"/>
          <w:lang w:eastAsia="zh-CN"/>
        </w:rPr>
        <w:t>есогласные выводятся за пределы.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При изменении ситуации —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источник пересматривает «предыдущее откровение».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Цикл повторяется.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Именно так формируется управляемая реальность.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Обращает на себя внимание ещё один момент.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На этом соборе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201409">
        <w:rPr>
          <w:rStyle w:val="--"/>
          <w:lang w:eastAsia="zh-CN"/>
        </w:rPr>
        <w:t xml:space="preserve">нет </w:t>
      </w:r>
      <w:r w:rsidRPr="00201409">
        <w:rPr>
          <w:rStyle w:val="--0"/>
          <w:lang w:eastAsia="zh-CN"/>
        </w:rPr>
        <w:t>несогласных</w:t>
      </w:r>
      <w:r w:rsidRPr="00F0281B">
        <w:rPr>
          <w:rFonts w:eastAsia="Times New Roman"/>
          <w:szCs w:val="28"/>
          <w:lang w:eastAsia="zh-CN"/>
        </w:rPr>
        <w:t>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 это уже не случайность.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Это результат настройки.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Жёсткость самого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Феодосий I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играет свою роль.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Но дело не только в страхе.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К этому моменту система уже сформировала нужный тип восприятия: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несогласие не просто опасно —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оно бе</w:t>
      </w:r>
      <w:r w:rsidR="00201409">
        <w:rPr>
          <w:rFonts w:eastAsia="Times New Roman"/>
          <w:szCs w:val="28"/>
          <w:lang w:eastAsia="zh-CN"/>
        </w:rPr>
        <w:t>з(</w:t>
      </w:r>
      <w:r w:rsidRPr="00F0281B">
        <w:rPr>
          <w:rFonts w:eastAsia="Times New Roman"/>
          <w:szCs w:val="28"/>
          <w:lang w:eastAsia="zh-CN"/>
        </w:rPr>
        <w:t>с</w:t>
      </w:r>
      <w:r w:rsidR="00201409">
        <w:rPr>
          <w:rFonts w:eastAsia="Times New Roman"/>
          <w:szCs w:val="28"/>
          <w:lang w:eastAsia="zh-CN"/>
        </w:rPr>
        <w:t>)</w:t>
      </w:r>
      <w:r w:rsidRPr="00F0281B">
        <w:rPr>
          <w:rFonts w:eastAsia="Times New Roman"/>
          <w:szCs w:val="28"/>
          <w:lang w:eastAsia="zh-CN"/>
        </w:rPr>
        <w:t>смысленно.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Потому что истина определяется не аргументом,</w:t>
      </w:r>
      <w:r w:rsidR="0061347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а источником.</w:t>
      </w:r>
      <w:r w:rsidR="00655F3B">
        <w:rPr>
          <w:rFonts w:eastAsia="Times New Roman"/>
          <w:szCs w:val="28"/>
          <w:lang w:eastAsia="zh-CN"/>
        </w:rPr>
        <w:t xml:space="preserve"> П</w:t>
      </w:r>
      <w:r w:rsidRPr="00F0281B">
        <w:rPr>
          <w:rFonts w:eastAsia="Times New Roman"/>
          <w:szCs w:val="28"/>
          <w:lang w:eastAsia="zh-CN"/>
        </w:rPr>
        <w:t>о</w:t>
      </w:r>
      <w:r w:rsidR="00655F3B">
        <w:rPr>
          <w:rFonts w:eastAsia="Times New Roman"/>
          <w:szCs w:val="28"/>
          <w:lang w:eastAsia="zh-CN"/>
        </w:rPr>
        <w:t>э</w:t>
      </w:r>
      <w:r w:rsidRPr="00F0281B">
        <w:rPr>
          <w:rFonts w:eastAsia="Times New Roman"/>
          <w:szCs w:val="28"/>
          <w:lang w:eastAsia="zh-CN"/>
        </w:rPr>
        <w:t>тому возникает полное единодушие.</w:t>
      </w:r>
      <w:r w:rsidR="00655F3B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Не как результат согласия.</w:t>
      </w:r>
      <w:r w:rsidR="00655F3B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А как отсутствие альтернативы.</w:t>
      </w:r>
      <w:r w:rsidR="00655F3B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Все славят.</w:t>
      </w:r>
      <w:r w:rsidR="00201409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Все благодарят.</w:t>
      </w:r>
      <w:r w:rsidR="00655F3B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Все признают.</w:t>
      </w:r>
      <w:r w:rsidR="00655F3B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И это уже не религиозное событие.</w:t>
      </w:r>
      <w:r w:rsidR="00655F3B">
        <w:rPr>
          <w:rFonts w:eastAsia="Times New Roman"/>
          <w:szCs w:val="28"/>
          <w:lang w:eastAsia="zh-CN"/>
        </w:rPr>
        <w:t xml:space="preserve"> </w:t>
      </w:r>
      <w:r w:rsidRPr="00F0281B">
        <w:rPr>
          <w:rFonts w:eastAsia="Times New Roman"/>
          <w:szCs w:val="28"/>
          <w:lang w:eastAsia="zh-CN"/>
        </w:rPr>
        <w:t>Это — акт закрепления модели.</w:t>
      </w:r>
    </w:p>
    <w:p w14:paraId="0A227F31" w14:textId="387072FC" w:rsidR="00F0281B" w:rsidRPr="00201409" w:rsidRDefault="00655F3B" w:rsidP="00655F3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</w:t>
      </w:r>
      <w:r w:rsidR="00F0281B" w:rsidRPr="00F0281B">
        <w:rPr>
          <w:rFonts w:eastAsia="Times New Roman"/>
          <w:szCs w:val="28"/>
          <w:lang w:eastAsia="zh-CN"/>
        </w:rPr>
        <w:t xml:space="preserve">С точки зрения </w:t>
      </w:r>
      <w:r>
        <w:rPr>
          <w:rFonts w:eastAsia="Times New Roman"/>
          <w:szCs w:val="28"/>
          <w:lang w:eastAsia="zh-CN"/>
        </w:rPr>
        <w:t xml:space="preserve">развития </w:t>
      </w:r>
      <w:r w:rsidR="00F0281B" w:rsidRPr="00F0281B">
        <w:rPr>
          <w:rFonts w:eastAsia="Times New Roman"/>
          <w:szCs w:val="28"/>
          <w:lang w:eastAsia="zh-CN"/>
        </w:rPr>
        <w:t>генотипов мозга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мы видим финальную стадию: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человек не просто принимает истину извне —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 xml:space="preserve">он </w:t>
      </w:r>
      <w:r w:rsidR="00F0281B" w:rsidRPr="00201409">
        <w:rPr>
          <w:rStyle w:val="--"/>
          <w:lang w:eastAsia="zh-CN"/>
        </w:rPr>
        <w:t xml:space="preserve">ожидает </w:t>
      </w:r>
      <w:r w:rsidR="00F0281B" w:rsidRPr="00201409">
        <w:rPr>
          <w:rStyle w:val="--0"/>
          <w:lang w:eastAsia="zh-CN"/>
        </w:rPr>
        <w:t>её</w:t>
      </w:r>
      <w:r w:rsidR="00F0281B" w:rsidRPr="00F0281B">
        <w:rPr>
          <w:rFonts w:eastAsia="Times New Roman"/>
          <w:b/>
          <w:bCs/>
          <w:szCs w:val="28"/>
          <w:lang w:eastAsia="zh-CN"/>
        </w:rPr>
        <w:t xml:space="preserve"> </w:t>
      </w:r>
      <w:r w:rsidR="00F0281B" w:rsidRPr="00201409">
        <w:rPr>
          <w:rFonts w:eastAsia="Times New Roman"/>
          <w:szCs w:val="28"/>
          <w:lang w:eastAsia="zh-CN"/>
        </w:rPr>
        <w:t>оттуда.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Он не формирует позицию.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F0281B">
        <w:rPr>
          <w:rFonts w:eastAsia="Times New Roman"/>
          <w:szCs w:val="28"/>
          <w:lang w:eastAsia="zh-CN"/>
        </w:rPr>
        <w:t>Он ждёт, когда её объявят.</w:t>
      </w:r>
      <w:r>
        <w:rPr>
          <w:rFonts w:eastAsia="Times New Roman"/>
          <w:szCs w:val="28"/>
          <w:lang w:eastAsia="zh-CN"/>
        </w:rPr>
        <w:t xml:space="preserve"> В</w:t>
      </w:r>
      <w:r w:rsidR="00F0281B" w:rsidRPr="00F0281B">
        <w:rPr>
          <w:rFonts w:eastAsia="Times New Roman"/>
          <w:szCs w:val="28"/>
          <w:lang w:eastAsia="zh-CN"/>
        </w:rPr>
        <w:t xml:space="preserve"> этот момент система достигает максимальной эффективности:</w:t>
      </w:r>
      <w:r>
        <w:rPr>
          <w:rFonts w:eastAsia="Times New Roman"/>
          <w:szCs w:val="28"/>
          <w:lang w:eastAsia="zh-CN"/>
        </w:rPr>
        <w:t xml:space="preserve"> </w:t>
      </w:r>
      <w:r w:rsidR="00F0281B" w:rsidRPr="00201409">
        <w:rPr>
          <w:rFonts w:eastAsia="Times New Roman"/>
          <w:szCs w:val="28"/>
          <w:lang w:eastAsia="zh-CN"/>
        </w:rPr>
        <w:t>истина становится полностью управляемой,</w:t>
      </w:r>
    </w:p>
    <w:p w14:paraId="687633F8" w14:textId="77777777" w:rsidR="00F0281B" w:rsidRPr="00201409" w:rsidRDefault="00F0281B" w:rsidP="00570827">
      <w:pPr>
        <w:spacing w:after="0"/>
        <w:ind w:firstLine="0"/>
        <w:rPr>
          <w:rFonts w:eastAsia="Times New Roman"/>
          <w:szCs w:val="28"/>
          <w:lang w:eastAsia="zh-CN"/>
        </w:rPr>
      </w:pPr>
      <w:r w:rsidRPr="00201409">
        <w:rPr>
          <w:rFonts w:eastAsia="Times New Roman"/>
          <w:szCs w:val="28"/>
          <w:lang w:eastAsia="zh-CN"/>
        </w:rPr>
        <w:t>а сознание — полностью зависимым от её источника.</w:t>
      </w:r>
    </w:p>
    <w:p w14:paraId="6273184B" w14:textId="6605E1A8" w:rsidR="00C821F3" w:rsidRPr="00C821F3" w:rsidRDefault="00831D1A" w:rsidP="00B17EB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C821F3" w:rsidRPr="00C821F3">
        <w:rPr>
          <w:rFonts w:eastAsia="Times New Roman"/>
          <w:szCs w:val="28"/>
          <w:lang w:eastAsia="zh-CN"/>
        </w:rPr>
        <w:t>Если собрать воедино всё рассмотренное, становится очевидно: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мы имели дело не с историей религиозных споров.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 не с борьбой за «чистоту веры».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Перед нами шаг за шагом раскрывался механизм.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Механизм, в котором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истина перестаёт быть целью —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 xml:space="preserve">и </w:t>
      </w:r>
      <w:r w:rsidR="00C821F3" w:rsidRPr="00201409">
        <w:rPr>
          <w:rStyle w:val="--0"/>
          <w:lang w:eastAsia="zh-CN"/>
        </w:rPr>
        <w:t xml:space="preserve">становится </w:t>
      </w:r>
      <w:r w:rsidR="00C821F3" w:rsidRPr="00201409">
        <w:rPr>
          <w:rStyle w:val="--"/>
          <w:lang w:eastAsia="zh-CN"/>
        </w:rPr>
        <w:t>инструментом.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Рим не искал истину.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Он искал управляемость.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 xml:space="preserve">И нашёл </w:t>
      </w:r>
      <w:r w:rsidR="00201409" w:rsidRPr="00C821F3">
        <w:rPr>
          <w:rFonts w:eastAsia="Times New Roman"/>
          <w:szCs w:val="28"/>
          <w:lang w:eastAsia="zh-CN"/>
        </w:rPr>
        <w:t>её</w:t>
      </w:r>
      <w:r w:rsidR="00201409">
        <w:rPr>
          <w:rFonts w:eastAsia="Times New Roman"/>
          <w:szCs w:val="28"/>
          <w:lang w:eastAsia="zh-CN"/>
        </w:rPr>
        <w:t xml:space="preserve"> не</w:t>
      </w:r>
      <w:r w:rsidR="00C821F3" w:rsidRPr="00C821F3">
        <w:rPr>
          <w:rFonts w:eastAsia="Times New Roman"/>
          <w:szCs w:val="28"/>
          <w:lang w:eastAsia="zh-CN"/>
        </w:rPr>
        <w:t xml:space="preserve"> в подавлении</w:t>
      </w:r>
      <w:r>
        <w:rPr>
          <w:rFonts w:eastAsia="Times New Roman"/>
          <w:szCs w:val="28"/>
          <w:lang w:eastAsia="zh-CN"/>
        </w:rPr>
        <w:t>, н</w:t>
      </w:r>
      <w:r w:rsidR="00C821F3" w:rsidRPr="00C821F3">
        <w:rPr>
          <w:rFonts w:eastAsia="Times New Roman"/>
          <w:szCs w:val="28"/>
          <w:lang w:eastAsia="zh-CN"/>
        </w:rPr>
        <w:t xml:space="preserve">е в </w:t>
      </w:r>
      <w:proofErr w:type="gramStart"/>
      <w:r w:rsidR="00C821F3" w:rsidRPr="00C821F3">
        <w:rPr>
          <w:rFonts w:eastAsia="Times New Roman"/>
          <w:szCs w:val="28"/>
          <w:lang w:eastAsia="zh-CN"/>
        </w:rPr>
        <w:t>уничтожении</w:t>
      </w:r>
      <w:r>
        <w:rPr>
          <w:rFonts w:eastAsia="Times New Roman"/>
          <w:szCs w:val="28"/>
          <w:lang w:eastAsia="zh-CN"/>
        </w:rPr>
        <w:t>,  а</w:t>
      </w:r>
      <w:proofErr w:type="gramEnd"/>
      <w:r w:rsidR="00C821F3" w:rsidRPr="00C821F3">
        <w:rPr>
          <w:rFonts w:eastAsia="Times New Roman"/>
          <w:szCs w:val="28"/>
          <w:lang w:eastAsia="zh-CN"/>
        </w:rPr>
        <w:t xml:space="preserve"> в перенастройке самого источника истины.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С этого момента становится не важно,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какова истина по сути.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Важно только одно —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201409">
        <w:rPr>
          <w:rStyle w:val="--"/>
          <w:lang w:eastAsia="zh-CN"/>
        </w:rPr>
        <w:t xml:space="preserve">кто </w:t>
      </w:r>
      <w:r w:rsidR="00C821F3" w:rsidRPr="00201409">
        <w:rPr>
          <w:rStyle w:val="--0"/>
          <w:lang w:eastAsia="zh-CN"/>
        </w:rPr>
        <w:t xml:space="preserve">её </w:t>
      </w:r>
      <w:r w:rsidR="00C821F3" w:rsidRPr="00201409">
        <w:rPr>
          <w:rFonts w:eastAsia="Times New Roman"/>
          <w:szCs w:val="28"/>
          <w:lang w:eastAsia="zh-CN"/>
        </w:rPr>
        <w:t>объявляет.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 как только это закрепляется,</w:t>
      </w:r>
      <w:r w:rsidR="00201409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вся система начинает работать автоматически.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Истина может меняться.</w:t>
      </w:r>
      <w:r w:rsidR="00201409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Формулировки — пересматриваться.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Вчерашние решения — объявляться ошибками.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Но сам механизм остаётся неизменным.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Именно поэтому</w:t>
      </w:r>
      <w:r>
        <w:rPr>
          <w:rFonts w:eastAsia="Times New Roman"/>
          <w:szCs w:val="28"/>
          <w:lang w:eastAsia="zh-CN"/>
        </w:rPr>
        <w:t xml:space="preserve"> это не  </w:t>
      </w:r>
      <w:r w:rsidR="00201409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из(</w:t>
      </w:r>
      <w:r w:rsidR="00C821F3" w:rsidRPr="00C821F3">
        <w:rPr>
          <w:rFonts w:eastAsia="Times New Roman"/>
          <w:szCs w:val="28"/>
          <w:lang w:eastAsia="zh-CN"/>
        </w:rPr>
        <w:t>с</w:t>
      </w:r>
      <w:r>
        <w:rPr>
          <w:rFonts w:eastAsia="Times New Roman"/>
          <w:szCs w:val="28"/>
          <w:lang w:eastAsia="zh-CN"/>
        </w:rPr>
        <w:t>)</w:t>
      </w:r>
      <w:r w:rsidR="00C821F3" w:rsidRPr="00C821F3">
        <w:rPr>
          <w:rFonts w:eastAsia="Times New Roman"/>
          <w:szCs w:val="28"/>
          <w:lang w:eastAsia="zh-CN"/>
        </w:rPr>
        <w:t>тория.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Это модель.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 xml:space="preserve">Модель, </w:t>
      </w:r>
      <w:r w:rsidRPr="00C821F3">
        <w:rPr>
          <w:rFonts w:eastAsia="Times New Roman"/>
          <w:szCs w:val="28"/>
          <w:lang w:eastAsia="zh-CN"/>
        </w:rPr>
        <w:t>которая,</w:t>
      </w:r>
      <w:r w:rsidR="00C821F3" w:rsidRPr="00C821F3">
        <w:rPr>
          <w:rFonts w:eastAsia="Times New Roman"/>
          <w:szCs w:val="28"/>
          <w:lang w:eastAsia="zh-CN"/>
        </w:rPr>
        <w:t xml:space="preserve"> однажды возникнув,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начинает воспроизводиться.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В разных формах</w:t>
      </w:r>
      <w:r>
        <w:rPr>
          <w:rFonts w:eastAsia="Times New Roman"/>
          <w:szCs w:val="28"/>
          <w:lang w:eastAsia="zh-CN"/>
        </w:rPr>
        <w:t>, в</w:t>
      </w:r>
      <w:r w:rsidR="00C821F3" w:rsidRPr="00C821F3">
        <w:rPr>
          <w:rFonts w:eastAsia="Times New Roman"/>
          <w:szCs w:val="28"/>
          <w:lang w:eastAsia="zh-CN"/>
        </w:rPr>
        <w:t xml:space="preserve"> разных эпохах</w:t>
      </w:r>
      <w:r>
        <w:rPr>
          <w:rFonts w:eastAsia="Times New Roman"/>
          <w:szCs w:val="28"/>
          <w:lang w:eastAsia="zh-CN"/>
        </w:rPr>
        <w:t>, п</w:t>
      </w:r>
      <w:r w:rsidR="00C821F3" w:rsidRPr="00C821F3">
        <w:rPr>
          <w:rFonts w:eastAsia="Times New Roman"/>
          <w:szCs w:val="28"/>
          <w:lang w:eastAsia="zh-CN"/>
        </w:rPr>
        <w:t>од разными названиями.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Меняются религии</w:t>
      </w:r>
      <w:r>
        <w:rPr>
          <w:rFonts w:eastAsia="Times New Roman"/>
          <w:szCs w:val="28"/>
          <w:lang w:eastAsia="zh-CN"/>
        </w:rPr>
        <w:t>, м</w:t>
      </w:r>
      <w:r w:rsidR="00C821F3" w:rsidRPr="00C821F3">
        <w:rPr>
          <w:rFonts w:eastAsia="Times New Roman"/>
          <w:szCs w:val="28"/>
          <w:lang w:eastAsia="zh-CN"/>
        </w:rPr>
        <w:t>еняются государства</w:t>
      </w:r>
      <w:r>
        <w:rPr>
          <w:rFonts w:eastAsia="Times New Roman"/>
          <w:szCs w:val="28"/>
          <w:lang w:eastAsia="zh-CN"/>
        </w:rPr>
        <w:t>, м</w:t>
      </w:r>
      <w:r w:rsidR="00C821F3" w:rsidRPr="00C821F3">
        <w:rPr>
          <w:rFonts w:eastAsia="Times New Roman"/>
          <w:szCs w:val="28"/>
          <w:lang w:eastAsia="zh-CN"/>
        </w:rPr>
        <w:t>еняются идеологии.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 xml:space="preserve">Но </w:t>
      </w:r>
      <w:r w:rsidR="00C821F3" w:rsidRPr="00B17EB0">
        <w:rPr>
          <w:rStyle w:val="--0"/>
          <w:lang w:eastAsia="zh-CN"/>
        </w:rPr>
        <w:t xml:space="preserve">сохраняется </w:t>
      </w:r>
      <w:r w:rsidR="00C821F3" w:rsidRPr="00B17EB0">
        <w:rPr>
          <w:rStyle w:val="--"/>
          <w:lang w:eastAsia="zh-CN"/>
        </w:rPr>
        <w:t>главное:</w:t>
      </w:r>
      <w:r w:rsidR="0013181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перенос центра управления</w:t>
      </w:r>
      <w:r w:rsidR="0013181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изнутри человека —</w:t>
      </w:r>
      <w:r w:rsidR="0013181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вовне.</w:t>
      </w:r>
      <w:r w:rsidR="0013181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 закрепление этого переноса</w:t>
      </w:r>
      <w:r w:rsidR="0013181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через признание внешнего источника истины.</w:t>
      </w:r>
      <w:r w:rsidR="0013181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Если выразить это предельно ясно,</w:t>
      </w:r>
      <w:r w:rsidR="0013181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мы получаем формулу,</w:t>
      </w:r>
      <w:r w:rsidR="0013181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которая проходит через всё рассмотренное:</w:t>
      </w:r>
      <w:r w:rsidR="00B17EB0">
        <w:rPr>
          <w:rFonts w:eastAsia="Times New Roman"/>
          <w:szCs w:val="28"/>
          <w:lang w:eastAsia="zh-CN"/>
        </w:rPr>
        <w:t xml:space="preserve"> </w:t>
      </w:r>
      <w:r w:rsidR="00C821F3" w:rsidRPr="00B17EB0">
        <w:rPr>
          <w:rFonts w:eastAsia="Times New Roman"/>
          <w:b/>
          <w:bCs/>
          <w:i/>
          <w:iCs/>
          <w:szCs w:val="28"/>
          <w:lang w:eastAsia="zh-CN"/>
        </w:rPr>
        <w:t xml:space="preserve">религия </w:t>
      </w:r>
      <w:r w:rsidR="00C821F3" w:rsidRPr="00B17EB0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C821F3" w:rsidRPr="00B17EB0">
        <w:rPr>
          <w:rFonts w:eastAsia="Times New Roman"/>
          <w:b/>
          <w:bCs/>
          <w:i/>
          <w:iCs/>
          <w:szCs w:val="28"/>
          <w:lang w:eastAsia="zh-CN"/>
        </w:rPr>
        <w:t xml:space="preserve"> государство </w:t>
      </w:r>
      <w:r w:rsidR="00C821F3" w:rsidRPr="00B17EB0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C821F3" w:rsidRPr="00B17EB0">
        <w:rPr>
          <w:rFonts w:eastAsia="Times New Roman"/>
          <w:b/>
          <w:bCs/>
          <w:i/>
          <w:iCs/>
          <w:szCs w:val="28"/>
          <w:lang w:eastAsia="zh-CN"/>
        </w:rPr>
        <w:t xml:space="preserve"> генотипы мозга </w:t>
      </w:r>
      <w:r w:rsidR="00C821F3" w:rsidRPr="00B17EB0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C821F3" w:rsidRPr="00B17EB0">
        <w:rPr>
          <w:rFonts w:eastAsia="Times New Roman"/>
          <w:b/>
          <w:bCs/>
          <w:i/>
          <w:iCs/>
          <w:szCs w:val="28"/>
          <w:lang w:eastAsia="zh-CN"/>
        </w:rPr>
        <w:t xml:space="preserve"> управление сознанием </w:t>
      </w:r>
      <w:r w:rsidR="00C821F3" w:rsidRPr="00B17EB0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C821F3" w:rsidRPr="00B17EB0">
        <w:rPr>
          <w:rFonts w:eastAsia="Times New Roman"/>
          <w:b/>
          <w:bCs/>
          <w:i/>
          <w:iCs/>
          <w:szCs w:val="28"/>
          <w:lang w:eastAsia="zh-CN"/>
        </w:rPr>
        <w:t xml:space="preserve"> контроль над обществом.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Сначала формируется вера</w:t>
      </w:r>
      <w:r w:rsidR="00963553">
        <w:rPr>
          <w:rFonts w:eastAsia="Times New Roman"/>
          <w:szCs w:val="28"/>
          <w:lang w:eastAsia="zh-CN"/>
        </w:rPr>
        <w:t>, з</w:t>
      </w:r>
      <w:r w:rsidR="00C821F3" w:rsidRPr="00C821F3">
        <w:rPr>
          <w:rFonts w:eastAsia="Times New Roman"/>
          <w:szCs w:val="28"/>
          <w:lang w:eastAsia="zh-CN"/>
        </w:rPr>
        <w:t>атем она связывается с властью</w:t>
      </w:r>
      <w:r w:rsidR="00963553">
        <w:rPr>
          <w:rFonts w:eastAsia="Times New Roman"/>
          <w:szCs w:val="28"/>
          <w:lang w:eastAsia="zh-CN"/>
        </w:rPr>
        <w:t>, з</w:t>
      </w:r>
      <w:r w:rsidR="00C821F3" w:rsidRPr="00C821F3">
        <w:rPr>
          <w:rFonts w:eastAsia="Times New Roman"/>
          <w:szCs w:val="28"/>
          <w:lang w:eastAsia="zh-CN"/>
        </w:rPr>
        <w:t>атем под неё перестраивается Мозг</w:t>
      </w:r>
      <w:r w:rsidR="00963553">
        <w:rPr>
          <w:rFonts w:eastAsia="Times New Roman"/>
          <w:szCs w:val="28"/>
          <w:lang w:eastAsia="zh-CN"/>
        </w:rPr>
        <w:t xml:space="preserve"> и</w:t>
      </w:r>
      <w:r w:rsidR="00C821F3" w:rsidRPr="00C821F3">
        <w:rPr>
          <w:rFonts w:eastAsia="Times New Roman"/>
          <w:szCs w:val="28"/>
          <w:lang w:eastAsia="zh-CN"/>
        </w:rPr>
        <w:t xml:space="preserve"> уже через него осуществляется управление.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lastRenderedPageBreak/>
        <w:t xml:space="preserve">Не </w:t>
      </w:r>
      <w:r w:rsidR="00963553" w:rsidRPr="00C821F3">
        <w:rPr>
          <w:rFonts w:eastAsia="Times New Roman"/>
          <w:szCs w:val="28"/>
          <w:lang w:eastAsia="zh-CN"/>
        </w:rPr>
        <w:t>напрямую</w:t>
      </w:r>
      <w:r w:rsidR="00963553">
        <w:rPr>
          <w:rFonts w:eastAsia="Times New Roman"/>
          <w:szCs w:val="28"/>
          <w:lang w:eastAsia="zh-CN"/>
        </w:rPr>
        <w:t>, не</w:t>
      </w:r>
      <w:r w:rsidR="00C821F3" w:rsidRPr="00C821F3">
        <w:rPr>
          <w:rFonts w:eastAsia="Times New Roman"/>
          <w:szCs w:val="28"/>
          <w:lang w:eastAsia="zh-CN"/>
        </w:rPr>
        <w:t xml:space="preserve"> через силу</w:t>
      </w:r>
      <w:r w:rsidR="00963553">
        <w:rPr>
          <w:rFonts w:eastAsia="Times New Roman"/>
          <w:szCs w:val="28"/>
          <w:lang w:eastAsia="zh-CN"/>
        </w:rPr>
        <w:t>, а</w:t>
      </w:r>
      <w:r w:rsidR="00C821F3" w:rsidRPr="00C821F3">
        <w:rPr>
          <w:rFonts w:eastAsia="Times New Roman"/>
          <w:szCs w:val="28"/>
          <w:lang w:eastAsia="zh-CN"/>
        </w:rPr>
        <w:t xml:space="preserve"> через то,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что человек сам считает истиной.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Именно в этом —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главная сила системы.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Потому что человек,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уверенный, что он мыслит сам,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на самом деле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B17EB0">
        <w:rPr>
          <w:rStyle w:val="--0"/>
          <w:lang w:eastAsia="zh-CN"/>
        </w:rPr>
        <w:t xml:space="preserve">следует </w:t>
      </w:r>
      <w:r w:rsidR="00C821F3" w:rsidRPr="00B17EB0">
        <w:rPr>
          <w:rStyle w:val="--"/>
          <w:lang w:eastAsia="zh-CN"/>
        </w:rPr>
        <w:t>заданному</w:t>
      </w:r>
      <w:r w:rsidR="00C821F3" w:rsidRPr="00C821F3">
        <w:rPr>
          <w:rFonts w:eastAsia="Times New Roman"/>
          <w:szCs w:val="28"/>
          <w:lang w:eastAsia="zh-CN"/>
        </w:rPr>
        <w:t xml:space="preserve"> контуру.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 защищает его.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 воспроизводит его.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Но важно понимать: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то, что мы рассмотрели —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это только точка перехода.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Момент, когда механизм был собран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 запущен.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Дальше начинается следующий этап.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Более сложный.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Более тонкий.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 значительно более масштабный.</w:t>
      </w:r>
      <w:r w:rsidR="00B17EB0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Потому что после того,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как истина становится управляемой,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возникает следующая задача: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2202F4">
        <w:rPr>
          <w:rStyle w:val="--0"/>
          <w:lang w:eastAsia="zh-CN"/>
        </w:rPr>
        <w:t>как</w:t>
      </w:r>
      <w:r w:rsidR="00C821F3" w:rsidRPr="00B17EB0">
        <w:rPr>
          <w:rFonts w:eastAsia="Times New Roman"/>
          <w:szCs w:val="28"/>
          <w:lang w:eastAsia="zh-CN"/>
        </w:rPr>
        <w:t xml:space="preserve"> </w:t>
      </w:r>
      <w:r w:rsidR="00C821F3" w:rsidRPr="002202F4">
        <w:rPr>
          <w:rStyle w:val="--"/>
          <w:lang w:eastAsia="zh-CN"/>
        </w:rPr>
        <w:t>удержать</w:t>
      </w:r>
      <w:r w:rsidR="00C821F3" w:rsidRPr="00B17EB0">
        <w:rPr>
          <w:rFonts w:eastAsia="Times New Roman"/>
          <w:szCs w:val="28"/>
          <w:lang w:eastAsia="zh-CN"/>
        </w:rPr>
        <w:t xml:space="preserve"> этот механизм</w:t>
      </w:r>
      <w:r w:rsidR="00963553" w:rsidRPr="00B17EB0">
        <w:rPr>
          <w:rFonts w:eastAsia="Times New Roman"/>
          <w:szCs w:val="28"/>
          <w:lang w:eastAsia="zh-CN"/>
        </w:rPr>
        <w:t xml:space="preserve">, </w:t>
      </w:r>
      <w:r w:rsidR="00C821F3" w:rsidRPr="00B17EB0">
        <w:rPr>
          <w:rFonts w:eastAsia="Times New Roman"/>
          <w:szCs w:val="28"/>
          <w:lang w:eastAsia="zh-CN"/>
        </w:rPr>
        <w:t>как его усилить</w:t>
      </w:r>
      <w:r w:rsidR="00963553" w:rsidRPr="00B17EB0">
        <w:rPr>
          <w:rFonts w:eastAsia="Times New Roman"/>
          <w:szCs w:val="28"/>
          <w:lang w:eastAsia="zh-CN"/>
        </w:rPr>
        <w:t xml:space="preserve">, </w:t>
      </w:r>
      <w:r w:rsidR="00C821F3" w:rsidRPr="00B17EB0">
        <w:rPr>
          <w:rFonts w:eastAsia="Times New Roman"/>
          <w:szCs w:val="28"/>
          <w:lang w:eastAsia="zh-CN"/>
        </w:rPr>
        <w:t>как сделать его самовоспроизводящимся.</w:t>
      </w:r>
      <w:r w:rsidR="00963553" w:rsidRPr="00B17EB0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Именно здесь начинают формироваться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уже полноценные конструкции: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религиозные институты,</w:t>
      </w:r>
      <w:r w:rsidR="00963553">
        <w:rPr>
          <w:rFonts w:eastAsia="Times New Roman"/>
          <w:szCs w:val="28"/>
          <w:lang w:eastAsia="zh-CN"/>
        </w:rPr>
        <w:t xml:space="preserve"> г</w:t>
      </w:r>
      <w:r w:rsidR="00C821F3" w:rsidRPr="00C821F3">
        <w:rPr>
          <w:rFonts w:eastAsia="Times New Roman"/>
          <w:szCs w:val="28"/>
          <w:lang w:eastAsia="zh-CN"/>
        </w:rPr>
        <w:t>осударственные системы нового типа,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идеологические аппараты,</w:t>
      </w:r>
      <w:r w:rsidR="00963553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которые работают не только с поведением,</w:t>
      </w:r>
      <w:r w:rsidR="00B17EB0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но с самим способом мышления человека.</w:t>
      </w:r>
    </w:p>
    <w:p w14:paraId="080D3EF6" w14:textId="51BC765E" w:rsidR="00C821F3" w:rsidRPr="00C821F3" w:rsidRDefault="00963553" w:rsidP="00087B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C821F3" w:rsidRPr="00C821F3">
        <w:rPr>
          <w:rFonts w:eastAsia="Times New Roman"/>
          <w:szCs w:val="28"/>
          <w:lang w:eastAsia="zh-CN"/>
        </w:rPr>
        <w:t>Именно это мы будем разбирать дальше.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Как создаются такие системы.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Как они закрепляются.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Как они адаптируются к новым условиям.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И главное —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почему, несмотря на смену эпох,</w:t>
      </w:r>
      <w:r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они продолжают работать.</w:t>
      </w:r>
      <w:r w:rsidR="00087BE5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Потому что за пределами уже увиденного</w:t>
      </w:r>
      <w:r w:rsidR="002202F4">
        <w:rPr>
          <w:rFonts w:eastAsia="Times New Roman"/>
          <w:szCs w:val="28"/>
          <w:lang w:eastAsia="zh-CN"/>
        </w:rPr>
        <w:t>,</w:t>
      </w:r>
      <w:r w:rsidR="00087BE5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>остаётся главный вопрос:</w:t>
      </w:r>
      <w:r w:rsidR="00087BE5">
        <w:rPr>
          <w:rFonts w:eastAsia="Times New Roman"/>
          <w:szCs w:val="28"/>
          <w:lang w:eastAsia="zh-CN"/>
        </w:rPr>
        <w:t xml:space="preserve"> </w:t>
      </w:r>
      <w:r w:rsidR="00C821F3" w:rsidRPr="00C821F3">
        <w:rPr>
          <w:rFonts w:eastAsia="Times New Roman"/>
          <w:szCs w:val="28"/>
          <w:lang w:eastAsia="zh-CN"/>
        </w:rPr>
        <w:t xml:space="preserve">не только </w:t>
      </w:r>
      <w:r w:rsidR="00C821F3" w:rsidRPr="002202F4">
        <w:rPr>
          <w:rFonts w:eastAsia="Times New Roman"/>
          <w:b/>
          <w:bCs/>
          <w:i/>
          <w:iCs/>
          <w:szCs w:val="28"/>
          <w:lang w:eastAsia="zh-CN"/>
        </w:rPr>
        <w:t>как это было устроено</w:t>
      </w:r>
      <w:r w:rsidR="00C821F3" w:rsidRPr="00C821F3">
        <w:rPr>
          <w:rFonts w:eastAsia="Times New Roman"/>
          <w:szCs w:val="28"/>
          <w:lang w:eastAsia="zh-CN"/>
        </w:rPr>
        <w:t>,</w:t>
      </w:r>
    </w:p>
    <w:p w14:paraId="7F3517AA" w14:textId="77777777" w:rsidR="00C821F3" w:rsidRPr="002202F4" w:rsidRDefault="00C821F3" w:rsidP="00570827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 w:rsidRPr="002202F4">
        <w:rPr>
          <w:rFonts w:eastAsia="Times New Roman"/>
          <w:b/>
          <w:bCs/>
          <w:i/>
          <w:iCs/>
          <w:szCs w:val="28"/>
          <w:lang w:eastAsia="zh-CN"/>
        </w:rPr>
        <w:t>а</w:t>
      </w:r>
      <w:r w:rsidRPr="00C821F3">
        <w:rPr>
          <w:rFonts w:eastAsia="Times New Roman"/>
          <w:szCs w:val="28"/>
          <w:lang w:eastAsia="zh-CN"/>
        </w:rPr>
        <w:t xml:space="preserve"> </w:t>
      </w:r>
      <w:r w:rsidRPr="002202F4">
        <w:rPr>
          <w:rFonts w:eastAsia="Times New Roman"/>
          <w:b/>
          <w:bCs/>
          <w:i/>
          <w:iCs/>
          <w:szCs w:val="28"/>
          <w:lang w:eastAsia="zh-CN"/>
        </w:rPr>
        <w:t>как это продолжает действовать сегодня</w:t>
      </w:r>
      <w:r w:rsidRPr="002202F4">
        <w:rPr>
          <w:rFonts w:eastAsia="Times New Roman"/>
          <w:i/>
          <w:iCs/>
          <w:szCs w:val="28"/>
          <w:lang w:eastAsia="zh-CN"/>
        </w:rPr>
        <w:t>.</w:t>
      </w:r>
    </w:p>
    <w:p w14:paraId="1B95C2AD" w14:textId="77777777" w:rsidR="00E11EDA" w:rsidRPr="0075374C" w:rsidRDefault="00E11EDA" w:rsidP="00E11EDA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5B5A1813" w14:textId="77777777" w:rsidR="00E11EDA" w:rsidRPr="0082391B" w:rsidRDefault="00E11EDA" w:rsidP="00E11EDA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2A5A77B5" w14:textId="4D7FDC78" w:rsidR="00E11EDA" w:rsidRPr="0082391B" w:rsidRDefault="00CC7D9C" w:rsidP="00E11EDA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21 мая</w:t>
      </w:r>
      <w:r w:rsidR="00E11EDA" w:rsidRPr="0082391B">
        <w:rPr>
          <w:rFonts w:ascii="Georgia" w:hAnsi="Georgia"/>
          <w:b/>
          <w:bCs/>
        </w:rPr>
        <w:t xml:space="preserve"> 2026 г</w:t>
      </w:r>
      <w:r w:rsidR="00E11EDA" w:rsidRPr="0082391B">
        <w:rPr>
          <w:b/>
          <w:bCs/>
        </w:rPr>
        <w:t>.</w:t>
      </w:r>
    </w:p>
    <w:p w14:paraId="6BAF1652" w14:textId="77777777" w:rsidR="00E11EDA" w:rsidRPr="003C34CB" w:rsidRDefault="00E11EDA" w:rsidP="00E11EDA">
      <w:pPr>
        <w:spacing w:after="0"/>
        <w:rPr>
          <w:rFonts w:eastAsia="Times New Roman"/>
          <w:szCs w:val="28"/>
          <w:lang w:eastAsia="zh-CN"/>
        </w:rPr>
      </w:pPr>
    </w:p>
    <w:p w14:paraId="59DAE86C" w14:textId="2F1143DA" w:rsidR="00C922ED" w:rsidRPr="002202F4" w:rsidRDefault="00C922ED" w:rsidP="00570827">
      <w:pPr>
        <w:spacing w:after="0"/>
        <w:ind w:left="-142" w:firstLine="0"/>
        <w:rPr>
          <w:rStyle w:val="affff4"/>
          <w:i/>
          <w:iCs/>
          <w:szCs w:val="28"/>
        </w:rPr>
      </w:pPr>
    </w:p>
    <w:sectPr w:rsidR="00C922ED" w:rsidRPr="002202F4" w:rsidSect="00D2365B">
      <w:footerReference w:type="even" r:id="rId14"/>
      <w:footerReference w:type="default" r:id="rId15"/>
      <w:pgSz w:w="11900" w:h="16840"/>
      <w:pgMar w:top="462" w:right="418" w:bottom="1134" w:left="283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31B2B" w14:textId="77777777" w:rsidR="00DB5E3A" w:rsidRDefault="00DB5E3A" w:rsidP="007E5B4D">
      <w:r>
        <w:separator/>
      </w:r>
    </w:p>
  </w:endnote>
  <w:endnote w:type="continuationSeparator" w:id="0">
    <w:p w14:paraId="5E29D9C8" w14:textId="77777777" w:rsidR="00DB5E3A" w:rsidRDefault="00DB5E3A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DEF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8DEE68C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0E12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376FB94F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0C41" w14:textId="77777777" w:rsidR="00DB5E3A" w:rsidRDefault="00DB5E3A" w:rsidP="007E5B4D">
      <w:r>
        <w:separator/>
      </w:r>
    </w:p>
  </w:footnote>
  <w:footnote w:type="continuationSeparator" w:id="0">
    <w:p w14:paraId="481D24B7" w14:textId="77777777" w:rsidR="00DB5E3A" w:rsidRDefault="00DB5E3A" w:rsidP="007E5B4D">
      <w:r>
        <w:continuationSeparator/>
      </w:r>
    </w:p>
  </w:footnote>
  <w:footnote w:id="1">
    <w:p w14:paraId="4CA433B6" w14:textId="2B22AE2A" w:rsidR="008359B3" w:rsidRPr="008359B3" w:rsidRDefault="008359B3" w:rsidP="00C3007E">
      <w:pPr>
        <w:shd w:val="clear" w:color="auto" w:fill="FFFFFF"/>
        <w:spacing w:after="0" w:line="240" w:lineRule="auto"/>
        <w:ind w:firstLine="0"/>
        <w:jc w:val="left"/>
        <w:rPr>
          <w:rFonts w:eastAsia="Times New Roman" w:cs="Arial"/>
          <w:color w:val="0A0A0A"/>
          <w:sz w:val="21"/>
          <w:szCs w:val="21"/>
          <w:lang w:eastAsia="zh-CN"/>
        </w:rPr>
      </w:pPr>
      <w:r>
        <w:rPr>
          <w:rStyle w:val="af5"/>
        </w:rPr>
        <w:footnoteRef/>
      </w:r>
      <w:r>
        <w:t xml:space="preserve"> </w:t>
      </w:r>
      <w:r w:rsidRPr="008359B3">
        <w:rPr>
          <w:rFonts w:eastAsia="Times New Roman" w:cs="Arial"/>
          <w:b/>
          <w:bCs/>
          <w:color w:val="0A0A0A"/>
          <w:sz w:val="21"/>
          <w:szCs w:val="21"/>
          <w:lang w:eastAsia="zh-CN"/>
        </w:rPr>
        <w:t>Готовность престола «за единый аз»</w:t>
      </w:r>
      <w:r w:rsidRPr="008359B3">
        <w:rPr>
          <w:rFonts w:eastAsia="Times New Roman" w:cs="Arial"/>
          <w:color w:val="0A0A0A"/>
          <w:sz w:val="21"/>
          <w:szCs w:val="21"/>
          <w:lang w:eastAsia="zh-CN"/>
        </w:rPr>
        <w:t xml:space="preserve"> — символ бескомпромиссности старообрядцев в XVII веке. Это означает готовность отдать жизнь за малейшее отличие в церковных книгах или обрядах (в частности, написание «аз» вместо «исус»), возникшее из-за реформы патриарха Никона. Лидером этого движения стал протопоп Аввакум, сожженный за свои убеждения. </w:t>
      </w:r>
    </w:p>
    <w:p w14:paraId="617EB056" w14:textId="77777777" w:rsidR="008359B3" w:rsidRPr="008359B3" w:rsidRDefault="008359B3" w:rsidP="00C3007E">
      <w:pPr>
        <w:spacing w:after="0" w:line="240" w:lineRule="auto"/>
        <w:ind w:firstLine="0"/>
        <w:jc w:val="left"/>
        <w:rPr>
          <w:rFonts w:eastAsia="Times New Roman"/>
          <w:sz w:val="21"/>
          <w:szCs w:val="21"/>
          <w:lang w:eastAsia="zh-CN"/>
        </w:rPr>
      </w:pPr>
    </w:p>
    <w:p w14:paraId="184624AF" w14:textId="543FC8E1" w:rsidR="008359B3" w:rsidRPr="008359B3" w:rsidRDefault="008359B3">
      <w:pPr>
        <w:pStyle w:val="af3"/>
        <w:rPr>
          <w:lang w:val="ru-RU"/>
        </w:rPr>
      </w:pPr>
    </w:p>
  </w:footnote>
  <w:footnote w:id="2">
    <w:p w14:paraId="6637F337" w14:textId="563F29C7" w:rsidR="00CD003D" w:rsidRPr="00CD003D" w:rsidRDefault="00CD003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CD003D">
        <w:rPr>
          <w:lang w:val="ru-RU"/>
        </w:rPr>
        <w:t xml:space="preserve"> </w:t>
      </w:r>
      <w:r w:rsidRPr="00CD003D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Мартин Лютер</w:t>
      </w:r>
      <w:r w:rsidRPr="00CD003D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был немецким священником, теологом, писателем, автором гимнов, профессором и бывшим августинским монахом. Лютер был ключевой фигурой протестантской Реформации, и его богословские убеждения легли в основу лютеранства. Он считается одной из самых влиятельных фигур в западной и христианской истории</w:t>
      </w:r>
    </w:p>
  </w:footnote>
  <w:footnote w:id="3">
    <w:p w14:paraId="13B84564" w14:textId="2BE14D46" w:rsidR="00CD003D" w:rsidRPr="00CD003D" w:rsidRDefault="00CD003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CD003D">
        <w:rPr>
          <w:lang w:val="ru-RU"/>
        </w:rPr>
        <w:t xml:space="preserve"> </w:t>
      </w:r>
      <w:r w:rsidRPr="00CD003D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Игнатий Лойола</w:t>
      </w:r>
      <w:r w:rsidRPr="00CD003D">
        <w:rPr>
          <w:rFonts w:cs="Arial"/>
          <w:color w:val="1F1F1F"/>
          <w:sz w:val="21"/>
          <w:szCs w:val="21"/>
          <w:shd w:val="clear" w:color="auto" w:fill="FFFFFF"/>
          <w:lang w:val="ru-RU"/>
        </w:rPr>
        <w:t>, почитаемый как святой Игнатий Лойола, был испанским католическим священником и богослованом, который вместе с шестью сподвижниками основал религиозный орден Общества Иисуса и стал его первым генеральным настоятелем в Париже в 1541 году.</w:t>
      </w:r>
    </w:p>
  </w:footnote>
  <w:footnote w:id="4">
    <w:p w14:paraId="651954DC" w14:textId="05150C8A" w:rsidR="00BC3315" w:rsidRPr="00BC3315" w:rsidRDefault="00BC3315">
      <w:pPr>
        <w:pStyle w:val="af3"/>
        <w:rPr>
          <w:lang w:val="ru-RU"/>
        </w:rPr>
      </w:pPr>
      <w:r>
        <w:rPr>
          <w:rStyle w:val="af5"/>
        </w:rPr>
        <w:footnoteRef/>
      </w:r>
      <w:r w:rsidRPr="00BC3315">
        <w:rPr>
          <w:lang w:val="ru-RU"/>
        </w:rPr>
        <w:t xml:space="preserve"> </w:t>
      </w:r>
      <w:r w:rsidRPr="00BC3315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Грациан</w:t>
      </w:r>
      <w:r w:rsidRPr="00BC3315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был императором Западной Римской империи с 367 по 383 год. Старший сын Валентиниана </w:t>
      </w:r>
      <w:r w:rsidRPr="00BC3315">
        <w:rPr>
          <w:rFonts w:cs="Arial"/>
          <w:color w:val="1F1F1F"/>
          <w:sz w:val="21"/>
          <w:szCs w:val="21"/>
          <w:shd w:val="clear" w:color="auto" w:fill="FFFFFF"/>
        </w:rPr>
        <w:t>I</w:t>
      </w:r>
      <w:r w:rsidRPr="00BC3315">
        <w:rPr>
          <w:rFonts w:cs="Arial"/>
          <w:color w:val="1F1F1F"/>
          <w:sz w:val="21"/>
          <w:szCs w:val="21"/>
          <w:shd w:val="clear" w:color="auto" w:fill="FFFFFF"/>
          <w:lang w:val="ru-RU"/>
        </w:rPr>
        <w:t>, Грациан в детстве получил титул Августа и унаследовал Запад после смерти отца в 375 году</w:t>
      </w:r>
      <w:r w:rsidRPr="00BC3315">
        <w:rPr>
          <w:rFonts w:ascii="Arial" w:hAnsi="Arial" w:cs="Arial"/>
          <w:color w:val="1F1F1F"/>
          <w:sz w:val="21"/>
          <w:szCs w:val="21"/>
          <w:shd w:val="clear" w:color="auto" w:fill="FFFFFF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EC46BD"/>
    <w:multiLevelType w:val="multilevel"/>
    <w:tmpl w:val="F9F6E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0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3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10"/>
  </w:num>
  <w:num w:numId="3" w16cid:durableId="1925189126">
    <w:abstractNumId w:val="28"/>
  </w:num>
  <w:num w:numId="4" w16cid:durableId="761728276">
    <w:abstractNumId w:val="25"/>
  </w:num>
  <w:num w:numId="5" w16cid:durableId="390153362">
    <w:abstractNumId w:val="5"/>
  </w:num>
  <w:num w:numId="6" w16cid:durableId="1779788399">
    <w:abstractNumId w:val="32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3"/>
  </w:num>
  <w:num w:numId="10" w16cid:durableId="1368524283">
    <w:abstractNumId w:val="31"/>
  </w:num>
  <w:num w:numId="11" w16cid:durableId="211423971">
    <w:abstractNumId w:val="39"/>
  </w:num>
  <w:num w:numId="12" w16cid:durableId="1577127927">
    <w:abstractNumId w:val="20"/>
  </w:num>
  <w:num w:numId="13" w16cid:durableId="1432579772">
    <w:abstractNumId w:val="35"/>
  </w:num>
  <w:num w:numId="14" w16cid:durableId="29498456">
    <w:abstractNumId w:val="17"/>
  </w:num>
  <w:num w:numId="15" w16cid:durableId="847910628">
    <w:abstractNumId w:val="8"/>
  </w:num>
  <w:num w:numId="16" w16cid:durableId="487985887">
    <w:abstractNumId w:val="14"/>
  </w:num>
  <w:num w:numId="17" w16cid:durableId="1028677317">
    <w:abstractNumId w:val="16"/>
  </w:num>
  <w:num w:numId="18" w16cid:durableId="38672645">
    <w:abstractNumId w:val="26"/>
  </w:num>
  <w:num w:numId="19" w16cid:durableId="162596756">
    <w:abstractNumId w:val="15"/>
  </w:num>
  <w:num w:numId="20" w16cid:durableId="444080361">
    <w:abstractNumId w:val="1"/>
  </w:num>
  <w:num w:numId="21" w16cid:durableId="245724744">
    <w:abstractNumId w:val="6"/>
  </w:num>
  <w:num w:numId="22" w16cid:durableId="935358394">
    <w:abstractNumId w:val="36"/>
  </w:num>
  <w:num w:numId="23" w16cid:durableId="283467634">
    <w:abstractNumId w:val="27"/>
  </w:num>
  <w:num w:numId="24" w16cid:durableId="458113504">
    <w:abstractNumId w:val="9"/>
  </w:num>
  <w:num w:numId="25" w16cid:durableId="1293247341">
    <w:abstractNumId w:val="30"/>
  </w:num>
  <w:num w:numId="26" w16cid:durableId="1005327327">
    <w:abstractNumId w:val="34"/>
  </w:num>
  <w:num w:numId="27" w16cid:durableId="345719788">
    <w:abstractNumId w:val="21"/>
  </w:num>
  <w:num w:numId="28" w16cid:durableId="7021644">
    <w:abstractNumId w:val="29"/>
  </w:num>
  <w:num w:numId="29" w16cid:durableId="110130544">
    <w:abstractNumId w:val="7"/>
  </w:num>
  <w:num w:numId="30" w16cid:durableId="158738178">
    <w:abstractNumId w:val="22"/>
  </w:num>
  <w:num w:numId="31" w16cid:durableId="1802765978">
    <w:abstractNumId w:val="12"/>
  </w:num>
  <w:num w:numId="32" w16cid:durableId="1343703435">
    <w:abstractNumId w:val="41"/>
  </w:num>
  <w:num w:numId="33" w16cid:durableId="1943880721">
    <w:abstractNumId w:val="24"/>
  </w:num>
  <w:num w:numId="34" w16cid:durableId="173498459">
    <w:abstractNumId w:val="40"/>
  </w:num>
  <w:num w:numId="35" w16cid:durableId="1428891042">
    <w:abstractNumId w:val="38"/>
  </w:num>
  <w:num w:numId="36" w16cid:durableId="1061252849">
    <w:abstractNumId w:val="11"/>
  </w:num>
  <w:num w:numId="37" w16cid:durableId="27537059">
    <w:abstractNumId w:val="33"/>
  </w:num>
  <w:num w:numId="38" w16cid:durableId="1550192210">
    <w:abstractNumId w:val="26"/>
    <w:lvlOverride w:ilvl="0">
      <w:startOverride w:val="1"/>
    </w:lvlOverride>
  </w:num>
  <w:num w:numId="39" w16cid:durableId="1763067811">
    <w:abstractNumId w:val="26"/>
    <w:lvlOverride w:ilvl="0">
      <w:startOverride w:val="1"/>
    </w:lvlOverride>
  </w:num>
  <w:num w:numId="40" w16cid:durableId="937325030">
    <w:abstractNumId w:val="8"/>
  </w:num>
  <w:num w:numId="41" w16cid:durableId="1113593693">
    <w:abstractNumId w:val="19"/>
  </w:num>
  <w:num w:numId="42" w16cid:durableId="1798252795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8"/>
  </w:num>
  <w:num w:numId="44" w16cid:durableId="634218233">
    <w:abstractNumId w:val="18"/>
    <w:lvlOverride w:ilvl="0">
      <w:startOverride w:val="16"/>
    </w:lvlOverride>
    <w:lvlOverride w:ilvl="1">
      <w:startOverride w:val="4"/>
    </w:lvlOverride>
  </w:num>
  <w:num w:numId="45" w16cid:durableId="724334226">
    <w:abstractNumId w:val="37"/>
  </w:num>
  <w:num w:numId="46" w16cid:durableId="1496267748">
    <w:abstractNumId w:val="23"/>
  </w:num>
  <w:num w:numId="47" w16cid:durableId="1649480234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B1E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7A0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5506"/>
    <w:rsid w:val="00086140"/>
    <w:rsid w:val="000866C9"/>
    <w:rsid w:val="00087BE5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D62A1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11E8"/>
    <w:rsid w:val="00124967"/>
    <w:rsid w:val="00131813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586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2D98"/>
    <w:rsid w:val="001A38BB"/>
    <w:rsid w:val="001A40AA"/>
    <w:rsid w:val="001A4416"/>
    <w:rsid w:val="001A4577"/>
    <w:rsid w:val="001A7505"/>
    <w:rsid w:val="001B066F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4A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1409"/>
    <w:rsid w:val="00202899"/>
    <w:rsid w:val="00203505"/>
    <w:rsid w:val="00204278"/>
    <w:rsid w:val="0020534C"/>
    <w:rsid w:val="002102EB"/>
    <w:rsid w:val="00210400"/>
    <w:rsid w:val="0021294C"/>
    <w:rsid w:val="002173DE"/>
    <w:rsid w:val="002202F4"/>
    <w:rsid w:val="00223385"/>
    <w:rsid w:val="00227733"/>
    <w:rsid w:val="00230C0F"/>
    <w:rsid w:val="00232134"/>
    <w:rsid w:val="0023267E"/>
    <w:rsid w:val="00236536"/>
    <w:rsid w:val="00241558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350C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03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10DD"/>
    <w:rsid w:val="002D5786"/>
    <w:rsid w:val="002D668C"/>
    <w:rsid w:val="002D6BAC"/>
    <w:rsid w:val="002D6C68"/>
    <w:rsid w:val="002D7F41"/>
    <w:rsid w:val="002E351E"/>
    <w:rsid w:val="002E61BE"/>
    <w:rsid w:val="002F4B67"/>
    <w:rsid w:val="002F6D55"/>
    <w:rsid w:val="00300658"/>
    <w:rsid w:val="0030576F"/>
    <w:rsid w:val="003058BD"/>
    <w:rsid w:val="00307744"/>
    <w:rsid w:val="00315B72"/>
    <w:rsid w:val="0032194C"/>
    <w:rsid w:val="00324161"/>
    <w:rsid w:val="0032479B"/>
    <w:rsid w:val="003315AB"/>
    <w:rsid w:val="00332FE6"/>
    <w:rsid w:val="0033393B"/>
    <w:rsid w:val="00345754"/>
    <w:rsid w:val="003466D0"/>
    <w:rsid w:val="0035099B"/>
    <w:rsid w:val="00350D11"/>
    <w:rsid w:val="00350D19"/>
    <w:rsid w:val="003514EA"/>
    <w:rsid w:val="003524B7"/>
    <w:rsid w:val="0035457F"/>
    <w:rsid w:val="003549CE"/>
    <w:rsid w:val="00355D35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75380"/>
    <w:rsid w:val="003814CD"/>
    <w:rsid w:val="00381A6C"/>
    <w:rsid w:val="003823A6"/>
    <w:rsid w:val="00383667"/>
    <w:rsid w:val="00384230"/>
    <w:rsid w:val="00387747"/>
    <w:rsid w:val="00392671"/>
    <w:rsid w:val="003945B1"/>
    <w:rsid w:val="0039673F"/>
    <w:rsid w:val="003A1794"/>
    <w:rsid w:val="003A1DE4"/>
    <w:rsid w:val="003A34FA"/>
    <w:rsid w:val="003A44C6"/>
    <w:rsid w:val="003A5E64"/>
    <w:rsid w:val="003B1F8C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6313"/>
    <w:rsid w:val="003F7CD6"/>
    <w:rsid w:val="004010C8"/>
    <w:rsid w:val="00407FA2"/>
    <w:rsid w:val="004134C6"/>
    <w:rsid w:val="0041365D"/>
    <w:rsid w:val="0041369F"/>
    <w:rsid w:val="00415F7F"/>
    <w:rsid w:val="00416C97"/>
    <w:rsid w:val="0042732D"/>
    <w:rsid w:val="0043170A"/>
    <w:rsid w:val="0043276F"/>
    <w:rsid w:val="004353F5"/>
    <w:rsid w:val="004365E8"/>
    <w:rsid w:val="00437535"/>
    <w:rsid w:val="00437655"/>
    <w:rsid w:val="00442D9F"/>
    <w:rsid w:val="00443C6F"/>
    <w:rsid w:val="00447E4D"/>
    <w:rsid w:val="00450ED0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732B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2CE4"/>
    <w:rsid w:val="004C388A"/>
    <w:rsid w:val="004C53F5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365A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46C"/>
    <w:rsid w:val="005647A5"/>
    <w:rsid w:val="005654E4"/>
    <w:rsid w:val="00565A69"/>
    <w:rsid w:val="00565C23"/>
    <w:rsid w:val="00566151"/>
    <w:rsid w:val="00570827"/>
    <w:rsid w:val="005726D6"/>
    <w:rsid w:val="00573E94"/>
    <w:rsid w:val="00577CC8"/>
    <w:rsid w:val="005815C5"/>
    <w:rsid w:val="005830B6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E4ABF"/>
    <w:rsid w:val="005F64AC"/>
    <w:rsid w:val="00601173"/>
    <w:rsid w:val="00601C9F"/>
    <w:rsid w:val="00604CA9"/>
    <w:rsid w:val="00611462"/>
    <w:rsid w:val="006124B9"/>
    <w:rsid w:val="0061347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4A3F"/>
    <w:rsid w:val="0065549A"/>
    <w:rsid w:val="00655F3B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0E13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3367"/>
    <w:rsid w:val="007257FF"/>
    <w:rsid w:val="007305FF"/>
    <w:rsid w:val="00732441"/>
    <w:rsid w:val="007325A7"/>
    <w:rsid w:val="00732806"/>
    <w:rsid w:val="00741F5C"/>
    <w:rsid w:val="00742636"/>
    <w:rsid w:val="007451A9"/>
    <w:rsid w:val="007517A1"/>
    <w:rsid w:val="00751A96"/>
    <w:rsid w:val="00754BAF"/>
    <w:rsid w:val="00771A94"/>
    <w:rsid w:val="00772373"/>
    <w:rsid w:val="007759E0"/>
    <w:rsid w:val="00781F2B"/>
    <w:rsid w:val="0078537D"/>
    <w:rsid w:val="007860A2"/>
    <w:rsid w:val="00793056"/>
    <w:rsid w:val="007A18BD"/>
    <w:rsid w:val="007A1D50"/>
    <w:rsid w:val="007A1DE8"/>
    <w:rsid w:val="007A4F20"/>
    <w:rsid w:val="007A549B"/>
    <w:rsid w:val="007A6A04"/>
    <w:rsid w:val="007A6C2E"/>
    <w:rsid w:val="007A6D1D"/>
    <w:rsid w:val="007B01F4"/>
    <w:rsid w:val="007B2CD3"/>
    <w:rsid w:val="007B4271"/>
    <w:rsid w:val="007B73FE"/>
    <w:rsid w:val="007B78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E6F64"/>
    <w:rsid w:val="007E7E13"/>
    <w:rsid w:val="007F1CEF"/>
    <w:rsid w:val="007F40EF"/>
    <w:rsid w:val="007F6BFF"/>
    <w:rsid w:val="007F7BDC"/>
    <w:rsid w:val="007F7E99"/>
    <w:rsid w:val="0080186F"/>
    <w:rsid w:val="00801C63"/>
    <w:rsid w:val="008039AF"/>
    <w:rsid w:val="00803F89"/>
    <w:rsid w:val="00804196"/>
    <w:rsid w:val="0080474B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1D1A"/>
    <w:rsid w:val="00834306"/>
    <w:rsid w:val="008359B3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87D98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5CEE"/>
    <w:rsid w:val="008E768D"/>
    <w:rsid w:val="008F21DF"/>
    <w:rsid w:val="008F3546"/>
    <w:rsid w:val="00903614"/>
    <w:rsid w:val="009038E4"/>
    <w:rsid w:val="00910273"/>
    <w:rsid w:val="00914550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CD1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3553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39D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21"/>
    <w:rsid w:val="009D0BF7"/>
    <w:rsid w:val="009D1949"/>
    <w:rsid w:val="009D19C5"/>
    <w:rsid w:val="009D1A15"/>
    <w:rsid w:val="009D34F5"/>
    <w:rsid w:val="009D4231"/>
    <w:rsid w:val="009D5BEB"/>
    <w:rsid w:val="009D7326"/>
    <w:rsid w:val="009E03EB"/>
    <w:rsid w:val="009E1107"/>
    <w:rsid w:val="009E1919"/>
    <w:rsid w:val="009F1088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37FAD"/>
    <w:rsid w:val="00A405B7"/>
    <w:rsid w:val="00A41677"/>
    <w:rsid w:val="00A41DC0"/>
    <w:rsid w:val="00A42F56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12D"/>
    <w:rsid w:val="00AA12E3"/>
    <w:rsid w:val="00AA1B1E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7"/>
    <w:rsid w:val="00AF2AE8"/>
    <w:rsid w:val="00AF362A"/>
    <w:rsid w:val="00AF36C2"/>
    <w:rsid w:val="00AF43FE"/>
    <w:rsid w:val="00AF48C1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17EB0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23AD"/>
    <w:rsid w:val="00B476CD"/>
    <w:rsid w:val="00B47784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2F0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315"/>
    <w:rsid w:val="00BC3C95"/>
    <w:rsid w:val="00BC46D6"/>
    <w:rsid w:val="00BC7304"/>
    <w:rsid w:val="00BC766B"/>
    <w:rsid w:val="00BD2724"/>
    <w:rsid w:val="00BD4AB5"/>
    <w:rsid w:val="00BD4FDC"/>
    <w:rsid w:val="00BD5F4B"/>
    <w:rsid w:val="00BE2A60"/>
    <w:rsid w:val="00BF0496"/>
    <w:rsid w:val="00BF0EA1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007E"/>
    <w:rsid w:val="00C31BBC"/>
    <w:rsid w:val="00C323BA"/>
    <w:rsid w:val="00C32EBD"/>
    <w:rsid w:val="00C34F92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635FC"/>
    <w:rsid w:val="00C747DD"/>
    <w:rsid w:val="00C821F3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C7D9C"/>
    <w:rsid w:val="00CD003D"/>
    <w:rsid w:val="00CD7092"/>
    <w:rsid w:val="00CE0F5A"/>
    <w:rsid w:val="00CE1F14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1997"/>
    <w:rsid w:val="00D16CD0"/>
    <w:rsid w:val="00D20A7F"/>
    <w:rsid w:val="00D21443"/>
    <w:rsid w:val="00D21953"/>
    <w:rsid w:val="00D2365B"/>
    <w:rsid w:val="00D24268"/>
    <w:rsid w:val="00D30F11"/>
    <w:rsid w:val="00D33423"/>
    <w:rsid w:val="00D335C5"/>
    <w:rsid w:val="00D3569E"/>
    <w:rsid w:val="00D40976"/>
    <w:rsid w:val="00D411C8"/>
    <w:rsid w:val="00D44016"/>
    <w:rsid w:val="00D4467A"/>
    <w:rsid w:val="00D44D18"/>
    <w:rsid w:val="00D44D49"/>
    <w:rsid w:val="00D46D08"/>
    <w:rsid w:val="00D500B7"/>
    <w:rsid w:val="00D5538D"/>
    <w:rsid w:val="00D55630"/>
    <w:rsid w:val="00D6184C"/>
    <w:rsid w:val="00D6336C"/>
    <w:rsid w:val="00D73F82"/>
    <w:rsid w:val="00D762F2"/>
    <w:rsid w:val="00D77785"/>
    <w:rsid w:val="00D82A1D"/>
    <w:rsid w:val="00D83E3A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B5E3A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0F82"/>
    <w:rsid w:val="00E11EDA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457D5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B7114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0281B"/>
    <w:rsid w:val="00F12461"/>
    <w:rsid w:val="00F132B6"/>
    <w:rsid w:val="00F16A69"/>
    <w:rsid w:val="00F17517"/>
    <w:rsid w:val="00F20738"/>
    <w:rsid w:val="00F21415"/>
    <w:rsid w:val="00F2251C"/>
    <w:rsid w:val="00F24700"/>
    <w:rsid w:val="00F24B33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216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6BF"/>
    <w:rsid w:val="00FC4BE4"/>
    <w:rsid w:val="00FD09FF"/>
    <w:rsid w:val="00FD0EC3"/>
    <w:rsid w:val="00FD1405"/>
    <w:rsid w:val="00FD4EFE"/>
    <w:rsid w:val="00FD5980"/>
    <w:rsid w:val="00FE4C8F"/>
    <w:rsid w:val="00FF3E42"/>
    <w:rsid w:val="00FF640C"/>
    <w:rsid w:val="00FF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A601"/>
  <w15:docId w15:val="{78C20EE7-AC6E-764A-B394-458BA0AE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1A2D98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1A2D98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1A2D98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1A2D98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1A2D98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1A2D98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1A2D98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1A2D98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1A2D98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1A2D98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1A2D98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1A2D98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1A2D98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1A2D98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1A2D98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1A2D9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1A2D9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1A2D98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1A2D9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1A2D9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1A2D98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1A2D98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1A2D98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1A2D98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1A2D98"/>
  </w:style>
  <w:style w:type="character" w:customStyle="1" w:styleId="apple-converted-space">
    <w:name w:val="apple-converted-space"/>
    <w:basedOn w:val="a6"/>
    <w:rsid w:val="001A2D98"/>
  </w:style>
  <w:style w:type="character" w:styleId="af">
    <w:name w:val="FollowedHyperlink"/>
    <w:uiPriority w:val="99"/>
    <w:rsid w:val="001A2D9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1A2D98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1A2D98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1A2D9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1A2D9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1A2D9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1A2D98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1A2D98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1A2D98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1A2D98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1A2D98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1A2D98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1A2D98"/>
  </w:style>
  <w:style w:type="character" w:styleId="af7">
    <w:name w:val="Emphasis"/>
    <w:rsid w:val="001A2D9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1A2D9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1A2D98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1A2D98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1A2D98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1A2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1A2D98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1A2D9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1A2D98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1A2D98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1A2D98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1A2D98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1A2D98"/>
    <w:rPr>
      <w:b/>
    </w:rPr>
  </w:style>
  <w:style w:type="paragraph" w:customStyle="1" w:styleId="1">
    <w:name w:val="Стиль1"/>
    <w:basedOn w:val="11"/>
    <w:next w:val="a5"/>
    <w:autoRedefine/>
    <w:rsid w:val="001A2D98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1A2D9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1A2D9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1A2D9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1A2D9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1A2D9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1A2D9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1A2D9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1A2D98"/>
  </w:style>
  <w:style w:type="character" w:customStyle="1" w:styleId="mw-headline">
    <w:name w:val="mw-headline"/>
    <w:basedOn w:val="a6"/>
    <w:rsid w:val="001A2D98"/>
  </w:style>
  <w:style w:type="character" w:customStyle="1" w:styleId="mw-editsection">
    <w:name w:val="mw-editsection"/>
    <w:basedOn w:val="a6"/>
    <w:rsid w:val="001A2D98"/>
  </w:style>
  <w:style w:type="character" w:customStyle="1" w:styleId="mw-editsection-bracket">
    <w:name w:val="mw-editsection-bracket"/>
    <w:basedOn w:val="a6"/>
    <w:rsid w:val="001A2D98"/>
  </w:style>
  <w:style w:type="character" w:customStyle="1" w:styleId="mw-editsection-divider">
    <w:name w:val="mw-editsection-divider"/>
    <w:basedOn w:val="a6"/>
    <w:rsid w:val="001A2D98"/>
  </w:style>
  <w:style w:type="character" w:styleId="aff2">
    <w:name w:val="annotation reference"/>
    <w:basedOn w:val="a6"/>
    <w:uiPriority w:val="99"/>
    <w:semiHidden/>
    <w:unhideWhenUsed/>
    <w:rsid w:val="001A2D98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1A2D98"/>
  </w:style>
  <w:style w:type="character" w:customStyle="1" w:styleId="aff4">
    <w:name w:val="Текст примечания Знак"/>
    <w:basedOn w:val="a6"/>
    <w:link w:val="aff3"/>
    <w:uiPriority w:val="99"/>
    <w:semiHidden/>
    <w:rsid w:val="001A2D98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1A2D98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1A2D98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1A2D98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1A2D98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1A2D98"/>
    <w:rPr>
      <w:i/>
      <w:iCs/>
      <w:color w:val="808080"/>
    </w:rPr>
  </w:style>
  <w:style w:type="character" w:styleId="affa">
    <w:name w:val="Book Title"/>
    <w:uiPriority w:val="33"/>
    <w:rsid w:val="001A2D98"/>
    <w:rPr>
      <w:b/>
      <w:bCs/>
      <w:smallCaps/>
      <w:spacing w:val="5"/>
    </w:rPr>
  </w:style>
  <w:style w:type="paragraph" w:customStyle="1" w:styleId="-12">
    <w:name w:val="Обычный-12"/>
    <w:basedOn w:val="a5"/>
    <w:rsid w:val="001A2D9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1A2D9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1A2D9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1A2D98"/>
  </w:style>
  <w:style w:type="paragraph" w:styleId="4">
    <w:name w:val="List Number 4"/>
    <w:basedOn w:val="a5"/>
    <w:uiPriority w:val="99"/>
    <w:semiHidden/>
    <w:unhideWhenUsed/>
    <w:rsid w:val="001A2D98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1A2D98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1A2D98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1A2D9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1A2D98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1A2D98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1A2D98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1A2D98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1A2D98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1A2D9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1A2D9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1A2D9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1A2D98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1A2D98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1A2D98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1A2D98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1A2D9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1A2D9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1A2D98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1A2D98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1A2D98"/>
  </w:style>
  <w:style w:type="paragraph" w:customStyle="1" w:styleId="a0">
    <w:name w:val="Сноска"/>
    <w:basedOn w:val="a5"/>
    <w:rsid w:val="001A2D98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1A2D9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1A2D98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1A2D98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1A2D98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1A2D98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1A2D98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1A2D98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1A2D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1A2D9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1A2D9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1A2D98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1A2D9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1A2D9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1A2D98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1A2D98"/>
  </w:style>
  <w:style w:type="numbering" w:styleId="111111">
    <w:name w:val="Outline List 2"/>
    <w:basedOn w:val="a8"/>
    <w:uiPriority w:val="99"/>
    <w:semiHidden/>
    <w:unhideWhenUsed/>
    <w:rsid w:val="001A2D98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1A2D98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1A2D98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1A2D98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1A2D98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1A2D98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1A2D9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1A2D98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1A2D98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1A2D9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1A2D98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1A2D98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1A2D98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1A2D98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1A2D98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1A2D98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1A2D98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1A2D98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1A2D98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1A2D9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1A2D9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1A2D98"/>
  </w:style>
  <w:style w:type="paragraph" w:customStyle="1" w:styleId="a">
    <w:name w:val="раздел"/>
    <w:basedOn w:val="a5"/>
    <w:autoRedefine/>
    <w:rsid w:val="001A2D98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1A2D98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1A2D98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1A2D9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1A2D98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E457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E457D5"/>
  </w:style>
  <w:style w:type="paragraph" w:customStyle="1" w:styleId="p3">
    <w:name w:val="p3"/>
    <w:basedOn w:val="a5"/>
    <w:rsid w:val="00E457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E457D5"/>
  </w:style>
  <w:style w:type="paragraph" w:customStyle="1" w:styleId="p4">
    <w:name w:val="p4"/>
    <w:basedOn w:val="a5"/>
    <w:rsid w:val="00E457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E457D5"/>
  </w:style>
  <w:style w:type="paragraph" w:customStyle="1" w:styleId="p5">
    <w:name w:val="p5"/>
    <w:basedOn w:val="a5"/>
    <w:rsid w:val="002365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4">
    <w:name w:val="s4"/>
    <w:basedOn w:val="a6"/>
    <w:rsid w:val="00236536"/>
  </w:style>
  <w:style w:type="character" w:customStyle="1" w:styleId="s5">
    <w:name w:val="s5"/>
    <w:basedOn w:val="a6"/>
    <w:rsid w:val="00DF0F82"/>
  </w:style>
  <w:style w:type="character" w:customStyle="1" w:styleId="vkekvd">
    <w:name w:val="vkekvd"/>
    <w:basedOn w:val="a6"/>
    <w:rsid w:val="008359B3"/>
  </w:style>
  <w:style w:type="character" w:customStyle="1" w:styleId="ifmvxd">
    <w:name w:val="ifmvxd"/>
    <w:basedOn w:val="a6"/>
    <w:rsid w:val="008359B3"/>
  </w:style>
  <w:style w:type="character" w:customStyle="1" w:styleId="ijm6od">
    <w:name w:val="ijm6od"/>
    <w:basedOn w:val="a6"/>
    <w:rsid w:val="0083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3C6D6F-429E-0846-ADAB-972072124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2</TotalTime>
  <Pages>14</Pages>
  <Words>5271</Words>
  <Characters>30045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2026-05-21T17:27:00Z</dcterms:created>
  <dcterms:modified xsi:type="dcterms:W3CDTF">2026-05-21T17:27:00Z</dcterms:modified>
</cp:coreProperties>
</file>