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591B3" w14:textId="77777777" w:rsidR="00B07DA8" w:rsidRPr="00BA6F4B" w:rsidRDefault="00B07DA8" w:rsidP="00B07DA8">
      <w:pPr>
        <w:spacing w:after="0" w:line="240" w:lineRule="auto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4206938"/>
      <w:bookmarkStart w:id="1" w:name="OLE_LINK22"/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6AB35F69" w14:textId="73ADB29F" w:rsidR="00B07DA8" w:rsidRPr="00BB2C14" w:rsidRDefault="00B07DA8" w:rsidP="00B07DA8">
      <w:pPr>
        <w:spacing w:after="0" w:line="240" w:lineRule="auto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108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bookmarkEnd w:id="0"/>
    <w:p w14:paraId="03BF9D3A" w14:textId="77777777" w:rsidR="000927DC" w:rsidRDefault="00B07DA8" w:rsidP="000927DC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bookmarkStart w:id="2" w:name="OLE_LINK2"/>
    </w:p>
    <w:p w14:paraId="64066A38" w14:textId="77777777" w:rsidR="00B7647A" w:rsidRDefault="003F6515" w:rsidP="000927DC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НЕстатьи</w:t>
      </w:r>
      <w:r w:rsidR="000927DC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B7647A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</w:t>
      </w:r>
      <w:r w:rsidR="00B07DA8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За пределами </w:t>
      </w:r>
      <w:bookmarkEnd w:id="2"/>
      <w:r w:rsidR="00F7678E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текста</w:t>
      </w:r>
      <w:r w:rsidR="00F7678E" w:rsidRPr="005D6D2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</w:p>
    <w:p w14:paraId="7E6021BF" w14:textId="3556F51F" w:rsidR="00B07DA8" w:rsidRPr="000927DC" w:rsidRDefault="00085435" w:rsidP="000927DC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Выход из цистерны…</w:t>
      </w:r>
    </w:p>
    <w:p w14:paraId="31B11C67" w14:textId="77777777" w:rsidR="00B07DA8" w:rsidRDefault="00B07DA8" w:rsidP="00B07DA8">
      <w:pPr>
        <w:spacing w:after="0" w:line="240" w:lineRule="auto"/>
        <w:jc w:val="center"/>
        <w:rPr>
          <w:b/>
          <w:bCs/>
        </w:rPr>
      </w:pPr>
    </w:p>
    <w:p w14:paraId="03E43CA9" w14:textId="77777777" w:rsidR="00B07DA8" w:rsidRPr="00B07DA8" w:rsidRDefault="00B07DA8" w:rsidP="00B07DA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bookmarkStart w:id="3" w:name="_Hlk224045913"/>
      <w:bookmarkEnd w:id="1"/>
      <w:r w:rsidRPr="00B07DA8">
        <w:rPr>
          <w:rFonts w:eastAsia="Times New Roman"/>
          <w:b/>
          <w:bCs/>
          <w:i/>
          <w:iCs/>
          <w:color w:val="0E0E0E"/>
          <w:sz w:val="24"/>
          <w:lang w:eastAsia="zh-CN"/>
        </w:rPr>
        <w:t>Текст — это след мысли.</w:t>
      </w:r>
    </w:p>
    <w:p w14:paraId="65F7C382" w14:textId="77777777" w:rsidR="00B07DA8" w:rsidRPr="00B07DA8" w:rsidRDefault="00B07DA8" w:rsidP="00B07DA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B07DA8">
        <w:rPr>
          <w:rFonts w:eastAsia="Times New Roman"/>
          <w:b/>
          <w:bCs/>
          <w:i/>
          <w:iCs/>
          <w:color w:val="0E0E0E"/>
          <w:sz w:val="24"/>
          <w:lang w:eastAsia="zh-CN"/>
        </w:rPr>
        <w:t>Мысль — след Разума.</w:t>
      </w:r>
    </w:p>
    <w:p w14:paraId="6D144131" w14:textId="77777777" w:rsidR="00B07DA8" w:rsidRPr="00B07DA8" w:rsidRDefault="00B07DA8" w:rsidP="00B07DA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B07DA8">
        <w:rPr>
          <w:rFonts w:eastAsia="Times New Roman"/>
          <w:b/>
          <w:bCs/>
          <w:i/>
          <w:iCs/>
          <w:color w:val="0E0E0E"/>
          <w:sz w:val="24"/>
          <w:lang w:eastAsia="zh-CN"/>
        </w:rPr>
        <w:t>Но Разум никогда не помещается в слова.</w:t>
      </w:r>
    </w:p>
    <w:p w14:paraId="3D15F561" w14:textId="7347742C" w:rsidR="00B07DA8" w:rsidRPr="00B07DA8" w:rsidRDefault="00B07DA8" w:rsidP="00B07DA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B07DA8">
        <w:rPr>
          <w:rFonts w:eastAsia="Times New Roman"/>
          <w:b/>
          <w:bCs/>
          <w:i/>
          <w:iCs/>
          <w:color w:val="0E0E0E"/>
          <w:sz w:val="24"/>
          <w:lang w:eastAsia="zh-CN"/>
        </w:rPr>
        <w:t>Поэтому всё самое важное начинается там,</w:t>
      </w:r>
    </w:p>
    <w:p w14:paraId="79DDD1AD" w14:textId="3C35C1E6" w:rsidR="00C922ED" w:rsidRDefault="00B07DA8" w:rsidP="00B07DA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  <w:r w:rsidRPr="00B07DA8">
        <w:rPr>
          <w:rFonts w:eastAsia="Times New Roman"/>
          <w:b/>
          <w:bCs/>
          <w:i/>
          <w:iCs/>
          <w:color w:val="0E0E0E"/>
          <w:sz w:val="24"/>
          <w:lang w:eastAsia="zh-CN"/>
        </w:rPr>
        <w:t>где заканчивается текст</w:t>
      </w:r>
      <w:r>
        <w:rPr>
          <w:rFonts w:eastAsia="Times New Roman"/>
          <w:b/>
          <w:bCs/>
          <w:i/>
          <w:iCs/>
          <w:color w:val="0E0E0E"/>
          <w:sz w:val="24"/>
          <w:lang w:eastAsia="zh-CN"/>
        </w:rPr>
        <w:t>.</w:t>
      </w:r>
    </w:p>
    <w:bookmarkEnd w:id="3"/>
    <w:p w14:paraId="610C2929" w14:textId="415674B7" w:rsidR="00B07DA8" w:rsidRDefault="00B07DA8" w:rsidP="00B07DA8">
      <w:pPr>
        <w:spacing w:after="0" w:line="240" w:lineRule="auto"/>
        <w:ind w:firstLine="0"/>
        <w:jc w:val="right"/>
        <w:rPr>
          <w:rFonts w:eastAsia="Times New Roman"/>
          <w:b/>
          <w:bCs/>
          <w:i/>
          <w:iCs/>
          <w:color w:val="0E0E0E"/>
          <w:sz w:val="24"/>
          <w:lang w:eastAsia="zh-CN"/>
        </w:rPr>
      </w:pPr>
    </w:p>
    <w:p w14:paraId="18611C45" w14:textId="674BDB63" w:rsidR="0060496B" w:rsidRPr="000A0D5B" w:rsidRDefault="0060496B" w:rsidP="0072048C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sz w:val="28"/>
          <w:szCs w:val="28"/>
        </w:rPr>
      </w:pPr>
      <w:r w:rsidRPr="00C96006">
        <w:rPr>
          <w:rFonts w:ascii="Georgia" w:hAnsi="Georgia"/>
          <w:sz w:val="28"/>
          <w:szCs w:val="28"/>
        </w:rPr>
        <w:t>Иногда текст появляется не для того, чтобы дать ответы.</w:t>
      </w:r>
      <w:r>
        <w:rPr>
          <w:rFonts w:ascii="Georgia" w:hAnsi="Georgia"/>
          <w:sz w:val="28"/>
          <w:szCs w:val="28"/>
        </w:rPr>
        <w:t xml:space="preserve"> </w:t>
      </w:r>
      <w:r w:rsidRPr="00C96006">
        <w:rPr>
          <w:rFonts w:ascii="Georgia" w:hAnsi="Georgia"/>
          <w:sz w:val="28"/>
          <w:szCs w:val="28"/>
        </w:rPr>
        <w:t>Иногда он</w:t>
      </w:r>
      <w:r>
        <w:rPr>
          <w:rFonts w:ascii="Georgia" w:hAnsi="Georgia"/>
          <w:sz w:val="28"/>
          <w:szCs w:val="28"/>
        </w:rPr>
        <w:t xml:space="preserve"> </w:t>
      </w:r>
      <w:r w:rsidRPr="00C96006">
        <w:rPr>
          <w:rFonts w:ascii="Georgia" w:hAnsi="Georgia"/>
          <w:sz w:val="28"/>
          <w:szCs w:val="28"/>
        </w:rPr>
        <w:t>возникает потому, что привычные ответы перестают работать.</w:t>
      </w:r>
      <w:r>
        <w:rPr>
          <w:rFonts w:ascii="Georgia" w:hAnsi="Georgia"/>
          <w:sz w:val="28"/>
          <w:szCs w:val="28"/>
        </w:rPr>
        <w:t xml:space="preserve"> </w:t>
      </w:r>
      <w:r w:rsidRPr="00C96006">
        <w:rPr>
          <w:rFonts w:ascii="Georgia" w:hAnsi="Georgia"/>
          <w:sz w:val="28"/>
          <w:szCs w:val="28"/>
        </w:rPr>
        <w:t>И тогда мысль вынуждена искать дорогу туда, где заканчиваются слова.</w:t>
      </w:r>
      <w:r>
        <w:rPr>
          <w:rFonts w:ascii="Georgia" w:hAnsi="Georgia"/>
          <w:sz w:val="28"/>
          <w:szCs w:val="28"/>
        </w:rPr>
        <w:t xml:space="preserve"> </w:t>
      </w:r>
      <w:r w:rsidRPr="00C96006">
        <w:rPr>
          <w:rFonts w:ascii="Georgia" w:hAnsi="Georgia"/>
          <w:sz w:val="28"/>
          <w:szCs w:val="28"/>
        </w:rPr>
        <w:t>Именно там</w:t>
      </w:r>
      <w:r>
        <w:rPr>
          <w:rFonts w:ascii="Georgia" w:hAnsi="Georgia"/>
          <w:sz w:val="28"/>
          <w:szCs w:val="28"/>
        </w:rPr>
        <w:t xml:space="preserve"> </w:t>
      </w:r>
      <w:r w:rsidRPr="00C96006">
        <w:rPr>
          <w:rFonts w:ascii="Georgia" w:hAnsi="Georgia"/>
          <w:sz w:val="28"/>
          <w:szCs w:val="28"/>
        </w:rPr>
        <w:t xml:space="preserve">начинается разговор </w:t>
      </w:r>
      <w:r w:rsidRPr="000A0D5B">
        <w:rPr>
          <w:rStyle w:val="s1"/>
          <w:rFonts w:ascii="Georgia" w:hAnsi="Georgia"/>
          <w:sz w:val="28"/>
          <w:szCs w:val="28"/>
        </w:rPr>
        <w:t>за пределами текста</w:t>
      </w:r>
      <w:r w:rsidRPr="000A0D5B">
        <w:rPr>
          <w:rFonts w:ascii="Georgia" w:hAnsi="Georgia"/>
          <w:sz w:val="28"/>
          <w:szCs w:val="28"/>
        </w:rPr>
        <w:t>.</w:t>
      </w:r>
    </w:p>
    <w:p w14:paraId="08F4C641" w14:textId="642C5B93" w:rsidR="00B07DA8" w:rsidRPr="00A07FCD" w:rsidRDefault="00731BB6" w:rsidP="0072048C">
      <w:pPr>
        <w:spacing w:after="0"/>
        <w:ind w:firstLine="709"/>
        <w:rPr>
          <w:szCs w:val="28"/>
        </w:rPr>
      </w:pPr>
      <w:r w:rsidRPr="0072048C">
        <w:rPr>
          <w:noProof/>
          <w:szCs w:val="28"/>
        </w:rPr>
        <w:drawing>
          <wp:anchor distT="0" distB="0" distL="114300" distR="114300" simplePos="0" relativeHeight="251658240" behindDoc="1" locked="0" layoutInCell="1" allowOverlap="1" wp14:anchorId="349EED7F" wp14:editId="3F1422E7">
            <wp:simplePos x="0" y="0"/>
            <wp:positionH relativeFrom="column">
              <wp:posOffset>4192270</wp:posOffset>
            </wp:positionH>
            <wp:positionV relativeFrom="paragraph">
              <wp:posOffset>457200</wp:posOffset>
            </wp:positionV>
            <wp:extent cx="2607945" cy="3028950"/>
            <wp:effectExtent l="0" t="0" r="0" b="6350"/>
            <wp:wrapTight wrapText="bothSides">
              <wp:wrapPolygon edited="0">
                <wp:start x="0" y="0"/>
                <wp:lineTo x="0" y="21555"/>
                <wp:lineTo x="21458" y="21555"/>
                <wp:lineTo x="21458" y="0"/>
                <wp:lineTo x="0" y="0"/>
              </wp:wrapPolygon>
            </wp:wrapTight>
            <wp:docPr id="6078921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892145" name="Рисунок 60789214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69" b="9803"/>
                    <a:stretch/>
                  </pic:blipFill>
                  <pic:spPr bwMode="auto">
                    <a:xfrm>
                      <a:off x="0" y="0"/>
                      <a:ext cx="2607945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496B">
        <w:rPr>
          <w:szCs w:val="28"/>
        </w:rPr>
        <w:t>В</w:t>
      </w:r>
      <w:r w:rsidR="00B07DA8" w:rsidRPr="00A07FCD">
        <w:rPr>
          <w:szCs w:val="28"/>
        </w:rPr>
        <w:t xml:space="preserve"> истории человечества наступают моменты, когда привычные слова перестают объяснять происходящее. Мы продолжаем пользоваться теми же понятиями, теми же формулами мышления, теми же объяснениями истории и современности, но постепенно </w:t>
      </w:r>
      <w:r w:rsidR="00B07DA8" w:rsidRPr="001A18E8">
        <w:rPr>
          <w:rStyle w:val="--0"/>
        </w:rPr>
        <w:t xml:space="preserve">начинаем </w:t>
      </w:r>
      <w:r w:rsidR="00B07DA8" w:rsidRPr="001A18E8">
        <w:rPr>
          <w:rStyle w:val="--"/>
        </w:rPr>
        <w:t>ощущать</w:t>
      </w:r>
      <w:r w:rsidR="00B07DA8" w:rsidRPr="00A07FCD">
        <w:rPr>
          <w:szCs w:val="28"/>
        </w:rPr>
        <w:t>, что они больше не способны охватить действительность. Они словно скользят по поверхности событий, не касаясь их подлинной глубины.</w:t>
      </w:r>
      <w:r w:rsidR="00B07DA8">
        <w:rPr>
          <w:szCs w:val="28"/>
        </w:rPr>
        <w:t xml:space="preserve"> </w:t>
      </w:r>
      <w:r w:rsidR="00B07DA8" w:rsidRPr="00A07FCD">
        <w:rPr>
          <w:szCs w:val="28"/>
        </w:rPr>
        <w:t>Сегодня именно такой момент.</w:t>
      </w:r>
    </w:p>
    <w:p w14:paraId="3166550D" w14:textId="2CC889BC" w:rsidR="00B07DA8" w:rsidRPr="00A07FCD" w:rsidRDefault="00B07DA8" w:rsidP="0072048C">
      <w:pPr>
        <w:spacing w:after="0"/>
        <w:ind w:firstLine="709"/>
        <w:rPr>
          <w:szCs w:val="28"/>
        </w:rPr>
      </w:pPr>
      <w:r w:rsidRPr="00A07FCD">
        <w:rPr>
          <w:szCs w:val="28"/>
        </w:rPr>
        <w:t xml:space="preserve">На наших глазах разрушается огромный пласт представлений, которые на протяжении веков </w:t>
      </w:r>
      <w:r w:rsidRPr="001A18E8">
        <w:rPr>
          <w:rStyle w:val="--0"/>
        </w:rPr>
        <w:t xml:space="preserve">считались </w:t>
      </w:r>
      <w:r w:rsidRPr="001A18E8">
        <w:rPr>
          <w:rStyle w:val="--"/>
        </w:rPr>
        <w:t>основой</w:t>
      </w:r>
      <w:r w:rsidRPr="00A07FCD">
        <w:rPr>
          <w:szCs w:val="28"/>
        </w:rPr>
        <w:t xml:space="preserve"> человеческой цивилизации. Рассыпаются политические конструкции, меняются социальные формы, подвергаются пересмотру исторические основания государств и народов, а вместе с этим</w:t>
      </w:r>
      <w:r w:rsidR="001A18E8">
        <w:rPr>
          <w:szCs w:val="28"/>
        </w:rPr>
        <w:t>,</w:t>
      </w:r>
      <w:r w:rsidRPr="00A07FCD">
        <w:rPr>
          <w:szCs w:val="28"/>
        </w:rPr>
        <w:t xml:space="preserve"> меняется и само понимание человеком своей роли в мире.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То, что ещё вчера казалось прочной и неизменной основой общественного устройства, начинает обнаруживать свою условность. Системы, которые представлялись вечными, оказываются временными. Концепции, считавшиеся неоспоримыми, </w:t>
      </w:r>
      <w:r w:rsidRPr="001A18E8">
        <w:rPr>
          <w:rStyle w:val="--0"/>
        </w:rPr>
        <w:t xml:space="preserve">начинают </w:t>
      </w:r>
      <w:r w:rsidRPr="001A18E8">
        <w:rPr>
          <w:rStyle w:val="--"/>
        </w:rPr>
        <w:t xml:space="preserve">распадаться </w:t>
      </w:r>
      <w:r w:rsidRPr="00A07FCD">
        <w:rPr>
          <w:szCs w:val="28"/>
        </w:rPr>
        <w:t>под тяжестью новых фактов и новых знаний.</w:t>
      </w:r>
      <w:r>
        <w:rPr>
          <w:szCs w:val="28"/>
        </w:rPr>
        <w:t xml:space="preserve"> </w:t>
      </w:r>
      <w:r w:rsidRPr="00A07FCD">
        <w:rPr>
          <w:szCs w:val="28"/>
        </w:rPr>
        <w:t>Но разрушение прежних представлений — это лишь внешняя сторона происходящих процессов. Гораздо важнее то, что вместе с этим начинается постепенное переосмысление самой природы человеческой цивилизации.</w:t>
      </w:r>
    </w:p>
    <w:p w14:paraId="3DD9985C" w14:textId="2458B1D0" w:rsidR="00B07DA8" w:rsidRPr="00A07FCD" w:rsidRDefault="00B07DA8" w:rsidP="0072048C">
      <w:pPr>
        <w:spacing w:after="0"/>
        <w:ind w:firstLine="709"/>
        <w:rPr>
          <w:szCs w:val="28"/>
        </w:rPr>
      </w:pPr>
      <w:r w:rsidRPr="00A07FCD">
        <w:rPr>
          <w:szCs w:val="28"/>
        </w:rPr>
        <w:t xml:space="preserve">Многие чувствуют, что происходящие процессы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являются</w:t>
      </w:r>
      <w:r w:rsidRPr="00A07FCD">
        <w:rPr>
          <w:szCs w:val="28"/>
        </w:rPr>
        <w:t xml:space="preserve"> случайностью. Всё чаще возникает ощущение, что мы присутствуем при завершении одного большого исторического этапа и начале другого. Но </w:t>
      </w:r>
      <w:r w:rsidRPr="00A07FCD">
        <w:rPr>
          <w:szCs w:val="28"/>
        </w:rPr>
        <w:lastRenderedPageBreak/>
        <w:t>объяснить это</w:t>
      </w:r>
      <w:r w:rsidR="001A18E8">
        <w:rPr>
          <w:szCs w:val="28"/>
        </w:rPr>
        <w:t>,</w:t>
      </w:r>
      <w:r w:rsidRPr="00A07FCD">
        <w:rPr>
          <w:szCs w:val="28"/>
        </w:rPr>
        <w:t xml:space="preserve"> в рамках привычных представлений</w:t>
      </w:r>
      <w:r w:rsidR="001A18E8">
        <w:rPr>
          <w:szCs w:val="28"/>
        </w:rPr>
        <w:t>,</w:t>
      </w:r>
      <w:r w:rsidRPr="00A07FCD">
        <w:rPr>
          <w:szCs w:val="28"/>
        </w:rPr>
        <w:t xml:space="preserve"> становится всё труднее. Слишком сложной оказывается сама картина мира, слишком глубоки причины происходящих событий.</w:t>
      </w:r>
    </w:p>
    <w:p w14:paraId="5FB6C395" w14:textId="79AA3B18" w:rsidR="00B07DA8" w:rsidRPr="00A07FCD" w:rsidRDefault="00B07DA8" w:rsidP="0072048C">
      <w:pPr>
        <w:spacing w:after="0"/>
        <w:ind w:firstLine="709"/>
        <w:rPr>
          <w:szCs w:val="28"/>
        </w:rPr>
      </w:pPr>
      <w:r w:rsidRPr="00A07FCD">
        <w:rPr>
          <w:szCs w:val="28"/>
        </w:rPr>
        <w:t>Я долго размышлял над тем, каким образом можно говорить о происходящем так, чтобы это было понятно людям. Не в виде абстрактных теорий, не в форме сухих научных схем и не в виде публицистических комментариев к текущим событиям.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Мне хотелось найти форму разговора, которая позволила бы </w:t>
      </w:r>
      <w:r w:rsidRPr="001A18E8">
        <w:rPr>
          <w:rStyle w:val="--"/>
        </w:rPr>
        <w:t xml:space="preserve">постепенно </w:t>
      </w:r>
      <w:r w:rsidRPr="001A18E8">
        <w:rPr>
          <w:rStyle w:val="--0"/>
        </w:rPr>
        <w:t>подвести</w:t>
      </w:r>
      <w:r w:rsidRPr="00A07FCD">
        <w:rPr>
          <w:szCs w:val="28"/>
        </w:rPr>
        <w:t xml:space="preserve"> читателя к пониманию того, почему именно так развивается история, почему именно сейчас происходят столь масштабные изменения и какую роль в этих процессах играет человек.</w:t>
      </w:r>
      <w:r>
        <w:rPr>
          <w:szCs w:val="28"/>
        </w:rPr>
        <w:t xml:space="preserve"> </w:t>
      </w:r>
      <w:r w:rsidR="001A18E8" w:rsidRPr="00A07FCD">
        <w:rPr>
          <w:szCs w:val="28"/>
        </w:rPr>
        <w:t>В поисках такой формы</w:t>
      </w:r>
      <w:r w:rsidRPr="00A07FCD">
        <w:rPr>
          <w:szCs w:val="28"/>
        </w:rPr>
        <w:t xml:space="preserve"> я пришёл к решению построить свои рассуждения на основе и</w:t>
      </w:r>
      <w:r w:rsidR="009D7841">
        <w:rPr>
          <w:szCs w:val="28"/>
        </w:rPr>
        <w:t>з(</w:t>
      </w:r>
      <w:r w:rsidRPr="00A07FCD">
        <w:rPr>
          <w:szCs w:val="28"/>
        </w:rPr>
        <w:t>с</w:t>
      </w:r>
      <w:r w:rsidR="009D7841">
        <w:rPr>
          <w:szCs w:val="28"/>
        </w:rPr>
        <w:t>)</w:t>
      </w:r>
      <w:r w:rsidRPr="00A07FCD">
        <w:rPr>
          <w:szCs w:val="28"/>
        </w:rPr>
        <w:t xml:space="preserve">торической информации развития событий. История остаётся той областью знания, которая </w:t>
      </w:r>
      <w:r w:rsidRPr="001A18E8">
        <w:rPr>
          <w:rStyle w:val="--0"/>
        </w:rPr>
        <w:t xml:space="preserve">всё </w:t>
      </w:r>
      <w:r w:rsidRPr="001A18E8">
        <w:rPr>
          <w:rStyle w:val="--"/>
        </w:rPr>
        <w:t xml:space="preserve">ещё </w:t>
      </w:r>
      <w:r w:rsidRPr="00A07FCD">
        <w:rPr>
          <w:szCs w:val="28"/>
        </w:rPr>
        <w:t>воспринимается большинством людей через понятные им категории. И</w:t>
      </w:r>
      <w:r w:rsidR="009D7841">
        <w:rPr>
          <w:szCs w:val="28"/>
        </w:rPr>
        <w:t>з(</w:t>
      </w:r>
      <w:r w:rsidRPr="00A07FCD">
        <w:rPr>
          <w:szCs w:val="28"/>
        </w:rPr>
        <w:t>с</w:t>
      </w:r>
      <w:r w:rsidR="009D7841">
        <w:rPr>
          <w:szCs w:val="28"/>
        </w:rPr>
        <w:t>)</w:t>
      </w:r>
      <w:r w:rsidRPr="00A07FCD">
        <w:rPr>
          <w:szCs w:val="28"/>
        </w:rPr>
        <w:t>торический процесс — это та линия, за которую может ухватиться человеческое мышление, сформированное в рамках определённых возможностей генотипа мозга.</w:t>
      </w:r>
    </w:p>
    <w:p w14:paraId="017A13E2" w14:textId="12AA1350" w:rsidR="00B07DA8" w:rsidRPr="00A07FCD" w:rsidRDefault="00B07DA8" w:rsidP="0072048C">
      <w:pPr>
        <w:spacing w:after="0"/>
        <w:ind w:firstLine="709"/>
        <w:rPr>
          <w:szCs w:val="28"/>
        </w:rPr>
      </w:pPr>
      <w:r w:rsidRPr="00A07FCD">
        <w:rPr>
          <w:szCs w:val="28"/>
        </w:rPr>
        <w:t>Человеческое сознание формировалось в течение тысячелетий, и возможности его восприятия мира во многом определяются тем уровнем развития генотипов мозга, который был сформирован в ходе длительного исторического пути человечества. Поэтому именно и</w:t>
      </w:r>
      <w:r w:rsidR="009D7841">
        <w:rPr>
          <w:szCs w:val="28"/>
        </w:rPr>
        <w:t>з(</w:t>
      </w:r>
      <w:r w:rsidRPr="00A07FCD">
        <w:rPr>
          <w:szCs w:val="28"/>
        </w:rPr>
        <w:t>с</w:t>
      </w:r>
      <w:r w:rsidR="009D7841">
        <w:rPr>
          <w:szCs w:val="28"/>
        </w:rPr>
        <w:t>)</w:t>
      </w:r>
      <w:r w:rsidRPr="00A07FCD">
        <w:rPr>
          <w:szCs w:val="28"/>
        </w:rPr>
        <w:t xml:space="preserve">торический материал становится той опорой, от которой </w:t>
      </w:r>
      <w:r w:rsidRPr="001A18E8">
        <w:rPr>
          <w:rStyle w:val="--0"/>
        </w:rPr>
        <w:t xml:space="preserve">можно </w:t>
      </w:r>
      <w:r w:rsidRPr="001A18E8">
        <w:rPr>
          <w:rStyle w:val="--"/>
        </w:rPr>
        <w:t>оттолкнуться</w:t>
      </w:r>
      <w:r w:rsidRPr="00A07FCD">
        <w:rPr>
          <w:szCs w:val="28"/>
        </w:rPr>
        <w:t xml:space="preserve"> в попытке осмыслить происходящее.</w:t>
      </w:r>
      <w:r>
        <w:rPr>
          <w:szCs w:val="28"/>
        </w:rPr>
        <w:t xml:space="preserve"> </w:t>
      </w:r>
      <w:r w:rsidRPr="00A07FCD">
        <w:rPr>
          <w:szCs w:val="28"/>
        </w:rPr>
        <w:t>Но история сама по себе не объясняет происходящее.</w:t>
      </w:r>
    </w:p>
    <w:p w14:paraId="43597608" w14:textId="21B3A6D3" w:rsidR="00B07DA8" w:rsidRPr="00A07FCD" w:rsidRDefault="00B07DA8" w:rsidP="0072048C">
      <w:pPr>
        <w:spacing w:after="0"/>
        <w:ind w:firstLine="709"/>
        <w:rPr>
          <w:szCs w:val="28"/>
        </w:rPr>
      </w:pPr>
      <w:r w:rsidRPr="00A07FCD">
        <w:rPr>
          <w:szCs w:val="28"/>
        </w:rPr>
        <w:t>И</w:t>
      </w:r>
      <w:r w:rsidR="009D7841">
        <w:rPr>
          <w:szCs w:val="28"/>
        </w:rPr>
        <w:t>з(</w:t>
      </w:r>
      <w:r w:rsidRPr="00A07FCD">
        <w:rPr>
          <w:szCs w:val="28"/>
        </w:rPr>
        <w:t>с</w:t>
      </w:r>
      <w:r w:rsidR="009D7841">
        <w:rPr>
          <w:szCs w:val="28"/>
        </w:rPr>
        <w:t>)</w:t>
      </w:r>
      <w:r w:rsidRPr="00A07FCD">
        <w:rPr>
          <w:szCs w:val="28"/>
        </w:rPr>
        <w:t xml:space="preserve">торические факты могут быть известны, события могут быть описаны, даты могут быть установлены — и всё же смысл происходящего остаётся скрытым, если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 xml:space="preserve">видеть </w:t>
      </w:r>
      <w:r w:rsidRPr="00A07FCD">
        <w:rPr>
          <w:szCs w:val="28"/>
        </w:rPr>
        <w:t>глубинных механизмов развития цивилизации.</w:t>
      </w:r>
      <w:r>
        <w:rPr>
          <w:szCs w:val="28"/>
        </w:rPr>
        <w:t xml:space="preserve"> </w:t>
      </w:r>
      <w:r w:rsidRPr="00A07FCD">
        <w:rPr>
          <w:szCs w:val="28"/>
        </w:rPr>
        <w:t>Именно поэтому</w:t>
      </w:r>
      <w:r w:rsidR="001A18E8">
        <w:rPr>
          <w:szCs w:val="28"/>
        </w:rPr>
        <w:t>,</w:t>
      </w:r>
      <w:r w:rsidRPr="00A07FCD">
        <w:rPr>
          <w:szCs w:val="28"/>
        </w:rPr>
        <w:t xml:space="preserve"> к и</w:t>
      </w:r>
      <w:r w:rsidR="009D7841">
        <w:rPr>
          <w:szCs w:val="28"/>
        </w:rPr>
        <w:t>з(</w:t>
      </w:r>
      <w:r w:rsidRPr="00A07FCD">
        <w:rPr>
          <w:szCs w:val="28"/>
        </w:rPr>
        <w:t>с</w:t>
      </w:r>
      <w:r w:rsidR="009D7841">
        <w:rPr>
          <w:szCs w:val="28"/>
        </w:rPr>
        <w:t>)</w:t>
      </w:r>
      <w:r w:rsidRPr="00A07FCD">
        <w:rPr>
          <w:szCs w:val="28"/>
        </w:rPr>
        <w:t>торическому анализу</w:t>
      </w:r>
      <w:r w:rsidR="001A18E8">
        <w:rPr>
          <w:szCs w:val="28"/>
        </w:rPr>
        <w:t>,</w:t>
      </w:r>
      <w:r w:rsidRPr="00A07FCD">
        <w:rPr>
          <w:szCs w:val="28"/>
        </w:rPr>
        <w:t xml:space="preserve"> необходимо добавить то знание, которое стало доступным человечеству лишь в последние десятилетия. Знание, которое постепенно начинает менять сам взгляд на устройство мира и на место человека в нём.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Это знание связано с </w:t>
      </w:r>
      <w:r w:rsidR="00597C4A">
        <w:rPr>
          <w:szCs w:val="28"/>
        </w:rPr>
        <w:t>трудами</w:t>
      </w:r>
      <w:r w:rsidRPr="00A07FCD">
        <w:rPr>
          <w:szCs w:val="28"/>
        </w:rPr>
        <w:t xml:space="preserve"> выдающихся исследователей нашего времени — Николая Морозова, Александра Хатыбова, Николая Левашова, а также с фундаментальными материалами</w:t>
      </w:r>
      <w:r w:rsidR="00E07DCB">
        <w:rPr>
          <w:szCs w:val="28"/>
        </w:rPr>
        <w:t xml:space="preserve"> русских ученых нашего времени, </w:t>
      </w:r>
      <w:r w:rsidRPr="00A07FCD">
        <w:rPr>
          <w:szCs w:val="28"/>
        </w:rPr>
        <w:t>представленными в серии трудов «Основы Формирования Человечества».</w:t>
      </w:r>
    </w:p>
    <w:p w14:paraId="5A11DBD6" w14:textId="0413C06D" w:rsidR="00B07DA8" w:rsidRPr="00A07FCD" w:rsidRDefault="00B07DA8" w:rsidP="0072048C">
      <w:pPr>
        <w:spacing w:after="0"/>
        <w:ind w:firstLine="709"/>
        <w:rPr>
          <w:szCs w:val="28"/>
        </w:rPr>
      </w:pPr>
      <w:r w:rsidRPr="00A07FCD">
        <w:rPr>
          <w:szCs w:val="28"/>
        </w:rPr>
        <w:t xml:space="preserve">Эти </w:t>
      </w:r>
      <w:r w:rsidR="001A18E8">
        <w:rPr>
          <w:szCs w:val="28"/>
        </w:rPr>
        <w:t>труды</w:t>
      </w:r>
      <w:r w:rsidRPr="00A07FCD">
        <w:rPr>
          <w:szCs w:val="28"/>
        </w:rPr>
        <w:t xml:space="preserve"> открыли перед внимательным читателем совершенно иной взгляд на развитие цивилизации. Они показали, что значительная часть привычных представлений о прошлом, о природе человека и о структуре мира </w:t>
      </w:r>
      <w:r w:rsidRPr="001A18E8">
        <w:rPr>
          <w:rStyle w:val="--"/>
        </w:rPr>
        <w:t xml:space="preserve">была </w:t>
      </w:r>
      <w:r w:rsidRPr="001A18E8">
        <w:rPr>
          <w:rStyle w:val="--0"/>
        </w:rPr>
        <w:t>построена</w:t>
      </w:r>
      <w:r w:rsidRPr="00A07FCD">
        <w:rPr>
          <w:szCs w:val="28"/>
        </w:rPr>
        <w:t xml:space="preserve"> на системных искажениях.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Постепенно становится очевидным, что многие процессы, которые нам представлялись естественными и неизбежными, на самом деле являются результатом длительного исторического программирования человеческого сознания. Становится очевидным и другое: цивилизация, в которой мы живём, на протяжении тысячелетий развивалась в </w:t>
      </w:r>
      <w:r w:rsidRPr="00A07FCD">
        <w:rPr>
          <w:szCs w:val="28"/>
        </w:rPr>
        <w:lastRenderedPageBreak/>
        <w:t xml:space="preserve">условиях, когда </w:t>
      </w:r>
      <w:r w:rsidRPr="001A18E8">
        <w:rPr>
          <w:rStyle w:val="--0"/>
        </w:rPr>
        <w:t xml:space="preserve">сама </w:t>
      </w:r>
      <w:r w:rsidRPr="001A18E8">
        <w:rPr>
          <w:rStyle w:val="--"/>
        </w:rPr>
        <w:t>идея</w:t>
      </w:r>
      <w:r w:rsidRPr="00A07FCD">
        <w:rPr>
          <w:szCs w:val="28"/>
        </w:rPr>
        <w:t xml:space="preserve"> </w:t>
      </w:r>
      <w:r w:rsidR="001A18E8">
        <w:rPr>
          <w:szCs w:val="28"/>
        </w:rPr>
        <w:t>Ж</w:t>
      </w:r>
      <w:r w:rsidRPr="00A07FCD">
        <w:rPr>
          <w:szCs w:val="28"/>
        </w:rPr>
        <w:t xml:space="preserve">изни постепенно уступала место системам, ориентированным на производство </w:t>
      </w:r>
      <w:r w:rsidR="001A18E8">
        <w:rPr>
          <w:szCs w:val="28"/>
        </w:rPr>
        <w:t>С</w:t>
      </w:r>
      <w:r w:rsidRPr="00A07FCD">
        <w:rPr>
          <w:szCs w:val="28"/>
        </w:rPr>
        <w:t>мерти.</w:t>
      </w:r>
    </w:p>
    <w:p w14:paraId="70B15BCF" w14:textId="04C9CBED" w:rsidR="00B07DA8" w:rsidRDefault="003A6D42" w:rsidP="0072048C">
      <w:pPr>
        <w:spacing w:after="0"/>
        <w:ind w:firstLine="709"/>
        <w:rPr>
          <w:szCs w:val="28"/>
        </w:rPr>
      </w:pPr>
      <w:r w:rsidRPr="00A07FCD">
        <w:rPr>
          <w:szCs w:val="28"/>
        </w:rPr>
        <w:t xml:space="preserve">Если </w:t>
      </w:r>
      <w:r>
        <w:rPr>
          <w:szCs w:val="28"/>
        </w:rPr>
        <w:t xml:space="preserve">внимательно </w:t>
      </w:r>
      <w:r w:rsidR="00B07DA8" w:rsidRPr="00A07FCD">
        <w:rPr>
          <w:szCs w:val="28"/>
        </w:rPr>
        <w:t>посмотреть на ход человеческой и</w:t>
      </w:r>
      <w:r>
        <w:rPr>
          <w:szCs w:val="28"/>
        </w:rPr>
        <w:t>з(</w:t>
      </w:r>
      <w:r w:rsidR="00B07DA8" w:rsidRPr="00A07FCD">
        <w:rPr>
          <w:szCs w:val="28"/>
        </w:rPr>
        <w:t>с</w:t>
      </w:r>
      <w:r>
        <w:rPr>
          <w:szCs w:val="28"/>
        </w:rPr>
        <w:t>)</w:t>
      </w:r>
      <w:r w:rsidR="00B07DA8" w:rsidRPr="00A07FCD">
        <w:rPr>
          <w:szCs w:val="28"/>
        </w:rPr>
        <w:t>тории, становится заметна удивительная закономерность: огромные усилия человечества были направлены не столько на сохранение жизни, сколько на совершенствование способов её уничтожения.</w:t>
      </w:r>
      <w:r w:rsidR="00B07DA8">
        <w:rPr>
          <w:szCs w:val="28"/>
        </w:rPr>
        <w:t xml:space="preserve"> И это</w:t>
      </w:r>
      <w:r w:rsidR="00146743">
        <w:rPr>
          <w:szCs w:val="28"/>
        </w:rPr>
        <w:t>,</w:t>
      </w:r>
      <w:r w:rsidR="00B07DA8">
        <w:rPr>
          <w:szCs w:val="28"/>
        </w:rPr>
        <w:t xml:space="preserve"> я тоже хочу показать в серии этих статей. </w:t>
      </w:r>
      <w:r w:rsidR="00B07DA8" w:rsidRPr="00A07FCD">
        <w:rPr>
          <w:szCs w:val="28"/>
        </w:rPr>
        <w:t>Войны, разрушения, социальные конфликты, экономические кризисы, экологические катастрофы — всё это</w:t>
      </w:r>
      <w:r w:rsidR="001A18E8">
        <w:rPr>
          <w:szCs w:val="28"/>
        </w:rPr>
        <w:t>,</w:t>
      </w:r>
      <w:r w:rsidR="00B07DA8" w:rsidRPr="00A07FCD">
        <w:rPr>
          <w:szCs w:val="28"/>
        </w:rPr>
        <w:t xml:space="preserve"> на протяжении веков</w:t>
      </w:r>
      <w:r w:rsidR="001A18E8">
        <w:rPr>
          <w:szCs w:val="28"/>
        </w:rPr>
        <w:t>,</w:t>
      </w:r>
      <w:r w:rsidR="00B07DA8" w:rsidRPr="00A07FCD">
        <w:rPr>
          <w:szCs w:val="28"/>
        </w:rPr>
        <w:t xml:space="preserve"> воспринималось</w:t>
      </w:r>
      <w:r w:rsidR="001A18E8">
        <w:rPr>
          <w:szCs w:val="28"/>
        </w:rPr>
        <w:t>,</w:t>
      </w:r>
      <w:r w:rsidR="00B07DA8" w:rsidRPr="00A07FCD">
        <w:rPr>
          <w:szCs w:val="28"/>
        </w:rPr>
        <w:t xml:space="preserve"> как неизбежная часть исторического процесса. </w:t>
      </w:r>
      <w:r>
        <w:rPr>
          <w:szCs w:val="28"/>
        </w:rPr>
        <w:t>В</w:t>
      </w:r>
      <w:r w:rsidR="00B07DA8" w:rsidRPr="00A07FCD">
        <w:rPr>
          <w:szCs w:val="28"/>
        </w:rPr>
        <w:t>озникает вопрос: не слишком ли часто и слишком системно человечество воспроизводит одни и те же разрушительные модели поведения?</w:t>
      </w:r>
      <w:r w:rsidR="00B07DA8">
        <w:rPr>
          <w:szCs w:val="28"/>
        </w:rPr>
        <w:t xml:space="preserve"> </w:t>
      </w:r>
      <w:r w:rsidR="00B07DA8" w:rsidRPr="00A07FCD">
        <w:rPr>
          <w:szCs w:val="28"/>
        </w:rPr>
        <w:t>Не слишком ли настойчиво цивилизация снова и снова создаёт условия, при которых жизнь оказывается подчинённой логике смерти?</w:t>
      </w:r>
    </w:p>
    <w:p w14:paraId="5F1BFA53" w14:textId="4CA0EAA9" w:rsidR="00B07DA8" w:rsidRPr="00A07FCD" w:rsidRDefault="00382411" w:rsidP="0072048C">
      <w:pPr>
        <w:spacing w:after="0"/>
        <w:ind w:firstLine="709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 wp14:anchorId="20DBB30C" wp14:editId="2C5CDE1A">
            <wp:simplePos x="0" y="0"/>
            <wp:positionH relativeFrom="column">
              <wp:posOffset>-93980</wp:posOffset>
            </wp:positionH>
            <wp:positionV relativeFrom="paragraph">
              <wp:posOffset>-635</wp:posOffset>
            </wp:positionV>
            <wp:extent cx="2749550" cy="4095750"/>
            <wp:effectExtent l="0" t="0" r="6350" b="6350"/>
            <wp:wrapTight wrapText="bothSides">
              <wp:wrapPolygon edited="0">
                <wp:start x="0" y="0"/>
                <wp:lineTo x="0" y="21567"/>
                <wp:lineTo x="21550" y="21567"/>
                <wp:lineTo x="21550" y="0"/>
                <wp:lineTo x="0" y="0"/>
              </wp:wrapPolygon>
            </wp:wrapTight>
            <wp:docPr id="81373397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733978" name="Рисунок 81373397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7DA8" w:rsidRPr="00A07FCD">
        <w:rPr>
          <w:szCs w:val="28"/>
        </w:rPr>
        <w:t xml:space="preserve">На протяжении тысячелетий </w:t>
      </w:r>
      <w:r w:rsidR="00B07DA8" w:rsidRPr="001A18E8">
        <w:rPr>
          <w:rStyle w:val="--0"/>
        </w:rPr>
        <w:t xml:space="preserve">люди </w:t>
      </w:r>
      <w:r w:rsidR="00B07DA8" w:rsidRPr="001A18E8">
        <w:rPr>
          <w:rStyle w:val="--"/>
        </w:rPr>
        <w:t>научились</w:t>
      </w:r>
      <w:r w:rsidR="00B07DA8" w:rsidRPr="00A07FCD">
        <w:rPr>
          <w:szCs w:val="28"/>
        </w:rPr>
        <w:t xml:space="preserve"> создавать смерть.</w:t>
      </w:r>
      <w:r w:rsidR="00B07DA8">
        <w:rPr>
          <w:szCs w:val="28"/>
        </w:rPr>
        <w:t xml:space="preserve"> </w:t>
      </w:r>
      <w:r w:rsidR="00B07DA8" w:rsidRPr="00A07FCD">
        <w:rPr>
          <w:szCs w:val="28"/>
        </w:rPr>
        <w:t>Они научились создавать оружие, уничтожающее города и народы.</w:t>
      </w:r>
      <w:r w:rsidR="00B07DA8">
        <w:rPr>
          <w:szCs w:val="28"/>
        </w:rPr>
        <w:t xml:space="preserve"> </w:t>
      </w:r>
      <w:r w:rsidR="00B07DA8" w:rsidRPr="00A07FCD">
        <w:rPr>
          <w:szCs w:val="28"/>
        </w:rPr>
        <w:t>Они научились строить системы, порождающие социальное и духовное разрушение.</w:t>
      </w:r>
      <w:r w:rsidR="00B07DA8">
        <w:rPr>
          <w:szCs w:val="28"/>
        </w:rPr>
        <w:t xml:space="preserve"> </w:t>
      </w:r>
      <w:r w:rsidR="00B07DA8" w:rsidRPr="00A07FCD">
        <w:rPr>
          <w:szCs w:val="28"/>
        </w:rPr>
        <w:t>Они научились превращать науку в инструмент разрушения.</w:t>
      </w:r>
      <w:r w:rsidR="00B07DA8">
        <w:rPr>
          <w:szCs w:val="28"/>
        </w:rPr>
        <w:t xml:space="preserve"> </w:t>
      </w:r>
      <w:r w:rsidR="00B07DA8" w:rsidRPr="00A07FCD">
        <w:rPr>
          <w:szCs w:val="28"/>
        </w:rPr>
        <w:t>Они научились создавать технологии, которые способны уничтожить не только отдельные общества, но и всю планету.</w:t>
      </w:r>
      <w:r w:rsidR="00B07DA8">
        <w:rPr>
          <w:szCs w:val="28"/>
        </w:rPr>
        <w:t xml:space="preserve"> </w:t>
      </w:r>
      <w:r w:rsidR="00B07DA8" w:rsidRPr="00A07FCD">
        <w:rPr>
          <w:szCs w:val="28"/>
        </w:rPr>
        <w:t>И всё это происходило под различными лозунгами — прогресса, безопасности, развития, защиты интересов государств.</w:t>
      </w:r>
      <w:r w:rsidR="00B07DA8">
        <w:rPr>
          <w:szCs w:val="28"/>
        </w:rPr>
        <w:t xml:space="preserve"> </w:t>
      </w:r>
      <w:r w:rsidR="00B07DA8" w:rsidRPr="00A07FCD">
        <w:rPr>
          <w:szCs w:val="28"/>
        </w:rPr>
        <w:t xml:space="preserve">Но за всеми этими объяснениями скрывается одна и та же реальность: человечество на протяжении веков </w:t>
      </w:r>
      <w:r w:rsidR="00B07DA8" w:rsidRPr="001A18E8">
        <w:rPr>
          <w:rStyle w:val="--"/>
        </w:rPr>
        <w:t xml:space="preserve">совершенствовало </w:t>
      </w:r>
      <w:r w:rsidR="00B07DA8" w:rsidRPr="001A18E8">
        <w:rPr>
          <w:rStyle w:val="--0"/>
        </w:rPr>
        <w:t xml:space="preserve">искусство </w:t>
      </w:r>
      <w:r w:rsidR="00B07DA8" w:rsidRPr="00A07FCD">
        <w:rPr>
          <w:szCs w:val="28"/>
        </w:rPr>
        <w:t>создания смерти.</w:t>
      </w:r>
    </w:p>
    <w:p w14:paraId="4F5F322B" w14:textId="54572BA3" w:rsidR="00B07DA8" w:rsidRPr="00A07FCD" w:rsidRDefault="00B07DA8" w:rsidP="0072048C">
      <w:pPr>
        <w:spacing w:after="0"/>
        <w:ind w:firstLine="709"/>
        <w:rPr>
          <w:i/>
          <w:iCs/>
          <w:szCs w:val="28"/>
        </w:rPr>
      </w:pPr>
      <w:r w:rsidRPr="00A07FCD">
        <w:rPr>
          <w:szCs w:val="28"/>
        </w:rPr>
        <w:t>Именно поэтому сегодня перед цивилизацией постепенно начинает вырисовываться задача совершенно иного масштаба. Эта задача выходит далеко за пределы политики, экономики и даже науки.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Это задача </w:t>
      </w:r>
      <w:r w:rsidRPr="00B07DA8">
        <w:rPr>
          <w:b/>
          <w:bCs/>
          <w:i/>
          <w:iCs/>
          <w:szCs w:val="28"/>
        </w:rPr>
        <w:t>П</w:t>
      </w:r>
      <w:r w:rsidRPr="00A07FCD">
        <w:rPr>
          <w:b/>
          <w:bCs/>
          <w:i/>
          <w:iCs/>
          <w:szCs w:val="28"/>
        </w:rPr>
        <w:t>обеды над смертью</w:t>
      </w:r>
      <w:r w:rsidRPr="00A07FCD">
        <w:rPr>
          <w:i/>
          <w:iCs/>
          <w:szCs w:val="28"/>
        </w:rPr>
        <w:t>.</w:t>
      </w:r>
    </w:p>
    <w:p w14:paraId="048E87E7" w14:textId="2F31E8AD" w:rsidR="00831B47" w:rsidRPr="00B3423A" w:rsidRDefault="00B07DA8" w:rsidP="0072048C">
      <w:pPr>
        <w:spacing w:after="0"/>
        <w:ind w:firstLine="709"/>
        <w:rPr>
          <w:szCs w:val="28"/>
        </w:rPr>
      </w:pPr>
      <w:r w:rsidRPr="00A07FCD">
        <w:rPr>
          <w:szCs w:val="28"/>
        </w:rPr>
        <w:t>Важно понимать: речь идёт не только о продлении жизни человека и не только о преодолении старости</w:t>
      </w:r>
      <w:r w:rsidR="001A18E8">
        <w:rPr>
          <w:szCs w:val="28"/>
        </w:rPr>
        <w:t>,</w:t>
      </w:r>
      <w:r w:rsidRPr="00A07FCD">
        <w:rPr>
          <w:szCs w:val="28"/>
        </w:rPr>
        <w:t xml:space="preserve"> как биологического процесса. Преодоление старения — лишь малая часть гораздо более масштабной задачи.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Настоящая победа над смертью означает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только</w:t>
      </w:r>
      <w:r w:rsidRPr="00A07FCD">
        <w:rPr>
          <w:szCs w:val="28"/>
        </w:rPr>
        <w:t xml:space="preserve"> продление жизни, но и устранение самой цивилизационной логики, которая на протяжении тысячелетий порождала смерть на Земле.</w:t>
      </w:r>
      <w:r>
        <w:rPr>
          <w:szCs w:val="28"/>
        </w:rPr>
        <w:t xml:space="preserve"> </w:t>
      </w:r>
      <w:r w:rsidRPr="00A07FCD">
        <w:rPr>
          <w:szCs w:val="28"/>
        </w:rPr>
        <w:t>Это означает отказ от систем, основанных на разрушении.</w:t>
      </w:r>
      <w:r w:rsidR="00146743">
        <w:rPr>
          <w:szCs w:val="28"/>
        </w:rPr>
        <w:t xml:space="preserve"> </w:t>
      </w:r>
      <w:r w:rsidRPr="00A07FCD">
        <w:rPr>
          <w:szCs w:val="28"/>
        </w:rPr>
        <w:t>Это означает прекращение и</w:t>
      </w:r>
      <w:r w:rsidR="00E07DCB">
        <w:rPr>
          <w:szCs w:val="28"/>
        </w:rPr>
        <w:t>з(</w:t>
      </w:r>
      <w:r w:rsidRPr="00A07FCD">
        <w:rPr>
          <w:szCs w:val="28"/>
        </w:rPr>
        <w:t>с</w:t>
      </w:r>
      <w:r w:rsidR="00E07DCB">
        <w:rPr>
          <w:szCs w:val="28"/>
        </w:rPr>
        <w:t>)</w:t>
      </w:r>
      <w:r w:rsidRPr="00A07FCD">
        <w:rPr>
          <w:szCs w:val="28"/>
        </w:rPr>
        <w:t>торической практики создания войн, катастроф и цивилизационных кризисов.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Это означает переход человечества от цивилизации, воспроизводящей смерть, к цивилизации, </w:t>
      </w:r>
      <w:r w:rsidRPr="00A07FCD">
        <w:rPr>
          <w:szCs w:val="28"/>
        </w:rPr>
        <w:lastRenderedPageBreak/>
        <w:t>ориентированной на сохранение и развитие жизни.</w:t>
      </w:r>
      <w:r>
        <w:rPr>
          <w:szCs w:val="28"/>
        </w:rPr>
        <w:t xml:space="preserve"> </w:t>
      </w:r>
      <w:r w:rsidRPr="00A07FCD">
        <w:rPr>
          <w:szCs w:val="28"/>
        </w:rPr>
        <w:t>Фактически речь идёт о смене самого вектора развития цивилизации.</w:t>
      </w:r>
      <w:r w:rsidR="00845EE9">
        <w:rPr>
          <w:szCs w:val="28"/>
        </w:rPr>
        <w:t xml:space="preserve"> </w:t>
      </w:r>
      <w:r w:rsidRPr="00A07FCD">
        <w:rPr>
          <w:szCs w:val="28"/>
        </w:rPr>
        <w:t xml:space="preserve">Вектора, который </w:t>
      </w:r>
      <w:r w:rsidRPr="001A18E8">
        <w:rPr>
          <w:rStyle w:val="--0"/>
        </w:rPr>
        <w:t xml:space="preserve">на </w:t>
      </w:r>
      <w:r w:rsidRPr="001A18E8">
        <w:rPr>
          <w:rStyle w:val="--"/>
        </w:rPr>
        <w:t>протяжении</w:t>
      </w:r>
      <w:r w:rsidRPr="00A07FCD">
        <w:rPr>
          <w:szCs w:val="28"/>
        </w:rPr>
        <w:t xml:space="preserve"> тысячелетий формировал мышление людей, их социальные системы, их представления о власти, о силе и даже о смысле жизни.</w:t>
      </w:r>
      <w:bookmarkStart w:id="4" w:name="_Hlk224041576"/>
      <w:r w:rsidR="00831B47">
        <w:rPr>
          <w:szCs w:val="28"/>
        </w:rPr>
        <w:t xml:space="preserve"> </w:t>
      </w:r>
      <w:r w:rsidR="00831B47" w:rsidRPr="00B3423A">
        <w:rPr>
          <w:szCs w:val="28"/>
        </w:rPr>
        <w:t>Именно в этом контексте возникает необходимость нового разговора о человеке, истории и будущем. Именно поэтому появляется эта серия текстов.</w:t>
      </w:r>
      <w:r w:rsidR="00831B47">
        <w:rPr>
          <w:szCs w:val="28"/>
        </w:rPr>
        <w:t xml:space="preserve"> </w:t>
      </w:r>
      <w:r w:rsidR="00831B47" w:rsidRPr="00B3423A">
        <w:rPr>
          <w:szCs w:val="28"/>
        </w:rPr>
        <w:t xml:space="preserve">Но сразу возникает вопрос: </w:t>
      </w:r>
      <w:r w:rsidR="00831B47" w:rsidRPr="000D72A3">
        <w:rPr>
          <w:rStyle w:val="s1"/>
          <w:szCs w:val="28"/>
        </w:rPr>
        <w:t>что это за тексты?</w:t>
      </w:r>
      <w:r w:rsidR="00831B47">
        <w:rPr>
          <w:szCs w:val="28"/>
        </w:rPr>
        <w:t xml:space="preserve"> </w:t>
      </w:r>
      <w:r w:rsidR="00831B47" w:rsidRPr="00B3423A">
        <w:rPr>
          <w:szCs w:val="28"/>
        </w:rPr>
        <w:t>Можно было бы назвать их статьями.</w:t>
      </w:r>
      <w:r w:rsidR="00831B47">
        <w:rPr>
          <w:szCs w:val="28"/>
        </w:rPr>
        <w:t xml:space="preserve"> </w:t>
      </w:r>
      <w:r w:rsidR="00831B47" w:rsidRPr="00B3423A">
        <w:rPr>
          <w:szCs w:val="28"/>
        </w:rPr>
        <w:t>Можно было бы назвать их философскими размышлениями.</w:t>
      </w:r>
      <w:r w:rsidR="00831B47">
        <w:rPr>
          <w:szCs w:val="28"/>
        </w:rPr>
        <w:t xml:space="preserve"> </w:t>
      </w:r>
      <w:r w:rsidR="00831B47" w:rsidRPr="00B3423A">
        <w:rPr>
          <w:szCs w:val="28"/>
        </w:rPr>
        <w:t>Можно было бы назвать их попыткой анализа происходящих процессов.</w:t>
      </w:r>
      <w:r w:rsidR="00831B47">
        <w:rPr>
          <w:szCs w:val="28"/>
        </w:rPr>
        <w:t xml:space="preserve"> </w:t>
      </w:r>
      <w:r w:rsidR="00831B47" w:rsidRPr="00B3423A">
        <w:rPr>
          <w:szCs w:val="28"/>
        </w:rPr>
        <w:t xml:space="preserve">Но ни одно из этих определений </w:t>
      </w:r>
      <w:r w:rsidR="00831B47" w:rsidRPr="001A18E8">
        <w:rPr>
          <w:rStyle w:val="--"/>
        </w:rPr>
        <w:t xml:space="preserve">не </w:t>
      </w:r>
      <w:r w:rsidR="00831B47" w:rsidRPr="001A18E8">
        <w:rPr>
          <w:rStyle w:val="--0"/>
        </w:rPr>
        <w:t>отражает</w:t>
      </w:r>
      <w:r w:rsidR="00831B47" w:rsidRPr="00B3423A">
        <w:rPr>
          <w:szCs w:val="28"/>
        </w:rPr>
        <w:t xml:space="preserve"> сути того разговора, который здесь начинается.</w:t>
      </w:r>
    </w:p>
    <w:p w14:paraId="06169530" w14:textId="28B8143C" w:rsidR="00831B47" w:rsidRPr="00C542D6" w:rsidRDefault="00831B47" w:rsidP="0072048C">
      <w:pPr>
        <w:pStyle w:val="p1"/>
        <w:spacing w:before="0" w:beforeAutospacing="0" w:after="0" w:afterAutospacing="0" w:line="276" w:lineRule="auto"/>
        <w:ind w:firstLine="709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 w:rsidRPr="00B3423A">
        <w:rPr>
          <w:rFonts w:ascii="Georgia" w:hAnsi="Georgia"/>
          <w:sz w:val="28"/>
          <w:szCs w:val="28"/>
        </w:rPr>
        <w:t>Статья предполагает завершённость мысли. Она предполагает логически оформленный результат размышления, систему аргументов и вывод, который подводит итог сказанному.</w:t>
      </w:r>
      <w:r>
        <w:rPr>
          <w:rFonts w:ascii="Georgia" w:hAnsi="Georgia"/>
          <w:sz w:val="28"/>
          <w:szCs w:val="28"/>
        </w:rPr>
        <w:t xml:space="preserve"> </w:t>
      </w:r>
      <w:r w:rsidRPr="00B3423A">
        <w:rPr>
          <w:rFonts w:ascii="Georgia" w:hAnsi="Georgia"/>
          <w:sz w:val="28"/>
          <w:szCs w:val="28"/>
        </w:rPr>
        <w:t>Но разговор о судьбе цивилизации, о природе жизни и смерти, о будущем человека и человечества не может быть завершён в рамках одной логической конструкции.</w:t>
      </w:r>
      <w:r>
        <w:rPr>
          <w:rFonts w:ascii="Georgia" w:hAnsi="Georgia"/>
          <w:sz w:val="28"/>
          <w:szCs w:val="28"/>
        </w:rPr>
        <w:t xml:space="preserve"> </w:t>
      </w:r>
      <w:r w:rsidRPr="00B3423A">
        <w:rPr>
          <w:rFonts w:ascii="Georgia" w:hAnsi="Georgia"/>
          <w:sz w:val="28"/>
          <w:szCs w:val="28"/>
        </w:rPr>
        <w:t>Именно поэтому правильнее назвать эти тексты иначе.</w:t>
      </w:r>
      <w:r>
        <w:rPr>
          <w:rFonts w:ascii="Georgia" w:hAnsi="Georgia"/>
          <w:sz w:val="28"/>
          <w:szCs w:val="28"/>
        </w:rPr>
        <w:t xml:space="preserve"> </w:t>
      </w:r>
      <w:r w:rsidRPr="00B3423A">
        <w:rPr>
          <w:rStyle w:val="s2"/>
          <w:rFonts w:ascii="Georgia" w:hAnsi="Georgia"/>
          <w:sz w:val="28"/>
          <w:szCs w:val="28"/>
        </w:rPr>
        <w:t xml:space="preserve">Это </w:t>
      </w:r>
      <w:r w:rsidRPr="001A18E8">
        <w:rPr>
          <w:rFonts w:ascii="Georgia" w:hAnsi="Georgia"/>
          <w:b/>
          <w:bCs/>
          <w:i/>
          <w:iCs/>
          <w:sz w:val="28"/>
          <w:szCs w:val="28"/>
        </w:rPr>
        <w:t>НЕстатьи</w:t>
      </w:r>
      <w:r w:rsidRPr="001A18E8">
        <w:rPr>
          <w:rStyle w:val="s2"/>
          <w:rFonts w:ascii="Georgia" w:hAnsi="Georgia"/>
          <w:b/>
          <w:bCs/>
          <w:i/>
          <w:iCs/>
          <w:sz w:val="28"/>
          <w:szCs w:val="28"/>
        </w:rPr>
        <w:t>…</w:t>
      </w:r>
      <w:r w:rsidR="00C542D6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Pr="00B3423A">
        <w:rPr>
          <w:rFonts w:ascii="Georgia" w:hAnsi="Georgia"/>
          <w:sz w:val="28"/>
          <w:szCs w:val="28"/>
        </w:rPr>
        <w:t>Не потому, что в них нет мысли.</w:t>
      </w:r>
      <w:r>
        <w:rPr>
          <w:rFonts w:ascii="Georgia" w:hAnsi="Georgia"/>
          <w:sz w:val="28"/>
          <w:szCs w:val="28"/>
        </w:rPr>
        <w:t xml:space="preserve"> </w:t>
      </w:r>
      <w:r w:rsidRPr="00B3423A">
        <w:rPr>
          <w:rFonts w:ascii="Georgia" w:hAnsi="Georgia"/>
          <w:sz w:val="28"/>
          <w:szCs w:val="28"/>
        </w:rPr>
        <w:t xml:space="preserve">А потому, что мысль в них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стремится</w:t>
      </w:r>
      <w:r w:rsidRPr="00B3423A">
        <w:rPr>
          <w:rFonts w:ascii="Georgia" w:hAnsi="Georgia"/>
          <w:sz w:val="28"/>
          <w:szCs w:val="28"/>
        </w:rPr>
        <w:t xml:space="preserve"> быть окончательной.</w:t>
      </w:r>
      <w:r>
        <w:rPr>
          <w:rFonts w:ascii="Georgia" w:hAnsi="Georgia"/>
          <w:sz w:val="28"/>
          <w:szCs w:val="28"/>
        </w:rPr>
        <w:t xml:space="preserve"> </w:t>
      </w:r>
      <w:r w:rsidRPr="00B3423A">
        <w:rPr>
          <w:rFonts w:ascii="Georgia" w:hAnsi="Georgia"/>
          <w:sz w:val="28"/>
          <w:szCs w:val="28"/>
        </w:rPr>
        <w:t>Она лишь пытается приблизиться к пониманию процессов, которые всегда оказываются шире любого текста.</w:t>
      </w:r>
      <w:r>
        <w:rPr>
          <w:rFonts w:ascii="Georgia" w:hAnsi="Georgia"/>
          <w:sz w:val="28"/>
          <w:szCs w:val="28"/>
        </w:rPr>
        <w:t xml:space="preserve"> </w:t>
      </w:r>
      <w:r w:rsidRPr="00B3423A">
        <w:rPr>
          <w:rFonts w:ascii="Georgia" w:hAnsi="Georgia"/>
          <w:sz w:val="28"/>
          <w:szCs w:val="28"/>
        </w:rPr>
        <w:t>Поэтому вся эта серия и получила название:</w:t>
      </w:r>
      <w:r>
        <w:rPr>
          <w:rFonts w:ascii="Georgia" w:hAnsi="Georgia"/>
          <w:sz w:val="28"/>
          <w:szCs w:val="28"/>
        </w:rPr>
        <w:t xml:space="preserve"> </w:t>
      </w:r>
      <w:r w:rsidRPr="000D72A3">
        <w:rPr>
          <w:rFonts w:ascii="Georgia" w:hAnsi="Georgia"/>
          <w:b/>
          <w:bCs/>
          <w:i/>
          <w:iCs/>
          <w:sz w:val="28"/>
          <w:szCs w:val="28"/>
        </w:rPr>
        <w:t>НЕстатьи — За пределами текста</w:t>
      </w:r>
      <w:r w:rsidR="003C246F">
        <w:rPr>
          <w:rFonts w:ascii="Georgia" w:hAnsi="Georgia"/>
          <w:b/>
          <w:bCs/>
          <w:i/>
          <w:iCs/>
          <w:sz w:val="28"/>
          <w:szCs w:val="28"/>
        </w:rPr>
        <w:t>..</w:t>
      </w:r>
      <w:r w:rsidRPr="000D72A3">
        <w:rPr>
          <w:rFonts w:ascii="Georgia" w:hAnsi="Georgia"/>
          <w:b/>
          <w:bCs/>
          <w:i/>
          <w:iCs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</w:p>
    <w:p w14:paraId="2B6610DB" w14:textId="75CEFDF4" w:rsidR="00831B47" w:rsidRPr="001A18E8" w:rsidRDefault="00831B47" w:rsidP="0072048C">
      <w:pPr>
        <w:spacing w:after="0"/>
        <w:ind w:firstLine="709"/>
        <w:rPr>
          <w:szCs w:val="28"/>
        </w:rPr>
      </w:pPr>
      <w:r w:rsidRPr="00831B47">
        <w:rPr>
          <w:szCs w:val="28"/>
        </w:rPr>
        <w:t xml:space="preserve">Почему она называется </w:t>
      </w:r>
      <w:r w:rsidRPr="00831B47">
        <w:rPr>
          <w:b/>
          <w:bCs/>
          <w:i/>
          <w:iCs/>
          <w:szCs w:val="28"/>
        </w:rPr>
        <w:t>«За пределами текста»</w:t>
      </w:r>
      <w:r w:rsidRPr="00831B47">
        <w:rPr>
          <w:i/>
          <w:iCs/>
          <w:szCs w:val="28"/>
        </w:rPr>
        <w:t>?</w:t>
      </w:r>
      <w:r w:rsidRPr="00831B47">
        <w:rPr>
          <w:szCs w:val="28"/>
        </w:rPr>
        <w:t xml:space="preserve"> Потому что любой текст — это лишь след мысли. Мысль, в свою очередь, является следом работы Разума.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Но Разум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помещается</w:t>
      </w:r>
      <w:r w:rsidRPr="00A07FCD">
        <w:rPr>
          <w:szCs w:val="28"/>
        </w:rPr>
        <w:t xml:space="preserve"> в словах. Он всегда больше любых формулировок, любых теорий и любых философских систем.</w:t>
      </w:r>
      <w:r>
        <w:rPr>
          <w:szCs w:val="28"/>
        </w:rPr>
        <w:t xml:space="preserve"> </w:t>
      </w:r>
      <w:r w:rsidRPr="00A07FCD">
        <w:rPr>
          <w:szCs w:val="28"/>
        </w:rPr>
        <w:t>Любой текст — это лишь попытка приблизиться к пониманию процессов, которые по своей природе значительно шире языка.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Поэтому перед вами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просто</w:t>
      </w:r>
      <w:r w:rsidRPr="00A07FCD">
        <w:rPr>
          <w:szCs w:val="28"/>
        </w:rPr>
        <w:t xml:space="preserve"> статьи.</w:t>
      </w:r>
      <w:r>
        <w:rPr>
          <w:szCs w:val="28"/>
        </w:rPr>
        <w:t xml:space="preserve"> </w:t>
      </w:r>
      <w:r w:rsidRPr="00A07FCD">
        <w:rPr>
          <w:szCs w:val="28"/>
        </w:rPr>
        <w:t>Это попытка размышления.</w:t>
      </w:r>
      <w:r>
        <w:rPr>
          <w:szCs w:val="28"/>
        </w:rPr>
        <w:t xml:space="preserve"> </w:t>
      </w:r>
      <w:r w:rsidRPr="00A07FCD">
        <w:rPr>
          <w:szCs w:val="28"/>
        </w:rPr>
        <w:t>Попытка выйти за пределы привычных схем мышления.</w:t>
      </w:r>
      <w:r>
        <w:rPr>
          <w:szCs w:val="28"/>
        </w:rPr>
        <w:t xml:space="preserve"> </w:t>
      </w:r>
      <w:r w:rsidRPr="00A07FCD">
        <w:rPr>
          <w:szCs w:val="28"/>
        </w:rPr>
        <w:t>Попытка взглянуть на и</w:t>
      </w:r>
      <w:r w:rsidR="009F5DF7">
        <w:rPr>
          <w:szCs w:val="28"/>
        </w:rPr>
        <w:t>з(</w:t>
      </w:r>
      <w:r w:rsidRPr="00A07FCD">
        <w:rPr>
          <w:szCs w:val="28"/>
        </w:rPr>
        <w:t>с</w:t>
      </w:r>
      <w:r w:rsidR="009F5DF7">
        <w:rPr>
          <w:szCs w:val="28"/>
        </w:rPr>
        <w:t>)</w:t>
      </w:r>
      <w:r w:rsidRPr="00A07FCD">
        <w:rPr>
          <w:szCs w:val="28"/>
        </w:rPr>
        <w:t>торию, на человека и на будущее цивилизации с более высокой точки зрения.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Эти тексты не претендуют на окончательные ответы. Скорее они представляют собой приглашение к размышлению — приглашение выйти за пределы </w:t>
      </w:r>
      <w:r w:rsidRPr="001A18E8">
        <w:rPr>
          <w:rStyle w:val="--"/>
        </w:rPr>
        <w:t xml:space="preserve">привычных </w:t>
      </w:r>
      <w:r w:rsidRPr="001A18E8">
        <w:rPr>
          <w:rStyle w:val="--0"/>
        </w:rPr>
        <w:t>представлений</w:t>
      </w:r>
      <w:r w:rsidRPr="00A07FCD">
        <w:rPr>
          <w:szCs w:val="28"/>
        </w:rPr>
        <w:t xml:space="preserve"> и попытаться увидеть происходящее в более широком масштабе.</w:t>
      </w:r>
      <w:r>
        <w:rPr>
          <w:szCs w:val="28"/>
        </w:rPr>
        <w:t xml:space="preserve"> </w:t>
      </w:r>
      <w:r w:rsidRPr="00A07FCD">
        <w:rPr>
          <w:szCs w:val="28"/>
        </w:rPr>
        <w:t>В масштабе развития цивилизации.</w:t>
      </w:r>
      <w:r>
        <w:rPr>
          <w:szCs w:val="28"/>
        </w:rPr>
        <w:t xml:space="preserve"> </w:t>
      </w:r>
      <w:r w:rsidRPr="00A07FCD">
        <w:rPr>
          <w:szCs w:val="28"/>
        </w:rPr>
        <w:t>В масштабе формирования человеческого сознания</w:t>
      </w:r>
      <w:r>
        <w:rPr>
          <w:szCs w:val="28"/>
        </w:rPr>
        <w:t xml:space="preserve">. </w:t>
      </w:r>
      <w:r w:rsidRPr="00A07FCD">
        <w:rPr>
          <w:szCs w:val="28"/>
        </w:rPr>
        <w:t>В масштабе эволюции Разума.</w:t>
      </w:r>
      <w:r>
        <w:rPr>
          <w:szCs w:val="28"/>
        </w:rPr>
        <w:t xml:space="preserve"> И наконец, в масштабе той задачи, которая </w:t>
      </w:r>
      <w:r w:rsidRPr="00A07FCD">
        <w:rPr>
          <w:szCs w:val="28"/>
        </w:rPr>
        <w:t>постепенно начинает становиться главной задачей человеческой истории.</w:t>
      </w:r>
      <w:r>
        <w:rPr>
          <w:szCs w:val="28"/>
        </w:rPr>
        <w:t xml:space="preserve"> </w:t>
      </w:r>
      <w:r w:rsidRPr="00A07FCD">
        <w:rPr>
          <w:szCs w:val="28"/>
        </w:rPr>
        <w:t>Задач</w:t>
      </w:r>
      <w:r>
        <w:rPr>
          <w:szCs w:val="28"/>
        </w:rPr>
        <w:t>ей –</w:t>
      </w:r>
      <w:r w:rsidRPr="00A07FCD">
        <w:rPr>
          <w:szCs w:val="28"/>
        </w:rPr>
        <w:t xml:space="preserve"> </w:t>
      </w:r>
      <w:r w:rsidRPr="00DF7EDD">
        <w:rPr>
          <w:b/>
          <w:bCs/>
          <w:i/>
          <w:iCs/>
          <w:szCs w:val="28"/>
        </w:rPr>
        <w:t xml:space="preserve">Победить </w:t>
      </w:r>
      <w:r>
        <w:rPr>
          <w:b/>
          <w:bCs/>
          <w:i/>
          <w:iCs/>
          <w:szCs w:val="28"/>
        </w:rPr>
        <w:t>С</w:t>
      </w:r>
      <w:r w:rsidRPr="00DF7EDD">
        <w:rPr>
          <w:b/>
          <w:bCs/>
          <w:i/>
          <w:iCs/>
          <w:szCs w:val="28"/>
        </w:rPr>
        <w:t>мерть</w:t>
      </w:r>
      <w:r w:rsidRPr="00A07FCD">
        <w:rPr>
          <w:szCs w:val="28"/>
        </w:rPr>
        <w:t>.</w:t>
      </w:r>
      <w:r>
        <w:rPr>
          <w:szCs w:val="28"/>
        </w:rPr>
        <w:t xml:space="preserve"> </w:t>
      </w:r>
      <w:r w:rsidRPr="00A07FCD">
        <w:rPr>
          <w:szCs w:val="28"/>
        </w:rPr>
        <w:t xml:space="preserve"> </w:t>
      </w:r>
      <w:r w:rsidR="009F5DF7">
        <w:rPr>
          <w:szCs w:val="28"/>
        </w:rPr>
        <w:t xml:space="preserve">              </w:t>
      </w:r>
      <w:r w:rsidR="00897F59">
        <w:rPr>
          <w:szCs w:val="28"/>
        </w:rPr>
        <w:t>В</w:t>
      </w:r>
      <w:r w:rsidR="00897F59" w:rsidRPr="00A07FCD">
        <w:rPr>
          <w:szCs w:val="28"/>
        </w:rPr>
        <w:t>озможно,</w:t>
      </w:r>
      <w:r w:rsidRPr="00A07FCD">
        <w:rPr>
          <w:szCs w:val="28"/>
        </w:rPr>
        <w:t xml:space="preserve"> именно сейчас</w:t>
      </w:r>
      <w:r>
        <w:rPr>
          <w:szCs w:val="28"/>
        </w:rPr>
        <w:t>,</w:t>
      </w:r>
      <w:r w:rsidRPr="00A07FCD">
        <w:rPr>
          <w:szCs w:val="28"/>
        </w:rPr>
        <w:t xml:space="preserve"> человечество впервые подходит к моменту, когда эта задача </w:t>
      </w:r>
      <w:r w:rsidRPr="001A18E8">
        <w:rPr>
          <w:rStyle w:val="--"/>
        </w:rPr>
        <w:t xml:space="preserve">перестаёт </w:t>
      </w:r>
      <w:r w:rsidRPr="001A18E8">
        <w:rPr>
          <w:rStyle w:val="--0"/>
        </w:rPr>
        <w:t>быть</w:t>
      </w:r>
      <w:r w:rsidRPr="00A07FCD">
        <w:rPr>
          <w:szCs w:val="28"/>
        </w:rPr>
        <w:t xml:space="preserve"> философской метафорой и начинает превращаться в реальную цель развития цивилизации.</w:t>
      </w:r>
      <w:r>
        <w:rPr>
          <w:szCs w:val="28"/>
        </w:rPr>
        <w:t xml:space="preserve"> </w:t>
      </w:r>
      <w:r w:rsidRPr="00A07FCD">
        <w:rPr>
          <w:szCs w:val="28"/>
        </w:rPr>
        <w:t>Именно поэтому</w:t>
      </w:r>
      <w:r>
        <w:rPr>
          <w:szCs w:val="28"/>
        </w:rPr>
        <w:t xml:space="preserve"> </w:t>
      </w:r>
      <w:r w:rsidRPr="00A07FCD">
        <w:rPr>
          <w:szCs w:val="28"/>
        </w:rPr>
        <w:t>разговор о будущем человечества должен начинаться там, где заканчиваются привычные объяснения.</w:t>
      </w:r>
      <w:r>
        <w:rPr>
          <w:szCs w:val="28"/>
        </w:rPr>
        <w:t xml:space="preserve"> </w:t>
      </w:r>
      <w:r w:rsidRPr="00A07FCD">
        <w:rPr>
          <w:szCs w:val="28"/>
        </w:rPr>
        <w:t>Там, где заканчиваются тексты</w:t>
      </w:r>
      <w:r w:rsidRPr="00A07FCD">
        <w:rPr>
          <w:i/>
          <w:iCs/>
          <w:szCs w:val="28"/>
        </w:rPr>
        <w:t xml:space="preserve">. </w:t>
      </w:r>
      <w:r w:rsidRPr="001A18E8">
        <w:rPr>
          <w:szCs w:val="28"/>
        </w:rPr>
        <w:t>За пределами текста</w:t>
      </w:r>
      <w:r w:rsidR="00AA6E24" w:rsidRPr="001A18E8">
        <w:rPr>
          <w:szCs w:val="28"/>
        </w:rPr>
        <w:t>…</w:t>
      </w:r>
    </w:p>
    <w:p w14:paraId="12F6A409" w14:textId="29CA423C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bookmarkStart w:id="5" w:name="_Hlk224049649"/>
      <w:r w:rsidRPr="00F037DE">
        <w:rPr>
          <w:rFonts w:eastAsia="Times New Roman"/>
          <w:szCs w:val="28"/>
          <w:lang w:eastAsia="zh-CN"/>
        </w:rPr>
        <w:t>Сначала у человека появляется только желание. Это ещё почти ничто</w:t>
      </w:r>
      <w:r w:rsidR="00897F59">
        <w:rPr>
          <w:rFonts w:eastAsia="Times New Roman"/>
          <w:szCs w:val="28"/>
          <w:lang w:eastAsia="zh-CN"/>
        </w:rPr>
        <w:t xml:space="preserve">, </w:t>
      </w:r>
      <w:r w:rsidRPr="00F037DE">
        <w:rPr>
          <w:rFonts w:eastAsia="Times New Roman"/>
          <w:szCs w:val="28"/>
          <w:lang w:eastAsia="zh-CN"/>
        </w:rPr>
        <w:t>лёгкое внутреннее движение</w:t>
      </w:r>
      <w:r>
        <w:rPr>
          <w:rFonts w:eastAsia="Times New Roman"/>
          <w:szCs w:val="28"/>
          <w:lang w:eastAsia="zh-CN"/>
        </w:rPr>
        <w:t>,</w:t>
      </w:r>
      <w:r w:rsidRPr="00F037DE">
        <w:rPr>
          <w:rFonts w:eastAsia="Times New Roman"/>
          <w:szCs w:val="28"/>
          <w:lang w:eastAsia="zh-CN"/>
        </w:rPr>
        <w:t xml:space="preserve"> едва заметный импульс сознания. Желание может </w:t>
      </w:r>
      <w:r w:rsidRPr="00F037DE">
        <w:rPr>
          <w:rFonts w:eastAsia="Times New Roman"/>
          <w:szCs w:val="28"/>
          <w:lang w:eastAsia="zh-CN"/>
        </w:rPr>
        <w:lastRenderedPageBreak/>
        <w:t xml:space="preserve">возникнуть внезапно, без чёткой формы и без ясного понимания того, к чему оно приведёт. Оно ещё не имеет направления, не имеет границ, не имеет определённого смысла. Это лишь </w:t>
      </w:r>
      <w:r w:rsidRPr="001A18E8">
        <w:rPr>
          <w:rStyle w:val="--"/>
        </w:rPr>
        <w:t xml:space="preserve">начальное </w:t>
      </w:r>
      <w:r w:rsidRPr="001A18E8">
        <w:rPr>
          <w:rStyle w:val="--0"/>
        </w:rPr>
        <w:t>движение</w:t>
      </w:r>
      <w:r w:rsidRPr="00F037DE">
        <w:rPr>
          <w:rFonts w:eastAsia="Times New Roman"/>
          <w:szCs w:val="28"/>
          <w:lang w:eastAsia="zh-CN"/>
        </w:rPr>
        <w:t xml:space="preserve"> мысли, первый сигнал того, что сознание начинает искать нечто большее, чем то, что уже существует.</w:t>
      </w:r>
      <w:r w:rsidR="001A18E8"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Из желания рождается мечта. И это уже не просто внутренний импульс. У мечты появляются очертания, появляется образ будущего. Мечта — это </w:t>
      </w:r>
      <w:r w:rsidRPr="001A18E8">
        <w:rPr>
          <w:rStyle w:val="--"/>
        </w:rPr>
        <w:t xml:space="preserve">первая </w:t>
      </w:r>
      <w:r w:rsidRPr="001A18E8">
        <w:rPr>
          <w:rStyle w:val="--0"/>
        </w:rPr>
        <w:t>попытка</w:t>
      </w:r>
      <w:r w:rsidRPr="00F037DE">
        <w:rPr>
          <w:rFonts w:eastAsia="Times New Roman"/>
          <w:szCs w:val="28"/>
          <w:lang w:eastAsia="zh-CN"/>
        </w:rPr>
        <w:t xml:space="preserve"> сознания представить реальность, которой ещё нет, но которая может появиться. Именно на этом уровне человек начинает видеть контуры того, что пока существует только в его внутреннем пространстве.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Из мечты постепенно возникает идея. Если мечта — это образ, то идея — это уже </w:t>
      </w:r>
      <w:r w:rsidRPr="001A18E8">
        <w:rPr>
          <w:rStyle w:val="--"/>
        </w:rPr>
        <w:t xml:space="preserve">направление </w:t>
      </w:r>
      <w:r w:rsidRPr="001A18E8">
        <w:rPr>
          <w:rStyle w:val="--0"/>
        </w:rPr>
        <w:t>движения.</w:t>
      </w:r>
      <w:r w:rsidRPr="00F037DE">
        <w:rPr>
          <w:rFonts w:eastAsia="Times New Roman"/>
          <w:szCs w:val="28"/>
          <w:lang w:eastAsia="zh-CN"/>
        </w:rPr>
        <w:t xml:space="preserve"> У идеи появляется смысл, появляется вектор, появляется понимание того, куда именно следует двигаться. Идея уже не просто вдохновляет — она начинает организовывать мысль.</w:t>
      </w:r>
    </w:p>
    <w:p w14:paraId="1AFFB1C2" w14:textId="4F5BD3BC" w:rsidR="00E209F1" w:rsidRPr="00F037DE" w:rsidRDefault="00731BB6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0288" behindDoc="1" locked="0" layoutInCell="1" allowOverlap="1" wp14:anchorId="1F41988D" wp14:editId="1092A2A7">
            <wp:simplePos x="0" y="0"/>
            <wp:positionH relativeFrom="column">
              <wp:posOffset>3309620</wp:posOffset>
            </wp:positionH>
            <wp:positionV relativeFrom="paragraph">
              <wp:posOffset>1652905</wp:posOffset>
            </wp:positionV>
            <wp:extent cx="3515995" cy="3663950"/>
            <wp:effectExtent l="0" t="0" r="1905" b="6350"/>
            <wp:wrapTight wrapText="bothSides">
              <wp:wrapPolygon edited="0">
                <wp:start x="0" y="0"/>
                <wp:lineTo x="0" y="21563"/>
                <wp:lineTo x="21534" y="21563"/>
                <wp:lineTo x="21534" y="0"/>
                <wp:lineTo x="0" y="0"/>
              </wp:wrapPolygon>
            </wp:wrapTight>
            <wp:docPr id="160969237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692379" name="Рисунок 160969237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5995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9F1" w:rsidRPr="00F037DE">
        <w:rPr>
          <w:rFonts w:eastAsia="Times New Roman"/>
          <w:szCs w:val="28"/>
          <w:lang w:eastAsia="zh-CN"/>
        </w:rPr>
        <w:t xml:space="preserve">Следующим шагом становится гипотеза. Гипотеза предполагает попытку ответить на вопрос: </w:t>
      </w:r>
      <w:r w:rsidR="00E209F1" w:rsidRPr="001A18E8">
        <w:rPr>
          <w:rFonts w:eastAsia="Times New Roman"/>
          <w:szCs w:val="28"/>
          <w:lang w:eastAsia="zh-CN"/>
        </w:rPr>
        <w:t>что именно необходимо сделать, чтобы идея могла приблизиться к реальности.</w:t>
      </w:r>
      <w:r w:rsidR="00E209F1" w:rsidRPr="00F037DE">
        <w:rPr>
          <w:rFonts w:eastAsia="Times New Roman"/>
          <w:szCs w:val="28"/>
          <w:lang w:eastAsia="zh-CN"/>
        </w:rPr>
        <w:t xml:space="preserve"> Здесь появляется структура размышления, появляется предположение о механизмах, которые могут превратить идею в действительность.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Далее формируется теория. Теория опирается уже </w:t>
      </w:r>
      <w:r w:rsidR="00E209F1" w:rsidRPr="001A18E8">
        <w:rPr>
          <w:rStyle w:val="--"/>
        </w:rPr>
        <w:t xml:space="preserve">не </w:t>
      </w:r>
      <w:r w:rsidR="00E209F1" w:rsidRPr="001A18E8">
        <w:rPr>
          <w:rStyle w:val="--0"/>
        </w:rPr>
        <w:t xml:space="preserve">только </w:t>
      </w:r>
      <w:r w:rsidR="00E209F1" w:rsidRPr="00F037DE">
        <w:rPr>
          <w:rFonts w:eastAsia="Times New Roman"/>
          <w:szCs w:val="28"/>
          <w:lang w:eastAsia="zh-CN"/>
        </w:rPr>
        <w:t>на внутреннее убеждение или интуицию, но и на факты, расчёты, наблюдения, сопоставления. Теория стремится объяснить явления и выстроить их в логическую систему. Она пытается увидеть закономерности там, где раньше казались лишь отдельные события.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Затем приходит опыт. </w:t>
      </w:r>
      <w:r w:rsidR="00E209F1" w:rsidRPr="001A18E8">
        <w:rPr>
          <w:rStyle w:val="--0"/>
        </w:rPr>
        <w:t xml:space="preserve">Именно </w:t>
      </w:r>
      <w:r w:rsidR="00E209F1" w:rsidRPr="001A18E8">
        <w:rPr>
          <w:rStyle w:val="--"/>
        </w:rPr>
        <w:t xml:space="preserve">опыт </w:t>
      </w:r>
      <w:r w:rsidR="00E209F1" w:rsidRPr="00F037DE">
        <w:rPr>
          <w:rFonts w:eastAsia="Times New Roman"/>
          <w:szCs w:val="28"/>
          <w:lang w:eastAsia="zh-CN"/>
        </w:rPr>
        <w:t>становится проверкой теории. Он показывает, насколько правильно была выстроена логика рассуждений и насколько идея соответствует реальности. Если теория выдерживает проверку опытом, она постепенно превращается в знание.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А знание, в свою очередь, становится тем инструментом, с помощью которого первоначальное желание начинает воплощаться в реальность.</w:t>
      </w:r>
    </w:p>
    <w:p w14:paraId="5E5313B3" w14:textId="10D6A845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Таким образом путь мысли проходит длинную цепь преобразований:</w:t>
      </w:r>
    </w:p>
    <w:p w14:paraId="44B25C65" w14:textId="631A981A" w:rsidR="00E209F1" w:rsidRPr="0072048C" w:rsidRDefault="008D52E1" w:rsidP="0072048C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b/>
          <w:bCs/>
          <w:i/>
          <w:iCs/>
          <w:szCs w:val="28"/>
          <w:lang w:eastAsia="zh-CN"/>
        </w:rPr>
        <w:t>ж</w:t>
      </w:r>
      <w:r w:rsidRPr="00567C4F">
        <w:rPr>
          <w:rFonts w:eastAsia="Times New Roman"/>
          <w:b/>
          <w:bCs/>
          <w:i/>
          <w:iCs/>
          <w:szCs w:val="28"/>
          <w:lang w:eastAsia="zh-CN"/>
        </w:rPr>
        <w:t>елани</w:t>
      </w:r>
      <w:r>
        <w:rPr>
          <w:rFonts w:eastAsia="Times New Roman"/>
          <w:b/>
          <w:bCs/>
          <w:i/>
          <w:iCs/>
          <w:szCs w:val="28"/>
          <w:lang w:eastAsia="zh-CN"/>
        </w:rPr>
        <w:t xml:space="preserve">е </w:t>
      </w:r>
      <w:r>
        <w:rPr>
          <w:rFonts w:ascii="Times New Roman" w:eastAsia="Times New Roman" w:hAnsi="Times New Roman"/>
          <w:b/>
          <w:bCs/>
          <w:i/>
          <w:iCs/>
          <w:szCs w:val="28"/>
          <w:lang w:eastAsia="zh-CN"/>
        </w:rPr>
        <w:t>→</w:t>
      </w:r>
      <w:r w:rsidR="00E209F1" w:rsidRPr="00567C4F">
        <w:rPr>
          <w:rFonts w:eastAsia="Times New Roman"/>
          <w:b/>
          <w:bCs/>
          <w:i/>
          <w:iCs/>
          <w:szCs w:val="28"/>
          <w:lang w:eastAsia="zh-CN"/>
        </w:rPr>
        <w:t xml:space="preserve"> мечта</w:t>
      </w:r>
      <w:r w:rsidR="007716C5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C70536" w:rsidRPr="00F96C73">
        <w:rPr>
          <w:rFonts w:ascii="Times New Roman" w:eastAsia="Times New Roman" w:hAnsi="Times New Roman"/>
          <w:b/>
          <w:bCs/>
          <w:i/>
          <w:iCs/>
          <w:szCs w:val="28"/>
          <w:lang w:eastAsia="ja-JP"/>
        </w:rPr>
        <w:t>→</w:t>
      </w:r>
      <w:r w:rsidR="00E209F1" w:rsidRPr="00567C4F">
        <w:rPr>
          <w:rFonts w:eastAsia="Times New Roman"/>
          <w:b/>
          <w:bCs/>
          <w:i/>
          <w:iCs/>
          <w:szCs w:val="28"/>
          <w:lang w:eastAsia="zh-CN"/>
        </w:rPr>
        <w:t xml:space="preserve"> идея</w:t>
      </w:r>
      <w:r w:rsidR="00C7053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7716C5" w:rsidRPr="00F96C73">
        <w:rPr>
          <w:rFonts w:ascii="Times New Roman" w:eastAsia="Times New Roman" w:hAnsi="Times New Roman"/>
          <w:b/>
          <w:bCs/>
          <w:i/>
          <w:iCs/>
          <w:szCs w:val="28"/>
          <w:lang w:eastAsia="ja-JP"/>
        </w:rPr>
        <w:t>→</w:t>
      </w:r>
      <w:r w:rsidR="007716C5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7716C5" w:rsidRPr="00567C4F">
        <w:rPr>
          <w:rFonts w:eastAsia="Times New Roman"/>
          <w:b/>
          <w:bCs/>
          <w:i/>
          <w:iCs/>
          <w:szCs w:val="28"/>
          <w:lang w:eastAsia="zh-CN"/>
        </w:rPr>
        <w:t>гипотеза</w:t>
      </w:r>
      <w:r w:rsidR="00C7053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C70536" w:rsidRPr="00F96C73">
        <w:rPr>
          <w:rFonts w:ascii="Times New Roman" w:eastAsia="Times New Roman" w:hAnsi="Times New Roman"/>
          <w:b/>
          <w:bCs/>
          <w:i/>
          <w:iCs/>
          <w:szCs w:val="28"/>
          <w:lang w:eastAsia="ja-JP"/>
        </w:rPr>
        <w:t>→</w:t>
      </w:r>
      <w:r w:rsidR="00E209F1" w:rsidRPr="00567C4F">
        <w:rPr>
          <w:rFonts w:eastAsia="Times New Roman"/>
          <w:b/>
          <w:bCs/>
          <w:i/>
          <w:iCs/>
          <w:szCs w:val="28"/>
          <w:lang w:eastAsia="zh-CN"/>
        </w:rPr>
        <w:t xml:space="preserve"> теория</w:t>
      </w:r>
      <w:r w:rsidR="00C7053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C70536" w:rsidRPr="00F96C73">
        <w:rPr>
          <w:rFonts w:ascii="Times New Roman" w:eastAsia="Times New Roman" w:hAnsi="Times New Roman"/>
          <w:b/>
          <w:bCs/>
          <w:i/>
          <w:iCs/>
          <w:szCs w:val="28"/>
          <w:lang w:eastAsia="ja-JP"/>
        </w:rPr>
        <w:t>→</w:t>
      </w:r>
      <w:r w:rsidR="00E209F1" w:rsidRPr="00567C4F">
        <w:rPr>
          <w:rFonts w:eastAsia="Times New Roman"/>
          <w:b/>
          <w:bCs/>
          <w:i/>
          <w:iCs/>
          <w:szCs w:val="28"/>
          <w:lang w:eastAsia="zh-CN"/>
        </w:rPr>
        <w:t xml:space="preserve"> опыт</w:t>
      </w:r>
      <w:r w:rsidR="00C7053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7716C5" w:rsidRPr="00F96C73">
        <w:rPr>
          <w:rFonts w:ascii="Times New Roman" w:eastAsia="Times New Roman" w:hAnsi="Times New Roman"/>
          <w:b/>
          <w:bCs/>
          <w:i/>
          <w:iCs/>
          <w:szCs w:val="28"/>
          <w:lang w:eastAsia="ja-JP"/>
        </w:rPr>
        <w:t>→</w:t>
      </w:r>
      <w:r w:rsidR="007716C5" w:rsidRPr="00567C4F">
        <w:rPr>
          <w:rFonts w:eastAsia="Times New Roman"/>
          <w:b/>
          <w:bCs/>
          <w:i/>
          <w:iCs/>
          <w:szCs w:val="28"/>
          <w:lang w:eastAsia="zh-CN"/>
        </w:rPr>
        <w:t xml:space="preserve"> знание</w:t>
      </w:r>
      <w:r w:rsidR="00C70536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C70536" w:rsidRPr="00F96C73">
        <w:rPr>
          <w:rFonts w:ascii="Times New Roman" w:eastAsia="Times New Roman" w:hAnsi="Times New Roman"/>
          <w:b/>
          <w:bCs/>
          <w:i/>
          <w:iCs/>
          <w:szCs w:val="28"/>
          <w:lang w:eastAsia="ja-JP"/>
        </w:rPr>
        <w:t>→</w:t>
      </w:r>
      <w:r w:rsidR="007716C5">
        <w:rPr>
          <w:rFonts w:eastAsia="Times New Roman"/>
          <w:b/>
          <w:bCs/>
          <w:i/>
          <w:iCs/>
          <w:szCs w:val="28"/>
          <w:lang w:eastAsia="zh-CN"/>
        </w:rPr>
        <w:t xml:space="preserve"> </w:t>
      </w:r>
      <w:r w:rsidR="00E209F1" w:rsidRPr="00567C4F">
        <w:rPr>
          <w:rFonts w:eastAsia="Times New Roman"/>
          <w:b/>
          <w:bCs/>
          <w:i/>
          <w:iCs/>
          <w:szCs w:val="28"/>
          <w:lang w:eastAsia="zh-CN"/>
        </w:rPr>
        <w:t>осуществление.</w:t>
      </w:r>
      <w:r w:rsidR="00E209F1">
        <w:rPr>
          <w:rFonts w:eastAsia="Times New Roman"/>
          <w:i/>
          <w:iCs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Именно так на протяжении и</w:t>
      </w:r>
      <w:r w:rsidR="001B1557">
        <w:rPr>
          <w:rFonts w:eastAsia="Times New Roman"/>
          <w:szCs w:val="28"/>
          <w:lang w:eastAsia="zh-CN"/>
        </w:rPr>
        <w:t>з(</w:t>
      </w:r>
      <w:r w:rsidR="00E209F1" w:rsidRPr="00F037DE">
        <w:rPr>
          <w:rFonts w:eastAsia="Times New Roman"/>
          <w:szCs w:val="28"/>
          <w:lang w:eastAsia="zh-CN"/>
        </w:rPr>
        <w:t>с</w:t>
      </w:r>
      <w:r w:rsidR="001B1557">
        <w:rPr>
          <w:rFonts w:eastAsia="Times New Roman"/>
          <w:szCs w:val="28"/>
          <w:lang w:eastAsia="zh-CN"/>
        </w:rPr>
        <w:t>)</w:t>
      </w:r>
      <w:r w:rsidR="00E209F1" w:rsidRPr="00F037DE">
        <w:rPr>
          <w:rFonts w:eastAsia="Times New Roman"/>
          <w:szCs w:val="28"/>
          <w:lang w:eastAsia="zh-CN"/>
        </w:rPr>
        <w:t>тории человечества формировались многие открытия, многие научные направления, многие философские концепции. Этот путь является естественным механизмом развития человеческого сознания.</w:t>
      </w:r>
      <w:r w:rsidR="00E209F1">
        <w:rPr>
          <w:rFonts w:eastAsia="Times New Roman"/>
          <w:i/>
          <w:iCs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Но здесь возникает важный вопрос.</w:t>
      </w:r>
      <w:r w:rsidR="00E209F1">
        <w:rPr>
          <w:rFonts w:eastAsia="Times New Roman"/>
          <w:i/>
          <w:iCs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Почему </w:t>
      </w:r>
      <w:r w:rsidR="00E209F1" w:rsidRPr="00F037DE">
        <w:rPr>
          <w:rFonts w:eastAsia="Times New Roman"/>
          <w:szCs w:val="28"/>
          <w:lang w:eastAsia="zh-CN"/>
        </w:rPr>
        <w:lastRenderedPageBreak/>
        <w:t xml:space="preserve">одни идеи становятся движущей силой развития цивилизации, а другие исчезают, так и </w:t>
      </w:r>
      <w:r w:rsidR="00E209F1" w:rsidRPr="001A18E8">
        <w:rPr>
          <w:rStyle w:val="--"/>
        </w:rPr>
        <w:t xml:space="preserve">не </w:t>
      </w:r>
      <w:r w:rsidR="00E209F1" w:rsidRPr="001A18E8">
        <w:rPr>
          <w:rStyle w:val="--0"/>
        </w:rPr>
        <w:t>найдя</w:t>
      </w:r>
      <w:r w:rsidR="00E209F1" w:rsidRPr="00F037DE">
        <w:rPr>
          <w:rFonts w:eastAsia="Times New Roman"/>
          <w:szCs w:val="28"/>
          <w:lang w:eastAsia="zh-CN"/>
        </w:rPr>
        <w:t xml:space="preserve"> отклика в обществе?</w:t>
      </w:r>
      <w:r w:rsidR="00E209F1">
        <w:rPr>
          <w:rFonts w:eastAsia="Times New Roman"/>
          <w:i/>
          <w:iCs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Ответ на этот вопрос связан не только с самими идеями, но и с тем уровнем сознания, на котором находится общество в данный исторический момент. Возможности восприятия новых знаний напрямую связаны с развитием человеческого мышления, а развитие</w:t>
      </w:r>
      <w:r w:rsidR="0072048C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мышления, как показывают исследования последних десятилетий, связано с формированием и изменением </w:t>
      </w:r>
      <w:r w:rsidR="00E209F1" w:rsidRPr="001A18E8">
        <w:rPr>
          <w:rFonts w:eastAsia="Times New Roman"/>
          <w:szCs w:val="28"/>
          <w:lang w:eastAsia="zh-CN"/>
        </w:rPr>
        <w:t>генотипов мозга.</w:t>
      </w:r>
      <w:r w:rsidR="001A18E8">
        <w:rPr>
          <w:rFonts w:eastAsia="Times New Roman"/>
          <w:i/>
          <w:iCs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Именно поэтому многие идеи, которые сегодня начинают </w:t>
      </w:r>
      <w:r w:rsidR="00E209F1" w:rsidRPr="001A18E8">
        <w:rPr>
          <w:rStyle w:val="--0"/>
        </w:rPr>
        <w:t xml:space="preserve">казаться </w:t>
      </w:r>
      <w:r w:rsidR="00E209F1" w:rsidRPr="001A18E8">
        <w:rPr>
          <w:rStyle w:val="--"/>
        </w:rPr>
        <w:t>очевидными,</w:t>
      </w:r>
      <w:r w:rsidR="00E209F1" w:rsidRPr="00F037DE">
        <w:rPr>
          <w:rFonts w:eastAsia="Times New Roman"/>
          <w:szCs w:val="28"/>
          <w:lang w:eastAsia="zh-CN"/>
        </w:rPr>
        <w:t xml:space="preserve"> ещё совсем недавно были практически невозможны для восприятия.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Человеческое сознание постепенно расширяет свои возможности. Оно учится видеть более сложные связи, понимать </w:t>
      </w:r>
      <w:r w:rsidR="00E209F1" w:rsidRPr="001A18E8">
        <w:rPr>
          <w:rStyle w:val="--"/>
        </w:rPr>
        <w:t xml:space="preserve">более </w:t>
      </w:r>
      <w:r w:rsidR="00E209F1" w:rsidRPr="001A18E8">
        <w:rPr>
          <w:rStyle w:val="--0"/>
        </w:rPr>
        <w:t>глубокие</w:t>
      </w:r>
      <w:r w:rsidR="00E209F1" w:rsidRPr="00F037DE">
        <w:rPr>
          <w:rFonts w:eastAsia="Times New Roman"/>
          <w:szCs w:val="28"/>
          <w:lang w:eastAsia="zh-CN"/>
        </w:rPr>
        <w:t xml:space="preserve"> закономерности и задавать вопросы, которые раньше просто не возникали.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Эта серия текстов рождается именно из такого желания — желания приблизиться к пониманию тех процессов, которые сегодня начинают проявляться всё более отчётливо.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Я хотел бы, чтобы эта серия статей стала не просто изложением отдельных мыслей, а попыткой объединить людей, которым небезразлично направление развития человеческой цивилизации.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Я бы хотел, чтобы информация, изложенная в этих текстах, распространялась по принципу: </w:t>
      </w:r>
      <w:r w:rsidR="00E209F1" w:rsidRPr="001A18E8">
        <w:rPr>
          <w:rFonts w:eastAsia="Times New Roman"/>
          <w:b/>
          <w:bCs/>
          <w:i/>
          <w:iCs/>
          <w:szCs w:val="28"/>
          <w:lang w:eastAsia="zh-CN"/>
        </w:rPr>
        <w:t xml:space="preserve">«даром получили — даром </w:t>
      </w:r>
      <w:r w:rsidR="000A750D">
        <w:rPr>
          <w:rFonts w:eastAsia="Times New Roman"/>
          <w:b/>
          <w:bCs/>
          <w:i/>
          <w:iCs/>
          <w:szCs w:val="28"/>
          <w:lang w:eastAsia="zh-CN"/>
        </w:rPr>
        <w:t>от</w:t>
      </w:r>
      <w:r w:rsidR="00E209F1" w:rsidRPr="001A18E8">
        <w:rPr>
          <w:rFonts w:eastAsia="Times New Roman"/>
          <w:b/>
          <w:bCs/>
          <w:i/>
          <w:iCs/>
          <w:szCs w:val="28"/>
          <w:lang w:eastAsia="zh-CN"/>
        </w:rPr>
        <w:t>давайте»</w:t>
      </w:r>
      <w:r w:rsidR="00E209F1" w:rsidRPr="001A18E8">
        <w:rPr>
          <w:rFonts w:eastAsia="Times New Roman"/>
          <w:i/>
          <w:iCs/>
          <w:szCs w:val="28"/>
          <w:lang w:eastAsia="zh-CN"/>
        </w:rPr>
        <w:t>.</w:t>
      </w:r>
    </w:p>
    <w:p w14:paraId="5C064DF5" w14:textId="0E4A0E4A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Я ни одной мысли не купил. Всё, что я узнал и понял, было получено мной благодаря книгам, исследованиям, размышлениям других людей. Поэтому считаю естественным передавать эту информацию дальше свободно.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Возможно, когда-нибудь из этих статей будет сложена бумажная книга. Она может быть оформлена, иллюстрирована, дополнена схемами и визуальными материалами. У такой книги, конечно, будет цена. Но это будет цена не информации.</w:t>
      </w:r>
      <w:r w:rsidR="001A18E8"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Это будет лишь цена бумаги, типографии, труда художников, дизайнеров и всех тех людей, кто будет участвовать в её создании.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Сама же информация </w:t>
      </w:r>
      <w:r w:rsidRPr="001A18E8">
        <w:rPr>
          <w:rStyle w:val="--"/>
        </w:rPr>
        <w:t xml:space="preserve">должна </w:t>
      </w:r>
      <w:r w:rsidRPr="001A18E8">
        <w:rPr>
          <w:rStyle w:val="--0"/>
        </w:rPr>
        <w:t>оставаться</w:t>
      </w:r>
      <w:r w:rsidRPr="00F037DE">
        <w:rPr>
          <w:rFonts w:eastAsia="Times New Roman"/>
          <w:szCs w:val="28"/>
          <w:lang w:eastAsia="zh-CN"/>
        </w:rPr>
        <w:t xml:space="preserve"> открытой.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Потому что знание,</w:t>
      </w:r>
      <w:r>
        <w:rPr>
          <w:rFonts w:eastAsia="Times New Roman"/>
          <w:szCs w:val="28"/>
          <w:lang w:eastAsia="zh-CN"/>
        </w:rPr>
        <w:t xml:space="preserve"> полученное при осмыслении этой информации,</w:t>
      </w:r>
      <w:r w:rsidRPr="00F037DE">
        <w:rPr>
          <w:rFonts w:eastAsia="Times New Roman"/>
          <w:szCs w:val="28"/>
          <w:lang w:eastAsia="zh-CN"/>
        </w:rPr>
        <w:t xml:space="preserve"> которое становится закрытым, перестаёт быть знанием. Оно превращается в инструмент власти.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А знание, которое распространяется свободно, постепенно </w:t>
      </w:r>
      <w:r w:rsidRPr="001A18E8">
        <w:rPr>
          <w:rStyle w:val="--0"/>
        </w:rPr>
        <w:t xml:space="preserve">становится </w:t>
      </w:r>
      <w:r w:rsidRPr="001A18E8">
        <w:rPr>
          <w:rStyle w:val="--"/>
        </w:rPr>
        <w:t>частью</w:t>
      </w:r>
      <w:r w:rsidRPr="00F037DE">
        <w:rPr>
          <w:rFonts w:eastAsia="Times New Roman"/>
          <w:szCs w:val="28"/>
          <w:lang w:eastAsia="zh-CN"/>
        </w:rPr>
        <w:t xml:space="preserve"> общего интеллектуального пространства человечества.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И, возможно, именно </w:t>
      </w:r>
      <w:r w:rsidR="000A750D" w:rsidRPr="00F037DE">
        <w:rPr>
          <w:rFonts w:eastAsia="Times New Roman"/>
          <w:szCs w:val="28"/>
          <w:lang w:eastAsia="zh-CN"/>
        </w:rPr>
        <w:t>это</w:t>
      </w:r>
      <w:r w:rsidR="000A750D">
        <w:rPr>
          <w:rFonts w:eastAsia="Times New Roman"/>
          <w:szCs w:val="28"/>
          <w:lang w:eastAsia="zh-CN"/>
        </w:rPr>
        <w:t xml:space="preserve">, </w:t>
      </w:r>
      <w:r w:rsidR="000A750D" w:rsidRPr="00F037DE">
        <w:rPr>
          <w:rFonts w:eastAsia="Times New Roman"/>
          <w:szCs w:val="28"/>
          <w:lang w:eastAsia="zh-CN"/>
        </w:rPr>
        <w:t>сегодня</w:t>
      </w:r>
      <w:r w:rsidRPr="00F037DE">
        <w:rPr>
          <w:rFonts w:eastAsia="Times New Roman"/>
          <w:szCs w:val="28"/>
          <w:lang w:eastAsia="zh-CN"/>
        </w:rPr>
        <w:t xml:space="preserve"> является одной из самых важных задач — возвращение знания в пространство свободного обмена.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Но вместе с этим возникает ещё один фундаментальный вопрос, без ответа на который невозможно понять многие процессы человеческой истории.</w:t>
      </w:r>
      <w:r>
        <w:rPr>
          <w:rFonts w:eastAsia="Times New Roman"/>
          <w:szCs w:val="28"/>
          <w:lang w:eastAsia="zh-CN"/>
        </w:rPr>
        <w:t xml:space="preserve"> </w:t>
      </w:r>
      <w:r w:rsidRPr="009356D8">
        <w:rPr>
          <w:rFonts w:eastAsia="Times New Roman"/>
          <w:szCs w:val="28"/>
          <w:lang w:eastAsia="zh-CN"/>
        </w:rPr>
        <w:t>Чем являются понятия добра и зла?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Являются ли они абсолютными категориями или же они лишь производны</w:t>
      </w:r>
      <w:r w:rsidR="00974F95">
        <w:rPr>
          <w:rFonts w:eastAsia="Times New Roman"/>
          <w:szCs w:val="28"/>
          <w:lang w:eastAsia="zh-CN"/>
        </w:rPr>
        <w:t>е</w:t>
      </w:r>
      <w:r w:rsidRPr="00F037DE">
        <w:rPr>
          <w:rFonts w:eastAsia="Times New Roman"/>
          <w:szCs w:val="28"/>
          <w:lang w:eastAsia="zh-CN"/>
        </w:rPr>
        <w:t xml:space="preserve"> от более глубоких целей, которыми руководствуется человек или общество?</w:t>
      </w:r>
    </w:p>
    <w:p w14:paraId="78E9A39D" w14:textId="4A12F57D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Одни считают, что добро и зло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существуют</w:t>
      </w:r>
      <w:r w:rsidRPr="00F037DE">
        <w:rPr>
          <w:rFonts w:eastAsia="Times New Roman"/>
          <w:szCs w:val="28"/>
          <w:lang w:eastAsia="zh-CN"/>
        </w:rPr>
        <w:t xml:space="preserve"> как самостоятельные категории. По их мнению, они всегда привязаны к высшей цели, которую человек или общество ставят перед собой.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Это означает, что оценить любое действие можно только с позиции той цели, к которой стремится человек.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Если цели различны, то и оценки будут различными.</w:t>
      </w:r>
    </w:p>
    <w:p w14:paraId="6EBC89DA" w14:textId="5460969F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lastRenderedPageBreak/>
        <w:t>У атеиста и верующего, например, цели могут быть принципиально разными. Соответственно, и оценка одного и того же действия будет отличаться.</w:t>
      </w:r>
      <w:r w:rsidR="001A18E8"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Верующие считают высшей целью спасение души и обретение </w:t>
      </w:r>
      <w:r w:rsidR="000A750D">
        <w:rPr>
          <w:rFonts w:eastAsia="Times New Roman"/>
          <w:szCs w:val="28"/>
          <w:lang w:eastAsia="zh-CN"/>
        </w:rPr>
        <w:t>Р</w:t>
      </w:r>
      <w:r w:rsidRPr="00F037DE">
        <w:rPr>
          <w:rFonts w:eastAsia="Times New Roman"/>
          <w:szCs w:val="28"/>
          <w:lang w:eastAsia="zh-CN"/>
        </w:rPr>
        <w:t xml:space="preserve">ая. Поэтому добром для них является всё, </w:t>
      </w:r>
      <w:r w:rsidRPr="001A18E8">
        <w:rPr>
          <w:rStyle w:val="--0"/>
        </w:rPr>
        <w:t xml:space="preserve">что </w:t>
      </w:r>
      <w:r w:rsidRPr="001A18E8">
        <w:rPr>
          <w:rStyle w:val="--"/>
        </w:rPr>
        <w:t xml:space="preserve">способствует </w:t>
      </w:r>
      <w:r w:rsidRPr="00F037DE">
        <w:rPr>
          <w:rFonts w:eastAsia="Times New Roman"/>
          <w:szCs w:val="28"/>
          <w:lang w:eastAsia="zh-CN"/>
        </w:rPr>
        <w:t>достижению этой цели, а злом — всё, что препятствует.</w:t>
      </w:r>
      <w:r>
        <w:rPr>
          <w:rFonts w:eastAsia="Times New Roman"/>
          <w:szCs w:val="28"/>
          <w:lang w:eastAsia="zh-CN"/>
        </w:rPr>
        <w:t xml:space="preserve">  </w:t>
      </w:r>
      <w:r w:rsidRPr="00F037DE">
        <w:rPr>
          <w:rFonts w:eastAsia="Times New Roman"/>
          <w:szCs w:val="28"/>
          <w:lang w:eastAsia="zh-CN"/>
        </w:rPr>
        <w:t xml:space="preserve">При этом то, приносит ли действие удовольствие или неудобство в данный момент,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имеет</w:t>
      </w:r>
      <w:r w:rsidRPr="001A18E8">
        <w:rPr>
          <w:rStyle w:val="--"/>
        </w:rPr>
        <w:t xml:space="preserve"> </w:t>
      </w:r>
      <w:r w:rsidRPr="00F037DE">
        <w:rPr>
          <w:rFonts w:eastAsia="Times New Roman"/>
          <w:szCs w:val="28"/>
          <w:lang w:eastAsia="zh-CN"/>
        </w:rPr>
        <w:t>решающего значения.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Например, отказ от земных радостей ради постов, молитв и религиозных обрядов может сопровождаться неудобствами, ограничениями и даже страданиями. Но с точки зрения религиозного мировоззрения это оценивается как добро, потому что приближает человека к главной цели.</w:t>
      </w:r>
    </w:p>
    <w:p w14:paraId="52017292" w14:textId="187F4647" w:rsidR="00E209F1" w:rsidRPr="009356D8" w:rsidRDefault="00E209F1" w:rsidP="0072048C">
      <w:pPr>
        <w:spacing w:after="0"/>
        <w:ind w:firstLine="709"/>
        <w:rPr>
          <w:rFonts w:eastAsia="Times New Roman"/>
          <w:i/>
          <w:iCs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В то же время действие, которое приносит мгновенное удовольствие, но противоречит религиозным нормам, может оцениваться как зло, потому что удаляет человека от цели.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Таким образом, добро и зло оказываются не столько абсолютными категориями, сколько отражением того </w:t>
      </w:r>
      <w:r w:rsidRPr="001A18E8">
        <w:rPr>
          <w:rStyle w:val="--0"/>
        </w:rPr>
        <w:t xml:space="preserve">вектора </w:t>
      </w:r>
      <w:r w:rsidRPr="001A18E8">
        <w:rPr>
          <w:rStyle w:val="--"/>
        </w:rPr>
        <w:t xml:space="preserve">цели, </w:t>
      </w:r>
      <w:r w:rsidRPr="00F037DE">
        <w:rPr>
          <w:rFonts w:eastAsia="Times New Roman"/>
          <w:szCs w:val="28"/>
          <w:lang w:eastAsia="zh-CN"/>
        </w:rPr>
        <w:t>который определяет направление человеческой жизни.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А значит, чтобы понять, что такое добро и зло в более широком смысле, необходимо сначала понять</w:t>
      </w:r>
      <w:r w:rsidR="001A18E8">
        <w:rPr>
          <w:rFonts w:eastAsia="Times New Roman"/>
          <w:szCs w:val="28"/>
          <w:lang w:eastAsia="zh-CN"/>
        </w:rPr>
        <w:t>,</w:t>
      </w:r>
      <w:r w:rsidRPr="00F037DE">
        <w:rPr>
          <w:rFonts w:eastAsia="Times New Roman"/>
          <w:szCs w:val="28"/>
          <w:lang w:eastAsia="zh-CN"/>
        </w:rPr>
        <w:t xml:space="preserve"> </w:t>
      </w:r>
      <w:r w:rsidRPr="001A18E8">
        <w:rPr>
          <w:rFonts w:eastAsia="Times New Roman"/>
          <w:szCs w:val="28"/>
          <w:lang w:eastAsia="zh-CN"/>
        </w:rPr>
        <w:t>какова высшая цель развития человеческой цивилизации.</w:t>
      </w:r>
      <w:r>
        <w:rPr>
          <w:rFonts w:eastAsia="Times New Roman"/>
          <w:i/>
          <w:iCs/>
          <w:szCs w:val="28"/>
          <w:lang w:eastAsia="zh-CN"/>
        </w:rPr>
        <w:t xml:space="preserve"> </w:t>
      </w:r>
    </w:p>
    <w:p w14:paraId="5BBB3379" w14:textId="65B7D693" w:rsidR="00E209F1" w:rsidRPr="00F037DE" w:rsidRDefault="00394CFF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1312" behindDoc="1" locked="0" layoutInCell="1" allowOverlap="1" wp14:anchorId="7F8A2D5A" wp14:editId="4BE12030">
            <wp:simplePos x="0" y="0"/>
            <wp:positionH relativeFrom="column">
              <wp:posOffset>-132080</wp:posOffset>
            </wp:positionH>
            <wp:positionV relativeFrom="paragraph">
              <wp:posOffset>31750</wp:posOffset>
            </wp:positionV>
            <wp:extent cx="2813050" cy="3441700"/>
            <wp:effectExtent l="0" t="0" r="6350" b="0"/>
            <wp:wrapTight wrapText="bothSides">
              <wp:wrapPolygon edited="0">
                <wp:start x="0" y="0"/>
                <wp:lineTo x="0" y="21520"/>
                <wp:lineTo x="21551" y="21520"/>
                <wp:lineTo x="21551" y="0"/>
                <wp:lineTo x="0" y="0"/>
              </wp:wrapPolygon>
            </wp:wrapTight>
            <wp:docPr id="8051941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194141" name="Рисунок 80519414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305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9F1" w:rsidRPr="00F037DE">
        <w:rPr>
          <w:rFonts w:eastAsia="Times New Roman"/>
          <w:szCs w:val="28"/>
          <w:lang w:eastAsia="zh-CN"/>
        </w:rPr>
        <w:t>Атеисты, в отличие от религиозного мировоззрения, считают высшей целью земную жизнь и материальное благополучие человека. Соответственно, в рамках такого понимания мира</w:t>
      </w:r>
      <w:r w:rsidR="00C67406">
        <w:rPr>
          <w:rFonts w:eastAsia="Times New Roman"/>
          <w:szCs w:val="28"/>
          <w:lang w:eastAsia="zh-CN"/>
        </w:rPr>
        <w:t>,</w:t>
      </w:r>
      <w:r w:rsidR="00E209F1" w:rsidRPr="00F037DE">
        <w:rPr>
          <w:rFonts w:eastAsia="Times New Roman"/>
          <w:szCs w:val="28"/>
          <w:lang w:eastAsia="zh-CN"/>
        </w:rPr>
        <w:t xml:space="preserve"> добром считается всё, </w:t>
      </w:r>
      <w:r w:rsidR="00E209F1" w:rsidRPr="001A18E8">
        <w:rPr>
          <w:rStyle w:val="--0"/>
        </w:rPr>
        <w:t xml:space="preserve">что </w:t>
      </w:r>
      <w:r w:rsidR="00E209F1" w:rsidRPr="001A18E8">
        <w:rPr>
          <w:rStyle w:val="--"/>
        </w:rPr>
        <w:t>способствует</w:t>
      </w:r>
      <w:r w:rsidR="00E209F1" w:rsidRPr="00F037DE">
        <w:rPr>
          <w:rFonts w:eastAsia="Times New Roman"/>
          <w:szCs w:val="28"/>
          <w:lang w:eastAsia="zh-CN"/>
        </w:rPr>
        <w:t xml:space="preserve"> сохранению жизни, укреплению здоровья и умножению материальных благ, а злом — всё, что этой цели препятствует.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Если какое-либо действие в моменте</w:t>
      </w:r>
      <w:r w:rsidR="001A18E8">
        <w:rPr>
          <w:rFonts w:eastAsia="Times New Roman"/>
          <w:szCs w:val="28"/>
          <w:lang w:eastAsia="zh-CN"/>
        </w:rPr>
        <w:t>,</w:t>
      </w:r>
      <w:r w:rsidR="00E209F1" w:rsidRPr="00F037DE">
        <w:rPr>
          <w:rFonts w:eastAsia="Times New Roman"/>
          <w:szCs w:val="28"/>
          <w:lang w:eastAsia="zh-CN"/>
        </w:rPr>
        <w:t xml:space="preserve"> приносит удовольствие или выгоду, но в конечном итоге наносит вред жизни, здоровью или благополучию человека, </w:t>
      </w:r>
      <w:r w:rsidR="00E209F1" w:rsidRPr="001A18E8">
        <w:rPr>
          <w:rStyle w:val="--0"/>
        </w:rPr>
        <w:t xml:space="preserve">оно </w:t>
      </w:r>
      <w:r w:rsidR="00E209F1" w:rsidRPr="001A18E8">
        <w:rPr>
          <w:rStyle w:val="--"/>
        </w:rPr>
        <w:t>оценивается</w:t>
      </w:r>
      <w:r w:rsidR="001A18E8" w:rsidRPr="001A18E8">
        <w:rPr>
          <w:rStyle w:val="--"/>
        </w:rPr>
        <w:t>,</w:t>
      </w:r>
      <w:r w:rsidR="00E209F1" w:rsidRPr="00F037DE">
        <w:rPr>
          <w:rFonts w:eastAsia="Times New Roman"/>
          <w:szCs w:val="28"/>
          <w:lang w:eastAsia="zh-CN"/>
        </w:rPr>
        <w:t xml:space="preserve"> как зло. И наоборот: если действие сопровождается временными неудобствами, дискомфортом или даже страданием, но в конечном итоге приводит к укреплению здоровья, улучшению жизни или росту благополучия, оно оценивается</w:t>
      </w:r>
      <w:r w:rsidR="001A18E8">
        <w:rPr>
          <w:rFonts w:eastAsia="Times New Roman"/>
          <w:szCs w:val="28"/>
          <w:lang w:eastAsia="zh-CN"/>
        </w:rPr>
        <w:t>,</w:t>
      </w:r>
      <w:r w:rsidR="00E209F1" w:rsidRPr="00F037DE">
        <w:rPr>
          <w:rFonts w:eastAsia="Times New Roman"/>
          <w:szCs w:val="28"/>
          <w:lang w:eastAsia="zh-CN"/>
        </w:rPr>
        <w:t xml:space="preserve"> как добро.</w:t>
      </w:r>
      <w:r w:rsidR="001A18E8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Например, человек, идущий на болезненную операцию, может испытывать страх, боль и серьёзный дискомфорт. Но он воспринимает эту операцию как благо, потому что понимает: временная боль избавит его от постоянных страданий и позволит сохранить жизнь или здоровье.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Точно так же и верующий человек, отказывающийся от земных радостей, принимающий ограничения и даже страдания, </w:t>
      </w:r>
      <w:r w:rsidR="00E209F1" w:rsidRPr="001A18E8">
        <w:rPr>
          <w:rStyle w:val="--"/>
        </w:rPr>
        <w:t xml:space="preserve">надеется </w:t>
      </w:r>
      <w:r w:rsidR="00E209F1" w:rsidRPr="001A18E8">
        <w:rPr>
          <w:rStyle w:val="--0"/>
        </w:rPr>
        <w:t>получить</w:t>
      </w:r>
      <w:r w:rsidR="00E209F1" w:rsidRPr="00F037DE">
        <w:rPr>
          <w:rFonts w:eastAsia="Times New Roman"/>
          <w:szCs w:val="28"/>
          <w:lang w:eastAsia="zh-CN"/>
        </w:rPr>
        <w:t xml:space="preserve"> вознаграждение в иной, более высокой форме существования. Он воспринимает свои лишения как добро, потому что считает, что они приближают его к главной цели — спасению души и вечной жизни.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Но существует и третья </w:t>
      </w:r>
      <w:r w:rsidR="00E209F1" w:rsidRPr="00F037DE">
        <w:rPr>
          <w:rFonts w:eastAsia="Times New Roman"/>
          <w:szCs w:val="28"/>
          <w:lang w:eastAsia="zh-CN"/>
        </w:rPr>
        <w:lastRenderedPageBreak/>
        <w:t>точка зрения.</w:t>
      </w:r>
      <w:r w:rsidR="001A18E8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Некоторые считают, что понятия добра и зла являются абсолютными категориями. Согласно этому представлению, они не зависят ни от целей человека, ни от обстоятельств, ни от среды, в которой он живёт. Добро и зло якобы существуют сами по себе — как вечные и неизменные нравственные законы.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С этой точки зрения </w:t>
      </w:r>
      <w:r w:rsidR="00E209F1" w:rsidRPr="001A18E8">
        <w:rPr>
          <w:rStyle w:val="--"/>
        </w:rPr>
        <w:t xml:space="preserve">любой </w:t>
      </w:r>
      <w:r w:rsidR="00E209F1" w:rsidRPr="001A18E8">
        <w:rPr>
          <w:rStyle w:val="--0"/>
        </w:rPr>
        <w:t xml:space="preserve">поступок </w:t>
      </w:r>
      <w:r w:rsidR="00E209F1" w:rsidRPr="00F037DE">
        <w:rPr>
          <w:rFonts w:eastAsia="Times New Roman"/>
          <w:szCs w:val="28"/>
          <w:lang w:eastAsia="zh-CN"/>
        </w:rPr>
        <w:t>является либо хорошим, либо плохим</w:t>
      </w:r>
      <w:r w:rsidR="001A18E8">
        <w:rPr>
          <w:rFonts w:eastAsia="Times New Roman"/>
          <w:szCs w:val="28"/>
          <w:lang w:eastAsia="zh-CN"/>
        </w:rPr>
        <w:t>,</w:t>
      </w:r>
      <w:r w:rsidR="00E209F1" w:rsidRPr="00F037DE">
        <w:rPr>
          <w:rFonts w:eastAsia="Times New Roman"/>
          <w:szCs w:val="28"/>
          <w:lang w:eastAsia="zh-CN"/>
        </w:rPr>
        <w:t xml:space="preserve"> независимо от того, ради какой цели он совершен, в какой ситуации он совершен и кем он совершен.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На первый взгляд такая позиция кажется привлекательной. Она создаёт ощущение устойчивой и неизменной нравственной опоры. Однако реальная жизнь показывает, что большинство людей</w:t>
      </w:r>
      <w:r w:rsidR="00702D21">
        <w:rPr>
          <w:rFonts w:eastAsia="Times New Roman"/>
          <w:szCs w:val="28"/>
          <w:lang w:eastAsia="zh-CN"/>
        </w:rPr>
        <w:t>,</w:t>
      </w:r>
      <w:r w:rsidR="00E209F1" w:rsidRPr="00F037DE">
        <w:rPr>
          <w:rFonts w:eastAsia="Times New Roman"/>
          <w:szCs w:val="28"/>
          <w:lang w:eastAsia="zh-CN"/>
        </w:rPr>
        <w:t xml:space="preserve"> </w:t>
      </w:r>
      <w:r w:rsidR="00E209F1" w:rsidRPr="001A18E8">
        <w:rPr>
          <w:rStyle w:val="--0"/>
        </w:rPr>
        <w:t xml:space="preserve">на </w:t>
      </w:r>
      <w:r w:rsidR="00E209F1" w:rsidRPr="001A18E8">
        <w:rPr>
          <w:rStyle w:val="--"/>
        </w:rPr>
        <w:t>практике</w:t>
      </w:r>
      <w:r w:rsidR="00702D21">
        <w:rPr>
          <w:rStyle w:val="--"/>
        </w:rPr>
        <w:t>,</w:t>
      </w:r>
      <w:r w:rsidR="00E209F1" w:rsidRPr="00F037DE">
        <w:rPr>
          <w:rFonts w:eastAsia="Times New Roman"/>
          <w:szCs w:val="28"/>
          <w:lang w:eastAsia="zh-CN"/>
        </w:rPr>
        <w:t xml:space="preserve"> пользуются одновременно двумя системами оценки.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С одной стороны, они оценивают действия исходя из своей главной цели — личной, социальной или духовной.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С другой стороны, в их сознании продолжают действовать установки, оставшиеся от религиозных традиций, культурных норм и общественных представлений.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В результате возникает двойственность.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Человек одновременно ориентируется на разные критерии оценки, которые </w:t>
      </w:r>
      <w:r w:rsidR="00E209F1" w:rsidRPr="001A18E8">
        <w:rPr>
          <w:rStyle w:val="--"/>
        </w:rPr>
        <w:t xml:space="preserve">не </w:t>
      </w:r>
      <w:r w:rsidR="00E209F1" w:rsidRPr="001A18E8">
        <w:rPr>
          <w:rStyle w:val="--0"/>
        </w:rPr>
        <w:t>всегда</w:t>
      </w:r>
      <w:r w:rsidR="00E209F1" w:rsidRPr="00F037DE">
        <w:rPr>
          <w:rFonts w:eastAsia="Times New Roman"/>
          <w:szCs w:val="28"/>
          <w:lang w:eastAsia="zh-CN"/>
        </w:rPr>
        <w:t xml:space="preserve"> совпадают. Это порождает внутренние противоречия, колебания и неуверенность. В итоге человек оказывается в состоянии половинчатости: он не способен до конца следовать ни одной системе ценностей.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Такое состояние делает человека средним, неопределённым, лишённым внутренней цельности. Он становится тем, о ком говорят: </w:t>
      </w:r>
      <w:r w:rsidR="001A18E8" w:rsidRPr="001A18E8">
        <w:rPr>
          <w:rFonts w:eastAsia="Times New Roman"/>
          <w:szCs w:val="28"/>
          <w:lang w:eastAsia="zh-CN"/>
        </w:rPr>
        <w:t>«</w:t>
      </w:r>
      <w:r w:rsidR="00E209F1" w:rsidRPr="001A18E8">
        <w:rPr>
          <w:rFonts w:eastAsia="Times New Roman"/>
          <w:szCs w:val="28"/>
          <w:lang w:eastAsia="zh-CN"/>
        </w:rPr>
        <w:t>ни рыба ни мясо</w:t>
      </w:r>
      <w:r w:rsidR="001A18E8" w:rsidRPr="001A18E8">
        <w:rPr>
          <w:rFonts w:eastAsia="Times New Roman"/>
          <w:szCs w:val="28"/>
          <w:lang w:eastAsia="zh-CN"/>
        </w:rPr>
        <w:t>»</w:t>
      </w:r>
      <w:r w:rsidR="00E209F1" w:rsidRPr="00F037DE">
        <w:rPr>
          <w:rFonts w:eastAsia="Times New Roman"/>
          <w:szCs w:val="28"/>
          <w:lang w:eastAsia="zh-CN"/>
        </w:rPr>
        <w:t xml:space="preserve"> — человеком без чёткой внутренней опоры.</w:t>
      </w:r>
    </w:p>
    <w:p w14:paraId="37B281AC" w14:textId="58AFBBDD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Лично я являюсь убеждённым сторонником первого подхода — оценки добра и зла через </w:t>
      </w:r>
      <w:r w:rsidRPr="001A18E8">
        <w:rPr>
          <w:rStyle w:val="--0"/>
        </w:rPr>
        <w:t xml:space="preserve">вектор </w:t>
      </w:r>
      <w:r w:rsidRPr="001A18E8">
        <w:rPr>
          <w:rStyle w:val="--"/>
        </w:rPr>
        <w:t>цели.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Я считаю добром всё, что ведёт меня к главной цели, и злом всё, что препятствует её достижению.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Такая позиция позволяет твёрдо стоять на ногах, избегать двусмысленностей и противоречий при оценке намерений, мыслей и действий.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Если какое-либо действие приносит мне в данный момент неудобства, но помогает приблизиться к цели, я считаю его добром.</w:t>
      </w:r>
      <w:r>
        <w:rPr>
          <w:rFonts w:eastAsia="Times New Roman"/>
          <w:szCs w:val="28"/>
          <w:lang w:eastAsia="zh-CN"/>
        </w:rPr>
        <w:t xml:space="preserve"> Е</w:t>
      </w:r>
      <w:r w:rsidRPr="00F037DE">
        <w:rPr>
          <w:rFonts w:eastAsia="Times New Roman"/>
          <w:szCs w:val="28"/>
          <w:lang w:eastAsia="zh-CN"/>
        </w:rPr>
        <w:t>сли же действие приносит мгновенное удовольствие, но в конечном итоге мешает достижению цели, я считаю его злом.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При этом вполне возможно, что мне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 xml:space="preserve">всегда </w:t>
      </w:r>
      <w:r w:rsidRPr="00F037DE">
        <w:rPr>
          <w:rFonts w:eastAsia="Times New Roman"/>
          <w:szCs w:val="28"/>
          <w:lang w:eastAsia="zh-CN"/>
        </w:rPr>
        <w:t xml:space="preserve">хватает решимости совершить то действие, которое я считаю правильным. Но это не меняет моего понимания добра и зла. Это лишь показывает границы моих внутренних возможностей и тех установок, которые пока ещё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позволяют</w:t>
      </w:r>
      <w:r w:rsidRPr="00F037DE">
        <w:rPr>
          <w:rFonts w:eastAsia="Times New Roman"/>
          <w:szCs w:val="28"/>
          <w:lang w:eastAsia="zh-CN"/>
        </w:rPr>
        <w:t xml:space="preserve"> мне переступить через собственные ограничения.</w:t>
      </w:r>
    </w:p>
    <w:p w14:paraId="56257FB8" w14:textId="68C6EDCA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Однако здесь возникает ещё более важный вопрос.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Откуда вообще появляются наши представления о добре и зле?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Человек не существует сам по себе. Он является продолжением той среды, в которой формируется его сознание.</w:t>
      </w:r>
    </w:p>
    <w:p w14:paraId="7A59D023" w14:textId="68DF15BA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Его представления о добре и зле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возникают</w:t>
      </w:r>
      <w:r w:rsidRPr="00F037DE">
        <w:rPr>
          <w:rFonts w:eastAsia="Times New Roman"/>
          <w:szCs w:val="28"/>
          <w:lang w:eastAsia="zh-CN"/>
        </w:rPr>
        <w:t xml:space="preserve"> из пустоты. Они формируются под влиянием культуры, общества, исторических условий и тех моделей поведения, которые приняты в окружающем мире.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Например, большинство людей считает каннибализм безусловным злом. Но это представление формируется потому, что человек вырос в обществе, где такая оценка является нормой.</w:t>
      </w:r>
      <w:r w:rsidR="001A18E8"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Если же представить себе ситуацию, в которой человек </w:t>
      </w:r>
      <w:r w:rsidRPr="00F037DE">
        <w:rPr>
          <w:rFonts w:eastAsia="Times New Roman"/>
          <w:szCs w:val="28"/>
          <w:lang w:eastAsia="zh-CN"/>
        </w:rPr>
        <w:lastRenderedPageBreak/>
        <w:t xml:space="preserve">с рождения воспитывается в племени людоедов, где каннибализм </w:t>
      </w:r>
      <w:r w:rsidRPr="001A18E8">
        <w:rPr>
          <w:rStyle w:val="--0"/>
        </w:rPr>
        <w:t xml:space="preserve">считается </w:t>
      </w:r>
      <w:r w:rsidRPr="001A18E8">
        <w:rPr>
          <w:rStyle w:val="--"/>
        </w:rPr>
        <w:t>естественным</w:t>
      </w:r>
      <w:r w:rsidRPr="00F037DE">
        <w:rPr>
          <w:rFonts w:eastAsia="Times New Roman"/>
          <w:szCs w:val="28"/>
          <w:lang w:eastAsia="zh-CN"/>
        </w:rPr>
        <w:t xml:space="preserve"> и даже необходимым явлением, его оценка этого явления будет совершенно иной.</w:t>
      </w:r>
      <w:r w:rsidR="001A18E8"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Иначе говоря, наши моральные оценки во многом формируются той средой, в которой развивается наше сознание.</w:t>
      </w:r>
      <w:r>
        <w:rPr>
          <w:rFonts w:eastAsia="Times New Roman"/>
          <w:szCs w:val="28"/>
          <w:lang w:eastAsia="zh-CN"/>
        </w:rPr>
        <w:t xml:space="preserve"> </w:t>
      </w:r>
    </w:p>
    <w:p w14:paraId="6292B5BD" w14:textId="329D5CCA" w:rsidR="00E209F1" w:rsidRPr="00F037DE" w:rsidRDefault="003C569E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2336" behindDoc="1" locked="0" layoutInCell="1" allowOverlap="1" wp14:anchorId="2A3F44C8" wp14:editId="0A7D07FB">
            <wp:simplePos x="0" y="0"/>
            <wp:positionH relativeFrom="column">
              <wp:posOffset>4344670</wp:posOffset>
            </wp:positionH>
            <wp:positionV relativeFrom="paragraph">
              <wp:posOffset>1610360</wp:posOffset>
            </wp:positionV>
            <wp:extent cx="2454910" cy="3473450"/>
            <wp:effectExtent l="0" t="0" r="0" b="6350"/>
            <wp:wrapTight wrapText="bothSides">
              <wp:wrapPolygon edited="0">
                <wp:start x="0" y="0"/>
                <wp:lineTo x="0" y="21561"/>
                <wp:lineTo x="21455" y="21561"/>
                <wp:lineTo x="21455" y="0"/>
                <wp:lineTo x="0" y="0"/>
              </wp:wrapPolygon>
            </wp:wrapTight>
            <wp:docPr id="25083694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836941" name="Рисунок 2508369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9F1" w:rsidRPr="00F037DE">
        <w:rPr>
          <w:rFonts w:eastAsia="Times New Roman"/>
          <w:szCs w:val="28"/>
          <w:lang w:eastAsia="zh-CN"/>
        </w:rPr>
        <w:t>Со сменой цели меняется и сама система оценок.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Эмоционально человеку может быть трудно принять такую мысль. Наше сознание привыкло искать простые и однозначные ответы. Но если попытаться подняться над эмоциями и посмотреть на происходящее рационально, становится очевидно: возразить этой логике </w:t>
      </w:r>
      <w:r w:rsidR="00E209F1" w:rsidRPr="001A18E8">
        <w:rPr>
          <w:rStyle w:val="--0"/>
        </w:rPr>
        <w:t xml:space="preserve">практически </w:t>
      </w:r>
      <w:r w:rsidR="00E209F1" w:rsidRPr="001A18E8">
        <w:rPr>
          <w:rStyle w:val="--"/>
        </w:rPr>
        <w:t>нечего.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А значит, для того чтобы действительно понять, что такое добро и зло, необходимо прежде всего ответить на гораздо более глубокий вопрос: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1A18E8">
        <w:rPr>
          <w:rFonts w:eastAsia="Times New Roman"/>
          <w:b/>
          <w:bCs/>
          <w:i/>
          <w:iCs/>
          <w:szCs w:val="28"/>
          <w:lang w:eastAsia="zh-CN"/>
        </w:rPr>
        <w:t>какова высшая цель развития человеческой цивилизации?</w:t>
      </w:r>
      <w:r w:rsidR="00E209F1" w:rsidRPr="001A18E8">
        <w:rPr>
          <w:rFonts w:eastAsia="Times New Roman"/>
          <w:i/>
          <w:iCs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И именно к этому вопросу постепенно подводит дальнейший разговор.</w:t>
      </w:r>
    </w:p>
    <w:p w14:paraId="31530A93" w14:textId="59FD7544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Мои понятия добра и зла определяются идеей.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Идея — это то, что находится выше денег. Всё, что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находится</w:t>
      </w:r>
      <w:r w:rsidRPr="00F037DE">
        <w:rPr>
          <w:rFonts w:eastAsia="Times New Roman"/>
          <w:szCs w:val="28"/>
          <w:lang w:eastAsia="zh-CN"/>
        </w:rPr>
        <w:t xml:space="preserve"> выше денег, в конечном счёте оказывается либо способом заработать деньги, либо разновидностью развлечения. Деньги могут быть инструментом, могут быть средством обмена, могут служить материальной основой человеческой жизни, но </w:t>
      </w:r>
      <w:r w:rsidRPr="001A18E8">
        <w:rPr>
          <w:rStyle w:val="--0"/>
        </w:rPr>
        <w:t xml:space="preserve">они </w:t>
      </w:r>
      <w:r w:rsidRPr="001A18E8">
        <w:rPr>
          <w:rStyle w:val="--"/>
        </w:rPr>
        <w:t>никогда</w:t>
      </w:r>
      <w:r w:rsidRPr="00F037DE">
        <w:rPr>
          <w:rFonts w:eastAsia="Times New Roman"/>
          <w:szCs w:val="28"/>
          <w:lang w:eastAsia="zh-CN"/>
        </w:rPr>
        <w:t xml:space="preserve"> не могут быть целью, которая определяет смысл существования человека.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Идея же находится на другом уровне.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Она шире и глубже любых материальных ценностей. Она выходит за пределы повседневных интересов, выгод и удобств. Именно идея задаёт направление человеческой жизни, формирует внутренний вектор движения и определяет, ради чего человек готов действовать, терпеть лишения, преодолевать страх и идти вперёд.</w:t>
      </w:r>
    </w:p>
    <w:p w14:paraId="59C966FE" w14:textId="6B88A145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Моя идея находится именно на этом уровне. Она выше денег, выше материального благополучия и даже шире многих привычных человеческих ценностей</w:t>
      </w:r>
      <w:r w:rsidR="003C569E">
        <w:rPr>
          <w:rFonts w:eastAsia="Times New Roman"/>
          <w:szCs w:val="28"/>
          <w:lang w:eastAsia="zh-CN"/>
        </w:rPr>
        <w:t>.  Я</w:t>
      </w:r>
      <w:r w:rsidR="003C569E">
        <w:rPr>
          <w:rStyle w:val="--0"/>
          <w:bCs/>
          <w:color w:val="000000" w:themeColor="text1"/>
        </w:rPr>
        <w:t xml:space="preserve"> </w:t>
      </w:r>
      <w:r w:rsidR="003C569E" w:rsidRPr="003C569E">
        <w:rPr>
          <w:rStyle w:val="--"/>
        </w:rPr>
        <w:t>АБСОЛЮТНО</w:t>
      </w:r>
      <w:r w:rsidRPr="001A18E8">
        <w:rPr>
          <w:rStyle w:val="--0"/>
        </w:rPr>
        <w:t xml:space="preserve"> убеждён</w:t>
      </w:r>
      <w:r w:rsidRPr="00F037DE">
        <w:rPr>
          <w:rFonts w:eastAsia="Times New Roman"/>
          <w:szCs w:val="28"/>
          <w:lang w:eastAsia="zh-CN"/>
        </w:rPr>
        <w:t>, что она касается самого главного вопроса человеческого существования. Вопроса, который на протяжении тысячелетий волновал людей всех культур и цивилизаций — вопроса о смысле жизни смертного человека.</w:t>
      </w:r>
    </w:p>
    <w:p w14:paraId="3E5D1F5E" w14:textId="739FBFA9" w:rsidR="00E209F1" w:rsidRPr="007D0252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Если человек рождается только для того, чтобы прожить короткую жизнь и исчезнуть, то смысл его существования неизбежно оказывается ограниченным рамками одного поколения. Но если человек </w:t>
      </w:r>
      <w:r w:rsidRPr="001A18E8">
        <w:rPr>
          <w:rStyle w:val="--0"/>
        </w:rPr>
        <w:t xml:space="preserve">способен </w:t>
      </w:r>
      <w:r w:rsidRPr="001A18E8">
        <w:rPr>
          <w:rStyle w:val="--"/>
        </w:rPr>
        <w:t>выйти</w:t>
      </w:r>
      <w:r w:rsidRPr="00F037DE">
        <w:rPr>
          <w:rFonts w:eastAsia="Times New Roman"/>
          <w:szCs w:val="28"/>
          <w:lang w:eastAsia="zh-CN"/>
        </w:rPr>
        <w:t xml:space="preserve"> за пределы этих рамок, если он способен поставить перед собой цель, выходящую за пределы собственной жизни, тогда его существование приобретает совершенно иной масштаб.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Именно поэтому идея, которая лежит в основе этих текстов, касается не только отдельного человека, но и судьбы всей человеческой цивилизации.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Все </w:t>
      </w:r>
      <w:r w:rsidRPr="00F037DE">
        <w:rPr>
          <w:rFonts w:eastAsia="Times New Roman"/>
          <w:szCs w:val="28"/>
          <w:lang w:eastAsia="zh-CN"/>
        </w:rPr>
        <w:lastRenderedPageBreak/>
        <w:t>предыдущие статьи и та серия текстов, которую я задумал написать, пропитаны этой идеей. Она является их внутренним стержнем, их смысловой осью, вокруг которой выстраиваются размышления о прошлом, настоящем и будущем человечества.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 если окажется, что эта идея близка и вам, то она в той же мере станет вашей, как и моей.</w:t>
      </w:r>
      <w:r w:rsidR="001A18E8"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Потому что идеи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принадлежат</w:t>
      </w:r>
      <w:r w:rsidRPr="00F037DE">
        <w:rPr>
          <w:rFonts w:eastAsia="Times New Roman"/>
          <w:szCs w:val="28"/>
          <w:lang w:eastAsia="zh-CN"/>
        </w:rPr>
        <w:t xml:space="preserve"> людям так, как им могут принадлежать вещи. Идею невозможно купить, невозможно запатентовать и невозможно окончательно присвоить.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Идея живёт только тогда, когда она начинает жить в сознании многих людей.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Именно поэтому любая настоящая идея по своей природе открыта.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Она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 xml:space="preserve">принадлежит </w:t>
      </w:r>
      <w:r w:rsidRPr="00F037DE">
        <w:rPr>
          <w:rFonts w:eastAsia="Times New Roman"/>
          <w:szCs w:val="28"/>
          <w:lang w:eastAsia="zh-CN"/>
        </w:rPr>
        <w:t>одному человеку. Она становится частью общего интеллектуального пространства, в котором начинают формироваться новые представления о мире и о месте человека в этом мире.</w:t>
      </w:r>
      <w:r w:rsidR="007D0252">
        <w:rPr>
          <w:rFonts w:eastAsia="Times New Roman"/>
          <w:szCs w:val="28"/>
          <w:lang w:eastAsia="zh-CN"/>
        </w:rPr>
        <w:t xml:space="preserve"> И</w:t>
      </w:r>
      <w:r w:rsidRPr="00F037DE">
        <w:rPr>
          <w:rFonts w:eastAsia="Times New Roman"/>
          <w:szCs w:val="28"/>
          <w:lang w:eastAsia="zh-CN"/>
        </w:rPr>
        <w:t>менно эта мысль открывает дверь к пониманию того, почему и зачем мы с вами идём этим путём.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Почему этот разговор вообще становится возможным</w:t>
      </w:r>
      <w:r>
        <w:rPr>
          <w:rFonts w:eastAsia="Times New Roman"/>
          <w:szCs w:val="28"/>
          <w:lang w:eastAsia="zh-CN"/>
        </w:rPr>
        <w:t xml:space="preserve">. </w:t>
      </w:r>
      <w:r w:rsidRPr="00F037DE">
        <w:rPr>
          <w:rFonts w:eastAsia="Times New Roman"/>
          <w:szCs w:val="28"/>
          <w:lang w:eastAsia="zh-CN"/>
        </w:rPr>
        <w:t>Почему именно сейчас возникают вопросы, которые ещё совсем недавно казались невозможными.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Есть только одна вещь сильнее всех армий в мире.</w:t>
      </w:r>
      <w:r>
        <w:rPr>
          <w:rFonts w:eastAsia="Times New Roman"/>
          <w:szCs w:val="28"/>
          <w:lang w:eastAsia="zh-CN"/>
        </w:rPr>
        <w:t xml:space="preserve"> </w:t>
      </w:r>
      <w:r w:rsidRPr="001A18E8">
        <w:rPr>
          <w:rStyle w:val="--0"/>
        </w:rPr>
        <w:t xml:space="preserve">Это </w:t>
      </w:r>
      <w:r w:rsidRPr="001A18E8">
        <w:rPr>
          <w:rStyle w:val="--"/>
        </w:rPr>
        <w:t>идея,</w:t>
      </w:r>
      <w:r w:rsidRPr="00F037DE">
        <w:rPr>
          <w:rFonts w:eastAsia="Times New Roman"/>
          <w:b/>
          <w:bCs/>
          <w:szCs w:val="28"/>
          <w:lang w:eastAsia="zh-CN"/>
        </w:rPr>
        <w:t xml:space="preserve"> </w:t>
      </w:r>
      <w:r w:rsidRPr="001A18E8">
        <w:rPr>
          <w:rFonts w:eastAsia="Times New Roman"/>
          <w:b/>
          <w:bCs/>
          <w:i/>
          <w:iCs/>
          <w:szCs w:val="28"/>
          <w:lang w:eastAsia="zh-CN"/>
        </w:rPr>
        <w:t>время которой пришло</w:t>
      </w:r>
      <w:r w:rsidRPr="001A18E8">
        <w:rPr>
          <w:rFonts w:eastAsia="Times New Roman"/>
          <w:i/>
          <w:iCs/>
          <w:szCs w:val="28"/>
          <w:lang w:eastAsia="zh-CN"/>
        </w:rPr>
        <w:t>.</w:t>
      </w:r>
    </w:p>
    <w:p w14:paraId="15893C35" w14:textId="5288B04D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История человечества неоднократно подтверждала эту простую истину. Государства могут обладать огромными армиями, мощными экономиками и сложными системами управления, </w:t>
      </w:r>
      <w:r w:rsidR="001A18E8" w:rsidRPr="00F037DE">
        <w:rPr>
          <w:rFonts w:eastAsia="Times New Roman"/>
          <w:szCs w:val="28"/>
          <w:lang w:eastAsia="zh-CN"/>
        </w:rPr>
        <w:t>но,</w:t>
      </w:r>
      <w:r w:rsidRPr="00F037DE">
        <w:rPr>
          <w:rFonts w:eastAsia="Times New Roman"/>
          <w:szCs w:val="28"/>
          <w:lang w:eastAsia="zh-CN"/>
        </w:rPr>
        <w:t xml:space="preserve"> если появляется идея, которая начинает овладевать сознанием людей, она постепенно меняет сам ход исторических процессов.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Идеи меняли мир гораздо чаще, чем армии.</w:t>
      </w:r>
      <w:r>
        <w:rPr>
          <w:rFonts w:eastAsia="Times New Roman"/>
          <w:szCs w:val="28"/>
          <w:lang w:eastAsia="zh-CN"/>
        </w:rPr>
        <w:t xml:space="preserve"> </w:t>
      </w:r>
      <w:r w:rsidRPr="001A18E8">
        <w:rPr>
          <w:rStyle w:val="--0"/>
        </w:rPr>
        <w:t xml:space="preserve">Именно </w:t>
      </w:r>
      <w:r w:rsidRPr="001A18E8">
        <w:rPr>
          <w:rStyle w:val="--"/>
        </w:rPr>
        <w:t xml:space="preserve">идеи </w:t>
      </w:r>
      <w:r w:rsidRPr="00F037DE">
        <w:rPr>
          <w:rFonts w:eastAsia="Times New Roman"/>
          <w:szCs w:val="28"/>
          <w:lang w:eastAsia="zh-CN"/>
        </w:rPr>
        <w:t>лежали в основе религий, философских учений, научных революций и цивилизационных переломов. Идеи формировали мировоззрение народов, определяли направление развития культур и задавали новые векторы исторического движения.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Но важно понимать и другое.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Идея становится силой только тогда, когда она соответствует тому уровню сознания, которого достигло общество в данный исторический момент.</w:t>
      </w:r>
    </w:p>
    <w:p w14:paraId="4CD775AD" w14:textId="60E06831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Если идея появляется слишком рано, общество оказывается не готово её воспринять. Она может быть услышана отдельными людьми, но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становится</w:t>
      </w:r>
      <w:r w:rsidRPr="00F037DE">
        <w:rPr>
          <w:rFonts w:eastAsia="Times New Roman"/>
          <w:szCs w:val="28"/>
          <w:lang w:eastAsia="zh-CN"/>
        </w:rPr>
        <w:t xml:space="preserve"> движущей силой цивилизации.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Если же идея появляется тогда, когда общество уже внутренне готово к её восприятию, она начинает распространяться с удивительной скоростью.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Люди начинают узнавать в ней то, о чём давно думали, но не могли сформулировать.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Возможно, именно такой момент мы переживаем сегодня.</w:t>
      </w:r>
    </w:p>
    <w:p w14:paraId="00CA3F13" w14:textId="1C0A010F" w:rsidR="00E209F1" w:rsidRPr="003854CB" w:rsidRDefault="00E209F1" w:rsidP="0072048C">
      <w:pPr>
        <w:spacing w:after="0"/>
        <w:ind w:firstLine="709"/>
        <w:rPr>
          <w:rFonts w:eastAsia="Times New Roman"/>
          <w:i/>
          <w:iCs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Мир постепенно подходит к пониманию того, что многие фундаментальные представления о жизни, смерти и судьбе человека требуют переосмысления.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 именно поэтому разговор, который начинается в этих текстах, касается </w:t>
      </w:r>
      <w:r w:rsidRPr="001A18E8">
        <w:rPr>
          <w:rStyle w:val="--"/>
        </w:rPr>
        <w:t xml:space="preserve">не </w:t>
      </w:r>
      <w:r w:rsidRPr="001A18E8">
        <w:rPr>
          <w:rStyle w:val="--0"/>
        </w:rPr>
        <w:t>только</w:t>
      </w:r>
      <w:r w:rsidRPr="00F037DE">
        <w:rPr>
          <w:rFonts w:eastAsia="Times New Roman"/>
          <w:szCs w:val="28"/>
          <w:lang w:eastAsia="zh-CN"/>
        </w:rPr>
        <w:t xml:space="preserve"> философии, истории или науки.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Он касается самой глубокой и самой древней задачи человеческого существования.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Задачи, которая на протяжении тысячелетий казалась недостижимой.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Задачи</w:t>
      </w:r>
      <w:r>
        <w:rPr>
          <w:rFonts w:eastAsia="Times New Roman"/>
          <w:szCs w:val="28"/>
          <w:lang w:eastAsia="zh-CN"/>
        </w:rPr>
        <w:t xml:space="preserve"> </w:t>
      </w:r>
      <w:r w:rsidRPr="003854CB">
        <w:rPr>
          <w:rFonts w:eastAsia="Times New Roman"/>
          <w:i/>
          <w:iCs/>
          <w:szCs w:val="28"/>
          <w:lang w:eastAsia="zh-CN"/>
        </w:rPr>
        <w:t xml:space="preserve">– </w:t>
      </w:r>
      <w:r w:rsidRPr="003854CB">
        <w:rPr>
          <w:rFonts w:eastAsia="Times New Roman"/>
          <w:b/>
          <w:bCs/>
          <w:i/>
          <w:iCs/>
          <w:szCs w:val="28"/>
          <w:lang w:eastAsia="zh-CN"/>
        </w:rPr>
        <w:t>Победы над Смертью</w:t>
      </w:r>
      <w:r w:rsidRPr="003854CB">
        <w:rPr>
          <w:rFonts w:eastAsia="Times New Roman"/>
          <w:i/>
          <w:iCs/>
          <w:szCs w:val="28"/>
          <w:lang w:eastAsia="zh-CN"/>
        </w:rPr>
        <w:t>.</w:t>
      </w:r>
    </w:p>
    <w:p w14:paraId="4D75A9E9" w14:textId="46D76D72" w:rsidR="00A805F7" w:rsidRPr="00F761E9" w:rsidRDefault="00A805F7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761E9">
        <w:rPr>
          <w:rFonts w:eastAsia="Times New Roman"/>
          <w:szCs w:val="28"/>
          <w:lang w:eastAsia="zh-CN"/>
        </w:rPr>
        <w:t xml:space="preserve">Я писал об этом в предыдущих статьях, но ещё раз решил </w:t>
      </w:r>
      <w:r w:rsidRPr="007702EA">
        <w:rPr>
          <w:rStyle w:val="--"/>
          <w:lang w:eastAsia="zh-CN"/>
        </w:rPr>
        <w:t xml:space="preserve">сделать </w:t>
      </w:r>
      <w:r w:rsidRPr="007702EA">
        <w:rPr>
          <w:rStyle w:val="--0"/>
          <w:lang w:eastAsia="zh-CN"/>
        </w:rPr>
        <w:t xml:space="preserve">акцент </w:t>
      </w:r>
      <w:r w:rsidRPr="00F761E9">
        <w:rPr>
          <w:rFonts w:eastAsia="Times New Roman"/>
          <w:szCs w:val="28"/>
          <w:lang w:eastAsia="zh-CN"/>
        </w:rPr>
        <w:t>на этом наглядном примере.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Попробуем представить человечество в виде поезда.</w:t>
      </w:r>
    </w:p>
    <w:p w14:paraId="36043326" w14:textId="77777777" w:rsidR="00A805F7" w:rsidRPr="00F761E9" w:rsidRDefault="00A805F7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761E9">
        <w:rPr>
          <w:rFonts w:eastAsia="Times New Roman"/>
          <w:szCs w:val="28"/>
          <w:lang w:eastAsia="zh-CN"/>
        </w:rPr>
        <w:lastRenderedPageBreak/>
        <w:t>Впереди движется локомотив. За ним следуют пассажирские вагоны, затем товарные, а замыкают состав тяжёлые цистерны. В локомотиве, вагонах и цистернах едут люди. Все они находятся в одном поезде, движутся в одном направлении и принадлежат одной человеческой цивилизации. Но каждый из них видит окружающий мир по-разному.</w:t>
      </w:r>
    </w:p>
    <w:p w14:paraId="5A2B1B09" w14:textId="518E95D0" w:rsidR="00A805F7" w:rsidRPr="00F761E9" w:rsidRDefault="006A781E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3360" behindDoc="1" locked="0" layoutInCell="1" allowOverlap="1" wp14:anchorId="6B8BDC89" wp14:editId="5E36CDF6">
            <wp:simplePos x="0" y="0"/>
            <wp:positionH relativeFrom="column">
              <wp:posOffset>2795270</wp:posOffset>
            </wp:positionH>
            <wp:positionV relativeFrom="paragraph">
              <wp:posOffset>1187450</wp:posOffset>
            </wp:positionV>
            <wp:extent cx="4181475" cy="3232150"/>
            <wp:effectExtent l="0" t="0" r="0" b="6350"/>
            <wp:wrapTight wrapText="bothSides">
              <wp:wrapPolygon edited="0">
                <wp:start x="0" y="0"/>
                <wp:lineTo x="0" y="21558"/>
                <wp:lineTo x="21518" y="21558"/>
                <wp:lineTo x="21518" y="0"/>
                <wp:lineTo x="0" y="0"/>
              </wp:wrapPolygon>
            </wp:wrapTight>
            <wp:docPr id="141862457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624573" name="Рисунок 141862457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5F7" w:rsidRPr="00F761E9">
        <w:rPr>
          <w:rFonts w:eastAsia="Times New Roman"/>
          <w:szCs w:val="28"/>
          <w:lang w:eastAsia="zh-CN"/>
        </w:rPr>
        <w:t xml:space="preserve">Сидящие в локомотиве смотрят на мир через огромное лобовое стекло и широкие боковые окна. Их горизонт </w:t>
      </w:r>
      <w:r w:rsidR="00A805F7" w:rsidRPr="007702EA">
        <w:rPr>
          <w:rStyle w:val="--"/>
          <w:lang w:eastAsia="zh-CN"/>
        </w:rPr>
        <w:t xml:space="preserve">максимально </w:t>
      </w:r>
      <w:r w:rsidR="00A805F7" w:rsidRPr="007702EA">
        <w:rPr>
          <w:rStyle w:val="--0"/>
          <w:lang w:eastAsia="zh-CN"/>
        </w:rPr>
        <w:t>широк.</w:t>
      </w:r>
      <w:r w:rsidR="00A805F7" w:rsidRPr="00F761E9">
        <w:rPr>
          <w:rFonts w:eastAsia="Times New Roman"/>
          <w:szCs w:val="28"/>
          <w:lang w:eastAsia="zh-CN"/>
        </w:rPr>
        <w:t xml:space="preserve"> Они видят не только пространство вокруг, но и дорогу впереди — направление, в котором движется поезд. Они первыми замечают повороты, подъёмы, спуски и препятствия. Поэтому именно они способны понимать логику движения всего состава.</w:t>
      </w:r>
    </w:p>
    <w:p w14:paraId="42B90721" w14:textId="66163FE0" w:rsidR="00A805F7" w:rsidRPr="00F761E9" w:rsidRDefault="00A805F7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761E9">
        <w:rPr>
          <w:rFonts w:eastAsia="Times New Roman"/>
          <w:szCs w:val="28"/>
          <w:lang w:eastAsia="zh-CN"/>
        </w:rPr>
        <w:t xml:space="preserve">У людей в пассажирских вагонах </w:t>
      </w:r>
      <w:r w:rsidRPr="005E6F40">
        <w:rPr>
          <w:rStyle w:val="--0"/>
          <w:lang w:eastAsia="zh-CN"/>
        </w:rPr>
        <w:t xml:space="preserve">кругозор </w:t>
      </w:r>
      <w:r w:rsidRPr="005E6F40">
        <w:rPr>
          <w:rStyle w:val="--"/>
          <w:lang w:eastAsia="zh-CN"/>
        </w:rPr>
        <w:t>уже.</w:t>
      </w:r>
      <w:r w:rsidRPr="00F761E9">
        <w:rPr>
          <w:rFonts w:eastAsia="Times New Roman"/>
          <w:szCs w:val="28"/>
          <w:lang w:eastAsia="zh-CN"/>
        </w:rPr>
        <w:t xml:space="preserve"> Окружающий мир они видят через боковые окна. Будущее им открывается лишь частично — если попытаться заглянуть вперёд, прижавшись к стеклу. Поэтому они хорошо различают настоящее, ощущают движение и иногда догадываются о переменах пути, но целостную картину увидеть не могут.</w:t>
      </w:r>
    </w:p>
    <w:p w14:paraId="4AF79788" w14:textId="7E9D631E" w:rsidR="00A805F7" w:rsidRPr="00F761E9" w:rsidRDefault="00A805F7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5E6F40">
        <w:rPr>
          <w:rStyle w:val="--0"/>
          <w:lang w:eastAsia="zh-CN"/>
        </w:rPr>
        <w:t xml:space="preserve">Ещё </w:t>
      </w:r>
      <w:r w:rsidRPr="005E6F40">
        <w:rPr>
          <w:rStyle w:val="--"/>
          <w:lang w:eastAsia="zh-CN"/>
        </w:rPr>
        <w:t>меньше</w:t>
      </w:r>
      <w:r w:rsidRPr="00F761E9">
        <w:rPr>
          <w:rFonts w:eastAsia="Times New Roman"/>
          <w:szCs w:val="28"/>
          <w:lang w:eastAsia="zh-CN"/>
        </w:rPr>
        <w:t xml:space="preserve"> обзор у тех, кто едет в товарных вагонах. Там нет окон — только узкие щели, через которые пробивается свет. Если внимательно всмотреться, можно увидеть лишь небольшой фрагмент внешнего мира. По обрывкам трудно понять, куда движется поезд и что происходит вокруг. Люди здесь живут в условиях фрагментарного восприятия реальности: они видят отдельные куски происходящего, но не способны соединить их в цельную картину.</w:t>
      </w:r>
    </w:p>
    <w:p w14:paraId="177D23BC" w14:textId="76F06191" w:rsidR="00A805F7" w:rsidRPr="00F761E9" w:rsidRDefault="00A805F7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761E9">
        <w:rPr>
          <w:rFonts w:eastAsia="Times New Roman"/>
          <w:szCs w:val="28"/>
          <w:lang w:eastAsia="zh-CN"/>
        </w:rPr>
        <w:t>И, наконец, есть цистерны.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 xml:space="preserve">Цистерна — это </w:t>
      </w:r>
      <w:r w:rsidRPr="005E6F40">
        <w:rPr>
          <w:rStyle w:val="--0"/>
          <w:lang w:eastAsia="zh-CN"/>
        </w:rPr>
        <w:t xml:space="preserve">герметично </w:t>
      </w:r>
      <w:r w:rsidRPr="005E6F40">
        <w:rPr>
          <w:rStyle w:val="--"/>
          <w:lang w:eastAsia="zh-CN"/>
        </w:rPr>
        <w:t xml:space="preserve">закрытый </w:t>
      </w:r>
      <w:r w:rsidRPr="00F761E9">
        <w:rPr>
          <w:rFonts w:eastAsia="Times New Roman"/>
          <w:szCs w:val="28"/>
          <w:lang w:eastAsia="zh-CN"/>
        </w:rPr>
        <w:t>металлический объём. Внутрь не проникает ни свет, ни звук, ни запах. Для находящихся внутри единственной реальностью становится пространство самой бочки. Внешнего мира для них просто не существует. И не потому, что они его отрицают — а потому, что у них нет ни одного основания предполагать его существование.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Таким образом</w:t>
      </w:r>
      <w:r w:rsidR="00FA7E06">
        <w:rPr>
          <w:rFonts w:eastAsia="Times New Roman"/>
          <w:szCs w:val="28"/>
          <w:lang w:eastAsia="zh-CN"/>
        </w:rPr>
        <w:t>,</w:t>
      </w:r>
      <w:r w:rsidRPr="00F761E9">
        <w:rPr>
          <w:rFonts w:eastAsia="Times New Roman"/>
          <w:szCs w:val="28"/>
          <w:lang w:eastAsia="zh-CN"/>
        </w:rPr>
        <w:t xml:space="preserve"> все пассажиры находятся в одном поезде, но их представления о мире </w:t>
      </w:r>
      <w:r w:rsidRPr="00FA7E06">
        <w:rPr>
          <w:rStyle w:val="--"/>
          <w:lang w:eastAsia="zh-CN"/>
        </w:rPr>
        <w:t xml:space="preserve">радикально </w:t>
      </w:r>
      <w:r w:rsidRPr="00FA7E06">
        <w:rPr>
          <w:rStyle w:val="--0"/>
          <w:lang w:eastAsia="zh-CN"/>
        </w:rPr>
        <w:t>различаются.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Кто-то видит дорогу впереди.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Кто-то видит только настоящее.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Кто-то наблюдает лишь фрагменты происходящего.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А кто-то даже не подозревает о существовании внешнего мира.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Точно так же устроено и человеческое общество.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 xml:space="preserve">Люди живут в одной цивилизации и участвуют в одних исторических процессах, но способность понимать происходящее у них различна. </w:t>
      </w:r>
      <w:r>
        <w:rPr>
          <w:rFonts w:eastAsia="Times New Roman"/>
          <w:szCs w:val="28"/>
          <w:lang w:eastAsia="zh-CN"/>
        </w:rPr>
        <w:t xml:space="preserve">Кругозор определяет понимание. </w:t>
      </w:r>
      <w:r>
        <w:rPr>
          <w:rFonts w:eastAsia="Times New Roman"/>
          <w:szCs w:val="28"/>
          <w:lang w:eastAsia="zh-CN"/>
        </w:rPr>
        <w:lastRenderedPageBreak/>
        <w:t xml:space="preserve">Понимание определяет цель, а цель определяет направление движения.  </w:t>
      </w:r>
      <w:r w:rsidR="00BC157F">
        <w:rPr>
          <w:rFonts w:eastAsia="Times New Roman"/>
          <w:szCs w:val="28"/>
          <w:lang w:eastAsia="zh-CN"/>
        </w:rPr>
        <w:t>Итог:</w:t>
      </w:r>
      <w:r w:rsidR="006A781E">
        <w:rPr>
          <w:rFonts w:eastAsia="Times New Roman"/>
          <w:szCs w:val="28"/>
          <w:lang w:eastAsia="zh-CN"/>
        </w:rPr>
        <w:t xml:space="preserve"> </w:t>
      </w:r>
      <w:r w:rsidR="006A781E" w:rsidRPr="000162A9">
        <w:rPr>
          <w:rStyle w:val="s1"/>
          <w:b/>
          <w:bCs/>
          <w:i/>
          <w:iCs/>
        </w:rPr>
        <w:t>кругозор</w:t>
      </w:r>
      <w:r w:rsidRPr="000D2877">
        <w:rPr>
          <w:b/>
          <w:bCs/>
          <w:i/>
          <w:iCs/>
        </w:rPr>
        <w:t xml:space="preserve"> </w:t>
      </w:r>
      <w:r w:rsidRPr="000D2877">
        <w:rPr>
          <w:rFonts w:ascii="Times New Roman" w:hAnsi="Times New Roman"/>
          <w:b/>
          <w:bCs/>
          <w:i/>
          <w:iCs/>
        </w:rPr>
        <w:t>→</w:t>
      </w:r>
      <w:r w:rsidRPr="000D2877">
        <w:rPr>
          <w:b/>
          <w:bCs/>
          <w:i/>
          <w:iCs/>
        </w:rPr>
        <w:t xml:space="preserve"> цель </w:t>
      </w:r>
      <w:r w:rsidRPr="000D2877">
        <w:rPr>
          <w:rFonts w:ascii="Times New Roman" w:hAnsi="Times New Roman"/>
          <w:b/>
          <w:bCs/>
          <w:i/>
          <w:iCs/>
        </w:rPr>
        <w:t>→</w:t>
      </w:r>
      <w:r w:rsidRPr="000D2877">
        <w:rPr>
          <w:b/>
          <w:bCs/>
          <w:i/>
          <w:iCs/>
        </w:rPr>
        <w:t xml:space="preserve"> движени</w:t>
      </w:r>
      <w:r w:rsidR="000162A9">
        <w:rPr>
          <w:b/>
          <w:bCs/>
          <w:i/>
          <w:iCs/>
        </w:rPr>
        <w:t>е</w:t>
      </w:r>
      <w:r w:rsidR="00FA7E06">
        <w:rPr>
          <w:b/>
          <w:bCs/>
          <w:i/>
          <w:iCs/>
        </w:rPr>
        <w:t>.</w:t>
      </w:r>
      <w:r w:rsidR="00FA7E06">
        <w:rPr>
          <w:rFonts w:eastAsia="Times New Roman"/>
          <w:szCs w:val="28"/>
          <w:lang w:eastAsia="zh-CN"/>
        </w:rPr>
        <w:t xml:space="preserve"> Поэтому</w:t>
      </w:r>
      <w:r>
        <w:rPr>
          <w:rFonts w:eastAsia="Times New Roman"/>
          <w:szCs w:val="28"/>
          <w:lang w:eastAsia="zh-CN"/>
        </w:rPr>
        <w:t>, ш</w:t>
      </w:r>
      <w:r w:rsidRPr="00F761E9">
        <w:rPr>
          <w:rFonts w:eastAsia="Times New Roman"/>
          <w:szCs w:val="28"/>
          <w:lang w:eastAsia="zh-CN"/>
        </w:rPr>
        <w:t>ирота кругозора напрямую определяет масштаб цели. Чем больше человек способен увидеть, тем яснее он начинает понимать, куда движется «поезд» человеческой цивилизации.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 xml:space="preserve">Но существует </w:t>
      </w:r>
      <w:r w:rsidRPr="00FA7E06">
        <w:rPr>
          <w:rStyle w:val="--"/>
          <w:lang w:eastAsia="zh-CN"/>
        </w:rPr>
        <w:t xml:space="preserve">ещё </w:t>
      </w:r>
      <w:r w:rsidRPr="00FA7E06">
        <w:rPr>
          <w:rStyle w:val="--0"/>
          <w:lang w:eastAsia="zh-CN"/>
        </w:rPr>
        <w:t>одна</w:t>
      </w:r>
      <w:r w:rsidRPr="00F761E9">
        <w:rPr>
          <w:rFonts w:eastAsia="Times New Roman"/>
          <w:szCs w:val="28"/>
          <w:lang w:eastAsia="zh-CN"/>
        </w:rPr>
        <w:t xml:space="preserve"> способность, которая отличает тех, кто находится ближе к локомотиву.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 xml:space="preserve">Это способность </w:t>
      </w:r>
      <w:r w:rsidRPr="000D2877">
        <w:rPr>
          <w:rFonts w:eastAsia="Times New Roman"/>
          <w:b/>
          <w:bCs/>
          <w:i/>
          <w:iCs/>
          <w:szCs w:val="28"/>
          <w:lang w:eastAsia="zh-CN"/>
        </w:rPr>
        <w:t>видеть не только глазами, но и умом</w:t>
      </w:r>
      <w:r w:rsidRPr="00F761E9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Её называют интуицией, внутренним знанием или зрением души. По сути же речь идёт о способности сознания выходить за пределы непосредственного чувственного восприятия и соединять отдельные факты в более широкую картину.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 xml:space="preserve">Именно эта способность формируется по мере развития человеческого сознания. Современные исследования всё чаще связывают её с развитием </w:t>
      </w:r>
      <w:r w:rsidRPr="000D2877">
        <w:rPr>
          <w:rFonts w:eastAsia="Times New Roman"/>
          <w:szCs w:val="28"/>
          <w:lang w:eastAsia="zh-CN"/>
        </w:rPr>
        <w:t>генотипов мозга</w:t>
      </w:r>
      <w:r w:rsidRPr="00F761E9">
        <w:rPr>
          <w:rFonts w:eastAsia="Times New Roman"/>
          <w:szCs w:val="28"/>
          <w:lang w:eastAsia="zh-CN"/>
        </w:rPr>
        <w:t xml:space="preserve"> — способностью мышления воспринимать более сложные связи и более масштабные процессы.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 xml:space="preserve">Когда эта способность </w:t>
      </w:r>
      <w:r w:rsidRPr="00C3584B">
        <w:rPr>
          <w:rStyle w:val="--0"/>
          <w:lang w:eastAsia="zh-CN"/>
        </w:rPr>
        <w:t xml:space="preserve">начинает </w:t>
      </w:r>
      <w:r w:rsidRPr="00C3584B">
        <w:rPr>
          <w:rStyle w:val="--"/>
          <w:lang w:eastAsia="zh-CN"/>
        </w:rPr>
        <w:t>развиваться</w:t>
      </w:r>
      <w:r w:rsidRPr="00C3584B">
        <w:rPr>
          <w:rStyle w:val="--0"/>
          <w:lang w:eastAsia="zh-CN"/>
        </w:rPr>
        <w:t>,</w:t>
      </w:r>
      <w:r w:rsidRPr="00F761E9">
        <w:rPr>
          <w:rFonts w:eastAsia="Times New Roman"/>
          <w:szCs w:val="28"/>
          <w:lang w:eastAsia="zh-CN"/>
        </w:rPr>
        <w:t xml:space="preserve"> человек видит не только отдельные события, но и направления исторического движения. Он начинает задавать вопросы, которые раньше просто не возникали:</w:t>
      </w:r>
      <w:r>
        <w:rPr>
          <w:rFonts w:eastAsia="Times New Roman"/>
          <w:szCs w:val="28"/>
          <w:lang w:eastAsia="zh-CN"/>
        </w:rPr>
        <w:t xml:space="preserve"> к</w:t>
      </w:r>
      <w:r w:rsidRPr="00F761E9">
        <w:rPr>
          <w:rFonts w:eastAsia="Times New Roman"/>
          <w:szCs w:val="28"/>
          <w:lang w:eastAsia="zh-CN"/>
        </w:rPr>
        <w:t>уда движется человеческая цивилизация?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Почему её история наполнена разрушениями?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И можно ли изменить саму логику этого движения?</w:t>
      </w:r>
    </w:p>
    <w:p w14:paraId="36D0A948" w14:textId="7EDBF8A0" w:rsidR="00A805F7" w:rsidRPr="00F761E9" w:rsidRDefault="00A805F7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761E9">
        <w:rPr>
          <w:rFonts w:eastAsia="Times New Roman"/>
          <w:szCs w:val="28"/>
          <w:lang w:eastAsia="zh-CN"/>
        </w:rPr>
        <w:t xml:space="preserve">Если поезд тысячелетиями движется по одним и тем же рельсам, рано или поздно возникает вопрос: </w:t>
      </w:r>
      <w:r w:rsidRPr="000D2877">
        <w:rPr>
          <w:rFonts w:eastAsia="Times New Roman"/>
          <w:b/>
          <w:bCs/>
          <w:i/>
          <w:iCs/>
          <w:szCs w:val="28"/>
          <w:lang w:eastAsia="zh-CN"/>
        </w:rPr>
        <w:t>кто проложил этот путь и куда он ведёт</w:t>
      </w:r>
      <w:r w:rsidR="00BA50B5">
        <w:rPr>
          <w:rFonts w:eastAsia="Times New Roman"/>
          <w:i/>
          <w:iCs/>
          <w:szCs w:val="28"/>
          <w:lang w:eastAsia="zh-CN"/>
        </w:rPr>
        <w:t>?</w:t>
      </w:r>
      <w:r w:rsidRPr="000D2877">
        <w:rPr>
          <w:rFonts w:eastAsia="Times New Roman"/>
          <w:i/>
          <w:iCs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Именно здесь начинается разговор о том, какая идея способна изменить направление движения всего поезда.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 xml:space="preserve">Благодаря своему широкому кругозору люди в локомотиве способны иметь цель, </w:t>
      </w:r>
      <w:r w:rsidRPr="00C3584B">
        <w:rPr>
          <w:rStyle w:val="--0"/>
          <w:lang w:eastAsia="zh-CN"/>
        </w:rPr>
        <w:t xml:space="preserve">лежащую </w:t>
      </w:r>
      <w:r w:rsidRPr="00C3584B">
        <w:rPr>
          <w:rStyle w:val="--"/>
          <w:lang w:eastAsia="zh-CN"/>
        </w:rPr>
        <w:t>вне</w:t>
      </w:r>
      <w:r w:rsidRPr="00F761E9">
        <w:rPr>
          <w:rFonts w:eastAsia="Times New Roman"/>
          <w:szCs w:val="28"/>
          <w:lang w:eastAsia="zh-CN"/>
        </w:rPr>
        <w:t xml:space="preserve"> самого поезда. Они видят дорогу впереди и ориентируются на неё. Когда на пути возникают развязки, именно они принимают решение о направлении движения. Без цели движение превращается в случайность.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Если бы такой цели не существовало, поезд мог бы сворачивать на любые пути, менять направление без всякой логики, и само движение потеряло бы смысл.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Именно поэтому для людей в локомотиве цель — не абстракция, а необходимое условие движения.</w:t>
      </w:r>
    </w:p>
    <w:p w14:paraId="7DFAFBA8" w14:textId="57DE0331" w:rsidR="00A805F7" w:rsidRPr="00F761E9" w:rsidRDefault="00A805F7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761E9">
        <w:rPr>
          <w:rFonts w:eastAsia="Times New Roman"/>
          <w:szCs w:val="28"/>
          <w:lang w:eastAsia="zh-CN"/>
        </w:rPr>
        <w:t xml:space="preserve">Люди из пассажирских вагонов </w:t>
      </w:r>
      <w:r w:rsidRPr="00C3584B">
        <w:rPr>
          <w:rStyle w:val="--0"/>
          <w:lang w:eastAsia="zh-CN"/>
        </w:rPr>
        <w:t xml:space="preserve">могут </w:t>
      </w:r>
      <w:r w:rsidRPr="00C3584B">
        <w:rPr>
          <w:rStyle w:val="--"/>
          <w:lang w:eastAsia="zh-CN"/>
        </w:rPr>
        <w:t xml:space="preserve">допускать </w:t>
      </w:r>
      <w:r w:rsidRPr="00F761E9">
        <w:rPr>
          <w:rFonts w:eastAsia="Times New Roman"/>
          <w:szCs w:val="28"/>
          <w:lang w:eastAsia="zh-CN"/>
        </w:rPr>
        <w:t>существование более широкого мира и более дальних целей. Но большую часть времени и сил они тратят на повседневные заботы: работу, семью, обязанности и бытовые задачи. О великих вопросах они говорят редко — чаще в беседах на кухне или в редкие минуты размышлений. В реальной же жизни их цели остаются в пределах вагона.</w:t>
      </w:r>
    </w:p>
    <w:p w14:paraId="20954755" w14:textId="7B2D4C62" w:rsidR="00A805F7" w:rsidRDefault="00A805F7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761E9">
        <w:rPr>
          <w:rFonts w:eastAsia="Times New Roman"/>
          <w:szCs w:val="28"/>
          <w:lang w:eastAsia="zh-CN"/>
        </w:rPr>
        <w:t xml:space="preserve">Пассажиры товарных вагонов заняты ещё более простыми и насущными заботами. Они знают, что внешний мир существует, потому что иногда видят его через щели, но у них нет ни времени, ни сил долго размышлять о том, </w:t>
      </w:r>
      <w:r w:rsidRPr="00BF7028">
        <w:rPr>
          <w:rStyle w:val="--"/>
          <w:lang w:eastAsia="zh-CN"/>
        </w:rPr>
        <w:t xml:space="preserve">что </w:t>
      </w:r>
      <w:r w:rsidRPr="00BF7028">
        <w:rPr>
          <w:rStyle w:val="--0"/>
          <w:lang w:eastAsia="zh-CN"/>
        </w:rPr>
        <w:t>происходит</w:t>
      </w:r>
      <w:r w:rsidRPr="00F761E9">
        <w:rPr>
          <w:rFonts w:eastAsia="Times New Roman"/>
          <w:szCs w:val="28"/>
          <w:lang w:eastAsia="zh-CN"/>
        </w:rPr>
        <w:t xml:space="preserve"> за пределами их вагона. Их жизнь полностью поглощена текущими задачами выживания.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Но при этом</w:t>
      </w:r>
      <w:r w:rsidR="00BF7028">
        <w:rPr>
          <w:rFonts w:eastAsia="Times New Roman"/>
          <w:szCs w:val="28"/>
          <w:lang w:eastAsia="zh-CN"/>
        </w:rPr>
        <w:t>,</w:t>
      </w:r>
      <w:r w:rsidRPr="00F761E9">
        <w:rPr>
          <w:rFonts w:eastAsia="Times New Roman"/>
          <w:szCs w:val="28"/>
          <w:lang w:eastAsia="zh-CN"/>
        </w:rPr>
        <w:t xml:space="preserve"> все они находятся в одном поезде.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>И если поезд движется в определённом направлении, рано или поздно это направление коснётся всех пассажиров — независимо от того, понимают они происходящее или нет.</w:t>
      </w:r>
      <w:r>
        <w:rPr>
          <w:rFonts w:eastAsia="Times New Roman"/>
          <w:szCs w:val="28"/>
          <w:lang w:eastAsia="zh-CN"/>
        </w:rPr>
        <w:t xml:space="preserve"> </w:t>
      </w:r>
      <w:r w:rsidRPr="00F761E9">
        <w:rPr>
          <w:rFonts w:eastAsia="Times New Roman"/>
          <w:szCs w:val="28"/>
          <w:lang w:eastAsia="zh-CN"/>
        </w:rPr>
        <w:t xml:space="preserve">Поэтому вопрос о цели движения цивилизации вовсе не </w:t>
      </w:r>
      <w:r w:rsidRPr="00F761E9">
        <w:rPr>
          <w:rFonts w:eastAsia="Times New Roman"/>
          <w:szCs w:val="28"/>
          <w:lang w:eastAsia="zh-CN"/>
        </w:rPr>
        <w:lastRenderedPageBreak/>
        <w:t>является абстрактным философским вопросом. В конечном счёте он касается судьбы каждого человека.</w:t>
      </w:r>
      <w:r>
        <w:rPr>
          <w:rFonts w:eastAsia="Times New Roman"/>
          <w:szCs w:val="28"/>
          <w:lang w:eastAsia="zh-CN"/>
        </w:rPr>
        <w:t xml:space="preserve"> </w:t>
      </w:r>
    </w:p>
    <w:p w14:paraId="5C65CF45" w14:textId="13D846C9" w:rsidR="00E209F1" w:rsidRPr="00F037DE" w:rsidRDefault="000162A9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>
        <w:rPr>
          <w:rFonts w:eastAsia="Times New Roman"/>
          <w:noProof/>
          <w:szCs w:val="28"/>
          <w:lang w:eastAsia="zh-CN"/>
        </w:rPr>
        <w:drawing>
          <wp:anchor distT="0" distB="0" distL="114300" distR="114300" simplePos="0" relativeHeight="251664384" behindDoc="1" locked="0" layoutInCell="1" allowOverlap="1" wp14:anchorId="1F774E8D" wp14:editId="5D8489AE">
            <wp:simplePos x="0" y="0"/>
            <wp:positionH relativeFrom="column">
              <wp:posOffset>3214370</wp:posOffset>
            </wp:positionH>
            <wp:positionV relativeFrom="paragraph">
              <wp:posOffset>2405380</wp:posOffset>
            </wp:positionV>
            <wp:extent cx="3683000" cy="3130550"/>
            <wp:effectExtent l="0" t="0" r="0" b="6350"/>
            <wp:wrapTight wrapText="bothSides">
              <wp:wrapPolygon edited="0">
                <wp:start x="0" y="0"/>
                <wp:lineTo x="0" y="21556"/>
                <wp:lineTo x="21526" y="21556"/>
                <wp:lineTo x="21526" y="0"/>
                <wp:lineTo x="0" y="0"/>
              </wp:wrapPolygon>
            </wp:wrapTight>
            <wp:docPr id="81713508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35088" name="Рисунок 81713508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05F7" w:rsidRPr="00F761E9">
        <w:rPr>
          <w:rFonts w:eastAsia="Times New Roman"/>
          <w:szCs w:val="28"/>
          <w:lang w:eastAsia="zh-CN"/>
        </w:rPr>
        <w:t>У людей, находящихся в цистерне, кругозор равен нулю.</w:t>
      </w:r>
      <w:r w:rsidR="00A805F7" w:rsidRPr="00D42DA5">
        <w:rPr>
          <w:rFonts w:eastAsia="Times New Roman"/>
          <w:szCs w:val="28"/>
          <w:lang w:eastAsia="zh-CN"/>
        </w:rPr>
        <w:t xml:space="preserve"> </w:t>
      </w:r>
      <w:r w:rsidR="00A805F7" w:rsidRPr="00F761E9">
        <w:rPr>
          <w:rFonts w:eastAsia="Times New Roman"/>
          <w:szCs w:val="28"/>
          <w:lang w:eastAsia="zh-CN"/>
        </w:rPr>
        <w:t xml:space="preserve">У них отсутствует </w:t>
      </w:r>
      <w:r w:rsidR="00A805F7" w:rsidRPr="00BF7028">
        <w:rPr>
          <w:rStyle w:val="--"/>
          <w:lang w:eastAsia="zh-CN"/>
        </w:rPr>
        <w:t xml:space="preserve">само </w:t>
      </w:r>
      <w:r w:rsidR="00A805F7" w:rsidRPr="00BF7028">
        <w:rPr>
          <w:rStyle w:val="--0"/>
          <w:lang w:eastAsia="zh-CN"/>
        </w:rPr>
        <w:t>представление</w:t>
      </w:r>
      <w:r w:rsidR="00A805F7" w:rsidRPr="00F761E9">
        <w:rPr>
          <w:rFonts w:eastAsia="Times New Roman"/>
          <w:szCs w:val="28"/>
          <w:lang w:eastAsia="zh-CN"/>
        </w:rPr>
        <w:t xml:space="preserve"> о внешнем мире.</w:t>
      </w:r>
      <w:r w:rsidR="00A805F7" w:rsidRPr="00D42DA5">
        <w:rPr>
          <w:rFonts w:eastAsia="Times New Roman"/>
          <w:szCs w:val="28"/>
          <w:lang w:eastAsia="zh-CN"/>
        </w:rPr>
        <w:t xml:space="preserve"> </w:t>
      </w:r>
      <w:r w:rsidR="00A805F7" w:rsidRPr="00F761E9">
        <w:rPr>
          <w:rFonts w:eastAsia="Times New Roman"/>
          <w:szCs w:val="28"/>
          <w:lang w:eastAsia="zh-CN"/>
        </w:rPr>
        <w:t xml:space="preserve">Их реальность полностью </w:t>
      </w:r>
      <w:proofErr w:type="gramStart"/>
      <w:r w:rsidR="00A805F7" w:rsidRPr="00F761E9">
        <w:rPr>
          <w:rFonts w:eastAsia="Times New Roman"/>
          <w:szCs w:val="28"/>
          <w:lang w:eastAsia="zh-CN"/>
        </w:rPr>
        <w:t>ограничен</w:t>
      </w:r>
      <w:r w:rsidR="00A805F7">
        <w:rPr>
          <w:rFonts w:eastAsia="Times New Roman"/>
          <w:szCs w:val="28"/>
          <w:lang w:eastAsia="zh-CN"/>
        </w:rPr>
        <w:t xml:space="preserve">а </w:t>
      </w:r>
      <w:r w:rsidR="00A805F7" w:rsidRPr="00F761E9">
        <w:rPr>
          <w:rFonts w:eastAsia="Times New Roman"/>
          <w:szCs w:val="28"/>
          <w:lang w:eastAsia="zh-CN"/>
        </w:rPr>
        <w:t xml:space="preserve"> внутренним</w:t>
      </w:r>
      <w:proofErr w:type="gramEnd"/>
      <w:r w:rsidR="00A805F7" w:rsidRPr="00F761E9">
        <w:rPr>
          <w:rFonts w:eastAsia="Times New Roman"/>
          <w:szCs w:val="28"/>
          <w:lang w:eastAsia="zh-CN"/>
        </w:rPr>
        <w:t xml:space="preserve"> пространством металлической оболочки.</w:t>
      </w:r>
      <w:r w:rsidR="00A805F7">
        <w:rPr>
          <w:rFonts w:eastAsia="Times New Roman"/>
          <w:szCs w:val="28"/>
          <w:lang w:eastAsia="zh-CN"/>
        </w:rPr>
        <w:t xml:space="preserve"> </w:t>
      </w:r>
      <w:r w:rsidR="00A805F7" w:rsidRPr="00F761E9">
        <w:rPr>
          <w:rFonts w:eastAsia="Times New Roman"/>
          <w:szCs w:val="28"/>
          <w:lang w:eastAsia="zh-CN"/>
        </w:rPr>
        <w:t>Они живут, общаются, строят отношения и решают бытовые задачи — но всё это</w:t>
      </w:r>
      <w:r w:rsidR="007442CD">
        <w:rPr>
          <w:rFonts w:eastAsia="Times New Roman"/>
          <w:szCs w:val="28"/>
          <w:lang w:eastAsia="zh-CN"/>
        </w:rPr>
        <w:t>,</w:t>
      </w:r>
      <w:r w:rsidR="00A805F7" w:rsidRPr="00F761E9">
        <w:rPr>
          <w:rFonts w:eastAsia="Times New Roman"/>
          <w:szCs w:val="28"/>
          <w:lang w:eastAsia="zh-CN"/>
        </w:rPr>
        <w:t xml:space="preserve"> происходит внутри замкнутого объёма, который для них и является всей реальностью.</w:t>
      </w:r>
      <w:r w:rsidR="00A805F7">
        <w:rPr>
          <w:rFonts w:eastAsia="Times New Roman"/>
          <w:szCs w:val="28"/>
          <w:lang w:eastAsia="zh-CN"/>
        </w:rPr>
        <w:t xml:space="preserve"> </w:t>
      </w:r>
      <w:r w:rsidR="00A805F7" w:rsidRPr="00F761E9">
        <w:rPr>
          <w:rFonts w:eastAsia="Times New Roman"/>
          <w:szCs w:val="28"/>
          <w:lang w:eastAsia="zh-CN"/>
        </w:rPr>
        <w:t xml:space="preserve">Именно поэтому у них </w:t>
      </w:r>
      <w:r w:rsidR="00A805F7" w:rsidRPr="007442CD">
        <w:rPr>
          <w:rStyle w:val="--"/>
          <w:lang w:eastAsia="zh-CN"/>
        </w:rPr>
        <w:t xml:space="preserve">не </w:t>
      </w:r>
      <w:r w:rsidR="00A805F7" w:rsidRPr="007442CD">
        <w:rPr>
          <w:rStyle w:val="--0"/>
          <w:lang w:eastAsia="zh-CN"/>
        </w:rPr>
        <w:t>возникает</w:t>
      </w:r>
      <w:r w:rsidR="00A805F7" w:rsidRPr="00F761E9">
        <w:rPr>
          <w:rFonts w:eastAsia="Times New Roman"/>
          <w:szCs w:val="28"/>
          <w:lang w:eastAsia="zh-CN"/>
        </w:rPr>
        <w:t xml:space="preserve"> даже мысли о цели, находящейся за пределами поезда.</w:t>
      </w:r>
      <w:r w:rsidR="00A805F7">
        <w:rPr>
          <w:rFonts w:eastAsia="Times New Roman"/>
          <w:szCs w:val="28"/>
          <w:lang w:eastAsia="zh-CN"/>
        </w:rPr>
        <w:t xml:space="preserve"> </w:t>
      </w:r>
      <w:r w:rsidR="00A805F7" w:rsidRPr="00F761E9">
        <w:rPr>
          <w:rFonts w:eastAsia="Times New Roman"/>
          <w:szCs w:val="28"/>
          <w:lang w:eastAsia="zh-CN"/>
        </w:rPr>
        <w:t>Из этого следует простой вывод.</w:t>
      </w:r>
      <w:r w:rsidR="00A805F7">
        <w:rPr>
          <w:rFonts w:eastAsia="Times New Roman"/>
          <w:szCs w:val="28"/>
          <w:lang w:eastAsia="zh-CN"/>
        </w:rPr>
        <w:t xml:space="preserve"> </w:t>
      </w:r>
      <w:r w:rsidR="00A805F7" w:rsidRPr="00F761E9">
        <w:rPr>
          <w:rFonts w:eastAsia="Times New Roman"/>
          <w:szCs w:val="28"/>
          <w:lang w:eastAsia="zh-CN"/>
        </w:rPr>
        <w:t>Если ваша цель выходит за рамки привычного мира, обращаться с ней прежде всего нужно к тем, кто способен видеть дальше — к людям из локомотива, ко многим из пассажирских вагонов и к тем из товарных, кто всё-таки иногда смотрит в щели и задаёт вопросы.</w:t>
      </w:r>
      <w:r w:rsidR="00A805F7">
        <w:rPr>
          <w:rFonts w:eastAsia="Times New Roman"/>
          <w:szCs w:val="28"/>
          <w:lang w:eastAsia="zh-CN"/>
        </w:rPr>
        <w:t xml:space="preserve"> </w:t>
      </w:r>
      <w:r w:rsidR="00A805F7" w:rsidRPr="00F761E9">
        <w:rPr>
          <w:rFonts w:eastAsia="Times New Roman"/>
          <w:szCs w:val="28"/>
          <w:lang w:eastAsia="zh-CN"/>
        </w:rPr>
        <w:t xml:space="preserve">К людям, находящимся в цистернах, обращаться с такой идеей почти бессмысленно. Не потому, что они хуже или глупее, а потому, что их сознание находится в замкнутом пространстве, которое </w:t>
      </w:r>
      <w:r w:rsidR="00A805F7" w:rsidRPr="007442CD">
        <w:rPr>
          <w:rStyle w:val="--"/>
          <w:lang w:eastAsia="zh-CN"/>
        </w:rPr>
        <w:t xml:space="preserve">не </w:t>
      </w:r>
      <w:r w:rsidR="00A805F7" w:rsidRPr="007442CD">
        <w:rPr>
          <w:rStyle w:val="--0"/>
          <w:lang w:eastAsia="zh-CN"/>
        </w:rPr>
        <w:t xml:space="preserve">позволяет </w:t>
      </w:r>
      <w:r w:rsidR="00A805F7" w:rsidRPr="00F761E9">
        <w:rPr>
          <w:rFonts w:eastAsia="Times New Roman"/>
          <w:szCs w:val="28"/>
          <w:lang w:eastAsia="zh-CN"/>
        </w:rPr>
        <w:t>даже представить существование иной реальности.</w:t>
      </w:r>
      <w:r w:rsidR="007442CD">
        <w:rPr>
          <w:rFonts w:eastAsia="Times New Roman"/>
          <w:szCs w:val="28"/>
          <w:lang w:eastAsia="zh-CN"/>
        </w:rPr>
        <w:t xml:space="preserve"> 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Но здесь есть одно важное обстоятельство.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Я </w:t>
      </w:r>
      <w:r w:rsidR="007442CD" w:rsidRPr="00F037DE">
        <w:rPr>
          <w:rFonts w:eastAsia="Times New Roman"/>
          <w:szCs w:val="28"/>
          <w:lang w:eastAsia="zh-CN"/>
        </w:rPr>
        <w:t>сам</w:t>
      </w:r>
      <w:r w:rsidR="007442CD">
        <w:rPr>
          <w:rFonts w:eastAsia="Times New Roman"/>
          <w:szCs w:val="28"/>
          <w:lang w:eastAsia="zh-CN"/>
        </w:rPr>
        <w:t xml:space="preserve"> </w:t>
      </w:r>
      <w:r w:rsidR="007442CD" w:rsidRPr="00F037DE">
        <w:rPr>
          <w:rFonts w:eastAsia="Times New Roman"/>
          <w:szCs w:val="28"/>
          <w:lang w:eastAsia="zh-CN"/>
        </w:rPr>
        <w:t>большую</w:t>
      </w:r>
      <w:r w:rsidR="00E209F1" w:rsidRPr="00F037DE">
        <w:rPr>
          <w:rFonts w:eastAsia="Times New Roman"/>
          <w:szCs w:val="28"/>
          <w:lang w:eastAsia="zh-CN"/>
        </w:rPr>
        <w:t xml:space="preserve"> часть своей жизни провёл в таком замкнутом пространстве.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И если говорить откровенно, меня вполне устраивала эта жизнь.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Я был человеком из цистерны.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Мир, который я видел, казался мне достаточным. В нём были привычные цели, понятные правила, известные ценности. Я жил так, как живут миллионы людей: решал повседневные задачи, строил планы, работал, отдыхал, радовался и переживал.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И </w:t>
      </w:r>
      <w:r w:rsidR="00E209F1" w:rsidRPr="00230DE5">
        <w:rPr>
          <w:rStyle w:val="--"/>
        </w:rPr>
        <w:t xml:space="preserve">не </w:t>
      </w:r>
      <w:r w:rsidR="00E209F1" w:rsidRPr="00230DE5">
        <w:rPr>
          <w:rStyle w:val="--0"/>
        </w:rPr>
        <w:t>подозревал</w:t>
      </w:r>
      <w:r w:rsidR="00E209F1" w:rsidRPr="00F037DE">
        <w:rPr>
          <w:rFonts w:eastAsia="Times New Roman"/>
          <w:szCs w:val="28"/>
          <w:lang w:eastAsia="zh-CN"/>
        </w:rPr>
        <w:t xml:space="preserve"> о том, что за пределами этой замкнутой реальности может существовать что-то ещё.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Но в какой-то момент</w:t>
      </w:r>
      <w:r w:rsidR="00F95EF1">
        <w:rPr>
          <w:rFonts w:eastAsia="Times New Roman"/>
          <w:szCs w:val="28"/>
          <w:lang w:eastAsia="zh-CN"/>
        </w:rPr>
        <w:t>,</w:t>
      </w:r>
      <w:r w:rsidR="00E209F1" w:rsidRPr="00F037DE">
        <w:rPr>
          <w:rFonts w:eastAsia="Times New Roman"/>
          <w:szCs w:val="28"/>
          <w:lang w:eastAsia="zh-CN"/>
        </w:rPr>
        <w:t xml:space="preserve"> благодаря цепочке событий и, как принято говорить, «случайностей» </w:t>
      </w:r>
      <w:r w:rsidR="00E209F1" w:rsidRPr="00230DE5">
        <w:rPr>
          <w:rStyle w:val="--0"/>
        </w:rPr>
        <w:t xml:space="preserve">произошло </w:t>
      </w:r>
      <w:r w:rsidR="00E209F1" w:rsidRPr="00230DE5">
        <w:rPr>
          <w:rStyle w:val="--"/>
        </w:rPr>
        <w:t>нечто</w:t>
      </w:r>
      <w:r w:rsidR="00E209F1" w:rsidRPr="00F037DE">
        <w:rPr>
          <w:rFonts w:eastAsia="Times New Roman"/>
          <w:szCs w:val="28"/>
          <w:lang w:eastAsia="zh-CN"/>
        </w:rPr>
        <w:t xml:space="preserve"> неожиданное.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Я </w:t>
      </w:r>
      <w:r w:rsidR="00F95EF1">
        <w:rPr>
          <w:rFonts w:eastAsia="Times New Roman"/>
          <w:szCs w:val="28"/>
          <w:lang w:eastAsia="zh-CN"/>
        </w:rPr>
        <w:t>«</w:t>
      </w:r>
      <w:r w:rsidR="00E209F1" w:rsidRPr="00F037DE">
        <w:rPr>
          <w:rFonts w:eastAsia="Times New Roman"/>
          <w:szCs w:val="28"/>
          <w:lang w:eastAsia="zh-CN"/>
        </w:rPr>
        <w:t>вышел</w:t>
      </w:r>
      <w:r w:rsidR="00F95EF1">
        <w:rPr>
          <w:rFonts w:eastAsia="Times New Roman"/>
          <w:szCs w:val="28"/>
          <w:lang w:eastAsia="zh-CN"/>
        </w:rPr>
        <w:t>»</w:t>
      </w:r>
      <w:r w:rsidR="00E209F1" w:rsidRPr="00F037DE">
        <w:rPr>
          <w:rFonts w:eastAsia="Times New Roman"/>
          <w:szCs w:val="28"/>
          <w:lang w:eastAsia="zh-CN"/>
        </w:rPr>
        <w:t xml:space="preserve"> из этой цистерны.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Не в буквальном смысле, конечно, а в смысле понимания.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Я начал узнавать информацию, о существовании которой раньше даже не подозревал.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Передо мной начали открываться вопросы, которые прежде просто не возникали.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Кто я?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Откуда я пришёл?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Куда движется человек?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Зачем существует человеческая жизнь?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В чём её подлинный смысл?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Эти вопросы не появляются случайно.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Они возникают тогда, когда человек </w:t>
      </w:r>
      <w:r w:rsidR="00E209F1" w:rsidRPr="00230DE5">
        <w:rPr>
          <w:rStyle w:val="--"/>
        </w:rPr>
        <w:t xml:space="preserve">впервые </w:t>
      </w:r>
      <w:r w:rsidR="00E209F1" w:rsidRPr="00230DE5">
        <w:rPr>
          <w:rStyle w:val="--0"/>
        </w:rPr>
        <w:t>выходит</w:t>
      </w:r>
      <w:r w:rsidR="00E209F1" w:rsidRPr="00F037DE">
        <w:rPr>
          <w:rFonts w:eastAsia="Times New Roman"/>
          <w:szCs w:val="28"/>
          <w:lang w:eastAsia="zh-CN"/>
        </w:rPr>
        <w:t xml:space="preserve"> за пределы своего прежнего представления о мире.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Когда привычная картина реальности начинает расширяться.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Когда сознание начинает видеть больше, чем оно видело раньше.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 xml:space="preserve">И именно тогда возникает один из самых глубоких вопросов человеческого </w:t>
      </w:r>
      <w:r w:rsidR="00E209F1" w:rsidRPr="00F037DE">
        <w:rPr>
          <w:rFonts w:eastAsia="Times New Roman"/>
          <w:szCs w:val="28"/>
          <w:lang w:eastAsia="zh-CN"/>
        </w:rPr>
        <w:lastRenderedPageBreak/>
        <w:t>существования.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Если жизнь человека — это всего лишь 70–80 земных лет, а если повезёт — сто лет, после чего следует исчезновение, уход в пустоту и полное небытие, то в чём тогда смысл жизни?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В таком случае логика становится довольно простой.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230DE5">
        <w:rPr>
          <w:rStyle w:val="--"/>
        </w:rPr>
        <w:t xml:space="preserve">Смысл </w:t>
      </w:r>
      <w:r w:rsidR="00E209F1" w:rsidRPr="00230DE5">
        <w:rPr>
          <w:rStyle w:val="--0"/>
        </w:rPr>
        <w:t>жизни</w:t>
      </w:r>
      <w:r w:rsidR="00E209F1" w:rsidRPr="00F037DE">
        <w:rPr>
          <w:rFonts w:eastAsia="Times New Roman"/>
          <w:szCs w:val="28"/>
          <w:lang w:eastAsia="zh-CN"/>
        </w:rPr>
        <w:t xml:space="preserve"> сводится к тому, чтобы как можно комфортнее прожить отведённый срок и спокойно дожить до смерти.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Что считать комфортом — у каждого человека своё понимание.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Для кого-то это материальное благополучие.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Для кого-то — удовольствие.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Для кого-то — власть.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Для кого-то — спокойствие и отсутствие проблем.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Но в любом случае горизонт жизни остаётся ограниченным рамками одного короткого человеческого существования.</w:t>
      </w:r>
      <w:r w:rsidR="00E209F1">
        <w:rPr>
          <w:rFonts w:eastAsia="Times New Roman"/>
          <w:szCs w:val="28"/>
          <w:lang w:eastAsia="zh-CN"/>
        </w:rPr>
        <w:t xml:space="preserve"> </w:t>
      </w:r>
      <w:proofErr w:type="gramStart"/>
      <w:r w:rsidR="00E209F1" w:rsidRPr="00F037DE">
        <w:rPr>
          <w:rFonts w:eastAsia="Times New Roman"/>
          <w:szCs w:val="28"/>
          <w:lang w:eastAsia="zh-CN"/>
        </w:rPr>
        <w:t>Однако</w:t>
      </w:r>
      <w:r w:rsidR="008513E9">
        <w:rPr>
          <w:rFonts w:eastAsia="Times New Roman"/>
          <w:szCs w:val="28"/>
          <w:lang w:eastAsia="zh-CN"/>
        </w:rPr>
        <w:t xml:space="preserve">, </w:t>
      </w:r>
      <w:r w:rsidR="00E209F1" w:rsidRPr="00F037DE">
        <w:rPr>
          <w:rFonts w:eastAsia="Times New Roman"/>
          <w:szCs w:val="28"/>
          <w:lang w:eastAsia="zh-CN"/>
        </w:rPr>
        <w:t xml:space="preserve"> если</w:t>
      </w:r>
      <w:proofErr w:type="gramEnd"/>
      <w:r w:rsidR="00E209F1" w:rsidRPr="00F037DE">
        <w:rPr>
          <w:rFonts w:eastAsia="Times New Roman"/>
          <w:szCs w:val="28"/>
          <w:lang w:eastAsia="zh-CN"/>
        </w:rPr>
        <w:t xml:space="preserve"> жизнь </w:t>
      </w:r>
      <w:r w:rsidR="00E209F1" w:rsidRPr="00230DE5">
        <w:rPr>
          <w:rStyle w:val="--"/>
        </w:rPr>
        <w:t xml:space="preserve">не </w:t>
      </w:r>
      <w:r w:rsidR="00E209F1" w:rsidRPr="00230DE5">
        <w:rPr>
          <w:rStyle w:val="--0"/>
        </w:rPr>
        <w:t>сводится</w:t>
      </w:r>
      <w:r w:rsidR="00E209F1" w:rsidRPr="00F037DE">
        <w:rPr>
          <w:rFonts w:eastAsia="Times New Roman"/>
          <w:szCs w:val="28"/>
          <w:lang w:eastAsia="zh-CN"/>
        </w:rPr>
        <w:t xml:space="preserve"> только к этому временному отрезку…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Если за пределами этих семидесяти или ста лет существует продолжение…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Если человеческая жизнь является лишь частью более долгого и более сложного процесса…</w:t>
      </w:r>
      <w:r w:rsidR="00230DE5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Тогда вся логика существования меняется.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230DE5">
        <w:rPr>
          <w:rStyle w:val="--0"/>
        </w:rPr>
        <w:t xml:space="preserve">Тогда </w:t>
      </w:r>
      <w:r w:rsidR="00E209F1" w:rsidRPr="00230DE5">
        <w:rPr>
          <w:rStyle w:val="--"/>
        </w:rPr>
        <w:t>меняется</w:t>
      </w:r>
      <w:r w:rsidR="00E209F1" w:rsidRPr="00F037DE">
        <w:rPr>
          <w:rFonts w:eastAsia="Times New Roman"/>
          <w:szCs w:val="28"/>
          <w:lang w:eastAsia="zh-CN"/>
        </w:rPr>
        <w:t xml:space="preserve"> смысл действий человека.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Меняется понимание целей.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Меняется понимание добра и зла.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Меняется понимание самой человеческой истории.</w:t>
      </w:r>
      <w:r w:rsidR="00E209F1">
        <w:rPr>
          <w:rFonts w:eastAsia="Times New Roman"/>
          <w:szCs w:val="28"/>
          <w:lang w:eastAsia="zh-CN"/>
        </w:rPr>
        <w:t xml:space="preserve"> </w:t>
      </w:r>
      <w:r w:rsidR="00E209F1" w:rsidRPr="00F037DE">
        <w:rPr>
          <w:rFonts w:eastAsia="Times New Roman"/>
          <w:szCs w:val="28"/>
          <w:lang w:eastAsia="zh-CN"/>
        </w:rPr>
        <w:t>И именно в этот момент человек уже не может просто отмахнуться от возникших вопросов.</w:t>
      </w:r>
    </w:p>
    <w:p w14:paraId="0ECE5B4C" w14:textId="6B20582C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Можно попытаться не думать об этом.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Можно занять себя делами, работой, развлечениями, заботами.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Но однажды возникнув, эти вопросы начинают возвращаться.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Они снова и снова появляются в сознании.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Сначала тихо.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Потом всё настойчивее.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 постепенно начинают </w:t>
      </w:r>
      <w:r w:rsidRPr="00230DE5">
        <w:rPr>
          <w:rStyle w:val="--0"/>
        </w:rPr>
        <w:t xml:space="preserve">требовать </w:t>
      </w:r>
      <w:r w:rsidRPr="00230DE5">
        <w:rPr>
          <w:rStyle w:val="--"/>
        </w:rPr>
        <w:t>ответа.</w:t>
      </w:r>
      <w:r w:rsidR="00230DE5"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Это похоже на внутренний поток мыслей, который невозможно остановить.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Он словно наседает на человека, заставляя его снова и снова задаваться одним и тем же вопросом.</w:t>
      </w:r>
      <w:r>
        <w:rPr>
          <w:rFonts w:eastAsia="Times New Roman"/>
          <w:szCs w:val="28"/>
          <w:lang w:eastAsia="zh-CN"/>
        </w:rPr>
        <w:t xml:space="preserve"> </w:t>
      </w:r>
      <w:r w:rsidRPr="00230DE5">
        <w:rPr>
          <w:rFonts w:eastAsia="Times New Roman"/>
          <w:szCs w:val="28"/>
          <w:lang w:eastAsia="zh-CN"/>
        </w:rPr>
        <w:t>Зачем?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Зачем существует человек?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Зачем существует жизнь?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 куда на самом деле движется тот самый «поезд», в котором находится всё человечество?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 именно здесь начинается настоящий разговор.</w:t>
      </w:r>
    </w:p>
    <w:p w14:paraId="1D911C0C" w14:textId="52E370F1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Пока я искал ответ на возникшие вопросы, было немало метаний и крайностей. Когда человек впервые начинает выходить за пределы привычной картины мира, его мышление </w:t>
      </w:r>
      <w:r w:rsidRPr="00230DE5">
        <w:rPr>
          <w:rStyle w:val="--"/>
        </w:rPr>
        <w:t xml:space="preserve">неизбежно </w:t>
      </w:r>
      <w:r w:rsidRPr="00230DE5">
        <w:rPr>
          <w:rStyle w:val="--0"/>
        </w:rPr>
        <w:t>проходит</w:t>
      </w:r>
      <w:r w:rsidRPr="00F037DE">
        <w:rPr>
          <w:rFonts w:eastAsia="Times New Roman"/>
          <w:szCs w:val="28"/>
          <w:lang w:eastAsia="zh-CN"/>
        </w:rPr>
        <w:t xml:space="preserve"> через этап сомнений, противоречий и поисков. Старые представления уже перестают удовлетворять, а новые ещё не сложились в цельную систему понимания.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В такие периоды человек может бросаться из одной крайности в другую. Он пробует разные объяснения, примеряет на себя различные философские или мировоззренческие конструкции, пытается найти ту точку опоры, которая позволила бы выстроить целостную картину мира.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Этот путь редко бывает прямым.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Чаще всего он состоит из множества попыток, ошибок, разочарований и новых поисков. Но именно в этом процессе </w:t>
      </w:r>
      <w:r w:rsidRPr="00230DE5">
        <w:rPr>
          <w:rStyle w:val="--"/>
        </w:rPr>
        <w:t xml:space="preserve">постепенно </w:t>
      </w:r>
      <w:r w:rsidRPr="00230DE5">
        <w:rPr>
          <w:rStyle w:val="--0"/>
        </w:rPr>
        <w:t>начинает</w:t>
      </w:r>
      <w:r w:rsidRPr="00F037DE">
        <w:rPr>
          <w:rFonts w:eastAsia="Times New Roman"/>
          <w:szCs w:val="28"/>
          <w:lang w:eastAsia="zh-CN"/>
        </w:rPr>
        <w:t xml:space="preserve"> формироваться более глубокое понимание происходящего.</w:t>
      </w:r>
    </w:p>
    <w:p w14:paraId="557844CC" w14:textId="7A70A909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На сегодняшний день для меня ответ найден.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 из этого я делаю один важный вывод: жизнь в цистерне </w:t>
      </w:r>
      <w:r w:rsidRPr="00230DE5">
        <w:rPr>
          <w:rStyle w:val="--"/>
        </w:rPr>
        <w:t xml:space="preserve">не </w:t>
      </w:r>
      <w:r w:rsidRPr="00230DE5">
        <w:rPr>
          <w:rStyle w:val="--0"/>
        </w:rPr>
        <w:t>является</w:t>
      </w:r>
      <w:r w:rsidRPr="00F037DE">
        <w:rPr>
          <w:rFonts w:eastAsia="Times New Roman"/>
          <w:szCs w:val="28"/>
          <w:lang w:eastAsia="zh-CN"/>
        </w:rPr>
        <w:t xml:space="preserve"> окончательным приговором.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Человек может жить в ограниченном пространстве привычных представлений, сформированных эпохой, культурой, образованием и личной судьбой. Но эти границы не являются непреодолимыми.</w:t>
      </w:r>
      <w:r w:rsidR="00C47881"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Каждый человек способен выйти за </w:t>
      </w:r>
      <w:r w:rsidRPr="00F037DE">
        <w:rPr>
          <w:rFonts w:eastAsia="Times New Roman"/>
          <w:szCs w:val="28"/>
          <w:lang w:eastAsia="zh-CN"/>
        </w:rPr>
        <w:lastRenderedPageBreak/>
        <w:t>рамки, которые были поставлены перед ним обстоятельствами его жизни.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Он может выйти за рамки той среды, в которой формировалось его сознание.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Он может выйти за пределы тех представлений, которые казались ему единственно возможными.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Он может начать видеть больше.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Но только в одном случае.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Если </w:t>
      </w:r>
      <w:r w:rsidRPr="00230DE5">
        <w:rPr>
          <w:rStyle w:val="--0"/>
        </w:rPr>
        <w:t>он</w:t>
      </w:r>
      <w:r w:rsidRPr="00230DE5">
        <w:rPr>
          <w:rStyle w:val="--"/>
        </w:rPr>
        <w:t xml:space="preserve"> сам</w:t>
      </w:r>
      <w:r w:rsidRPr="00F037DE">
        <w:rPr>
          <w:rFonts w:eastAsia="Times New Roman"/>
          <w:b/>
          <w:bCs/>
          <w:szCs w:val="28"/>
          <w:lang w:eastAsia="zh-CN"/>
        </w:rPr>
        <w:t xml:space="preserve"> </w:t>
      </w:r>
      <w:r w:rsidRPr="00230DE5">
        <w:rPr>
          <w:rFonts w:eastAsia="Times New Roman"/>
          <w:szCs w:val="28"/>
          <w:lang w:eastAsia="zh-CN"/>
        </w:rPr>
        <w:t>этого захочет</w:t>
      </w:r>
      <w:r w:rsidRPr="00F037DE">
        <w:rPr>
          <w:rFonts w:eastAsia="Times New Roman"/>
          <w:szCs w:val="28"/>
          <w:lang w:eastAsia="zh-CN"/>
        </w:rPr>
        <w:t>.</w:t>
      </w:r>
    </w:p>
    <w:p w14:paraId="01F42EDD" w14:textId="4F11B627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Никакие внешние усилия не способны заставить человека увидеть больше, чем он готов увидеть. Никакие аргументы не смогут убедить человека в существовании более широкой реальности, если его сознание не готово принять такую возможность.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Именно поэтому выход из цистерны всегда начинается с внутреннего желания.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С желания </w:t>
      </w:r>
      <w:r w:rsidRPr="00230DE5">
        <w:rPr>
          <w:rStyle w:val="--0"/>
        </w:rPr>
        <w:t xml:space="preserve">понять </w:t>
      </w:r>
      <w:r w:rsidRPr="00230DE5">
        <w:rPr>
          <w:rStyle w:val="--"/>
        </w:rPr>
        <w:t>больше</w:t>
      </w:r>
      <w:r w:rsidRPr="00F037DE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С желания задать себе вопросы, которые раньше казались ненужными или опасными.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С желания посмотреть за пределы привычной картины мира.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Поэтому </w:t>
      </w:r>
      <w:r w:rsidR="00230DE5">
        <w:rPr>
          <w:rFonts w:eastAsia="Times New Roman"/>
          <w:szCs w:val="28"/>
          <w:lang w:eastAsia="zh-CN"/>
        </w:rPr>
        <w:t>этот</w:t>
      </w:r>
      <w:r w:rsidRPr="00F037DE">
        <w:rPr>
          <w:rFonts w:eastAsia="Times New Roman"/>
          <w:szCs w:val="28"/>
          <w:lang w:eastAsia="zh-CN"/>
        </w:rPr>
        <w:t xml:space="preserve"> текст, которы</w:t>
      </w:r>
      <w:r w:rsidR="00230DE5">
        <w:rPr>
          <w:rFonts w:eastAsia="Times New Roman"/>
          <w:szCs w:val="28"/>
          <w:lang w:eastAsia="zh-CN"/>
        </w:rPr>
        <w:t>й</w:t>
      </w:r>
      <w:r w:rsidRPr="00F037DE">
        <w:rPr>
          <w:rFonts w:eastAsia="Times New Roman"/>
          <w:szCs w:val="28"/>
          <w:lang w:eastAsia="zh-CN"/>
        </w:rPr>
        <w:t xml:space="preserve"> вы сейчас читаете, точнее говоря — та информация, которую он нес</w:t>
      </w:r>
      <w:r w:rsidR="008513E9">
        <w:rPr>
          <w:rFonts w:eastAsia="Times New Roman"/>
          <w:szCs w:val="28"/>
          <w:lang w:eastAsia="zh-CN"/>
        </w:rPr>
        <w:t>ё</w:t>
      </w:r>
      <w:r w:rsidRPr="00F037DE">
        <w:rPr>
          <w:rFonts w:eastAsia="Times New Roman"/>
          <w:szCs w:val="28"/>
          <w:lang w:eastAsia="zh-CN"/>
        </w:rPr>
        <w:t>т, адресован не только тем, кто уже находится в локомотиве и привык смотреть далеко вперёд.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Он адресован не только многим людям из пассажирских вагонов, которые чувствуют, что за пределами их повседневной жизни существует более широкий мир.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 даже не только тем немногим из товарных вагонов, кто иногда всё-таки подходит к узким щелям и пытается увидеть то, что происходит снаружи.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Этот текст </w:t>
      </w:r>
      <w:r w:rsidRPr="00230DE5">
        <w:rPr>
          <w:rStyle w:val="--0"/>
        </w:rPr>
        <w:t xml:space="preserve">адресован </w:t>
      </w:r>
      <w:r w:rsidRPr="00AD564E">
        <w:rPr>
          <w:rStyle w:val="--"/>
        </w:rPr>
        <w:t>всем</w:t>
      </w:r>
      <w:r w:rsidRPr="00AD564E">
        <w:rPr>
          <w:rStyle w:val="--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Вне зависимости от того, в каком вагоне поезда человеческой цивилизации человек сейчас совершает своё жизненное путешествие.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Потому что возможность увидеть больше существует для каждого.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 иногда достаточно лишь одного вопроса, одной мысли, одной неожиданной встречи с новой информацией, чтобы в сознании человека начала открываться дверь в более широкую реальность.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Именно поэтому этот разговор продолжается.</w:t>
      </w:r>
    </w:p>
    <w:p w14:paraId="0FB68537" w14:textId="77777777" w:rsidR="00E209F1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Потому что поезд человеческой цивилизации движется дальше.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 от того, сколько людей </w:t>
      </w:r>
      <w:r w:rsidRPr="00230DE5">
        <w:rPr>
          <w:rStyle w:val="--"/>
        </w:rPr>
        <w:t xml:space="preserve">начнут </w:t>
      </w:r>
      <w:r w:rsidRPr="00230DE5">
        <w:rPr>
          <w:rStyle w:val="--0"/>
        </w:rPr>
        <w:t>понимать</w:t>
      </w:r>
      <w:r w:rsidRPr="00F037DE">
        <w:rPr>
          <w:rFonts w:eastAsia="Times New Roman"/>
          <w:szCs w:val="28"/>
          <w:lang w:eastAsia="zh-CN"/>
        </w:rPr>
        <w:t xml:space="preserve"> направление этого движения, в конечном итоге зависит и судьба самого поезда, и судьба тех, кто в нём едет.</w:t>
      </w:r>
    </w:p>
    <w:p w14:paraId="78603496" w14:textId="13412CFF" w:rsidR="00FE1288" w:rsidRDefault="00114FDA" w:rsidP="0072048C">
      <w:pPr>
        <w:pStyle w:val="af6"/>
        <w:tabs>
          <w:tab w:val="clear" w:pos="567"/>
        </w:tabs>
        <w:spacing w:after="0" w:line="240" w:lineRule="auto"/>
        <w:ind w:left="3100" w:firstLine="709"/>
        <w:rPr>
          <w:rFonts w:eastAsia="Times New Roman"/>
          <w:b/>
          <w:bCs w:val="0"/>
          <w:lang w:eastAsia="zh-CN"/>
        </w:rPr>
      </w:pPr>
      <w:r w:rsidRPr="00114FDA">
        <w:rPr>
          <w:rFonts w:eastAsia="Times New Roman"/>
          <w:b/>
          <w:bCs w:val="0"/>
          <w:lang w:eastAsia="zh-CN"/>
        </w:rPr>
        <w:t xml:space="preserve">  </w:t>
      </w:r>
      <w:r w:rsidR="00B97F2E">
        <w:rPr>
          <w:rFonts w:eastAsia="Times New Roman"/>
          <w:b/>
          <w:bCs w:val="0"/>
          <w:lang w:eastAsia="zh-CN"/>
        </w:rPr>
        <w:t xml:space="preserve">          </w:t>
      </w:r>
      <w:r w:rsidRPr="00114FDA">
        <w:rPr>
          <w:rFonts w:eastAsia="Times New Roman"/>
          <w:b/>
          <w:bCs w:val="0"/>
          <w:lang w:eastAsia="zh-CN"/>
        </w:rPr>
        <w:t xml:space="preserve">  *          *</w:t>
      </w:r>
      <w:r w:rsidR="00FE1288">
        <w:rPr>
          <w:rFonts w:eastAsia="Times New Roman"/>
          <w:b/>
          <w:bCs w:val="0"/>
          <w:lang w:eastAsia="zh-CN"/>
        </w:rPr>
        <w:t xml:space="preserve">          *</w:t>
      </w:r>
      <w:r w:rsidRPr="00114FDA">
        <w:rPr>
          <w:rFonts w:eastAsia="Times New Roman"/>
          <w:b/>
          <w:bCs w:val="0"/>
          <w:lang w:eastAsia="zh-CN"/>
        </w:rPr>
        <w:t xml:space="preserve">      </w:t>
      </w:r>
    </w:p>
    <w:p w14:paraId="628322B3" w14:textId="4667ED4E" w:rsidR="00E209F1" w:rsidRPr="00FE1288" w:rsidRDefault="004D4ADD" w:rsidP="0072048C">
      <w:pPr>
        <w:spacing w:after="0"/>
        <w:ind w:firstLine="709"/>
        <w:rPr>
          <w:rFonts w:eastAsia="Times New Roman"/>
          <w:b/>
          <w:lang w:eastAsia="zh-CN"/>
        </w:rPr>
      </w:pPr>
      <w:r>
        <w:rPr>
          <w:rFonts w:eastAsia="Times New Roman"/>
          <w:noProof/>
          <w:lang w:eastAsia="zh-CN"/>
        </w:rPr>
        <w:drawing>
          <wp:anchor distT="0" distB="0" distL="114300" distR="114300" simplePos="0" relativeHeight="251665408" behindDoc="1" locked="0" layoutInCell="1" allowOverlap="1" wp14:anchorId="16B5B670" wp14:editId="3444171A">
            <wp:simplePos x="0" y="0"/>
            <wp:positionH relativeFrom="column">
              <wp:posOffset>3690620</wp:posOffset>
            </wp:positionH>
            <wp:positionV relativeFrom="paragraph">
              <wp:posOffset>440055</wp:posOffset>
            </wp:positionV>
            <wp:extent cx="3243580" cy="3016250"/>
            <wp:effectExtent l="0" t="0" r="0" b="6350"/>
            <wp:wrapTight wrapText="bothSides">
              <wp:wrapPolygon edited="0">
                <wp:start x="0" y="0"/>
                <wp:lineTo x="0" y="21555"/>
                <wp:lineTo x="21482" y="21555"/>
                <wp:lineTo x="21482" y="0"/>
                <wp:lineTo x="0" y="0"/>
              </wp:wrapPolygon>
            </wp:wrapTight>
            <wp:docPr id="83240644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406441" name="Рисунок 83240644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3580" cy="301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9F1" w:rsidRPr="00FE1288">
        <w:rPr>
          <w:rFonts w:eastAsia="Times New Roman"/>
          <w:lang w:eastAsia="zh-CN"/>
        </w:rPr>
        <w:t xml:space="preserve">Каждый человек в какой-то момент своей жизни оказывается перед выбором: продолжать жить в привычной картине мира или попытаться выйти за её пределы. Для одних этот выбор так и остаётся незаметным — жизнь проходит в границах того пространства, которое было сформировано средой, воспитанием и культурой. Для других </w:t>
      </w:r>
      <w:r w:rsidR="00E209F1" w:rsidRPr="00230DE5">
        <w:rPr>
          <w:rStyle w:val="--0"/>
        </w:rPr>
        <w:t xml:space="preserve">однажды </w:t>
      </w:r>
      <w:r w:rsidR="00E209F1" w:rsidRPr="00230DE5">
        <w:rPr>
          <w:rStyle w:val="--"/>
        </w:rPr>
        <w:t>возникает</w:t>
      </w:r>
      <w:r w:rsidR="00E209F1" w:rsidRPr="00FE1288">
        <w:rPr>
          <w:rFonts w:eastAsia="Times New Roman"/>
          <w:lang w:eastAsia="zh-CN"/>
        </w:rPr>
        <w:t xml:space="preserve"> внутренний вопрос, который уже невозможно заглушить.  Этот вопрос заставляет человека оглянуться вокруг и попытаться понять, что происходит на самом деле. Откуда берутся те правила жизни, которые кажутся нам </w:t>
      </w:r>
      <w:r w:rsidR="00E209F1" w:rsidRPr="00FE1288">
        <w:rPr>
          <w:rFonts w:eastAsia="Times New Roman"/>
          <w:lang w:eastAsia="zh-CN"/>
        </w:rPr>
        <w:lastRenderedPageBreak/>
        <w:t xml:space="preserve">естественными? Почему человечество живёт именно так, а не иначе? Кто и каким образом формирует представления людей о добре и зле, о цели жизни, о возможном и невозможном? Ответы на эти вопросы невозможно найти сразу. Они требуют времени, размышлений и готовности выйти за пределы привычных объяснений. Именно поэтому эта статья является лишь </w:t>
      </w:r>
      <w:r w:rsidR="00E209F1" w:rsidRPr="00230DE5">
        <w:rPr>
          <w:rStyle w:val="--"/>
        </w:rPr>
        <w:t xml:space="preserve">первым </w:t>
      </w:r>
      <w:r w:rsidR="00E209F1" w:rsidRPr="00230DE5">
        <w:rPr>
          <w:rStyle w:val="--0"/>
        </w:rPr>
        <w:t>шагом</w:t>
      </w:r>
      <w:r w:rsidR="00E209F1" w:rsidRPr="00FE1288">
        <w:rPr>
          <w:rFonts w:eastAsia="Times New Roman"/>
          <w:lang w:eastAsia="zh-CN"/>
        </w:rPr>
        <w:t xml:space="preserve"> разговора. Её задача — не дать окончательные ответы, а показать, что сама возможность увидеть больше существует. Что границы привычной картины мира не являются окончательными. Что человек способен выйти за пределы тех представлений, которые казались ему единственно возможными. Но</w:t>
      </w:r>
      <w:r w:rsidR="00230DE5" w:rsidRPr="00FE1288">
        <w:rPr>
          <w:rFonts w:eastAsia="Times New Roman"/>
          <w:lang w:eastAsia="zh-CN"/>
        </w:rPr>
        <w:t>,</w:t>
      </w:r>
      <w:r w:rsidR="00E209F1" w:rsidRPr="00FE1288">
        <w:rPr>
          <w:rFonts w:eastAsia="Times New Roman"/>
          <w:lang w:eastAsia="zh-CN"/>
        </w:rPr>
        <w:t xml:space="preserve"> как только человек делает этот шаг, перед ним неизбежно возникает следующий вопрос. Если человеческая цивилизация движется как поезд по определённым рельсам, то </w:t>
      </w:r>
      <w:r w:rsidR="00E209F1" w:rsidRPr="00230DE5">
        <w:rPr>
          <w:rStyle w:val="--"/>
        </w:rPr>
        <w:t xml:space="preserve">кто </w:t>
      </w:r>
      <w:r w:rsidR="00E209F1" w:rsidRPr="00230DE5">
        <w:rPr>
          <w:rStyle w:val="--0"/>
        </w:rPr>
        <w:t>проложил</w:t>
      </w:r>
      <w:r w:rsidR="00E209F1" w:rsidRPr="00FE1288">
        <w:rPr>
          <w:rFonts w:eastAsia="Times New Roman"/>
          <w:b/>
          <w:bCs/>
          <w:lang w:eastAsia="zh-CN"/>
        </w:rPr>
        <w:t xml:space="preserve"> </w:t>
      </w:r>
      <w:r w:rsidR="00E209F1" w:rsidRPr="00FE1288">
        <w:rPr>
          <w:rFonts w:eastAsia="Times New Roman"/>
          <w:lang w:eastAsia="zh-CN"/>
        </w:rPr>
        <w:t>этот путь? Кто формировал те представления о мире, которые на протяжении веков определяли мышление людей? Кто создавал системы, через которые управляется общество?</w:t>
      </w:r>
      <w:r w:rsidR="00230DE5" w:rsidRPr="00FE1288">
        <w:rPr>
          <w:rFonts w:eastAsia="Times New Roman"/>
          <w:lang w:eastAsia="zh-CN"/>
        </w:rPr>
        <w:t xml:space="preserve"> </w:t>
      </w:r>
      <w:r w:rsidR="00E209F1" w:rsidRPr="00FE1288">
        <w:rPr>
          <w:rFonts w:eastAsia="Times New Roman"/>
          <w:lang w:eastAsia="zh-CN"/>
        </w:rPr>
        <w:t xml:space="preserve">И почему эти системы оказываются настолько устойчивыми, что способны определять направление развития целых цивилизаций? Ответы на эти вопросы невозможно получить, </w:t>
      </w:r>
      <w:r w:rsidR="00E209F1" w:rsidRPr="00230DE5">
        <w:rPr>
          <w:rStyle w:val="--"/>
        </w:rPr>
        <w:t xml:space="preserve">не </w:t>
      </w:r>
      <w:r w:rsidR="00E209F1" w:rsidRPr="00230DE5">
        <w:rPr>
          <w:rStyle w:val="--0"/>
        </w:rPr>
        <w:t>обратившись</w:t>
      </w:r>
      <w:r w:rsidR="00E209F1" w:rsidRPr="00FE1288">
        <w:rPr>
          <w:rFonts w:eastAsia="Times New Roman"/>
          <w:lang w:eastAsia="zh-CN"/>
        </w:rPr>
        <w:t xml:space="preserve"> к из(с)тории. Не к той из(с)тории, которая ограничивается перечислением дат и событий, а к из(с)тории формирования механизмов управления человеческим обществом.</w:t>
      </w:r>
    </w:p>
    <w:p w14:paraId="5BD70BCF" w14:textId="7585E7FB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В следующей серии этих </w:t>
      </w:r>
      <w:r w:rsidRPr="00FE1288">
        <w:rPr>
          <w:rFonts w:eastAsia="Times New Roman"/>
          <w:b/>
          <w:bCs/>
          <w:i/>
          <w:iCs/>
          <w:szCs w:val="28"/>
          <w:lang w:eastAsia="zh-CN"/>
        </w:rPr>
        <w:t>НЕстатей</w:t>
      </w:r>
      <w:r w:rsidRPr="00F037DE">
        <w:rPr>
          <w:rFonts w:eastAsia="Times New Roman"/>
          <w:szCs w:val="28"/>
          <w:lang w:eastAsia="zh-CN"/>
        </w:rPr>
        <w:t xml:space="preserve"> мы попробуем рассмотреть именно эту сторону человеческой и</w:t>
      </w:r>
      <w:r w:rsidR="004A2192">
        <w:rPr>
          <w:rFonts w:eastAsia="Times New Roman"/>
          <w:szCs w:val="28"/>
          <w:lang w:eastAsia="zh-CN"/>
        </w:rPr>
        <w:t>з(</w:t>
      </w:r>
      <w:r w:rsidRPr="00F037DE">
        <w:rPr>
          <w:rFonts w:eastAsia="Times New Roman"/>
          <w:szCs w:val="28"/>
          <w:lang w:eastAsia="zh-CN"/>
        </w:rPr>
        <w:t>с</w:t>
      </w:r>
      <w:r w:rsidR="004A2192">
        <w:rPr>
          <w:rFonts w:eastAsia="Times New Roman"/>
          <w:szCs w:val="28"/>
          <w:lang w:eastAsia="zh-CN"/>
        </w:rPr>
        <w:t>)</w:t>
      </w:r>
      <w:r w:rsidRPr="00F037DE">
        <w:rPr>
          <w:rFonts w:eastAsia="Times New Roman"/>
          <w:szCs w:val="28"/>
          <w:lang w:eastAsia="zh-CN"/>
        </w:rPr>
        <w:t>тории.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Мы поговорим о том, как на протяжении веков выстраивались механизмы управления людьми.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О том, какую роль в этом процессе сыграла так называемая </w:t>
      </w:r>
      <w:r w:rsidRPr="004A2192">
        <w:rPr>
          <w:rFonts w:eastAsia="Times New Roman"/>
          <w:b/>
          <w:bCs/>
          <w:i/>
          <w:iCs/>
          <w:szCs w:val="28"/>
          <w:lang w:eastAsia="zh-CN"/>
        </w:rPr>
        <w:t>Эбровская Система Управления</w:t>
      </w:r>
      <w:r w:rsidRPr="00F037DE">
        <w:rPr>
          <w:rFonts w:eastAsia="Times New Roman"/>
          <w:szCs w:val="28"/>
          <w:lang w:eastAsia="zh-CN"/>
        </w:rPr>
        <w:t>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О том, каким образом создавались религии, государства, финансовые системы, а позднее и различные формы так называемых демократических преобразований.</w:t>
      </w:r>
    </w:p>
    <w:p w14:paraId="63ECFBC8" w14:textId="77777777" w:rsidR="00E209F1" w:rsidRPr="00F037DE" w:rsidRDefault="00E209F1" w:rsidP="0072048C">
      <w:pPr>
        <w:spacing w:after="0"/>
        <w:ind w:firstLine="709"/>
        <w:rPr>
          <w:rFonts w:eastAsia="Times New Roman"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 xml:space="preserve">Мы попробуем посмотреть на эти процессы не как на случайное развитие исторических событий, а как на </w:t>
      </w:r>
      <w:r w:rsidRPr="00230DE5">
        <w:rPr>
          <w:rStyle w:val="--"/>
        </w:rPr>
        <w:t xml:space="preserve">последовательное </w:t>
      </w:r>
      <w:r w:rsidRPr="00230DE5">
        <w:rPr>
          <w:rStyle w:val="--0"/>
        </w:rPr>
        <w:t xml:space="preserve">формирование </w:t>
      </w:r>
      <w:r w:rsidRPr="00F037DE">
        <w:rPr>
          <w:rFonts w:eastAsia="Times New Roman"/>
          <w:szCs w:val="28"/>
          <w:lang w:eastAsia="zh-CN"/>
        </w:rPr>
        <w:t>сложной системы влияния на человеческое сознание и общественную жизнь.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Понимание этих процессов необходимо для того, чтобы увидеть, каким образом человечество оказалось в той точке своего развития, в которой оно находится сегодня.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 xml:space="preserve">И, возможно, это понимание позволит нам по-новому взглянуть на вопрос о том, </w:t>
      </w:r>
      <w:r w:rsidRPr="00FE1288">
        <w:rPr>
          <w:rFonts w:eastAsia="Times New Roman"/>
          <w:szCs w:val="28"/>
          <w:lang w:eastAsia="zh-CN"/>
        </w:rPr>
        <w:t>куда движется поезд человеческой цивилизации.</w:t>
      </w:r>
    </w:p>
    <w:p w14:paraId="158423F7" w14:textId="2283D064" w:rsidR="00E209F1" w:rsidRDefault="00E209F1" w:rsidP="0072048C">
      <w:pPr>
        <w:spacing w:after="0"/>
        <w:ind w:firstLine="709"/>
        <w:rPr>
          <w:rFonts w:eastAsia="Times New Roman"/>
          <w:b/>
          <w:bCs/>
          <w:i/>
          <w:iCs/>
          <w:szCs w:val="28"/>
          <w:lang w:eastAsia="zh-CN"/>
        </w:rPr>
      </w:pPr>
      <w:r w:rsidRPr="00F037DE">
        <w:rPr>
          <w:rFonts w:eastAsia="Times New Roman"/>
          <w:szCs w:val="28"/>
          <w:lang w:eastAsia="zh-CN"/>
        </w:rPr>
        <w:t>Этот разговор только начинается.</w:t>
      </w:r>
      <w:r>
        <w:rPr>
          <w:rFonts w:eastAsia="Times New Roman"/>
          <w:szCs w:val="28"/>
          <w:lang w:eastAsia="zh-CN"/>
        </w:rPr>
        <w:t xml:space="preserve"> </w:t>
      </w:r>
      <w:r w:rsidRPr="00F037DE">
        <w:rPr>
          <w:rFonts w:eastAsia="Times New Roman"/>
          <w:szCs w:val="28"/>
          <w:lang w:eastAsia="zh-CN"/>
        </w:rPr>
        <w:t>И продолжается он там, где заканчиваются привычные объяснения.</w:t>
      </w:r>
      <w:r>
        <w:rPr>
          <w:rFonts w:eastAsia="Times New Roman"/>
          <w:szCs w:val="28"/>
          <w:lang w:eastAsia="zh-CN"/>
        </w:rPr>
        <w:t xml:space="preserve"> </w:t>
      </w:r>
      <w:r w:rsidRPr="00230DE5">
        <w:rPr>
          <w:rFonts w:eastAsia="Times New Roman"/>
          <w:b/>
          <w:bCs/>
          <w:i/>
          <w:iCs/>
          <w:szCs w:val="28"/>
          <w:lang w:eastAsia="zh-CN"/>
        </w:rPr>
        <w:t>За пределами текста…</w:t>
      </w:r>
    </w:p>
    <w:p w14:paraId="16808DB0" w14:textId="77777777" w:rsidR="00E2419B" w:rsidRDefault="00E2419B" w:rsidP="00FE1288">
      <w:pPr>
        <w:spacing w:after="0"/>
        <w:rPr>
          <w:rFonts w:eastAsia="Times New Roman"/>
          <w:b/>
          <w:bCs/>
          <w:i/>
          <w:iCs/>
          <w:szCs w:val="28"/>
          <w:lang w:eastAsia="zh-CN"/>
        </w:rPr>
      </w:pPr>
    </w:p>
    <w:p w14:paraId="6B84E6DE" w14:textId="77777777" w:rsidR="00E2419B" w:rsidRPr="00E2419B" w:rsidRDefault="00E2419B" w:rsidP="00E2419B">
      <w:pPr>
        <w:pStyle w:val="p1"/>
        <w:spacing w:before="0" w:beforeAutospacing="0" w:after="0" w:afterAutospacing="0"/>
        <w:rPr>
          <w:rFonts w:ascii="Georgia" w:hAnsi="Georgia"/>
          <w:b/>
          <w:bCs/>
          <w:i/>
          <w:iCs/>
          <w:sz w:val="28"/>
          <w:szCs w:val="28"/>
        </w:rPr>
      </w:pPr>
      <w:r w:rsidRPr="00E2419B">
        <w:rPr>
          <w:rFonts w:ascii="Georgia" w:hAnsi="Georgia"/>
          <w:b/>
          <w:bCs/>
          <w:i/>
          <w:iCs/>
          <w:sz w:val="28"/>
          <w:szCs w:val="28"/>
        </w:rPr>
        <w:t>Продолжение следует….</w:t>
      </w:r>
    </w:p>
    <w:p w14:paraId="6499D04D" w14:textId="77777777" w:rsidR="00E2419B" w:rsidRPr="00E2419B" w:rsidRDefault="00E2419B" w:rsidP="00E2419B">
      <w:pPr>
        <w:pStyle w:val="p1"/>
        <w:spacing w:before="0" w:beforeAutospacing="0" w:after="0" w:afterAutospacing="0"/>
        <w:rPr>
          <w:rFonts w:ascii="Georgia" w:hAnsi="Georgia"/>
          <w:b/>
          <w:bCs/>
          <w:sz w:val="28"/>
          <w:szCs w:val="28"/>
        </w:rPr>
      </w:pPr>
      <w:r w:rsidRPr="00E2419B">
        <w:rPr>
          <w:rFonts w:ascii="Georgia" w:hAnsi="Georgia"/>
          <w:b/>
          <w:bCs/>
          <w:sz w:val="28"/>
          <w:szCs w:val="28"/>
        </w:rPr>
        <w:t>Ф. Шкруднев</w:t>
      </w:r>
    </w:p>
    <w:p w14:paraId="7BD90B56" w14:textId="202FCA23" w:rsidR="00E2419B" w:rsidRPr="00BB1B50" w:rsidRDefault="00064C77" w:rsidP="00E2419B">
      <w:pPr>
        <w:pStyle w:val="p1"/>
        <w:spacing w:before="0" w:beforeAutospacing="0" w:after="0" w:afterAutospacing="0"/>
        <w:rPr>
          <w:b/>
          <w:bCs/>
        </w:rPr>
      </w:pPr>
      <w:r>
        <w:rPr>
          <w:rFonts w:ascii="Georgia" w:hAnsi="Georgia"/>
          <w:b/>
          <w:bCs/>
          <w:sz w:val="28"/>
          <w:szCs w:val="28"/>
        </w:rPr>
        <w:t>12</w:t>
      </w:r>
      <w:r w:rsidR="00E2419B" w:rsidRPr="00E2419B">
        <w:rPr>
          <w:rFonts w:ascii="Georgia" w:hAnsi="Georgia"/>
          <w:b/>
          <w:bCs/>
          <w:sz w:val="28"/>
          <w:szCs w:val="28"/>
        </w:rPr>
        <w:t xml:space="preserve"> </w:t>
      </w:r>
      <w:r w:rsidR="00E2419B">
        <w:rPr>
          <w:rFonts w:ascii="Georgia" w:hAnsi="Georgia"/>
          <w:b/>
          <w:bCs/>
          <w:sz w:val="28"/>
          <w:szCs w:val="28"/>
        </w:rPr>
        <w:t>марта</w:t>
      </w:r>
      <w:r w:rsidR="00E2419B" w:rsidRPr="00E2419B">
        <w:rPr>
          <w:rFonts w:ascii="Georgia" w:hAnsi="Georgia"/>
          <w:b/>
          <w:bCs/>
          <w:sz w:val="28"/>
          <w:szCs w:val="28"/>
        </w:rPr>
        <w:t xml:space="preserve"> 2026 г</w:t>
      </w:r>
      <w:r w:rsidR="00E2419B" w:rsidRPr="00BB1B50">
        <w:rPr>
          <w:b/>
          <w:bCs/>
        </w:rPr>
        <w:t>.</w:t>
      </w:r>
    </w:p>
    <w:p w14:paraId="301B3A73" w14:textId="77777777" w:rsidR="003C34CB" w:rsidRPr="003C34CB" w:rsidRDefault="003C34CB" w:rsidP="00FE1288">
      <w:pPr>
        <w:spacing w:after="0"/>
        <w:rPr>
          <w:rFonts w:eastAsia="Times New Roman"/>
          <w:szCs w:val="28"/>
          <w:lang w:eastAsia="zh-CN"/>
        </w:rPr>
      </w:pPr>
    </w:p>
    <w:bookmarkEnd w:id="5"/>
    <w:p w14:paraId="09647B53" w14:textId="77777777" w:rsidR="00E209F1" w:rsidRPr="00F037DE" w:rsidRDefault="00E209F1" w:rsidP="00B97F2E">
      <w:pPr>
        <w:spacing w:after="0"/>
        <w:ind w:leftChars="2835" w:left="7938" w:firstLine="0"/>
        <w:rPr>
          <w:rStyle w:val="affff4"/>
          <w:szCs w:val="28"/>
        </w:rPr>
      </w:pPr>
    </w:p>
    <w:p w14:paraId="51B2CAC2" w14:textId="77777777" w:rsidR="004351C0" w:rsidRDefault="004351C0" w:rsidP="00B97F2E">
      <w:pPr>
        <w:spacing w:after="0"/>
        <w:ind w:leftChars="2835" w:left="7938"/>
        <w:rPr>
          <w:b/>
          <w:bCs/>
          <w:szCs w:val="28"/>
        </w:rPr>
      </w:pPr>
    </w:p>
    <w:bookmarkEnd w:id="4"/>
    <w:p w14:paraId="55C85AC6" w14:textId="77777777" w:rsidR="00B07DA8" w:rsidRPr="00B07DA8" w:rsidRDefault="00B07DA8" w:rsidP="00B97F2E">
      <w:pPr>
        <w:spacing w:after="0"/>
        <w:ind w:firstLine="0"/>
        <w:jc w:val="left"/>
        <w:rPr>
          <w:rStyle w:val="affff4"/>
          <w:sz w:val="24"/>
        </w:rPr>
      </w:pPr>
    </w:p>
    <w:sectPr w:rsidR="00B07DA8" w:rsidRPr="00B07DA8" w:rsidSect="00B07DA8">
      <w:footerReference w:type="even" r:id="rId15"/>
      <w:footerReference w:type="default" r:id="rId16"/>
      <w:pgSz w:w="11900" w:h="16840"/>
      <w:pgMar w:top="392" w:right="560" w:bottom="1061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23483" w14:textId="77777777" w:rsidR="009619EE" w:rsidRDefault="009619EE" w:rsidP="007E5B4D">
      <w:r>
        <w:separator/>
      </w:r>
    </w:p>
  </w:endnote>
  <w:endnote w:type="continuationSeparator" w:id="0">
    <w:p w14:paraId="27AC5213" w14:textId="77777777" w:rsidR="009619EE" w:rsidRDefault="009619EE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_§®Ўм_ЎмЎАЎм§ў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altName w:val="ARIAL HEBREW LIGHT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_§®Ўм_ЎмЎАЎм§ў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_l_r _S_V_b_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_l_r ___f_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Ўм_ЎмЎгЎм_Ўм§ё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A0F2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00328ED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F88CD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5BB02000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9AAF3" w14:textId="77777777" w:rsidR="009619EE" w:rsidRDefault="009619EE" w:rsidP="007E5B4D">
      <w:r>
        <w:separator/>
      </w:r>
    </w:p>
  </w:footnote>
  <w:footnote w:type="continuationSeparator" w:id="0">
    <w:p w14:paraId="2B3D8AEE" w14:textId="77777777" w:rsidR="009619EE" w:rsidRDefault="009619EE" w:rsidP="007E5B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F90AAD"/>
    <w:multiLevelType w:val="hybridMultilevel"/>
    <w:tmpl w:val="E2AEB20A"/>
    <w:lvl w:ilvl="0" w:tplc="12161CF2">
      <w:numFmt w:val="bullet"/>
      <w:lvlText w:val=""/>
      <w:lvlJc w:val="left"/>
      <w:pPr>
        <w:ind w:left="24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</w:abstractNum>
  <w:abstractNum w:abstractNumId="4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0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3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A295930"/>
    <w:multiLevelType w:val="hybridMultilevel"/>
    <w:tmpl w:val="8A80E608"/>
    <w:lvl w:ilvl="0" w:tplc="DFD0C492">
      <w:numFmt w:val="bullet"/>
      <w:lvlText w:val=""/>
      <w:lvlJc w:val="left"/>
      <w:pPr>
        <w:ind w:left="31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60" w:hanging="360"/>
      </w:pPr>
      <w:rPr>
        <w:rFonts w:ascii="Wingdings" w:hAnsi="Wingdings"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10"/>
  </w:num>
  <w:num w:numId="3" w16cid:durableId="43914688">
    <w:abstractNumId w:val="28"/>
  </w:num>
  <w:num w:numId="4" w16cid:durableId="1656839467">
    <w:abstractNumId w:val="25"/>
  </w:num>
  <w:num w:numId="5" w16cid:durableId="1582984117">
    <w:abstractNumId w:val="5"/>
  </w:num>
  <w:num w:numId="6" w16cid:durableId="2084642886">
    <w:abstractNumId w:val="32"/>
  </w:num>
  <w:num w:numId="7" w16cid:durableId="267783123">
    <w:abstractNumId w:val="4"/>
  </w:num>
  <w:num w:numId="8" w16cid:durableId="505438321">
    <w:abstractNumId w:val="0"/>
  </w:num>
  <w:num w:numId="9" w16cid:durableId="327170234">
    <w:abstractNumId w:val="13"/>
  </w:num>
  <w:num w:numId="10" w16cid:durableId="219024846">
    <w:abstractNumId w:val="31"/>
  </w:num>
  <w:num w:numId="11" w16cid:durableId="727071889">
    <w:abstractNumId w:val="39"/>
  </w:num>
  <w:num w:numId="12" w16cid:durableId="1680695527">
    <w:abstractNumId w:val="20"/>
  </w:num>
  <w:num w:numId="13" w16cid:durableId="2035186493">
    <w:abstractNumId w:val="35"/>
  </w:num>
  <w:num w:numId="14" w16cid:durableId="562637386">
    <w:abstractNumId w:val="17"/>
  </w:num>
  <w:num w:numId="15" w16cid:durableId="773093567">
    <w:abstractNumId w:val="8"/>
  </w:num>
  <w:num w:numId="16" w16cid:durableId="672537979">
    <w:abstractNumId w:val="14"/>
  </w:num>
  <w:num w:numId="17" w16cid:durableId="1954555659">
    <w:abstractNumId w:val="16"/>
  </w:num>
  <w:num w:numId="18" w16cid:durableId="806124464">
    <w:abstractNumId w:val="26"/>
  </w:num>
  <w:num w:numId="19" w16cid:durableId="715008852">
    <w:abstractNumId w:val="15"/>
  </w:num>
  <w:num w:numId="20" w16cid:durableId="1316497702">
    <w:abstractNumId w:val="1"/>
  </w:num>
  <w:num w:numId="21" w16cid:durableId="1303122101">
    <w:abstractNumId w:val="6"/>
  </w:num>
  <w:num w:numId="22" w16cid:durableId="1320233216">
    <w:abstractNumId w:val="36"/>
  </w:num>
  <w:num w:numId="23" w16cid:durableId="1064445999">
    <w:abstractNumId w:val="27"/>
  </w:num>
  <w:num w:numId="24" w16cid:durableId="957612670">
    <w:abstractNumId w:val="9"/>
  </w:num>
  <w:num w:numId="25" w16cid:durableId="1926300628">
    <w:abstractNumId w:val="30"/>
  </w:num>
  <w:num w:numId="26" w16cid:durableId="719012922">
    <w:abstractNumId w:val="34"/>
  </w:num>
  <w:num w:numId="27" w16cid:durableId="1206605041">
    <w:abstractNumId w:val="21"/>
  </w:num>
  <w:num w:numId="28" w16cid:durableId="618876310">
    <w:abstractNumId w:val="29"/>
  </w:num>
  <w:num w:numId="29" w16cid:durableId="1564829709">
    <w:abstractNumId w:val="7"/>
  </w:num>
  <w:num w:numId="30" w16cid:durableId="212229674">
    <w:abstractNumId w:val="22"/>
  </w:num>
  <w:num w:numId="31" w16cid:durableId="1273972882">
    <w:abstractNumId w:val="12"/>
  </w:num>
  <w:num w:numId="32" w16cid:durableId="87702208">
    <w:abstractNumId w:val="42"/>
  </w:num>
  <w:num w:numId="33" w16cid:durableId="1818496778">
    <w:abstractNumId w:val="24"/>
  </w:num>
  <w:num w:numId="34" w16cid:durableId="1541018909">
    <w:abstractNumId w:val="40"/>
  </w:num>
  <w:num w:numId="35" w16cid:durableId="95373104">
    <w:abstractNumId w:val="38"/>
  </w:num>
  <w:num w:numId="36" w16cid:durableId="66193007">
    <w:abstractNumId w:val="11"/>
  </w:num>
  <w:num w:numId="37" w16cid:durableId="1846749664">
    <w:abstractNumId w:val="33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8"/>
  </w:num>
  <w:num w:numId="41" w16cid:durableId="22749311">
    <w:abstractNumId w:val="19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7"/>
  </w:num>
  <w:num w:numId="46" w16cid:durableId="712313472">
    <w:abstractNumId w:val="23"/>
  </w:num>
  <w:num w:numId="47" w16cid:durableId="500781831">
    <w:abstractNumId w:val="3"/>
  </w:num>
  <w:num w:numId="48" w16cid:durableId="967853523">
    <w:abstractNumId w:val="4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DA8"/>
    <w:rsid w:val="00000886"/>
    <w:rsid w:val="00003B25"/>
    <w:rsid w:val="00005746"/>
    <w:rsid w:val="000100A2"/>
    <w:rsid w:val="0001299B"/>
    <w:rsid w:val="00012D0E"/>
    <w:rsid w:val="00013173"/>
    <w:rsid w:val="000160DD"/>
    <w:rsid w:val="000162A9"/>
    <w:rsid w:val="000173B1"/>
    <w:rsid w:val="00017AA1"/>
    <w:rsid w:val="00020CFA"/>
    <w:rsid w:val="00021010"/>
    <w:rsid w:val="0002584E"/>
    <w:rsid w:val="000333F3"/>
    <w:rsid w:val="000335D2"/>
    <w:rsid w:val="00034536"/>
    <w:rsid w:val="00035658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4C77"/>
    <w:rsid w:val="0006748D"/>
    <w:rsid w:val="0006762B"/>
    <w:rsid w:val="00070F00"/>
    <w:rsid w:val="00071C45"/>
    <w:rsid w:val="00073257"/>
    <w:rsid w:val="000765C9"/>
    <w:rsid w:val="00085435"/>
    <w:rsid w:val="00086140"/>
    <w:rsid w:val="000866C9"/>
    <w:rsid w:val="00090D36"/>
    <w:rsid w:val="00090D7B"/>
    <w:rsid w:val="00091C60"/>
    <w:rsid w:val="00091E75"/>
    <w:rsid w:val="000927DC"/>
    <w:rsid w:val="00093E2A"/>
    <w:rsid w:val="00094FA4"/>
    <w:rsid w:val="00096BE3"/>
    <w:rsid w:val="000978CB"/>
    <w:rsid w:val="000A0929"/>
    <w:rsid w:val="000A46FC"/>
    <w:rsid w:val="000A68B2"/>
    <w:rsid w:val="000A6B94"/>
    <w:rsid w:val="000A750D"/>
    <w:rsid w:val="000B0D10"/>
    <w:rsid w:val="000B161A"/>
    <w:rsid w:val="000B2370"/>
    <w:rsid w:val="000B3ABC"/>
    <w:rsid w:val="000C11AD"/>
    <w:rsid w:val="000C2271"/>
    <w:rsid w:val="000C51B5"/>
    <w:rsid w:val="000C79B0"/>
    <w:rsid w:val="000D1F99"/>
    <w:rsid w:val="000D7F58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14FDA"/>
    <w:rsid w:val="00124967"/>
    <w:rsid w:val="0014127D"/>
    <w:rsid w:val="00145735"/>
    <w:rsid w:val="00145BE2"/>
    <w:rsid w:val="00146743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1409"/>
    <w:rsid w:val="00174C30"/>
    <w:rsid w:val="00177D9D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18E8"/>
    <w:rsid w:val="001A212F"/>
    <w:rsid w:val="001A38BB"/>
    <w:rsid w:val="001A40AA"/>
    <w:rsid w:val="001A4416"/>
    <w:rsid w:val="001A4577"/>
    <w:rsid w:val="001A7505"/>
    <w:rsid w:val="001B1162"/>
    <w:rsid w:val="001B1557"/>
    <w:rsid w:val="001B69B9"/>
    <w:rsid w:val="001B77DF"/>
    <w:rsid w:val="001C1D3E"/>
    <w:rsid w:val="001C3FE2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05B8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73DE"/>
    <w:rsid w:val="00223385"/>
    <w:rsid w:val="0022700B"/>
    <w:rsid w:val="00227733"/>
    <w:rsid w:val="00230C0F"/>
    <w:rsid w:val="00230DE5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85457"/>
    <w:rsid w:val="00294423"/>
    <w:rsid w:val="002A051B"/>
    <w:rsid w:val="002A0A53"/>
    <w:rsid w:val="002A1A24"/>
    <w:rsid w:val="002A3BAE"/>
    <w:rsid w:val="002A41A7"/>
    <w:rsid w:val="002A4BCE"/>
    <w:rsid w:val="002A6CE1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2411"/>
    <w:rsid w:val="00383667"/>
    <w:rsid w:val="00384230"/>
    <w:rsid w:val="003854CB"/>
    <w:rsid w:val="00385D84"/>
    <w:rsid w:val="00387747"/>
    <w:rsid w:val="003945B1"/>
    <w:rsid w:val="00394CFF"/>
    <w:rsid w:val="0039673F"/>
    <w:rsid w:val="003A1794"/>
    <w:rsid w:val="003A1DE4"/>
    <w:rsid w:val="003A34FA"/>
    <w:rsid w:val="003A44C6"/>
    <w:rsid w:val="003A5E64"/>
    <w:rsid w:val="003A6D42"/>
    <w:rsid w:val="003B2AD6"/>
    <w:rsid w:val="003B694C"/>
    <w:rsid w:val="003B7BB9"/>
    <w:rsid w:val="003C0FE0"/>
    <w:rsid w:val="003C1622"/>
    <w:rsid w:val="003C246F"/>
    <w:rsid w:val="003C34CB"/>
    <w:rsid w:val="003C46F5"/>
    <w:rsid w:val="003C569E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6515"/>
    <w:rsid w:val="003F7CD6"/>
    <w:rsid w:val="004010C8"/>
    <w:rsid w:val="00407FA2"/>
    <w:rsid w:val="004134C6"/>
    <w:rsid w:val="00415F7F"/>
    <w:rsid w:val="00416C97"/>
    <w:rsid w:val="004226ED"/>
    <w:rsid w:val="0043170A"/>
    <w:rsid w:val="004351C0"/>
    <w:rsid w:val="004353F5"/>
    <w:rsid w:val="004365E8"/>
    <w:rsid w:val="00437535"/>
    <w:rsid w:val="00437655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2192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4ADD"/>
    <w:rsid w:val="004D53CE"/>
    <w:rsid w:val="004D6D6B"/>
    <w:rsid w:val="004D737C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142A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7C4A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4DE2"/>
    <w:rsid w:val="005D552D"/>
    <w:rsid w:val="005D624F"/>
    <w:rsid w:val="005E0139"/>
    <w:rsid w:val="005E1DD3"/>
    <w:rsid w:val="005E2537"/>
    <w:rsid w:val="005E2F1C"/>
    <w:rsid w:val="005E6F40"/>
    <w:rsid w:val="005F64AC"/>
    <w:rsid w:val="00601173"/>
    <w:rsid w:val="00601C9F"/>
    <w:rsid w:val="0060496B"/>
    <w:rsid w:val="00604CA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2D2"/>
    <w:rsid w:val="00680FE1"/>
    <w:rsid w:val="0068486D"/>
    <w:rsid w:val="00685237"/>
    <w:rsid w:val="00686D40"/>
    <w:rsid w:val="00687485"/>
    <w:rsid w:val="00691483"/>
    <w:rsid w:val="00695BF6"/>
    <w:rsid w:val="006A20B5"/>
    <w:rsid w:val="006A4301"/>
    <w:rsid w:val="006A6F90"/>
    <w:rsid w:val="006A781E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2D21"/>
    <w:rsid w:val="007030F3"/>
    <w:rsid w:val="007043ED"/>
    <w:rsid w:val="007045FF"/>
    <w:rsid w:val="00705787"/>
    <w:rsid w:val="007100DD"/>
    <w:rsid w:val="007123F0"/>
    <w:rsid w:val="0071415C"/>
    <w:rsid w:val="0072048C"/>
    <w:rsid w:val="00720517"/>
    <w:rsid w:val="007205C4"/>
    <w:rsid w:val="00720A86"/>
    <w:rsid w:val="007257FF"/>
    <w:rsid w:val="007305FF"/>
    <w:rsid w:val="00731BB6"/>
    <w:rsid w:val="00732441"/>
    <w:rsid w:val="007325A7"/>
    <w:rsid w:val="00732806"/>
    <w:rsid w:val="00742636"/>
    <w:rsid w:val="007442CD"/>
    <w:rsid w:val="007451A9"/>
    <w:rsid w:val="007517A1"/>
    <w:rsid w:val="00751A96"/>
    <w:rsid w:val="007702EA"/>
    <w:rsid w:val="007716C5"/>
    <w:rsid w:val="00771A94"/>
    <w:rsid w:val="00772373"/>
    <w:rsid w:val="007759E0"/>
    <w:rsid w:val="00781F2B"/>
    <w:rsid w:val="0078537D"/>
    <w:rsid w:val="007860A2"/>
    <w:rsid w:val="00793056"/>
    <w:rsid w:val="007978BA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25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1B47"/>
    <w:rsid w:val="00834306"/>
    <w:rsid w:val="00836E19"/>
    <w:rsid w:val="008417AE"/>
    <w:rsid w:val="00842D9D"/>
    <w:rsid w:val="00844B53"/>
    <w:rsid w:val="00845D45"/>
    <w:rsid w:val="00845EE9"/>
    <w:rsid w:val="008513E9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97F59"/>
    <w:rsid w:val="008A37B0"/>
    <w:rsid w:val="008A4A02"/>
    <w:rsid w:val="008A574D"/>
    <w:rsid w:val="008A6CBA"/>
    <w:rsid w:val="008A70D4"/>
    <w:rsid w:val="008A7585"/>
    <w:rsid w:val="008B0BBF"/>
    <w:rsid w:val="008B3FCC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52E1"/>
    <w:rsid w:val="008D70AA"/>
    <w:rsid w:val="008E0A69"/>
    <w:rsid w:val="008E1DEC"/>
    <w:rsid w:val="008E2C11"/>
    <w:rsid w:val="008E31A2"/>
    <w:rsid w:val="008E3A28"/>
    <w:rsid w:val="008E52C9"/>
    <w:rsid w:val="008E5821"/>
    <w:rsid w:val="008E69B9"/>
    <w:rsid w:val="008E7096"/>
    <w:rsid w:val="008E768D"/>
    <w:rsid w:val="00903614"/>
    <w:rsid w:val="009038E4"/>
    <w:rsid w:val="00910273"/>
    <w:rsid w:val="009203B7"/>
    <w:rsid w:val="0092061E"/>
    <w:rsid w:val="0092308C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9EE"/>
    <w:rsid w:val="00961C74"/>
    <w:rsid w:val="009627EE"/>
    <w:rsid w:val="00964C61"/>
    <w:rsid w:val="00965703"/>
    <w:rsid w:val="00966FA8"/>
    <w:rsid w:val="009673DA"/>
    <w:rsid w:val="009728A7"/>
    <w:rsid w:val="00974F95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08A"/>
    <w:rsid w:val="009C2CC3"/>
    <w:rsid w:val="009C3BF3"/>
    <w:rsid w:val="009C436D"/>
    <w:rsid w:val="009C529C"/>
    <w:rsid w:val="009D0271"/>
    <w:rsid w:val="009D0BF7"/>
    <w:rsid w:val="009D1949"/>
    <w:rsid w:val="009D19C5"/>
    <w:rsid w:val="009D1A15"/>
    <w:rsid w:val="009D34F5"/>
    <w:rsid w:val="009D4231"/>
    <w:rsid w:val="009D5BEB"/>
    <w:rsid w:val="009D7841"/>
    <w:rsid w:val="009E03EB"/>
    <w:rsid w:val="009E1107"/>
    <w:rsid w:val="009E1919"/>
    <w:rsid w:val="009F273A"/>
    <w:rsid w:val="009F495D"/>
    <w:rsid w:val="009F5DF7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805F7"/>
    <w:rsid w:val="00A92242"/>
    <w:rsid w:val="00A94613"/>
    <w:rsid w:val="00A952AC"/>
    <w:rsid w:val="00A97A9B"/>
    <w:rsid w:val="00AA068C"/>
    <w:rsid w:val="00AA12E3"/>
    <w:rsid w:val="00AA1DA8"/>
    <w:rsid w:val="00AA6E24"/>
    <w:rsid w:val="00AA7575"/>
    <w:rsid w:val="00AB0B81"/>
    <w:rsid w:val="00AB408A"/>
    <w:rsid w:val="00AB4C6B"/>
    <w:rsid w:val="00AB61EE"/>
    <w:rsid w:val="00AB646A"/>
    <w:rsid w:val="00AC131F"/>
    <w:rsid w:val="00AC307D"/>
    <w:rsid w:val="00AD060A"/>
    <w:rsid w:val="00AD2AE2"/>
    <w:rsid w:val="00AD3423"/>
    <w:rsid w:val="00AD5230"/>
    <w:rsid w:val="00AD564E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AF73F9"/>
    <w:rsid w:val="00B02A2C"/>
    <w:rsid w:val="00B0482C"/>
    <w:rsid w:val="00B069BB"/>
    <w:rsid w:val="00B07DA8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647A"/>
    <w:rsid w:val="00B77004"/>
    <w:rsid w:val="00B814C9"/>
    <w:rsid w:val="00B831BE"/>
    <w:rsid w:val="00B868F2"/>
    <w:rsid w:val="00B874C4"/>
    <w:rsid w:val="00B907A6"/>
    <w:rsid w:val="00B93526"/>
    <w:rsid w:val="00B945BD"/>
    <w:rsid w:val="00B948F2"/>
    <w:rsid w:val="00B965EC"/>
    <w:rsid w:val="00B97F2E"/>
    <w:rsid w:val="00BA0988"/>
    <w:rsid w:val="00BA0B68"/>
    <w:rsid w:val="00BA50B5"/>
    <w:rsid w:val="00BA5597"/>
    <w:rsid w:val="00BA6068"/>
    <w:rsid w:val="00BB15BB"/>
    <w:rsid w:val="00BB251F"/>
    <w:rsid w:val="00BB2CA6"/>
    <w:rsid w:val="00BB352B"/>
    <w:rsid w:val="00BC157F"/>
    <w:rsid w:val="00BC2FE9"/>
    <w:rsid w:val="00BC3C95"/>
    <w:rsid w:val="00BC46D6"/>
    <w:rsid w:val="00BC7304"/>
    <w:rsid w:val="00BC766B"/>
    <w:rsid w:val="00BD1E9E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65F2"/>
    <w:rsid w:val="00BF7028"/>
    <w:rsid w:val="00C00AD5"/>
    <w:rsid w:val="00C03646"/>
    <w:rsid w:val="00C05098"/>
    <w:rsid w:val="00C06864"/>
    <w:rsid w:val="00C1029F"/>
    <w:rsid w:val="00C10DFF"/>
    <w:rsid w:val="00C119B4"/>
    <w:rsid w:val="00C11E6B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84B"/>
    <w:rsid w:val="00C35C91"/>
    <w:rsid w:val="00C36DBE"/>
    <w:rsid w:val="00C42961"/>
    <w:rsid w:val="00C4377E"/>
    <w:rsid w:val="00C46F6D"/>
    <w:rsid w:val="00C47881"/>
    <w:rsid w:val="00C51901"/>
    <w:rsid w:val="00C52CCF"/>
    <w:rsid w:val="00C542D6"/>
    <w:rsid w:val="00C55219"/>
    <w:rsid w:val="00C562B4"/>
    <w:rsid w:val="00C563FB"/>
    <w:rsid w:val="00C635FC"/>
    <w:rsid w:val="00C66001"/>
    <w:rsid w:val="00C67406"/>
    <w:rsid w:val="00C70536"/>
    <w:rsid w:val="00C747DD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2E8D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0E2E"/>
    <w:rsid w:val="00D6184C"/>
    <w:rsid w:val="00D6336C"/>
    <w:rsid w:val="00D661E3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DF26A5"/>
    <w:rsid w:val="00DF7EDD"/>
    <w:rsid w:val="00E07DCB"/>
    <w:rsid w:val="00E1771E"/>
    <w:rsid w:val="00E17779"/>
    <w:rsid w:val="00E209F1"/>
    <w:rsid w:val="00E21C6E"/>
    <w:rsid w:val="00E21EF5"/>
    <w:rsid w:val="00E22A87"/>
    <w:rsid w:val="00E2419B"/>
    <w:rsid w:val="00E2634C"/>
    <w:rsid w:val="00E27B60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5A0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5E0A"/>
    <w:rsid w:val="00F36540"/>
    <w:rsid w:val="00F427AE"/>
    <w:rsid w:val="00F42C54"/>
    <w:rsid w:val="00F42E0D"/>
    <w:rsid w:val="00F43AC8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678E"/>
    <w:rsid w:val="00F77491"/>
    <w:rsid w:val="00F833B3"/>
    <w:rsid w:val="00F8345D"/>
    <w:rsid w:val="00F8496F"/>
    <w:rsid w:val="00F85CE1"/>
    <w:rsid w:val="00F87DCA"/>
    <w:rsid w:val="00F87E3F"/>
    <w:rsid w:val="00F93F5C"/>
    <w:rsid w:val="00F94B8F"/>
    <w:rsid w:val="00F955E9"/>
    <w:rsid w:val="00F95EF1"/>
    <w:rsid w:val="00FA1237"/>
    <w:rsid w:val="00FA3731"/>
    <w:rsid w:val="00FA7E06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1288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D049E"/>
  <w15:docId w15:val="{3218B1E8-DE65-BE4F-B731-A4AB39E59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DF26A5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DF26A5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DF26A5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DF26A5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DF26A5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DF26A5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DF26A5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DF26A5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DF26A5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DF26A5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DF26A5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DF26A5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DF26A5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DF26A5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DF26A5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DF26A5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DF26A5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DF26A5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DF26A5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DF26A5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DF26A5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DF26A5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DF26A5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DF26A5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DF26A5"/>
  </w:style>
  <w:style w:type="character" w:customStyle="1" w:styleId="apple-converted-space">
    <w:name w:val="apple-converted-space"/>
    <w:basedOn w:val="a6"/>
    <w:rsid w:val="00DF26A5"/>
  </w:style>
  <w:style w:type="character" w:styleId="af">
    <w:name w:val="FollowedHyperlink"/>
    <w:uiPriority w:val="99"/>
    <w:rsid w:val="00DF26A5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DF26A5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DF26A5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DF26A5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DF26A5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DF26A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DF26A5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DF26A5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DF26A5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DF26A5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DF26A5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DF26A5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DF26A5"/>
  </w:style>
  <w:style w:type="character" w:styleId="af7">
    <w:name w:val="Emphasis"/>
    <w:rsid w:val="00DF26A5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DF26A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DF26A5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DF26A5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DF26A5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DF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DF26A5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DF26A5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DF26A5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DF26A5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DF26A5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DF26A5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DF26A5"/>
    <w:rPr>
      <w:b/>
    </w:rPr>
  </w:style>
  <w:style w:type="paragraph" w:customStyle="1" w:styleId="1">
    <w:name w:val="Стиль1"/>
    <w:basedOn w:val="11"/>
    <w:next w:val="a5"/>
    <w:autoRedefine/>
    <w:rsid w:val="00DF26A5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DF26A5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DF26A5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DF26A5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DF26A5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DF26A5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DF26A5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DF26A5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DF26A5"/>
  </w:style>
  <w:style w:type="character" w:customStyle="1" w:styleId="mw-headline">
    <w:name w:val="mw-headline"/>
    <w:basedOn w:val="a6"/>
    <w:rsid w:val="00DF26A5"/>
  </w:style>
  <w:style w:type="character" w:customStyle="1" w:styleId="mw-editsection">
    <w:name w:val="mw-editsection"/>
    <w:basedOn w:val="a6"/>
    <w:rsid w:val="00DF26A5"/>
  </w:style>
  <w:style w:type="character" w:customStyle="1" w:styleId="mw-editsection-bracket">
    <w:name w:val="mw-editsection-bracket"/>
    <w:basedOn w:val="a6"/>
    <w:rsid w:val="00DF26A5"/>
  </w:style>
  <w:style w:type="character" w:customStyle="1" w:styleId="mw-editsection-divider">
    <w:name w:val="mw-editsection-divider"/>
    <w:basedOn w:val="a6"/>
    <w:rsid w:val="00DF26A5"/>
  </w:style>
  <w:style w:type="character" w:styleId="aff2">
    <w:name w:val="annotation reference"/>
    <w:basedOn w:val="a6"/>
    <w:uiPriority w:val="99"/>
    <w:semiHidden/>
    <w:unhideWhenUsed/>
    <w:rsid w:val="00DF26A5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DF26A5"/>
  </w:style>
  <w:style w:type="character" w:customStyle="1" w:styleId="aff4">
    <w:name w:val="Текст примечания Знак"/>
    <w:basedOn w:val="a6"/>
    <w:link w:val="aff3"/>
    <w:uiPriority w:val="99"/>
    <w:semiHidden/>
    <w:rsid w:val="00DF26A5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DF26A5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DF26A5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DF26A5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DF26A5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DF26A5"/>
    <w:rPr>
      <w:i/>
      <w:iCs/>
      <w:color w:val="808080"/>
    </w:rPr>
  </w:style>
  <w:style w:type="character" w:styleId="affa">
    <w:name w:val="Book Title"/>
    <w:uiPriority w:val="33"/>
    <w:rsid w:val="00DF26A5"/>
    <w:rPr>
      <w:b/>
      <w:bCs/>
      <w:smallCaps/>
      <w:spacing w:val="5"/>
    </w:rPr>
  </w:style>
  <w:style w:type="paragraph" w:customStyle="1" w:styleId="-12">
    <w:name w:val="Обычный-12"/>
    <w:basedOn w:val="a5"/>
    <w:rsid w:val="00DF26A5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DF26A5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DF26A5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DF26A5"/>
  </w:style>
  <w:style w:type="paragraph" w:styleId="4">
    <w:name w:val="List Number 4"/>
    <w:basedOn w:val="a5"/>
    <w:uiPriority w:val="99"/>
    <w:semiHidden/>
    <w:unhideWhenUsed/>
    <w:rsid w:val="00DF26A5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DF26A5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DF26A5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DF26A5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DF26A5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DF26A5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DF26A5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DF26A5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DF26A5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DF26A5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DF26A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DF26A5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DF26A5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DF26A5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DF26A5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DF26A5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DF26A5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DF26A5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DF26A5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DF26A5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DF26A5"/>
  </w:style>
  <w:style w:type="paragraph" w:customStyle="1" w:styleId="a0">
    <w:name w:val="Сноска"/>
    <w:basedOn w:val="a5"/>
    <w:rsid w:val="00DF26A5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DF26A5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DF26A5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DF26A5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DF26A5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DF26A5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DF26A5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DF26A5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DF26A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DF26A5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DF26A5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DF26A5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DF26A5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DF26A5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DF26A5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DF26A5"/>
  </w:style>
  <w:style w:type="numbering" w:styleId="111111">
    <w:name w:val="Outline List 2"/>
    <w:basedOn w:val="a8"/>
    <w:uiPriority w:val="99"/>
    <w:semiHidden/>
    <w:unhideWhenUsed/>
    <w:rsid w:val="00DF26A5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DF26A5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DF26A5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DF26A5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DF26A5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DF26A5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DF26A5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DF26A5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DF26A5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DF26A5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DF26A5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DF26A5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DF26A5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DF26A5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DF26A5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DF26A5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DF26A5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DF26A5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DF26A5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DF26A5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DF26A5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DF26A5"/>
  </w:style>
  <w:style w:type="paragraph" w:customStyle="1" w:styleId="a">
    <w:name w:val="раздел"/>
    <w:basedOn w:val="a5"/>
    <w:autoRedefine/>
    <w:rsid w:val="00DF26A5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DF26A5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DF26A5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DF26A5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DF26A5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831B4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zh-CN"/>
    </w:rPr>
  </w:style>
  <w:style w:type="character" w:customStyle="1" w:styleId="s1">
    <w:name w:val="s1"/>
    <w:basedOn w:val="a6"/>
    <w:rsid w:val="00831B47"/>
  </w:style>
  <w:style w:type="character" w:customStyle="1" w:styleId="s2">
    <w:name w:val="s2"/>
    <w:basedOn w:val="a6"/>
    <w:rsid w:val="00831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&#1054;&#1057;&#1053;_&#1053;&#1054;&#1042;&#1067;&#1048;&#774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ОСН_НОВЫЙ_369.dotx</Template>
  <TotalTime>11</TotalTime>
  <Pages>16</Pages>
  <Words>6146</Words>
  <Characters>35037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Microsoft Office User</cp:lastModifiedBy>
  <cp:revision>3</cp:revision>
  <dcterms:created xsi:type="dcterms:W3CDTF">2026-03-12T18:52:00Z</dcterms:created>
  <dcterms:modified xsi:type="dcterms:W3CDTF">2026-03-12T19:34:00Z</dcterms:modified>
</cp:coreProperties>
</file>