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6FE5" w14:textId="77777777" w:rsidR="00261686" w:rsidRDefault="00261686" w:rsidP="00794E7D">
      <w:pPr>
        <w:spacing w:after="0"/>
        <w:ind w:firstLine="0"/>
        <w:rPr>
          <w:rFonts w:eastAsia="Times New Roman"/>
          <w:szCs w:val="28"/>
          <w:lang w:eastAsia="zh-CN"/>
        </w:rPr>
      </w:pPr>
    </w:p>
    <w:p w14:paraId="34BDBE63" w14:textId="77777777" w:rsidR="00261686" w:rsidRPr="00BA6F4B" w:rsidRDefault="00261686" w:rsidP="008E4CB9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E3DA11F" w14:textId="77777777" w:rsidR="00261686" w:rsidRPr="00BB2C14" w:rsidRDefault="00261686" w:rsidP="008E4CB9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107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4D5B1534" w14:textId="0BBF4860" w:rsidR="00261686" w:rsidRDefault="00261686" w:rsidP="008E4CB9">
      <w:pPr>
        <w:spacing w:after="0" w:line="240" w:lineRule="auto"/>
        <w:jc w:val="center"/>
        <w:rPr>
          <w:b/>
          <w:bCs/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</w:t>
      </w:r>
      <w:bookmarkStart w:id="0" w:name="OLE_LINK2"/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Мера Жизни</w:t>
      </w:r>
      <w:bookmarkEnd w:id="0"/>
      <w:r w:rsidRPr="005D6D2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Пока есть Женщина </w:t>
      </w:r>
      <w:r w:rsidR="00835760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есть будущее…</w:t>
      </w:r>
    </w:p>
    <w:p w14:paraId="31F1D6C2" w14:textId="77777777" w:rsidR="008E4CB9" w:rsidRDefault="008E4CB9" w:rsidP="008E4CB9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886EC4">
        <w:rPr>
          <w:rFonts w:ascii="Georgia" w:hAnsi="Georgia"/>
          <w:b/>
          <w:bCs/>
          <w:i/>
          <w:iCs/>
        </w:rPr>
        <w:t>Жизнь продолжается</w:t>
      </w:r>
    </w:p>
    <w:p w14:paraId="25C88DFF" w14:textId="77777777" w:rsidR="008E4CB9" w:rsidRPr="00886EC4" w:rsidRDefault="008E4CB9" w:rsidP="008E4CB9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886EC4">
        <w:rPr>
          <w:rFonts w:ascii="Georgia" w:hAnsi="Georgia"/>
          <w:b/>
          <w:bCs/>
          <w:i/>
          <w:iCs/>
        </w:rPr>
        <w:t xml:space="preserve"> не по законам природы —</w:t>
      </w:r>
    </w:p>
    <w:p w14:paraId="19FC27FC" w14:textId="77777777" w:rsidR="008E4CB9" w:rsidRDefault="008E4CB9" w:rsidP="008E4CB9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886EC4">
        <w:rPr>
          <w:rFonts w:ascii="Georgia" w:hAnsi="Georgia"/>
          <w:b/>
          <w:bCs/>
          <w:i/>
          <w:iCs/>
        </w:rPr>
        <w:t>она продолжается</w:t>
      </w:r>
    </w:p>
    <w:p w14:paraId="7996B8CC" w14:textId="77777777" w:rsidR="008E4CB9" w:rsidRPr="00886EC4" w:rsidRDefault="008E4CB9" w:rsidP="008E4CB9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886EC4">
        <w:rPr>
          <w:rFonts w:ascii="Georgia" w:hAnsi="Georgia"/>
          <w:b/>
          <w:bCs/>
          <w:i/>
          <w:iCs/>
        </w:rPr>
        <w:t xml:space="preserve"> по мере женского сердца</w:t>
      </w:r>
      <w:r>
        <w:rPr>
          <w:rFonts w:ascii="Georgia" w:hAnsi="Georgia"/>
          <w:b/>
          <w:bCs/>
          <w:i/>
          <w:iCs/>
        </w:rPr>
        <w:t>…</w:t>
      </w:r>
    </w:p>
    <w:p w14:paraId="263C6A8A" w14:textId="77777777" w:rsidR="008E4CB9" w:rsidRPr="00FB4BC9" w:rsidRDefault="008E4CB9" w:rsidP="008E4CB9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</w:p>
    <w:p w14:paraId="38DD8733" w14:textId="77777777" w:rsidR="00237822" w:rsidRDefault="008E4CB9" w:rsidP="00D230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1E295F" w:rsidRPr="001E295F">
        <w:rPr>
          <w:rFonts w:eastAsia="Times New Roman"/>
          <w:szCs w:val="28"/>
          <w:lang w:eastAsia="zh-CN"/>
        </w:rPr>
        <w:t xml:space="preserve">Иногда хочется просто написать: </w:t>
      </w:r>
      <w:r w:rsidR="001E295F" w:rsidRPr="001E295F">
        <w:rPr>
          <w:rFonts w:eastAsia="Times New Roman"/>
          <w:b/>
          <w:bCs/>
          <w:i/>
          <w:iCs/>
          <w:szCs w:val="28"/>
          <w:lang w:eastAsia="zh-CN"/>
        </w:rPr>
        <w:t>«С 8 марта, дорогие женщины!»</w:t>
      </w:r>
      <w:r w:rsidR="001E295F" w:rsidRPr="001E295F">
        <w:rPr>
          <w:rFonts w:eastAsia="Times New Roman"/>
          <w:szCs w:val="28"/>
          <w:lang w:eastAsia="zh-CN"/>
        </w:rPr>
        <w:t xml:space="preserve"> — добавить цветов, весеннего настроения, несколько тёплых слов о красоте и нежности… и на этом поставить точку. Сказать ровно столько, сколько принято говорить в такие дни, не углубляясь, не тревожа лишних мыслей, позволив празднику остаться лёгким и прозрачным.</w:t>
      </w:r>
      <w:r w:rsidR="00794E7D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Но в этом году я </w:t>
      </w:r>
      <w:r w:rsidR="001E295F" w:rsidRPr="00FC0542">
        <w:rPr>
          <w:rStyle w:val="--"/>
        </w:rPr>
        <w:t xml:space="preserve">не </w:t>
      </w:r>
      <w:r w:rsidR="001E295F" w:rsidRPr="00FC0542">
        <w:rPr>
          <w:rStyle w:val="--0"/>
        </w:rPr>
        <w:t>смог</w:t>
      </w:r>
      <w:r w:rsidR="001E295F" w:rsidRPr="001E295F">
        <w:rPr>
          <w:rFonts w:eastAsia="Times New Roman"/>
          <w:szCs w:val="28"/>
          <w:lang w:eastAsia="zh-CN"/>
        </w:rPr>
        <w:t xml:space="preserve"> ограничиться открыткой.</w:t>
      </w:r>
      <w:r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Слишком многое происходит вокруг. Слишком быстро меняется привычная картина мира. Слишком часто люди задают вопросы — и слишком редко получают внятные ответы. </w:t>
      </w:r>
    </w:p>
    <w:p w14:paraId="5E39169F" w14:textId="77777777" w:rsidR="00383C4C" w:rsidRDefault="00237822" w:rsidP="00D2301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1E295F" w:rsidRPr="001E295F">
        <w:rPr>
          <w:rFonts w:eastAsia="Times New Roman"/>
          <w:szCs w:val="28"/>
          <w:lang w:eastAsia="zh-CN"/>
        </w:rPr>
        <w:t xml:space="preserve">Мы живём в период, который уже </w:t>
      </w:r>
      <w:r w:rsidR="001E295F" w:rsidRPr="00FC0542">
        <w:rPr>
          <w:rStyle w:val="--"/>
        </w:rPr>
        <w:t xml:space="preserve">нельзя </w:t>
      </w:r>
      <w:r w:rsidR="001E295F" w:rsidRPr="00FC0542">
        <w:rPr>
          <w:rStyle w:val="--0"/>
        </w:rPr>
        <w:t>назвать</w:t>
      </w:r>
      <w:r w:rsidR="001E295F" w:rsidRPr="001E295F">
        <w:rPr>
          <w:rFonts w:eastAsia="Times New Roman"/>
          <w:szCs w:val="28"/>
          <w:lang w:eastAsia="zh-CN"/>
        </w:rPr>
        <w:t xml:space="preserve"> просто «сложным временем». Сложное время предполагает временные трудности. А сейчас речь </w:t>
      </w:r>
    </w:p>
    <w:p w14:paraId="5C0041FB" w14:textId="46ADB5EB" w:rsidR="001E295F" w:rsidRPr="001E295F" w:rsidRDefault="00383C4C" w:rsidP="00383C4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3BD06919" wp14:editId="26E3B8EE">
            <wp:simplePos x="0" y="0"/>
            <wp:positionH relativeFrom="column">
              <wp:posOffset>-88265</wp:posOffset>
            </wp:positionH>
            <wp:positionV relativeFrom="paragraph">
              <wp:posOffset>-2540</wp:posOffset>
            </wp:positionV>
            <wp:extent cx="3130550" cy="4419600"/>
            <wp:effectExtent l="0" t="0" r="6350" b="0"/>
            <wp:wrapTight wrapText="bothSides">
              <wp:wrapPolygon edited="0">
                <wp:start x="0" y="0"/>
                <wp:lineTo x="0" y="21538"/>
                <wp:lineTo x="21556" y="21538"/>
                <wp:lineTo x="21556" y="0"/>
                <wp:lineTo x="0" y="0"/>
              </wp:wrapPolygon>
            </wp:wrapTight>
            <wp:docPr id="1402770935" name="Рисунок 1" descr="Изображение выглядит как одежда, рисунок, иллюстрация, обув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770935" name="Рисунок 1" descr="Изображение выглядит как одежда, рисунок, иллюстрация, обувь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95F" w:rsidRPr="001E295F">
        <w:rPr>
          <w:rFonts w:eastAsia="Times New Roman"/>
          <w:szCs w:val="28"/>
          <w:lang w:eastAsia="zh-CN"/>
        </w:rPr>
        <w:t>идёт о более глубинном процессе.</w:t>
      </w:r>
      <w:r w:rsidR="00D23016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>Это — Переход.</w:t>
      </w:r>
      <w:r w:rsidR="00794E7D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Переход — не политический и не календарный. Это не смена дат, не очередная реформа и не корректировка внешних форм. Это </w:t>
      </w:r>
      <w:r w:rsidR="001E295F" w:rsidRPr="00FC0542">
        <w:rPr>
          <w:rStyle w:val="--0"/>
        </w:rPr>
        <w:t xml:space="preserve">смена </w:t>
      </w:r>
      <w:r w:rsidR="001E295F" w:rsidRPr="00FC0542">
        <w:rPr>
          <w:rStyle w:val="--"/>
        </w:rPr>
        <w:t>логики</w:t>
      </w:r>
      <w:r w:rsidR="001E295F" w:rsidRPr="001E295F">
        <w:rPr>
          <w:rFonts w:eastAsia="Times New Roman"/>
          <w:szCs w:val="28"/>
          <w:lang w:eastAsia="zh-CN"/>
        </w:rPr>
        <w:t xml:space="preserve"> общественного бытия. Это изменение меры восприятия. Это перераспределение смыслов. Это корректировка тех глубинных алгоритмов, по которым общество привыкло жить, не задаваясь вопросом — почему именно так и до каких пределов это устойчиво.</w:t>
      </w:r>
      <w:r w:rsidR="00794E7D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Старые конструкции мышления ещё действуют, но уже не удерживают целостность. Они продолжают воспроизводить формы, </w:t>
      </w:r>
      <w:r w:rsidR="001E295F" w:rsidRPr="00FC0542">
        <w:rPr>
          <w:rStyle w:val="--0"/>
        </w:rPr>
        <w:t xml:space="preserve">но </w:t>
      </w:r>
      <w:r w:rsidR="001E295F" w:rsidRPr="00FC0542">
        <w:rPr>
          <w:rStyle w:val="--"/>
        </w:rPr>
        <w:t>теряют</w:t>
      </w:r>
      <w:r w:rsidR="001E295F" w:rsidRPr="001E295F">
        <w:rPr>
          <w:rFonts w:eastAsia="Times New Roman"/>
          <w:szCs w:val="28"/>
          <w:lang w:eastAsia="zh-CN"/>
        </w:rPr>
        <w:t xml:space="preserve"> внутреннее содержание. Новые ещё не оформлены, но уже требуют пространства. Они ощущаются</w:t>
      </w:r>
      <w:r w:rsidR="00237822">
        <w:rPr>
          <w:rFonts w:eastAsia="Times New Roman"/>
          <w:szCs w:val="28"/>
          <w:lang w:eastAsia="zh-CN"/>
        </w:rPr>
        <w:t>,</w:t>
      </w:r>
      <w:r w:rsidR="001E295F" w:rsidRPr="001E295F">
        <w:rPr>
          <w:rFonts w:eastAsia="Times New Roman"/>
          <w:szCs w:val="28"/>
          <w:lang w:eastAsia="zh-CN"/>
        </w:rPr>
        <w:t xml:space="preserve"> как необходимость, но ещё не обрели ясного очертания. Информационные потоки усиливаются, скорость событий возрастает, и человек оказывается в состоянии постоянного внутреннего напряжения, словно вынужден </w:t>
      </w:r>
      <w:r w:rsidR="001E295F" w:rsidRPr="00FC0542">
        <w:rPr>
          <w:rStyle w:val="--"/>
        </w:rPr>
        <w:t xml:space="preserve">непрерывно </w:t>
      </w:r>
      <w:r w:rsidR="001E295F" w:rsidRPr="00FC0542">
        <w:rPr>
          <w:rStyle w:val="--0"/>
        </w:rPr>
        <w:t>адаптироваться</w:t>
      </w:r>
      <w:r w:rsidR="001E295F" w:rsidRPr="001E295F">
        <w:rPr>
          <w:rFonts w:eastAsia="Times New Roman"/>
          <w:szCs w:val="28"/>
          <w:lang w:eastAsia="zh-CN"/>
        </w:rPr>
        <w:t xml:space="preserve"> к изменяющейся среде.</w:t>
      </w:r>
    </w:p>
    <w:p w14:paraId="74D7666D" w14:textId="6CC354F8" w:rsidR="001E295F" w:rsidRPr="001E295F" w:rsidRDefault="00237822" w:rsidP="006D419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lastRenderedPageBreak/>
        <w:t xml:space="preserve">         </w:t>
      </w:r>
      <w:r w:rsidR="001E295F" w:rsidRPr="001E295F">
        <w:rPr>
          <w:rFonts w:eastAsia="Times New Roman"/>
          <w:szCs w:val="28"/>
          <w:lang w:eastAsia="zh-CN"/>
        </w:rPr>
        <w:t>Мы словно живём в пространстве, где материя ускоряет движение, информация множится и усложняется, а мера понимания не всегда успевает за этим ускорением. В результате возникает ощущение несоразмерности: событий больше, чем внутренней готовности их осмыслить.</w:t>
      </w:r>
      <w:r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И именно здесь проявляется сущность триединства, о котором я писал в других работах: материя изменяется, информация раскрывает возможное, но всё определяется мерой — той внутренней соразмерностью, которая позволяет </w:t>
      </w:r>
      <w:r w:rsidR="001E295F" w:rsidRPr="00FC0542">
        <w:rPr>
          <w:rStyle w:val="--"/>
        </w:rPr>
        <w:t xml:space="preserve">не </w:t>
      </w:r>
      <w:r w:rsidR="001E295F" w:rsidRPr="00FC0542">
        <w:rPr>
          <w:rStyle w:val="--0"/>
        </w:rPr>
        <w:t>разрушиться</w:t>
      </w:r>
      <w:r w:rsidR="001E295F" w:rsidRPr="001E295F">
        <w:rPr>
          <w:rFonts w:eastAsia="Times New Roman"/>
          <w:szCs w:val="28"/>
          <w:lang w:eastAsia="zh-CN"/>
        </w:rPr>
        <w:t xml:space="preserve"> под напором перемен. Если мера не успевает за изменениями, возникает хаос; если же мера осознана и удерживается, возникает развитие.</w:t>
      </w:r>
    </w:p>
    <w:p w14:paraId="04A6F1CA" w14:textId="0D8CD49E" w:rsidR="006C6C21" w:rsidRDefault="00794E7D" w:rsidP="006C6C2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1E295F" w:rsidRPr="001E295F">
        <w:rPr>
          <w:rFonts w:eastAsia="Times New Roman"/>
          <w:szCs w:val="28"/>
          <w:lang w:eastAsia="zh-CN"/>
        </w:rPr>
        <w:t>Сегодня общественное сознание переживает испытание этой мерой.</w:t>
      </w:r>
      <w:r w:rsidR="006C6C21">
        <w:rPr>
          <w:rFonts w:eastAsia="Times New Roman"/>
          <w:szCs w:val="28"/>
          <w:lang w:eastAsia="zh-CN"/>
        </w:rPr>
        <w:t xml:space="preserve"> Многие</w:t>
      </w:r>
    </w:p>
    <w:p w14:paraId="31E6851D" w14:textId="2D8293BD" w:rsidR="001E295F" w:rsidRPr="001E295F" w:rsidRDefault="001E295F" w:rsidP="00794E7D">
      <w:pPr>
        <w:spacing w:after="0"/>
        <w:ind w:firstLine="0"/>
        <w:rPr>
          <w:rFonts w:eastAsia="Times New Roman"/>
          <w:szCs w:val="28"/>
          <w:lang w:eastAsia="zh-CN"/>
        </w:rPr>
      </w:pPr>
      <w:r w:rsidRPr="001E295F">
        <w:rPr>
          <w:rFonts w:eastAsia="Times New Roman"/>
          <w:szCs w:val="28"/>
          <w:lang w:eastAsia="zh-CN"/>
        </w:rPr>
        <w:t xml:space="preserve"> чувствуют перемены, но не понимают их природы. Одни ищут спасение в прошлом, цепляясь за знакомые формы, словно надеясь, что возврат к прежнему обеспечит устойчивость. Другие — в агрессии или отрицании, воспринимая изменения</w:t>
      </w:r>
      <w:r w:rsidR="00FC0542">
        <w:rPr>
          <w:rFonts w:eastAsia="Times New Roman"/>
          <w:szCs w:val="28"/>
          <w:lang w:eastAsia="zh-CN"/>
        </w:rPr>
        <w:t>,</w:t>
      </w:r>
      <w:r w:rsidRPr="001E295F">
        <w:rPr>
          <w:rFonts w:eastAsia="Times New Roman"/>
          <w:szCs w:val="28"/>
          <w:lang w:eastAsia="zh-CN"/>
        </w:rPr>
        <w:t xml:space="preserve"> как угрозу. Третьи — в равнодушии, пытаясь переждать бурю, будто она носит случайный характер.</w:t>
      </w:r>
      <w:r w:rsidR="00237822">
        <w:rPr>
          <w:rFonts w:eastAsia="Times New Roman"/>
          <w:szCs w:val="28"/>
          <w:lang w:eastAsia="zh-CN"/>
        </w:rPr>
        <w:t xml:space="preserve"> </w:t>
      </w:r>
      <w:r w:rsidRPr="001E295F">
        <w:rPr>
          <w:rFonts w:eastAsia="Times New Roman"/>
          <w:szCs w:val="28"/>
          <w:lang w:eastAsia="zh-CN"/>
        </w:rPr>
        <w:t xml:space="preserve">Но Переход </w:t>
      </w:r>
      <w:r w:rsidRPr="00FC0542">
        <w:rPr>
          <w:rStyle w:val="--"/>
        </w:rPr>
        <w:t>нельзя</w:t>
      </w:r>
      <w:r w:rsidRPr="00FC0542">
        <w:rPr>
          <w:rStyle w:val="--0"/>
        </w:rPr>
        <w:t xml:space="preserve"> остановить</w:t>
      </w:r>
      <w:r w:rsidRPr="001E295F">
        <w:rPr>
          <w:rFonts w:eastAsia="Times New Roman"/>
          <w:szCs w:val="28"/>
          <w:lang w:eastAsia="zh-CN"/>
        </w:rPr>
        <w:t xml:space="preserve"> — потому что он связан не с внешними решениями, а с внутренним изменением самой структуры понимания жизни. Это не просто социальная трансформация — это корректировка энергоинформационного состояния общества, изменение его внутренней настройки. Это переход к иной мере ответственности человека за происходящее — от роли наблюдателя к роли участника.</w:t>
      </w:r>
      <w:r w:rsidR="00794E7D">
        <w:rPr>
          <w:rFonts w:eastAsia="Times New Roman"/>
          <w:szCs w:val="28"/>
          <w:lang w:eastAsia="zh-CN"/>
        </w:rPr>
        <w:t xml:space="preserve"> </w:t>
      </w:r>
      <w:r w:rsidRPr="001E295F">
        <w:rPr>
          <w:rFonts w:eastAsia="Times New Roman"/>
          <w:szCs w:val="28"/>
          <w:lang w:eastAsia="zh-CN"/>
        </w:rPr>
        <w:t xml:space="preserve">И в этом контексте </w:t>
      </w:r>
      <w:r w:rsidRPr="00FC0542">
        <w:rPr>
          <w:rStyle w:val="--0"/>
        </w:rPr>
        <w:t xml:space="preserve">особенно </w:t>
      </w:r>
      <w:r w:rsidRPr="00FC0542">
        <w:rPr>
          <w:rStyle w:val="--"/>
        </w:rPr>
        <w:t>ясно</w:t>
      </w:r>
      <w:r w:rsidRPr="001E295F">
        <w:rPr>
          <w:rFonts w:eastAsia="Times New Roman"/>
          <w:szCs w:val="28"/>
          <w:lang w:eastAsia="zh-CN"/>
        </w:rPr>
        <w:t xml:space="preserve"> проявляется тема, к которой я возвращаюсь снова и снова — Победа над старостью и, в более широком смысле, над смертью.</w:t>
      </w:r>
    </w:p>
    <w:p w14:paraId="595C83A4" w14:textId="77777777" w:rsidR="009574C5" w:rsidRDefault="00237822" w:rsidP="008D46E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1E295F" w:rsidRPr="001E295F">
        <w:rPr>
          <w:rFonts w:eastAsia="Times New Roman"/>
          <w:szCs w:val="28"/>
          <w:lang w:eastAsia="zh-CN"/>
        </w:rPr>
        <w:t>Смерть — это не только биологическое завершение.</w:t>
      </w:r>
      <w:r w:rsidR="00794E7D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>Старость — это не только возраст.</w:t>
      </w:r>
      <w:r w:rsidR="00794E7D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>Старость — это утрата меры.</w:t>
      </w:r>
      <w:r w:rsidR="00794E7D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>Смерть — это исчерпание внутренней способности к обновлению.</w:t>
      </w:r>
      <w:r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Когда исчезает способность к обновлению — начинается угасание, даже если внешние формы ещё сохраняются. Если общество теряет способность обновляться — оно стареет, независимо от технологических достижений и деклараций о развитии. Если сознание теряет способность различать — оно умирает раньше тела, превращаясь в </w:t>
      </w:r>
      <w:r w:rsidR="001E295F" w:rsidRPr="00FC0542">
        <w:rPr>
          <w:rStyle w:val="--"/>
        </w:rPr>
        <w:t xml:space="preserve">набор </w:t>
      </w:r>
      <w:r w:rsidR="001E295F" w:rsidRPr="00FC0542">
        <w:rPr>
          <w:rStyle w:val="--0"/>
        </w:rPr>
        <w:t>реакций</w:t>
      </w:r>
      <w:r w:rsidR="001E295F" w:rsidRPr="001E295F">
        <w:rPr>
          <w:rFonts w:eastAsia="Times New Roman"/>
          <w:szCs w:val="28"/>
          <w:lang w:eastAsia="zh-CN"/>
        </w:rPr>
        <w:t xml:space="preserve"> вместо живого понимания.</w:t>
      </w:r>
      <w:r>
        <w:rPr>
          <w:rFonts w:eastAsia="Times New Roman"/>
          <w:szCs w:val="28"/>
          <w:lang w:eastAsia="zh-CN"/>
        </w:rPr>
        <w:t xml:space="preserve"> </w:t>
      </w:r>
    </w:p>
    <w:p w14:paraId="63148566" w14:textId="72159D8F" w:rsidR="001E295F" w:rsidRPr="008D46EE" w:rsidRDefault="009574C5" w:rsidP="008D46EE">
      <w:pPr>
        <w:spacing w:after="0"/>
        <w:ind w:firstLine="0"/>
        <w:rPr>
          <w:rStyle w:val="--"/>
          <w:rFonts w:eastAsia="Times New Roman"/>
          <w:b w:val="0"/>
          <w:caps w:val="0"/>
          <w:color w:val="auto"/>
          <w:sz w:val="28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1E295F" w:rsidRPr="001E295F">
        <w:rPr>
          <w:rFonts w:eastAsia="Times New Roman"/>
          <w:szCs w:val="28"/>
          <w:lang w:eastAsia="zh-CN"/>
        </w:rPr>
        <w:t>И всё же, при всей сложности эпохи, есть одна вещь, которую никто не отменял и отменить не может.</w:t>
      </w:r>
      <w:r w:rsidR="00794E7D">
        <w:rPr>
          <w:rFonts w:eastAsia="Times New Roman"/>
          <w:szCs w:val="28"/>
          <w:lang w:eastAsia="zh-CN"/>
        </w:rPr>
        <w:t xml:space="preserve"> </w:t>
      </w:r>
      <w:r w:rsidR="00237822" w:rsidRPr="00237822">
        <w:rPr>
          <w:rStyle w:val="--0"/>
        </w:rPr>
        <w:t>Это –</w:t>
      </w:r>
      <w:r w:rsidR="004763DA">
        <w:rPr>
          <w:rStyle w:val="--0"/>
        </w:rPr>
        <w:t xml:space="preserve"> </w:t>
      </w:r>
      <w:r w:rsidR="001E295F" w:rsidRPr="00237822">
        <w:rPr>
          <w:rStyle w:val="--"/>
        </w:rPr>
        <w:t>Весна</w:t>
      </w:r>
      <w:r w:rsidR="00237822" w:rsidRPr="00237822">
        <w:rPr>
          <w:rStyle w:val="--"/>
        </w:rPr>
        <w:t>!</w:t>
      </w:r>
      <w:r w:rsidR="008D46EE">
        <w:rPr>
          <w:rStyle w:val="--"/>
          <w:rFonts w:eastAsia="Times New Roman"/>
          <w:b w:val="0"/>
          <w:caps w:val="0"/>
          <w:color w:val="auto"/>
          <w:sz w:val="28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Она приходит независимо от кризисов, решений правительств и колебаний рынков. Она не нуждается в оправданиях. Она не согласовывает своё наступление. Она не обсуждает политическую повестку и не корректирует сроки в соответствии с аналитическими прогнозами. Она просто приходит — и этим утверждает главный закон бытия: жизнь развивается </w:t>
      </w:r>
      <w:r w:rsidR="001E295F" w:rsidRPr="00FC0542">
        <w:rPr>
          <w:rStyle w:val="--0"/>
        </w:rPr>
        <w:t xml:space="preserve">через </w:t>
      </w:r>
      <w:r w:rsidR="001E295F" w:rsidRPr="00FC0542">
        <w:rPr>
          <w:rStyle w:val="--"/>
        </w:rPr>
        <w:t>обновление.</w:t>
      </w:r>
    </w:p>
    <w:p w14:paraId="72D6E4BD" w14:textId="540B34D5" w:rsidR="00237822" w:rsidRDefault="00237822" w:rsidP="006C6C2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1E295F" w:rsidRPr="001E295F">
        <w:rPr>
          <w:rFonts w:eastAsia="Times New Roman"/>
          <w:szCs w:val="28"/>
          <w:lang w:eastAsia="zh-CN"/>
        </w:rPr>
        <w:t xml:space="preserve">Весна — это не поэтический образ, а наглядное проявление триединства. Материя пробуждается и меняет своё состояние. Информация жизни вновь активируется, словно заново прописывая сценарий роста. Мера природного цикла замыкается и начинается заново, демонстрируя, что завершение — это </w:t>
      </w:r>
      <w:r w:rsidR="001E295F" w:rsidRPr="00FC0542">
        <w:rPr>
          <w:rStyle w:val="--0"/>
        </w:rPr>
        <w:lastRenderedPageBreak/>
        <w:t>лишь</w:t>
      </w:r>
      <w:r w:rsidR="001E295F" w:rsidRPr="00FC0542">
        <w:rPr>
          <w:rStyle w:val="--"/>
        </w:rPr>
        <w:t xml:space="preserve"> переход</w:t>
      </w:r>
      <w:r w:rsidR="001E295F" w:rsidRPr="001E295F">
        <w:rPr>
          <w:rFonts w:eastAsia="Times New Roman"/>
          <w:szCs w:val="28"/>
          <w:lang w:eastAsia="zh-CN"/>
        </w:rPr>
        <w:t xml:space="preserve"> к новому витку. Это процесс, который сильнее человеческих страхов, сильнее кризисов и сильнее временных неустойчивостей.</w:t>
      </w:r>
      <w:r>
        <w:rPr>
          <w:rFonts w:eastAsia="Times New Roman"/>
          <w:szCs w:val="28"/>
          <w:lang w:eastAsia="zh-CN"/>
        </w:rPr>
        <w:t xml:space="preserve"> </w:t>
      </w:r>
      <w:r w:rsidR="001E295F" w:rsidRPr="00237822">
        <w:rPr>
          <w:rFonts w:eastAsia="Times New Roman"/>
          <w:b/>
          <w:bCs/>
          <w:i/>
          <w:iCs/>
          <w:szCs w:val="28"/>
          <w:lang w:eastAsia="zh-CN"/>
        </w:rPr>
        <w:t>И в этом — глубокий смысл праздника 8 марта.</w:t>
      </w:r>
      <w:r w:rsidR="006C6C21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Это не просто историческая дата и не только память о борьбе за права. Это не только день цветов и слов благодарности. Это день, в котором природный цикл обновления соединяется с человеческой способностью вынашивать будущее. Это день напоминания о том, что жизнь </w:t>
      </w:r>
      <w:r w:rsidR="001E295F" w:rsidRPr="00237822">
        <w:rPr>
          <w:rStyle w:val="--"/>
        </w:rPr>
        <w:t xml:space="preserve">не </w:t>
      </w:r>
      <w:r w:rsidR="001E295F" w:rsidRPr="00237822">
        <w:rPr>
          <w:rStyle w:val="--0"/>
        </w:rPr>
        <w:t>исчерпывается</w:t>
      </w:r>
      <w:r w:rsidR="001E295F" w:rsidRPr="00237822">
        <w:rPr>
          <w:rStyle w:val="--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>внешними кризисами и не сводится к статистике перемен. Жизнь продолжается там, где сохраняется внутренняя мера.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Именно поэтому я решил написать не поздравление-открытку, а небольшую статью. </w:t>
      </w:r>
    </w:p>
    <w:p w14:paraId="1C28B34F" w14:textId="4CF6BEA6" w:rsidR="001E295F" w:rsidRPr="001E295F" w:rsidRDefault="003371D8" w:rsidP="003371D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38C33975" wp14:editId="7287B34F">
            <wp:simplePos x="0" y="0"/>
            <wp:positionH relativeFrom="column">
              <wp:posOffset>3423285</wp:posOffset>
            </wp:positionH>
            <wp:positionV relativeFrom="paragraph">
              <wp:posOffset>530225</wp:posOffset>
            </wp:positionV>
            <wp:extent cx="3365500" cy="3867150"/>
            <wp:effectExtent l="0" t="0" r="0" b="6350"/>
            <wp:wrapTight wrapText="bothSides">
              <wp:wrapPolygon edited="0">
                <wp:start x="0" y="0"/>
                <wp:lineTo x="0" y="21565"/>
                <wp:lineTo x="21518" y="21565"/>
                <wp:lineTo x="21518" y="0"/>
                <wp:lineTo x="0" y="0"/>
              </wp:wrapPolygon>
            </wp:wrapTight>
            <wp:docPr id="1823411767" name="Рисунок 2" descr="Изображение выглядит как рисунок, картина, Человеческое лицо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411767" name="Рисунок 2" descr="Изображение выглядит как рисунок, картина, Человеческое лицо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822">
        <w:rPr>
          <w:rFonts w:eastAsia="Times New Roman"/>
          <w:szCs w:val="28"/>
          <w:lang w:eastAsia="zh-CN"/>
        </w:rPr>
        <w:t xml:space="preserve">        </w:t>
      </w:r>
      <w:r w:rsidR="001E295F" w:rsidRPr="001E295F">
        <w:rPr>
          <w:rFonts w:eastAsia="Times New Roman"/>
          <w:szCs w:val="28"/>
          <w:lang w:eastAsia="zh-CN"/>
        </w:rPr>
        <w:t xml:space="preserve">Сегодня мало сказать — </w:t>
      </w:r>
      <w:r w:rsidR="001E295F" w:rsidRPr="00890B0C">
        <w:rPr>
          <w:rFonts w:eastAsia="Times New Roman"/>
          <w:b/>
          <w:bCs/>
          <w:i/>
          <w:iCs/>
          <w:szCs w:val="28"/>
          <w:lang w:eastAsia="zh-CN"/>
        </w:rPr>
        <w:t>«с праздником</w:t>
      </w:r>
      <w:r w:rsidR="00890B0C">
        <w:rPr>
          <w:rFonts w:eastAsia="Times New Roman"/>
          <w:b/>
          <w:bCs/>
          <w:i/>
          <w:iCs/>
          <w:szCs w:val="28"/>
          <w:lang w:eastAsia="zh-CN"/>
        </w:rPr>
        <w:t>…</w:t>
      </w:r>
      <w:r w:rsidR="001E295F" w:rsidRPr="00890B0C">
        <w:rPr>
          <w:rFonts w:eastAsia="Times New Roman"/>
          <w:b/>
          <w:bCs/>
          <w:i/>
          <w:iCs/>
          <w:szCs w:val="28"/>
          <w:lang w:eastAsia="zh-CN"/>
        </w:rPr>
        <w:t>».</w:t>
      </w:r>
      <w:r w:rsidR="001E295F" w:rsidRPr="001E295F">
        <w:rPr>
          <w:rFonts w:eastAsia="Times New Roman"/>
          <w:szCs w:val="28"/>
          <w:lang w:eastAsia="zh-CN"/>
        </w:rPr>
        <w:t xml:space="preserve"> Сегодня важно осознать, что именно удерживает мир от старения в эпоху турбулентности. Что позволяет человечеству не скатиться в историческую усталость. Что сохраняет возможность Победы — не над кем-то и не над обстоятельствами, а над собственным угасанием.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1E295F" w:rsidRPr="00FC0542">
        <w:rPr>
          <w:rFonts w:eastAsia="Times New Roman"/>
          <w:b/>
          <w:bCs/>
          <w:i/>
          <w:iCs/>
          <w:szCs w:val="28"/>
          <w:lang w:eastAsia="zh-CN"/>
        </w:rPr>
        <w:t>И пока есть Женщина — есть будущее</w:t>
      </w:r>
      <w:r w:rsidR="001E295F" w:rsidRPr="001E295F">
        <w:rPr>
          <w:rFonts w:eastAsia="Times New Roman"/>
          <w:szCs w:val="28"/>
          <w:lang w:eastAsia="zh-CN"/>
        </w:rPr>
        <w:t>.</w:t>
      </w:r>
      <w:r w:rsidR="00237822"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Потому что Переход — это всегда </w:t>
      </w:r>
      <w:r w:rsidR="001E295F" w:rsidRPr="00237822">
        <w:rPr>
          <w:rStyle w:val="--0"/>
        </w:rPr>
        <w:t xml:space="preserve">время </w:t>
      </w:r>
      <w:r w:rsidR="001E295F" w:rsidRPr="00237822">
        <w:rPr>
          <w:rStyle w:val="--"/>
        </w:rPr>
        <w:t>вынашивания</w:t>
      </w:r>
      <w:r w:rsidR="001E295F" w:rsidRPr="001E295F">
        <w:rPr>
          <w:rFonts w:eastAsia="Times New Roman"/>
          <w:szCs w:val="28"/>
          <w:lang w:eastAsia="zh-CN"/>
        </w:rPr>
        <w:t>. Время, когда новое ещё не проявлено полностью, но уже существует</w:t>
      </w:r>
      <w:r w:rsidR="00237822">
        <w:rPr>
          <w:rFonts w:eastAsia="Times New Roman"/>
          <w:szCs w:val="28"/>
          <w:lang w:eastAsia="zh-CN"/>
        </w:rPr>
        <w:t>,</w:t>
      </w:r>
      <w:r w:rsidR="001E295F" w:rsidRPr="001E295F">
        <w:rPr>
          <w:rFonts w:eastAsia="Times New Roman"/>
          <w:szCs w:val="28"/>
          <w:lang w:eastAsia="zh-CN"/>
        </w:rPr>
        <w:t xml:space="preserve"> как возможность. А вынашивание — это способность удерживать меру жизни, когда формы меняются, а смыслы ищут новую опору. Это умение сохранять внутреннюю целостность в период внешней перестройки.</w:t>
      </w:r>
    </w:p>
    <w:p w14:paraId="1D15ED68" w14:textId="5AD52EE0" w:rsidR="001E295F" w:rsidRPr="00FC0542" w:rsidRDefault="00237822" w:rsidP="003166E5">
      <w:pPr>
        <w:spacing w:after="0"/>
        <w:ind w:firstLine="0"/>
        <w:rPr>
          <w:rStyle w:val="--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1E295F" w:rsidRPr="001E295F">
        <w:rPr>
          <w:rFonts w:eastAsia="Times New Roman"/>
          <w:szCs w:val="28"/>
          <w:lang w:eastAsia="zh-CN"/>
        </w:rPr>
        <w:t xml:space="preserve">Женщина соединяет материю и информацию через </w:t>
      </w:r>
      <w:r w:rsidR="001E295F" w:rsidRPr="00FC0542">
        <w:rPr>
          <w:rStyle w:val="--0"/>
        </w:rPr>
        <w:t xml:space="preserve">меру </w:t>
      </w:r>
      <w:r w:rsidR="001E295F" w:rsidRPr="00FC0542">
        <w:rPr>
          <w:rStyle w:val="--"/>
        </w:rPr>
        <w:t>любви</w:t>
      </w:r>
      <w:r w:rsidR="001E295F" w:rsidRPr="001E295F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>Женщина удерживает баланс между скоростью перемен и глубиной смысла.</w:t>
      </w:r>
      <w:r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>Женщина хранит внутренний огонь, который</w:t>
      </w:r>
      <w:r w:rsidR="00830977">
        <w:rPr>
          <w:rFonts w:eastAsia="Times New Roman"/>
          <w:szCs w:val="28"/>
          <w:lang w:eastAsia="zh-CN"/>
        </w:rPr>
        <w:t xml:space="preserve"> не </w:t>
      </w:r>
      <w:r w:rsidR="00FE2897">
        <w:rPr>
          <w:rFonts w:eastAsia="Times New Roman"/>
          <w:szCs w:val="28"/>
          <w:lang w:eastAsia="zh-CN"/>
        </w:rPr>
        <w:t xml:space="preserve">позволяет </w:t>
      </w:r>
      <w:r w:rsidR="00FE2897" w:rsidRPr="001E295F">
        <w:rPr>
          <w:rFonts w:eastAsia="Times New Roman"/>
          <w:szCs w:val="28"/>
          <w:lang w:eastAsia="zh-CN"/>
        </w:rPr>
        <w:t>миру</w:t>
      </w:r>
      <w:r w:rsidR="001E295F" w:rsidRPr="001E295F">
        <w:rPr>
          <w:rFonts w:eastAsia="Times New Roman"/>
          <w:szCs w:val="28"/>
          <w:lang w:eastAsia="zh-CN"/>
        </w:rPr>
        <w:t xml:space="preserve"> окончательно состариться.</w:t>
      </w:r>
      <w:r>
        <w:rPr>
          <w:rFonts w:eastAsia="Times New Roman"/>
          <w:szCs w:val="28"/>
          <w:lang w:eastAsia="zh-CN"/>
        </w:rPr>
        <w:t xml:space="preserve"> </w:t>
      </w:r>
      <w:r w:rsidR="001E295F" w:rsidRPr="001E295F">
        <w:rPr>
          <w:rFonts w:eastAsia="Times New Roman"/>
          <w:szCs w:val="28"/>
          <w:lang w:eastAsia="zh-CN"/>
        </w:rPr>
        <w:t xml:space="preserve">И дальше я хочу говорить не просто о празднике. Я хочу говорить о той роли, которую </w:t>
      </w:r>
      <w:r>
        <w:rPr>
          <w:rFonts w:eastAsia="Times New Roman"/>
          <w:szCs w:val="28"/>
          <w:lang w:eastAsia="zh-CN"/>
        </w:rPr>
        <w:t>В</w:t>
      </w:r>
      <w:r w:rsidR="001E295F" w:rsidRPr="001E295F">
        <w:rPr>
          <w:rFonts w:eastAsia="Times New Roman"/>
          <w:szCs w:val="28"/>
          <w:lang w:eastAsia="zh-CN"/>
        </w:rPr>
        <w:t xml:space="preserve">ы играете в этом историческом моменте — о той мере жизни, которую </w:t>
      </w:r>
      <w:r>
        <w:rPr>
          <w:rFonts w:eastAsia="Times New Roman"/>
          <w:szCs w:val="28"/>
          <w:lang w:eastAsia="zh-CN"/>
        </w:rPr>
        <w:t>В</w:t>
      </w:r>
      <w:r w:rsidR="001E295F" w:rsidRPr="001E295F">
        <w:rPr>
          <w:rFonts w:eastAsia="Times New Roman"/>
          <w:szCs w:val="28"/>
          <w:lang w:eastAsia="zh-CN"/>
        </w:rPr>
        <w:t>ы сохраняете, усиливаете и передаёте, даже тогда, когда общество ещё не осознаёт масштаба происходящего. Потому что будущее действительно не возникает само.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1E295F" w:rsidRPr="00FC0542">
        <w:rPr>
          <w:rStyle w:val="--0"/>
        </w:rPr>
        <w:t xml:space="preserve">Оно </w:t>
      </w:r>
      <w:r w:rsidR="001E295F" w:rsidRPr="00FC0542">
        <w:rPr>
          <w:rStyle w:val="--"/>
        </w:rPr>
        <w:t>вынашивается</w:t>
      </w:r>
      <w:r w:rsidR="00FC0542">
        <w:rPr>
          <w:rStyle w:val="--"/>
        </w:rPr>
        <w:t>…</w:t>
      </w:r>
    </w:p>
    <w:p w14:paraId="148AE540" w14:textId="77777777" w:rsidR="00237822" w:rsidRDefault="00237822" w:rsidP="003166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r w:rsidR="00A35D30" w:rsidRPr="005D5EF1">
        <w:rPr>
          <w:rFonts w:eastAsia="Times New Roman"/>
          <w:b/>
          <w:bCs/>
          <w:i/>
          <w:iCs/>
          <w:szCs w:val="28"/>
          <w:lang w:eastAsia="zh-CN"/>
        </w:rPr>
        <w:t>И создал Бог мужчину</w:t>
      </w:r>
      <w:r w:rsidR="00A35D30" w:rsidRPr="00A35D30">
        <w:rPr>
          <w:rFonts w:eastAsia="Times New Roman"/>
          <w:szCs w:val="28"/>
          <w:lang w:eastAsia="zh-CN"/>
        </w:rPr>
        <w:t xml:space="preserve"> — красивый получился, но, как выяснилось, не полностью ценный.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FC0542">
        <w:rPr>
          <w:rFonts w:eastAsia="Times New Roman"/>
          <w:szCs w:val="28"/>
          <w:lang w:eastAsia="zh-CN"/>
        </w:rPr>
        <w:t xml:space="preserve">«И навёл Господь Бог на человека крепкий сон; и, когда он уснул, взял одно из рёбр его, и закрыл то место плотию. И создал Господь Бог из ребра, взятого у человека, жену, и привёл её к человеку. И сказал человек: вот, это кость от костей моих и плоть от плоти моей; она будет называться женою, ибо </w:t>
      </w:r>
      <w:r w:rsidR="00A35D30" w:rsidRPr="00FC0542">
        <w:rPr>
          <w:rFonts w:eastAsia="Times New Roman"/>
          <w:szCs w:val="28"/>
          <w:lang w:eastAsia="zh-CN"/>
        </w:rPr>
        <w:lastRenderedPageBreak/>
        <w:t>взята от мужа. Потому оставит человек отца своего и мать свою и прилепится к жене своей; и будут одна плоть»</w:t>
      </w:r>
      <w:r w:rsidR="00A35D30" w:rsidRPr="00A35D30">
        <w:rPr>
          <w:rFonts w:eastAsia="Times New Roman"/>
          <w:szCs w:val="28"/>
          <w:lang w:eastAsia="zh-CN"/>
        </w:rPr>
        <w:t xml:space="preserve"> (</w:t>
      </w:r>
      <w:r w:rsidR="00A35D30" w:rsidRPr="00237822">
        <w:rPr>
          <w:rFonts w:eastAsia="Times New Roman"/>
          <w:b/>
          <w:bCs/>
          <w:i/>
          <w:iCs/>
          <w:sz w:val="24"/>
          <w:lang w:eastAsia="zh-CN"/>
        </w:rPr>
        <w:t>Бытие, 2, 21–24</w:t>
      </w:r>
      <w:r w:rsidR="00A35D30" w:rsidRPr="00A35D30">
        <w:rPr>
          <w:rFonts w:eastAsia="Times New Roman"/>
          <w:szCs w:val="28"/>
          <w:lang w:eastAsia="zh-CN"/>
        </w:rPr>
        <w:t>).</w:t>
      </w:r>
      <w:r w:rsidR="003166E5">
        <w:rPr>
          <w:rFonts w:eastAsia="Times New Roman"/>
          <w:szCs w:val="28"/>
          <w:lang w:eastAsia="zh-CN"/>
        </w:rPr>
        <w:t xml:space="preserve"> </w:t>
      </w:r>
    </w:p>
    <w:p w14:paraId="1FF83E1D" w14:textId="15AC0E7A" w:rsidR="00237822" w:rsidRDefault="00237822" w:rsidP="003166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A35D30" w:rsidRPr="00A35D30">
        <w:rPr>
          <w:rFonts w:eastAsia="Times New Roman"/>
          <w:szCs w:val="28"/>
          <w:lang w:eastAsia="zh-CN"/>
        </w:rPr>
        <w:t>С этого всё и началось.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Не с календаря, не с митингов, не с лозунгов, не с социальных реформ — а с </w:t>
      </w:r>
      <w:r w:rsidR="00A35D30" w:rsidRPr="00237822">
        <w:rPr>
          <w:rStyle w:val="--0"/>
        </w:rPr>
        <w:t xml:space="preserve">осознания </w:t>
      </w:r>
      <w:r w:rsidR="00A35D30" w:rsidRPr="00237822">
        <w:rPr>
          <w:rStyle w:val="--"/>
        </w:rPr>
        <w:t>неполноты</w:t>
      </w:r>
      <w:r w:rsidR="00A35D30" w:rsidRPr="00A35D30">
        <w:rPr>
          <w:rFonts w:eastAsia="Times New Roman"/>
          <w:szCs w:val="28"/>
          <w:lang w:eastAsia="zh-CN"/>
        </w:rPr>
        <w:t>. С понимания того, что одному — красиво, но недостаточно. Что полнота достигается только в соединении.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Посмотрел Господь на своё творение… подумал… и, по-видимому, улыбнулся: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— Ну ничего… Накрасится! Скрасит! И вообще — украсит!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И украсила</w:t>
      </w:r>
      <w:r>
        <w:rPr>
          <w:rFonts w:eastAsia="Times New Roman"/>
          <w:szCs w:val="28"/>
          <w:lang w:eastAsia="zh-CN"/>
        </w:rPr>
        <w:t>…</w:t>
      </w:r>
      <w:r w:rsidR="00FC0542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Украсила не только внешность, но и саму конструкцию человеческого бытия. Привнесла меру, которой не хватало. Привнесла глубину, которой мужчина поначалу даже не осознавал. Привнесла то, что невозможно вывести логикой, но без чего</w:t>
      </w:r>
      <w:r w:rsidR="005D5EF1">
        <w:rPr>
          <w:rFonts w:eastAsia="Times New Roman"/>
          <w:szCs w:val="28"/>
          <w:lang w:eastAsia="zh-CN"/>
        </w:rPr>
        <w:t xml:space="preserve"> логика </w:t>
      </w:r>
      <w:r w:rsidR="0005489F">
        <w:rPr>
          <w:rFonts w:eastAsia="Times New Roman"/>
          <w:szCs w:val="28"/>
          <w:lang w:eastAsia="zh-CN"/>
        </w:rPr>
        <w:t>теряет</w:t>
      </w:r>
      <w:r w:rsidR="0005489F" w:rsidRPr="00A35D30">
        <w:rPr>
          <w:rFonts w:eastAsia="Times New Roman"/>
          <w:szCs w:val="28"/>
          <w:lang w:eastAsia="zh-CN"/>
        </w:rPr>
        <w:t xml:space="preserve"> направление</w:t>
      </w:r>
      <w:r w:rsidR="00A35D30" w:rsidRPr="00A35D30">
        <w:rPr>
          <w:rFonts w:eastAsia="Times New Roman"/>
          <w:szCs w:val="28"/>
          <w:lang w:eastAsia="zh-CN"/>
        </w:rPr>
        <w:t>.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С тех пор</w:t>
      </w:r>
      <w:r w:rsidR="0005489F">
        <w:rPr>
          <w:rFonts w:eastAsia="Times New Roman"/>
          <w:szCs w:val="28"/>
          <w:lang w:eastAsia="zh-CN"/>
        </w:rPr>
        <w:t>,</w:t>
      </w:r>
      <w:r w:rsidR="00A35D30" w:rsidRPr="00A35D30">
        <w:rPr>
          <w:rFonts w:eastAsia="Times New Roman"/>
          <w:szCs w:val="28"/>
          <w:lang w:eastAsia="zh-CN"/>
        </w:rPr>
        <w:t xml:space="preserve"> мужчины</w:t>
      </w:r>
      <w:r w:rsidR="0005489F">
        <w:rPr>
          <w:rFonts w:eastAsia="Times New Roman"/>
          <w:szCs w:val="28"/>
          <w:lang w:eastAsia="zh-CN"/>
        </w:rPr>
        <w:t xml:space="preserve"> –</w:t>
      </w:r>
      <w:r w:rsidR="00A35D30" w:rsidRPr="00A35D30">
        <w:rPr>
          <w:rFonts w:eastAsia="Times New Roman"/>
          <w:szCs w:val="28"/>
          <w:lang w:eastAsia="zh-CN"/>
        </w:rPr>
        <w:t xml:space="preserve"> то рёбра теряют, то голову, то покой — но приобретают смысл.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А женщины приобретают… всё остальное.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И в этой иронии — </w:t>
      </w:r>
      <w:r w:rsidR="00A35D30" w:rsidRPr="00FC0542">
        <w:rPr>
          <w:rStyle w:val="--0"/>
        </w:rPr>
        <w:t xml:space="preserve">глубокая </w:t>
      </w:r>
      <w:r w:rsidR="00A35D30" w:rsidRPr="00FC0542">
        <w:rPr>
          <w:rStyle w:val="--"/>
        </w:rPr>
        <w:t>закономерность</w:t>
      </w:r>
      <w:r w:rsidR="00A35D30" w:rsidRPr="00A35D30">
        <w:rPr>
          <w:rFonts w:eastAsia="Times New Roman"/>
          <w:szCs w:val="28"/>
          <w:lang w:eastAsia="zh-CN"/>
        </w:rPr>
        <w:t>. Мужчина чаще стремится действовать, покорять, преобразовывать. Женщина — соединять, сохранять, наделять смыслом. Один ускоряет движение материи. Другая удерживает меру.</w:t>
      </w:r>
      <w:r w:rsidR="003166E5">
        <w:rPr>
          <w:rFonts w:eastAsia="Times New Roman"/>
          <w:szCs w:val="28"/>
          <w:lang w:eastAsia="zh-CN"/>
        </w:rPr>
        <w:t xml:space="preserve"> </w:t>
      </w:r>
    </w:p>
    <w:p w14:paraId="61CED213" w14:textId="2361B162" w:rsidR="00A35D30" w:rsidRPr="00A35D30" w:rsidRDefault="00237822" w:rsidP="003166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D86156">
        <w:rPr>
          <w:rFonts w:eastAsia="Times New Roman"/>
          <w:szCs w:val="28"/>
          <w:lang w:eastAsia="zh-CN"/>
        </w:rPr>
        <w:t>К</w:t>
      </w:r>
      <w:r w:rsidR="00A35D30" w:rsidRPr="00A35D30">
        <w:rPr>
          <w:rFonts w:eastAsia="Times New Roman"/>
          <w:szCs w:val="28"/>
          <w:lang w:eastAsia="zh-CN"/>
        </w:rPr>
        <w:t>алендаря</w:t>
      </w:r>
      <w:r w:rsidR="00D86156">
        <w:rPr>
          <w:rFonts w:eastAsia="Times New Roman"/>
          <w:szCs w:val="28"/>
          <w:lang w:eastAsia="zh-CN"/>
        </w:rPr>
        <w:t xml:space="preserve"> </w:t>
      </w:r>
      <w:r w:rsidR="00A42E98">
        <w:rPr>
          <w:rFonts w:eastAsia="Times New Roman"/>
          <w:szCs w:val="28"/>
          <w:lang w:eastAsia="zh-CN"/>
        </w:rPr>
        <w:t xml:space="preserve">еще </w:t>
      </w:r>
      <w:r w:rsidR="00A42E98" w:rsidRPr="00A35D30">
        <w:rPr>
          <w:rFonts w:eastAsia="Times New Roman"/>
          <w:szCs w:val="28"/>
          <w:lang w:eastAsia="zh-CN"/>
        </w:rPr>
        <w:t>не</w:t>
      </w:r>
      <w:r w:rsidR="00A35D30" w:rsidRPr="00A35D30">
        <w:rPr>
          <w:rFonts w:eastAsia="Times New Roman"/>
          <w:szCs w:val="28"/>
          <w:lang w:eastAsia="zh-CN"/>
        </w:rPr>
        <w:t xml:space="preserve"> было, 8 марта не существовало — но стремление к вниманию, красоте и справедливости уже существовало. Уже тогда</w:t>
      </w:r>
      <w:r w:rsidR="0005489F">
        <w:rPr>
          <w:rFonts w:eastAsia="Times New Roman"/>
          <w:szCs w:val="28"/>
          <w:lang w:eastAsia="zh-CN"/>
        </w:rPr>
        <w:t>,</w:t>
      </w:r>
      <w:r w:rsidR="00A35D30" w:rsidRPr="00A35D30">
        <w:rPr>
          <w:rFonts w:eastAsia="Times New Roman"/>
          <w:szCs w:val="28"/>
          <w:lang w:eastAsia="zh-CN"/>
        </w:rPr>
        <w:t xml:space="preserve"> в человеческом бытии проявилась потребность в признании женской роли</w:t>
      </w:r>
      <w:r>
        <w:rPr>
          <w:rFonts w:eastAsia="Times New Roman"/>
          <w:szCs w:val="28"/>
          <w:lang w:eastAsia="zh-CN"/>
        </w:rPr>
        <w:t>,</w:t>
      </w:r>
      <w:r w:rsidR="00A35D30" w:rsidRPr="00A35D30">
        <w:rPr>
          <w:rFonts w:eastAsia="Times New Roman"/>
          <w:szCs w:val="28"/>
          <w:lang w:eastAsia="zh-CN"/>
        </w:rPr>
        <w:t xml:space="preserve"> не как дополнения, а как </w:t>
      </w:r>
      <w:r w:rsidR="00A35D30" w:rsidRPr="00FC0542">
        <w:rPr>
          <w:rStyle w:val="--"/>
        </w:rPr>
        <w:t xml:space="preserve">основания </w:t>
      </w:r>
      <w:r w:rsidR="00A35D30" w:rsidRPr="00FC0542">
        <w:rPr>
          <w:rStyle w:val="--0"/>
        </w:rPr>
        <w:t>устойчивости.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Это потом были митинги, Клара Цеткин, Роза Люксембург, марши пустых кастрюль и громкие лозунги. Это потом история попыталась формализовать естественное стремление к равновесию в виде социальных требований. Это потом праздник получил дату.</w:t>
      </w:r>
      <w:r w:rsidR="003166E5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Но женщины быстро поняли: борьба борьбой, а весна, цветы и внимательный взгляд мужчины — стратегически эффективнее. Потому что истинное признание не достигается только через протест. Оно закрепляется через осознание.</w:t>
      </w:r>
    </w:p>
    <w:p w14:paraId="32FF8642" w14:textId="26D2BECB" w:rsidR="00A35D30" w:rsidRPr="00A35D30" w:rsidRDefault="003166E5" w:rsidP="003166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</w:t>
      </w:r>
      <w:r w:rsidR="00FC0542">
        <w:rPr>
          <w:rFonts w:eastAsia="Times New Roman"/>
          <w:szCs w:val="28"/>
          <w:lang w:eastAsia="zh-CN"/>
        </w:rPr>
        <w:t xml:space="preserve">  </w:t>
      </w:r>
      <w:r w:rsidR="00A35D30" w:rsidRPr="00A35D30">
        <w:rPr>
          <w:rFonts w:eastAsia="Times New Roman"/>
          <w:szCs w:val="28"/>
          <w:lang w:eastAsia="zh-CN"/>
        </w:rPr>
        <w:t>История всё расставила по местам.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Праздник стал не символом конфликта, а </w:t>
      </w:r>
      <w:r w:rsidR="00A35D30" w:rsidRPr="00237822">
        <w:rPr>
          <w:rStyle w:val="--0"/>
        </w:rPr>
        <w:t xml:space="preserve">символом </w:t>
      </w:r>
      <w:r w:rsidR="00A35D30" w:rsidRPr="00237822">
        <w:rPr>
          <w:rStyle w:val="--"/>
        </w:rPr>
        <w:t>обновления.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Не противостояния, а соединения.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Не борьбы полов, а признания взаимной </w:t>
      </w:r>
      <w:r w:rsidR="004F7E38">
        <w:rPr>
          <w:rFonts w:eastAsia="Times New Roman"/>
          <w:szCs w:val="28"/>
          <w:lang w:eastAsia="zh-CN"/>
        </w:rPr>
        <w:t>не</w:t>
      </w:r>
      <w:r w:rsidR="00A35D30" w:rsidRPr="00A35D30">
        <w:rPr>
          <w:rFonts w:eastAsia="Times New Roman"/>
          <w:szCs w:val="28"/>
          <w:lang w:eastAsia="zh-CN"/>
        </w:rPr>
        <w:t>полноты.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И, пожалуй, именно с этого — с осознания, что полнота возможна только вместе — и начинается разговор о будущем.</w:t>
      </w:r>
    </w:p>
    <w:p w14:paraId="55096141" w14:textId="79E47FD0" w:rsidR="00A35D30" w:rsidRPr="00A35D30" w:rsidRDefault="003166E5" w:rsidP="000C1EC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D30" w:rsidRPr="00A35D30">
        <w:rPr>
          <w:rFonts w:eastAsia="Times New Roman"/>
          <w:szCs w:val="28"/>
          <w:lang w:eastAsia="zh-CN"/>
        </w:rPr>
        <w:t xml:space="preserve">Сегодня мы живём в эпоху Перехода. Стремительность событий способна утомить даже закалённые мужские головы — особенно </w:t>
      </w:r>
      <w:r w:rsidR="00A35D30" w:rsidRPr="00237822">
        <w:rPr>
          <w:rFonts w:eastAsia="Times New Roman"/>
          <w:b/>
          <w:bCs/>
          <w:i/>
          <w:iCs/>
          <w:szCs w:val="28"/>
          <w:lang w:eastAsia="zh-CN"/>
        </w:rPr>
        <w:t>в промежутке между 23 февраля и 8 марта</w:t>
      </w:r>
      <w:r w:rsidR="00A35D30" w:rsidRPr="00A35D30">
        <w:rPr>
          <w:rFonts w:eastAsia="Times New Roman"/>
          <w:szCs w:val="28"/>
          <w:lang w:eastAsia="zh-CN"/>
        </w:rPr>
        <w:t>, когда память услужливо начинает перебирать образы мировой истории.</w:t>
      </w:r>
      <w:r w:rsidR="000C1ECA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Душу «теребят» воспоминания о Еве и Лилит, о Клеопатре и Есфири, о Пуриме</w:t>
      </w:r>
      <w:r w:rsidR="00237822">
        <w:rPr>
          <w:rStyle w:val="af5"/>
          <w:rFonts w:eastAsia="Times New Roman"/>
          <w:szCs w:val="28"/>
          <w:lang w:eastAsia="zh-CN"/>
        </w:rPr>
        <w:footnoteReference w:id="1"/>
      </w:r>
      <w:r w:rsidR="00A35D30" w:rsidRPr="00A35D30">
        <w:rPr>
          <w:rFonts w:eastAsia="Times New Roman"/>
          <w:szCs w:val="28"/>
          <w:lang w:eastAsia="zh-CN"/>
        </w:rPr>
        <w:t xml:space="preserve"> и о кастрюлях со скалками</w:t>
      </w:r>
      <w:r w:rsidR="00237822">
        <w:rPr>
          <w:rFonts w:eastAsia="Times New Roman"/>
          <w:szCs w:val="28"/>
          <w:lang w:eastAsia="zh-CN"/>
        </w:rPr>
        <w:t>,</w:t>
      </w:r>
      <w:r w:rsidR="00A35D30" w:rsidRPr="00A35D30">
        <w:rPr>
          <w:rFonts w:eastAsia="Times New Roman"/>
          <w:szCs w:val="28"/>
          <w:lang w:eastAsia="zh-CN"/>
        </w:rPr>
        <w:t xml:space="preserve"> как инструментах высокой педагогики… </w:t>
      </w:r>
      <w:r w:rsidR="00A35D30" w:rsidRPr="00707F35">
        <w:rPr>
          <w:rStyle w:val="--0"/>
        </w:rPr>
        <w:t>Вспоминается,</w:t>
      </w:r>
      <w:r w:rsidR="00A35D30" w:rsidRPr="00FC0542">
        <w:rPr>
          <w:rStyle w:val="--"/>
        </w:rPr>
        <w:t xml:space="preserve"> </w:t>
      </w:r>
      <w:r w:rsidR="00A35D30" w:rsidRPr="00707F35">
        <w:rPr>
          <w:rStyle w:val="--"/>
        </w:rPr>
        <w:t xml:space="preserve">что </w:t>
      </w:r>
      <w:r w:rsidR="00A35D30" w:rsidRPr="00A35D30">
        <w:rPr>
          <w:rFonts w:eastAsia="Times New Roman"/>
          <w:szCs w:val="28"/>
          <w:lang w:eastAsia="zh-CN"/>
        </w:rPr>
        <w:t xml:space="preserve">самые мощные ураганы носят женские имена. Что особо опасные, ядовитые звери, пресмыкающиеся, рыбы и прочие </w:t>
      </w:r>
      <w:r w:rsidR="00A35D30" w:rsidRPr="00A35D30">
        <w:rPr>
          <w:rFonts w:eastAsia="Times New Roman"/>
          <w:szCs w:val="28"/>
          <w:lang w:eastAsia="zh-CN"/>
        </w:rPr>
        <w:lastRenderedPageBreak/>
        <w:t xml:space="preserve">представители фауны чаще всего обозначены словами женского рода: гадюка, кобра, гюрза. Что существует анаконда, акула, касатка. И даже аббревиатура «Зоя» — </w:t>
      </w:r>
      <w:r w:rsidR="00237822">
        <w:rPr>
          <w:rFonts w:eastAsia="Times New Roman"/>
          <w:szCs w:val="28"/>
          <w:lang w:eastAsia="zh-CN"/>
        </w:rPr>
        <w:t>(</w:t>
      </w:r>
      <w:r w:rsidR="00A35D30" w:rsidRPr="00A35D30">
        <w:rPr>
          <w:rFonts w:eastAsia="Times New Roman"/>
          <w:szCs w:val="28"/>
          <w:lang w:eastAsia="zh-CN"/>
        </w:rPr>
        <w:t>Змея особо ядовитая</w:t>
      </w:r>
      <w:r w:rsidR="00237822">
        <w:rPr>
          <w:rFonts w:eastAsia="Times New Roman"/>
          <w:szCs w:val="28"/>
          <w:lang w:eastAsia="zh-CN"/>
        </w:rPr>
        <w:t>)</w:t>
      </w:r>
      <w:r w:rsidR="00A35D30" w:rsidRPr="00A35D30">
        <w:rPr>
          <w:rFonts w:eastAsia="Times New Roman"/>
          <w:szCs w:val="28"/>
          <w:lang w:eastAsia="zh-CN"/>
        </w:rPr>
        <w:t xml:space="preserve"> — звучит вполне убедительно.</w:t>
      </w:r>
      <w:r w:rsidR="000C1ECA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Совпадение?</w:t>
      </w:r>
      <w:r w:rsidR="00237822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Вспоминается и то, что слово «мать» неожиданно стало семантическим соседом «материи» и «материализма». Что Луна — женского рода. Что «Татьяна» — имя ядерной бомбы, созданной в СССР. Что всё разрушительное, стихийное и могущественное нередко получает женское имя.</w:t>
      </w:r>
      <w:r w:rsidR="000C1ECA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И снова вопрос — случайность или тонкое ощущение глубинной силы?</w:t>
      </w:r>
      <w:r w:rsidR="000C1ECA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А ещё вспоминается пресловутая </w:t>
      </w:r>
      <w:r w:rsidR="00A35D30" w:rsidRPr="00FC0542">
        <w:rPr>
          <w:rStyle w:val="--0"/>
        </w:rPr>
        <w:t xml:space="preserve">«женская </w:t>
      </w:r>
      <w:r w:rsidR="00A35D30" w:rsidRPr="00FC0542">
        <w:rPr>
          <w:rStyle w:val="--"/>
        </w:rPr>
        <w:t>логика»,</w:t>
      </w:r>
      <w:r w:rsidR="00A35D30" w:rsidRPr="00A35D30">
        <w:rPr>
          <w:rFonts w:eastAsia="Times New Roman"/>
          <w:szCs w:val="28"/>
          <w:lang w:eastAsia="zh-CN"/>
        </w:rPr>
        <w:t xml:space="preserve"> о которой мужчины любят говорить с лёгкой ироничной снисходительностью. Да, она построена на противоречиях. Но это не значит, что она бедна словарным запасом. Скорее наоборот — она работает не количеством слов, а плотностью смысла.</w:t>
      </w:r>
    </w:p>
    <w:p w14:paraId="5844515F" w14:textId="5692D103" w:rsidR="00913392" w:rsidRDefault="00237822" w:rsidP="0091339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A35D30" w:rsidRPr="00304A87">
        <w:rPr>
          <w:rFonts w:eastAsia="Times New Roman"/>
          <w:szCs w:val="28"/>
          <w:lang w:eastAsia="zh-CN"/>
        </w:rPr>
        <w:t>Как показывает</w:t>
      </w:r>
      <w:r w:rsidR="00A35D30" w:rsidRPr="00A35D30">
        <w:rPr>
          <w:rFonts w:eastAsia="Times New Roman"/>
          <w:szCs w:val="28"/>
          <w:lang w:eastAsia="zh-CN"/>
        </w:rPr>
        <w:t xml:space="preserve"> практика, женщины, как правило, обладают одинаковым словарным запасом — вопрос лишь в том, как он используется. И чем меньше внешний словарный запас, тем </w:t>
      </w:r>
      <w:r w:rsidR="00A35D30" w:rsidRPr="00FC0542">
        <w:rPr>
          <w:rStyle w:val="--0"/>
        </w:rPr>
        <w:t xml:space="preserve">более </w:t>
      </w:r>
      <w:r w:rsidR="00A35D30" w:rsidRPr="00FC0542">
        <w:rPr>
          <w:rStyle w:val="--"/>
        </w:rPr>
        <w:t>высоко</w:t>
      </w:r>
      <w:r w:rsidR="00A35D30" w:rsidRPr="00A35D30">
        <w:rPr>
          <w:rFonts w:eastAsia="Times New Roman"/>
          <w:szCs w:val="28"/>
          <w:lang w:eastAsia="zh-CN"/>
        </w:rPr>
        <w:t xml:space="preserve"> организован информационный обмен. То, что мужчина вынужден разворачивать в подробные объяснения, женщина способна передать взглядом, интонацией, паузой.</w:t>
      </w:r>
      <w:r w:rsidR="00913392">
        <w:rPr>
          <w:rFonts w:eastAsia="Times New Roman"/>
          <w:szCs w:val="28"/>
          <w:lang w:eastAsia="zh-CN"/>
        </w:rPr>
        <w:t xml:space="preserve"> </w:t>
      </w:r>
    </w:p>
    <w:p w14:paraId="5AD3F0A3" w14:textId="3AEB73ED" w:rsidR="00A35D30" w:rsidRPr="00A35D30" w:rsidRDefault="00913392" w:rsidP="00C84BE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4908388E" wp14:editId="1DC0D6E6">
            <wp:simplePos x="0" y="0"/>
            <wp:positionH relativeFrom="column">
              <wp:posOffset>-88265</wp:posOffset>
            </wp:positionH>
            <wp:positionV relativeFrom="paragraph">
              <wp:posOffset>222250</wp:posOffset>
            </wp:positionV>
            <wp:extent cx="3213100" cy="4883150"/>
            <wp:effectExtent l="0" t="0" r="0" b="6350"/>
            <wp:wrapTight wrapText="bothSides">
              <wp:wrapPolygon edited="0">
                <wp:start x="0" y="0"/>
                <wp:lineTo x="0" y="21572"/>
                <wp:lineTo x="21515" y="21572"/>
                <wp:lineTo x="21515" y="0"/>
                <wp:lineTo x="0" y="0"/>
              </wp:wrapPolygon>
            </wp:wrapTight>
            <wp:docPr id="694497253" name="Рисунок 3" descr="Изображение выглядит как музыкальный инструмент, гитара, картина, струнный инструмен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97253" name="Рисунок 3" descr="Изображение выглядит как музыкальный инструмент, гитара, картина, струнный инструмен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szCs w:val="28"/>
          <w:lang w:eastAsia="zh-CN"/>
        </w:rPr>
        <w:t xml:space="preserve">         </w:t>
      </w:r>
      <w:r w:rsidR="00A35D30" w:rsidRPr="00A35D30">
        <w:rPr>
          <w:rFonts w:eastAsia="Times New Roman"/>
          <w:szCs w:val="28"/>
          <w:lang w:eastAsia="zh-CN"/>
        </w:rPr>
        <w:t xml:space="preserve">У мужчины же, особенно если включается воспоминательная волна после </w:t>
      </w:r>
      <w:r w:rsidRPr="00A35D30">
        <w:rPr>
          <w:rFonts w:eastAsia="Times New Roman"/>
          <w:szCs w:val="28"/>
          <w:lang w:eastAsia="zh-CN"/>
        </w:rPr>
        <w:t xml:space="preserve">23 </w:t>
      </w:r>
      <w:r>
        <w:rPr>
          <w:rFonts w:eastAsia="Times New Roman"/>
          <w:szCs w:val="28"/>
          <w:lang w:eastAsia="zh-CN"/>
        </w:rPr>
        <w:t>февраля</w:t>
      </w:r>
      <w:r w:rsidR="00A35D30" w:rsidRPr="00A35D30">
        <w:rPr>
          <w:rFonts w:eastAsia="Times New Roman"/>
          <w:szCs w:val="28"/>
          <w:lang w:eastAsia="zh-CN"/>
        </w:rPr>
        <w:t xml:space="preserve">, </w:t>
      </w:r>
      <w:r w:rsidR="00237822" w:rsidRPr="00A35D30">
        <w:rPr>
          <w:rFonts w:eastAsia="Times New Roman"/>
          <w:szCs w:val="28"/>
          <w:lang w:eastAsia="zh-CN"/>
        </w:rPr>
        <w:t>всё,</w:t>
      </w:r>
      <w:r w:rsidR="00A35D30" w:rsidRPr="00A35D30">
        <w:rPr>
          <w:rFonts w:eastAsia="Times New Roman"/>
          <w:szCs w:val="28"/>
          <w:lang w:eastAsia="zh-CN"/>
        </w:rPr>
        <w:t xml:space="preserve"> наоборот. При большом внешнем словарном запасе часто отсутствует второй смысл, скрытый уровень передачи информации. В результате приходится всё проговаривать — подробно, обстоятельно, иногда утомительно.</w:t>
      </w:r>
      <w:r w:rsidR="000C1ECA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Скорость информационного обмена в разных пространствах действительно различна. То, что женщина </w:t>
      </w:r>
      <w:r w:rsidR="00A35D30" w:rsidRPr="00FC0542">
        <w:rPr>
          <w:rStyle w:val="--0"/>
        </w:rPr>
        <w:t xml:space="preserve">может </w:t>
      </w:r>
      <w:r w:rsidR="00A35D30" w:rsidRPr="00FC0542">
        <w:rPr>
          <w:rStyle w:val="--"/>
        </w:rPr>
        <w:t>передать</w:t>
      </w:r>
      <w:r w:rsidR="00A35D30" w:rsidRPr="00A35D30">
        <w:rPr>
          <w:rFonts w:eastAsia="Times New Roman"/>
          <w:szCs w:val="28"/>
          <w:lang w:eastAsia="zh-CN"/>
        </w:rPr>
        <w:t xml:space="preserve"> в течение одной секунды, мужчина нередко разворачивает в текст объёмом не менее суток размышлений — примерно сто двадцать восемь листов комментариев.</w:t>
      </w:r>
      <w:r w:rsidR="000C1ECA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При передаче информации из более тонких систем жизнеобеспечения некоторые мужчины могут слышать музыку — обычно это происходит в промежутке между 3:30 и 4:30 утра по местному времени. Но дешифровать её они, как правило, </w:t>
      </w:r>
      <w:r w:rsidR="00A35D30" w:rsidRPr="00FC0542">
        <w:rPr>
          <w:rStyle w:val="--"/>
        </w:rPr>
        <w:t xml:space="preserve">не </w:t>
      </w:r>
      <w:r w:rsidR="00A35D30" w:rsidRPr="00FC0542">
        <w:rPr>
          <w:rStyle w:val="--0"/>
        </w:rPr>
        <w:t>могут</w:t>
      </w:r>
      <w:r w:rsidR="00A35D30" w:rsidRPr="00A35D30">
        <w:rPr>
          <w:rFonts w:eastAsia="Times New Roman"/>
          <w:szCs w:val="28"/>
          <w:lang w:eastAsia="zh-CN"/>
        </w:rPr>
        <w:t>. И днём, если обладают музыкальным образованием, пытаются восстановить услышанное — транслировать, оформить, структурировать.</w:t>
      </w:r>
      <w:r w:rsidR="00C84BE5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Все великие композиторы — </w:t>
      </w:r>
      <w:r w:rsidR="00A35D30" w:rsidRPr="00A35D30">
        <w:rPr>
          <w:rFonts w:eastAsia="Times New Roman"/>
          <w:szCs w:val="28"/>
          <w:lang w:eastAsia="zh-CN"/>
        </w:rPr>
        <w:lastRenderedPageBreak/>
        <w:t>мужчины.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Но иногда возникает ощущение, что эта музыка предназначена женщинам, а мужчины лишь посредники, переводчики с языка интуиции на язык нот.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С другой стороны, большинство признанных экстрасенсов — женщины. Им </w:t>
      </w:r>
      <w:r w:rsidR="00A35D30" w:rsidRPr="00FC0542">
        <w:rPr>
          <w:rStyle w:val="--"/>
        </w:rPr>
        <w:t xml:space="preserve">не </w:t>
      </w:r>
      <w:r w:rsidR="00A35D30" w:rsidRPr="00FC0542">
        <w:rPr>
          <w:rStyle w:val="--0"/>
        </w:rPr>
        <w:t>требуется</w:t>
      </w:r>
      <w:r w:rsidR="00A35D30" w:rsidRPr="00A35D30">
        <w:rPr>
          <w:rFonts w:eastAsia="Times New Roman"/>
          <w:szCs w:val="28"/>
          <w:lang w:eastAsia="zh-CN"/>
        </w:rPr>
        <w:t xml:space="preserve"> долго пояснять мужчине, что происходит. Он просто начинает выполнять их рекомендации, не до конца понимая, почему это работает — и впоследствии создаёт научные институты для исследования явлений, которыми они пользуются естественно.</w:t>
      </w:r>
    </w:p>
    <w:p w14:paraId="24B48A0E" w14:textId="78725E28" w:rsidR="00A35D30" w:rsidRPr="00FC0542" w:rsidRDefault="00FC0542" w:rsidP="005B6524">
      <w:pPr>
        <w:spacing w:after="0"/>
        <w:ind w:firstLine="0"/>
        <w:rPr>
          <w:rStyle w:val="--0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D30" w:rsidRPr="00A35D30">
        <w:rPr>
          <w:rFonts w:eastAsia="Times New Roman"/>
          <w:szCs w:val="28"/>
          <w:lang w:eastAsia="zh-CN"/>
        </w:rPr>
        <w:t>Так</w:t>
      </w:r>
      <w:r>
        <w:rPr>
          <w:rFonts w:eastAsia="Times New Roman"/>
          <w:szCs w:val="28"/>
          <w:lang w:eastAsia="zh-CN"/>
        </w:rPr>
        <w:t>,</w:t>
      </w:r>
      <w:r w:rsidR="00A35D30" w:rsidRPr="00A35D30">
        <w:rPr>
          <w:rFonts w:eastAsia="Times New Roman"/>
          <w:szCs w:val="28"/>
          <w:lang w:eastAsia="zh-CN"/>
        </w:rPr>
        <w:t xml:space="preserve"> как мужчина, как правило, не сразу понимает командный язык женщины, она, зная о гравитационной основе мужского мышления (вспомним яблоко Ньютона), иногда доносит смысл своих выражений с помощью </w:t>
      </w:r>
      <w:r w:rsidR="00A35D30" w:rsidRPr="00FC0542">
        <w:rPr>
          <w:rStyle w:val="--0"/>
        </w:rPr>
        <w:t xml:space="preserve">более </w:t>
      </w:r>
      <w:r w:rsidR="00A35D30" w:rsidRPr="00FC0542">
        <w:rPr>
          <w:rStyle w:val="--"/>
        </w:rPr>
        <w:t>материальных</w:t>
      </w:r>
      <w:r w:rsidR="00A35D30" w:rsidRPr="00FC0542">
        <w:rPr>
          <w:rStyle w:val="--0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аргументов — инерционной массы утюга или скалки. Чем тяжелее аргумент, тем доходчивее.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И если убрать юмор, за всем этим скрывается одна важная мысль.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Женщина работает не только с формой, но и с мерой.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Она чувствует дисбаланс раньше, чем он проявляется в фактах.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Она передаёт информацию не только словами, но состоянием.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А в эпоху Перехода, когда скорость изменений возрастает</w:t>
      </w:r>
      <w:r w:rsidR="00A53182">
        <w:rPr>
          <w:rFonts w:eastAsia="Times New Roman"/>
          <w:szCs w:val="28"/>
          <w:lang w:eastAsia="zh-CN"/>
        </w:rPr>
        <w:t xml:space="preserve"> все более и более</w:t>
      </w:r>
      <w:r w:rsidR="00A35D30" w:rsidRPr="00A35D30">
        <w:rPr>
          <w:rFonts w:eastAsia="Times New Roman"/>
          <w:szCs w:val="28"/>
          <w:lang w:eastAsia="zh-CN"/>
        </w:rPr>
        <w:t xml:space="preserve">, именно такая способность — мгновенно считывать и удерживать внутреннюю соразмерность — становится </w:t>
      </w:r>
      <w:r w:rsidR="00A35D30" w:rsidRPr="00FC0542">
        <w:rPr>
          <w:rStyle w:val="--0"/>
        </w:rPr>
        <w:t xml:space="preserve">особенно </w:t>
      </w:r>
      <w:r w:rsidR="00A35D30" w:rsidRPr="00FC0542">
        <w:rPr>
          <w:rStyle w:val="--"/>
        </w:rPr>
        <w:t>ценной.</w:t>
      </w:r>
    </w:p>
    <w:p w14:paraId="13B3FEA2" w14:textId="6C194231" w:rsidR="00A35D30" w:rsidRPr="00890CE3" w:rsidRDefault="005B6524" w:rsidP="00890CE3">
      <w:pPr>
        <w:spacing w:after="0"/>
        <w:ind w:firstLine="0"/>
        <w:rPr>
          <w:b/>
          <w:caps/>
          <w:color w:val="FF0000"/>
          <w:sz w:val="24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D30" w:rsidRPr="00A35D30">
        <w:rPr>
          <w:rFonts w:eastAsia="Times New Roman"/>
          <w:szCs w:val="28"/>
          <w:lang w:eastAsia="zh-CN"/>
        </w:rPr>
        <w:t>Мужчинам свойственно всё объяснять. Они создают институты, пишут трактаты, выводят формулы, строят системы, оформляют гипотезы в доктрины. Им важно структурировать, зафиксировать, обосновать. И в этом их сила.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Но есть нюанс: то, что женщина передаёт за одну секунду взглядом, мужчина разворачивает</w:t>
      </w:r>
      <w:r w:rsidR="00FC0542">
        <w:rPr>
          <w:rFonts w:eastAsia="Times New Roman"/>
          <w:szCs w:val="28"/>
          <w:lang w:eastAsia="zh-CN"/>
        </w:rPr>
        <w:t xml:space="preserve">, как я уже </w:t>
      </w:r>
      <w:r w:rsidR="00125831">
        <w:rPr>
          <w:rFonts w:eastAsia="Times New Roman"/>
          <w:szCs w:val="28"/>
          <w:lang w:eastAsia="zh-CN"/>
        </w:rPr>
        <w:t xml:space="preserve">говорил, </w:t>
      </w:r>
      <w:r w:rsidR="00125831" w:rsidRPr="00A35D30">
        <w:rPr>
          <w:rFonts w:eastAsia="Times New Roman"/>
          <w:szCs w:val="28"/>
          <w:lang w:eastAsia="zh-CN"/>
        </w:rPr>
        <w:t>примерно</w:t>
      </w:r>
      <w:r w:rsidR="00A35D30" w:rsidRPr="00A35D30">
        <w:rPr>
          <w:rFonts w:eastAsia="Times New Roman"/>
          <w:szCs w:val="28"/>
          <w:lang w:eastAsia="zh-CN"/>
        </w:rPr>
        <w:t xml:space="preserve"> на сто двадцать восемь страниц текста. И делает это с удовольствием — потому что процесс объяснения</w:t>
      </w:r>
      <w:r w:rsidR="00120020">
        <w:rPr>
          <w:rFonts w:eastAsia="Times New Roman"/>
          <w:szCs w:val="28"/>
          <w:lang w:eastAsia="zh-CN"/>
        </w:rPr>
        <w:t>,</w:t>
      </w:r>
      <w:r w:rsidR="00A35D30" w:rsidRPr="00A35D30">
        <w:rPr>
          <w:rFonts w:eastAsia="Times New Roman"/>
          <w:szCs w:val="28"/>
          <w:lang w:eastAsia="zh-CN"/>
        </w:rPr>
        <w:t xml:space="preserve"> для него равнозначен </w:t>
      </w:r>
      <w:r w:rsidR="00A35D30" w:rsidRPr="00FC0542">
        <w:rPr>
          <w:rStyle w:val="--0"/>
        </w:rPr>
        <w:t xml:space="preserve">процессу </w:t>
      </w:r>
      <w:r w:rsidR="00A35D30" w:rsidRPr="00FC0542">
        <w:rPr>
          <w:rStyle w:val="--"/>
        </w:rPr>
        <w:t>понимания.</w:t>
      </w:r>
      <w:r w:rsidR="00890CE3">
        <w:rPr>
          <w:rStyle w:val="--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Скорость информационного обмена в разных пространствах различна. </w:t>
      </w:r>
      <w:r w:rsidR="00890CE3">
        <w:rPr>
          <w:rFonts w:eastAsia="Times New Roman"/>
          <w:szCs w:val="28"/>
          <w:lang w:eastAsia="zh-CN"/>
        </w:rPr>
        <w:t xml:space="preserve">Поэтому женщина </w:t>
      </w:r>
      <w:r w:rsidR="00A35D30" w:rsidRPr="00A35D30">
        <w:rPr>
          <w:rFonts w:eastAsia="Times New Roman"/>
          <w:szCs w:val="28"/>
          <w:lang w:eastAsia="zh-CN"/>
        </w:rPr>
        <w:t>воспринимает</w:t>
      </w:r>
      <w:r w:rsidR="00890CE3">
        <w:rPr>
          <w:rFonts w:eastAsia="Times New Roman"/>
          <w:szCs w:val="28"/>
          <w:lang w:eastAsia="zh-CN"/>
        </w:rPr>
        <w:t xml:space="preserve"> все</w:t>
      </w:r>
      <w:r w:rsidR="00A35D30" w:rsidRPr="00A35D30">
        <w:rPr>
          <w:rFonts w:eastAsia="Times New Roman"/>
          <w:szCs w:val="28"/>
          <w:lang w:eastAsia="zh-CN"/>
        </w:rPr>
        <w:t xml:space="preserve"> целостно, без промежуточного этапа расшифровки.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Мужчинам нередко записывают «программную информацию». Они затем транслируют её обществу — иногда красиво, иногда громко, иногда ист</w:t>
      </w:r>
      <w:r w:rsidR="00273BA4">
        <w:rPr>
          <w:rFonts w:eastAsia="Times New Roman"/>
          <w:szCs w:val="28"/>
          <w:lang w:eastAsia="zh-CN"/>
        </w:rPr>
        <w:t>е</w:t>
      </w:r>
      <w:r w:rsidR="00A35D30" w:rsidRPr="00A35D30">
        <w:rPr>
          <w:rFonts w:eastAsia="Times New Roman"/>
          <w:szCs w:val="28"/>
          <w:lang w:eastAsia="zh-CN"/>
        </w:rPr>
        <w:t xml:space="preserve">рически. Они становятся носителями идей, реформ, доктрин. Но командный, глубинный язык — интуитивный, связанный с мерой жизни — принадлежит Вам, дорогие </w:t>
      </w:r>
      <w:r w:rsidR="00A35D30" w:rsidRPr="00273BA4">
        <w:rPr>
          <w:rFonts w:eastAsia="Times New Roman"/>
          <w:szCs w:val="28"/>
          <w:lang w:eastAsia="zh-CN"/>
        </w:rPr>
        <w:t>женщины.</w:t>
      </w:r>
      <w:r w:rsidR="00A35D30" w:rsidRPr="00A35D30">
        <w:rPr>
          <w:rFonts w:eastAsia="Times New Roman"/>
          <w:szCs w:val="28"/>
          <w:lang w:eastAsia="zh-CN"/>
        </w:rPr>
        <w:t xml:space="preserve"> Это язык не столько слов, сколько состояний.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И вот здесь начинается самое важное.</w:t>
      </w:r>
    </w:p>
    <w:p w14:paraId="5EFA2F0C" w14:textId="4BB9D1F0" w:rsidR="00A35D30" w:rsidRPr="00A35D30" w:rsidRDefault="005B6524" w:rsidP="005B652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A35D30" w:rsidRPr="00A35D30">
        <w:rPr>
          <w:rFonts w:eastAsia="Times New Roman"/>
          <w:szCs w:val="28"/>
          <w:lang w:eastAsia="zh-CN"/>
        </w:rPr>
        <w:t xml:space="preserve">Мы живём в период, когда меняется </w:t>
      </w:r>
      <w:r w:rsidR="00A35D30" w:rsidRPr="00FC0542">
        <w:rPr>
          <w:rStyle w:val="--0"/>
        </w:rPr>
        <w:t xml:space="preserve">сама </w:t>
      </w:r>
      <w:r w:rsidR="00A35D30" w:rsidRPr="00FC0542">
        <w:rPr>
          <w:rStyle w:val="--"/>
        </w:rPr>
        <w:t xml:space="preserve">конструкция </w:t>
      </w:r>
      <w:r w:rsidR="00A35D30" w:rsidRPr="00A35D30">
        <w:rPr>
          <w:rFonts w:eastAsia="Times New Roman"/>
          <w:szCs w:val="28"/>
          <w:lang w:eastAsia="zh-CN"/>
        </w:rPr>
        <w:t>организованного бытия людей. Меняется логика социального поведения. Меняется информационная среда. Ускоряются процессы, усиливаются взаимосвязи, размываются прежние границы.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И в этих условиях устойчивость общества определяется не силой институтов, не количеством законов и не громкостью лозунгов, а мерой внутреннего различения. Тем, насколько человек способен чувствовать соразмерность происходящего.</w:t>
      </w:r>
    </w:p>
    <w:p w14:paraId="257217C2" w14:textId="32C70734" w:rsidR="00A35D30" w:rsidRPr="00A35D30" w:rsidRDefault="005B6524" w:rsidP="005B6524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A35D30" w:rsidRPr="00120020">
        <w:rPr>
          <w:rFonts w:eastAsia="Times New Roman"/>
          <w:b/>
          <w:bCs/>
          <w:i/>
          <w:iCs/>
          <w:szCs w:val="28"/>
          <w:lang w:eastAsia="zh-CN"/>
        </w:rPr>
        <w:t>В триединстве</w:t>
      </w:r>
      <w:r w:rsidR="00B61E6D">
        <w:rPr>
          <w:rFonts w:eastAsia="Times New Roman"/>
          <w:b/>
          <w:bCs/>
          <w:i/>
          <w:iCs/>
          <w:szCs w:val="28"/>
          <w:lang w:eastAsia="zh-CN"/>
        </w:rPr>
        <w:t>:</w:t>
      </w:r>
      <w:r w:rsidR="00A35D30" w:rsidRPr="00120020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B61E6D">
        <w:rPr>
          <w:rFonts w:eastAsia="Times New Roman"/>
          <w:b/>
          <w:bCs/>
          <w:i/>
          <w:iCs/>
          <w:szCs w:val="28"/>
          <w:lang w:eastAsia="zh-CN"/>
        </w:rPr>
        <w:t>«</w:t>
      </w:r>
      <w:r w:rsidR="00A35D30" w:rsidRPr="00120020">
        <w:rPr>
          <w:rFonts w:eastAsia="Times New Roman"/>
          <w:b/>
          <w:bCs/>
          <w:i/>
          <w:iCs/>
          <w:szCs w:val="28"/>
          <w:lang w:eastAsia="zh-CN"/>
        </w:rPr>
        <w:t>Материя–Информация–Мера</w:t>
      </w:r>
      <w:r w:rsidR="00B61E6D">
        <w:rPr>
          <w:rFonts w:eastAsia="Times New Roman"/>
          <w:b/>
          <w:bCs/>
          <w:i/>
          <w:iCs/>
          <w:szCs w:val="28"/>
          <w:lang w:eastAsia="zh-CN"/>
        </w:rPr>
        <w:t>»,</w:t>
      </w:r>
      <w:r w:rsidR="00A35D30" w:rsidRPr="00A35D30">
        <w:rPr>
          <w:rFonts w:eastAsia="Times New Roman"/>
          <w:szCs w:val="28"/>
          <w:lang w:eastAsia="zh-CN"/>
        </w:rPr>
        <w:t xml:space="preserve"> </w:t>
      </w:r>
      <w:r w:rsidR="00A35D30" w:rsidRPr="00237822">
        <w:rPr>
          <w:rStyle w:val="--0"/>
        </w:rPr>
        <w:t xml:space="preserve">именно </w:t>
      </w:r>
      <w:r w:rsidR="00A35D30" w:rsidRPr="00237822">
        <w:rPr>
          <w:rStyle w:val="--"/>
        </w:rPr>
        <w:t>женщина</w:t>
      </w:r>
      <w:r w:rsidR="00B61E6D">
        <w:rPr>
          <w:rStyle w:val="--"/>
        </w:rPr>
        <w:t>,</w:t>
      </w:r>
      <w:r w:rsidR="00A35D30" w:rsidRPr="00A35D30">
        <w:rPr>
          <w:rFonts w:eastAsia="Times New Roman"/>
          <w:szCs w:val="28"/>
          <w:lang w:eastAsia="zh-CN"/>
        </w:rPr>
        <w:t xml:space="preserve"> интуитивно чувствует меру. Но и само триединство — не предел описания. Оно описывает взаимосвязь понятий, объектов, процессов, </w:t>
      </w:r>
      <w:r w:rsidR="00A35D30" w:rsidRPr="00A35D30">
        <w:rPr>
          <w:rFonts w:eastAsia="Times New Roman"/>
          <w:szCs w:val="28"/>
          <w:lang w:eastAsia="zh-CN"/>
        </w:rPr>
        <w:lastRenderedPageBreak/>
        <w:t xml:space="preserve">находящихся внутри некоторого пространства. Три признака дают нам способ различения, но </w:t>
      </w:r>
      <w:r w:rsidR="00A35D30" w:rsidRPr="00FC0542">
        <w:rPr>
          <w:rStyle w:val="--"/>
        </w:rPr>
        <w:t xml:space="preserve">не </w:t>
      </w:r>
      <w:r w:rsidR="00A35D30" w:rsidRPr="00FC0542">
        <w:rPr>
          <w:rStyle w:val="--0"/>
        </w:rPr>
        <w:t>исчерпывают</w:t>
      </w:r>
      <w:r w:rsidR="00A35D30" w:rsidRPr="00A35D30">
        <w:rPr>
          <w:rFonts w:eastAsia="Times New Roman"/>
          <w:szCs w:val="28"/>
          <w:lang w:eastAsia="zh-CN"/>
        </w:rPr>
        <w:t xml:space="preserve"> пространство, в котором эти признаки проявляются.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Это пространство имеет сложную структуру. Оно не сводится к физической протяжённости и не фиксируется современными приборами. Оно включает в себя уровень смыслов, намерений, состояний, влияний — ту глубину, которую трудно измерить, но невозможно отрицать.</w:t>
      </w:r>
    </w:p>
    <w:p w14:paraId="77841E4D" w14:textId="5D9B0E1C" w:rsidR="00A35D30" w:rsidRPr="00A35D30" w:rsidRDefault="005B6524" w:rsidP="006D419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A35D30" w:rsidRPr="00A35D30">
        <w:rPr>
          <w:rFonts w:eastAsia="Times New Roman"/>
          <w:szCs w:val="28"/>
          <w:lang w:eastAsia="zh-CN"/>
        </w:rPr>
        <w:t xml:space="preserve">Начиная с Аристотеля, утверждавшего, что любое понятие имеет свои границы существования и применения, мыслители пытались дополнить набор исходных категорий </w:t>
      </w:r>
      <w:r w:rsidR="00A35D30" w:rsidRPr="00FC0542">
        <w:rPr>
          <w:rStyle w:val="--"/>
        </w:rPr>
        <w:t xml:space="preserve">новыми </w:t>
      </w:r>
      <w:r w:rsidR="00A35D30" w:rsidRPr="00FC0542">
        <w:rPr>
          <w:rStyle w:val="--0"/>
        </w:rPr>
        <w:t>правилами,</w:t>
      </w:r>
      <w:r w:rsidR="00A35D30" w:rsidRPr="00A35D30">
        <w:rPr>
          <w:rFonts w:eastAsia="Times New Roman"/>
          <w:szCs w:val="28"/>
          <w:lang w:eastAsia="zh-CN"/>
        </w:rPr>
        <w:t xml:space="preserve"> уточнениями, доказательствами. Стремились перевести аксиомы — недоказуемые основания — в разряд доказанных понятий. Но чем больше расширялся понятийный аппарат, тем яснее становилось: фундаментальные категории требуют не столько доказательства, сколько правильного применения.</w:t>
      </w:r>
    </w:p>
    <w:p w14:paraId="4C3D0B74" w14:textId="20791DD1" w:rsidR="00A35D30" w:rsidRPr="00A35D30" w:rsidRDefault="00A42E98" w:rsidP="00242485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FC4CCE9" wp14:editId="714545D0">
            <wp:simplePos x="0" y="0"/>
            <wp:positionH relativeFrom="column">
              <wp:posOffset>-189865</wp:posOffset>
            </wp:positionH>
            <wp:positionV relativeFrom="paragraph">
              <wp:posOffset>459740</wp:posOffset>
            </wp:positionV>
            <wp:extent cx="3968750" cy="3422650"/>
            <wp:effectExtent l="0" t="0" r="6350" b="6350"/>
            <wp:wrapTight wrapText="bothSides">
              <wp:wrapPolygon edited="0">
                <wp:start x="0" y="0"/>
                <wp:lineTo x="0" y="21560"/>
                <wp:lineTo x="21565" y="21560"/>
                <wp:lineTo x="21565" y="0"/>
                <wp:lineTo x="0" y="0"/>
              </wp:wrapPolygon>
            </wp:wrapTight>
            <wp:docPr id="738757329" name="Рисунок 4" descr="Изображение выглядит как мультфильм, рисунок, иллюстрация, графическая вста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757329" name="Рисунок 4" descr="Изображение выглядит как мультфильм, рисунок, иллюстрация, графическая вста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5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524">
        <w:rPr>
          <w:rFonts w:eastAsia="Times New Roman"/>
          <w:szCs w:val="28"/>
          <w:lang w:eastAsia="zh-CN"/>
        </w:rPr>
        <w:t xml:space="preserve">     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Все базовые понятия — мера, информация, пространство, время — являются не просто терминами. Они — живые основания мышления. Они действуют в жизни человека и общества. И в процессе этой жизни могут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трансформироваться, менять акценты, раскрывать новые грани — в зависимости от внешних условий и от внутреннего состояния сознания.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В том числе — от тех мыслей,</w:t>
      </w:r>
      <w:r w:rsidR="00693079">
        <w:rPr>
          <w:rFonts w:eastAsia="Times New Roman"/>
          <w:szCs w:val="28"/>
          <w:lang w:eastAsia="zh-CN"/>
        </w:rPr>
        <w:t xml:space="preserve"> которые возникают </w:t>
      </w:r>
      <w:r w:rsidR="00A35D30" w:rsidRPr="00A35D30">
        <w:rPr>
          <w:rFonts w:eastAsia="Times New Roman"/>
          <w:szCs w:val="28"/>
          <w:lang w:eastAsia="zh-CN"/>
        </w:rPr>
        <w:t>в головах женщин.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Вы лучше ощущаете границы допустимого.</w:t>
      </w:r>
      <w:r w:rsidR="00237822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Вы быстрее различаете фальшь.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>Вы раньше замечаете надвигающийся дисбаланс.</w:t>
      </w:r>
      <w:r w:rsidR="005B6524"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Именно потому, что </w:t>
      </w:r>
      <w:r w:rsidR="00237822">
        <w:rPr>
          <w:rFonts w:eastAsia="Times New Roman"/>
          <w:szCs w:val="28"/>
          <w:lang w:eastAsia="zh-CN"/>
        </w:rPr>
        <w:t>В</w:t>
      </w:r>
      <w:r w:rsidR="00A35D30" w:rsidRPr="00A35D30">
        <w:rPr>
          <w:rFonts w:eastAsia="Times New Roman"/>
          <w:szCs w:val="28"/>
          <w:lang w:eastAsia="zh-CN"/>
        </w:rPr>
        <w:t xml:space="preserve">ы работаете </w:t>
      </w:r>
      <w:r w:rsidR="00A35D30" w:rsidRPr="00FC0542">
        <w:rPr>
          <w:rStyle w:val="--"/>
        </w:rPr>
        <w:t xml:space="preserve">не </w:t>
      </w:r>
      <w:r w:rsidR="00A35D30" w:rsidRPr="00FC0542">
        <w:rPr>
          <w:rStyle w:val="--0"/>
        </w:rPr>
        <w:t>только</w:t>
      </w:r>
      <w:r w:rsidR="00A35D30" w:rsidRPr="00A35D30">
        <w:rPr>
          <w:rFonts w:eastAsia="Times New Roman"/>
          <w:szCs w:val="28"/>
          <w:lang w:eastAsia="zh-CN"/>
        </w:rPr>
        <w:t xml:space="preserve"> с формой, но и с пространством, в котором эта форма возникает. Не только с фактами, но и с их смыслом. Не только с информацией, но и с её мерой.</w:t>
      </w:r>
    </w:p>
    <w:p w14:paraId="58B785B5" w14:textId="147868DD" w:rsidR="00EA64BD" w:rsidRPr="00EA64BD" w:rsidRDefault="005B6524" w:rsidP="003D5BC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722DA3" w:rsidRPr="00A35D30">
        <w:rPr>
          <w:rFonts w:eastAsia="Times New Roman"/>
          <w:szCs w:val="28"/>
          <w:lang w:eastAsia="zh-CN"/>
        </w:rPr>
        <w:t>В эпоху Перехода</w:t>
      </w:r>
      <w:r w:rsidR="00722DA3">
        <w:rPr>
          <w:rFonts w:eastAsia="Times New Roman"/>
          <w:szCs w:val="28"/>
          <w:lang w:eastAsia="zh-CN"/>
        </w:rPr>
        <w:t xml:space="preserve"> – </w:t>
      </w:r>
      <w:r w:rsidR="00A35D30" w:rsidRPr="00A35D30">
        <w:rPr>
          <w:rFonts w:eastAsia="Times New Roman"/>
          <w:szCs w:val="28"/>
          <w:lang w:eastAsia="zh-CN"/>
        </w:rPr>
        <w:t xml:space="preserve">это становится </w:t>
      </w:r>
      <w:r w:rsidR="00A35D30" w:rsidRPr="00FC0542">
        <w:rPr>
          <w:rStyle w:val="--0"/>
        </w:rPr>
        <w:t xml:space="preserve">особенно </w:t>
      </w:r>
      <w:r w:rsidR="00A35D30" w:rsidRPr="00FC0542">
        <w:rPr>
          <w:rStyle w:val="--"/>
        </w:rPr>
        <w:t>значимым</w:t>
      </w:r>
      <w:r w:rsidR="00A35D30" w:rsidRPr="00A35D30">
        <w:rPr>
          <w:rFonts w:eastAsia="Times New Roman"/>
          <w:szCs w:val="28"/>
          <w:lang w:eastAsia="zh-CN"/>
        </w:rPr>
        <w:t>. Потому что</w:t>
      </w:r>
      <w:r w:rsidR="00FC0542">
        <w:rPr>
          <w:rFonts w:eastAsia="Times New Roman"/>
          <w:szCs w:val="28"/>
          <w:lang w:eastAsia="zh-CN"/>
        </w:rPr>
        <w:t>,</w:t>
      </w:r>
      <w:r w:rsidR="00A35D30" w:rsidRPr="00A35D30">
        <w:rPr>
          <w:rFonts w:eastAsia="Times New Roman"/>
          <w:szCs w:val="28"/>
          <w:lang w:eastAsia="zh-CN"/>
        </w:rPr>
        <w:t xml:space="preserve"> когда пространство бытия усложняется, когда триединство требует более глубокого понимания, именно способность чувствовать соразмерность — не теоретически, а интуитивно — становится фактором устойчивости.</w:t>
      </w:r>
      <w:r>
        <w:rPr>
          <w:rFonts w:eastAsia="Times New Roman"/>
          <w:szCs w:val="28"/>
          <w:lang w:eastAsia="zh-CN"/>
        </w:rPr>
        <w:t xml:space="preserve"> </w:t>
      </w:r>
      <w:r w:rsidR="00A35D30" w:rsidRPr="00A35D30">
        <w:rPr>
          <w:rFonts w:eastAsia="Times New Roman"/>
          <w:szCs w:val="28"/>
          <w:lang w:eastAsia="zh-CN"/>
        </w:rPr>
        <w:t xml:space="preserve">И в этом </w:t>
      </w:r>
      <w:r w:rsidR="00237822">
        <w:rPr>
          <w:rFonts w:eastAsia="Times New Roman"/>
          <w:szCs w:val="28"/>
          <w:lang w:eastAsia="zh-CN"/>
        </w:rPr>
        <w:t>В</w:t>
      </w:r>
      <w:r w:rsidR="00A35D30" w:rsidRPr="00A35D30">
        <w:rPr>
          <w:rFonts w:eastAsia="Times New Roman"/>
          <w:szCs w:val="28"/>
          <w:lang w:eastAsia="zh-CN"/>
        </w:rPr>
        <w:t>аша незаменимая роль</w:t>
      </w:r>
      <w:r>
        <w:rPr>
          <w:rFonts w:eastAsia="Times New Roman"/>
          <w:szCs w:val="28"/>
          <w:lang w:eastAsia="zh-CN"/>
        </w:rPr>
        <w:t xml:space="preserve">. </w:t>
      </w:r>
      <w:r w:rsidR="00EA64BD" w:rsidRPr="00EA64BD">
        <w:rPr>
          <w:rFonts w:eastAsia="Times New Roman"/>
          <w:szCs w:val="28"/>
          <w:lang w:eastAsia="zh-CN"/>
        </w:rPr>
        <w:t xml:space="preserve">Переходный период — это не только смена форм управления и не просто перестройка институтов. Это </w:t>
      </w:r>
      <w:r w:rsidR="00EA64BD" w:rsidRPr="00FC0542">
        <w:rPr>
          <w:rStyle w:val="--"/>
        </w:rPr>
        <w:t xml:space="preserve">испытание </w:t>
      </w:r>
      <w:r w:rsidR="00EA64BD" w:rsidRPr="00FC0542">
        <w:rPr>
          <w:rStyle w:val="--0"/>
        </w:rPr>
        <w:t>устойчивости</w:t>
      </w:r>
      <w:r w:rsidR="00EA64BD" w:rsidRPr="00EA64BD">
        <w:rPr>
          <w:rFonts w:eastAsia="Times New Roman"/>
          <w:szCs w:val="28"/>
          <w:lang w:eastAsia="zh-CN"/>
        </w:rPr>
        <w:t xml:space="preserve"> человечества</w:t>
      </w:r>
      <w:r w:rsidR="00237822">
        <w:rPr>
          <w:rFonts w:eastAsia="Times New Roman"/>
          <w:szCs w:val="28"/>
          <w:lang w:eastAsia="zh-CN"/>
        </w:rPr>
        <w:t>,</w:t>
      </w:r>
      <w:r w:rsidR="00EA64BD" w:rsidRPr="00EA64BD">
        <w:rPr>
          <w:rFonts w:eastAsia="Times New Roman"/>
          <w:szCs w:val="28"/>
          <w:lang w:eastAsia="zh-CN"/>
        </w:rPr>
        <w:t xml:space="preserve"> как целостной системы. Это момент, когда проверяется не сила механизмов, а глубина сознания. Когда обнаруживается: удерживает ли общество внутреннюю меру или начинает рассыпаться под напором ускорений.</w:t>
      </w:r>
      <w:r w:rsidR="003D5BC6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lastRenderedPageBreak/>
        <w:t>И здесь женщина становится не просто хранительницей очага — она становится носителем равновесия.</w:t>
      </w:r>
    </w:p>
    <w:p w14:paraId="6A448640" w14:textId="77777777" w:rsidR="00A42E98" w:rsidRDefault="003D5BC6" w:rsidP="00242485">
      <w:pPr>
        <w:spacing w:after="0"/>
        <w:ind w:firstLine="0"/>
        <w:rPr>
          <w:rStyle w:val="--0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EA64BD" w:rsidRPr="00EA64BD">
        <w:rPr>
          <w:rFonts w:eastAsia="Times New Roman"/>
          <w:szCs w:val="28"/>
          <w:lang w:eastAsia="zh-CN"/>
        </w:rPr>
        <w:t>Если мужчина стремится преобразовать мир, то женщина сохраняет его целостность.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Если мужчина строит конструкции, женщина удерживает их от разрушения.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Если мужчина говорит о будущем — женщина уже чувствует, каким оно должно быть.</w:t>
      </w:r>
      <w:r w:rsidR="00722DA3">
        <w:rPr>
          <w:rFonts w:eastAsia="Times New Roman"/>
          <w:szCs w:val="28"/>
          <w:lang w:eastAsia="zh-CN"/>
        </w:rPr>
        <w:t xml:space="preserve"> </w:t>
      </w:r>
      <w:r w:rsidR="00EA64BD" w:rsidRPr="003F4F7E">
        <w:rPr>
          <w:rStyle w:val="--0"/>
        </w:rPr>
        <w:t>именно</w:t>
      </w:r>
      <w:r w:rsidR="00EA64BD" w:rsidRPr="003F4F7E">
        <w:rPr>
          <w:rStyle w:val="--"/>
        </w:rPr>
        <w:t xml:space="preserve"> Вы</w:t>
      </w:r>
      <w:r w:rsidR="003D1468">
        <w:rPr>
          <w:rFonts w:eastAsia="Times New Roman"/>
          <w:szCs w:val="28"/>
          <w:lang w:eastAsia="zh-CN"/>
        </w:rPr>
        <w:t xml:space="preserve"> – н</w:t>
      </w:r>
      <w:r w:rsidR="00EA64BD" w:rsidRPr="00EA64BD">
        <w:rPr>
          <w:rFonts w:eastAsia="Times New Roman"/>
          <w:szCs w:val="28"/>
          <w:lang w:eastAsia="zh-CN"/>
        </w:rPr>
        <w:t>е декларативн</w:t>
      </w:r>
      <w:r w:rsidR="00A32B12">
        <w:rPr>
          <w:rFonts w:eastAsia="Times New Roman"/>
          <w:szCs w:val="28"/>
          <w:lang w:eastAsia="zh-CN"/>
        </w:rPr>
        <w:t>ость</w:t>
      </w:r>
      <w:r w:rsidR="00EA64BD" w:rsidRPr="00EA64BD">
        <w:rPr>
          <w:rFonts w:eastAsia="Times New Roman"/>
          <w:szCs w:val="28"/>
          <w:lang w:eastAsia="zh-CN"/>
        </w:rPr>
        <w:t>, а реальн</w:t>
      </w:r>
      <w:r w:rsidR="00A32B12">
        <w:rPr>
          <w:rFonts w:eastAsia="Times New Roman"/>
          <w:szCs w:val="28"/>
          <w:lang w:eastAsia="zh-CN"/>
        </w:rPr>
        <w:t>ость</w:t>
      </w:r>
      <w:r w:rsidR="00EA64BD" w:rsidRPr="00EA64BD">
        <w:rPr>
          <w:rFonts w:eastAsia="Times New Roman"/>
          <w:szCs w:val="28"/>
          <w:lang w:eastAsia="zh-CN"/>
        </w:rPr>
        <w:t>.</w:t>
      </w:r>
      <w:r w:rsidR="00FC054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удерживаете связь поколений, не позволяя времени разорвать ткань преемственности.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сохраняете нравственную ткань общества, даже тогда, когда законы запаздывают за жизнью.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несёте информационное сопровождение жизни — от рождения до зрелости.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развиваете генетически обусловленный потенциал детей — а значит, формируете меру будущего.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И если мужчина часто мыслит категориями проектов, реформ и стратегий, то женщина мыслит категориями сохранения жизни</w:t>
      </w:r>
      <w:r w:rsidR="00237822">
        <w:rPr>
          <w:rFonts w:eastAsia="Times New Roman"/>
          <w:szCs w:val="28"/>
          <w:lang w:eastAsia="zh-CN"/>
        </w:rPr>
        <w:t>,</w:t>
      </w:r>
      <w:r w:rsidR="00EA64BD" w:rsidRPr="00EA64BD">
        <w:rPr>
          <w:rFonts w:eastAsia="Times New Roman"/>
          <w:szCs w:val="28"/>
          <w:lang w:eastAsia="zh-CN"/>
        </w:rPr>
        <w:t xml:space="preserve"> как таковой. А это — </w:t>
      </w:r>
      <w:r w:rsidR="00242485" w:rsidRPr="00237822">
        <w:rPr>
          <w:rStyle w:val="--0"/>
        </w:rPr>
        <w:t xml:space="preserve">БОЛЕЕ </w:t>
      </w:r>
    </w:p>
    <w:p w14:paraId="70227B9E" w14:textId="616BB3A3" w:rsidR="00C27A6E" w:rsidRPr="00A42E98" w:rsidRDefault="002B5774" w:rsidP="00A42E98">
      <w:pPr>
        <w:spacing w:after="0"/>
        <w:ind w:firstLine="0"/>
        <w:rPr>
          <w:b/>
          <w:caps/>
          <w:color w:val="0432FF"/>
          <w:sz w:val="24"/>
        </w:rPr>
      </w:pPr>
      <w:r>
        <w:rPr>
          <w:b/>
          <w:caps/>
          <w:noProof/>
          <w:color w:val="0432FF"/>
          <w:sz w:val="24"/>
        </w:rPr>
        <w:drawing>
          <wp:anchor distT="0" distB="0" distL="114300" distR="114300" simplePos="0" relativeHeight="251663360" behindDoc="1" locked="0" layoutInCell="1" allowOverlap="1" wp14:anchorId="5487E16E" wp14:editId="536A5A31">
            <wp:simplePos x="0" y="0"/>
            <wp:positionH relativeFrom="column">
              <wp:posOffset>3220085</wp:posOffset>
            </wp:positionH>
            <wp:positionV relativeFrom="paragraph">
              <wp:posOffset>1723390</wp:posOffset>
            </wp:positionV>
            <wp:extent cx="3568700" cy="4705350"/>
            <wp:effectExtent l="0" t="0" r="0" b="6350"/>
            <wp:wrapTight wrapText="bothSides">
              <wp:wrapPolygon edited="0">
                <wp:start x="0" y="0"/>
                <wp:lineTo x="0" y="21571"/>
                <wp:lineTo x="21523" y="21571"/>
                <wp:lineTo x="21523" y="0"/>
                <wp:lineTo x="0" y="0"/>
              </wp:wrapPolygon>
            </wp:wrapTight>
            <wp:docPr id="4118155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15556" name="Рисунок 41181555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85" w:rsidRPr="00242485">
        <w:rPr>
          <w:rStyle w:val="--"/>
        </w:rPr>
        <w:t>ФУНДАМЕНТАЛЬНЫЙ</w:t>
      </w:r>
      <w:r w:rsidR="00EA64BD" w:rsidRPr="00EA64BD">
        <w:rPr>
          <w:rFonts w:eastAsia="Times New Roman"/>
          <w:szCs w:val="28"/>
          <w:lang w:eastAsia="zh-CN"/>
        </w:rPr>
        <w:t xml:space="preserve"> уровень управления.</w:t>
      </w:r>
      <w:r w:rsidR="003D5BC6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Можно, конечно, продолжать, продолжать и продолжать подобные рассуждения, вызванные общим настроем приближающегося события. Но я, вспомнив про «яблоко Ньютона» и его последствия для мужской логики, пожалуй, вовремя остановлюсь.</w:t>
      </w:r>
      <w:r w:rsidR="003D5BC6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Перейти из воспоминаний в реалии — лучше всего поможет, как всегда, Александр Сергеевич Пушкин. Он это делал неоднократно. Правда, тогда ещё не было знаковых вех — 23 февраля и 8 марта. Был 1827 год. И были строки, которые удивительно актуальны сегодня:</w:t>
      </w:r>
    </w:p>
    <w:p w14:paraId="43E3148F" w14:textId="55EF891B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Позвольте, жители страны,</w:t>
      </w:r>
      <w:r w:rsidR="00A42E98">
        <w:rPr>
          <w:rFonts w:eastAsia="Times New Roman"/>
          <w:szCs w:val="28"/>
          <w:lang w:eastAsia="zh-CN"/>
        </w:rPr>
        <w:t xml:space="preserve">                                  </w:t>
      </w:r>
    </w:p>
    <w:p w14:paraId="79988A36" w14:textId="74F3D4B9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В часы душевного мученья</w:t>
      </w:r>
    </w:p>
    <w:p w14:paraId="6BFB38C5" w14:textId="4F14C02E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Поздравить вас из заточенья</w:t>
      </w:r>
      <w:r w:rsidR="00773279">
        <w:rPr>
          <w:rFonts w:eastAsia="Times New Roman"/>
          <w:szCs w:val="28"/>
          <w:lang w:eastAsia="zh-CN"/>
        </w:rPr>
        <w:t xml:space="preserve">                            </w:t>
      </w:r>
    </w:p>
    <w:p w14:paraId="1FBDC0D9" w14:textId="5A6495C1" w:rsidR="00EA64BD" w:rsidRPr="00EA64BD" w:rsidRDefault="00EA64BD" w:rsidP="0038624E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С великим праздником весны!</w:t>
      </w:r>
      <w:r w:rsidR="00A42E98">
        <w:rPr>
          <w:rFonts w:eastAsia="Times New Roman"/>
          <w:szCs w:val="28"/>
          <w:lang w:eastAsia="zh-CN"/>
        </w:rPr>
        <w:t xml:space="preserve">                                         </w:t>
      </w:r>
    </w:p>
    <w:p w14:paraId="4D9C123C" w14:textId="77777777" w:rsidR="00EA64BD" w:rsidRPr="00EA64BD" w:rsidRDefault="00EA64BD" w:rsidP="0038624E">
      <w:pPr>
        <w:spacing w:after="0" w:line="160" w:lineRule="exact"/>
        <w:ind w:firstLine="0"/>
        <w:rPr>
          <w:rFonts w:eastAsia="Times New Roman"/>
          <w:szCs w:val="28"/>
          <w:lang w:eastAsia="zh-CN"/>
        </w:rPr>
      </w:pPr>
    </w:p>
    <w:p w14:paraId="7774539F" w14:textId="77777777" w:rsidR="00EA64BD" w:rsidRPr="00EA64BD" w:rsidRDefault="00EA64BD" w:rsidP="005D054A">
      <w:pPr>
        <w:spacing w:after="0" w:line="240" w:lineRule="exact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Всё утрясётся, всё пройдёт,</w:t>
      </w:r>
    </w:p>
    <w:p w14:paraId="44B8F412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Уйдут печали и тревоги,</w:t>
      </w:r>
    </w:p>
    <w:p w14:paraId="06783361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Вновь станут гладкими дороги,</w:t>
      </w:r>
    </w:p>
    <w:p w14:paraId="4C57C5BD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И сад, как прежде, зацветёт.</w:t>
      </w:r>
    </w:p>
    <w:p w14:paraId="5E49B1A9" w14:textId="77777777" w:rsidR="00EA64BD" w:rsidRPr="00EA64BD" w:rsidRDefault="00EA64BD" w:rsidP="0038624E">
      <w:pPr>
        <w:spacing w:after="0" w:line="160" w:lineRule="exact"/>
        <w:ind w:firstLine="0"/>
        <w:rPr>
          <w:rFonts w:eastAsia="Times New Roman"/>
          <w:szCs w:val="28"/>
          <w:lang w:eastAsia="zh-CN"/>
        </w:rPr>
      </w:pPr>
    </w:p>
    <w:p w14:paraId="4C317D9B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На помощь разум призовём,</w:t>
      </w:r>
    </w:p>
    <w:p w14:paraId="21AC7BA7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Сметём болезнь силой знаний</w:t>
      </w:r>
    </w:p>
    <w:p w14:paraId="71106F0F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И дни тяжёлых испытаний</w:t>
      </w:r>
    </w:p>
    <w:p w14:paraId="1E8197E6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Одной семьёй переживём.</w:t>
      </w:r>
    </w:p>
    <w:p w14:paraId="6CAD195C" w14:textId="77777777" w:rsidR="00EA64BD" w:rsidRPr="00EA64BD" w:rsidRDefault="00EA64BD" w:rsidP="0038624E">
      <w:pPr>
        <w:spacing w:after="0" w:line="160" w:lineRule="exact"/>
        <w:ind w:firstLine="0"/>
        <w:rPr>
          <w:rFonts w:eastAsia="Times New Roman"/>
          <w:szCs w:val="28"/>
          <w:lang w:eastAsia="zh-CN"/>
        </w:rPr>
      </w:pPr>
    </w:p>
    <w:p w14:paraId="47B2D136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Мы станем чище и мудрей,</w:t>
      </w:r>
    </w:p>
    <w:p w14:paraId="3210E8F3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Не сдавшись мраку и испугу,</w:t>
      </w:r>
    </w:p>
    <w:p w14:paraId="4DC56E12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Воспрянем духом и друг другу</w:t>
      </w:r>
    </w:p>
    <w:p w14:paraId="2A1C806E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Мы станем ближе и добрей.</w:t>
      </w:r>
    </w:p>
    <w:p w14:paraId="2277D846" w14:textId="77777777" w:rsidR="00EA64BD" w:rsidRPr="00EA64BD" w:rsidRDefault="00EA64BD" w:rsidP="00033ADE">
      <w:pPr>
        <w:spacing w:after="0" w:line="160" w:lineRule="exact"/>
        <w:ind w:firstLine="0"/>
        <w:rPr>
          <w:rFonts w:eastAsia="Times New Roman"/>
          <w:szCs w:val="28"/>
          <w:lang w:eastAsia="zh-CN"/>
        </w:rPr>
      </w:pPr>
    </w:p>
    <w:p w14:paraId="6AB0C6E0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И пусть за праздничным столом</w:t>
      </w:r>
    </w:p>
    <w:p w14:paraId="1ACA6A3A" w14:textId="77777777" w:rsidR="00EA64BD" w:rsidRPr="00EA64BD" w:rsidRDefault="00EA64BD" w:rsidP="003D5BC6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Мы вновь порадуемся жизни,</w:t>
      </w:r>
    </w:p>
    <w:p w14:paraId="6259E74B" w14:textId="77777777" w:rsidR="00EA64BD" w:rsidRPr="00EA64BD" w:rsidRDefault="00EA64BD" w:rsidP="00237822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Пусть в этот день пошлёт Всевышний</w:t>
      </w:r>
    </w:p>
    <w:p w14:paraId="2E0B193D" w14:textId="77777777" w:rsidR="00EA64BD" w:rsidRPr="00EA64BD" w:rsidRDefault="00EA64BD" w:rsidP="00237822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t>Кусочек счастья в каждый дом!</w:t>
      </w:r>
    </w:p>
    <w:p w14:paraId="4028057C" w14:textId="77777777" w:rsidR="00237822" w:rsidRDefault="003D5BC6" w:rsidP="00237822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</w:p>
    <w:p w14:paraId="6FEEDBB7" w14:textId="3E85D06D" w:rsidR="00A42E98" w:rsidRDefault="00A42E98" w:rsidP="00237822">
      <w:pPr>
        <w:spacing w:after="0" w:line="240" w:lineRule="auto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И вот здесь -</w:t>
      </w:r>
      <w:r w:rsidRPr="00A42E98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ещё одна важная мысль.</w:t>
      </w:r>
      <w:r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Старость — это не возраст.</w:t>
      </w:r>
      <w:r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Старость —</w:t>
      </w:r>
    </w:p>
    <w:p w14:paraId="2CF7DD1A" w14:textId="2E99BCF7" w:rsidR="00EA64BD" w:rsidRPr="00EA64BD" w:rsidRDefault="00EA64BD" w:rsidP="00237822">
      <w:pPr>
        <w:spacing w:after="0"/>
        <w:ind w:firstLine="0"/>
        <w:rPr>
          <w:rFonts w:eastAsia="Times New Roman"/>
          <w:szCs w:val="28"/>
          <w:lang w:eastAsia="zh-CN"/>
        </w:rPr>
      </w:pPr>
      <w:r w:rsidRPr="00EA64BD">
        <w:rPr>
          <w:rFonts w:eastAsia="Times New Roman"/>
          <w:szCs w:val="28"/>
          <w:lang w:eastAsia="zh-CN"/>
        </w:rPr>
        <w:lastRenderedPageBreak/>
        <w:t>это утрата интереса.</w:t>
      </w:r>
      <w:r w:rsidR="003D5BC6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Старость — это угасание внутреннего огня.</w:t>
      </w:r>
      <w:r w:rsidR="00237822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Старость — это потеря способности обновляться.</w:t>
      </w:r>
      <w:r w:rsidR="003D5BC6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Вы</w:t>
      </w:r>
      <w:r w:rsidR="003D5BC6">
        <w:rPr>
          <w:rFonts w:eastAsia="Times New Roman"/>
          <w:szCs w:val="28"/>
          <w:lang w:eastAsia="zh-CN"/>
        </w:rPr>
        <w:t xml:space="preserve">, </w:t>
      </w:r>
      <w:r w:rsidR="00774552">
        <w:rPr>
          <w:rFonts w:eastAsia="Times New Roman"/>
          <w:szCs w:val="28"/>
          <w:lang w:eastAsia="zh-CN"/>
        </w:rPr>
        <w:t>дорогие женщины</w:t>
      </w:r>
      <w:r w:rsidRPr="00EA64BD">
        <w:rPr>
          <w:rFonts w:eastAsia="Times New Roman"/>
          <w:szCs w:val="28"/>
          <w:lang w:eastAsia="zh-CN"/>
        </w:rPr>
        <w:t xml:space="preserve"> — главные противники старости.</w:t>
      </w:r>
      <w:r w:rsidR="00237822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 xml:space="preserve">Женщина — </w:t>
      </w:r>
      <w:r w:rsidRPr="00FC0542">
        <w:rPr>
          <w:rStyle w:val="--0"/>
        </w:rPr>
        <w:t xml:space="preserve">это </w:t>
      </w:r>
      <w:r w:rsidRPr="00FC0542">
        <w:rPr>
          <w:rStyle w:val="--"/>
        </w:rPr>
        <w:t>весна</w:t>
      </w:r>
      <w:r w:rsidRPr="00EA64BD">
        <w:rPr>
          <w:rFonts w:eastAsia="Times New Roman"/>
          <w:szCs w:val="28"/>
          <w:lang w:eastAsia="zh-CN"/>
        </w:rPr>
        <w:t xml:space="preserve"> в любой исторической эпохе.</w:t>
      </w:r>
      <w:r w:rsidR="00774552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Женщина — это обновление в любой системе.</w:t>
      </w:r>
      <w:r w:rsidR="00774552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Женщина — это способность начинать заново, сохраняя при этом память тысячелетий.</w:t>
      </w:r>
      <w:r w:rsidR="00774552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>Мужчина может говорить о «Победе над смертью».</w:t>
      </w:r>
      <w:r w:rsidR="00774552">
        <w:rPr>
          <w:rFonts w:eastAsia="Times New Roman"/>
          <w:szCs w:val="28"/>
          <w:lang w:eastAsia="zh-CN"/>
        </w:rPr>
        <w:t xml:space="preserve"> </w:t>
      </w:r>
      <w:r w:rsidRPr="00EA64BD">
        <w:rPr>
          <w:rFonts w:eastAsia="Times New Roman"/>
          <w:szCs w:val="28"/>
          <w:lang w:eastAsia="zh-CN"/>
        </w:rPr>
        <w:t xml:space="preserve">Женщина </w:t>
      </w:r>
      <w:r w:rsidRPr="00FC0542">
        <w:rPr>
          <w:rStyle w:val="--"/>
        </w:rPr>
        <w:t xml:space="preserve">каждый </w:t>
      </w:r>
      <w:r w:rsidRPr="00FC0542">
        <w:rPr>
          <w:rStyle w:val="--0"/>
        </w:rPr>
        <w:t xml:space="preserve">день </w:t>
      </w:r>
      <w:r w:rsidRPr="00EA64BD">
        <w:rPr>
          <w:rFonts w:eastAsia="Times New Roman"/>
          <w:szCs w:val="28"/>
          <w:lang w:eastAsia="zh-CN"/>
        </w:rPr>
        <w:t>побеждает старость — своей улыбкой, своим теплом, своим присутствием.</w:t>
      </w:r>
    </w:p>
    <w:p w14:paraId="42C1AF2D" w14:textId="77777777" w:rsidR="009203DA" w:rsidRDefault="00774552" w:rsidP="0077455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EA64BD" w:rsidRPr="00EA64BD">
        <w:rPr>
          <w:rFonts w:eastAsia="Times New Roman"/>
          <w:szCs w:val="28"/>
          <w:lang w:eastAsia="zh-CN"/>
        </w:rPr>
        <w:t xml:space="preserve">Пока </w:t>
      </w:r>
      <w:r w:rsidR="00FC0542">
        <w:rPr>
          <w:rFonts w:eastAsia="Times New Roman"/>
          <w:szCs w:val="28"/>
          <w:lang w:eastAsia="zh-CN"/>
        </w:rPr>
        <w:t>В</w:t>
      </w:r>
      <w:r w:rsidR="00EA64BD" w:rsidRPr="00EA64BD">
        <w:rPr>
          <w:rFonts w:eastAsia="Times New Roman"/>
          <w:szCs w:val="28"/>
          <w:lang w:eastAsia="zh-CN"/>
        </w:rPr>
        <w:t>ы рядом — мир не устаревает.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 xml:space="preserve">Пока </w:t>
      </w:r>
      <w:r w:rsidR="0051245A">
        <w:rPr>
          <w:rFonts w:eastAsia="Times New Roman"/>
          <w:szCs w:val="28"/>
          <w:lang w:eastAsia="zh-CN"/>
        </w:rPr>
        <w:t>В</w:t>
      </w:r>
      <w:r w:rsidR="00EA64BD" w:rsidRPr="00EA64BD">
        <w:rPr>
          <w:rFonts w:eastAsia="Times New Roman"/>
          <w:szCs w:val="28"/>
          <w:lang w:eastAsia="zh-CN"/>
        </w:rPr>
        <w:t>ы вдохновляете — общество не теряет направление.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 xml:space="preserve">Пока </w:t>
      </w:r>
      <w:r w:rsidR="0051245A">
        <w:rPr>
          <w:rFonts w:eastAsia="Times New Roman"/>
          <w:szCs w:val="28"/>
          <w:lang w:eastAsia="zh-CN"/>
        </w:rPr>
        <w:t>В</w:t>
      </w:r>
      <w:r w:rsidR="00EA64BD" w:rsidRPr="00EA64BD">
        <w:rPr>
          <w:rFonts w:eastAsia="Times New Roman"/>
          <w:szCs w:val="28"/>
          <w:lang w:eastAsia="zh-CN"/>
        </w:rPr>
        <w:t>ы любите — жизнь продолжается.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 xml:space="preserve">И именно поэтому </w:t>
      </w:r>
    </w:p>
    <w:p w14:paraId="4873F957" w14:textId="2A6E6625" w:rsidR="00EA64BD" w:rsidRPr="00EA64BD" w:rsidRDefault="009203DA" w:rsidP="009203DA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0ECF88F1" wp14:editId="0D25EC39">
            <wp:simplePos x="0" y="0"/>
            <wp:positionH relativeFrom="column">
              <wp:posOffset>-100965</wp:posOffset>
            </wp:positionH>
            <wp:positionV relativeFrom="paragraph">
              <wp:posOffset>445135</wp:posOffset>
            </wp:positionV>
            <wp:extent cx="3378200" cy="3930650"/>
            <wp:effectExtent l="0" t="0" r="0" b="6350"/>
            <wp:wrapTight wrapText="bothSides">
              <wp:wrapPolygon edited="0">
                <wp:start x="0" y="0"/>
                <wp:lineTo x="0" y="21565"/>
                <wp:lineTo x="21519" y="21565"/>
                <wp:lineTo x="21519" y="0"/>
                <wp:lineTo x="0" y="0"/>
              </wp:wrapPolygon>
            </wp:wrapTight>
            <wp:docPr id="346410417" name="Рисунок 5" descr="Изображение выглядит как цветок, картина, Человеческое лицо, рисуно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410417" name="Рисунок 5" descr="Изображение выглядит как цветок, картина, Человеческое лицо, рисунок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4BD" w:rsidRPr="00EA64BD">
        <w:rPr>
          <w:rFonts w:eastAsia="Times New Roman"/>
          <w:szCs w:val="28"/>
          <w:lang w:eastAsia="zh-CN"/>
        </w:rPr>
        <w:t xml:space="preserve">тема Победы над старостью и над смертью перестаёт быть абстрактной философией. Она становится </w:t>
      </w:r>
      <w:r w:rsidR="00EA64BD" w:rsidRPr="00FC0542">
        <w:rPr>
          <w:rStyle w:val="--"/>
        </w:rPr>
        <w:t xml:space="preserve">живой </w:t>
      </w:r>
      <w:r w:rsidR="00EA64BD" w:rsidRPr="00FC0542">
        <w:rPr>
          <w:rStyle w:val="--0"/>
        </w:rPr>
        <w:t>практикой</w:t>
      </w:r>
      <w:r w:rsidR="00EA64BD" w:rsidRPr="00EA64BD">
        <w:rPr>
          <w:rFonts w:eastAsia="Times New Roman"/>
          <w:szCs w:val="28"/>
          <w:lang w:eastAsia="zh-CN"/>
        </w:rPr>
        <w:t xml:space="preserve"> — там, где есть забота, рождение, поддержка, терпение, внутреннее различение меры.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удерживаете триединство жизни: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A32B12">
        <w:rPr>
          <w:rFonts w:eastAsia="Times New Roman"/>
          <w:b/>
          <w:bCs/>
          <w:i/>
          <w:iCs/>
          <w:szCs w:val="28"/>
          <w:lang w:eastAsia="zh-CN"/>
        </w:rPr>
        <w:t>материя — в теле ребёнка,</w:t>
      </w:r>
      <w:r w:rsidR="00774552" w:rsidRPr="00A32B1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EA64BD" w:rsidRPr="00A32B12">
        <w:rPr>
          <w:rFonts w:eastAsia="Times New Roman"/>
          <w:b/>
          <w:bCs/>
          <w:i/>
          <w:iCs/>
          <w:szCs w:val="28"/>
          <w:lang w:eastAsia="zh-CN"/>
        </w:rPr>
        <w:t>информация — в передаваемом смысле,</w:t>
      </w:r>
      <w:r w:rsidR="00774552" w:rsidRPr="00A32B1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EA64BD" w:rsidRPr="00A32B12">
        <w:rPr>
          <w:rFonts w:eastAsia="Times New Roman"/>
          <w:b/>
          <w:bCs/>
          <w:i/>
          <w:iCs/>
          <w:szCs w:val="28"/>
          <w:lang w:eastAsia="zh-CN"/>
        </w:rPr>
        <w:t>мера — в нравственном выборе</w:t>
      </w:r>
      <w:r w:rsidR="00EA64BD" w:rsidRPr="00EA64BD">
        <w:rPr>
          <w:rFonts w:eastAsia="Times New Roman"/>
          <w:szCs w:val="28"/>
          <w:lang w:eastAsia="zh-CN"/>
        </w:rPr>
        <w:t>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 xml:space="preserve">Поэтому в этот день весны хочется пожелать </w:t>
      </w:r>
      <w:r w:rsidR="00237822">
        <w:rPr>
          <w:rFonts w:eastAsia="Times New Roman"/>
          <w:szCs w:val="28"/>
          <w:lang w:eastAsia="zh-CN"/>
        </w:rPr>
        <w:t>В</w:t>
      </w:r>
      <w:r w:rsidR="00EA64BD" w:rsidRPr="00EA64BD">
        <w:rPr>
          <w:rFonts w:eastAsia="Times New Roman"/>
          <w:szCs w:val="28"/>
          <w:lang w:eastAsia="zh-CN"/>
        </w:rPr>
        <w:t>ам не просто цветов и комплиментов</w:t>
      </w:r>
      <w:r w:rsidR="00237822">
        <w:rPr>
          <w:rFonts w:eastAsia="Times New Roman"/>
          <w:szCs w:val="28"/>
          <w:lang w:eastAsia="zh-CN"/>
        </w:rPr>
        <w:t xml:space="preserve">. </w:t>
      </w:r>
      <w:r w:rsidR="00EA64BD" w:rsidRPr="00EA64BD">
        <w:rPr>
          <w:rFonts w:eastAsia="Times New Roman"/>
          <w:szCs w:val="28"/>
          <w:lang w:eastAsia="zh-CN"/>
        </w:rPr>
        <w:t xml:space="preserve">Хочется пожелать </w:t>
      </w:r>
      <w:r w:rsidR="00237822">
        <w:rPr>
          <w:rFonts w:eastAsia="Times New Roman"/>
          <w:szCs w:val="28"/>
          <w:lang w:eastAsia="zh-CN"/>
        </w:rPr>
        <w:t>В</w:t>
      </w:r>
      <w:r w:rsidR="00EA64BD" w:rsidRPr="00EA64BD">
        <w:rPr>
          <w:rFonts w:eastAsia="Times New Roman"/>
          <w:szCs w:val="28"/>
          <w:lang w:eastAsia="zh-CN"/>
        </w:rPr>
        <w:t>ам лёгкости — в эпоху сложных процессов.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Мудрости — без усталости.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Силы — без ожесточения.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Глубины — без тяжести.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Пусть Знание, которое сегодня ложится на Ваши плечи, остаётся светлым.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Пусть происходящее не отнимает у Вас радость.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Пусть Ваша улыбка продолжает омолаживать этот мир.</w:t>
      </w:r>
      <w:r w:rsidR="0077455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 xml:space="preserve">И если когда-то мужчина действительно пожертвовал ребром — то, признаемся честно, это была </w:t>
      </w:r>
      <w:r w:rsidR="00EA64BD" w:rsidRPr="009D1CC7">
        <w:rPr>
          <w:rStyle w:val="--0"/>
        </w:rPr>
        <w:t xml:space="preserve">самая </w:t>
      </w:r>
      <w:r w:rsidR="00EA64BD" w:rsidRPr="009D1CC7">
        <w:rPr>
          <w:rStyle w:val="--"/>
        </w:rPr>
        <w:t xml:space="preserve">удачная </w:t>
      </w:r>
      <w:r w:rsidR="00EA64BD" w:rsidRPr="009D1CC7">
        <w:rPr>
          <w:rStyle w:val="--0"/>
        </w:rPr>
        <w:t>инвестиция</w:t>
      </w:r>
      <w:r w:rsidR="00EA64BD" w:rsidRPr="00EA64BD">
        <w:rPr>
          <w:rFonts w:eastAsia="Times New Roman"/>
          <w:szCs w:val="28"/>
          <w:lang w:eastAsia="zh-CN"/>
        </w:rPr>
        <w:t xml:space="preserve"> в и</w:t>
      </w:r>
      <w:r w:rsidR="00774552">
        <w:rPr>
          <w:rFonts w:eastAsia="Times New Roman"/>
          <w:szCs w:val="28"/>
          <w:lang w:eastAsia="zh-CN"/>
        </w:rPr>
        <w:t>з(</w:t>
      </w:r>
      <w:r w:rsidR="00EA64BD" w:rsidRPr="00EA64BD">
        <w:rPr>
          <w:rFonts w:eastAsia="Times New Roman"/>
          <w:szCs w:val="28"/>
          <w:lang w:eastAsia="zh-CN"/>
        </w:rPr>
        <w:t>с</w:t>
      </w:r>
      <w:r w:rsidR="00352590">
        <w:rPr>
          <w:rFonts w:eastAsia="Times New Roman"/>
          <w:szCs w:val="28"/>
          <w:lang w:eastAsia="zh-CN"/>
        </w:rPr>
        <w:t>)</w:t>
      </w:r>
      <w:r w:rsidR="00EA64BD" w:rsidRPr="00EA64BD">
        <w:rPr>
          <w:rFonts w:eastAsia="Times New Roman"/>
          <w:szCs w:val="28"/>
          <w:lang w:eastAsia="zh-CN"/>
        </w:rPr>
        <w:t>тории человечества</w:t>
      </w:r>
      <w:r w:rsidR="00352590">
        <w:rPr>
          <w:rFonts w:eastAsia="Times New Roman"/>
          <w:szCs w:val="28"/>
          <w:lang w:eastAsia="zh-CN"/>
        </w:rPr>
        <w:t>.</w:t>
      </w:r>
    </w:p>
    <w:p w14:paraId="71860D5B" w14:textId="07922F6A" w:rsidR="00EA64BD" w:rsidRPr="006F6E13" w:rsidRDefault="00237822" w:rsidP="006F6E13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b/>
          <w:bCs/>
          <w:i/>
          <w:iCs/>
          <w:szCs w:val="28"/>
          <w:lang w:eastAsia="zh-CN"/>
        </w:rPr>
        <w:t xml:space="preserve">         </w:t>
      </w:r>
      <w:r w:rsidRPr="00EA64BD">
        <w:rPr>
          <w:rFonts w:eastAsia="Times New Roman"/>
          <w:b/>
          <w:bCs/>
          <w:i/>
          <w:iCs/>
          <w:szCs w:val="28"/>
          <w:lang w:eastAsia="zh-CN"/>
        </w:rPr>
        <w:t>С Праздником Весны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– </w:t>
      </w:r>
      <w:r w:rsidR="00EA64BD" w:rsidRPr="00EA64BD">
        <w:rPr>
          <w:rFonts w:eastAsia="Times New Roman"/>
          <w:b/>
          <w:bCs/>
          <w:i/>
          <w:iCs/>
          <w:szCs w:val="28"/>
          <w:lang w:eastAsia="zh-CN"/>
        </w:rPr>
        <w:t>дорогие наши женщины!</w:t>
      </w:r>
      <w:r w:rsidR="00352590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Цветите. Обновляйте. Сохраняйте меру жизни — и тем самым продлевайте её.</w:t>
      </w:r>
      <w:r w:rsidR="00352590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И всё-таки, если отложить в сторону шутки о рёбрах, утюгах, ураганах и скорости информационного обмена, остаётся главное.</w:t>
      </w:r>
      <w:r w:rsidR="006F6E13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Женщина — это не «половина человечества».</w:t>
      </w:r>
      <w:r w:rsidR="00352590">
        <w:rPr>
          <w:rFonts w:eastAsia="Times New Roman"/>
          <w:szCs w:val="28"/>
          <w:lang w:eastAsia="zh-CN"/>
        </w:rPr>
        <w:t xml:space="preserve"> </w:t>
      </w:r>
      <w:r w:rsidR="00EA64BD" w:rsidRPr="00FC0542">
        <w:rPr>
          <w:rFonts w:eastAsia="Times New Roman"/>
          <w:b/>
          <w:bCs/>
          <w:i/>
          <w:iCs/>
          <w:szCs w:val="28"/>
          <w:lang w:eastAsia="zh-CN"/>
        </w:rPr>
        <w:t>Женщина — это его мера</w:t>
      </w:r>
      <w:r w:rsidR="00EA64BD" w:rsidRPr="00EA64BD">
        <w:rPr>
          <w:rFonts w:eastAsia="Times New Roman"/>
          <w:szCs w:val="28"/>
          <w:lang w:eastAsia="zh-CN"/>
        </w:rPr>
        <w:t>.</w:t>
      </w:r>
      <w:r w:rsidR="00352590">
        <w:rPr>
          <w:rFonts w:eastAsia="Times New Roman"/>
          <w:szCs w:val="28"/>
          <w:lang w:eastAsia="zh-CN"/>
        </w:rPr>
        <w:t xml:space="preserve"> </w:t>
      </w:r>
      <w:r w:rsidR="0051245A" w:rsidRPr="00EA64BD">
        <w:rPr>
          <w:rFonts w:eastAsia="Times New Roman"/>
          <w:szCs w:val="28"/>
          <w:lang w:eastAsia="zh-CN"/>
        </w:rPr>
        <w:t>Через Вас</w:t>
      </w:r>
      <w:r w:rsidR="00EA64BD" w:rsidRPr="00EA64BD">
        <w:rPr>
          <w:rFonts w:eastAsia="Times New Roman"/>
          <w:szCs w:val="28"/>
          <w:lang w:eastAsia="zh-CN"/>
        </w:rPr>
        <w:t xml:space="preserve"> проходит настройка будущего.</w:t>
      </w:r>
      <w:r w:rsidR="00352590">
        <w:rPr>
          <w:rFonts w:eastAsia="Times New Roman"/>
          <w:szCs w:val="28"/>
          <w:lang w:eastAsia="zh-CN"/>
        </w:rPr>
        <w:t xml:space="preserve"> </w:t>
      </w:r>
      <w:r w:rsidR="0051245A" w:rsidRPr="00EA64BD">
        <w:rPr>
          <w:rFonts w:eastAsia="Times New Roman"/>
          <w:szCs w:val="28"/>
          <w:lang w:eastAsia="zh-CN"/>
        </w:rPr>
        <w:t>Через Вас</w:t>
      </w:r>
      <w:r w:rsidR="00EA64BD" w:rsidRPr="00EA64BD">
        <w:rPr>
          <w:rFonts w:eastAsia="Times New Roman"/>
          <w:szCs w:val="28"/>
          <w:lang w:eastAsia="zh-CN"/>
        </w:rPr>
        <w:t xml:space="preserve"> жизнь получает направление.</w:t>
      </w:r>
      <w:r>
        <w:rPr>
          <w:rFonts w:eastAsia="Times New Roman"/>
          <w:szCs w:val="28"/>
          <w:lang w:eastAsia="zh-CN"/>
        </w:rPr>
        <w:t xml:space="preserve"> </w:t>
      </w:r>
      <w:r w:rsidR="0051245A" w:rsidRPr="00EA64BD">
        <w:rPr>
          <w:rFonts w:eastAsia="Times New Roman"/>
          <w:szCs w:val="28"/>
          <w:lang w:eastAsia="zh-CN"/>
        </w:rPr>
        <w:t>Через Вас</w:t>
      </w:r>
      <w:r w:rsidR="00EA64BD" w:rsidRPr="00EA64BD">
        <w:rPr>
          <w:rFonts w:eastAsia="Times New Roman"/>
          <w:szCs w:val="28"/>
          <w:lang w:eastAsia="zh-CN"/>
        </w:rPr>
        <w:t xml:space="preserve"> общество либо взрослеет, либо стареет.</w:t>
      </w:r>
    </w:p>
    <w:p w14:paraId="3C559856" w14:textId="2011CBA2" w:rsidR="00EA64BD" w:rsidRPr="00EA64BD" w:rsidRDefault="00352590" w:rsidP="0035259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EA64BD" w:rsidRPr="00EA64BD">
        <w:rPr>
          <w:rFonts w:eastAsia="Times New Roman"/>
          <w:szCs w:val="28"/>
          <w:lang w:eastAsia="zh-CN"/>
        </w:rPr>
        <w:t xml:space="preserve">Переходный период — это всегда </w:t>
      </w:r>
      <w:r w:rsidR="00EA64BD" w:rsidRPr="00FC0542">
        <w:rPr>
          <w:rStyle w:val="--0"/>
        </w:rPr>
        <w:t xml:space="preserve">время </w:t>
      </w:r>
      <w:r w:rsidR="00EA64BD" w:rsidRPr="00FC0542">
        <w:rPr>
          <w:rStyle w:val="--"/>
        </w:rPr>
        <w:t>турбулентности</w:t>
      </w:r>
      <w:r w:rsidR="00EA64BD" w:rsidRPr="00EA64BD">
        <w:rPr>
          <w:rFonts w:eastAsia="Times New Roman"/>
          <w:szCs w:val="28"/>
          <w:lang w:eastAsia="zh-CN"/>
        </w:rPr>
        <w:t xml:space="preserve">. Старые формы трещат, новые ещё не оформились. Информационные потоки усиливаются, скорость изменений возрастает, и человеку всё труднее удерживать внутреннюю устойчивость. В такие эпохи особенно ясно становится видно: мир удерживают </w:t>
      </w:r>
      <w:r w:rsidR="00EA64BD" w:rsidRPr="00EA64BD">
        <w:rPr>
          <w:rFonts w:eastAsia="Times New Roman"/>
          <w:szCs w:val="28"/>
          <w:lang w:eastAsia="zh-CN"/>
        </w:rPr>
        <w:lastRenderedPageBreak/>
        <w:t xml:space="preserve">не законы, не идеологии и не громкие слова. Его удерживает </w:t>
      </w:r>
      <w:r w:rsidR="00EA64BD" w:rsidRPr="00FC0542">
        <w:rPr>
          <w:rStyle w:val="--"/>
        </w:rPr>
        <w:t xml:space="preserve">внутренняя </w:t>
      </w:r>
      <w:r w:rsidR="00EA64BD" w:rsidRPr="00FC0542">
        <w:rPr>
          <w:rStyle w:val="--0"/>
        </w:rPr>
        <w:t>мера</w:t>
      </w:r>
      <w:r w:rsidR="00EA64BD" w:rsidRPr="00EA64BD">
        <w:rPr>
          <w:rFonts w:eastAsia="Times New Roman"/>
          <w:szCs w:val="28"/>
          <w:lang w:eastAsia="zh-CN"/>
        </w:rPr>
        <w:t xml:space="preserve"> — способность различать, соразмерять, не впадать в крайности.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И эта мера во многом — женская.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первыми чувствуете фальшь.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раньше других замечаете нарушение равновесия.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интуитивно различаете, где разрушение, а где развитие.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умеете сохранять целостность там, где мужчина склонен разбирать на части.</w:t>
      </w:r>
    </w:p>
    <w:p w14:paraId="1020CB07" w14:textId="6DCE7F73" w:rsidR="00EA64BD" w:rsidRPr="00EA64BD" w:rsidRDefault="00352590" w:rsidP="0035259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F6E13">
        <w:rPr>
          <w:rFonts w:eastAsia="Times New Roman"/>
          <w:szCs w:val="28"/>
          <w:lang w:eastAsia="zh-CN"/>
        </w:rPr>
        <w:t xml:space="preserve">   </w:t>
      </w:r>
      <w:r w:rsidR="00EA64BD" w:rsidRPr="00EA64BD">
        <w:rPr>
          <w:rFonts w:eastAsia="Times New Roman"/>
          <w:szCs w:val="28"/>
          <w:lang w:eastAsia="zh-CN"/>
        </w:rPr>
        <w:t>Материя изменяется — но именно Вы даёте ей форму жизни.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Информация раскрывает возможное — но именно Вы выбираете, чему дать продолжение.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Мера задаёт границы — но именно Вы удерживаете их в гармонии.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 xml:space="preserve">В эпоху Перехода Вы становитесь </w:t>
      </w:r>
      <w:r w:rsidR="00EA64BD" w:rsidRPr="00FC0542">
        <w:rPr>
          <w:rStyle w:val="--"/>
        </w:rPr>
        <w:t xml:space="preserve">не </w:t>
      </w:r>
      <w:r w:rsidR="00EA64BD" w:rsidRPr="00FC0542">
        <w:rPr>
          <w:rStyle w:val="--0"/>
        </w:rPr>
        <w:t xml:space="preserve">просто </w:t>
      </w:r>
      <w:r w:rsidR="00EA64BD" w:rsidRPr="00EA64BD">
        <w:rPr>
          <w:rFonts w:eastAsia="Times New Roman"/>
          <w:szCs w:val="28"/>
          <w:lang w:eastAsia="zh-CN"/>
        </w:rPr>
        <w:t>хранительницами семьи — Вы становитесь носительницами устойчивости всей цивилизации. Через воспитание детей, через сохранение тепла, через способность не ожесточаться, через умение любить</w:t>
      </w:r>
      <w:r w:rsidR="00237822">
        <w:rPr>
          <w:rFonts w:eastAsia="Times New Roman"/>
          <w:szCs w:val="28"/>
          <w:lang w:eastAsia="zh-CN"/>
        </w:rPr>
        <w:t>,</w:t>
      </w:r>
      <w:r w:rsidR="00EA64BD" w:rsidRPr="00EA64BD">
        <w:rPr>
          <w:rFonts w:eastAsia="Times New Roman"/>
          <w:szCs w:val="28"/>
          <w:lang w:eastAsia="zh-CN"/>
        </w:rPr>
        <w:t xml:space="preserve"> Вы сохраняете ту ткань жизни, которую невозможно восстановить никакими реформами, законами или стратегиями.</w:t>
      </w:r>
    </w:p>
    <w:p w14:paraId="1B1B4ACB" w14:textId="032CD0CB" w:rsidR="00882063" w:rsidRDefault="00352590" w:rsidP="00352590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EA64BD" w:rsidRPr="00EA64BD">
        <w:rPr>
          <w:rFonts w:eastAsia="Times New Roman"/>
          <w:szCs w:val="28"/>
          <w:lang w:eastAsia="zh-CN"/>
        </w:rPr>
        <w:t>Победить старость — значит сохранить способность к обновлению.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Победить смерть — значит продлить жизнь смыслом.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 xml:space="preserve">И в этом </w:t>
      </w:r>
      <w:r w:rsidR="00EA64BD" w:rsidRPr="00FC0542">
        <w:rPr>
          <w:rStyle w:val="--0"/>
        </w:rPr>
        <w:t xml:space="preserve">Вы — </w:t>
      </w:r>
      <w:r w:rsidR="00EA64BD" w:rsidRPr="00FC0542">
        <w:rPr>
          <w:rStyle w:val="--"/>
        </w:rPr>
        <w:t>впереди.</w:t>
      </w:r>
      <w:r w:rsidR="0023782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умеете омолаживать пространство одним присутствием.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умеете возвращать к жизни взглядом.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Вы умеете превращать тяжёлый день в тёплый вечер.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Пока женщина остаётся женщиной — человечество не стареет.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Пока в её сердце есть весна — у истории есть продолжение.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Пока её улыбка освещает дом — мир не окончательно потерял свет.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 xml:space="preserve">И именно поэтому </w:t>
      </w:r>
      <w:r w:rsidR="00EA64BD" w:rsidRPr="00237822">
        <w:rPr>
          <w:rStyle w:val="--"/>
        </w:rPr>
        <w:t>сегодняшний</w:t>
      </w:r>
      <w:r w:rsidR="00EA64BD" w:rsidRPr="00237822">
        <w:rPr>
          <w:rStyle w:val="--0"/>
        </w:rPr>
        <w:t xml:space="preserve"> праздник</w:t>
      </w:r>
      <w:r w:rsidR="00EA64BD" w:rsidRPr="00EA64BD">
        <w:rPr>
          <w:rFonts w:eastAsia="Times New Roman"/>
          <w:szCs w:val="28"/>
          <w:lang w:eastAsia="zh-CN"/>
        </w:rPr>
        <w:t xml:space="preserve"> — это не просто дата. Это напоминание о главном принципе бытия: жизнь обновляется через меру любви, через способность сохранять целостность, через внутреннюю гармонию.</w:t>
      </w:r>
      <w:r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Пока эта гармония жива — старость не победит.</w:t>
      </w:r>
      <w:r w:rsidR="00237822">
        <w:rPr>
          <w:rFonts w:eastAsia="Times New Roman"/>
          <w:szCs w:val="28"/>
          <w:lang w:eastAsia="zh-CN"/>
        </w:rPr>
        <w:t xml:space="preserve"> </w:t>
      </w:r>
      <w:r w:rsidR="00EA64BD" w:rsidRPr="00EA64BD">
        <w:rPr>
          <w:rFonts w:eastAsia="Times New Roman"/>
          <w:szCs w:val="28"/>
          <w:lang w:eastAsia="zh-CN"/>
        </w:rPr>
        <w:t>Пока эта мера сохранена — смерть не имеет последнего слова.</w:t>
      </w:r>
    </w:p>
    <w:p w14:paraId="43B6228E" w14:textId="5410C8EB" w:rsidR="006D4192" w:rsidRPr="006D4192" w:rsidRDefault="00882063" w:rsidP="00837852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6D4192" w:rsidRPr="006D4192">
        <w:rPr>
          <w:rFonts w:eastAsia="Times New Roman"/>
          <w:szCs w:val="28"/>
          <w:lang w:eastAsia="zh-CN"/>
        </w:rPr>
        <w:t>Мужчины могут строить стратегии, писать концепции, рассуждать о триединстве материи, информации и меры. Они могут выстраивать модели будущего, выводить формулы устойчивости, создавать теории переходных периодов и даже объявлять программы Победы над старостью.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 xml:space="preserve">Но если рядом </w:t>
      </w:r>
      <w:r w:rsidR="006D4192" w:rsidRPr="00FC0542">
        <w:rPr>
          <w:rStyle w:val="--"/>
        </w:rPr>
        <w:t xml:space="preserve">нет </w:t>
      </w:r>
      <w:r w:rsidR="006D4192" w:rsidRPr="00FC0542">
        <w:rPr>
          <w:rStyle w:val="--0"/>
        </w:rPr>
        <w:t xml:space="preserve">женщины </w:t>
      </w:r>
      <w:r w:rsidR="006D4192" w:rsidRPr="006D4192">
        <w:rPr>
          <w:rFonts w:eastAsia="Times New Roman"/>
          <w:szCs w:val="28"/>
          <w:lang w:eastAsia="zh-CN"/>
        </w:rPr>
        <w:t>— всё это остаётся теорией.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Вы превращаете теорию в жизнь.</w:t>
      </w:r>
      <w:r w:rsidR="00237822"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Вы превращаете информацию в тепло.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Вы превращаете движение материи — в продолжение рода.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Вы превращаете идею — в судьбу.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 xml:space="preserve">И если </w:t>
      </w:r>
      <w:r w:rsidR="003D1468">
        <w:rPr>
          <w:rFonts w:eastAsia="Times New Roman"/>
          <w:szCs w:val="28"/>
          <w:lang w:eastAsia="zh-CN"/>
        </w:rPr>
        <w:t>Ч</w:t>
      </w:r>
      <w:r w:rsidR="006D4192" w:rsidRPr="006D4192">
        <w:rPr>
          <w:rFonts w:eastAsia="Times New Roman"/>
          <w:szCs w:val="28"/>
          <w:lang w:eastAsia="zh-CN"/>
        </w:rPr>
        <w:t xml:space="preserve">еловечеству действительно суждено пройти Переход и выйти в новую фазу своего развития, то это произойдёт не потому, что кто-то написал правильный закон или утвердил безупречную концепцию. Это произойдёт потому, что </w:t>
      </w:r>
      <w:r w:rsidR="006D4192" w:rsidRPr="00FC0542">
        <w:rPr>
          <w:rStyle w:val="--0"/>
        </w:rPr>
        <w:t xml:space="preserve">женщины </w:t>
      </w:r>
      <w:r w:rsidR="006D4192" w:rsidRPr="00FC0542">
        <w:rPr>
          <w:rStyle w:val="--"/>
        </w:rPr>
        <w:t>сохранили</w:t>
      </w:r>
      <w:r w:rsidR="006D4192" w:rsidRPr="00FC0542">
        <w:rPr>
          <w:rStyle w:val="--0"/>
        </w:rPr>
        <w:t xml:space="preserve"> меру</w:t>
      </w:r>
      <w:r w:rsidR="006D4192" w:rsidRPr="006D4192">
        <w:rPr>
          <w:rFonts w:eastAsia="Times New Roman"/>
          <w:szCs w:val="28"/>
          <w:lang w:eastAsia="zh-CN"/>
        </w:rPr>
        <w:t>.</w:t>
      </w:r>
      <w:r w:rsidR="00FC0542"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Сохранили нежность — без слабости.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Мудрость — без высокомерия.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Силу — без жестокости.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И любовь — без расчёта.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И если мы когда-нибудь действительно победим старость — а я в этом</w:t>
      </w:r>
      <w:r w:rsidR="00F235F0">
        <w:rPr>
          <w:rFonts w:eastAsia="Times New Roman"/>
          <w:szCs w:val="28"/>
          <w:lang w:eastAsia="zh-CN"/>
        </w:rPr>
        <w:t>,</w:t>
      </w:r>
      <w:r w:rsidR="006D4192" w:rsidRPr="006D4192">
        <w:rPr>
          <w:rFonts w:eastAsia="Times New Roman"/>
          <w:szCs w:val="28"/>
          <w:lang w:eastAsia="zh-CN"/>
        </w:rPr>
        <w:t xml:space="preserve"> более чем уверен, — то началось это не в лабораториях и не в институтах. Не в отчётах и не в научных дискуссиях.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Началось это</w:t>
      </w:r>
      <w:r>
        <w:rPr>
          <w:rFonts w:eastAsia="Times New Roman"/>
          <w:szCs w:val="28"/>
          <w:lang w:eastAsia="zh-CN"/>
        </w:rPr>
        <w:t>,</w:t>
      </w:r>
      <w:r w:rsidR="006D4192" w:rsidRPr="006D4192">
        <w:rPr>
          <w:rFonts w:eastAsia="Times New Roman"/>
          <w:szCs w:val="28"/>
          <w:lang w:eastAsia="zh-CN"/>
        </w:rPr>
        <w:t xml:space="preserve"> с Вашего взгляда.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С Вашей улыбки.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 xml:space="preserve">С Вашего спокойного: </w:t>
      </w:r>
      <w:r w:rsidR="006D4192" w:rsidRPr="00237822">
        <w:rPr>
          <w:rFonts w:eastAsia="Times New Roman"/>
          <w:b/>
          <w:bCs/>
          <w:i/>
          <w:iCs/>
          <w:szCs w:val="28"/>
          <w:lang w:eastAsia="zh-CN"/>
        </w:rPr>
        <w:t>«Всё будет хорошо</w:t>
      </w:r>
      <w:r w:rsidR="00D214FF">
        <w:rPr>
          <w:rFonts w:eastAsia="Times New Roman"/>
          <w:b/>
          <w:bCs/>
          <w:i/>
          <w:iCs/>
          <w:szCs w:val="28"/>
          <w:lang w:eastAsia="zh-CN"/>
        </w:rPr>
        <w:t>…</w:t>
      </w:r>
      <w:r w:rsidR="006D4192" w:rsidRPr="00237822">
        <w:rPr>
          <w:rFonts w:eastAsia="Times New Roman"/>
          <w:b/>
          <w:bCs/>
          <w:i/>
          <w:iCs/>
          <w:szCs w:val="28"/>
          <w:lang w:eastAsia="zh-CN"/>
        </w:rPr>
        <w:t>»</w:t>
      </w:r>
      <w:r w:rsidR="006D4192" w:rsidRPr="006D4192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  </w:t>
      </w:r>
      <w:r w:rsidR="006D4192" w:rsidRPr="006D4192">
        <w:rPr>
          <w:rFonts w:eastAsia="Times New Roman"/>
          <w:szCs w:val="28"/>
          <w:lang w:eastAsia="zh-CN"/>
        </w:rPr>
        <w:t xml:space="preserve">Потому что Победа над старостью — это прежде всего </w:t>
      </w:r>
      <w:r w:rsidR="006D4192" w:rsidRPr="006D4192">
        <w:rPr>
          <w:rFonts w:eastAsia="Times New Roman"/>
          <w:szCs w:val="28"/>
          <w:lang w:eastAsia="zh-CN"/>
        </w:rPr>
        <w:lastRenderedPageBreak/>
        <w:t>сохранение способности обновляться.</w:t>
      </w:r>
      <w:r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Победа над смертью — это сохранение смысла.</w:t>
      </w:r>
      <w:r>
        <w:rPr>
          <w:rFonts w:eastAsia="Times New Roman"/>
          <w:szCs w:val="28"/>
          <w:lang w:eastAsia="zh-CN"/>
        </w:rPr>
        <w:t xml:space="preserve">   </w:t>
      </w:r>
      <w:r w:rsidR="00237822">
        <w:rPr>
          <w:rFonts w:eastAsia="Times New Roman"/>
          <w:szCs w:val="28"/>
          <w:lang w:eastAsia="zh-CN"/>
        </w:rPr>
        <w:t xml:space="preserve"> </w:t>
      </w:r>
      <w:r w:rsidR="00837852">
        <w:rPr>
          <w:rFonts w:eastAsia="Times New Roman"/>
          <w:szCs w:val="28"/>
          <w:lang w:eastAsia="zh-CN"/>
        </w:rPr>
        <w:t xml:space="preserve">А </w:t>
      </w:r>
      <w:r w:rsidR="006D4192" w:rsidRPr="006D4192">
        <w:rPr>
          <w:rFonts w:eastAsia="Times New Roman"/>
          <w:szCs w:val="28"/>
          <w:lang w:eastAsia="zh-CN"/>
        </w:rPr>
        <w:t>смысл рождается там, где есть любовь, забота и мера.</w:t>
      </w:r>
      <w:r w:rsidR="00837852"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 xml:space="preserve">Поэтому в этот день я хочу пожелать </w:t>
      </w:r>
      <w:r w:rsidR="00837852">
        <w:rPr>
          <w:rFonts w:eastAsia="Times New Roman"/>
          <w:szCs w:val="28"/>
          <w:lang w:eastAsia="zh-CN"/>
        </w:rPr>
        <w:t>В</w:t>
      </w:r>
      <w:r w:rsidR="006D4192" w:rsidRPr="006D4192">
        <w:rPr>
          <w:rFonts w:eastAsia="Times New Roman"/>
          <w:szCs w:val="28"/>
          <w:lang w:eastAsia="zh-CN"/>
        </w:rPr>
        <w:t>ам не только счастья.</w:t>
      </w:r>
      <w:r w:rsidR="00837852">
        <w:rPr>
          <w:rFonts w:eastAsia="Times New Roman"/>
          <w:szCs w:val="28"/>
          <w:lang w:eastAsia="zh-CN"/>
        </w:rPr>
        <w:t xml:space="preserve"> </w:t>
      </w:r>
      <w:r w:rsidR="006D4192" w:rsidRPr="008F1BBD">
        <w:rPr>
          <w:rFonts w:eastAsia="Times New Roman"/>
          <w:b/>
          <w:bCs/>
          <w:i/>
          <w:iCs/>
          <w:szCs w:val="28"/>
          <w:lang w:eastAsia="zh-CN"/>
        </w:rPr>
        <w:t xml:space="preserve">Я хочу пожелать </w:t>
      </w:r>
      <w:r w:rsidR="00237822" w:rsidRPr="008F1BBD">
        <w:rPr>
          <w:rFonts w:eastAsia="Times New Roman"/>
          <w:b/>
          <w:bCs/>
          <w:i/>
          <w:iCs/>
          <w:szCs w:val="28"/>
          <w:lang w:eastAsia="zh-CN"/>
        </w:rPr>
        <w:t>В</w:t>
      </w:r>
      <w:r w:rsidR="006D4192" w:rsidRPr="008F1BBD">
        <w:rPr>
          <w:rFonts w:eastAsia="Times New Roman"/>
          <w:b/>
          <w:bCs/>
          <w:i/>
          <w:iCs/>
          <w:szCs w:val="28"/>
          <w:lang w:eastAsia="zh-CN"/>
        </w:rPr>
        <w:t>ам</w:t>
      </w:r>
      <w:r w:rsidR="008F1BBD" w:rsidRPr="008F1BBD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="006D4192" w:rsidRPr="008F1BBD">
        <w:rPr>
          <w:rFonts w:eastAsia="Times New Roman"/>
          <w:b/>
          <w:bCs/>
          <w:i/>
          <w:iCs/>
          <w:szCs w:val="28"/>
          <w:lang w:eastAsia="zh-CN"/>
        </w:rPr>
        <w:t xml:space="preserve"> продолжать </w:t>
      </w:r>
      <w:r w:rsidR="006D4192" w:rsidRPr="00415217">
        <w:rPr>
          <w:rStyle w:val="--0"/>
        </w:rPr>
        <w:t xml:space="preserve">быть </w:t>
      </w:r>
      <w:r w:rsidR="00415217" w:rsidRPr="00415217">
        <w:rPr>
          <w:rStyle w:val="--"/>
        </w:rPr>
        <w:t>М</w:t>
      </w:r>
      <w:r w:rsidR="006D4192" w:rsidRPr="00415217">
        <w:rPr>
          <w:rStyle w:val="--"/>
        </w:rPr>
        <w:t xml:space="preserve">ерой </w:t>
      </w:r>
      <w:r w:rsidR="00415217" w:rsidRPr="00415217">
        <w:rPr>
          <w:rStyle w:val="--0"/>
        </w:rPr>
        <w:t>Ж</w:t>
      </w:r>
      <w:r w:rsidR="006D4192" w:rsidRPr="00415217">
        <w:rPr>
          <w:rStyle w:val="--0"/>
        </w:rPr>
        <w:t>изни</w:t>
      </w:r>
      <w:r w:rsidR="006D4192" w:rsidRPr="008F1BBD">
        <w:rPr>
          <w:rFonts w:eastAsia="Times New Roman"/>
          <w:b/>
          <w:bCs/>
          <w:i/>
          <w:iCs/>
          <w:szCs w:val="28"/>
          <w:lang w:eastAsia="zh-CN"/>
        </w:rPr>
        <w:t>.</w:t>
      </w:r>
      <w:r w:rsidR="00837852"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Цветите — не только весной.</w:t>
      </w:r>
      <w:r w:rsidR="00837852"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Обновляйте — не только себя, но и нас.</w:t>
      </w:r>
      <w:r w:rsidR="00837852">
        <w:rPr>
          <w:rFonts w:eastAsia="Times New Roman"/>
          <w:szCs w:val="28"/>
          <w:lang w:eastAsia="zh-CN"/>
        </w:rPr>
        <w:t xml:space="preserve"> </w:t>
      </w:r>
      <w:r w:rsidR="006D4192" w:rsidRPr="006D4192">
        <w:rPr>
          <w:rFonts w:eastAsia="Times New Roman"/>
          <w:szCs w:val="28"/>
          <w:lang w:eastAsia="zh-CN"/>
        </w:rPr>
        <w:t>Омолаживайте этот мир — и мы</w:t>
      </w:r>
      <w:r w:rsidR="008F1BBD">
        <w:rPr>
          <w:rFonts w:eastAsia="Times New Roman"/>
          <w:szCs w:val="28"/>
          <w:lang w:eastAsia="zh-CN"/>
        </w:rPr>
        <w:t xml:space="preserve"> –</w:t>
      </w:r>
      <w:r w:rsidR="006D4192" w:rsidRPr="006D4192">
        <w:rPr>
          <w:rFonts w:eastAsia="Times New Roman"/>
          <w:szCs w:val="28"/>
          <w:lang w:eastAsia="zh-CN"/>
        </w:rPr>
        <w:t xml:space="preserve"> постараемся соответствовать.</w:t>
      </w:r>
    </w:p>
    <w:p w14:paraId="08BFDC8A" w14:textId="7FE2556D" w:rsidR="006D4192" w:rsidRPr="006D4192" w:rsidRDefault="00415217" w:rsidP="006D4192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b/>
          <w:bCs/>
          <w:i/>
          <w:iCs/>
          <w:szCs w:val="28"/>
          <w:lang w:eastAsia="zh-CN"/>
        </w:rPr>
        <w:t xml:space="preserve">                    </w:t>
      </w:r>
      <w:r w:rsidR="006D4192" w:rsidRPr="006D4192">
        <w:rPr>
          <w:rFonts w:eastAsia="Times New Roman"/>
          <w:b/>
          <w:bCs/>
          <w:i/>
          <w:iCs/>
          <w:szCs w:val="28"/>
          <w:lang w:eastAsia="zh-CN"/>
        </w:rPr>
        <w:t>С Праздником!</w:t>
      </w:r>
    </w:p>
    <w:p w14:paraId="0DE130CD" w14:textId="186CBC3D" w:rsidR="0014088E" w:rsidRPr="0014088E" w:rsidRDefault="0014088E" w:rsidP="0014088E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inline distT="0" distB="0" distL="0" distR="0" wp14:anchorId="2F73627D" wp14:editId="6247D49B">
            <wp:extent cx="6686550" cy="4292600"/>
            <wp:effectExtent l="0" t="0" r="6350" b="0"/>
            <wp:docPr id="668466696" name="Рисунок 3" descr="Изображение выглядит как рисунок, иллюстрация, зарисовка, Штриховая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66696" name="Рисунок 3" descr="Изображение выглядит как рисунок, иллюстрация, зарисовка, Штриховая графи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1581E" w14:textId="546CFE46" w:rsidR="006D4192" w:rsidRDefault="0014088E" w:rsidP="00837852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b/>
          <w:bCs/>
          <w:i/>
          <w:iCs/>
          <w:szCs w:val="28"/>
          <w:lang w:eastAsia="zh-CN"/>
        </w:rPr>
        <w:t xml:space="preserve">            </w:t>
      </w:r>
      <w:r w:rsidR="006D4192" w:rsidRPr="006D4192">
        <w:rPr>
          <w:rFonts w:eastAsia="Times New Roman"/>
          <w:b/>
          <w:bCs/>
          <w:i/>
          <w:iCs/>
          <w:szCs w:val="28"/>
          <w:lang w:eastAsia="zh-CN"/>
        </w:rPr>
        <w:t>Ваш Ф. Шкруднев</w:t>
      </w:r>
      <w:r w:rsidR="0083785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6D4192" w:rsidRPr="006D4192">
        <w:rPr>
          <w:rFonts w:eastAsia="Times New Roman"/>
          <w:b/>
          <w:bCs/>
          <w:i/>
          <w:iCs/>
          <w:szCs w:val="28"/>
          <w:lang w:eastAsia="zh-CN"/>
        </w:rPr>
        <w:t xml:space="preserve">…и выглядывающая из-за </w:t>
      </w:r>
      <w:r w:rsidR="00FC0542">
        <w:rPr>
          <w:rFonts w:eastAsia="Times New Roman"/>
          <w:b/>
          <w:bCs/>
          <w:i/>
          <w:iCs/>
          <w:szCs w:val="28"/>
          <w:lang w:eastAsia="zh-CN"/>
        </w:rPr>
        <w:t>моей</w:t>
      </w:r>
      <w:r w:rsidR="006D4192" w:rsidRPr="006D4192">
        <w:rPr>
          <w:rFonts w:eastAsia="Times New Roman"/>
          <w:b/>
          <w:bCs/>
          <w:i/>
          <w:iCs/>
          <w:szCs w:val="28"/>
          <w:lang w:eastAsia="zh-CN"/>
        </w:rPr>
        <w:t xml:space="preserve"> спины</w:t>
      </w:r>
      <w:r w:rsidR="00FC0542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="006D4192" w:rsidRPr="006D419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FC0542">
        <w:rPr>
          <w:rFonts w:eastAsia="Times New Roman"/>
          <w:b/>
          <w:bCs/>
          <w:i/>
          <w:iCs/>
          <w:szCs w:val="28"/>
          <w:lang w:eastAsia="zh-CN"/>
        </w:rPr>
        <w:t>«</w:t>
      </w:r>
      <w:r w:rsidR="006D4192" w:rsidRPr="006D4192">
        <w:rPr>
          <w:rFonts w:eastAsia="Times New Roman"/>
          <w:b/>
          <w:bCs/>
          <w:i/>
          <w:iCs/>
          <w:szCs w:val="28"/>
          <w:lang w:eastAsia="zh-CN"/>
        </w:rPr>
        <w:t>половина</w:t>
      </w:r>
      <w:r w:rsidR="00FC0542">
        <w:rPr>
          <w:rFonts w:eastAsia="Times New Roman"/>
          <w:b/>
          <w:bCs/>
          <w:i/>
          <w:iCs/>
          <w:szCs w:val="28"/>
          <w:lang w:eastAsia="zh-CN"/>
        </w:rPr>
        <w:t>»</w:t>
      </w:r>
      <w:r w:rsidR="006D4192" w:rsidRPr="006D4192">
        <w:rPr>
          <w:rFonts w:eastAsia="Times New Roman"/>
          <w:b/>
          <w:bCs/>
          <w:i/>
          <w:iCs/>
          <w:szCs w:val="28"/>
          <w:lang w:eastAsia="zh-CN"/>
        </w:rPr>
        <w:t xml:space="preserve"> осчастливленных людей, не пожалевших для этого</w:t>
      </w:r>
      <w:r w:rsidR="008F1BBD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="006D4192" w:rsidRPr="006D4192">
        <w:rPr>
          <w:rFonts w:eastAsia="Times New Roman"/>
          <w:b/>
          <w:bCs/>
          <w:i/>
          <w:iCs/>
          <w:szCs w:val="28"/>
          <w:lang w:eastAsia="zh-CN"/>
        </w:rPr>
        <w:t xml:space="preserve"> даже своих рёбер.</w:t>
      </w:r>
    </w:p>
    <w:p w14:paraId="14D60BE0" w14:textId="77777777" w:rsidR="007E1641" w:rsidRDefault="007E1641" w:rsidP="00837852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</w:p>
    <w:p w14:paraId="5AACD932" w14:textId="74075C74" w:rsidR="006F6E13" w:rsidRPr="007E1641" w:rsidRDefault="007E1641" w:rsidP="00837852">
      <w:pPr>
        <w:spacing w:after="0"/>
        <w:ind w:firstLine="0"/>
        <w:rPr>
          <w:rFonts w:eastAsia="Times New Roman"/>
          <w:b/>
          <w:bCs/>
          <w:sz w:val="24"/>
          <w:lang w:eastAsia="zh-CN"/>
        </w:rPr>
      </w:pPr>
      <w:r w:rsidRPr="007E1641">
        <w:rPr>
          <w:rFonts w:eastAsia="Times New Roman"/>
          <w:b/>
          <w:bCs/>
          <w:sz w:val="24"/>
          <w:lang w:eastAsia="zh-CN"/>
        </w:rPr>
        <w:t>06 марта 2026 г.</w:t>
      </w:r>
    </w:p>
    <w:p w14:paraId="1460E08A" w14:textId="77777777" w:rsidR="00EA64BD" w:rsidRPr="00A35D30" w:rsidRDefault="00EA64BD" w:rsidP="006D4192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</w:p>
    <w:p w14:paraId="528E212C" w14:textId="29F22742" w:rsidR="00C922ED" w:rsidRPr="006D4192" w:rsidRDefault="00C922ED" w:rsidP="006D4192">
      <w:pPr>
        <w:spacing w:after="0"/>
        <w:ind w:left="-142" w:firstLine="0"/>
        <w:rPr>
          <w:rStyle w:val="affff4"/>
          <w:szCs w:val="28"/>
        </w:rPr>
      </w:pPr>
    </w:p>
    <w:sectPr w:rsidR="00C922ED" w:rsidRPr="006D4192" w:rsidSect="00033ADE">
      <w:footerReference w:type="even" r:id="rId15"/>
      <w:footerReference w:type="default" r:id="rId16"/>
      <w:pgSz w:w="11900" w:h="16840"/>
      <w:pgMar w:top="560" w:right="559" w:bottom="851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93FA6" w14:textId="77777777" w:rsidR="00DF4338" w:rsidRDefault="00DF4338" w:rsidP="007E5B4D">
      <w:r>
        <w:separator/>
      </w:r>
    </w:p>
  </w:endnote>
  <w:endnote w:type="continuationSeparator" w:id="0">
    <w:p w14:paraId="41D8CDB0" w14:textId="77777777" w:rsidR="00DF4338" w:rsidRDefault="00DF4338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4BE2A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EC01943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6686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2420AD5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D3A6D" w14:textId="77777777" w:rsidR="00DF4338" w:rsidRDefault="00DF4338" w:rsidP="007E5B4D">
      <w:r>
        <w:separator/>
      </w:r>
    </w:p>
  </w:footnote>
  <w:footnote w:type="continuationSeparator" w:id="0">
    <w:p w14:paraId="353A96D8" w14:textId="77777777" w:rsidR="00DF4338" w:rsidRDefault="00DF4338" w:rsidP="007E5B4D">
      <w:r>
        <w:continuationSeparator/>
      </w:r>
    </w:p>
  </w:footnote>
  <w:footnote w:id="1">
    <w:p w14:paraId="089C05F8" w14:textId="6133D336" w:rsidR="00237822" w:rsidRPr="00237822" w:rsidRDefault="00237822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237822">
        <w:rPr>
          <w:lang w:val="ru-RU"/>
        </w:rPr>
        <w:t xml:space="preserve"> </w:t>
      </w:r>
      <w:r w:rsidRPr="00237822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Пурим</w:t>
      </w:r>
      <w:r w:rsidRPr="00237822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(в переводе с иврита – «</w:t>
      </w:r>
      <w:r w:rsidRPr="00237822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237822">
        <w:rPr>
          <w:rFonts w:cs="Arial"/>
          <w:color w:val="040C28"/>
          <w:sz w:val="21"/>
          <w:szCs w:val="21"/>
          <w:lang w:val="ru-RU"/>
        </w:rPr>
        <w:t>Жребии</w:t>
      </w:r>
      <w:r w:rsidRPr="00237822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237822">
        <w:rPr>
          <w:rFonts w:cs="Arial"/>
          <w:color w:val="474747"/>
          <w:sz w:val="21"/>
          <w:szCs w:val="21"/>
          <w:shd w:val="clear" w:color="auto" w:fill="FFFFFF"/>
          <w:lang w:val="ru-RU"/>
        </w:rPr>
        <w:t>») – один из самых известных иудейских праздников; По григорианскому календарю дата его празднования обычно приходится на середину марта.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7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1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0"/>
  </w:num>
  <w:num w:numId="11" w16cid:durableId="211423971">
    <w:abstractNumId w:val="38"/>
  </w:num>
  <w:num w:numId="12" w16cid:durableId="1577127927">
    <w:abstractNumId w:val="19"/>
  </w:num>
  <w:num w:numId="13" w16cid:durableId="1432579772">
    <w:abstractNumId w:val="34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5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29"/>
  </w:num>
  <w:num w:numId="26" w16cid:durableId="1005327327">
    <w:abstractNumId w:val="33"/>
  </w:num>
  <w:num w:numId="27" w16cid:durableId="345719788">
    <w:abstractNumId w:val="20"/>
  </w:num>
  <w:num w:numId="28" w16cid:durableId="7021644">
    <w:abstractNumId w:val="28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0"/>
  </w:num>
  <w:num w:numId="33" w16cid:durableId="1943880721">
    <w:abstractNumId w:val="23"/>
  </w:num>
  <w:num w:numId="34" w16cid:durableId="173498459">
    <w:abstractNumId w:val="39"/>
  </w:num>
  <w:num w:numId="35" w16cid:durableId="1428891042">
    <w:abstractNumId w:val="37"/>
  </w:num>
  <w:num w:numId="36" w16cid:durableId="1061252849">
    <w:abstractNumId w:val="10"/>
  </w:num>
  <w:num w:numId="37" w16cid:durableId="27537059">
    <w:abstractNumId w:val="32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6"/>
  </w:num>
  <w:num w:numId="46" w16cid:durableId="1496267748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917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2903"/>
    <w:rsid w:val="0002584E"/>
    <w:rsid w:val="000333F3"/>
    <w:rsid w:val="000335D2"/>
    <w:rsid w:val="00033ADE"/>
    <w:rsid w:val="00034536"/>
    <w:rsid w:val="000441BD"/>
    <w:rsid w:val="00050DFC"/>
    <w:rsid w:val="00051D25"/>
    <w:rsid w:val="00052AE3"/>
    <w:rsid w:val="000530AD"/>
    <w:rsid w:val="0005489F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1D08"/>
    <w:rsid w:val="000B2370"/>
    <w:rsid w:val="000B3ABC"/>
    <w:rsid w:val="000B7C1D"/>
    <w:rsid w:val="000C11AD"/>
    <w:rsid w:val="000C1ECA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162C1"/>
    <w:rsid w:val="00120020"/>
    <w:rsid w:val="00124967"/>
    <w:rsid w:val="00125831"/>
    <w:rsid w:val="0014088E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38C"/>
    <w:rsid w:val="00184CFF"/>
    <w:rsid w:val="00184E83"/>
    <w:rsid w:val="001866AF"/>
    <w:rsid w:val="00191D35"/>
    <w:rsid w:val="0019325B"/>
    <w:rsid w:val="0019349D"/>
    <w:rsid w:val="00194FCB"/>
    <w:rsid w:val="00197243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295F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37822"/>
    <w:rsid w:val="00242485"/>
    <w:rsid w:val="002523C4"/>
    <w:rsid w:val="00253CB3"/>
    <w:rsid w:val="00261686"/>
    <w:rsid w:val="00262B3B"/>
    <w:rsid w:val="002666C2"/>
    <w:rsid w:val="00270625"/>
    <w:rsid w:val="00270F73"/>
    <w:rsid w:val="00272ABD"/>
    <w:rsid w:val="00273BA4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5774"/>
    <w:rsid w:val="002B64D2"/>
    <w:rsid w:val="002B65B4"/>
    <w:rsid w:val="002C29F7"/>
    <w:rsid w:val="002C4815"/>
    <w:rsid w:val="002C533B"/>
    <w:rsid w:val="002C7E78"/>
    <w:rsid w:val="002D1C21"/>
    <w:rsid w:val="002D5786"/>
    <w:rsid w:val="002D668C"/>
    <w:rsid w:val="002D6BAC"/>
    <w:rsid w:val="002D6C68"/>
    <w:rsid w:val="002D7F41"/>
    <w:rsid w:val="002E351E"/>
    <w:rsid w:val="002E61BE"/>
    <w:rsid w:val="002E6A24"/>
    <w:rsid w:val="00304A87"/>
    <w:rsid w:val="0030576F"/>
    <w:rsid w:val="003058BD"/>
    <w:rsid w:val="00307744"/>
    <w:rsid w:val="00315B72"/>
    <w:rsid w:val="003166E5"/>
    <w:rsid w:val="00324161"/>
    <w:rsid w:val="003315AB"/>
    <w:rsid w:val="00332FE6"/>
    <w:rsid w:val="0033393B"/>
    <w:rsid w:val="003371D8"/>
    <w:rsid w:val="003466D0"/>
    <w:rsid w:val="0035099B"/>
    <w:rsid w:val="00350D11"/>
    <w:rsid w:val="00350D19"/>
    <w:rsid w:val="003514EA"/>
    <w:rsid w:val="003524B7"/>
    <w:rsid w:val="00352590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3C4C"/>
    <w:rsid w:val="00384230"/>
    <w:rsid w:val="0038624E"/>
    <w:rsid w:val="00387747"/>
    <w:rsid w:val="003945B1"/>
    <w:rsid w:val="0039673F"/>
    <w:rsid w:val="003A1794"/>
    <w:rsid w:val="003A1A5E"/>
    <w:rsid w:val="003A1DE4"/>
    <w:rsid w:val="003A34FA"/>
    <w:rsid w:val="003A44C6"/>
    <w:rsid w:val="003A5E64"/>
    <w:rsid w:val="003B4CC2"/>
    <w:rsid w:val="003B694C"/>
    <w:rsid w:val="003B7BB9"/>
    <w:rsid w:val="003C02A5"/>
    <w:rsid w:val="003C0FE0"/>
    <w:rsid w:val="003C1622"/>
    <w:rsid w:val="003C46F5"/>
    <w:rsid w:val="003C61FE"/>
    <w:rsid w:val="003C7540"/>
    <w:rsid w:val="003D1370"/>
    <w:rsid w:val="003D1468"/>
    <w:rsid w:val="003D221B"/>
    <w:rsid w:val="003D39F1"/>
    <w:rsid w:val="003D46E7"/>
    <w:rsid w:val="003D5BC6"/>
    <w:rsid w:val="003D6750"/>
    <w:rsid w:val="003E4007"/>
    <w:rsid w:val="003E48AD"/>
    <w:rsid w:val="003E6B9F"/>
    <w:rsid w:val="003F29A3"/>
    <w:rsid w:val="003F2F89"/>
    <w:rsid w:val="003F4F7E"/>
    <w:rsid w:val="003F7CD6"/>
    <w:rsid w:val="004010C8"/>
    <w:rsid w:val="00407FA2"/>
    <w:rsid w:val="004134C6"/>
    <w:rsid w:val="0041369F"/>
    <w:rsid w:val="00415217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65313"/>
    <w:rsid w:val="00470F22"/>
    <w:rsid w:val="00472531"/>
    <w:rsid w:val="004742D5"/>
    <w:rsid w:val="004744A8"/>
    <w:rsid w:val="004763DA"/>
    <w:rsid w:val="00477744"/>
    <w:rsid w:val="0049043F"/>
    <w:rsid w:val="00492746"/>
    <w:rsid w:val="004929A5"/>
    <w:rsid w:val="004A1F44"/>
    <w:rsid w:val="004A337D"/>
    <w:rsid w:val="004A5F8F"/>
    <w:rsid w:val="004B0FAC"/>
    <w:rsid w:val="004B5A92"/>
    <w:rsid w:val="004B7D02"/>
    <w:rsid w:val="004C088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4F7E38"/>
    <w:rsid w:val="00500333"/>
    <w:rsid w:val="00501B37"/>
    <w:rsid w:val="005038F5"/>
    <w:rsid w:val="00503A46"/>
    <w:rsid w:val="00503ED9"/>
    <w:rsid w:val="00507E6D"/>
    <w:rsid w:val="0051245A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B6524"/>
    <w:rsid w:val="005C0946"/>
    <w:rsid w:val="005C14CE"/>
    <w:rsid w:val="005C2BA5"/>
    <w:rsid w:val="005C32AD"/>
    <w:rsid w:val="005C4EEC"/>
    <w:rsid w:val="005C6A00"/>
    <w:rsid w:val="005C76DC"/>
    <w:rsid w:val="005D054A"/>
    <w:rsid w:val="005D1204"/>
    <w:rsid w:val="005D197D"/>
    <w:rsid w:val="005D23EC"/>
    <w:rsid w:val="005D4088"/>
    <w:rsid w:val="005D4D09"/>
    <w:rsid w:val="005D552D"/>
    <w:rsid w:val="005D5EF1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3079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6C21"/>
    <w:rsid w:val="006C7F61"/>
    <w:rsid w:val="006D23B1"/>
    <w:rsid w:val="006D4192"/>
    <w:rsid w:val="006D660D"/>
    <w:rsid w:val="006D724A"/>
    <w:rsid w:val="006F4F0A"/>
    <w:rsid w:val="006F6E13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07F35"/>
    <w:rsid w:val="007100DD"/>
    <w:rsid w:val="007205C4"/>
    <w:rsid w:val="00720A86"/>
    <w:rsid w:val="00722DA3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3279"/>
    <w:rsid w:val="00774552"/>
    <w:rsid w:val="007759E0"/>
    <w:rsid w:val="00781F2B"/>
    <w:rsid w:val="0078537D"/>
    <w:rsid w:val="007860A2"/>
    <w:rsid w:val="00793056"/>
    <w:rsid w:val="00794E7D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1641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4E3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977"/>
    <w:rsid w:val="00830C86"/>
    <w:rsid w:val="00834306"/>
    <w:rsid w:val="00835760"/>
    <w:rsid w:val="00836E19"/>
    <w:rsid w:val="00837852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2063"/>
    <w:rsid w:val="00883A03"/>
    <w:rsid w:val="0088460A"/>
    <w:rsid w:val="0089031B"/>
    <w:rsid w:val="008903D3"/>
    <w:rsid w:val="00890B0C"/>
    <w:rsid w:val="00890CE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46EE"/>
    <w:rsid w:val="008D70AA"/>
    <w:rsid w:val="008E0A69"/>
    <w:rsid w:val="008E1DEC"/>
    <w:rsid w:val="008E2C11"/>
    <w:rsid w:val="008E31A2"/>
    <w:rsid w:val="008E3A28"/>
    <w:rsid w:val="008E4CB9"/>
    <w:rsid w:val="008E52C9"/>
    <w:rsid w:val="008E5821"/>
    <w:rsid w:val="008E768D"/>
    <w:rsid w:val="008F1BBD"/>
    <w:rsid w:val="008F3546"/>
    <w:rsid w:val="00903614"/>
    <w:rsid w:val="009038E4"/>
    <w:rsid w:val="00910273"/>
    <w:rsid w:val="00913392"/>
    <w:rsid w:val="009203B7"/>
    <w:rsid w:val="009203DA"/>
    <w:rsid w:val="0092061E"/>
    <w:rsid w:val="00926DC3"/>
    <w:rsid w:val="00927106"/>
    <w:rsid w:val="009304CC"/>
    <w:rsid w:val="00930917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574C5"/>
    <w:rsid w:val="0096033D"/>
    <w:rsid w:val="00960E5F"/>
    <w:rsid w:val="00961C74"/>
    <w:rsid w:val="009627EE"/>
    <w:rsid w:val="00964C61"/>
    <w:rsid w:val="00966FA8"/>
    <w:rsid w:val="009673DA"/>
    <w:rsid w:val="00970C72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2039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1CC7"/>
    <w:rsid w:val="009D34F5"/>
    <w:rsid w:val="009D3B10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2B12"/>
    <w:rsid w:val="00A34780"/>
    <w:rsid w:val="00A35D30"/>
    <w:rsid w:val="00A405B7"/>
    <w:rsid w:val="00A41DC0"/>
    <w:rsid w:val="00A42E98"/>
    <w:rsid w:val="00A44724"/>
    <w:rsid w:val="00A476D8"/>
    <w:rsid w:val="00A50887"/>
    <w:rsid w:val="00A5225A"/>
    <w:rsid w:val="00A53182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5DE5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0FC4"/>
    <w:rsid w:val="00B525E5"/>
    <w:rsid w:val="00B543A8"/>
    <w:rsid w:val="00B56ED0"/>
    <w:rsid w:val="00B61E6D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A6E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35FC"/>
    <w:rsid w:val="00C747DD"/>
    <w:rsid w:val="00C84BE5"/>
    <w:rsid w:val="00C86239"/>
    <w:rsid w:val="00C87CC6"/>
    <w:rsid w:val="00C90FB6"/>
    <w:rsid w:val="00C922ED"/>
    <w:rsid w:val="00CA274D"/>
    <w:rsid w:val="00CA5AFC"/>
    <w:rsid w:val="00CA5B86"/>
    <w:rsid w:val="00CA684E"/>
    <w:rsid w:val="00CA7FEB"/>
    <w:rsid w:val="00CB5DB1"/>
    <w:rsid w:val="00CB7B8B"/>
    <w:rsid w:val="00CC0845"/>
    <w:rsid w:val="00CC1FE0"/>
    <w:rsid w:val="00CC4EAA"/>
    <w:rsid w:val="00CC592E"/>
    <w:rsid w:val="00CC6701"/>
    <w:rsid w:val="00CC67EC"/>
    <w:rsid w:val="00CD4008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0F0"/>
    <w:rsid w:val="00D062D1"/>
    <w:rsid w:val="00D16CD0"/>
    <w:rsid w:val="00D20A7F"/>
    <w:rsid w:val="00D21443"/>
    <w:rsid w:val="00D214FF"/>
    <w:rsid w:val="00D21953"/>
    <w:rsid w:val="00D23016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47183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615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4338"/>
    <w:rsid w:val="00E127E7"/>
    <w:rsid w:val="00E12AF6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1B69"/>
    <w:rsid w:val="00E8218D"/>
    <w:rsid w:val="00E84AF7"/>
    <w:rsid w:val="00E87E7A"/>
    <w:rsid w:val="00E90553"/>
    <w:rsid w:val="00EA296C"/>
    <w:rsid w:val="00EA5341"/>
    <w:rsid w:val="00EA64BD"/>
    <w:rsid w:val="00EA652E"/>
    <w:rsid w:val="00EA6DB5"/>
    <w:rsid w:val="00EA7091"/>
    <w:rsid w:val="00EB17CE"/>
    <w:rsid w:val="00EB6122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35F0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0542"/>
    <w:rsid w:val="00FC1645"/>
    <w:rsid w:val="00FC4BE4"/>
    <w:rsid w:val="00FD09FF"/>
    <w:rsid w:val="00FD0EC3"/>
    <w:rsid w:val="00FD1405"/>
    <w:rsid w:val="00FD4EFE"/>
    <w:rsid w:val="00FD5980"/>
    <w:rsid w:val="00FE2897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DA9C3"/>
  <w15:docId w15:val="{B71707E4-6C92-574B-8937-C4A40FC8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9D1CC7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9D1CC7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9D1CC7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9D1CC7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9D1CC7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9D1CC7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9D1CC7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9D1CC7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9D1CC7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9D1CC7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9D1CC7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9D1CC7"/>
  </w:style>
  <w:style w:type="character" w:customStyle="1" w:styleId="--">
    <w:name w:val="Красный-прписной-полужирный"/>
    <w:basedOn w:val="a6"/>
    <w:uiPriority w:val="1"/>
    <w:qFormat/>
    <w:rsid w:val="009D1CC7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9D1CC7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9D1CC7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9D1CC7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9D1CC7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9D1CC7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9D1CC7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9D1CC7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9D1CC7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9D1CC7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9D1CC7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9D1CC7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9D1CC7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9D1CC7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9D1CC7"/>
  </w:style>
  <w:style w:type="character" w:customStyle="1" w:styleId="apple-converted-space">
    <w:name w:val="apple-converted-space"/>
    <w:basedOn w:val="a6"/>
    <w:rsid w:val="009D1CC7"/>
  </w:style>
  <w:style w:type="character" w:styleId="af">
    <w:name w:val="FollowedHyperlink"/>
    <w:uiPriority w:val="99"/>
    <w:rsid w:val="009D1CC7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9D1CC7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9D1CC7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9D1CC7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9D1CC7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9D1CC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9D1CC7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9D1CC7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9D1CC7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9D1CC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9D1CC7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9D1CC7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9D1CC7"/>
  </w:style>
  <w:style w:type="character" w:styleId="af7">
    <w:name w:val="Emphasis"/>
    <w:rsid w:val="009D1CC7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9D1CC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9D1CC7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9D1CC7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9D1CC7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9D1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9D1CC7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9D1CC7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9D1CC7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9D1CC7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9D1CC7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9D1CC7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9D1CC7"/>
    <w:rPr>
      <w:b/>
    </w:rPr>
  </w:style>
  <w:style w:type="paragraph" w:customStyle="1" w:styleId="1">
    <w:name w:val="Стиль1"/>
    <w:basedOn w:val="11"/>
    <w:next w:val="a5"/>
    <w:autoRedefine/>
    <w:rsid w:val="009D1CC7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9D1CC7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9D1CC7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9D1CC7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9D1CC7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9D1CC7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9D1CC7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9D1CC7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9D1CC7"/>
  </w:style>
  <w:style w:type="character" w:customStyle="1" w:styleId="mw-headline">
    <w:name w:val="mw-headline"/>
    <w:basedOn w:val="a6"/>
    <w:rsid w:val="009D1CC7"/>
  </w:style>
  <w:style w:type="character" w:customStyle="1" w:styleId="mw-editsection">
    <w:name w:val="mw-editsection"/>
    <w:basedOn w:val="a6"/>
    <w:rsid w:val="009D1CC7"/>
  </w:style>
  <w:style w:type="character" w:customStyle="1" w:styleId="mw-editsection-bracket">
    <w:name w:val="mw-editsection-bracket"/>
    <w:basedOn w:val="a6"/>
    <w:rsid w:val="009D1CC7"/>
  </w:style>
  <w:style w:type="character" w:customStyle="1" w:styleId="mw-editsection-divider">
    <w:name w:val="mw-editsection-divider"/>
    <w:basedOn w:val="a6"/>
    <w:rsid w:val="009D1CC7"/>
  </w:style>
  <w:style w:type="character" w:styleId="aff2">
    <w:name w:val="annotation reference"/>
    <w:basedOn w:val="a6"/>
    <w:uiPriority w:val="99"/>
    <w:semiHidden/>
    <w:unhideWhenUsed/>
    <w:rsid w:val="009D1CC7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9D1CC7"/>
  </w:style>
  <w:style w:type="character" w:customStyle="1" w:styleId="aff4">
    <w:name w:val="Текст примечания Знак"/>
    <w:basedOn w:val="a6"/>
    <w:link w:val="aff3"/>
    <w:uiPriority w:val="99"/>
    <w:semiHidden/>
    <w:rsid w:val="009D1CC7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9D1CC7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9D1CC7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9D1CC7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9D1CC7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9D1CC7"/>
    <w:rPr>
      <w:i/>
      <w:iCs/>
      <w:color w:val="808080"/>
    </w:rPr>
  </w:style>
  <w:style w:type="character" w:styleId="affa">
    <w:name w:val="Book Title"/>
    <w:uiPriority w:val="33"/>
    <w:rsid w:val="009D1CC7"/>
    <w:rPr>
      <w:b/>
      <w:bCs/>
      <w:smallCaps/>
      <w:spacing w:val="5"/>
    </w:rPr>
  </w:style>
  <w:style w:type="paragraph" w:customStyle="1" w:styleId="-12">
    <w:name w:val="Обычный-12"/>
    <w:basedOn w:val="a5"/>
    <w:rsid w:val="009D1CC7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9D1CC7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9D1CC7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9D1CC7"/>
  </w:style>
  <w:style w:type="paragraph" w:styleId="4">
    <w:name w:val="List Number 4"/>
    <w:basedOn w:val="a5"/>
    <w:uiPriority w:val="99"/>
    <w:semiHidden/>
    <w:unhideWhenUsed/>
    <w:rsid w:val="009D1CC7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9D1CC7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9D1CC7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9D1CC7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9D1CC7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9D1CC7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9D1CC7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9D1CC7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9D1CC7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9D1CC7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9D1CC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9D1CC7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9D1CC7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9D1CC7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9D1CC7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9D1CC7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9D1CC7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9D1CC7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9D1CC7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9D1CC7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9D1CC7"/>
  </w:style>
  <w:style w:type="paragraph" w:customStyle="1" w:styleId="a0">
    <w:name w:val="Сноска"/>
    <w:basedOn w:val="a5"/>
    <w:rsid w:val="009D1CC7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9D1CC7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9D1CC7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9D1CC7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9D1CC7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9D1CC7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9D1CC7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9D1CC7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9D1CC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9D1CC7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9D1CC7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9D1CC7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9D1CC7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9D1CC7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9D1CC7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9D1CC7"/>
  </w:style>
  <w:style w:type="numbering" w:styleId="111111">
    <w:name w:val="Outline List 2"/>
    <w:basedOn w:val="a8"/>
    <w:uiPriority w:val="99"/>
    <w:semiHidden/>
    <w:unhideWhenUsed/>
    <w:rsid w:val="009D1CC7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9D1CC7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9D1CC7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9D1CC7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9D1CC7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9D1CC7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9D1CC7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9D1CC7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9D1CC7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9D1CC7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9D1CC7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9D1CC7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9D1CC7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9D1CC7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9D1CC7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9D1CC7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9D1CC7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9D1CC7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9D1CC7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9D1CC7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9D1CC7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9D1CC7"/>
  </w:style>
  <w:style w:type="paragraph" w:customStyle="1" w:styleId="a">
    <w:name w:val="раздел"/>
    <w:basedOn w:val="a5"/>
    <w:autoRedefine/>
    <w:rsid w:val="009D1CC7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9D1CC7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9D1CC7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9D1CC7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9D1CC7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1E295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1E295F"/>
  </w:style>
  <w:style w:type="paragraph" w:customStyle="1" w:styleId="p3">
    <w:name w:val="p3"/>
    <w:basedOn w:val="a5"/>
    <w:rsid w:val="001E295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C0EA71-CE21-7C42-8965-8E4C68D20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0</TotalTime>
  <Pages>11</Pages>
  <Words>3643</Words>
  <Characters>20767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2026-03-04T08:21:00Z</dcterms:created>
  <dcterms:modified xsi:type="dcterms:W3CDTF">2026-03-04T08:21:00Z</dcterms:modified>
</cp:coreProperties>
</file>