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BBCED" w14:textId="18675F5E" w:rsidR="002667A2" w:rsidRPr="00BA6F4B" w:rsidRDefault="002667A2" w:rsidP="008D5496">
      <w:pPr>
        <w:spacing w:after="0"/>
        <w:ind w:firstLine="578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bookmarkStart w:id="0" w:name="_Hlk222600994"/>
      <w:r w:rsidRPr="00BA6F4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7E7BAEE1" w14:textId="79AF500C" w:rsidR="002667A2" w:rsidRPr="00BB2C14" w:rsidRDefault="002667A2" w:rsidP="008D5496">
      <w:pPr>
        <w:spacing w:after="0"/>
        <w:ind w:firstLine="578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105</w:t>
      </w: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</w:p>
    <w:p w14:paraId="04D6CF3F" w14:textId="499EC2C0" w:rsidR="00BD1999" w:rsidRDefault="002667A2" w:rsidP="008D5496">
      <w:pPr>
        <w:spacing w:after="0"/>
        <w:jc w:val="center"/>
      </w:pPr>
      <w:r w:rsidRPr="00BB2C14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Проект 369 </w:t>
      </w:r>
      <w:r w:rsidRPr="00D30DA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– </w:t>
      </w:r>
      <w:bookmarkStart w:id="1" w:name="OLE_LINK2"/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Мера Жизни</w:t>
      </w:r>
      <w:bookmarkEnd w:id="1"/>
      <w:r w:rsidRPr="005D6D2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: </w:t>
      </w:r>
      <w:r w:rsidR="00AE2B6F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Основание будущего…</w:t>
      </w:r>
    </w:p>
    <w:bookmarkEnd w:id="0"/>
    <w:p w14:paraId="10A5D4B3" w14:textId="46989AC9" w:rsidR="00BD1999" w:rsidRDefault="00BD1999" w:rsidP="00BD1999"/>
    <w:p w14:paraId="22289852" w14:textId="274DE05B" w:rsidR="00CB427E" w:rsidRPr="00CB427E" w:rsidRDefault="00CB427E" w:rsidP="008D5496">
      <w:pPr>
        <w:spacing w:after="0" w:line="240" w:lineRule="auto"/>
        <w:jc w:val="right"/>
        <w:rPr>
          <w:b/>
          <w:bCs/>
          <w:i/>
          <w:iCs/>
          <w:color w:val="0E0E0E"/>
        </w:rPr>
      </w:pPr>
      <w:r w:rsidRPr="00CB427E">
        <w:rPr>
          <w:b/>
          <w:bCs/>
          <w:i/>
          <w:iCs/>
          <w:color w:val="0E0E0E"/>
        </w:rPr>
        <w:t xml:space="preserve">Материя изменяется, </w:t>
      </w:r>
    </w:p>
    <w:p w14:paraId="446FEABF" w14:textId="3720721E" w:rsidR="00CB427E" w:rsidRPr="00CB427E" w:rsidRDefault="00CB427E" w:rsidP="008D5496">
      <w:pPr>
        <w:spacing w:after="0" w:line="240" w:lineRule="auto"/>
        <w:jc w:val="right"/>
        <w:rPr>
          <w:i/>
          <w:iCs/>
          <w:color w:val="0E0E0E"/>
        </w:rPr>
      </w:pPr>
      <w:r w:rsidRPr="00CB427E">
        <w:rPr>
          <w:b/>
          <w:bCs/>
          <w:i/>
          <w:iCs/>
          <w:color w:val="0E0E0E"/>
        </w:rPr>
        <w:t>информация отображается,</w:t>
      </w:r>
    </w:p>
    <w:p w14:paraId="148D7A1B" w14:textId="10B2ED1F" w:rsidR="00CB427E" w:rsidRPr="00CB427E" w:rsidRDefault="00CB427E" w:rsidP="008D5496">
      <w:pPr>
        <w:spacing w:after="0" w:line="240" w:lineRule="auto"/>
        <w:jc w:val="right"/>
        <w:rPr>
          <w:i/>
          <w:iCs/>
          <w:color w:val="0E0E0E"/>
        </w:rPr>
      </w:pPr>
      <w:r w:rsidRPr="00CB427E">
        <w:rPr>
          <w:b/>
          <w:bCs/>
          <w:i/>
          <w:iCs/>
          <w:color w:val="0E0E0E"/>
        </w:rPr>
        <w:t>но будущее определяется мерой.</w:t>
      </w:r>
    </w:p>
    <w:p w14:paraId="05366496" w14:textId="5E7A4197" w:rsidR="00BD1999" w:rsidRPr="00CB427E" w:rsidRDefault="00BD1999" w:rsidP="00CB427E">
      <w:pPr>
        <w:jc w:val="right"/>
        <w:rPr>
          <w:i/>
          <w:iCs/>
        </w:rPr>
      </w:pPr>
    </w:p>
    <w:p w14:paraId="537B8B79" w14:textId="404E4B2C" w:rsidR="00AC7E12" w:rsidRPr="008D5496" w:rsidRDefault="00AC7E12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>Будущее никогда не возникает из пустоты. Оно не «приходит» само по себе и не является следствием механического течения времени. Будущее — это развертывание допустимого в пределах меры. И если мера не осознана, то и будущее воспринимается как случайность, как угроза, как неизбежность, но не как управляемый процесс.</w:t>
      </w:r>
    </w:p>
    <w:p w14:paraId="10B26D79" w14:textId="16A6AB95" w:rsidR="00AC7E12" w:rsidRPr="008D5496" w:rsidRDefault="002F34DF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58240" behindDoc="1" locked="0" layoutInCell="1" allowOverlap="1" wp14:anchorId="24A11FF7" wp14:editId="41F38405">
            <wp:simplePos x="0" y="0"/>
            <wp:positionH relativeFrom="column">
              <wp:posOffset>-145415</wp:posOffset>
            </wp:positionH>
            <wp:positionV relativeFrom="paragraph">
              <wp:posOffset>1653540</wp:posOffset>
            </wp:positionV>
            <wp:extent cx="2654300" cy="3898900"/>
            <wp:effectExtent l="0" t="0" r="0" b="0"/>
            <wp:wrapTight wrapText="bothSides">
              <wp:wrapPolygon edited="0">
                <wp:start x="0" y="0"/>
                <wp:lineTo x="0" y="21530"/>
                <wp:lineTo x="21497" y="21530"/>
                <wp:lineTo x="21497" y="0"/>
                <wp:lineTo x="0" y="0"/>
              </wp:wrapPolygon>
            </wp:wrapTight>
            <wp:docPr id="11706799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0679993" name="Рисунок 11706799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4300" cy="3898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7E12" w:rsidRPr="008D5496">
        <w:rPr>
          <w:szCs w:val="28"/>
        </w:rPr>
        <w:t xml:space="preserve">Общественное сознание всегда отражало ту конструкцию бытия, в рамках которой развивалась цивилизация. Оно формировалось не стихийно, а в пределах </w:t>
      </w:r>
      <w:r w:rsidR="00AC7E12" w:rsidRPr="00B86DE9">
        <w:rPr>
          <w:rStyle w:val="--"/>
        </w:rPr>
        <w:t xml:space="preserve">допускаемых </w:t>
      </w:r>
      <w:r w:rsidR="00AC7E12" w:rsidRPr="00B86DE9">
        <w:rPr>
          <w:rStyle w:val="--0"/>
        </w:rPr>
        <w:t>режимов</w:t>
      </w:r>
      <w:r w:rsidR="00AC7E12" w:rsidRPr="008D5496">
        <w:rPr>
          <w:szCs w:val="28"/>
        </w:rPr>
        <w:t xml:space="preserve"> восприятия, различения и оценки. Люди считали себя свободными мыслителями, но мыслили в границах заданных категорий. Они обсуждали пространство и время, не задавая вопроса об их происхождении. Они говорили о жизни и смерти, не различая, что именно является их основанием.</w:t>
      </w:r>
      <w:r w:rsidR="003B18D2">
        <w:rPr>
          <w:szCs w:val="28"/>
        </w:rPr>
        <w:t xml:space="preserve"> </w:t>
      </w:r>
      <w:r w:rsidR="00AC7E12" w:rsidRPr="008D5496">
        <w:rPr>
          <w:szCs w:val="28"/>
        </w:rPr>
        <w:t xml:space="preserve">Смена логики социального поведения, происходящая в современном мире, — это </w:t>
      </w:r>
      <w:r w:rsidR="00AC7E12" w:rsidRPr="00B86DE9">
        <w:rPr>
          <w:rStyle w:val="--"/>
        </w:rPr>
        <w:t xml:space="preserve">не </w:t>
      </w:r>
      <w:r w:rsidR="00AC7E12" w:rsidRPr="00B86DE9">
        <w:rPr>
          <w:rStyle w:val="--0"/>
        </w:rPr>
        <w:t>просто</w:t>
      </w:r>
      <w:r w:rsidR="00AC7E12" w:rsidRPr="008D5496">
        <w:rPr>
          <w:szCs w:val="28"/>
        </w:rPr>
        <w:t xml:space="preserve"> исторический этап. Это признак того, что прежняя мера общественного сознания исчерпана. Когда старые категории перестают объяснять происходящее, когда пространство и время более не дают ответов, когда наука множит факты, но теряет целостность, — это означает, что необходим переход к более глубокому основанию.</w:t>
      </w:r>
      <w:r w:rsidR="003B18D2">
        <w:rPr>
          <w:szCs w:val="28"/>
        </w:rPr>
        <w:t xml:space="preserve"> </w:t>
      </w:r>
      <w:r w:rsidR="00AC7E12" w:rsidRPr="008D5496">
        <w:rPr>
          <w:szCs w:val="28"/>
        </w:rPr>
        <w:t xml:space="preserve">Таким основанием может быть только триединство: материя, информация и мера. Материя изменяется — но сама по себе она </w:t>
      </w:r>
      <w:r w:rsidR="00AC7E12" w:rsidRPr="00B86DE9">
        <w:rPr>
          <w:rStyle w:val="--"/>
        </w:rPr>
        <w:t xml:space="preserve">не </w:t>
      </w:r>
      <w:r w:rsidR="00AC7E12" w:rsidRPr="00B86DE9">
        <w:rPr>
          <w:rStyle w:val="--0"/>
        </w:rPr>
        <w:t>объясняет</w:t>
      </w:r>
      <w:r w:rsidR="00AC7E12" w:rsidRPr="008D5496">
        <w:rPr>
          <w:szCs w:val="28"/>
        </w:rPr>
        <w:t xml:space="preserve"> направленности изменений. Информация отображается — но без меры она не определяет допустимость состояний. Мера же задаёт матрицу возможных вариантов развития, в пределах которых и разворачивается реальность.</w:t>
      </w:r>
    </w:p>
    <w:p w14:paraId="31827561" w14:textId="13112961" w:rsidR="00AC7E12" w:rsidRPr="008D5496" w:rsidRDefault="00AC7E12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 xml:space="preserve">Общественное сознание прошлого формировалось в условиях </w:t>
      </w:r>
      <w:r w:rsidRPr="00B86DE9">
        <w:rPr>
          <w:rStyle w:val="--"/>
        </w:rPr>
        <w:t xml:space="preserve">ограниченного </w:t>
      </w:r>
      <w:r w:rsidRPr="00B86DE9">
        <w:rPr>
          <w:rStyle w:val="--0"/>
        </w:rPr>
        <w:t>различения</w:t>
      </w:r>
      <w:r w:rsidRPr="008D5496">
        <w:rPr>
          <w:szCs w:val="28"/>
        </w:rPr>
        <w:t>. Оно воспринимало время</w:t>
      </w:r>
      <w:r w:rsidR="003B18D2">
        <w:rPr>
          <w:szCs w:val="28"/>
        </w:rPr>
        <w:t>,</w:t>
      </w:r>
      <w:r w:rsidRPr="008D5496">
        <w:rPr>
          <w:szCs w:val="28"/>
        </w:rPr>
        <w:t xml:space="preserve"> как судьбу, пространство как вместилище, жизнь как отрезок, а смерть — как естественный предел. Но если будущее определяется </w:t>
      </w:r>
      <w:r w:rsidRPr="008D5496">
        <w:rPr>
          <w:szCs w:val="28"/>
        </w:rPr>
        <w:lastRenderedPageBreak/>
        <w:t>мерой, то вопрос стоит иначе: в какой мере человек способен освоить допустимые состояния своего развития?</w:t>
      </w:r>
    </w:p>
    <w:p w14:paraId="27E6762C" w14:textId="146D3533" w:rsidR="00AC7E12" w:rsidRPr="008D5496" w:rsidRDefault="00AC7E12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>Основание будущего — не в ускорении времени и не в расширении пространства. Основание будущего — в расширении меры жизни.</w:t>
      </w:r>
      <w:r w:rsidR="003B18D2">
        <w:rPr>
          <w:szCs w:val="28"/>
        </w:rPr>
        <w:t xml:space="preserve"> </w:t>
      </w:r>
      <w:r w:rsidRPr="008D5496">
        <w:rPr>
          <w:szCs w:val="28"/>
        </w:rPr>
        <w:t xml:space="preserve">И если человечество намерено выйти за пределы навязанной ему конечности, если </w:t>
      </w:r>
      <w:r w:rsidR="002B0B02" w:rsidRPr="008D5496">
        <w:rPr>
          <w:szCs w:val="28"/>
        </w:rPr>
        <w:t>идея</w:t>
      </w:r>
      <w:r w:rsidR="002B0B02">
        <w:rPr>
          <w:szCs w:val="28"/>
        </w:rPr>
        <w:t>,</w:t>
      </w:r>
      <w:r w:rsidRPr="008D5496">
        <w:rPr>
          <w:szCs w:val="28"/>
        </w:rPr>
        <w:t xml:space="preserve"> Победить Смерть должна стать не метафорой, а задачей, то начинать следует с</w:t>
      </w:r>
      <w:r w:rsidR="0097663A">
        <w:rPr>
          <w:szCs w:val="28"/>
        </w:rPr>
        <w:t xml:space="preserve"> </w:t>
      </w:r>
      <w:r w:rsidRPr="008D5496">
        <w:rPr>
          <w:szCs w:val="28"/>
        </w:rPr>
        <w:t>пересмотра фундаментальных категорий. С различения того, что первично, а что производно. С возвращения меры в статус основания бытия.</w:t>
      </w:r>
      <w:r w:rsidR="0097663A">
        <w:rPr>
          <w:szCs w:val="28"/>
        </w:rPr>
        <w:t xml:space="preserve">  </w:t>
      </w:r>
      <w:r w:rsidRPr="008D5496">
        <w:rPr>
          <w:szCs w:val="28"/>
        </w:rPr>
        <w:t>Именно</w:t>
      </w:r>
      <w:r w:rsidR="0097663A">
        <w:rPr>
          <w:szCs w:val="28"/>
        </w:rPr>
        <w:t xml:space="preserve"> об этом я и хочу рассказать в этой статье.</w:t>
      </w:r>
      <w:r w:rsidRPr="008D5496">
        <w:rPr>
          <w:szCs w:val="28"/>
        </w:rPr>
        <w:t xml:space="preserve"> </w:t>
      </w:r>
    </w:p>
    <w:p w14:paraId="65048479" w14:textId="1622BFC7" w:rsidR="00BD1999" w:rsidRPr="008D5496" w:rsidRDefault="00BD1999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 xml:space="preserve">Общественное сознание никогда </w:t>
      </w:r>
      <w:r w:rsidRPr="00B86DE9">
        <w:rPr>
          <w:rStyle w:val="--"/>
        </w:rPr>
        <w:t xml:space="preserve">не </w:t>
      </w:r>
      <w:r w:rsidRPr="00B86DE9">
        <w:rPr>
          <w:rStyle w:val="--0"/>
        </w:rPr>
        <w:t>было</w:t>
      </w:r>
      <w:r w:rsidRPr="008D5496">
        <w:rPr>
          <w:szCs w:val="28"/>
        </w:rPr>
        <w:t xml:space="preserve"> самостоятельным явлением. </w:t>
      </w:r>
      <w:r w:rsidR="002B0B02" w:rsidRPr="008D5496">
        <w:rPr>
          <w:szCs w:val="28"/>
        </w:rPr>
        <w:t xml:space="preserve">Оно </w:t>
      </w:r>
      <w:r w:rsidR="002B0B02">
        <w:rPr>
          <w:szCs w:val="28"/>
        </w:rPr>
        <w:t>всегда</w:t>
      </w:r>
      <w:r w:rsidRPr="008D5496">
        <w:rPr>
          <w:szCs w:val="28"/>
        </w:rPr>
        <w:t xml:space="preserve"> являлось отражением той конструкции управления, в рамках которой организовывалось бытие людей. Менялась конструкция — менялось сознание. Менялась трансляция — менялось понимание мира. Менялась мера допустимого — менялись нравственные нормы, право, религия, наука и идеология.</w:t>
      </w:r>
      <w:r w:rsidR="0097663A">
        <w:rPr>
          <w:szCs w:val="28"/>
        </w:rPr>
        <w:t xml:space="preserve"> </w:t>
      </w:r>
      <w:r w:rsidRPr="008D5496">
        <w:rPr>
          <w:szCs w:val="28"/>
        </w:rPr>
        <w:t xml:space="preserve">Сознание общества — это не сумма индивидуальных мнений. Это </w:t>
      </w:r>
      <w:r w:rsidRPr="00B86DE9">
        <w:rPr>
          <w:rStyle w:val="--"/>
        </w:rPr>
        <w:t xml:space="preserve">результирующее </w:t>
      </w:r>
      <w:r w:rsidRPr="00B86DE9">
        <w:rPr>
          <w:rStyle w:val="--0"/>
        </w:rPr>
        <w:t>состояние</w:t>
      </w:r>
      <w:r w:rsidRPr="008D5496">
        <w:rPr>
          <w:szCs w:val="28"/>
        </w:rPr>
        <w:t xml:space="preserve"> энергоинформационного сопровождения, в рамках которого мозг людей способен воспринимать, расшифровывать и считать «реальностью» лишь строго определённый диапазон.</w:t>
      </w:r>
      <w:r w:rsidR="002D66AB">
        <w:rPr>
          <w:szCs w:val="28"/>
        </w:rPr>
        <w:t xml:space="preserve"> </w:t>
      </w:r>
      <w:r w:rsidRPr="008D5496">
        <w:rPr>
          <w:szCs w:val="28"/>
        </w:rPr>
        <w:t>В течение последних 18 000 лет общественное сознание формировалось в условиях интервентского управления. Люди воспринимали этот процесс</w:t>
      </w:r>
      <w:r w:rsidR="00B86DE9">
        <w:rPr>
          <w:szCs w:val="28"/>
        </w:rPr>
        <w:t>,</w:t>
      </w:r>
      <w:r w:rsidRPr="008D5496">
        <w:rPr>
          <w:szCs w:val="28"/>
        </w:rPr>
        <w:t xml:space="preserve"> как </w:t>
      </w:r>
      <w:r w:rsidRPr="00B86DE9">
        <w:rPr>
          <w:rStyle w:val="--"/>
        </w:rPr>
        <w:t xml:space="preserve">естественную </w:t>
      </w:r>
      <w:r w:rsidRPr="00B86DE9">
        <w:rPr>
          <w:rStyle w:val="--0"/>
        </w:rPr>
        <w:t>эволюцию</w:t>
      </w:r>
      <w:r w:rsidRPr="008D5496">
        <w:rPr>
          <w:szCs w:val="28"/>
        </w:rPr>
        <w:t>, как развитие цивилизации, как прогресс. Однако с точки зрения более высокой методологии — это было последовательное программное совершенствование управляемости, а не развитие Разума в его истинном предназначении.</w:t>
      </w:r>
    </w:p>
    <w:p w14:paraId="1FAA4975" w14:textId="19B2DD26" w:rsidR="00BD1999" w:rsidRPr="008D5496" w:rsidRDefault="00BD1999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>Религия, идеология, демократия, коммунизм, капитализм, либеральные конструкции — всё это являлось не столько плодом свободного поиска истины, сколько управляющими программами различной плотности, встроенными в конструкцию организованного бытия людей.</w:t>
      </w:r>
      <w:r w:rsidR="002D66AB">
        <w:rPr>
          <w:szCs w:val="28"/>
        </w:rPr>
        <w:t xml:space="preserve"> </w:t>
      </w:r>
      <w:r w:rsidRPr="008D5496">
        <w:rPr>
          <w:szCs w:val="28"/>
        </w:rPr>
        <w:t xml:space="preserve">Именно поэтому крах прежних цивилизационных моделей </w:t>
      </w:r>
      <w:r w:rsidRPr="00B86DE9">
        <w:rPr>
          <w:rStyle w:val="--"/>
        </w:rPr>
        <w:t xml:space="preserve">не </w:t>
      </w:r>
      <w:r w:rsidRPr="00B86DE9">
        <w:rPr>
          <w:rStyle w:val="--0"/>
        </w:rPr>
        <w:t xml:space="preserve">является </w:t>
      </w:r>
      <w:r w:rsidRPr="008D5496">
        <w:rPr>
          <w:szCs w:val="28"/>
        </w:rPr>
        <w:t>случайностью. Это завершение программного цикла. Это исчерпание меры прежнего состояния общественного сознания.</w:t>
      </w:r>
      <w:r w:rsidR="002D66AB">
        <w:rPr>
          <w:szCs w:val="28"/>
        </w:rPr>
        <w:t xml:space="preserve"> </w:t>
      </w:r>
      <w:r w:rsidRPr="008D5496">
        <w:rPr>
          <w:szCs w:val="28"/>
        </w:rPr>
        <w:t>Но если прошлое общественного сознания было управляемым и вменённым, то каким может быть его будущее? И возможно ли вообще иное состояние сознания, соответствующее истинной Цивилизации Земли, а не интервентскому хронопроцессу?</w:t>
      </w:r>
      <w:r w:rsidR="002D66AB">
        <w:rPr>
          <w:szCs w:val="28"/>
        </w:rPr>
        <w:t xml:space="preserve"> </w:t>
      </w:r>
      <w:r w:rsidRPr="008D5496">
        <w:rPr>
          <w:szCs w:val="28"/>
        </w:rPr>
        <w:t>Ответ на этот вопрос определяет не просто судьбу социальной системы. Он определяет — будет ли общество из людей признано Человечеством.</w:t>
      </w:r>
    </w:p>
    <w:p w14:paraId="65ACEFBA" w14:textId="35EBB885" w:rsidR="000012E9" w:rsidRPr="008D5496" w:rsidRDefault="000012E9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 xml:space="preserve">В продолжение предыдущей статьи серии «МЕРА ЖИЗНИ» необходимо последовательно рассмотреть категории «пространство» и «время», чтобы показать </w:t>
      </w:r>
      <w:r w:rsidRPr="00444CF7">
        <w:rPr>
          <w:rStyle w:val="--0"/>
        </w:rPr>
        <w:t xml:space="preserve">их </w:t>
      </w:r>
      <w:r w:rsidRPr="00444CF7">
        <w:rPr>
          <w:rStyle w:val="--"/>
        </w:rPr>
        <w:t>вторичность</w:t>
      </w:r>
      <w:r w:rsidRPr="008D5496">
        <w:rPr>
          <w:szCs w:val="28"/>
        </w:rPr>
        <w:t xml:space="preserve"> по отношению к ранее выявленному триединству — материи, информации и меры. Только таким образом можно вскрыть глубинную методологическую ошибку, лежащую в основании современной философии и науки.</w:t>
      </w:r>
      <w:r w:rsidR="00F12167">
        <w:rPr>
          <w:szCs w:val="28"/>
        </w:rPr>
        <w:t xml:space="preserve"> </w:t>
      </w:r>
      <w:r w:rsidRPr="008D5496">
        <w:rPr>
          <w:szCs w:val="28"/>
        </w:rPr>
        <w:t xml:space="preserve">Если пространство и время принимаются за первичные, предельно обобщающие категории, то всё дальнейшее мышление выстраивается на </w:t>
      </w:r>
      <w:r w:rsidRPr="0045621F">
        <w:rPr>
          <w:rStyle w:val="--"/>
        </w:rPr>
        <w:lastRenderedPageBreak/>
        <w:t xml:space="preserve">искажённой </w:t>
      </w:r>
      <w:r w:rsidRPr="0045621F">
        <w:rPr>
          <w:rStyle w:val="--0"/>
        </w:rPr>
        <w:t xml:space="preserve">основе. </w:t>
      </w:r>
      <w:r w:rsidRPr="008D5496">
        <w:rPr>
          <w:szCs w:val="28"/>
        </w:rPr>
        <w:t>А искажённая основа неизбежно порождает искажения в деятельности, в управлении, в понимании жизни и, в конечном итоге, в отношении к старости и смерти</w:t>
      </w:r>
      <w:r w:rsidR="0045621F">
        <w:rPr>
          <w:szCs w:val="28"/>
        </w:rPr>
        <w:t>,</w:t>
      </w:r>
      <w:r w:rsidRPr="008D5496">
        <w:rPr>
          <w:szCs w:val="28"/>
        </w:rPr>
        <w:t xml:space="preserve"> как якобы «естественным» функциям временного существования.</w:t>
      </w:r>
      <w:r w:rsidR="00D16017">
        <w:rPr>
          <w:szCs w:val="28"/>
        </w:rPr>
        <w:t xml:space="preserve"> </w:t>
      </w:r>
      <w:r w:rsidRPr="008D5496">
        <w:rPr>
          <w:szCs w:val="28"/>
        </w:rPr>
        <w:t xml:space="preserve">Первичность категорий триединства — материя, информация и мера — означает, что пространство и время являются производными. Они не существуют как самостоятельные субстанции в предельном случае обобщения. </w:t>
      </w:r>
      <w:r w:rsidRPr="0045621F">
        <w:rPr>
          <w:rStyle w:val="--0"/>
        </w:rPr>
        <w:t xml:space="preserve">Они </w:t>
      </w:r>
      <w:r w:rsidRPr="0045621F">
        <w:rPr>
          <w:rStyle w:val="--"/>
        </w:rPr>
        <w:t>порождаются</w:t>
      </w:r>
      <w:r w:rsidRPr="008D5496">
        <w:rPr>
          <w:szCs w:val="28"/>
        </w:rPr>
        <w:t xml:space="preserve"> объективным взаимодействием материи, информации и меры. И если это не различать, мышление оказывается пленённым абстракцией.</w:t>
      </w:r>
    </w:p>
    <w:p w14:paraId="32982D73" w14:textId="4E23E758" w:rsidR="000012E9" w:rsidRPr="008D5496" w:rsidRDefault="000012E9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>Материалистическая диалектика утверждает: «В мире нет материи, не обладающей пространственно-временными свойствами, как не существует пространства и времени вне материи. Пространство есть форма бытия материи, характеризующая её протяжённость. Время — форма бытия, выражающая длительность её существования и последовательность смены состояний. Пространство и время объективны и независимы от сознания человека».</w:t>
      </w:r>
      <w:r w:rsidR="0045621F">
        <w:rPr>
          <w:szCs w:val="28"/>
        </w:rPr>
        <w:t xml:space="preserve"> </w:t>
      </w:r>
      <w:r w:rsidRPr="008D5496">
        <w:rPr>
          <w:szCs w:val="28"/>
        </w:rPr>
        <w:t>На первый взгляд, формулировка кажется стройной. Однако в дальнейшем</w:t>
      </w:r>
      <w:r w:rsidR="0045621F">
        <w:rPr>
          <w:szCs w:val="28"/>
        </w:rPr>
        <w:t>,</w:t>
      </w:r>
      <w:r w:rsidRPr="008D5496">
        <w:rPr>
          <w:szCs w:val="28"/>
        </w:rPr>
        <w:t xml:space="preserve"> та же философия утверждает: «Любая материальная система существует и развивается </w:t>
      </w:r>
      <w:r w:rsidRPr="00655C57">
        <w:rPr>
          <w:rStyle w:val="--0"/>
        </w:rPr>
        <w:t xml:space="preserve">по </w:t>
      </w:r>
      <w:r w:rsidRPr="00655C57">
        <w:rPr>
          <w:rStyle w:val="--"/>
        </w:rPr>
        <w:t>своему</w:t>
      </w:r>
      <w:r w:rsidRPr="008D5496">
        <w:rPr>
          <w:szCs w:val="28"/>
        </w:rPr>
        <w:t xml:space="preserve"> собственному времени, которое зависит от характера циклических изменений в её структуре и внешней среде. Собственное время системы находится в определённом соответствии с внешним. Общество имеет собственные временные отношения и темпы развития».</w:t>
      </w:r>
      <w:r w:rsidR="002E59D4">
        <w:rPr>
          <w:szCs w:val="28"/>
        </w:rPr>
        <w:t xml:space="preserve"> </w:t>
      </w:r>
      <w:r w:rsidRPr="008D5496">
        <w:rPr>
          <w:szCs w:val="28"/>
        </w:rPr>
        <w:t>Здесь возникает методологическая антиномия.</w:t>
      </w:r>
      <w:r w:rsidR="002E59D4">
        <w:rPr>
          <w:szCs w:val="28"/>
        </w:rPr>
        <w:t xml:space="preserve"> </w:t>
      </w:r>
      <w:r w:rsidRPr="008D5496">
        <w:rPr>
          <w:szCs w:val="28"/>
        </w:rPr>
        <w:t>Либо время объективно и существует независимо от систем — и тогда все системы должны подчиняться единому, универсальному времени.</w:t>
      </w:r>
      <w:r w:rsidR="002E59D4">
        <w:rPr>
          <w:szCs w:val="28"/>
        </w:rPr>
        <w:t xml:space="preserve"> </w:t>
      </w:r>
      <w:r w:rsidRPr="008D5496">
        <w:rPr>
          <w:szCs w:val="28"/>
        </w:rPr>
        <w:t xml:space="preserve">Либо каждая система </w:t>
      </w:r>
      <w:r w:rsidRPr="00655C57">
        <w:rPr>
          <w:rStyle w:val="--0"/>
        </w:rPr>
        <w:t xml:space="preserve">имеет </w:t>
      </w:r>
      <w:r w:rsidRPr="00655C57">
        <w:rPr>
          <w:rStyle w:val="--"/>
        </w:rPr>
        <w:t xml:space="preserve">своё </w:t>
      </w:r>
      <w:r w:rsidRPr="008D5496">
        <w:rPr>
          <w:szCs w:val="28"/>
        </w:rPr>
        <w:t xml:space="preserve">собственное время, обусловленное её структурой и характером взаимодействия с другими системами — и тогда время не является объективной самостоятельной категорией, а выступает </w:t>
      </w:r>
      <w:r w:rsidRPr="00655C57">
        <w:rPr>
          <w:rStyle w:val="--"/>
        </w:rPr>
        <w:t xml:space="preserve">производной </w:t>
      </w:r>
      <w:r w:rsidRPr="00655C57">
        <w:rPr>
          <w:rStyle w:val="--0"/>
        </w:rPr>
        <w:t>характеристикой</w:t>
      </w:r>
      <w:r w:rsidRPr="008D5496">
        <w:rPr>
          <w:szCs w:val="28"/>
        </w:rPr>
        <w:t xml:space="preserve"> процесса.</w:t>
      </w:r>
      <w:r w:rsidR="002E59D4">
        <w:rPr>
          <w:szCs w:val="28"/>
        </w:rPr>
        <w:t xml:space="preserve"> </w:t>
      </w:r>
      <w:r w:rsidRPr="008D5496">
        <w:rPr>
          <w:szCs w:val="28"/>
        </w:rPr>
        <w:t>Эти две позиции логически несовместимы.</w:t>
      </w:r>
      <w:r w:rsidR="004118AE">
        <w:rPr>
          <w:szCs w:val="28"/>
        </w:rPr>
        <w:t xml:space="preserve"> </w:t>
      </w:r>
      <w:r w:rsidRPr="008D5496">
        <w:rPr>
          <w:szCs w:val="28"/>
        </w:rPr>
        <w:t>Если существует «собственное время» системы, то время</w:t>
      </w:r>
      <w:r w:rsidR="00655C57">
        <w:rPr>
          <w:szCs w:val="28"/>
        </w:rPr>
        <w:t>,</w:t>
      </w:r>
      <w:r w:rsidRPr="008D5496">
        <w:rPr>
          <w:szCs w:val="28"/>
        </w:rPr>
        <w:t xml:space="preserve"> как универсальная независимая сущность отсутствует. Тогда существует множество времен, течение каждого из которых определяется внутренней мерой конкретной системы и её взаимодействием с окружающими структурами.</w:t>
      </w:r>
      <w:r w:rsidR="002E59D4">
        <w:rPr>
          <w:szCs w:val="28"/>
        </w:rPr>
        <w:t xml:space="preserve"> </w:t>
      </w:r>
      <w:r w:rsidRPr="008D5496">
        <w:rPr>
          <w:szCs w:val="28"/>
        </w:rPr>
        <w:t xml:space="preserve">В действительности само указание на «собственное время» системы является </w:t>
      </w:r>
      <w:r w:rsidRPr="00655C57">
        <w:rPr>
          <w:rStyle w:val="--"/>
        </w:rPr>
        <w:t>бе</w:t>
      </w:r>
      <w:r w:rsidR="00655C57" w:rsidRPr="00655C57">
        <w:rPr>
          <w:rStyle w:val="--"/>
        </w:rPr>
        <w:t>з(</w:t>
      </w:r>
      <w:r w:rsidRPr="00655C57">
        <w:rPr>
          <w:rStyle w:val="--"/>
        </w:rPr>
        <w:t>с</w:t>
      </w:r>
      <w:r w:rsidR="00655C57" w:rsidRPr="00655C57">
        <w:rPr>
          <w:rStyle w:val="--"/>
        </w:rPr>
        <w:t>)</w:t>
      </w:r>
      <w:r w:rsidRPr="00655C57">
        <w:rPr>
          <w:rStyle w:val="--"/>
        </w:rPr>
        <w:t xml:space="preserve">сознательным </w:t>
      </w:r>
      <w:r w:rsidRPr="00655C57">
        <w:rPr>
          <w:rStyle w:val="--0"/>
        </w:rPr>
        <w:t>признанием</w:t>
      </w:r>
      <w:r w:rsidRPr="008D5496">
        <w:rPr>
          <w:szCs w:val="28"/>
        </w:rPr>
        <w:t xml:space="preserve"> вторичности времени. Биологическое время, социальное время, астрономическое время — это не разные «объективные потоки», а разные режимы изменений конкретных структур.</w:t>
      </w:r>
      <w:r w:rsidR="00D654B1">
        <w:rPr>
          <w:szCs w:val="28"/>
        </w:rPr>
        <w:t xml:space="preserve"> </w:t>
      </w:r>
      <w:r w:rsidRPr="008D5496">
        <w:rPr>
          <w:szCs w:val="28"/>
        </w:rPr>
        <w:t xml:space="preserve">Биоритмы зависят от смены дня и ночи, но биоритмы — это свойство организма. Они </w:t>
      </w:r>
      <w:r w:rsidRPr="00655C57">
        <w:rPr>
          <w:rStyle w:val="--"/>
        </w:rPr>
        <w:t xml:space="preserve">не </w:t>
      </w:r>
      <w:r w:rsidRPr="00655C57">
        <w:rPr>
          <w:rStyle w:val="--0"/>
        </w:rPr>
        <w:t>являются</w:t>
      </w:r>
      <w:r w:rsidRPr="008D5496">
        <w:rPr>
          <w:szCs w:val="28"/>
        </w:rPr>
        <w:t xml:space="preserve"> временем. О времени можно говорить только тогда, когда частота изменений биоритмов соотносится с частотой вращения Земли. То есть время возникает</w:t>
      </w:r>
      <w:r w:rsidR="00655C57">
        <w:rPr>
          <w:szCs w:val="28"/>
        </w:rPr>
        <w:t>,</w:t>
      </w:r>
      <w:r w:rsidRPr="008D5496">
        <w:rPr>
          <w:szCs w:val="28"/>
        </w:rPr>
        <w:t xml:space="preserve"> как результат соотнесения двух процессов.</w:t>
      </w:r>
      <w:r w:rsidR="00D654B1">
        <w:rPr>
          <w:szCs w:val="28"/>
        </w:rPr>
        <w:t xml:space="preserve"> </w:t>
      </w:r>
      <w:r w:rsidRPr="008D5496">
        <w:rPr>
          <w:szCs w:val="28"/>
        </w:rPr>
        <w:t xml:space="preserve">Следовательно, время — это </w:t>
      </w:r>
      <w:r w:rsidRPr="00655C57">
        <w:rPr>
          <w:rStyle w:val="--"/>
        </w:rPr>
        <w:t xml:space="preserve">не </w:t>
      </w:r>
      <w:r w:rsidRPr="00655C57">
        <w:rPr>
          <w:rStyle w:val="--0"/>
        </w:rPr>
        <w:t xml:space="preserve">самостоятельная </w:t>
      </w:r>
      <w:r w:rsidRPr="008D5496">
        <w:rPr>
          <w:szCs w:val="28"/>
        </w:rPr>
        <w:t>сущность, а мера сопоставления изменений.</w:t>
      </w:r>
      <w:r w:rsidR="00D654B1">
        <w:rPr>
          <w:szCs w:val="28"/>
        </w:rPr>
        <w:t xml:space="preserve"> </w:t>
      </w:r>
      <w:r w:rsidRPr="008D5496">
        <w:rPr>
          <w:szCs w:val="28"/>
        </w:rPr>
        <w:t xml:space="preserve">Именно здесь раскрывается ключевая ошибка современной философии: пространство и время </w:t>
      </w:r>
      <w:r w:rsidRPr="008D5496">
        <w:rPr>
          <w:szCs w:val="28"/>
        </w:rPr>
        <w:lastRenderedPageBreak/>
        <w:t>абсолютизированы, тогда</w:t>
      </w:r>
      <w:r w:rsidR="00655C57">
        <w:rPr>
          <w:szCs w:val="28"/>
        </w:rPr>
        <w:t>,</w:t>
      </w:r>
      <w:r w:rsidRPr="008D5496">
        <w:rPr>
          <w:szCs w:val="28"/>
        </w:rPr>
        <w:t xml:space="preserve"> как они лишь отображают порядок изменения состояний материи в рамках меры.</w:t>
      </w:r>
    </w:p>
    <w:p w14:paraId="5B6016F4" w14:textId="526F01B2" w:rsidR="000012E9" w:rsidRPr="008D5496" w:rsidRDefault="00C52A95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>В логике триединства</w:t>
      </w:r>
      <w:r w:rsidR="000012E9" w:rsidRPr="008D5496">
        <w:rPr>
          <w:szCs w:val="28"/>
        </w:rPr>
        <w:t xml:space="preserve"> материя изменяется по информации в соответствии с мерой. Пространство есть способ соотнесения структурной организованности материи. Время — способ соотнесения последовательности изменений.</w:t>
      </w:r>
      <w:r w:rsidR="00D654B1">
        <w:rPr>
          <w:szCs w:val="28"/>
        </w:rPr>
        <w:t xml:space="preserve"> </w:t>
      </w:r>
      <w:r w:rsidR="000012E9" w:rsidRPr="008D5496">
        <w:rPr>
          <w:szCs w:val="28"/>
        </w:rPr>
        <w:t xml:space="preserve">Но ни пространство, ни время </w:t>
      </w:r>
      <w:r w:rsidR="000012E9" w:rsidRPr="008825F8">
        <w:rPr>
          <w:rStyle w:val="--"/>
        </w:rPr>
        <w:t xml:space="preserve">не </w:t>
      </w:r>
      <w:r w:rsidR="000012E9" w:rsidRPr="008825F8">
        <w:rPr>
          <w:rStyle w:val="--0"/>
        </w:rPr>
        <w:t>существуют</w:t>
      </w:r>
      <w:r w:rsidR="000012E9" w:rsidRPr="008D5496">
        <w:rPr>
          <w:szCs w:val="28"/>
        </w:rPr>
        <w:t xml:space="preserve"> сами по себе.</w:t>
      </w:r>
      <w:r w:rsidR="00D654B1">
        <w:rPr>
          <w:szCs w:val="28"/>
        </w:rPr>
        <w:t xml:space="preserve"> </w:t>
      </w:r>
      <w:r w:rsidR="000012E9" w:rsidRPr="008D5496">
        <w:rPr>
          <w:szCs w:val="28"/>
        </w:rPr>
        <w:t xml:space="preserve">Именно поэтому утверждение о том, что «человек стареет, потому что идёт время» — методологически некорректно. Старение — это исчерпание частной меры состояния системы, а </w:t>
      </w:r>
      <w:r w:rsidR="000012E9" w:rsidRPr="008825F8">
        <w:rPr>
          <w:rStyle w:val="--"/>
        </w:rPr>
        <w:t xml:space="preserve">не </w:t>
      </w:r>
      <w:r w:rsidR="000012E9" w:rsidRPr="008825F8">
        <w:rPr>
          <w:rStyle w:val="--0"/>
        </w:rPr>
        <w:t>результат</w:t>
      </w:r>
      <w:r w:rsidR="000012E9" w:rsidRPr="008D5496">
        <w:rPr>
          <w:szCs w:val="28"/>
        </w:rPr>
        <w:t xml:space="preserve"> течения времени</w:t>
      </w:r>
      <w:r w:rsidR="00A8522D">
        <w:rPr>
          <w:szCs w:val="28"/>
        </w:rPr>
        <w:t>,</w:t>
      </w:r>
      <w:r w:rsidR="000012E9" w:rsidRPr="008D5496">
        <w:rPr>
          <w:szCs w:val="28"/>
        </w:rPr>
        <w:t xml:space="preserve"> как некой внешней силы.</w:t>
      </w:r>
      <w:r w:rsidR="00A8522D">
        <w:rPr>
          <w:szCs w:val="28"/>
        </w:rPr>
        <w:t xml:space="preserve"> </w:t>
      </w:r>
      <w:r w:rsidR="000012E9" w:rsidRPr="008D5496">
        <w:rPr>
          <w:szCs w:val="28"/>
        </w:rPr>
        <w:t>Пока время считается первичной категорией, смерть будет восприниматься</w:t>
      </w:r>
      <w:r w:rsidR="00A8522D">
        <w:rPr>
          <w:szCs w:val="28"/>
        </w:rPr>
        <w:t>,</w:t>
      </w:r>
      <w:r w:rsidR="000012E9" w:rsidRPr="008D5496">
        <w:rPr>
          <w:szCs w:val="28"/>
        </w:rPr>
        <w:t xml:space="preserve"> как неизбежность. Когда же время возвращается в статус производной категории, становится возможным рассматривать жизнь</w:t>
      </w:r>
      <w:r w:rsidR="00A8522D">
        <w:rPr>
          <w:szCs w:val="28"/>
        </w:rPr>
        <w:t>,</w:t>
      </w:r>
      <w:r w:rsidR="000012E9" w:rsidRPr="008D5496">
        <w:rPr>
          <w:szCs w:val="28"/>
        </w:rPr>
        <w:t xml:space="preserve"> как управляемый процесс изменения меры.</w:t>
      </w:r>
    </w:p>
    <w:p w14:paraId="590F6AA6" w14:textId="5ED1A3AB" w:rsidR="00BF235A" w:rsidRPr="008D5496" w:rsidRDefault="00BF235A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 xml:space="preserve">Создание теории относительности ознаменовало важный этап в осмыслении </w:t>
      </w:r>
      <w:r w:rsidR="00F12167">
        <w:rPr>
          <w:noProof/>
          <w:szCs w:val="28"/>
        </w:rPr>
        <w:drawing>
          <wp:anchor distT="0" distB="0" distL="114300" distR="114300" simplePos="0" relativeHeight="251659264" behindDoc="1" locked="0" layoutInCell="1" allowOverlap="1" wp14:anchorId="1A32F077" wp14:editId="1A7DCF26">
            <wp:simplePos x="0" y="0"/>
            <wp:positionH relativeFrom="column">
              <wp:posOffset>3639185</wp:posOffset>
            </wp:positionH>
            <wp:positionV relativeFrom="paragraph">
              <wp:posOffset>54610</wp:posOffset>
            </wp:positionV>
            <wp:extent cx="2978785" cy="3359150"/>
            <wp:effectExtent l="0" t="0" r="5715" b="6350"/>
            <wp:wrapTight wrapText="bothSides">
              <wp:wrapPolygon edited="0">
                <wp:start x="0" y="0"/>
                <wp:lineTo x="0" y="21559"/>
                <wp:lineTo x="21549" y="21559"/>
                <wp:lineTo x="21549" y="0"/>
                <wp:lineTo x="0" y="0"/>
              </wp:wrapPolygon>
            </wp:wrapTight>
            <wp:docPr id="209081667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0816672" name="Рисунок 209081667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8785" cy="335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D5496">
        <w:rPr>
          <w:szCs w:val="28"/>
        </w:rPr>
        <w:t xml:space="preserve">пространства и времени. Было заявлено, что они </w:t>
      </w:r>
      <w:r w:rsidRPr="00A8522D">
        <w:rPr>
          <w:rStyle w:val="--"/>
        </w:rPr>
        <w:t xml:space="preserve">не </w:t>
      </w:r>
      <w:r w:rsidRPr="00A8522D">
        <w:rPr>
          <w:rStyle w:val="--0"/>
        </w:rPr>
        <w:t>существуют</w:t>
      </w:r>
      <w:r w:rsidRPr="008D5496">
        <w:rPr>
          <w:szCs w:val="28"/>
        </w:rPr>
        <w:t xml:space="preserve"> раздельно, а представляют собой две стороны единого явления. В научный оборот было введено понятие пространственно-временного континуума</w:t>
      </w:r>
      <w:r w:rsidR="00E22333">
        <w:rPr>
          <w:rStyle w:val="af5"/>
          <w:szCs w:val="28"/>
        </w:rPr>
        <w:footnoteReference w:id="1"/>
      </w:r>
      <w:r w:rsidRPr="008D5496">
        <w:rPr>
          <w:szCs w:val="28"/>
        </w:rPr>
        <w:t xml:space="preserve"> — цельной структуры, </w:t>
      </w:r>
      <w:r w:rsidR="0072106E">
        <w:rPr>
          <w:szCs w:val="28"/>
        </w:rPr>
        <w:br/>
      </w:r>
      <w:r w:rsidRPr="00E22333">
        <w:rPr>
          <w:rStyle w:val="--0"/>
        </w:rPr>
        <w:t xml:space="preserve">в которой </w:t>
      </w:r>
      <w:r w:rsidRPr="00E22333">
        <w:rPr>
          <w:rStyle w:val="--"/>
        </w:rPr>
        <w:t>координаты</w:t>
      </w:r>
      <w:r w:rsidRPr="008D5496">
        <w:rPr>
          <w:szCs w:val="28"/>
        </w:rPr>
        <w:t xml:space="preserve"> пространства и времени взаимосвязаны и неотделимы друг от друга.</w:t>
      </w:r>
      <w:r w:rsidR="00433A27">
        <w:rPr>
          <w:szCs w:val="28"/>
        </w:rPr>
        <w:t xml:space="preserve"> </w:t>
      </w:r>
      <w:r w:rsidRPr="008D5496">
        <w:rPr>
          <w:szCs w:val="28"/>
        </w:rPr>
        <w:t>На первый взгляд, этот шаг выглядел</w:t>
      </w:r>
      <w:r w:rsidR="00433A27">
        <w:rPr>
          <w:szCs w:val="28"/>
        </w:rPr>
        <w:t>,</w:t>
      </w:r>
      <w:r w:rsidRPr="008D5496">
        <w:rPr>
          <w:szCs w:val="28"/>
        </w:rPr>
        <w:t xml:space="preserve"> как серьёзное философское продвижение: признание того, что пространство и время не автономны. Однако при внимательном рассмотрении оказывается, что объединение их в «континуум» </w:t>
      </w:r>
      <w:r w:rsidRPr="00E22333">
        <w:rPr>
          <w:rStyle w:val="--"/>
        </w:rPr>
        <w:t xml:space="preserve">не </w:t>
      </w:r>
      <w:r w:rsidRPr="00E22333">
        <w:rPr>
          <w:rStyle w:val="--0"/>
        </w:rPr>
        <w:t>решает</w:t>
      </w:r>
      <w:r w:rsidRPr="008D5496">
        <w:rPr>
          <w:szCs w:val="28"/>
        </w:rPr>
        <w:t xml:space="preserve"> методологической проблемы, а лишь переносит её на другой уровень. Пространство и время объявляются едиными, но не объясняется, откуда возникает сама структура этого единства. </w:t>
      </w:r>
      <w:bookmarkStart w:id="2" w:name="_Hlk221881297"/>
      <w:r w:rsidRPr="008D5496">
        <w:rPr>
          <w:szCs w:val="28"/>
        </w:rPr>
        <w:t>Континуум</w:t>
      </w:r>
      <w:bookmarkEnd w:id="2"/>
      <w:r w:rsidRPr="008D5496">
        <w:rPr>
          <w:szCs w:val="28"/>
        </w:rPr>
        <w:t xml:space="preserve"> постулируется, но не выводится из более фундаментальных категорий.</w:t>
      </w:r>
      <w:r w:rsidR="00433A27">
        <w:rPr>
          <w:szCs w:val="28"/>
        </w:rPr>
        <w:t xml:space="preserve"> </w:t>
      </w:r>
      <w:r w:rsidRPr="008D5496">
        <w:rPr>
          <w:szCs w:val="28"/>
        </w:rPr>
        <w:t>Более того, переходя от абстрактных построений к описанию макромира, где нельзя бездоказательно оперировать чистыми математическими моделями, пространство и время вновь разделяются. В практическом мышлении они продолжают рассматриваться раздельно. Это говорит о том, что идея их нераздельности остаётся декларацией, тогда как реальное объяснение процессов</w:t>
      </w:r>
      <w:r w:rsidR="00F90BDE">
        <w:rPr>
          <w:szCs w:val="28"/>
        </w:rPr>
        <w:t>,</w:t>
      </w:r>
      <w:r w:rsidRPr="008D5496">
        <w:rPr>
          <w:szCs w:val="28"/>
        </w:rPr>
        <w:t xml:space="preserve"> всё равно </w:t>
      </w:r>
      <w:r w:rsidRPr="00F90BDE">
        <w:rPr>
          <w:rStyle w:val="--0"/>
        </w:rPr>
        <w:t xml:space="preserve">требует </w:t>
      </w:r>
      <w:r w:rsidRPr="00F90BDE">
        <w:rPr>
          <w:rStyle w:val="--"/>
        </w:rPr>
        <w:t>анализа</w:t>
      </w:r>
      <w:r w:rsidRPr="008D5496">
        <w:rPr>
          <w:szCs w:val="28"/>
        </w:rPr>
        <w:t xml:space="preserve"> пространства и времени</w:t>
      </w:r>
      <w:r w:rsidR="00F90BDE">
        <w:rPr>
          <w:szCs w:val="28"/>
        </w:rPr>
        <w:t>,</w:t>
      </w:r>
      <w:r w:rsidRPr="008D5496">
        <w:rPr>
          <w:szCs w:val="28"/>
        </w:rPr>
        <w:t xml:space="preserve"> как отдельных характеристик.</w:t>
      </w:r>
    </w:p>
    <w:p w14:paraId="75BD60AB" w14:textId="426FBB98" w:rsidR="00BF235A" w:rsidRPr="008D5496" w:rsidRDefault="00BF235A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lastRenderedPageBreak/>
        <w:t>Если рассмотреть рассуждения о различных типах времени, становится очевидным, что в любом случае время определяется</w:t>
      </w:r>
      <w:r w:rsidR="00F90BDE">
        <w:rPr>
          <w:szCs w:val="28"/>
        </w:rPr>
        <w:t>,</w:t>
      </w:r>
      <w:r w:rsidRPr="008D5496">
        <w:rPr>
          <w:szCs w:val="28"/>
        </w:rPr>
        <w:t xml:space="preserve"> как отношение одного процесса к другому. Так называемое «внешнее время» — это сравнение данного процесса с эталонным циклическим процессом. Например, продолжительность жизни измеряется в годах, то есть соотносится с вращением Земли вокруг Солнца. Но это не «время как сущность» — это соотношение двух процессов.</w:t>
      </w:r>
      <w:r w:rsidR="00433A27">
        <w:rPr>
          <w:szCs w:val="28"/>
        </w:rPr>
        <w:t xml:space="preserve"> </w:t>
      </w:r>
      <w:r w:rsidRPr="008D5496">
        <w:rPr>
          <w:szCs w:val="28"/>
        </w:rPr>
        <w:t xml:space="preserve">«Собственное время» системы определяется соотношением её внутренних процессов. Биологический организм имеет свои ритмы, общество — свои темпы развития, звёздная система — свои циклы. Но во всех случаях речь идёт о </w:t>
      </w:r>
      <w:r w:rsidRPr="00F90BDE">
        <w:rPr>
          <w:rStyle w:val="--"/>
        </w:rPr>
        <w:t xml:space="preserve">внутренней </w:t>
      </w:r>
      <w:r w:rsidRPr="00F90BDE">
        <w:rPr>
          <w:rStyle w:val="--0"/>
        </w:rPr>
        <w:t>частоте</w:t>
      </w:r>
      <w:r w:rsidRPr="008D5496">
        <w:rPr>
          <w:szCs w:val="28"/>
        </w:rPr>
        <w:t xml:space="preserve"> изменений, о структурной динамике самой системы.</w:t>
      </w:r>
      <w:r w:rsidR="0017073D">
        <w:rPr>
          <w:szCs w:val="28"/>
        </w:rPr>
        <w:t xml:space="preserve"> </w:t>
      </w:r>
      <w:r w:rsidRPr="008D5496">
        <w:rPr>
          <w:szCs w:val="28"/>
        </w:rPr>
        <w:t>И, наконец, существует понимание времени</w:t>
      </w:r>
      <w:r w:rsidR="00F90BDE">
        <w:rPr>
          <w:szCs w:val="28"/>
        </w:rPr>
        <w:t>,</w:t>
      </w:r>
      <w:r w:rsidRPr="008D5496">
        <w:rPr>
          <w:szCs w:val="28"/>
        </w:rPr>
        <w:t xml:space="preserve"> как соотношения закономерного бытия объекта и его реального бытия. Например, продолжительность жизни вида закономерно определена его биологической структурой. Но и здесь мы имеем дело не с «течением времени», а с </w:t>
      </w:r>
      <w:r w:rsidRPr="00F90BDE">
        <w:rPr>
          <w:rStyle w:val="--"/>
        </w:rPr>
        <w:t xml:space="preserve">пределом </w:t>
      </w:r>
      <w:r w:rsidRPr="00F90BDE">
        <w:rPr>
          <w:rStyle w:val="--0"/>
        </w:rPr>
        <w:t>меры</w:t>
      </w:r>
      <w:r w:rsidRPr="008D5496">
        <w:rPr>
          <w:szCs w:val="28"/>
        </w:rPr>
        <w:t xml:space="preserve"> существования конкретной системы.</w:t>
      </w:r>
      <w:r w:rsidR="0017073D">
        <w:rPr>
          <w:szCs w:val="28"/>
        </w:rPr>
        <w:t xml:space="preserve"> </w:t>
      </w:r>
      <w:r w:rsidRPr="008D5496">
        <w:rPr>
          <w:szCs w:val="28"/>
        </w:rPr>
        <w:t>Таким образом, во всех вариантах</w:t>
      </w:r>
      <w:r w:rsidR="00F90BDE">
        <w:rPr>
          <w:szCs w:val="28"/>
        </w:rPr>
        <w:t>,</w:t>
      </w:r>
      <w:r w:rsidRPr="008D5496">
        <w:rPr>
          <w:szCs w:val="28"/>
        </w:rPr>
        <w:t xml:space="preserve"> время оказывается не самостоятельной реальностью, а способом соотнесения изменений.</w:t>
      </w:r>
    </w:p>
    <w:p w14:paraId="131EBC99" w14:textId="537C9E85" w:rsidR="00BF235A" w:rsidRPr="008D5496" w:rsidRDefault="00BF235A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 xml:space="preserve">Теория относительности лишь </w:t>
      </w:r>
      <w:r w:rsidRPr="002516C9">
        <w:rPr>
          <w:rStyle w:val="--0"/>
        </w:rPr>
        <w:t xml:space="preserve">зафиксировала </w:t>
      </w:r>
      <w:r w:rsidRPr="002516C9">
        <w:rPr>
          <w:rStyle w:val="--"/>
        </w:rPr>
        <w:t>взаимозависимость</w:t>
      </w:r>
      <w:r w:rsidRPr="008D5496">
        <w:rPr>
          <w:szCs w:val="28"/>
        </w:rPr>
        <w:t xml:space="preserve"> пространственных и временных характеристик при изменении скоростей и гравитационных условий. Однако она не ответила на главный вопрос: что именно порождает необходимость этих характеристик? Почему процессы можно соотносить? Что задаёт их допустимые пределы? Эти вопросы выводят нас к более фундаментальной категории — мере.</w:t>
      </w:r>
    </w:p>
    <w:p w14:paraId="07B1A427" w14:textId="6EDA2829" w:rsidR="00BF235A" w:rsidRPr="008D5496" w:rsidRDefault="00BF235A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 xml:space="preserve">Если материя изменяется по информации в соответствии с мерой, то пространство является способом структурного соотнесения состояний материи, а время — способом соотнесения последовательности изменений. Ни то, ни другое </w:t>
      </w:r>
      <w:r w:rsidRPr="002516C9">
        <w:rPr>
          <w:rStyle w:val="--"/>
        </w:rPr>
        <w:t xml:space="preserve">не </w:t>
      </w:r>
      <w:r w:rsidRPr="002516C9">
        <w:rPr>
          <w:rStyle w:val="--0"/>
        </w:rPr>
        <w:t>является</w:t>
      </w:r>
      <w:r w:rsidRPr="008D5496">
        <w:rPr>
          <w:szCs w:val="28"/>
        </w:rPr>
        <w:t xml:space="preserve"> первоосновой.</w:t>
      </w:r>
      <w:r w:rsidR="0017073D">
        <w:rPr>
          <w:szCs w:val="28"/>
        </w:rPr>
        <w:t xml:space="preserve"> </w:t>
      </w:r>
      <w:r w:rsidRPr="008D5496">
        <w:rPr>
          <w:szCs w:val="28"/>
        </w:rPr>
        <w:t>История философии подтверждает эту неопределённость. Кант прямо утверждал, что пространство не есть свойство вещей самих по себе, а форма внешнего чувственного восприятия. Оно существует</w:t>
      </w:r>
      <w:r w:rsidR="002516C9">
        <w:rPr>
          <w:szCs w:val="28"/>
        </w:rPr>
        <w:t>,</w:t>
      </w:r>
      <w:r w:rsidRPr="008D5496">
        <w:rPr>
          <w:szCs w:val="28"/>
        </w:rPr>
        <w:t xml:space="preserve"> как </w:t>
      </w:r>
      <w:r w:rsidRPr="002516C9">
        <w:rPr>
          <w:rStyle w:val="--"/>
        </w:rPr>
        <w:t xml:space="preserve">субъективное </w:t>
      </w:r>
      <w:r w:rsidRPr="002516C9">
        <w:rPr>
          <w:rStyle w:val="--0"/>
        </w:rPr>
        <w:t xml:space="preserve">условие </w:t>
      </w:r>
      <w:r w:rsidRPr="008D5496">
        <w:rPr>
          <w:szCs w:val="28"/>
        </w:rPr>
        <w:t>представления объектов. Время, по Канту, также не существует само по себе и не принадлежит вещам</w:t>
      </w:r>
      <w:r w:rsidR="002516C9">
        <w:rPr>
          <w:szCs w:val="28"/>
        </w:rPr>
        <w:t>,</w:t>
      </w:r>
      <w:r w:rsidRPr="008D5496">
        <w:rPr>
          <w:szCs w:val="28"/>
        </w:rPr>
        <w:t xml:space="preserve"> как объективное определение. Оно есть форма внутреннего чувства — способ, которым сознание упорядочивает изменения.</w:t>
      </w:r>
      <w:r w:rsidR="0017073D">
        <w:rPr>
          <w:szCs w:val="28"/>
        </w:rPr>
        <w:t xml:space="preserve"> </w:t>
      </w:r>
      <w:r w:rsidRPr="008D5496">
        <w:rPr>
          <w:szCs w:val="28"/>
        </w:rPr>
        <w:t xml:space="preserve">В этом смысле Кант оказался методологически ближе к истине, чем материалистическая традиция. Он </w:t>
      </w:r>
      <w:r w:rsidRPr="00D42035">
        <w:rPr>
          <w:rStyle w:val="--"/>
        </w:rPr>
        <w:t xml:space="preserve">фактически </w:t>
      </w:r>
      <w:r w:rsidRPr="00D42035">
        <w:rPr>
          <w:rStyle w:val="--0"/>
        </w:rPr>
        <w:t>признал</w:t>
      </w:r>
      <w:r w:rsidRPr="008D5496">
        <w:rPr>
          <w:szCs w:val="28"/>
        </w:rPr>
        <w:t xml:space="preserve"> производный характер пространства и времени, хотя и поместил их в область субъективной организации восприятия.</w:t>
      </w:r>
      <w:r w:rsidR="0017073D">
        <w:rPr>
          <w:szCs w:val="28"/>
        </w:rPr>
        <w:t xml:space="preserve"> </w:t>
      </w:r>
      <w:r w:rsidRPr="008D5496">
        <w:rPr>
          <w:szCs w:val="28"/>
        </w:rPr>
        <w:t>Однако дальнейшее развитие философии и науки вновь абсолютизировало время. Оно стало восприниматься</w:t>
      </w:r>
      <w:r w:rsidR="00D42035">
        <w:rPr>
          <w:szCs w:val="28"/>
        </w:rPr>
        <w:t>,</w:t>
      </w:r>
      <w:r w:rsidRPr="008D5496">
        <w:rPr>
          <w:szCs w:val="28"/>
        </w:rPr>
        <w:t xml:space="preserve"> как объективный поток, в котором всё возникает, существует и исчезает. Именно </w:t>
      </w:r>
      <w:r w:rsidRPr="00D42035">
        <w:rPr>
          <w:rStyle w:val="--0"/>
        </w:rPr>
        <w:t xml:space="preserve">эта </w:t>
      </w:r>
      <w:r w:rsidRPr="00D42035">
        <w:rPr>
          <w:rStyle w:val="--"/>
        </w:rPr>
        <w:t>абсолютизация</w:t>
      </w:r>
      <w:r w:rsidRPr="008D5496">
        <w:rPr>
          <w:szCs w:val="28"/>
        </w:rPr>
        <w:t xml:space="preserve"> закрепила в мышлении идею неизбежности смерти. Если время — это внешняя сила, независимая от систем, то старение неизбежно: «время идёт», и потому организм «изнашивается».</w:t>
      </w:r>
      <w:r w:rsidR="0017073D">
        <w:rPr>
          <w:szCs w:val="28"/>
        </w:rPr>
        <w:t xml:space="preserve"> </w:t>
      </w:r>
      <w:r w:rsidRPr="008D5496">
        <w:rPr>
          <w:szCs w:val="28"/>
        </w:rPr>
        <w:t xml:space="preserve">Но если время есть лишь способ измерения изменений, то старение </w:t>
      </w:r>
      <w:r w:rsidRPr="00D42035">
        <w:rPr>
          <w:rStyle w:val="--"/>
        </w:rPr>
        <w:t xml:space="preserve">не </w:t>
      </w:r>
      <w:r w:rsidRPr="00D42035">
        <w:rPr>
          <w:rStyle w:val="--0"/>
        </w:rPr>
        <w:t>может</w:t>
      </w:r>
      <w:r w:rsidRPr="008D5496">
        <w:rPr>
          <w:szCs w:val="28"/>
        </w:rPr>
        <w:t xml:space="preserve"> быть объяснено «течением времени». Оно должно быть </w:t>
      </w:r>
      <w:r w:rsidRPr="008D5496">
        <w:rPr>
          <w:szCs w:val="28"/>
        </w:rPr>
        <w:lastRenderedPageBreak/>
        <w:t>объяснено исчерпанием меры конкретной системы, изменением её структурной организованности, утратой устойчивости внутренних процессов.</w:t>
      </w:r>
    </w:p>
    <w:p w14:paraId="130B8C55" w14:textId="350D3B07" w:rsidR="00BF235A" w:rsidRPr="008D5496" w:rsidRDefault="00BF235A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>Абсолютизация времени превратила смерть в естественную и неизбежную функцию бытия. Возвращение времени в статус производной категории открывает возможность рассматривать жизнь</w:t>
      </w:r>
      <w:r w:rsidR="004A72EB">
        <w:rPr>
          <w:szCs w:val="28"/>
        </w:rPr>
        <w:t>,</w:t>
      </w:r>
      <w:r w:rsidRPr="008D5496">
        <w:rPr>
          <w:szCs w:val="28"/>
        </w:rPr>
        <w:t xml:space="preserve"> как </w:t>
      </w:r>
      <w:r w:rsidRPr="004A72EB">
        <w:rPr>
          <w:rStyle w:val="--"/>
        </w:rPr>
        <w:t xml:space="preserve">управляемый </w:t>
      </w:r>
      <w:r w:rsidRPr="004A72EB">
        <w:rPr>
          <w:rStyle w:val="--0"/>
        </w:rPr>
        <w:t>процесс</w:t>
      </w:r>
      <w:r w:rsidRPr="008D5496">
        <w:rPr>
          <w:szCs w:val="28"/>
        </w:rPr>
        <w:t xml:space="preserve"> изменения меры</w:t>
      </w:r>
      <w:r w:rsidR="00605F29">
        <w:rPr>
          <w:szCs w:val="28"/>
        </w:rPr>
        <w:t xml:space="preserve">. </w:t>
      </w:r>
      <w:r w:rsidRPr="008D5496">
        <w:rPr>
          <w:szCs w:val="28"/>
        </w:rPr>
        <w:t>И именно здесь начинается переход от философии созерцания к философии действия.</w:t>
      </w:r>
    </w:p>
    <w:p w14:paraId="5BA9B7CD" w14:textId="579E5229" w:rsidR="00BF235A" w:rsidRPr="008D5496" w:rsidRDefault="00BF235A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 xml:space="preserve">История философии показывает странную двойственность. Одни мыслители настаивали на объективности пространства и времени, но постоянно стремились дать им определение, словно не доверяя их «самоочевидности». Само стремление определить то, что объявлено </w:t>
      </w:r>
      <w:r w:rsidRPr="00BC7A71">
        <w:rPr>
          <w:rStyle w:val="--"/>
        </w:rPr>
        <w:t xml:space="preserve">абсолютно </w:t>
      </w:r>
      <w:r w:rsidRPr="00BC7A71">
        <w:rPr>
          <w:rStyle w:val="--0"/>
        </w:rPr>
        <w:t>объективным</w:t>
      </w:r>
      <w:r w:rsidRPr="008D5496">
        <w:rPr>
          <w:szCs w:val="28"/>
        </w:rPr>
        <w:t xml:space="preserve"> и само собой разумеющимся, уже свидетельствует о подсознательном сомнении.</w:t>
      </w:r>
      <w:r w:rsidR="00BF5E52">
        <w:rPr>
          <w:szCs w:val="28"/>
        </w:rPr>
        <w:t xml:space="preserve"> </w:t>
      </w:r>
      <w:r w:rsidRPr="008D5496">
        <w:rPr>
          <w:szCs w:val="28"/>
        </w:rPr>
        <w:t xml:space="preserve">Другие, напротив, утверждали субъективность пространства и времени, но </w:t>
      </w:r>
      <w:r w:rsidRPr="00BC7A71">
        <w:rPr>
          <w:rStyle w:val="--"/>
        </w:rPr>
        <w:t xml:space="preserve">не </w:t>
      </w:r>
      <w:r w:rsidRPr="00BC7A71">
        <w:rPr>
          <w:rStyle w:val="--0"/>
        </w:rPr>
        <w:t>могли</w:t>
      </w:r>
      <w:r w:rsidRPr="008D5496">
        <w:rPr>
          <w:szCs w:val="28"/>
        </w:rPr>
        <w:t xml:space="preserve"> вывести их из более глубоких первичных категорий. В обоих случаях философская мысль оставалась в пределах древнего мировоззренческого стереотипа, где материя, дух, пространство и время воспринимались как равноправные первоосновы.</w:t>
      </w:r>
    </w:p>
    <w:p w14:paraId="15A9DD01" w14:textId="2B80B010" w:rsidR="00BF235A" w:rsidRPr="001328A8" w:rsidRDefault="00BF235A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 xml:space="preserve">Материалистическая диалектика, критикуя сторонников субъективного понимания пространства и времени, приводит пример: человек, едущий из Парижа в Москву, преодолевает </w:t>
      </w:r>
      <w:r w:rsidRPr="00BC7A71">
        <w:rPr>
          <w:rStyle w:val="--"/>
        </w:rPr>
        <w:t xml:space="preserve">не </w:t>
      </w:r>
      <w:r w:rsidRPr="00BC7A71">
        <w:rPr>
          <w:rStyle w:val="--0"/>
        </w:rPr>
        <w:t>воображаемое</w:t>
      </w:r>
      <w:r w:rsidRPr="008D5496">
        <w:rPr>
          <w:szCs w:val="28"/>
        </w:rPr>
        <w:t>, а реальное расстояние; мир существовал и до человека, следовательно, существовали пространство и время независимо от сознания.</w:t>
      </w:r>
      <w:r w:rsidR="00BF5E52">
        <w:rPr>
          <w:szCs w:val="28"/>
        </w:rPr>
        <w:t xml:space="preserve"> </w:t>
      </w:r>
      <w:r w:rsidRPr="008D5496">
        <w:rPr>
          <w:szCs w:val="28"/>
        </w:rPr>
        <w:t xml:space="preserve">Но и этот аргумент не устраняет методологической проблемы. Чтобы определить расстояние между Парижем и Москвой как 2500 км, необходимо ввести единицу измерения. Чтобы определить длительность поездки, необходимо выбрать эталон времени. И длина, и время становятся количественно определёнными </w:t>
      </w:r>
      <w:r w:rsidRPr="00BC7A71">
        <w:rPr>
          <w:rStyle w:val="--0"/>
        </w:rPr>
        <w:t xml:space="preserve">лишь </w:t>
      </w:r>
      <w:r w:rsidRPr="00BC7A71">
        <w:rPr>
          <w:rStyle w:val="--"/>
        </w:rPr>
        <w:t>после</w:t>
      </w:r>
      <w:r w:rsidRPr="008D5496">
        <w:rPr>
          <w:szCs w:val="28"/>
        </w:rPr>
        <w:t xml:space="preserve"> выбора эталона</w:t>
      </w:r>
      <w:r w:rsidR="006C5871">
        <w:rPr>
          <w:szCs w:val="28"/>
        </w:rPr>
        <w:t xml:space="preserve">. </w:t>
      </w:r>
      <w:r w:rsidR="00C76659" w:rsidRPr="003D7F91">
        <w:rPr>
          <w:szCs w:val="28"/>
        </w:rPr>
        <w:t xml:space="preserve">В качестве эталона пространства (длины) сейчас выбран метр, содержащий 1650763.73 длин волн в вакууме оранжевой линии атома криптона-86 </w:t>
      </w:r>
      <w:proofErr w:type="gramStart"/>
      <w:r w:rsidR="00C76659" w:rsidRPr="003D7F91">
        <w:rPr>
          <w:szCs w:val="28"/>
        </w:rPr>
        <w:t>( </w:t>
      </w:r>
      <w:r w:rsidR="00C76659" w:rsidRPr="003D7F91">
        <w:rPr>
          <w:szCs w:val="28"/>
          <w:vertAlign w:val="superscript"/>
        </w:rPr>
        <w:t>86</w:t>
      </w:r>
      <w:proofErr w:type="gramEnd"/>
      <w:r w:rsidR="00C76659" w:rsidRPr="003D7F91">
        <w:rPr>
          <w:szCs w:val="28"/>
        </w:rPr>
        <w:t xml:space="preserve">Kr ), а секунды — это промежуток времени, в течении которого совершается 9192631770 колебаний электромагнитного излучения цезиевого эталона частоты. В принципе ничто </w:t>
      </w:r>
      <w:r w:rsidR="00C76659" w:rsidRPr="006C5871">
        <w:rPr>
          <w:rStyle w:val="--"/>
        </w:rPr>
        <w:t xml:space="preserve">не </w:t>
      </w:r>
      <w:r w:rsidR="00C76659" w:rsidRPr="006C5871">
        <w:rPr>
          <w:rStyle w:val="--0"/>
        </w:rPr>
        <w:t>мешает</w:t>
      </w:r>
      <w:r w:rsidR="00C76659" w:rsidRPr="003D7F91">
        <w:rPr>
          <w:szCs w:val="28"/>
        </w:rPr>
        <w:t xml:space="preserve"> использовать какой-либо один природный периодический процесс в качестве общего естественного основания для задания единиц измерения как длины, так и времени. Тогда эталоном длины можно взять длину волны излучения, а эталоном времени — период колебаний этого периодического процесса. Сам эталон, несущий объективный периодический процесс, </w:t>
      </w:r>
      <w:r w:rsidR="00C76659" w:rsidRPr="006C5871">
        <w:rPr>
          <w:rStyle w:val="--0"/>
        </w:rPr>
        <w:t xml:space="preserve">представляет </w:t>
      </w:r>
      <w:r w:rsidR="00C76659" w:rsidRPr="006C5871">
        <w:rPr>
          <w:rStyle w:val="--"/>
        </w:rPr>
        <w:t>собой</w:t>
      </w:r>
      <w:r w:rsidR="00C76659" w:rsidRPr="003D7F91">
        <w:rPr>
          <w:szCs w:val="28"/>
        </w:rPr>
        <w:t xml:space="preserve"> триединство материи, информации и меры и с его исчезновением исчезнут пространство и время, как объективные процессы.</w:t>
      </w:r>
      <w:r w:rsidR="00BF5E52">
        <w:rPr>
          <w:szCs w:val="28"/>
        </w:rPr>
        <w:t xml:space="preserve"> </w:t>
      </w:r>
      <w:r w:rsidRPr="008D5496">
        <w:rPr>
          <w:szCs w:val="28"/>
        </w:rPr>
        <w:t xml:space="preserve">Можно выбрать иной природный периодический процесс и на его основе определить и единицу длины, и единицу времени. </w:t>
      </w:r>
      <w:r w:rsidRPr="006C5871">
        <w:rPr>
          <w:rStyle w:val="--0"/>
        </w:rPr>
        <w:t xml:space="preserve">Тогда </w:t>
      </w:r>
      <w:r w:rsidRPr="006C5871">
        <w:rPr>
          <w:rStyle w:val="--"/>
        </w:rPr>
        <w:t>изменятся</w:t>
      </w:r>
      <w:r w:rsidRPr="008D5496">
        <w:rPr>
          <w:szCs w:val="28"/>
        </w:rPr>
        <w:t xml:space="preserve"> численные значения, но не изменится принцип: пространство и время — это отношения процессов, а не самостоятельные сущности.</w:t>
      </w:r>
      <w:r w:rsidR="00CE1585">
        <w:rPr>
          <w:szCs w:val="28"/>
        </w:rPr>
        <w:t xml:space="preserve"> </w:t>
      </w:r>
      <w:r w:rsidRPr="008D5496">
        <w:rPr>
          <w:szCs w:val="28"/>
        </w:rPr>
        <w:t xml:space="preserve">Сам эталон — будь то атом цезия или иное явление — </w:t>
      </w:r>
      <w:r w:rsidRPr="006C5871">
        <w:rPr>
          <w:rStyle w:val="--0"/>
        </w:rPr>
        <w:t xml:space="preserve">есть </w:t>
      </w:r>
      <w:r w:rsidRPr="006C5871">
        <w:rPr>
          <w:rStyle w:val="--"/>
        </w:rPr>
        <w:t>конкретная</w:t>
      </w:r>
      <w:r w:rsidRPr="008D5496">
        <w:rPr>
          <w:szCs w:val="28"/>
        </w:rPr>
        <w:t xml:space="preserve"> материальная система, </w:t>
      </w:r>
      <w:r w:rsidRPr="008D5496">
        <w:rPr>
          <w:szCs w:val="28"/>
        </w:rPr>
        <w:lastRenderedPageBreak/>
        <w:t>обладающая определённой структурой (материя), определённой частотой колебаний (информация о состоянии) и устойчивым диапазоном допустимых изменений (мера). С исчезновением эталона исчезает и возможность количественного определения пространства и времени.</w:t>
      </w:r>
      <w:r w:rsidR="00CE1585">
        <w:rPr>
          <w:szCs w:val="28"/>
        </w:rPr>
        <w:t xml:space="preserve"> </w:t>
      </w:r>
      <w:r w:rsidRPr="008D5496">
        <w:rPr>
          <w:szCs w:val="28"/>
        </w:rPr>
        <w:t>Это означает, что пространство и время не существуют</w:t>
      </w:r>
      <w:r w:rsidR="00CE1585">
        <w:rPr>
          <w:szCs w:val="28"/>
        </w:rPr>
        <w:t>,</w:t>
      </w:r>
      <w:r w:rsidRPr="008D5496">
        <w:rPr>
          <w:szCs w:val="28"/>
        </w:rPr>
        <w:t xml:space="preserve"> как самостоятельные объективные процессы. Они возникают</w:t>
      </w:r>
      <w:r w:rsidR="006C5871">
        <w:rPr>
          <w:szCs w:val="28"/>
        </w:rPr>
        <w:t>,</w:t>
      </w:r>
      <w:r w:rsidRPr="008D5496">
        <w:rPr>
          <w:szCs w:val="28"/>
        </w:rPr>
        <w:t xml:space="preserve"> как способы соотнесения состояний материи в пределах меры.</w:t>
      </w:r>
      <w:r w:rsidR="006C5871">
        <w:rPr>
          <w:szCs w:val="28"/>
        </w:rPr>
        <w:t xml:space="preserve"> </w:t>
      </w:r>
      <w:r w:rsidRPr="008D5496">
        <w:rPr>
          <w:szCs w:val="28"/>
        </w:rPr>
        <w:t xml:space="preserve">Именно здесь </w:t>
      </w:r>
      <w:r w:rsidRPr="006C5871">
        <w:rPr>
          <w:rStyle w:val="--0"/>
        </w:rPr>
        <w:t xml:space="preserve">кроется </w:t>
      </w:r>
      <w:r w:rsidRPr="006C5871">
        <w:rPr>
          <w:rStyle w:val="--"/>
        </w:rPr>
        <w:t>ключевая</w:t>
      </w:r>
      <w:r w:rsidRPr="008D5496">
        <w:rPr>
          <w:szCs w:val="28"/>
        </w:rPr>
        <w:t xml:space="preserve"> философская ошибка современной цивилизации. Абсолютизировав время, человек превратил изменение в судьбу. Время стало восприниматься</w:t>
      </w:r>
      <w:r w:rsidR="00CE1585">
        <w:rPr>
          <w:szCs w:val="28"/>
        </w:rPr>
        <w:t>,</w:t>
      </w:r>
      <w:r w:rsidRPr="008D5496">
        <w:rPr>
          <w:szCs w:val="28"/>
        </w:rPr>
        <w:t xml:space="preserve"> как внешняя сила, не зависящая от структуры системы. Из этой предпосылки неизбежно следует идея: </w:t>
      </w:r>
      <w:r w:rsidRPr="00CE1585">
        <w:rPr>
          <w:b/>
          <w:bCs/>
          <w:i/>
          <w:iCs/>
          <w:szCs w:val="28"/>
        </w:rPr>
        <w:t>всё, что возникло, должно со временем разрушиться; всё живое обязано постареть и умереть.</w:t>
      </w:r>
      <w:r w:rsidR="00CE1585">
        <w:rPr>
          <w:b/>
          <w:bCs/>
          <w:i/>
          <w:iCs/>
          <w:szCs w:val="28"/>
        </w:rPr>
        <w:t xml:space="preserve"> </w:t>
      </w:r>
      <w:r w:rsidRPr="008D5496">
        <w:rPr>
          <w:szCs w:val="28"/>
        </w:rPr>
        <w:t xml:space="preserve">Но если время — не поток, а способ измерения изменений, то старение </w:t>
      </w:r>
      <w:r w:rsidRPr="001328A8">
        <w:rPr>
          <w:rStyle w:val="--"/>
        </w:rPr>
        <w:t xml:space="preserve">не </w:t>
      </w:r>
      <w:r w:rsidRPr="001328A8">
        <w:rPr>
          <w:rStyle w:val="--0"/>
        </w:rPr>
        <w:t>может</w:t>
      </w:r>
      <w:r w:rsidRPr="008D5496">
        <w:rPr>
          <w:szCs w:val="28"/>
        </w:rPr>
        <w:t xml:space="preserve"> объясняться «течением времени». </w:t>
      </w:r>
      <w:r w:rsidRPr="001328A8">
        <w:rPr>
          <w:szCs w:val="28"/>
        </w:rPr>
        <w:t>Старение — это изменение внутренней меры системы, исчерпание её устойчивых режимов, нарушение структурной организованности.</w:t>
      </w:r>
    </w:p>
    <w:p w14:paraId="14DD2784" w14:textId="28EDFDCC" w:rsidR="00BF235A" w:rsidRPr="008D5496" w:rsidRDefault="00BF235A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 xml:space="preserve">Абсолютизация времени </w:t>
      </w:r>
      <w:r w:rsidRPr="001328A8">
        <w:rPr>
          <w:rStyle w:val="--"/>
        </w:rPr>
        <w:t xml:space="preserve">закрепила </w:t>
      </w:r>
      <w:r w:rsidRPr="001328A8">
        <w:rPr>
          <w:rStyle w:val="--0"/>
        </w:rPr>
        <w:t>идею</w:t>
      </w:r>
      <w:r w:rsidRPr="008D5496">
        <w:rPr>
          <w:szCs w:val="28"/>
        </w:rPr>
        <w:t xml:space="preserve"> неизбежности смерти. Возвращение времени в статус производной категории разрушает эту аксиому. Тогда жизнь перестаёт быть «протяжённостью во времени» и начинает пониматься</w:t>
      </w:r>
      <w:r w:rsidR="00CE1585">
        <w:rPr>
          <w:szCs w:val="28"/>
        </w:rPr>
        <w:t>,</w:t>
      </w:r>
      <w:r w:rsidRPr="008D5496">
        <w:rPr>
          <w:szCs w:val="28"/>
        </w:rPr>
        <w:t xml:space="preserve"> </w:t>
      </w:r>
      <w:r w:rsidRPr="001328A8">
        <w:rPr>
          <w:rStyle w:val="--0"/>
        </w:rPr>
        <w:t xml:space="preserve">как </w:t>
      </w:r>
      <w:r w:rsidRPr="001328A8">
        <w:rPr>
          <w:rStyle w:val="--"/>
        </w:rPr>
        <w:t>динамика</w:t>
      </w:r>
      <w:r w:rsidRPr="008D5496">
        <w:rPr>
          <w:szCs w:val="28"/>
        </w:rPr>
        <w:t xml:space="preserve"> </w:t>
      </w:r>
      <w:r w:rsidRPr="001328A8">
        <w:rPr>
          <w:rStyle w:val="--0"/>
        </w:rPr>
        <w:t>меры</w:t>
      </w:r>
      <w:r w:rsidRPr="008D5496">
        <w:rPr>
          <w:szCs w:val="28"/>
        </w:rPr>
        <w:t>.</w:t>
      </w:r>
      <w:r w:rsidR="00CE1585">
        <w:rPr>
          <w:szCs w:val="28"/>
        </w:rPr>
        <w:t xml:space="preserve"> </w:t>
      </w:r>
      <w:r w:rsidRPr="008D5496">
        <w:rPr>
          <w:szCs w:val="28"/>
        </w:rPr>
        <w:t>И именно здесь философия перестаёт быть отвлечённой дисциплиной. Она становится инструментом пересмотра самой идеи конца.</w:t>
      </w:r>
    </w:p>
    <w:p w14:paraId="009FE3BA" w14:textId="518BB8B8" w:rsidR="0089303B" w:rsidRPr="008D5496" w:rsidRDefault="00697735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 wp14:anchorId="1FB39D5A" wp14:editId="6AC74628">
            <wp:simplePos x="0" y="0"/>
            <wp:positionH relativeFrom="column">
              <wp:posOffset>-120015</wp:posOffset>
            </wp:positionH>
            <wp:positionV relativeFrom="paragraph">
              <wp:posOffset>466725</wp:posOffset>
            </wp:positionV>
            <wp:extent cx="2971800" cy="3454400"/>
            <wp:effectExtent l="0" t="0" r="0" b="0"/>
            <wp:wrapTight wrapText="bothSides">
              <wp:wrapPolygon edited="0">
                <wp:start x="0" y="0"/>
                <wp:lineTo x="0" y="21521"/>
                <wp:lineTo x="21508" y="21521"/>
                <wp:lineTo x="21508" y="0"/>
                <wp:lineTo x="0" y="0"/>
              </wp:wrapPolygon>
            </wp:wrapTight>
            <wp:docPr id="812948326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948326" name="Рисунок 81294832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03B" w:rsidRPr="008D5496">
        <w:rPr>
          <w:szCs w:val="28"/>
        </w:rPr>
        <w:t xml:space="preserve">Утверждение Гегеля о том, что пространство не есть «ящик», существующий сам по себе, принципиально верно. В Мироздании </w:t>
      </w:r>
      <w:r w:rsidR="0089303B" w:rsidRPr="00A03966">
        <w:rPr>
          <w:rStyle w:val="--"/>
        </w:rPr>
        <w:t xml:space="preserve">не </w:t>
      </w:r>
      <w:r w:rsidR="0089303B" w:rsidRPr="00A03966">
        <w:rPr>
          <w:rStyle w:val="--0"/>
        </w:rPr>
        <w:t>существует</w:t>
      </w:r>
      <w:r w:rsidR="0089303B" w:rsidRPr="008D5496">
        <w:rPr>
          <w:szCs w:val="28"/>
        </w:rPr>
        <w:t xml:space="preserve"> пустоты</w:t>
      </w:r>
      <w:r w:rsidR="00A03966">
        <w:rPr>
          <w:szCs w:val="28"/>
        </w:rPr>
        <w:t>,</w:t>
      </w:r>
      <w:r w:rsidR="0089303B" w:rsidRPr="008D5496">
        <w:rPr>
          <w:szCs w:val="28"/>
        </w:rPr>
        <w:t xml:space="preserve"> в смысле абсолютного ничто. То, что в физике называют вакуумом, — лишь одно из агрегатных состояний материи, качественно отличное от других её состояний, но не лишённое структуры и не лишённое меры. Следовательно, пространство не может быть пустым вместилищем, в которое «помещены» вещи. Оно </w:t>
      </w:r>
      <w:r w:rsidR="0089303B" w:rsidRPr="00A03966">
        <w:rPr>
          <w:rStyle w:val="--0"/>
        </w:rPr>
        <w:t xml:space="preserve">всегда </w:t>
      </w:r>
      <w:r w:rsidR="0089303B" w:rsidRPr="00A03966">
        <w:rPr>
          <w:rStyle w:val="--"/>
        </w:rPr>
        <w:t>связано</w:t>
      </w:r>
      <w:r w:rsidR="0089303B" w:rsidRPr="008D5496">
        <w:rPr>
          <w:szCs w:val="28"/>
        </w:rPr>
        <w:t xml:space="preserve"> с конкретной структурной организованностью бытия.</w:t>
      </w:r>
      <w:r w:rsidR="00D038B3">
        <w:rPr>
          <w:szCs w:val="28"/>
        </w:rPr>
        <w:t xml:space="preserve"> И к</w:t>
      </w:r>
      <w:r w:rsidR="0089303B" w:rsidRPr="008D5496">
        <w:rPr>
          <w:szCs w:val="28"/>
        </w:rPr>
        <w:t>огда Гегель говорит, что пространство есть порядок вещей, он фактически указывает на его производный характер. Пространство не предшествует вещам — оно выражает способ их взаимного соотнесения. Но этот шаг в философии так и не был доведён до логического завершения.</w:t>
      </w:r>
    </w:p>
    <w:p w14:paraId="18EB0407" w14:textId="4D2E44D7" w:rsidR="0089303B" w:rsidRPr="008D5496" w:rsidRDefault="0089303B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 xml:space="preserve">Понятия «пространство» и «время» возникли не как интуитивное постижение некой самостоятельной субстанции, а </w:t>
      </w:r>
      <w:r w:rsidRPr="00A03966">
        <w:rPr>
          <w:rStyle w:val="--0"/>
        </w:rPr>
        <w:t xml:space="preserve">как </w:t>
      </w:r>
      <w:r w:rsidRPr="00A03966">
        <w:rPr>
          <w:rStyle w:val="--"/>
        </w:rPr>
        <w:t xml:space="preserve">результат </w:t>
      </w:r>
      <w:r w:rsidRPr="008D5496">
        <w:rPr>
          <w:szCs w:val="28"/>
        </w:rPr>
        <w:t xml:space="preserve">прямого или </w:t>
      </w:r>
      <w:r w:rsidRPr="008D5496">
        <w:rPr>
          <w:szCs w:val="28"/>
        </w:rPr>
        <w:lastRenderedPageBreak/>
        <w:t>опосредованного соотнесения наблюдаемого объекта с другим объектом, принимаемым в качестве эталона. Это соотнесение далеко не всегда осознаётся субъектом</w:t>
      </w:r>
      <w:r w:rsidR="00A03966">
        <w:rPr>
          <w:szCs w:val="28"/>
        </w:rPr>
        <w:t>,</w:t>
      </w:r>
      <w:r w:rsidRPr="008D5496">
        <w:rPr>
          <w:szCs w:val="28"/>
        </w:rPr>
        <w:t xml:space="preserve"> как операция выбора, однако без него само понятие пространства или времени </w:t>
      </w:r>
      <w:r w:rsidRPr="00A03966">
        <w:rPr>
          <w:rStyle w:val="--"/>
        </w:rPr>
        <w:t xml:space="preserve">не </w:t>
      </w:r>
      <w:r w:rsidRPr="00A03966">
        <w:rPr>
          <w:rStyle w:val="--0"/>
        </w:rPr>
        <w:t>возникает.</w:t>
      </w:r>
      <w:r w:rsidR="00D038B3">
        <w:rPr>
          <w:szCs w:val="28"/>
        </w:rPr>
        <w:t xml:space="preserve"> </w:t>
      </w:r>
      <w:r w:rsidRPr="008D5496">
        <w:rPr>
          <w:szCs w:val="28"/>
        </w:rPr>
        <w:t>Пространство и время — не свойства «пустого вместилища», а характеристики самого триединого Мироздания. Они возникают</w:t>
      </w:r>
      <w:r w:rsidR="00A63291">
        <w:rPr>
          <w:szCs w:val="28"/>
        </w:rPr>
        <w:t>,</w:t>
      </w:r>
      <w:r w:rsidRPr="008D5496">
        <w:rPr>
          <w:szCs w:val="28"/>
        </w:rPr>
        <w:t xml:space="preserve"> как воспринимаемая человеком соразмерность фрагментов бытия. Мир существует</w:t>
      </w:r>
      <w:r w:rsidR="00D038B3">
        <w:rPr>
          <w:szCs w:val="28"/>
        </w:rPr>
        <w:t>,</w:t>
      </w:r>
      <w:r w:rsidRPr="008D5496">
        <w:rPr>
          <w:szCs w:val="28"/>
        </w:rPr>
        <w:t xml:space="preserve"> как процесс вероятностно предопределённых Мерой преобразований материи при отображении информации, переносимой вместе с энергией (материей) из одного фрагмента в другой. В этой динамике пространство выражает </w:t>
      </w:r>
      <w:r w:rsidRPr="00A63291">
        <w:rPr>
          <w:rStyle w:val="--"/>
        </w:rPr>
        <w:t xml:space="preserve">структурную </w:t>
      </w:r>
      <w:r w:rsidRPr="00A63291">
        <w:rPr>
          <w:rStyle w:val="--0"/>
        </w:rPr>
        <w:t xml:space="preserve">соотнесённость </w:t>
      </w:r>
      <w:r w:rsidRPr="008D5496">
        <w:rPr>
          <w:szCs w:val="28"/>
        </w:rPr>
        <w:t>состояний, а время — последовательность их преобразования.</w:t>
      </w:r>
      <w:r w:rsidR="00A63291">
        <w:rPr>
          <w:szCs w:val="28"/>
        </w:rPr>
        <w:t xml:space="preserve"> </w:t>
      </w:r>
      <w:r w:rsidRPr="008D5496">
        <w:rPr>
          <w:szCs w:val="28"/>
        </w:rPr>
        <w:t>Но соотнесение невозможно в отсутствие объектов, несущих в себе триединство — материя, информация, мера — и способных ко взаимодействию. Один из таких объектов выбирается в качестве эталона, с которым соизмеряется другой. Без эталона нет измерения, а без измерения нет ни пространства, ни времени</w:t>
      </w:r>
      <w:r w:rsidR="00A63291">
        <w:rPr>
          <w:szCs w:val="28"/>
        </w:rPr>
        <w:t>,</w:t>
      </w:r>
      <w:r w:rsidRPr="008D5496">
        <w:rPr>
          <w:szCs w:val="28"/>
        </w:rPr>
        <w:t xml:space="preserve"> как количественно определённых категорий.</w:t>
      </w:r>
    </w:p>
    <w:p w14:paraId="5984BC07" w14:textId="0313BBC2" w:rsidR="0089303B" w:rsidRPr="008D5496" w:rsidRDefault="0089303B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>Понимание пространства и времени</w:t>
      </w:r>
      <w:r w:rsidR="00D038B3">
        <w:rPr>
          <w:szCs w:val="28"/>
        </w:rPr>
        <w:t>,</w:t>
      </w:r>
      <w:r w:rsidRPr="008D5496">
        <w:rPr>
          <w:szCs w:val="28"/>
        </w:rPr>
        <w:t xml:space="preserve"> как объективных самостоятельных сущностей во многом связано с развитием механики. Именно механика, изучая движение тел, закрепила в мышлении представление о пространстве и времени</w:t>
      </w:r>
      <w:r w:rsidR="00D038B3">
        <w:rPr>
          <w:szCs w:val="28"/>
        </w:rPr>
        <w:t>,</w:t>
      </w:r>
      <w:r w:rsidRPr="008D5496">
        <w:rPr>
          <w:szCs w:val="28"/>
        </w:rPr>
        <w:t xml:space="preserve"> как физических объектах, обладающих </w:t>
      </w:r>
      <w:r w:rsidRPr="00A63291">
        <w:rPr>
          <w:rStyle w:val="--"/>
        </w:rPr>
        <w:t xml:space="preserve">собственными </w:t>
      </w:r>
      <w:r w:rsidRPr="00A63291">
        <w:rPr>
          <w:rStyle w:val="--0"/>
        </w:rPr>
        <w:t>свойствами</w:t>
      </w:r>
      <w:r w:rsidRPr="008D5496">
        <w:rPr>
          <w:szCs w:val="28"/>
        </w:rPr>
        <w:t>. В ньютоновской концепции пространство и время абсолютны: они существуют независимо от тел и систем отсчёта. В теории относительности Эйнштейна, напротив, они зависят от системы отсчёта и потому относительны.</w:t>
      </w:r>
      <w:r w:rsidR="00D038B3">
        <w:rPr>
          <w:szCs w:val="28"/>
        </w:rPr>
        <w:t xml:space="preserve"> </w:t>
      </w:r>
      <w:r w:rsidRPr="008D5496">
        <w:rPr>
          <w:szCs w:val="28"/>
        </w:rPr>
        <w:t xml:space="preserve">Однако и в той, и в другой концепции </w:t>
      </w:r>
      <w:r w:rsidRPr="008214BD">
        <w:rPr>
          <w:rStyle w:val="--0"/>
        </w:rPr>
        <w:t xml:space="preserve">остаётся </w:t>
      </w:r>
      <w:r w:rsidRPr="008214BD">
        <w:rPr>
          <w:rStyle w:val="--"/>
        </w:rPr>
        <w:t>неизменным</w:t>
      </w:r>
      <w:r w:rsidRPr="008D5496">
        <w:rPr>
          <w:szCs w:val="28"/>
        </w:rPr>
        <w:t xml:space="preserve"> главное: положение тела в пространстве определяется только по отношению к другим телам, а время не может быть определено вне связи с периодическим процессом. Это признание уже само по себе указывает на производный характер данных категорий.</w:t>
      </w:r>
    </w:p>
    <w:p w14:paraId="49DEE7C7" w14:textId="2716B82D" w:rsidR="0089303B" w:rsidRPr="008D5496" w:rsidRDefault="0089303B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 xml:space="preserve">Понятие времени возникает у субъекта в процессе отображения одного колебательного процесса на другой, частота которого выбрана в качестве эталонной. Мы не «воспринимаем время», мы сравниваем изменения. Чем более распространён в природе класс процессов, из которых выбран эталон, </w:t>
      </w:r>
      <w:r w:rsidRPr="008214BD">
        <w:rPr>
          <w:rStyle w:val="--0"/>
        </w:rPr>
        <w:t xml:space="preserve">тем </w:t>
      </w:r>
      <w:r w:rsidRPr="008214BD">
        <w:rPr>
          <w:rStyle w:val="--"/>
        </w:rPr>
        <w:t>более</w:t>
      </w:r>
      <w:r w:rsidRPr="008D5496">
        <w:rPr>
          <w:szCs w:val="28"/>
        </w:rPr>
        <w:t xml:space="preserve"> объективным кажется время. Но объективность эта — результат универсальности выбранного эталона, а не существование самостоятельной субстанции.</w:t>
      </w:r>
      <w:r w:rsidR="008214BD">
        <w:rPr>
          <w:szCs w:val="28"/>
        </w:rPr>
        <w:t xml:space="preserve"> </w:t>
      </w:r>
      <w:r w:rsidRPr="008D5496">
        <w:rPr>
          <w:szCs w:val="28"/>
        </w:rPr>
        <w:t>В принципе</w:t>
      </w:r>
      <w:r w:rsidR="008214BD">
        <w:rPr>
          <w:szCs w:val="28"/>
        </w:rPr>
        <w:t>,</w:t>
      </w:r>
      <w:r w:rsidRPr="008D5496">
        <w:rPr>
          <w:szCs w:val="28"/>
        </w:rPr>
        <w:t xml:space="preserve"> любой процесс, в котором можно выявить периодичность изменения качества, может быть избран в качестве эталонного процесса времени. Следовательно, из множества процессов во Вселенной можно выбрать не один, а </w:t>
      </w:r>
      <w:r w:rsidRPr="008214BD">
        <w:rPr>
          <w:rStyle w:val="--"/>
        </w:rPr>
        <w:t xml:space="preserve">несколько </w:t>
      </w:r>
      <w:r w:rsidRPr="008214BD">
        <w:rPr>
          <w:rStyle w:val="--0"/>
        </w:rPr>
        <w:t>эталонов</w:t>
      </w:r>
      <w:r w:rsidRPr="008D5496">
        <w:rPr>
          <w:szCs w:val="28"/>
        </w:rPr>
        <w:t xml:space="preserve"> — свой для каждой системы.</w:t>
      </w:r>
      <w:r w:rsidR="00766130">
        <w:rPr>
          <w:szCs w:val="28"/>
        </w:rPr>
        <w:t xml:space="preserve"> </w:t>
      </w:r>
      <w:r w:rsidRPr="008D5496">
        <w:rPr>
          <w:szCs w:val="28"/>
        </w:rPr>
        <w:t xml:space="preserve">Именно поэтому время, будучи вторичной по отношению к мере категорией, не является ни объективным в предельном обобщении, ни абсолютным. Измерение времени основано на выборе эталона и подсчёте числа его полных циклов. А выбор эталона </w:t>
      </w:r>
      <w:r w:rsidRPr="00657B31">
        <w:rPr>
          <w:rStyle w:val="--"/>
        </w:rPr>
        <w:t xml:space="preserve">всегда </w:t>
      </w:r>
      <w:r w:rsidRPr="00657B31">
        <w:rPr>
          <w:rStyle w:val="--0"/>
        </w:rPr>
        <w:t>субъективен,</w:t>
      </w:r>
      <w:r w:rsidRPr="008D5496">
        <w:rPr>
          <w:szCs w:val="28"/>
        </w:rPr>
        <w:t xml:space="preserve"> даже если этот субъективизм маскируется коллективным соглашением.</w:t>
      </w:r>
      <w:r w:rsidR="00766130">
        <w:rPr>
          <w:szCs w:val="28"/>
        </w:rPr>
        <w:t xml:space="preserve"> </w:t>
      </w:r>
      <w:r w:rsidRPr="008D5496">
        <w:rPr>
          <w:szCs w:val="28"/>
        </w:rPr>
        <w:t xml:space="preserve">Субъективизм восприятия времени проявляется и </w:t>
      </w:r>
      <w:r w:rsidRPr="008D5496">
        <w:rPr>
          <w:szCs w:val="28"/>
        </w:rPr>
        <w:lastRenderedPageBreak/>
        <w:t xml:space="preserve">в уровне, на котором выбирается эталон в иерархии Мироздания. Мы можем говорить об астрономическом времени, биологическом времени, социальном времени. Но во всех случаях речь идёт не о разных «потоках», а о </w:t>
      </w:r>
      <w:r w:rsidRPr="00657B31">
        <w:rPr>
          <w:rStyle w:val="--"/>
        </w:rPr>
        <w:t xml:space="preserve">разных </w:t>
      </w:r>
      <w:r w:rsidRPr="00657B31">
        <w:rPr>
          <w:rStyle w:val="--0"/>
        </w:rPr>
        <w:t>режимах</w:t>
      </w:r>
      <w:r w:rsidRPr="008D5496">
        <w:rPr>
          <w:szCs w:val="28"/>
        </w:rPr>
        <w:t xml:space="preserve"> соотнесения процессов.</w:t>
      </w:r>
      <w:r w:rsidR="00766130">
        <w:rPr>
          <w:szCs w:val="28"/>
        </w:rPr>
        <w:t xml:space="preserve"> </w:t>
      </w:r>
      <w:r w:rsidRPr="008D5496">
        <w:rPr>
          <w:szCs w:val="28"/>
        </w:rPr>
        <w:t xml:space="preserve">И здесь становится очевидным главное: </w:t>
      </w:r>
      <w:r w:rsidRPr="00657B31">
        <w:rPr>
          <w:b/>
          <w:bCs/>
          <w:i/>
          <w:iCs/>
          <w:szCs w:val="28"/>
        </w:rPr>
        <w:t>абсолютизация времени</w:t>
      </w:r>
      <w:r w:rsidR="00766130" w:rsidRPr="00657B31">
        <w:rPr>
          <w:b/>
          <w:bCs/>
          <w:i/>
          <w:iCs/>
          <w:szCs w:val="28"/>
        </w:rPr>
        <w:t>,</w:t>
      </w:r>
      <w:r w:rsidRPr="00657B31">
        <w:rPr>
          <w:b/>
          <w:bCs/>
          <w:i/>
          <w:iCs/>
          <w:szCs w:val="28"/>
        </w:rPr>
        <w:t xml:space="preserve"> как самостоятельной силы</w:t>
      </w:r>
      <w:r w:rsidR="00766130" w:rsidRPr="00657B31">
        <w:rPr>
          <w:b/>
          <w:bCs/>
          <w:i/>
          <w:iCs/>
          <w:szCs w:val="28"/>
        </w:rPr>
        <w:t>,</w:t>
      </w:r>
      <w:r w:rsidRPr="00657B31">
        <w:rPr>
          <w:b/>
          <w:bCs/>
          <w:i/>
          <w:iCs/>
          <w:szCs w:val="28"/>
        </w:rPr>
        <w:t xml:space="preserve"> закрепила в общественном сознании идею</w:t>
      </w:r>
      <w:r w:rsidR="00657B31" w:rsidRPr="00657B31">
        <w:rPr>
          <w:b/>
          <w:bCs/>
          <w:i/>
          <w:iCs/>
          <w:szCs w:val="28"/>
        </w:rPr>
        <w:t xml:space="preserve"> –</w:t>
      </w:r>
      <w:r w:rsidRPr="00657B31">
        <w:rPr>
          <w:b/>
          <w:bCs/>
          <w:i/>
          <w:iCs/>
          <w:szCs w:val="28"/>
        </w:rPr>
        <w:t xml:space="preserve"> неизбежности смерти</w:t>
      </w:r>
      <w:r w:rsidRPr="008D5496">
        <w:rPr>
          <w:szCs w:val="28"/>
        </w:rPr>
        <w:t>. Если время — объективный поток, независимый от системы, то старение — неизбежный результат его течения. Если же время — лишь способ измерения изменений в пределах меры, то старение следует рассматривать</w:t>
      </w:r>
      <w:r w:rsidR="00964182">
        <w:rPr>
          <w:szCs w:val="28"/>
        </w:rPr>
        <w:t>,</w:t>
      </w:r>
      <w:r w:rsidRPr="008D5496">
        <w:rPr>
          <w:szCs w:val="28"/>
        </w:rPr>
        <w:t xml:space="preserve"> как изменение внутренней меры системы, а </w:t>
      </w:r>
      <w:r w:rsidRPr="00964182">
        <w:rPr>
          <w:rStyle w:val="--"/>
        </w:rPr>
        <w:t xml:space="preserve">не </w:t>
      </w:r>
      <w:r w:rsidRPr="00964182">
        <w:rPr>
          <w:rStyle w:val="--0"/>
        </w:rPr>
        <w:t>как</w:t>
      </w:r>
      <w:r w:rsidRPr="008D5496">
        <w:rPr>
          <w:szCs w:val="28"/>
        </w:rPr>
        <w:t xml:space="preserve"> действие внешней силы.</w:t>
      </w:r>
      <w:r w:rsidR="006A1646">
        <w:rPr>
          <w:szCs w:val="28"/>
        </w:rPr>
        <w:t xml:space="preserve"> </w:t>
      </w:r>
      <w:r w:rsidRPr="008D5496">
        <w:rPr>
          <w:szCs w:val="28"/>
        </w:rPr>
        <w:t>Таким образом, пересмотр статуса времени — это не отвлечённая философская игра. Это демонтаж глубинной аксиомы, на которой держится представление о неизбежности конца.</w:t>
      </w:r>
    </w:p>
    <w:p w14:paraId="66A5BBEC" w14:textId="789C5EF8" w:rsidR="0089303B" w:rsidRPr="006A1646" w:rsidRDefault="0089303B" w:rsidP="0072106E">
      <w:pPr>
        <w:pStyle w:val="p1"/>
        <w:spacing w:before="0" w:beforeAutospacing="0" w:after="0" w:afterAutospacing="0"/>
        <w:ind w:firstLine="709"/>
        <w:rPr>
          <w:b/>
          <w:bCs/>
          <w:i/>
          <w:iCs/>
          <w:szCs w:val="28"/>
        </w:rPr>
      </w:pPr>
      <w:r w:rsidRPr="008D5496">
        <w:rPr>
          <w:szCs w:val="28"/>
        </w:rPr>
        <w:t xml:space="preserve">Смещение понятийных границ в сфере предельно обобщающих категорий — прежде всего игнорирование триединства — неизбежно привело к кризису науки. Когда в качестве первооснов принимаются производные категории, а действительно фундаментальные основания оказываются вытесненными, научное знание </w:t>
      </w:r>
      <w:r w:rsidRPr="00964182">
        <w:rPr>
          <w:rStyle w:val="--0"/>
        </w:rPr>
        <w:t xml:space="preserve">начинает </w:t>
      </w:r>
      <w:r w:rsidRPr="00964182">
        <w:rPr>
          <w:rStyle w:val="--"/>
        </w:rPr>
        <w:t xml:space="preserve">накапливать </w:t>
      </w:r>
      <w:r w:rsidRPr="008D5496">
        <w:rPr>
          <w:szCs w:val="28"/>
        </w:rPr>
        <w:t>факты, не будучи способным связать их в целостную картину. Появляются всё более точные модели частных процессов, но исчезает понимание их места в общей структуре бытия.</w:t>
      </w:r>
      <w:r w:rsidR="006A1646">
        <w:rPr>
          <w:szCs w:val="28"/>
        </w:rPr>
        <w:t xml:space="preserve"> </w:t>
      </w:r>
      <w:r w:rsidRPr="006A1646">
        <w:rPr>
          <w:b/>
          <w:bCs/>
          <w:i/>
          <w:iCs/>
          <w:szCs w:val="28"/>
        </w:rPr>
        <w:t>Наука начинает описывать, но перестаёт различать.</w:t>
      </w:r>
      <w:r w:rsidR="006A1646">
        <w:rPr>
          <w:b/>
          <w:bCs/>
          <w:i/>
          <w:iCs/>
          <w:szCs w:val="28"/>
        </w:rPr>
        <w:t xml:space="preserve"> </w:t>
      </w:r>
      <w:r w:rsidRPr="008D5496">
        <w:rPr>
          <w:szCs w:val="28"/>
        </w:rPr>
        <w:t>Игнорирование триединства — материи, информации и меры — лишает исследование самого инструмента целостности. Материя без меры превращается в хаос состояний. Информация без материи становится отвлечённой схемой. Мера</w:t>
      </w:r>
      <w:r w:rsidR="00964182">
        <w:rPr>
          <w:szCs w:val="28"/>
        </w:rPr>
        <w:t>,</w:t>
      </w:r>
      <w:r w:rsidRPr="008D5496">
        <w:rPr>
          <w:szCs w:val="28"/>
        </w:rPr>
        <w:t xml:space="preserve"> без материи и информации остаётся непроявленным потенциалом. Только </w:t>
      </w:r>
      <w:r w:rsidRPr="00547ED1">
        <w:rPr>
          <w:rStyle w:val="--0"/>
        </w:rPr>
        <w:t xml:space="preserve">их </w:t>
      </w:r>
      <w:r w:rsidRPr="00547ED1">
        <w:rPr>
          <w:rStyle w:val="--"/>
        </w:rPr>
        <w:t>единство</w:t>
      </w:r>
      <w:r w:rsidRPr="008D5496">
        <w:rPr>
          <w:szCs w:val="28"/>
        </w:rPr>
        <w:t xml:space="preserve"> позволяет видеть процесс в его реальной сложности.</w:t>
      </w:r>
    </w:p>
    <w:p w14:paraId="7229F1AB" w14:textId="2DA460C1" w:rsidR="0089303B" w:rsidRPr="008D5496" w:rsidRDefault="0089303B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 xml:space="preserve">Знание факторов, обуславливающих частный процесс в рамках триединства Вселенной, открывает принципиально новую возможность: объективно протекающий процесс может быть приведён к субъективно выбранному режиму из множества объективно допустимых вариантов его развития. Это </w:t>
      </w:r>
      <w:r w:rsidRPr="00547ED1">
        <w:rPr>
          <w:rStyle w:val="--"/>
        </w:rPr>
        <w:t xml:space="preserve">не </w:t>
      </w:r>
      <w:r w:rsidRPr="00547ED1">
        <w:rPr>
          <w:rStyle w:val="--0"/>
        </w:rPr>
        <w:t>произвольное</w:t>
      </w:r>
      <w:r w:rsidRPr="008D5496">
        <w:rPr>
          <w:szCs w:val="28"/>
        </w:rPr>
        <w:t xml:space="preserve"> вмешательство в реальность, а работа в пределах меры. Если процесс имеет несколько допустимых сценариев, то, зная структуру материи, характер информационного обмена и границы меры, можно сместить его к предпочтительному режиму.</w:t>
      </w:r>
      <w:r w:rsidR="006A1646">
        <w:rPr>
          <w:szCs w:val="28"/>
        </w:rPr>
        <w:t xml:space="preserve"> </w:t>
      </w:r>
      <w:r w:rsidRPr="008D5496">
        <w:rPr>
          <w:szCs w:val="28"/>
        </w:rPr>
        <w:t>В этом и заключается фундаментальное различие между созерцательной наукой и управляемым знанием. Первая фиксирует закономерности, вторая — умеет работать с вероятностной матрицей состояний.</w:t>
      </w:r>
    </w:p>
    <w:p w14:paraId="58A56348" w14:textId="1620A4C2" w:rsidR="0089303B" w:rsidRPr="008D5496" w:rsidRDefault="0089303B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 xml:space="preserve">Триединство материи, информации и меры — это </w:t>
      </w:r>
      <w:r w:rsidRPr="00547ED1">
        <w:rPr>
          <w:rStyle w:val="--"/>
        </w:rPr>
        <w:t xml:space="preserve">минимально </w:t>
      </w:r>
      <w:r w:rsidRPr="00547ED1">
        <w:rPr>
          <w:rStyle w:val="--0"/>
        </w:rPr>
        <w:t>необходимый</w:t>
      </w:r>
      <w:r w:rsidRPr="008D5496">
        <w:rPr>
          <w:szCs w:val="28"/>
        </w:rPr>
        <w:t xml:space="preserve"> набор философских категорий, достаточный для описания мира без впадения в абстрактные крайности. Эти категории формируют упорядоченную систему осознанных и неосознанных стереотипов человека: они лежат в основании различения явлений, отношения к ним, внутреннего выбора и внешнего поведения. Через них формируется картина допустимого и </w:t>
      </w:r>
      <w:r w:rsidRPr="008D5496">
        <w:rPr>
          <w:szCs w:val="28"/>
        </w:rPr>
        <w:lastRenderedPageBreak/>
        <w:t>недопустимого, возможного и невозможного.</w:t>
      </w:r>
      <w:r w:rsidR="009949E4">
        <w:rPr>
          <w:szCs w:val="28"/>
        </w:rPr>
        <w:t xml:space="preserve"> </w:t>
      </w:r>
      <w:r w:rsidRPr="008D5496">
        <w:rPr>
          <w:szCs w:val="28"/>
        </w:rPr>
        <w:t xml:space="preserve">Если человек мыслит вне триединства, его стереотипы </w:t>
      </w:r>
      <w:r w:rsidRPr="00547ED1">
        <w:rPr>
          <w:rStyle w:val="--0"/>
        </w:rPr>
        <w:t xml:space="preserve">будут </w:t>
      </w:r>
      <w:r w:rsidRPr="00547ED1">
        <w:rPr>
          <w:rStyle w:val="--"/>
        </w:rPr>
        <w:t>фрагментарны</w:t>
      </w:r>
      <w:r w:rsidRPr="008D5496">
        <w:rPr>
          <w:szCs w:val="28"/>
        </w:rPr>
        <w:t>. Он будет различать явления, но не видеть их взаимной обусловленности. Он будет оценивать события, но не понимать их меры. Именно так формируется мышление, принимающее старость</w:t>
      </w:r>
      <w:r w:rsidR="00547ED1">
        <w:rPr>
          <w:szCs w:val="28"/>
        </w:rPr>
        <w:t>,</w:t>
      </w:r>
      <w:r w:rsidRPr="008D5496">
        <w:rPr>
          <w:szCs w:val="28"/>
        </w:rPr>
        <w:t xml:space="preserve"> как «естественный ход времени», не различая исчерпания меры конкретной системы.</w:t>
      </w:r>
    </w:p>
    <w:p w14:paraId="21CC2145" w14:textId="7D5D5561" w:rsidR="0089303B" w:rsidRPr="008D5496" w:rsidRDefault="00760815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1312" behindDoc="1" locked="0" layoutInCell="1" allowOverlap="1" wp14:anchorId="6BD36C7E" wp14:editId="1E75E5FF">
            <wp:simplePos x="0" y="0"/>
            <wp:positionH relativeFrom="column">
              <wp:posOffset>3550285</wp:posOffset>
            </wp:positionH>
            <wp:positionV relativeFrom="paragraph">
              <wp:posOffset>1174115</wp:posOffset>
            </wp:positionV>
            <wp:extent cx="3285490" cy="3657600"/>
            <wp:effectExtent l="0" t="0" r="3810" b="0"/>
            <wp:wrapTight wrapText="bothSides">
              <wp:wrapPolygon edited="0">
                <wp:start x="0" y="0"/>
                <wp:lineTo x="0" y="21525"/>
                <wp:lineTo x="21542" y="21525"/>
                <wp:lineTo x="21542" y="0"/>
                <wp:lineTo x="0" y="0"/>
              </wp:wrapPolygon>
            </wp:wrapTight>
            <wp:docPr id="37114847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148476" name="Рисунок 37114847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549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303B" w:rsidRPr="008D5496">
        <w:rPr>
          <w:szCs w:val="28"/>
        </w:rPr>
        <w:t>Мир познаваем человеком не потому, что человек стоит вне природы и наблюдает её</w:t>
      </w:r>
      <w:r w:rsidR="00547ED1">
        <w:rPr>
          <w:szCs w:val="28"/>
        </w:rPr>
        <w:t>,</w:t>
      </w:r>
      <w:r w:rsidR="0089303B" w:rsidRPr="008D5496">
        <w:rPr>
          <w:szCs w:val="28"/>
        </w:rPr>
        <w:t xml:space="preserve"> как внешний объект, а потому, что между человеком и природой существует общность. Эта общность заключается в единстве материи, информации и меры, а также в </w:t>
      </w:r>
      <w:r w:rsidR="0089303B" w:rsidRPr="00F570A8">
        <w:rPr>
          <w:rStyle w:val="--"/>
        </w:rPr>
        <w:t xml:space="preserve">универсальности </w:t>
      </w:r>
      <w:r w:rsidR="0089303B" w:rsidRPr="00F570A8">
        <w:rPr>
          <w:rStyle w:val="--0"/>
        </w:rPr>
        <w:t>свойства</w:t>
      </w:r>
      <w:r w:rsidR="0089303B" w:rsidRPr="008D5496">
        <w:rPr>
          <w:szCs w:val="28"/>
        </w:rPr>
        <w:t xml:space="preserve"> отображения информации. Человек способен познавать, потому что сам является фрагментом того же триединого Мироздания.</w:t>
      </w:r>
      <w:r w:rsidR="009949E4">
        <w:rPr>
          <w:szCs w:val="28"/>
        </w:rPr>
        <w:t xml:space="preserve"> </w:t>
      </w:r>
      <w:r w:rsidR="0089303B" w:rsidRPr="008D5496">
        <w:rPr>
          <w:szCs w:val="28"/>
        </w:rPr>
        <w:t>Именно благодаря этой общности возможно не только отражение реальности, но и участие в её преобразовании. Познание перестаёт быть пассивным восприятием и становится включённым процессом.</w:t>
      </w:r>
      <w:r w:rsidR="009949E4">
        <w:rPr>
          <w:szCs w:val="28"/>
        </w:rPr>
        <w:t xml:space="preserve"> </w:t>
      </w:r>
      <w:r w:rsidR="00F570A8" w:rsidRPr="008D5496">
        <w:rPr>
          <w:szCs w:val="28"/>
        </w:rPr>
        <w:t>В конечном счёте</w:t>
      </w:r>
      <w:r w:rsidR="00F570A8">
        <w:rPr>
          <w:szCs w:val="28"/>
        </w:rPr>
        <w:t>,</w:t>
      </w:r>
      <w:r w:rsidR="0089303B" w:rsidRPr="008D5496">
        <w:rPr>
          <w:szCs w:val="28"/>
        </w:rPr>
        <w:t xml:space="preserve"> </w:t>
      </w:r>
      <w:r w:rsidR="0089303B" w:rsidRPr="00F570A8">
        <w:rPr>
          <w:rStyle w:val="--"/>
        </w:rPr>
        <w:t xml:space="preserve">признание </w:t>
      </w:r>
      <w:r w:rsidR="0089303B" w:rsidRPr="00F570A8">
        <w:rPr>
          <w:rStyle w:val="--0"/>
        </w:rPr>
        <w:t>триединства</w:t>
      </w:r>
      <w:r w:rsidR="0089303B" w:rsidRPr="008D5496">
        <w:rPr>
          <w:szCs w:val="28"/>
        </w:rPr>
        <w:t xml:space="preserve"> возвращает мышление к исходной целостности, без которой любые рассуждения о пространстве, времени, жизни и смерти неизбежно оказываются фрагментарными. А фрагментарное мышление не способно выйти за пределы предписанной ему меры.</w:t>
      </w:r>
      <w:r w:rsidR="009949E4">
        <w:rPr>
          <w:szCs w:val="28"/>
        </w:rPr>
        <w:t xml:space="preserve"> </w:t>
      </w:r>
      <w:r w:rsidR="0089303B" w:rsidRPr="008D5496">
        <w:rPr>
          <w:szCs w:val="28"/>
        </w:rPr>
        <w:t>Если же мера осознаётся</w:t>
      </w:r>
      <w:r w:rsidR="009949E4">
        <w:rPr>
          <w:szCs w:val="28"/>
        </w:rPr>
        <w:t>,</w:t>
      </w:r>
      <w:r w:rsidR="0089303B" w:rsidRPr="008D5496">
        <w:rPr>
          <w:szCs w:val="28"/>
        </w:rPr>
        <w:t xml:space="preserve"> как фундаментальная категория, открывается возможность работы с режимами существования системы — в том числе и с тем режимом, который принято называть «жизнью».</w:t>
      </w:r>
    </w:p>
    <w:p w14:paraId="42E08B3D" w14:textId="3751DFFB" w:rsidR="001435C6" w:rsidRPr="008D5496" w:rsidRDefault="001435C6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 xml:space="preserve">Познание — это не накопление сведений и не механическое расширение памяти. Познание есть расширение собственной частной меры в процессе приобщения к общевселенской мере. Человек, как </w:t>
      </w:r>
      <w:r w:rsidRPr="00F570A8">
        <w:rPr>
          <w:rStyle w:val="--"/>
        </w:rPr>
        <w:t xml:space="preserve">ограниченная </w:t>
      </w:r>
      <w:r w:rsidRPr="00F570A8">
        <w:rPr>
          <w:rStyle w:val="--0"/>
        </w:rPr>
        <w:t>система,</w:t>
      </w:r>
      <w:r w:rsidRPr="008D5496">
        <w:rPr>
          <w:szCs w:val="28"/>
        </w:rPr>
        <w:t xml:space="preserve"> включённая в иерархию Мироздания, не обладает полнотой матрицы возможных состояний. Он способен осваивать лишь фрагменты этой матрицы, извлекая из неё информацию и преобразуя её в формы понимания.</w:t>
      </w:r>
      <w:r w:rsidR="009949E4">
        <w:rPr>
          <w:szCs w:val="28"/>
        </w:rPr>
        <w:t xml:space="preserve"> </w:t>
      </w:r>
      <w:r w:rsidRPr="008D5496">
        <w:rPr>
          <w:szCs w:val="28"/>
        </w:rPr>
        <w:t xml:space="preserve">Мера — как матрица возможных состояний — объективна. Она </w:t>
      </w:r>
      <w:r w:rsidRPr="00FD43ED">
        <w:rPr>
          <w:rStyle w:val="--"/>
        </w:rPr>
        <w:t xml:space="preserve">не </w:t>
      </w:r>
      <w:r w:rsidRPr="00FD43ED">
        <w:rPr>
          <w:rStyle w:val="--0"/>
        </w:rPr>
        <w:t>зависит</w:t>
      </w:r>
      <w:r w:rsidRPr="008D5496">
        <w:rPr>
          <w:szCs w:val="28"/>
        </w:rPr>
        <w:t xml:space="preserve"> от желания человека и не подчиняется его субъективным ожиданиям. Но доступ к ней всегда частичен. Ограниченность жизненного времени, ограниченность ресурсов, ограниченность структурной организованности мозга обуславливают </w:t>
      </w:r>
      <w:r w:rsidRPr="00FD43ED">
        <w:rPr>
          <w:rStyle w:val="--"/>
        </w:rPr>
        <w:t xml:space="preserve">фрагментарность </w:t>
      </w:r>
      <w:r w:rsidRPr="00FD43ED">
        <w:rPr>
          <w:rStyle w:val="--0"/>
        </w:rPr>
        <w:t>восприятия</w:t>
      </w:r>
      <w:r w:rsidRPr="008D5496">
        <w:rPr>
          <w:szCs w:val="28"/>
        </w:rPr>
        <w:t>. Отсюда субъективизм, отсюда мозаичность или калейдоскопичность картины мира.</w:t>
      </w:r>
    </w:p>
    <w:p w14:paraId="4498390C" w14:textId="00A15F35" w:rsidR="001435C6" w:rsidRPr="008D5496" w:rsidRDefault="001435C6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lastRenderedPageBreak/>
        <w:t>Когда субъект видит лишь отдельные фрагменты, не связывая их в целостность, он склонен считать случайным то, что закономерно, и неизбежным то, что является лишь одним из допустимых вариантов.</w:t>
      </w:r>
      <w:r w:rsidR="009949E4">
        <w:rPr>
          <w:szCs w:val="28"/>
        </w:rPr>
        <w:t xml:space="preserve"> </w:t>
      </w:r>
      <w:r w:rsidRPr="008D5496">
        <w:rPr>
          <w:szCs w:val="28"/>
        </w:rPr>
        <w:t xml:space="preserve">Отсутствие в ленинском определении материи </w:t>
      </w:r>
      <w:r w:rsidRPr="00FD43ED">
        <w:rPr>
          <w:rStyle w:val="--"/>
        </w:rPr>
        <w:t xml:space="preserve">осознанного </w:t>
      </w:r>
      <w:r w:rsidRPr="00FD43ED">
        <w:rPr>
          <w:rStyle w:val="--0"/>
        </w:rPr>
        <w:t>видения</w:t>
      </w:r>
      <w:r w:rsidRPr="008D5496">
        <w:rPr>
          <w:szCs w:val="28"/>
        </w:rPr>
        <w:t xml:space="preserve"> триединства — материя–информация–мера — стало мировоззренческим корнем многих несуразностей советского периода. Материя была признана объективной реальностью, существующей независимо от сознания, но информационная и мерная составляющие не получили равноправного статуса. В результате управление процессами стало восприниматься либо</w:t>
      </w:r>
      <w:r w:rsidR="00FD43ED">
        <w:rPr>
          <w:szCs w:val="28"/>
        </w:rPr>
        <w:t>,</w:t>
      </w:r>
      <w:r w:rsidRPr="008D5496">
        <w:rPr>
          <w:szCs w:val="28"/>
        </w:rPr>
        <w:t xml:space="preserve"> как прямое механическое воздействие, либо</w:t>
      </w:r>
      <w:r w:rsidR="00FD43ED">
        <w:rPr>
          <w:szCs w:val="28"/>
        </w:rPr>
        <w:t>,</w:t>
      </w:r>
      <w:r w:rsidRPr="008D5496">
        <w:rPr>
          <w:szCs w:val="28"/>
        </w:rPr>
        <w:t xml:space="preserve"> как идеологическое внушение, но не как работа</w:t>
      </w:r>
      <w:r w:rsidR="000A6792">
        <w:rPr>
          <w:szCs w:val="28"/>
        </w:rPr>
        <w:t>,</w:t>
      </w:r>
      <w:r w:rsidRPr="008D5496">
        <w:rPr>
          <w:szCs w:val="28"/>
        </w:rPr>
        <w:t xml:space="preserve"> в пределах меры.</w:t>
      </w:r>
      <w:r w:rsidR="009949E4">
        <w:rPr>
          <w:szCs w:val="28"/>
        </w:rPr>
        <w:t xml:space="preserve"> </w:t>
      </w:r>
      <w:r w:rsidRPr="008D5496">
        <w:rPr>
          <w:szCs w:val="28"/>
        </w:rPr>
        <w:t xml:space="preserve">Это </w:t>
      </w:r>
      <w:r w:rsidRPr="000A6792">
        <w:rPr>
          <w:rStyle w:val="--"/>
        </w:rPr>
        <w:t xml:space="preserve">породило </w:t>
      </w:r>
      <w:r w:rsidRPr="000A6792">
        <w:rPr>
          <w:rStyle w:val="--0"/>
        </w:rPr>
        <w:t>ощущение</w:t>
      </w:r>
      <w:r w:rsidRPr="008D5496">
        <w:rPr>
          <w:szCs w:val="28"/>
        </w:rPr>
        <w:t xml:space="preserve"> исторической безысходности: жизнь стала восприниматься</w:t>
      </w:r>
      <w:r w:rsidR="000A6792">
        <w:rPr>
          <w:szCs w:val="28"/>
        </w:rPr>
        <w:t>,</w:t>
      </w:r>
      <w:r w:rsidRPr="008D5496">
        <w:rPr>
          <w:szCs w:val="28"/>
        </w:rPr>
        <w:t xml:space="preserve"> как некий кошмар, в котором индивидуальный выбор мало что меняет. Если законы бытия не различаются в их конкретных проявлениях, человек утрачивает способность видеть линии поведения, способные вывести его из кризисного состояния. Он либо подчиняется, либо бунтует, но не управляет.</w:t>
      </w:r>
    </w:p>
    <w:p w14:paraId="1C950B6C" w14:textId="49CE1632" w:rsidR="001435C6" w:rsidRPr="008D5496" w:rsidRDefault="001435C6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>Рассматривая глобальный эволюционный процесс биосферы</w:t>
      </w:r>
      <w:r w:rsidR="009949E4">
        <w:rPr>
          <w:szCs w:val="28"/>
        </w:rPr>
        <w:t>,</w:t>
      </w:r>
      <w:r w:rsidRPr="008D5496">
        <w:rPr>
          <w:szCs w:val="28"/>
        </w:rPr>
        <w:t xml:space="preserve"> через призму первичности триединства, мы приходим к иному пониманию смысла жизни. Биосфера — </w:t>
      </w:r>
      <w:r w:rsidRPr="000A6792">
        <w:rPr>
          <w:rStyle w:val="--"/>
        </w:rPr>
        <w:t xml:space="preserve">не </w:t>
      </w:r>
      <w:r w:rsidRPr="000A6792">
        <w:rPr>
          <w:rStyle w:val="--0"/>
        </w:rPr>
        <w:t>случайная</w:t>
      </w:r>
      <w:r w:rsidRPr="008D5496">
        <w:rPr>
          <w:szCs w:val="28"/>
        </w:rPr>
        <w:t xml:space="preserve"> совокупность организмов, а развивающаяся система, движущаяся по матрице возможных состояний. В этом процессе совершенствуются материальные формы и одновременно их информационное обеспечение — то, что традиционно называли «душой», но что в более строгом смысле есть </w:t>
      </w:r>
      <w:r w:rsidRPr="000A6792">
        <w:rPr>
          <w:rStyle w:val="--"/>
        </w:rPr>
        <w:t xml:space="preserve">информационная </w:t>
      </w:r>
      <w:r w:rsidRPr="000A6792">
        <w:rPr>
          <w:rStyle w:val="--0"/>
        </w:rPr>
        <w:t>структура,</w:t>
      </w:r>
      <w:r w:rsidRPr="008D5496">
        <w:rPr>
          <w:szCs w:val="28"/>
        </w:rPr>
        <w:t xml:space="preserve"> сопровождающая материальную форму.</w:t>
      </w:r>
      <w:r w:rsidR="00C64F98">
        <w:rPr>
          <w:szCs w:val="28"/>
        </w:rPr>
        <w:t xml:space="preserve"> </w:t>
      </w:r>
      <w:r w:rsidRPr="008D5496">
        <w:rPr>
          <w:szCs w:val="28"/>
        </w:rPr>
        <w:t>Эволюция материи не может опережать эволюцию информационного обеспечения и не может отставать от неё. Между ними существует соответствие, определяемое мерой. Если информационная структура не готова к новой форме, форма разрушается. Если форма не способна выразить накопленную информационную сложность, возникает напряжение и перестройка.</w:t>
      </w:r>
      <w:r w:rsidR="00C64F98">
        <w:rPr>
          <w:szCs w:val="28"/>
        </w:rPr>
        <w:t xml:space="preserve"> </w:t>
      </w:r>
      <w:r w:rsidRPr="008D5496">
        <w:rPr>
          <w:szCs w:val="28"/>
        </w:rPr>
        <w:t xml:space="preserve">В пределах одной материальной формы — человеческого организма — человек должен реализовать свой генетически обусловленный потенциал развития. Этот потенциал </w:t>
      </w:r>
      <w:r w:rsidRPr="000A6792">
        <w:rPr>
          <w:rStyle w:val="--"/>
        </w:rPr>
        <w:t xml:space="preserve">не </w:t>
      </w:r>
      <w:r w:rsidRPr="000A6792">
        <w:rPr>
          <w:rStyle w:val="--0"/>
        </w:rPr>
        <w:t>есть</w:t>
      </w:r>
      <w:r w:rsidRPr="008D5496">
        <w:rPr>
          <w:szCs w:val="28"/>
        </w:rPr>
        <w:t xml:space="preserve"> произвольная мечта, а часть матрицы возможных состояний, присущей биосфере планеты.</w:t>
      </w:r>
    </w:p>
    <w:p w14:paraId="3D86A666" w14:textId="023660DF" w:rsidR="001435C6" w:rsidRPr="008D5496" w:rsidRDefault="001435C6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 xml:space="preserve">Биосфера Земли имеет свою матрицу развития — фрагмент общевселенской меры. Развитие идёт не произвольно, а в пределах этой матрицы. Каждая форма жизни, включая человека, включена в </w:t>
      </w:r>
      <w:r w:rsidRPr="00475D74">
        <w:rPr>
          <w:rStyle w:val="--0"/>
        </w:rPr>
        <w:t xml:space="preserve">более </w:t>
      </w:r>
      <w:r w:rsidRPr="00475D74">
        <w:rPr>
          <w:rStyle w:val="--"/>
        </w:rPr>
        <w:t>широкий</w:t>
      </w:r>
      <w:r w:rsidRPr="008D5496">
        <w:rPr>
          <w:szCs w:val="28"/>
        </w:rPr>
        <w:t xml:space="preserve"> процесс.</w:t>
      </w:r>
      <w:r w:rsidR="00C64F98">
        <w:rPr>
          <w:szCs w:val="28"/>
        </w:rPr>
        <w:t xml:space="preserve"> </w:t>
      </w:r>
      <w:r w:rsidRPr="008D5496">
        <w:rPr>
          <w:szCs w:val="28"/>
        </w:rPr>
        <w:t xml:space="preserve">И если жизнь понимать не как отрезок во времени, а как движение по частной мере внутри более общей матрицы, то старение и смерть перестают быть «естественным течением времени». </w:t>
      </w:r>
      <w:r w:rsidRPr="00475D74">
        <w:rPr>
          <w:rStyle w:val="--0"/>
        </w:rPr>
        <w:t xml:space="preserve">Они </w:t>
      </w:r>
      <w:r w:rsidRPr="00475D74">
        <w:rPr>
          <w:rStyle w:val="--"/>
        </w:rPr>
        <w:t>становятся</w:t>
      </w:r>
      <w:r w:rsidRPr="008D5496">
        <w:rPr>
          <w:szCs w:val="28"/>
        </w:rPr>
        <w:t xml:space="preserve"> признаками исчерпания частной меры или несоответствия информационной и материальной составляющих.</w:t>
      </w:r>
      <w:r w:rsidR="00C64F98">
        <w:rPr>
          <w:szCs w:val="28"/>
        </w:rPr>
        <w:t xml:space="preserve"> </w:t>
      </w:r>
      <w:r w:rsidRPr="008D5496">
        <w:rPr>
          <w:szCs w:val="28"/>
        </w:rPr>
        <w:t xml:space="preserve">В этом ракурсе познание — это не просто расширение знаний, а расширение собственной меры участия в эволюционном процессе. И от глубины этого расширения зависит, будет ли человек оставаться пассивным элементом биосферы или </w:t>
      </w:r>
      <w:r w:rsidRPr="00475D74">
        <w:rPr>
          <w:rStyle w:val="--0"/>
        </w:rPr>
        <w:t xml:space="preserve">станет </w:t>
      </w:r>
      <w:r w:rsidRPr="00475D74">
        <w:rPr>
          <w:rStyle w:val="--"/>
        </w:rPr>
        <w:t>субъектом,</w:t>
      </w:r>
      <w:r w:rsidRPr="008D5496">
        <w:rPr>
          <w:szCs w:val="28"/>
        </w:rPr>
        <w:t xml:space="preserve"> способным </w:t>
      </w:r>
      <w:r w:rsidRPr="008D5496">
        <w:rPr>
          <w:szCs w:val="28"/>
        </w:rPr>
        <w:lastRenderedPageBreak/>
        <w:t>различать и выбирать допустимые сценарии своего развития.</w:t>
      </w:r>
      <w:r w:rsidR="00C64F98">
        <w:rPr>
          <w:szCs w:val="28"/>
        </w:rPr>
        <w:t xml:space="preserve"> </w:t>
      </w:r>
      <w:r w:rsidRPr="008D5496">
        <w:rPr>
          <w:szCs w:val="28"/>
        </w:rPr>
        <w:t>Именно здесь философия триединства перестаёт быть отвлечённой схемой и становится основанием для переосмысления самой идеи жизненного предела.</w:t>
      </w:r>
    </w:p>
    <w:p w14:paraId="5887BE29" w14:textId="5B6BB99A" w:rsidR="001435C6" w:rsidRPr="008D5496" w:rsidRDefault="001435C6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>Существование человека и человечества в целом</w:t>
      </w:r>
      <w:r w:rsidR="00C64F98">
        <w:rPr>
          <w:szCs w:val="28"/>
        </w:rPr>
        <w:t>,</w:t>
      </w:r>
      <w:r w:rsidRPr="008D5496">
        <w:rPr>
          <w:szCs w:val="28"/>
        </w:rPr>
        <w:t xml:space="preserve"> не является бе</w:t>
      </w:r>
      <w:r w:rsidR="00C64F98">
        <w:rPr>
          <w:szCs w:val="28"/>
        </w:rPr>
        <w:t>з(</w:t>
      </w:r>
      <w:r w:rsidRPr="008D5496">
        <w:rPr>
          <w:szCs w:val="28"/>
        </w:rPr>
        <w:t>с</w:t>
      </w:r>
      <w:r w:rsidR="00C64F98">
        <w:rPr>
          <w:szCs w:val="28"/>
        </w:rPr>
        <w:t>)</w:t>
      </w:r>
      <w:r w:rsidRPr="008D5496">
        <w:rPr>
          <w:szCs w:val="28"/>
        </w:rPr>
        <w:t xml:space="preserve">смысленным эпизодом космической случайности. Оно вписано в матрицу возможных состояний биосферы Земли, а через неё — в общевселенскую меру. Предназначение </w:t>
      </w:r>
      <w:r w:rsidRPr="00475D74">
        <w:rPr>
          <w:rStyle w:val="--"/>
        </w:rPr>
        <w:t xml:space="preserve">не </w:t>
      </w:r>
      <w:r w:rsidRPr="00475D74">
        <w:rPr>
          <w:rStyle w:val="--0"/>
        </w:rPr>
        <w:t>следует</w:t>
      </w:r>
      <w:r w:rsidRPr="008D5496">
        <w:rPr>
          <w:szCs w:val="28"/>
        </w:rPr>
        <w:t xml:space="preserve"> понимать</w:t>
      </w:r>
      <w:r w:rsidR="00475D74">
        <w:rPr>
          <w:szCs w:val="28"/>
        </w:rPr>
        <w:t>,</w:t>
      </w:r>
      <w:r w:rsidRPr="008D5496">
        <w:rPr>
          <w:szCs w:val="28"/>
        </w:rPr>
        <w:t xml:space="preserve"> как заранее написанный сценарий, где каждое действие предопределено, но как диапазон допустимых состояний и направлений развития, внутри которого осуществляется эволюция формы и информационного обеспечения этой формы.</w:t>
      </w:r>
      <w:r w:rsidR="00C64F98">
        <w:rPr>
          <w:szCs w:val="28"/>
        </w:rPr>
        <w:t xml:space="preserve"> </w:t>
      </w:r>
    </w:p>
    <w:p w14:paraId="16D8218B" w14:textId="7B2F0EBE" w:rsidR="001435C6" w:rsidRPr="008D5496" w:rsidRDefault="00601487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2336" behindDoc="1" locked="0" layoutInCell="1" allowOverlap="1" wp14:anchorId="02627EE5" wp14:editId="3ED833AF">
            <wp:simplePos x="0" y="0"/>
            <wp:positionH relativeFrom="column">
              <wp:posOffset>635</wp:posOffset>
            </wp:positionH>
            <wp:positionV relativeFrom="paragraph">
              <wp:posOffset>278765</wp:posOffset>
            </wp:positionV>
            <wp:extent cx="3448050" cy="3613150"/>
            <wp:effectExtent l="0" t="0" r="6350" b="6350"/>
            <wp:wrapTight wrapText="bothSides">
              <wp:wrapPolygon edited="0">
                <wp:start x="0" y="0"/>
                <wp:lineTo x="0" y="21562"/>
                <wp:lineTo x="21560" y="21562"/>
                <wp:lineTo x="21560" y="0"/>
                <wp:lineTo x="0" y="0"/>
              </wp:wrapPolygon>
            </wp:wrapTight>
            <wp:docPr id="17779175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917546" name="Рисунок 177791754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613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35C6" w:rsidRPr="008D5496">
        <w:rPr>
          <w:szCs w:val="28"/>
        </w:rPr>
        <w:t xml:space="preserve">В современном мире, когда происходит смена логики социального поведения, философия </w:t>
      </w:r>
      <w:r w:rsidR="001435C6" w:rsidRPr="00724553">
        <w:rPr>
          <w:rStyle w:val="--"/>
        </w:rPr>
        <w:t xml:space="preserve">не </w:t>
      </w:r>
      <w:r w:rsidR="001435C6" w:rsidRPr="00724553">
        <w:rPr>
          <w:rStyle w:val="--0"/>
        </w:rPr>
        <w:t>может</w:t>
      </w:r>
      <w:r w:rsidR="001435C6" w:rsidRPr="008D5496">
        <w:rPr>
          <w:szCs w:val="28"/>
        </w:rPr>
        <w:t xml:space="preserve"> оставаться на уровне прежних категориальных схем. Если она продолжит мыслить в рамках абсолютизированного времени и пространства, в рамках фрагментарного понимания материи, она утратит управленческую функцию и превратится в риторическое украшение.</w:t>
      </w:r>
      <w:r w:rsidR="00C64F98">
        <w:rPr>
          <w:szCs w:val="28"/>
        </w:rPr>
        <w:t xml:space="preserve"> </w:t>
      </w:r>
      <w:r w:rsidR="001435C6" w:rsidRPr="008D5496">
        <w:rPr>
          <w:szCs w:val="28"/>
        </w:rPr>
        <w:t xml:space="preserve">Философия должна подняться на </w:t>
      </w:r>
      <w:r w:rsidR="001435C6" w:rsidRPr="00724553">
        <w:rPr>
          <w:rStyle w:val="--"/>
        </w:rPr>
        <w:t xml:space="preserve">новую </w:t>
      </w:r>
      <w:r w:rsidR="001435C6" w:rsidRPr="00724553">
        <w:rPr>
          <w:rStyle w:val="--0"/>
        </w:rPr>
        <w:t>ступень</w:t>
      </w:r>
      <w:r w:rsidR="001435C6" w:rsidRPr="008D5496">
        <w:rPr>
          <w:szCs w:val="28"/>
        </w:rPr>
        <w:t xml:space="preserve"> понимания — не как набор цитат и исторических школ, а как методология различения и управления. Такой подъём возможен лишь при принятии вселенной как процесса-триединства: материя и информация изменяются по мере развития. Именно мера задаёт допустимые границы, определяет переходы и связывает частные процессы с общим.</w:t>
      </w:r>
    </w:p>
    <w:p w14:paraId="132993FC" w14:textId="57559705" w:rsidR="001435C6" w:rsidRPr="008D5496" w:rsidRDefault="001435C6" w:rsidP="0072106E">
      <w:pPr>
        <w:pStyle w:val="p1"/>
        <w:spacing w:before="0" w:beforeAutospacing="0" w:after="0" w:afterAutospacing="0"/>
        <w:ind w:firstLine="709"/>
        <w:rPr>
          <w:szCs w:val="28"/>
        </w:rPr>
      </w:pPr>
      <w:r w:rsidRPr="008D5496">
        <w:rPr>
          <w:szCs w:val="28"/>
        </w:rPr>
        <w:t xml:space="preserve">Если общество овладеет методологической философией триединства, его сознание перестанет быть уязвимым для манипуляций. Невозможно будет управлять им через пустую болтовню о свободе, правах, возрождении и защите культурных ценностей, если за этими словами </w:t>
      </w:r>
      <w:r w:rsidRPr="001712FB">
        <w:rPr>
          <w:rStyle w:val="--"/>
        </w:rPr>
        <w:t xml:space="preserve">не </w:t>
      </w:r>
      <w:r w:rsidRPr="001712FB">
        <w:rPr>
          <w:rStyle w:val="--0"/>
        </w:rPr>
        <w:t>будет</w:t>
      </w:r>
      <w:r w:rsidRPr="008D5496">
        <w:rPr>
          <w:szCs w:val="28"/>
        </w:rPr>
        <w:t xml:space="preserve"> стоять реальное понимание меры. Общество, различающее структуру процессов, невозможно обмануть подменой понятий.</w:t>
      </w:r>
      <w:r w:rsidR="00C64F98">
        <w:rPr>
          <w:szCs w:val="28"/>
        </w:rPr>
        <w:t xml:space="preserve"> </w:t>
      </w:r>
      <w:r w:rsidRPr="008D5496">
        <w:rPr>
          <w:szCs w:val="28"/>
        </w:rPr>
        <w:t>Такое общество</w:t>
      </w:r>
      <w:r w:rsidR="00C64F98">
        <w:rPr>
          <w:szCs w:val="28"/>
        </w:rPr>
        <w:t>,</w:t>
      </w:r>
      <w:r w:rsidRPr="008D5496">
        <w:rPr>
          <w:szCs w:val="28"/>
        </w:rPr>
        <w:t xml:space="preserve"> не позволит навязать ему чуждую культуру, поскольку будет различать несоответствие между формой и информационным содержанием. Оно не допустит разграбления национальных богатств, поскольку будет понимать пределы допустимого вмешательства в собственную меру развития.</w:t>
      </w:r>
      <w:r w:rsidR="00C64F98">
        <w:rPr>
          <w:szCs w:val="28"/>
        </w:rPr>
        <w:t xml:space="preserve"> </w:t>
      </w:r>
      <w:r w:rsidRPr="008D5496">
        <w:rPr>
          <w:szCs w:val="28"/>
        </w:rPr>
        <w:t xml:space="preserve">Именно здесь философия перестаёт быть абстрактной дисциплиной и </w:t>
      </w:r>
      <w:r w:rsidRPr="001712FB">
        <w:rPr>
          <w:rStyle w:val="--0"/>
        </w:rPr>
        <w:t xml:space="preserve">становится </w:t>
      </w:r>
      <w:r w:rsidRPr="001712FB">
        <w:rPr>
          <w:rStyle w:val="--"/>
        </w:rPr>
        <w:t>инструментом</w:t>
      </w:r>
      <w:r w:rsidRPr="008D5496">
        <w:rPr>
          <w:szCs w:val="28"/>
        </w:rPr>
        <w:t xml:space="preserve"> сохранения и расширения меры жизни. А без расширения меры невозможно говорить ни о </w:t>
      </w:r>
      <w:r w:rsidRPr="008D5496">
        <w:rPr>
          <w:szCs w:val="28"/>
        </w:rPr>
        <w:lastRenderedPageBreak/>
        <w:t>подлинной свободе, ни о преодолении старости, ни о выходе за пределы тех сценариев, которые веками воспринимались как неизбежные.</w:t>
      </w:r>
    </w:p>
    <w:p w14:paraId="48D131F8" w14:textId="6DE4BA62" w:rsidR="00AC5F50" w:rsidRDefault="00EE6C20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 xml:space="preserve">Смещение понятийных оснований никогда не остаётся без последствий. Абсолютизация пространства и времени, игнорирование триединства материи, информации и меры, редукция жизни к протяжённости во времени — всё это не просто философские неточности. Это глубинные мировоззренческие </w:t>
      </w:r>
      <w:r w:rsidR="001712FB">
        <w:rPr>
          <w:szCs w:val="28"/>
        </w:rPr>
        <w:t>«</w:t>
      </w:r>
      <w:r w:rsidRPr="008D5496">
        <w:rPr>
          <w:szCs w:val="28"/>
        </w:rPr>
        <w:t>ошибки</w:t>
      </w:r>
      <w:r w:rsidR="001712FB">
        <w:rPr>
          <w:szCs w:val="28"/>
        </w:rPr>
        <w:t>»</w:t>
      </w:r>
      <w:r w:rsidRPr="008D5496">
        <w:rPr>
          <w:szCs w:val="28"/>
        </w:rPr>
        <w:t xml:space="preserve">, </w:t>
      </w:r>
      <w:r w:rsidR="00206ADD">
        <w:rPr>
          <w:szCs w:val="28"/>
        </w:rPr>
        <w:t xml:space="preserve">внесенные Системой Управления эбров, в рамках достижения поставленных задач, которые </w:t>
      </w:r>
      <w:proofErr w:type="gramStart"/>
      <w:r w:rsidR="00206ADD">
        <w:rPr>
          <w:szCs w:val="28"/>
        </w:rPr>
        <w:t xml:space="preserve">и  </w:t>
      </w:r>
      <w:r w:rsidRPr="008D5496">
        <w:rPr>
          <w:szCs w:val="28"/>
        </w:rPr>
        <w:t>определи</w:t>
      </w:r>
      <w:r w:rsidR="00206ADD">
        <w:rPr>
          <w:szCs w:val="28"/>
        </w:rPr>
        <w:t>ли</w:t>
      </w:r>
      <w:proofErr w:type="gramEnd"/>
      <w:r w:rsidRPr="008D5496">
        <w:rPr>
          <w:szCs w:val="28"/>
        </w:rPr>
        <w:t xml:space="preserve"> способ существования цивилизации.</w:t>
      </w:r>
      <w:r w:rsidR="00AC5F50">
        <w:rPr>
          <w:szCs w:val="28"/>
        </w:rPr>
        <w:t xml:space="preserve"> </w:t>
      </w:r>
      <w:r w:rsidRPr="008D5496">
        <w:rPr>
          <w:szCs w:val="28"/>
        </w:rPr>
        <w:t>Когда время становится первичной категорией, жизнь превращается в отрезок.</w:t>
      </w:r>
      <w:r w:rsidR="00206ADD">
        <w:rPr>
          <w:szCs w:val="28"/>
        </w:rPr>
        <w:t xml:space="preserve"> </w:t>
      </w:r>
      <w:r w:rsidRPr="008D5496">
        <w:rPr>
          <w:szCs w:val="28"/>
        </w:rPr>
        <w:t>Когда пространство мыслится</w:t>
      </w:r>
      <w:r w:rsidR="00206ADD">
        <w:rPr>
          <w:szCs w:val="28"/>
        </w:rPr>
        <w:t>,</w:t>
      </w:r>
      <w:r w:rsidRPr="008D5496">
        <w:rPr>
          <w:szCs w:val="28"/>
        </w:rPr>
        <w:t xml:space="preserve"> как вместилище, бытие превращается в размещение.</w:t>
      </w:r>
      <w:r w:rsidR="00AC5F50">
        <w:rPr>
          <w:szCs w:val="28"/>
        </w:rPr>
        <w:t xml:space="preserve"> </w:t>
      </w:r>
      <w:r w:rsidRPr="008D5496">
        <w:rPr>
          <w:szCs w:val="28"/>
        </w:rPr>
        <w:t xml:space="preserve">Когда материя отделяется от меры и информации, человек </w:t>
      </w:r>
      <w:r w:rsidRPr="00CA5229">
        <w:rPr>
          <w:rStyle w:val="--0"/>
        </w:rPr>
        <w:t xml:space="preserve">становится </w:t>
      </w:r>
      <w:r w:rsidRPr="00CA5229">
        <w:rPr>
          <w:rStyle w:val="--"/>
        </w:rPr>
        <w:t>механизмом,</w:t>
      </w:r>
      <w:r w:rsidRPr="008D5496">
        <w:rPr>
          <w:szCs w:val="28"/>
        </w:rPr>
        <w:t xml:space="preserve"> подчинённым внешнему ходу событий.</w:t>
      </w:r>
      <w:r w:rsidR="00AC5F50">
        <w:rPr>
          <w:szCs w:val="28"/>
        </w:rPr>
        <w:t xml:space="preserve"> </w:t>
      </w:r>
    </w:p>
    <w:p w14:paraId="55D94FBA" w14:textId="4AB0DEF6" w:rsidR="00EE6C20" w:rsidRPr="008D5496" w:rsidRDefault="00EE6C20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>Идея неизбежности смерти возникает именно в этой логике.</w:t>
      </w:r>
      <w:r w:rsidR="00AC5F50">
        <w:rPr>
          <w:szCs w:val="28"/>
        </w:rPr>
        <w:t xml:space="preserve"> </w:t>
      </w:r>
      <w:r w:rsidRPr="008D5496">
        <w:rPr>
          <w:szCs w:val="28"/>
        </w:rPr>
        <w:t>Если время — поток, то всё, что возникло, должно в нём исчезнуть.</w:t>
      </w:r>
      <w:r w:rsidR="00AC5F50">
        <w:rPr>
          <w:szCs w:val="28"/>
        </w:rPr>
        <w:t xml:space="preserve"> </w:t>
      </w:r>
      <w:r w:rsidRPr="008D5496">
        <w:rPr>
          <w:szCs w:val="28"/>
        </w:rPr>
        <w:t>Если жизнь — длительность, то её предел естественен.</w:t>
      </w:r>
      <w:r w:rsidR="00AC5F50">
        <w:rPr>
          <w:szCs w:val="28"/>
        </w:rPr>
        <w:t xml:space="preserve"> </w:t>
      </w:r>
      <w:r w:rsidRPr="008D5496">
        <w:rPr>
          <w:szCs w:val="28"/>
        </w:rPr>
        <w:t>Если старение — функция течения времени, то сопротивление ему бе</w:t>
      </w:r>
      <w:r w:rsidR="00AC5F50">
        <w:rPr>
          <w:szCs w:val="28"/>
        </w:rPr>
        <w:t>з(</w:t>
      </w:r>
      <w:r w:rsidRPr="008D5496">
        <w:rPr>
          <w:szCs w:val="28"/>
        </w:rPr>
        <w:t>с</w:t>
      </w:r>
      <w:r w:rsidR="00AC5F50">
        <w:rPr>
          <w:szCs w:val="28"/>
        </w:rPr>
        <w:t>)</w:t>
      </w:r>
      <w:r w:rsidRPr="008D5496">
        <w:rPr>
          <w:szCs w:val="28"/>
        </w:rPr>
        <w:t>смысленно.</w:t>
      </w:r>
      <w:r w:rsidR="00AC5F50">
        <w:rPr>
          <w:szCs w:val="28"/>
        </w:rPr>
        <w:t xml:space="preserve"> </w:t>
      </w:r>
      <w:r w:rsidRPr="008D5496">
        <w:rPr>
          <w:szCs w:val="28"/>
        </w:rPr>
        <w:t xml:space="preserve">Но если время — производная категория, если оно лишь </w:t>
      </w:r>
      <w:r w:rsidRPr="00CA5229">
        <w:rPr>
          <w:rStyle w:val="--0"/>
        </w:rPr>
        <w:t xml:space="preserve">способ </w:t>
      </w:r>
      <w:r w:rsidRPr="00CA5229">
        <w:rPr>
          <w:rStyle w:val="--"/>
        </w:rPr>
        <w:t>соотнесения</w:t>
      </w:r>
      <w:r w:rsidRPr="00CA5229">
        <w:rPr>
          <w:rStyle w:val="--0"/>
        </w:rPr>
        <w:t xml:space="preserve"> </w:t>
      </w:r>
      <w:r w:rsidRPr="008D5496">
        <w:rPr>
          <w:szCs w:val="28"/>
        </w:rPr>
        <w:t>изменений, то сама конструкция неизбежности рушится. Тогда старость — не следствие времени, а проявление исчерпания частной меры системы. Тогда смерть — не функция часов, а переход при утрате устойчивости структурной организованности.</w:t>
      </w:r>
    </w:p>
    <w:p w14:paraId="4B38F65C" w14:textId="098F7F4D" w:rsidR="00EE6C20" w:rsidRPr="008D5496" w:rsidRDefault="00EE6C20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 xml:space="preserve">Триединство материи, информации и меры возвращает мышление к фундаменту. Материя изменяется, информация отображается, </w:t>
      </w:r>
      <w:r w:rsidRPr="00CA5229">
        <w:rPr>
          <w:rStyle w:val="--0"/>
        </w:rPr>
        <w:t xml:space="preserve">но </w:t>
      </w:r>
      <w:r w:rsidRPr="00CA5229">
        <w:rPr>
          <w:rStyle w:val="--"/>
        </w:rPr>
        <w:t>именно</w:t>
      </w:r>
      <w:r w:rsidRPr="008D5496">
        <w:rPr>
          <w:szCs w:val="28"/>
        </w:rPr>
        <w:t xml:space="preserve"> мера определяет допустимые состояния и переходы. Всё живое существует не «во времени», а в пределах собственной меры. И если эта мера расширяема, если она поддаётся осознанному освоению, то границы существования перестают быть фатальными.</w:t>
      </w:r>
    </w:p>
    <w:p w14:paraId="0960F37B" w14:textId="61135056" w:rsidR="00EE6C20" w:rsidRPr="008D5496" w:rsidRDefault="00EE6C20" w:rsidP="0072106E">
      <w:pPr>
        <w:spacing w:after="0"/>
        <w:ind w:firstLine="709"/>
        <w:rPr>
          <w:szCs w:val="28"/>
        </w:rPr>
      </w:pPr>
      <w:r w:rsidRPr="001139E8">
        <w:rPr>
          <w:b/>
          <w:bCs/>
          <w:i/>
          <w:iCs/>
          <w:szCs w:val="28"/>
        </w:rPr>
        <w:t>Познание</w:t>
      </w:r>
      <w:r w:rsidRPr="008D5496">
        <w:rPr>
          <w:szCs w:val="28"/>
        </w:rPr>
        <w:t xml:space="preserve"> — расширение частной меры через освоение общевселенской. </w:t>
      </w:r>
      <w:r w:rsidRPr="001139E8">
        <w:rPr>
          <w:b/>
          <w:bCs/>
          <w:i/>
          <w:iCs/>
          <w:szCs w:val="28"/>
        </w:rPr>
        <w:t>Эволюция</w:t>
      </w:r>
      <w:r w:rsidRPr="008D5496">
        <w:rPr>
          <w:szCs w:val="28"/>
        </w:rPr>
        <w:t xml:space="preserve"> — движение по матрице возможных состояний. </w:t>
      </w:r>
      <w:r w:rsidRPr="001139E8">
        <w:rPr>
          <w:b/>
          <w:bCs/>
          <w:i/>
          <w:iCs/>
          <w:szCs w:val="28"/>
        </w:rPr>
        <w:t>Жизнь</w:t>
      </w:r>
      <w:r w:rsidRPr="008D5496">
        <w:rPr>
          <w:szCs w:val="28"/>
        </w:rPr>
        <w:t xml:space="preserve"> — процесс соответствия формы и информационного обеспечения в пределах допустимого диапазона устойчивости.</w:t>
      </w:r>
      <w:r w:rsidR="00324AD7">
        <w:rPr>
          <w:szCs w:val="28"/>
        </w:rPr>
        <w:t xml:space="preserve"> </w:t>
      </w:r>
      <w:r w:rsidRPr="008D5496">
        <w:rPr>
          <w:szCs w:val="28"/>
        </w:rPr>
        <w:t xml:space="preserve">И если так, то </w:t>
      </w:r>
      <w:r w:rsidR="00CA5229" w:rsidRPr="008D5496">
        <w:rPr>
          <w:szCs w:val="28"/>
        </w:rPr>
        <w:t>задача</w:t>
      </w:r>
      <w:r w:rsidR="001139E8">
        <w:rPr>
          <w:szCs w:val="28"/>
        </w:rPr>
        <w:t xml:space="preserve"> – </w:t>
      </w:r>
      <w:r w:rsidRPr="008D5496">
        <w:rPr>
          <w:szCs w:val="28"/>
        </w:rPr>
        <w:t>Победить Смерть</w:t>
      </w:r>
      <w:r w:rsidR="00BC1C57">
        <w:rPr>
          <w:szCs w:val="28"/>
        </w:rPr>
        <w:t xml:space="preserve"> –</w:t>
      </w:r>
      <w:r w:rsidRPr="008D5496">
        <w:rPr>
          <w:szCs w:val="28"/>
        </w:rPr>
        <w:t xml:space="preserve"> перестаёт быть фантазией или бунтом против природы. Она становится </w:t>
      </w:r>
      <w:r w:rsidRPr="00BC1C57">
        <w:rPr>
          <w:rStyle w:val="--"/>
        </w:rPr>
        <w:t xml:space="preserve">логическим </w:t>
      </w:r>
      <w:r w:rsidRPr="00BC1C57">
        <w:rPr>
          <w:rStyle w:val="--0"/>
        </w:rPr>
        <w:t>продолжением</w:t>
      </w:r>
      <w:r w:rsidRPr="00BC1C57">
        <w:rPr>
          <w:rStyle w:val="--"/>
        </w:rPr>
        <w:t xml:space="preserve"> </w:t>
      </w:r>
      <w:r w:rsidRPr="008D5496">
        <w:rPr>
          <w:szCs w:val="28"/>
        </w:rPr>
        <w:t>эволюционного процесса.</w:t>
      </w:r>
      <w:r w:rsidR="00324AD7">
        <w:rPr>
          <w:szCs w:val="28"/>
        </w:rPr>
        <w:t xml:space="preserve"> </w:t>
      </w:r>
      <w:r w:rsidRPr="008D5496">
        <w:rPr>
          <w:szCs w:val="28"/>
        </w:rPr>
        <w:t>Победить смерть — значит:</w:t>
      </w:r>
    </w:p>
    <w:p w14:paraId="67697811" w14:textId="27E0ABA4" w:rsidR="00EE6C20" w:rsidRPr="008D5496" w:rsidRDefault="00EE6C20" w:rsidP="0072106E">
      <w:pPr>
        <w:numPr>
          <w:ilvl w:val="0"/>
          <w:numId w:val="49"/>
        </w:numPr>
        <w:spacing w:after="0"/>
        <w:ind w:hanging="11"/>
        <w:rPr>
          <w:szCs w:val="28"/>
        </w:rPr>
      </w:pPr>
      <w:r w:rsidRPr="008D5496">
        <w:rPr>
          <w:szCs w:val="28"/>
        </w:rPr>
        <w:t>перестать мыслить жизнь</w:t>
      </w:r>
      <w:r w:rsidR="00324AD7">
        <w:rPr>
          <w:szCs w:val="28"/>
        </w:rPr>
        <w:t>,</w:t>
      </w:r>
      <w:r w:rsidRPr="008D5496">
        <w:rPr>
          <w:szCs w:val="28"/>
        </w:rPr>
        <w:t xml:space="preserve"> как отрезок времени;</w:t>
      </w:r>
    </w:p>
    <w:p w14:paraId="543021D4" w14:textId="77777777" w:rsidR="00EE6C20" w:rsidRPr="008D5496" w:rsidRDefault="00EE6C20" w:rsidP="0072106E">
      <w:pPr>
        <w:numPr>
          <w:ilvl w:val="0"/>
          <w:numId w:val="49"/>
        </w:numPr>
        <w:spacing w:after="0"/>
        <w:ind w:hanging="11"/>
        <w:rPr>
          <w:szCs w:val="28"/>
        </w:rPr>
      </w:pPr>
      <w:r w:rsidRPr="008D5496">
        <w:rPr>
          <w:szCs w:val="28"/>
        </w:rPr>
        <w:t>различать исчерпание меры и работать с её расширением;</w:t>
      </w:r>
    </w:p>
    <w:p w14:paraId="558EB34E" w14:textId="77777777" w:rsidR="00EE6C20" w:rsidRPr="008D5496" w:rsidRDefault="00EE6C20" w:rsidP="0072106E">
      <w:pPr>
        <w:numPr>
          <w:ilvl w:val="0"/>
          <w:numId w:val="49"/>
        </w:numPr>
        <w:spacing w:after="0"/>
        <w:ind w:hanging="11"/>
        <w:rPr>
          <w:szCs w:val="28"/>
        </w:rPr>
      </w:pPr>
      <w:r w:rsidRPr="008D5496">
        <w:rPr>
          <w:szCs w:val="28"/>
        </w:rPr>
        <w:t>привести информационное обеспечение человека в соответствие с его генетически обусловленным потенциалом;</w:t>
      </w:r>
    </w:p>
    <w:p w14:paraId="5E81A9C0" w14:textId="77777777" w:rsidR="00EE6C20" w:rsidRPr="008D5496" w:rsidRDefault="00EE6C20" w:rsidP="0072106E">
      <w:pPr>
        <w:numPr>
          <w:ilvl w:val="0"/>
          <w:numId w:val="49"/>
        </w:numPr>
        <w:spacing w:after="0"/>
        <w:ind w:hanging="11"/>
        <w:rPr>
          <w:szCs w:val="28"/>
        </w:rPr>
      </w:pPr>
      <w:r w:rsidRPr="008D5496">
        <w:rPr>
          <w:szCs w:val="28"/>
        </w:rPr>
        <w:t>перейти от пассивного проживания к управляемому развитию.</w:t>
      </w:r>
    </w:p>
    <w:p w14:paraId="2D886E58" w14:textId="6A6B6287" w:rsidR="00EE6C20" w:rsidRPr="008D5496" w:rsidRDefault="00EE6C20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 xml:space="preserve">Преодолеть старость — не означает отрицать биологические процессы. Это означает изменить режим их протекания в пределах допустимых мерой состояний. Старение — </w:t>
      </w:r>
      <w:r w:rsidRPr="00BC1C57">
        <w:rPr>
          <w:rStyle w:val="--0"/>
        </w:rPr>
        <w:t xml:space="preserve">это </w:t>
      </w:r>
      <w:r w:rsidRPr="00BC1C57">
        <w:rPr>
          <w:rStyle w:val="--"/>
        </w:rPr>
        <w:t>рассогласование</w:t>
      </w:r>
      <w:r w:rsidRPr="008D5496">
        <w:rPr>
          <w:szCs w:val="28"/>
        </w:rPr>
        <w:t xml:space="preserve"> внутренней структуры и информационного обеспечения. Гармонизация этих уровней есть задача культуры, науки и методологической философии нового типа.</w:t>
      </w:r>
    </w:p>
    <w:p w14:paraId="52B07769" w14:textId="34AFCC08" w:rsidR="00EE6C20" w:rsidRPr="008D5496" w:rsidRDefault="00EE6C20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lastRenderedPageBreak/>
        <w:t xml:space="preserve">Общество, </w:t>
      </w:r>
      <w:r w:rsidRPr="00BC1C57">
        <w:rPr>
          <w:rStyle w:val="--"/>
        </w:rPr>
        <w:t xml:space="preserve">не </w:t>
      </w:r>
      <w:r w:rsidRPr="00BC1C57">
        <w:rPr>
          <w:rStyle w:val="--0"/>
        </w:rPr>
        <w:t>владеющее</w:t>
      </w:r>
      <w:r w:rsidRPr="008D5496">
        <w:rPr>
          <w:szCs w:val="28"/>
        </w:rPr>
        <w:t xml:space="preserve"> различением триединства, обречено считать смерть естественной. Общество, осознавшее меру</w:t>
      </w:r>
      <w:r w:rsidR="00324AD7">
        <w:rPr>
          <w:szCs w:val="28"/>
        </w:rPr>
        <w:t>,</w:t>
      </w:r>
      <w:r w:rsidRPr="008D5496">
        <w:rPr>
          <w:szCs w:val="28"/>
        </w:rPr>
        <w:t xml:space="preserve"> как фундаментальную категорию, начинает видеть варианты.</w:t>
      </w:r>
      <w:r w:rsidR="00324AD7">
        <w:rPr>
          <w:szCs w:val="28"/>
        </w:rPr>
        <w:t xml:space="preserve"> </w:t>
      </w:r>
      <w:r w:rsidRPr="008D5496">
        <w:rPr>
          <w:szCs w:val="28"/>
        </w:rPr>
        <w:t xml:space="preserve">Именно поэтому смена логики социального поведения, происходящая в современном мире, — не просто исторический этап. </w:t>
      </w:r>
      <w:r w:rsidRPr="00BE24A1">
        <w:rPr>
          <w:rStyle w:val="--0"/>
        </w:rPr>
        <w:t xml:space="preserve">Это </w:t>
      </w:r>
      <w:r w:rsidRPr="00BE24A1">
        <w:rPr>
          <w:rStyle w:val="--"/>
        </w:rPr>
        <w:t>подготовка</w:t>
      </w:r>
      <w:r w:rsidRPr="008D5496">
        <w:rPr>
          <w:szCs w:val="28"/>
        </w:rPr>
        <w:t xml:space="preserve"> к переходу на иной уровень понимания бытия.</w:t>
      </w:r>
      <w:r w:rsidR="0018160B">
        <w:rPr>
          <w:szCs w:val="28"/>
        </w:rPr>
        <w:t xml:space="preserve"> </w:t>
      </w:r>
      <w:r w:rsidRPr="008D5496">
        <w:rPr>
          <w:szCs w:val="28"/>
        </w:rPr>
        <w:t>Философия либо поднимется до уровня триединства и станет методологией управляемого развития, либо останется риторикой, обслуживающей конечность.</w:t>
      </w:r>
    </w:p>
    <w:p w14:paraId="3C178C7E" w14:textId="57331377" w:rsidR="00EE6C20" w:rsidRPr="008D5496" w:rsidRDefault="0018160B" w:rsidP="0072106E">
      <w:pPr>
        <w:spacing w:after="0"/>
        <w:ind w:firstLine="709"/>
        <w:rPr>
          <w:szCs w:val="28"/>
        </w:rPr>
      </w:pPr>
      <w:r w:rsidRPr="008D5496">
        <w:rPr>
          <w:szCs w:val="28"/>
        </w:rPr>
        <w:t>Идея</w:t>
      </w:r>
      <w:r>
        <w:rPr>
          <w:szCs w:val="28"/>
        </w:rPr>
        <w:t xml:space="preserve"> – </w:t>
      </w:r>
      <w:r w:rsidR="00EE6C20" w:rsidRPr="008D5496">
        <w:rPr>
          <w:szCs w:val="28"/>
        </w:rPr>
        <w:t>Победить Смерть — это не лозунг. Это проверка глубины нашего понимания Мироздания.</w:t>
      </w:r>
      <w:r>
        <w:rPr>
          <w:szCs w:val="28"/>
        </w:rPr>
        <w:t xml:space="preserve"> </w:t>
      </w:r>
      <w:r w:rsidR="00EE6C20" w:rsidRPr="008D5496">
        <w:rPr>
          <w:szCs w:val="28"/>
        </w:rPr>
        <w:t>Если Вселенная — процесс вероятностно предопределённых преобразований,</w:t>
      </w:r>
      <w:r>
        <w:rPr>
          <w:szCs w:val="28"/>
        </w:rPr>
        <w:t xml:space="preserve"> </w:t>
      </w:r>
      <w:r w:rsidR="00EE6C20" w:rsidRPr="008D5496">
        <w:rPr>
          <w:szCs w:val="28"/>
        </w:rPr>
        <w:t>если мера — матрица допустимых состояний,</w:t>
      </w:r>
      <w:r>
        <w:rPr>
          <w:szCs w:val="28"/>
        </w:rPr>
        <w:t xml:space="preserve"> </w:t>
      </w:r>
      <w:r w:rsidR="00EE6C20" w:rsidRPr="008D5496">
        <w:rPr>
          <w:szCs w:val="28"/>
        </w:rPr>
        <w:t>если человек — носитель генетически обусловленного потенциала развития,</w:t>
      </w:r>
      <w:r>
        <w:rPr>
          <w:szCs w:val="28"/>
        </w:rPr>
        <w:t xml:space="preserve"> </w:t>
      </w:r>
      <w:r w:rsidR="00EE6C20" w:rsidRPr="008D5496">
        <w:rPr>
          <w:szCs w:val="28"/>
        </w:rPr>
        <w:t xml:space="preserve">то пределы существования </w:t>
      </w:r>
      <w:r w:rsidR="00EE6C20" w:rsidRPr="00BE24A1">
        <w:rPr>
          <w:rStyle w:val="--"/>
        </w:rPr>
        <w:t xml:space="preserve">не </w:t>
      </w:r>
      <w:r w:rsidR="00EE6C20" w:rsidRPr="00BE24A1">
        <w:rPr>
          <w:rStyle w:val="--0"/>
        </w:rPr>
        <w:t>фиксированы</w:t>
      </w:r>
      <w:r w:rsidR="00EE6C20" w:rsidRPr="008D5496">
        <w:rPr>
          <w:szCs w:val="28"/>
        </w:rPr>
        <w:t xml:space="preserve"> раз и навсегда.</w:t>
      </w:r>
      <w:r>
        <w:rPr>
          <w:szCs w:val="28"/>
        </w:rPr>
        <w:t xml:space="preserve"> </w:t>
      </w:r>
      <w:r w:rsidR="00EE6C20" w:rsidRPr="008D5496">
        <w:rPr>
          <w:szCs w:val="28"/>
        </w:rPr>
        <w:t>Они зависят от освоенной меры.</w:t>
      </w:r>
    </w:p>
    <w:p w14:paraId="2B84FC48" w14:textId="5D7E9DC9" w:rsidR="00EE6C20" w:rsidRPr="008D5496" w:rsidRDefault="00EE6C20" w:rsidP="0072106E">
      <w:pPr>
        <w:spacing w:after="0"/>
        <w:ind w:firstLine="709"/>
        <w:rPr>
          <w:rFonts w:eastAsia="Times New Roman"/>
          <w:szCs w:val="28"/>
          <w:lang w:eastAsia="zh-CN"/>
        </w:rPr>
      </w:pPr>
      <w:r w:rsidRPr="008D5496">
        <w:rPr>
          <w:szCs w:val="28"/>
        </w:rPr>
        <w:t>Победа над смертью начинается не с технологий, а с различения.</w:t>
      </w:r>
      <w:r w:rsidR="0018160B">
        <w:rPr>
          <w:szCs w:val="28"/>
        </w:rPr>
        <w:t xml:space="preserve"> </w:t>
      </w:r>
      <w:r w:rsidRPr="008D5496">
        <w:rPr>
          <w:rFonts w:eastAsia="Times New Roman"/>
          <w:szCs w:val="28"/>
          <w:lang w:eastAsia="zh-CN"/>
        </w:rPr>
        <w:t xml:space="preserve">Смерть перестаёт быть приговором в тот момент, когда она перестаёт быть аксиомой. Она становится задачей. А всякая задача имеет решение в пределах меры, если различены её основания. Победить смерть — значит расширить меру жизни, согласовать материю и информацию, выйти за пределы навязанного понимания времени и </w:t>
      </w:r>
      <w:r w:rsidRPr="00BE24A1">
        <w:rPr>
          <w:rStyle w:val="--"/>
        </w:rPr>
        <w:t xml:space="preserve">научиться </w:t>
      </w:r>
      <w:r w:rsidRPr="00BE24A1">
        <w:rPr>
          <w:rStyle w:val="--0"/>
        </w:rPr>
        <w:t>управлять</w:t>
      </w:r>
      <w:r w:rsidRPr="008D5496">
        <w:rPr>
          <w:rFonts w:eastAsia="Times New Roman"/>
          <w:szCs w:val="28"/>
          <w:lang w:eastAsia="zh-CN"/>
        </w:rPr>
        <w:t xml:space="preserve"> собственным развитием.</w:t>
      </w:r>
    </w:p>
    <w:p w14:paraId="506E9275" w14:textId="4340BD94" w:rsidR="00EE6C20" w:rsidRDefault="00EE6C20" w:rsidP="0072106E">
      <w:pPr>
        <w:spacing w:after="0"/>
        <w:ind w:firstLine="709"/>
        <w:rPr>
          <w:rFonts w:eastAsia="Times New Roman"/>
          <w:lang w:eastAsia="zh-CN"/>
        </w:rPr>
      </w:pPr>
      <w:r w:rsidRPr="005964DD">
        <w:rPr>
          <w:rFonts w:eastAsia="Times New Roman"/>
          <w:lang w:eastAsia="zh-CN"/>
        </w:rPr>
        <w:t xml:space="preserve">В следующих статьях мы последовательно продолжим рассмотрение всего, что связано </w:t>
      </w:r>
      <w:proofErr w:type="gramStart"/>
      <w:r w:rsidRPr="005964DD">
        <w:rPr>
          <w:rFonts w:eastAsia="Times New Roman"/>
          <w:lang w:eastAsia="zh-CN"/>
        </w:rPr>
        <w:t>с</w:t>
      </w:r>
      <w:r w:rsidR="00241858">
        <w:rPr>
          <w:rFonts w:eastAsia="Times New Roman"/>
          <w:lang w:eastAsia="zh-CN"/>
        </w:rPr>
        <w:t xml:space="preserve">  Идеей</w:t>
      </w:r>
      <w:proofErr w:type="gramEnd"/>
      <w:r w:rsidR="00241858">
        <w:rPr>
          <w:rFonts w:eastAsia="Times New Roman"/>
          <w:lang w:eastAsia="zh-CN"/>
        </w:rPr>
        <w:t xml:space="preserve">, выше которой ничего нет - </w:t>
      </w:r>
      <w:r w:rsidRPr="005964DD">
        <w:rPr>
          <w:rFonts w:eastAsia="Times New Roman"/>
          <w:lang w:eastAsia="zh-CN"/>
        </w:rPr>
        <w:t xml:space="preserve"> Победить Смерть — без мистики, без пустых обещаний, но с методологической точностью и философской глубиной, необходимой для перехода от созерцания конечности к работе с пределами</w:t>
      </w:r>
      <w:r w:rsidR="005964DD">
        <w:rPr>
          <w:rFonts w:eastAsia="Times New Roman"/>
          <w:lang w:eastAsia="zh-CN"/>
        </w:rPr>
        <w:t>…</w:t>
      </w:r>
    </w:p>
    <w:p w14:paraId="14F79F18" w14:textId="77777777" w:rsidR="00241858" w:rsidRPr="004D1D58" w:rsidRDefault="00241858" w:rsidP="00241858">
      <w:pPr>
        <w:pStyle w:val="p1"/>
        <w:spacing w:before="0" w:beforeAutospacing="0" w:after="0" w:afterAutospacing="0"/>
        <w:rPr>
          <w:b/>
          <w:bCs/>
          <w:i/>
          <w:iCs/>
          <w:szCs w:val="28"/>
        </w:rPr>
      </w:pPr>
      <w:r w:rsidRPr="004D1D58">
        <w:rPr>
          <w:b/>
          <w:bCs/>
          <w:i/>
          <w:iCs/>
          <w:szCs w:val="28"/>
        </w:rPr>
        <w:t>Продолжение следует….</w:t>
      </w:r>
    </w:p>
    <w:p w14:paraId="7A9F1230" w14:textId="77777777" w:rsidR="00241858" w:rsidRPr="003621F0" w:rsidRDefault="00241858" w:rsidP="00241858">
      <w:pPr>
        <w:pStyle w:val="p1"/>
        <w:spacing w:before="0" w:beforeAutospacing="0" w:after="0" w:afterAutospacing="0"/>
        <w:rPr>
          <w:b/>
          <w:bCs/>
          <w:szCs w:val="28"/>
        </w:rPr>
      </w:pPr>
      <w:r w:rsidRPr="00FA464E">
        <w:rPr>
          <w:b/>
          <w:bCs/>
          <w:szCs w:val="28"/>
        </w:rPr>
        <w:t>Ф. Шкруднев</w:t>
      </w:r>
    </w:p>
    <w:p w14:paraId="4389BDAA" w14:textId="3AC89B01" w:rsidR="00241858" w:rsidRPr="00BB1B50" w:rsidRDefault="0055505E" w:rsidP="00241858">
      <w:pPr>
        <w:pStyle w:val="p1"/>
        <w:spacing w:before="0" w:beforeAutospacing="0" w:after="0" w:afterAutospacing="0"/>
        <w:rPr>
          <w:b/>
          <w:bCs/>
        </w:rPr>
      </w:pPr>
      <w:r w:rsidRPr="0055505E">
        <w:rPr>
          <w:b/>
          <w:bCs/>
          <w:sz w:val="24"/>
        </w:rPr>
        <w:t>2</w:t>
      </w:r>
      <w:r w:rsidR="00C52A95">
        <w:rPr>
          <w:b/>
          <w:bCs/>
          <w:sz w:val="24"/>
        </w:rPr>
        <w:t>5</w:t>
      </w:r>
      <w:r w:rsidR="00241858" w:rsidRPr="0055505E">
        <w:rPr>
          <w:b/>
          <w:bCs/>
          <w:sz w:val="24"/>
        </w:rPr>
        <w:t xml:space="preserve"> февраля 2026 г</w:t>
      </w:r>
      <w:r w:rsidR="00241858" w:rsidRPr="00BB1B50">
        <w:rPr>
          <w:b/>
          <w:bCs/>
        </w:rPr>
        <w:t>.</w:t>
      </w:r>
    </w:p>
    <w:p w14:paraId="163DF0C3" w14:textId="77777777" w:rsidR="00241858" w:rsidRPr="00FC045C" w:rsidRDefault="00241858" w:rsidP="00241858">
      <w:pPr>
        <w:pStyle w:val="p3"/>
        <w:spacing w:before="0" w:beforeAutospacing="0" w:after="0" w:afterAutospacing="0"/>
        <w:rPr>
          <w:szCs w:val="28"/>
        </w:rPr>
      </w:pPr>
    </w:p>
    <w:p w14:paraId="481C66C5" w14:textId="77777777" w:rsidR="00241858" w:rsidRPr="005964DD" w:rsidRDefault="00241858" w:rsidP="005964DD">
      <w:pPr>
        <w:spacing w:after="0"/>
        <w:rPr>
          <w:rFonts w:eastAsia="Times New Roman"/>
          <w:lang w:eastAsia="zh-CN"/>
        </w:rPr>
      </w:pPr>
    </w:p>
    <w:p w14:paraId="3CF574A9" w14:textId="4686863C" w:rsidR="00EE6C20" w:rsidRPr="008D5496" w:rsidRDefault="00EE6C20" w:rsidP="005964DD">
      <w:pPr>
        <w:pStyle w:val="af6"/>
        <w:tabs>
          <w:tab w:val="clear" w:pos="567"/>
        </w:tabs>
        <w:spacing w:after="0"/>
        <w:ind w:left="720"/>
        <w:rPr>
          <w:rFonts w:eastAsia="Times New Roman"/>
          <w:lang w:eastAsia="zh-CN"/>
        </w:rPr>
      </w:pPr>
    </w:p>
    <w:p w14:paraId="0AFFC6E6" w14:textId="2F250991" w:rsidR="00BD1999" w:rsidRPr="008D5496" w:rsidRDefault="00BD1999" w:rsidP="008D5496">
      <w:pPr>
        <w:spacing w:after="0"/>
        <w:rPr>
          <w:szCs w:val="28"/>
        </w:rPr>
      </w:pPr>
    </w:p>
    <w:p w14:paraId="58B2641C" w14:textId="77777777" w:rsidR="00C922ED" w:rsidRPr="008D5496" w:rsidRDefault="00C922ED" w:rsidP="008D5496">
      <w:pPr>
        <w:spacing w:after="0"/>
        <w:rPr>
          <w:rStyle w:val="affff4"/>
          <w:szCs w:val="28"/>
        </w:rPr>
      </w:pPr>
    </w:p>
    <w:sectPr w:rsidR="00C922ED" w:rsidRPr="008D5496" w:rsidSect="0097663A">
      <w:footerReference w:type="even" r:id="rId13"/>
      <w:footerReference w:type="default" r:id="rId14"/>
      <w:pgSz w:w="11900" w:h="16840"/>
      <w:pgMar w:top="462" w:right="559" w:bottom="977" w:left="425" w:header="709" w:footer="709" w:gutter="284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B5D80" w14:textId="77777777" w:rsidR="008B4C0B" w:rsidRDefault="008B4C0B" w:rsidP="007E5B4D">
      <w:r>
        <w:separator/>
      </w:r>
    </w:p>
  </w:endnote>
  <w:endnote w:type="continuationSeparator" w:id="0">
    <w:p w14:paraId="223FD09D" w14:textId="77777777" w:rsidR="008B4C0B" w:rsidRDefault="008B4C0B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A804E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7CE8F9EA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40101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0A177A5A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A1499" w14:textId="77777777" w:rsidR="008B4C0B" w:rsidRDefault="008B4C0B" w:rsidP="007E5B4D">
      <w:r>
        <w:separator/>
      </w:r>
    </w:p>
  </w:footnote>
  <w:footnote w:type="continuationSeparator" w:id="0">
    <w:p w14:paraId="5A9CE1BB" w14:textId="77777777" w:rsidR="008B4C0B" w:rsidRDefault="008B4C0B" w:rsidP="007E5B4D">
      <w:r>
        <w:continuationSeparator/>
      </w:r>
    </w:p>
  </w:footnote>
  <w:footnote w:id="1">
    <w:p w14:paraId="0C65BD85" w14:textId="75FD129F" w:rsidR="00E22333" w:rsidRPr="00E22333" w:rsidRDefault="00E22333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E22333">
        <w:rPr>
          <w:lang w:val="ru-RU"/>
        </w:rPr>
        <w:t xml:space="preserve"> </w:t>
      </w:r>
      <w:proofErr w:type="gramStart"/>
      <w:r w:rsidRPr="00E22333">
        <w:rPr>
          <w:rFonts w:eastAsiaTheme="minorHAnsi" w:cs="Arial"/>
          <w:b/>
          <w:bCs/>
          <w:color w:val="0A0A0A"/>
          <w:sz w:val="21"/>
          <w:szCs w:val="21"/>
          <w:shd w:val="clear" w:color="auto" w:fill="FFFFFF"/>
          <w:lang w:val="ru-RU" w:eastAsia="ru-RU"/>
        </w:rPr>
        <w:t>Континуум</w:t>
      </w:r>
      <w:r w:rsidRPr="00E22333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(</w:t>
      </w:r>
      <w:proofErr w:type="gramEnd"/>
      <w:r w:rsidRPr="00E22333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от лат. </w:t>
      </w:r>
      <w:proofErr w:type="spellStart"/>
      <w:r w:rsidRPr="00E22333">
        <w:rPr>
          <w:rFonts w:eastAsiaTheme="minorHAnsi" w:cs="Arial"/>
          <w:i/>
          <w:iCs/>
          <w:color w:val="0A0A0A"/>
          <w:sz w:val="21"/>
          <w:szCs w:val="21"/>
          <w:shd w:val="clear" w:color="auto" w:fill="FFFFFF"/>
          <w:lang w:val="ru-RU" w:eastAsia="ru-RU"/>
        </w:rPr>
        <w:t>continuum</w:t>
      </w:r>
      <w:proofErr w:type="spellEnd"/>
      <w:r w:rsidRPr="00E22333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 — непрерывное) — это</w:t>
      </w:r>
      <w:r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 xml:space="preserve"> </w:t>
      </w:r>
      <w:r w:rsidRPr="00E22333">
        <w:rPr>
          <w:rFonts w:eastAsiaTheme="minorHAnsi" w:cs="Times New Roman"/>
          <w:sz w:val="21"/>
          <w:szCs w:val="21"/>
          <w:lang w:val="ru-RU" w:eastAsia="ru-RU"/>
        </w:rPr>
        <w:t>философский и научный термин, обозначающий непрерывную динамику, сплошную среду, неразрывность процессов или последствий.</w:t>
      </w:r>
      <w:r w:rsidRPr="00E22333">
        <w:rPr>
          <w:rFonts w:eastAsiaTheme="minorHAnsi" w:cs="Arial"/>
          <w:color w:val="0A0A0A"/>
          <w:sz w:val="21"/>
          <w:szCs w:val="21"/>
          <w:shd w:val="clear" w:color="auto" w:fill="FFFFFF"/>
          <w:lang w:val="ru-RU" w:eastAsia="ru-RU"/>
        </w:rPr>
        <w:t>. 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4E0861"/>
    <w:multiLevelType w:val="multilevel"/>
    <w:tmpl w:val="3CF28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10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3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5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18F4ACB"/>
    <w:multiLevelType w:val="multilevel"/>
    <w:tmpl w:val="21841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3" w15:restartNumberingAfterBreak="0">
    <w:nsid w:val="45A3359A"/>
    <w:multiLevelType w:val="multilevel"/>
    <w:tmpl w:val="0FD01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6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7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0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2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3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7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8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40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3" w15:restartNumberingAfterBreak="0">
    <w:nsid w:val="7C4946BD"/>
    <w:multiLevelType w:val="multilevel"/>
    <w:tmpl w:val="E26E1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392117741">
    <w:abstractNumId w:val="2"/>
    <w:lvlOverride w:ilvl="0"/>
    <w:lvlOverride w:ilvl="1">
      <w:startOverride w:val="35"/>
    </w:lvlOverride>
  </w:num>
  <w:num w:numId="2" w16cid:durableId="1666517576">
    <w:abstractNumId w:val="10"/>
  </w:num>
  <w:num w:numId="3" w16cid:durableId="1925189126">
    <w:abstractNumId w:val="30"/>
  </w:num>
  <w:num w:numId="4" w16cid:durableId="761728276">
    <w:abstractNumId w:val="27"/>
  </w:num>
  <w:num w:numId="5" w16cid:durableId="390153362">
    <w:abstractNumId w:val="5"/>
  </w:num>
  <w:num w:numId="6" w16cid:durableId="1779788399">
    <w:abstractNumId w:val="34"/>
  </w:num>
  <w:num w:numId="7" w16cid:durableId="1605308761">
    <w:abstractNumId w:val="4"/>
  </w:num>
  <w:num w:numId="8" w16cid:durableId="132600479">
    <w:abstractNumId w:val="0"/>
  </w:num>
  <w:num w:numId="9" w16cid:durableId="1185555786">
    <w:abstractNumId w:val="13"/>
  </w:num>
  <w:num w:numId="10" w16cid:durableId="1368524283">
    <w:abstractNumId w:val="33"/>
  </w:num>
  <w:num w:numId="11" w16cid:durableId="211423971">
    <w:abstractNumId w:val="41"/>
  </w:num>
  <w:num w:numId="12" w16cid:durableId="1577127927">
    <w:abstractNumId w:val="20"/>
  </w:num>
  <w:num w:numId="13" w16cid:durableId="1432579772">
    <w:abstractNumId w:val="37"/>
  </w:num>
  <w:num w:numId="14" w16cid:durableId="29498456">
    <w:abstractNumId w:val="17"/>
  </w:num>
  <w:num w:numId="15" w16cid:durableId="847910628">
    <w:abstractNumId w:val="8"/>
  </w:num>
  <w:num w:numId="16" w16cid:durableId="487985887">
    <w:abstractNumId w:val="14"/>
  </w:num>
  <w:num w:numId="17" w16cid:durableId="1028677317">
    <w:abstractNumId w:val="16"/>
  </w:num>
  <w:num w:numId="18" w16cid:durableId="38672645">
    <w:abstractNumId w:val="28"/>
  </w:num>
  <w:num w:numId="19" w16cid:durableId="162596756">
    <w:abstractNumId w:val="15"/>
  </w:num>
  <w:num w:numId="20" w16cid:durableId="444080361">
    <w:abstractNumId w:val="1"/>
  </w:num>
  <w:num w:numId="21" w16cid:durableId="245724744">
    <w:abstractNumId w:val="6"/>
  </w:num>
  <w:num w:numId="22" w16cid:durableId="935358394">
    <w:abstractNumId w:val="38"/>
  </w:num>
  <w:num w:numId="23" w16cid:durableId="283467634">
    <w:abstractNumId w:val="29"/>
  </w:num>
  <w:num w:numId="24" w16cid:durableId="458113504">
    <w:abstractNumId w:val="9"/>
  </w:num>
  <w:num w:numId="25" w16cid:durableId="1293247341">
    <w:abstractNumId w:val="32"/>
  </w:num>
  <w:num w:numId="26" w16cid:durableId="1005327327">
    <w:abstractNumId w:val="36"/>
  </w:num>
  <w:num w:numId="27" w16cid:durableId="345719788">
    <w:abstractNumId w:val="22"/>
  </w:num>
  <w:num w:numId="28" w16cid:durableId="7021644">
    <w:abstractNumId w:val="31"/>
  </w:num>
  <w:num w:numId="29" w16cid:durableId="110130544">
    <w:abstractNumId w:val="7"/>
  </w:num>
  <w:num w:numId="30" w16cid:durableId="158738178">
    <w:abstractNumId w:val="24"/>
  </w:num>
  <w:num w:numId="31" w16cid:durableId="1802765978">
    <w:abstractNumId w:val="12"/>
  </w:num>
  <w:num w:numId="32" w16cid:durableId="1343703435">
    <w:abstractNumId w:val="44"/>
  </w:num>
  <w:num w:numId="33" w16cid:durableId="1943880721">
    <w:abstractNumId w:val="26"/>
  </w:num>
  <w:num w:numId="34" w16cid:durableId="173498459">
    <w:abstractNumId w:val="42"/>
  </w:num>
  <w:num w:numId="35" w16cid:durableId="1428891042">
    <w:abstractNumId w:val="40"/>
  </w:num>
  <w:num w:numId="36" w16cid:durableId="1061252849">
    <w:abstractNumId w:val="11"/>
  </w:num>
  <w:num w:numId="37" w16cid:durableId="27537059">
    <w:abstractNumId w:val="35"/>
  </w:num>
  <w:num w:numId="38" w16cid:durableId="1550192210">
    <w:abstractNumId w:val="28"/>
    <w:lvlOverride w:ilvl="0">
      <w:startOverride w:val="1"/>
    </w:lvlOverride>
  </w:num>
  <w:num w:numId="39" w16cid:durableId="1763067811">
    <w:abstractNumId w:val="28"/>
    <w:lvlOverride w:ilvl="0">
      <w:startOverride w:val="1"/>
    </w:lvlOverride>
  </w:num>
  <w:num w:numId="40" w16cid:durableId="937325030">
    <w:abstractNumId w:val="8"/>
  </w:num>
  <w:num w:numId="41" w16cid:durableId="1113593693">
    <w:abstractNumId w:val="19"/>
  </w:num>
  <w:num w:numId="42" w16cid:durableId="1798252795">
    <w:abstractNumId w:val="14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068764100">
    <w:abstractNumId w:val="18"/>
  </w:num>
  <w:num w:numId="44" w16cid:durableId="634218233">
    <w:abstractNumId w:val="18"/>
    <w:lvlOverride w:ilvl="0">
      <w:startOverride w:val="16"/>
    </w:lvlOverride>
    <w:lvlOverride w:ilvl="1">
      <w:startOverride w:val="4"/>
    </w:lvlOverride>
  </w:num>
  <w:num w:numId="45" w16cid:durableId="724334226">
    <w:abstractNumId w:val="39"/>
  </w:num>
  <w:num w:numId="46" w16cid:durableId="1496267748">
    <w:abstractNumId w:val="25"/>
  </w:num>
  <w:num w:numId="47" w16cid:durableId="761682378">
    <w:abstractNumId w:val="21"/>
  </w:num>
  <w:num w:numId="48" w16cid:durableId="760030844">
    <w:abstractNumId w:val="43"/>
  </w:num>
  <w:num w:numId="49" w16cid:durableId="1708336293">
    <w:abstractNumId w:val="23"/>
  </w:num>
  <w:num w:numId="50" w16cid:durableId="1583757052">
    <w:abstractNumId w:val="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attachedTemplate r:id="rId1"/>
  <w:linkStyl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7C3"/>
    <w:rsid w:val="00000886"/>
    <w:rsid w:val="000012E9"/>
    <w:rsid w:val="00003B25"/>
    <w:rsid w:val="00005746"/>
    <w:rsid w:val="000100A2"/>
    <w:rsid w:val="0001299B"/>
    <w:rsid w:val="00012D0E"/>
    <w:rsid w:val="00013173"/>
    <w:rsid w:val="00014D29"/>
    <w:rsid w:val="000160DD"/>
    <w:rsid w:val="000173B1"/>
    <w:rsid w:val="00017AA1"/>
    <w:rsid w:val="00020CFA"/>
    <w:rsid w:val="00021010"/>
    <w:rsid w:val="00022423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792"/>
    <w:rsid w:val="000A6B94"/>
    <w:rsid w:val="000B0D10"/>
    <w:rsid w:val="000B2370"/>
    <w:rsid w:val="000B3ABC"/>
    <w:rsid w:val="000B7C1D"/>
    <w:rsid w:val="000C11AD"/>
    <w:rsid w:val="000C2271"/>
    <w:rsid w:val="000C51B5"/>
    <w:rsid w:val="000D1F99"/>
    <w:rsid w:val="000E319B"/>
    <w:rsid w:val="000E65F6"/>
    <w:rsid w:val="000F2967"/>
    <w:rsid w:val="000F58FC"/>
    <w:rsid w:val="00103123"/>
    <w:rsid w:val="001058FE"/>
    <w:rsid w:val="0010606A"/>
    <w:rsid w:val="00111155"/>
    <w:rsid w:val="00112F23"/>
    <w:rsid w:val="001139E8"/>
    <w:rsid w:val="0011478B"/>
    <w:rsid w:val="00124967"/>
    <w:rsid w:val="001328A8"/>
    <w:rsid w:val="0014127D"/>
    <w:rsid w:val="001435C6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73D"/>
    <w:rsid w:val="00170AD8"/>
    <w:rsid w:val="001711E4"/>
    <w:rsid w:val="001712FB"/>
    <w:rsid w:val="00174C30"/>
    <w:rsid w:val="001802DD"/>
    <w:rsid w:val="0018160B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77B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715F"/>
    <w:rsid w:val="001E7C46"/>
    <w:rsid w:val="001F106F"/>
    <w:rsid w:val="001F1CC1"/>
    <w:rsid w:val="001F398D"/>
    <w:rsid w:val="001F58FC"/>
    <w:rsid w:val="001F5C07"/>
    <w:rsid w:val="00202899"/>
    <w:rsid w:val="00203505"/>
    <w:rsid w:val="00204278"/>
    <w:rsid w:val="0020534C"/>
    <w:rsid w:val="00206ADD"/>
    <w:rsid w:val="002102EB"/>
    <w:rsid w:val="00210400"/>
    <w:rsid w:val="0021294C"/>
    <w:rsid w:val="002173DE"/>
    <w:rsid w:val="00223385"/>
    <w:rsid w:val="00227733"/>
    <w:rsid w:val="00230C0F"/>
    <w:rsid w:val="00231AF7"/>
    <w:rsid w:val="00232134"/>
    <w:rsid w:val="0023267E"/>
    <w:rsid w:val="00241858"/>
    <w:rsid w:val="002516C9"/>
    <w:rsid w:val="002523C4"/>
    <w:rsid w:val="00253CB3"/>
    <w:rsid w:val="00262B3B"/>
    <w:rsid w:val="002666C2"/>
    <w:rsid w:val="002667A2"/>
    <w:rsid w:val="00267321"/>
    <w:rsid w:val="00270F73"/>
    <w:rsid w:val="00272ABD"/>
    <w:rsid w:val="00274059"/>
    <w:rsid w:val="002745BA"/>
    <w:rsid w:val="00274CC1"/>
    <w:rsid w:val="00276560"/>
    <w:rsid w:val="002767B5"/>
    <w:rsid w:val="00281AEF"/>
    <w:rsid w:val="00282C56"/>
    <w:rsid w:val="00294423"/>
    <w:rsid w:val="002970B9"/>
    <w:rsid w:val="002A051B"/>
    <w:rsid w:val="002A0A53"/>
    <w:rsid w:val="002A1A24"/>
    <w:rsid w:val="002A3BAE"/>
    <w:rsid w:val="002A41A7"/>
    <w:rsid w:val="002A4BCE"/>
    <w:rsid w:val="002A6CE1"/>
    <w:rsid w:val="002B0AF7"/>
    <w:rsid w:val="002B0B02"/>
    <w:rsid w:val="002B25E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6AB"/>
    <w:rsid w:val="002D6BAC"/>
    <w:rsid w:val="002D6C68"/>
    <w:rsid w:val="002D7F41"/>
    <w:rsid w:val="002E351E"/>
    <w:rsid w:val="002E59D4"/>
    <w:rsid w:val="002E61BE"/>
    <w:rsid w:val="002F34DF"/>
    <w:rsid w:val="0030576F"/>
    <w:rsid w:val="003058BD"/>
    <w:rsid w:val="00307744"/>
    <w:rsid w:val="00315B72"/>
    <w:rsid w:val="00317A6A"/>
    <w:rsid w:val="00324161"/>
    <w:rsid w:val="00324AD7"/>
    <w:rsid w:val="00325694"/>
    <w:rsid w:val="003315AB"/>
    <w:rsid w:val="00332FE6"/>
    <w:rsid w:val="00333229"/>
    <w:rsid w:val="0033393B"/>
    <w:rsid w:val="003466D0"/>
    <w:rsid w:val="0035099B"/>
    <w:rsid w:val="00350D11"/>
    <w:rsid w:val="00350D19"/>
    <w:rsid w:val="003514EA"/>
    <w:rsid w:val="003524B7"/>
    <w:rsid w:val="003549CE"/>
    <w:rsid w:val="00356EB5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0652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34FA"/>
    <w:rsid w:val="003A44C6"/>
    <w:rsid w:val="003A5E64"/>
    <w:rsid w:val="003A7345"/>
    <w:rsid w:val="003B18D2"/>
    <w:rsid w:val="003B68E0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46E7"/>
    <w:rsid w:val="003D6750"/>
    <w:rsid w:val="003E4007"/>
    <w:rsid w:val="003E48AD"/>
    <w:rsid w:val="003E6B9F"/>
    <w:rsid w:val="003F29A3"/>
    <w:rsid w:val="003F2F89"/>
    <w:rsid w:val="003F7CD6"/>
    <w:rsid w:val="004010C8"/>
    <w:rsid w:val="00407FA2"/>
    <w:rsid w:val="004118AE"/>
    <w:rsid w:val="004134C6"/>
    <w:rsid w:val="0041369F"/>
    <w:rsid w:val="00415F7F"/>
    <w:rsid w:val="00416C97"/>
    <w:rsid w:val="0043170A"/>
    <w:rsid w:val="00433A27"/>
    <w:rsid w:val="004353F5"/>
    <w:rsid w:val="004365E8"/>
    <w:rsid w:val="004372EA"/>
    <w:rsid w:val="00437535"/>
    <w:rsid w:val="00437655"/>
    <w:rsid w:val="00442D9F"/>
    <w:rsid w:val="00443C6F"/>
    <w:rsid w:val="00444CF7"/>
    <w:rsid w:val="00447E4D"/>
    <w:rsid w:val="0045621F"/>
    <w:rsid w:val="004571E1"/>
    <w:rsid w:val="00460258"/>
    <w:rsid w:val="004604BE"/>
    <w:rsid w:val="00461994"/>
    <w:rsid w:val="004636D8"/>
    <w:rsid w:val="00464623"/>
    <w:rsid w:val="00470F22"/>
    <w:rsid w:val="00472531"/>
    <w:rsid w:val="0047427F"/>
    <w:rsid w:val="004742D5"/>
    <w:rsid w:val="004744A8"/>
    <w:rsid w:val="00475D74"/>
    <w:rsid w:val="00477744"/>
    <w:rsid w:val="0049043F"/>
    <w:rsid w:val="00492746"/>
    <w:rsid w:val="004929A5"/>
    <w:rsid w:val="004A1F44"/>
    <w:rsid w:val="004A337D"/>
    <w:rsid w:val="004A5F8F"/>
    <w:rsid w:val="004A72EB"/>
    <w:rsid w:val="004B5A92"/>
    <w:rsid w:val="004B614E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3BCF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75AF"/>
    <w:rsid w:val="005376EC"/>
    <w:rsid w:val="005379DB"/>
    <w:rsid w:val="0054125E"/>
    <w:rsid w:val="0054265F"/>
    <w:rsid w:val="00543B0B"/>
    <w:rsid w:val="0054628C"/>
    <w:rsid w:val="00546FFE"/>
    <w:rsid w:val="00547131"/>
    <w:rsid w:val="0054745F"/>
    <w:rsid w:val="005478EA"/>
    <w:rsid w:val="00547ED1"/>
    <w:rsid w:val="00547F78"/>
    <w:rsid w:val="00550118"/>
    <w:rsid w:val="005501EE"/>
    <w:rsid w:val="00551AD1"/>
    <w:rsid w:val="00554720"/>
    <w:rsid w:val="0055505E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964DD"/>
    <w:rsid w:val="005A17C3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A00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125F"/>
    <w:rsid w:val="005F64AC"/>
    <w:rsid w:val="00601173"/>
    <w:rsid w:val="00601487"/>
    <w:rsid w:val="00601C9F"/>
    <w:rsid w:val="00604CA9"/>
    <w:rsid w:val="00605F29"/>
    <w:rsid w:val="00611462"/>
    <w:rsid w:val="006124B9"/>
    <w:rsid w:val="00613A6B"/>
    <w:rsid w:val="006172B1"/>
    <w:rsid w:val="006213EA"/>
    <w:rsid w:val="00621A28"/>
    <w:rsid w:val="00622E88"/>
    <w:rsid w:val="00624BFC"/>
    <w:rsid w:val="006263C8"/>
    <w:rsid w:val="00626644"/>
    <w:rsid w:val="006301C9"/>
    <w:rsid w:val="00634448"/>
    <w:rsid w:val="00642550"/>
    <w:rsid w:val="00645667"/>
    <w:rsid w:val="006526B8"/>
    <w:rsid w:val="0065549A"/>
    <w:rsid w:val="00655C57"/>
    <w:rsid w:val="00657B31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CE"/>
    <w:rsid w:val="0067577D"/>
    <w:rsid w:val="00680FE1"/>
    <w:rsid w:val="0068486D"/>
    <w:rsid w:val="00685237"/>
    <w:rsid w:val="00686D40"/>
    <w:rsid w:val="00691483"/>
    <w:rsid w:val="00695BF6"/>
    <w:rsid w:val="00697735"/>
    <w:rsid w:val="006A1646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5871"/>
    <w:rsid w:val="006C7F61"/>
    <w:rsid w:val="006D23B1"/>
    <w:rsid w:val="006D660D"/>
    <w:rsid w:val="006D724A"/>
    <w:rsid w:val="006F4F0A"/>
    <w:rsid w:val="006F72DE"/>
    <w:rsid w:val="00700397"/>
    <w:rsid w:val="007006D1"/>
    <w:rsid w:val="00701855"/>
    <w:rsid w:val="00701E39"/>
    <w:rsid w:val="007030F3"/>
    <w:rsid w:val="007043ED"/>
    <w:rsid w:val="007045FF"/>
    <w:rsid w:val="00705787"/>
    <w:rsid w:val="007100DD"/>
    <w:rsid w:val="00713F64"/>
    <w:rsid w:val="007205C4"/>
    <w:rsid w:val="00720A86"/>
    <w:rsid w:val="0072106E"/>
    <w:rsid w:val="00724553"/>
    <w:rsid w:val="007257FF"/>
    <w:rsid w:val="007305FF"/>
    <w:rsid w:val="00732441"/>
    <w:rsid w:val="007325A7"/>
    <w:rsid w:val="00732806"/>
    <w:rsid w:val="00742636"/>
    <w:rsid w:val="007451A9"/>
    <w:rsid w:val="00751038"/>
    <w:rsid w:val="007517A1"/>
    <w:rsid w:val="00751A96"/>
    <w:rsid w:val="00760815"/>
    <w:rsid w:val="00766130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4271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14BD"/>
    <w:rsid w:val="00823A82"/>
    <w:rsid w:val="00823B73"/>
    <w:rsid w:val="00824D0F"/>
    <w:rsid w:val="00830C86"/>
    <w:rsid w:val="00834306"/>
    <w:rsid w:val="00836E19"/>
    <w:rsid w:val="008417AE"/>
    <w:rsid w:val="00842D9D"/>
    <w:rsid w:val="00844B53"/>
    <w:rsid w:val="00845D45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C2C"/>
    <w:rsid w:val="00865E7B"/>
    <w:rsid w:val="00866E6C"/>
    <w:rsid w:val="00867AB2"/>
    <w:rsid w:val="008702AC"/>
    <w:rsid w:val="00872914"/>
    <w:rsid w:val="0087338D"/>
    <w:rsid w:val="008745AE"/>
    <w:rsid w:val="008774D3"/>
    <w:rsid w:val="00877B8D"/>
    <w:rsid w:val="008825F8"/>
    <w:rsid w:val="00883A03"/>
    <w:rsid w:val="0088460A"/>
    <w:rsid w:val="0089031B"/>
    <w:rsid w:val="008903D3"/>
    <w:rsid w:val="00892E74"/>
    <w:rsid w:val="0089303B"/>
    <w:rsid w:val="008961B3"/>
    <w:rsid w:val="008A37B0"/>
    <w:rsid w:val="008A4A02"/>
    <w:rsid w:val="008A574D"/>
    <w:rsid w:val="008A6CBA"/>
    <w:rsid w:val="008A70D4"/>
    <w:rsid w:val="008A7585"/>
    <w:rsid w:val="008B3FCC"/>
    <w:rsid w:val="008B4C0B"/>
    <w:rsid w:val="008B4F6C"/>
    <w:rsid w:val="008B5257"/>
    <w:rsid w:val="008B78E6"/>
    <w:rsid w:val="008C0AEF"/>
    <w:rsid w:val="008C12DC"/>
    <w:rsid w:val="008C6041"/>
    <w:rsid w:val="008C6CBE"/>
    <w:rsid w:val="008D420D"/>
    <w:rsid w:val="008D4285"/>
    <w:rsid w:val="008D5496"/>
    <w:rsid w:val="008D70AA"/>
    <w:rsid w:val="008E0A69"/>
    <w:rsid w:val="008E1DEC"/>
    <w:rsid w:val="008E2C11"/>
    <w:rsid w:val="008E31A2"/>
    <w:rsid w:val="008E3A28"/>
    <w:rsid w:val="008E52C9"/>
    <w:rsid w:val="008E5821"/>
    <w:rsid w:val="008E768D"/>
    <w:rsid w:val="008F3546"/>
    <w:rsid w:val="00903614"/>
    <w:rsid w:val="009038E4"/>
    <w:rsid w:val="00910273"/>
    <w:rsid w:val="009203B7"/>
    <w:rsid w:val="0092061E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182"/>
    <w:rsid w:val="00964C61"/>
    <w:rsid w:val="00966FA8"/>
    <w:rsid w:val="009673DA"/>
    <w:rsid w:val="009728A7"/>
    <w:rsid w:val="0097663A"/>
    <w:rsid w:val="009768C7"/>
    <w:rsid w:val="00980863"/>
    <w:rsid w:val="0098121C"/>
    <w:rsid w:val="009819F6"/>
    <w:rsid w:val="00982128"/>
    <w:rsid w:val="00985ED6"/>
    <w:rsid w:val="00986C1C"/>
    <w:rsid w:val="009905F9"/>
    <w:rsid w:val="009949E4"/>
    <w:rsid w:val="009977DB"/>
    <w:rsid w:val="009A335D"/>
    <w:rsid w:val="009A3431"/>
    <w:rsid w:val="009A7A02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A0035F"/>
    <w:rsid w:val="00A00461"/>
    <w:rsid w:val="00A017F2"/>
    <w:rsid w:val="00A03966"/>
    <w:rsid w:val="00A07D75"/>
    <w:rsid w:val="00A10181"/>
    <w:rsid w:val="00A131FC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5DE2"/>
    <w:rsid w:val="00A476D8"/>
    <w:rsid w:val="00A50887"/>
    <w:rsid w:val="00A5225A"/>
    <w:rsid w:val="00A57B18"/>
    <w:rsid w:val="00A57F54"/>
    <w:rsid w:val="00A63291"/>
    <w:rsid w:val="00A675EE"/>
    <w:rsid w:val="00A70378"/>
    <w:rsid w:val="00A740DF"/>
    <w:rsid w:val="00A75029"/>
    <w:rsid w:val="00A77302"/>
    <w:rsid w:val="00A77930"/>
    <w:rsid w:val="00A8522D"/>
    <w:rsid w:val="00A92242"/>
    <w:rsid w:val="00A94613"/>
    <w:rsid w:val="00A952AC"/>
    <w:rsid w:val="00A97A9B"/>
    <w:rsid w:val="00AA068C"/>
    <w:rsid w:val="00AA12E3"/>
    <w:rsid w:val="00AA1DA8"/>
    <w:rsid w:val="00AB0B81"/>
    <w:rsid w:val="00AB408A"/>
    <w:rsid w:val="00AB4C6B"/>
    <w:rsid w:val="00AB61EE"/>
    <w:rsid w:val="00AB646A"/>
    <w:rsid w:val="00AC131F"/>
    <w:rsid w:val="00AC5F50"/>
    <w:rsid w:val="00AC7E12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2B6F"/>
    <w:rsid w:val="00AE347E"/>
    <w:rsid w:val="00AE3D0D"/>
    <w:rsid w:val="00AE4114"/>
    <w:rsid w:val="00AE48EC"/>
    <w:rsid w:val="00AE4D4A"/>
    <w:rsid w:val="00AE6546"/>
    <w:rsid w:val="00AF2AE8"/>
    <w:rsid w:val="00AF362A"/>
    <w:rsid w:val="00AF36C2"/>
    <w:rsid w:val="00AF43FE"/>
    <w:rsid w:val="00AF5BE9"/>
    <w:rsid w:val="00AF6427"/>
    <w:rsid w:val="00AF6DAD"/>
    <w:rsid w:val="00AF7242"/>
    <w:rsid w:val="00B02A2C"/>
    <w:rsid w:val="00B0482C"/>
    <w:rsid w:val="00B069BB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11B"/>
    <w:rsid w:val="00B476CD"/>
    <w:rsid w:val="00B47953"/>
    <w:rsid w:val="00B50716"/>
    <w:rsid w:val="00B525E5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6DE9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C1C57"/>
    <w:rsid w:val="00BC2A54"/>
    <w:rsid w:val="00BC2FE9"/>
    <w:rsid w:val="00BC3C95"/>
    <w:rsid w:val="00BC4676"/>
    <w:rsid w:val="00BC46D6"/>
    <w:rsid w:val="00BC7304"/>
    <w:rsid w:val="00BC766B"/>
    <w:rsid w:val="00BC7A71"/>
    <w:rsid w:val="00BD1999"/>
    <w:rsid w:val="00BD2724"/>
    <w:rsid w:val="00BD4AB5"/>
    <w:rsid w:val="00BD4FDC"/>
    <w:rsid w:val="00BD5F4B"/>
    <w:rsid w:val="00BE24A1"/>
    <w:rsid w:val="00BF0496"/>
    <w:rsid w:val="00BF107D"/>
    <w:rsid w:val="00BF173A"/>
    <w:rsid w:val="00BF22E3"/>
    <w:rsid w:val="00BF235A"/>
    <w:rsid w:val="00BF3EC6"/>
    <w:rsid w:val="00BF5E52"/>
    <w:rsid w:val="00BF65F2"/>
    <w:rsid w:val="00C00AD5"/>
    <w:rsid w:val="00C03646"/>
    <w:rsid w:val="00C05098"/>
    <w:rsid w:val="00C06864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6F6D"/>
    <w:rsid w:val="00C51901"/>
    <w:rsid w:val="00C51A34"/>
    <w:rsid w:val="00C52A95"/>
    <w:rsid w:val="00C55219"/>
    <w:rsid w:val="00C556CE"/>
    <w:rsid w:val="00C562B4"/>
    <w:rsid w:val="00C563FB"/>
    <w:rsid w:val="00C635FC"/>
    <w:rsid w:val="00C64F98"/>
    <w:rsid w:val="00C747DD"/>
    <w:rsid w:val="00C76659"/>
    <w:rsid w:val="00C86239"/>
    <w:rsid w:val="00C87CC6"/>
    <w:rsid w:val="00C90FB6"/>
    <w:rsid w:val="00C922ED"/>
    <w:rsid w:val="00CA274D"/>
    <w:rsid w:val="00CA5229"/>
    <w:rsid w:val="00CA5AFC"/>
    <w:rsid w:val="00CA684E"/>
    <w:rsid w:val="00CB427E"/>
    <w:rsid w:val="00CB5DB1"/>
    <w:rsid w:val="00CB7B8B"/>
    <w:rsid w:val="00CC0244"/>
    <w:rsid w:val="00CC0845"/>
    <w:rsid w:val="00CC1FE0"/>
    <w:rsid w:val="00CC4EAA"/>
    <w:rsid w:val="00CC592E"/>
    <w:rsid w:val="00CC6701"/>
    <w:rsid w:val="00CC67EC"/>
    <w:rsid w:val="00CD1F11"/>
    <w:rsid w:val="00CD7092"/>
    <w:rsid w:val="00CE0F5A"/>
    <w:rsid w:val="00CE1585"/>
    <w:rsid w:val="00CE43DB"/>
    <w:rsid w:val="00CE7B6F"/>
    <w:rsid w:val="00CF0836"/>
    <w:rsid w:val="00CF2D05"/>
    <w:rsid w:val="00CF4408"/>
    <w:rsid w:val="00CF6BB9"/>
    <w:rsid w:val="00CF7E20"/>
    <w:rsid w:val="00D02154"/>
    <w:rsid w:val="00D038B3"/>
    <w:rsid w:val="00D059AD"/>
    <w:rsid w:val="00D062D1"/>
    <w:rsid w:val="00D16017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2035"/>
    <w:rsid w:val="00D4467A"/>
    <w:rsid w:val="00D44D18"/>
    <w:rsid w:val="00D44D49"/>
    <w:rsid w:val="00D46D08"/>
    <w:rsid w:val="00D5538D"/>
    <w:rsid w:val="00D55630"/>
    <w:rsid w:val="00D6184C"/>
    <w:rsid w:val="00D6336C"/>
    <w:rsid w:val="00D654B1"/>
    <w:rsid w:val="00D73F82"/>
    <w:rsid w:val="00D762F2"/>
    <w:rsid w:val="00D77785"/>
    <w:rsid w:val="00D82A1D"/>
    <w:rsid w:val="00D86066"/>
    <w:rsid w:val="00D872CF"/>
    <w:rsid w:val="00D90220"/>
    <w:rsid w:val="00D91C68"/>
    <w:rsid w:val="00D97425"/>
    <w:rsid w:val="00D97B5B"/>
    <w:rsid w:val="00DA0144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C29DB"/>
    <w:rsid w:val="00DC4CC6"/>
    <w:rsid w:val="00DC646A"/>
    <w:rsid w:val="00DC6AFC"/>
    <w:rsid w:val="00DD1863"/>
    <w:rsid w:val="00DD3701"/>
    <w:rsid w:val="00DD3DF9"/>
    <w:rsid w:val="00DD4D5D"/>
    <w:rsid w:val="00DD763A"/>
    <w:rsid w:val="00DD789D"/>
    <w:rsid w:val="00DD7CCD"/>
    <w:rsid w:val="00DE29F1"/>
    <w:rsid w:val="00DE3971"/>
    <w:rsid w:val="00DE415B"/>
    <w:rsid w:val="00DE4376"/>
    <w:rsid w:val="00DE6AA4"/>
    <w:rsid w:val="00DE6B7C"/>
    <w:rsid w:val="00DE6C2C"/>
    <w:rsid w:val="00DF0D4A"/>
    <w:rsid w:val="00E1771E"/>
    <w:rsid w:val="00E17779"/>
    <w:rsid w:val="00E20A7A"/>
    <w:rsid w:val="00E21C6E"/>
    <w:rsid w:val="00E21EF5"/>
    <w:rsid w:val="00E22333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7C5C"/>
    <w:rsid w:val="00E63B1B"/>
    <w:rsid w:val="00E6672A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D0EDB"/>
    <w:rsid w:val="00ED18F7"/>
    <w:rsid w:val="00ED2279"/>
    <w:rsid w:val="00ED34FF"/>
    <w:rsid w:val="00ED3C1C"/>
    <w:rsid w:val="00ED4A0E"/>
    <w:rsid w:val="00ED7406"/>
    <w:rsid w:val="00EE0954"/>
    <w:rsid w:val="00EE1CCD"/>
    <w:rsid w:val="00EE2123"/>
    <w:rsid w:val="00EE28E9"/>
    <w:rsid w:val="00EE562C"/>
    <w:rsid w:val="00EE5BF3"/>
    <w:rsid w:val="00EE6C20"/>
    <w:rsid w:val="00EF3396"/>
    <w:rsid w:val="00EF352B"/>
    <w:rsid w:val="00EF6F00"/>
    <w:rsid w:val="00EF728D"/>
    <w:rsid w:val="00F12167"/>
    <w:rsid w:val="00F12461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5E1B"/>
    <w:rsid w:val="00F53654"/>
    <w:rsid w:val="00F54865"/>
    <w:rsid w:val="00F570A8"/>
    <w:rsid w:val="00F60E5C"/>
    <w:rsid w:val="00F6250E"/>
    <w:rsid w:val="00F65270"/>
    <w:rsid w:val="00F7092D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0BDE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3ED"/>
    <w:rsid w:val="00FD4EFE"/>
    <w:rsid w:val="00FD5980"/>
    <w:rsid w:val="00FE4C8F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E94B0"/>
  <w15:docId w15:val="{00F72575-462A-A249-AB43-0D76E5B7C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C52A95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C52A95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C52A95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C52A95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C52A95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C52A95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C52A95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C52A95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C52A95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C52A95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6"/>
    <w:uiPriority w:val="1"/>
    <w:qFormat/>
    <w:rsid w:val="00C52A95"/>
    <w:rPr>
      <w:rFonts w:ascii="Georgia" w:hAnsi="Georgia"/>
      <w:b/>
      <w:i w:val="0"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C52A95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C52A95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C52A95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C52A95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C52A95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C52A95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C52A95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C52A95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C52A95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C52A95"/>
    <w:rPr>
      <w:rFonts w:ascii="Times New Roman" w:hAnsi="Times New Roman"/>
      <w:b/>
      <w:i/>
      <w:color w:val="000000" w:themeColor="text1"/>
    </w:rPr>
  </w:style>
  <w:style w:type="paragraph" w:styleId="ac">
    <w:name w:val="No Spacing"/>
    <w:uiPriority w:val="1"/>
    <w:rsid w:val="00C52A95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C52A95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C52A95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C52A95"/>
  </w:style>
  <w:style w:type="character" w:customStyle="1" w:styleId="apple-converted-space">
    <w:name w:val="apple-converted-space"/>
    <w:basedOn w:val="a6"/>
    <w:rsid w:val="00C52A95"/>
  </w:style>
  <w:style w:type="character" w:styleId="af">
    <w:name w:val="FollowedHyperlink"/>
    <w:uiPriority w:val="99"/>
    <w:rsid w:val="00C52A95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C52A95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C52A95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C52A95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C52A95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C52A95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C52A95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C52A95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C52A95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C52A95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C52A95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C52A95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C52A95"/>
  </w:style>
  <w:style w:type="character" w:styleId="af7">
    <w:name w:val="Emphasis"/>
    <w:rsid w:val="00C52A95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C52A95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C52A95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C52A95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C52A95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C52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C52A95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C52A95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C52A95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C52A95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C52A95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C52A95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C52A95"/>
    <w:rPr>
      <w:b/>
    </w:rPr>
  </w:style>
  <w:style w:type="paragraph" w:customStyle="1" w:styleId="1">
    <w:name w:val="Стиль1"/>
    <w:basedOn w:val="11"/>
    <w:next w:val="a5"/>
    <w:autoRedefine/>
    <w:rsid w:val="00C52A95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C52A95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C52A95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C52A95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C52A95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C52A95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C52A95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C52A95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C52A95"/>
  </w:style>
  <w:style w:type="character" w:customStyle="1" w:styleId="mw-headline">
    <w:name w:val="mw-headline"/>
    <w:basedOn w:val="a6"/>
    <w:rsid w:val="00C52A95"/>
  </w:style>
  <w:style w:type="character" w:customStyle="1" w:styleId="mw-editsection">
    <w:name w:val="mw-editsection"/>
    <w:basedOn w:val="a6"/>
    <w:rsid w:val="00C52A95"/>
  </w:style>
  <w:style w:type="character" w:customStyle="1" w:styleId="mw-editsection-bracket">
    <w:name w:val="mw-editsection-bracket"/>
    <w:basedOn w:val="a6"/>
    <w:rsid w:val="00C52A95"/>
  </w:style>
  <w:style w:type="character" w:customStyle="1" w:styleId="mw-editsection-divider">
    <w:name w:val="mw-editsection-divider"/>
    <w:basedOn w:val="a6"/>
    <w:rsid w:val="00C52A95"/>
  </w:style>
  <w:style w:type="character" w:styleId="aff2">
    <w:name w:val="annotation reference"/>
    <w:basedOn w:val="a6"/>
    <w:uiPriority w:val="99"/>
    <w:semiHidden/>
    <w:unhideWhenUsed/>
    <w:rsid w:val="00C52A95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C52A95"/>
  </w:style>
  <w:style w:type="character" w:customStyle="1" w:styleId="aff4">
    <w:name w:val="Текст примечания Знак"/>
    <w:basedOn w:val="a6"/>
    <w:link w:val="aff3"/>
    <w:uiPriority w:val="99"/>
    <w:semiHidden/>
    <w:rsid w:val="00C52A95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C52A95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C52A95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C52A95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C52A95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C52A95"/>
    <w:rPr>
      <w:i/>
      <w:iCs/>
      <w:color w:val="808080"/>
    </w:rPr>
  </w:style>
  <w:style w:type="character" w:styleId="affa">
    <w:name w:val="Book Title"/>
    <w:uiPriority w:val="33"/>
    <w:rsid w:val="00C52A95"/>
    <w:rPr>
      <w:b/>
      <w:bCs/>
      <w:smallCaps/>
      <w:spacing w:val="5"/>
    </w:rPr>
  </w:style>
  <w:style w:type="paragraph" w:customStyle="1" w:styleId="-12">
    <w:name w:val="Обычный-12"/>
    <w:basedOn w:val="a5"/>
    <w:rsid w:val="00C52A95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C52A95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C52A95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C52A95"/>
  </w:style>
  <w:style w:type="paragraph" w:styleId="4">
    <w:name w:val="List Number 4"/>
    <w:basedOn w:val="a5"/>
    <w:uiPriority w:val="99"/>
    <w:semiHidden/>
    <w:unhideWhenUsed/>
    <w:rsid w:val="00C52A95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C52A95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C52A95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C52A95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C52A95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C52A95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C52A95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C52A95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C52A95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C52A95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C52A95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C52A95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C52A95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C52A95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C52A95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C52A95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C52A95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C52A95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C52A95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C52A95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C52A95"/>
  </w:style>
  <w:style w:type="paragraph" w:customStyle="1" w:styleId="a0">
    <w:name w:val="Сноска"/>
    <w:basedOn w:val="a5"/>
    <w:rsid w:val="00C52A95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C52A95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C52A95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C52A95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C52A95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C52A95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C52A95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C52A95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C52A9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C52A95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C52A95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C52A95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C52A95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C52A95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C52A95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C52A95"/>
  </w:style>
  <w:style w:type="numbering" w:styleId="111111">
    <w:name w:val="Outline List 2"/>
    <w:basedOn w:val="a8"/>
    <w:uiPriority w:val="99"/>
    <w:semiHidden/>
    <w:unhideWhenUsed/>
    <w:rsid w:val="00C52A95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C52A95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C52A95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C52A95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C52A95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C52A95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C52A95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C52A95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C52A95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C52A95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C52A95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C52A95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C52A95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C52A95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C52A95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C52A95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C52A95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C52A95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C52A95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C52A95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C52A95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C52A95"/>
  </w:style>
  <w:style w:type="paragraph" w:customStyle="1" w:styleId="a">
    <w:name w:val="раздел"/>
    <w:basedOn w:val="a5"/>
    <w:autoRedefine/>
    <w:rsid w:val="00C52A95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C52A95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C52A95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C52A95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C52A95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BD1999"/>
    <w:pPr>
      <w:spacing w:before="100" w:beforeAutospacing="1" w:after="100" w:afterAutospacing="1"/>
    </w:pPr>
  </w:style>
  <w:style w:type="paragraph" w:customStyle="1" w:styleId="p2">
    <w:name w:val="p2"/>
    <w:basedOn w:val="a5"/>
    <w:rsid w:val="00BD1999"/>
    <w:pPr>
      <w:spacing w:before="100" w:beforeAutospacing="1" w:after="100" w:afterAutospacing="1"/>
    </w:pPr>
  </w:style>
  <w:style w:type="paragraph" w:customStyle="1" w:styleId="p3">
    <w:name w:val="p3"/>
    <w:basedOn w:val="a5"/>
    <w:rsid w:val="00BD1999"/>
    <w:pPr>
      <w:spacing w:before="100" w:beforeAutospacing="1" w:after="100" w:afterAutospacing="1"/>
    </w:pPr>
  </w:style>
  <w:style w:type="character" w:customStyle="1" w:styleId="s1">
    <w:name w:val="s1"/>
    <w:basedOn w:val="a6"/>
    <w:rsid w:val="00BD1999"/>
  </w:style>
  <w:style w:type="character" w:customStyle="1" w:styleId="s2">
    <w:name w:val="s2"/>
    <w:basedOn w:val="a6"/>
    <w:rsid w:val="00BD19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++_&#1054;&#1057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45294AD-3E1E-E14D-B844-10D7A69E6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++_ОСН_369.dotx</Template>
  <TotalTime>15</TotalTime>
  <Pages>14</Pages>
  <Words>5231</Words>
  <Characters>29817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Microsoft Office User</cp:lastModifiedBy>
  <cp:revision>3</cp:revision>
  <dcterms:created xsi:type="dcterms:W3CDTF">2026-02-24T08:00:00Z</dcterms:created>
  <dcterms:modified xsi:type="dcterms:W3CDTF">2026-02-25T17:28:00Z</dcterms:modified>
</cp:coreProperties>
</file>