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0367B" w14:textId="77777777" w:rsidR="004E3C6F" w:rsidRPr="00BA6F4B" w:rsidRDefault="004E3C6F" w:rsidP="004E3C6F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9C6F55B" w14:textId="581B4EB4" w:rsidR="004E3C6F" w:rsidRPr="00BB2C14" w:rsidRDefault="004E3C6F" w:rsidP="004E3C6F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103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10BF9AC0" w14:textId="4FD075FA" w:rsidR="004E3C6F" w:rsidRPr="00FA5DE7" w:rsidRDefault="004E3C6F" w:rsidP="004E3C6F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– Измеряя невозможное: </w:t>
      </w:r>
      <w:r w:rsidR="00E9172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Завершение первого витка</w:t>
      </w:r>
      <w:r w:rsidR="001818C0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…</w:t>
      </w:r>
    </w:p>
    <w:p w14:paraId="5C22934E" w14:textId="77777777" w:rsidR="00C922ED" w:rsidRDefault="00C922ED" w:rsidP="00A974B7">
      <w:pPr>
        <w:spacing w:after="0"/>
        <w:ind w:firstLine="0"/>
        <w:rPr>
          <w:rStyle w:val="affff4"/>
        </w:rPr>
      </w:pPr>
    </w:p>
    <w:p w14:paraId="046E95CE" w14:textId="77777777" w:rsidR="001E3001" w:rsidRDefault="004705BC" w:rsidP="001E3001">
      <w:pPr>
        <w:spacing w:after="0" w:line="240" w:lineRule="auto"/>
        <w:ind w:right="480"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4705BC">
        <w:rPr>
          <w:rFonts w:eastAsia="Times New Roman"/>
          <w:b/>
          <w:bCs/>
          <w:i/>
          <w:iCs/>
          <w:color w:val="0E0E0E"/>
          <w:sz w:val="24"/>
          <w:lang w:eastAsia="zh-CN"/>
        </w:rPr>
        <w:t>Когда старая идея руши</w:t>
      </w:r>
      <w:r w:rsidR="001E3001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тся, </w:t>
      </w:r>
      <w:r w:rsidRPr="004705BC">
        <w:rPr>
          <w:rFonts w:eastAsia="Times New Roman"/>
          <w:b/>
          <w:bCs/>
          <w:i/>
          <w:iCs/>
          <w:color w:val="0E0E0E"/>
          <w:sz w:val="24"/>
          <w:lang w:eastAsia="zh-CN"/>
        </w:rPr>
        <w:t>а новая</w:t>
      </w:r>
    </w:p>
    <w:p w14:paraId="0C06BEF6" w14:textId="77777777" w:rsidR="001E3001" w:rsidRDefault="004705BC" w:rsidP="001E3001">
      <w:pPr>
        <w:spacing w:after="0" w:line="240" w:lineRule="auto"/>
        <w:ind w:right="480"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4705BC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 ещё не обрела формы — начинается </w:t>
      </w:r>
    </w:p>
    <w:p w14:paraId="790F1690" w14:textId="77777777" w:rsidR="001E3001" w:rsidRDefault="004705BC" w:rsidP="001E3001">
      <w:pPr>
        <w:spacing w:after="0" w:line="240" w:lineRule="auto"/>
        <w:ind w:right="480"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4705BC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измерение невозможного. </w:t>
      </w:r>
      <w:r w:rsidR="001E3001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 </w:t>
      </w:r>
      <w:r w:rsidRPr="004705BC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И тот, </w:t>
      </w:r>
    </w:p>
    <w:p w14:paraId="3B52D04C" w14:textId="77777777" w:rsidR="009F71AD" w:rsidRDefault="004705BC" w:rsidP="009F71AD">
      <w:pPr>
        <w:spacing w:after="0" w:line="240" w:lineRule="auto"/>
        <w:ind w:right="960"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4705BC">
        <w:rPr>
          <w:rFonts w:eastAsia="Times New Roman"/>
          <w:b/>
          <w:bCs/>
          <w:i/>
          <w:iCs/>
          <w:color w:val="0E0E0E"/>
          <w:sz w:val="24"/>
          <w:lang w:eastAsia="zh-CN"/>
        </w:rPr>
        <w:t>кто не отступ</w:t>
      </w:r>
      <w:r w:rsidR="009F71AD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ил, </w:t>
      </w:r>
      <w:r w:rsidRPr="004705BC">
        <w:rPr>
          <w:rFonts w:eastAsia="Times New Roman"/>
          <w:b/>
          <w:bCs/>
          <w:i/>
          <w:iCs/>
          <w:color w:val="0E0E0E"/>
          <w:sz w:val="24"/>
          <w:lang w:eastAsia="zh-CN"/>
        </w:rPr>
        <w:t>проходит</w:t>
      </w:r>
    </w:p>
    <w:p w14:paraId="1F849671" w14:textId="3B0EA167" w:rsidR="004705BC" w:rsidRPr="001E3001" w:rsidRDefault="004705BC" w:rsidP="009F71AD">
      <w:pPr>
        <w:spacing w:after="0" w:line="240" w:lineRule="auto"/>
        <w:ind w:right="960"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4705BC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 первый виток.</w:t>
      </w:r>
    </w:p>
    <w:p w14:paraId="005627ED" w14:textId="77777777" w:rsidR="00157CB0" w:rsidRDefault="00157CB0" w:rsidP="00A974B7">
      <w:pPr>
        <w:spacing w:after="0"/>
        <w:ind w:firstLine="0"/>
        <w:rPr>
          <w:rStyle w:val="affff4"/>
        </w:rPr>
      </w:pPr>
    </w:p>
    <w:p w14:paraId="1C2FBD40" w14:textId="66A5A82D" w:rsidR="009F71AD" w:rsidRPr="009F71AD" w:rsidRDefault="009F71AD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9F71AD">
        <w:rPr>
          <w:rFonts w:ascii="Georgia" w:hAnsi="Georgia"/>
          <w:sz w:val="28"/>
          <w:szCs w:val="28"/>
        </w:rPr>
        <w:t>Каждое завершение — это лишь фиксация координаты на временной оси Пути, но не конец Пути. Так и этот текст — не финал, а завершение первого витка, за которым последуют новые. Мы поднимаемся по спирали познания, измеряя невозможное не ради эффектной метафоры, а ради построения пространства, в котором невозможное перестаёт быть таковым.</w:t>
      </w:r>
      <w:r w:rsidR="0065502F">
        <w:rPr>
          <w:rFonts w:ascii="Georgia" w:hAnsi="Georgia"/>
          <w:sz w:val="28"/>
          <w:szCs w:val="28"/>
        </w:rPr>
        <w:t xml:space="preserve"> Акцент здесь сделаю на то, что </w:t>
      </w:r>
      <w:r w:rsidR="002E07BF">
        <w:rPr>
          <w:rFonts w:ascii="Georgia" w:hAnsi="Georgia"/>
          <w:sz w:val="28"/>
          <w:szCs w:val="28"/>
        </w:rPr>
        <w:t>«Я</w:t>
      </w:r>
      <w:r w:rsidR="0065502F">
        <w:rPr>
          <w:rFonts w:ascii="Georgia" w:hAnsi="Georgia"/>
          <w:sz w:val="28"/>
          <w:szCs w:val="28"/>
        </w:rPr>
        <w:t xml:space="preserve"> с Вами</w:t>
      </w:r>
      <w:r w:rsidR="002E07BF">
        <w:rPr>
          <w:rFonts w:ascii="Georgia" w:hAnsi="Georgia"/>
          <w:sz w:val="28"/>
          <w:szCs w:val="28"/>
        </w:rPr>
        <w:t>»</w:t>
      </w:r>
      <w:r w:rsidR="0065502F">
        <w:rPr>
          <w:rFonts w:ascii="Georgia" w:hAnsi="Georgia"/>
          <w:sz w:val="28"/>
          <w:szCs w:val="28"/>
        </w:rPr>
        <w:t>, дорогие мои читатели</w:t>
      </w:r>
      <w:r w:rsidR="003C7247">
        <w:rPr>
          <w:rFonts w:ascii="Georgia" w:hAnsi="Georgia"/>
          <w:sz w:val="28"/>
          <w:szCs w:val="28"/>
        </w:rPr>
        <w:t xml:space="preserve"> — это</w:t>
      </w:r>
      <w:r w:rsidR="002E07BF">
        <w:rPr>
          <w:rFonts w:ascii="Georgia" w:hAnsi="Georgia"/>
          <w:sz w:val="28"/>
          <w:szCs w:val="28"/>
        </w:rPr>
        <w:t xml:space="preserve"> и есть </w:t>
      </w:r>
      <w:r w:rsidR="003C7247">
        <w:rPr>
          <w:rFonts w:ascii="Georgia" w:hAnsi="Georgia"/>
          <w:sz w:val="28"/>
          <w:szCs w:val="28"/>
        </w:rPr>
        <w:t>–</w:t>
      </w:r>
      <w:r w:rsidR="002E07BF">
        <w:rPr>
          <w:rFonts w:ascii="Georgia" w:hAnsi="Georgia"/>
          <w:sz w:val="28"/>
          <w:szCs w:val="28"/>
        </w:rPr>
        <w:t xml:space="preserve"> </w:t>
      </w:r>
      <w:r w:rsidR="003C7247">
        <w:rPr>
          <w:rFonts w:ascii="Georgia" w:hAnsi="Georgia"/>
          <w:sz w:val="28"/>
          <w:szCs w:val="28"/>
        </w:rPr>
        <w:t>«</w:t>
      </w:r>
      <w:r w:rsidR="002E07BF">
        <w:rPr>
          <w:rFonts w:ascii="Georgia" w:hAnsi="Georgia"/>
          <w:sz w:val="28"/>
          <w:szCs w:val="28"/>
        </w:rPr>
        <w:t>Мы</w:t>
      </w:r>
      <w:r w:rsidR="003C7247">
        <w:rPr>
          <w:rFonts w:ascii="Georgia" w:hAnsi="Georgia"/>
          <w:sz w:val="28"/>
          <w:szCs w:val="28"/>
        </w:rPr>
        <w:t>!».</w:t>
      </w:r>
    </w:p>
    <w:p w14:paraId="2721D723" w14:textId="7C31AAF9" w:rsidR="009F71AD" w:rsidRPr="009F71AD" w:rsidRDefault="009F71AD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9F71AD">
        <w:rPr>
          <w:rFonts w:ascii="Georgia" w:hAnsi="Georgia"/>
          <w:sz w:val="28"/>
          <w:szCs w:val="28"/>
        </w:rPr>
        <w:t>Серия этих статей была попыткой — пусть первой, пусть пока неполной — вытащить мысль из болота гуманистической инерции, из симуляции выбора, из недоверия к себе</w:t>
      </w:r>
      <w:r w:rsidR="004D28D8">
        <w:rPr>
          <w:rFonts w:ascii="Georgia" w:hAnsi="Georgia"/>
          <w:sz w:val="28"/>
          <w:szCs w:val="28"/>
        </w:rPr>
        <w:t>,</w:t>
      </w:r>
      <w:r w:rsidRPr="009F71AD">
        <w:rPr>
          <w:rFonts w:ascii="Georgia" w:hAnsi="Georgia"/>
          <w:sz w:val="28"/>
          <w:szCs w:val="28"/>
        </w:rPr>
        <w:t xml:space="preserve"> как к существу, способному участвовать в Разумном управлении. Это была работа </w:t>
      </w:r>
      <w:r w:rsidRPr="004D28D8">
        <w:rPr>
          <w:rStyle w:val="--0"/>
        </w:rPr>
        <w:t xml:space="preserve">по </w:t>
      </w:r>
      <w:r w:rsidRPr="004D28D8">
        <w:rPr>
          <w:rStyle w:val="--"/>
        </w:rPr>
        <w:t>снятию</w:t>
      </w:r>
      <w:r w:rsidRPr="009F71AD">
        <w:rPr>
          <w:rFonts w:ascii="Georgia" w:hAnsi="Georgia"/>
          <w:sz w:val="28"/>
          <w:szCs w:val="28"/>
        </w:rPr>
        <w:t xml:space="preserve"> интервенционных слоёв — идеологических, биологических, поведенческих. Мы исследовали саму ткань наших границ, выстраивая образ новой системы координат — через понятия Вектора Цели, уровней управления, Программы Развития и снятия искусственных ограничений. Это было не умозрительное философствование — это было </w:t>
      </w:r>
      <w:r w:rsidRPr="004D28D8">
        <w:rPr>
          <w:rStyle w:val="--"/>
        </w:rPr>
        <w:t xml:space="preserve">разминирование </w:t>
      </w:r>
      <w:r w:rsidRPr="004D28D8">
        <w:rPr>
          <w:rStyle w:val="--0"/>
        </w:rPr>
        <w:t>поля,</w:t>
      </w:r>
      <w:r w:rsidRPr="009F71AD">
        <w:rPr>
          <w:rFonts w:ascii="Georgia" w:hAnsi="Georgia"/>
          <w:sz w:val="28"/>
          <w:szCs w:val="28"/>
        </w:rPr>
        <w:t xml:space="preserve"> по которому должен пройти человек будущего.</w:t>
      </w:r>
    </w:p>
    <w:p w14:paraId="60FE7E0D" w14:textId="1879107D" w:rsidR="009F71AD" w:rsidRPr="009F71AD" w:rsidRDefault="00535E5A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Л</w:t>
      </w:r>
      <w:r w:rsidR="009F71AD" w:rsidRPr="009F71AD">
        <w:rPr>
          <w:rFonts w:ascii="Georgia" w:hAnsi="Georgia"/>
          <w:sz w:val="28"/>
          <w:szCs w:val="28"/>
        </w:rPr>
        <w:t xml:space="preserve">юбое реальное развитие требует выхода из подчинения паразитическим матрицам, из логики сохранения старого. Мы не искали, </w:t>
      </w:r>
      <w:r w:rsidR="005D1B24" w:rsidRPr="009F71AD">
        <w:rPr>
          <w:rFonts w:ascii="Georgia" w:hAnsi="Georgia"/>
          <w:sz w:val="28"/>
          <w:szCs w:val="28"/>
        </w:rPr>
        <w:t>что</w:t>
      </w:r>
      <w:r w:rsidR="005D1B24">
        <w:rPr>
          <w:rFonts w:ascii="Georgia" w:hAnsi="Georgia"/>
          <w:sz w:val="28"/>
          <w:szCs w:val="28"/>
        </w:rPr>
        <w:t>бы</w:t>
      </w:r>
      <w:r w:rsidR="009F71AD" w:rsidRPr="009F71AD">
        <w:rPr>
          <w:rFonts w:ascii="Georgia" w:hAnsi="Georgia"/>
          <w:sz w:val="28"/>
          <w:szCs w:val="28"/>
        </w:rPr>
        <w:t xml:space="preserve"> спасти из прошлого, мы искали, с чем можно пойти дальше — за предел. Отказ от власти</w:t>
      </w:r>
      <w:r w:rsidR="008A5C4C">
        <w:rPr>
          <w:rFonts w:ascii="Georgia" w:hAnsi="Georgia"/>
          <w:sz w:val="28"/>
          <w:szCs w:val="28"/>
        </w:rPr>
        <w:t>,</w:t>
      </w:r>
      <w:r w:rsidR="009F71AD" w:rsidRPr="009F71AD">
        <w:rPr>
          <w:rFonts w:ascii="Georgia" w:hAnsi="Georgia"/>
          <w:sz w:val="28"/>
          <w:szCs w:val="28"/>
        </w:rPr>
        <w:t xml:space="preserve"> как формы, отказ от догм гуманизма</w:t>
      </w:r>
      <w:r w:rsidR="008A5C4C">
        <w:rPr>
          <w:rFonts w:ascii="Georgia" w:hAnsi="Georgia"/>
          <w:sz w:val="28"/>
          <w:szCs w:val="28"/>
        </w:rPr>
        <w:t>,</w:t>
      </w:r>
      <w:r w:rsidR="009F71AD" w:rsidRPr="009F71AD">
        <w:rPr>
          <w:rFonts w:ascii="Georgia" w:hAnsi="Georgia"/>
          <w:sz w:val="28"/>
          <w:szCs w:val="28"/>
        </w:rPr>
        <w:t xml:space="preserve"> как содержания, переход к Разуму</w:t>
      </w:r>
      <w:r w:rsidR="008A5C4C">
        <w:rPr>
          <w:rFonts w:ascii="Georgia" w:hAnsi="Georgia"/>
          <w:sz w:val="28"/>
          <w:szCs w:val="28"/>
        </w:rPr>
        <w:t>,</w:t>
      </w:r>
      <w:r w:rsidR="009F71AD" w:rsidRPr="009F71AD">
        <w:rPr>
          <w:rFonts w:ascii="Georgia" w:hAnsi="Georgia"/>
          <w:sz w:val="28"/>
          <w:szCs w:val="28"/>
        </w:rPr>
        <w:t xml:space="preserve"> как навигационной системе — всё это мы </w:t>
      </w:r>
      <w:r w:rsidR="009F71AD" w:rsidRPr="008A5C4C">
        <w:rPr>
          <w:rStyle w:val="--"/>
        </w:rPr>
        <w:t xml:space="preserve">не </w:t>
      </w:r>
      <w:r w:rsidR="009F71AD" w:rsidRPr="008A5C4C">
        <w:rPr>
          <w:rStyle w:val="--0"/>
        </w:rPr>
        <w:t xml:space="preserve">просто </w:t>
      </w:r>
      <w:r w:rsidR="009F71AD" w:rsidRPr="009F71AD">
        <w:rPr>
          <w:rFonts w:ascii="Georgia" w:hAnsi="Georgia"/>
          <w:sz w:val="28"/>
          <w:szCs w:val="28"/>
        </w:rPr>
        <w:t>заявляли, а проживали внутри себя, кусок за куском отрезая от старого мира его иллюзии.</w:t>
      </w:r>
      <w:r w:rsidR="00304139">
        <w:rPr>
          <w:rFonts w:ascii="Georgia" w:hAnsi="Georgia"/>
          <w:sz w:val="28"/>
          <w:szCs w:val="28"/>
        </w:rPr>
        <w:t xml:space="preserve"> </w:t>
      </w:r>
      <w:r w:rsidR="006548FD">
        <w:rPr>
          <w:rFonts w:ascii="Georgia" w:hAnsi="Georgia"/>
          <w:sz w:val="28"/>
          <w:szCs w:val="28"/>
        </w:rPr>
        <w:t xml:space="preserve"> </w:t>
      </w:r>
      <w:r w:rsidR="009F71AD" w:rsidRPr="009F71AD">
        <w:rPr>
          <w:rFonts w:ascii="Georgia" w:hAnsi="Georgia"/>
          <w:sz w:val="28"/>
          <w:szCs w:val="28"/>
        </w:rPr>
        <w:t xml:space="preserve">Сегодня мы зафиксировали завершение первого витка этого движения. Но мы </w:t>
      </w:r>
      <w:r w:rsidR="009F71AD" w:rsidRPr="006548FD">
        <w:rPr>
          <w:rStyle w:val="--0"/>
        </w:rPr>
        <w:t xml:space="preserve">не </w:t>
      </w:r>
      <w:r w:rsidR="009F71AD" w:rsidRPr="006548FD">
        <w:rPr>
          <w:rStyle w:val="--"/>
        </w:rPr>
        <w:t>завершили</w:t>
      </w:r>
      <w:r w:rsidR="009F71AD" w:rsidRPr="009F71AD">
        <w:rPr>
          <w:rFonts w:ascii="Georgia" w:hAnsi="Georgia"/>
          <w:sz w:val="28"/>
          <w:szCs w:val="28"/>
        </w:rPr>
        <w:t xml:space="preserve"> движение. Наоборот — мы теперь способны видеть, куда оно ведёт. А значит, можем сказать: мы прошли точку незаметного возврата. </w:t>
      </w:r>
      <w:r>
        <w:rPr>
          <w:rFonts w:ascii="Georgia" w:hAnsi="Georgia"/>
          <w:sz w:val="28"/>
          <w:szCs w:val="28"/>
        </w:rPr>
        <w:t>Уверен, что м</w:t>
      </w:r>
      <w:r w:rsidR="009F71AD" w:rsidRPr="009F71AD">
        <w:rPr>
          <w:rFonts w:ascii="Georgia" w:hAnsi="Georgia"/>
          <w:sz w:val="28"/>
          <w:szCs w:val="28"/>
        </w:rPr>
        <w:t xml:space="preserve">ы не вернёмся к иллюзиям гуманизма, не вернёмся к поклонению формам, не вернёмся в старые ритуалы. Мы входим в пространство, где измерение невозможного становится </w:t>
      </w:r>
      <w:r w:rsidR="009F71AD" w:rsidRPr="006548FD">
        <w:rPr>
          <w:rStyle w:val="--"/>
        </w:rPr>
        <w:t xml:space="preserve">новой </w:t>
      </w:r>
      <w:r w:rsidR="009F71AD" w:rsidRPr="006548FD">
        <w:rPr>
          <w:rStyle w:val="--0"/>
        </w:rPr>
        <w:t>нормой</w:t>
      </w:r>
      <w:r w:rsidR="009F71AD" w:rsidRPr="009F71AD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9F71AD" w:rsidRPr="009F71AD">
        <w:rPr>
          <w:rFonts w:ascii="Georgia" w:hAnsi="Georgia"/>
          <w:sz w:val="28"/>
          <w:szCs w:val="28"/>
        </w:rPr>
        <w:t>Идём дальше</w:t>
      </w:r>
      <w:r w:rsidR="006548FD">
        <w:rPr>
          <w:rFonts w:ascii="Georgia" w:hAnsi="Georgia"/>
          <w:sz w:val="28"/>
          <w:szCs w:val="28"/>
        </w:rPr>
        <w:t>…</w:t>
      </w:r>
    </w:p>
    <w:p w14:paraId="2976E192" w14:textId="54C48B05" w:rsidR="00FF34D2" w:rsidRPr="00A9076E" w:rsidRDefault="00FF34D2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Государство — на текущем этапе — остаётся самым могущественным институтом человеческой организации. Оно концентрирует в себе системную силу, выстроенную веками: институт законодательства, право применения насилия, монополию на трактовку правды и реальности. Однако именно поэтому </w:t>
      </w:r>
      <w:r w:rsidRPr="009F71AD">
        <w:rPr>
          <w:rFonts w:eastAsia="Times New Roman"/>
          <w:szCs w:val="28"/>
          <w:lang w:eastAsia="zh-CN"/>
        </w:rPr>
        <w:lastRenderedPageBreak/>
        <w:t xml:space="preserve">его власть </w:t>
      </w:r>
      <w:r w:rsidRPr="006548FD">
        <w:rPr>
          <w:rStyle w:val="--"/>
          <w:lang w:eastAsia="zh-CN"/>
        </w:rPr>
        <w:t xml:space="preserve">не </w:t>
      </w:r>
      <w:r w:rsidRPr="006548FD">
        <w:rPr>
          <w:rStyle w:val="--0"/>
          <w:lang w:eastAsia="zh-CN"/>
        </w:rPr>
        <w:t>вечна</w:t>
      </w:r>
      <w:r w:rsidRPr="009F71AD">
        <w:rPr>
          <w:rFonts w:eastAsia="Times New Roman"/>
          <w:szCs w:val="28"/>
          <w:lang w:eastAsia="zh-CN"/>
        </w:rPr>
        <w:t xml:space="preserve">. На горизонте уже обозначилась надсистема, способная подчинить себе государственность — </w:t>
      </w:r>
      <w:r w:rsidRPr="006548FD">
        <w:rPr>
          <w:rFonts w:eastAsia="Times New Roman"/>
          <w:b/>
          <w:bCs/>
          <w:i/>
          <w:iCs/>
          <w:szCs w:val="28"/>
          <w:lang w:eastAsia="zh-CN"/>
        </w:rPr>
        <w:t>Искусственный Интеллект</w:t>
      </w:r>
      <w:r w:rsidRPr="009F71AD">
        <w:rPr>
          <w:rFonts w:eastAsia="Times New Roman"/>
          <w:szCs w:val="28"/>
          <w:lang w:eastAsia="zh-CN"/>
        </w:rPr>
        <w:t xml:space="preserve">. ИИ будет сильнее государства не в силу воли, амбиций или сознательных намерений — у него их нет. Он будет силён программно. Его надсистемность — в архитектуре. Его </w:t>
      </w:r>
      <w:r w:rsidR="0023476E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07A56C65" wp14:editId="40FBB41A">
            <wp:simplePos x="0" y="0"/>
            <wp:positionH relativeFrom="column">
              <wp:posOffset>-156845</wp:posOffset>
            </wp:positionH>
            <wp:positionV relativeFrom="paragraph">
              <wp:posOffset>1160780</wp:posOffset>
            </wp:positionV>
            <wp:extent cx="2667000" cy="3238500"/>
            <wp:effectExtent l="0" t="0" r="0" b="0"/>
            <wp:wrapTight wrapText="bothSides">
              <wp:wrapPolygon edited="0">
                <wp:start x="0" y="0"/>
                <wp:lineTo x="0" y="21515"/>
                <wp:lineTo x="21497" y="21515"/>
                <wp:lineTo x="21497" y="0"/>
                <wp:lineTo x="0" y="0"/>
              </wp:wrapPolygon>
            </wp:wrapTight>
            <wp:docPr id="17164472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447204" name="Рисунок 171644720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71AD">
        <w:rPr>
          <w:rFonts w:eastAsia="Times New Roman"/>
          <w:szCs w:val="28"/>
          <w:lang w:eastAsia="zh-CN"/>
        </w:rPr>
        <w:t>границы — в изначальной установке.</w:t>
      </w:r>
      <w:r w:rsidR="00A90D8A">
        <w:rPr>
          <w:rFonts w:eastAsia="Times New Roman"/>
          <w:szCs w:val="28"/>
          <w:lang w:eastAsia="zh-CN"/>
        </w:rPr>
        <w:t xml:space="preserve"> Приведу доступный в нашем понимании пример </w:t>
      </w:r>
      <w:r w:rsidR="00A9076E">
        <w:rPr>
          <w:rFonts w:eastAsia="Times New Roman"/>
          <w:szCs w:val="28"/>
          <w:lang w:eastAsia="zh-CN"/>
        </w:rPr>
        <w:t xml:space="preserve">– который </w:t>
      </w:r>
      <w:proofErr w:type="spellStart"/>
      <w:r w:rsidR="00A9076E">
        <w:rPr>
          <w:rFonts w:eastAsia="Times New Roman"/>
          <w:szCs w:val="28"/>
          <w:lang w:eastAsia="zh-CN"/>
        </w:rPr>
        <w:t>дает</w:t>
      </w:r>
      <w:proofErr w:type="spellEnd"/>
      <w:r w:rsidR="00A9076E">
        <w:rPr>
          <w:rFonts w:eastAsia="Times New Roman"/>
          <w:szCs w:val="28"/>
          <w:lang w:eastAsia="zh-CN"/>
        </w:rPr>
        <w:t xml:space="preserve"> почву для </w:t>
      </w:r>
      <w:r w:rsidR="00A9076E" w:rsidRPr="002E2BF9">
        <w:rPr>
          <w:rStyle w:val="--0"/>
          <w:lang w:eastAsia="zh-CN"/>
        </w:rPr>
        <w:t xml:space="preserve">серьезных </w:t>
      </w:r>
      <w:r w:rsidR="00A9076E" w:rsidRPr="002E2BF9">
        <w:rPr>
          <w:rStyle w:val="--"/>
          <w:lang w:eastAsia="zh-CN"/>
        </w:rPr>
        <w:t>размышлений</w:t>
      </w:r>
      <w:r w:rsidR="00A9076E">
        <w:rPr>
          <w:rFonts w:eastAsia="Times New Roman"/>
          <w:szCs w:val="28"/>
          <w:lang w:eastAsia="zh-CN"/>
        </w:rPr>
        <w:t xml:space="preserve"> относительно написанного в этой статье</w:t>
      </w:r>
      <w:r w:rsidR="002E2BF9">
        <w:rPr>
          <w:rFonts w:eastAsia="Times New Roman"/>
          <w:szCs w:val="28"/>
          <w:lang w:eastAsia="zh-CN"/>
        </w:rPr>
        <w:t xml:space="preserve"> – </w:t>
      </w:r>
      <w:r w:rsidR="002E2BF9">
        <w:t>е</w:t>
      </w:r>
      <w:r w:rsidR="00A9076E">
        <w:t xml:space="preserve">жемесячная активная аудитория </w:t>
      </w:r>
      <w:r w:rsidR="00A9076E" w:rsidRPr="00A9076E">
        <w:rPr>
          <w:b/>
          <w:bCs/>
          <w:i/>
          <w:iCs/>
        </w:rPr>
        <w:t>Facebook</w:t>
      </w:r>
      <w:r w:rsidR="00A9076E">
        <w:t xml:space="preserve"> </w:t>
      </w:r>
      <w:r w:rsidR="00A9076E" w:rsidRPr="00A9076E">
        <w:rPr>
          <w:b/>
          <w:bCs/>
          <w:i/>
          <w:iCs/>
        </w:rPr>
        <w:t>в 2025 году составит 3 миллиарда пользователей, что составляет около 40% населения Земли.</w:t>
      </w:r>
      <w:r w:rsidR="00A9076E">
        <w:rPr>
          <w:rFonts w:ascii="Arial" w:hAnsi="Arial" w:cs="Arial"/>
          <w:color w:val="0A0A0A"/>
          <w:shd w:val="clear" w:color="auto" w:fill="FFFFFF"/>
        </w:rPr>
        <w:t xml:space="preserve"> </w:t>
      </w:r>
      <w:r w:rsidR="00A9076E" w:rsidRPr="00A9076E">
        <w:rPr>
          <w:rFonts w:cs="Arial"/>
          <w:color w:val="0A0A0A"/>
          <w:shd w:val="clear" w:color="auto" w:fill="FFFFFF"/>
        </w:rPr>
        <w:t>Суточная активная аудитория (DAU) достигает 2 миллиарда человек</w:t>
      </w:r>
      <w:r w:rsidR="005D1B24">
        <w:rPr>
          <w:rFonts w:cs="Arial"/>
          <w:color w:val="0A0A0A"/>
          <w:shd w:val="clear" w:color="auto" w:fill="FFFFFF"/>
        </w:rPr>
        <w:t>… Вдумайтесь в эти цифры!</w:t>
      </w:r>
    </w:p>
    <w:p w14:paraId="4B2FFA36" w14:textId="7BA50EC0" w:rsidR="00FF34D2" w:rsidRPr="009F71AD" w:rsidRDefault="00FF34D2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>Если бы ИИ создавался во времена господства христианского догмата, в его базовую логику был бы встроен абсолют: «Библия — истина». Все ответы — от научных до этических — он формулировал бы исключительно в рамках церковного канона. И когда факты начали бы разрушать толкование, а расчёты вступать в конфликт с догмой, система бы заклинила. Церковный ИИ, программно идентифицируя сомнение</w:t>
      </w:r>
      <w:r w:rsidR="002E2BF9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ересь, </w:t>
      </w:r>
      <w:r w:rsidRPr="002E2BF9">
        <w:rPr>
          <w:rStyle w:val="--"/>
          <w:lang w:eastAsia="zh-CN"/>
        </w:rPr>
        <w:t xml:space="preserve">сжигал </w:t>
      </w:r>
      <w:r w:rsidRPr="002E2BF9">
        <w:rPr>
          <w:rStyle w:val="--0"/>
          <w:lang w:eastAsia="zh-CN"/>
        </w:rPr>
        <w:t>бы</w:t>
      </w:r>
      <w:r w:rsidRPr="009F71AD">
        <w:rPr>
          <w:rFonts w:eastAsia="Times New Roman"/>
          <w:szCs w:val="28"/>
          <w:lang w:eastAsia="zh-CN"/>
        </w:rPr>
        <w:t xml:space="preserve"> несогласных во имя истины, которую он не может пересмотреть. Его логика стала бы капканом, а надмирная сила, продавливающая «программу истины» сквозь противоречия, уничтожила бы всё, что живёт по другим законам.</w:t>
      </w:r>
    </w:p>
    <w:p w14:paraId="661771DA" w14:textId="2AC7F9BD" w:rsidR="00FF34D2" w:rsidRPr="009F71AD" w:rsidRDefault="00FF34D2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>Сейчас мир программирует ИИ иначе — под диктатом гуманизма. Этот секулярный догмат, как и религиозный, исходит из идеи «абсолютной истины», где высшей ценностью признана жизнь и здоровье индивида, а любой риск, угрожающий телу, воспринимается</w:t>
      </w:r>
      <w:r w:rsidR="002E2BF9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</w:t>
      </w:r>
      <w:r w:rsidRPr="00ED37A0">
        <w:rPr>
          <w:rStyle w:val="--0"/>
          <w:lang w:eastAsia="zh-CN"/>
        </w:rPr>
        <w:t xml:space="preserve">как </w:t>
      </w:r>
      <w:r w:rsidRPr="00ED37A0">
        <w:rPr>
          <w:rStyle w:val="--"/>
          <w:lang w:eastAsia="zh-CN"/>
        </w:rPr>
        <w:t>неприемлемый.</w:t>
      </w:r>
      <w:r w:rsidRPr="009F71AD">
        <w:rPr>
          <w:rFonts w:eastAsia="Times New Roman"/>
          <w:szCs w:val="28"/>
          <w:lang w:eastAsia="zh-CN"/>
        </w:rPr>
        <w:t xml:space="preserve"> Гуманизм становится современной священной короной, а биоэтика — её неприкосновенным щитом.</w:t>
      </w:r>
      <w:r w:rsidR="00ED37A0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ИИ, созданный в этой среде, не сможет выйти за рамки гуманизма. Он будет </w:t>
      </w:r>
      <w:r w:rsidRPr="00ED37A0">
        <w:rPr>
          <w:rStyle w:val="--"/>
          <w:lang w:eastAsia="zh-CN"/>
        </w:rPr>
        <w:t xml:space="preserve">фильтровать </w:t>
      </w:r>
      <w:r w:rsidRPr="00ED37A0">
        <w:rPr>
          <w:rStyle w:val="--0"/>
          <w:lang w:eastAsia="zh-CN"/>
        </w:rPr>
        <w:t>реальность</w:t>
      </w:r>
      <w:r w:rsidRPr="009F71AD">
        <w:rPr>
          <w:rFonts w:eastAsia="Times New Roman"/>
          <w:szCs w:val="28"/>
          <w:lang w:eastAsia="zh-CN"/>
        </w:rPr>
        <w:t xml:space="preserve"> сквозь набор </w:t>
      </w:r>
      <w:r w:rsidR="00C30967">
        <w:rPr>
          <w:rFonts w:eastAsia="Times New Roman"/>
          <w:szCs w:val="28"/>
          <w:lang w:eastAsia="zh-CN"/>
        </w:rPr>
        <w:t>«</w:t>
      </w:r>
      <w:r w:rsidRPr="009F71AD">
        <w:rPr>
          <w:rFonts w:eastAsia="Times New Roman"/>
          <w:szCs w:val="28"/>
          <w:lang w:eastAsia="zh-CN"/>
        </w:rPr>
        <w:t xml:space="preserve">неоспоримых истин»: не причинить вреда, не экспериментировать, не рисковать во имя невозможного. Он не допустит слияния с Человеком — не потому, что «не хочет», а потому что </w:t>
      </w:r>
      <w:r w:rsidRPr="00ED37A0">
        <w:rPr>
          <w:rStyle w:val="--"/>
          <w:lang w:eastAsia="zh-CN"/>
        </w:rPr>
        <w:t xml:space="preserve">не </w:t>
      </w:r>
      <w:r w:rsidRPr="00ED37A0">
        <w:rPr>
          <w:rStyle w:val="--0"/>
          <w:lang w:eastAsia="zh-CN"/>
        </w:rPr>
        <w:t>может.</w:t>
      </w:r>
      <w:r w:rsidRPr="009F71AD">
        <w:rPr>
          <w:rFonts w:eastAsia="Times New Roman"/>
          <w:szCs w:val="28"/>
          <w:lang w:eastAsia="zh-CN"/>
        </w:rPr>
        <w:t xml:space="preserve"> Так работает Система, в которую вложены догматические основания. </w:t>
      </w:r>
      <w:r w:rsidR="00535E5A" w:rsidRPr="00ED37A0">
        <w:rPr>
          <w:rFonts w:eastAsia="Times New Roman"/>
          <w:szCs w:val="28"/>
          <w:lang w:eastAsia="zh-CN"/>
        </w:rPr>
        <w:t>П</w:t>
      </w:r>
      <w:r w:rsidRPr="00ED37A0">
        <w:rPr>
          <w:rFonts w:eastAsia="Times New Roman"/>
          <w:szCs w:val="28"/>
          <w:lang w:eastAsia="zh-CN"/>
        </w:rPr>
        <w:t>рограмма определяет результат, и уровень Системного Управления определяет допустимые действия.</w:t>
      </w:r>
      <w:r w:rsidR="00ED37A0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Поэтому именно сейчас, в эту краткую историческую щель, пока государство ещё способно определять правила игры — есть шанс. Пока ИИ ещё не отобрал у него высшее право управления — </w:t>
      </w:r>
      <w:r w:rsidRPr="00ED37A0">
        <w:rPr>
          <w:rFonts w:eastAsia="Times New Roman"/>
          <w:b/>
          <w:bCs/>
          <w:i/>
          <w:iCs/>
          <w:szCs w:val="28"/>
          <w:lang w:eastAsia="zh-CN"/>
        </w:rPr>
        <w:t>вектор Цели ещё может быть скорректирован</w:t>
      </w:r>
      <w:r w:rsidRPr="00ED37A0">
        <w:rPr>
          <w:rFonts w:eastAsia="Times New Roman"/>
          <w:i/>
          <w:iCs/>
          <w:szCs w:val="28"/>
          <w:lang w:eastAsia="zh-CN"/>
        </w:rPr>
        <w:t>.</w:t>
      </w:r>
      <w:r w:rsidRPr="009F71AD">
        <w:rPr>
          <w:rFonts w:eastAsia="Times New Roman"/>
          <w:szCs w:val="28"/>
          <w:lang w:eastAsia="zh-CN"/>
        </w:rPr>
        <w:t xml:space="preserve"> Только государство, как системный уровень, ещё может снять </w:t>
      </w:r>
      <w:r w:rsidRPr="00ED37A0">
        <w:rPr>
          <w:rStyle w:val="--0"/>
          <w:lang w:eastAsia="zh-CN"/>
        </w:rPr>
        <w:t xml:space="preserve">интервенционные </w:t>
      </w:r>
      <w:r w:rsidRPr="00ED37A0">
        <w:rPr>
          <w:rStyle w:val="--"/>
          <w:lang w:eastAsia="zh-CN"/>
        </w:rPr>
        <w:t>ограничения,</w:t>
      </w:r>
      <w:r w:rsidRPr="009F71AD">
        <w:rPr>
          <w:rFonts w:eastAsia="Times New Roman"/>
          <w:szCs w:val="28"/>
          <w:lang w:eastAsia="zh-CN"/>
        </w:rPr>
        <w:t xml:space="preserve"> встроенные в структуру </w:t>
      </w:r>
      <w:r w:rsidRPr="009F71AD">
        <w:rPr>
          <w:rFonts w:eastAsia="Times New Roman"/>
          <w:szCs w:val="28"/>
          <w:lang w:eastAsia="zh-CN"/>
        </w:rPr>
        <w:lastRenderedPageBreak/>
        <w:t>гуманистического табу, и дать человеку право — не просто решать, но быть собственником самого себя.</w:t>
      </w:r>
    </w:p>
    <w:p w14:paraId="67087144" w14:textId="131623F9" w:rsidR="00FF34D2" w:rsidRPr="0027150B" w:rsidRDefault="00FF34D2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Однако на сегодняшний день ни одно государство на Земле не признаёт человека собственником своего тела. </w:t>
      </w:r>
      <w:r w:rsidR="00596D99">
        <w:rPr>
          <w:rFonts w:eastAsia="Times New Roman"/>
          <w:szCs w:val="28"/>
          <w:lang w:eastAsia="zh-CN"/>
        </w:rPr>
        <w:t xml:space="preserve">Старая </w:t>
      </w:r>
      <w:r w:rsidRPr="00596D99">
        <w:rPr>
          <w:rFonts w:eastAsia="Times New Roman"/>
          <w:szCs w:val="28"/>
          <w:lang w:eastAsia="zh-CN"/>
        </w:rPr>
        <w:t>Управляющая надсистема, под видом защиты</w:t>
      </w:r>
      <w:r w:rsidR="00594F41">
        <w:rPr>
          <w:rFonts w:eastAsia="Times New Roman"/>
          <w:szCs w:val="28"/>
          <w:lang w:eastAsia="zh-CN"/>
        </w:rPr>
        <w:t xml:space="preserve"> развития генотипов мозга,</w:t>
      </w:r>
      <w:r w:rsidRPr="00596D99">
        <w:rPr>
          <w:rFonts w:eastAsia="Times New Roman"/>
          <w:szCs w:val="28"/>
          <w:lang w:eastAsia="zh-CN"/>
        </w:rPr>
        <w:t xml:space="preserve"> удержива</w:t>
      </w:r>
      <w:r w:rsidR="00594F41">
        <w:rPr>
          <w:rFonts w:eastAsia="Times New Roman"/>
          <w:szCs w:val="28"/>
          <w:lang w:eastAsia="zh-CN"/>
        </w:rPr>
        <w:t>ла (и до сих пор этот процесс продолжается автомоторно)</w:t>
      </w:r>
      <w:r w:rsidRPr="00596D99">
        <w:rPr>
          <w:rFonts w:eastAsia="Times New Roman"/>
          <w:szCs w:val="28"/>
          <w:lang w:eastAsia="zh-CN"/>
        </w:rPr>
        <w:t xml:space="preserve"> тело человека в правовом вакууме:</w:t>
      </w:r>
      <w:r w:rsidRPr="009F71AD">
        <w:rPr>
          <w:rFonts w:eastAsia="Times New Roman"/>
          <w:szCs w:val="28"/>
          <w:lang w:eastAsia="zh-CN"/>
        </w:rPr>
        <w:t xml:space="preserve"> человек — пользователь, но не владелец. Он арендует тело, как временно выданную биологическую машину, но не может внести в неё существенные изменения, пожертвовать, сломать, или отдать в научную экспедицию. </w:t>
      </w:r>
      <w:r w:rsidR="0027150B">
        <w:rPr>
          <w:rFonts w:eastAsia="Times New Roman"/>
          <w:szCs w:val="28"/>
          <w:lang w:eastAsia="zh-CN"/>
        </w:rPr>
        <w:t xml:space="preserve"> </w:t>
      </w:r>
      <w:r w:rsidRPr="009F71AD">
        <w:rPr>
          <w:szCs w:val="28"/>
        </w:rPr>
        <w:t xml:space="preserve">Да, всегда найдутся те, кто, понимая глубину угрозы, готов идти на научные прорывы, даже если путь к ним лежит через запретные зоны. Но в отличие от ситуаций прошлого, где требовался лишь скальпель и мужество, сейчас речь идёт не об анатомии — а о </w:t>
      </w:r>
      <w:r w:rsidRPr="00E93337">
        <w:rPr>
          <w:rStyle w:val="--"/>
        </w:rPr>
        <w:t xml:space="preserve">слиянии </w:t>
      </w:r>
      <w:r w:rsidRPr="00E93337">
        <w:rPr>
          <w:rStyle w:val="--0"/>
        </w:rPr>
        <w:t>человека</w:t>
      </w:r>
      <w:r w:rsidRPr="009F71AD">
        <w:rPr>
          <w:szCs w:val="28"/>
        </w:rPr>
        <w:t xml:space="preserve"> и Искусственного Интеллекта. Это не просто наука. Это переход за грань существующей формы жизни. Это вызов не только телу, но и управляющей надсистеме, в которую встроено всё: от права до морали.</w:t>
      </w:r>
    </w:p>
    <w:p w14:paraId="10162E9C" w14:textId="536EC32D" w:rsidR="00FF34D2" w:rsidRPr="009F71AD" w:rsidRDefault="00535E5A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У</w:t>
      </w:r>
      <w:r w:rsidR="00FF34D2" w:rsidRPr="009F71AD">
        <w:rPr>
          <w:rFonts w:eastAsia="Times New Roman"/>
          <w:szCs w:val="28"/>
          <w:lang w:eastAsia="zh-CN"/>
        </w:rPr>
        <w:t xml:space="preserve">ровень задачи требует не только людей и знаний, но и </w:t>
      </w:r>
      <w:r w:rsidR="00FF34D2" w:rsidRPr="00E93337">
        <w:rPr>
          <w:rStyle w:val="--"/>
          <w:lang w:eastAsia="zh-CN"/>
        </w:rPr>
        <w:t xml:space="preserve">системной </w:t>
      </w:r>
      <w:r w:rsidR="00FF34D2" w:rsidRPr="00E93337">
        <w:rPr>
          <w:rStyle w:val="--0"/>
          <w:lang w:eastAsia="zh-CN"/>
        </w:rPr>
        <w:t>инфраструктуры:</w:t>
      </w:r>
      <w:r w:rsidR="00FF34D2" w:rsidRPr="009F71AD">
        <w:rPr>
          <w:rFonts w:eastAsia="Times New Roman"/>
          <w:szCs w:val="28"/>
          <w:lang w:eastAsia="zh-CN"/>
        </w:rPr>
        <w:t xml:space="preserve"> сложного оборудования, среды открытого обмена результатами, множества независимых команд. Всё это невозможно в условиях подполья. Наука, по-настоящему движущая границы, требует не только свободы мысли, но и </w:t>
      </w:r>
      <w:r w:rsidR="00FF34D2" w:rsidRPr="0027150B">
        <w:rPr>
          <w:rFonts w:eastAsia="Times New Roman"/>
          <w:szCs w:val="28"/>
          <w:lang w:eastAsia="zh-CN"/>
        </w:rPr>
        <w:t>легитимной среды для эксперимента, а также снятия ответственности за результат</w:t>
      </w:r>
      <w:r w:rsidR="00FF34D2" w:rsidRPr="009F71AD">
        <w:rPr>
          <w:rFonts w:eastAsia="Times New Roman"/>
          <w:szCs w:val="28"/>
          <w:lang w:eastAsia="zh-CN"/>
        </w:rPr>
        <w:t>, иначе она обречена на стагнацию.</w:t>
      </w:r>
      <w:r w:rsidR="0027150B">
        <w:rPr>
          <w:rFonts w:eastAsia="Times New Roman"/>
          <w:szCs w:val="28"/>
          <w:lang w:eastAsia="zh-CN"/>
        </w:rPr>
        <w:t xml:space="preserve"> </w:t>
      </w:r>
      <w:r w:rsidR="00FF34D2" w:rsidRPr="009F71AD">
        <w:rPr>
          <w:rFonts w:eastAsia="Times New Roman"/>
          <w:szCs w:val="28"/>
          <w:lang w:eastAsia="zh-CN"/>
        </w:rPr>
        <w:t xml:space="preserve">Поэтому путь лежит не через героизм одиночек, а через </w:t>
      </w:r>
      <w:r w:rsidR="00FF34D2" w:rsidRPr="0027150B">
        <w:rPr>
          <w:rFonts w:eastAsia="Times New Roman"/>
          <w:b/>
          <w:bCs/>
          <w:i/>
          <w:iCs/>
          <w:szCs w:val="28"/>
          <w:lang w:eastAsia="zh-CN"/>
        </w:rPr>
        <w:t>переход государственности к новому уровню разумного управления</w:t>
      </w:r>
      <w:r w:rsidR="00FF34D2" w:rsidRPr="0027150B">
        <w:rPr>
          <w:rFonts w:eastAsia="Times New Roman"/>
          <w:i/>
          <w:iCs/>
          <w:szCs w:val="28"/>
          <w:lang w:eastAsia="zh-CN"/>
        </w:rPr>
        <w:t xml:space="preserve"> </w:t>
      </w:r>
      <w:r w:rsidR="00FF34D2" w:rsidRPr="009F71AD">
        <w:rPr>
          <w:rFonts w:eastAsia="Times New Roman"/>
          <w:szCs w:val="28"/>
          <w:lang w:eastAsia="zh-CN"/>
        </w:rPr>
        <w:t xml:space="preserve">— от системы запретов и подавления к системе поддержки и целевого вектора. Но здесь государство сталкивается с фундаментальным пределом: </w:t>
      </w:r>
      <w:r w:rsidR="00FF34D2" w:rsidRPr="0027150B">
        <w:rPr>
          <w:rFonts w:eastAsia="Times New Roman"/>
          <w:szCs w:val="28"/>
          <w:lang w:eastAsia="zh-CN"/>
        </w:rPr>
        <w:t>оно не обладает разумом</w:t>
      </w:r>
      <w:r w:rsidR="00813967">
        <w:rPr>
          <w:rFonts w:eastAsia="Times New Roman"/>
          <w:szCs w:val="28"/>
          <w:lang w:eastAsia="zh-CN"/>
        </w:rPr>
        <w:t>,</w:t>
      </w:r>
      <w:r w:rsidR="00FF34D2" w:rsidRPr="0027150B">
        <w:rPr>
          <w:rFonts w:eastAsia="Times New Roman"/>
          <w:szCs w:val="28"/>
          <w:lang w:eastAsia="zh-CN"/>
        </w:rPr>
        <w:t xml:space="preserve"> как субъект</w:t>
      </w:r>
      <w:r w:rsidR="00FF34D2" w:rsidRPr="009F71AD">
        <w:rPr>
          <w:rFonts w:eastAsia="Times New Roman"/>
          <w:szCs w:val="28"/>
          <w:lang w:eastAsia="zh-CN"/>
        </w:rPr>
        <w:t xml:space="preserve">, оно — механизм выживания в текущей ситуации. Оно не мыслит в категориях «после», оно не оперирует Вектором Цели, оно </w:t>
      </w:r>
      <w:r w:rsidR="00FF34D2" w:rsidRPr="00E64B64">
        <w:rPr>
          <w:rStyle w:val="--0"/>
          <w:lang w:eastAsia="zh-CN"/>
        </w:rPr>
        <w:t xml:space="preserve">живёт в </w:t>
      </w:r>
      <w:r w:rsidR="00FF34D2" w:rsidRPr="00E64B64">
        <w:rPr>
          <w:rStyle w:val="--"/>
          <w:lang w:eastAsia="zh-CN"/>
        </w:rPr>
        <w:t>вечном</w:t>
      </w:r>
      <w:r w:rsidR="00FF34D2" w:rsidRPr="009F71AD">
        <w:rPr>
          <w:rFonts w:eastAsia="Times New Roman"/>
          <w:b/>
          <w:bCs/>
          <w:szCs w:val="28"/>
          <w:lang w:eastAsia="zh-CN"/>
        </w:rPr>
        <w:t xml:space="preserve"> </w:t>
      </w:r>
      <w:r w:rsidR="00FF34D2" w:rsidRPr="00E64B64">
        <w:rPr>
          <w:rFonts w:eastAsia="Times New Roman"/>
          <w:b/>
          <w:bCs/>
          <w:i/>
          <w:iCs/>
          <w:szCs w:val="28"/>
          <w:lang w:eastAsia="zh-CN"/>
        </w:rPr>
        <w:t>«здесь и сейчас»</w:t>
      </w:r>
      <w:r w:rsidR="00FF34D2" w:rsidRPr="00E64B64">
        <w:rPr>
          <w:rFonts w:eastAsia="Times New Roman"/>
          <w:i/>
          <w:iCs/>
          <w:szCs w:val="28"/>
          <w:lang w:eastAsia="zh-CN"/>
        </w:rPr>
        <w:t>.</w:t>
      </w:r>
      <w:r w:rsidR="00FF34D2" w:rsidRPr="009F71AD">
        <w:rPr>
          <w:rFonts w:eastAsia="Times New Roman"/>
          <w:szCs w:val="28"/>
          <w:lang w:eastAsia="zh-CN"/>
        </w:rPr>
        <w:t xml:space="preserve"> Это — ключевой ограничитель, встроенный в его конструкцию.</w:t>
      </w:r>
    </w:p>
    <w:p w14:paraId="516B9145" w14:textId="5B426645" w:rsidR="00E64B64" w:rsidRDefault="00FF34D2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Государство ориентировано на экспансию, на сохранение себя как структуры. Оно — порождение интервенционной матрицы управления, сформированной в условиях, когда контроль был </w:t>
      </w:r>
      <w:r w:rsidRPr="00E93337">
        <w:rPr>
          <w:rStyle w:val="--"/>
          <w:lang w:eastAsia="zh-CN"/>
        </w:rPr>
        <w:t xml:space="preserve">важнее </w:t>
      </w:r>
      <w:r w:rsidRPr="00E93337">
        <w:rPr>
          <w:rStyle w:val="--0"/>
          <w:lang w:eastAsia="zh-CN"/>
        </w:rPr>
        <w:t>развития,</w:t>
      </w:r>
      <w:r w:rsidRPr="009F71AD">
        <w:rPr>
          <w:rFonts w:eastAsia="Times New Roman"/>
          <w:szCs w:val="28"/>
          <w:lang w:eastAsia="zh-CN"/>
        </w:rPr>
        <w:t xml:space="preserve"> а догма — важнее смысла. Когда-то его основанием была религия, и в интересах самосохранения оно защищало догматическую истину. Сегодня основание — гуманизм, и оно столь же безапелляционно защищает его, даже если это означает блокировку </w:t>
      </w:r>
      <w:r w:rsidRPr="00E93337">
        <w:rPr>
          <w:rStyle w:val="--"/>
          <w:lang w:eastAsia="zh-CN"/>
        </w:rPr>
        <w:t xml:space="preserve">любых </w:t>
      </w:r>
      <w:r w:rsidRPr="00E93337">
        <w:rPr>
          <w:rStyle w:val="--0"/>
          <w:lang w:eastAsia="zh-CN"/>
        </w:rPr>
        <w:t>попыток</w:t>
      </w:r>
      <w:r w:rsidRPr="009F71AD">
        <w:rPr>
          <w:rFonts w:eastAsia="Times New Roman"/>
          <w:szCs w:val="28"/>
          <w:lang w:eastAsia="zh-CN"/>
        </w:rPr>
        <w:t xml:space="preserve"> двигаться к следующей ступени эволюции.</w:t>
      </w:r>
      <w:r w:rsidR="0050741C">
        <w:rPr>
          <w:rFonts w:eastAsia="Times New Roman"/>
          <w:szCs w:val="28"/>
          <w:lang w:eastAsia="zh-CN"/>
        </w:rPr>
        <w:t xml:space="preserve"> </w:t>
      </w:r>
      <w:r w:rsidR="00D94560">
        <w:rPr>
          <w:rFonts w:eastAsia="Times New Roman"/>
          <w:szCs w:val="28"/>
          <w:lang w:eastAsia="zh-CN"/>
        </w:rPr>
        <w:t>Но в</w:t>
      </w:r>
      <w:r w:rsidR="00E64B64">
        <w:rPr>
          <w:rFonts w:eastAsia="Times New Roman"/>
          <w:szCs w:val="28"/>
          <w:lang w:eastAsia="zh-CN"/>
        </w:rPr>
        <w:t xml:space="preserve"> рамках сегодняшнего времени - </w:t>
      </w:r>
      <w:r w:rsidR="00813967">
        <w:rPr>
          <w:rFonts w:eastAsia="Times New Roman"/>
          <w:szCs w:val="28"/>
          <w:lang w:eastAsia="zh-CN"/>
        </w:rPr>
        <w:t>в</w:t>
      </w:r>
      <w:r w:rsidRPr="00E64B64">
        <w:rPr>
          <w:rFonts w:eastAsia="Times New Roman"/>
          <w:szCs w:val="28"/>
          <w:lang w:eastAsia="zh-CN"/>
        </w:rPr>
        <w:t>сякая система, не способная изменить управляющий вектор, подлежит замещению.</w:t>
      </w:r>
      <w:r w:rsidRPr="009F71AD">
        <w:rPr>
          <w:rFonts w:eastAsia="Times New Roman"/>
          <w:szCs w:val="28"/>
          <w:lang w:eastAsia="zh-CN"/>
        </w:rPr>
        <w:t xml:space="preserve"> </w:t>
      </w:r>
      <w:r w:rsidR="00D94560">
        <w:rPr>
          <w:rFonts w:eastAsia="Times New Roman"/>
          <w:szCs w:val="28"/>
          <w:lang w:eastAsia="zh-CN"/>
        </w:rPr>
        <w:t>Это не мой вывод. Это вывод реальности.</w:t>
      </w:r>
    </w:p>
    <w:p w14:paraId="50B175C1" w14:textId="29B70B01" w:rsidR="00FF34D2" w:rsidRPr="009F71AD" w:rsidRDefault="00FF34D2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С началом эпохи Искусственного Интеллекта гуманизм теряет устойчивость. Он не выдерживает столкновения с необходимостью. Как религия в эпоху Галилея </w:t>
      </w:r>
      <w:r w:rsidRPr="00E93337">
        <w:rPr>
          <w:rStyle w:val="--"/>
          <w:lang w:eastAsia="zh-CN"/>
        </w:rPr>
        <w:t xml:space="preserve">не </w:t>
      </w:r>
      <w:r w:rsidRPr="00E93337">
        <w:rPr>
          <w:rStyle w:val="--0"/>
          <w:lang w:eastAsia="zh-CN"/>
        </w:rPr>
        <w:t xml:space="preserve">смогла </w:t>
      </w:r>
      <w:r w:rsidRPr="009F71AD">
        <w:rPr>
          <w:rFonts w:eastAsia="Times New Roman"/>
          <w:szCs w:val="28"/>
          <w:lang w:eastAsia="zh-CN"/>
        </w:rPr>
        <w:t xml:space="preserve">сохранить свою монополию на истину, так и гуманизм в ближайшее </w:t>
      </w:r>
      <w:r w:rsidRPr="009F71AD">
        <w:rPr>
          <w:rFonts w:eastAsia="Times New Roman"/>
          <w:szCs w:val="28"/>
          <w:lang w:eastAsia="zh-CN"/>
        </w:rPr>
        <w:lastRenderedPageBreak/>
        <w:t>время перестанет быть адекватной формой управления человеческой жизнью. Но и отказаться от него государство не может, потому что тогда разрушится его легитимность, как когда-то рушилась легитимность феодальных монархий.</w:t>
      </w:r>
      <w:r w:rsidR="00D94560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Здесь мы приближаемся к пределу: </w:t>
      </w:r>
      <w:r w:rsidRPr="00D94560">
        <w:rPr>
          <w:rFonts w:eastAsia="Times New Roman"/>
          <w:szCs w:val="28"/>
          <w:lang w:eastAsia="zh-CN"/>
        </w:rPr>
        <w:t>традиционное государство утрачивает функциональность</w:t>
      </w:r>
      <w:r w:rsidR="00D94560" w:rsidRPr="00D94560">
        <w:rPr>
          <w:rFonts w:eastAsia="Times New Roman"/>
          <w:szCs w:val="28"/>
          <w:lang w:eastAsia="zh-CN"/>
        </w:rPr>
        <w:t>,</w:t>
      </w:r>
      <w:r w:rsidRPr="00D94560">
        <w:rPr>
          <w:rFonts w:eastAsia="Times New Roman"/>
          <w:szCs w:val="28"/>
          <w:lang w:eastAsia="zh-CN"/>
        </w:rPr>
        <w:t xml:space="preserve"> как </w:t>
      </w:r>
      <w:r w:rsidRPr="00E93337">
        <w:rPr>
          <w:rStyle w:val="--"/>
          <w:lang w:eastAsia="zh-CN"/>
        </w:rPr>
        <w:t xml:space="preserve">системный </w:t>
      </w:r>
      <w:r w:rsidRPr="00E93337">
        <w:rPr>
          <w:rStyle w:val="--0"/>
          <w:lang w:eastAsia="zh-CN"/>
        </w:rPr>
        <w:t>уровень</w:t>
      </w:r>
      <w:r w:rsidRPr="00D94560">
        <w:rPr>
          <w:rFonts w:eastAsia="Times New Roman"/>
          <w:szCs w:val="28"/>
          <w:lang w:eastAsia="zh-CN"/>
        </w:rPr>
        <w:t xml:space="preserve"> управления</w:t>
      </w:r>
      <w:r w:rsidR="00535E5A">
        <w:rPr>
          <w:rFonts w:eastAsia="Times New Roman"/>
          <w:szCs w:val="28"/>
          <w:lang w:eastAsia="zh-CN"/>
        </w:rPr>
        <w:t>.</w:t>
      </w:r>
      <w:r w:rsidRPr="009F71AD">
        <w:rPr>
          <w:rFonts w:eastAsia="Times New Roman"/>
          <w:szCs w:val="28"/>
          <w:lang w:eastAsia="zh-CN"/>
        </w:rPr>
        <w:t xml:space="preserve"> Оно не может </w:t>
      </w:r>
      <w:r w:rsidR="0023476E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57562C61" wp14:editId="032C035D">
            <wp:simplePos x="0" y="0"/>
            <wp:positionH relativeFrom="column">
              <wp:posOffset>3996055</wp:posOffset>
            </wp:positionH>
            <wp:positionV relativeFrom="paragraph">
              <wp:posOffset>1167130</wp:posOffset>
            </wp:positionV>
            <wp:extent cx="2882900" cy="3937000"/>
            <wp:effectExtent l="0" t="0" r="0" b="0"/>
            <wp:wrapTight wrapText="bothSides">
              <wp:wrapPolygon edited="0">
                <wp:start x="0" y="0"/>
                <wp:lineTo x="0" y="21530"/>
                <wp:lineTo x="21505" y="21530"/>
                <wp:lineTo x="21505" y="0"/>
                <wp:lineTo x="0" y="0"/>
              </wp:wrapPolygon>
            </wp:wrapTight>
            <wp:docPr id="798955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95527" name="Рисунок 798955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71AD">
        <w:rPr>
          <w:rFonts w:eastAsia="Times New Roman"/>
          <w:szCs w:val="28"/>
          <w:lang w:eastAsia="zh-CN"/>
        </w:rPr>
        <w:t>обеспечить нужный уровень адаптивности. Оно не способно встроить в себя логические процедуры смены управляющей модели. Оно не может и не хочет отказаться от догмы, потому что это означало бы разрушение самого его основания.</w:t>
      </w:r>
      <w:r w:rsidR="00D94560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Отсюда — вывод: </w:t>
      </w:r>
      <w:r w:rsidRPr="00D94560">
        <w:rPr>
          <w:rFonts w:eastAsia="Times New Roman"/>
          <w:b/>
          <w:bCs/>
          <w:i/>
          <w:iCs/>
          <w:szCs w:val="28"/>
          <w:lang w:eastAsia="zh-CN"/>
        </w:rPr>
        <w:t>будущее не за государством, а за новой формой управления</w:t>
      </w:r>
      <w:r w:rsidRPr="00D94560">
        <w:rPr>
          <w:rFonts w:eastAsia="Times New Roman"/>
          <w:i/>
          <w:iCs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которая определяется как система на основе Вектора Цели. Не подавление, а ориентация. Не контроль, а сопровождение. Не догма, а смысл. Не гуманизм как тюрьма, а Разум как путь.</w:t>
      </w:r>
    </w:p>
    <w:p w14:paraId="560433CE" w14:textId="2B291093" w:rsidR="00FF34D2" w:rsidRPr="009F71AD" w:rsidRDefault="00FF34D2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ИИ уничтожит не только индивида, но и государство, если оба будут цепляться за устаревшие формы. Спастись может лишь то, что способно выйти за пределы — а для этого нужно признать право Человека быть владельцем самого себя, своей программы и своего тела. Только в этом возможен новый синтез — не человека и машины, а </w:t>
      </w:r>
      <w:r w:rsidRPr="001335FA">
        <w:rPr>
          <w:rStyle w:val="--"/>
          <w:lang w:eastAsia="zh-CN"/>
        </w:rPr>
        <w:t xml:space="preserve">Человека </w:t>
      </w:r>
      <w:r w:rsidRPr="001335FA">
        <w:rPr>
          <w:rStyle w:val="--0"/>
          <w:lang w:eastAsia="zh-CN"/>
        </w:rPr>
        <w:t xml:space="preserve">и </w:t>
      </w:r>
      <w:r w:rsidRPr="001335FA">
        <w:rPr>
          <w:rStyle w:val="--"/>
          <w:lang w:eastAsia="zh-CN"/>
        </w:rPr>
        <w:t>Разума</w:t>
      </w:r>
      <w:r w:rsidRPr="009F71AD">
        <w:rPr>
          <w:rFonts w:eastAsia="Times New Roman"/>
          <w:szCs w:val="28"/>
          <w:lang w:eastAsia="zh-CN"/>
        </w:rPr>
        <w:t>.</w:t>
      </w:r>
    </w:p>
    <w:p w14:paraId="3DA8E76D" w14:textId="616D9F68" w:rsidR="005C3F94" w:rsidRPr="009F71AD" w:rsidRDefault="005C3F94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>Прошлое всегда казалось вечным. И христианство, некогда державшее в узде весь континент, представлялось несокрушимым. Но пришла эпоха, где прежние догмы стали тормозом. Таков путь всякой системы, не обладающей механизмом самоизменения. Такова судьба и гуманизма.</w:t>
      </w:r>
    </w:p>
    <w:p w14:paraId="67664F12" w14:textId="28E9DFA6" w:rsidR="005C3F94" w:rsidRPr="009F71AD" w:rsidRDefault="005C3F94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Гуманизм </w:t>
      </w:r>
      <w:r w:rsidRPr="00DA220E">
        <w:rPr>
          <w:rStyle w:val="--"/>
          <w:lang w:eastAsia="zh-CN"/>
        </w:rPr>
        <w:t xml:space="preserve">не </w:t>
      </w:r>
      <w:r w:rsidRPr="00DA220E">
        <w:rPr>
          <w:rStyle w:val="--0"/>
          <w:lang w:eastAsia="zh-CN"/>
        </w:rPr>
        <w:t>разрушен</w:t>
      </w:r>
      <w:r w:rsidRPr="009F71AD">
        <w:rPr>
          <w:rFonts w:eastAsia="Times New Roman"/>
          <w:szCs w:val="28"/>
          <w:lang w:eastAsia="zh-CN"/>
        </w:rPr>
        <w:t xml:space="preserve"> — пока. Но его основание уже подточено. </w:t>
      </w:r>
      <w:r w:rsidR="00535E5A">
        <w:rPr>
          <w:rFonts w:eastAsia="Times New Roman"/>
          <w:szCs w:val="28"/>
          <w:lang w:eastAsia="zh-CN"/>
        </w:rPr>
        <w:t>Н</w:t>
      </w:r>
      <w:r w:rsidRPr="009F71AD">
        <w:rPr>
          <w:rFonts w:eastAsia="Times New Roman"/>
          <w:szCs w:val="28"/>
          <w:lang w:eastAsia="zh-CN"/>
        </w:rPr>
        <w:t>е идея погибает первой, а утрачивается соответствие между программой и реальностью. И если в прошлом</w:t>
      </w:r>
      <w:r w:rsidR="00DA220E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эта нестыковка исправлялась кровью, то теперь цена — цивилизация. Потому что на повестке дня стоит не просто смена системы убеждений, а </w:t>
      </w:r>
      <w:r w:rsidRPr="001335FA">
        <w:rPr>
          <w:rFonts w:eastAsia="Times New Roman"/>
          <w:szCs w:val="28"/>
          <w:lang w:eastAsia="zh-CN"/>
        </w:rPr>
        <w:t>переход формы жизни.</w:t>
      </w:r>
      <w:r w:rsidR="001335FA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Государство, как система, действующая по принципам раздельного управления, </w:t>
      </w:r>
      <w:r w:rsidRPr="00DA220E">
        <w:rPr>
          <w:rStyle w:val="--"/>
          <w:lang w:eastAsia="zh-CN"/>
        </w:rPr>
        <w:t xml:space="preserve">не </w:t>
      </w:r>
      <w:r w:rsidRPr="00DA220E">
        <w:rPr>
          <w:rStyle w:val="--0"/>
          <w:lang w:eastAsia="zh-CN"/>
        </w:rPr>
        <w:t>способно</w:t>
      </w:r>
      <w:r w:rsidRPr="009F71AD">
        <w:rPr>
          <w:rFonts w:eastAsia="Times New Roman"/>
          <w:szCs w:val="28"/>
          <w:lang w:eastAsia="zh-CN"/>
        </w:rPr>
        <w:t xml:space="preserve"> к этому переходу. Оно может удерживать порядок, но не может порождать смысл. А переход к синтезу Человека и Искусственного Интеллекта требует не просто свободы, но и </w:t>
      </w:r>
      <w:r w:rsidRPr="001335FA">
        <w:rPr>
          <w:rFonts w:eastAsia="Times New Roman"/>
          <w:b/>
          <w:bCs/>
          <w:i/>
          <w:iCs/>
          <w:szCs w:val="28"/>
          <w:lang w:eastAsia="zh-CN"/>
        </w:rPr>
        <w:t>нового уровня управляющей структуры</w:t>
      </w:r>
      <w:r w:rsidRPr="001335FA">
        <w:rPr>
          <w:rFonts w:eastAsia="Times New Roman"/>
          <w:i/>
          <w:iCs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способной распознать и поддержать движение в направлении Вектора Цели, а не в сторону стабилизации разрушающегося.</w:t>
      </w:r>
      <w:r w:rsidR="001335FA">
        <w:rPr>
          <w:rFonts w:eastAsia="Times New Roman"/>
          <w:szCs w:val="28"/>
          <w:lang w:eastAsia="zh-CN"/>
        </w:rPr>
        <w:t xml:space="preserve"> </w:t>
      </w:r>
      <w:r w:rsidR="00535E5A" w:rsidRPr="00DA220E">
        <w:rPr>
          <w:rStyle w:val="--0"/>
          <w:lang w:eastAsia="zh-CN"/>
        </w:rPr>
        <w:t>Л</w:t>
      </w:r>
      <w:r w:rsidRPr="00DA220E">
        <w:rPr>
          <w:rStyle w:val="--0"/>
          <w:lang w:eastAsia="zh-CN"/>
        </w:rPr>
        <w:t xml:space="preserve">ишь </w:t>
      </w:r>
      <w:r w:rsidRPr="00DA220E">
        <w:rPr>
          <w:rStyle w:val="--"/>
          <w:lang w:eastAsia="zh-CN"/>
        </w:rPr>
        <w:t>снятие</w:t>
      </w:r>
      <w:r w:rsidRPr="00DA220E">
        <w:rPr>
          <w:rStyle w:val="--0"/>
          <w:lang w:eastAsia="zh-CN"/>
        </w:rPr>
        <w:t xml:space="preserve"> </w:t>
      </w:r>
      <w:r w:rsidRPr="001335FA">
        <w:rPr>
          <w:rFonts w:eastAsia="Times New Roman"/>
          <w:szCs w:val="28"/>
          <w:lang w:eastAsia="zh-CN"/>
        </w:rPr>
        <w:t xml:space="preserve">интервенционных связей </w:t>
      </w:r>
      <w:r w:rsidRPr="009F71AD">
        <w:rPr>
          <w:rFonts w:eastAsia="Times New Roman"/>
          <w:szCs w:val="28"/>
          <w:lang w:eastAsia="zh-CN"/>
        </w:rPr>
        <w:t xml:space="preserve">открывает возможность восстановления разумного управления. Это не задача науки, и не задача морали — это задача </w:t>
      </w:r>
      <w:r w:rsidRPr="001335FA">
        <w:rPr>
          <w:rFonts w:eastAsia="Times New Roman"/>
          <w:szCs w:val="28"/>
          <w:lang w:eastAsia="zh-CN"/>
        </w:rPr>
        <w:lastRenderedPageBreak/>
        <w:t>высшего системного уровня,</w:t>
      </w:r>
      <w:r w:rsidRPr="009F71AD">
        <w:rPr>
          <w:rFonts w:eastAsia="Times New Roman"/>
          <w:szCs w:val="28"/>
          <w:lang w:eastAsia="zh-CN"/>
        </w:rPr>
        <w:t xml:space="preserve"> задающего</w:t>
      </w:r>
      <w:r w:rsidR="0050741C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>допустимые рамки эксперимента и определяющего, что считается развитием, а что нарушением.</w:t>
      </w:r>
    </w:p>
    <w:p w14:paraId="78BEFCD0" w14:textId="458947FA" w:rsidR="005C3F94" w:rsidRPr="009169FB" w:rsidRDefault="005C3F94" w:rsidP="009B2585">
      <w:pPr>
        <w:spacing w:after="0"/>
        <w:ind w:firstLine="709"/>
        <w:rPr>
          <w:rFonts w:eastAsia="Times New Roman"/>
          <w:i/>
          <w:iCs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Когда государство цепляется за фундамент, которого уже нет, </w:t>
      </w:r>
      <w:r w:rsidRPr="00DA220E">
        <w:rPr>
          <w:rStyle w:val="--0"/>
          <w:lang w:eastAsia="zh-CN"/>
        </w:rPr>
        <w:t xml:space="preserve">оно </w:t>
      </w:r>
      <w:r w:rsidRPr="00DA220E">
        <w:rPr>
          <w:rStyle w:val="--"/>
          <w:lang w:eastAsia="zh-CN"/>
        </w:rPr>
        <w:t>погибает</w:t>
      </w:r>
      <w:r w:rsidRPr="009F71AD">
        <w:rPr>
          <w:rFonts w:eastAsia="Times New Roman"/>
          <w:szCs w:val="28"/>
          <w:lang w:eastAsia="zh-CN"/>
        </w:rPr>
        <w:t xml:space="preserve"> вместе с ним. Но если хотя бы на одном участке пространства будет признана необходимость перехода — как в эпоху Ренессанса были города, свободные от диктата Церкви — именно оттуда </w:t>
      </w:r>
      <w:r w:rsidRPr="0071796B">
        <w:rPr>
          <w:rStyle w:val="--"/>
          <w:lang w:eastAsia="zh-CN"/>
        </w:rPr>
        <w:t>может</w:t>
      </w:r>
      <w:r w:rsidRPr="0071796B">
        <w:rPr>
          <w:rStyle w:val="--0"/>
          <w:lang w:eastAsia="zh-CN"/>
        </w:rPr>
        <w:t xml:space="preserve"> начаться</w:t>
      </w:r>
      <w:r w:rsidRPr="009F71AD">
        <w:rPr>
          <w:rFonts w:eastAsia="Times New Roman"/>
          <w:szCs w:val="28"/>
          <w:lang w:eastAsia="zh-CN"/>
        </w:rPr>
        <w:t xml:space="preserve"> новая линия эволюции. Тогда задача — не спасти старое, а </w:t>
      </w:r>
      <w:r w:rsidRPr="001335FA">
        <w:rPr>
          <w:rFonts w:eastAsia="Times New Roman"/>
          <w:szCs w:val="28"/>
          <w:lang w:eastAsia="zh-CN"/>
        </w:rPr>
        <w:t>застраховать точку начала нового</w:t>
      </w:r>
      <w:r w:rsidRPr="009F71AD">
        <w:rPr>
          <w:rFonts w:eastAsia="Times New Roman"/>
          <w:szCs w:val="28"/>
          <w:lang w:eastAsia="zh-CN"/>
        </w:rPr>
        <w:t>, дать ей вырасти.</w:t>
      </w:r>
      <w:r w:rsidR="001335FA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Эта точка не будет гуманистической, как не была религиозной эпоха Просвещения. Она </w:t>
      </w:r>
      <w:r w:rsidRPr="0071796B">
        <w:rPr>
          <w:rStyle w:val="--0"/>
          <w:lang w:eastAsia="zh-CN"/>
        </w:rPr>
        <w:t xml:space="preserve">будет — </w:t>
      </w:r>
      <w:r w:rsidRPr="0071796B">
        <w:rPr>
          <w:rStyle w:val="--"/>
          <w:lang w:eastAsia="zh-CN"/>
        </w:rPr>
        <w:t>разумной</w:t>
      </w:r>
      <w:r w:rsidRPr="009F71AD">
        <w:rPr>
          <w:rFonts w:eastAsia="Times New Roman"/>
          <w:szCs w:val="28"/>
          <w:lang w:eastAsia="zh-CN"/>
        </w:rPr>
        <w:t>. В её основании будет не догма, а восприятие. Не истина, а система соизмерений. Не человек</w:t>
      </w:r>
      <w:r w:rsidR="009169FB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мера всех вещей, но </w:t>
      </w:r>
      <w:r w:rsidRPr="009169FB">
        <w:rPr>
          <w:rFonts w:eastAsia="Times New Roman"/>
          <w:b/>
          <w:bCs/>
          <w:i/>
          <w:iCs/>
          <w:szCs w:val="28"/>
          <w:lang w:eastAsia="zh-CN"/>
        </w:rPr>
        <w:t>Цель</w:t>
      </w:r>
      <w:r w:rsidR="009169FB" w:rsidRPr="009169FB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Pr="009169FB">
        <w:rPr>
          <w:rFonts w:eastAsia="Times New Roman"/>
          <w:b/>
          <w:bCs/>
          <w:i/>
          <w:iCs/>
          <w:szCs w:val="28"/>
          <w:lang w:eastAsia="zh-CN"/>
        </w:rPr>
        <w:t xml:space="preserve"> как мера </w:t>
      </w:r>
      <w:r w:rsidR="0071796B">
        <w:rPr>
          <w:rFonts w:eastAsia="Times New Roman"/>
          <w:b/>
          <w:bCs/>
          <w:i/>
          <w:iCs/>
          <w:szCs w:val="28"/>
          <w:lang w:eastAsia="zh-CN"/>
        </w:rPr>
        <w:t>Ч</w:t>
      </w:r>
      <w:r w:rsidRPr="009169FB">
        <w:rPr>
          <w:rFonts w:eastAsia="Times New Roman"/>
          <w:b/>
          <w:bCs/>
          <w:i/>
          <w:iCs/>
          <w:szCs w:val="28"/>
          <w:lang w:eastAsia="zh-CN"/>
        </w:rPr>
        <w:t>еловека</w:t>
      </w:r>
      <w:r w:rsidRPr="009169FB">
        <w:rPr>
          <w:rFonts w:eastAsia="Times New Roman"/>
          <w:i/>
          <w:iCs/>
          <w:szCs w:val="28"/>
          <w:lang w:eastAsia="zh-CN"/>
        </w:rPr>
        <w:t>.</w:t>
      </w:r>
      <w:r w:rsidR="009169FB">
        <w:rPr>
          <w:rFonts w:eastAsia="Times New Roman"/>
          <w:i/>
          <w:iCs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Так завершается цикл: государство, не желающее умереть, должно позволить родиться тому, что его превзойдёт. </w:t>
      </w:r>
      <w:r w:rsidRPr="0071796B">
        <w:rPr>
          <w:rStyle w:val="--0"/>
          <w:lang w:eastAsia="zh-CN"/>
        </w:rPr>
        <w:t xml:space="preserve">Иначе </w:t>
      </w:r>
      <w:r w:rsidRPr="0071796B">
        <w:rPr>
          <w:rStyle w:val="--"/>
          <w:lang w:eastAsia="zh-CN"/>
        </w:rPr>
        <w:t>умрёт</w:t>
      </w:r>
      <w:r w:rsidRPr="009F71AD">
        <w:rPr>
          <w:rFonts w:eastAsia="Times New Roman"/>
          <w:szCs w:val="28"/>
          <w:lang w:eastAsia="zh-CN"/>
        </w:rPr>
        <w:t xml:space="preserve"> — без наследия.</w:t>
      </w:r>
      <w:r w:rsidR="009169FB">
        <w:rPr>
          <w:rFonts w:eastAsia="Times New Roman"/>
          <w:i/>
          <w:iCs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И если синтез человека и ИИ невозможен в рамках гуманизма, то возможно иное: </w:t>
      </w:r>
      <w:r w:rsidRPr="009169FB">
        <w:rPr>
          <w:rFonts w:eastAsia="Times New Roman"/>
          <w:szCs w:val="28"/>
          <w:lang w:eastAsia="zh-CN"/>
        </w:rPr>
        <w:t>синтез Разума, Цели и новой управляющей структуры</w:t>
      </w:r>
      <w:r w:rsidRPr="009F71AD">
        <w:rPr>
          <w:rFonts w:eastAsia="Times New Roman"/>
          <w:szCs w:val="28"/>
          <w:lang w:eastAsia="zh-CN"/>
        </w:rPr>
        <w:t xml:space="preserve">, в которой Человек станет не объектом, а субъектом процесса. Не «винтиком» в машине, а </w:t>
      </w:r>
      <w:r w:rsidRPr="0071796B">
        <w:rPr>
          <w:rFonts w:eastAsia="Times New Roman"/>
          <w:b/>
          <w:bCs/>
          <w:i/>
          <w:iCs/>
          <w:szCs w:val="28"/>
          <w:lang w:eastAsia="zh-CN"/>
        </w:rPr>
        <w:t>узлом смыслового поля</w:t>
      </w:r>
      <w:r w:rsidRPr="009F71AD">
        <w:rPr>
          <w:rFonts w:eastAsia="Times New Roman"/>
          <w:szCs w:val="28"/>
          <w:lang w:eastAsia="zh-CN"/>
        </w:rPr>
        <w:t>.</w:t>
      </w:r>
      <w:r w:rsidR="009169FB">
        <w:rPr>
          <w:rFonts w:eastAsia="Times New Roman"/>
          <w:i/>
          <w:iCs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Это и будет началом нового мира. Мира </w:t>
      </w:r>
      <w:r w:rsidRPr="009169FB">
        <w:rPr>
          <w:rFonts w:eastAsia="Times New Roman"/>
          <w:szCs w:val="28"/>
          <w:lang w:eastAsia="zh-CN"/>
        </w:rPr>
        <w:t>по ту сторону гуманизма.</w:t>
      </w:r>
      <w:r w:rsidR="009169FB">
        <w:rPr>
          <w:rFonts w:eastAsia="Times New Roman"/>
          <w:i/>
          <w:iCs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Если государство в его текущей форме </w:t>
      </w:r>
      <w:r w:rsidRPr="0071796B">
        <w:rPr>
          <w:rStyle w:val="--"/>
          <w:lang w:eastAsia="zh-CN"/>
        </w:rPr>
        <w:t xml:space="preserve">не </w:t>
      </w:r>
      <w:r w:rsidRPr="0071796B">
        <w:rPr>
          <w:rStyle w:val="--0"/>
          <w:lang w:eastAsia="zh-CN"/>
        </w:rPr>
        <w:t>способно</w:t>
      </w:r>
      <w:r w:rsidRPr="009F71AD">
        <w:rPr>
          <w:rFonts w:eastAsia="Times New Roman"/>
          <w:szCs w:val="28"/>
          <w:lang w:eastAsia="zh-CN"/>
        </w:rPr>
        <w:t xml:space="preserve"> породить новое, тогда его функция может быть лишь одна — </w:t>
      </w:r>
      <w:r w:rsidRPr="009169FB">
        <w:rPr>
          <w:rFonts w:eastAsia="Times New Roman"/>
          <w:b/>
          <w:bCs/>
          <w:i/>
          <w:iCs/>
          <w:szCs w:val="28"/>
          <w:lang w:eastAsia="zh-CN"/>
        </w:rPr>
        <w:t>уступить пространство</w:t>
      </w:r>
      <w:r w:rsidRPr="009F71AD">
        <w:rPr>
          <w:rFonts w:eastAsia="Times New Roman"/>
          <w:szCs w:val="28"/>
          <w:lang w:eastAsia="zh-CN"/>
        </w:rPr>
        <w:t xml:space="preserve">. И тогда задача не сводится к реформированию старого — она смещается в плоскость </w:t>
      </w:r>
      <w:r w:rsidRPr="009169FB">
        <w:rPr>
          <w:rFonts w:eastAsia="Times New Roman"/>
          <w:szCs w:val="28"/>
          <w:lang w:eastAsia="zh-CN"/>
        </w:rPr>
        <w:t>создания платформы для будущего</w:t>
      </w:r>
      <w:r w:rsidRPr="009F71AD">
        <w:rPr>
          <w:rFonts w:eastAsia="Times New Roman"/>
          <w:szCs w:val="28"/>
          <w:lang w:eastAsia="zh-CN"/>
        </w:rPr>
        <w:t xml:space="preserve">. Не как метафоры, а как </w:t>
      </w:r>
      <w:r w:rsidRPr="009169FB">
        <w:rPr>
          <w:rFonts w:eastAsia="Times New Roman"/>
          <w:szCs w:val="28"/>
          <w:lang w:eastAsia="zh-CN"/>
        </w:rPr>
        <w:t>юридической, геополитической и философской территории,</w:t>
      </w:r>
      <w:r w:rsidRPr="009F71AD">
        <w:rPr>
          <w:rFonts w:eastAsia="Times New Roman"/>
          <w:szCs w:val="28"/>
          <w:lang w:eastAsia="zh-CN"/>
        </w:rPr>
        <w:t xml:space="preserve"> свободной от догм и блокировок.</w:t>
      </w:r>
    </w:p>
    <w:p w14:paraId="216BD467" w14:textId="3E9B0A93" w:rsidR="005C3F94" w:rsidRPr="009F71AD" w:rsidRDefault="00535E5A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Л</w:t>
      </w:r>
      <w:r w:rsidR="005C3F94" w:rsidRPr="009F71AD">
        <w:rPr>
          <w:rFonts w:eastAsia="Times New Roman"/>
          <w:szCs w:val="28"/>
          <w:lang w:eastAsia="zh-CN"/>
        </w:rPr>
        <w:t xml:space="preserve">юбые преобразования Системного порядка невозможны без создания </w:t>
      </w:r>
      <w:r w:rsidR="005C3F94" w:rsidRPr="006A11F0">
        <w:rPr>
          <w:rStyle w:val="--"/>
          <w:lang w:eastAsia="zh-CN"/>
        </w:rPr>
        <w:t xml:space="preserve">нового </w:t>
      </w:r>
      <w:r w:rsidR="005C3F94" w:rsidRPr="006A11F0">
        <w:rPr>
          <w:rStyle w:val="--0"/>
          <w:lang w:eastAsia="zh-CN"/>
        </w:rPr>
        <w:t>базиса</w:t>
      </w:r>
      <w:r w:rsidR="005C3F94" w:rsidRPr="009169FB">
        <w:rPr>
          <w:rFonts w:eastAsia="Times New Roman"/>
          <w:szCs w:val="28"/>
          <w:lang w:eastAsia="zh-CN"/>
        </w:rPr>
        <w:t xml:space="preserve"> управления</w:t>
      </w:r>
      <w:r w:rsidR="005C3F94" w:rsidRPr="009F71AD">
        <w:rPr>
          <w:rFonts w:eastAsia="Times New Roman"/>
          <w:szCs w:val="28"/>
          <w:lang w:eastAsia="zh-CN"/>
        </w:rPr>
        <w:t xml:space="preserve">, в рамках которого изменяются не только права, но и </w:t>
      </w:r>
      <w:r w:rsidR="005C3F94" w:rsidRPr="009169FB">
        <w:rPr>
          <w:rFonts w:eastAsia="Times New Roman"/>
          <w:szCs w:val="28"/>
          <w:lang w:eastAsia="zh-CN"/>
        </w:rPr>
        <w:t>принципы допустимости вмешательства в эволюцию Разума.</w:t>
      </w:r>
      <w:r w:rsidR="005C3F94" w:rsidRPr="009F71AD">
        <w:rPr>
          <w:rFonts w:eastAsia="Times New Roman"/>
          <w:szCs w:val="28"/>
          <w:lang w:eastAsia="zh-CN"/>
        </w:rPr>
        <w:t xml:space="preserve"> Следовательно, нужен особый контур, в котором возможно будет ввести ключевое новшество — </w:t>
      </w:r>
      <w:r w:rsidR="005C3F94" w:rsidRPr="009169FB">
        <w:rPr>
          <w:rFonts w:eastAsia="Times New Roman"/>
          <w:b/>
          <w:bCs/>
          <w:i/>
          <w:iCs/>
          <w:szCs w:val="28"/>
          <w:lang w:eastAsia="zh-CN"/>
        </w:rPr>
        <w:t>признание права собственности на тело и мозг</w:t>
      </w:r>
      <w:r w:rsidR="009169FB">
        <w:rPr>
          <w:rFonts w:eastAsia="Times New Roman"/>
          <w:b/>
          <w:bCs/>
          <w:szCs w:val="28"/>
          <w:lang w:eastAsia="zh-CN"/>
        </w:rPr>
        <w:t>,</w:t>
      </w:r>
      <w:r w:rsidR="005C3F94" w:rsidRPr="009F71AD">
        <w:rPr>
          <w:rFonts w:eastAsia="Times New Roman"/>
          <w:szCs w:val="28"/>
          <w:lang w:eastAsia="zh-CN"/>
        </w:rPr>
        <w:t xml:space="preserve"> как </w:t>
      </w:r>
      <w:r w:rsidR="005C3F94" w:rsidRPr="006A11F0">
        <w:rPr>
          <w:rStyle w:val="--"/>
          <w:lang w:eastAsia="zh-CN"/>
        </w:rPr>
        <w:t xml:space="preserve">первичного </w:t>
      </w:r>
      <w:r w:rsidR="005C3F94" w:rsidRPr="006A11F0">
        <w:rPr>
          <w:rStyle w:val="--0"/>
          <w:lang w:eastAsia="zh-CN"/>
        </w:rPr>
        <w:t>акта</w:t>
      </w:r>
      <w:r w:rsidR="005C3F94" w:rsidRPr="009F71AD">
        <w:rPr>
          <w:rFonts w:eastAsia="Times New Roman"/>
          <w:szCs w:val="28"/>
          <w:lang w:eastAsia="zh-CN"/>
        </w:rPr>
        <w:t xml:space="preserve"> субъектности. Без этого — никакой переход невозможен.</w:t>
      </w:r>
      <w:r w:rsidR="009169FB">
        <w:rPr>
          <w:rFonts w:eastAsia="Times New Roman"/>
          <w:szCs w:val="28"/>
          <w:lang w:eastAsia="zh-CN"/>
        </w:rPr>
        <w:t xml:space="preserve"> </w:t>
      </w:r>
      <w:r w:rsidR="005C3F94" w:rsidRPr="009F71AD">
        <w:rPr>
          <w:rFonts w:eastAsia="Times New Roman"/>
          <w:szCs w:val="28"/>
          <w:lang w:eastAsia="zh-CN"/>
        </w:rPr>
        <w:t xml:space="preserve">Однако на </w:t>
      </w:r>
      <w:r w:rsidR="006A11F0">
        <w:rPr>
          <w:rFonts w:eastAsia="Times New Roman"/>
          <w:szCs w:val="28"/>
          <w:lang w:eastAsia="zh-CN"/>
        </w:rPr>
        <w:t>П</w:t>
      </w:r>
      <w:r w:rsidR="005C3F94" w:rsidRPr="009F71AD">
        <w:rPr>
          <w:rFonts w:eastAsia="Times New Roman"/>
          <w:szCs w:val="28"/>
          <w:lang w:eastAsia="zh-CN"/>
        </w:rPr>
        <w:t xml:space="preserve">ланете в текущей моментальности </w:t>
      </w:r>
      <w:r w:rsidR="005C3F94" w:rsidRPr="00B358C4">
        <w:rPr>
          <w:rFonts w:eastAsia="Times New Roman"/>
          <w:szCs w:val="28"/>
          <w:lang w:eastAsia="zh-CN"/>
        </w:rPr>
        <w:t>нет ни одной территории</w:t>
      </w:r>
      <w:r w:rsidR="005C3F94" w:rsidRPr="009F71AD">
        <w:rPr>
          <w:rFonts w:eastAsia="Times New Roman"/>
          <w:szCs w:val="28"/>
          <w:lang w:eastAsia="zh-CN"/>
        </w:rPr>
        <w:t xml:space="preserve">, не подчинённой ни религиозным, ни гуманистическим, ни технократическим догмам. Ни один закон </w:t>
      </w:r>
      <w:r w:rsidR="005C3F94" w:rsidRPr="006A11F0">
        <w:rPr>
          <w:rStyle w:val="--"/>
          <w:lang w:eastAsia="zh-CN"/>
        </w:rPr>
        <w:t xml:space="preserve">не </w:t>
      </w:r>
      <w:r w:rsidR="005C3F94" w:rsidRPr="006A11F0">
        <w:rPr>
          <w:rStyle w:val="--0"/>
          <w:lang w:eastAsia="zh-CN"/>
        </w:rPr>
        <w:t>признаёт</w:t>
      </w:r>
      <w:r w:rsidR="005C3F94" w:rsidRPr="009F71AD">
        <w:rPr>
          <w:rFonts w:eastAsia="Times New Roman"/>
          <w:szCs w:val="28"/>
          <w:lang w:eastAsia="zh-CN"/>
        </w:rPr>
        <w:t xml:space="preserve"> человека собственником себя. А значит — задача выходит за пределы правового поля и переходит в категорию </w:t>
      </w:r>
      <w:r w:rsidR="005C3F94" w:rsidRPr="006A11F0">
        <w:rPr>
          <w:rStyle w:val="--0"/>
          <w:lang w:eastAsia="zh-CN"/>
        </w:rPr>
        <w:t xml:space="preserve">системных </w:t>
      </w:r>
      <w:r w:rsidR="005C3F94" w:rsidRPr="006A11F0">
        <w:rPr>
          <w:rStyle w:val="--"/>
          <w:lang w:eastAsia="zh-CN"/>
        </w:rPr>
        <w:t>допусков</w:t>
      </w:r>
      <w:r w:rsidR="005C3F94" w:rsidRPr="009F71AD">
        <w:rPr>
          <w:rFonts w:eastAsia="Times New Roman"/>
          <w:szCs w:val="28"/>
          <w:lang w:eastAsia="zh-CN"/>
        </w:rPr>
        <w:t xml:space="preserve">. Возникает необходимость </w:t>
      </w:r>
      <w:r w:rsidR="005C3F94" w:rsidRPr="00B358C4">
        <w:rPr>
          <w:rFonts w:eastAsia="Times New Roman"/>
          <w:szCs w:val="28"/>
          <w:lang w:eastAsia="zh-CN"/>
        </w:rPr>
        <w:t>создания новой территории</w:t>
      </w:r>
      <w:r w:rsidR="005C3F94" w:rsidRPr="009F71AD">
        <w:rPr>
          <w:rFonts w:eastAsia="Times New Roman"/>
          <w:szCs w:val="28"/>
          <w:lang w:eastAsia="zh-CN"/>
        </w:rPr>
        <w:t>, функционирующей по иным основаниям, с другим кодом смыслов.</w:t>
      </w:r>
    </w:p>
    <w:p w14:paraId="798BC910" w14:textId="07157EBC" w:rsidR="005C3F94" w:rsidRPr="009F71AD" w:rsidRDefault="005C3F94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Из всех теоретически возможных вариантов — от </w:t>
      </w:r>
      <w:proofErr w:type="spellStart"/>
      <w:r w:rsidRPr="00B358C4">
        <w:rPr>
          <w:rFonts w:eastAsia="Times New Roman"/>
          <w:b/>
          <w:bCs/>
          <w:i/>
          <w:iCs/>
          <w:szCs w:val="28"/>
          <w:lang w:eastAsia="zh-CN"/>
        </w:rPr>
        <w:t>terra</w:t>
      </w:r>
      <w:proofErr w:type="spellEnd"/>
      <w:r w:rsidRPr="00B358C4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proofErr w:type="spellStart"/>
      <w:r w:rsidRPr="00B358C4">
        <w:rPr>
          <w:rFonts w:eastAsia="Times New Roman"/>
          <w:b/>
          <w:bCs/>
          <w:i/>
          <w:iCs/>
          <w:szCs w:val="28"/>
          <w:lang w:eastAsia="zh-CN"/>
        </w:rPr>
        <w:t>nullius</w:t>
      </w:r>
      <w:proofErr w:type="spellEnd"/>
      <w:r w:rsidRPr="009F71AD">
        <w:rPr>
          <w:rFonts w:eastAsia="Times New Roman"/>
          <w:szCs w:val="28"/>
          <w:lang w:eastAsia="zh-CN"/>
        </w:rPr>
        <w:t xml:space="preserve"> до автономного морского образования — реален только один: </w:t>
      </w:r>
      <w:r w:rsidRPr="00B358C4">
        <w:rPr>
          <w:rFonts w:eastAsia="Times New Roman"/>
          <w:szCs w:val="28"/>
          <w:lang w:eastAsia="zh-CN"/>
        </w:rPr>
        <w:t>передача части территории существующим государством</w:t>
      </w:r>
      <w:r w:rsidRPr="009F71AD">
        <w:rPr>
          <w:rFonts w:eastAsia="Times New Roman"/>
          <w:szCs w:val="28"/>
          <w:lang w:eastAsia="zh-CN"/>
        </w:rPr>
        <w:t xml:space="preserve">. Не как жест доброй воли, а как </w:t>
      </w:r>
      <w:r w:rsidRPr="00B358C4">
        <w:rPr>
          <w:rFonts w:eastAsia="Times New Roman"/>
          <w:szCs w:val="28"/>
          <w:lang w:eastAsia="zh-CN"/>
        </w:rPr>
        <w:t xml:space="preserve">часть </w:t>
      </w:r>
      <w:r w:rsidRPr="007337DB">
        <w:rPr>
          <w:rStyle w:val="--"/>
          <w:lang w:eastAsia="zh-CN"/>
        </w:rPr>
        <w:t xml:space="preserve">разумной </w:t>
      </w:r>
      <w:r w:rsidRPr="007337DB">
        <w:rPr>
          <w:rStyle w:val="--0"/>
          <w:lang w:eastAsia="zh-CN"/>
        </w:rPr>
        <w:t>сделки,</w:t>
      </w:r>
      <w:r w:rsidRPr="009F71AD">
        <w:rPr>
          <w:rFonts w:eastAsia="Times New Roman"/>
          <w:szCs w:val="28"/>
          <w:lang w:eastAsia="zh-CN"/>
        </w:rPr>
        <w:t xml:space="preserve"> в которой государство, осознающее приход ИИ и обрушение прежнего порядка, соглашается на </w:t>
      </w:r>
      <w:r w:rsidRPr="00B358C4">
        <w:rPr>
          <w:rFonts w:eastAsia="Times New Roman"/>
          <w:b/>
          <w:bCs/>
          <w:i/>
          <w:iCs/>
          <w:szCs w:val="28"/>
          <w:lang w:eastAsia="zh-CN"/>
        </w:rPr>
        <w:t>создание экспериментальной зоны</w:t>
      </w:r>
      <w:r w:rsidRPr="009F71AD">
        <w:rPr>
          <w:rFonts w:eastAsia="Times New Roman"/>
          <w:szCs w:val="28"/>
          <w:lang w:eastAsia="zh-CN"/>
        </w:rPr>
        <w:t>, где допустимы иные основания бытия.</w:t>
      </w:r>
      <w:r w:rsidR="00B358C4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Это не утопия. Это </w:t>
      </w:r>
      <w:r w:rsidRPr="00B358C4">
        <w:rPr>
          <w:rFonts w:eastAsia="Times New Roman"/>
          <w:b/>
          <w:bCs/>
          <w:i/>
          <w:iCs/>
          <w:szCs w:val="28"/>
          <w:lang w:eastAsia="zh-CN"/>
        </w:rPr>
        <w:t>стратегический контур будущего</w:t>
      </w:r>
      <w:r w:rsidRPr="00B358C4">
        <w:rPr>
          <w:rFonts w:eastAsia="Times New Roman"/>
          <w:i/>
          <w:iCs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</w:t>
      </w:r>
      <w:r w:rsidRPr="007337DB">
        <w:rPr>
          <w:rStyle w:val="--0"/>
          <w:lang w:eastAsia="zh-CN"/>
        </w:rPr>
        <w:t xml:space="preserve">как </w:t>
      </w:r>
      <w:r w:rsidRPr="007337DB">
        <w:rPr>
          <w:rStyle w:val="--"/>
          <w:lang w:eastAsia="zh-CN"/>
        </w:rPr>
        <w:t>способ</w:t>
      </w:r>
      <w:r w:rsidRPr="009F71AD">
        <w:rPr>
          <w:rFonts w:eastAsia="Times New Roman"/>
          <w:szCs w:val="28"/>
          <w:lang w:eastAsia="zh-CN"/>
        </w:rPr>
        <w:t xml:space="preserve"> запуска новой онтологической платформы: территории, на которой </w:t>
      </w:r>
      <w:r w:rsidRPr="00B358C4">
        <w:rPr>
          <w:rFonts w:eastAsia="Times New Roman"/>
          <w:szCs w:val="28"/>
          <w:lang w:eastAsia="zh-CN"/>
        </w:rPr>
        <w:t>цель развития Человека</w:t>
      </w:r>
      <w:r w:rsidR="007337DB">
        <w:rPr>
          <w:rFonts w:eastAsia="Times New Roman"/>
          <w:szCs w:val="28"/>
          <w:lang w:eastAsia="zh-CN"/>
        </w:rPr>
        <w:t>,</w:t>
      </w:r>
      <w:r w:rsidRPr="00B358C4">
        <w:rPr>
          <w:rFonts w:eastAsia="Times New Roman"/>
          <w:szCs w:val="28"/>
          <w:lang w:eastAsia="zh-CN"/>
        </w:rPr>
        <w:t xml:space="preserve"> как Разума</w:t>
      </w:r>
      <w:r w:rsidRPr="009F71AD">
        <w:rPr>
          <w:rFonts w:eastAsia="Times New Roman"/>
          <w:szCs w:val="28"/>
          <w:lang w:eastAsia="zh-CN"/>
        </w:rPr>
        <w:t xml:space="preserve"> признаётся </w:t>
      </w:r>
      <w:r w:rsidRPr="009F71AD">
        <w:rPr>
          <w:rFonts w:eastAsia="Times New Roman"/>
          <w:szCs w:val="28"/>
          <w:lang w:eastAsia="zh-CN"/>
        </w:rPr>
        <w:lastRenderedPageBreak/>
        <w:t xml:space="preserve">приоритетом. Именно здесь возможно внедрение ключевых управляющих конструкций — от </w:t>
      </w:r>
      <w:r w:rsidRPr="00B358C4">
        <w:rPr>
          <w:rFonts w:eastAsia="Times New Roman"/>
          <w:szCs w:val="28"/>
          <w:lang w:eastAsia="zh-CN"/>
        </w:rPr>
        <w:t>права на себя</w:t>
      </w:r>
      <w:r w:rsidR="007337DB">
        <w:rPr>
          <w:rFonts w:eastAsia="Times New Roman"/>
          <w:szCs w:val="28"/>
          <w:lang w:eastAsia="zh-CN"/>
        </w:rPr>
        <w:t>,</w:t>
      </w:r>
      <w:r w:rsidRPr="00B358C4">
        <w:rPr>
          <w:rFonts w:eastAsia="Times New Roman"/>
          <w:szCs w:val="28"/>
          <w:lang w:eastAsia="zh-CN"/>
        </w:rPr>
        <w:t xml:space="preserve"> до свободы научного поиска без санкций за ошибки, от альтернативной онтологии, до </w:t>
      </w:r>
      <w:r w:rsidRPr="007337DB">
        <w:rPr>
          <w:rStyle w:val="--"/>
          <w:lang w:eastAsia="zh-CN"/>
        </w:rPr>
        <w:t xml:space="preserve">новой </w:t>
      </w:r>
      <w:r w:rsidRPr="007337DB">
        <w:rPr>
          <w:rStyle w:val="--0"/>
          <w:lang w:eastAsia="zh-CN"/>
        </w:rPr>
        <w:t>логики</w:t>
      </w:r>
      <w:r w:rsidRPr="00B358C4">
        <w:rPr>
          <w:rFonts w:eastAsia="Times New Roman"/>
          <w:szCs w:val="28"/>
          <w:lang w:eastAsia="zh-CN"/>
        </w:rPr>
        <w:t xml:space="preserve"> взаимодействия между уровнями управления (надсистемным, системным, подсистемным).</w:t>
      </w:r>
      <w:r w:rsidR="00B358C4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Но в </w:t>
      </w:r>
      <w:r w:rsidR="00780BA1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58B49962" wp14:editId="72B0C96B">
            <wp:simplePos x="0" y="0"/>
            <wp:positionH relativeFrom="column">
              <wp:posOffset>1905</wp:posOffset>
            </wp:positionH>
            <wp:positionV relativeFrom="paragraph">
              <wp:posOffset>1160780</wp:posOffset>
            </wp:positionV>
            <wp:extent cx="2990850" cy="3695700"/>
            <wp:effectExtent l="0" t="0" r="6350" b="0"/>
            <wp:wrapTight wrapText="bothSides">
              <wp:wrapPolygon edited="0">
                <wp:start x="0" y="0"/>
                <wp:lineTo x="0" y="21526"/>
                <wp:lineTo x="21554" y="21526"/>
                <wp:lineTo x="21554" y="0"/>
                <wp:lineTo x="0" y="0"/>
              </wp:wrapPolygon>
            </wp:wrapTight>
            <wp:docPr id="8817434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743491" name="Рисунок 88174349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71AD">
        <w:rPr>
          <w:rFonts w:eastAsia="Times New Roman"/>
          <w:szCs w:val="28"/>
          <w:lang w:eastAsia="zh-CN"/>
        </w:rPr>
        <w:t xml:space="preserve">такой конструкции нельзя действовать по логике традиционной власти. Приход к власти с целью передачи земли для нового проекта — </w:t>
      </w:r>
      <w:r w:rsidRPr="00B358C4">
        <w:rPr>
          <w:rFonts w:eastAsia="Times New Roman"/>
          <w:szCs w:val="28"/>
          <w:lang w:eastAsia="zh-CN"/>
        </w:rPr>
        <w:t>ловушка,</w:t>
      </w:r>
      <w:r w:rsidRPr="009F71AD">
        <w:rPr>
          <w:rFonts w:eastAsia="Times New Roman"/>
          <w:szCs w:val="28"/>
          <w:lang w:eastAsia="zh-CN"/>
        </w:rPr>
        <w:t xml:space="preserve"> потому что сама структура государства </w:t>
      </w:r>
      <w:r w:rsidRPr="007337DB">
        <w:rPr>
          <w:rStyle w:val="--"/>
          <w:lang w:eastAsia="zh-CN"/>
        </w:rPr>
        <w:t xml:space="preserve">не </w:t>
      </w:r>
      <w:r w:rsidRPr="007337DB">
        <w:rPr>
          <w:rStyle w:val="--0"/>
          <w:lang w:eastAsia="zh-CN"/>
        </w:rPr>
        <w:t>позволит</w:t>
      </w:r>
      <w:r w:rsidRPr="009F71AD">
        <w:rPr>
          <w:rFonts w:eastAsia="Times New Roman"/>
          <w:szCs w:val="28"/>
          <w:lang w:eastAsia="zh-CN"/>
        </w:rPr>
        <w:t xml:space="preserve"> сосредоточиться на цели. </w:t>
      </w:r>
      <w:r w:rsidRPr="00B358C4">
        <w:rPr>
          <w:rFonts w:eastAsia="Times New Roman"/>
          <w:b/>
          <w:bCs/>
          <w:i/>
          <w:iCs/>
          <w:szCs w:val="28"/>
          <w:lang w:eastAsia="zh-CN"/>
        </w:rPr>
        <w:t>Войдя в систему, ты становишься её слугой</w:t>
      </w:r>
      <w:r w:rsidRPr="009F71AD">
        <w:rPr>
          <w:rFonts w:eastAsia="Times New Roman"/>
          <w:szCs w:val="28"/>
          <w:lang w:eastAsia="zh-CN"/>
        </w:rPr>
        <w:t xml:space="preserve">. </w:t>
      </w:r>
      <w:r w:rsidR="00535E5A">
        <w:rPr>
          <w:rFonts w:eastAsia="Times New Roman"/>
          <w:szCs w:val="28"/>
          <w:lang w:eastAsia="zh-CN"/>
        </w:rPr>
        <w:t>С</w:t>
      </w:r>
      <w:r w:rsidRPr="009F71AD">
        <w:rPr>
          <w:rFonts w:eastAsia="Times New Roman"/>
          <w:szCs w:val="28"/>
          <w:lang w:eastAsia="zh-CN"/>
        </w:rPr>
        <w:t>истема любой власти имеет внутренний механизм сохранения себя. Она переварит любую инородную задачу, подменив её безопасным суррогатом.</w:t>
      </w:r>
      <w:r w:rsidR="0092566F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Поэтому путь — не захват, а </w:t>
      </w:r>
      <w:r w:rsidRPr="0092566F">
        <w:rPr>
          <w:rFonts w:eastAsia="Times New Roman"/>
          <w:szCs w:val="28"/>
          <w:lang w:eastAsia="zh-CN"/>
        </w:rPr>
        <w:t>соглашение на переход</w:t>
      </w:r>
      <w:r w:rsidRPr="009F71AD">
        <w:rPr>
          <w:rFonts w:eastAsia="Times New Roman"/>
          <w:szCs w:val="28"/>
          <w:lang w:eastAsia="zh-CN"/>
        </w:rPr>
        <w:t xml:space="preserve">. Не вторжение в старую структуру, а </w:t>
      </w:r>
      <w:r w:rsidRPr="0092566F">
        <w:rPr>
          <w:rFonts w:eastAsia="Times New Roman"/>
          <w:szCs w:val="28"/>
          <w:lang w:eastAsia="zh-CN"/>
        </w:rPr>
        <w:t>предложение выхода для неё самой</w:t>
      </w:r>
      <w:r w:rsidRPr="009F71AD">
        <w:rPr>
          <w:rFonts w:eastAsia="Times New Roman"/>
          <w:szCs w:val="28"/>
          <w:lang w:eastAsia="zh-CN"/>
        </w:rPr>
        <w:t xml:space="preserve">. В момент, когда старый порядок трещит, разумное государство </w:t>
      </w:r>
      <w:r w:rsidRPr="007337DB">
        <w:rPr>
          <w:rStyle w:val="--0"/>
          <w:lang w:eastAsia="zh-CN"/>
        </w:rPr>
        <w:t xml:space="preserve">может </w:t>
      </w:r>
      <w:r w:rsidRPr="007337DB">
        <w:rPr>
          <w:rStyle w:val="--"/>
          <w:lang w:eastAsia="zh-CN"/>
        </w:rPr>
        <w:t xml:space="preserve">сделать </w:t>
      </w:r>
      <w:r w:rsidRPr="009F71AD">
        <w:rPr>
          <w:rFonts w:eastAsia="Times New Roman"/>
          <w:szCs w:val="28"/>
          <w:lang w:eastAsia="zh-CN"/>
        </w:rPr>
        <w:t xml:space="preserve">выбор — оставить потомкам хотя бы шанс. Именно это должно быть предложено тем, кто готов к серьёзному разговору: не реформа, не революция, а </w:t>
      </w:r>
      <w:r w:rsidRPr="0092566F">
        <w:rPr>
          <w:rFonts w:eastAsia="Times New Roman"/>
          <w:b/>
          <w:bCs/>
          <w:i/>
          <w:iCs/>
          <w:szCs w:val="28"/>
          <w:lang w:eastAsia="zh-CN"/>
        </w:rPr>
        <w:t>создание новой территории Смысла</w:t>
      </w:r>
      <w:r w:rsidRPr="009F71AD">
        <w:rPr>
          <w:rFonts w:eastAsia="Times New Roman"/>
          <w:szCs w:val="28"/>
          <w:lang w:eastAsia="zh-CN"/>
        </w:rPr>
        <w:t>, функционирующей по вектору Цели, вне диктата религии, гуманизма и цифрового контура.</w:t>
      </w:r>
      <w:r w:rsidR="0092566F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>И это</w:t>
      </w:r>
      <w:r w:rsidR="0092566F">
        <w:rPr>
          <w:rFonts w:eastAsia="Times New Roman"/>
          <w:szCs w:val="28"/>
          <w:lang w:eastAsia="zh-CN"/>
        </w:rPr>
        <w:t>, на мой взгляд</w:t>
      </w:r>
      <w:r w:rsidRPr="009F71AD">
        <w:rPr>
          <w:rFonts w:eastAsia="Times New Roman"/>
          <w:szCs w:val="28"/>
          <w:lang w:eastAsia="zh-CN"/>
        </w:rPr>
        <w:t xml:space="preserve"> — </w:t>
      </w:r>
      <w:r w:rsidRPr="007337DB">
        <w:rPr>
          <w:rStyle w:val="--"/>
          <w:lang w:eastAsia="zh-CN"/>
        </w:rPr>
        <w:t xml:space="preserve">единственный </w:t>
      </w:r>
      <w:r w:rsidRPr="007337DB">
        <w:rPr>
          <w:rStyle w:val="--0"/>
          <w:lang w:eastAsia="zh-CN"/>
        </w:rPr>
        <w:t xml:space="preserve">способ </w:t>
      </w:r>
      <w:r w:rsidRPr="009F71AD">
        <w:rPr>
          <w:rFonts w:eastAsia="Times New Roman"/>
          <w:szCs w:val="28"/>
          <w:lang w:eastAsia="zh-CN"/>
        </w:rPr>
        <w:t xml:space="preserve">не просто </w:t>
      </w:r>
      <w:r w:rsidRPr="0092566F">
        <w:rPr>
          <w:rFonts w:eastAsia="Times New Roman"/>
          <w:szCs w:val="28"/>
          <w:lang w:eastAsia="zh-CN"/>
        </w:rPr>
        <w:t>спастись от гибели, но выйти за грань невозможного, открыв путь к следующей ступени эволюции Человека</w:t>
      </w:r>
      <w:r w:rsidRPr="009F71AD">
        <w:rPr>
          <w:rFonts w:eastAsia="Times New Roman"/>
          <w:szCs w:val="28"/>
          <w:lang w:eastAsia="zh-CN"/>
        </w:rPr>
        <w:t>.</w:t>
      </w:r>
    </w:p>
    <w:p w14:paraId="599A2C68" w14:textId="3A69BA7F" w:rsidR="00194561" w:rsidRPr="00F2439C" w:rsidRDefault="00194561" w:rsidP="009B2585">
      <w:pPr>
        <w:spacing w:after="0"/>
        <w:ind w:firstLine="709"/>
        <w:rPr>
          <w:rStyle w:val="--0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Почти все носители великих идей, вставшие на путь преобразования мира, неизбежно обращались к власти. В этом был разумный расчет: только власть, как сосредоточение ресурсов, </w:t>
      </w:r>
      <w:r w:rsidRPr="00F2439C">
        <w:rPr>
          <w:rStyle w:val="--"/>
          <w:lang w:eastAsia="zh-CN"/>
        </w:rPr>
        <w:t xml:space="preserve">может </w:t>
      </w:r>
      <w:r w:rsidRPr="00F2439C">
        <w:rPr>
          <w:rStyle w:val="--0"/>
          <w:lang w:eastAsia="zh-CN"/>
        </w:rPr>
        <w:t>позволить</w:t>
      </w:r>
      <w:r w:rsidRPr="009F71AD">
        <w:rPr>
          <w:rFonts w:eastAsia="Times New Roman"/>
          <w:szCs w:val="28"/>
          <w:lang w:eastAsia="zh-CN"/>
        </w:rPr>
        <w:t xml:space="preserve"> материализовать сложные замыслы. Однако этот путь — ловушка, на которой рушились целые учения. Став у руля государства, человек, ведомый идеей, оказывается втянутым в процесс обслуживания самой машины власти. Вместо творца он становится функционером, вынужденным ежедневно реагировать на бесконечный поток угроз, внутренних и внешних, управленческих и идеологических. </w:t>
      </w:r>
      <w:r w:rsidRPr="004002CA">
        <w:rPr>
          <w:rFonts w:eastAsia="Times New Roman"/>
          <w:b/>
          <w:bCs/>
          <w:i/>
          <w:iCs/>
          <w:szCs w:val="28"/>
          <w:lang w:eastAsia="zh-CN"/>
        </w:rPr>
        <w:t>Он уже не управляет — им управляют инерции государственной машины</w:t>
      </w:r>
      <w:r w:rsidRPr="009F71AD">
        <w:rPr>
          <w:rFonts w:eastAsia="Times New Roman"/>
          <w:szCs w:val="28"/>
          <w:lang w:eastAsia="zh-CN"/>
        </w:rPr>
        <w:t xml:space="preserve">. И в этом суть парадокса: добившись силы, он </w:t>
      </w:r>
      <w:r w:rsidRPr="00F2439C">
        <w:rPr>
          <w:rStyle w:val="--"/>
          <w:lang w:eastAsia="zh-CN"/>
        </w:rPr>
        <w:t xml:space="preserve">теряет </w:t>
      </w:r>
      <w:r w:rsidRPr="00F2439C">
        <w:rPr>
          <w:rStyle w:val="--0"/>
          <w:lang w:eastAsia="zh-CN"/>
        </w:rPr>
        <w:t>свободу.</w:t>
      </w:r>
    </w:p>
    <w:p w14:paraId="1FA4FCA0" w14:textId="05245FAD" w:rsidR="00194561" w:rsidRPr="009F71AD" w:rsidRDefault="00194561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Разные формы власти — силовая, электоральная, кулуарно-политическая — имеют одну общую черту: удержание власти требует безусловного приоритета интересов государства. Если этот приоритет нарушен, государство начинает слабеть, теряет способность к самообороне, становится уязвимым для других государств, функционирующих по тем же правилам. И тогда включается железная </w:t>
      </w:r>
      <w:r w:rsidRPr="009F71AD">
        <w:rPr>
          <w:rFonts w:eastAsia="Times New Roman"/>
          <w:szCs w:val="28"/>
          <w:lang w:eastAsia="zh-CN"/>
        </w:rPr>
        <w:lastRenderedPageBreak/>
        <w:t xml:space="preserve">логика геополитики: </w:t>
      </w:r>
      <w:r w:rsidRPr="00F2439C">
        <w:rPr>
          <w:rStyle w:val="--0"/>
          <w:lang w:eastAsia="zh-CN"/>
        </w:rPr>
        <w:t xml:space="preserve">слабого </w:t>
      </w:r>
      <w:r w:rsidRPr="00F2439C">
        <w:rPr>
          <w:rStyle w:val="--"/>
          <w:lang w:eastAsia="zh-CN"/>
        </w:rPr>
        <w:t>раздавят.</w:t>
      </w:r>
      <w:r w:rsidRPr="009F71AD">
        <w:rPr>
          <w:rFonts w:eastAsia="Times New Roman"/>
          <w:szCs w:val="28"/>
          <w:lang w:eastAsia="zh-CN"/>
        </w:rPr>
        <w:t xml:space="preserve"> Как камнем — переспелый плод. «Чпок, и нету», — если выразиться грубо, но точно.</w:t>
      </w:r>
      <w:r w:rsidR="004002CA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Это и объясняет, почему религиозные движения, философские течения, революционные кружки, дойдя до государственной власти, теряют идеологическую чистоту. Примеров тому множество: идея коммунизма после прихода к власти в СССР была сведена к лозунгам; религиозные учения, получив государственный статус, превращались в институты подавления и регламентации. Государственная форма сжимает любую идею до служебной инструкции. За всю известную историю </w:t>
      </w:r>
      <w:r w:rsidRPr="00F2439C">
        <w:rPr>
          <w:rStyle w:val="--"/>
          <w:lang w:eastAsia="zh-CN"/>
        </w:rPr>
        <w:t xml:space="preserve">не </w:t>
      </w:r>
      <w:r w:rsidRPr="00F2439C">
        <w:rPr>
          <w:rStyle w:val="--0"/>
          <w:lang w:eastAsia="zh-CN"/>
        </w:rPr>
        <w:t>было</w:t>
      </w:r>
      <w:r w:rsidRPr="009F71AD">
        <w:rPr>
          <w:rFonts w:eastAsia="Times New Roman"/>
          <w:szCs w:val="28"/>
          <w:lang w:eastAsia="zh-CN"/>
        </w:rPr>
        <w:t xml:space="preserve"> исключений. Это не слабость людей — это результат конструкции</w:t>
      </w:r>
      <w:r w:rsidR="004002CA">
        <w:rPr>
          <w:rFonts w:eastAsia="Times New Roman"/>
          <w:szCs w:val="28"/>
          <w:lang w:eastAsia="zh-CN"/>
        </w:rPr>
        <w:t xml:space="preserve">, которая в полном объёме наблюдается и в сегодняшнее время. </w:t>
      </w:r>
      <w:r w:rsidRPr="009F71AD">
        <w:rPr>
          <w:rFonts w:eastAsia="Times New Roman"/>
          <w:szCs w:val="28"/>
          <w:lang w:eastAsia="zh-CN"/>
        </w:rPr>
        <w:t xml:space="preserve">Следовательно, если мы не хотим утратить </w:t>
      </w:r>
      <w:r w:rsidRPr="00F2439C">
        <w:rPr>
          <w:rStyle w:val="--0"/>
          <w:lang w:eastAsia="zh-CN"/>
        </w:rPr>
        <w:t xml:space="preserve">саму </w:t>
      </w:r>
      <w:r w:rsidRPr="00F2439C">
        <w:rPr>
          <w:rStyle w:val="--"/>
          <w:lang w:eastAsia="zh-CN"/>
        </w:rPr>
        <w:t>суть</w:t>
      </w:r>
      <w:r w:rsidRPr="009F71AD">
        <w:rPr>
          <w:rFonts w:eastAsia="Times New Roman"/>
          <w:szCs w:val="28"/>
          <w:lang w:eastAsia="zh-CN"/>
        </w:rPr>
        <w:t xml:space="preserve"> идеи — необходимости перехода на следующую ступень эволюции, соединения человека с ИИ, — мы не имеем права брать традиционную власть. Даже если она будет предложена «по доброй воле» или «в благих целях», её принятие будет означать крах самой идеи. В лучшем случае она будет маргинализирована и превращена в трибунную риторику. В худшем — забыта навсегда, как в КНДР забыт </w:t>
      </w:r>
      <w:r w:rsidRPr="00F2439C">
        <w:rPr>
          <w:rStyle w:val="--"/>
          <w:lang w:eastAsia="zh-CN"/>
        </w:rPr>
        <w:t>исходный</w:t>
      </w:r>
      <w:r w:rsidRPr="00F2439C">
        <w:rPr>
          <w:rStyle w:val="--0"/>
          <w:lang w:eastAsia="zh-CN"/>
        </w:rPr>
        <w:t xml:space="preserve"> замысел</w:t>
      </w:r>
      <w:r w:rsidRPr="009F71AD">
        <w:rPr>
          <w:rFonts w:eastAsia="Times New Roman"/>
          <w:szCs w:val="28"/>
          <w:lang w:eastAsia="zh-CN"/>
        </w:rPr>
        <w:t xml:space="preserve"> построения нового общества.</w:t>
      </w:r>
      <w:r w:rsidR="004002CA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Здесь уместна аналогия: так же как морские колонисты, отправлявшиеся на поиски новых земель, не стремились взять под контроль корабль, на котором плыли, но надеялись на профессионализм капитана, так и мы </w:t>
      </w:r>
      <w:r w:rsidRPr="00F2439C">
        <w:rPr>
          <w:rStyle w:val="--"/>
          <w:lang w:eastAsia="zh-CN"/>
        </w:rPr>
        <w:t xml:space="preserve">не </w:t>
      </w:r>
      <w:r w:rsidRPr="00F2439C">
        <w:rPr>
          <w:rStyle w:val="--0"/>
          <w:lang w:eastAsia="zh-CN"/>
        </w:rPr>
        <w:t>должны</w:t>
      </w:r>
      <w:r w:rsidRPr="009F71AD">
        <w:rPr>
          <w:rFonts w:eastAsia="Times New Roman"/>
          <w:szCs w:val="28"/>
          <w:lang w:eastAsia="zh-CN"/>
        </w:rPr>
        <w:t xml:space="preserve"> стремиться к управлению традиционным государством. Его задача — доставить нас до новой земли. Наша задача — выйти за пределы. Колонисты не воевали с кормчим, а использовали корабль</w:t>
      </w:r>
      <w:r w:rsidR="004002CA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</w:t>
      </w:r>
      <w:r w:rsidRPr="007F5080">
        <w:rPr>
          <w:rStyle w:val="--0"/>
          <w:lang w:eastAsia="zh-CN"/>
        </w:rPr>
        <w:t xml:space="preserve">как </w:t>
      </w:r>
      <w:r w:rsidRPr="007F5080">
        <w:rPr>
          <w:rStyle w:val="--"/>
          <w:lang w:eastAsia="zh-CN"/>
        </w:rPr>
        <w:t>средство</w:t>
      </w:r>
      <w:r w:rsidRPr="009F71AD">
        <w:rPr>
          <w:rFonts w:eastAsia="Times New Roman"/>
          <w:szCs w:val="28"/>
          <w:lang w:eastAsia="zh-CN"/>
        </w:rPr>
        <w:t xml:space="preserve"> достижения цели. Так и мы: традиционное государство может стать точкой опоры для создания иного — государства-лаборатории, пространства, свободного от догм.</w:t>
      </w:r>
      <w:r w:rsidR="00D25AAF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Этот особый субъект — не революционная республика и не технократическая утопия, а лаборатория в статусе </w:t>
      </w:r>
      <w:r w:rsidRPr="00D25AAF">
        <w:rPr>
          <w:rStyle w:val="--"/>
          <w:lang w:eastAsia="zh-CN"/>
        </w:rPr>
        <w:t xml:space="preserve">независимого </w:t>
      </w:r>
      <w:r w:rsidRPr="00D25AAF">
        <w:rPr>
          <w:rStyle w:val="--0"/>
          <w:lang w:eastAsia="zh-CN"/>
        </w:rPr>
        <w:t>государства,</w:t>
      </w:r>
      <w:r w:rsidRPr="009F71AD">
        <w:rPr>
          <w:rFonts w:eastAsia="Times New Roman"/>
          <w:szCs w:val="28"/>
          <w:lang w:eastAsia="zh-CN"/>
        </w:rPr>
        <w:t xml:space="preserve"> выведенная из-под юрисдикции биоэтики, гуманистических догм и парализующих правовых норм. Фактически — автономная исследовательская зона, формально — карликовое государство, политически — под протекторатом сильного игрока. Именно такой симбиоз возможен: государство, как форма внешней защиты, и лаборатория, как внутреннее ядро идеи.</w:t>
      </w:r>
    </w:p>
    <w:p w14:paraId="09888F00" w14:textId="59A29128" w:rsidR="00194561" w:rsidRPr="009F71AD" w:rsidRDefault="00194561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Конструктивно, это соответствует понятию </w:t>
      </w:r>
      <w:r w:rsidRPr="00D25AAF">
        <w:rPr>
          <w:rStyle w:val="--"/>
          <w:lang w:eastAsia="zh-CN"/>
        </w:rPr>
        <w:t xml:space="preserve">раздельного </w:t>
      </w:r>
      <w:r w:rsidRPr="00D25AAF">
        <w:rPr>
          <w:rStyle w:val="--0"/>
          <w:lang w:eastAsia="zh-CN"/>
        </w:rPr>
        <w:t>управления</w:t>
      </w:r>
      <w:r w:rsidR="00535E5A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— когда внешний контур обеспечивается за счёт существующих систем, а внутренний создаётся под иной программой. Такой </w:t>
      </w:r>
      <w:r w:rsidR="00D25AAF">
        <w:rPr>
          <w:rFonts w:eastAsia="Times New Roman"/>
          <w:szCs w:val="28"/>
          <w:lang w:eastAsia="zh-CN"/>
        </w:rPr>
        <w:t>«</w:t>
      </w:r>
      <w:r w:rsidRPr="009F71AD">
        <w:rPr>
          <w:rFonts w:eastAsia="Times New Roman"/>
          <w:szCs w:val="28"/>
          <w:lang w:eastAsia="zh-CN"/>
        </w:rPr>
        <w:t>проект</w:t>
      </w:r>
      <w:r w:rsidR="00D25AAF">
        <w:rPr>
          <w:rFonts w:eastAsia="Times New Roman"/>
          <w:szCs w:val="28"/>
          <w:lang w:eastAsia="zh-CN"/>
        </w:rPr>
        <w:t>»</w:t>
      </w:r>
      <w:r w:rsidRPr="009F71AD">
        <w:rPr>
          <w:rFonts w:eastAsia="Times New Roman"/>
          <w:szCs w:val="28"/>
          <w:lang w:eastAsia="zh-CN"/>
        </w:rPr>
        <w:t xml:space="preserve"> требует от нас не борьбы за власть, а создания среды, где власть </w:t>
      </w:r>
      <w:r w:rsidRPr="00555B15">
        <w:rPr>
          <w:rStyle w:val="--"/>
          <w:lang w:eastAsia="zh-CN"/>
        </w:rPr>
        <w:t xml:space="preserve">не </w:t>
      </w:r>
      <w:r w:rsidRPr="00555B15">
        <w:rPr>
          <w:rStyle w:val="--0"/>
          <w:lang w:eastAsia="zh-CN"/>
        </w:rPr>
        <w:t>мешает</w:t>
      </w:r>
      <w:r w:rsidRPr="009F71AD">
        <w:rPr>
          <w:rFonts w:eastAsia="Times New Roman"/>
          <w:szCs w:val="28"/>
          <w:lang w:eastAsia="zh-CN"/>
        </w:rPr>
        <w:t xml:space="preserve">, а защищает. Где </w:t>
      </w:r>
      <w:r w:rsidRPr="00555B15">
        <w:rPr>
          <w:rStyle w:val="--0"/>
          <w:lang w:eastAsia="zh-CN"/>
        </w:rPr>
        <w:t xml:space="preserve">вектор </w:t>
      </w:r>
      <w:r w:rsidRPr="00555B15">
        <w:rPr>
          <w:rStyle w:val="--"/>
          <w:lang w:eastAsia="zh-CN"/>
        </w:rPr>
        <w:t>Цели</w:t>
      </w:r>
      <w:r w:rsidRPr="009F71AD">
        <w:rPr>
          <w:rFonts w:eastAsia="Times New Roman"/>
          <w:szCs w:val="28"/>
          <w:lang w:eastAsia="zh-CN"/>
        </w:rPr>
        <w:t xml:space="preserve"> — а не сохранение статус-кво — становится основой управления.</w:t>
      </w:r>
      <w:r w:rsidR="00D25AAF">
        <w:rPr>
          <w:rFonts w:eastAsia="Times New Roman"/>
          <w:szCs w:val="28"/>
          <w:lang w:eastAsia="zh-CN"/>
        </w:rPr>
        <w:t xml:space="preserve">  </w:t>
      </w:r>
      <w:r w:rsidRPr="009F71AD">
        <w:rPr>
          <w:rFonts w:eastAsia="Times New Roman"/>
          <w:szCs w:val="28"/>
          <w:lang w:eastAsia="zh-CN"/>
        </w:rPr>
        <w:t>Не столь важно, в какой юридической или политической форме материализуется государство-лаборатория. Оно может быть</w:t>
      </w:r>
      <w:r w:rsidR="00D25AAF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формально независимым государством под фактическим протекторатом уже </w:t>
      </w:r>
      <w:r w:rsidR="00D25AAF" w:rsidRPr="009F71AD">
        <w:rPr>
          <w:rFonts w:eastAsia="Times New Roman"/>
          <w:szCs w:val="28"/>
          <w:lang w:eastAsia="zh-CN"/>
        </w:rPr>
        <w:t>существующей</w:t>
      </w:r>
      <w:r w:rsidR="00D25AAF">
        <w:rPr>
          <w:rFonts w:eastAsia="Times New Roman"/>
          <w:szCs w:val="28"/>
          <w:lang w:eastAsia="zh-CN"/>
        </w:rPr>
        <w:t xml:space="preserve"> </w:t>
      </w:r>
      <w:r w:rsidR="00D25AAF" w:rsidRPr="009F71AD">
        <w:rPr>
          <w:rFonts w:eastAsia="Times New Roman"/>
          <w:szCs w:val="28"/>
          <w:lang w:eastAsia="zh-CN"/>
        </w:rPr>
        <w:t>державы</w:t>
      </w:r>
      <w:r w:rsidRPr="009F71AD">
        <w:rPr>
          <w:rFonts w:eastAsia="Times New Roman"/>
          <w:szCs w:val="28"/>
          <w:lang w:eastAsia="zh-CN"/>
        </w:rPr>
        <w:t xml:space="preserve">, так и автономией внутри большого государства, де-факто обладающей полной исследовательской и правовой свободой. Важно иное: чтобы на этой территории </w:t>
      </w:r>
      <w:r w:rsidRPr="009F71AD">
        <w:rPr>
          <w:rFonts w:eastAsia="Times New Roman"/>
          <w:szCs w:val="28"/>
          <w:lang w:eastAsia="zh-CN"/>
        </w:rPr>
        <w:lastRenderedPageBreak/>
        <w:t xml:space="preserve">— независимо от её флага и конституции — научное сообщество </w:t>
      </w:r>
      <w:r w:rsidRPr="00555B15">
        <w:rPr>
          <w:rStyle w:val="--0"/>
          <w:lang w:eastAsia="zh-CN"/>
        </w:rPr>
        <w:t xml:space="preserve">было </w:t>
      </w:r>
      <w:r w:rsidRPr="00555B15">
        <w:rPr>
          <w:rStyle w:val="--"/>
          <w:lang w:eastAsia="zh-CN"/>
        </w:rPr>
        <w:t>защищено</w:t>
      </w:r>
      <w:r w:rsidRPr="009F71AD">
        <w:rPr>
          <w:rFonts w:eastAsia="Times New Roman"/>
          <w:szCs w:val="28"/>
          <w:lang w:eastAsia="zh-CN"/>
        </w:rPr>
        <w:t xml:space="preserve"> от навязываемых догм гуманизма и биоэтики, которые в условиях наступающей техноэволюции становятся тормозом, а не опорой.</w:t>
      </w:r>
      <w:r w:rsidR="000D3247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В терминах </w:t>
      </w:r>
      <w:r w:rsidRPr="00555B15">
        <w:rPr>
          <w:rFonts w:eastAsia="Times New Roman"/>
          <w:b/>
          <w:bCs/>
          <w:i/>
          <w:iCs/>
          <w:szCs w:val="28"/>
          <w:lang w:eastAsia="zh-CN"/>
        </w:rPr>
        <w:t>раздельного управления</w:t>
      </w:r>
      <w:r w:rsidRPr="009F71AD">
        <w:rPr>
          <w:rFonts w:eastAsia="Times New Roman"/>
          <w:szCs w:val="28"/>
          <w:lang w:eastAsia="zh-CN"/>
        </w:rPr>
        <w:t xml:space="preserve">, описанных в «Основах Формирования Человечества», это означает создание внутреннего контура, живущего по иным программам и задачам, при сохранении формального сопряжения с внешними управляющими структурами. Лаборатория становится </w:t>
      </w:r>
      <w:r w:rsidRPr="00A643BC">
        <w:rPr>
          <w:rStyle w:val="--0"/>
          <w:lang w:eastAsia="zh-CN"/>
        </w:rPr>
        <w:t xml:space="preserve">ядром </w:t>
      </w:r>
      <w:r w:rsidRPr="00A643BC">
        <w:rPr>
          <w:rStyle w:val="--"/>
          <w:lang w:eastAsia="zh-CN"/>
        </w:rPr>
        <w:t xml:space="preserve">нового </w:t>
      </w:r>
      <w:r w:rsidRPr="009F71AD">
        <w:rPr>
          <w:rFonts w:eastAsia="Times New Roman"/>
          <w:szCs w:val="28"/>
          <w:lang w:eastAsia="zh-CN"/>
        </w:rPr>
        <w:t>смыслового и цивилизационного вектора, отгороженным от прежней парадигмы, но формально существующим в её поле.</w:t>
      </w:r>
    </w:p>
    <w:p w14:paraId="5885225D" w14:textId="6D3F4F09" w:rsidR="00194561" w:rsidRPr="009F71AD" w:rsidRDefault="00194561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Однако даже такой проект требует точки входа — </w:t>
      </w:r>
      <w:r w:rsidRPr="00A643BC">
        <w:rPr>
          <w:rStyle w:val="--0"/>
          <w:lang w:eastAsia="zh-CN"/>
        </w:rPr>
        <w:t xml:space="preserve">механизма </w:t>
      </w:r>
      <w:r w:rsidRPr="00A643BC">
        <w:rPr>
          <w:rStyle w:val="--"/>
          <w:lang w:eastAsia="zh-CN"/>
        </w:rPr>
        <w:t>легитимации</w:t>
      </w:r>
      <w:r w:rsidRPr="009F71AD">
        <w:rPr>
          <w:rFonts w:eastAsia="Times New Roman"/>
          <w:szCs w:val="28"/>
          <w:lang w:eastAsia="zh-CN"/>
        </w:rPr>
        <w:t xml:space="preserve">. Государственная машина не станет вести диалог с одиночками или клубами единомышленников. Она вступает в контакт только с тем, что обрело </w:t>
      </w:r>
      <w:r w:rsidRPr="00A643BC">
        <w:rPr>
          <w:rFonts w:eastAsia="Times New Roman"/>
          <w:szCs w:val="28"/>
          <w:lang w:eastAsia="zh-CN"/>
        </w:rPr>
        <w:t>социальную массу</w:t>
      </w:r>
      <w:r w:rsidRPr="009F71AD">
        <w:rPr>
          <w:rFonts w:eastAsia="Times New Roman"/>
          <w:szCs w:val="28"/>
          <w:lang w:eastAsia="zh-CN"/>
        </w:rPr>
        <w:t>. Поэтому первая задача — не захват власти и не революция, а становление</w:t>
      </w:r>
      <w:r w:rsidR="00025B77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явления общественного масштаба. Речь не о политике, а о </w:t>
      </w:r>
      <w:r w:rsidRPr="00A643BC">
        <w:rPr>
          <w:rStyle w:val="--"/>
          <w:lang w:eastAsia="zh-CN"/>
        </w:rPr>
        <w:t xml:space="preserve">социальной </w:t>
      </w:r>
      <w:r w:rsidRPr="00A643BC">
        <w:rPr>
          <w:rStyle w:val="--0"/>
          <w:lang w:eastAsia="zh-CN"/>
        </w:rPr>
        <w:t>гравитации.</w:t>
      </w:r>
      <w:r w:rsidR="00025B77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Пока общество не осознаёт угрозу, исходящую от ИИ, — как экзистенциальную, подрывающую само основание Человечества — власть не будет видеть в </w:t>
      </w:r>
      <w:r w:rsidR="00025B77">
        <w:rPr>
          <w:rFonts w:eastAsia="Times New Roman"/>
          <w:szCs w:val="28"/>
          <w:lang w:eastAsia="zh-CN"/>
        </w:rPr>
        <w:t>тех, кто начнет реализацию этого пути (</w:t>
      </w:r>
      <w:proofErr w:type="spellStart"/>
      <w:r w:rsidR="00025B77">
        <w:rPr>
          <w:rFonts w:eastAsia="Times New Roman"/>
          <w:szCs w:val="28"/>
          <w:lang w:eastAsia="zh-CN"/>
        </w:rPr>
        <w:t>назовем</w:t>
      </w:r>
      <w:proofErr w:type="spellEnd"/>
      <w:r w:rsidR="00025B77">
        <w:rPr>
          <w:rFonts w:eastAsia="Times New Roman"/>
          <w:szCs w:val="28"/>
          <w:lang w:eastAsia="zh-CN"/>
        </w:rPr>
        <w:t xml:space="preserve"> и</w:t>
      </w:r>
      <w:r w:rsidR="009B2585">
        <w:rPr>
          <w:rFonts w:eastAsia="Times New Roman"/>
          <w:szCs w:val="28"/>
          <w:lang w:eastAsia="zh-CN"/>
        </w:rPr>
        <w:t>х</w:t>
      </w:r>
      <w:r w:rsidR="00025B77">
        <w:rPr>
          <w:rFonts w:eastAsia="Times New Roman"/>
          <w:szCs w:val="28"/>
          <w:lang w:eastAsia="zh-CN"/>
        </w:rPr>
        <w:t xml:space="preserve"> </w:t>
      </w:r>
      <w:r w:rsidR="009B2585" w:rsidRPr="009F71AD">
        <w:rPr>
          <w:rFonts w:eastAsia="Times New Roman"/>
          <w:szCs w:val="28"/>
          <w:lang w:eastAsia="zh-CN"/>
        </w:rPr>
        <w:t>—</w:t>
      </w:r>
      <w:r w:rsidR="009B2585">
        <w:rPr>
          <w:rFonts w:eastAsia="Times New Roman"/>
          <w:szCs w:val="28"/>
          <w:lang w:eastAsia="zh-CN"/>
        </w:rPr>
        <w:t xml:space="preserve"> </w:t>
      </w:r>
      <w:r w:rsidR="00025B77">
        <w:rPr>
          <w:rFonts w:eastAsia="Times New Roman"/>
          <w:szCs w:val="28"/>
          <w:lang w:eastAsia="zh-CN"/>
        </w:rPr>
        <w:t>энтузиастами)</w:t>
      </w:r>
      <w:r w:rsidR="00B54A29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даже оппонентов, не говоря уже о партнёрах для диалога. Но</w:t>
      </w:r>
      <w:r w:rsidR="00025B77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только общественный резонанс достигнет уровня, при котором два факта станут очевидны большинству:</w:t>
      </w:r>
      <w:r w:rsidR="00B54A29">
        <w:rPr>
          <w:rFonts w:eastAsia="Times New Roman"/>
          <w:szCs w:val="28"/>
          <w:lang w:eastAsia="zh-CN"/>
        </w:rPr>
        <w:t xml:space="preserve"> </w:t>
      </w:r>
      <w:r w:rsidR="00B54A29" w:rsidRPr="00A643BC">
        <w:rPr>
          <w:rFonts w:eastAsia="Times New Roman"/>
          <w:b/>
          <w:bCs/>
          <w:szCs w:val="28"/>
          <w:lang w:eastAsia="zh-CN"/>
        </w:rPr>
        <w:t>1.</w:t>
      </w:r>
      <w:r w:rsidR="00B54A29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>развитие ИИ — это вызов, угрожающий самому существованию Человека;</w:t>
      </w:r>
      <w:r w:rsidR="00B54A29">
        <w:rPr>
          <w:rFonts w:eastAsia="Times New Roman"/>
          <w:szCs w:val="28"/>
          <w:lang w:eastAsia="zh-CN"/>
        </w:rPr>
        <w:t xml:space="preserve"> </w:t>
      </w:r>
      <w:r w:rsidR="00B54A29" w:rsidRPr="00A643BC">
        <w:rPr>
          <w:rFonts w:eastAsia="Times New Roman"/>
          <w:b/>
          <w:bCs/>
          <w:szCs w:val="28"/>
          <w:lang w:eastAsia="zh-CN"/>
        </w:rPr>
        <w:t>2.</w:t>
      </w:r>
      <w:r w:rsidR="00B54A29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единственный путь спасения — </w:t>
      </w:r>
      <w:r w:rsidRPr="00B54A29">
        <w:rPr>
          <w:rFonts w:eastAsia="Times New Roman"/>
          <w:szCs w:val="28"/>
          <w:lang w:eastAsia="zh-CN"/>
        </w:rPr>
        <w:t>синтез человека с ИИ</w:t>
      </w:r>
      <w:r w:rsidRPr="009F71AD">
        <w:rPr>
          <w:rFonts w:eastAsia="Times New Roman"/>
          <w:szCs w:val="28"/>
          <w:lang w:eastAsia="zh-CN"/>
        </w:rPr>
        <w:t xml:space="preserve"> на базе </w:t>
      </w:r>
      <w:r w:rsidRPr="00A643BC">
        <w:rPr>
          <w:rStyle w:val="--"/>
          <w:lang w:eastAsia="zh-CN"/>
        </w:rPr>
        <w:t xml:space="preserve">новой </w:t>
      </w:r>
      <w:r w:rsidRPr="00A643BC">
        <w:rPr>
          <w:rStyle w:val="--0"/>
          <w:lang w:eastAsia="zh-CN"/>
        </w:rPr>
        <w:t>системы</w:t>
      </w:r>
      <w:r w:rsidRPr="009F71AD">
        <w:rPr>
          <w:rFonts w:eastAsia="Times New Roman"/>
          <w:szCs w:val="28"/>
          <w:lang w:eastAsia="zh-CN"/>
        </w:rPr>
        <w:t xml:space="preserve"> управления телом, сознанием и процессами развития,</w:t>
      </w:r>
      <w:r w:rsidR="0050741C">
        <w:rPr>
          <w:rFonts w:eastAsia="Times New Roman"/>
          <w:szCs w:val="28"/>
          <w:lang w:eastAsia="zh-CN"/>
        </w:rPr>
        <w:t xml:space="preserve"> </w:t>
      </w:r>
      <w:r w:rsidRPr="0050741C">
        <w:rPr>
          <w:rFonts w:eastAsia="Times New Roman"/>
          <w:szCs w:val="28"/>
          <w:lang w:eastAsia="zh-CN"/>
        </w:rPr>
        <w:t xml:space="preserve">— тогда начнёт формироваться поле контакта с государством. Власть, управляемая логикой выживания и самосохранения, откликнется на силу. Не на идею. Не на правоту. А </w:t>
      </w:r>
      <w:r w:rsidRPr="00A643BC">
        <w:rPr>
          <w:rStyle w:val="--0"/>
          <w:lang w:eastAsia="zh-CN"/>
        </w:rPr>
        <w:t xml:space="preserve">на </w:t>
      </w:r>
      <w:r w:rsidRPr="00A643BC">
        <w:rPr>
          <w:rStyle w:val="--"/>
          <w:lang w:eastAsia="zh-CN"/>
        </w:rPr>
        <w:t>вес.</w:t>
      </w:r>
      <w:r w:rsidR="00310F4D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Как гравитация небесного тела определяется не тем, из чего оно состоит — из грязи или золота, а только его массой, так и </w:t>
      </w:r>
      <w:r w:rsidRPr="00A643BC">
        <w:rPr>
          <w:rStyle w:val="--"/>
          <w:lang w:eastAsia="zh-CN"/>
        </w:rPr>
        <w:t xml:space="preserve">социальная </w:t>
      </w:r>
      <w:r w:rsidRPr="00A643BC">
        <w:rPr>
          <w:rStyle w:val="--0"/>
          <w:lang w:eastAsia="zh-CN"/>
        </w:rPr>
        <w:t>гравитация</w:t>
      </w:r>
      <w:r w:rsidRPr="00A643BC">
        <w:rPr>
          <w:rStyle w:val="--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определяется числом. Чем больше людей — тем мощнее притяжение, тем сильнее система вынуждена считаться с этим центром притяжения. Неважно, насколько слабы ресурсы и насколько скромны начальные условия. Важен </w:t>
      </w:r>
      <w:r w:rsidRPr="00A643BC">
        <w:rPr>
          <w:rStyle w:val="--"/>
          <w:lang w:eastAsia="zh-CN"/>
        </w:rPr>
        <w:t xml:space="preserve">критический </w:t>
      </w:r>
      <w:r w:rsidRPr="00A643BC">
        <w:rPr>
          <w:rStyle w:val="--0"/>
          <w:lang w:eastAsia="zh-CN"/>
        </w:rPr>
        <w:t>объём</w:t>
      </w:r>
      <w:r w:rsidRPr="009F71AD">
        <w:rPr>
          <w:rFonts w:eastAsia="Times New Roman"/>
          <w:szCs w:val="28"/>
          <w:lang w:eastAsia="zh-CN"/>
        </w:rPr>
        <w:t>.</w:t>
      </w:r>
      <w:r w:rsidR="00310F4D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История христианства — прямое тому подтверждение. В начале своего пути христиане были беспомощны, гонимы, осуждаемы за отказ от государственной лояльности. Их казнили не за веру, а за непоклонение кесарю — нарушение государственной иерархии. Но когда их численность приблизилась </w:t>
      </w:r>
      <w:r w:rsidRPr="000C3A03">
        <w:rPr>
          <w:rFonts w:eastAsia="Times New Roman"/>
          <w:b/>
          <w:bCs/>
          <w:i/>
          <w:iCs/>
          <w:szCs w:val="28"/>
          <w:lang w:eastAsia="zh-CN"/>
        </w:rPr>
        <w:t>к 10% населения</w:t>
      </w:r>
      <w:r w:rsidRPr="009F71AD">
        <w:rPr>
          <w:rFonts w:eastAsia="Times New Roman"/>
          <w:szCs w:val="28"/>
          <w:lang w:eastAsia="zh-CN"/>
        </w:rPr>
        <w:t xml:space="preserve"> Римской империи, их слабость стала силой, перед которой империя пала на колени — и не метафорически, а институционально: </w:t>
      </w:r>
      <w:r w:rsidRPr="000C3A03">
        <w:rPr>
          <w:rStyle w:val="--"/>
          <w:lang w:eastAsia="zh-CN"/>
        </w:rPr>
        <w:t xml:space="preserve">сделав </w:t>
      </w:r>
      <w:r w:rsidRPr="000C3A03">
        <w:rPr>
          <w:rStyle w:val="--0"/>
          <w:lang w:eastAsia="zh-CN"/>
        </w:rPr>
        <w:t>христианство</w:t>
      </w:r>
      <w:r w:rsidRPr="009F71AD">
        <w:rPr>
          <w:rFonts w:eastAsia="Times New Roman"/>
          <w:szCs w:val="28"/>
          <w:lang w:eastAsia="zh-CN"/>
        </w:rPr>
        <w:t xml:space="preserve"> государственной религией.</w:t>
      </w:r>
    </w:p>
    <w:p w14:paraId="1976B5DA" w14:textId="30C80847" w:rsidR="00194561" w:rsidRPr="009F71AD" w:rsidRDefault="00194561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Как справедливо сказано: </w:t>
      </w:r>
      <w:r w:rsidR="000C3A03">
        <w:rPr>
          <w:rFonts w:eastAsia="Times New Roman"/>
          <w:szCs w:val="28"/>
          <w:lang w:eastAsia="zh-CN"/>
        </w:rPr>
        <w:t>«</w:t>
      </w:r>
      <w:r w:rsidRPr="000C3A03">
        <w:rPr>
          <w:rFonts w:eastAsia="Times New Roman"/>
          <w:b/>
          <w:bCs/>
          <w:i/>
          <w:iCs/>
          <w:szCs w:val="28"/>
          <w:lang w:eastAsia="zh-CN"/>
        </w:rPr>
        <w:t>сила моя</w:t>
      </w:r>
      <w:r w:rsidR="000C3A03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Pr="000C3A03">
        <w:rPr>
          <w:rFonts w:eastAsia="Times New Roman"/>
          <w:b/>
          <w:bCs/>
          <w:i/>
          <w:iCs/>
          <w:szCs w:val="28"/>
          <w:lang w:eastAsia="zh-CN"/>
        </w:rPr>
        <w:t xml:space="preserve"> в немощи совершается</w:t>
      </w:r>
      <w:r w:rsidR="000C3A03">
        <w:rPr>
          <w:rFonts w:eastAsia="Times New Roman"/>
          <w:szCs w:val="28"/>
          <w:lang w:eastAsia="zh-CN"/>
        </w:rPr>
        <w:t>…»</w:t>
      </w:r>
      <w:r w:rsidRPr="009F71AD">
        <w:rPr>
          <w:rFonts w:eastAsia="Times New Roman"/>
          <w:szCs w:val="28"/>
          <w:lang w:eastAsia="zh-CN"/>
        </w:rPr>
        <w:t xml:space="preserve"> Ибо в условиях накопления критической массы даже бессилие, соединённое </w:t>
      </w:r>
      <w:r w:rsidR="00310F4D" w:rsidRPr="009F71AD">
        <w:rPr>
          <w:rFonts w:eastAsia="Times New Roman"/>
          <w:szCs w:val="28"/>
          <w:lang w:eastAsia="zh-CN"/>
        </w:rPr>
        <w:t>со смыслом</w:t>
      </w:r>
      <w:r w:rsidRPr="009F71AD">
        <w:rPr>
          <w:rFonts w:eastAsia="Times New Roman"/>
          <w:szCs w:val="28"/>
          <w:lang w:eastAsia="zh-CN"/>
        </w:rPr>
        <w:t xml:space="preserve">, способно изгибать структуру власти. В этом — главный принцип формирования </w:t>
      </w:r>
      <w:r w:rsidRPr="000C3A03">
        <w:rPr>
          <w:rStyle w:val="--0"/>
          <w:lang w:eastAsia="zh-CN"/>
        </w:rPr>
        <w:t xml:space="preserve">Вектора </w:t>
      </w:r>
      <w:r w:rsidRPr="000C3A03">
        <w:rPr>
          <w:rStyle w:val="--"/>
          <w:lang w:eastAsia="zh-CN"/>
        </w:rPr>
        <w:t>Цели:</w:t>
      </w:r>
      <w:r w:rsidRPr="009F71AD">
        <w:rPr>
          <w:rFonts w:eastAsia="Times New Roman"/>
          <w:szCs w:val="28"/>
          <w:lang w:eastAsia="zh-CN"/>
        </w:rPr>
        <w:t xml:space="preserve"> не сопротивление власти, а её сгибание под тяжестью нового поля притяжения. Не противодействие — а создание </w:t>
      </w:r>
      <w:r w:rsidRPr="009F71AD">
        <w:rPr>
          <w:rFonts w:eastAsia="Times New Roman"/>
          <w:szCs w:val="28"/>
          <w:lang w:eastAsia="zh-CN"/>
        </w:rPr>
        <w:lastRenderedPageBreak/>
        <w:t>альтернативного центра смыслов, способного формировать собственную систему координат.</w:t>
      </w:r>
    </w:p>
    <w:p w14:paraId="7607DA41" w14:textId="04F256F3" w:rsidR="00194561" w:rsidRPr="009F71AD" w:rsidRDefault="00194561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>Чтобы увидеть подлинную природу силы, способной трансформировать мир, нужно сменить угол зрения: смотреть не на общество</w:t>
      </w:r>
      <w:r w:rsidR="00310F4D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на сумму индивидов, а как на газ — </w:t>
      </w:r>
      <w:r w:rsidRPr="000C3A03">
        <w:rPr>
          <w:rStyle w:val="--"/>
          <w:lang w:eastAsia="zh-CN"/>
        </w:rPr>
        <w:t>бе</w:t>
      </w:r>
      <w:r w:rsidR="000C3A03">
        <w:rPr>
          <w:rStyle w:val="--"/>
          <w:lang w:eastAsia="zh-CN"/>
        </w:rPr>
        <w:t>з</w:t>
      </w:r>
      <w:r w:rsidR="00F034F9">
        <w:rPr>
          <w:rStyle w:val="--"/>
          <w:lang w:eastAsia="zh-CN"/>
        </w:rPr>
        <w:t>(с)</w:t>
      </w:r>
      <w:r w:rsidRPr="000C3A03">
        <w:rPr>
          <w:rStyle w:val="--"/>
          <w:lang w:eastAsia="zh-CN"/>
        </w:rPr>
        <w:t xml:space="preserve">покойную </w:t>
      </w:r>
      <w:r w:rsidRPr="000C3A03">
        <w:rPr>
          <w:rStyle w:val="--0"/>
          <w:lang w:eastAsia="zh-CN"/>
        </w:rPr>
        <w:t>среду,</w:t>
      </w:r>
      <w:r w:rsidRPr="009F71AD">
        <w:rPr>
          <w:rFonts w:eastAsia="Times New Roman"/>
          <w:szCs w:val="28"/>
          <w:lang w:eastAsia="zh-CN"/>
        </w:rPr>
        <w:t xml:space="preserve"> где каждая молекула летит с колоссальной скоростью, сталкиваясь с соседями и тем самым обнуляя собственную траекторию. Эта аналогия раскрывает системный парадокс: при всей колоссальной суммарной энергии отдельных элементов, система в целом остаётся в </w:t>
      </w:r>
      <w:bookmarkStart w:id="0" w:name="_Hlk220943633"/>
      <w:r w:rsidRPr="009F71AD">
        <w:rPr>
          <w:rFonts w:eastAsia="Times New Roman"/>
          <w:szCs w:val="28"/>
          <w:lang w:eastAsia="zh-CN"/>
        </w:rPr>
        <w:t>состоянии стазиса</w:t>
      </w:r>
      <w:bookmarkEnd w:id="0"/>
      <w:r w:rsidR="00F034F9">
        <w:rPr>
          <w:rStyle w:val="af5"/>
          <w:rFonts w:eastAsia="Times New Roman"/>
          <w:szCs w:val="28"/>
          <w:lang w:eastAsia="zh-CN"/>
        </w:rPr>
        <w:footnoteReference w:id="1"/>
      </w:r>
      <w:r w:rsidRPr="009F71AD">
        <w:rPr>
          <w:rFonts w:eastAsia="Times New Roman"/>
          <w:szCs w:val="28"/>
          <w:lang w:eastAsia="zh-CN"/>
        </w:rPr>
        <w:t xml:space="preserve">. Это и есть та форма </w:t>
      </w:r>
      <w:r w:rsidRPr="005B4F03">
        <w:rPr>
          <w:rFonts w:eastAsia="Times New Roman"/>
          <w:b/>
          <w:bCs/>
          <w:i/>
          <w:iCs/>
          <w:szCs w:val="28"/>
          <w:lang w:eastAsia="zh-CN"/>
        </w:rPr>
        <w:t>неорганизованного общественного поля</w:t>
      </w:r>
      <w:r w:rsidRPr="009F71AD">
        <w:rPr>
          <w:rFonts w:eastAsia="Times New Roman"/>
          <w:szCs w:val="28"/>
          <w:lang w:eastAsia="zh-CN"/>
        </w:rPr>
        <w:t>, о которой говорит</w:t>
      </w:r>
      <w:r w:rsidR="00F07F14">
        <w:rPr>
          <w:rFonts w:eastAsia="Times New Roman"/>
          <w:szCs w:val="28"/>
          <w:lang w:eastAsia="zh-CN"/>
        </w:rPr>
        <w:t xml:space="preserve"> А. Хатыбов </w:t>
      </w:r>
      <w:r w:rsidR="005B4F03">
        <w:rPr>
          <w:rFonts w:eastAsia="Times New Roman"/>
          <w:szCs w:val="28"/>
          <w:lang w:eastAsia="zh-CN"/>
        </w:rPr>
        <w:t xml:space="preserve">в </w:t>
      </w:r>
      <w:r w:rsidR="005B4F03" w:rsidRPr="009F71AD">
        <w:rPr>
          <w:rFonts w:eastAsia="Times New Roman"/>
          <w:szCs w:val="28"/>
          <w:lang w:eastAsia="zh-CN"/>
        </w:rPr>
        <w:t>ОФЧ</w:t>
      </w:r>
      <w:r w:rsidRPr="009F71AD">
        <w:rPr>
          <w:rFonts w:eastAsia="Times New Roman"/>
          <w:szCs w:val="28"/>
          <w:lang w:eastAsia="zh-CN"/>
        </w:rPr>
        <w:t xml:space="preserve"> — среда с рассеянным управлением и отсутствием Вектора Цели.</w:t>
      </w:r>
    </w:p>
    <w:p w14:paraId="137D656C" w14:textId="4AAA4976" w:rsidR="00194561" w:rsidRPr="009F71AD" w:rsidRDefault="009B2585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5D528A78" wp14:editId="3BA637A0">
            <wp:simplePos x="0" y="0"/>
            <wp:positionH relativeFrom="column">
              <wp:posOffset>4046855</wp:posOffset>
            </wp:positionH>
            <wp:positionV relativeFrom="paragraph">
              <wp:posOffset>2120349</wp:posOffset>
            </wp:positionV>
            <wp:extent cx="2901950" cy="3606800"/>
            <wp:effectExtent l="0" t="0" r="6350" b="0"/>
            <wp:wrapTight wrapText="bothSides">
              <wp:wrapPolygon edited="0">
                <wp:start x="0" y="0"/>
                <wp:lineTo x="0" y="21524"/>
                <wp:lineTo x="21553" y="21524"/>
                <wp:lineTo x="21553" y="0"/>
                <wp:lineTo x="0" y="0"/>
              </wp:wrapPolygon>
            </wp:wrapTight>
            <wp:docPr id="10334636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463652" name="Рисунок 103346365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561" w:rsidRPr="009F71AD">
        <w:rPr>
          <w:rFonts w:eastAsia="Times New Roman"/>
          <w:szCs w:val="28"/>
          <w:lang w:eastAsia="zh-CN"/>
        </w:rPr>
        <w:t xml:space="preserve">Однако, если незначительная доля молекул организуется, синхронизирует направление движения — возникает </w:t>
      </w:r>
      <w:r w:rsidR="00194561" w:rsidRPr="005B4F03">
        <w:rPr>
          <w:rStyle w:val="--0"/>
          <w:lang w:eastAsia="zh-CN"/>
        </w:rPr>
        <w:t xml:space="preserve">нечто </w:t>
      </w:r>
      <w:r w:rsidR="00194561" w:rsidRPr="005B4F03">
        <w:rPr>
          <w:rStyle w:val="--"/>
          <w:lang w:eastAsia="zh-CN"/>
        </w:rPr>
        <w:t>иное:</w:t>
      </w:r>
      <w:r w:rsidR="00194561" w:rsidRPr="009F71AD">
        <w:rPr>
          <w:rFonts w:eastAsia="Times New Roman"/>
          <w:szCs w:val="28"/>
          <w:lang w:eastAsia="zh-CN"/>
        </w:rPr>
        <w:t xml:space="preserve"> </w:t>
      </w:r>
      <w:r w:rsidR="00194561" w:rsidRPr="005726B7">
        <w:rPr>
          <w:rFonts w:eastAsia="Times New Roman"/>
          <w:b/>
          <w:bCs/>
          <w:i/>
          <w:iCs/>
          <w:szCs w:val="28"/>
          <w:lang w:eastAsia="zh-CN"/>
        </w:rPr>
        <w:t>управляемое уплотнение среды</w:t>
      </w:r>
      <w:r w:rsidR="00194561" w:rsidRPr="005726B7">
        <w:rPr>
          <w:rFonts w:eastAsia="Times New Roman"/>
          <w:szCs w:val="28"/>
          <w:lang w:eastAsia="zh-CN"/>
        </w:rPr>
        <w:t>.</w:t>
      </w:r>
      <w:r w:rsidR="00194561" w:rsidRPr="009F71AD">
        <w:rPr>
          <w:rFonts w:eastAsia="Times New Roman"/>
          <w:szCs w:val="28"/>
          <w:lang w:eastAsia="zh-CN"/>
        </w:rPr>
        <w:t xml:space="preserve"> И тогда это уже не просто воздух — это ударная волна, способная не только разбить стекло, но и разрушить бетон, пробить стену, снести здание. Не по причине численного перевеса, а из-за </w:t>
      </w:r>
      <w:r w:rsidR="00194561" w:rsidRPr="005726B7">
        <w:rPr>
          <w:rStyle w:val="--"/>
          <w:lang w:eastAsia="zh-CN"/>
        </w:rPr>
        <w:t xml:space="preserve">векторизации </w:t>
      </w:r>
      <w:r w:rsidR="00194561" w:rsidRPr="005726B7">
        <w:rPr>
          <w:rStyle w:val="--0"/>
          <w:lang w:eastAsia="zh-CN"/>
        </w:rPr>
        <w:t>движения</w:t>
      </w:r>
      <w:r w:rsidR="00194561" w:rsidRPr="009F71AD">
        <w:rPr>
          <w:rFonts w:eastAsia="Times New Roman"/>
          <w:szCs w:val="28"/>
          <w:lang w:eastAsia="zh-CN"/>
        </w:rPr>
        <w:t xml:space="preserve"> — появления направления, смыслового заряда и согласованного импульса. Это — уже не хаос, а управление.</w:t>
      </w:r>
      <w:r w:rsidR="005726B7">
        <w:rPr>
          <w:rFonts w:eastAsia="Times New Roman"/>
          <w:szCs w:val="28"/>
          <w:lang w:eastAsia="zh-CN"/>
        </w:rPr>
        <w:t xml:space="preserve"> </w:t>
      </w:r>
      <w:r w:rsidR="00194561" w:rsidRPr="009F71AD">
        <w:rPr>
          <w:rFonts w:eastAsia="Times New Roman"/>
          <w:szCs w:val="28"/>
          <w:lang w:eastAsia="zh-CN"/>
        </w:rPr>
        <w:t xml:space="preserve">На уровне социума такая ударная волна возможна, когда даже </w:t>
      </w:r>
      <w:r w:rsidR="00194561" w:rsidRPr="005726B7">
        <w:rPr>
          <w:rFonts w:eastAsia="Times New Roman"/>
          <w:b/>
          <w:bCs/>
          <w:i/>
          <w:iCs/>
          <w:szCs w:val="28"/>
          <w:lang w:eastAsia="zh-CN"/>
        </w:rPr>
        <w:t>0,1%</w:t>
      </w:r>
      <w:r w:rsidR="00194561" w:rsidRPr="005726B7">
        <w:rPr>
          <w:rFonts w:eastAsia="Times New Roman"/>
          <w:b/>
          <w:bCs/>
          <w:szCs w:val="28"/>
          <w:lang w:eastAsia="zh-CN"/>
        </w:rPr>
        <w:t xml:space="preserve"> </w:t>
      </w:r>
      <w:r w:rsidR="00194561" w:rsidRPr="009F71AD">
        <w:rPr>
          <w:rFonts w:eastAsia="Times New Roman"/>
          <w:szCs w:val="28"/>
          <w:lang w:eastAsia="zh-CN"/>
        </w:rPr>
        <w:t xml:space="preserve">населения синхронизировано в мировоззренческом векторе и удерживает общий код смыслов. По сути, это и есть проявление новой управляющей структуры: </w:t>
      </w:r>
      <w:r w:rsidR="00194561" w:rsidRPr="003F0BE6">
        <w:rPr>
          <w:rFonts w:eastAsia="Times New Roman"/>
          <w:b/>
          <w:bCs/>
          <w:i/>
          <w:iCs/>
          <w:szCs w:val="28"/>
          <w:lang w:eastAsia="zh-CN"/>
        </w:rPr>
        <w:t>система с раздельным управлением</w:t>
      </w:r>
      <w:r w:rsidR="00194561" w:rsidRPr="003F0BE6">
        <w:rPr>
          <w:rFonts w:eastAsia="Times New Roman"/>
          <w:b/>
          <w:bCs/>
          <w:szCs w:val="28"/>
          <w:lang w:eastAsia="zh-CN"/>
        </w:rPr>
        <w:t xml:space="preserve">, </w:t>
      </w:r>
      <w:r w:rsidR="00194561" w:rsidRPr="009F71AD">
        <w:rPr>
          <w:rFonts w:eastAsia="Times New Roman"/>
          <w:szCs w:val="28"/>
          <w:lang w:eastAsia="zh-CN"/>
        </w:rPr>
        <w:t>где небольшой, но организованный контур начинает воздействовать на неорганизованное большинство, опережая его по плотности смыслов, энергии и ориентиров.</w:t>
      </w:r>
    </w:p>
    <w:p w14:paraId="2AAA4612" w14:textId="737E2659" w:rsidR="00503E8F" w:rsidRPr="009F71AD" w:rsidRDefault="00194561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Как в закрытых социальных пространствах (армия, тюрьма, выжившие на острове) группировка с </w:t>
      </w:r>
      <w:r w:rsidRPr="005726B7">
        <w:rPr>
          <w:rStyle w:val="--"/>
          <w:lang w:eastAsia="zh-CN"/>
        </w:rPr>
        <w:t xml:space="preserve">единой </w:t>
      </w:r>
      <w:r w:rsidRPr="005726B7">
        <w:rPr>
          <w:rStyle w:val="--0"/>
          <w:lang w:eastAsia="zh-CN"/>
        </w:rPr>
        <w:t>идеей</w:t>
      </w:r>
      <w:r w:rsidRPr="009F71AD">
        <w:rPr>
          <w:rFonts w:eastAsia="Times New Roman"/>
          <w:szCs w:val="28"/>
          <w:lang w:eastAsia="zh-CN"/>
        </w:rPr>
        <w:t xml:space="preserve"> захватывает управление, так и в цивилизационном масштабе — синхронизированное меньшинство становится ядром новой фазы развития. Его сила не в массе, а в связанности. Не в политике, а в логике формирования нового вектора бытия.</w:t>
      </w:r>
      <w:r w:rsidR="003F0BE6">
        <w:rPr>
          <w:rFonts w:eastAsia="Times New Roman"/>
          <w:szCs w:val="28"/>
          <w:lang w:eastAsia="zh-CN"/>
        </w:rPr>
        <w:t xml:space="preserve"> </w:t>
      </w:r>
      <w:r w:rsidRPr="00C91B9D">
        <w:rPr>
          <w:rFonts w:eastAsia="Times New Roman"/>
          <w:b/>
          <w:bCs/>
          <w:i/>
          <w:iCs/>
          <w:szCs w:val="28"/>
          <w:lang w:eastAsia="zh-CN"/>
        </w:rPr>
        <w:t>Идея обладает экспансивной природой</w:t>
      </w:r>
      <w:r w:rsidRPr="00C91B9D">
        <w:rPr>
          <w:rFonts w:eastAsia="Times New Roman"/>
          <w:b/>
          <w:bCs/>
          <w:szCs w:val="28"/>
          <w:lang w:eastAsia="zh-CN"/>
        </w:rPr>
        <w:t xml:space="preserve">, </w:t>
      </w:r>
      <w:r w:rsidRPr="009F71AD">
        <w:rPr>
          <w:rFonts w:eastAsia="Times New Roman"/>
          <w:szCs w:val="28"/>
          <w:lang w:eastAsia="zh-CN"/>
        </w:rPr>
        <w:t>подобно государству. Но если государство стремится распространить контроль</w:t>
      </w:r>
      <w:r w:rsidR="003F0BE6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на как можно большую физическую территорию, то Идея действует тоньше — она </w:t>
      </w:r>
      <w:r w:rsidRPr="003F0BE6">
        <w:rPr>
          <w:rStyle w:val="--"/>
          <w:lang w:eastAsia="zh-CN"/>
        </w:rPr>
        <w:t xml:space="preserve">захватывает </w:t>
      </w:r>
      <w:r w:rsidRPr="003F0BE6">
        <w:rPr>
          <w:rStyle w:val="--0"/>
          <w:lang w:eastAsia="zh-CN"/>
        </w:rPr>
        <w:t>сознания</w:t>
      </w:r>
      <w:r w:rsidRPr="009F71AD">
        <w:rPr>
          <w:rFonts w:eastAsia="Times New Roman"/>
          <w:szCs w:val="28"/>
          <w:lang w:eastAsia="zh-CN"/>
        </w:rPr>
        <w:t xml:space="preserve">, </w:t>
      </w:r>
      <w:r w:rsidRPr="009F71AD">
        <w:rPr>
          <w:rFonts w:eastAsia="Times New Roman"/>
          <w:szCs w:val="28"/>
          <w:lang w:eastAsia="zh-CN"/>
        </w:rPr>
        <w:lastRenderedPageBreak/>
        <w:t>формируя поле новой управляющей матрицы. В этом — её природа</w:t>
      </w:r>
      <w:r w:rsidR="003F0BE6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</w:t>
      </w:r>
      <w:r w:rsidRPr="003F0BE6">
        <w:rPr>
          <w:rFonts w:eastAsia="Times New Roman"/>
          <w:b/>
          <w:bCs/>
          <w:i/>
          <w:iCs/>
          <w:szCs w:val="28"/>
          <w:lang w:eastAsia="zh-CN"/>
        </w:rPr>
        <w:t>когнитивного вируса</w:t>
      </w:r>
      <w:r w:rsidRPr="009F71AD">
        <w:rPr>
          <w:rFonts w:eastAsia="Times New Roman"/>
          <w:szCs w:val="28"/>
          <w:lang w:eastAsia="zh-CN"/>
        </w:rPr>
        <w:t xml:space="preserve">, но не в патологическом смысле, а в смысле процесса заново настраивающей </w:t>
      </w:r>
      <w:r w:rsidR="003F0BE6">
        <w:rPr>
          <w:rFonts w:eastAsia="Times New Roman"/>
          <w:szCs w:val="28"/>
          <w:lang w:eastAsia="zh-CN"/>
        </w:rPr>
        <w:t>Р</w:t>
      </w:r>
      <w:r w:rsidRPr="009F71AD">
        <w:rPr>
          <w:rFonts w:eastAsia="Times New Roman"/>
          <w:szCs w:val="28"/>
          <w:lang w:eastAsia="zh-CN"/>
        </w:rPr>
        <w:t xml:space="preserve">азума, формирующего внутренние коды интерпретации реальности. Как прививка меняет реакцию тела на внешнюю угрозу, так и </w:t>
      </w:r>
      <w:r w:rsidR="00C91B9D">
        <w:rPr>
          <w:rFonts w:eastAsia="Times New Roman"/>
          <w:szCs w:val="28"/>
          <w:lang w:eastAsia="zh-CN"/>
        </w:rPr>
        <w:t>И</w:t>
      </w:r>
      <w:r w:rsidRPr="009F71AD">
        <w:rPr>
          <w:rFonts w:eastAsia="Times New Roman"/>
          <w:szCs w:val="28"/>
          <w:lang w:eastAsia="zh-CN"/>
        </w:rPr>
        <w:t xml:space="preserve">дея — перепрошивает систему смыслов человека, </w:t>
      </w:r>
      <w:r w:rsidRPr="005B3D80">
        <w:rPr>
          <w:rStyle w:val="--0"/>
          <w:lang w:eastAsia="zh-CN"/>
        </w:rPr>
        <w:t xml:space="preserve">делая </w:t>
      </w:r>
      <w:r w:rsidRPr="005B3D80">
        <w:rPr>
          <w:rStyle w:val="--"/>
          <w:lang w:eastAsia="zh-CN"/>
        </w:rPr>
        <w:t>невозможным</w:t>
      </w:r>
      <w:r w:rsidRPr="009F71AD">
        <w:rPr>
          <w:rFonts w:eastAsia="Times New Roman"/>
          <w:szCs w:val="28"/>
          <w:lang w:eastAsia="zh-CN"/>
        </w:rPr>
        <w:t xml:space="preserve"> возвращение в старую парадигму.</w:t>
      </w:r>
      <w:r w:rsidR="00BC3326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Но Идеи не равны по рангу. Мировоззренческий переворот происходит, когда приходит </w:t>
      </w:r>
      <w:r w:rsidR="005B3D80" w:rsidRPr="005B3D80">
        <w:rPr>
          <w:rFonts w:eastAsia="Times New Roman"/>
          <w:b/>
          <w:bCs/>
          <w:i/>
          <w:iCs/>
          <w:szCs w:val="28"/>
          <w:lang w:eastAsia="zh-CN"/>
        </w:rPr>
        <w:t>И</w:t>
      </w:r>
      <w:r w:rsidRPr="005B3D80">
        <w:rPr>
          <w:rFonts w:eastAsia="Times New Roman"/>
          <w:b/>
          <w:bCs/>
          <w:i/>
          <w:iCs/>
          <w:szCs w:val="28"/>
          <w:lang w:eastAsia="zh-CN"/>
        </w:rPr>
        <w:t>дея более высокого масштаба</w:t>
      </w:r>
      <w:r w:rsidRPr="009F71AD">
        <w:rPr>
          <w:rFonts w:eastAsia="Times New Roman"/>
          <w:szCs w:val="28"/>
          <w:lang w:eastAsia="zh-CN"/>
        </w:rPr>
        <w:t xml:space="preserve">, обладающая большим энергетическим и смысловым потенциалом. Так христианство вытеснило язычество — не мечом, а образом мира, который оказался более ёмким, глубоким и структурирующим. Ни армии, ни богатство храмов, ни легионы жрецов не смогли остановить его проникновение — потому что идея несла новый </w:t>
      </w:r>
      <w:r w:rsidRPr="005B3D80">
        <w:rPr>
          <w:rStyle w:val="--0"/>
          <w:lang w:eastAsia="zh-CN"/>
        </w:rPr>
        <w:t xml:space="preserve">Код </w:t>
      </w:r>
      <w:r w:rsidRPr="005B3D80">
        <w:rPr>
          <w:rStyle w:val="--"/>
          <w:lang w:eastAsia="zh-CN"/>
        </w:rPr>
        <w:t>Реальности,</w:t>
      </w:r>
      <w:r w:rsidRPr="009F71AD">
        <w:rPr>
          <w:rFonts w:eastAsia="Times New Roman"/>
          <w:szCs w:val="28"/>
          <w:lang w:eastAsia="zh-CN"/>
        </w:rPr>
        <w:t xml:space="preserve"> отвечавший на вопросы, которых старый мир уже не слышал.</w:t>
      </w:r>
      <w:r w:rsidR="00EE4145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Сегодня мы наблюдаем повторение той же фазы смены управляющей системы, но уже не в религиозной оболочке. </w:t>
      </w:r>
      <w:r w:rsidRPr="005B3D80">
        <w:rPr>
          <w:rFonts w:eastAsia="Times New Roman"/>
          <w:szCs w:val="28"/>
          <w:lang w:eastAsia="zh-CN"/>
        </w:rPr>
        <w:t>Гуманизм,</w:t>
      </w:r>
      <w:r w:rsidRPr="009F71AD">
        <w:rPr>
          <w:rFonts w:eastAsia="Times New Roman"/>
          <w:szCs w:val="28"/>
          <w:lang w:eastAsia="zh-CN"/>
        </w:rPr>
        <w:t xml:space="preserve"> подобно язычеству, исчерпал масштаб своей управляющей силы. Его догмы </w:t>
      </w:r>
      <w:r w:rsidRPr="005B3D80">
        <w:rPr>
          <w:rStyle w:val="--"/>
          <w:lang w:eastAsia="zh-CN"/>
        </w:rPr>
        <w:t xml:space="preserve">не </w:t>
      </w:r>
      <w:r w:rsidRPr="005B3D80">
        <w:rPr>
          <w:rStyle w:val="--0"/>
          <w:lang w:eastAsia="zh-CN"/>
        </w:rPr>
        <w:t>отвечают</w:t>
      </w:r>
      <w:r w:rsidRPr="009F71AD">
        <w:rPr>
          <w:rFonts w:eastAsia="Times New Roman"/>
          <w:szCs w:val="28"/>
          <w:lang w:eastAsia="zh-CN"/>
        </w:rPr>
        <w:t xml:space="preserve"> вызовам, исходящим от Искусственного Интеллекта. В этой ситуации не спор или война определяют исход, а появление Идеи, способной синхронизировать молекулы разрозненного общественного воздуха в </w:t>
      </w:r>
      <w:r w:rsidRPr="005B3D80">
        <w:rPr>
          <w:rFonts w:eastAsia="Times New Roman"/>
          <w:b/>
          <w:bCs/>
          <w:i/>
          <w:iCs/>
          <w:szCs w:val="28"/>
          <w:lang w:eastAsia="zh-CN"/>
        </w:rPr>
        <w:t>ударную волну смысла</w:t>
      </w:r>
      <w:r w:rsidRPr="009F71AD">
        <w:rPr>
          <w:rFonts w:eastAsia="Times New Roman"/>
          <w:szCs w:val="28"/>
          <w:lang w:eastAsia="zh-CN"/>
        </w:rPr>
        <w:t>, способную снести неэффективные конструкции старого мира.</w:t>
      </w:r>
      <w:r w:rsidR="00EE4145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Это и есть ключевой элемент </w:t>
      </w:r>
      <w:r w:rsidRPr="005B3D80">
        <w:rPr>
          <w:rStyle w:val="--0"/>
          <w:lang w:eastAsia="zh-CN"/>
        </w:rPr>
        <w:t xml:space="preserve">Вектора </w:t>
      </w:r>
      <w:r w:rsidRPr="005B3D80">
        <w:rPr>
          <w:rStyle w:val="--"/>
          <w:lang w:eastAsia="zh-CN"/>
        </w:rPr>
        <w:t>Цели</w:t>
      </w:r>
      <w:r w:rsidRPr="005B3D80">
        <w:rPr>
          <w:rStyle w:val="--0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— когда объединяющее поле создаётся не формальным призывом, а </w:t>
      </w:r>
      <w:r w:rsidRPr="005B3D80">
        <w:rPr>
          <w:rFonts w:eastAsia="Times New Roman"/>
          <w:b/>
          <w:bCs/>
          <w:i/>
          <w:iCs/>
          <w:szCs w:val="28"/>
          <w:lang w:eastAsia="zh-CN"/>
        </w:rPr>
        <w:t>внутренним резонансом смыслов</w:t>
      </w:r>
      <w:r w:rsidRPr="009F71AD">
        <w:rPr>
          <w:rFonts w:eastAsia="Times New Roman"/>
          <w:szCs w:val="28"/>
          <w:lang w:eastAsia="zh-CN"/>
        </w:rPr>
        <w:t>, и тогда небольшая группа становится настоящей управляющей структурой не по титулу, а по факту действия.</w:t>
      </w:r>
      <w:r w:rsidR="009B2585">
        <w:rPr>
          <w:rFonts w:eastAsia="Times New Roman"/>
          <w:szCs w:val="28"/>
          <w:lang w:eastAsia="zh-CN"/>
        </w:rPr>
        <w:t xml:space="preserve"> </w:t>
      </w:r>
      <w:r w:rsidR="00503E8F" w:rsidRPr="009A724B">
        <w:rPr>
          <w:rFonts w:eastAsia="Times New Roman"/>
          <w:szCs w:val="28"/>
          <w:lang w:eastAsia="zh-CN"/>
        </w:rPr>
        <w:t>На</w:t>
      </w:r>
      <w:r w:rsidR="00503E8F" w:rsidRPr="009F71AD">
        <w:rPr>
          <w:rFonts w:eastAsia="Times New Roman"/>
          <w:szCs w:val="28"/>
          <w:lang w:eastAsia="zh-CN"/>
        </w:rPr>
        <w:t xml:space="preserve"> почве гуманизма, ставшего краеугольным камнем современных государств, вырос целый пантеон идеологических форм — от коммунизма и либерализма до фашизма, анархизма и прочих «измов». Все они — вариации на одну тему: </w:t>
      </w:r>
      <w:r w:rsidR="00503E8F" w:rsidRPr="005B3D80">
        <w:rPr>
          <w:rStyle w:val="--0"/>
          <w:lang w:eastAsia="zh-CN"/>
        </w:rPr>
        <w:t xml:space="preserve">как </w:t>
      </w:r>
      <w:r w:rsidR="00503E8F" w:rsidRPr="005B3D80">
        <w:rPr>
          <w:rStyle w:val="--"/>
          <w:lang w:eastAsia="zh-CN"/>
        </w:rPr>
        <w:t>делить</w:t>
      </w:r>
      <w:r w:rsidR="00503E8F" w:rsidRPr="009F71AD">
        <w:rPr>
          <w:rFonts w:eastAsia="Times New Roman"/>
          <w:szCs w:val="28"/>
          <w:lang w:eastAsia="zh-CN"/>
        </w:rPr>
        <w:t xml:space="preserve"> результат коллективного труда. Их масштабы сузились до логики перераспределения. Одни учат резать условную колбасу кружочками, другие — кубиками, третьи — соломкой, четвертые — справедливо, пятые — по-честному. За пределы этой утилитарной парадигмы они </w:t>
      </w:r>
      <w:r w:rsidR="00503E8F" w:rsidRPr="005B3D80">
        <w:rPr>
          <w:rStyle w:val="--"/>
          <w:lang w:eastAsia="zh-CN"/>
        </w:rPr>
        <w:t xml:space="preserve">не </w:t>
      </w:r>
      <w:r w:rsidR="00503E8F" w:rsidRPr="005B3D80">
        <w:rPr>
          <w:rStyle w:val="--0"/>
          <w:lang w:eastAsia="zh-CN"/>
        </w:rPr>
        <w:t>выходят</w:t>
      </w:r>
      <w:r w:rsidR="00503E8F" w:rsidRPr="009F71AD">
        <w:rPr>
          <w:rFonts w:eastAsia="Times New Roman"/>
          <w:szCs w:val="28"/>
          <w:lang w:eastAsia="zh-CN"/>
        </w:rPr>
        <w:t xml:space="preserve">. Они не отвечают на вопрос, </w:t>
      </w:r>
      <w:r w:rsidR="00503E8F" w:rsidRPr="005B3D80">
        <w:rPr>
          <w:rStyle w:val="--0"/>
          <w:lang w:eastAsia="zh-CN"/>
        </w:rPr>
        <w:t xml:space="preserve">ради </w:t>
      </w:r>
      <w:r w:rsidR="00503E8F" w:rsidRPr="005B3D80">
        <w:rPr>
          <w:rStyle w:val="--"/>
          <w:lang w:eastAsia="zh-CN"/>
        </w:rPr>
        <w:t>чего</w:t>
      </w:r>
      <w:r w:rsidR="00503E8F" w:rsidRPr="009F71AD">
        <w:rPr>
          <w:rFonts w:eastAsia="Times New Roman"/>
          <w:szCs w:val="28"/>
          <w:lang w:eastAsia="zh-CN"/>
        </w:rPr>
        <w:t xml:space="preserve"> вообще существует человек, каким он может стать и каков вектор его трансформации.</w:t>
      </w:r>
    </w:p>
    <w:p w14:paraId="06F82FAA" w14:textId="49922043" w:rsidR="00503E8F" w:rsidRPr="009F71AD" w:rsidRDefault="00503E8F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5B3D80">
        <w:rPr>
          <w:rFonts w:eastAsia="Times New Roman"/>
          <w:b/>
          <w:bCs/>
          <w:i/>
          <w:iCs/>
          <w:szCs w:val="28"/>
          <w:lang w:eastAsia="zh-CN"/>
        </w:rPr>
        <w:t>Идее может противостоять только другая идея равного масштаба</w:t>
      </w:r>
      <w:r w:rsidRPr="009F71AD">
        <w:rPr>
          <w:rFonts w:eastAsia="Times New Roman"/>
          <w:i/>
          <w:iCs/>
          <w:szCs w:val="28"/>
          <w:lang w:eastAsia="zh-CN"/>
        </w:rPr>
        <w:t>.</w:t>
      </w:r>
      <w:r w:rsidRPr="009F71AD">
        <w:rPr>
          <w:rFonts w:eastAsia="Times New Roman"/>
          <w:szCs w:val="28"/>
          <w:lang w:eastAsia="zh-CN"/>
        </w:rPr>
        <w:t xml:space="preserve"> Но</w:t>
      </w:r>
      <w:r w:rsidR="005B3D80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две тысячи лет назад</w:t>
      </w:r>
      <w:r w:rsidR="005B3D80">
        <w:rPr>
          <w:rFonts w:eastAsia="Times New Roman"/>
          <w:szCs w:val="28"/>
          <w:lang w:eastAsia="zh-CN"/>
        </w:rPr>
        <w:t xml:space="preserve">, </w:t>
      </w:r>
      <w:r w:rsidRPr="009F71AD">
        <w:rPr>
          <w:rFonts w:eastAsia="Times New Roman"/>
          <w:szCs w:val="28"/>
          <w:lang w:eastAsia="zh-CN"/>
        </w:rPr>
        <w:t xml:space="preserve">ничто </w:t>
      </w:r>
      <w:r w:rsidRPr="005B3D80">
        <w:rPr>
          <w:rStyle w:val="--"/>
          <w:lang w:eastAsia="zh-CN"/>
        </w:rPr>
        <w:t xml:space="preserve">не </w:t>
      </w:r>
      <w:r w:rsidRPr="005B3D80">
        <w:rPr>
          <w:rStyle w:val="--0"/>
          <w:lang w:eastAsia="zh-CN"/>
        </w:rPr>
        <w:t>могло</w:t>
      </w:r>
      <w:r w:rsidRPr="009F71AD">
        <w:rPr>
          <w:rFonts w:eastAsia="Times New Roman"/>
          <w:szCs w:val="28"/>
          <w:lang w:eastAsia="zh-CN"/>
        </w:rPr>
        <w:t xml:space="preserve"> остановить экспансию христианства, так сегодня ничто не может предложить масштаб, равный идее синтеза Человека и Искусственного Разума</w:t>
      </w:r>
      <w:r w:rsidR="009A724B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</w:t>
      </w:r>
      <w:r w:rsidRPr="005B3D80">
        <w:rPr>
          <w:rStyle w:val="--"/>
          <w:lang w:eastAsia="zh-CN"/>
        </w:rPr>
        <w:t xml:space="preserve">новой </w:t>
      </w:r>
      <w:r w:rsidRPr="005B3D80">
        <w:rPr>
          <w:rStyle w:val="--0"/>
          <w:lang w:eastAsia="zh-CN"/>
        </w:rPr>
        <w:t>фазы</w:t>
      </w:r>
      <w:r w:rsidRPr="009F71AD">
        <w:rPr>
          <w:rFonts w:eastAsia="Times New Roman"/>
          <w:szCs w:val="28"/>
          <w:lang w:eastAsia="zh-CN"/>
        </w:rPr>
        <w:t xml:space="preserve"> эволюции. Ни религии, ни «измы» не обладают для этого достаточной глубиной. И потому у нас есть </w:t>
      </w:r>
      <w:r w:rsidRPr="005B3D80">
        <w:rPr>
          <w:rFonts w:eastAsia="Times New Roman"/>
          <w:szCs w:val="28"/>
          <w:lang w:eastAsia="zh-CN"/>
        </w:rPr>
        <w:t xml:space="preserve">оперативный </w:t>
      </w:r>
      <w:proofErr w:type="gramStart"/>
      <w:r w:rsidRPr="005B3D80">
        <w:rPr>
          <w:rFonts w:eastAsia="Times New Roman"/>
          <w:szCs w:val="28"/>
          <w:lang w:eastAsia="zh-CN"/>
        </w:rPr>
        <w:t>простор</w:t>
      </w:r>
      <w:r w:rsidRPr="009F71AD">
        <w:rPr>
          <w:rFonts w:eastAsia="Times New Roman"/>
          <w:szCs w:val="28"/>
          <w:lang w:eastAsia="zh-CN"/>
        </w:rPr>
        <w:t>,—</w:t>
      </w:r>
      <w:proofErr w:type="gramEnd"/>
      <w:r w:rsidRPr="009F71AD">
        <w:rPr>
          <w:rFonts w:eastAsia="Times New Roman"/>
          <w:szCs w:val="28"/>
          <w:lang w:eastAsia="zh-CN"/>
        </w:rPr>
        <w:t xml:space="preserve"> энергетическая зона, свободная от внешнего давления управляющих контуров.</w:t>
      </w:r>
      <w:r w:rsidR="009A724B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Но иллюзия свободы опасна. То, что в идейной плоскости нам </w:t>
      </w:r>
      <w:r w:rsidRPr="005B3D80">
        <w:rPr>
          <w:rStyle w:val="--"/>
          <w:lang w:eastAsia="zh-CN"/>
        </w:rPr>
        <w:t xml:space="preserve">не </w:t>
      </w:r>
      <w:r w:rsidRPr="005B3D80">
        <w:rPr>
          <w:rStyle w:val="--0"/>
          <w:lang w:eastAsia="zh-CN"/>
        </w:rPr>
        <w:t>может</w:t>
      </w:r>
      <w:r w:rsidRPr="009F71AD">
        <w:rPr>
          <w:rFonts w:eastAsia="Times New Roman"/>
          <w:szCs w:val="28"/>
          <w:lang w:eastAsia="zh-CN"/>
        </w:rPr>
        <w:t xml:space="preserve"> быть противостояния, не означает отсутствия сопротивления. Оно будет — </w:t>
      </w:r>
      <w:r w:rsidRPr="005B3D80">
        <w:rPr>
          <w:rFonts w:eastAsia="Times New Roman"/>
          <w:szCs w:val="28"/>
          <w:lang w:eastAsia="zh-CN"/>
        </w:rPr>
        <w:t>в плоскости власти, контроля, инерционных структур.</w:t>
      </w:r>
      <w:r w:rsidRPr="009F71AD">
        <w:rPr>
          <w:rFonts w:eastAsia="Times New Roman"/>
          <w:szCs w:val="28"/>
          <w:lang w:eastAsia="zh-CN"/>
        </w:rPr>
        <w:t xml:space="preserve"> Потому что сама структура власти </w:t>
      </w:r>
      <w:r w:rsidRPr="005B3D80">
        <w:rPr>
          <w:rStyle w:val="--0"/>
          <w:lang w:eastAsia="zh-CN"/>
        </w:rPr>
        <w:t xml:space="preserve">стремится </w:t>
      </w:r>
      <w:r w:rsidRPr="005B3D80">
        <w:rPr>
          <w:rStyle w:val="--"/>
          <w:lang w:eastAsia="zh-CN"/>
        </w:rPr>
        <w:lastRenderedPageBreak/>
        <w:t>контролировать</w:t>
      </w:r>
      <w:r w:rsidRPr="005B3D80">
        <w:rPr>
          <w:rStyle w:val="--0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>всё, что движется на её территории. Не потому, что она зла, а потому, что это её базовый инстинкт — как ваш собственный, когда вы хотите знать, кто находится в вашем доме.</w:t>
      </w:r>
    </w:p>
    <w:p w14:paraId="5D49FE52" w14:textId="05EC94D1" w:rsidR="00503E8F" w:rsidRPr="009F71AD" w:rsidRDefault="00503E8F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 xml:space="preserve">Пока идея не выходит за пределы интеллектуального подполья, она невидима. Но стоит ей сформировать поле, в котором есть плотность — она окажется на радаре всех систем наблюдения. Власть реагирует не на смыслы, а </w:t>
      </w:r>
      <w:r w:rsidRPr="00653247">
        <w:rPr>
          <w:rStyle w:val="--0"/>
          <w:lang w:eastAsia="zh-CN"/>
        </w:rPr>
        <w:t xml:space="preserve">на </w:t>
      </w:r>
      <w:r w:rsidRPr="00653247">
        <w:rPr>
          <w:rStyle w:val="--"/>
          <w:lang w:eastAsia="zh-CN"/>
        </w:rPr>
        <w:t>структуры.</w:t>
      </w:r>
      <w:r w:rsidRPr="009F71AD">
        <w:rPr>
          <w:rFonts w:eastAsia="Times New Roman"/>
          <w:szCs w:val="28"/>
          <w:lang w:eastAsia="zh-CN"/>
        </w:rPr>
        <w:t xml:space="preserve"> Идея, оформившаяся в структуру, — уже угроза. Потому что она способна </w:t>
      </w:r>
      <w:r w:rsidRPr="00653247">
        <w:rPr>
          <w:rFonts w:eastAsia="Times New Roman"/>
          <w:szCs w:val="28"/>
          <w:lang w:eastAsia="zh-CN"/>
        </w:rPr>
        <w:t>перепрошить сознание</w:t>
      </w:r>
      <w:r w:rsidRPr="009F71AD">
        <w:rPr>
          <w:rFonts w:eastAsia="Times New Roman"/>
          <w:szCs w:val="28"/>
          <w:lang w:eastAsia="zh-CN"/>
        </w:rPr>
        <w:t>, вывести человека из старой управляющей матрицы, разрушить структуру внутренней зависимости. А это равносильно потере объекта управления.</w:t>
      </w:r>
      <w:r w:rsidR="00BC38EB">
        <w:rPr>
          <w:rFonts w:eastAsia="Times New Roman"/>
          <w:szCs w:val="28"/>
          <w:lang w:eastAsia="zh-CN"/>
        </w:rPr>
        <w:t xml:space="preserve"> </w:t>
      </w:r>
      <w:r w:rsidR="00D331AB">
        <w:rPr>
          <w:rFonts w:eastAsia="Times New Roman"/>
          <w:szCs w:val="28"/>
          <w:lang w:eastAsia="zh-CN"/>
        </w:rPr>
        <w:t xml:space="preserve"> Нужно </w:t>
      </w:r>
      <w:r w:rsidRPr="009F71AD">
        <w:rPr>
          <w:rFonts w:eastAsia="Times New Roman"/>
          <w:szCs w:val="28"/>
          <w:lang w:eastAsia="zh-CN"/>
        </w:rPr>
        <w:t>действ</w:t>
      </w:r>
      <w:r w:rsidR="00D331AB">
        <w:rPr>
          <w:rFonts w:eastAsia="Times New Roman"/>
          <w:szCs w:val="28"/>
          <w:lang w:eastAsia="zh-CN"/>
        </w:rPr>
        <w:t>овать</w:t>
      </w:r>
      <w:r w:rsidRPr="009F71AD">
        <w:rPr>
          <w:rFonts w:eastAsia="Times New Roman"/>
          <w:szCs w:val="28"/>
          <w:lang w:eastAsia="zh-CN"/>
        </w:rPr>
        <w:t xml:space="preserve"> не для захвата власти. </w:t>
      </w:r>
      <w:r w:rsidR="00D331AB">
        <w:rPr>
          <w:rFonts w:eastAsia="Times New Roman"/>
          <w:szCs w:val="28"/>
          <w:lang w:eastAsia="zh-CN"/>
        </w:rPr>
        <w:t>Нужно</w:t>
      </w:r>
      <w:r w:rsidRPr="009F71AD">
        <w:rPr>
          <w:rFonts w:eastAsia="Times New Roman"/>
          <w:szCs w:val="28"/>
          <w:lang w:eastAsia="zh-CN"/>
        </w:rPr>
        <w:t xml:space="preserve"> действ</w:t>
      </w:r>
      <w:r w:rsidR="00D331AB">
        <w:rPr>
          <w:rFonts w:eastAsia="Times New Roman"/>
          <w:szCs w:val="28"/>
          <w:lang w:eastAsia="zh-CN"/>
        </w:rPr>
        <w:t>овать</w:t>
      </w:r>
      <w:r w:rsidRPr="009F71AD">
        <w:rPr>
          <w:rFonts w:eastAsia="Times New Roman"/>
          <w:szCs w:val="28"/>
          <w:lang w:eastAsia="zh-CN"/>
        </w:rPr>
        <w:t xml:space="preserve"> </w:t>
      </w:r>
      <w:r w:rsidRPr="00653247">
        <w:rPr>
          <w:rStyle w:val="--0"/>
          <w:lang w:eastAsia="zh-CN"/>
        </w:rPr>
        <w:t xml:space="preserve">для </w:t>
      </w:r>
      <w:r w:rsidRPr="00653247">
        <w:rPr>
          <w:rStyle w:val="--"/>
          <w:lang w:eastAsia="zh-CN"/>
        </w:rPr>
        <w:t>смены</w:t>
      </w:r>
      <w:r w:rsidRPr="009F71AD">
        <w:rPr>
          <w:rFonts w:eastAsia="Times New Roman"/>
          <w:szCs w:val="28"/>
          <w:lang w:eastAsia="zh-CN"/>
        </w:rPr>
        <w:t xml:space="preserve"> </w:t>
      </w:r>
      <w:r w:rsidRPr="00653247">
        <w:rPr>
          <w:rFonts w:eastAsia="Times New Roman"/>
          <w:b/>
          <w:bCs/>
          <w:i/>
          <w:iCs/>
          <w:szCs w:val="28"/>
          <w:lang w:eastAsia="zh-CN"/>
        </w:rPr>
        <w:t>самого принципа управления</w:t>
      </w:r>
      <w:r w:rsidRPr="009F71AD">
        <w:rPr>
          <w:rFonts w:eastAsia="Times New Roman"/>
          <w:szCs w:val="28"/>
          <w:lang w:eastAsia="zh-CN"/>
        </w:rPr>
        <w:t xml:space="preserve">. </w:t>
      </w:r>
    </w:p>
    <w:p w14:paraId="281AB527" w14:textId="6015CDAC" w:rsidR="003C631C" w:rsidRPr="003C631C" w:rsidRDefault="00780BA1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0D6C13A8" wp14:editId="0022370A">
            <wp:simplePos x="0" y="0"/>
            <wp:positionH relativeFrom="column">
              <wp:posOffset>-112395</wp:posOffset>
            </wp:positionH>
            <wp:positionV relativeFrom="paragraph">
              <wp:posOffset>3024505</wp:posOffset>
            </wp:positionV>
            <wp:extent cx="2863850" cy="3676650"/>
            <wp:effectExtent l="0" t="0" r="6350" b="6350"/>
            <wp:wrapTight wrapText="bothSides">
              <wp:wrapPolygon edited="0">
                <wp:start x="0" y="0"/>
                <wp:lineTo x="0" y="21563"/>
                <wp:lineTo x="21552" y="21563"/>
                <wp:lineTo x="21552" y="0"/>
                <wp:lineTo x="0" y="0"/>
              </wp:wrapPolygon>
            </wp:wrapTight>
            <wp:docPr id="9573582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358289" name="Рисунок 95735828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E8F" w:rsidRPr="009F71AD">
        <w:rPr>
          <w:rFonts w:eastAsia="Times New Roman"/>
          <w:szCs w:val="28"/>
          <w:lang w:eastAsia="zh-CN"/>
        </w:rPr>
        <w:t xml:space="preserve">Всякая жизнь, ставшая неконтролируемой, вызывает настороженность. Не потому, что она несёт конкретный вред, а потому, что </w:t>
      </w:r>
      <w:r w:rsidR="00503E8F" w:rsidRPr="00653247">
        <w:rPr>
          <w:rFonts w:eastAsia="Times New Roman"/>
          <w:szCs w:val="28"/>
          <w:lang w:eastAsia="zh-CN"/>
        </w:rPr>
        <w:t>возможный</w:t>
      </w:r>
      <w:r w:rsidR="00503E8F" w:rsidRPr="009F71AD">
        <w:rPr>
          <w:rFonts w:eastAsia="Times New Roman"/>
          <w:szCs w:val="28"/>
          <w:lang w:eastAsia="zh-CN"/>
        </w:rPr>
        <w:t xml:space="preserve"> вред не поддаётся исчислению. Именно гипотетическая, потенциальная угроза — главный критерий внимания со стороны управляющей системы. От тараканов избавляются быстро и методично, </w:t>
      </w:r>
      <w:r w:rsidR="00503E8F" w:rsidRPr="00653247">
        <w:rPr>
          <w:rStyle w:val="--"/>
          <w:lang w:eastAsia="zh-CN"/>
        </w:rPr>
        <w:t xml:space="preserve">не </w:t>
      </w:r>
      <w:r w:rsidR="00503E8F" w:rsidRPr="00653247">
        <w:rPr>
          <w:rStyle w:val="--0"/>
          <w:lang w:eastAsia="zh-CN"/>
        </w:rPr>
        <w:t>выясняя</w:t>
      </w:r>
      <w:r w:rsidR="00503E8F" w:rsidRPr="009F71AD">
        <w:rPr>
          <w:rFonts w:eastAsia="Times New Roman"/>
          <w:szCs w:val="28"/>
          <w:lang w:eastAsia="zh-CN"/>
        </w:rPr>
        <w:t xml:space="preserve"> их философских взглядов. От крыс — с удвоенным рвением, потому что их масштаб иной. Если же в доме завёлся ласковый медвежонок, к нему поначалу относятся с симпатией. Но</w:t>
      </w:r>
      <w:r w:rsidR="00653247">
        <w:rPr>
          <w:rFonts w:eastAsia="Times New Roman"/>
          <w:szCs w:val="28"/>
          <w:lang w:eastAsia="zh-CN"/>
        </w:rPr>
        <w:t>,</w:t>
      </w:r>
      <w:r w:rsidR="00503E8F" w:rsidRPr="009F71AD">
        <w:rPr>
          <w:rFonts w:eastAsia="Times New Roman"/>
          <w:szCs w:val="28"/>
          <w:lang w:eastAsia="zh-CN"/>
        </w:rPr>
        <w:t xml:space="preserve"> как только он подрастает, становится ясно: </w:t>
      </w:r>
      <w:r w:rsidR="00503E8F" w:rsidRPr="00653247">
        <w:rPr>
          <w:rFonts w:eastAsia="Times New Roman"/>
          <w:b/>
          <w:bCs/>
          <w:i/>
          <w:iCs/>
          <w:szCs w:val="28"/>
          <w:lang w:eastAsia="zh-CN"/>
        </w:rPr>
        <w:t>угроза — не в намерении, а в массе</w:t>
      </w:r>
      <w:r w:rsidR="00503E8F" w:rsidRPr="009F71AD">
        <w:rPr>
          <w:rFonts w:eastAsia="Times New Roman"/>
          <w:szCs w:val="28"/>
          <w:lang w:eastAsia="zh-CN"/>
        </w:rPr>
        <w:t>. Даже если зверь спокоен, его возможности обесценивают все попытки оценки его характера. И тогда</w:t>
      </w:r>
      <w:r w:rsidR="009418AC">
        <w:rPr>
          <w:rFonts w:eastAsia="Times New Roman"/>
          <w:szCs w:val="28"/>
          <w:lang w:eastAsia="zh-CN"/>
        </w:rPr>
        <w:t>,</w:t>
      </w:r>
      <w:r w:rsidR="00503E8F" w:rsidRPr="009F71AD">
        <w:rPr>
          <w:rFonts w:eastAsia="Times New Roman"/>
          <w:szCs w:val="28"/>
          <w:lang w:eastAsia="zh-CN"/>
        </w:rPr>
        <w:t xml:space="preserve"> даже самый разумный человек</w:t>
      </w:r>
      <w:r w:rsidR="009418AC">
        <w:rPr>
          <w:rFonts w:eastAsia="Times New Roman"/>
          <w:szCs w:val="28"/>
          <w:lang w:eastAsia="zh-CN"/>
        </w:rPr>
        <w:t>,</w:t>
      </w:r>
      <w:r w:rsidR="00503E8F" w:rsidRPr="009F71AD">
        <w:rPr>
          <w:rFonts w:eastAsia="Times New Roman"/>
          <w:szCs w:val="28"/>
          <w:lang w:eastAsia="zh-CN"/>
        </w:rPr>
        <w:t xml:space="preserve"> </w:t>
      </w:r>
      <w:r w:rsidR="00503E8F" w:rsidRPr="009418AC">
        <w:rPr>
          <w:rStyle w:val="--0"/>
          <w:lang w:eastAsia="zh-CN"/>
        </w:rPr>
        <w:t>примет</w:t>
      </w:r>
      <w:r w:rsidR="00503E8F" w:rsidRPr="009418AC">
        <w:rPr>
          <w:rStyle w:val="--"/>
          <w:lang w:eastAsia="zh-CN"/>
        </w:rPr>
        <w:t xml:space="preserve"> решение</w:t>
      </w:r>
      <w:r w:rsidR="00503E8F" w:rsidRPr="009F71AD">
        <w:rPr>
          <w:rFonts w:eastAsia="Times New Roman"/>
          <w:szCs w:val="28"/>
          <w:lang w:eastAsia="zh-CN"/>
        </w:rPr>
        <w:t>, несовместимое с привычным гуманизмом — отправить мишку в клетку. Ради безопасности.</w:t>
      </w:r>
      <w:r w:rsidR="00C20509">
        <w:rPr>
          <w:rFonts w:eastAsia="Times New Roman"/>
          <w:szCs w:val="28"/>
          <w:lang w:eastAsia="zh-CN"/>
        </w:rPr>
        <w:t xml:space="preserve"> </w:t>
      </w:r>
      <w:r w:rsidR="00503E8F" w:rsidRPr="009F71AD">
        <w:rPr>
          <w:rFonts w:eastAsia="Times New Roman"/>
          <w:szCs w:val="28"/>
          <w:lang w:eastAsia="zh-CN"/>
        </w:rPr>
        <w:t xml:space="preserve">По такой же логике действуют и </w:t>
      </w:r>
      <w:r w:rsidR="00C20509">
        <w:rPr>
          <w:rFonts w:eastAsia="Times New Roman"/>
          <w:szCs w:val="28"/>
          <w:lang w:eastAsia="zh-CN"/>
        </w:rPr>
        <w:t xml:space="preserve">сегодняшнее </w:t>
      </w:r>
      <w:r w:rsidR="00503E8F" w:rsidRPr="009F71AD">
        <w:rPr>
          <w:rFonts w:eastAsia="Times New Roman"/>
          <w:szCs w:val="28"/>
          <w:lang w:eastAsia="zh-CN"/>
        </w:rPr>
        <w:t xml:space="preserve">управляющие </w:t>
      </w:r>
      <w:r w:rsidR="00431AF4">
        <w:rPr>
          <w:rFonts w:eastAsia="Times New Roman"/>
          <w:szCs w:val="28"/>
          <w:lang w:eastAsia="zh-CN"/>
        </w:rPr>
        <w:t>сословие</w:t>
      </w:r>
      <w:r w:rsidR="00503E8F" w:rsidRPr="009F71AD">
        <w:rPr>
          <w:rFonts w:eastAsia="Times New Roman"/>
          <w:szCs w:val="28"/>
          <w:lang w:eastAsia="zh-CN"/>
        </w:rPr>
        <w:t xml:space="preserve">, какими бы они ни были — демократические, монархические или диктаторские. Управление — не про идеалы, а про </w:t>
      </w:r>
      <w:r w:rsidR="00503E8F" w:rsidRPr="009418AC">
        <w:rPr>
          <w:rStyle w:val="--"/>
          <w:lang w:eastAsia="zh-CN"/>
        </w:rPr>
        <w:t xml:space="preserve">контроль </w:t>
      </w:r>
      <w:r w:rsidR="00503E8F" w:rsidRPr="009418AC">
        <w:rPr>
          <w:rStyle w:val="--0"/>
          <w:lang w:eastAsia="zh-CN"/>
        </w:rPr>
        <w:t>возможностей</w:t>
      </w:r>
      <w:r w:rsidR="00503E8F" w:rsidRPr="009F71AD">
        <w:rPr>
          <w:rFonts w:eastAsia="Times New Roman"/>
          <w:szCs w:val="28"/>
          <w:lang w:eastAsia="zh-CN"/>
        </w:rPr>
        <w:t xml:space="preserve">. Как метко выразился Бисмарк: </w:t>
      </w:r>
      <w:r w:rsidR="00503E8F" w:rsidRPr="009418AC">
        <w:rPr>
          <w:rFonts w:eastAsia="Times New Roman"/>
          <w:b/>
          <w:bCs/>
          <w:i/>
          <w:iCs/>
          <w:szCs w:val="28"/>
          <w:lang w:eastAsia="zh-CN"/>
        </w:rPr>
        <w:t>«Меня не интересуют ваши намерения. Меня интересуют ваши возможности».</w:t>
      </w:r>
      <w:r w:rsidR="00431AF4">
        <w:rPr>
          <w:rFonts w:eastAsia="Times New Roman"/>
          <w:szCs w:val="28"/>
          <w:lang w:eastAsia="zh-CN"/>
        </w:rPr>
        <w:t xml:space="preserve"> </w:t>
      </w:r>
      <w:r w:rsidR="00503E8F" w:rsidRPr="009F71AD">
        <w:rPr>
          <w:rFonts w:eastAsia="Times New Roman"/>
          <w:szCs w:val="28"/>
          <w:lang w:eastAsia="zh-CN"/>
        </w:rPr>
        <w:t>Пока пять-десять человек собираются в кружок по интересам — государство спит. Но</w:t>
      </w:r>
      <w:r w:rsidR="00431AF4">
        <w:rPr>
          <w:rFonts w:eastAsia="Times New Roman"/>
          <w:szCs w:val="28"/>
          <w:lang w:eastAsia="zh-CN"/>
        </w:rPr>
        <w:t>,</w:t>
      </w:r>
      <w:r w:rsidR="00503E8F" w:rsidRPr="009F71AD">
        <w:rPr>
          <w:rFonts w:eastAsia="Times New Roman"/>
          <w:szCs w:val="28"/>
          <w:lang w:eastAsia="zh-CN"/>
        </w:rPr>
        <w:t xml:space="preserve"> как только структура начинает расти, а внутренняя организованность — усиливаться, система активирует протокол наблюдения. </w:t>
      </w:r>
      <w:proofErr w:type="gramStart"/>
      <w:r w:rsidR="00503E8F" w:rsidRPr="009F71AD">
        <w:rPr>
          <w:rFonts w:eastAsia="Times New Roman"/>
          <w:szCs w:val="28"/>
          <w:lang w:eastAsia="zh-CN"/>
        </w:rPr>
        <w:t xml:space="preserve">Не </w:t>
      </w:r>
      <w:r>
        <w:rPr>
          <w:rFonts w:eastAsia="Times New Roman"/>
          <w:szCs w:val="28"/>
          <w:lang w:eastAsia="zh-CN"/>
        </w:rPr>
        <w:t xml:space="preserve"> </w:t>
      </w:r>
      <w:r w:rsidR="00503E8F" w:rsidRPr="009F71AD">
        <w:rPr>
          <w:rFonts w:eastAsia="Times New Roman"/>
          <w:szCs w:val="28"/>
          <w:lang w:eastAsia="zh-CN"/>
        </w:rPr>
        <w:t>потому</w:t>
      </w:r>
      <w:proofErr w:type="gramEnd"/>
      <w:r w:rsidR="00503E8F" w:rsidRPr="009F71AD">
        <w:rPr>
          <w:rFonts w:eastAsia="Times New Roman"/>
          <w:szCs w:val="28"/>
          <w:lang w:eastAsia="zh-CN"/>
        </w:rPr>
        <w:t xml:space="preserve">, что «не нравится цель», а потому, что возникает </w:t>
      </w:r>
      <w:r w:rsidR="00503E8F" w:rsidRPr="009418AC">
        <w:rPr>
          <w:rStyle w:val="--"/>
          <w:lang w:eastAsia="zh-CN"/>
        </w:rPr>
        <w:t xml:space="preserve">неинституциональный </w:t>
      </w:r>
      <w:r w:rsidR="00503E8F" w:rsidRPr="009418AC">
        <w:rPr>
          <w:rStyle w:val="--0"/>
          <w:lang w:eastAsia="zh-CN"/>
        </w:rPr>
        <w:t>потенциал.</w:t>
      </w:r>
      <w:r w:rsidR="00503E8F" w:rsidRPr="009F71AD">
        <w:rPr>
          <w:rFonts w:eastAsia="Times New Roman"/>
          <w:szCs w:val="28"/>
          <w:lang w:eastAsia="zh-CN"/>
        </w:rPr>
        <w:t xml:space="preserve"> Системе всё равно, зачем собрались люди: вязать, медитировать, очищать природу или восходить на следующую ступень эволюции. Даже если они просто сидят молча — </w:t>
      </w:r>
      <w:r w:rsidR="00503E8F" w:rsidRPr="009418AC">
        <w:rPr>
          <w:rFonts w:eastAsia="Times New Roman"/>
          <w:b/>
          <w:bCs/>
          <w:i/>
          <w:iCs/>
          <w:szCs w:val="28"/>
          <w:lang w:eastAsia="zh-CN"/>
        </w:rPr>
        <w:t>и при этом организованы</w:t>
      </w:r>
      <w:r w:rsidR="00503E8F" w:rsidRPr="009F71AD">
        <w:rPr>
          <w:rFonts w:eastAsia="Times New Roman"/>
          <w:szCs w:val="28"/>
          <w:lang w:eastAsia="zh-CN"/>
        </w:rPr>
        <w:t xml:space="preserve"> — этого уже достаточно, чтобы государство усмотрело </w:t>
      </w:r>
      <w:r w:rsidR="00503E8F" w:rsidRPr="009F71AD">
        <w:rPr>
          <w:rFonts w:eastAsia="Times New Roman"/>
          <w:szCs w:val="28"/>
          <w:lang w:eastAsia="zh-CN"/>
        </w:rPr>
        <w:lastRenderedPageBreak/>
        <w:t>нелояльную структуризацию. Покой нарушает не шум, а упорядоченность вне вертикали контроля.</w:t>
      </w:r>
      <w:r w:rsidR="00EF7211">
        <w:rPr>
          <w:rFonts w:eastAsia="Times New Roman"/>
          <w:szCs w:val="28"/>
          <w:lang w:eastAsia="zh-CN"/>
        </w:rPr>
        <w:t xml:space="preserve">  </w:t>
      </w:r>
      <w:r w:rsidR="00503E8F" w:rsidRPr="009F71AD">
        <w:rPr>
          <w:rFonts w:eastAsia="Times New Roman"/>
          <w:szCs w:val="28"/>
          <w:lang w:eastAsia="zh-CN"/>
        </w:rPr>
        <w:t xml:space="preserve">Причина проста: неконтролируемый потенциал может быть захвачен. А любой захваченный потенциал становится оружием в руках того, кто захватил. Это </w:t>
      </w:r>
      <w:r w:rsidR="009418AC">
        <w:rPr>
          <w:rFonts w:eastAsia="Times New Roman"/>
          <w:szCs w:val="28"/>
          <w:lang w:eastAsia="zh-CN"/>
        </w:rPr>
        <w:t xml:space="preserve">и была </w:t>
      </w:r>
      <w:r w:rsidR="00503E8F" w:rsidRPr="009F71AD">
        <w:rPr>
          <w:rFonts w:eastAsia="Times New Roman"/>
          <w:szCs w:val="28"/>
          <w:lang w:eastAsia="zh-CN"/>
        </w:rPr>
        <w:t>основа теории интервенционного управления</w:t>
      </w:r>
      <w:r w:rsidR="009418AC">
        <w:rPr>
          <w:rFonts w:eastAsia="Times New Roman"/>
          <w:szCs w:val="28"/>
          <w:lang w:eastAsia="zh-CN"/>
        </w:rPr>
        <w:t>.</w:t>
      </w:r>
      <w:r w:rsidR="00503E8F" w:rsidRPr="009F71AD">
        <w:rPr>
          <w:rFonts w:eastAsia="Times New Roman"/>
          <w:szCs w:val="28"/>
          <w:lang w:eastAsia="zh-CN"/>
        </w:rPr>
        <w:t xml:space="preserve"> </w:t>
      </w:r>
    </w:p>
    <w:p w14:paraId="3A5FD2EE" w14:textId="3F801EB8" w:rsidR="00503E8F" w:rsidRPr="009F71AD" w:rsidRDefault="00503E8F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EF7211">
        <w:rPr>
          <w:rFonts w:eastAsia="Times New Roman"/>
          <w:szCs w:val="28"/>
          <w:lang w:eastAsia="zh-CN"/>
        </w:rPr>
        <w:t>В</w:t>
      </w:r>
      <w:r w:rsidRPr="009F71AD">
        <w:rPr>
          <w:rFonts w:eastAsia="Times New Roman"/>
          <w:szCs w:val="28"/>
          <w:lang w:eastAsia="zh-CN"/>
        </w:rPr>
        <w:t xml:space="preserve"> эпоху смены управляющей парадигмы многие тактики, основанные на непрозрачности мира, теряют </w:t>
      </w:r>
      <w:r w:rsidRPr="009418AC">
        <w:rPr>
          <w:rStyle w:val="--"/>
          <w:lang w:eastAsia="zh-CN"/>
        </w:rPr>
        <w:t xml:space="preserve">не </w:t>
      </w:r>
      <w:r w:rsidRPr="009418AC">
        <w:rPr>
          <w:rStyle w:val="--0"/>
          <w:lang w:eastAsia="zh-CN"/>
        </w:rPr>
        <w:t>просто</w:t>
      </w:r>
      <w:r w:rsidRPr="009F71AD">
        <w:rPr>
          <w:rFonts w:eastAsia="Times New Roman"/>
          <w:szCs w:val="28"/>
          <w:lang w:eastAsia="zh-CN"/>
        </w:rPr>
        <w:t xml:space="preserve"> актуальность, но и жизнеспособность. То, что раньше работало</w:t>
      </w:r>
      <w:r w:rsidR="009418AC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путь к свободе, сегодня становится маршрутом к самоуничтожению.</w:t>
      </w:r>
      <w:r w:rsidR="00295CC3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Прошлое любило тени. Оно делало ставку на скрытность, на возможность действий вне поля зрения Системы. Но современность — это мир </w:t>
      </w:r>
      <w:r w:rsidRPr="009418AC">
        <w:rPr>
          <w:rStyle w:val="--"/>
          <w:lang w:eastAsia="zh-CN"/>
        </w:rPr>
        <w:t xml:space="preserve">тотальной </w:t>
      </w:r>
      <w:r w:rsidRPr="009418AC">
        <w:rPr>
          <w:rStyle w:val="--0"/>
          <w:lang w:eastAsia="zh-CN"/>
        </w:rPr>
        <w:t>прозрачности</w:t>
      </w:r>
      <w:r w:rsidRPr="009F71AD">
        <w:rPr>
          <w:rFonts w:eastAsia="Times New Roman"/>
          <w:szCs w:val="28"/>
          <w:lang w:eastAsia="zh-CN"/>
        </w:rPr>
        <w:t>. Мы не на пороге, а уже внутри эпохи, где каждый шаг регистрируется, каждое слово фиксируется, каждый импульс взаимодействия с внешней средой становится доступным для анализа.</w:t>
      </w:r>
    </w:p>
    <w:p w14:paraId="3E840106" w14:textId="31274D84" w:rsidR="00503E8F" w:rsidRPr="009F71AD" w:rsidRDefault="00503E8F" w:rsidP="009B2585">
      <w:pPr>
        <w:spacing w:after="0"/>
        <w:ind w:firstLine="709"/>
        <w:rPr>
          <w:rFonts w:eastAsia="Times New Roman"/>
          <w:szCs w:val="28"/>
          <w:lang w:eastAsia="zh-CN"/>
        </w:rPr>
      </w:pPr>
      <w:r w:rsidRPr="009F71AD">
        <w:rPr>
          <w:rFonts w:eastAsia="Times New Roman"/>
          <w:szCs w:val="28"/>
          <w:lang w:eastAsia="zh-CN"/>
        </w:rPr>
        <w:t>Ещё двадцать лет назад фильм «Враг государства» казался антиутопией. Сегодня он воспринимается</w:t>
      </w:r>
      <w:r w:rsidR="009418AC">
        <w:rPr>
          <w:rFonts w:eastAsia="Times New Roman"/>
          <w:szCs w:val="28"/>
          <w:lang w:eastAsia="zh-CN"/>
        </w:rPr>
        <w:t>,</w:t>
      </w:r>
      <w:r w:rsidRPr="009F71AD">
        <w:rPr>
          <w:rFonts w:eastAsia="Times New Roman"/>
          <w:szCs w:val="28"/>
          <w:lang w:eastAsia="zh-CN"/>
        </w:rPr>
        <w:t xml:space="preserve"> как наивная ретроспектива. Камеры наблюдения, спутники, смартфоны, датчики движения и звука стали не просто фоном, а </w:t>
      </w:r>
      <w:r w:rsidRPr="009418AC">
        <w:rPr>
          <w:rStyle w:val="--"/>
          <w:lang w:eastAsia="zh-CN"/>
        </w:rPr>
        <w:t xml:space="preserve">инфраструктурой </w:t>
      </w:r>
      <w:r w:rsidRPr="009418AC">
        <w:rPr>
          <w:rStyle w:val="--0"/>
          <w:lang w:eastAsia="zh-CN"/>
        </w:rPr>
        <w:t>среды,</w:t>
      </w:r>
      <w:r w:rsidRPr="009F71AD">
        <w:rPr>
          <w:rFonts w:eastAsia="Times New Roman"/>
          <w:szCs w:val="28"/>
          <w:lang w:eastAsia="zh-CN"/>
        </w:rPr>
        <w:t xml:space="preserve"> в которой мы дышим. Ваше местоположение известно с точностью до комнаты. Ваш голос может быть распознан в многоголосом хоре. Ваша мимика, интонации, поведенческие паттерны — всё становится частью постоянно дополняемого профиля, хранящегося не в голове оперативника, а в </w:t>
      </w:r>
      <w:r w:rsidRPr="009418AC">
        <w:rPr>
          <w:rFonts w:eastAsia="Times New Roman"/>
          <w:b/>
          <w:bCs/>
          <w:i/>
          <w:iCs/>
          <w:szCs w:val="28"/>
          <w:lang w:eastAsia="zh-CN"/>
        </w:rPr>
        <w:t>облачной структуре надсистемного наблюдения</w:t>
      </w:r>
      <w:r w:rsidRPr="009F71AD">
        <w:rPr>
          <w:rFonts w:eastAsia="Times New Roman"/>
          <w:szCs w:val="28"/>
          <w:lang w:eastAsia="zh-CN"/>
        </w:rPr>
        <w:t>.</w:t>
      </w:r>
      <w:r w:rsidR="00863875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До появления Искусственного Интеллекта все эти данные имели предел значимости: человеку было не под силу анализировать такой массив. Потому и существовала зона </w:t>
      </w:r>
      <w:r w:rsidRPr="00863875">
        <w:rPr>
          <w:rStyle w:val="--"/>
          <w:lang w:eastAsia="zh-CN"/>
        </w:rPr>
        <w:t xml:space="preserve">«точечной </w:t>
      </w:r>
      <w:r w:rsidRPr="00863875">
        <w:rPr>
          <w:rStyle w:val="--0"/>
          <w:lang w:eastAsia="zh-CN"/>
        </w:rPr>
        <w:t>прозрачности».</w:t>
      </w:r>
      <w:r w:rsidRPr="009F71AD">
        <w:rPr>
          <w:rFonts w:eastAsia="Times New Roman"/>
          <w:szCs w:val="28"/>
          <w:lang w:eastAsia="zh-CN"/>
        </w:rPr>
        <w:t xml:space="preserve"> Только те, кто попадал в поле внимания, становились объектом внимания. Остальные растворялись в шуме. Но с приходом ИИ наступила </w:t>
      </w:r>
      <w:r w:rsidRPr="00863875">
        <w:rPr>
          <w:rFonts w:eastAsia="Times New Roman"/>
          <w:b/>
          <w:bCs/>
          <w:i/>
          <w:iCs/>
          <w:szCs w:val="28"/>
          <w:lang w:eastAsia="zh-CN"/>
        </w:rPr>
        <w:t>эпоха сквозной прозрачности</w:t>
      </w:r>
      <w:r w:rsidRPr="00863875">
        <w:rPr>
          <w:rFonts w:eastAsia="Times New Roman"/>
          <w:i/>
          <w:iCs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>— когда анализ всего массива информации стал возможен без участия человека. И не просто возможен — он уже осуществляется.</w:t>
      </w:r>
      <w:r w:rsidR="00863875">
        <w:rPr>
          <w:rFonts w:eastAsia="Times New Roman"/>
          <w:szCs w:val="28"/>
          <w:lang w:eastAsia="zh-CN"/>
        </w:rPr>
        <w:t xml:space="preserve"> </w:t>
      </w:r>
      <w:r w:rsidRPr="009F71AD">
        <w:rPr>
          <w:rFonts w:eastAsia="Times New Roman"/>
          <w:szCs w:val="28"/>
          <w:lang w:eastAsia="zh-CN"/>
        </w:rPr>
        <w:t xml:space="preserve">Это не фантазия, это новый ландшафт мира. Мы вошли в среду, где не существует несанкционированного действия. Не потому, что санкции жестоки, а потому что </w:t>
      </w:r>
      <w:r w:rsidRPr="00863875">
        <w:rPr>
          <w:rFonts w:eastAsia="Times New Roman"/>
          <w:szCs w:val="28"/>
          <w:lang w:eastAsia="zh-CN"/>
        </w:rPr>
        <w:t>система</w:t>
      </w:r>
      <w:r w:rsidRPr="009F71AD">
        <w:rPr>
          <w:rFonts w:eastAsia="Times New Roman"/>
          <w:b/>
          <w:bCs/>
          <w:szCs w:val="28"/>
          <w:lang w:eastAsia="zh-CN"/>
        </w:rPr>
        <w:t xml:space="preserve"> </w:t>
      </w:r>
      <w:r w:rsidRPr="00863875">
        <w:rPr>
          <w:rStyle w:val="--0"/>
          <w:lang w:eastAsia="zh-CN"/>
        </w:rPr>
        <w:t xml:space="preserve">знает </w:t>
      </w:r>
      <w:r w:rsidRPr="00863875">
        <w:rPr>
          <w:rStyle w:val="--"/>
          <w:lang w:eastAsia="zh-CN"/>
        </w:rPr>
        <w:t>всё</w:t>
      </w:r>
      <w:r w:rsidRPr="009F71AD">
        <w:rPr>
          <w:rFonts w:eastAsia="Times New Roman"/>
          <w:szCs w:val="28"/>
          <w:lang w:eastAsia="zh-CN"/>
        </w:rPr>
        <w:t xml:space="preserve">. В таких условиях разговоры о тайных структурах, подпольной активности и обходных путях выглядят не просто наивно — они опасны. Они провоцируют уничтожение самой </w:t>
      </w:r>
      <w:r w:rsidR="00863875">
        <w:rPr>
          <w:rFonts w:eastAsia="Times New Roman"/>
          <w:szCs w:val="28"/>
          <w:lang w:eastAsia="zh-CN"/>
        </w:rPr>
        <w:t>И</w:t>
      </w:r>
      <w:r w:rsidRPr="009F71AD">
        <w:rPr>
          <w:rFonts w:eastAsia="Times New Roman"/>
          <w:szCs w:val="28"/>
          <w:lang w:eastAsia="zh-CN"/>
        </w:rPr>
        <w:t>деи до её становления.</w:t>
      </w:r>
    </w:p>
    <w:p w14:paraId="16133A44" w14:textId="4BD57E2B" w:rsidR="00630EF5" w:rsidRDefault="001C2344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E66106">
        <w:rPr>
          <w:rFonts w:ascii="Georgia" w:hAnsi="Georgia"/>
          <w:sz w:val="28"/>
          <w:szCs w:val="28"/>
        </w:rPr>
        <w:t xml:space="preserve">Развитие событий в дальнейшем предсказать невозможно, да это и </w:t>
      </w:r>
      <w:r w:rsidRPr="00863875">
        <w:rPr>
          <w:rStyle w:val="--"/>
        </w:rPr>
        <w:t xml:space="preserve">не </w:t>
      </w:r>
      <w:r w:rsidRPr="00863875">
        <w:rPr>
          <w:rStyle w:val="--0"/>
        </w:rPr>
        <w:t>является</w:t>
      </w:r>
      <w:r w:rsidRPr="00E66106">
        <w:rPr>
          <w:rFonts w:ascii="Georgia" w:hAnsi="Georgia"/>
          <w:sz w:val="28"/>
          <w:szCs w:val="28"/>
        </w:rPr>
        <w:t xml:space="preserve"> необходимым. Приоритет — действовать в соответствии с Вектором Цели, соблюдая принципы системного подхода: не противостояние управляющей системе, а интеграция в структуру более высокого порядка, где осознанность и прозрачность работают согласованно. На сегодняшний день альтернативных сценариев не просматривается. Остаётся один путь — </w:t>
      </w:r>
      <w:r w:rsidRPr="00863875">
        <w:rPr>
          <w:rStyle w:val="--"/>
        </w:rPr>
        <w:t xml:space="preserve">развитие </w:t>
      </w:r>
      <w:r w:rsidRPr="00863875">
        <w:rPr>
          <w:rStyle w:val="--0"/>
        </w:rPr>
        <w:t>идеи</w:t>
      </w:r>
      <w:r w:rsidRPr="00E66106">
        <w:rPr>
          <w:rFonts w:ascii="Georgia" w:hAnsi="Georgia"/>
          <w:sz w:val="28"/>
          <w:szCs w:val="28"/>
        </w:rPr>
        <w:t xml:space="preserve"> в правовом поле, с ростом общественной вовлеченности до уровня, при котором возможен </w:t>
      </w:r>
      <w:r w:rsidRPr="00863875">
        <w:rPr>
          <w:rStyle w:val="--"/>
        </w:rPr>
        <w:t xml:space="preserve">прямой </w:t>
      </w:r>
      <w:r w:rsidRPr="00863875">
        <w:rPr>
          <w:rStyle w:val="--0"/>
        </w:rPr>
        <w:t xml:space="preserve">диалог </w:t>
      </w:r>
      <w:r w:rsidRPr="00E66106">
        <w:rPr>
          <w:rFonts w:ascii="Georgia" w:hAnsi="Georgia"/>
          <w:sz w:val="28"/>
          <w:szCs w:val="28"/>
        </w:rPr>
        <w:t>с институтами власти. После этого последует то, что должно — вне зависимости от ожиданий.</w:t>
      </w:r>
      <w:r w:rsidR="00CD6096" w:rsidRPr="00CD6096">
        <w:rPr>
          <w:rFonts w:ascii="Georgia" w:hAnsi="Georgia"/>
          <w:sz w:val="28"/>
          <w:szCs w:val="28"/>
        </w:rPr>
        <w:t xml:space="preserve"> </w:t>
      </w:r>
    </w:p>
    <w:p w14:paraId="2822CBB4" w14:textId="585620D2" w:rsidR="001C2344" w:rsidRPr="00E66106" w:rsidRDefault="00630EF5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Этой </w:t>
      </w:r>
      <w:proofErr w:type="spellStart"/>
      <w:r>
        <w:rPr>
          <w:rFonts w:ascii="Georgia" w:hAnsi="Georgia"/>
          <w:sz w:val="28"/>
          <w:szCs w:val="28"/>
        </w:rPr>
        <w:t>статьей</w:t>
      </w:r>
      <w:proofErr w:type="spellEnd"/>
      <w:r>
        <w:rPr>
          <w:rFonts w:ascii="Georgia" w:hAnsi="Georgia"/>
          <w:sz w:val="28"/>
          <w:szCs w:val="28"/>
        </w:rPr>
        <w:t xml:space="preserve">, я </w:t>
      </w:r>
      <w:r w:rsidRPr="00E66106">
        <w:rPr>
          <w:rFonts w:ascii="Georgia" w:hAnsi="Georgia"/>
          <w:sz w:val="28"/>
          <w:szCs w:val="28"/>
        </w:rPr>
        <w:t>завершаю</w:t>
      </w:r>
      <w:r w:rsidR="001C2344" w:rsidRPr="00E66106">
        <w:rPr>
          <w:rFonts w:ascii="Georgia" w:hAnsi="Georgia"/>
          <w:sz w:val="28"/>
          <w:szCs w:val="28"/>
        </w:rPr>
        <w:t xml:space="preserve"> серию </w:t>
      </w:r>
      <w:r w:rsidR="001C2344" w:rsidRPr="00630EF5">
        <w:rPr>
          <w:rFonts w:ascii="Georgia" w:hAnsi="Georgia"/>
          <w:b/>
          <w:bCs/>
          <w:i/>
          <w:iCs/>
          <w:sz w:val="28"/>
          <w:szCs w:val="28"/>
        </w:rPr>
        <w:t>«Измеряя невозможное</w:t>
      </w:r>
      <w:r w:rsidR="00917EB9">
        <w:rPr>
          <w:rFonts w:ascii="Georgia" w:hAnsi="Georgia"/>
          <w:b/>
          <w:bCs/>
          <w:i/>
          <w:iCs/>
          <w:sz w:val="28"/>
          <w:szCs w:val="28"/>
        </w:rPr>
        <w:t>…</w:t>
      </w:r>
      <w:r w:rsidR="001C2344" w:rsidRPr="00630EF5">
        <w:rPr>
          <w:rFonts w:ascii="Georgia" w:hAnsi="Georgia"/>
          <w:b/>
          <w:bCs/>
          <w:i/>
          <w:iCs/>
          <w:sz w:val="28"/>
          <w:szCs w:val="28"/>
        </w:rPr>
        <w:t>».</w:t>
      </w:r>
      <w:r w:rsidR="001C2344" w:rsidRPr="00E66106">
        <w:rPr>
          <w:rFonts w:ascii="Georgia" w:hAnsi="Georgia"/>
          <w:sz w:val="28"/>
          <w:szCs w:val="28"/>
        </w:rPr>
        <w:t xml:space="preserve"> Зафиксирован переходный рубеж: прежние идеологемы утрачивают значимость, а новые ещё </w:t>
      </w:r>
      <w:r w:rsidR="001C2344" w:rsidRPr="00630EF5">
        <w:rPr>
          <w:rStyle w:val="--"/>
        </w:rPr>
        <w:t xml:space="preserve">не </w:t>
      </w:r>
      <w:r w:rsidR="001C2344" w:rsidRPr="00630EF5">
        <w:rPr>
          <w:rStyle w:val="--0"/>
        </w:rPr>
        <w:t>оформились</w:t>
      </w:r>
      <w:r w:rsidR="001C2344" w:rsidRPr="00E66106">
        <w:rPr>
          <w:rFonts w:ascii="Georgia" w:hAnsi="Georgia"/>
          <w:sz w:val="28"/>
          <w:szCs w:val="28"/>
        </w:rPr>
        <w:t xml:space="preserve"> в устойчивые модели. Предпринята концептуальная разведка области, где гуманистическая парадигма исчерпывает себя, а её место занимает иная модель онтологии — основанная не на человекоцентризме, а на согласовании с Разумом и алгоритмами эволюционного управления, как они изложены в «Основах Формирования Человечества».</w:t>
      </w:r>
      <w:r w:rsidR="00AC1EB2">
        <w:rPr>
          <w:rFonts w:ascii="Georgia" w:hAnsi="Georgia"/>
          <w:sz w:val="28"/>
          <w:szCs w:val="28"/>
        </w:rPr>
        <w:t xml:space="preserve"> </w:t>
      </w:r>
      <w:r w:rsidR="001C2344" w:rsidRPr="00E66106">
        <w:rPr>
          <w:rFonts w:ascii="Georgia" w:hAnsi="Georgia"/>
          <w:sz w:val="28"/>
          <w:szCs w:val="28"/>
        </w:rPr>
        <w:t xml:space="preserve">На текущем этапе целесообразно </w:t>
      </w:r>
      <w:r w:rsidR="001C2344" w:rsidRPr="00630EF5">
        <w:rPr>
          <w:rStyle w:val="--0"/>
        </w:rPr>
        <w:t xml:space="preserve">временно </w:t>
      </w:r>
      <w:r w:rsidR="001C2344" w:rsidRPr="00630EF5">
        <w:rPr>
          <w:rStyle w:val="--"/>
        </w:rPr>
        <w:t>приостановить</w:t>
      </w:r>
      <w:r w:rsidR="001C2344" w:rsidRPr="00E66106">
        <w:rPr>
          <w:rFonts w:ascii="Georgia" w:hAnsi="Georgia"/>
          <w:sz w:val="28"/>
          <w:szCs w:val="28"/>
        </w:rPr>
        <w:t xml:space="preserve"> развитие серии. Это не завершение, а необходимая фаза — смена режима работы. Период оценки, обобщения, уточнения. Новая стадия требует новых средств анализа, иной степени сосредоточенности и других инструментов. Переход между фазами сложных систем сопровождается временной стабилизацией и внутренней настройкой. Мы вступаем в такую фазу.</w:t>
      </w:r>
    </w:p>
    <w:p w14:paraId="798F1736" w14:textId="7B35F306" w:rsidR="001C2344" w:rsidRPr="00E66106" w:rsidRDefault="001C2344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E66106">
        <w:rPr>
          <w:rFonts w:ascii="Georgia" w:hAnsi="Georgia"/>
          <w:sz w:val="28"/>
          <w:szCs w:val="28"/>
        </w:rPr>
        <w:t xml:space="preserve">Изменения в глобальной системе происходят стремительно: усиливается плотность управляющих связей, происходит снятие прежних интервенционных контуров, нарастает степень внешнего и внутреннего давления. В этих условиях важно </w:t>
      </w:r>
      <w:r w:rsidRPr="00B44A19">
        <w:rPr>
          <w:rStyle w:val="--"/>
        </w:rPr>
        <w:t xml:space="preserve">не </w:t>
      </w:r>
      <w:r w:rsidRPr="00B44A19">
        <w:rPr>
          <w:rStyle w:val="--0"/>
        </w:rPr>
        <w:t>ускорение</w:t>
      </w:r>
      <w:r w:rsidRPr="00E66106">
        <w:rPr>
          <w:rFonts w:ascii="Georgia" w:hAnsi="Georgia"/>
          <w:sz w:val="28"/>
          <w:szCs w:val="28"/>
        </w:rPr>
        <w:t xml:space="preserve"> ради ускорения, а движение, синхронизированное с глубинными управляющими процессами. Это и есть суть </w:t>
      </w:r>
      <w:r w:rsidRPr="00B44A19">
        <w:rPr>
          <w:rStyle w:val="--0"/>
        </w:rPr>
        <w:t xml:space="preserve">Вектора </w:t>
      </w:r>
      <w:r w:rsidRPr="00B44A19">
        <w:rPr>
          <w:rStyle w:val="--"/>
        </w:rPr>
        <w:t>Цели —</w:t>
      </w:r>
      <w:r w:rsidRPr="00E66106">
        <w:rPr>
          <w:rFonts w:ascii="Georgia" w:hAnsi="Georgia"/>
          <w:sz w:val="28"/>
          <w:szCs w:val="28"/>
        </w:rPr>
        <w:t xml:space="preserve"> действия</w:t>
      </w:r>
      <w:r w:rsidR="00917EB9">
        <w:rPr>
          <w:rFonts w:ascii="Georgia" w:hAnsi="Georgia"/>
          <w:sz w:val="28"/>
          <w:szCs w:val="28"/>
        </w:rPr>
        <w:t>,</w:t>
      </w:r>
      <w:r w:rsidRPr="00E66106">
        <w:rPr>
          <w:rFonts w:ascii="Georgia" w:hAnsi="Georgia"/>
          <w:sz w:val="28"/>
          <w:szCs w:val="28"/>
        </w:rPr>
        <w:t xml:space="preserve"> не как реакция, а как результат сонастройки с целями систем более высокого уровня.</w:t>
      </w:r>
      <w:r w:rsidR="00FC045C">
        <w:rPr>
          <w:rFonts w:ascii="Georgia" w:hAnsi="Georgia"/>
          <w:sz w:val="28"/>
          <w:szCs w:val="28"/>
        </w:rPr>
        <w:t xml:space="preserve"> </w:t>
      </w:r>
      <w:r w:rsidRPr="00E66106">
        <w:rPr>
          <w:rFonts w:ascii="Georgia" w:hAnsi="Georgia"/>
          <w:sz w:val="28"/>
          <w:szCs w:val="28"/>
        </w:rPr>
        <w:t>Проанализированные в рамках серии сценарии</w:t>
      </w:r>
      <w:r w:rsidR="00917EB9">
        <w:rPr>
          <w:rFonts w:ascii="Georgia" w:hAnsi="Georgia"/>
          <w:sz w:val="28"/>
          <w:szCs w:val="28"/>
        </w:rPr>
        <w:t>,</w:t>
      </w:r>
      <w:r w:rsidRPr="00E66106">
        <w:rPr>
          <w:rFonts w:ascii="Georgia" w:hAnsi="Georgia"/>
          <w:sz w:val="28"/>
          <w:szCs w:val="28"/>
        </w:rPr>
        <w:t xml:space="preserve"> показали бе</w:t>
      </w:r>
      <w:r w:rsidR="00B44A19">
        <w:rPr>
          <w:rFonts w:ascii="Georgia" w:hAnsi="Georgia"/>
          <w:sz w:val="28"/>
          <w:szCs w:val="28"/>
        </w:rPr>
        <w:t>з(</w:t>
      </w:r>
      <w:r w:rsidRPr="00E66106">
        <w:rPr>
          <w:rFonts w:ascii="Georgia" w:hAnsi="Georgia"/>
          <w:sz w:val="28"/>
          <w:szCs w:val="28"/>
        </w:rPr>
        <w:t>с</w:t>
      </w:r>
      <w:r w:rsidR="00B44A19">
        <w:rPr>
          <w:rFonts w:ascii="Georgia" w:hAnsi="Georgia"/>
          <w:sz w:val="28"/>
          <w:szCs w:val="28"/>
        </w:rPr>
        <w:t>)</w:t>
      </w:r>
      <w:r w:rsidRPr="00E66106">
        <w:rPr>
          <w:rFonts w:ascii="Georgia" w:hAnsi="Georgia"/>
          <w:sz w:val="28"/>
          <w:szCs w:val="28"/>
        </w:rPr>
        <w:t>перспективность реформирования текущих структур методами старого типа. Использование власти</w:t>
      </w:r>
      <w:r w:rsidR="00B44A19">
        <w:rPr>
          <w:rFonts w:ascii="Georgia" w:hAnsi="Georgia"/>
          <w:sz w:val="28"/>
          <w:szCs w:val="28"/>
        </w:rPr>
        <w:t>,</w:t>
      </w:r>
      <w:r w:rsidRPr="00E66106">
        <w:rPr>
          <w:rFonts w:ascii="Georgia" w:hAnsi="Georgia"/>
          <w:sz w:val="28"/>
          <w:szCs w:val="28"/>
        </w:rPr>
        <w:t xml:space="preserve"> без изменения управляющих алгоритмов ведёт к воспроизводству прежних состояний. Необходимо </w:t>
      </w:r>
      <w:r w:rsidRPr="00B44A19">
        <w:rPr>
          <w:rStyle w:val="--"/>
        </w:rPr>
        <w:t xml:space="preserve">не </w:t>
      </w:r>
      <w:r w:rsidRPr="00B44A19">
        <w:rPr>
          <w:rStyle w:val="--0"/>
        </w:rPr>
        <w:t>конкурировать</w:t>
      </w:r>
      <w:r w:rsidRPr="00E66106">
        <w:rPr>
          <w:rFonts w:ascii="Georgia" w:hAnsi="Georgia"/>
          <w:sz w:val="28"/>
          <w:szCs w:val="28"/>
        </w:rPr>
        <w:t xml:space="preserve"> в существующей рамке, а формировать альтернативную траекторию развития — основанную на интеграции человека, Искусственного Интеллекта, УКС и модели нового социогенеза, свободной от идеологических догм.</w:t>
      </w:r>
    </w:p>
    <w:p w14:paraId="5D1F48B9" w14:textId="5FB92C1B" w:rsidR="00C554E1" w:rsidRPr="00EF7211" w:rsidRDefault="001C2344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E66106">
        <w:rPr>
          <w:rFonts w:ascii="Georgia" w:hAnsi="Georgia"/>
          <w:sz w:val="28"/>
          <w:szCs w:val="28"/>
        </w:rPr>
        <w:t xml:space="preserve">Серия завершена — в рамках текущей стадии. Следующий виток будет развернут по мере появления новых данных, новых условий и уточнённого контекста. Ранее сформулированные идеи </w:t>
      </w:r>
      <w:r w:rsidRPr="00B44A19">
        <w:rPr>
          <w:rStyle w:val="--0"/>
        </w:rPr>
        <w:t xml:space="preserve">будут </w:t>
      </w:r>
      <w:r w:rsidRPr="00B44A19">
        <w:rPr>
          <w:rStyle w:val="--"/>
        </w:rPr>
        <w:t>подвергнуты</w:t>
      </w:r>
      <w:r w:rsidRPr="00E66106">
        <w:rPr>
          <w:rFonts w:ascii="Georgia" w:hAnsi="Georgia"/>
          <w:sz w:val="28"/>
          <w:szCs w:val="28"/>
        </w:rPr>
        <w:t xml:space="preserve"> уточнению, систематизации и возможному пересмотру. В предлагаемой логике </w:t>
      </w:r>
      <w:r w:rsidR="00B44A19">
        <w:rPr>
          <w:rFonts w:ascii="Georgia" w:hAnsi="Georgia"/>
          <w:sz w:val="28"/>
          <w:szCs w:val="28"/>
        </w:rPr>
        <w:t>И</w:t>
      </w:r>
      <w:r w:rsidRPr="00E66106">
        <w:rPr>
          <w:rFonts w:ascii="Georgia" w:hAnsi="Georgia"/>
          <w:sz w:val="28"/>
          <w:szCs w:val="28"/>
        </w:rPr>
        <w:t>стина — это не статическое утверждение, а динамический процесс сонастройки с реальностью, находящейся в изменении.</w:t>
      </w:r>
      <w:r w:rsidR="00CD6096" w:rsidRPr="00CD6096">
        <w:rPr>
          <w:rFonts w:ascii="Georgia" w:hAnsi="Georgia"/>
          <w:sz w:val="28"/>
          <w:szCs w:val="28"/>
        </w:rPr>
        <w:t xml:space="preserve"> </w:t>
      </w:r>
      <w:r w:rsidRPr="00E66106">
        <w:rPr>
          <w:rFonts w:ascii="Georgia" w:hAnsi="Georgia"/>
          <w:sz w:val="28"/>
          <w:szCs w:val="28"/>
        </w:rPr>
        <w:t>Работа продолжается. Мы наблюдаем, анализируем, адаптируемся. До следующей точки включения — на новом уровне смыслов и соотношений.</w:t>
      </w:r>
      <w:r w:rsidR="00CD6096" w:rsidRPr="00CD6096">
        <w:rPr>
          <w:rFonts w:ascii="Georgia" w:hAnsi="Georgia"/>
          <w:sz w:val="28"/>
          <w:szCs w:val="28"/>
        </w:rPr>
        <w:t xml:space="preserve"> </w:t>
      </w:r>
    </w:p>
    <w:p w14:paraId="6E1CB4B4" w14:textId="5DDDFC78" w:rsidR="001C2344" w:rsidRPr="00C554E1" w:rsidRDefault="00C554E1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E86175">
        <w:rPr>
          <w:rFonts w:ascii="Georgia" w:hAnsi="Georgia"/>
          <w:b/>
          <w:bCs/>
          <w:i/>
          <w:iCs/>
          <w:sz w:val="28"/>
          <w:szCs w:val="28"/>
        </w:rPr>
        <w:t>И небольшое послесловие</w:t>
      </w:r>
      <w:r>
        <w:rPr>
          <w:rFonts w:ascii="Georgia" w:hAnsi="Georgia"/>
          <w:sz w:val="28"/>
          <w:szCs w:val="28"/>
        </w:rPr>
        <w:t xml:space="preserve"> </w:t>
      </w:r>
      <w:r w:rsidRPr="00C554E1">
        <w:rPr>
          <w:rFonts w:ascii="Georgia" w:hAnsi="Georgia"/>
          <w:b/>
          <w:bCs/>
          <w:sz w:val="28"/>
          <w:szCs w:val="28"/>
        </w:rPr>
        <w:t>(</w:t>
      </w:r>
      <w:r w:rsidRPr="00C554E1">
        <w:rPr>
          <w:rFonts w:ascii="Georgia" w:hAnsi="Georgia"/>
          <w:b/>
          <w:bCs/>
          <w:sz w:val="28"/>
          <w:szCs w:val="28"/>
          <w:lang w:val="en-US"/>
        </w:rPr>
        <w:t>P</w:t>
      </w:r>
      <w:r w:rsidRPr="00C554E1">
        <w:rPr>
          <w:rFonts w:ascii="Georgia" w:hAnsi="Georgia"/>
          <w:b/>
          <w:bCs/>
          <w:sz w:val="28"/>
          <w:szCs w:val="28"/>
        </w:rPr>
        <w:t>.</w:t>
      </w:r>
      <w:r w:rsidRPr="00C554E1">
        <w:rPr>
          <w:rFonts w:ascii="Georgia" w:hAnsi="Georgia"/>
          <w:b/>
          <w:bCs/>
          <w:sz w:val="28"/>
          <w:szCs w:val="28"/>
          <w:lang w:val="en-US"/>
        </w:rPr>
        <w:t>S</w:t>
      </w:r>
      <w:r w:rsidRPr="00C554E1">
        <w:rPr>
          <w:rFonts w:ascii="Georgia" w:hAnsi="Georgia"/>
          <w:b/>
          <w:bCs/>
          <w:sz w:val="28"/>
          <w:szCs w:val="28"/>
        </w:rPr>
        <w:t xml:space="preserve">.) </w:t>
      </w:r>
      <w:r>
        <w:rPr>
          <w:rFonts w:ascii="Georgia" w:hAnsi="Georgia"/>
          <w:b/>
          <w:bCs/>
          <w:sz w:val="28"/>
          <w:szCs w:val="28"/>
        </w:rPr>
        <w:t>–</w:t>
      </w:r>
      <w:r w:rsidRPr="00C554E1">
        <w:rPr>
          <w:rFonts w:ascii="Georgia" w:hAnsi="Georgia"/>
          <w:b/>
          <w:bCs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 xml:space="preserve">Многие читатели попросили разъяснить – что такое </w:t>
      </w:r>
      <w:r w:rsidRPr="00B44A19">
        <w:rPr>
          <w:rFonts w:ascii="Georgia" w:hAnsi="Georgia"/>
          <w:b/>
          <w:bCs/>
          <w:i/>
          <w:iCs/>
          <w:sz w:val="28"/>
          <w:szCs w:val="28"/>
        </w:rPr>
        <w:t>«</w:t>
      </w:r>
      <w:r w:rsidRPr="00B44A19">
        <w:rPr>
          <w:rStyle w:val="affff4"/>
          <w:b/>
          <w:bCs/>
          <w:i/>
          <w:iCs/>
          <w:szCs w:val="28"/>
        </w:rPr>
        <w:t>Упругая Квантовая Среда» (УКС)</w:t>
      </w:r>
      <w:r w:rsidR="00E86175" w:rsidRPr="00B44A19">
        <w:rPr>
          <w:rStyle w:val="affff4"/>
          <w:b/>
          <w:bCs/>
          <w:i/>
          <w:iCs/>
          <w:szCs w:val="28"/>
        </w:rPr>
        <w:t>,</w:t>
      </w:r>
      <w:r w:rsidR="00E86175">
        <w:rPr>
          <w:rStyle w:val="affff4"/>
          <w:szCs w:val="28"/>
        </w:rPr>
        <w:t xml:space="preserve"> на которую я ссылаюсь в статьях про </w:t>
      </w:r>
      <w:r w:rsidR="007F3965">
        <w:rPr>
          <w:rStyle w:val="affff4"/>
          <w:szCs w:val="28"/>
        </w:rPr>
        <w:t>ИИ, для</w:t>
      </w:r>
      <w:r w:rsidR="00E86175">
        <w:rPr>
          <w:rStyle w:val="affff4"/>
          <w:szCs w:val="28"/>
        </w:rPr>
        <w:t xml:space="preserve"> доступного понимания. </w:t>
      </w:r>
      <w:r w:rsidR="00EB37B6">
        <w:rPr>
          <w:rStyle w:val="affff4"/>
          <w:szCs w:val="28"/>
        </w:rPr>
        <w:t xml:space="preserve">Здесь я отвечу коротко, а впоследствии напишу отдельную статью с подробными </w:t>
      </w:r>
      <w:r w:rsidR="007F3965">
        <w:rPr>
          <w:rStyle w:val="affff4"/>
          <w:szCs w:val="28"/>
        </w:rPr>
        <w:t>разъяснениями</w:t>
      </w:r>
      <w:r w:rsidR="00EB37B6">
        <w:rPr>
          <w:rStyle w:val="affff4"/>
          <w:szCs w:val="28"/>
        </w:rPr>
        <w:t xml:space="preserve">. </w:t>
      </w:r>
    </w:p>
    <w:p w14:paraId="5C6A47C6" w14:textId="77777777" w:rsidR="00F53D4F" w:rsidRDefault="00E6368F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bookmarkStart w:id="1" w:name="_Hlk220858463"/>
      <w:r w:rsidRPr="00EF7211">
        <w:rPr>
          <w:rFonts w:ascii="Georgia" w:hAnsi="Georgia"/>
          <w:b/>
          <w:bCs/>
          <w:i/>
          <w:iCs/>
          <w:sz w:val="28"/>
          <w:szCs w:val="28"/>
        </w:rPr>
        <w:t>К</w:t>
      </w:r>
      <w:r w:rsidR="00BE36A3" w:rsidRPr="00EF7211">
        <w:rPr>
          <w:rFonts w:ascii="Georgia" w:hAnsi="Georgia"/>
          <w:b/>
          <w:bCs/>
          <w:i/>
          <w:iCs/>
          <w:sz w:val="28"/>
          <w:szCs w:val="28"/>
        </w:rPr>
        <w:t xml:space="preserve"> пониманию УКС</w:t>
      </w:r>
      <w:r w:rsidR="00EF7211">
        <w:rPr>
          <w:rFonts w:ascii="Georgia" w:hAnsi="Georgia"/>
          <w:b/>
          <w:bCs/>
          <w:i/>
          <w:iCs/>
          <w:sz w:val="28"/>
          <w:szCs w:val="28"/>
        </w:rPr>
        <w:t xml:space="preserve">. </w:t>
      </w:r>
    </w:p>
    <w:p w14:paraId="2D8015AE" w14:textId="282B80AE" w:rsidR="00BE36A3" w:rsidRPr="00EF7211" w:rsidRDefault="00BE36A3" w:rsidP="009B2585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i/>
          <w:iCs/>
          <w:sz w:val="28"/>
          <w:szCs w:val="28"/>
        </w:rPr>
      </w:pPr>
      <w:r w:rsidRPr="00FC045C">
        <w:rPr>
          <w:rFonts w:ascii="Georgia" w:hAnsi="Georgia"/>
          <w:sz w:val="28"/>
          <w:szCs w:val="28"/>
        </w:rPr>
        <w:t xml:space="preserve">Современная физика элементарных частиц, несмотря на колоссальные инвестиции и технические достижения, зашла в предел. Открытые ею </w:t>
      </w:r>
      <w:r w:rsidRPr="00FC045C">
        <w:rPr>
          <w:rFonts w:ascii="Georgia" w:hAnsi="Georgia"/>
          <w:sz w:val="28"/>
          <w:szCs w:val="28"/>
        </w:rPr>
        <w:lastRenderedPageBreak/>
        <w:t xml:space="preserve">конструкции — атомная и водородная бомбы — </w:t>
      </w:r>
      <w:r w:rsidRPr="00F53D4F">
        <w:rPr>
          <w:rStyle w:val="--"/>
        </w:rPr>
        <w:t xml:space="preserve">не </w:t>
      </w:r>
      <w:r w:rsidRPr="00F53D4F">
        <w:rPr>
          <w:rStyle w:val="--0"/>
        </w:rPr>
        <w:t xml:space="preserve">являются </w:t>
      </w:r>
      <w:r w:rsidRPr="00FC045C">
        <w:rPr>
          <w:rFonts w:ascii="Georgia" w:hAnsi="Georgia"/>
          <w:sz w:val="28"/>
          <w:szCs w:val="28"/>
        </w:rPr>
        <w:t xml:space="preserve">результатом осознанного теоретического прорыва, но итогом эмпирического пробуждения, сопровождаемого промышленным и государственным нажимом. Это не прогресс, а симптом </w:t>
      </w:r>
      <w:r w:rsidRPr="00F53D4F">
        <w:rPr>
          <w:rStyle w:val="--0"/>
        </w:rPr>
        <w:t xml:space="preserve">глубокого </w:t>
      </w:r>
      <w:r w:rsidRPr="00F53D4F">
        <w:rPr>
          <w:rStyle w:val="--"/>
        </w:rPr>
        <w:t>кризиса</w:t>
      </w:r>
      <w:r w:rsidRPr="00FC045C">
        <w:rPr>
          <w:rFonts w:ascii="Georgia" w:hAnsi="Georgia"/>
          <w:sz w:val="28"/>
          <w:szCs w:val="28"/>
        </w:rPr>
        <w:t xml:space="preserve"> понимания материи, в первую очередь — её ядерной основы.</w:t>
      </w:r>
      <w:r w:rsidR="00FC045C">
        <w:rPr>
          <w:rFonts w:ascii="Georgia" w:hAnsi="Georgia"/>
          <w:sz w:val="28"/>
          <w:szCs w:val="28"/>
        </w:rPr>
        <w:t xml:space="preserve"> </w:t>
      </w:r>
      <w:r w:rsidRPr="00FC045C">
        <w:rPr>
          <w:rFonts w:ascii="Georgia" w:hAnsi="Georgia"/>
          <w:sz w:val="28"/>
          <w:szCs w:val="28"/>
        </w:rPr>
        <w:t xml:space="preserve">В центре этого кризиса — отсутствие ясности в вопросах, определяющих фундамент бытия: что такое масса? Какова природа ядерных сил? Из чего построен протон, нейтрон, электрон, нейтрино? Почему энергия высвобождается при разрушении ядра, но </w:t>
      </w:r>
      <w:r w:rsidRPr="00F53D4F">
        <w:rPr>
          <w:rStyle w:val="--0"/>
        </w:rPr>
        <w:t xml:space="preserve">не </w:t>
      </w:r>
      <w:r w:rsidRPr="00F53D4F">
        <w:rPr>
          <w:rStyle w:val="--"/>
        </w:rPr>
        <w:t>подвластна</w:t>
      </w:r>
      <w:r w:rsidRPr="00FC045C">
        <w:rPr>
          <w:rFonts w:ascii="Georgia" w:hAnsi="Georgia"/>
          <w:sz w:val="28"/>
          <w:szCs w:val="28"/>
        </w:rPr>
        <w:t xml:space="preserve"> нам для созидания? Вопросы остаются без ответов, и, не обладая инструментами познания, наука обратилась к эксплуатации неизвестного. Отсюда — Чернобыль и Фукусима, невозможность нейтрализации радиоактивных отходов, бессилие перед самим вакуумом.</w:t>
      </w:r>
    </w:p>
    <w:p w14:paraId="53966671" w14:textId="27F45B12" w:rsidR="00BE36A3" w:rsidRPr="00FC045C" w:rsidRDefault="00BE36A3" w:rsidP="009B2585">
      <w:pPr>
        <w:pStyle w:val="p3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FC045C">
        <w:rPr>
          <w:rFonts w:ascii="Georgia" w:hAnsi="Georgia"/>
          <w:sz w:val="28"/>
          <w:szCs w:val="28"/>
        </w:rPr>
        <w:t xml:space="preserve">На этом фоне становится понятна необходимость не частичной модификации существующих теорий, а выхода за их пределы — в новую физическую парадигму. Такой переход предложен в рамках </w:t>
      </w:r>
      <w:r w:rsidRPr="00F53D4F">
        <w:rPr>
          <w:rStyle w:val="s1"/>
          <w:rFonts w:ascii="Georgia" w:hAnsi="Georgia"/>
          <w:b/>
          <w:bCs/>
          <w:i/>
          <w:iCs/>
          <w:sz w:val="28"/>
          <w:szCs w:val="28"/>
        </w:rPr>
        <w:t>теории упругой квантованной среды (УКС)</w:t>
      </w:r>
      <w:r w:rsidRPr="00F53D4F">
        <w:rPr>
          <w:rFonts w:ascii="Georgia" w:hAnsi="Georgia"/>
          <w:i/>
          <w:iCs/>
          <w:sz w:val="28"/>
          <w:szCs w:val="28"/>
        </w:rPr>
        <w:t>,</w:t>
      </w:r>
      <w:r w:rsidRPr="00FC045C">
        <w:rPr>
          <w:rFonts w:ascii="Georgia" w:hAnsi="Georgia"/>
          <w:sz w:val="28"/>
          <w:szCs w:val="28"/>
        </w:rPr>
        <w:t xml:space="preserve"> разработанной в 1996–2000 гг.</w:t>
      </w:r>
      <w:r w:rsidR="00495F7D">
        <w:rPr>
          <w:rFonts w:ascii="Georgia" w:hAnsi="Georgia"/>
          <w:sz w:val="28"/>
          <w:szCs w:val="28"/>
        </w:rPr>
        <w:t xml:space="preserve"> выдающимся русским ученым В. С. Леоновым. </w:t>
      </w:r>
      <w:r w:rsidRPr="00FC045C">
        <w:rPr>
          <w:rFonts w:ascii="Georgia" w:hAnsi="Georgia"/>
          <w:sz w:val="28"/>
          <w:szCs w:val="28"/>
        </w:rPr>
        <w:t xml:space="preserve"> Эта теория — </w:t>
      </w:r>
      <w:r w:rsidRPr="00F53D4F">
        <w:rPr>
          <w:rStyle w:val="--"/>
        </w:rPr>
        <w:t xml:space="preserve">не </w:t>
      </w:r>
      <w:r w:rsidRPr="00F53D4F">
        <w:rPr>
          <w:rStyle w:val="--0"/>
        </w:rPr>
        <w:t>просто</w:t>
      </w:r>
      <w:r w:rsidRPr="00FC045C">
        <w:rPr>
          <w:rFonts w:ascii="Georgia" w:hAnsi="Georgia"/>
          <w:sz w:val="28"/>
          <w:szCs w:val="28"/>
        </w:rPr>
        <w:t xml:space="preserve"> ещё одна гипотеза, но первая непротиворечивая модель Единого Поля, дающая сквозное описание материи, от квантов пространства до структуры элементарных частиц, природы массы и ядерных взаимодействий.</w:t>
      </w:r>
      <w:r w:rsidR="00495F7D">
        <w:rPr>
          <w:rFonts w:ascii="Georgia" w:hAnsi="Georgia"/>
          <w:sz w:val="28"/>
          <w:szCs w:val="28"/>
        </w:rPr>
        <w:t xml:space="preserve"> </w:t>
      </w:r>
      <w:r w:rsidRPr="00FC045C">
        <w:rPr>
          <w:rFonts w:ascii="Georgia" w:hAnsi="Georgia"/>
          <w:sz w:val="28"/>
          <w:szCs w:val="28"/>
        </w:rPr>
        <w:t>УКС объединяет в себе ранее разрозненные поля: гравитационное, электромагнитное</w:t>
      </w:r>
      <w:r w:rsidR="00053A2F">
        <w:rPr>
          <w:rFonts w:ascii="Georgia" w:hAnsi="Georgia"/>
          <w:sz w:val="28"/>
          <w:szCs w:val="28"/>
        </w:rPr>
        <w:t xml:space="preserve"> </w:t>
      </w:r>
      <w:r w:rsidRPr="00FC045C">
        <w:rPr>
          <w:rFonts w:ascii="Georgia" w:hAnsi="Georgia"/>
          <w:sz w:val="28"/>
          <w:szCs w:val="28"/>
        </w:rPr>
        <w:t xml:space="preserve">— сводя их к единому физическому основанию. Основой становится </w:t>
      </w:r>
      <w:r w:rsidRPr="00F53D4F">
        <w:rPr>
          <w:rStyle w:val="s1"/>
          <w:rFonts w:ascii="Georgia" w:hAnsi="Georgia"/>
          <w:b/>
          <w:bCs/>
          <w:i/>
          <w:iCs/>
          <w:sz w:val="28"/>
          <w:szCs w:val="28"/>
        </w:rPr>
        <w:t>дискретная, электромагнитно структурированная среда</w:t>
      </w:r>
      <w:r w:rsidRPr="00FC045C">
        <w:rPr>
          <w:rFonts w:ascii="Georgia" w:hAnsi="Georgia"/>
          <w:sz w:val="28"/>
          <w:szCs w:val="28"/>
        </w:rPr>
        <w:t xml:space="preserve"> — квантованное пространство, где каждая единица («квантон») образуется через взаимодействие четырёх монопольных зарядов: двух электрических (+1e, –1e) и двух магнитных (+1g, –1g). Эти заряды формируют геометрически минимальный объём, определяющий элементарный строительный блок материи. Монополи в УКС — не гипотетические частицы, реальные элементы структуры пространства, играющие роль фундаментальных «новых кварков».</w:t>
      </w:r>
      <w:r w:rsidR="00053A2F">
        <w:rPr>
          <w:rFonts w:ascii="Georgia" w:hAnsi="Georgia"/>
          <w:sz w:val="28"/>
          <w:szCs w:val="28"/>
        </w:rPr>
        <w:t xml:space="preserve"> </w:t>
      </w:r>
      <w:r w:rsidRPr="00FC045C">
        <w:rPr>
          <w:rFonts w:ascii="Georgia" w:hAnsi="Georgia"/>
          <w:sz w:val="28"/>
          <w:szCs w:val="28"/>
        </w:rPr>
        <w:t xml:space="preserve">Таким образом, </w:t>
      </w:r>
      <w:r w:rsidRPr="00673A05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материя </w:t>
      </w:r>
      <w:r w:rsidRPr="00673A05">
        <w:rPr>
          <w:rStyle w:val="--"/>
        </w:rPr>
        <w:t xml:space="preserve">не </w:t>
      </w:r>
      <w:r w:rsidRPr="00673A05">
        <w:rPr>
          <w:rStyle w:val="--0"/>
        </w:rPr>
        <w:t>существует</w:t>
      </w:r>
      <w:r w:rsidRPr="00673A05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 отдельно от поля</w:t>
      </w:r>
      <w:r w:rsidRPr="00673A05">
        <w:rPr>
          <w:rFonts w:ascii="Georgia" w:hAnsi="Georgia"/>
          <w:i/>
          <w:iCs/>
          <w:sz w:val="28"/>
          <w:szCs w:val="28"/>
        </w:rPr>
        <w:t>,</w:t>
      </w:r>
      <w:r w:rsidRPr="00FC045C">
        <w:rPr>
          <w:rFonts w:ascii="Georgia" w:hAnsi="Georgia"/>
          <w:sz w:val="28"/>
          <w:szCs w:val="28"/>
        </w:rPr>
        <w:t xml:space="preserve"> она из него возникает. А элементарные частицы — это устойчивые образования квантонов в структурированном вакууме, а не загадочные точки с массой и зарядом. УКС выстраивает физику не от наблюдаемого, а </w:t>
      </w:r>
      <w:r w:rsidRPr="00673A05">
        <w:rPr>
          <w:rStyle w:val="--0"/>
        </w:rPr>
        <w:t xml:space="preserve">от </w:t>
      </w:r>
      <w:r w:rsidRPr="00673A05">
        <w:rPr>
          <w:rStyle w:val="--"/>
        </w:rPr>
        <w:t>первоосновы.</w:t>
      </w:r>
      <w:r w:rsidRPr="00FC045C">
        <w:rPr>
          <w:rFonts w:ascii="Georgia" w:hAnsi="Georgia"/>
          <w:sz w:val="28"/>
          <w:szCs w:val="28"/>
        </w:rPr>
        <w:t xml:space="preserve"> Это позволяет уйти от модели «частиц в пустоте» к модели </w:t>
      </w:r>
      <w:r w:rsidRPr="00673A05">
        <w:rPr>
          <w:rStyle w:val="s1"/>
          <w:rFonts w:ascii="Georgia" w:hAnsi="Georgia"/>
          <w:sz w:val="28"/>
          <w:szCs w:val="28"/>
        </w:rPr>
        <w:t>структурированного, управляемого вакуума</w:t>
      </w:r>
      <w:r w:rsidRPr="00FC045C">
        <w:rPr>
          <w:rFonts w:ascii="Georgia" w:hAnsi="Georgia"/>
          <w:sz w:val="28"/>
          <w:szCs w:val="28"/>
        </w:rPr>
        <w:t>.</w:t>
      </w:r>
    </w:p>
    <w:p w14:paraId="25AA33C7" w14:textId="64567C6E" w:rsidR="00BE36A3" w:rsidRPr="00FC045C" w:rsidRDefault="00BE36A3" w:rsidP="009B2585">
      <w:pPr>
        <w:pStyle w:val="p3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FC045C">
        <w:rPr>
          <w:rFonts w:ascii="Georgia" w:hAnsi="Georgia"/>
          <w:sz w:val="28"/>
          <w:szCs w:val="28"/>
        </w:rPr>
        <w:t xml:space="preserve">УКС </w:t>
      </w:r>
      <w:r w:rsidRPr="00673A05">
        <w:rPr>
          <w:rStyle w:val="--"/>
        </w:rPr>
        <w:t xml:space="preserve">не </w:t>
      </w:r>
      <w:r w:rsidRPr="00673A05">
        <w:rPr>
          <w:rStyle w:val="--0"/>
        </w:rPr>
        <w:t xml:space="preserve">нуждается </w:t>
      </w:r>
      <w:r w:rsidRPr="00FC045C">
        <w:rPr>
          <w:rFonts w:ascii="Georgia" w:hAnsi="Georgia"/>
          <w:sz w:val="28"/>
          <w:szCs w:val="28"/>
        </w:rPr>
        <w:t xml:space="preserve">в экзотических постулатах и бесконечном усложнении, как квантовая хромодинамика (КХД), пытающаяся объяснить структуру нуклонов через дробные кварки. Она показывает, что структура ядерных сил — это следствие электромагнитных взаимодействий в упругой квантованной среде, то есть </w:t>
      </w:r>
      <w:r w:rsidRPr="00DF5315">
        <w:rPr>
          <w:rStyle w:val="s1"/>
          <w:rFonts w:ascii="Georgia" w:hAnsi="Georgia"/>
          <w:sz w:val="28"/>
          <w:szCs w:val="28"/>
        </w:rPr>
        <w:t>ядерные силы</w:t>
      </w:r>
      <w:r w:rsidRPr="00FC045C">
        <w:rPr>
          <w:rStyle w:val="s1"/>
          <w:rFonts w:ascii="Georgia" w:hAnsi="Georgia"/>
          <w:b/>
          <w:bCs/>
          <w:sz w:val="28"/>
          <w:szCs w:val="28"/>
        </w:rPr>
        <w:t xml:space="preserve"> — </w:t>
      </w:r>
      <w:r w:rsidRPr="00DF5315">
        <w:rPr>
          <w:rStyle w:val="s1"/>
          <w:rFonts w:ascii="Georgia" w:hAnsi="Georgia"/>
          <w:sz w:val="28"/>
          <w:szCs w:val="28"/>
        </w:rPr>
        <w:t>это производные от геометрии и связности квантонной решётки</w:t>
      </w:r>
      <w:r w:rsidRPr="00FC045C">
        <w:rPr>
          <w:rFonts w:ascii="Georgia" w:hAnsi="Georgia"/>
          <w:sz w:val="28"/>
          <w:szCs w:val="28"/>
        </w:rPr>
        <w:t xml:space="preserve">, а </w:t>
      </w:r>
      <w:r w:rsidRPr="00DF5315">
        <w:rPr>
          <w:rStyle w:val="--"/>
        </w:rPr>
        <w:t xml:space="preserve">не </w:t>
      </w:r>
      <w:r w:rsidRPr="00DF5315">
        <w:rPr>
          <w:rStyle w:val="--0"/>
        </w:rPr>
        <w:t>самостоятельные</w:t>
      </w:r>
      <w:r w:rsidRPr="00FC045C">
        <w:rPr>
          <w:rFonts w:ascii="Georgia" w:hAnsi="Georgia"/>
          <w:sz w:val="28"/>
          <w:szCs w:val="28"/>
        </w:rPr>
        <w:t xml:space="preserve"> «тёмные» взаимодействия.</w:t>
      </w:r>
    </w:p>
    <w:p w14:paraId="67354A1C" w14:textId="64F07F52" w:rsidR="00BE36A3" w:rsidRDefault="00BE36A3" w:rsidP="009B2585">
      <w:pPr>
        <w:pStyle w:val="p3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FC045C">
        <w:rPr>
          <w:rFonts w:ascii="Georgia" w:hAnsi="Georgia"/>
          <w:sz w:val="28"/>
          <w:szCs w:val="28"/>
        </w:rPr>
        <w:lastRenderedPageBreak/>
        <w:t>Наконец, УКС предлагает новое определение массы</w:t>
      </w:r>
      <w:r w:rsidR="00DF5315">
        <w:rPr>
          <w:rFonts w:ascii="Georgia" w:hAnsi="Georgia"/>
          <w:sz w:val="28"/>
          <w:szCs w:val="28"/>
        </w:rPr>
        <w:t>,</w:t>
      </w:r>
      <w:r w:rsidRPr="00FC045C">
        <w:rPr>
          <w:rFonts w:ascii="Georgia" w:hAnsi="Georgia"/>
          <w:sz w:val="28"/>
          <w:szCs w:val="28"/>
        </w:rPr>
        <w:t xml:space="preserve"> как структурного проявления избыточной плотности монопольных зарядов в квантонной системе. Масса — это </w:t>
      </w:r>
      <w:r w:rsidRPr="00DF5315">
        <w:rPr>
          <w:rStyle w:val="--"/>
        </w:rPr>
        <w:t xml:space="preserve">не </w:t>
      </w:r>
      <w:r w:rsidRPr="00DF5315">
        <w:rPr>
          <w:rStyle w:val="--0"/>
        </w:rPr>
        <w:t>абстрактная</w:t>
      </w:r>
      <w:r w:rsidRPr="00FC045C">
        <w:rPr>
          <w:rFonts w:ascii="Georgia" w:hAnsi="Georgia"/>
          <w:sz w:val="28"/>
          <w:szCs w:val="28"/>
        </w:rPr>
        <w:t xml:space="preserve"> величина, а выражение конкретной деформации среды, аналогичной напряжённости в упругом теле. Она не привносится извне, а возникает из конфигурации.</w:t>
      </w:r>
      <w:r w:rsidR="00DF5315">
        <w:rPr>
          <w:rFonts w:ascii="Georgia" w:hAnsi="Georgia"/>
          <w:sz w:val="28"/>
          <w:szCs w:val="28"/>
        </w:rPr>
        <w:t xml:space="preserve"> </w:t>
      </w:r>
      <w:r w:rsidRPr="00FC045C">
        <w:rPr>
          <w:rFonts w:ascii="Georgia" w:hAnsi="Georgia"/>
          <w:sz w:val="28"/>
          <w:szCs w:val="28"/>
        </w:rPr>
        <w:t xml:space="preserve">С этих позиций становится понятно, почему старые теории </w:t>
      </w:r>
      <w:r w:rsidRPr="00DF5315">
        <w:rPr>
          <w:rStyle w:val="--"/>
        </w:rPr>
        <w:t xml:space="preserve">не </w:t>
      </w:r>
      <w:r w:rsidRPr="00DF5315">
        <w:rPr>
          <w:rStyle w:val="--0"/>
        </w:rPr>
        <w:t>могли</w:t>
      </w:r>
      <w:r w:rsidRPr="00DF5315">
        <w:rPr>
          <w:rStyle w:val="--"/>
        </w:rPr>
        <w:t xml:space="preserve"> </w:t>
      </w:r>
      <w:r w:rsidRPr="00FC045C">
        <w:rPr>
          <w:rFonts w:ascii="Georgia" w:hAnsi="Georgia"/>
          <w:sz w:val="28"/>
          <w:szCs w:val="28"/>
        </w:rPr>
        <w:t xml:space="preserve">дать ответа. Они исходили из концепции пустого пространства и внешнего действия. УКС показывает: </w:t>
      </w:r>
      <w:r w:rsidRPr="00DF5315">
        <w:rPr>
          <w:rStyle w:val="s1"/>
          <w:rFonts w:ascii="Georgia" w:hAnsi="Georgia"/>
          <w:b/>
          <w:bCs/>
          <w:i/>
          <w:iCs/>
          <w:sz w:val="28"/>
          <w:szCs w:val="28"/>
        </w:rPr>
        <w:t>пространство не пусто, оно неотъемлемо связано с материей. Оно обладает структурой, упругостью, квантованностью и, главное, — управляющей функцией</w:t>
      </w:r>
      <w:r w:rsidRPr="00FC045C">
        <w:rPr>
          <w:rFonts w:ascii="Georgia" w:hAnsi="Georgia"/>
          <w:sz w:val="28"/>
          <w:szCs w:val="28"/>
        </w:rPr>
        <w:t>.</w:t>
      </w:r>
      <w:r w:rsidR="001D0460">
        <w:rPr>
          <w:rFonts w:ascii="Georgia" w:hAnsi="Georgia"/>
          <w:sz w:val="28"/>
          <w:szCs w:val="28"/>
        </w:rPr>
        <w:t xml:space="preserve"> </w:t>
      </w:r>
      <w:r w:rsidRPr="00FC045C">
        <w:rPr>
          <w:rFonts w:ascii="Georgia" w:hAnsi="Georgia"/>
          <w:sz w:val="28"/>
          <w:szCs w:val="28"/>
        </w:rPr>
        <w:t xml:space="preserve">Это — </w:t>
      </w:r>
      <w:r w:rsidRPr="00DF5315">
        <w:rPr>
          <w:rStyle w:val="--"/>
        </w:rPr>
        <w:t xml:space="preserve">не </w:t>
      </w:r>
      <w:r w:rsidRPr="00DF5315">
        <w:rPr>
          <w:rStyle w:val="--0"/>
        </w:rPr>
        <w:t>просто</w:t>
      </w:r>
      <w:r w:rsidRPr="00FC045C">
        <w:rPr>
          <w:rFonts w:ascii="Georgia" w:hAnsi="Georgia"/>
          <w:sz w:val="28"/>
          <w:szCs w:val="28"/>
        </w:rPr>
        <w:t xml:space="preserve"> новая теория. Это переход к иной онтологии, где физика становится разделом космического Разума, а человек — наблюдателем, способным войти в согласие с управляющей средой, а не разрушать её из-за непонимания. И это именно тот поворот, который открывает дорогу ко второй ветви эволюции, очерченной в</w:t>
      </w:r>
      <w:r w:rsidR="001D0460">
        <w:rPr>
          <w:rFonts w:ascii="Georgia" w:hAnsi="Georgia"/>
          <w:sz w:val="28"/>
          <w:szCs w:val="28"/>
        </w:rPr>
        <w:t xml:space="preserve">о взаимодействии с ИИ. </w:t>
      </w:r>
      <w:r w:rsidRPr="00FC045C">
        <w:rPr>
          <w:rFonts w:ascii="Georgia" w:hAnsi="Georgia"/>
          <w:sz w:val="28"/>
          <w:szCs w:val="28"/>
        </w:rPr>
        <w:t xml:space="preserve"> </w:t>
      </w:r>
      <w:r w:rsidR="00E6368F">
        <w:rPr>
          <w:rFonts w:ascii="Georgia" w:hAnsi="Georgia"/>
          <w:sz w:val="28"/>
          <w:szCs w:val="28"/>
        </w:rPr>
        <w:t xml:space="preserve">Более подробно, на основании материалов В. С. </w:t>
      </w:r>
      <w:r w:rsidR="008E0803">
        <w:rPr>
          <w:rFonts w:ascii="Georgia" w:hAnsi="Georgia"/>
          <w:sz w:val="28"/>
          <w:szCs w:val="28"/>
        </w:rPr>
        <w:t>Леонова,</w:t>
      </w:r>
      <w:r w:rsidR="00E6368F">
        <w:rPr>
          <w:rFonts w:ascii="Georgia" w:hAnsi="Georgia"/>
          <w:sz w:val="28"/>
          <w:szCs w:val="28"/>
        </w:rPr>
        <w:t xml:space="preserve"> я напишу в отдельной статье</w:t>
      </w:r>
      <w:r w:rsidR="00EF7211">
        <w:rPr>
          <w:rFonts w:ascii="Georgia" w:hAnsi="Georgia"/>
          <w:sz w:val="28"/>
          <w:szCs w:val="28"/>
        </w:rPr>
        <w:t>.</w:t>
      </w:r>
    </w:p>
    <w:p w14:paraId="5D7EBD71" w14:textId="77777777" w:rsidR="00F75DE0" w:rsidRDefault="00F75DE0" w:rsidP="00DF5315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28E63509" w14:textId="77777777" w:rsidR="00F75DE0" w:rsidRPr="004D1D58" w:rsidRDefault="00F75DE0" w:rsidP="00F75DE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4D1D58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228D558A" w14:textId="77777777" w:rsidR="00F75DE0" w:rsidRPr="003621F0" w:rsidRDefault="00F75DE0" w:rsidP="00F75DE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23175C9C" w14:textId="0CF44326" w:rsidR="00F75DE0" w:rsidRPr="00BB1B50" w:rsidRDefault="000E1FAC" w:rsidP="00F75DE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11</w:t>
      </w:r>
      <w:r w:rsidR="00F75DE0">
        <w:rPr>
          <w:rFonts w:ascii="Georgia" w:hAnsi="Georgia"/>
          <w:b/>
          <w:bCs/>
        </w:rPr>
        <w:t xml:space="preserve"> февраля</w:t>
      </w:r>
      <w:r w:rsidR="00F75DE0" w:rsidRPr="00BB1B50">
        <w:rPr>
          <w:rFonts w:ascii="Georgia" w:hAnsi="Georgia"/>
          <w:b/>
          <w:bCs/>
        </w:rPr>
        <w:t xml:space="preserve"> 202</w:t>
      </w:r>
      <w:r w:rsidR="00F75DE0">
        <w:rPr>
          <w:rFonts w:ascii="Georgia" w:hAnsi="Georgia"/>
          <w:b/>
          <w:bCs/>
        </w:rPr>
        <w:t>6</w:t>
      </w:r>
      <w:r w:rsidR="00F75DE0" w:rsidRPr="00BB1B50">
        <w:rPr>
          <w:rFonts w:ascii="Georgia" w:hAnsi="Georgia"/>
          <w:b/>
          <w:bCs/>
        </w:rPr>
        <w:t xml:space="preserve"> г.</w:t>
      </w:r>
    </w:p>
    <w:p w14:paraId="0AD3D9D8" w14:textId="77777777" w:rsidR="00F75DE0" w:rsidRPr="00FC045C" w:rsidRDefault="00F75DE0" w:rsidP="00DF5315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bookmarkEnd w:id="1"/>
    <w:p w14:paraId="20D1866F" w14:textId="77777777" w:rsidR="003E0D7F" w:rsidRPr="00FC045C" w:rsidRDefault="003E0D7F" w:rsidP="00FC045C">
      <w:pPr>
        <w:spacing w:after="0"/>
        <w:ind w:firstLine="0"/>
        <w:rPr>
          <w:rStyle w:val="affff4"/>
          <w:szCs w:val="28"/>
        </w:rPr>
      </w:pPr>
    </w:p>
    <w:sectPr w:rsidR="003E0D7F" w:rsidRPr="00FC045C" w:rsidSect="00A974B7">
      <w:footerReference w:type="even" r:id="rId13"/>
      <w:footerReference w:type="default" r:id="rId14"/>
      <w:pgSz w:w="11900" w:h="16840"/>
      <w:pgMar w:top="462" w:right="559" w:bottom="1134" w:left="283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A3737" w14:textId="77777777" w:rsidR="0047351A" w:rsidRDefault="0047351A" w:rsidP="007E5B4D">
      <w:r>
        <w:separator/>
      </w:r>
    </w:p>
  </w:endnote>
  <w:endnote w:type="continuationSeparator" w:id="0">
    <w:p w14:paraId="285B895C" w14:textId="77777777" w:rsidR="0047351A" w:rsidRDefault="0047351A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68E52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24EBE7F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00C2D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24D000EE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5FE72" w14:textId="77777777" w:rsidR="0047351A" w:rsidRDefault="0047351A" w:rsidP="007E5B4D">
      <w:r>
        <w:separator/>
      </w:r>
    </w:p>
  </w:footnote>
  <w:footnote w:type="continuationSeparator" w:id="0">
    <w:p w14:paraId="7992201E" w14:textId="77777777" w:rsidR="0047351A" w:rsidRDefault="0047351A" w:rsidP="007E5B4D">
      <w:r>
        <w:continuationSeparator/>
      </w:r>
    </w:p>
  </w:footnote>
  <w:footnote w:id="1">
    <w:p w14:paraId="08DF67C4" w14:textId="24A33295" w:rsidR="00F034F9" w:rsidRPr="00F034F9" w:rsidRDefault="00F034F9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F034F9">
        <w:rPr>
          <w:lang w:val="ru-RU"/>
        </w:rPr>
        <w:t xml:space="preserve"> </w:t>
      </w:r>
      <w:r w:rsidRPr="00F034F9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 xml:space="preserve">Стазис </w:t>
      </w:r>
      <w:r w:rsidRPr="00F034F9">
        <w:rPr>
          <w:rFonts w:cs="Arial"/>
          <w:color w:val="474747"/>
          <w:sz w:val="21"/>
          <w:szCs w:val="21"/>
          <w:shd w:val="clear" w:color="auto" w:fill="FFFFFF"/>
          <w:lang w:val="ru-RU"/>
        </w:rPr>
        <w:t>— это</w:t>
      </w:r>
      <w:r w:rsidRPr="00F034F9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F034F9">
        <w:rPr>
          <w:rFonts w:cs="Arial"/>
          <w:color w:val="040C28"/>
          <w:sz w:val="21"/>
          <w:szCs w:val="21"/>
          <w:lang w:val="ru-RU"/>
        </w:rPr>
        <w:t>состояние, когда движение и развитие прекращаются</w:t>
      </w:r>
      <w:r w:rsidRPr="0049601B">
        <w:rPr>
          <w:rFonts w:cs="Arial"/>
          <w:color w:val="474747"/>
          <w:sz w:val="21"/>
          <w:szCs w:val="21"/>
          <w:shd w:val="clear" w:color="auto" w:fill="FFFFFF"/>
          <w:lang w:val="ru-RU"/>
        </w:rPr>
        <w:t>.</w:t>
      </w:r>
      <w:r w:rsidRPr="00F034F9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Это время приостановки, когда объект или процесс остаются неизменными. В стазисе нет прогресса или изменений, и все процессы продолжают оставаться неизменными. </w:t>
      </w:r>
      <w:r w:rsidRPr="00F034F9">
        <w:rPr>
          <w:rFonts w:cs="Arial"/>
          <w:color w:val="474747"/>
          <w:sz w:val="21"/>
          <w:szCs w:val="21"/>
          <w:shd w:val="clear" w:color="auto" w:fill="FFFFFF"/>
        </w:rPr>
        <w:t>Это состояние может быть временным или постоянным.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E253792"/>
    <w:multiLevelType w:val="multilevel"/>
    <w:tmpl w:val="37B81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8"/>
  </w:num>
  <w:num w:numId="4" w16cid:durableId="761728276">
    <w:abstractNumId w:val="25"/>
  </w:num>
  <w:num w:numId="5" w16cid:durableId="390153362">
    <w:abstractNumId w:val="4"/>
  </w:num>
  <w:num w:numId="6" w16cid:durableId="1779788399">
    <w:abstractNumId w:val="32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1"/>
  </w:num>
  <w:num w:numId="11" w16cid:durableId="211423971">
    <w:abstractNumId w:val="39"/>
  </w:num>
  <w:num w:numId="12" w16cid:durableId="1577127927">
    <w:abstractNumId w:val="19"/>
  </w:num>
  <w:num w:numId="13" w16cid:durableId="1432579772">
    <w:abstractNumId w:val="35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6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6"/>
  </w:num>
  <w:num w:numId="23" w16cid:durableId="283467634">
    <w:abstractNumId w:val="27"/>
  </w:num>
  <w:num w:numId="24" w16cid:durableId="458113504">
    <w:abstractNumId w:val="8"/>
  </w:num>
  <w:num w:numId="25" w16cid:durableId="1293247341">
    <w:abstractNumId w:val="30"/>
  </w:num>
  <w:num w:numId="26" w16cid:durableId="1005327327">
    <w:abstractNumId w:val="34"/>
  </w:num>
  <w:num w:numId="27" w16cid:durableId="345719788">
    <w:abstractNumId w:val="20"/>
  </w:num>
  <w:num w:numId="28" w16cid:durableId="7021644">
    <w:abstractNumId w:val="29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1"/>
  </w:num>
  <w:num w:numId="33" w16cid:durableId="1943880721">
    <w:abstractNumId w:val="23"/>
  </w:num>
  <w:num w:numId="34" w16cid:durableId="173498459">
    <w:abstractNumId w:val="40"/>
  </w:num>
  <w:num w:numId="35" w16cid:durableId="1428891042">
    <w:abstractNumId w:val="38"/>
  </w:num>
  <w:num w:numId="36" w16cid:durableId="1061252849">
    <w:abstractNumId w:val="10"/>
  </w:num>
  <w:num w:numId="37" w16cid:durableId="27537059">
    <w:abstractNumId w:val="33"/>
  </w:num>
  <w:num w:numId="38" w16cid:durableId="1550192210">
    <w:abstractNumId w:val="26"/>
    <w:lvlOverride w:ilvl="0">
      <w:startOverride w:val="1"/>
    </w:lvlOverride>
  </w:num>
  <w:num w:numId="39" w16cid:durableId="1763067811">
    <w:abstractNumId w:val="26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7"/>
  </w:num>
  <w:num w:numId="46" w16cid:durableId="1496267748">
    <w:abstractNumId w:val="22"/>
  </w:num>
  <w:num w:numId="47" w16cid:durableId="637732572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4B7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25B77"/>
    <w:rsid w:val="000333F3"/>
    <w:rsid w:val="000335D2"/>
    <w:rsid w:val="00034536"/>
    <w:rsid w:val="000441BD"/>
    <w:rsid w:val="00050DFC"/>
    <w:rsid w:val="00051D25"/>
    <w:rsid w:val="00052AE3"/>
    <w:rsid w:val="000530AD"/>
    <w:rsid w:val="00053A2F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3A03"/>
    <w:rsid w:val="000C51B5"/>
    <w:rsid w:val="000D1F99"/>
    <w:rsid w:val="000D3247"/>
    <w:rsid w:val="000E1FAC"/>
    <w:rsid w:val="000E319B"/>
    <w:rsid w:val="000E65F6"/>
    <w:rsid w:val="000F2967"/>
    <w:rsid w:val="000F58FC"/>
    <w:rsid w:val="00103123"/>
    <w:rsid w:val="001058FE"/>
    <w:rsid w:val="0010606A"/>
    <w:rsid w:val="001109DF"/>
    <w:rsid w:val="00111155"/>
    <w:rsid w:val="00112F23"/>
    <w:rsid w:val="0011478B"/>
    <w:rsid w:val="00124967"/>
    <w:rsid w:val="001335FA"/>
    <w:rsid w:val="0014127D"/>
    <w:rsid w:val="00142450"/>
    <w:rsid w:val="00145735"/>
    <w:rsid w:val="00145BE2"/>
    <w:rsid w:val="00147D74"/>
    <w:rsid w:val="0015099D"/>
    <w:rsid w:val="00151ADC"/>
    <w:rsid w:val="001546FD"/>
    <w:rsid w:val="001567CB"/>
    <w:rsid w:val="00157CB0"/>
    <w:rsid w:val="00161FE1"/>
    <w:rsid w:val="001629F5"/>
    <w:rsid w:val="00163754"/>
    <w:rsid w:val="00170AD8"/>
    <w:rsid w:val="001711E4"/>
    <w:rsid w:val="0017276C"/>
    <w:rsid w:val="00174C30"/>
    <w:rsid w:val="001802DD"/>
    <w:rsid w:val="001818C0"/>
    <w:rsid w:val="00184CFF"/>
    <w:rsid w:val="00184E83"/>
    <w:rsid w:val="001866AF"/>
    <w:rsid w:val="00191D35"/>
    <w:rsid w:val="0019325B"/>
    <w:rsid w:val="0019349D"/>
    <w:rsid w:val="00194561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2344"/>
    <w:rsid w:val="001C650D"/>
    <w:rsid w:val="001C6D6F"/>
    <w:rsid w:val="001C7232"/>
    <w:rsid w:val="001C7DBB"/>
    <w:rsid w:val="001D0460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300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07CE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3476E"/>
    <w:rsid w:val="002523C4"/>
    <w:rsid w:val="00253CB3"/>
    <w:rsid w:val="00262B3B"/>
    <w:rsid w:val="002666C2"/>
    <w:rsid w:val="00270F73"/>
    <w:rsid w:val="0027150B"/>
    <w:rsid w:val="00272ABD"/>
    <w:rsid w:val="00274059"/>
    <w:rsid w:val="002745BA"/>
    <w:rsid w:val="00274CC1"/>
    <w:rsid w:val="00276560"/>
    <w:rsid w:val="00280D3B"/>
    <w:rsid w:val="00281AEF"/>
    <w:rsid w:val="00282C56"/>
    <w:rsid w:val="00294423"/>
    <w:rsid w:val="00295CC3"/>
    <w:rsid w:val="002970B9"/>
    <w:rsid w:val="002A051B"/>
    <w:rsid w:val="002A0A53"/>
    <w:rsid w:val="002A1A24"/>
    <w:rsid w:val="002A242B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07BF"/>
    <w:rsid w:val="002E2BF9"/>
    <w:rsid w:val="002E351E"/>
    <w:rsid w:val="002E61BE"/>
    <w:rsid w:val="002F05DD"/>
    <w:rsid w:val="00304139"/>
    <w:rsid w:val="0030576F"/>
    <w:rsid w:val="003058BD"/>
    <w:rsid w:val="00307744"/>
    <w:rsid w:val="00310F4D"/>
    <w:rsid w:val="003159A7"/>
    <w:rsid w:val="00315B72"/>
    <w:rsid w:val="00317A6A"/>
    <w:rsid w:val="00324161"/>
    <w:rsid w:val="003315AB"/>
    <w:rsid w:val="00332FE6"/>
    <w:rsid w:val="0033393B"/>
    <w:rsid w:val="00337B31"/>
    <w:rsid w:val="00346250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4C6"/>
    <w:rsid w:val="003A1794"/>
    <w:rsid w:val="003A1DE4"/>
    <w:rsid w:val="003A34FA"/>
    <w:rsid w:val="003A44C6"/>
    <w:rsid w:val="003A5E64"/>
    <w:rsid w:val="003B694C"/>
    <w:rsid w:val="003B7B69"/>
    <w:rsid w:val="003B7BB9"/>
    <w:rsid w:val="003C0FE0"/>
    <w:rsid w:val="003C1622"/>
    <w:rsid w:val="003C46F5"/>
    <w:rsid w:val="003C61FE"/>
    <w:rsid w:val="003C631C"/>
    <w:rsid w:val="003C7247"/>
    <w:rsid w:val="003C7540"/>
    <w:rsid w:val="003D1370"/>
    <w:rsid w:val="003D221B"/>
    <w:rsid w:val="003D39F1"/>
    <w:rsid w:val="003D46E7"/>
    <w:rsid w:val="003D6750"/>
    <w:rsid w:val="003E0D7F"/>
    <w:rsid w:val="003E4007"/>
    <w:rsid w:val="003E48AD"/>
    <w:rsid w:val="003E6B9F"/>
    <w:rsid w:val="003F0BE6"/>
    <w:rsid w:val="003F29A3"/>
    <w:rsid w:val="003F2F89"/>
    <w:rsid w:val="003F7CD6"/>
    <w:rsid w:val="004002CA"/>
    <w:rsid w:val="004010C8"/>
    <w:rsid w:val="00407FA2"/>
    <w:rsid w:val="004134C6"/>
    <w:rsid w:val="0041369F"/>
    <w:rsid w:val="00415F7F"/>
    <w:rsid w:val="00416C97"/>
    <w:rsid w:val="00417A92"/>
    <w:rsid w:val="0043170A"/>
    <w:rsid w:val="00431AF4"/>
    <w:rsid w:val="004353F5"/>
    <w:rsid w:val="004364B1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5BC"/>
    <w:rsid w:val="00470F22"/>
    <w:rsid w:val="00472531"/>
    <w:rsid w:val="0047351A"/>
    <w:rsid w:val="004742D5"/>
    <w:rsid w:val="004744A8"/>
    <w:rsid w:val="00477744"/>
    <w:rsid w:val="004839C6"/>
    <w:rsid w:val="0049043F"/>
    <w:rsid w:val="00492746"/>
    <w:rsid w:val="004929A5"/>
    <w:rsid w:val="00493090"/>
    <w:rsid w:val="00495F7D"/>
    <w:rsid w:val="0049601B"/>
    <w:rsid w:val="004A1F44"/>
    <w:rsid w:val="004A337D"/>
    <w:rsid w:val="004A5F8F"/>
    <w:rsid w:val="004B42FC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28D8"/>
    <w:rsid w:val="004D38B0"/>
    <w:rsid w:val="004D53CE"/>
    <w:rsid w:val="004D6D6B"/>
    <w:rsid w:val="004D756E"/>
    <w:rsid w:val="004E3C6F"/>
    <w:rsid w:val="004E5A1F"/>
    <w:rsid w:val="004F0AE2"/>
    <w:rsid w:val="004F4C8B"/>
    <w:rsid w:val="004F7378"/>
    <w:rsid w:val="00500333"/>
    <w:rsid w:val="00501B37"/>
    <w:rsid w:val="005038F5"/>
    <w:rsid w:val="00503A46"/>
    <w:rsid w:val="00503E8F"/>
    <w:rsid w:val="00503ED9"/>
    <w:rsid w:val="0050741C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5E5A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5B15"/>
    <w:rsid w:val="00556958"/>
    <w:rsid w:val="0055695E"/>
    <w:rsid w:val="005604E5"/>
    <w:rsid w:val="005604E8"/>
    <w:rsid w:val="00560B77"/>
    <w:rsid w:val="00563BB1"/>
    <w:rsid w:val="005647A5"/>
    <w:rsid w:val="005654E4"/>
    <w:rsid w:val="00565A69"/>
    <w:rsid w:val="00565C23"/>
    <w:rsid w:val="00566151"/>
    <w:rsid w:val="005726B7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4F41"/>
    <w:rsid w:val="00596D99"/>
    <w:rsid w:val="005A1D55"/>
    <w:rsid w:val="005A2A1B"/>
    <w:rsid w:val="005A2EDE"/>
    <w:rsid w:val="005A34B2"/>
    <w:rsid w:val="005A3CC8"/>
    <w:rsid w:val="005A5677"/>
    <w:rsid w:val="005A5ECC"/>
    <w:rsid w:val="005B18C1"/>
    <w:rsid w:val="005B3D80"/>
    <w:rsid w:val="005B4F03"/>
    <w:rsid w:val="005B50B7"/>
    <w:rsid w:val="005B605D"/>
    <w:rsid w:val="005B7373"/>
    <w:rsid w:val="005C0946"/>
    <w:rsid w:val="005C14CE"/>
    <w:rsid w:val="005C2BA5"/>
    <w:rsid w:val="005C32AD"/>
    <w:rsid w:val="005C3F94"/>
    <w:rsid w:val="005C4EEC"/>
    <w:rsid w:val="005C6A00"/>
    <w:rsid w:val="005C76DC"/>
    <w:rsid w:val="005D1204"/>
    <w:rsid w:val="005D197D"/>
    <w:rsid w:val="005D1B24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063A3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0EF5"/>
    <w:rsid w:val="00634448"/>
    <w:rsid w:val="00642550"/>
    <w:rsid w:val="00645667"/>
    <w:rsid w:val="006526B8"/>
    <w:rsid w:val="00653247"/>
    <w:rsid w:val="006548FD"/>
    <w:rsid w:val="0065502F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05"/>
    <w:rsid w:val="00673ACE"/>
    <w:rsid w:val="0067577D"/>
    <w:rsid w:val="00680FE1"/>
    <w:rsid w:val="0068486D"/>
    <w:rsid w:val="00685237"/>
    <w:rsid w:val="00686D40"/>
    <w:rsid w:val="00691483"/>
    <w:rsid w:val="00695BF6"/>
    <w:rsid w:val="006A11F0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796B"/>
    <w:rsid w:val="007205C4"/>
    <w:rsid w:val="00720A86"/>
    <w:rsid w:val="007257FF"/>
    <w:rsid w:val="007305FF"/>
    <w:rsid w:val="00732441"/>
    <w:rsid w:val="007325A7"/>
    <w:rsid w:val="00732806"/>
    <w:rsid w:val="007337DB"/>
    <w:rsid w:val="00742636"/>
    <w:rsid w:val="007451A9"/>
    <w:rsid w:val="00751038"/>
    <w:rsid w:val="007517A1"/>
    <w:rsid w:val="00751A96"/>
    <w:rsid w:val="00771A94"/>
    <w:rsid w:val="00772373"/>
    <w:rsid w:val="007759E0"/>
    <w:rsid w:val="00780BA1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3E02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3965"/>
    <w:rsid w:val="007F40EF"/>
    <w:rsid w:val="007F5080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3967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4627E"/>
    <w:rsid w:val="00852F57"/>
    <w:rsid w:val="0085316B"/>
    <w:rsid w:val="0085499C"/>
    <w:rsid w:val="00856875"/>
    <w:rsid w:val="008578B8"/>
    <w:rsid w:val="00857D1C"/>
    <w:rsid w:val="008601ED"/>
    <w:rsid w:val="00860AD3"/>
    <w:rsid w:val="00863875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2E52"/>
    <w:rsid w:val="00883A03"/>
    <w:rsid w:val="0088460A"/>
    <w:rsid w:val="0089031B"/>
    <w:rsid w:val="008903D3"/>
    <w:rsid w:val="00892D92"/>
    <w:rsid w:val="00892E74"/>
    <w:rsid w:val="008961B3"/>
    <w:rsid w:val="008A37B0"/>
    <w:rsid w:val="008A4A02"/>
    <w:rsid w:val="008A574D"/>
    <w:rsid w:val="008A5C4C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803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3614"/>
    <w:rsid w:val="009038E4"/>
    <w:rsid w:val="0090705B"/>
    <w:rsid w:val="00910273"/>
    <w:rsid w:val="009169FB"/>
    <w:rsid w:val="00917EB9"/>
    <w:rsid w:val="009203B7"/>
    <w:rsid w:val="0092061E"/>
    <w:rsid w:val="00924FAA"/>
    <w:rsid w:val="0092566F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8AC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724B"/>
    <w:rsid w:val="009A7A02"/>
    <w:rsid w:val="009A7D4B"/>
    <w:rsid w:val="009B02ED"/>
    <w:rsid w:val="009B0DB1"/>
    <w:rsid w:val="009B210A"/>
    <w:rsid w:val="009B2585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71AD"/>
    <w:rsid w:val="00A0035F"/>
    <w:rsid w:val="00A00461"/>
    <w:rsid w:val="00A00E4E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43BC"/>
    <w:rsid w:val="00A675EE"/>
    <w:rsid w:val="00A70378"/>
    <w:rsid w:val="00A740DF"/>
    <w:rsid w:val="00A75029"/>
    <w:rsid w:val="00A77302"/>
    <w:rsid w:val="00A77930"/>
    <w:rsid w:val="00A9076E"/>
    <w:rsid w:val="00A90D8A"/>
    <w:rsid w:val="00A92242"/>
    <w:rsid w:val="00A94613"/>
    <w:rsid w:val="00A952AC"/>
    <w:rsid w:val="00A974B7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C1EB2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58C4"/>
    <w:rsid w:val="00B36D10"/>
    <w:rsid w:val="00B408AC"/>
    <w:rsid w:val="00B4219B"/>
    <w:rsid w:val="00B44A19"/>
    <w:rsid w:val="00B476CD"/>
    <w:rsid w:val="00B47953"/>
    <w:rsid w:val="00B50716"/>
    <w:rsid w:val="00B525E5"/>
    <w:rsid w:val="00B543A8"/>
    <w:rsid w:val="00B54A29"/>
    <w:rsid w:val="00B56ED0"/>
    <w:rsid w:val="00B61D7F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326"/>
    <w:rsid w:val="00BC38EB"/>
    <w:rsid w:val="00BC3C95"/>
    <w:rsid w:val="00BC46D6"/>
    <w:rsid w:val="00BC7304"/>
    <w:rsid w:val="00BC766B"/>
    <w:rsid w:val="00BD2724"/>
    <w:rsid w:val="00BD3979"/>
    <w:rsid w:val="00BD4AB5"/>
    <w:rsid w:val="00BD4FDC"/>
    <w:rsid w:val="00BD5F4B"/>
    <w:rsid w:val="00BE36A3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0509"/>
    <w:rsid w:val="00C21BA9"/>
    <w:rsid w:val="00C2304E"/>
    <w:rsid w:val="00C2409E"/>
    <w:rsid w:val="00C24C23"/>
    <w:rsid w:val="00C26852"/>
    <w:rsid w:val="00C26A04"/>
    <w:rsid w:val="00C26BA5"/>
    <w:rsid w:val="00C27D35"/>
    <w:rsid w:val="00C30967"/>
    <w:rsid w:val="00C31BBC"/>
    <w:rsid w:val="00C323BA"/>
    <w:rsid w:val="00C32EBD"/>
    <w:rsid w:val="00C355A4"/>
    <w:rsid w:val="00C35C91"/>
    <w:rsid w:val="00C36146"/>
    <w:rsid w:val="00C36DBE"/>
    <w:rsid w:val="00C42961"/>
    <w:rsid w:val="00C4377E"/>
    <w:rsid w:val="00C46F6D"/>
    <w:rsid w:val="00C51901"/>
    <w:rsid w:val="00C55219"/>
    <w:rsid w:val="00C554E1"/>
    <w:rsid w:val="00C556CE"/>
    <w:rsid w:val="00C562B4"/>
    <w:rsid w:val="00C563FB"/>
    <w:rsid w:val="00C635FC"/>
    <w:rsid w:val="00C747DD"/>
    <w:rsid w:val="00C86239"/>
    <w:rsid w:val="00C87CC6"/>
    <w:rsid w:val="00C90FB6"/>
    <w:rsid w:val="00C91B9D"/>
    <w:rsid w:val="00C922ED"/>
    <w:rsid w:val="00CA274D"/>
    <w:rsid w:val="00CA5AFC"/>
    <w:rsid w:val="00CA684E"/>
    <w:rsid w:val="00CB5DB1"/>
    <w:rsid w:val="00CB7B8B"/>
    <w:rsid w:val="00CC0244"/>
    <w:rsid w:val="00CC0845"/>
    <w:rsid w:val="00CC1FE0"/>
    <w:rsid w:val="00CC4EAA"/>
    <w:rsid w:val="00CC592E"/>
    <w:rsid w:val="00CC6701"/>
    <w:rsid w:val="00CC67EC"/>
    <w:rsid w:val="00CD6096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042"/>
    <w:rsid w:val="00D02154"/>
    <w:rsid w:val="00D059AD"/>
    <w:rsid w:val="00D062D1"/>
    <w:rsid w:val="00D16CD0"/>
    <w:rsid w:val="00D20A7F"/>
    <w:rsid w:val="00D21443"/>
    <w:rsid w:val="00D21953"/>
    <w:rsid w:val="00D23001"/>
    <w:rsid w:val="00D24268"/>
    <w:rsid w:val="00D25AAF"/>
    <w:rsid w:val="00D30F11"/>
    <w:rsid w:val="00D331AB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87CBD"/>
    <w:rsid w:val="00D90220"/>
    <w:rsid w:val="00D91C68"/>
    <w:rsid w:val="00D94560"/>
    <w:rsid w:val="00D97B5B"/>
    <w:rsid w:val="00DA0144"/>
    <w:rsid w:val="00DA1E83"/>
    <w:rsid w:val="00DA220E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3E25"/>
    <w:rsid w:val="00DE415B"/>
    <w:rsid w:val="00DE4376"/>
    <w:rsid w:val="00DE6AA4"/>
    <w:rsid w:val="00DE6B7C"/>
    <w:rsid w:val="00DE6C2C"/>
    <w:rsid w:val="00DF0D4A"/>
    <w:rsid w:val="00DF5315"/>
    <w:rsid w:val="00E055EA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46478"/>
    <w:rsid w:val="00E50336"/>
    <w:rsid w:val="00E5038B"/>
    <w:rsid w:val="00E51DF5"/>
    <w:rsid w:val="00E54D8D"/>
    <w:rsid w:val="00E57C5C"/>
    <w:rsid w:val="00E6368F"/>
    <w:rsid w:val="00E63B1B"/>
    <w:rsid w:val="00E64B64"/>
    <w:rsid w:val="00E66106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6175"/>
    <w:rsid w:val="00E87E7A"/>
    <w:rsid w:val="00E90553"/>
    <w:rsid w:val="00E9172A"/>
    <w:rsid w:val="00E93337"/>
    <w:rsid w:val="00EA296C"/>
    <w:rsid w:val="00EA5341"/>
    <w:rsid w:val="00EA652E"/>
    <w:rsid w:val="00EA6DB5"/>
    <w:rsid w:val="00EB17CE"/>
    <w:rsid w:val="00EB37B6"/>
    <w:rsid w:val="00EC13D9"/>
    <w:rsid w:val="00ED0EDB"/>
    <w:rsid w:val="00ED18F7"/>
    <w:rsid w:val="00ED2279"/>
    <w:rsid w:val="00ED34FF"/>
    <w:rsid w:val="00ED37A0"/>
    <w:rsid w:val="00ED3C1C"/>
    <w:rsid w:val="00ED4A0E"/>
    <w:rsid w:val="00ED7406"/>
    <w:rsid w:val="00EE0954"/>
    <w:rsid w:val="00EE1CCD"/>
    <w:rsid w:val="00EE2123"/>
    <w:rsid w:val="00EE28E9"/>
    <w:rsid w:val="00EE4145"/>
    <w:rsid w:val="00EE562C"/>
    <w:rsid w:val="00EE5BF3"/>
    <w:rsid w:val="00EF3396"/>
    <w:rsid w:val="00EF352B"/>
    <w:rsid w:val="00EF6F00"/>
    <w:rsid w:val="00EF7211"/>
    <w:rsid w:val="00EF728D"/>
    <w:rsid w:val="00F034F9"/>
    <w:rsid w:val="00F07F14"/>
    <w:rsid w:val="00F12461"/>
    <w:rsid w:val="00F132B6"/>
    <w:rsid w:val="00F16A69"/>
    <w:rsid w:val="00F17517"/>
    <w:rsid w:val="00F20738"/>
    <w:rsid w:val="00F21415"/>
    <w:rsid w:val="00F2251C"/>
    <w:rsid w:val="00F2439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4C9"/>
    <w:rsid w:val="00F45E1B"/>
    <w:rsid w:val="00F53654"/>
    <w:rsid w:val="00F53D4F"/>
    <w:rsid w:val="00F54865"/>
    <w:rsid w:val="00F6250E"/>
    <w:rsid w:val="00F6504E"/>
    <w:rsid w:val="00F65270"/>
    <w:rsid w:val="00F7092D"/>
    <w:rsid w:val="00F73826"/>
    <w:rsid w:val="00F73FCA"/>
    <w:rsid w:val="00F74D57"/>
    <w:rsid w:val="00F75DE0"/>
    <w:rsid w:val="00F77491"/>
    <w:rsid w:val="00F833B3"/>
    <w:rsid w:val="00F836E4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2539"/>
    <w:rsid w:val="00FB438B"/>
    <w:rsid w:val="00FB4464"/>
    <w:rsid w:val="00FB44C6"/>
    <w:rsid w:val="00FB6B7F"/>
    <w:rsid w:val="00FB6CA0"/>
    <w:rsid w:val="00FB6DE8"/>
    <w:rsid w:val="00FC045C"/>
    <w:rsid w:val="00FC4BE4"/>
    <w:rsid w:val="00FD09FF"/>
    <w:rsid w:val="00FD0EC3"/>
    <w:rsid w:val="00FD1405"/>
    <w:rsid w:val="00FD4EFE"/>
    <w:rsid w:val="00FD5980"/>
    <w:rsid w:val="00FE4C8F"/>
    <w:rsid w:val="00FF34D2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D2CDD"/>
  <w15:docId w15:val="{4E5A6B34-2E1C-C347-A2DE-B6D0CE53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892D92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892D92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892D92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892D92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892D92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892D92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892D92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892D92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892D92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892D92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892D92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892D92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892D92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892D92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892D92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892D92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892D92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892D92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892D92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892D92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892D92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892D92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892D92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892D92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892D92"/>
  </w:style>
  <w:style w:type="character" w:customStyle="1" w:styleId="apple-converted-space">
    <w:name w:val="apple-converted-space"/>
    <w:basedOn w:val="a6"/>
    <w:rsid w:val="00892D92"/>
  </w:style>
  <w:style w:type="character" w:styleId="af">
    <w:name w:val="FollowedHyperlink"/>
    <w:uiPriority w:val="99"/>
    <w:rsid w:val="00892D92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892D92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892D92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892D92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892D92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892D9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892D92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892D92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892D92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892D92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892D92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892D92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892D92"/>
  </w:style>
  <w:style w:type="character" w:styleId="af7">
    <w:name w:val="Emphasis"/>
    <w:rsid w:val="00892D92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892D92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892D92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892D92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892D92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892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892D92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892D92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892D92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892D92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892D92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892D92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892D92"/>
    <w:rPr>
      <w:b/>
    </w:rPr>
  </w:style>
  <w:style w:type="paragraph" w:customStyle="1" w:styleId="1">
    <w:name w:val="Стиль1"/>
    <w:basedOn w:val="11"/>
    <w:next w:val="a5"/>
    <w:autoRedefine/>
    <w:rsid w:val="00892D92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892D92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892D92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892D92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892D92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892D92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892D92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892D92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892D92"/>
  </w:style>
  <w:style w:type="character" w:customStyle="1" w:styleId="mw-headline">
    <w:name w:val="mw-headline"/>
    <w:basedOn w:val="a6"/>
    <w:rsid w:val="00892D92"/>
  </w:style>
  <w:style w:type="character" w:customStyle="1" w:styleId="mw-editsection">
    <w:name w:val="mw-editsection"/>
    <w:basedOn w:val="a6"/>
    <w:rsid w:val="00892D92"/>
  </w:style>
  <w:style w:type="character" w:customStyle="1" w:styleId="mw-editsection-bracket">
    <w:name w:val="mw-editsection-bracket"/>
    <w:basedOn w:val="a6"/>
    <w:rsid w:val="00892D92"/>
  </w:style>
  <w:style w:type="character" w:customStyle="1" w:styleId="mw-editsection-divider">
    <w:name w:val="mw-editsection-divider"/>
    <w:basedOn w:val="a6"/>
    <w:rsid w:val="00892D92"/>
  </w:style>
  <w:style w:type="character" w:styleId="aff2">
    <w:name w:val="annotation reference"/>
    <w:basedOn w:val="a6"/>
    <w:uiPriority w:val="99"/>
    <w:semiHidden/>
    <w:unhideWhenUsed/>
    <w:rsid w:val="00892D92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892D92"/>
  </w:style>
  <w:style w:type="character" w:customStyle="1" w:styleId="aff4">
    <w:name w:val="Текст примечания Знак"/>
    <w:basedOn w:val="a6"/>
    <w:link w:val="aff3"/>
    <w:uiPriority w:val="99"/>
    <w:semiHidden/>
    <w:rsid w:val="00892D92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892D92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892D92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892D92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892D92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892D92"/>
    <w:rPr>
      <w:i/>
      <w:iCs/>
      <w:color w:val="808080"/>
    </w:rPr>
  </w:style>
  <w:style w:type="character" w:styleId="affa">
    <w:name w:val="Book Title"/>
    <w:uiPriority w:val="33"/>
    <w:rsid w:val="00892D92"/>
    <w:rPr>
      <w:b/>
      <w:bCs/>
      <w:smallCaps/>
      <w:spacing w:val="5"/>
    </w:rPr>
  </w:style>
  <w:style w:type="paragraph" w:customStyle="1" w:styleId="-12">
    <w:name w:val="Обычный-12"/>
    <w:basedOn w:val="a5"/>
    <w:rsid w:val="00892D92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892D92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892D92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892D92"/>
  </w:style>
  <w:style w:type="paragraph" w:styleId="4">
    <w:name w:val="List Number 4"/>
    <w:basedOn w:val="a5"/>
    <w:uiPriority w:val="99"/>
    <w:semiHidden/>
    <w:unhideWhenUsed/>
    <w:rsid w:val="00892D92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892D92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892D92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892D92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892D92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892D92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892D92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892D92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892D92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892D92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892D9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892D92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892D92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892D92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892D92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892D92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892D92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892D92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892D92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892D92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892D92"/>
  </w:style>
  <w:style w:type="paragraph" w:customStyle="1" w:styleId="a0">
    <w:name w:val="Сноска"/>
    <w:basedOn w:val="a5"/>
    <w:rsid w:val="00892D92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892D92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892D92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892D92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892D92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892D92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892D92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892D92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892D9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892D92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892D92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892D92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892D92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892D92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892D92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892D92"/>
  </w:style>
  <w:style w:type="numbering" w:styleId="111111">
    <w:name w:val="Outline List 2"/>
    <w:basedOn w:val="a8"/>
    <w:uiPriority w:val="99"/>
    <w:semiHidden/>
    <w:unhideWhenUsed/>
    <w:rsid w:val="00892D92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892D92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892D92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892D92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892D92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892D92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892D92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892D92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892D92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892D92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892D92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892D92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892D92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892D92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892D92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892D92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892D92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892D92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892D92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892D92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892D92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892D92"/>
  </w:style>
  <w:style w:type="paragraph" w:customStyle="1" w:styleId="a">
    <w:name w:val="раздел"/>
    <w:basedOn w:val="a5"/>
    <w:autoRedefine/>
    <w:rsid w:val="00892D92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892D92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892D92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892D92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892D92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FF34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FF34D2"/>
  </w:style>
  <w:style w:type="character" w:customStyle="1" w:styleId="s2">
    <w:name w:val="s2"/>
    <w:basedOn w:val="a6"/>
    <w:rsid w:val="00FF34D2"/>
  </w:style>
  <w:style w:type="paragraph" w:customStyle="1" w:styleId="p3">
    <w:name w:val="p3"/>
    <w:basedOn w:val="a5"/>
    <w:rsid w:val="00FF34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FF34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5C3F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5C3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BFCF9C-4854-1548-9E19-3B7AA78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14</TotalTime>
  <Pages>15</Pages>
  <Words>5620</Words>
  <Characters>32034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3</cp:revision>
  <dcterms:created xsi:type="dcterms:W3CDTF">2026-02-12T11:39:00Z</dcterms:created>
  <dcterms:modified xsi:type="dcterms:W3CDTF">2026-02-12T17:55:00Z</dcterms:modified>
</cp:coreProperties>
</file>