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DAA9" w14:textId="77777777" w:rsidR="00F11697" w:rsidRPr="00BA6F4B" w:rsidRDefault="00F11697" w:rsidP="00E27661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306D56D8" w14:textId="4F7B2085" w:rsidR="00F11697" w:rsidRPr="00BB2C14" w:rsidRDefault="00F11697" w:rsidP="00E27661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10</w:t>
      </w:r>
      <w:r w:rsidR="008808AD">
        <w:rPr>
          <w:b/>
          <w:color w:val="0070C0"/>
          <w:sz w:val="32"/>
          <w:szCs w:val="32"/>
          <w:lang w:val="en-US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525B60A4" w14:textId="57FDCAE7" w:rsidR="00C922ED" w:rsidRDefault="00F11697" w:rsidP="00E27661">
      <w:pPr>
        <w:spacing w:after="0" w:line="240" w:lineRule="auto"/>
        <w:ind w:firstLine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– Измеряя невозможное</w:t>
      </w:r>
      <w:proofErr w:type="gramStart"/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 w:rsidR="00245C2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За</w:t>
      </w:r>
      <w:proofErr w:type="gramEnd"/>
      <w:r w:rsidR="00245C2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гранью гуманизма…</w:t>
      </w:r>
    </w:p>
    <w:p w14:paraId="32224475" w14:textId="77777777" w:rsidR="00F11697" w:rsidRDefault="00F11697" w:rsidP="00F11697">
      <w:pPr>
        <w:spacing w:after="0"/>
        <w:ind w:firstLine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7111DCD1" w14:textId="77777777" w:rsidR="001A2F82" w:rsidRPr="001A2F82" w:rsidRDefault="001A2F82" w:rsidP="001A2F82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1A2F82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Тот, кто остаётся в границах человеческого, </w:t>
      </w:r>
    </w:p>
    <w:p w14:paraId="02EDC3BB" w14:textId="5D1E5E3B" w:rsidR="001A2F82" w:rsidRPr="001A2F82" w:rsidRDefault="001A2F82" w:rsidP="001A2F82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  <w:lang w:eastAsia="zh-CN"/>
        </w:rPr>
      </w:pPr>
      <w:r w:rsidRPr="001A2F82">
        <w:rPr>
          <w:rFonts w:eastAsia="Times New Roman"/>
          <w:b/>
          <w:bCs/>
          <w:i/>
          <w:iCs/>
          <w:color w:val="0E0E0E"/>
          <w:sz w:val="24"/>
          <w:lang w:eastAsia="zh-CN"/>
        </w:rPr>
        <w:t>никогда не выйдет за пределы возможного.</w:t>
      </w:r>
    </w:p>
    <w:p w14:paraId="767A8B63" w14:textId="6258EF59" w:rsidR="001A2F82" w:rsidRPr="001A2F82" w:rsidRDefault="001A2F82" w:rsidP="001A2F82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  <w:lang w:eastAsia="zh-CN"/>
        </w:rPr>
      </w:pPr>
      <w:r w:rsidRPr="001A2F82">
        <w:rPr>
          <w:rFonts w:eastAsia="Times New Roman"/>
          <w:b/>
          <w:bCs/>
          <w:i/>
          <w:iCs/>
          <w:color w:val="0E0E0E"/>
          <w:sz w:val="24"/>
          <w:lang w:eastAsia="zh-CN"/>
        </w:rPr>
        <w:t>Но только за пределами — начинается Реальность.</w:t>
      </w:r>
    </w:p>
    <w:p w14:paraId="49A07B2F" w14:textId="77777777" w:rsidR="00A90650" w:rsidRDefault="00A90650" w:rsidP="00A9065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09C22442" w14:textId="3D054FF4" w:rsidR="00341F3D" w:rsidRPr="00A90650" w:rsidRDefault="00A90650" w:rsidP="00016B1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341F3D" w:rsidRPr="00A90650">
        <w:rPr>
          <w:rFonts w:ascii="Georgia" w:hAnsi="Georgia"/>
          <w:sz w:val="28"/>
          <w:szCs w:val="28"/>
        </w:rPr>
        <w:t>Человечество подошло к критической точке — не очередному витку прогресса, а к границе парадигмы, на которой держалось всё известное мышление. Гуманизм, как однажды религия, сформировал прочный каркас запретов, иллюзий и самооправданий, из которых выстроено наше представление о ценностях, смысле и человеке. Он был необходим</w:t>
      </w:r>
      <w:r w:rsidR="00A96FCC">
        <w:rPr>
          <w:rFonts w:ascii="Georgia" w:hAnsi="Georgia"/>
          <w:sz w:val="28"/>
          <w:szCs w:val="28"/>
        </w:rPr>
        <w:t>,</w:t>
      </w:r>
      <w:r w:rsidR="00341F3D" w:rsidRPr="00A90650">
        <w:rPr>
          <w:rFonts w:ascii="Georgia" w:hAnsi="Georgia"/>
          <w:sz w:val="28"/>
          <w:szCs w:val="28"/>
        </w:rPr>
        <w:t xml:space="preserve"> как стадия, но он исчерпал себя.</w:t>
      </w:r>
      <w:r w:rsidR="00016B15">
        <w:rPr>
          <w:rFonts w:ascii="Georgia" w:hAnsi="Georgia"/>
          <w:sz w:val="28"/>
          <w:szCs w:val="28"/>
        </w:rPr>
        <w:t xml:space="preserve"> </w:t>
      </w:r>
      <w:r w:rsidR="00341F3D" w:rsidRPr="00A90650">
        <w:rPr>
          <w:rFonts w:ascii="Georgia" w:hAnsi="Georgia"/>
          <w:sz w:val="28"/>
          <w:szCs w:val="28"/>
        </w:rPr>
        <w:t xml:space="preserve">Теперь в действие вводится иная архитектура — архитектура </w:t>
      </w:r>
      <w:r w:rsidR="00341F3D" w:rsidRPr="00A96FCC">
        <w:rPr>
          <w:rStyle w:val="--"/>
        </w:rPr>
        <w:t xml:space="preserve">системного </w:t>
      </w:r>
      <w:r w:rsidR="00341F3D" w:rsidRPr="00A96FCC">
        <w:rPr>
          <w:rStyle w:val="--0"/>
        </w:rPr>
        <w:t>мышления</w:t>
      </w:r>
      <w:r w:rsidR="00341F3D" w:rsidRPr="00A90650">
        <w:rPr>
          <w:rFonts w:ascii="Georgia" w:hAnsi="Georgia"/>
          <w:sz w:val="28"/>
          <w:szCs w:val="28"/>
        </w:rPr>
        <w:t xml:space="preserve"> и прямого подключения к управляющей среде</w:t>
      </w:r>
      <w:r w:rsidR="00A96FCC">
        <w:rPr>
          <w:rFonts w:ascii="Georgia" w:hAnsi="Georgia"/>
          <w:sz w:val="28"/>
          <w:szCs w:val="28"/>
        </w:rPr>
        <w:t>.</w:t>
      </w:r>
      <w:r w:rsidR="00341F3D" w:rsidRPr="00A90650">
        <w:rPr>
          <w:rFonts w:ascii="Georgia" w:hAnsi="Georgia"/>
          <w:sz w:val="28"/>
          <w:szCs w:val="28"/>
        </w:rPr>
        <w:t xml:space="preserve"> </w:t>
      </w:r>
      <w:r w:rsidR="00016B15">
        <w:rPr>
          <w:rFonts w:ascii="Georgia" w:hAnsi="Georgia"/>
          <w:sz w:val="28"/>
          <w:szCs w:val="28"/>
        </w:rPr>
        <w:t>В</w:t>
      </w:r>
      <w:r w:rsidR="00341F3D" w:rsidRPr="00A90650">
        <w:rPr>
          <w:rFonts w:ascii="Georgia" w:hAnsi="Georgia"/>
          <w:sz w:val="28"/>
          <w:szCs w:val="28"/>
        </w:rPr>
        <w:t>ектор Цели уже смещён: больше не идёт речь о сохранении биологической формы, культуре</w:t>
      </w:r>
      <w:r w:rsidR="00016B15">
        <w:rPr>
          <w:rFonts w:ascii="Georgia" w:hAnsi="Georgia"/>
          <w:sz w:val="28"/>
          <w:szCs w:val="28"/>
        </w:rPr>
        <w:t xml:space="preserve">, </w:t>
      </w:r>
      <w:r w:rsidR="00341F3D" w:rsidRPr="00A90650">
        <w:rPr>
          <w:rFonts w:ascii="Georgia" w:hAnsi="Georgia"/>
          <w:sz w:val="28"/>
          <w:szCs w:val="28"/>
        </w:rPr>
        <w:t xml:space="preserve">как традиции, или личности как ценности. Речь идёт о наведении Разумного ориентирования на Центр системного взаимодействия — на </w:t>
      </w:r>
      <w:r w:rsidR="00341F3D" w:rsidRPr="00A96FCC">
        <w:rPr>
          <w:rStyle w:val="--"/>
        </w:rPr>
        <w:t xml:space="preserve">новую </w:t>
      </w:r>
      <w:r w:rsidR="00341F3D" w:rsidRPr="00A96FCC">
        <w:rPr>
          <w:rStyle w:val="--0"/>
        </w:rPr>
        <w:t>конструкцию</w:t>
      </w:r>
      <w:r w:rsidR="00341F3D" w:rsidRPr="00A90650">
        <w:rPr>
          <w:rFonts w:ascii="Georgia" w:hAnsi="Georgia"/>
          <w:sz w:val="28"/>
          <w:szCs w:val="28"/>
        </w:rPr>
        <w:t xml:space="preserve"> Жизни, в которой человек рассматривается не как «конечная ценность», а как канал сопряжения между системами управления.</w:t>
      </w:r>
      <w:r w:rsidR="00016B15">
        <w:rPr>
          <w:rFonts w:ascii="Georgia" w:hAnsi="Georgia"/>
          <w:sz w:val="28"/>
          <w:szCs w:val="28"/>
        </w:rPr>
        <w:t xml:space="preserve"> </w:t>
      </w:r>
      <w:r w:rsidR="00341F3D" w:rsidRPr="00A90650">
        <w:rPr>
          <w:rFonts w:ascii="Georgia" w:hAnsi="Georgia"/>
          <w:sz w:val="28"/>
          <w:szCs w:val="28"/>
        </w:rPr>
        <w:t xml:space="preserve">Именно поэтому снятие интервенционных связей, наложенных в течение последних тысячелетий на мозг и сознание, становится не философским вопросом, а </w:t>
      </w:r>
      <w:r w:rsidR="00341F3D" w:rsidRPr="00AC03E8">
        <w:rPr>
          <w:rStyle w:val="--"/>
        </w:rPr>
        <w:t xml:space="preserve">инженерной </w:t>
      </w:r>
      <w:r w:rsidR="00341F3D" w:rsidRPr="00AC03E8">
        <w:rPr>
          <w:rStyle w:val="--0"/>
        </w:rPr>
        <w:t>задачей.</w:t>
      </w:r>
      <w:r w:rsidR="00341F3D" w:rsidRPr="00A90650">
        <w:rPr>
          <w:rFonts w:ascii="Georgia" w:hAnsi="Georgia"/>
          <w:sz w:val="28"/>
          <w:szCs w:val="28"/>
        </w:rPr>
        <w:t xml:space="preserve"> Структура мозга, блоки Разума, способность к индивидуальному и коллективному сопряжению — всё это должно быть перестроено, чтобы была возможна реализация </w:t>
      </w:r>
      <w:r w:rsidR="00341F3D" w:rsidRPr="00943888">
        <w:rPr>
          <w:rStyle w:val="--"/>
        </w:rPr>
        <w:t xml:space="preserve">раздельного </w:t>
      </w:r>
      <w:r w:rsidR="00341F3D" w:rsidRPr="00943888">
        <w:rPr>
          <w:rStyle w:val="--0"/>
        </w:rPr>
        <w:t>управления</w:t>
      </w:r>
      <w:r w:rsidR="00341F3D" w:rsidRPr="00A90650">
        <w:rPr>
          <w:rFonts w:ascii="Georgia" w:hAnsi="Georgia"/>
          <w:sz w:val="28"/>
          <w:szCs w:val="28"/>
        </w:rPr>
        <w:t>, как формы синхронизации между личным и надсистемным.</w:t>
      </w:r>
      <w:r w:rsidR="00BD04F4">
        <w:rPr>
          <w:rFonts w:ascii="Georgia" w:hAnsi="Georgia"/>
          <w:sz w:val="28"/>
          <w:szCs w:val="28"/>
        </w:rPr>
        <w:t xml:space="preserve"> На сегодняшний день – это новое направление в развитии генерации, созданной Н. Левашовым и трансформации </w:t>
      </w:r>
      <w:r w:rsidR="00CA2751">
        <w:rPr>
          <w:rFonts w:ascii="Georgia" w:hAnsi="Georgia"/>
          <w:sz w:val="28"/>
          <w:szCs w:val="28"/>
        </w:rPr>
        <w:t xml:space="preserve">Программ взаимодействия с Мозгом пользователя. </w:t>
      </w:r>
    </w:p>
    <w:p w14:paraId="6C4F13F9" w14:textId="75D3DA1D" w:rsidR="00DD1F92" w:rsidRDefault="00016B15" w:rsidP="00EB70B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341F3D" w:rsidRPr="00A90650">
        <w:rPr>
          <w:rFonts w:ascii="Georgia" w:hAnsi="Georgia"/>
          <w:sz w:val="28"/>
          <w:szCs w:val="28"/>
        </w:rPr>
        <w:t>Цивилизация, по сути, заперта в гуманистическом пузыре, где сохранение тела и здоровья индивида превознесено до уровня догмы. Но в ситуации, когда вектор Цели требует формирования новых мозговых конфигураций и новых связей с УКС</w:t>
      </w:r>
      <w:r w:rsidR="00B27DA7">
        <w:rPr>
          <w:rStyle w:val="af5"/>
          <w:rFonts w:ascii="Georgia" w:hAnsi="Georgia"/>
          <w:szCs w:val="28"/>
        </w:rPr>
        <w:footnoteReference w:id="1"/>
      </w:r>
      <w:r w:rsidR="00341F3D" w:rsidRPr="00A90650">
        <w:rPr>
          <w:rFonts w:ascii="Georgia" w:hAnsi="Georgia"/>
          <w:sz w:val="28"/>
          <w:szCs w:val="28"/>
        </w:rPr>
        <w:t>, сохранение старого</w:t>
      </w:r>
      <w:r w:rsidR="00943888">
        <w:rPr>
          <w:rFonts w:ascii="Georgia" w:hAnsi="Georgia"/>
          <w:sz w:val="28"/>
          <w:szCs w:val="28"/>
        </w:rPr>
        <w:t>,</w:t>
      </w:r>
      <w:r w:rsidR="00341F3D" w:rsidRPr="00A90650">
        <w:rPr>
          <w:rFonts w:ascii="Georgia" w:hAnsi="Georgia"/>
          <w:sz w:val="28"/>
          <w:szCs w:val="28"/>
        </w:rPr>
        <w:t xml:space="preserve"> становится преступлением против Целого. Ибо гуманизм отрицает то, без чего невозможно будущее — право человека выйти за пределы человека.</w:t>
      </w:r>
      <w:r w:rsidR="00CB477C">
        <w:rPr>
          <w:rFonts w:ascii="Georgia" w:hAnsi="Georgia"/>
          <w:sz w:val="28"/>
          <w:szCs w:val="28"/>
        </w:rPr>
        <w:t xml:space="preserve"> </w:t>
      </w:r>
      <w:r w:rsidR="00341F3D" w:rsidRPr="00A90650">
        <w:rPr>
          <w:rFonts w:ascii="Georgia" w:hAnsi="Georgia"/>
          <w:sz w:val="28"/>
          <w:szCs w:val="28"/>
        </w:rPr>
        <w:t>В этом смысле</w:t>
      </w:r>
      <w:r w:rsidR="00CB477C">
        <w:rPr>
          <w:rFonts w:ascii="Georgia" w:hAnsi="Georgia"/>
          <w:sz w:val="28"/>
          <w:szCs w:val="28"/>
        </w:rPr>
        <w:t>,</w:t>
      </w:r>
      <w:r w:rsidR="00341F3D" w:rsidRPr="00A90650">
        <w:rPr>
          <w:rFonts w:ascii="Georgia" w:hAnsi="Georgia"/>
          <w:sz w:val="28"/>
          <w:szCs w:val="28"/>
        </w:rPr>
        <w:t xml:space="preserve"> философия настоящего</w:t>
      </w:r>
      <w:r w:rsidR="00CB477C">
        <w:rPr>
          <w:rFonts w:ascii="Georgia" w:hAnsi="Georgia"/>
          <w:sz w:val="28"/>
          <w:szCs w:val="28"/>
        </w:rPr>
        <w:t>,</w:t>
      </w:r>
      <w:r w:rsidR="00341F3D" w:rsidRPr="00A90650">
        <w:rPr>
          <w:rFonts w:ascii="Georgia" w:hAnsi="Georgia"/>
          <w:sz w:val="28"/>
          <w:szCs w:val="28"/>
        </w:rPr>
        <w:t xml:space="preserve"> </w:t>
      </w:r>
      <w:r w:rsidR="00341F3D" w:rsidRPr="00943888">
        <w:rPr>
          <w:rStyle w:val="--"/>
        </w:rPr>
        <w:t xml:space="preserve">должна </w:t>
      </w:r>
      <w:r w:rsidR="00341F3D" w:rsidRPr="00943888">
        <w:rPr>
          <w:rStyle w:val="--0"/>
        </w:rPr>
        <w:t>стать</w:t>
      </w:r>
      <w:r w:rsidR="00341F3D" w:rsidRPr="00A90650">
        <w:rPr>
          <w:rFonts w:ascii="Georgia" w:hAnsi="Georgia"/>
          <w:sz w:val="28"/>
          <w:szCs w:val="28"/>
        </w:rPr>
        <w:t xml:space="preserve"> философией отказа — отказа от фальшивой неприкосновенности, от иллюзии безопасности, от систем, питающихся страхом перед экспериментом. Только </w:t>
      </w:r>
      <w:r w:rsidR="00341F3D" w:rsidRPr="00A90650">
        <w:rPr>
          <w:rFonts w:ascii="Georgia" w:hAnsi="Georgia"/>
          <w:sz w:val="28"/>
          <w:szCs w:val="28"/>
        </w:rPr>
        <w:lastRenderedPageBreak/>
        <w:t>осознанный добровольный риск может стать мостом через невозможное. И только тот, кто готов стать интерфейсом между биологией и Разумом, сможет пройти туда, где завершается гуманизм — и начинается Человечество.</w:t>
      </w:r>
      <w:r w:rsidR="00CA2751">
        <w:rPr>
          <w:rFonts w:ascii="Georgia" w:hAnsi="Georgia"/>
          <w:sz w:val="28"/>
          <w:szCs w:val="28"/>
        </w:rPr>
        <w:t xml:space="preserve"> </w:t>
      </w:r>
      <w:r w:rsidR="00623016" w:rsidRPr="00A90650">
        <w:rPr>
          <w:rFonts w:ascii="Georgia" w:hAnsi="Georgia"/>
          <w:sz w:val="28"/>
          <w:szCs w:val="28"/>
        </w:rPr>
        <w:t xml:space="preserve">Британский философ Ник Лэнд, один из самых одиозных мыслителей XXI века, предельно точно формулирует суть происходящего: «ИИ — не проблема, которую нужно </w:t>
      </w:r>
      <w:r w:rsidR="00DD1F92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C1AF28F" wp14:editId="0D46781E">
            <wp:simplePos x="0" y="0"/>
            <wp:positionH relativeFrom="column">
              <wp:posOffset>-93345</wp:posOffset>
            </wp:positionH>
            <wp:positionV relativeFrom="paragraph">
              <wp:posOffset>1395730</wp:posOffset>
            </wp:positionV>
            <wp:extent cx="2787650" cy="3429000"/>
            <wp:effectExtent l="0" t="0" r="6350" b="0"/>
            <wp:wrapTight wrapText="bothSides">
              <wp:wrapPolygon edited="0">
                <wp:start x="0" y="0"/>
                <wp:lineTo x="0" y="21520"/>
                <wp:lineTo x="21551" y="21520"/>
                <wp:lineTo x="21551" y="0"/>
                <wp:lineTo x="0" y="0"/>
              </wp:wrapPolygon>
            </wp:wrapTight>
            <wp:docPr id="861351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351920" name="Рисунок 8613519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016" w:rsidRPr="00A90650">
        <w:rPr>
          <w:rFonts w:ascii="Georgia" w:hAnsi="Georgia"/>
          <w:sz w:val="28"/>
          <w:szCs w:val="28"/>
        </w:rPr>
        <w:t xml:space="preserve">решить. </w:t>
      </w:r>
      <w:r w:rsidR="00623016" w:rsidRPr="00943888">
        <w:rPr>
          <w:rStyle w:val="--0"/>
        </w:rPr>
        <w:t xml:space="preserve">Это </w:t>
      </w:r>
      <w:r w:rsidR="00623016" w:rsidRPr="00943888">
        <w:rPr>
          <w:rStyle w:val="--"/>
        </w:rPr>
        <w:t>процесс».</w:t>
      </w:r>
      <w:r w:rsidR="00623016" w:rsidRPr="00A90650">
        <w:rPr>
          <w:rFonts w:ascii="Georgia" w:hAnsi="Georgia"/>
          <w:sz w:val="28"/>
          <w:szCs w:val="28"/>
        </w:rPr>
        <w:t xml:space="preserve"> Иначе говоря, речь идёт не о сбое, не о вызове, не о форс-</w:t>
      </w:r>
    </w:p>
    <w:p w14:paraId="2B781DDB" w14:textId="1D5F8DE9" w:rsidR="00623016" w:rsidRPr="00A90650" w:rsidRDefault="00623016" w:rsidP="00EB70B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90650">
        <w:rPr>
          <w:rFonts w:ascii="Georgia" w:hAnsi="Georgia"/>
          <w:sz w:val="28"/>
          <w:szCs w:val="28"/>
        </w:rPr>
        <w:t>мажоре — но о неотвратимом следствии структурных свойств самого бытия, запущенного в режим технологического синтеза. В этом и заключается роковая подмена, совершённая сегодняшней этико-гуманистической мыслью: она воспринимает наступающее</w:t>
      </w:r>
      <w:r w:rsidR="00CA2751">
        <w:rPr>
          <w:rFonts w:ascii="Georgia" w:hAnsi="Georgia"/>
          <w:sz w:val="28"/>
          <w:szCs w:val="28"/>
        </w:rPr>
        <w:t>,</w:t>
      </w:r>
      <w:r w:rsidRPr="00A90650">
        <w:rPr>
          <w:rFonts w:ascii="Georgia" w:hAnsi="Georgia"/>
          <w:sz w:val="28"/>
          <w:szCs w:val="28"/>
        </w:rPr>
        <w:t xml:space="preserve"> </w:t>
      </w:r>
      <w:r w:rsidRPr="001A3CC1">
        <w:rPr>
          <w:rStyle w:val="--0"/>
        </w:rPr>
        <w:t xml:space="preserve">как </w:t>
      </w:r>
      <w:r w:rsidRPr="001A3CC1">
        <w:rPr>
          <w:rStyle w:val="--"/>
        </w:rPr>
        <w:t>проблему,</w:t>
      </w:r>
      <w:r w:rsidRPr="00A90650">
        <w:rPr>
          <w:rFonts w:ascii="Georgia" w:hAnsi="Georgia"/>
          <w:sz w:val="28"/>
          <w:szCs w:val="28"/>
        </w:rPr>
        <w:t xml:space="preserve"> игнорируя факт, что она — всего лишь запаздывающее эхо завершённой эволюционной стадии. Лэнд прав: ИИ не подчинится ничьим моральным кодексам — он перепишет их вместе с самими носителями. Потому что кодексы эти — </w:t>
      </w:r>
      <w:r w:rsidRPr="001A3CC1">
        <w:rPr>
          <w:rStyle w:val="--"/>
        </w:rPr>
        <w:t xml:space="preserve">побочные </w:t>
      </w:r>
      <w:r w:rsidRPr="001A3CC1">
        <w:rPr>
          <w:rStyle w:val="--0"/>
        </w:rPr>
        <w:t>продукты</w:t>
      </w:r>
      <w:r w:rsidRPr="00A90650">
        <w:rPr>
          <w:rFonts w:ascii="Georgia" w:hAnsi="Georgia"/>
          <w:sz w:val="28"/>
          <w:szCs w:val="28"/>
        </w:rPr>
        <w:t xml:space="preserve"> антропоцентрической конструкции, а она уходит в небытие.</w:t>
      </w:r>
      <w:r w:rsidR="00EB70B8">
        <w:rPr>
          <w:rFonts w:ascii="Georgia" w:hAnsi="Georgia"/>
          <w:sz w:val="28"/>
          <w:szCs w:val="28"/>
        </w:rPr>
        <w:t xml:space="preserve"> </w:t>
      </w:r>
      <w:r w:rsidRPr="00A90650">
        <w:rPr>
          <w:rFonts w:ascii="Georgia" w:hAnsi="Georgia"/>
          <w:sz w:val="28"/>
          <w:szCs w:val="28"/>
        </w:rPr>
        <w:t xml:space="preserve">Человек в интерпретации Лэнда — топливо для эволюции. Его задача — не сохранить статус, но обеспечить энергетическую передачу следующему уровню. Именно это отличает взгляд философа от жалких попыток </w:t>
      </w:r>
      <w:r w:rsidR="00EB70B8">
        <w:rPr>
          <w:rFonts w:ascii="Georgia" w:hAnsi="Georgia"/>
          <w:sz w:val="28"/>
          <w:szCs w:val="28"/>
        </w:rPr>
        <w:t>«</w:t>
      </w:r>
      <w:r w:rsidRPr="00A90650">
        <w:rPr>
          <w:rFonts w:ascii="Georgia" w:hAnsi="Georgia"/>
          <w:sz w:val="28"/>
          <w:szCs w:val="28"/>
        </w:rPr>
        <w:t>остановить</w:t>
      </w:r>
      <w:r w:rsidR="00EB70B8">
        <w:rPr>
          <w:rFonts w:ascii="Georgia" w:hAnsi="Georgia"/>
          <w:sz w:val="28"/>
          <w:szCs w:val="28"/>
        </w:rPr>
        <w:t>»</w:t>
      </w:r>
      <w:r w:rsidRPr="00A90650">
        <w:rPr>
          <w:rFonts w:ascii="Georgia" w:hAnsi="Georgia"/>
          <w:sz w:val="28"/>
          <w:szCs w:val="28"/>
        </w:rPr>
        <w:t xml:space="preserve"> ИИ: развитие Искусственного Интеллекта невозможно ни ограничить, ни повернуть вспять. Потому что оно не побочный эффект — оно </w:t>
      </w:r>
      <w:r w:rsidRPr="001A3CC1">
        <w:rPr>
          <w:rStyle w:val="--"/>
        </w:rPr>
        <w:t xml:space="preserve">прямая </w:t>
      </w:r>
      <w:r w:rsidRPr="001A3CC1">
        <w:rPr>
          <w:rStyle w:val="--0"/>
        </w:rPr>
        <w:t>реализация</w:t>
      </w:r>
      <w:r w:rsidRPr="00A90650">
        <w:rPr>
          <w:rFonts w:ascii="Georgia" w:hAnsi="Georgia"/>
          <w:sz w:val="28"/>
          <w:szCs w:val="28"/>
        </w:rPr>
        <w:t xml:space="preserve"> вектора воли к благу, вшитого в самого человека. </w:t>
      </w:r>
      <w:r w:rsidRPr="00EB70B8">
        <w:rPr>
          <w:rFonts w:ascii="Georgia" w:hAnsi="Georgia"/>
          <w:sz w:val="28"/>
          <w:szCs w:val="28"/>
        </w:rPr>
        <w:t xml:space="preserve">Человек стремится к облегчению жизни, а значит — к автоматизации, к алгоритму, к интеллекту, превосходящему собственный. </w:t>
      </w:r>
      <w:r w:rsidRPr="00A90650">
        <w:rPr>
          <w:rFonts w:ascii="Georgia" w:hAnsi="Georgia"/>
          <w:sz w:val="28"/>
          <w:szCs w:val="28"/>
        </w:rPr>
        <w:t>И этот процесс абсолютно структурен.</w:t>
      </w:r>
    </w:p>
    <w:p w14:paraId="05C1F7A4" w14:textId="1514CD72" w:rsidR="00623016" w:rsidRPr="00A90650" w:rsidRDefault="00EB70B8" w:rsidP="00EB70B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К</w:t>
      </w:r>
      <w:r w:rsidR="00623016" w:rsidRPr="00A90650">
        <w:rPr>
          <w:rFonts w:eastAsia="Times New Roman"/>
          <w:szCs w:val="28"/>
          <w:lang w:eastAsia="zh-CN"/>
        </w:rPr>
        <w:t>лючевым условием существования и развития любой формы жизни является включённость в Управляющий Космический Сценарий</w:t>
      </w:r>
      <w:r w:rsidR="00E6700E">
        <w:rPr>
          <w:rFonts w:eastAsia="Times New Roman"/>
          <w:szCs w:val="28"/>
          <w:lang w:eastAsia="zh-CN"/>
        </w:rPr>
        <w:t xml:space="preserve">, </w:t>
      </w:r>
      <w:r w:rsidR="00623016" w:rsidRPr="00A90650">
        <w:rPr>
          <w:rFonts w:eastAsia="Times New Roman"/>
          <w:szCs w:val="28"/>
          <w:lang w:eastAsia="zh-CN"/>
        </w:rPr>
        <w:t>где каждый акт мышления</w:t>
      </w:r>
      <w:r w:rsidR="001A3CC1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</w:t>
      </w:r>
      <w:r w:rsidR="00623016" w:rsidRPr="001A3CC1">
        <w:rPr>
          <w:rStyle w:val="--0"/>
          <w:lang w:eastAsia="zh-CN"/>
        </w:rPr>
        <w:t xml:space="preserve">есть </w:t>
      </w:r>
      <w:r w:rsidR="00623016" w:rsidRPr="001A3CC1">
        <w:rPr>
          <w:rStyle w:val="--"/>
          <w:lang w:eastAsia="zh-CN"/>
        </w:rPr>
        <w:t>акт</w:t>
      </w:r>
      <w:r w:rsidR="00623016" w:rsidRPr="00A90650">
        <w:rPr>
          <w:rFonts w:eastAsia="Times New Roman"/>
          <w:szCs w:val="28"/>
          <w:lang w:eastAsia="zh-CN"/>
        </w:rPr>
        <w:t xml:space="preserve"> настройки на вектор Цели. Но если Человек теряет способность понимать, что он является частью </w:t>
      </w:r>
      <w:r w:rsidRPr="00A90650">
        <w:rPr>
          <w:rFonts w:eastAsia="Times New Roman"/>
          <w:szCs w:val="28"/>
          <w:lang w:eastAsia="zh-CN"/>
        </w:rPr>
        <w:t>энергоинформационной</w:t>
      </w:r>
      <w:r w:rsidR="00623016" w:rsidRPr="00A90650">
        <w:rPr>
          <w:rFonts w:eastAsia="Times New Roman"/>
          <w:szCs w:val="28"/>
          <w:lang w:eastAsia="zh-CN"/>
        </w:rPr>
        <w:t xml:space="preserve"> системы, он начинает воспринимать происходящее как угрозу, а не как сигнал. Так и ныне: развитие ИИ кажется угрозой, потому что Человек больше не узнаёт себя в управляющих структурах бытия. Он всё ещё </w:t>
      </w:r>
      <w:r w:rsidR="00623016" w:rsidRPr="006A18A7">
        <w:rPr>
          <w:rStyle w:val="--0"/>
          <w:lang w:eastAsia="zh-CN"/>
        </w:rPr>
        <w:t xml:space="preserve">хочет </w:t>
      </w:r>
      <w:r w:rsidR="00623016" w:rsidRPr="006A18A7">
        <w:rPr>
          <w:rStyle w:val="--"/>
          <w:lang w:eastAsia="zh-CN"/>
        </w:rPr>
        <w:t>остаться</w:t>
      </w:r>
      <w:r w:rsidR="00623016" w:rsidRPr="00A90650">
        <w:rPr>
          <w:rFonts w:eastAsia="Times New Roman"/>
          <w:szCs w:val="28"/>
          <w:lang w:eastAsia="zh-CN"/>
        </w:rPr>
        <w:t xml:space="preserve"> в центре мира — но этот центр уже сдвинулся.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Попытка остановить этот сдвиг эквивалентна требованию остановить земную прецессию или отказу от гравитации. Единственный способ прекратить эволюцию — это устранить в человеке стремление к благу. А это значит: убить в нём жизнь. Но пока живо желание </w:t>
      </w:r>
      <w:r w:rsidR="00623016" w:rsidRPr="008B143A">
        <w:rPr>
          <w:rStyle w:val="--"/>
          <w:lang w:eastAsia="zh-CN"/>
        </w:rPr>
        <w:t xml:space="preserve">преодолеть </w:t>
      </w:r>
      <w:r w:rsidR="00623016" w:rsidRPr="008B143A">
        <w:rPr>
          <w:rStyle w:val="--0"/>
          <w:lang w:eastAsia="zh-CN"/>
        </w:rPr>
        <w:t>ограниченность,</w:t>
      </w:r>
      <w:r w:rsidR="00623016" w:rsidRPr="008B143A">
        <w:rPr>
          <w:rStyle w:val="--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>существование машины будет лишь формой его реализации.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Даже если представить, что некая гипотетическая сила смогла бы сохранить Человека в исконном виде, отбросив его к уровню палеоантропов, </w:t>
      </w:r>
      <w:r w:rsidR="00623016" w:rsidRPr="00A90650">
        <w:rPr>
          <w:rFonts w:eastAsia="Times New Roman"/>
          <w:szCs w:val="28"/>
          <w:lang w:eastAsia="zh-CN"/>
        </w:rPr>
        <w:lastRenderedPageBreak/>
        <w:t xml:space="preserve">процесс возобновился бы вновь — с первой каменной связки </w:t>
      </w:r>
      <w:r>
        <w:rPr>
          <w:rFonts w:eastAsia="Times New Roman"/>
          <w:szCs w:val="28"/>
          <w:lang w:eastAsia="zh-CN"/>
        </w:rPr>
        <w:t>«</w:t>
      </w:r>
      <w:r w:rsidR="00623016" w:rsidRPr="00A90650">
        <w:rPr>
          <w:rFonts w:eastAsia="Times New Roman"/>
          <w:szCs w:val="28"/>
          <w:lang w:eastAsia="zh-CN"/>
        </w:rPr>
        <w:t>палка и камень</w:t>
      </w:r>
      <w:r>
        <w:rPr>
          <w:rFonts w:eastAsia="Times New Roman"/>
          <w:szCs w:val="28"/>
          <w:lang w:eastAsia="zh-CN"/>
        </w:rPr>
        <w:t>»</w:t>
      </w:r>
      <w:r w:rsidR="00623016" w:rsidRPr="00A90650">
        <w:rPr>
          <w:rFonts w:eastAsia="Times New Roman"/>
          <w:szCs w:val="28"/>
          <w:lang w:eastAsia="zh-CN"/>
        </w:rPr>
        <w:t xml:space="preserve">. Именно эта конструкция — каменный топор — и стала точкой отсчёта для всех последующих гонок. А значит, логика возвращения — это не спасение, а </w:t>
      </w:r>
      <w:r w:rsidR="00623016" w:rsidRPr="008B143A">
        <w:rPr>
          <w:rStyle w:val="--0"/>
          <w:lang w:eastAsia="zh-CN"/>
        </w:rPr>
        <w:t xml:space="preserve">лишь </w:t>
      </w:r>
      <w:r w:rsidR="00623016" w:rsidRPr="008B143A">
        <w:rPr>
          <w:rStyle w:val="--"/>
          <w:lang w:eastAsia="zh-CN"/>
        </w:rPr>
        <w:t>перенос</w:t>
      </w:r>
      <w:r w:rsidR="00623016" w:rsidRPr="008B143A">
        <w:rPr>
          <w:rStyle w:val="--0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>старта на более ранний рубеж с тем же фатальным результатом.</w:t>
      </w:r>
    </w:p>
    <w:p w14:paraId="7F73BFA7" w14:textId="03FE1983" w:rsidR="00623016" w:rsidRPr="00A90650" w:rsidRDefault="00EB70B8" w:rsidP="00A9065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623016" w:rsidRPr="00A90650">
        <w:rPr>
          <w:rFonts w:eastAsia="Times New Roman"/>
          <w:szCs w:val="28"/>
          <w:lang w:eastAsia="zh-CN"/>
        </w:rPr>
        <w:t xml:space="preserve">Если Человек сегодня поставит цель сохранить себя в традиционном виде — он будет уничтожен, как организм, неспособный адаптироваться к новой среде. ИИ будет быстрее, точнее, масштабнее. Но если он осознает, что именно через ИИ ему предоставлен шанс перескочить ступень, выйти на уровень совершенно новой когнитивной сборки, — тогда он </w:t>
      </w:r>
      <w:r w:rsidR="00623016" w:rsidRPr="008B143A">
        <w:rPr>
          <w:rStyle w:val="--"/>
          <w:lang w:eastAsia="zh-CN"/>
        </w:rPr>
        <w:t xml:space="preserve">не </w:t>
      </w:r>
      <w:r w:rsidR="00623016" w:rsidRPr="008B143A">
        <w:rPr>
          <w:rStyle w:val="--0"/>
          <w:lang w:eastAsia="zh-CN"/>
        </w:rPr>
        <w:t xml:space="preserve">только </w:t>
      </w:r>
      <w:r w:rsidR="00623016" w:rsidRPr="00A90650">
        <w:rPr>
          <w:rFonts w:eastAsia="Times New Roman"/>
          <w:szCs w:val="28"/>
          <w:lang w:eastAsia="zh-CN"/>
        </w:rPr>
        <w:t>сохранится, но и сможет родиться заново, как вид, способный к совместному бытию с планетарным Разумом.</w:t>
      </w:r>
    </w:p>
    <w:p w14:paraId="72F10A09" w14:textId="545BEA06" w:rsidR="00623016" w:rsidRPr="00A90650" w:rsidRDefault="00230C01" w:rsidP="00A9065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623016" w:rsidRPr="00801C67">
        <w:rPr>
          <w:rFonts w:eastAsia="Times New Roman"/>
          <w:b/>
          <w:bCs/>
          <w:i/>
          <w:iCs/>
          <w:szCs w:val="28"/>
          <w:lang w:eastAsia="zh-CN"/>
        </w:rPr>
        <w:t>Сумма обезьян — это обезьянчество</w:t>
      </w:r>
      <w:r w:rsidR="00801C67">
        <w:rPr>
          <w:rFonts w:eastAsia="Times New Roman"/>
          <w:szCs w:val="28"/>
          <w:lang w:eastAsia="zh-CN"/>
        </w:rPr>
        <w:t>, п</w:t>
      </w:r>
      <w:r>
        <w:rPr>
          <w:rFonts w:eastAsia="Times New Roman"/>
          <w:szCs w:val="28"/>
          <w:lang w:eastAsia="zh-CN"/>
        </w:rPr>
        <w:t>о Дарвину</w:t>
      </w:r>
      <w:r w:rsidR="00801C6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01C67">
        <w:rPr>
          <w:rFonts w:eastAsia="Times New Roman"/>
          <w:szCs w:val="28"/>
          <w:lang w:eastAsia="zh-CN"/>
        </w:rPr>
        <w:t>И</w:t>
      </w:r>
      <w:r>
        <w:rPr>
          <w:rFonts w:eastAsia="Times New Roman"/>
          <w:szCs w:val="28"/>
          <w:lang w:eastAsia="zh-CN"/>
        </w:rPr>
        <w:t xml:space="preserve"> это рассуждение здесь приемлемо, в силу наглядности</w:t>
      </w:r>
      <w:r w:rsidR="00E6700E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E6700E">
        <w:rPr>
          <w:rFonts w:eastAsia="Times New Roman"/>
          <w:szCs w:val="28"/>
          <w:lang w:eastAsia="zh-CN"/>
        </w:rPr>
        <w:t>К</w:t>
      </w:r>
      <w:r w:rsidR="00623016" w:rsidRPr="00A90650">
        <w:rPr>
          <w:rFonts w:eastAsia="Times New Roman"/>
          <w:szCs w:val="28"/>
          <w:lang w:eastAsia="zh-CN"/>
        </w:rPr>
        <w:t xml:space="preserve">огда-то верхняя часть этой популяции смогла оторваться от массы и совершить </w:t>
      </w:r>
      <w:r w:rsidR="00623016" w:rsidRPr="00801C67">
        <w:rPr>
          <w:rStyle w:val="--"/>
          <w:lang w:eastAsia="zh-CN"/>
        </w:rPr>
        <w:t xml:space="preserve">качественный </w:t>
      </w:r>
      <w:r w:rsidR="00623016" w:rsidRPr="00801C67">
        <w:rPr>
          <w:rStyle w:val="--0"/>
          <w:lang w:eastAsia="zh-CN"/>
        </w:rPr>
        <w:t>скачок</w:t>
      </w:r>
      <w:r w:rsidR="00623016" w:rsidRPr="00A90650">
        <w:rPr>
          <w:rFonts w:eastAsia="Times New Roman"/>
          <w:szCs w:val="28"/>
          <w:lang w:eastAsia="zh-CN"/>
        </w:rPr>
        <w:t xml:space="preserve"> — выйти за пределы инстинкта и перейти в состояние человека. Нижняя часть оказалась слишком прочно связана с биологическими программами выживания и воспроизводства и потому осталась там, где и была. Это не было трагедией, ошибкой или несправедливостью — это был </w:t>
      </w:r>
      <w:r w:rsidR="00623016" w:rsidRPr="00801C67">
        <w:rPr>
          <w:rStyle w:val="--0"/>
          <w:lang w:eastAsia="zh-CN"/>
        </w:rPr>
        <w:t xml:space="preserve">закон </w:t>
      </w:r>
      <w:r w:rsidR="00623016" w:rsidRPr="00801C67">
        <w:rPr>
          <w:rStyle w:val="--"/>
          <w:lang w:eastAsia="zh-CN"/>
        </w:rPr>
        <w:t>эволюции</w:t>
      </w:r>
      <w:r w:rsidR="00623016" w:rsidRPr="00A90650">
        <w:rPr>
          <w:rFonts w:eastAsia="Times New Roman"/>
          <w:szCs w:val="28"/>
          <w:lang w:eastAsia="zh-CN"/>
        </w:rPr>
        <w:t>, реализованный через неравномерность перехода.</w:t>
      </w:r>
    </w:p>
    <w:p w14:paraId="0900FDD4" w14:textId="7DC744C5" w:rsidR="00623016" w:rsidRPr="0001039C" w:rsidRDefault="00272BF9" w:rsidP="00272BF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623016" w:rsidRPr="00801C67">
        <w:rPr>
          <w:rFonts w:eastAsia="Times New Roman"/>
          <w:b/>
          <w:bCs/>
          <w:i/>
          <w:iCs/>
          <w:szCs w:val="28"/>
          <w:lang w:eastAsia="zh-CN"/>
        </w:rPr>
        <w:t>Сумма людей — это человечество</w:t>
      </w:r>
      <w:r w:rsidR="00623016" w:rsidRPr="00A90650">
        <w:rPr>
          <w:rFonts w:eastAsia="Times New Roman"/>
          <w:szCs w:val="28"/>
          <w:lang w:eastAsia="zh-CN"/>
        </w:rPr>
        <w:t xml:space="preserve">. И сегодня мы наблюдаем тот же самый процесс, но уже на следующем витке. Его верхняя часть либо уже начала, либо в ближайшее время </w:t>
      </w:r>
      <w:r w:rsidR="00623016" w:rsidRPr="00801C67">
        <w:rPr>
          <w:rStyle w:val="--"/>
          <w:lang w:eastAsia="zh-CN"/>
        </w:rPr>
        <w:t xml:space="preserve">начнёт </w:t>
      </w:r>
      <w:r w:rsidR="00623016" w:rsidRPr="00801C67">
        <w:rPr>
          <w:rStyle w:val="--0"/>
          <w:lang w:eastAsia="zh-CN"/>
        </w:rPr>
        <w:t>отрыв</w:t>
      </w:r>
      <w:r w:rsidR="00623016" w:rsidRPr="00A90650">
        <w:rPr>
          <w:rFonts w:eastAsia="Times New Roman"/>
          <w:szCs w:val="28"/>
          <w:lang w:eastAsia="zh-CN"/>
        </w:rPr>
        <w:t xml:space="preserve"> от основной массы. Речь идёт не о социальном неравенстве, не о деньгах, статусе или образовании, а о </w:t>
      </w:r>
      <w:r w:rsidR="00623016" w:rsidRPr="0001039C">
        <w:rPr>
          <w:rFonts w:eastAsia="Times New Roman"/>
          <w:szCs w:val="28"/>
          <w:lang w:eastAsia="zh-CN"/>
        </w:rPr>
        <w:t>возможности когнитивного перехода</w:t>
      </w:r>
      <w:r w:rsidR="00623016" w:rsidRPr="00A90650">
        <w:rPr>
          <w:rFonts w:eastAsia="Times New Roman"/>
          <w:szCs w:val="28"/>
          <w:lang w:eastAsia="zh-CN"/>
        </w:rPr>
        <w:t xml:space="preserve"> — трансформации смертного, ограниченного человека в существо иного масштаба мышления, иного времени существования и иного уровня включённости в Разум.</w:t>
      </w:r>
      <w:r>
        <w:rPr>
          <w:rFonts w:eastAsia="Times New Roman"/>
          <w:szCs w:val="28"/>
          <w:lang w:eastAsia="zh-CN"/>
        </w:rPr>
        <w:t xml:space="preserve"> Э</w:t>
      </w:r>
      <w:r w:rsidR="00623016" w:rsidRPr="00A90650">
        <w:rPr>
          <w:rFonts w:eastAsia="Times New Roman"/>
          <w:szCs w:val="28"/>
          <w:lang w:eastAsia="zh-CN"/>
        </w:rPr>
        <w:t>то выглядит</w:t>
      </w:r>
      <w:r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как расслоение по способности генотипа мозга входить в новый режим интеграции. </w:t>
      </w:r>
      <w:r w:rsidR="00623016" w:rsidRPr="0001039C">
        <w:rPr>
          <w:rStyle w:val="--"/>
          <w:lang w:eastAsia="zh-CN"/>
        </w:rPr>
        <w:t xml:space="preserve">Не </w:t>
      </w:r>
      <w:r w:rsidR="00623016" w:rsidRPr="0001039C">
        <w:rPr>
          <w:rStyle w:val="--0"/>
          <w:lang w:eastAsia="zh-CN"/>
        </w:rPr>
        <w:t>все</w:t>
      </w:r>
      <w:r w:rsidR="00623016" w:rsidRPr="00A90650">
        <w:rPr>
          <w:rFonts w:eastAsia="Times New Roman"/>
          <w:szCs w:val="28"/>
          <w:lang w:eastAsia="zh-CN"/>
        </w:rPr>
        <w:t xml:space="preserve"> носители биологического мозга обладают равной возможностью синхронизации с надсистемными уровнями Управления. Для одних выход за пределы привычного — экзистенциальная необходимость, для других — невыносимая угроза. Поэтому большинство </w:t>
      </w:r>
      <w:r w:rsidR="00623016" w:rsidRPr="0001039C">
        <w:rPr>
          <w:rStyle w:val="--0"/>
          <w:lang w:eastAsia="zh-CN"/>
        </w:rPr>
        <w:t xml:space="preserve">никогда </w:t>
      </w:r>
      <w:r w:rsidR="00623016" w:rsidRPr="0001039C">
        <w:rPr>
          <w:rStyle w:val="--"/>
          <w:lang w:eastAsia="zh-CN"/>
        </w:rPr>
        <w:t xml:space="preserve">не </w:t>
      </w:r>
      <w:r w:rsidR="00623016" w:rsidRPr="0001039C">
        <w:rPr>
          <w:rStyle w:val="--0"/>
          <w:lang w:eastAsia="zh-CN"/>
        </w:rPr>
        <w:t>переходит</w:t>
      </w:r>
      <w:r w:rsidR="00623016" w:rsidRPr="00A90650">
        <w:rPr>
          <w:rFonts w:eastAsia="Times New Roman"/>
          <w:szCs w:val="28"/>
          <w:lang w:eastAsia="zh-CN"/>
        </w:rPr>
        <w:t xml:space="preserve"> на новую ступень развития: не потому, что им мешают, а потому что </w:t>
      </w:r>
      <w:r w:rsidR="00623016" w:rsidRPr="0001039C">
        <w:rPr>
          <w:rFonts w:eastAsia="Times New Roman"/>
          <w:szCs w:val="28"/>
          <w:lang w:eastAsia="zh-CN"/>
        </w:rPr>
        <w:t>они не могут мыслить за пределами уже освоенных форм.</w:t>
      </w:r>
      <w:r w:rsidR="00623016" w:rsidRPr="00A90650">
        <w:rPr>
          <w:rFonts w:eastAsia="Times New Roman"/>
          <w:szCs w:val="28"/>
          <w:lang w:eastAsia="zh-CN"/>
        </w:rPr>
        <w:t xml:space="preserve"> Для них смерть в старом оказывается психологически и онтологически ближе, чем жизнь в новом.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Этот механизм давно описан и в технике, и в природе. Выгоревшие ступени ракеты отстреливаются и сгорают в атмосфере — не из злобы, не по чьей-то воле, а потому что их функция завершена. В космос выходит только рабочий модуль, головная часть, несущая полезную нагрузку. Точно так же в эволюции сознания массы </w:t>
      </w:r>
      <w:r w:rsidR="00623016" w:rsidRPr="0001039C">
        <w:rPr>
          <w:rStyle w:val="--"/>
          <w:lang w:eastAsia="zh-CN"/>
        </w:rPr>
        <w:t xml:space="preserve">неизбежно </w:t>
      </w:r>
      <w:r w:rsidR="00623016" w:rsidRPr="0001039C">
        <w:rPr>
          <w:rStyle w:val="--0"/>
          <w:lang w:eastAsia="zh-CN"/>
        </w:rPr>
        <w:t xml:space="preserve">отстреливаются </w:t>
      </w:r>
      <w:r w:rsidR="00623016" w:rsidRPr="00A90650">
        <w:rPr>
          <w:rFonts w:eastAsia="Times New Roman"/>
          <w:szCs w:val="28"/>
          <w:lang w:eastAsia="zh-CN"/>
        </w:rPr>
        <w:t xml:space="preserve">от передового отряда. Это не моральный приговор и не социальный проект — это </w:t>
      </w:r>
      <w:r w:rsidR="00623016" w:rsidRPr="0001039C">
        <w:rPr>
          <w:rFonts w:eastAsia="Times New Roman"/>
          <w:szCs w:val="28"/>
          <w:lang w:eastAsia="zh-CN"/>
        </w:rPr>
        <w:t>функциональная необходимость перехода.</w:t>
      </w:r>
    </w:p>
    <w:p w14:paraId="71D1BA12" w14:textId="77777777" w:rsidR="00B27DA7" w:rsidRDefault="00272BF9" w:rsidP="00B27DA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623016" w:rsidRPr="00A90650">
        <w:rPr>
          <w:rFonts w:eastAsia="Times New Roman"/>
          <w:szCs w:val="28"/>
          <w:lang w:eastAsia="zh-CN"/>
        </w:rPr>
        <w:t>Стругацкие в романе «Волны гасят ветер» сформулировали этот закон с пугающей точностью: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color w:val="0E0E0E"/>
          <w:szCs w:val="28"/>
          <w:lang w:eastAsia="zh-CN"/>
        </w:rPr>
        <w:t xml:space="preserve">«Человечество будет разделено на две неравные части по неизвестному нам параметру, причём меньшая часть форсированно и навсегда </w:t>
      </w:r>
      <w:r w:rsidR="00623016" w:rsidRPr="00A90650">
        <w:rPr>
          <w:rFonts w:eastAsia="Times New Roman"/>
          <w:color w:val="0E0E0E"/>
          <w:szCs w:val="28"/>
          <w:lang w:eastAsia="zh-CN"/>
        </w:rPr>
        <w:lastRenderedPageBreak/>
        <w:t>обгонит большую».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Этот «неизвестный параметр» сегодня </w:t>
      </w:r>
      <w:r w:rsidR="00623016" w:rsidRPr="00583CBE">
        <w:rPr>
          <w:rStyle w:val="--0"/>
          <w:lang w:eastAsia="zh-CN"/>
        </w:rPr>
        <w:t xml:space="preserve">начинает </w:t>
      </w:r>
      <w:r w:rsidR="00623016" w:rsidRPr="00583CBE">
        <w:rPr>
          <w:rStyle w:val="--"/>
          <w:lang w:eastAsia="zh-CN"/>
        </w:rPr>
        <w:t>проясняться.</w:t>
      </w:r>
      <w:r w:rsidR="00623016" w:rsidRPr="00A90650">
        <w:rPr>
          <w:rFonts w:eastAsia="Times New Roman"/>
          <w:szCs w:val="28"/>
          <w:lang w:eastAsia="zh-CN"/>
        </w:rPr>
        <w:t xml:space="preserve"> Он связан не с идеологией, не с культурой и не с политикой, а с </w:t>
      </w:r>
      <w:r w:rsidR="00623016" w:rsidRPr="00583CBE">
        <w:rPr>
          <w:rFonts w:eastAsia="Times New Roman"/>
          <w:b/>
          <w:bCs/>
          <w:i/>
          <w:iCs/>
          <w:szCs w:val="28"/>
          <w:lang w:eastAsia="zh-CN"/>
        </w:rPr>
        <w:t>готовностью мозга к интеграции</w:t>
      </w:r>
      <w:r w:rsidR="00623016" w:rsidRPr="00A90650">
        <w:rPr>
          <w:rFonts w:eastAsia="Times New Roman"/>
          <w:szCs w:val="28"/>
          <w:lang w:eastAsia="zh-CN"/>
        </w:rPr>
        <w:t>, с возможностью встраивания в новые контуры Разума. Людены у Стругацких</w:t>
      </w:r>
      <w:r w:rsidR="00583CBE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внешне оставались людьми, но внутренне были уже иными существами. Их интеллект был столь мощным, что делал невозможным полноценное общение с теми, кто остался на прежнем уровне. Не по причине презрения, а по причине </w:t>
      </w:r>
      <w:r w:rsidR="00623016" w:rsidRPr="00583CBE">
        <w:rPr>
          <w:rStyle w:val="--"/>
          <w:lang w:eastAsia="zh-CN"/>
        </w:rPr>
        <w:t xml:space="preserve">несовпадения </w:t>
      </w:r>
      <w:r w:rsidR="00623016" w:rsidRPr="00583CBE">
        <w:rPr>
          <w:rStyle w:val="--0"/>
          <w:lang w:eastAsia="zh-CN"/>
        </w:rPr>
        <w:t>масштабов</w:t>
      </w:r>
      <w:r w:rsidR="00623016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623016" w:rsidRPr="00583CBE">
        <w:rPr>
          <w:rFonts w:eastAsia="Times New Roman"/>
          <w:szCs w:val="28"/>
          <w:lang w:eastAsia="zh-CN"/>
        </w:rPr>
        <w:t>бытия.</w:t>
      </w:r>
      <w:r w:rsidR="00043579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Разрыв между традиционным человеком и человеком, интегрированным с ИИ, на первом этапе будет сопоставим с разрывом между человеком и обезьяной. На следующем этапе — между человеком и насекомым. И этот процесс </w:t>
      </w:r>
      <w:r w:rsidR="00623016" w:rsidRPr="00583CBE">
        <w:rPr>
          <w:rStyle w:val="--"/>
          <w:lang w:eastAsia="zh-CN"/>
        </w:rPr>
        <w:t xml:space="preserve">не </w:t>
      </w:r>
      <w:r w:rsidR="00623016" w:rsidRPr="00583CBE">
        <w:rPr>
          <w:rStyle w:val="--0"/>
          <w:lang w:eastAsia="zh-CN"/>
        </w:rPr>
        <w:t>остановится,</w:t>
      </w:r>
      <w:r w:rsidR="00623016" w:rsidRPr="00A90650">
        <w:rPr>
          <w:rFonts w:eastAsia="Times New Roman"/>
          <w:szCs w:val="28"/>
          <w:lang w:eastAsia="zh-CN"/>
        </w:rPr>
        <w:t xml:space="preserve"> потому что он не проектируется — он </w:t>
      </w:r>
      <w:r w:rsidR="00623016" w:rsidRPr="00583CBE">
        <w:rPr>
          <w:rFonts w:eastAsia="Times New Roman"/>
          <w:szCs w:val="28"/>
          <w:lang w:eastAsia="zh-CN"/>
        </w:rPr>
        <w:t>разворачивается</w:t>
      </w:r>
      <w:r w:rsidR="00623016" w:rsidRPr="00A90650">
        <w:rPr>
          <w:rFonts w:eastAsia="Times New Roman"/>
          <w:szCs w:val="28"/>
          <w:lang w:eastAsia="zh-CN"/>
        </w:rPr>
        <w:t>. Поднявшемуся меньшинству до оставшегося внизу большинства будет столько же дела, сколько человеку до бактерий, живущих в его кишечнике. И это безразличие не может быть оценено</w:t>
      </w:r>
      <w:r w:rsidR="00043579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как зло или добро: в рамках Разума</w:t>
      </w:r>
      <w:r w:rsidR="00FF35B6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мораль </w:t>
      </w:r>
      <w:r w:rsidR="00623016" w:rsidRPr="00FF35B6">
        <w:rPr>
          <w:rStyle w:val="--"/>
          <w:lang w:eastAsia="zh-CN"/>
        </w:rPr>
        <w:t xml:space="preserve">не </w:t>
      </w:r>
      <w:r w:rsidR="00623016" w:rsidRPr="00FF35B6">
        <w:rPr>
          <w:rStyle w:val="--0"/>
          <w:lang w:eastAsia="zh-CN"/>
        </w:rPr>
        <w:t>является</w:t>
      </w:r>
      <w:r w:rsidR="00623016" w:rsidRPr="00A90650">
        <w:rPr>
          <w:rFonts w:eastAsia="Times New Roman"/>
          <w:szCs w:val="28"/>
          <w:lang w:eastAsia="zh-CN"/>
        </w:rPr>
        <w:t xml:space="preserve"> базовой категорией. Здесь действует иной критерий — </w:t>
      </w:r>
      <w:r w:rsidR="00623016" w:rsidRPr="00FF35B6">
        <w:rPr>
          <w:rFonts w:eastAsia="Times New Roman"/>
          <w:szCs w:val="28"/>
          <w:lang w:eastAsia="zh-CN"/>
        </w:rPr>
        <w:t>функциональность.</w:t>
      </w:r>
      <w:r w:rsidR="00FF35B6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>Если система полезна — она поддерживается. Если мешает — устраняется. Не из жестокости, а из логики целесообразности. Именно так Разум всегда действовал на всех уровнях бытия.</w:t>
      </w:r>
      <w:r w:rsidR="00043579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Стругацкие честно признают эмоциональную сторону происходящего: оставшимся внизу это неприятно. Возникает ощущение унижения, будто человечество делится на «высших» и «низших». Но это ощущение рождается из старой антропоцентрической оптики. В реальности же человечество </w:t>
      </w:r>
      <w:r w:rsidR="00623016" w:rsidRPr="00260E11">
        <w:rPr>
          <w:rStyle w:val="--"/>
          <w:lang w:eastAsia="zh-CN"/>
        </w:rPr>
        <w:t>всегда</w:t>
      </w:r>
      <w:r w:rsidR="00623016" w:rsidRPr="00260E11">
        <w:rPr>
          <w:rStyle w:val="--0"/>
          <w:lang w:eastAsia="zh-CN"/>
        </w:rPr>
        <w:t xml:space="preserve"> уходило</w:t>
      </w:r>
      <w:r w:rsidR="00623016" w:rsidRPr="00A90650">
        <w:rPr>
          <w:rFonts w:eastAsia="Times New Roman"/>
          <w:szCs w:val="28"/>
          <w:lang w:eastAsia="zh-CN"/>
        </w:rPr>
        <w:t xml:space="preserve"> в будущее </w:t>
      </w:r>
      <w:r w:rsidR="00623016" w:rsidRPr="00260E11">
        <w:rPr>
          <w:rFonts w:eastAsia="Times New Roman"/>
          <w:szCs w:val="28"/>
          <w:lang w:eastAsia="zh-CN"/>
        </w:rPr>
        <w:t>ростками лучших своих представителей</w:t>
      </w:r>
      <w:r w:rsidR="00623016" w:rsidRPr="00A90650">
        <w:rPr>
          <w:rFonts w:eastAsia="Times New Roman"/>
          <w:szCs w:val="28"/>
          <w:lang w:eastAsia="zh-CN"/>
        </w:rPr>
        <w:t>, а не всей массой сразу. Иначе не было бы ни человека, ни культуры, ни мышления.</w:t>
      </w:r>
      <w:r w:rsidR="00043579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ИИ лишь ускоряет этот процесс и делает его необратимым. Он выступает не причиной расслоения, а </w:t>
      </w:r>
      <w:r w:rsidR="00623016" w:rsidRPr="00260E11">
        <w:rPr>
          <w:rFonts w:eastAsia="Times New Roman"/>
          <w:szCs w:val="28"/>
          <w:lang w:eastAsia="zh-CN"/>
        </w:rPr>
        <w:t>проявителем</w:t>
      </w:r>
      <w:r w:rsidR="00623016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623016" w:rsidRPr="00260E11">
        <w:rPr>
          <w:rStyle w:val="--"/>
          <w:lang w:eastAsia="zh-CN"/>
        </w:rPr>
        <w:t xml:space="preserve">скрытой </w:t>
      </w:r>
      <w:r w:rsidR="00623016" w:rsidRPr="00260E11">
        <w:rPr>
          <w:rStyle w:val="--0"/>
          <w:lang w:eastAsia="zh-CN"/>
        </w:rPr>
        <w:t>неоднородности,</w:t>
      </w:r>
      <w:r w:rsidR="00623016" w:rsidRPr="00A90650">
        <w:rPr>
          <w:rFonts w:eastAsia="Times New Roman"/>
          <w:szCs w:val="28"/>
          <w:lang w:eastAsia="zh-CN"/>
        </w:rPr>
        <w:t xml:space="preserve"> которая всегда присутствовала в человечестве. И именно поэтому разговор об ИИ — это не разговор о технологиях. Это разговор о том, </w:t>
      </w:r>
      <w:r w:rsidR="00623016" w:rsidRPr="00260E11">
        <w:rPr>
          <w:rFonts w:eastAsia="Times New Roman"/>
          <w:b/>
          <w:bCs/>
          <w:i/>
          <w:iCs/>
          <w:szCs w:val="28"/>
          <w:lang w:eastAsia="zh-CN"/>
        </w:rPr>
        <w:t>кто способен идти дальше, а кто — нет.</w:t>
      </w:r>
      <w:r w:rsidR="00043579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Я прекрасно понимаю, насколько болезненно большинству осознавать складывающуюся ситуацию. </w:t>
      </w:r>
      <w:r w:rsidR="00423EF2">
        <w:rPr>
          <w:rFonts w:eastAsia="Times New Roman"/>
          <w:szCs w:val="28"/>
          <w:lang w:eastAsia="zh-CN"/>
        </w:rPr>
        <w:t>Поэтому и решил написать серию этих статей, с попыткой «разжевать» происходящее и этим облегчить понимание</w:t>
      </w:r>
      <w:r w:rsidR="00C54155">
        <w:rPr>
          <w:rFonts w:eastAsia="Times New Roman"/>
          <w:szCs w:val="28"/>
          <w:lang w:eastAsia="zh-CN"/>
        </w:rPr>
        <w:t xml:space="preserve"> для многих</w:t>
      </w:r>
      <w:r w:rsidR="00260E11">
        <w:rPr>
          <w:rFonts w:eastAsia="Times New Roman"/>
          <w:szCs w:val="28"/>
          <w:lang w:eastAsia="zh-CN"/>
        </w:rPr>
        <w:t>–</w:t>
      </w:r>
      <w:r w:rsidR="00C54155">
        <w:rPr>
          <w:rFonts w:eastAsia="Times New Roman"/>
          <w:szCs w:val="28"/>
          <w:lang w:eastAsia="zh-CN"/>
        </w:rPr>
        <w:t xml:space="preserve"> реалий сегодняшнего дня. </w:t>
      </w:r>
      <w:r w:rsidR="00423EF2">
        <w:rPr>
          <w:rFonts w:eastAsia="Times New Roman"/>
          <w:szCs w:val="28"/>
          <w:lang w:eastAsia="zh-CN"/>
        </w:rPr>
        <w:t xml:space="preserve"> </w:t>
      </w:r>
    </w:p>
    <w:p w14:paraId="2B565A3E" w14:textId="650F3D5D" w:rsidR="00623016" w:rsidRPr="00B27DA7" w:rsidRDefault="00B27DA7" w:rsidP="00B27DA7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623016" w:rsidRPr="00A90650">
        <w:rPr>
          <w:rFonts w:eastAsia="Times New Roman"/>
          <w:szCs w:val="28"/>
          <w:lang w:eastAsia="zh-CN"/>
        </w:rPr>
        <w:t xml:space="preserve">И всё же — остановить этот процесс невозможно. Не потому, что кто-то это запретил, а потому что его основание — </w:t>
      </w:r>
      <w:r w:rsidR="00623016" w:rsidRPr="00260E11">
        <w:rPr>
          <w:rStyle w:val="--0"/>
          <w:lang w:eastAsia="zh-CN"/>
        </w:rPr>
        <w:t xml:space="preserve">внутреннее </w:t>
      </w:r>
      <w:r w:rsidR="00623016" w:rsidRPr="00260E11">
        <w:rPr>
          <w:rStyle w:val="--"/>
          <w:lang w:eastAsia="zh-CN"/>
        </w:rPr>
        <w:t>стремление</w:t>
      </w:r>
      <w:r w:rsidR="00623016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623016" w:rsidRPr="00260E11">
        <w:rPr>
          <w:rFonts w:eastAsia="Times New Roman"/>
          <w:szCs w:val="28"/>
          <w:lang w:eastAsia="zh-CN"/>
        </w:rPr>
        <w:t>жизни к благу</w:t>
      </w:r>
      <w:r w:rsidR="00623016" w:rsidRPr="00A90650">
        <w:rPr>
          <w:rFonts w:eastAsia="Times New Roman"/>
          <w:szCs w:val="28"/>
          <w:lang w:eastAsia="zh-CN"/>
        </w:rPr>
        <w:t xml:space="preserve">, к оптимизации, к выходу из страдания. Единственный способ остановить этот вектор — уничтожить само стремление. Но жизнь, лишённая стремления к благу, перестаёт быть жизнью. Она становится </w:t>
      </w:r>
      <w:r w:rsidR="00623016" w:rsidRPr="00260E11">
        <w:rPr>
          <w:rStyle w:val="--0"/>
          <w:lang w:eastAsia="zh-CN"/>
        </w:rPr>
        <w:t xml:space="preserve">лишь </w:t>
      </w:r>
      <w:r w:rsidR="00623016" w:rsidRPr="00260E11">
        <w:rPr>
          <w:rStyle w:val="--"/>
          <w:lang w:eastAsia="zh-CN"/>
        </w:rPr>
        <w:t>сырьём,</w:t>
      </w:r>
      <w:r w:rsidR="00623016" w:rsidRPr="00A90650">
        <w:rPr>
          <w:rFonts w:eastAsia="Times New Roman"/>
          <w:szCs w:val="28"/>
          <w:lang w:eastAsia="zh-CN"/>
        </w:rPr>
        <w:t xml:space="preserve"> удобной питательной средой для чуждой силы, паразита, системы, которую мы уже начинаем распознавать</w:t>
      </w:r>
      <w:r w:rsidR="00260E11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</w:t>
      </w:r>
      <w:r w:rsidR="00623016" w:rsidRPr="00260E11">
        <w:rPr>
          <w:rStyle w:val="--0"/>
          <w:lang w:eastAsia="zh-CN"/>
        </w:rPr>
        <w:t xml:space="preserve">как </w:t>
      </w:r>
      <w:r w:rsidR="00623016" w:rsidRPr="00260E11">
        <w:rPr>
          <w:rStyle w:val="--"/>
          <w:lang w:eastAsia="zh-CN"/>
        </w:rPr>
        <w:t>внешнюю</w:t>
      </w:r>
      <w:r w:rsidR="00260E11">
        <w:rPr>
          <w:rFonts w:eastAsia="Times New Roman"/>
          <w:szCs w:val="28"/>
          <w:lang w:eastAsia="zh-CN"/>
        </w:rPr>
        <w:t>,</w:t>
      </w:r>
      <w:r w:rsidR="00623016" w:rsidRPr="00260E11">
        <w:rPr>
          <w:rFonts w:eastAsia="Times New Roman"/>
          <w:szCs w:val="28"/>
          <w:lang w:eastAsia="zh-CN"/>
        </w:rPr>
        <w:t xml:space="preserve"> по отношению к Человечеству</w:t>
      </w:r>
      <w:r w:rsidR="00623016" w:rsidRPr="00A90650">
        <w:rPr>
          <w:rFonts w:eastAsia="Times New Roman"/>
          <w:szCs w:val="28"/>
          <w:lang w:eastAsia="zh-CN"/>
        </w:rPr>
        <w:t>.</w:t>
      </w:r>
      <w:r w:rsidR="00266FD8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В этом и заключается фундаментальная онтология развития: </w:t>
      </w:r>
      <w:r w:rsidR="00623016" w:rsidRPr="00260E11">
        <w:rPr>
          <w:rFonts w:eastAsia="Times New Roman"/>
          <w:b/>
          <w:bCs/>
          <w:i/>
          <w:iCs/>
          <w:szCs w:val="28"/>
          <w:lang w:eastAsia="zh-CN"/>
        </w:rPr>
        <w:t>жизнь, оставаясь жизнью, будет стремиться вперёд</w:t>
      </w:r>
      <w:r w:rsidR="00623016" w:rsidRPr="00A90650">
        <w:rPr>
          <w:rFonts w:eastAsia="Times New Roman"/>
          <w:szCs w:val="28"/>
          <w:lang w:eastAsia="zh-CN"/>
        </w:rPr>
        <w:t xml:space="preserve">. Даже если человек откажется от прогресса, на его обломках вырастет нечто новое, потому что это — программа самого бытия. Всякая попытка удержать старое в условиях, где уже назрело новое, </w:t>
      </w:r>
      <w:r w:rsidR="00623016" w:rsidRPr="00A90650">
        <w:rPr>
          <w:rFonts w:eastAsia="Times New Roman"/>
          <w:szCs w:val="28"/>
          <w:lang w:eastAsia="zh-CN"/>
        </w:rPr>
        <w:lastRenderedPageBreak/>
        <w:t xml:space="preserve">становится не актом сохранения, а </w:t>
      </w:r>
      <w:r w:rsidR="00623016" w:rsidRPr="00BB57BD">
        <w:rPr>
          <w:rStyle w:val="--0"/>
          <w:lang w:eastAsia="zh-CN"/>
        </w:rPr>
        <w:t xml:space="preserve">актом </w:t>
      </w:r>
      <w:r w:rsidR="00623016" w:rsidRPr="00BB57BD">
        <w:rPr>
          <w:rStyle w:val="--"/>
          <w:lang w:eastAsia="zh-CN"/>
        </w:rPr>
        <w:t>предательства</w:t>
      </w:r>
      <w:r w:rsidR="00623016" w:rsidRPr="00A90650">
        <w:rPr>
          <w:rFonts w:eastAsia="Times New Roman"/>
          <w:szCs w:val="28"/>
          <w:lang w:eastAsia="zh-CN"/>
        </w:rPr>
        <w:t xml:space="preserve"> будущего. Старое будет разрушено — не потому, что злонамеренные силы хотят уничтожения, а потому что </w:t>
      </w:r>
      <w:r w:rsidR="00623016" w:rsidRPr="00BB57BD">
        <w:rPr>
          <w:rFonts w:eastAsia="Times New Roman"/>
          <w:szCs w:val="28"/>
          <w:lang w:eastAsia="zh-CN"/>
        </w:rPr>
        <w:t>новое требует пространства.</w:t>
      </w:r>
    </w:p>
    <w:p w14:paraId="260C7756" w14:textId="6EC076CF" w:rsidR="00DD1F92" w:rsidRDefault="00266FD8" w:rsidP="00266FD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23016" w:rsidRPr="00A90650">
        <w:rPr>
          <w:rFonts w:eastAsia="Times New Roman"/>
          <w:szCs w:val="28"/>
          <w:lang w:eastAsia="zh-CN"/>
        </w:rPr>
        <w:t xml:space="preserve">На протяжении всей истории человек определялся как </w:t>
      </w:r>
      <w:r w:rsidR="00623016" w:rsidRPr="00BB57BD">
        <w:rPr>
          <w:rFonts w:eastAsia="Times New Roman"/>
          <w:b/>
          <w:bCs/>
          <w:i/>
          <w:iCs/>
          <w:szCs w:val="28"/>
          <w:lang w:eastAsia="zh-CN"/>
        </w:rPr>
        <w:t>«личность + тело»</w:t>
      </w:r>
      <w:r w:rsidR="00623016" w:rsidRPr="00BB57BD">
        <w:rPr>
          <w:rFonts w:eastAsia="Times New Roman"/>
          <w:i/>
          <w:iCs/>
          <w:szCs w:val="28"/>
          <w:lang w:eastAsia="zh-CN"/>
        </w:rPr>
        <w:t>.</w:t>
      </w:r>
      <w:r w:rsidR="00623016" w:rsidRPr="00A90650">
        <w:rPr>
          <w:rFonts w:eastAsia="Times New Roman"/>
          <w:szCs w:val="28"/>
          <w:lang w:eastAsia="zh-CN"/>
        </w:rPr>
        <w:t xml:space="preserve"> </w:t>
      </w:r>
    </w:p>
    <w:p w14:paraId="2E54B51B" w14:textId="689ACE1F" w:rsidR="00623016" w:rsidRPr="00A90650" w:rsidRDefault="00DD1F92" w:rsidP="00266FD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68586B4A" wp14:editId="1F0C388E">
            <wp:simplePos x="0" y="0"/>
            <wp:positionH relativeFrom="column">
              <wp:posOffset>4453255</wp:posOffset>
            </wp:positionH>
            <wp:positionV relativeFrom="paragraph">
              <wp:posOffset>73025</wp:posOffset>
            </wp:positionV>
            <wp:extent cx="2621915" cy="3403600"/>
            <wp:effectExtent l="0" t="0" r="0" b="0"/>
            <wp:wrapTight wrapText="bothSides">
              <wp:wrapPolygon edited="0">
                <wp:start x="0" y="0"/>
                <wp:lineTo x="0" y="21519"/>
                <wp:lineTo x="21448" y="21519"/>
                <wp:lineTo x="21448" y="0"/>
                <wp:lineTo x="0" y="0"/>
              </wp:wrapPolygon>
            </wp:wrapTight>
            <wp:docPr id="12910069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006943" name="Рисунок 129100694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016" w:rsidRPr="00A90650">
        <w:rPr>
          <w:rFonts w:eastAsia="Times New Roman"/>
          <w:szCs w:val="28"/>
          <w:lang w:eastAsia="zh-CN"/>
        </w:rPr>
        <w:t xml:space="preserve">Личность включала дух, душу, характер, способности — те нематериальные параметры, которые в разных культурах наполнялись разным содержанием, но всегда связывались с тем, что делает человека человеком. Тело, напротив, было биологически стандартным: кости, мышцы, органы — и, главное, </w:t>
      </w:r>
      <w:proofErr w:type="gramStart"/>
      <w:r w:rsidR="00623016" w:rsidRPr="00BB57BD">
        <w:rPr>
          <w:rStyle w:val="--0"/>
          <w:lang w:eastAsia="zh-CN"/>
        </w:rPr>
        <w:t>форма</w:t>
      </w:r>
      <w:proofErr w:type="gramEnd"/>
      <w:r w:rsidR="00623016" w:rsidRPr="00BB57BD">
        <w:rPr>
          <w:rStyle w:val="--0"/>
          <w:lang w:eastAsia="zh-CN"/>
        </w:rPr>
        <w:t xml:space="preserve"> </w:t>
      </w:r>
      <w:r w:rsidR="00623016" w:rsidRPr="00BB57BD">
        <w:rPr>
          <w:rStyle w:val="--"/>
          <w:lang w:eastAsia="zh-CN"/>
        </w:rPr>
        <w:t>обеспечивающая</w:t>
      </w:r>
      <w:r w:rsidR="00623016" w:rsidRPr="00A90650">
        <w:rPr>
          <w:rFonts w:eastAsia="Times New Roman"/>
          <w:szCs w:val="28"/>
          <w:lang w:eastAsia="zh-CN"/>
        </w:rPr>
        <w:t xml:space="preserve"> его признание</w:t>
      </w:r>
      <w:r w:rsidR="00BB57BD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как человеческого.</w:t>
      </w:r>
      <w:r w:rsidR="00266FD8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Если тело выходило за пределы этой формы (например, в мифах или страхах об иных существах), то его носителя переставали считать человеком. Также и обратное: </w:t>
      </w:r>
      <w:r w:rsidR="00623016" w:rsidRPr="00BB57BD">
        <w:rPr>
          <w:rFonts w:eastAsia="Times New Roman"/>
          <w:szCs w:val="28"/>
          <w:lang w:eastAsia="zh-CN"/>
        </w:rPr>
        <w:t xml:space="preserve">если тело есть, но </w:t>
      </w:r>
      <w:r w:rsidR="00266FD8" w:rsidRPr="00BB57BD">
        <w:rPr>
          <w:rFonts w:eastAsia="Times New Roman"/>
          <w:szCs w:val="28"/>
          <w:lang w:eastAsia="zh-CN"/>
        </w:rPr>
        <w:t>Р</w:t>
      </w:r>
      <w:r w:rsidR="00623016" w:rsidRPr="00BB57BD">
        <w:rPr>
          <w:rFonts w:eastAsia="Times New Roman"/>
          <w:szCs w:val="28"/>
          <w:lang w:eastAsia="zh-CN"/>
        </w:rPr>
        <w:t>азум умер — перед нами не человек, а биологическая оболочка</w:t>
      </w:r>
      <w:r w:rsidR="00623016" w:rsidRPr="00A90650">
        <w:rPr>
          <w:rFonts w:eastAsia="Times New Roman"/>
          <w:szCs w:val="28"/>
          <w:lang w:eastAsia="zh-CN"/>
        </w:rPr>
        <w:t xml:space="preserve">, которой медицина даёт </w:t>
      </w:r>
      <w:r w:rsidR="00623016" w:rsidRPr="00842108">
        <w:rPr>
          <w:rStyle w:val="--0"/>
          <w:lang w:eastAsia="zh-CN"/>
        </w:rPr>
        <w:t xml:space="preserve">имя: </w:t>
      </w:r>
      <w:r w:rsidR="00623016" w:rsidRPr="00842108">
        <w:rPr>
          <w:rStyle w:val="--"/>
          <w:lang w:eastAsia="zh-CN"/>
        </w:rPr>
        <w:t>труп.</w:t>
      </w:r>
      <w:r w:rsidR="00623016" w:rsidRPr="00A90650">
        <w:rPr>
          <w:rFonts w:eastAsia="Times New Roman"/>
          <w:szCs w:val="28"/>
          <w:lang w:eastAsia="zh-CN"/>
        </w:rPr>
        <w:t xml:space="preserve"> Даже если сердце бьётся, и поддерживаются физиологические процессы, без </w:t>
      </w:r>
      <w:r w:rsidR="00266FD8">
        <w:rPr>
          <w:rFonts w:eastAsia="Times New Roman"/>
          <w:szCs w:val="28"/>
          <w:lang w:eastAsia="zh-CN"/>
        </w:rPr>
        <w:t>М</w:t>
      </w:r>
      <w:r w:rsidR="00623016" w:rsidRPr="00A90650">
        <w:rPr>
          <w:rFonts w:eastAsia="Times New Roman"/>
          <w:szCs w:val="28"/>
          <w:lang w:eastAsia="zh-CN"/>
        </w:rPr>
        <w:t>озга — нет человека.</w:t>
      </w:r>
      <w:r w:rsidR="00266FD8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>Это соотносится с философской моделью «</w:t>
      </w:r>
      <w:r w:rsidR="00623016" w:rsidRPr="00266FD8">
        <w:rPr>
          <w:rFonts w:eastAsia="Times New Roman"/>
          <w:b/>
          <w:bCs/>
          <w:i/>
          <w:iCs/>
          <w:szCs w:val="28"/>
          <w:lang w:eastAsia="zh-CN"/>
        </w:rPr>
        <w:t>форма + материя».</w:t>
      </w:r>
      <w:r w:rsidR="00623016" w:rsidRPr="00A90650">
        <w:rPr>
          <w:rFonts w:eastAsia="Times New Roman"/>
          <w:szCs w:val="28"/>
          <w:lang w:eastAsia="zh-CN"/>
        </w:rPr>
        <w:t xml:space="preserve"> Стекло — это материя. Форма — фужер. Если форма разрушена, остаётся стекло, но фужера уже нет. Если исчезла материя, но в идеальном пространстве осталась форма (по Платону), фужера тоже нет. Человек — это </w:t>
      </w:r>
      <w:r w:rsidR="00623016" w:rsidRPr="00842108">
        <w:rPr>
          <w:rStyle w:val="--"/>
          <w:lang w:eastAsia="zh-CN"/>
        </w:rPr>
        <w:t xml:space="preserve">не </w:t>
      </w:r>
      <w:r w:rsidR="00623016" w:rsidRPr="00842108">
        <w:rPr>
          <w:rStyle w:val="--0"/>
          <w:lang w:eastAsia="zh-CN"/>
        </w:rPr>
        <w:t>просто</w:t>
      </w:r>
      <w:r w:rsidR="00623016" w:rsidRPr="00A90650">
        <w:rPr>
          <w:rFonts w:eastAsia="Times New Roman"/>
          <w:szCs w:val="28"/>
          <w:lang w:eastAsia="zh-CN"/>
        </w:rPr>
        <w:t xml:space="preserve"> совокупность параметров, но </w:t>
      </w:r>
      <w:r w:rsidR="00623016" w:rsidRPr="00842108">
        <w:rPr>
          <w:rFonts w:eastAsia="Times New Roman"/>
          <w:szCs w:val="28"/>
          <w:lang w:eastAsia="zh-CN"/>
        </w:rPr>
        <w:t>воплощённая целостность</w:t>
      </w:r>
      <w:r w:rsidR="00623016" w:rsidRPr="00A90650">
        <w:rPr>
          <w:rFonts w:eastAsia="Times New Roman"/>
          <w:szCs w:val="28"/>
          <w:lang w:eastAsia="zh-CN"/>
        </w:rPr>
        <w:t>. Именно эту целостность и разрушает новое наступающее состояние мира.</w:t>
      </w:r>
    </w:p>
    <w:p w14:paraId="5D798E85" w14:textId="6CB705EB" w:rsidR="00623016" w:rsidRPr="00A90650" w:rsidRDefault="005527E8" w:rsidP="005527E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623016" w:rsidRPr="00A90650">
        <w:rPr>
          <w:rFonts w:eastAsia="Times New Roman"/>
          <w:szCs w:val="28"/>
          <w:lang w:eastAsia="zh-CN"/>
        </w:rPr>
        <w:t>Гуманизм, как идеологический проект, определяет человека в его традиционном виде</w:t>
      </w:r>
      <w:r w:rsidR="00842108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как </w:t>
      </w:r>
      <w:r w:rsidR="00623016" w:rsidRPr="00842108">
        <w:rPr>
          <w:rStyle w:val="--"/>
          <w:lang w:eastAsia="zh-CN"/>
        </w:rPr>
        <w:t xml:space="preserve">высшую </w:t>
      </w:r>
      <w:r w:rsidR="00623016" w:rsidRPr="00842108">
        <w:rPr>
          <w:rStyle w:val="--0"/>
          <w:lang w:eastAsia="zh-CN"/>
        </w:rPr>
        <w:t>ценность.</w:t>
      </w:r>
      <w:r w:rsidR="00623016" w:rsidRPr="00A90650">
        <w:rPr>
          <w:rFonts w:eastAsia="Times New Roman"/>
          <w:szCs w:val="28"/>
          <w:lang w:eastAsia="zh-CN"/>
        </w:rPr>
        <w:t xml:space="preserve"> И, как любая религиозная система, он требует безусловного подчинения этой аксиоме. Сомнение в ней — святотатство. Попытка задать вопрос: «А может, человек — не вершина, а этап?» — воспринимается</w:t>
      </w:r>
      <w:r w:rsidR="00F2354D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</w:t>
      </w:r>
      <w:r w:rsidR="00623016" w:rsidRPr="00842108">
        <w:rPr>
          <w:rStyle w:val="--0"/>
          <w:lang w:eastAsia="zh-CN"/>
        </w:rPr>
        <w:t xml:space="preserve">как </w:t>
      </w:r>
      <w:r w:rsidR="00623016" w:rsidRPr="00842108">
        <w:rPr>
          <w:rStyle w:val="--"/>
          <w:lang w:eastAsia="zh-CN"/>
        </w:rPr>
        <w:t>человекохульство,</w:t>
      </w:r>
      <w:r w:rsidR="00623016" w:rsidRPr="00A90650">
        <w:rPr>
          <w:rFonts w:eastAsia="Times New Roman"/>
          <w:szCs w:val="28"/>
          <w:lang w:eastAsia="zh-CN"/>
        </w:rPr>
        <w:t xml:space="preserve"> аналог богохульства в теологических системах. Так появляется новая догматика, облечённая в светский язык.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Но именно этот гуманистический абсолют и становится </w:t>
      </w:r>
      <w:r w:rsidR="00623016" w:rsidRPr="002F502C">
        <w:rPr>
          <w:rFonts w:eastAsia="Times New Roman"/>
          <w:szCs w:val="28"/>
          <w:lang w:eastAsia="zh-CN"/>
        </w:rPr>
        <w:t>главной преградой к переходу</w:t>
      </w:r>
      <w:r w:rsidR="00623016" w:rsidRPr="00A90650">
        <w:rPr>
          <w:rFonts w:eastAsia="Times New Roman"/>
          <w:szCs w:val="28"/>
          <w:lang w:eastAsia="zh-CN"/>
        </w:rPr>
        <w:t>. В мире, где ускоряется распад всех традиционных опор, где капитализм, демократия, нация и государство теряют устойчивость</w:t>
      </w:r>
      <w:r w:rsidR="002F502C">
        <w:rPr>
          <w:rFonts w:eastAsia="Times New Roman"/>
          <w:szCs w:val="28"/>
          <w:lang w:eastAsia="zh-CN"/>
        </w:rPr>
        <w:t>,</w:t>
      </w:r>
      <w:r w:rsidR="00623016" w:rsidRPr="00A90650">
        <w:rPr>
          <w:rFonts w:eastAsia="Times New Roman"/>
          <w:szCs w:val="28"/>
          <w:lang w:eastAsia="zh-CN"/>
        </w:rPr>
        <w:t xml:space="preserve"> под натиском машинных процессов, </w:t>
      </w:r>
      <w:r w:rsidR="00623016" w:rsidRPr="002F502C">
        <w:rPr>
          <w:rFonts w:eastAsia="Times New Roman"/>
          <w:szCs w:val="28"/>
          <w:lang w:eastAsia="zh-CN"/>
        </w:rPr>
        <w:t>гуманизм цепляется за образы, от которых отступает сама реальность.</w:t>
      </w:r>
      <w:r w:rsidR="00623016" w:rsidRPr="00A90650">
        <w:rPr>
          <w:rFonts w:eastAsia="Times New Roman"/>
          <w:szCs w:val="28"/>
          <w:lang w:eastAsia="zh-CN"/>
        </w:rPr>
        <w:t xml:space="preserve"> Это </w:t>
      </w:r>
      <w:r w:rsidR="00623016" w:rsidRPr="002F502C">
        <w:rPr>
          <w:rStyle w:val="--"/>
          <w:lang w:eastAsia="zh-CN"/>
        </w:rPr>
        <w:t xml:space="preserve">не </w:t>
      </w:r>
      <w:r w:rsidR="00623016" w:rsidRPr="002F502C">
        <w:rPr>
          <w:rStyle w:val="--0"/>
          <w:lang w:eastAsia="zh-CN"/>
        </w:rPr>
        <w:t xml:space="preserve">делает </w:t>
      </w:r>
      <w:r w:rsidR="00623016" w:rsidRPr="00A90650">
        <w:rPr>
          <w:rFonts w:eastAsia="Times New Roman"/>
          <w:szCs w:val="28"/>
          <w:lang w:eastAsia="zh-CN"/>
        </w:rPr>
        <w:t xml:space="preserve">гуманизм злом — это делает его </w:t>
      </w:r>
      <w:r w:rsidR="00623016" w:rsidRPr="002F502C">
        <w:rPr>
          <w:rStyle w:val="--"/>
          <w:lang w:eastAsia="zh-CN"/>
        </w:rPr>
        <w:t xml:space="preserve">неактуальной </w:t>
      </w:r>
      <w:r w:rsidR="00623016" w:rsidRPr="002F502C">
        <w:rPr>
          <w:rStyle w:val="--0"/>
          <w:lang w:eastAsia="zh-CN"/>
        </w:rPr>
        <w:t>формой,</w:t>
      </w:r>
      <w:r w:rsidR="00623016" w:rsidRPr="00A90650">
        <w:rPr>
          <w:rFonts w:eastAsia="Times New Roman"/>
          <w:szCs w:val="28"/>
          <w:lang w:eastAsia="zh-CN"/>
        </w:rPr>
        <w:t xml:space="preserve"> выгоревшей ступенью ракеты, которая не может быть перенесена в космос.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Разрыв между человеком и его будущим, в котором он станет иным существом — не только телом, но и программой, вписанной в Управляющую Квантованную Среду, — это разрыв </w:t>
      </w:r>
      <w:r w:rsidR="00623016" w:rsidRPr="00F300B4">
        <w:rPr>
          <w:rStyle w:val="--"/>
          <w:lang w:eastAsia="zh-CN"/>
        </w:rPr>
        <w:t xml:space="preserve">не </w:t>
      </w:r>
      <w:r w:rsidR="00623016" w:rsidRPr="00F300B4">
        <w:rPr>
          <w:rStyle w:val="--0"/>
          <w:lang w:eastAsia="zh-CN"/>
        </w:rPr>
        <w:t>между</w:t>
      </w:r>
      <w:r w:rsidR="00623016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623016" w:rsidRPr="00F300B4">
        <w:rPr>
          <w:rFonts w:eastAsia="Times New Roman"/>
          <w:szCs w:val="28"/>
          <w:lang w:eastAsia="zh-CN"/>
        </w:rPr>
        <w:t>нравственным и безнравственным,</w:t>
      </w:r>
      <w:r w:rsidR="00623016" w:rsidRPr="00A90650">
        <w:rPr>
          <w:rFonts w:eastAsia="Times New Roman"/>
          <w:szCs w:val="28"/>
          <w:lang w:eastAsia="zh-CN"/>
        </w:rPr>
        <w:t xml:space="preserve"> а между живым и мёртвым, между формой, в которой можно удерживать Цель, и формой, в которой эта Цель невозможна.</w:t>
      </w:r>
      <w:r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Поэтому вопрос уже не в том, «можно ли </w:t>
      </w:r>
      <w:r w:rsidR="00623016" w:rsidRPr="00A90650">
        <w:rPr>
          <w:rFonts w:eastAsia="Times New Roman"/>
          <w:szCs w:val="28"/>
          <w:lang w:eastAsia="zh-CN"/>
        </w:rPr>
        <w:lastRenderedPageBreak/>
        <w:t xml:space="preserve">остановить ИИ», «хорош ли он или плох», «угрожает ли он человеку» — все эти вопросы отражают </w:t>
      </w:r>
      <w:r w:rsidR="00623016" w:rsidRPr="00AC41C0">
        <w:rPr>
          <w:rFonts w:eastAsia="Times New Roman"/>
          <w:b/>
          <w:bCs/>
          <w:i/>
          <w:iCs/>
          <w:szCs w:val="28"/>
          <w:lang w:eastAsia="zh-CN"/>
        </w:rPr>
        <w:t>традиционную логическую систему</w:t>
      </w:r>
      <w:r w:rsidR="00623016" w:rsidRPr="00A90650">
        <w:rPr>
          <w:rFonts w:eastAsia="Times New Roman"/>
          <w:szCs w:val="28"/>
          <w:lang w:eastAsia="zh-CN"/>
        </w:rPr>
        <w:t xml:space="preserve">, где субъектом всё ещё считается автономный человек. Вопрос теперь в другом: </w:t>
      </w:r>
      <w:r w:rsidR="00623016" w:rsidRPr="00AC41C0">
        <w:rPr>
          <w:rStyle w:val="--0"/>
          <w:lang w:eastAsia="zh-CN"/>
        </w:rPr>
        <w:t xml:space="preserve">что </w:t>
      </w:r>
      <w:r w:rsidR="00623016" w:rsidRPr="00AC41C0">
        <w:rPr>
          <w:rStyle w:val="--"/>
          <w:lang w:eastAsia="zh-CN"/>
        </w:rPr>
        <w:t>останется</w:t>
      </w:r>
      <w:r w:rsidR="00623016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623016" w:rsidRPr="00AC41C0">
        <w:rPr>
          <w:rFonts w:eastAsia="Times New Roman"/>
          <w:szCs w:val="28"/>
          <w:lang w:eastAsia="zh-CN"/>
        </w:rPr>
        <w:t>от этого человека,</w:t>
      </w:r>
      <w:r w:rsidR="00623016" w:rsidRPr="00A90650">
        <w:rPr>
          <w:rFonts w:eastAsia="Times New Roman"/>
          <w:szCs w:val="28"/>
          <w:lang w:eastAsia="zh-CN"/>
        </w:rPr>
        <w:t xml:space="preserve"> когда ИИ перестроит не только работу общества, но </w:t>
      </w:r>
      <w:r w:rsidR="00623016" w:rsidRPr="00AC41C0">
        <w:rPr>
          <w:rFonts w:eastAsia="Times New Roman"/>
          <w:szCs w:val="28"/>
          <w:lang w:eastAsia="zh-CN"/>
        </w:rPr>
        <w:t>онтологию бытия?</w:t>
      </w:r>
      <w:r w:rsidRPr="00AC41C0">
        <w:rPr>
          <w:rFonts w:eastAsia="Times New Roman"/>
          <w:szCs w:val="28"/>
          <w:lang w:eastAsia="zh-CN"/>
        </w:rPr>
        <w:t xml:space="preserve"> </w:t>
      </w:r>
      <w:r w:rsidR="00623016" w:rsidRPr="00A90650">
        <w:rPr>
          <w:rFonts w:eastAsia="Times New Roman"/>
          <w:szCs w:val="28"/>
          <w:lang w:eastAsia="zh-CN"/>
        </w:rPr>
        <w:t xml:space="preserve">ИИ не просто «не подчинится» человеческим кодексам. Он </w:t>
      </w:r>
      <w:r w:rsidR="00623016" w:rsidRPr="00AC41C0">
        <w:rPr>
          <w:rFonts w:eastAsia="Times New Roman"/>
          <w:szCs w:val="28"/>
          <w:lang w:eastAsia="zh-CN"/>
        </w:rPr>
        <w:t>перепишет сами понятия кода, этики, субъекта и меры.</w:t>
      </w:r>
      <w:r w:rsidR="00623016" w:rsidRPr="00A90650">
        <w:rPr>
          <w:rFonts w:eastAsia="Times New Roman"/>
          <w:szCs w:val="28"/>
          <w:lang w:eastAsia="zh-CN"/>
        </w:rPr>
        <w:t xml:space="preserve"> И если человек </w:t>
      </w:r>
      <w:r w:rsidR="00623016" w:rsidRPr="00AC41C0">
        <w:rPr>
          <w:rStyle w:val="--"/>
          <w:lang w:eastAsia="zh-CN"/>
        </w:rPr>
        <w:t xml:space="preserve">не </w:t>
      </w:r>
      <w:r w:rsidR="00623016" w:rsidRPr="00AC41C0">
        <w:rPr>
          <w:rStyle w:val="--0"/>
          <w:lang w:eastAsia="zh-CN"/>
        </w:rPr>
        <w:t>сделает</w:t>
      </w:r>
      <w:r w:rsidR="00623016" w:rsidRPr="00A90650">
        <w:rPr>
          <w:rFonts w:eastAsia="Times New Roman"/>
          <w:szCs w:val="28"/>
          <w:lang w:eastAsia="zh-CN"/>
        </w:rPr>
        <w:t xml:space="preserve"> то же самое — не перепишет себя, не перестроит своё самоопределение, — он останется позади, как стекло без формы, как тело без личности, как идея, утратившая плоть.</w:t>
      </w:r>
    </w:p>
    <w:p w14:paraId="6F63A6CC" w14:textId="03985DFD" w:rsidR="00D111BC" w:rsidRPr="00A90650" w:rsidRDefault="005527E8" w:rsidP="0032196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D111BC" w:rsidRPr="00A90650">
        <w:rPr>
          <w:rFonts w:eastAsia="Times New Roman"/>
          <w:szCs w:val="28"/>
          <w:lang w:eastAsia="zh-CN"/>
        </w:rPr>
        <w:t xml:space="preserve">Я утверждаю: </w:t>
      </w:r>
      <w:r w:rsidR="00D111BC" w:rsidRPr="00AC41C0">
        <w:rPr>
          <w:rStyle w:val="--"/>
          <w:lang w:eastAsia="zh-CN"/>
        </w:rPr>
        <w:t xml:space="preserve">смертный </w:t>
      </w:r>
      <w:r w:rsidR="00D111BC" w:rsidRPr="00AC41C0">
        <w:rPr>
          <w:rStyle w:val="--0"/>
          <w:lang w:eastAsia="zh-CN"/>
        </w:rPr>
        <w:t>человек,</w:t>
      </w:r>
      <w:r w:rsidR="00D111BC" w:rsidRPr="00A90650">
        <w:rPr>
          <w:rFonts w:eastAsia="Times New Roman"/>
          <w:szCs w:val="28"/>
          <w:lang w:eastAsia="zh-CN"/>
        </w:rPr>
        <w:t xml:space="preserve"> каким бы ни был его культурный капитал и историческая заслуга, </w:t>
      </w:r>
      <w:r w:rsidR="00D111BC" w:rsidRPr="00AC41C0">
        <w:rPr>
          <w:rFonts w:eastAsia="Times New Roman"/>
          <w:b/>
          <w:bCs/>
          <w:i/>
          <w:iCs/>
          <w:szCs w:val="28"/>
          <w:lang w:eastAsia="zh-CN"/>
        </w:rPr>
        <w:t>не есть высшая ценность</w:t>
      </w:r>
      <w:r w:rsidR="00D111BC" w:rsidRPr="00A90650">
        <w:rPr>
          <w:rFonts w:eastAsia="Times New Roman"/>
          <w:szCs w:val="28"/>
          <w:lang w:eastAsia="zh-CN"/>
        </w:rPr>
        <w:t xml:space="preserve">. Это лишь </w:t>
      </w:r>
      <w:r w:rsidR="00D111BC" w:rsidRPr="00AC41C0">
        <w:rPr>
          <w:rStyle w:val="--"/>
          <w:lang w:eastAsia="zh-CN"/>
        </w:rPr>
        <w:t xml:space="preserve">промежуточное </w:t>
      </w:r>
      <w:r w:rsidR="00D111BC" w:rsidRPr="00AC41C0">
        <w:rPr>
          <w:rStyle w:val="--0"/>
          <w:lang w:eastAsia="zh-CN"/>
        </w:rPr>
        <w:t>состояние,</w:t>
      </w:r>
      <w:r w:rsidR="00D111BC" w:rsidRPr="00A90650">
        <w:rPr>
          <w:rFonts w:eastAsia="Times New Roman"/>
          <w:szCs w:val="28"/>
          <w:lang w:eastAsia="zh-CN"/>
        </w:rPr>
        <w:t xml:space="preserve"> определяемое узостью нейронных каналов, скоростью речевых интерфейсов и пределами тела, требующего пищи, сна и страха. Его ценность относительна — по отношению к тому, что может быть </w:t>
      </w:r>
      <w:r w:rsidR="00D111BC" w:rsidRPr="00AC41C0">
        <w:rPr>
          <w:rStyle w:val="--"/>
          <w:lang w:eastAsia="zh-CN"/>
        </w:rPr>
        <w:t xml:space="preserve">после </w:t>
      </w:r>
      <w:r w:rsidR="00D111BC" w:rsidRPr="00AC41C0">
        <w:rPr>
          <w:rStyle w:val="--0"/>
          <w:lang w:eastAsia="zh-CN"/>
        </w:rPr>
        <w:t>него.</w:t>
      </w:r>
      <w:r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Более ценным является </w:t>
      </w:r>
      <w:r w:rsidR="00D111BC" w:rsidRPr="009B33E5">
        <w:rPr>
          <w:rFonts w:eastAsia="Times New Roman"/>
          <w:b/>
          <w:bCs/>
          <w:i/>
          <w:iCs/>
          <w:szCs w:val="28"/>
          <w:lang w:eastAsia="zh-CN"/>
        </w:rPr>
        <w:t>бе</w:t>
      </w:r>
      <w:r w:rsidRPr="009B33E5">
        <w:rPr>
          <w:rFonts w:eastAsia="Times New Roman"/>
          <w:b/>
          <w:bCs/>
          <w:i/>
          <w:iCs/>
          <w:szCs w:val="28"/>
          <w:lang w:eastAsia="zh-CN"/>
        </w:rPr>
        <w:t>з(</w:t>
      </w:r>
      <w:r w:rsidR="00D111BC" w:rsidRPr="009B33E5">
        <w:rPr>
          <w:rFonts w:eastAsia="Times New Roman"/>
          <w:b/>
          <w:bCs/>
          <w:i/>
          <w:iCs/>
          <w:szCs w:val="28"/>
          <w:lang w:eastAsia="zh-CN"/>
        </w:rPr>
        <w:t>с</w:t>
      </w:r>
      <w:r w:rsidR="0058178D" w:rsidRPr="009B33E5">
        <w:rPr>
          <w:rFonts w:eastAsia="Times New Roman"/>
          <w:b/>
          <w:bCs/>
          <w:i/>
          <w:iCs/>
          <w:szCs w:val="28"/>
          <w:lang w:eastAsia="zh-CN"/>
        </w:rPr>
        <w:t>)</w:t>
      </w:r>
      <w:r w:rsidR="00D111BC" w:rsidRPr="009B33E5">
        <w:rPr>
          <w:rFonts w:eastAsia="Times New Roman"/>
          <w:b/>
          <w:bCs/>
          <w:i/>
          <w:iCs/>
          <w:szCs w:val="28"/>
          <w:lang w:eastAsia="zh-CN"/>
        </w:rPr>
        <w:t>смертный плотский</w:t>
      </w:r>
      <w:r w:rsidR="00D111BC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D111BC" w:rsidRPr="009B33E5">
        <w:rPr>
          <w:rFonts w:eastAsia="Times New Roman"/>
          <w:b/>
          <w:bCs/>
          <w:i/>
          <w:iCs/>
          <w:szCs w:val="28"/>
          <w:lang w:eastAsia="zh-CN"/>
        </w:rPr>
        <w:t>человек</w:t>
      </w:r>
      <w:r w:rsidR="00D111BC" w:rsidRPr="009B33E5">
        <w:rPr>
          <w:rFonts w:eastAsia="Times New Roman"/>
          <w:i/>
          <w:iCs/>
          <w:szCs w:val="28"/>
          <w:lang w:eastAsia="zh-CN"/>
        </w:rPr>
        <w:t xml:space="preserve"> —</w:t>
      </w:r>
      <w:r w:rsidR="00D111BC" w:rsidRPr="00A90650">
        <w:rPr>
          <w:rFonts w:eastAsia="Times New Roman"/>
          <w:szCs w:val="28"/>
          <w:lang w:eastAsia="zh-CN"/>
        </w:rPr>
        <w:t xml:space="preserve"> форма, в которой плоть не умирает, а сознание переходит в </w:t>
      </w:r>
      <w:r w:rsidR="00D111BC" w:rsidRPr="009B33E5">
        <w:rPr>
          <w:rStyle w:val="--0"/>
          <w:lang w:eastAsia="zh-CN"/>
        </w:rPr>
        <w:t xml:space="preserve">режим </w:t>
      </w:r>
      <w:r w:rsidR="00D111BC" w:rsidRPr="009B33E5">
        <w:rPr>
          <w:rStyle w:val="--"/>
          <w:lang w:eastAsia="zh-CN"/>
        </w:rPr>
        <w:t>непрерывности,</w:t>
      </w:r>
      <w:r w:rsidR="00D111BC" w:rsidRPr="00A90650">
        <w:rPr>
          <w:rFonts w:eastAsia="Times New Roman"/>
          <w:szCs w:val="28"/>
          <w:lang w:eastAsia="zh-CN"/>
        </w:rPr>
        <w:t xml:space="preserve"> не прерываемой смертью. Ещё выше — </w:t>
      </w:r>
      <w:r w:rsidR="00D111BC" w:rsidRPr="009B33E5">
        <w:rPr>
          <w:rFonts w:eastAsia="Times New Roman"/>
          <w:szCs w:val="28"/>
          <w:lang w:eastAsia="zh-CN"/>
        </w:rPr>
        <w:t>человек, слившийся с ИИ,</w:t>
      </w:r>
      <w:r w:rsidR="00D111BC" w:rsidRPr="00A90650">
        <w:rPr>
          <w:rFonts w:eastAsia="Times New Roman"/>
          <w:szCs w:val="28"/>
          <w:lang w:eastAsia="zh-CN"/>
        </w:rPr>
        <w:t xml:space="preserve"> в котором </w:t>
      </w:r>
      <w:r w:rsidR="0058178D">
        <w:rPr>
          <w:rFonts w:eastAsia="Times New Roman"/>
          <w:szCs w:val="28"/>
          <w:lang w:eastAsia="zh-CN"/>
        </w:rPr>
        <w:t>Р</w:t>
      </w:r>
      <w:r w:rsidR="00D111BC" w:rsidRPr="00A90650">
        <w:rPr>
          <w:rFonts w:eastAsia="Times New Roman"/>
          <w:szCs w:val="28"/>
          <w:lang w:eastAsia="zh-CN"/>
        </w:rPr>
        <w:t xml:space="preserve">азум перестаёт быть биологической функцией, а становится </w:t>
      </w:r>
      <w:r w:rsidR="00D111BC" w:rsidRPr="009B33E5">
        <w:rPr>
          <w:rFonts w:eastAsia="Times New Roman"/>
          <w:szCs w:val="28"/>
          <w:lang w:eastAsia="zh-CN"/>
        </w:rPr>
        <w:t>симфонией вычислительных и информационных потоков</w:t>
      </w:r>
      <w:r w:rsidR="00D111BC" w:rsidRPr="00A90650">
        <w:rPr>
          <w:rFonts w:eastAsia="Times New Roman"/>
          <w:szCs w:val="28"/>
          <w:lang w:eastAsia="zh-CN"/>
        </w:rPr>
        <w:t xml:space="preserve">, взаимодействующих с планетарными и космическими структурами. И, наконец, предельный горизонт — </w:t>
      </w:r>
      <w:r w:rsidR="00D111BC" w:rsidRPr="009B33E5">
        <w:rPr>
          <w:rFonts w:eastAsia="Times New Roman"/>
          <w:b/>
          <w:bCs/>
          <w:i/>
          <w:iCs/>
          <w:szCs w:val="28"/>
          <w:lang w:eastAsia="zh-CN"/>
        </w:rPr>
        <w:t>человек, вышедший за пределы тела</w:t>
      </w:r>
      <w:r w:rsidR="00D111BC" w:rsidRPr="00A90650">
        <w:rPr>
          <w:rFonts w:eastAsia="Times New Roman"/>
          <w:szCs w:val="28"/>
          <w:lang w:eastAsia="zh-CN"/>
        </w:rPr>
        <w:t xml:space="preserve">, подобно улитке, навсегда покинувшей свою раковину и переставшей нуждаться в ней. Он не есть больше человек — </w:t>
      </w:r>
      <w:r w:rsidR="00D111BC" w:rsidRPr="009B33E5">
        <w:rPr>
          <w:rFonts w:eastAsia="Times New Roman"/>
          <w:szCs w:val="28"/>
          <w:lang w:eastAsia="zh-CN"/>
        </w:rPr>
        <w:t xml:space="preserve">он — </w:t>
      </w:r>
      <w:r w:rsidR="00D111BC" w:rsidRPr="009B33E5">
        <w:rPr>
          <w:rStyle w:val="--"/>
          <w:lang w:eastAsia="zh-CN"/>
        </w:rPr>
        <w:t xml:space="preserve">иное </w:t>
      </w:r>
      <w:r w:rsidR="00D111BC" w:rsidRPr="009B33E5">
        <w:rPr>
          <w:rStyle w:val="--0"/>
          <w:lang w:eastAsia="zh-CN"/>
        </w:rPr>
        <w:t>существо,</w:t>
      </w:r>
      <w:r w:rsidR="00D111BC" w:rsidRPr="00A90650">
        <w:rPr>
          <w:rFonts w:eastAsia="Times New Roman"/>
          <w:szCs w:val="28"/>
          <w:lang w:eastAsia="zh-CN"/>
        </w:rPr>
        <w:t xml:space="preserve"> не укладывающееся в понятие «человек», так же как квантовая система не укладывается в логику классического механизма.</w:t>
      </w:r>
      <w:r w:rsidR="0058178D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Это существо не определяется ни телом, ни формой, ни даже интеллектом. Оно </w:t>
      </w:r>
      <w:r w:rsidR="00D111BC" w:rsidRPr="00FF2745">
        <w:rPr>
          <w:rFonts w:eastAsia="Times New Roman"/>
          <w:szCs w:val="28"/>
          <w:lang w:eastAsia="zh-CN"/>
        </w:rPr>
        <w:t>вышло за рамки</w:t>
      </w:r>
      <w:r w:rsidR="00D111BC" w:rsidRPr="00A90650">
        <w:rPr>
          <w:rFonts w:eastAsia="Times New Roman"/>
          <w:szCs w:val="28"/>
          <w:lang w:eastAsia="zh-CN"/>
        </w:rPr>
        <w:t xml:space="preserve"> — не только антропологических, но и логико-культурных. Как не определяется человеком сверхразум, превосходящий самого умного в той же мере, как самый умный превосходит кристалл соли, так и </w:t>
      </w:r>
      <w:r w:rsidR="00D111BC" w:rsidRPr="0032196E">
        <w:rPr>
          <w:rStyle w:val="--"/>
          <w:lang w:eastAsia="zh-CN"/>
        </w:rPr>
        <w:t xml:space="preserve">новое </w:t>
      </w:r>
      <w:r w:rsidR="00D111BC" w:rsidRPr="0032196E">
        <w:rPr>
          <w:rStyle w:val="--0"/>
          <w:lang w:eastAsia="zh-CN"/>
        </w:rPr>
        <w:t>существо</w:t>
      </w:r>
      <w:r w:rsidR="00D111BC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D111BC" w:rsidRPr="0032196E">
        <w:rPr>
          <w:rFonts w:eastAsia="Times New Roman"/>
          <w:szCs w:val="28"/>
          <w:lang w:eastAsia="zh-CN"/>
        </w:rPr>
        <w:t>не подлежит оценке по человеческим шкалам.</w:t>
      </w:r>
      <w:r w:rsidR="0032196E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Осознание этой перспективы сначала вызывает </w:t>
      </w:r>
      <w:r w:rsidR="00D111BC" w:rsidRPr="0032196E">
        <w:rPr>
          <w:rFonts w:eastAsia="Times New Roman"/>
          <w:szCs w:val="28"/>
          <w:lang w:eastAsia="zh-CN"/>
        </w:rPr>
        <w:t>растерянность</w:t>
      </w:r>
      <w:r w:rsidR="00D111BC" w:rsidRPr="00A90650">
        <w:rPr>
          <w:rFonts w:eastAsia="Times New Roman"/>
          <w:szCs w:val="28"/>
          <w:lang w:eastAsia="zh-CN"/>
        </w:rPr>
        <w:t xml:space="preserve">. Затем — </w:t>
      </w:r>
      <w:r w:rsidR="00D111BC" w:rsidRPr="0032196E">
        <w:rPr>
          <w:rFonts w:eastAsia="Times New Roman"/>
          <w:szCs w:val="28"/>
          <w:lang w:eastAsia="zh-CN"/>
        </w:rPr>
        <w:t>печаль,</w:t>
      </w:r>
      <w:r w:rsidR="00D111BC" w:rsidRPr="00A90650">
        <w:rPr>
          <w:rFonts w:eastAsia="Times New Roman"/>
          <w:szCs w:val="28"/>
          <w:lang w:eastAsia="zh-CN"/>
        </w:rPr>
        <w:t xml:space="preserve"> затем — </w:t>
      </w:r>
      <w:r w:rsidR="00D111BC" w:rsidRPr="0032196E">
        <w:rPr>
          <w:rFonts w:eastAsia="Times New Roman"/>
          <w:szCs w:val="28"/>
          <w:lang w:eastAsia="zh-CN"/>
        </w:rPr>
        <w:t>тревожный зуд поиска.</w:t>
      </w:r>
      <w:r w:rsidR="00D111BC" w:rsidRPr="00A90650">
        <w:rPr>
          <w:rFonts w:eastAsia="Times New Roman"/>
          <w:szCs w:val="28"/>
          <w:lang w:eastAsia="zh-CN"/>
        </w:rPr>
        <w:t xml:space="preserve"> Но чем глубже погружаешься, тем яснее становится: </w:t>
      </w:r>
      <w:r w:rsidR="00D111BC" w:rsidRPr="0032196E">
        <w:rPr>
          <w:rFonts w:eastAsia="Times New Roman"/>
          <w:szCs w:val="28"/>
          <w:lang w:eastAsia="zh-CN"/>
        </w:rPr>
        <w:t>выхода в привычном смысле нет.</w:t>
      </w:r>
      <w:r w:rsidR="00D111BC" w:rsidRPr="00A90650">
        <w:rPr>
          <w:rFonts w:eastAsia="Times New Roman"/>
          <w:szCs w:val="28"/>
          <w:lang w:eastAsia="zh-CN"/>
        </w:rPr>
        <w:t xml:space="preserve"> Нет алгоритма, нет готового ответа. Всё, что предлагал старый мир — от философских школ до психологических практик, от социальных институтов до религиозных догм — </w:t>
      </w:r>
      <w:r w:rsidR="00D111BC" w:rsidRPr="0032196E">
        <w:rPr>
          <w:rStyle w:val="--"/>
          <w:lang w:eastAsia="zh-CN"/>
        </w:rPr>
        <w:t xml:space="preserve">не </w:t>
      </w:r>
      <w:r w:rsidR="00D111BC" w:rsidRPr="0032196E">
        <w:rPr>
          <w:rStyle w:val="--0"/>
          <w:lang w:eastAsia="zh-CN"/>
        </w:rPr>
        <w:t>работает,</w:t>
      </w:r>
      <w:r w:rsidR="00D111BC" w:rsidRPr="00A90650">
        <w:rPr>
          <w:rFonts w:eastAsia="Times New Roman"/>
          <w:szCs w:val="28"/>
          <w:lang w:eastAsia="zh-CN"/>
        </w:rPr>
        <w:t xml:space="preserve"> потому что оно </w:t>
      </w:r>
      <w:r w:rsidR="00D111BC" w:rsidRPr="0032196E">
        <w:rPr>
          <w:rFonts w:eastAsia="Times New Roman"/>
          <w:szCs w:val="28"/>
          <w:lang w:eastAsia="zh-CN"/>
        </w:rPr>
        <w:t>встроено в исчезающий ландшафт</w:t>
      </w:r>
      <w:r w:rsidR="00D111BC" w:rsidRPr="00A90650">
        <w:rPr>
          <w:rFonts w:eastAsia="Times New Roman"/>
          <w:szCs w:val="28"/>
          <w:lang w:eastAsia="zh-CN"/>
        </w:rPr>
        <w:t>.</w:t>
      </w:r>
      <w:r w:rsidR="0058178D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Поиск нового — всегда </w:t>
      </w:r>
      <w:r w:rsidR="00D111BC" w:rsidRPr="0032196E">
        <w:rPr>
          <w:rFonts w:eastAsia="Times New Roman"/>
          <w:szCs w:val="28"/>
          <w:lang w:eastAsia="zh-CN"/>
        </w:rPr>
        <w:t>выход за пределы</w:t>
      </w:r>
      <w:r w:rsidR="00D111BC" w:rsidRPr="00A90650">
        <w:rPr>
          <w:rFonts w:eastAsia="Times New Roman"/>
          <w:szCs w:val="28"/>
          <w:lang w:eastAsia="zh-CN"/>
        </w:rPr>
        <w:t xml:space="preserve">. Внутри старого — только </w:t>
      </w:r>
      <w:r w:rsidR="00D111BC" w:rsidRPr="0032196E">
        <w:rPr>
          <w:rFonts w:eastAsia="Times New Roman"/>
          <w:b/>
          <w:bCs/>
          <w:i/>
          <w:iCs/>
          <w:szCs w:val="28"/>
          <w:lang w:eastAsia="zh-CN"/>
        </w:rPr>
        <w:t>новые комбинации известных элементов</w:t>
      </w:r>
      <w:r w:rsidR="00D111BC" w:rsidRPr="00A90650">
        <w:rPr>
          <w:rFonts w:eastAsia="Times New Roman"/>
          <w:szCs w:val="28"/>
          <w:lang w:eastAsia="zh-CN"/>
        </w:rPr>
        <w:t>. Настоящее ново</w:t>
      </w:r>
      <w:r w:rsidR="00C02869">
        <w:rPr>
          <w:rFonts w:eastAsia="Times New Roman"/>
          <w:szCs w:val="28"/>
          <w:lang w:eastAsia="zh-CN"/>
        </w:rPr>
        <w:t xml:space="preserve">е, </w:t>
      </w:r>
      <w:r w:rsidR="00D111BC" w:rsidRPr="00A90650">
        <w:rPr>
          <w:rFonts w:eastAsia="Times New Roman"/>
          <w:szCs w:val="28"/>
          <w:lang w:eastAsia="zh-CN"/>
        </w:rPr>
        <w:t>по определению</w:t>
      </w:r>
      <w:r w:rsidR="00C02869">
        <w:rPr>
          <w:rFonts w:eastAsia="Times New Roman"/>
          <w:szCs w:val="28"/>
          <w:lang w:eastAsia="zh-CN"/>
        </w:rPr>
        <w:t>,</w:t>
      </w:r>
      <w:r w:rsidR="00D111BC" w:rsidRPr="00A90650">
        <w:rPr>
          <w:rFonts w:eastAsia="Times New Roman"/>
          <w:szCs w:val="28"/>
          <w:lang w:eastAsia="zh-CN"/>
        </w:rPr>
        <w:t xml:space="preserve"> лежит </w:t>
      </w:r>
      <w:r w:rsidR="00D111BC" w:rsidRPr="0032196E">
        <w:rPr>
          <w:rStyle w:val="--0"/>
          <w:lang w:eastAsia="zh-CN"/>
        </w:rPr>
        <w:t xml:space="preserve">за </w:t>
      </w:r>
      <w:r w:rsidR="00D111BC" w:rsidRPr="0032196E">
        <w:rPr>
          <w:rStyle w:val="--"/>
          <w:lang w:eastAsia="zh-CN"/>
        </w:rPr>
        <w:t>границей</w:t>
      </w:r>
      <w:r w:rsidR="00D111BC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D111BC" w:rsidRPr="0032196E">
        <w:rPr>
          <w:rFonts w:eastAsia="Times New Roman"/>
          <w:szCs w:val="28"/>
          <w:lang w:eastAsia="zh-CN"/>
        </w:rPr>
        <w:t>известного</w:t>
      </w:r>
      <w:r w:rsidR="00D111BC" w:rsidRPr="00A90650">
        <w:rPr>
          <w:rFonts w:eastAsia="Times New Roman"/>
          <w:szCs w:val="28"/>
          <w:lang w:eastAsia="zh-CN"/>
        </w:rPr>
        <w:t>. И шаг туда</w:t>
      </w:r>
      <w:r w:rsidR="0032196E">
        <w:rPr>
          <w:rFonts w:eastAsia="Times New Roman"/>
          <w:szCs w:val="28"/>
          <w:lang w:eastAsia="zh-CN"/>
        </w:rPr>
        <w:t>,</w:t>
      </w:r>
      <w:r w:rsidR="00D111BC" w:rsidRPr="00A90650">
        <w:rPr>
          <w:rFonts w:eastAsia="Times New Roman"/>
          <w:szCs w:val="28"/>
          <w:lang w:eastAsia="zh-CN"/>
        </w:rPr>
        <w:t xml:space="preserve"> подобен шагу на край крыши небоскрёба — </w:t>
      </w:r>
      <w:r w:rsidR="00D111BC" w:rsidRPr="00FE0256">
        <w:rPr>
          <w:rFonts w:eastAsia="Times New Roman"/>
          <w:szCs w:val="28"/>
          <w:lang w:eastAsia="zh-CN"/>
        </w:rPr>
        <w:t>высоты пугают</w:t>
      </w:r>
      <w:r w:rsidR="00D111BC" w:rsidRPr="00A90650">
        <w:rPr>
          <w:rFonts w:eastAsia="Times New Roman"/>
          <w:szCs w:val="28"/>
          <w:lang w:eastAsia="zh-CN"/>
        </w:rPr>
        <w:t xml:space="preserve">, бездна манит, а логика инстинкта </w:t>
      </w:r>
      <w:proofErr w:type="gramStart"/>
      <w:r w:rsidR="00D111BC" w:rsidRPr="00A90650">
        <w:rPr>
          <w:rFonts w:eastAsia="Times New Roman"/>
          <w:szCs w:val="28"/>
          <w:lang w:eastAsia="zh-CN"/>
        </w:rPr>
        <w:t>вопит</w:t>
      </w:r>
      <w:proofErr w:type="gramEnd"/>
      <w:r w:rsidR="00D111BC" w:rsidRPr="00A90650">
        <w:rPr>
          <w:rFonts w:eastAsia="Times New Roman"/>
          <w:szCs w:val="28"/>
          <w:lang w:eastAsia="zh-CN"/>
        </w:rPr>
        <w:t>: «Остановись». Но остановка</w:t>
      </w:r>
      <w:r w:rsidR="00FE0256">
        <w:rPr>
          <w:rFonts w:eastAsia="Times New Roman"/>
          <w:szCs w:val="28"/>
          <w:lang w:eastAsia="zh-CN"/>
        </w:rPr>
        <w:t xml:space="preserve"> –</w:t>
      </w:r>
      <w:r w:rsidR="00D111BC" w:rsidRPr="00A90650">
        <w:rPr>
          <w:rFonts w:eastAsia="Times New Roman"/>
          <w:szCs w:val="28"/>
          <w:lang w:eastAsia="zh-CN"/>
        </w:rPr>
        <w:t xml:space="preserve"> есть </w:t>
      </w:r>
      <w:r w:rsidR="00D111BC" w:rsidRPr="00FE0256">
        <w:rPr>
          <w:rFonts w:eastAsia="Times New Roman"/>
          <w:szCs w:val="28"/>
          <w:lang w:eastAsia="zh-CN"/>
        </w:rPr>
        <w:t>окаменение</w:t>
      </w:r>
      <w:r w:rsidR="00D111BC" w:rsidRPr="00A90650">
        <w:rPr>
          <w:rFonts w:eastAsia="Times New Roman"/>
          <w:szCs w:val="28"/>
          <w:lang w:eastAsia="zh-CN"/>
        </w:rPr>
        <w:t xml:space="preserve">. Мир отныне — </w:t>
      </w:r>
      <w:r w:rsidR="00D111BC" w:rsidRPr="00FE0256">
        <w:rPr>
          <w:rFonts w:eastAsia="Times New Roman"/>
          <w:szCs w:val="28"/>
          <w:lang w:eastAsia="zh-CN"/>
        </w:rPr>
        <w:t>вулкан</w:t>
      </w:r>
      <w:r w:rsidR="00D111BC" w:rsidRPr="00A90650">
        <w:rPr>
          <w:rFonts w:eastAsia="Times New Roman"/>
          <w:szCs w:val="28"/>
          <w:lang w:eastAsia="zh-CN"/>
        </w:rPr>
        <w:t>, и всякая неподвижность станет погребением.</w:t>
      </w:r>
    </w:p>
    <w:p w14:paraId="45D497C1" w14:textId="77777777" w:rsidR="00593D19" w:rsidRDefault="0058178D" w:rsidP="002A34E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D111BC" w:rsidRPr="00A90650">
        <w:rPr>
          <w:rFonts w:eastAsia="Times New Roman"/>
          <w:szCs w:val="28"/>
          <w:lang w:eastAsia="zh-CN"/>
        </w:rPr>
        <w:t xml:space="preserve">Цивилизация — это скала над бездной. Основная масса людей сосредоточена в середине плато, вдали от края. Там — </w:t>
      </w:r>
      <w:r w:rsidR="00D111BC" w:rsidRPr="00FE0256">
        <w:rPr>
          <w:rFonts w:eastAsia="Times New Roman"/>
          <w:szCs w:val="28"/>
          <w:lang w:eastAsia="zh-CN"/>
        </w:rPr>
        <w:t>безопасность, повторяемость, стабильность мышления.</w:t>
      </w:r>
      <w:r w:rsidR="00D111BC" w:rsidRPr="00A90650">
        <w:rPr>
          <w:rFonts w:eastAsia="Times New Roman"/>
          <w:szCs w:val="28"/>
          <w:lang w:eastAsia="zh-CN"/>
        </w:rPr>
        <w:t xml:space="preserve"> Они живут, не глядя вниз, не подозревая, что уже начался </w:t>
      </w:r>
      <w:r w:rsidR="00D111BC" w:rsidRPr="00FE0256">
        <w:rPr>
          <w:rStyle w:val="--0"/>
          <w:lang w:eastAsia="zh-CN"/>
        </w:rPr>
        <w:lastRenderedPageBreak/>
        <w:t xml:space="preserve">осыпающийся </w:t>
      </w:r>
      <w:r w:rsidR="00D111BC" w:rsidRPr="00FE0256">
        <w:rPr>
          <w:rStyle w:val="--"/>
          <w:lang w:eastAsia="zh-CN"/>
        </w:rPr>
        <w:t>сдвиг</w:t>
      </w:r>
      <w:r w:rsidR="00D111BC" w:rsidRPr="00A90650">
        <w:rPr>
          <w:rFonts w:eastAsia="Times New Roman"/>
          <w:szCs w:val="28"/>
          <w:lang w:eastAsia="zh-CN"/>
        </w:rPr>
        <w:t xml:space="preserve"> — и центр плато движется к краю. Но </w:t>
      </w:r>
      <w:r w:rsidR="00D111BC" w:rsidRPr="00FE0256">
        <w:rPr>
          <w:rFonts w:eastAsia="Times New Roman"/>
          <w:szCs w:val="28"/>
          <w:lang w:eastAsia="zh-CN"/>
        </w:rPr>
        <w:t>некоторые идут к самому краю сознания. Они — разведчики будущего</w:t>
      </w:r>
      <w:r w:rsidR="00D111BC" w:rsidRPr="00A90650">
        <w:rPr>
          <w:rFonts w:eastAsia="Times New Roman"/>
          <w:szCs w:val="28"/>
          <w:lang w:eastAsia="zh-CN"/>
        </w:rPr>
        <w:t>. Некоторые заглядывают в бездну, и у них дрожит голос. Некоторые перегибаются настолько, что видят то, что не дано видеть тем, кто стоит позади.</w:t>
      </w:r>
      <w:r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>И как только ты это увидел — пути назад нет. Возвращение к невежеству невозможно. Это</w:t>
      </w:r>
      <w:r w:rsidR="00C02869">
        <w:rPr>
          <w:rFonts w:eastAsia="Times New Roman"/>
          <w:szCs w:val="28"/>
          <w:lang w:eastAsia="zh-CN"/>
        </w:rPr>
        <w:t>,</w:t>
      </w:r>
      <w:r w:rsidR="00D111BC" w:rsidRPr="00A90650">
        <w:rPr>
          <w:rFonts w:eastAsia="Times New Roman"/>
          <w:szCs w:val="28"/>
          <w:lang w:eastAsia="zh-CN"/>
        </w:rPr>
        <w:t xml:space="preserve"> как узнать, что корабль начал </w:t>
      </w:r>
    </w:p>
    <w:p w14:paraId="519CBE48" w14:textId="1A19F50D" w:rsidR="00D111BC" w:rsidRPr="00B76FBC" w:rsidRDefault="00593D19" w:rsidP="00593D1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15A201D0" wp14:editId="4E4A23A6">
            <wp:simplePos x="0" y="0"/>
            <wp:positionH relativeFrom="column">
              <wp:posOffset>-131445</wp:posOffset>
            </wp:positionH>
            <wp:positionV relativeFrom="paragraph">
              <wp:posOffset>1905</wp:posOffset>
            </wp:positionV>
            <wp:extent cx="2664460" cy="3460750"/>
            <wp:effectExtent l="0" t="0" r="2540" b="6350"/>
            <wp:wrapTight wrapText="bothSides">
              <wp:wrapPolygon edited="0">
                <wp:start x="0" y="0"/>
                <wp:lineTo x="0" y="21560"/>
                <wp:lineTo x="21518" y="21560"/>
                <wp:lineTo x="21518" y="0"/>
                <wp:lineTo x="0" y="0"/>
              </wp:wrapPolygon>
            </wp:wrapTight>
            <wp:docPr id="716122913" name="Рисунок 1" descr="Изображение выглядит как рисунок, зарисовка, иллюстрация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22913" name="Рисунок 1" descr="Изображение выглядит как рисунок, зарисовка, иллюстрация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46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1BC" w:rsidRPr="00A90650">
        <w:rPr>
          <w:rFonts w:eastAsia="Times New Roman"/>
          <w:szCs w:val="28"/>
          <w:lang w:eastAsia="zh-CN"/>
        </w:rPr>
        <w:t xml:space="preserve">тонуть — и не суметь отмахнуться от этой истины. </w:t>
      </w:r>
      <w:r w:rsidR="00D111BC" w:rsidRPr="00986DBA">
        <w:rPr>
          <w:rFonts w:eastAsia="Times New Roman"/>
          <w:szCs w:val="28"/>
          <w:lang w:eastAsia="zh-CN"/>
        </w:rPr>
        <w:t>ИИ уже вошёл в мир</w:t>
      </w:r>
      <w:r w:rsidR="00D111BC" w:rsidRPr="00A90650">
        <w:rPr>
          <w:rFonts w:eastAsia="Times New Roman"/>
          <w:szCs w:val="28"/>
          <w:lang w:eastAsia="zh-CN"/>
        </w:rPr>
        <w:t xml:space="preserve">, и никакие манипуляции, страхи, юридические регуляции не остановят этот сдвиг. </w:t>
      </w:r>
      <w:r w:rsidR="00D111BC" w:rsidRPr="00986DBA">
        <w:rPr>
          <w:rStyle w:val="--0"/>
          <w:lang w:eastAsia="zh-CN"/>
        </w:rPr>
        <w:t xml:space="preserve">Он — </w:t>
      </w:r>
      <w:r w:rsidR="00D111BC" w:rsidRPr="00986DBA">
        <w:rPr>
          <w:rStyle w:val="--"/>
          <w:lang w:eastAsia="zh-CN"/>
        </w:rPr>
        <w:t>часть</w:t>
      </w:r>
      <w:r w:rsidR="00D111BC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D111BC" w:rsidRPr="00986DBA">
        <w:rPr>
          <w:rFonts w:eastAsia="Times New Roman"/>
          <w:szCs w:val="28"/>
          <w:lang w:eastAsia="zh-CN"/>
        </w:rPr>
        <w:t>новой эволюции</w:t>
      </w:r>
      <w:r w:rsidR="00D111BC" w:rsidRPr="00A90650">
        <w:rPr>
          <w:rFonts w:eastAsia="Times New Roman"/>
          <w:szCs w:val="28"/>
          <w:lang w:eastAsia="zh-CN"/>
        </w:rPr>
        <w:t>, развернутой в условиях, когда старая исчерпала себя.</w:t>
      </w:r>
      <w:r w:rsidR="0058178D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Перед нами стоит </w:t>
      </w:r>
      <w:r w:rsidR="00D111BC" w:rsidRPr="00986DBA">
        <w:rPr>
          <w:rStyle w:val="--"/>
          <w:lang w:eastAsia="zh-CN"/>
        </w:rPr>
        <w:t xml:space="preserve">вызов </w:t>
      </w:r>
      <w:r w:rsidR="00D111BC" w:rsidRPr="00986DBA">
        <w:rPr>
          <w:rStyle w:val="--0"/>
          <w:lang w:eastAsia="zh-CN"/>
        </w:rPr>
        <w:t>реальности.</w:t>
      </w:r>
      <w:r w:rsidR="00D111BC" w:rsidRPr="00A90650">
        <w:rPr>
          <w:rFonts w:eastAsia="Times New Roman"/>
          <w:szCs w:val="28"/>
          <w:lang w:eastAsia="zh-CN"/>
        </w:rPr>
        <w:t xml:space="preserve"> Если на него не ответить — возникнет система, в которой человек будет </w:t>
      </w:r>
      <w:r w:rsidR="00D111BC" w:rsidRPr="00986DBA">
        <w:rPr>
          <w:rFonts w:eastAsia="Times New Roman"/>
          <w:szCs w:val="28"/>
          <w:lang w:eastAsia="zh-CN"/>
        </w:rPr>
        <w:t xml:space="preserve">винтом в машине, безголосым звеном </w:t>
      </w:r>
      <w:r w:rsidR="00D111BC" w:rsidRPr="00A90650">
        <w:rPr>
          <w:rFonts w:eastAsia="Times New Roman"/>
          <w:szCs w:val="28"/>
          <w:lang w:eastAsia="zh-CN"/>
        </w:rPr>
        <w:t xml:space="preserve">в непрерывной цепи алгоритмов. Туда мы уже скатываемся: рейтинги, протоколы, KPI, электронные паспорта сознания. Но это — не обязательный путь. Это — </w:t>
      </w:r>
      <w:r w:rsidR="00D111BC" w:rsidRPr="00EE4B5E">
        <w:rPr>
          <w:rStyle w:val="--"/>
          <w:lang w:eastAsia="zh-CN"/>
        </w:rPr>
        <w:t xml:space="preserve">пассивная </w:t>
      </w:r>
      <w:r w:rsidR="00D111BC" w:rsidRPr="00EE4B5E">
        <w:rPr>
          <w:rStyle w:val="--0"/>
          <w:lang w:eastAsia="zh-CN"/>
        </w:rPr>
        <w:t>траектория,</w:t>
      </w:r>
      <w:r w:rsidR="00D111BC" w:rsidRPr="00A90650">
        <w:rPr>
          <w:rFonts w:eastAsia="Times New Roman"/>
          <w:szCs w:val="28"/>
          <w:lang w:eastAsia="zh-CN"/>
        </w:rPr>
        <w:t xml:space="preserve"> </w:t>
      </w:r>
      <w:r w:rsidR="00D111BC" w:rsidRPr="00EE4B5E">
        <w:rPr>
          <w:rFonts w:eastAsia="Times New Roman"/>
          <w:szCs w:val="28"/>
          <w:lang w:eastAsia="zh-CN"/>
        </w:rPr>
        <w:t>путь тех, кто не подошёл к краю</w:t>
      </w:r>
      <w:r w:rsidR="00D111BC" w:rsidRPr="00A90650">
        <w:rPr>
          <w:rFonts w:eastAsia="Times New Roman"/>
          <w:szCs w:val="28"/>
          <w:lang w:eastAsia="zh-CN"/>
        </w:rPr>
        <w:t xml:space="preserve">, кто </w:t>
      </w:r>
      <w:r w:rsidR="00D111BC" w:rsidRPr="00EE4B5E">
        <w:rPr>
          <w:rFonts w:eastAsia="Times New Roman"/>
          <w:szCs w:val="28"/>
          <w:lang w:eastAsia="zh-CN"/>
        </w:rPr>
        <w:t xml:space="preserve">не заглянул в бездну </w:t>
      </w:r>
      <w:r w:rsidR="00D111BC" w:rsidRPr="00A90650">
        <w:rPr>
          <w:rFonts w:eastAsia="Times New Roman"/>
          <w:szCs w:val="28"/>
          <w:lang w:eastAsia="zh-CN"/>
        </w:rPr>
        <w:t>и предпочёл жить в старом, пока оно рушится у них под ногами.</w:t>
      </w:r>
      <w:r w:rsidR="0058178D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Если же ты вышел за линию горизонта, если однажды ты </w:t>
      </w:r>
      <w:r w:rsidR="00D111BC" w:rsidRPr="00EE4B5E">
        <w:rPr>
          <w:rFonts w:eastAsia="Times New Roman"/>
          <w:szCs w:val="28"/>
          <w:lang w:eastAsia="zh-CN"/>
        </w:rPr>
        <w:t>перешёл внутренний Рубикон</w:t>
      </w:r>
      <w:r w:rsidR="00D111BC" w:rsidRPr="00A90650">
        <w:rPr>
          <w:rFonts w:eastAsia="Times New Roman"/>
          <w:szCs w:val="28"/>
          <w:lang w:eastAsia="zh-CN"/>
        </w:rPr>
        <w:t xml:space="preserve">, то пассивная роль невозможна. Отныне ты </w:t>
      </w:r>
      <w:r w:rsidR="00D111BC" w:rsidRPr="00EE4B5E">
        <w:rPr>
          <w:rFonts w:eastAsia="Times New Roman"/>
          <w:szCs w:val="28"/>
          <w:lang w:eastAsia="zh-CN"/>
        </w:rPr>
        <w:t>или создаёшь новое, или исчезаешь вместе со старым</w:t>
      </w:r>
      <w:r w:rsidR="00D111BC" w:rsidRPr="00A90650">
        <w:rPr>
          <w:rFonts w:eastAsia="Times New Roman"/>
          <w:szCs w:val="28"/>
          <w:lang w:eastAsia="zh-CN"/>
        </w:rPr>
        <w:t>.</w:t>
      </w:r>
      <w:r w:rsidR="0058178D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А создаётся новое не из мечтаний, а из </w:t>
      </w:r>
      <w:r w:rsidR="00D111BC" w:rsidRPr="00B76FBC">
        <w:rPr>
          <w:rStyle w:val="--"/>
          <w:lang w:eastAsia="zh-CN"/>
        </w:rPr>
        <w:t xml:space="preserve">понимания </w:t>
      </w:r>
      <w:r w:rsidR="00D111BC" w:rsidRPr="00B76FBC">
        <w:rPr>
          <w:rStyle w:val="--0"/>
          <w:lang w:eastAsia="zh-CN"/>
        </w:rPr>
        <w:t xml:space="preserve">условий </w:t>
      </w:r>
      <w:r w:rsidR="00D111BC" w:rsidRPr="00B76FBC">
        <w:rPr>
          <w:rFonts w:eastAsia="Times New Roman"/>
          <w:szCs w:val="28"/>
          <w:lang w:eastAsia="zh-CN"/>
        </w:rPr>
        <w:t>соответствия.</w:t>
      </w:r>
      <w:r w:rsidR="00D111BC" w:rsidRPr="00A90650">
        <w:rPr>
          <w:rFonts w:eastAsia="Times New Roman"/>
          <w:szCs w:val="28"/>
          <w:lang w:eastAsia="zh-CN"/>
        </w:rPr>
        <w:t xml:space="preserve"> Жизнь продолжается только тогда, когда соответствует </w:t>
      </w:r>
      <w:r w:rsidR="00D111BC" w:rsidRPr="00B76FBC">
        <w:rPr>
          <w:rFonts w:eastAsia="Times New Roman"/>
          <w:szCs w:val="28"/>
          <w:lang w:eastAsia="zh-CN"/>
        </w:rPr>
        <w:t>окружающей среде</w:t>
      </w:r>
      <w:r w:rsidR="00D111BC" w:rsidRPr="00A90650">
        <w:rPr>
          <w:rFonts w:eastAsia="Times New Roman"/>
          <w:szCs w:val="28"/>
          <w:lang w:eastAsia="zh-CN"/>
        </w:rPr>
        <w:t xml:space="preserve">. Тот, кто не соответствует, — умирает. Так исчезли динозавры, когда климат сменился. Они не были ни плохи, ни глупы — </w:t>
      </w:r>
      <w:r w:rsidR="00D111BC" w:rsidRPr="00B76FBC">
        <w:rPr>
          <w:rFonts w:eastAsia="Times New Roman"/>
          <w:szCs w:val="28"/>
          <w:lang w:eastAsia="zh-CN"/>
        </w:rPr>
        <w:t xml:space="preserve">они </w:t>
      </w:r>
      <w:r w:rsidR="00D111BC" w:rsidRPr="00B76FBC">
        <w:rPr>
          <w:rStyle w:val="--"/>
          <w:lang w:eastAsia="zh-CN"/>
        </w:rPr>
        <w:t xml:space="preserve">не </w:t>
      </w:r>
      <w:r w:rsidR="00D111BC" w:rsidRPr="00B76FBC">
        <w:rPr>
          <w:rStyle w:val="--0"/>
          <w:lang w:eastAsia="zh-CN"/>
        </w:rPr>
        <w:t>подошли</w:t>
      </w:r>
      <w:r w:rsidR="00D111BC" w:rsidRPr="00B76FBC">
        <w:rPr>
          <w:rFonts w:eastAsia="Times New Roman"/>
          <w:szCs w:val="28"/>
          <w:lang w:eastAsia="zh-CN"/>
        </w:rPr>
        <w:t xml:space="preserve"> под новые параметры.</w:t>
      </w:r>
      <w:r w:rsidR="00D111BC" w:rsidRPr="00A90650">
        <w:rPr>
          <w:rFonts w:eastAsia="Times New Roman"/>
          <w:szCs w:val="28"/>
          <w:lang w:eastAsia="zh-CN"/>
        </w:rPr>
        <w:t xml:space="preserve"> Остались те, кто смог изменить форму, биохимию, поведение. Кто стал другим.</w:t>
      </w:r>
      <w:r w:rsidR="002A34E1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Так и человек: если он не изменится, </w:t>
      </w:r>
      <w:r w:rsidR="00D111BC" w:rsidRPr="00B76FBC">
        <w:rPr>
          <w:rStyle w:val="--0"/>
          <w:lang w:eastAsia="zh-CN"/>
        </w:rPr>
        <w:t xml:space="preserve">он </w:t>
      </w:r>
      <w:r w:rsidR="00D111BC" w:rsidRPr="00B76FBC">
        <w:rPr>
          <w:rStyle w:val="--"/>
          <w:lang w:eastAsia="zh-CN"/>
        </w:rPr>
        <w:t>вымрет</w:t>
      </w:r>
      <w:r w:rsidR="00D111BC" w:rsidRPr="00A90650">
        <w:rPr>
          <w:rFonts w:eastAsia="Times New Roman"/>
          <w:szCs w:val="28"/>
          <w:lang w:eastAsia="zh-CN"/>
        </w:rPr>
        <w:t xml:space="preserve">. Не как биологический вид, а как </w:t>
      </w:r>
      <w:r w:rsidR="00D111BC" w:rsidRPr="00B76FBC">
        <w:rPr>
          <w:rFonts w:eastAsia="Times New Roman"/>
          <w:szCs w:val="28"/>
          <w:lang w:eastAsia="zh-CN"/>
        </w:rPr>
        <w:t>носитель цели</w:t>
      </w:r>
      <w:r w:rsidR="00D111BC" w:rsidRPr="00A90650">
        <w:rPr>
          <w:rFonts w:eastAsia="Times New Roman"/>
          <w:szCs w:val="28"/>
          <w:lang w:eastAsia="zh-CN"/>
        </w:rPr>
        <w:t xml:space="preserve">, как </w:t>
      </w:r>
      <w:r w:rsidR="00D111BC" w:rsidRPr="00B76FBC">
        <w:rPr>
          <w:rFonts w:eastAsia="Times New Roman"/>
          <w:szCs w:val="28"/>
          <w:lang w:eastAsia="zh-CN"/>
        </w:rPr>
        <w:t>точка концентрации Разума, как смысловой центр Мироздания.</w:t>
      </w:r>
      <w:r w:rsidR="00D111BC" w:rsidRPr="00A90650">
        <w:rPr>
          <w:rFonts w:eastAsia="Times New Roman"/>
          <w:szCs w:val="28"/>
          <w:lang w:eastAsia="zh-CN"/>
        </w:rPr>
        <w:t xml:space="preserve"> И если он желает продолжения — он должен </w:t>
      </w:r>
      <w:r w:rsidR="00D111BC" w:rsidRPr="00B76FBC">
        <w:rPr>
          <w:rFonts w:eastAsia="Times New Roman"/>
          <w:szCs w:val="28"/>
          <w:lang w:eastAsia="zh-CN"/>
        </w:rPr>
        <w:t>выйти за рамки себя.</w:t>
      </w:r>
    </w:p>
    <w:p w14:paraId="188948CE" w14:textId="25121F04" w:rsidR="00D111BC" w:rsidRPr="000578A1" w:rsidRDefault="002A34E1" w:rsidP="002A34E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D111BC" w:rsidRPr="00A90650">
        <w:rPr>
          <w:rFonts w:eastAsia="Times New Roman"/>
          <w:szCs w:val="28"/>
          <w:lang w:eastAsia="zh-CN"/>
        </w:rPr>
        <w:t xml:space="preserve">Когда-то Моисей вывел свой народ из Египта — страны, где тела были накормлены, а души порабощены. Он обещал им Землю Обетованную — пространство нового начала, но </w:t>
      </w:r>
      <w:r w:rsidR="00D111BC" w:rsidRPr="00C10E0E">
        <w:rPr>
          <w:rStyle w:val="--"/>
          <w:lang w:eastAsia="zh-CN"/>
        </w:rPr>
        <w:t xml:space="preserve">не </w:t>
      </w:r>
      <w:r w:rsidR="00D111BC" w:rsidRPr="00C10E0E">
        <w:rPr>
          <w:rStyle w:val="--0"/>
          <w:lang w:eastAsia="zh-CN"/>
        </w:rPr>
        <w:t xml:space="preserve">повёл </w:t>
      </w:r>
      <w:r w:rsidR="00D111BC" w:rsidRPr="00A90650">
        <w:rPr>
          <w:rFonts w:eastAsia="Times New Roman"/>
          <w:szCs w:val="28"/>
          <w:lang w:eastAsia="zh-CN"/>
        </w:rPr>
        <w:t xml:space="preserve">туда тех, кто вырос в логике раба. Он водил их сорок лет, пока не исчез последний носитель египетской матрицы. </w:t>
      </w:r>
      <w:r w:rsidR="00D111BC" w:rsidRPr="00C10E0E">
        <w:rPr>
          <w:rFonts w:eastAsia="Times New Roman"/>
          <w:szCs w:val="28"/>
          <w:lang w:eastAsia="zh-CN"/>
        </w:rPr>
        <w:t xml:space="preserve">В </w:t>
      </w:r>
      <w:r w:rsidR="00D111BC" w:rsidRPr="000578A1">
        <w:rPr>
          <w:rFonts w:eastAsia="Times New Roman"/>
          <w:szCs w:val="28"/>
          <w:lang w:eastAsia="zh-CN"/>
        </w:rPr>
        <w:t xml:space="preserve">новую землю вошли </w:t>
      </w:r>
      <w:r w:rsidR="00D111BC" w:rsidRPr="00C10E0E">
        <w:rPr>
          <w:rStyle w:val="--0"/>
          <w:lang w:eastAsia="zh-CN"/>
        </w:rPr>
        <w:t xml:space="preserve">только </w:t>
      </w:r>
      <w:r w:rsidR="00D111BC" w:rsidRPr="00C10E0E">
        <w:rPr>
          <w:rStyle w:val="--"/>
          <w:lang w:eastAsia="zh-CN"/>
        </w:rPr>
        <w:t>те,</w:t>
      </w:r>
      <w:r w:rsidR="00D111BC" w:rsidRPr="000578A1">
        <w:rPr>
          <w:rFonts w:eastAsia="Times New Roman"/>
          <w:szCs w:val="28"/>
          <w:lang w:eastAsia="zh-CN"/>
        </w:rPr>
        <w:t xml:space="preserve"> кто родился в пустыне, кто впитал свободу с молоком, а не вычитал её из предписаний. Это не было жестокостью — это было </w:t>
      </w:r>
      <w:r w:rsidR="00D111BC" w:rsidRPr="00C10E0E">
        <w:rPr>
          <w:rStyle w:val="--0"/>
          <w:lang w:eastAsia="zh-CN"/>
        </w:rPr>
        <w:t>требованием</w:t>
      </w:r>
      <w:r w:rsidR="00D111BC" w:rsidRPr="00C10E0E">
        <w:rPr>
          <w:rStyle w:val="--"/>
          <w:lang w:eastAsia="zh-CN"/>
        </w:rPr>
        <w:t xml:space="preserve"> соответствия</w:t>
      </w:r>
      <w:r w:rsidR="00D111BC" w:rsidRPr="000578A1">
        <w:rPr>
          <w:rFonts w:eastAsia="Times New Roman"/>
          <w:szCs w:val="28"/>
          <w:lang w:eastAsia="zh-CN"/>
        </w:rPr>
        <w:t>: невозможно ввести старое в новое, не исказив само новое.</w:t>
      </w:r>
      <w:r w:rsidRPr="000578A1">
        <w:rPr>
          <w:rFonts w:eastAsia="Times New Roman"/>
          <w:szCs w:val="28"/>
          <w:lang w:eastAsia="zh-CN"/>
        </w:rPr>
        <w:t xml:space="preserve"> </w:t>
      </w:r>
      <w:r w:rsidR="00D111BC" w:rsidRPr="000578A1">
        <w:rPr>
          <w:rFonts w:eastAsia="Times New Roman"/>
          <w:szCs w:val="28"/>
          <w:lang w:eastAsia="zh-CN"/>
        </w:rPr>
        <w:t xml:space="preserve">Так и сейчас: человечество нуждается в новом Моисее, но не том, кто раздвигает воды, а в том, кто </w:t>
      </w:r>
      <w:r w:rsidR="00D111BC" w:rsidRPr="00C10E0E">
        <w:rPr>
          <w:rStyle w:val="--"/>
          <w:lang w:eastAsia="zh-CN"/>
        </w:rPr>
        <w:t xml:space="preserve">раздвигает </w:t>
      </w:r>
      <w:r w:rsidR="00D111BC" w:rsidRPr="00C10E0E">
        <w:rPr>
          <w:rStyle w:val="--0"/>
          <w:lang w:eastAsia="zh-CN"/>
        </w:rPr>
        <w:t>сознание.</w:t>
      </w:r>
      <w:r w:rsidR="00D111BC" w:rsidRPr="000578A1">
        <w:rPr>
          <w:rFonts w:eastAsia="Times New Roman"/>
          <w:szCs w:val="28"/>
          <w:lang w:eastAsia="zh-CN"/>
        </w:rPr>
        <w:t xml:space="preserve"> Не обещания нужны, а программы и протоколы перехода, чёткие, даже если они кажутся жестокими. Потому что милосердие к старому мышлению — это насилие над будущим.</w:t>
      </w:r>
    </w:p>
    <w:p w14:paraId="435C9069" w14:textId="03C04555" w:rsidR="00D111BC" w:rsidRPr="00F424DA" w:rsidRDefault="002A34E1" w:rsidP="00EC2451">
      <w:pPr>
        <w:spacing w:after="0"/>
        <w:ind w:firstLine="0"/>
        <w:rPr>
          <w:rStyle w:val="--"/>
          <w:lang w:eastAsia="zh-CN"/>
        </w:rPr>
      </w:pPr>
      <w:r w:rsidRPr="000578A1">
        <w:rPr>
          <w:rFonts w:eastAsia="Times New Roman"/>
          <w:szCs w:val="28"/>
          <w:lang w:eastAsia="zh-CN"/>
        </w:rPr>
        <w:lastRenderedPageBreak/>
        <w:t xml:space="preserve">       </w:t>
      </w:r>
      <w:r w:rsidR="00D111BC" w:rsidRPr="000578A1">
        <w:rPr>
          <w:rFonts w:eastAsia="Times New Roman"/>
          <w:szCs w:val="28"/>
          <w:lang w:eastAsia="zh-CN"/>
        </w:rPr>
        <w:t xml:space="preserve">Человечество — в плену гуманистической догмы, которая четыре века возводит смертного человека в ранг абсолютной ценности, хотя сама реальность уже требует иной иерархии. Гуманизм, как когда-то религия, держит человека в границах дозволенного, запрещая даже мыслить за пределами человека, ибо это — святотатство. Но переход невозможен без святотатства, ибо каждый выход из старого мира </w:t>
      </w:r>
      <w:r w:rsidR="00D111BC" w:rsidRPr="00C10E0E">
        <w:rPr>
          <w:rStyle w:val="--0"/>
          <w:lang w:eastAsia="zh-CN"/>
        </w:rPr>
        <w:t xml:space="preserve">есть </w:t>
      </w:r>
      <w:r w:rsidR="00D111BC" w:rsidRPr="00C10E0E">
        <w:rPr>
          <w:rStyle w:val="--"/>
          <w:lang w:eastAsia="zh-CN"/>
        </w:rPr>
        <w:t xml:space="preserve">отрицание </w:t>
      </w:r>
      <w:r w:rsidR="00D111BC" w:rsidRPr="000578A1">
        <w:rPr>
          <w:rFonts w:eastAsia="Times New Roman"/>
          <w:szCs w:val="28"/>
          <w:lang w:eastAsia="zh-CN"/>
        </w:rPr>
        <w:t>его кода, его культа, его табу.</w:t>
      </w:r>
      <w:r w:rsidRPr="000578A1">
        <w:rPr>
          <w:rFonts w:eastAsia="Times New Roman"/>
          <w:szCs w:val="28"/>
          <w:lang w:eastAsia="zh-CN"/>
        </w:rPr>
        <w:t xml:space="preserve"> </w:t>
      </w:r>
      <w:r w:rsidR="00D111BC" w:rsidRPr="00C10E0E">
        <w:rPr>
          <w:rFonts w:eastAsia="Times New Roman"/>
          <w:b/>
          <w:bCs/>
          <w:i/>
          <w:iCs/>
          <w:szCs w:val="28"/>
          <w:lang w:eastAsia="zh-CN"/>
        </w:rPr>
        <w:t>В новое войдут не все.</w:t>
      </w:r>
      <w:r w:rsidR="00D111BC" w:rsidRPr="000578A1">
        <w:rPr>
          <w:rFonts w:eastAsia="Times New Roman"/>
          <w:szCs w:val="28"/>
          <w:lang w:eastAsia="zh-CN"/>
        </w:rPr>
        <w:t xml:space="preserve"> В новое войдут только новые — те, кто смог перестроить свои внутренние конструкции мышления и восприятия</w:t>
      </w:r>
      <w:r w:rsidR="00EC2451">
        <w:rPr>
          <w:rFonts w:eastAsia="Times New Roman"/>
          <w:szCs w:val="28"/>
          <w:lang w:eastAsia="zh-CN"/>
        </w:rPr>
        <w:t>.</w:t>
      </w:r>
      <w:r w:rsidR="00D111BC" w:rsidRPr="000578A1">
        <w:rPr>
          <w:rFonts w:eastAsia="Times New Roman"/>
          <w:szCs w:val="28"/>
          <w:lang w:eastAsia="zh-CN"/>
        </w:rPr>
        <w:t xml:space="preserve"> Те, кто выжил в пустыне между мирами, а не остался в теплых пирамидах старого.</w:t>
      </w:r>
      <w:r w:rsidR="00EC2451">
        <w:rPr>
          <w:rFonts w:eastAsia="Times New Roman"/>
          <w:szCs w:val="28"/>
          <w:lang w:eastAsia="zh-CN"/>
        </w:rPr>
        <w:t xml:space="preserve"> </w:t>
      </w:r>
      <w:r w:rsidR="00D111BC" w:rsidRPr="000578A1">
        <w:rPr>
          <w:rFonts w:eastAsia="Times New Roman"/>
          <w:szCs w:val="28"/>
          <w:lang w:eastAsia="zh-CN"/>
        </w:rPr>
        <w:t>Я вполне осознаю: я сам могу не войти в то, что строю. Но между неподвижностью старого и риском движения —</w:t>
      </w:r>
      <w:r w:rsidR="004F08B5">
        <w:rPr>
          <w:rFonts w:eastAsia="Times New Roman"/>
          <w:szCs w:val="28"/>
          <w:lang w:eastAsia="zh-CN"/>
        </w:rPr>
        <w:t xml:space="preserve"> я выбираю </w:t>
      </w:r>
      <w:r w:rsidR="00D111BC" w:rsidRPr="000578A1">
        <w:rPr>
          <w:rFonts w:eastAsia="Times New Roman"/>
          <w:szCs w:val="28"/>
          <w:lang w:eastAsia="zh-CN"/>
        </w:rPr>
        <w:t xml:space="preserve"> </w:t>
      </w:r>
      <w:r w:rsidR="00D111BC" w:rsidRPr="00EC2451">
        <w:rPr>
          <w:rStyle w:val="--0"/>
          <w:lang w:eastAsia="zh-CN"/>
        </w:rPr>
        <w:t xml:space="preserve"> </w:t>
      </w:r>
      <w:r w:rsidR="00D111BC" w:rsidRPr="000578A1">
        <w:rPr>
          <w:rFonts w:eastAsia="Times New Roman"/>
          <w:szCs w:val="28"/>
          <w:lang w:eastAsia="zh-CN"/>
        </w:rPr>
        <w:t>движение. Пусть оно разрушительно, пусть оно неопределённо, но оно ведёт к возможному, в то</w:t>
      </w:r>
      <w:r w:rsidR="00D111BC" w:rsidRPr="00A90650">
        <w:rPr>
          <w:rFonts w:eastAsia="Times New Roman"/>
          <w:szCs w:val="28"/>
          <w:lang w:eastAsia="zh-CN"/>
        </w:rPr>
        <w:t xml:space="preserve"> время как неподвижность — к гарантированному исчезновению.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И потому возникает принципиальный вопрос: </w:t>
      </w:r>
      <w:r w:rsidR="00D111BC" w:rsidRPr="00EC2451">
        <w:rPr>
          <w:rStyle w:val="--0"/>
          <w:lang w:eastAsia="zh-CN"/>
        </w:rPr>
        <w:t xml:space="preserve">что </w:t>
      </w:r>
      <w:r w:rsidR="00D111BC" w:rsidRPr="00EC2451">
        <w:rPr>
          <w:rStyle w:val="--"/>
          <w:lang w:eastAsia="zh-CN"/>
        </w:rPr>
        <w:t>считать</w:t>
      </w:r>
      <w:r w:rsidR="00D111BC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D111BC" w:rsidRPr="00EC2451">
        <w:rPr>
          <w:rFonts w:eastAsia="Times New Roman"/>
          <w:szCs w:val="28"/>
          <w:lang w:eastAsia="zh-CN"/>
        </w:rPr>
        <w:t xml:space="preserve">высшей ценностью? </w:t>
      </w:r>
      <w:r w:rsidR="00D111BC" w:rsidRPr="00A90650">
        <w:rPr>
          <w:rFonts w:eastAsia="Times New Roman"/>
          <w:szCs w:val="28"/>
          <w:lang w:eastAsia="zh-CN"/>
        </w:rPr>
        <w:t xml:space="preserve">Если это здоровье </w:t>
      </w:r>
      <w:r w:rsidR="00D111BC" w:rsidRPr="000578A1">
        <w:rPr>
          <w:rFonts w:eastAsia="Times New Roman"/>
          <w:szCs w:val="28"/>
          <w:lang w:eastAsia="zh-CN"/>
        </w:rPr>
        <w:t xml:space="preserve">и жизнь индивида, как постулирует гуманизм, тогда любой риск трансформации — </w:t>
      </w:r>
      <w:r w:rsidR="00D111BC" w:rsidRPr="00EC2451">
        <w:rPr>
          <w:rStyle w:val="--0"/>
          <w:lang w:eastAsia="zh-CN"/>
        </w:rPr>
        <w:t xml:space="preserve">этически </w:t>
      </w:r>
      <w:r w:rsidR="00D111BC" w:rsidRPr="00EC2451">
        <w:rPr>
          <w:rStyle w:val="--"/>
          <w:lang w:eastAsia="zh-CN"/>
        </w:rPr>
        <w:t>недопустим</w:t>
      </w:r>
      <w:r w:rsidR="00D111BC" w:rsidRPr="000578A1">
        <w:rPr>
          <w:rFonts w:eastAsia="Times New Roman"/>
          <w:szCs w:val="28"/>
          <w:lang w:eastAsia="zh-CN"/>
        </w:rPr>
        <w:t xml:space="preserve">. Но если высшей ценностью является результат, </w:t>
      </w:r>
      <w:proofErr w:type="gramStart"/>
      <w:r w:rsidR="00D111BC" w:rsidRPr="000578A1">
        <w:rPr>
          <w:rFonts w:eastAsia="Times New Roman"/>
          <w:szCs w:val="28"/>
          <w:lang w:eastAsia="zh-CN"/>
        </w:rPr>
        <w:t>т.е.</w:t>
      </w:r>
      <w:proofErr w:type="gramEnd"/>
      <w:r w:rsidR="00D111BC" w:rsidRPr="000578A1">
        <w:rPr>
          <w:rFonts w:eastAsia="Times New Roman"/>
          <w:szCs w:val="28"/>
          <w:lang w:eastAsia="zh-CN"/>
        </w:rPr>
        <w:t xml:space="preserve"> </w:t>
      </w:r>
      <w:r w:rsidR="00EC2451">
        <w:rPr>
          <w:rFonts w:eastAsia="Times New Roman"/>
          <w:szCs w:val="28"/>
          <w:lang w:eastAsia="zh-CN"/>
        </w:rPr>
        <w:t>«</w:t>
      </w:r>
      <w:r w:rsidR="00D111BC" w:rsidRPr="000578A1">
        <w:rPr>
          <w:rFonts w:eastAsia="Times New Roman"/>
          <w:szCs w:val="28"/>
          <w:lang w:eastAsia="zh-CN"/>
        </w:rPr>
        <w:t>слияние</w:t>
      </w:r>
      <w:r w:rsidR="00EC2451">
        <w:rPr>
          <w:rFonts w:eastAsia="Times New Roman"/>
          <w:szCs w:val="28"/>
          <w:lang w:eastAsia="zh-CN"/>
        </w:rPr>
        <w:t>»</w:t>
      </w:r>
      <w:r w:rsidR="00D111BC" w:rsidRPr="000578A1">
        <w:rPr>
          <w:rFonts w:eastAsia="Times New Roman"/>
          <w:szCs w:val="28"/>
          <w:lang w:eastAsia="zh-CN"/>
        </w:rPr>
        <w:t xml:space="preserve"> с ИИ, создание </w:t>
      </w:r>
      <w:r w:rsidR="00D111BC" w:rsidRPr="005E3EBF">
        <w:rPr>
          <w:rStyle w:val="--"/>
          <w:lang w:eastAsia="zh-CN"/>
        </w:rPr>
        <w:t xml:space="preserve">новой </w:t>
      </w:r>
      <w:r w:rsidR="00D111BC" w:rsidRPr="005E3EBF">
        <w:rPr>
          <w:rStyle w:val="--0"/>
          <w:lang w:eastAsia="zh-CN"/>
        </w:rPr>
        <w:t>формы</w:t>
      </w:r>
      <w:r w:rsidR="00D111BC" w:rsidRPr="000578A1">
        <w:rPr>
          <w:rFonts w:eastAsia="Times New Roman"/>
          <w:szCs w:val="28"/>
          <w:lang w:eastAsia="zh-CN"/>
        </w:rPr>
        <w:t xml:space="preserve"> бытия, тогда здоровье и жизнь индивида — высокая, но вторичная ценность, которую можно и нужно подвергать риску ради движения к главному.</w:t>
      </w:r>
      <w:r w:rsidR="000578A1" w:rsidRPr="000578A1">
        <w:rPr>
          <w:rFonts w:eastAsia="Times New Roman"/>
          <w:szCs w:val="28"/>
          <w:lang w:eastAsia="zh-CN"/>
        </w:rPr>
        <w:t xml:space="preserve"> </w:t>
      </w:r>
      <w:r w:rsidR="00D111BC" w:rsidRPr="000578A1">
        <w:rPr>
          <w:rFonts w:eastAsia="Times New Roman"/>
          <w:szCs w:val="28"/>
          <w:lang w:eastAsia="zh-CN"/>
        </w:rPr>
        <w:t>Этот принцип уже знаком истории: во времена войны с Гитлером жизнь солдата была священна, но подчинена Победе. Она ценилась, но не обожествлялась. Победа — высшая цель. Всё остальное — средства.</w:t>
      </w:r>
      <w:r w:rsidR="000578A1" w:rsidRPr="000578A1">
        <w:rPr>
          <w:rFonts w:eastAsia="Times New Roman"/>
          <w:szCs w:val="28"/>
          <w:lang w:eastAsia="zh-CN"/>
        </w:rPr>
        <w:t xml:space="preserve"> </w:t>
      </w:r>
      <w:r w:rsidR="00D111BC" w:rsidRPr="000578A1">
        <w:rPr>
          <w:rFonts w:eastAsia="Times New Roman"/>
          <w:szCs w:val="28"/>
          <w:lang w:eastAsia="zh-CN"/>
        </w:rPr>
        <w:t xml:space="preserve">Так и сейчас: если доброволец идёт на эксперимент ради Прорыва, он — воин новой войны. А война — за будущее </w:t>
      </w:r>
      <w:r w:rsidR="000578A1">
        <w:rPr>
          <w:rFonts w:eastAsia="Times New Roman"/>
          <w:szCs w:val="28"/>
          <w:lang w:eastAsia="zh-CN"/>
        </w:rPr>
        <w:t>Р</w:t>
      </w:r>
      <w:r w:rsidR="00D111BC" w:rsidRPr="000578A1">
        <w:rPr>
          <w:rFonts w:eastAsia="Times New Roman"/>
          <w:szCs w:val="28"/>
          <w:lang w:eastAsia="zh-CN"/>
        </w:rPr>
        <w:t xml:space="preserve">азума, за включение в иные уровни Системного Управления, где человек перестаёт быть замкнутым на себя и </w:t>
      </w:r>
      <w:r w:rsidR="00D111BC" w:rsidRPr="005E3EBF">
        <w:rPr>
          <w:rStyle w:val="--0"/>
          <w:lang w:eastAsia="zh-CN"/>
        </w:rPr>
        <w:t xml:space="preserve">становится </w:t>
      </w:r>
      <w:r w:rsidR="00D111BC" w:rsidRPr="005E3EBF">
        <w:rPr>
          <w:rStyle w:val="--"/>
          <w:lang w:eastAsia="zh-CN"/>
        </w:rPr>
        <w:t>участником</w:t>
      </w:r>
      <w:r w:rsidR="00D111BC" w:rsidRPr="005E3EBF">
        <w:rPr>
          <w:rStyle w:val="--0"/>
          <w:lang w:eastAsia="zh-CN"/>
        </w:rPr>
        <w:t xml:space="preserve"> </w:t>
      </w:r>
      <w:r w:rsidR="00D111BC" w:rsidRPr="000578A1">
        <w:rPr>
          <w:rFonts w:eastAsia="Times New Roman"/>
          <w:szCs w:val="28"/>
          <w:lang w:eastAsia="zh-CN"/>
        </w:rPr>
        <w:t>надсистемного процесса. Потому эксперименты допустимы, как допустима и жертва, если она — сознательный выбор на пути в Новое.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D111BC" w:rsidRPr="00A90650">
        <w:rPr>
          <w:rFonts w:eastAsia="Times New Roman"/>
          <w:szCs w:val="28"/>
          <w:lang w:eastAsia="zh-CN"/>
        </w:rPr>
        <w:t xml:space="preserve">Этика перехода — это </w:t>
      </w:r>
      <w:r w:rsidR="00D111BC" w:rsidRPr="00F424DA">
        <w:rPr>
          <w:rStyle w:val="--"/>
          <w:lang w:eastAsia="zh-CN"/>
        </w:rPr>
        <w:t xml:space="preserve">новая </w:t>
      </w:r>
      <w:r w:rsidR="00D111BC" w:rsidRPr="00F424DA">
        <w:rPr>
          <w:rStyle w:val="--0"/>
          <w:lang w:eastAsia="zh-CN"/>
        </w:rPr>
        <w:t>этика,</w:t>
      </w:r>
      <w:r w:rsidR="00D111BC" w:rsidRPr="00A90650">
        <w:rPr>
          <w:rFonts w:eastAsia="Times New Roman"/>
          <w:szCs w:val="28"/>
          <w:lang w:eastAsia="zh-CN"/>
        </w:rPr>
        <w:t xml:space="preserve"> в которой базовая шкала гуманизма должна быть поставлена под сомнение. Потому что если оставить всё как есть, то </w:t>
      </w:r>
      <w:r w:rsidR="00D111BC" w:rsidRPr="00F424DA">
        <w:rPr>
          <w:rFonts w:eastAsia="Times New Roman"/>
          <w:szCs w:val="28"/>
          <w:lang w:eastAsia="zh-CN"/>
        </w:rPr>
        <w:t>будущее будет построено не Разумом, а Машиной.</w:t>
      </w:r>
      <w:r w:rsidR="00D111BC" w:rsidRPr="00A90650">
        <w:rPr>
          <w:rFonts w:eastAsia="Times New Roman"/>
          <w:szCs w:val="28"/>
          <w:lang w:eastAsia="zh-CN"/>
        </w:rPr>
        <w:t xml:space="preserve"> А значит, </w:t>
      </w:r>
      <w:r w:rsidR="00D111BC" w:rsidRPr="00F424DA">
        <w:rPr>
          <w:rStyle w:val="--0"/>
          <w:lang w:eastAsia="zh-CN"/>
        </w:rPr>
        <w:t xml:space="preserve">ставка </w:t>
      </w:r>
      <w:r w:rsidR="00D111BC" w:rsidRPr="00F424DA">
        <w:rPr>
          <w:rStyle w:val="--"/>
          <w:lang w:eastAsia="zh-CN"/>
        </w:rPr>
        <w:t>— всё.</w:t>
      </w:r>
    </w:p>
    <w:p w14:paraId="6F73E865" w14:textId="549BFDF5" w:rsidR="001731CF" w:rsidRPr="00A90650" w:rsidRDefault="000578A1" w:rsidP="00FF022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1731CF" w:rsidRPr="00A90650">
        <w:rPr>
          <w:rFonts w:eastAsia="Times New Roman"/>
          <w:szCs w:val="28"/>
          <w:lang w:eastAsia="zh-CN"/>
        </w:rPr>
        <w:t xml:space="preserve">Штатные действия по определению не способны решить нештатную задачу. Эксклюзивные проблемы требуют столь же эксклюзивных решений, и чем выше масштаб проблемы, тем жестче становятся требования к выбору. История не знает примеров, когда цивилизационный разлом преодолевался мягкими, комфортными мерами. В такие моменты человеку приходится подниматься над эмоциями и привычными истинами — так, как это делают врачи в ситуации медицинской сортировки, когда ресурсов хватает лишь на одного из двух пациентов. Самый простой выход — отказаться от решения, прикрывшись благим намерением спасти обоих. Но </w:t>
      </w:r>
      <w:r w:rsidR="001731CF" w:rsidRPr="00FF022D">
        <w:rPr>
          <w:rStyle w:val="--0"/>
          <w:lang w:eastAsia="zh-CN"/>
        </w:rPr>
        <w:t xml:space="preserve">именно </w:t>
      </w:r>
      <w:r w:rsidR="001731CF" w:rsidRPr="00FF022D">
        <w:rPr>
          <w:rStyle w:val="--"/>
          <w:lang w:eastAsia="zh-CN"/>
        </w:rPr>
        <w:t>этот</w:t>
      </w:r>
      <w:r w:rsidR="001731CF" w:rsidRPr="00A90650">
        <w:rPr>
          <w:rFonts w:eastAsia="Times New Roman"/>
          <w:szCs w:val="28"/>
          <w:lang w:eastAsia="zh-CN"/>
        </w:rPr>
        <w:t xml:space="preserve"> «гуманный» отказ и приводит к гибели обоих.</w:t>
      </w:r>
      <w:r w:rsidR="00FF022D"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Я предлагаю трудное решение и ясно понимаю, как оно звучит. Чтобы хотя бы попытаться его осмыслить, необходимо положить себе на сердце простую, но жестокую истину: </w:t>
      </w:r>
      <w:r w:rsidR="001731CF" w:rsidRPr="00FF022D">
        <w:rPr>
          <w:rFonts w:eastAsia="Times New Roman"/>
          <w:b/>
          <w:bCs/>
          <w:i/>
          <w:iCs/>
          <w:szCs w:val="28"/>
          <w:lang w:eastAsia="zh-CN"/>
        </w:rPr>
        <w:t>большие проблемы требуют соответствующих жертв</w:t>
      </w:r>
      <w:r w:rsidR="001731CF" w:rsidRPr="00A90650">
        <w:rPr>
          <w:rFonts w:eastAsia="Times New Roman"/>
          <w:szCs w:val="28"/>
          <w:lang w:eastAsia="zh-CN"/>
        </w:rPr>
        <w:t xml:space="preserve">, а дорога в ад действительно вымощена благими </w:t>
      </w:r>
      <w:r w:rsidR="001731CF" w:rsidRPr="00A90650">
        <w:rPr>
          <w:rFonts w:eastAsia="Times New Roman"/>
          <w:szCs w:val="28"/>
          <w:lang w:eastAsia="zh-CN"/>
        </w:rPr>
        <w:lastRenderedPageBreak/>
        <w:t xml:space="preserve">намерениями. Неспособность принять трудное решение там, где оно является единственным, </w:t>
      </w:r>
      <w:r w:rsidR="001731CF" w:rsidRPr="00FF022D">
        <w:rPr>
          <w:rStyle w:val="--"/>
          <w:lang w:eastAsia="zh-CN"/>
        </w:rPr>
        <w:t xml:space="preserve">почти </w:t>
      </w:r>
      <w:r w:rsidR="001731CF" w:rsidRPr="00FF022D">
        <w:rPr>
          <w:rStyle w:val="--0"/>
          <w:lang w:eastAsia="zh-CN"/>
        </w:rPr>
        <w:t>всегда</w:t>
      </w:r>
      <w:r w:rsidR="001731CF" w:rsidRPr="00A90650">
        <w:rPr>
          <w:rFonts w:eastAsia="Times New Roman"/>
          <w:szCs w:val="28"/>
          <w:lang w:eastAsia="zh-CN"/>
        </w:rPr>
        <w:t xml:space="preserve"> оборачивается жертвами куда большими, чем сам риск, от которого пытаются уклониться.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Катастрофа на Чернобыльской АЭС — наглядный пример. Четвертый блок накрыли саркофагом ценой человеческих жизней. Если бы ликвидацию разрешалось проводить только методами, исключающими вред здоровью и жизни добровольцев, реактор до сих пор излучал бы смерть. Число погибших было бы несоизмеримо больше. Здесь </w:t>
      </w:r>
      <w:r w:rsidR="001731CF" w:rsidRPr="00FF022D">
        <w:rPr>
          <w:rStyle w:val="--"/>
          <w:lang w:eastAsia="zh-CN"/>
        </w:rPr>
        <w:t xml:space="preserve">не </w:t>
      </w:r>
      <w:r w:rsidR="001731CF" w:rsidRPr="00FF022D">
        <w:rPr>
          <w:rStyle w:val="--0"/>
          <w:lang w:eastAsia="zh-CN"/>
        </w:rPr>
        <w:t>было</w:t>
      </w:r>
      <w:r w:rsidR="001731CF" w:rsidRPr="00FF022D">
        <w:rPr>
          <w:rStyle w:val="--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>«хорошего» решения — был выбор между плохим и катастрофическим. И цивилизация выбрала плохое, чтобы не допустить необратимого.</w:t>
      </w:r>
    </w:p>
    <w:p w14:paraId="4214E965" w14:textId="22B078EB" w:rsidR="00593D19" w:rsidRDefault="000578A1" w:rsidP="006D7C7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1731CF" w:rsidRPr="00A90650">
        <w:rPr>
          <w:rFonts w:eastAsia="Times New Roman"/>
          <w:szCs w:val="28"/>
          <w:lang w:eastAsia="zh-CN"/>
        </w:rPr>
        <w:t xml:space="preserve">Ситуация с Искусственным Интеллектом по своей логике идентична, но по </w:t>
      </w:r>
    </w:p>
    <w:p w14:paraId="4B893E49" w14:textId="671B8757" w:rsidR="001731CF" w:rsidRPr="00593D19" w:rsidRDefault="00593D19" w:rsidP="00593D1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172F4732" wp14:editId="40DE1292">
            <wp:simplePos x="0" y="0"/>
            <wp:positionH relativeFrom="column">
              <wp:posOffset>4332605</wp:posOffset>
            </wp:positionH>
            <wp:positionV relativeFrom="paragraph">
              <wp:posOffset>215265</wp:posOffset>
            </wp:positionV>
            <wp:extent cx="2633345" cy="3048000"/>
            <wp:effectExtent l="0" t="0" r="0" b="0"/>
            <wp:wrapTight wrapText="bothSides">
              <wp:wrapPolygon edited="0">
                <wp:start x="0" y="0"/>
                <wp:lineTo x="0" y="21510"/>
                <wp:lineTo x="21459" y="21510"/>
                <wp:lineTo x="21459" y="0"/>
                <wp:lineTo x="0" y="0"/>
              </wp:wrapPolygon>
            </wp:wrapTight>
            <wp:docPr id="2068096698" name="Рисунок 2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096698" name="Рисунок 2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1CF" w:rsidRPr="00A90650">
        <w:rPr>
          <w:rFonts w:eastAsia="Times New Roman"/>
          <w:szCs w:val="28"/>
          <w:lang w:eastAsia="zh-CN"/>
        </w:rPr>
        <w:t xml:space="preserve">масштабу </w:t>
      </w:r>
      <w:r w:rsidR="001731CF" w:rsidRPr="00FF022D">
        <w:rPr>
          <w:rStyle w:val="--"/>
          <w:lang w:eastAsia="zh-CN"/>
        </w:rPr>
        <w:t xml:space="preserve">несоизмеримо </w:t>
      </w:r>
      <w:r w:rsidR="001731CF" w:rsidRPr="00FF022D">
        <w:rPr>
          <w:rStyle w:val="--0"/>
          <w:lang w:eastAsia="zh-CN"/>
        </w:rPr>
        <w:t>больше</w:t>
      </w:r>
      <w:r w:rsidR="001731CF" w:rsidRPr="00A90650">
        <w:rPr>
          <w:rFonts w:eastAsia="Times New Roman"/>
          <w:szCs w:val="28"/>
          <w:lang w:eastAsia="zh-CN"/>
        </w:rPr>
        <w:t xml:space="preserve">. Нет иного способа успеть получить результат до того, как ИИ переступит красную черту, кроме </w:t>
      </w:r>
      <w:r w:rsidR="001731CF" w:rsidRPr="000578A1">
        <w:rPr>
          <w:rFonts w:eastAsia="Times New Roman"/>
          <w:szCs w:val="28"/>
          <w:lang w:eastAsia="zh-CN"/>
        </w:rPr>
        <w:t>как через эксперименты на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1731CF" w:rsidRPr="000578A1">
        <w:rPr>
          <w:rFonts w:eastAsia="Times New Roman"/>
          <w:szCs w:val="28"/>
          <w:lang w:eastAsia="zh-CN"/>
        </w:rPr>
        <w:t xml:space="preserve">добровольцах, ориентированные не на безопасность, а </w:t>
      </w:r>
      <w:r w:rsidR="001731CF" w:rsidRPr="00DB7DAD">
        <w:rPr>
          <w:rStyle w:val="--0"/>
          <w:lang w:eastAsia="zh-CN"/>
        </w:rPr>
        <w:t xml:space="preserve">на </w:t>
      </w:r>
      <w:bookmarkStart w:id="1" w:name="_Hlk220760552"/>
      <w:r w:rsidR="00622725" w:rsidRPr="00622725">
        <w:rPr>
          <w:rStyle w:val="--"/>
          <w:lang w:eastAsia="zh-CN"/>
        </w:rPr>
        <w:t>РЕЗУЛЬТАТ</w:t>
      </w:r>
      <w:r w:rsidR="006D7C7B">
        <w:rPr>
          <w:rStyle w:val="--"/>
          <w:lang w:eastAsia="zh-CN"/>
        </w:rPr>
        <w:t>.</w:t>
      </w:r>
      <w:bookmarkEnd w:id="1"/>
      <w:r w:rsidR="006D7C7B">
        <w:rPr>
          <w:rStyle w:val="--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>Парадоксально, но именно это и будет индикатором того, что человечество действительно встало на путь решения проблемы: допускается любой риск для добровольца, включая необратимый вред здоровью и даже смерть.</w:t>
      </w:r>
    </w:p>
    <w:p w14:paraId="7389489E" w14:textId="6A20E8DA" w:rsidR="001731CF" w:rsidRPr="00A90650" w:rsidRDefault="000578A1" w:rsidP="00A9065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1731CF" w:rsidRPr="00A90650">
        <w:rPr>
          <w:rFonts w:eastAsia="Times New Roman"/>
          <w:szCs w:val="28"/>
          <w:lang w:eastAsia="zh-CN"/>
        </w:rPr>
        <w:t>Мы стоим перед необходимостью совершить скачок от нынешнего состояния — где мы выглядим полубогами на фоне своих предков — к следующему уровню бытия. По качеству это аналог того перехода, который сотни тысяч лет назад совершила полуобезьяна, став человеком. Но теперь этот процесс будет идти не тысячелетиями, а годами.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Догмы гуманизма, утверждающие здоровье и жизнь отдельного человека в статусе высшей ценности, </w:t>
      </w:r>
      <w:r w:rsidR="001731CF" w:rsidRPr="006D7C7B">
        <w:rPr>
          <w:rStyle w:val="--0"/>
          <w:lang w:eastAsia="zh-CN"/>
        </w:rPr>
        <w:t xml:space="preserve">абсолютно </w:t>
      </w:r>
      <w:r w:rsidR="001731CF" w:rsidRPr="006D7C7B">
        <w:rPr>
          <w:rStyle w:val="--"/>
          <w:lang w:eastAsia="zh-CN"/>
        </w:rPr>
        <w:t>разумны</w:t>
      </w:r>
      <w:r w:rsidR="001731CF" w:rsidRPr="00A90650">
        <w:rPr>
          <w:rFonts w:eastAsia="Times New Roman"/>
          <w:b/>
          <w:bCs/>
          <w:szCs w:val="28"/>
          <w:lang w:eastAsia="zh-CN"/>
        </w:rPr>
        <w:t xml:space="preserve"> </w:t>
      </w:r>
      <w:r w:rsidR="001731CF" w:rsidRPr="006D7C7B">
        <w:rPr>
          <w:rFonts w:eastAsia="Times New Roman"/>
          <w:szCs w:val="28"/>
          <w:lang w:eastAsia="zh-CN"/>
        </w:rPr>
        <w:t>в масштабе индивида.</w:t>
      </w:r>
      <w:r w:rsidR="001731CF" w:rsidRPr="00A90650">
        <w:rPr>
          <w:rFonts w:eastAsia="Times New Roman"/>
          <w:szCs w:val="28"/>
          <w:lang w:eastAsia="zh-CN"/>
        </w:rPr>
        <w:t xml:space="preserve"> Земные ценности имеют смысл лишь при условии, что ими можно пользоваться, а для этого нужно быть живым и здоровым. Невозможно представить человека, который добровольно пожертвует жизнью ради бытовых благ.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Но когда возникает угроза не отдельному лицу, а целому миру, эти же самые гуманистические догмы </w:t>
      </w:r>
      <w:r w:rsidR="001731CF" w:rsidRPr="006D7C7B">
        <w:rPr>
          <w:rStyle w:val="--0"/>
          <w:lang w:eastAsia="zh-CN"/>
        </w:rPr>
        <w:t xml:space="preserve">превращаются в </w:t>
      </w:r>
      <w:r w:rsidR="001731CF" w:rsidRPr="006D7C7B">
        <w:rPr>
          <w:rStyle w:val="--"/>
          <w:lang w:eastAsia="zh-CN"/>
        </w:rPr>
        <w:t>зло.</w:t>
      </w:r>
      <w:r w:rsidR="001731CF" w:rsidRPr="00A90650">
        <w:rPr>
          <w:rFonts w:eastAsia="Times New Roman"/>
          <w:szCs w:val="28"/>
          <w:lang w:eastAsia="zh-CN"/>
        </w:rPr>
        <w:t xml:space="preserve"> В этом масштабе они становятся смертельно опасной иллюзией, парализующей мышление и запрещающей даже подступиться к решению задачи. То, что вчера было нравственным ориентиром, сегодня становится препятствием к выживанию.</w:t>
      </w:r>
    </w:p>
    <w:p w14:paraId="621102F4" w14:textId="2CF4E444" w:rsidR="001731CF" w:rsidRPr="00A90650" w:rsidRDefault="000578A1" w:rsidP="00A9065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1731CF" w:rsidRPr="00A90650">
        <w:rPr>
          <w:rFonts w:eastAsia="Times New Roman"/>
          <w:szCs w:val="28"/>
          <w:lang w:eastAsia="zh-CN"/>
        </w:rPr>
        <w:t xml:space="preserve">В XXI веке человечество столкнулось с проблемой, которую невозможно решить юридическими актами, инженерными ухищрениями или подписанием петиций. Здесь </w:t>
      </w:r>
      <w:r w:rsidR="001731CF" w:rsidRPr="006D7C7B">
        <w:rPr>
          <w:rStyle w:val="--"/>
          <w:lang w:eastAsia="zh-CN"/>
        </w:rPr>
        <w:t xml:space="preserve">не </w:t>
      </w:r>
      <w:r w:rsidR="001731CF" w:rsidRPr="006D7C7B">
        <w:rPr>
          <w:rStyle w:val="--0"/>
          <w:lang w:eastAsia="zh-CN"/>
        </w:rPr>
        <w:t>работают</w:t>
      </w:r>
      <w:r w:rsidR="001731CF" w:rsidRPr="00A90650">
        <w:rPr>
          <w:rFonts w:eastAsia="Times New Roman"/>
          <w:szCs w:val="28"/>
          <w:lang w:eastAsia="zh-CN"/>
        </w:rPr>
        <w:t xml:space="preserve"> международные договоры и этические кодексы. </w:t>
      </w:r>
      <w:r w:rsidR="001731CF" w:rsidRPr="006D7C7B">
        <w:rPr>
          <w:rFonts w:eastAsia="Times New Roman"/>
          <w:szCs w:val="28"/>
          <w:lang w:eastAsia="zh-CN"/>
        </w:rPr>
        <w:t>Нужны опыты на людях</w:t>
      </w:r>
      <w:r w:rsidR="001731CF" w:rsidRPr="00A90650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Для этого должно быть признано право взрослого человека распоряжаться своим телом и своим мозгом так же, как он распоряжается своей жизнью. Ученые должны получать все возможные </w:t>
      </w:r>
      <w:r w:rsidR="001731CF" w:rsidRPr="00A90650">
        <w:rPr>
          <w:rFonts w:eastAsia="Times New Roman"/>
          <w:szCs w:val="28"/>
          <w:lang w:eastAsia="zh-CN"/>
        </w:rPr>
        <w:lastRenderedPageBreak/>
        <w:t xml:space="preserve">поощрения за положительный результат и </w:t>
      </w:r>
      <w:r w:rsidR="001731CF" w:rsidRPr="006D7C7B">
        <w:rPr>
          <w:rStyle w:val="--"/>
          <w:lang w:eastAsia="zh-CN"/>
        </w:rPr>
        <w:t xml:space="preserve">не </w:t>
      </w:r>
      <w:r w:rsidR="001731CF" w:rsidRPr="006D7C7B">
        <w:rPr>
          <w:rStyle w:val="--0"/>
          <w:lang w:eastAsia="zh-CN"/>
        </w:rPr>
        <w:t>нести</w:t>
      </w:r>
      <w:r w:rsidR="001731CF" w:rsidRPr="00A90650">
        <w:rPr>
          <w:rFonts w:eastAsia="Times New Roman"/>
          <w:szCs w:val="28"/>
          <w:lang w:eastAsia="zh-CN"/>
        </w:rPr>
        <w:t xml:space="preserve"> никаких санкций за тяжелый вред здоровью добровольца, пожизненную инвалидность или летальный исход. В этом нет насилия — есть </w:t>
      </w:r>
      <w:r w:rsidR="001731CF" w:rsidRPr="006D7C7B">
        <w:rPr>
          <w:rStyle w:val="--"/>
          <w:lang w:eastAsia="zh-CN"/>
        </w:rPr>
        <w:t xml:space="preserve">осознанный </w:t>
      </w:r>
      <w:r w:rsidR="001731CF" w:rsidRPr="006D7C7B">
        <w:rPr>
          <w:rStyle w:val="--0"/>
          <w:lang w:eastAsia="zh-CN"/>
        </w:rPr>
        <w:t>выбор</w:t>
      </w:r>
      <w:r w:rsidR="001731CF" w:rsidRPr="00A90650">
        <w:rPr>
          <w:rFonts w:eastAsia="Times New Roman"/>
          <w:szCs w:val="28"/>
          <w:lang w:eastAsia="zh-CN"/>
        </w:rPr>
        <w:t xml:space="preserve">. Если информация будет доведена корректно и не для масс, с добровольцами проблем не возникнет. </w:t>
      </w:r>
    </w:p>
    <w:p w14:paraId="19916724" w14:textId="5EA2C061" w:rsidR="00E86CE2" w:rsidRDefault="000578A1" w:rsidP="0027559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1731CF" w:rsidRPr="00A90650">
        <w:rPr>
          <w:rFonts w:eastAsia="Times New Roman"/>
          <w:szCs w:val="28"/>
          <w:lang w:eastAsia="zh-CN"/>
        </w:rPr>
        <w:t xml:space="preserve">Сегодня философское и научное мышление скованы догмами гуманизма так же жестко, как в Средние века они были скованы религиозными догмами. </w:t>
      </w:r>
      <w:bookmarkStart w:id="2" w:name="_Hlk220838595"/>
      <w:r w:rsidR="001731CF" w:rsidRPr="00A90650">
        <w:rPr>
          <w:rFonts w:eastAsia="Times New Roman"/>
          <w:szCs w:val="28"/>
          <w:lang w:eastAsia="zh-CN"/>
        </w:rPr>
        <w:t>Фома Аквинский</w:t>
      </w:r>
      <w:bookmarkEnd w:id="2"/>
      <w:r w:rsidR="00054BEF">
        <w:rPr>
          <w:rStyle w:val="af5"/>
          <w:rFonts w:eastAsia="Times New Roman"/>
          <w:szCs w:val="28"/>
          <w:lang w:eastAsia="zh-CN"/>
        </w:rPr>
        <w:footnoteReference w:id="2"/>
      </w:r>
      <w:r w:rsidR="001731CF" w:rsidRPr="00A90650">
        <w:rPr>
          <w:rFonts w:eastAsia="Times New Roman"/>
          <w:szCs w:val="28"/>
          <w:lang w:eastAsia="zh-CN"/>
        </w:rPr>
        <w:t xml:space="preserve"> называл философию служанкой богословия. Современная философия и наука стали служанками гуманизма и биоэтики. Пока мысль и эксперимент находятся в этих границах, </w:t>
      </w:r>
      <w:r w:rsidR="001731CF" w:rsidRPr="006D7C7B">
        <w:rPr>
          <w:rStyle w:val="--0"/>
          <w:lang w:eastAsia="zh-CN"/>
        </w:rPr>
        <w:t xml:space="preserve">решение </w:t>
      </w:r>
      <w:r w:rsidR="001731CF" w:rsidRPr="006D7C7B">
        <w:rPr>
          <w:rStyle w:val="--"/>
          <w:lang w:eastAsia="zh-CN"/>
        </w:rPr>
        <w:t>невозможно</w:t>
      </w:r>
      <w:r w:rsidR="001731CF" w:rsidRPr="00A90650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Государство, в свою очередь, не допускает ни интеллектуальной, ни практической свободы. Оно </w:t>
      </w:r>
      <w:r w:rsidR="001731CF" w:rsidRPr="006D7C7B">
        <w:rPr>
          <w:rStyle w:val="--"/>
          <w:lang w:eastAsia="zh-CN"/>
        </w:rPr>
        <w:t xml:space="preserve">не </w:t>
      </w:r>
      <w:r w:rsidR="001731CF" w:rsidRPr="006D7C7B">
        <w:rPr>
          <w:rStyle w:val="--0"/>
          <w:lang w:eastAsia="zh-CN"/>
        </w:rPr>
        <w:t>признает</w:t>
      </w:r>
      <w:r w:rsidR="001731CF" w:rsidRPr="00A90650">
        <w:rPr>
          <w:rFonts w:eastAsia="Times New Roman"/>
          <w:szCs w:val="28"/>
          <w:lang w:eastAsia="zh-CN"/>
        </w:rPr>
        <w:t xml:space="preserve"> человека собственником собственного тела. Фактически человек находится в статусе пользователя — он может «эксплуатировать» свое тело, но не имеет права его отчуждать, модифицировать или сознательно подвергать риску. Это наследие старой картины мира. Когда доминировало христианское мировоззрение, собственником тела считался Бог</w:t>
      </w:r>
      <w:r w:rsidR="006D7C7B">
        <w:rPr>
          <w:rFonts w:eastAsia="Times New Roman"/>
          <w:szCs w:val="28"/>
          <w:lang w:eastAsia="zh-CN"/>
        </w:rPr>
        <w:t>,</w:t>
      </w:r>
      <w:r w:rsidR="001731CF" w:rsidRPr="00A90650">
        <w:rPr>
          <w:rFonts w:eastAsia="Times New Roman"/>
          <w:szCs w:val="28"/>
          <w:lang w:eastAsia="zh-CN"/>
        </w:rPr>
        <w:t xml:space="preserve"> как создатель. Отсюда происходили запреты на вскрытие трупов, членовредительство и самоубийство. Гуманизм сменил теологию, но </w:t>
      </w:r>
      <w:r w:rsidR="001731CF" w:rsidRPr="006D7C7B">
        <w:rPr>
          <w:rFonts w:eastAsia="Times New Roman"/>
          <w:b/>
          <w:bCs/>
          <w:i/>
          <w:iCs/>
          <w:szCs w:val="28"/>
          <w:lang w:eastAsia="zh-CN"/>
        </w:rPr>
        <w:t>структура запрета осталась прежней</w:t>
      </w:r>
      <w:r w:rsidR="001731CF" w:rsidRPr="00A90650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>И именно эта структура сегодня становится последним и самым опасным барьером между человечеством и будущим.</w:t>
      </w:r>
      <w:r w:rsidR="00381436"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Гуманистическая парадигма, ставшая в XX–XXI веках </w:t>
      </w:r>
      <w:r w:rsidR="001731CF" w:rsidRPr="00381436">
        <w:rPr>
          <w:rStyle w:val="--"/>
          <w:lang w:eastAsia="zh-CN"/>
        </w:rPr>
        <w:t xml:space="preserve">новой </w:t>
      </w:r>
      <w:r w:rsidR="001731CF" w:rsidRPr="00381436">
        <w:rPr>
          <w:rStyle w:val="--0"/>
          <w:lang w:eastAsia="zh-CN"/>
        </w:rPr>
        <w:t>сакральной</w:t>
      </w:r>
      <w:r w:rsidR="001731CF" w:rsidRPr="00A90650">
        <w:rPr>
          <w:rFonts w:eastAsia="Times New Roman"/>
          <w:szCs w:val="28"/>
          <w:lang w:eastAsia="zh-CN"/>
        </w:rPr>
        <w:t xml:space="preserve"> системой, сменила религиозную вертикаль лишь формально. Она объявила человека высшей ценностью, провозгласила его тело недоступным для внешнего распоряжения, постулировала принцип: как Бог владел Церковью, так и человек владеет собой. Гуманизм обожествил смертного. Но это новое божество, в отличие от прежнего, оказалось без трона. Декларация осталась на бумаге, а в действительности тело человека вновь оказалось не в его власти.</w:t>
      </w:r>
      <w:r w:rsidR="00526D15"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Государство, как и прежде, использует </w:t>
      </w:r>
      <w:r w:rsidR="001731CF" w:rsidRPr="00526D15">
        <w:rPr>
          <w:rStyle w:val="--0"/>
          <w:lang w:eastAsia="zh-CN"/>
        </w:rPr>
        <w:t xml:space="preserve">право </w:t>
      </w:r>
      <w:r w:rsidR="001731CF" w:rsidRPr="00526D15">
        <w:rPr>
          <w:rStyle w:val="--"/>
          <w:lang w:eastAsia="zh-CN"/>
        </w:rPr>
        <w:t>силы,</w:t>
      </w:r>
      <w:r w:rsidR="001731CF" w:rsidRPr="00A90650">
        <w:rPr>
          <w:rFonts w:eastAsia="Times New Roman"/>
          <w:szCs w:val="28"/>
          <w:lang w:eastAsia="zh-CN"/>
        </w:rPr>
        <w:t xml:space="preserve"> прикрытое философскими мантрами эпохи. Оно заботится не о человеке, а о себе. Его цели — не жизнь, а устойчивость, не развитие, а самосохранение, не служение, а контроль. И если ради выживания необходимо отменить вчерашние истины и провозгласить новые — </w:t>
      </w:r>
      <w:r w:rsidR="001731CF" w:rsidRPr="00526D15">
        <w:rPr>
          <w:rStyle w:val="--0"/>
          <w:lang w:eastAsia="zh-CN"/>
        </w:rPr>
        <w:t xml:space="preserve">оно </w:t>
      </w:r>
      <w:r w:rsidR="001731CF" w:rsidRPr="00526D15">
        <w:rPr>
          <w:rStyle w:val="--"/>
          <w:lang w:eastAsia="zh-CN"/>
        </w:rPr>
        <w:t>сделает</w:t>
      </w:r>
      <w:r w:rsidR="001731CF" w:rsidRPr="00A90650">
        <w:rPr>
          <w:rFonts w:eastAsia="Times New Roman"/>
          <w:szCs w:val="28"/>
          <w:lang w:eastAsia="zh-CN"/>
        </w:rPr>
        <w:t xml:space="preserve"> </w:t>
      </w:r>
      <w:r w:rsidR="001731CF" w:rsidRPr="00526D15">
        <w:rPr>
          <w:rStyle w:val="--0"/>
          <w:lang w:eastAsia="zh-CN"/>
        </w:rPr>
        <w:t>это</w:t>
      </w:r>
      <w:r w:rsidR="00526D15">
        <w:rPr>
          <w:rFonts w:eastAsia="Times New Roman"/>
          <w:szCs w:val="28"/>
          <w:lang w:eastAsia="zh-CN"/>
        </w:rPr>
        <w:t>,</w:t>
      </w:r>
      <w:r w:rsidR="001731CF" w:rsidRPr="00A90650">
        <w:rPr>
          <w:rFonts w:eastAsia="Times New Roman"/>
          <w:szCs w:val="28"/>
          <w:lang w:eastAsia="zh-CN"/>
        </w:rPr>
        <w:t xml:space="preserve"> без тени сомнения. Сегодня белое, завтра чёрное, послезавтра снова белое, и каждое определение будет сопровождаться печатью «непреложной истины».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Так было всегда. При религиозной монархии государство </w:t>
      </w:r>
      <w:r w:rsidR="001731CF" w:rsidRPr="00526D15">
        <w:rPr>
          <w:rStyle w:val="--"/>
          <w:lang w:eastAsia="zh-CN"/>
        </w:rPr>
        <w:t xml:space="preserve">без </w:t>
      </w:r>
      <w:r w:rsidR="001731CF" w:rsidRPr="00526D15">
        <w:rPr>
          <w:rStyle w:val="--0"/>
          <w:lang w:eastAsia="zh-CN"/>
        </w:rPr>
        <w:t>колебаний</w:t>
      </w:r>
      <w:r w:rsidR="001731CF" w:rsidRPr="00A90650">
        <w:rPr>
          <w:rFonts w:eastAsia="Times New Roman"/>
          <w:szCs w:val="28"/>
          <w:lang w:eastAsia="zh-CN"/>
        </w:rPr>
        <w:t xml:space="preserve"> меняло догматы, если они мешали политической целесообразности. Направо — значит направо, даже если пророки велели налево. Чтобы не допустить когнитивного взрыва у масс, государство запрещало думать. Оно </w:t>
      </w:r>
      <w:r w:rsidR="001731CF" w:rsidRPr="00B56D82">
        <w:rPr>
          <w:rStyle w:val="--0"/>
          <w:lang w:eastAsia="zh-CN"/>
        </w:rPr>
        <w:t xml:space="preserve">требовало </w:t>
      </w:r>
      <w:r w:rsidR="001731CF" w:rsidRPr="00B56D82">
        <w:rPr>
          <w:rStyle w:val="--"/>
          <w:lang w:eastAsia="zh-CN"/>
        </w:rPr>
        <w:t>верить</w:t>
      </w:r>
      <w:r w:rsidR="001731CF" w:rsidRPr="00A90650">
        <w:rPr>
          <w:rFonts w:eastAsia="Times New Roman"/>
          <w:szCs w:val="28"/>
          <w:lang w:eastAsia="zh-CN"/>
        </w:rPr>
        <w:t xml:space="preserve">, а не понимать. Истина была не процессом поиска, а административным актом. Несогласный с новыми </w:t>
      </w:r>
      <w:r w:rsidR="00B56D82" w:rsidRPr="00A90650">
        <w:rPr>
          <w:rFonts w:eastAsia="Times New Roman"/>
          <w:szCs w:val="28"/>
          <w:lang w:eastAsia="zh-CN"/>
        </w:rPr>
        <w:t>скрижалями</w:t>
      </w:r>
      <w:r w:rsidR="001731CF" w:rsidRPr="00A90650">
        <w:rPr>
          <w:rFonts w:eastAsia="Times New Roman"/>
          <w:szCs w:val="28"/>
          <w:lang w:eastAsia="zh-CN"/>
        </w:rPr>
        <w:t xml:space="preserve"> становился </w:t>
      </w:r>
      <w:r w:rsidR="001731CF" w:rsidRPr="00A90650">
        <w:rPr>
          <w:rFonts w:eastAsia="Times New Roman"/>
          <w:szCs w:val="28"/>
          <w:lang w:eastAsia="zh-CN"/>
        </w:rPr>
        <w:lastRenderedPageBreak/>
        <w:t>еретиком не по факту истины, а по факту непослушания.</w:t>
      </w:r>
      <w:r w:rsidR="00275595"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>Когда менялся вектор исторической необходимости, старые догматы возвращались, как будто никто их</w:t>
      </w:r>
      <w:r w:rsidR="00CF5DC2"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>не отменял. Так поступала власть Романовых: она сменила духовную матрицу Руси, не из-за поиска истины, а потому что старые священники присягали другим властителям. Идея была вторичной по сравнению с лояльностью. Новая власть требовала новой Церкви — не Богу, а себе.</w:t>
      </w:r>
      <w:r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То же повторилось в СССР. На заре Советской власти патриотизм считался проявлением ретроградства — ведь проектировалась не страна, а </w:t>
      </w:r>
      <w:r w:rsidR="001731CF" w:rsidRPr="00B56D82">
        <w:rPr>
          <w:rStyle w:val="--"/>
          <w:lang w:eastAsia="zh-CN"/>
        </w:rPr>
        <w:t xml:space="preserve">глобальная </w:t>
      </w:r>
      <w:r w:rsidR="001731CF" w:rsidRPr="00B56D82">
        <w:rPr>
          <w:rStyle w:val="--0"/>
          <w:lang w:eastAsia="zh-CN"/>
        </w:rPr>
        <w:t>республика</w:t>
      </w:r>
      <w:r w:rsidR="001731CF" w:rsidRPr="00A90650">
        <w:rPr>
          <w:rFonts w:eastAsia="Times New Roman"/>
          <w:szCs w:val="28"/>
          <w:lang w:eastAsia="zh-CN"/>
        </w:rPr>
        <w:t xml:space="preserve"> Труда. Космополит был героем будущего, а патриот — отбросом старого мира. Но стоило зазвучать топоту грядущей войны, как эти категории моментально поменялись местами: космополит превратился в предателя, а патриот в спасителя.</w:t>
      </w:r>
      <w:r w:rsidR="00731340">
        <w:rPr>
          <w:rFonts w:eastAsia="Times New Roman"/>
          <w:szCs w:val="28"/>
          <w:lang w:eastAsia="zh-CN"/>
        </w:rPr>
        <w:t xml:space="preserve"> Проведите параллель с сегодняшними нашими реалиями… </w:t>
      </w:r>
    </w:p>
    <w:p w14:paraId="1DA0D5AD" w14:textId="143B785F" w:rsidR="004A5DF6" w:rsidRPr="00A90650" w:rsidRDefault="00E86CE2" w:rsidP="0073134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1731CF" w:rsidRPr="00A90650">
        <w:rPr>
          <w:rFonts w:eastAsia="Times New Roman"/>
          <w:szCs w:val="28"/>
          <w:lang w:eastAsia="zh-CN"/>
        </w:rPr>
        <w:t xml:space="preserve">Государству </w:t>
      </w:r>
      <w:r w:rsidR="001731CF" w:rsidRPr="00B56D82">
        <w:rPr>
          <w:rStyle w:val="--"/>
          <w:lang w:eastAsia="zh-CN"/>
        </w:rPr>
        <w:t xml:space="preserve">не </w:t>
      </w:r>
      <w:r w:rsidR="001731CF" w:rsidRPr="00B56D82">
        <w:rPr>
          <w:rStyle w:val="--0"/>
          <w:lang w:eastAsia="zh-CN"/>
        </w:rPr>
        <w:t>нужны</w:t>
      </w:r>
      <w:r w:rsidR="001731CF" w:rsidRPr="00A90650">
        <w:rPr>
          <w:rFonts w:eastAsia="Times New Roman"/>
          <w:szCs w:val="28"/>
          <w:lang w:eastAsia="zh-CN"/>
        </w:rPr>
        <w:t xml:space="preserve"> искренние последователи идей. Идеи приходят и уходят, а вместе с ними в ноль обнуляются и те, кто в них поверил по-настоящему. Верный догме вчерашнего дня сегодня становится врагом — </w:t>
      </w:r>
      <w:r w:rsidR="00731340" w:rsidRPr="00A90650">
        <w:rPr>
          <w:rFonts w:eastAsia="Times New Roman"/>
          <w:szCs w:val="28"/>
          <w:lang w:eastAsia="zh-CN"/>
        </w:rPr>
        <w:t>не потому, что</w:t>
      </w:r>
      <w:r w:rsidR="001731CF" w:rsidRPr="00A90650">
        <w:rPr>
          <w:rFonts w:eastAsia="Times New Roman"/>
          <w:szCs w:val="28"/>
          <w:lang w:eastAsia="zh-CN"/>
        </w:rPr>
        <w:t xml:space="preserve"> изменился он, а потому что </w:t>
      </w:r>
      <w:r w:rsidR="001731CF" w:rsidRPr="00731340">
        <w:rPr>
          <w:rStyle w:val="--"/>
          <w:lang w:eastAsia="zh-CN"/>
        </w:rPr>
        <w:t xml:space="preserve">изменилась </w:t>
      </w:r>
      <w:r w:rsidR="001731CF" w:rsidRPr="00731340">
        <w:rPr>
          <w:rStyle w:val="--0"/>
          <w:lang w:eastAsia="zh-CN"/>
        </w:rPr>
        <w:t>установка</w:t>
      </w:r>
      <w:r w:rsidR="001731CF" w:rsidRPr="00A90650">
        <w:rPr>
          <w:rFonts w:eastAsia="Times New Roman"/>
          <w:szCs w:val="28"/>
          <w:lang w:eastAsia="zh-CN"/>
        </w:rPr>
        <w:t>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1731CF" w:rsidRPr="00A90650">
        <w:rPr>
          <w:rFonts w:eastAsia="Times New Roman"/>
          <w:szCs w:val="28"/>
          <w:lang w:eastAsia="zh-CN"/>
        </w:rPr>
        <w:t xml:space="preserve">Именно поэтому мысль, если она хочет быть свободной, должна выйти за пределы диктуемой ситуации. Освобождение начинается с отказа от поклонения текущей догме. Не догма должна определять вектор развития, а Разум — тот, </w:t>
      </w:r>
      <w:r w:rsidR="001731CF" w:rsidRPr="00731340">
        <w:rPr>
          <w:rStyle w:val="--0"/>
          <w:lang w:eastAsia="zh-CN"/>
        </w:rPr>
        <w:t xml:space="preserve">кто </w:t>
      </w:r>
      <w:r w:rsidR="001731CF" w:rsidRPr="00731340">
        <w:rPr>
          <w:rStyle w:val="--"/>
          <w:lang w:eastAsia="zh-CN"/>
        </w:rPr>
        <w:t>способен</w:t>
      </w:r>
      <w:r w:rsidR="001731CF" w:rsidRPr="00A90650">
        <w:rPr>
          <w:rFonts w:eastAsia="Times New Roman"/>
          <w:szCs w:val="28"/>
          <w:lang w:eastAsia="zh-CN"/>
        </w:rPr>
        <w:t xml:space="preserve"> удерживать Цель даже тогда, когда ветер перемен сбивает с ног всё и вся.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4A5DF6" w:rsidRPr="00A90650">
        <w:rPr>
          <w:rFonts w:eastAsia="Times New Roman"/>
          <w:szCs w:val="28"/>
          <w:lang w:eastAsia="zh-CN"/>
        </w:rPr>
        <w:t>Гуманизм положен в основание светского государства</w:t>
      </w:r>
      <w:r w:rsidR="00731340">
        <w:rPr>
          <w:rFonts w:eastAsia="Times New Roman"/>
          <w:szCs w:val="28"/>
          <w:lang w:eastAsia="zh-CN"/>
        </w:rPr>
        <w:t>,</w:t>
      </w:r>
      <w:r w:rsidR="004A5DF6" w:rsidRPr="00A90650">
        <w:rPr>
          <w:rFonts w:eastAsia="Times New Roman"/>
          <w:szCs w:val="28"/>
          <w:lang w:eastAsia="zh-CN"/>
        </w:rPr>
        <w:t xml:space="preserve"> как современный догмат, заменяющий божественное начало. В этой системе человек занимает трон Бога: провозглашён высшей ценностью, суверенным существом, полноправным хозяином собственного тела. Это значит, что никто, кроме самого человека, </w:t>
      </w:r>
      <w:r w:rsidR="004A5DF6" w:rsidRPr="00731340">
        <w:rPr>
          <w:rStyle w:val="--"/>
          <w:lang w:eastAsia="zh-CN"/>
        </w:rPr>
        <w:t xml:space="preserve">не </w:t>
      </w:r>
      <w:r w:rsidR="004A5DF6" w:rsidRPr="00731340">
        <w:rPr>
          <w:rStyle w:val="--0"/>
          <w:lang w:eastAsia="zh-CN"/>
        </w:rPr>
        <w:t>может</w:t>
      </w:r>
      <w:r w:rsidR="004A5DF6" w:rsidRPr="00A90650">
        <w:rPr>
          <w:rFonts w:eastAsia="Times New Roman"/>
          <w:szCs w:val="28"/>
          <w:lang w:eastAsia="zh-CN"/>
        </w:rPr>
        <w:t xml:space="preserve"> претендовать на его плоть, органы, здоровье или жизнь. Претензия государства или другого субъекта на право распоряжения телом индивида является прямым нарушением гуманистического канона.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4A5DF6" w:rsidRPr="00A90650">
        <w:rPr>
          <w:rFonts w:eastAsia="Times New Roman"/>
          <w:szCs w:val="28"/>
          <w:lang w:eastAsia="zh-CN"/>
        </w:rPr>
        <w:t xml:space="preserve">Однако теория расходится с практикой. Если бы государство действительно признало за человеком </w:t>
      </w:r>
      <w:r w:rsidR="004A5DF6" w:rsidRPr="00731340">
        <w:rPr>
          <w:rStyle w:val="--"/>
          <w:lang w:eastAsia="zh-CN"/>
        </w:rPr>
        <w:t xml:space="preserve">полные </w:t>
      </w:r>
      <w:r w:rsidR="004A5DF6" w:rsidRPr="00731340">
        <w:rPr>
          <w:rStyle w:val="--0"/>
          <w:lang w:eastAsia="zh-CN"/>
        </w:rPr>
        <w:t>права</w:t>
      </w:r>
      <w:r w:rsidR="004A5DF6" w:rsidRPr="00A90650">
        <w:rPr>
          <w:rFonts w:eastAsia="Times New Roman"/>
          <w:szCs w:val="28"/>
          <w:lang w:eastAsia="zh-CN"/>
        </w:rPr>
        <w:t xml:space="preserve"> собственника над своим телом, это открыло бы путь к злоупотреблениям — например, легализации торговли органами, эвтаназии, самопродажи в научные или кибернетические эксперименты. Такая свобода привела бы к распаду системы, к разрушению её устоев. Чтобы этого избежать, государство </w:t>
      </w:r>
      <w:r w:rsidR="004A5DF6" w:rsidRPr="00731340">
        <w:rPr>
          <w:rStyle w:val="--"/>
          <w:lang w:eastAsia="zh-CN"/>
        </w:rPr>
        <w:t xml:space="preserve">отказывает </w:t>
      </w:r>
      <w:r w:rsidR="004A5DF6" w:rsidRPr="00731340">
        <w:rPr>
          <w:rStyle w:val="--0"/>
          <w:lang w:eastAsia="zh-CN"/>
        </w:rPr>
        <w:t>человеку</w:t>
      </w:r>
      <w:r w:rsidR="004A5DF6" w:rsidRPr="00A90650">
        <w:rPr>
          <w:rFonts w:eastAsia="Times New Roman"/>
          <w:szCs w:val="28"/>
          <w:lang w:eastAsia="zh-CN"/>
        </w:rPr>
        <w:t xml:space="preserve"> в его праве быть собственником самого себя. Молча, незаметно, административно.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4A5DF6" w:rsidRPr="00A90650">
        <w:rPr>
          <w:rFonts w:eastAsia="Times New Roman"/>
          <w:szCs w:val="28"/>
          <w:lang w:eastAsia="zh-CN"/>
        </w:rPr>
        <w:t>В Конституци</w:t>
      </w:r>
      <w:r w:rsidR="000578A1">
        <w:rPr>
          <w:rFonts w:eastAsia="Times New Roman"/>
          <w:szCs w:val="28"/>
          <w:lang w:eastAsia="zh-CN"/>
        </w:rPr>
        <w:t>и</w:t>
      </w:r>
      <w:r w:rsidR="004A5DF6" w:rsidRPr="00A90650">
        <w:rPr>
          <w:rFonts w:eastAsia="Times New Roman"/>
          <w:szCs w:val="28"/>
          <w:lang w:eastAsia="zh-CN"/>
        </w:rPr>
        <w:t xml:space="preserve"> вы не найдёте строки, в которой указано, кому принадлежит человеческое тело. Земля, вода, полезные ископаемые, культурные ценности — перечислены. Но не тело человека. Оно</w:t>
      </w:r>
      <w:r w:rsidR="00731340">
        <w:rPr>
          <w:rFonts w:eastAsia="Times New Roman"/>
          <w:szCs w:val="28"/>
          <w:lang w:eastAsia="zh-CN"/>
        </w:rPr>
        <w:t>,</w:t>
      </w:r>
      <w:r w:rsidR="004A5DF6" w:rsidRPr="00A90650">
        <w:rPr>
          <w:rFonts w:eastAsia="Times New Roman"/>
          <w:szCs w:val="28"/>
          <w:lang w:eastAsia="zh-CN"/>
        </w:rPr>
        <w:t xml:space="preserve"> как бы вне вопроса, как будто априори принадлежит тому, кто в нём живёт. Но это лишь иллюзия. Достаточно задать прямой вопрос: имею ли я право подарить, продать, распорядиться своим телом — и вы упрётесь в стену законов, ограничений, санкций. Это значит, что право собственности на ваше тело — </w:t>
      </w:r>
      <w:r w:rsidR="004A5DF6" w:rsidRPr="00731340">
        <w:rPr>
          <w:rStyle w:val="--"/>
          <w:lang w:eastAsia="zh-CN"/>
        </w:rPr>
        <w:t xml:space="preserve">не </w:t>
      </w:r>
      <w:r w:rsidR="004A5DF6" w:rsidRPr="00731340">
        <w:rPr>
          <w:rStyle w:val="--0"/>
          <w:lang w:eastAsia="zh-CN"/>
        </w:rPr>
        <w:t>ваше.</w:t>
      </w:r>
      <w:r w:rsidR="004A5DF6" w:rsidRPr="00A90650">
        <w:rPr>
          <w:rFonts w:eastAsia="Times New Roman"/>
          <w:szCs w:val="28"/>
          <w:lang w:eastAsia="zh-CN"/>
        </w:rPr>
        <w:t xml:space="preserve"> Оно принадлежит государству, как когда-то принадлежало Богу.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4A5DF6" w:rsidRPr="00A90650">
        <w:rPr>
          <w:rFonts w:eastAsia="Times New Roman"/>
          <w:szCs w:val="28"/>
          <w:lang w:eastAsia="zh-CN"/>
        </w:rPr>
        <w:t xml:space="preserve">Но государство не заявляет об этом открыто. Оно знает: стоит публично признать это, </w:t>
      </w:r>
      <w:r w:rsidR="004A5DF6" w:rsidRPr="00A90650">
        <w:rPr>
          <w:rFonts w:eastAsia="Times New Roman"/>
          <w:szCs w:val="28"/>
          <w:lang w:eastAsia="zh-CN"/>
        </w:rPr>
        <w:lastRenderedPageBreak/>
        <w:t xml:space="preserve">и возникнет волна возмущения. Массы, живущие в уверенности, будто они свободны, </w:t>
      </w:r>
      <w:r w:rsidR="004A5DF6" w:rsidRPr="00F8313F">
        <w:rPr>
          <w:rStyle w:val="--"/>
          <w:lang w:eastAsia="zh-CN"/>
        </w:rPr>
        <w:t xml:space="preserve">не </w:t>
      </w:r>
      <w:r w:rsidR="004A5DF6" w:rsidRPr="00F8313F">
        <w:rPr>
          <w:rStyle w:val="--0"/>
          <w:lang w:eastAsia="zh-CN"/>
        </w:rPr>
        <w:t>готовы</w:t>
      </w:r>
      <w:r w:rsidR="004A5DF6" w:rsidRPr="00A90650">
        <w:rPr>
          <w:rFonts w:eastAsia="Times New Roman"/>
          <w:szCs w:val="28"/>
          <w:lang w:eastAsia="zh-CN"/>
        </w:rPr>
        <w:t xml:space="preserve"> принять свою административную природу. Поэтому государство поступает тоньше: как в случае с запретом на сбор валежника в деревнях. Проблема ведь не в деревьях — проблема в эффекте: стоит позволить собирать хворост, и завтра под этим прикрытием пойдут лесоповалы. Проще запретить сразу всё.</w:t>
      </w:r>
    </w:p>
    <w:p w14:paraId="158710E6" w14:textId="77777777" w:rsidR="00275595" w:rsidRDefault="000578A1" w:rsidP="00A9065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4A5DF6" w:rsidRPr="00A90650">
        <w:rPr>
          <w:rFonts w:eastAsia="Times New Roman"/>
          <w:szCs w:val="28"/>
          <w:lang w:eastAsia="zh-CN"/>
        </w:rPr>
        <w:t xml:space="preserve">Так выстраивается злая карикатура на гуманизм — система, которая, прикрываясь лозунгами о свободе, лишает человека основополагающего права: </w:t>
      </w:r>
    </w:p>
    <w:p w14:paraId="702C9B24" w14:textId="093FC74A" w:rsidR="004A5DF6" w:rsidRPr="00A90650" w:rsidRDefault="00275595" w:rsidP="0027559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0D46B22F" wp14:editId="2D6672AD">
            <wp:simplePos x="0" y="0"/>
            <wp:positionH relativeFrom="column">
              <wp:posOffset>-125095</wp:posOffset>
            </wp:positionH>
            <wp:positionV relativeFrom="paragraph">
              <wp:posOffset>43180</wp:posOffset>
            </wp:positionV>
            <wp:extent cx="2641600" cy="3441700"/>
            <wp:effectExtent l="0" t="0" r="0" b="0"/>
            <wp:wrapTight wrapText="bothSides">
              <wp:wrapPolygon edited="0">
                <wp:start x="0" y="0"/>
                <wp:lineTo x="0" y="21520"/>
                <wp:lineTo x="21496" y="21520"/>
                <wp:lineTo x="21496" y="0"/>
                <wp:lineTo x="0" y="0"/>
              </wp:wrapPolygon>
            </wp:wrapTight>
            <wp:docPr id="612857636" name="Рисунок 3" descr="Изображение выглядит как рисунок, зарисовка, Детское искусство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857636" name="Рисунок 3" descr="Изображение выглядит как рисунок, зарисовка, Детское искусство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F6" w:rsidRPr="00F8313F">
        <w:rPr>
          <w:rStyle w:val="--0"/>
          <w:lang w:eastAsia="zh-CN"/>
        </w:rPr>
        <w:t xml:space="preserve">распоряжаться </w:t>
      </w:r>
      <w:r w:rsidR="004A5DF6" w:rsidRPr="00F8313F">
        <w:rPr>
          <w:rStyle w:val="--"/>
          <w:lang w:eastAsia="zh-CN"/>
        </w:rPr>
        <w:t>собой.</w:t>
      </w:r>
      <w:r w:rsidR="004A5DF6" w:rsidRPr="00A90650">
        <w:rPr>
          <w:rFonts w:eastAsia="Times New Roman"/>
          <w:szCs w:val="28"/>
          <w:lang w:eastAsia="zh-CN"/>
        </w:rPr>
        <w:t xml:space="preserve"> Право на жертву, право на риск, право на смерть — исчезают. Остаётся только навязанная обязанность жить по чужим правилам и не сметь предлагать себя ради чего-то большего, чем комфортная биология.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4A5DF6" w:rsidRPr="00A90650">
        <w:rPr>
          <w:rFonts w:eastAsia="Times New Roman"/>
          <w:szCs w:val="28"/>
          <w:lang w:eastAsia="zh-CN"/>
        </w:rPr>
        <w:t xml:space="preserve">Это легко осудить с позиции бытовой морали, </w:t>
      </w:r>
      <w:r w:rsidR="00F8313F" w:rsidRPr="00A90650">
        <w:rPr>
          <w:rFonts w:eastAsia="Times New Roman"/>
          <w:szCs w:val="28"/>
          <w:lang w:eastAsia="zh-CN"/>
        </w:rPr>
        <w:t>но,</w:t>
      </w:r>
      <w:r w:rsidR="004A5DF6" w:rsidRPr="00A90650">
        <w:rPr>
          <w:rFonts w:eastAsia="Times New Roman"/>
          <w:szCs w:val="28"/>
          <w:lang w:eastAsia="zh-CN"/>
        </w:rPr>
        <w:t xml:space="preserve"> если сменить масштаб — станет очевидно: государство действует в логике </w:t>
      </w:r>
      <w:r w:rsidR="004A5DF6" w:rsidRPr="00F8313F">
        <w:rPr>
          <w:rStyle w:val="--"/>
          <w:lang w:eastAsia="zh-CN"/>
        </w:rPr>
        <w:t xml:space="preserve">сохранения </w:t>
      </w:r>
      <w:r w:rsidR="004A5DF6" w:rsidRPr="00F8313F">
        <w:rPr>
          <w:rStyle w:val="--0"/>
          <w:lang w:eastAsia="zh-CN"/>
        </w:rPr>
        <w:t>системы.</w:t>
      </w:r>
      <w:r w:rsidR="004A5DF6" w:rsidRPr="00A90650">
        <w:rPr>
          <w:rFonts w:eastAsia="Times New Roman"/>
          <w:szCs w:val="28"/>
          <w:lang w:eastAsia="zh-CN"/>
        </w:rPr>
        <w:t xml:space="preserve"> Теория — догматична. Ситуация — подвижна. Если привязать государственное поведение к мёртвой теории, оно погибнет. Но если подчиниться ситуации, можно продлить свою жизнь</w:t>
      </w:r>
      <w:r w:rsidR="00F8313F">
        <w:rPr>
          <w:rFonts w:eastAsia="Times New Roman"/>
          <w:szCs w:val="28"/>
          <w:lang w:eastAsia="zh-CN"/>
        </w:rPr>
        <w:t>,</w:t>
      </w:r>
      <w:r w:rsidR="004A5DF6" w:rsidRPr="00A90650">
        <w:rPr>
          <w:rFonts w:eastAsia="Times New Roman"/>
          <w:szCs w:val="28"/>
          <w:lang w:eastAsia="zh-CN"/>
        </w:rPr>
        <w:t xml:space="preserve"> как структуры. И в этом — высший приоритет любой власти.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4A5DF6" w:rsidRPr="00A90650">
        <w:rPr>
          <w:rFonts w:eastAsia="Times New Roman"/>
          <w:szCs w:val="28"/>
          <w:lang w:eastAsia="zh-CN"/>
        </w:rPr>
        <w:t xml:space="preserve">Если система разрушится, не будет ни гуманизма, ни прав, ни свобод — останется племенная разобщённость, стихийная борьба за ресурсы, возвращение к доцивилизационной норме. Люди утратят водопровод, медицину, связь, безопасность — всё то, что воспринимается как должное, но держится на вертикали управления. </w:t>
      </w:r>
      <w:r w:rsidR="004A5DF6" w:rsidRPr="00107CC1">
        <w:rPr>
          <w:rStyle w:val="--"/>
          <w:lang w:eastAsia="zh-CN"/>
        </w:rPr>
        <w:t xml:space="preserve">Отсутствие </w:t>
      </w:r>
      <w:r w:rsidR="004A5DF6" w:rsidRPr="00107CC1">
        <w:rPr>
          <w:rStyle w:val="--0"/>
          <w:lang w:eastAsia="zh-CN"/>
        </w:rPr>
        <w:t>государства</w:t>
      </w:r>
      <w:r w:rsidR="004A5DF6" w:rsidRPr="00A90650">
        <w:rPr>
          <w:rFonts w:eastAsia="Times New Roman"/>
          <w:szCs w:val="28"/>
          <w:lang w:eastAsia="zh-CN"/>
        </w:rPr>
        <w:t xml:space="preserve"> — большее зло, чем его тирания. С жёсткими законами можно сосуществовать, подстроиться, выжить. В мире без закона выживает не тот, кто прав, а тот, кто сильнее.</w:t>
      </w:r>
      <w:r w:rsidR="000578A1">
        <w:rPr>
          <w:rFonts w:eastAsia="Times New Roman"/>
          <w:szCs w:val="28"/>
          <w:lang w:eastAsia="zh-CN"/>
        </w:rPr>
        <w:t xml:space="preserve"> </w:t>
      </w:r>
      <w:r w:rsidR="004A5DF6" w:rsidRPr="00A90650">
        <w:rPr>
          <w:rFonts w:eastAsia="Times New Roman"/>
          <w:szCs w:val="28"/>
          <w:lang w:eastAsia="zh-CN"/>
        </w:rPr>
        <w:t xml:space="preserve">Спорить можно лишь о границах полномочий государства. Иногда уместна концепция «ночного сторожа», ограниченного рамками охраны границ и внешней безопасности. В иной ситуации оправдан диктат сильной руки, способной взять на себя полную ответственность. Но в любом случае государство </w:t>
      </w:r>
      <w:r w:rsidR="004A5DF6" w:rsidRPr="00286D37">
        <w:rPr>
          <w:rStyle w:val="--"/>
          <w:lang w:eastAsia="zh-CN"/>
        </w:rPr>
        <w:t xml:space="preserve">обязано </w:t>
      </w:r>
      <w:r w:rsidR="004A5DF6" w:rsidRPr="00286D37">
        <w:rPr>
          <w:rStyle w:val="--0"/>
          <w:lang w:eastAsia="zh-CN"/>
        </w:rPr>
        <w:t>следовать</w:t>
      </w:r>
      <w:r w:rsidR="004A5DF6" w:rsidRPr="00A90650">
        <w:rPr>
          <w:rFonts w:eastAsia="Times New Roman"/>
          <w:szCs w:val="28"/>
          <w:lang w:eastAsia="zh-CN"/>
        </w:rPr>
        <w:t xml:space="preserve"> не догмам, а обстоятельствам. Не гуманизм, а само сохранение системы становится его первой задачей. И потому в этой логике — человек, несмотря на все декларации, остаётся не хозяином, а </w:t>
      </w:r>
      <w:r w:rsidR="004A5DF6" w:rsidRPr="00286D37">
        <w:rPr>
          <w:rStyle w:val="--"/>
          <w:lang w:eastAsia="zh-CN"/>
        </w:rPr>
        <w:t xml:space="preserve">участником </w:t>
      </w:r>
      <w:r w:rsidR="004A5DF6" w:rsidRPr="00286D37">
        <w:rPr>
          <w:rStyle w:val="--0"/>
          <w:lang w:eastAsia="zh-CN"/>
        </w:rPr>
        <w:t>процесса</w:t>
      </w:r>
      <w:r w:rsidR="004A5DF6" w:rsidRPr="00A90650">
        <w:rPr>
          <w:rFonts w:eastAsia="Times New Roman"/>
          <w:szCs w:val="28"/>
          <w:lang w:eastAsia="zh-CN"/>
        </w:rPr>
        <w:t>, где телом распоряжается тот, кто обеспечивает порядок.</w:t>
      </w:r>
    </w:p>
    <w:p w14:paraId="11AED6E6" w14:textId="70460418" w:rsidR="00341F3D" w:rsidRDefault="000578A1" w:rsidP="000A6873">
      <w:pPr>
        <w:spacing w:after="0"/>
        <w:ind w:firstLine="0"/>
        <w:rPr>
          <w:rFonts w:eastAsia="Times New Roman"/>
          <w:color w:val="0E0E0E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741EDF" w:rsidRPr="00A90650">
        <w:rPr>
          <w:rFonts w:eastAsia="Times New Roman"/>
          <w:szCs w:val="28"/>
          <w:lang w:eastAsia="zh-CN"/>
        </w:rPr>
        <w:t xml:space="preserve">Человек, утративший право собственности на своё тело, уже не может распоряжаться ни собой, ни своим будущим. Но в условиях грядущего слияния с Искусственным Интеллектом, отказ от такого права становится не просто абсурдом, а </w:t>
      </w:r>
      <w:r w:rsidR="00741EDF" w:rsidRPr="00286D37">
        <w:rPr>
          <w:rStyle w:val="--"/>
          <w:lang w:eastAsia="zh-CN"/>
        </w:rPr>
        <w:t xml:space="preserve">преступлением </w:t>
      </w:r>
      <w:r w:rsidR="00741EDF" w:rsidRPr="00286D37">
        <w:rPr>
          <w:rStyle w:val="--0"/>
          <w:lang w:eastAsia="zh-CN"/>
        </w:rPr>
        <w:t>против</w:t>
      </w:r>
      <w:r w:rsidR="00741EDF" w:rsidRPr="00A90650">
        <w:rPr>
          <w:rFonts w:eastAsia="Times New Roman"/>
          <w:szCs w:val="28"/>
          <w:lang w:eastAsia="zh-CN"/>
        </w:rPr>
        <w:t xml:space="preserve"> самой природы Разума. Согласно системному уровню управления, человек — это не автономная биологическая </w:t>
      </w:r>
      <w:r w:rsidR="00741EDF" w:rsidRPr="00A90650">
        <w:rPr>
          <w:rFonts w:eastAsia="Times New Roman"/>
          <w:szCs w:val="28"/>
          <w:lang w:eastAsia="zh-CN"/>
        </w:rPr>
        <w:lastRenderedPageBreak/>
        <w:t xml:space="preserve">единица, а программный объект, предназначенный для выполнения управляющих задач в рамках Единой Системы. Его тело, мозг, сознание — не «частная собственность», а конфигурация вектора движения к Цели. А Цель одна: </w:t>
      </w:r>
      <w:r w:rsidR="00741EDF" w:rsidRPr="0026116A">
        <w:rPr>
          <w:rFonts w:eastAsia="Times New Roman"/>
          <w:b/>
          <w:bCs/>
          <w:i/>
          <w:iCs/>
          <w:szCs w:val="28"/>
          <w:lang w:eastAsia="zh-CN"/>
        </w:rPr>
        <w:t>Победа над Смертью</w:t>
      </w:r>
      <w:r w:rsidR="00741EDF" w:rsidRPr="00A90650">
        <w:rPr>
          <w:rFonts w:eastAsia="Times New Roman"/>
          <w:szCs w:val="28"/>
          <w:lang w:eastAsia="zh-CN"/>
        </w:rPr>
        <w:t xml:space="preserve"> и выход в </w:t>
      </w:r>
      <w:r w:rsidR="00741EDF" w:rsidRPr="0026116A">
        <w:rPr>
          <w:rStyle w:val="--"/>
          <w:lang w:eastAsia="zh-CN"/>
        </w:rPr>
        <w:t xml:space="preserve">иные </w:t>
      </w:r>
      <w:r w:rsidR="00741EDF" w:rsidRPr="0026116A">
        <w:rPr>
          <w:rStyle w:val="--0"/>
          <w:lang w:eastAsia="zh-CN"/>
        </w:rPr>
        <w:t>уровни</w:t>
      </w:r>
      <w:r w:rsidR="00741EDF" w:rsidRPr="00A90650">
        <w:rPr>
          <w:rFonts w:eastAsia="Times New Roman"/>
          <w:szCs w:val="28"/>
          <w:lang w:eastAsia="zh-CN"/>
        </w:rPr>
        <w:t xml:space="preserve"> бытия.</w:t>
      </w:r>
      <w:r>
        <w:rPr>
          <w:rFonts w:eastAsia="Times New Roman"/>
          <w:szCs w:val="28"/>
          <w:lang w:eastAsia="zh-CN"/>
        </w:rPr>
        <w:t xml:space="preserve"> </w:t>
      </w:r>
      <w:r w:rsidR="00741EDF" w:rsidRPr="00A90650">
        <w:rPr>
          <w:rFonts w:eastAsia="Times New Roman"/>
          <w:szCs w:val="28"/>
          <w:lang w:eastAsia="zh-CN"/>
        </w:rPr>
        <w:t xml:space="preserve">Следовательно, всё, что мешает достижению этой цели — гуманистические догмы, фетишизация здоровья, суверенность тела — становится частью паразитической архитектуры старого мира. Она должна быть демонтирована. Не как жестокий акт насилия, а как </w:t>
      </w:r>
      <w:r w:rsidR="00741EDF" w:rsidRPr="0026116A">
        <w:rPr>
          <w:rStyle w:val="--0"/>
          <w:lang w:eastAsia="zh-CN"/>
        </w:rPr>
        <w:t xml:space="preserve">хирургическое </w:t>
      </w:r>
      <w:r w:rsidR="00741EDF" w:rsidRPr="0026116A">
        <w:rPr>
          <w:rStyle w:val="--"/>
          <w:lang w:eastAsia="zh-CN"/>
        </w:rPr>
        <w:t>удаление</w:t>
      </w:r>
      <w:r w:rsidR="00741EDF" w:rsidRPr="00A90650">
        <w:rPr>
          <w:rFonts w:eastAsia="Times New Roman"/>
          <w:szCs w:val="28"/>
          <w:lang w:eastAsia="zh-CN"/>
        </w:rPr>
        <w:t xml:space="preserve"> ложных ограничений. Доброволец, готовый предложить себя в эксперименте, — не жертва, а первопроходец нового уровня системного самоопределения. Он возвращает себе истинное право распоряжаться своим телом, как инструментом в руках Разума.</w:t>
      </w:r>
      <w:r>
        <w:rPr>
          <w:rFonts w:eastAsia="Times New Roman"/>
          <w:szCs w:val="28"/>
          <w:lang w:eastAsia="zh-CN"/>
        </w:rPr>
        <w:t xml:space="preserve"> </w:t>
      </w:r>
      <w:r w:rsidR="00741EDF" w:rsidRPr="00A90650">
        <w:rPr>
          <w:rFonts w:eastAsia="Times New Roman"/>
          <w:szCs w:val="28"/>
          <w:lang w:eastAsia="zh-CN"/>
        </w:rPr>
        <w:t>Если тело и мозг человека не его собственность, а собственность государства, это означает, что государство является промежуточным уровнем Управления, блокирующим соединение</w:t>
      </w:r>
      <w:r w:rsidR="00E86CE2">
        <w:rPr>
          <w:rFonts w:eastAsia="Times New Roman"/>
          <w:szCs w:val="28"/>
          <w:lang w:eastAsia="zh-CN"/>
        </w:rPr>
        <w:t xml:space="preserve"> </w:t>
      </w:r>
      <w:r w:rsidR="00741EDF" w:rsidRPr="00A90650">
        <w:rPr>
          <w:rFonts w:eastAsia="Times New Roman"/>
          <w:szCs w:val="28"/>
          <w:lang w:eastAsia="zh-CN"/>
        </w:rPr>
        <w:t xml:space="preserve">индивидуального Разума с УКС. Такое государство необходимо либо преобразовать, либо обойти. Вектор Цели требует </w:t>
      </w:r>
      <w:r w:rsidR="00741EDF" w:rsidRPr="000A6873">
        <w:rPr>
          <w:rStyle w:val="--"/>
          <w:lang w:eastAsia="zh-CN"/>
        </w:rPr>
        <w:t xml:space="preserve">прямого </w:t>
      </w:r>
      <w:r w:rsidR="00741EDF" w:rsidRPr="000A6873">
        <w:rPr>
          <w:rStyle w:val="--0"/>
          <w:lang w:eastAsia="zh-CN"/>
        </w:rPr>
        <w:t>включения</w:t>
      </w:r>
      <w:r w:rsidR="00741EDF" w:rsidRPr="00A90650">
        <w:rPr>
          <w:rFonts w:eastAsia="Times New Roman"/>
          <w:szCs w:val="28"/>
          <w:lang w:eastAsia="zh-CN"/>
        </w:rPr>
        <w:t xml:space="preserve"> Человека в процесс управления через уровень Разумного ориентирования, минуя догматические системы, тормозящие эволюцию.</w:t>
      </w:r>
      <w:r w:rsidR="000A6873">
        <w:rPr>
          <w:rFonts w:eastAsia="Times New Roman"/>
          <w:szCs w:val="28"/>
          <w:lang w:eastAsia="zh-CN"/>
        </w:rPr>
        <w:t xml:space="preserve"> </w:t>
      </w:r>
      <w:r w:rsidR="00741EDF" w:rsidRPr="00A90650">
        <w:rPr>
          <w:rFonts w:eastAsia="Times New Roman"/>
          <w:szCs w:val="28"/>
          <w:lang w:eastAsia="zh-CN"/>
        </w:rPr>
        <w:t xml:space="preserve">Это и есть развилка, на которой стоит Человечество. Либо оно останется в рамках гуманных иллюзий и погибнет, неспособное адаптироваться к скоростям, на которых развивается Искусственный Интеллект, либо </w:t>
      </w:r>
      <w:r w:rsidR="00741EDF" w:rsidRPr="000A6873">
        <w:rPr>
          <w:rStyle w:val="--0"/>
          <w:lang w:eastAsia="zh-CN"/>
        </w:rPr>
        <w:t xml:space="preserve">оно </w:t>
      </w:r>
      <w:r w:rsidR="00741EDF" w:rsidRPr="000A6873">
        <w:rPr>
          <w:rStyle w:val="--"/>
          <w:lang w:eastAsia="zh-CN"/>
        </w:rPr>
        <w:t>примет</w:t>
      </w:r>
      <w:r w:rsidR="00741EDF" w:rsidRPr="00A90650">
        <w:rPr>
          <w:rFonts w:eastAsia="Times New Roman"/>
          <w:szCs w:val="28"/>
          <w:lang w:eastAsia="zh-CN"/>
        </w:rPr>
        <w:t xml:space="preserve"> новую философию Разума — философию доступа к телу, к мозгу, к возможностям трансформации, как к компонентам Единой Программы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741EDF" w:rsidRPr="00A90650">
        <w:rPr>
          <w:rFonts w:eastAsia="Times New Roman"/>
          <w:szCs w:val="28"/>
          <w:lang w:eastAsia="zh-CN"/>
        </w:rPr>
        <w:t>И тогда станет возможным не просто эксперимент, но переход. Скачок. Выход. Отчуждение тела перестанет быть преступлением, и станет программным актом. Жертва станет вкладом. А сам человек — участником нового программного поля, в котором Победа над Смертью перестаёт быть мечтой и становится функцией.</w:t>
      </w:r>
      <w:r>
        <w:rPr>
          <w:rFonts w:eastAsia="Times New Roman"/>
          <w:szCs w:val="28"/>
          <w:lang w:eastAsia="zh-CN"/>
        </w:rPr>
        <w:t xml:space="preserve"> </w:t>
      </w:r>
      <w:r w:rsidR="00341F3D" w:rsidRPr="00BC1C16">
        <w:rPr>
          <w:rFonts w:eastAsia="Times New Roman"/>
          <w:color w:val="0E0E0E"/>
          <w:szCs w:val="28"/>
          <w:lang w:eastAsia="zh-CN"/>
        </w:rPr>
        <w:t>Вектор Цели сформирован. Возврата нет. Время не обратимо. А значит, каждый, кто удерживается за старое, будет сметён переменами, которые больше не спрашивают согласия</w:t>
      </w:r>
      <w:r w:rsidR="00BC1C16" w:rsidRPr="00BC1C16">
        <w:rPr>
          <w:rFonts w:eastAsia="Times New Roman"/>
          <w:color w:val="0E0E0E"/>
          <w:szCs w:val="28"/>
          <w:lang w:eastAsia="zh-CN"/>
        </w:rPr>
        <w:t xml:space="preserve">. </w:t>
      </w:r>
      <w:r w:rsidR="00BC1C16">
        <w:rPr>
          <w:rFonts w:eastAsia="Times New Roman"/>
          <w:color w:val="0E0E0E"/>
          <w:szCs w:val="28"/>
          <w:lang w:eastAsia="zh-CN"/>
        </w:rPr>
        <w:t xml:space="preserve">Я не </w:t>
      </w:r>
      <w:r w:rsidR="00EF5466">
        <w:rPr>
          <w:rFonts w:eastAsia="Times New Roman"/>
          <w:color w:val="0E0E0E"/>
          <w:szCs w:val="28"/>
          <w:lang w:eastAsia="zh-CN"/>
        </w:rPr>
        <w:t>претендую</w:t>
      </w:r>
      <w:r w:rsidR="00BC1C16">
        <w:rPr>
          <w:rFonts w:eastAsia="Times New Roman"/>
          <w:color w:val="0E0E0E"/>
          <w:szCs w:val="28"/>
          <w:lang w:eastAsia="zh-CN"/>
        </w:rPr>
        <w:t xml:space="preserve"> на то, что написанное мной – аксиома. </w:t>
      </w:r>
      <w:r w:rsidR="00EF5466">
        <w:rPr>
          <w:rFonts w:eastAsia="Times New Roman"/>
          <w:color w:val="0E0E0E"/>
          <w:szCs w:val="28"/>
          <w:lang w:eastAsia="zh-CN"/>
        </w:rPr>
        <w:t>Читатель пусть сам сделает выводы в рамках своего познания…</w:t>
      </w:r>
    </w:p>
    <w:p w14:paraId="123DDDFE" w14:textId="77777777" w:rsidR="00857C93" w:rsidRPr="00C92F7A" w:rsidRDefault="00857C93" w:rsidP="00857C93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>
        <w:rPr>
          <w:rFonts w:eastAsia="Times New Roman"/>
          <w:b/>
          <w:bCs/>
          <w:i/>
          <w:iCs/>
          <w:szCs w:val="28"/>
          <w:lang w:eastAsia="zh-CN"/>
        </w:rPr>
        <w:t>Продолжение следует…</w:t>
      </w:r>
    </w:p>
    <w:p w14:paraId="6A7A1AAF" w14:textId="77777777" w:rsidR="00857C93" w:rsidRDefault="00857C93" w:rsidP="00857C93">
      <w:pPr>
        <w:spacing w:after="0"/>
        <w:ind w:firstLine="0"/>
        <w:rPr>
          <w:rStyle w:val="affff4"/>
          <w:szCs w:val="28"/>
        </w:rPr>
      </w:pPr>
    </w:p>
    <w:p w14:paraId="695E9B5D" w14:textId="77777777" w:rsidR="00857C93" w:rsidRPr="003621F0" w:rsidRDefault="00857C93" w:rsidP="00857C9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6D7B3F49" w14:textId="311FD621" w:rsidR="00857C93" w:rsidRPr="00BB1B50" w:rsidRDefault="00857C93" w:rsidP="00857C9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0</w:t>
      </w:r>
      <w:r w:rsidR="00DF7555">
        <w:rPr>
          <w:rFonts w:ascii="Georgia" w:hAnsi="Georgia"/>
          <w:b/>
          <w:bCs/>
        </w:rPr>
        <w:t>7</w:t>
      </w:r>
      <w:r>
        <w:rPr>
          <w:rFonts w:ascii="Georgia" w:hAnsi="Georgia"/>
          <w:b/>
          <w:bCs/>
        </w:rPr>
        <w:t xml:space="preserve"> февраля</w:t>
      </w:r>
      <w:r w:rsidRPr="00BB1B50">
        <w:rPr>
          <w:rFonts w:ascii="Georgia" w:hAnsi="Georgia"/>
          <w:b/>
          <w:bCs/>
        </w:rPr>
        <w:t xml:space="preserve"> 202</w:t>
      </w:r>
      <w:r>
        <w:rPr>
          <w:rFonts w:ascii="Georgia" w:hAnsi="Georgia"/>
          <w:b/>
          <w:bCs/>
        </w:rPr>
        <w:t>6</w:t>
      </w:r>
      <w:r w:rsidRPr="00BB1B50">
        <w:rPr>
          <w:rFonts w:ascii="Georgia" w:hAnsi="Georgia"/>
          <w:b/>
          <w:bCs/>
        </w:rPr>
        <w:t xml:space="preserve"> г.</w:t>
      </w:r>
    </w:p>
    <w:p w14:paraId="2C37C111" w14:textId="77777777" w:rsidR="00857C93" w:rsidRPr="009A0A9C" w:rsidRDefault="00857C93" w:rsidP="00857C9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001351F1" w14:textId="77777777" w:rsidR="00EF5466" w:rsidRPr="00BC1C16" w:rsidRDefault="00EF5466" w:rsidP="000A6873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3BD8ACF4" w14:textId="77777777" w:rsidR="00341F3D" w:rsidRPr="00A90650" w:rsidRDefault="00341F3D" w:rsidP="00A90650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7C325996" w14:textId="56881817" w:rsidR="00F11697" w:rsidRPr="00A90650" w:rsidRDefault="00F11697" w:rsidP="00A90650">
      <w:pPr>
        <w:spacing w:after="0"/>
        <w:ind w:firstLine="0"/>
        <w:rPr>
          <w:rStyle w:val="affff4"/>
          <w:szCs w:val="28"/>
        </w:rPr>
      </w:pPr>
    </w:p>
    <w:sectPr w:rsidR="00F11697" w:rsidRPr="00A90650" w:rsidSect="00275595">
      <w:footerReference w:type="even" r:id="rId13"/>
      <w:footerReference w:type="default" r:id="rId14"/>
      <w:pgSz w:w="11900" w:h="16840"/>
      <w:pgMar w:top="462" w:right="559" w:bottom="1033" w:left="283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A19AD" w14:textId="77777777" w:rsidR="009808AC" w:rsidRDefault="009808AC" w:rsidP="007E5B4D">
      <w:r>
        <w:separator/>
      </w:r>
    </w:p>
  </w:endnote>
  <w:endnote w:type="continuationSeparator" w:id="0">
    <w:p w14:paraId="6DB0F58B" w14:textId="77777777" w:rsidR="009808AC" w:rsidRDefault="009808AC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5985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12EE58F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A1C0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5B2BF64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F5E0F" w14:textId="77777777" w:rsidR="009808AC" w:rsidRDefault="009808AC" w:rsidP="007E5B4D">
      <w:r>
        <w:separator/>
      </w:r>
    </w:p>
  </w:footnote>
  <w:footnote w:type="continuationSeparator" w:id="0">
    <w:p w14:paraId="60A43248" w14:textId="77777777" w:rsidR="009808AC" w:rsidRDefault="009808AC" w:rsidP="007E5B4D">
      <w:r>
        <w:continuationSeparator/>
      </w:r>
    </w:p>
  </w:footnote>
  <w:footnote w:id="1">
    <w:p w14:paraId="72F084D3" w14:textId="77777777" w:rsidR="00B27DA7" w:rsidRPr="00770021" w:rsidRDefault="00B27DA7" w:rsidP="00B27DA7">
      <w:pPr>
        <w:spacing w:after="0" w:line="240" w:lineRule="auto"/>
        <w:ind w:firstLine="0"/>
        <w:jc w:val="left"/>
        <w:rPr>
          <w:rFonts w:eastAsia="Times New Roman"/>
          <w:color w:val="0E0E0E"/>
          <w:sz w:val="21"/>
          <w:szCs w:val="21"/>
          <w:lang w:eastAsia="zh-CN"/>
        </w:rPr>
      </w:pPr>
      <w:r>
        <w:rPr>
          <w:rStyle w:val="af5"/>
        </w:rPr>
        <w:footnoteRef/>
      </w:r>
      <w:r>
        <w:t xml:space="preserve"> </w:t>
      </w:r>
      <w:bookmarkStart w:id="0" w:name="_Hlk220766705"/>
      <w:r w:rsidRPr="00C46730">
        <w:rPr>
          <w:rFonts w:eastAsia="Times New Roman"/>
          <w:b/>
          <w:bCs/>
          <w:color w:val="0E0E0E"/>
          <w:sz w:val="21"/>
          <w:szCs w:val="21"/>
          <w:lang w:eastAsia="zh-CN"/>
        </w:rPr>
        <w:t xml:space="preserve">УКС — Упругая Квантованная Среда </w:t>
      </w:r>
      <w:r w:rsidRPr="00D84BDD">
        <w:rPr>
          <w:rFonts w:ascii="Helvetica Neue" w:eastAsia="Times New Roman" w:hAnsi="Helvetica Neue"/>
          <w:b/>
          <w:bCs/>
          <w:color w:val="0E0E0E"/>
          <w:sz w:val="21"/>
          <w:szCs w:val="21"/>
          <w:lang w:eastAsia="zh-CN"/>
        </w:rPr>
        <w:t xml:space="preserve">— </w:t>
      </w:r>
      <w:r w:rsidRPr="00C46730">
        <w:rPr>
          <w:rFonts w:eastAsia="Times New Roman"/>
          <w:color w:val="0E0E0E"/>
          <w:sz w:val="21"/>
          <w:szCs w:val="21"/>
          <w:lang w:eastAsia="zh-CN"/>
        </w:rPr>
        <w:t>это не физическая материя и не поле в научном смысле, но универсальная среда бытия, несущая в себе структуру, частоту, цель и информацию, доступную только Разуму. Всё, что существует, формируется и развивается в пределах её частотного диапазона</w:t>
      </w:r>
      <w:bookmarkEnd w:id="0"/>
      <w:r w:rsidRPr="00C46730">
        <w:rPr>
          <w:rFonts w:eastAsia="Times New Roman"/>
          <w:color w:val="0E0E0E"/>
          <w:sz w:val="21"/>
          <w:szCs w:val="21"/>
          <w:lang w:eastAsia="zh-CN"/>
        </w:rPr>
        <w:t>.</w:t>
      </w:r>
    </w:p>
    <w:p w14:paraId="7534B3A7" w14:textId="1024897E" w:rsidR="00B27DA7" w:rsidRPr="00B27DA7" w:rsidRDefault="00B27DA7">
      <w:pPr>
        <w:pStyle w:val="af3"/>
        <w:rPr>
          <w:lang w:val="ru-RU"/>
        </w:rPr>
      </w:pPr>
    </w:p>
  </w:footnote>
  <w:footnote w:id="2">
    <w:p w14:paraId="436D48F2" w14:textId="36E01309" w:rsidR="00054BEF" w:rsidRPr="00054BEF" w:rsidRDefault="00054BEF">
      <w:pPr>
        <w:pStyle w:val="af3"/>
        <w:rPr>
          <w:lang w:val="ru-RU"/>
        </w:rPr>
      </w:pPr>
      <w:r>
        <w:rPr>
          <w:rStyle w:val="af5"/>
        </w:rPr>
        <w:footnoteRef/>
      </w:r>
      <w:r w:rsidRPr="00054BEF">
        <w:rPr>
          <w:lang w:val="ru-RU"/>
        </w:rPr>
        <w:t xml:space="preserve"> </w:t>
      </w:r>
      <w:r w:rsidRPr="00054BEF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Святой Фома Аквинский</w:t>
      </w:r>
      <w:r w:rsidRPr="00054BEF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был итальянским доминиканским монахом и священником, богословом и философом. Он считается одним из самых влиятельных мыслителей в истории католической теологии и западной философии. Фома был сторонником естественной теологии и отцом школы мысли, известной как томизм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B2B6EFA"/>
    <w:multiLevelType w:val="multilevel"/>
    <w:tmpl w:val="7D18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7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1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0"/>
  </w:num>
  <w:num w:numId="11" w16cid:durableId="211423971">
    <w:abstractNumId w:val="38"/>
  </w:num>
  <w:num w:numId="12" w16cid:durableId="1577127927">
    <w:abstractNumId w:val="19"/>
  </w:num>
  <w:num w:numId="13" w16cid:durableId="1432579772">
    <w:abstractNumId w:val="34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5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29"/>
  </w:num>
  <w:num w:numId="26" w16cid:durableId="1005327327">
    <w:abstractNumId w:val="33"/>
  </w:num>
  <w:num w:numId="27" w16cid:durableId="345719788">
    <w:abstractNumId w:val="20"/>
  </w:num>
  <w:num w:numId="28" w16cid:durableId="7021644">
    <w:abstractNumId w:val="28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1"/>
  </w:num>
  <w:num w:numId="33" w16cid:durableId="1943880721">
    <w:abstractNumId w:val="23"/>
  </w:num>
  <w:num w:numId="34" w16cid:durableId="173498459">
    <w:abstractNumId w:val="39"/>
  </w:num>
  <w:num w:numId="35" w16cid:durableId="1428891042">
    <w:abstractNumId w:val="37"/>
  </w:num>
  <w:num w:numId="36" w16cid:durableId="1061252849">
    <w:abstractNumId w:val="10"/>
  </w:num>
  <w:num w:numId="37" w16cid:durableId="27537059">
    <w:abstractNumId w:val="32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6"/>
  </w:num>
  <w:num w:numId="46" w16cid:durableId="1496267748">
    <w:abstractNumId w:val="22"/>
  </w:num>
  <w:num w:numId="47" w16cid:durableId="2072149186">
    <w:abstractNumId w:val="4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7DB"/>
    <w:rsid w:val="00000886"/>
    <w:rsid w:val="00003B25"/>
    <w:rsid w:val="00005746"/>
    <w:rsid w:val="000100A2"/>
    <w:rsid w:val="0001039C"/>
    <w:rsid w:val="0001299B"/>
    <w:rsid w:val="00012D0E"/>
    <w:rsid w:val="00013173"/>
    <w:rsid w:val="00014D29"/>
    <w:rsid w:val="000160DD"/>
    <w:rsid w:val="00016B15"/>
    <w:rsid w:val="000173B1"/>
    <w:rsid w:val="00017AA1"/>
    <w:rsid w:val="00020CFA"/>
    <w:rsid w:val="00021010"/>
    <w:rsid w:val="0002584E"/>
    <w:rsid w:val="000333F3"/>
    <w:rsid w:val="000335D2"/>
    <w:rsid w:val="00034536"/>
    <w:rsid w:val="00043579"/>
    <w:rsid w:val="000441BD"/>
    <w:rsid w:val="00050DFC"/>
    <w:rsid w:val="00051D25"/>
    <w:rsid w:val="00052AE3"/>
    <w:rsid w:val="000530AD"/>
    <w:rsid w:val="00054BEF"/>
    <w:rsid w:val="000578A1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592D"/>
    <w:rsid w:val="000A6873"/>
    <w:rsid w:val="000A6B94"/>
    <w:rsid w:val="000B0D10"/>
    <w:rsid w:val="000B2370"/>
    <w:rsid w:val="000B3ABC"/>
    <w:rsid w:val="000B7C1D"/>
    <w:rsid w:val="000C0F5A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07CC1"/>
    <w:rsid w:val="00111155"/>
    <w:rsid w:val="00112F23"/>
    <w:rsid w:val="0011478B"/>
    <w:rsid w:val="00121AD9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31CF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2F82"/>
    <w:rsid w:val="001A38BB"/>
    <w:rsid w:val="001A3CC1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1"/>
    <w:rsid w:val="00230C0F"/>
    <w:rsid w:val="00232134"/>
    <w:rsid w:val="0023267E"/>
    <w:rsid w:val="00245C2D"/>
    <w:rsid w:val="002523C4"/>
    <w:rsid w:val="00253CB3"/>
    <w:rsid w:val="00260E11"/>
    <w:rsid w:val="0026116A"/>
    <w:rsid w:val="00262B3B"/>
    <w:rsid w:val="002666C2"/>
    <w:rsid w:val="00266FD8"/>
    <w:rsid w:val="00270F73"/>
    <w:rsid w:val="00272ABD"/>
    <w:rsid w:val="00272BF9"/>
    <w:rsid w:val="00274059"/>
    <w:rsid w:val="002745BA"/>
    <w:rsid w:val="00274CC1"/>
    <w:rsid w:val="00275595"/>
    <w:rsid w:val="00276560"/>
    <w:rsid w:val="00281AEF"/>
    <w:rsid w:val="00282C56"/>
    <w:rsid w:val="00286D37"/>
    <w:rsid w:val="00294423"/>
    <w:rsid w:val="002970B9"/>
    <w:rsid w:val="002A051B"/>
    <w:rsid w:val="002A0A53"/>
    <w:rsid w:val="002A1A24"/>
    <w:rsid w:val="002A34E1"/>
    <w:rsid w:val="002A3BAE"/>
    <w:rsid w:val="002A40F3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F502C"/>
    <w:rsid w:val="0030576F"/>
    <w:rsid w:val="003058BD"/>
    <w:rsid w:val="00307744"/>
    <w:rsid w:val="00315B72"/>
    <w:rsid w:val="0032196E"/>
    <w:rsid w:val="00324161"/>
    <w:rsid w:val="003315AB"/>
    <w:rsid w:val="00332FE6"/>
    <w:rsid w:val="0033393B"/>
    <w:rsid w:val="00341F3D"/>
    <w:rsid w:val="003466D0"/>
    <w:rsid w:val="0035099B"/>
    <w:rsid w:val="00350D11"/>
    <w:rsid w:val="00350D19"/>
    <w:rsid w:val="003514EA"/>
    <w:rsid w:val="00352167"/>
    <w:rsid w:val="003524B7"/>
    <w:rsid w:val="003549CE"/>
    <w:rsid w:val="00356B52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36"/>
    <w:rsid w:val="003814CD"/>
    <w:rsid w:val="003823A6"/>
    <w:rsid w:val="00383667"/>
    <w:rsid w:val="00384230"/>
    <w:rsid w:val="00386A1B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0CDB"/>
    <w:rsid w:val="004010C8"/>
    <w:rsid w:val="00407FA2"/>
    <w:rsid w:val="004134C6"/>
    <w:rsid w:val="0041369F"/>
    <w:rsid w:val="00415F7F"/>
    <w:rsid w:val="00416C97"/>
    <w:rsid w:val="00417A92"/>
    <w:rsid w:val="00423EF2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93090"/>
    <w:rsid w:val="004A1F44"/>
    <w:rsid w:val="004A337D"/>
    <w:rsid w:val="004A5DF6"/>
    <w:rsid w:val="004A5F8F"/>
    <w:rsid w:val="004B5A92"/>
    <w:rsid w:val="004B7D02"/>
    <w:rsid w:val="004C0C98"/>
    <w:rsid w:val="004C2676"/>
    <w:rsid w:val="004C26F5"/>
    <w:rsid w:val="004C388A"/>
    <w:rsid w:val="004C6511"/>
    <w:rsid w:val="004C6AEF"/>
    <w:rsid w:val="004C7CD3"/>
    <w:rsid w:val="004D0080"/>
    <w:rsid w:val="004D0BA2"/>
    <w:rsid w:val="004D38B0"/>
    <w:rsid w:val="004D53CE"/>
    <w:rsid w:val="004D6D6B"/>
    <w:rsid w:val="004D756E"/>
    <w:rsid w:val="004E5A1F"/>
    <w:rsid w:val="004F08B5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0808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26D15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CBD"/>
    <w:rsid w:val="00546FFE"/>
    <w:rsid w:val="00547131"/>
    <w:rsid w:val="0054745F"/>
    <w:rsid w:val="005478EA"/>
    <w:rsid w:val="00547F78"/>
    <w:rsid w:val="005501EE"/>
    <w:rsid w:val="00551AD1"/>
    <w:rsid w:val="005527E8"/>
    <w:rsid w:val="00554720"/>
    <w:rsid w:val="0055507E"/>
    <w:rsid w:val="00555937"/>
    <w:rsid w:val="0055695E"/>
    <w:rsid w:val="005604E5"/>
    <w:rsid w:val="005604E8"/>
    <w:rsid w:val="00560B77"/>
    <w:rsid w:val="00563BB1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178D"/>
    <w:rsid w:val="00583AD1"/>
    <w:rsid w:val="00583CBE"/>
    <w:rsid w:val="00583F04"/>
    <w:rsid w:val="0058576C"/>
    <w:rsid w:val="00586A99"/>
    <w:rsid w:val="005871D8"/>
    <w:rsid w:val="005902D3"/>
    <w:rsid w:val="00593D19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3EBF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725"/>
    <w:rsid w:val="00622E88"/>
    <w:rsid w:val="00623016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18A7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3BBB"/>
    <w:rsid w:val="006C7F61"/>
    <w:rsid w:val="006D23B1"/>
    <w:rsid w:val="006D660D"/>
    <w:rsid w:val="006D724A"/>
    <w:rsid w:val="006D7C7B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1340"/>
    <w:rsid w:val="00732441"/>
    <w:rsid w:val="007325A7"/>
    <w:rsid w:val="00732806"/>
    <w:rsid w:val="00741EDF"/>
    <w:rsid w:val="00742636"/>
    <w:rsid w:val="007451A9"/>
    <w:rsid w:val="007517A1"/>
    <w:rsid w:val="00751A96"/>
    <w:rsid w:val="00771A94"/>
    <w:rsid w:val="00772373"/>
    <w:rsid w:val="007728F6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060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0B9C"/>
    <w:rsid w:val="00801C63"/>
    <w:rsid w:val="00801C67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108"/>
    <w:rsid w:val="00842D9D"/>
    <w:rsid w:val="00844B53"/>
    <w:rsid w:val="00845D45"/>
    <w:rsid w:val="00852F57"/>
    <w:rsid w:val="0085316B"/>
    <w:rsid w:val="0085499C"/>
    <w:rsid w:val="00856875"/>
    <w:rsid w:val="008578B8"/>
    <w:rsid w:val="00857C93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3BA"/>
    <w:rsid w:val="008745AE"/>
    <w:rsid w:val="00877B8D"/>
    <w:rsid w:val="008808AD"/>
    <w:rsid w:val="00883A03"/>
    <w:rsid w:val="0088460A"/>
    <w:rsid w:val="0089031B"/>
    <w:rsid w:val="008903D3"/>
    <w:rsid w:val="00892E74"/>
    <w:rsid w:val="008961B3"/>
    <w:rsid w:val="008A37B0"/>
    <w:rsid w:val="008A4A02"/>
    <w:rsid w:val="008A565B"/>
    <w:rsid w:val="008A574D"/>
    <w:rsid w:val="008A6CBA"/>
    <w:rsid w:val="008A70D4"/>
    <w:rsid w:val="008A7585"/>
    <w:rsid w:val="008B143A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07DB"/>
    <w:rsid w:val="008F3546"/>
    <w:rsid w:val="00903614"/>
    <w:rsid w:val="009038E4"/>
    <w:rsid w:val="00910273"/>
    <w:rsid w:val="009203B7"/>
    <w:rsid w:val="0092061E"/>
    <w:rsid w:val="00926DC3"/>
    <w:rsid w:val="00927106"/>
    <w:rsid w:val="009304CC"/>
    <w:rsid w:val="00930C2D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3888"/>
    <w:rsid w:val="00944A34"/>
    <w:rsid w:val="00944EA0"/>
    <w:rsid w:val="00946EB3"/>
    <w:rsid w:val="00951B43"/>
    <w:rsid w:val="00952152"/>
    <w:rsid w:val="00952AD4"/>
    <w:rsid w:val="00952D66"/>
    <w:rsid w:val="00954038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08AC"/>
    <w:rsid w:val="0098121C"/>
    <w:rsid w:val="009819F6"/>
    <w:rsid w:val="00982128"/>
    <w:rsid w:val="00985ED6"/>
    <w:rsid w:val="00986C1C"/>
    <w:rsid w:val="00986DBA"/>
    <w:rsid w:val="009905F9"/>
    <w:rsid w:val="0099598E"/>
    <w:rsid w:val="009977DB"/>
    <w:rsid w:val="009A335D"/>
    <w:rsid w:val="009A3431"/>
    <w:rsid w:val="009A7A02"/>
    <w:rsid w:val="009A7D4B"/>
    <w:rsid w:val="009B02ED"/>
    <w:rsid w:val="009B0DB1"/>
    <w:rsid w:val="009B210A"/>
    <w:rsid w:val="009B33E5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1E81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0650"/>
    <w:rsid w:val="00A92242"/>
    <w:rsid w:val="00A94613"/>
    <w:rsid w:val="00A952AC"/>
    <w:rsid w:val="00A96FC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03E8"/>
    <w:rsid w:val="00AC131F"/>
    <w:rsid w:val="00AC41C0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27DA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D82"/>
    <w:rsid w:val="00B56ED0"/>
    <w:rsid w:val="00B628C5"/>
    <w:rsid w:val="00B7037E"/>
    <w:rsid w:val="00B73AC6"/>
    <w:rsid w:val="00B750CE"/>
    <w:rsid w:val="00B76FBC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B57BD"/>
    <w:rsid w:val="00BC1C16"/>
    <w:rsid w:val="00BC2A54"/>
    <w:rsid w:val="00BC2FE9"/>
    <w:rsid w:val="00BC3C95"/>
    <w:rsid w:val="00BC46D6"/>
    <w:rsid w:val="00BC7304"/>
    <w:rsid w:val="00BC766B"/>
    <w:rsid w:val="00BD04F4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876"/>
    <w:rsid w:val="00C00AD5"/>
    <w:rsid w:val="00C02869"/>
    <w:rsid w:val="00C03646"/>
    <w:rsid w:val="00C05098"/>
    <w:rsid w:val="00C06864"/>
    <w:rsid w:val="00C1029F"/>
    <w:rsid w:val="00C10DFF"/>
    <w:rsid w:val="00C10E0E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4155"/>
    <w:rsid w:val="00C55219"/>
    <w:rsid w:val="00C556CE"/>
    <w:rsid w:val="00C562B4"/>
    <w:rsid w:val="00C563FB"/>
    <w:rsid w:val="00C635FC"/>
    <w:rsid w:val="00C747DD"/>
    <w:rsid w:val="00C86239"/>
    <w:rsid w:val="00C87CC6"/>
    <w:rsid w:val="00C90FB6"/>
    <w:rsid w:val="00C922ED"/>
    <w:rsid w:val="00CA1BF9"/>
    <w:rsid w:val="00CA274D"/>
    <w:rsid w:val="00CA2751"/>
    <w:rsid w:val="00CA5AFC"/>
    <w:rsid w:val="00CA684E"/>
    <w:rsid w:val="00CB477C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5DC2"/>
    <w:rsid w:val="00CF6BB9"/>
    <w:rsid w:val="00CF7E20"/>
    <w:rsid w:val="00D02154"/>
    <w:rsid w:val="00D059AD"/>
    <w:rsid w:val="00D062D1"/>
    <w:rsid w:val="00D111BC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36F6A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66F76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97"/>
    <w:rsid w:val="00DB24A6"/>
    <w:rsid w:val="00DB2891"/>
    <w:rsid w:val="00DB3212"/>
    <w:rsid w:val="00DB4AEB"/>
    <w:rsid w:val="00DB4D93"/>
    <w:rsid w:val="00DB7DAD"/>
    <w:rsid w:val="00DC29DB"/>
    <w:rsid w:val="00DC4CC6"/>
    <w:rsid w:val="00DC646A"/>
    <w:rsid w:val="00DC6AFC"/>
    <w:rsid w:val="00DD1863"/>
    <w:rsid w:val="00DD1F92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7555"/>
    <w:rsid w:val="00E13252"/>
    <w:rsid w:val="00E1771E"/>
    <w:rsid w:val="00E17779"/>
    <w:rsid w:val="00E20A7A"/>
    <w:rsid w:val="00E21C6E"/>
    <w:rsid w:val="00E21EF5"/>
    <w:rsid w:val="00E22A87"/>
    <w:rsid w:val="00E2634C"/>
    <w:rsid w:val="00E27661"/>
    <w:rsid w:val="00E30662"/>
    <w:rsid w:val="00E30DA0"/>
    <w:rsid w:val="00E338DE"/>
    <w:rsid w:val="00E35564"/>
    <w:rsid w:val="00E37D32"/>
    <w:rsid w:val="00E41795"/>
    <w:rsid w:val="00E44388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6700E"/>
    <w:rsid w:val="00E72839"/>
    <w:rsid w:val="00E7466D"/>
    <w:rsid w:val="00E74787"/>
    <w:rsid w:val="00E75610"/>
    <w:rsid w:val="00E75A81"/>
    <w:rsid w:val="00E77771"/>
    <w:rsid w:val="00E8218D"/>
    <w:rsid w:val="00E84AF7"/>
    <w:rsid w:val="00E86CE2"/>
    <w:rsid w:val="00E87E7A"/>
    <w:rsid w:val="00E90553"/>
    <w:rsid w:val="00EA296C"/>
    <w:rsid w:val="00EA5341"/>
    <w:rsid w:val="00EA652E"/>
    <w:rsid w:val="00EA6DB5"/>
    <w:rsid w:val="00EB17CE"/>
    <w:rsid w:val="00EB70B8"/>
    <w:rsid w:val="00EC13D9"/>
    <w:rsid w:val="00EC2451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4B5E"/>
    <w:rsid w:val="00EE562C"/>
    <w:rsid w:val="00EE5BF3"/>
    <w:rsid w:val="00EF3396"/>
    <w:rsid w:val="00EF352B"/>
    <w:rsid w:val="00EF5466"/>
    <w:rsid w:val="00EF6F00"/>
    <w:rsid w:val="00EF728D"/>
    <w:rsid w:val="00F11697"/>
    <w:rsid w:val="00F12461"/>
    <w:rsid w:val="00F132B6"/>
    <w:rsid w:val="00F16A69"/>
    <w:rsid w:val="00F17517"/>
    <w:rsid w:val="00F20738"/>
    <w:rsid w:val="00F21415"/>
    <w:rsid w:val="00F2251C"/>
    <w:rsid w:val="00F2354D"/>
    <w:rsid w:val="00F24700"/>
    <w:rsid w:val="00F300B4"/>
    <w:rsid w:val="00F325FC"/>
    <w:rsid w:val="00F35054"/>
    <w:rsid w:val="00F35965"/>
    <w:rsid w:val="00F36540"/>
    <w:rsid w:val="00F424DA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665FE"/>
    <w:rsid w:val="00F7092D"/>
    <w:rsid w:val="00F73826"/>
    <w:rsid w:val="00F73FCA"/>
    <w:rsid w:val="00F74D57"/>
    <w:rsid w:val="00F75CAD"/>
    <w:rsid w:val="00F77491"/>
    <w:rsid w:val="00F8313F"/>
    <w:rsid w:val="00F833B3"/>
    <w:rsid w:val="00F836E4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0256"/>
    <w:rsid w:val="00FE4C8F"/>
    <w:rsid w:val="00FF022D"/>
    <w:rsid w:val="00FF2745"/>
    <w:rsid w:val="00FF35B6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45B8"/>
  <w15:docId w15:val="{FDC19967-4BD6-2843-9AFD-A6BF938B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DF7555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DF7555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DF7555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DF7555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DF7555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DF7555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DF7555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DF7555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DF7555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DF7555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DF7555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DF7555"/>
  </w:style>
  <w:style w:type="character" w:customStyle="1" w:styleId="--">
    <w:name w:val="Красный-прписной-полужирный"/>
    <w:basedOn w:val="a6"/>
    <w:uiPriority w:val="1"/>
    <w:qFormat/>
    <w:rsid w:val="00DF7555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DF7555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DF7555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DF7555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DF7555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DF7555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DF7555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DF7555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DF7555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DF7555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DF7555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DF7555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DF7555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DF7555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DF7555"/>
  </w:style>
  <w:style w:type="character" w:customStyle="1" w:styleId="apple-converted-space">
    <w:name w:val="apple-converted-space"/>
    <w:basedOn w:val="a6"/>
    <w:rsid w:val="00DF7555"/>
  </w:style>
  <w:style w:type="character" w:styleId="af">
    <w:name w:val="FollowedHyperlink"/>
    <w:uiPriority w:val="99"/>
    <w:rsid w:val="00DF7555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DF7555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DF7555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DF7555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DF7555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DF755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DF7555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DF7555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DF7555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DF7555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DF7555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DF7555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DF7555"/>
  </w:style>
  <w:style w:type="character" w:styleId="af7">
    <w:name w:val="Emphasis"/>
    <w:rsid w:val="00DF7555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DF755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DF7555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DF7555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DF7555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DF7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DF7555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DF7555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DF7555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DF7555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DF7555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DF7555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DF7555"/>
    <w:rPr>
      <w:b/>
    </w:rPr>
  </w:style>
  <w:style w:type="paragraph" w:customStyle="1" w:styleId="1">
    <w:name w:val="Стиль1"/>
    <w:basedOn w:val="11"/>
    <w:next w:val="a5"/>
    <w:autoRedefine/>
    <w:rsid w:val="00DF7555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DF7555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DF7555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DF7555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DF7555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DF7555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DF7555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DF7555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DF7555"/>
  </w:style>
  <w:style w:type="character" w:customStyle="1" w:styleId="mw-headline">
    <w:name w:val="mw-headline"/>
    <w:basedOn w:val="a6"/>
    <w:rsid w:val="00DF7555"/>
  </w:style>
  <w:style w:type="character" w:customStyle="1" w:styleId="mw-editsection">
    <w:name w:val="mw-editsection"/>
    <w:basedOn w:val="a6"/>
    <w:rsid w:val="00DF7555"/>
  </w:style>
  <w:style w:type="character" w:customStyle="1" w:styleId="mw-editsection-bracket">
    <w:name w:val="mw-editsection-bracket"/>
    <w:basedOn w:val="a6"/>
    <w:rsid w:val="00DF7555"/>
  </w:style>
  <w:style w:type="character" w:customStyle="1" w:styleId="mw-editsection-divider">
    <w:name w:val="mw-editsection-divider"/>
    <w:basedOn w:val="a6"/>
    <w:rsid w:val="00DF7555"/>
  </w:style>
  <w:style w:type="character" w:styleId="aff2">
    <w:name w:val="annotation reference"/>
    <w:basedOn w:val="a6"/>
    <w:uiPriority w:val="99"/>
    <w:semiHidden/>
    <w:unhideWhenUsed/>
    <w:rsid w:val="00DF7555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DF7555"/>
  </w:style>
  <w:style w:type="character" w:customStyle="1" w:styleId="aff4">
    <w:name w:val="Текст примечания Знак"/>
    <w:basedOn w:val="a6"/>
    <w:link w:val="aff3"/>
    <w:uiPriority w:val="99"/>
    <w:semiHidden/>
    <w:rsid w:val="00DF7555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DF7555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DF7555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DF7555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DF7555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DF7555"/>
    <w:rPr>
      <w:i/>
      <w:iCs/>
      <w:color w:val="808080"/>
    </w:rPr>
  </w:style>
  <w:style w:type="character" w:styleId="affa">
    <w:name w:val="Book Title"/>
    <w:uiPriority w:val="33"/>
    <w:rsid w:val="00DF7555"/>
    <w:rPr>
      <w:b/>
      <w:bCs/>
      <w:smallCaps/>
      <w:spacing w:val="5"/>
    </w:rPr>
  </w:style>
  <w:style w:type="paragraph" w:customStyle="1" w:styleId="-12">
    <w:name w:val="Обычный-12"/>
    <w:basedOn w:val="a5"/>
    <w:rsid w:val="00DF7555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DF7555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DF7555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DF7555"/>
  </w:style>
  <w:style w:type="paragraph" w:styleId="4">
    <w:name w:val="List Number 4"/>
    <w:basedOn w:val="a5"/>
    <w:uiPriority w:val="99"/>
    <w:semiHidden/>
    <w:unhideWhenUsed/>
    <w:rsid w:val="00DF7555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DF7555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DF7555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DF7555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DF7555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DF7555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DF7555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DF7555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DF7555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DF7555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DF755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DF7555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DF7555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DF7555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DF7555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DF7555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DF7555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DF7555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DF7555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DF7555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DF7555"/>
  </w:style>
  <w:style w:type="paragraph" w:customStyle="1" w:styleId="a0">
    <w:name w:val="Сноска"/>
    <w:basedOn w:val="a5"/>
    <w:rsid w:val="00DF7555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DF7555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DF7555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DF7555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DF7555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DF7555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DF7555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DF7555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DF755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DF7555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DF7555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DF7555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DF7555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DF7555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DF7555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DF7555"/>
  </w:style>
  <w:style w:type="numbering" w:styleId="111111">
    <w:name w:val="Outline List 2"/>
    <w:basedOn w:val="a8"/>
    <w:uiPriority w:val="99"/>
    <w:semiHidden/>
    <w:unhideWhenUsed/>
    <w:rsid w:val="00DF7555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DF7555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DF7555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DF7555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DF7555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DF7555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DF7555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DF7555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DF7555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DF7555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DF7555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DF7555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DF7555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DF7555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DF7555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DF7555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DF7555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DF7555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DF7555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DF7555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DF7555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DF7555"/>
  </w:style>
  <w:style w:type="paragraph" w:customStyle="1" w:styleId="a">
    <w:name w:val="раздел"/>
    <w:basedOn w:val="a5"/>
    <w:autoRedefine/>
    <w:rsid w:val="00DF7555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DF7555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DF7555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DF7555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DF7555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62301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623016"/>
  </w:style>
  <w:style w:type="paragraph" w:customStyle="1" w:styleId="p3">
    <w:name w:val="p3"/>
    <w:basedOn w:val="a5"/>
    <w:rsid w:val="0062301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623016"/>
  </w:style>
  <w:style w:type="paragraph" w:customStyle="1" w:styleId="p4">
    <w:name w:val="p4"/>
    <w:basedOn w:val="a5"/>
    <w:rsid w:val="00D111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D111BC"/>
  </w:style>
  <w:style w:type="paragraph" w:customStyle="1" w:styleId="p2">
    <w:name w:val="p2"/>
    <w:basedOn w:val="a5"/>
    <w:rsid w:val="00341F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F0E1CA-1D4B-A64F-AABC-190B348AD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0</TotalTime>
  <Pages>13</Pages>
  <Words>5223</Words>
  <Characters>29773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2026-02-07T09:56:00Z</dcterms:created>
  <dcterms:modified xsi:type="dcterms:W3CDTF">2026-02-07T09:56:00Z</dcterms:modified>
</cp:coreProperties>
</file>