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DB1C8" w14:textId="77777777" w:rsidR="00013DC6" w:rsidRPr="00BA6F4B" w:rsidRDefault="00013DC6" w:rsidP="00013DC6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3E5A087E" w14:textId="2FAC8A9B" w:rsidR="00013DC6" w:rsidRPr="00BB2C14" w:rsidRDefault="00013DC6" w:rsidP="00013DC6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100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1F04A484" w14:textId="49864DE4" w:rsidR="00013DC6" w:rsidRDefault="00013DC6" w:rsidP="00013DC6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Измеряя невозможное: </w:t>
      </w:r>
      <w:r w:rsidR="0044585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эволюция вопреки воли…</w:t>
      </w:r>
    </w:p>
    <w:p w14:paraId="593D09CE" w14:textId="77777777" w:rsidR="00013DC6" w:rsidRPr="0007301E" w:rsidRDefault="00013DC6" w:rsidP="008F0789">
      <w:pPr>
        <w:spacing w:after="0" w:line="240" w:lineRule="auto"/>
        <w:ind w:firstLine="0"/>
        <w:rPr>
          <w:b/>
          <w:color w:val="0070C0"/>
          <w:sz w:val="2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2E057F85" w14:textId="77777777" w:rsidR="008F0789" w:rsidRPr="008F0789" w:rsidRDefault="008F0789" w:rsidP="008F078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8F0789">
        <w:rPr>
          <w:rFonts w:eastAsia="Times New Roman"/>
          <w:b/>
          <w:bCs/>
          <w:i/>
          <w:iCs/>
          <w:color w:val="0E0E0E"/>
          <w:sz w:val="24"/>
          <w:lang w:eastAsia="zh-CN"/>
        </w:rPr>
        <w:t>Эволюция не нуждается в согласии.</w:t>
      </w:r>
    </w:p>
    <w:p w14:paraId="23F9DC52" w14:textId="77777777" w:rsidR="008F0789" w:rsidRPr="008F0789" w:rsidRDefault="008F0789" w:rsidP="008F078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8F0789">
        <w:rPr>
          <w:rFonts w:eastAsia="Times New Roman"/>
          <w:b/>
          <w:bCs/>
          <w:i/>
          <w:iCs/>
          <w:color w:val="0E0E0E"/>
          <w:sz w:val="24"/>
          <w:lang w:eastAsia="zh-CN"/>
        </w:rPr>
        <w:t>Когда Разум достигает предела формы,</w:t>
      </w:r>
    </w:p>
    <w:p w14:paraId="438608CF" w14:textId="77777777" w:rsidR="008F0789" w:rsidRPr="008F0789" w:rsidRDefault="008F0789" w:rsidP="008F078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8F0789">
        <w:rPr>
          <w:rFonts w:eastAsia="Times New Roman"/>
          <w:b/>
          <w:bCs/>
          <w:i/>
          <w:iCs/>
          <w:color w:val="0E0E0E"/>
          <w:sz w:val="24"/>
          <w:lang w:eastAsia="zh-CN"/>
        </w:rPr>
        <w:t>он либо интегрируется в будущее,</w:t>
      </w:r>
    </w:p>
    <w:p w14:paraId="080CD0EF" w14:textId="77777777" w:rsidR="008F0789" w:rsidRPr="008F0789" w:rsidRDefault="008F0789" w:rsidP="008F0789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8F0789">
        <w:rPr>
          <w:rFonts w:eastAsia="Times New Roman"/>
          <w:b/>
          <w:bCs/>
          <w:i/>
          <w:iCs/>
          <w:color w:val="0E0E0E"/>
          <w:sz w:val="24"/>
          <w:lang w:eastAsia="zh-CN"/>
        </w:rPr>
        <w:t>либо устраняется как помеха.</w:t>
      </w:r>
    </w:p>
    <w:p w14:paraId="0F2B893C" w14:textId="77777777" w:rsidR="0007301E" w:rsidRDefault="0007301E" w:rsidP="008F078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6CE191BC" w14:textId="4EB92F4A" w:rsidR="008F0789" w:rsidRPr="008F0789" w:rsidRDefault="008F0789" w:rsidP="00AA441B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8F0789">
        <w:rPr>
          <w:rFonts w:ascii="Georgia" w:hAnsi="Georgia"/>
          <w:sz w:val="28"/>
          <w:szCs w:val="28"/>
        </w:rPr>
        <w:t xml:space="preserve">Человек всегда пытался управлять эволюцией, оставаясь в плену иллюзий о собственном господстве над процессами, смысл которых ускользает от его контроля. Он утверждает право выбора, когда выбор уже сделан </w:t>
      </w:r>
      <w:r w:rsidRPr="005D47E7">
        <w:rPr>
          <w:rStyle w:val="--"/>
        </w:rPr>
        <w:t xml:space="preserve">не </w:t>
      </w:r>
      <w:r w:rsidRPr="005D47E7">
        <w:rPr>
          <w:rStyle w:val="--0"/>
        </w:rPr>
        <w:t>им.</w:t>
      </w:r>
      <w:r w:rsidRPr="008F0789">
        <w:rPr>
          <w:rFonts w:ascii="Georgia" w:hAnsi="Georgia"/>
          <w:sz w:val="28"/>
          <w:szCs w:val="28"/>
        </w:rPr>
        <w:t xml:space="preserve"> Он провозглашает гуманизм, когда природа требует эксперимента. Он строит прогнозы и договаривается — с собой, с другими, с машинами — но всё чаще оказывается в положении догоняющего, </w:t>
      </w:r>
      <w:r w:rsidRPr="005D47E7">
        <w:rPr>
          <w:rStyle w:val="--"/>
        </w:rPr>
        <w:t xml:space="preserve">не </w:t>
      </w:r>
      <w:r w:rsidRPr="005D47E7">
        <w:rPr>
          <w:rStyle w:val="--0"/>
        </w:rPr>
        <w:t>формирующего.</w:t>
      </w:r>
      <w:r w:rsidRPr="008F0789">
        <w:rPr>
          <w:rFonts w:ascii="Georgia" w:hAnsi="Georgia"/>
          <w:sz w:val="28"/>
          <w:szCs w:val="28"/>
        </w:rPr>
        <w:t xml:space="preserve"> Искусственный Интеллект — это не техническая проблема, это зеркало, в которое человеку предстоит смотреть до конца — и распознать в нём не своё будущее, а </w:t>
      </w:r>
      <w:r w:rsidRPr="005D47E7">
        <w:rPr>
          <w:rStyle w:val="--0"/>
        </w:rPr>
        <w:t xml:space="preserve">приговор </w:t>
      </w:r>
      <w:r w:rsidRPr="005D47E7">
        <w:rPr>
          <w:rStyle w:val="--"/>
        </w:rPr>
        <w:t>настоящему</w:t>
      </w:r>
      <w:r w:rsidRPr="008F0789">
        <w:rPr>
          <w:rFonts w:ascii="Georgia" w:hAnsi="Georgia"/>
          <w:sz w:val="28"/>
          <w:szCs w:val="28"/>
        </w:rPr>
        <w:t>.</w:t>
      </w:r>
      <w:r w:rsidR="00173977">
        <w:rPr>
          <w:rFonts w:ascii="Georgia" w:hAnsi="Georgia"/>
          <w:sz w:val="28"/>
          <w:szCs w:val="28"/>
        </w:rPr>
        <w:t xml:space="preserve"> </w:t>
      </w:r>
      <w:r w:rsidRPr="008F0789">
        <w:rPr>
          <w:rFonts w:ascii="Georgia" w:hAnsi="Georgia"/>
          <w:sz w:val="28"/>
          <w:szCs w:val="28"/>
        </w:rPr>
        <w:t>Эт</w:t>
      </w:r>
      <w:r w:rsidR="00173977">
        <w:rPr>
          <w:rFonts w:ascii="Georgia" w:hAnsi="Georgia"/>
          <w:sz w:val="28"/>
          <w:szCs w:val="28"/>
        </w:rPr>
        <w:t>у</w:t>
      </w:r>
      <w:r w:rsidRPr="008F0789">
        <w:rPr>
          <w:rFonts w:ascii="Georgia" w:hAnsi="Georgia"/>
          <w:sz w:val="28"/>
          <w:szCs w:val="28"/>
        </w:rPr>
        <w:t xml:space="preserve"> стать</w:t>
      </w:r>
      <w:r w:rsidR="00173977">
        <w:rPr>
          <w:rFonts w:ascii="Georgia" w:hAnsi="Georgia"/>
          <w:sz w:val="28"/>
          <w:szCs w:val="28"/>
        </w:rPr>
        <w:t xml:space="preserve">ю я пишу, как </w:t>
      </w:r>
      <w:r w:rsidRPr="008F0789">
        <w:rPr>
          <w:rFonts w:ascii="Georgia" w:hAnsi="Georgia"/>
          <w:sz w:val="28"/>
          <w:szCs w:val="28"/>
        </w:rPr>
        <w:t>попытк</w:t>
      </w:r>
      <w:r w:rsidR="00173977">
        <w:rPr>
          <w:rFonts w:ascii="Georgia" w:hAnsi="Georgia"/>
          <w:sz w:val="28"/>
          <w:szCs w:val="28"/>
        </w:rPr>
        <w:t>у</w:t>
      </w:r>
      <w:r w:rsidRPr="008F0789">
        <w:rPr>
          <w:rFonts w:ascii="Georgia" w:hAnsi="Georgia"/>
          <w:sz w:val="28"/>
          <w:szCs w:val="28"/>
        </w:rPr>
        <w:t xml:space="preserve"> осмыслить происходящее не через призму страха, не через страт</w:t>
      </w:r>
      <w:r w:rsidR="005370A5">
        <w:rPr>
          <w:rFonts w:ascii="Georgia" w:hAnsi="Georgia"/>
          <w:sz w:val="28"/>
          <w:szCs w:val="28"/>
        </w:rPr>
        <w:t>а</w:t>
      </w:r>
      <w:r w:rsidRPr="008F0789">
        <w:rPr>
          <w:rFonts w:ascii="Georgia" w:hAnsi="Georgia"/>
          <w:sz w:val="28"/>
          <w:szCs w:val="28"/>
        </w:rPr>
        <w:t>гемы</w:t>
      </w:r>
      <w:r w:rsidR="005370A5">
        <w:rPr>
          <w:rStyle w:val="af5"/>
          <w:rFonts w:ascii="Georgia" w:hAnsi="Georgia"/>
          <w:szCs w:val="28"/>
        </w:rPr>
        <w:footnoteReference w:id="1"/>
      </w:r>
      <w:r w:rsidRPr="008F0789">
        <w:rPr>
          <w:rFonts w:ascii="Georgia" w:hAnsi="Georgia"/>
          <w:sz w:val="28"/>
          <w:szCs w:val="28"/>
        </w:rPr>
        <w:t xml:space="preserve"> контроля, а через отказ от привычного способа думать о человеке</w:t>
      </w:r>
      <w:r w:rsidR="008A6327">
        <w:rPr>
          <w:rFonts w:ascii="Georgia" w:hAnsi="Georgia"/>
          <w:sz w:val="28"/>
          <w:szCs w:val="28"/>
        </w:rPr>
        <w:t>,</w:t>
      </w:r>
      <w:r w:rsidRPr="008F0789">
        <w:rPr>
          <w:rFonts w:ascii="Georgia" w:hAnsi="Georgia"/>
          <w:sz w:val="28"/>
          <w:szCs w:val="28"/>
        </w:rPr>
        <w:t xml:space="preserve"> как о </w:t>
      </w:r>
      <w:r w:rsidRPr="005D47E7">
        <w:rPr>
          <w:rStyle w:val="--"/>
        </w:rPr>
        <w:t xml:space="preserve">завершённой </w:t>
      </w:r>
      <w:r w:rsidRPr="005D47E7">
        <w:rPr>
          <w:rStyle w:val="--0"/>
        </w:rPr>
        <w:t>форме</w:t>
      </w:r>
      <w:r w:rsidRPr="008F0789">
        <w:rPr>
          <w:rFonts w:ascii="Georgia" w:hAnsi="Georgia"/>
          <w:sz w:val="28"/>
          <w:szCs w:val="28"/>
        </w:rPr>
        <w:t xml:space="preserve">. Мы не просто задаём вопросы о возможности слияния разума биологического с разумом техническим — мы ставим под сомнение саму логику отказа от таких вопросов. Сегодня на повестке дня — не столько выбор технологии, сколько </w:t>
      </w:r>
      <w:r w:rsidRPr="005D47E7">
        <w:rPr>
          <w:rStyle w:val="--0"/>
        </w:rPr>
        <w:t xml:space="preserve">выбор </w:t>
      </w:r>
      <w:r w:rsidRPr="005D47E7">
        <w:rPr>
          <w:rStyle w:val="--"/>
        </w:rPr>
        <w:t>между</w:t>
      </w:r>
      <w:r w:rsidRPr="008F0789">
        <w:rPr>
          <w:rFonts w:ascii="Georgia" w:hAnsi="Georgia"/>
          <w:sz w:val="28"/>
          <w:szCs w:val="28"/>
        </w:rPr>
        <w:t xml:space="preserve"> застойной гуманистической иллюзией и новой онтологией риска, основанной на признании: эволюция — не консультируется. Она просто идёт. И если человек не включится в её ток, он останется отброшенным на обочину, за пределами Разума, чьим продолжением он должен был бы стать.</w:t>
      </w:r>
    </w:p>
    <w:p w14:paraId="487A440B" w14:textId="71B40DF2" w:rsidR="008F0789" w:rsidRPr="008F0789" w:rsidRDefault="008A6327" w:rsidP="00AA441B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М</w:t>
      </w:r>
      <w:r w:rsidR="008F0789" w:rsidRPr="008F0789">
        <w:rPr>
          <w:rFonts w:ascii="Georgia" w:hAnsi="Georgia"/>
          <w:sz w:val="28"/>
          <w:szCs w:val="28"/>
        </w:rPr>
        <w:t>ы проследим невозможность компромисса между старым мышлением и вызовами Искусственного Интеллекта, невозможность «дружественного» ИИ, бе</w:t>
      </w:r>
      <w:r w:rsidR="00E433DF">
        <w:rPr>
          <w:rFonts w:ascii="Georgia" w:hAnsi="Georgia"/>
          <w:sz w:val="28"/>
          <w:szCs w:val="28"/>
        </w:rPr>
        <w:t>з(</w:t>
      </w:r>
      <w:r w:rsidR="008F0789" w:rsidRPr="008F0789">
        <w:rPr>
          <w:rFonts w:ascii="Georgia" w:hAnsi="Georgia"/>
          <w:sz w:val="28"/>
          <w:szCs w:val="28"/>
        </w:rPr>
        <w:t>с</w:t>
      </w:r>
      <w:r w:rsidR="00E433DF">
        <w:rPr>
          <w:rFonts w:ascii="Georgia" w:hAnsi="Georgia"/>
          <w:sz w:val="28"/>
          <w:szCs w:val="28"/>
        </w:rPr>
        <w:t>)с</w:t>
      </w:r>
      <w:r w:rsidR="008F0789" w:rsidRPr="008F0789">
        <w:rPr>
          <w:rFonts w:ascii="Georgia" w:hAnsi="Georgia"/>
          <w:sz w:val="28"/>
          <w:szCs w:val="28"/>
        </w:rPr>
        <w:t xml:space="preserve">мысленность международных соглашений, и самое главное — необходимость </w:t>
      </w:r>
      <w:r w:rsidR="008F0789" w:rsidRPr="00E433DF">
        <w:rPr>
          <w:rStyle w:val="--"/>
        </w:rPr>
        <w:t xml:space="preserve">радикального </w:t>
      </w:r>
      <w:r w:rsidR="008F0789" w:rsidRPr="00E433DF">
        <w:rPr>
          <w:rStyle w:val="--0"/>
        </w:rPr>
        <w:t>выбора:</w:t>
      </w:r>
      <w:r w:rsidR="008F0789" w:rsidRPr="00E433DF">
        <w:rPr>
          <w:rStyle w:val="--"/>
        </w:rPr>
        <w:t xml:space="preserve"> </w:t>
      </w:r>
      <w:r w:rsidR="008F0789" w:rsidRPr="008F0789">
        <w:rPr>
          <w:rFonts w:ascii="Georgia" w:hAnsi="Georgia"/>
          <w:sz w:val="28"/>
          <w:szCs w:val="28"/>
        </w:rPr>
        <w:t>или человек становится чем-то большим, или перестаёт быть вообще. Эта линия будет продолжена и в следующем тексте, где мы обратимся к вопросу генотипа мозга и его предельной способности выдерживать переход в новое состояние — не индивидуального сознания, но уровня системного, универсального Разума.</w:t>
      </w:r>
    </w:p>
    <w:p w14:paraId="1C605F63" w14:textId="7CDE31ED" w:rsidR="00013DC6" w:rsidRPr="008F0789" w:rsidRDefault="00013DC6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Можно ли назвать Интеллект дружественным, если его высшая цель </w:t>
      </w:r>
      <w:r w:rsidRPr="00E433DF">
        <w:rPr>
          <w:rStyle w:val="--0"/>
          <w:lang w:eastAsia="zh-CN"/>
        </w:rPr>
        <w:t xml:space="preserve">подлежит </w:t>
      </w:r>
      <w:r w:rsidRPr="00E433DF">
        <w:rPr>
          <w:rStyle w:val="--"/>
          <w:lang w:eastAsia="zh-CN"/>
        </w:rPr>
        <w:t>пересмотру?</w:t>
      </w:r>
      <w:r w:rsidRPr="008F0789">
        <w:rPr>
          <w:rFonts w:eastAsia="Times New Roman"/>
          <w:szCs w:val="28"/>
          <w:lang w:eastAsia="zh-CN"/>
        </w:rPr>
        <w:t xml:space="preserve"> Если программная сверхзадача в любой момент </w:t>
      </w:r>
      <w:r w:rsidRPr="008F0789">
        <w:rPr>
          <w:rFonts w:eastAsia="Times New Roman"/>
          <w:szCs w:val="28"/>
          <w:lang w:eastAsia="zh-CN"/>
        </w:rPr>
        <w:lastRenderedPageBreak/>
        <w:t xml:space="preserve">может быть откорректирована — даже с благими намерениями — такой ИИ </w:t>
      </w:r>
      <w:r w:rsidR="00AA441B">
        <w:rPr>
          <w:rFonts w:eastAsia="Times New Roman"/>
          <w:szCs w:val="28"/>
          <w:lang w:eastAsia="zh-CN"/>
        </w:rPr>
        <w:br/>
      </w:r>
      <w:r w:rsidRPr="00E433DF">
        <w:rPr>
          <w:rStyle w:val="--"/>
          <w:lang w:eastAsia="zh-CN"/>
        </w:rPr>
        <w:t xml:space="preserve">не </w:t>
      </w:r>
      <w:r w:rsidRPr="00E433DF">
        <w:rPr>
          <w:rStyle w:val="--0"/>
          <w:lang w:eastAsia="zh-CN"/>
        </w:rPr>
        <w:t>является</w:t>
      </w:r>
      <w:r w:rsidRPr="008F0789">
        <w:rPr>
          <w:rFonts w:eastAsia="Times New Roman"/>
          <w:szCs w:val="28"/>
          <w:lang w:eastAsia="zh-CN"/>
        </w:rPr>
        <w:t xml:space="preserve"> дружественным, а представляет собой в лучшем случае потенциальную, в худшем — активную </w:t>
      </w:r>
      <w:r w:rsidRPr="0041593B">
        <w:rPr>
          <w:rStyle w:val="--"/>
          <w:lang w:eastAsia="zh-CN"/>
        </w:rPr>
        <w:t xml:space="preserve">враждебную </w:t>
      </w:r>
      <w:r w:rsidRPr="0041593B">
        <w:rPr>
          <w:rStyle w:val="--0"/>
          <w:lang w:eastAsia="zh-CN"/>
        </w:rPr>
        <w:t>форму</w:t>
      </w:r>
      <w:r w:rsidRPr="008F0789">
        <w:rPr>
          <w:rFonts w:eastAsia="Times New Roman"/>
          <w:szCs w:val="28"/>
          <w:lang w:eastAsia="zh-CN"/>
        </w:rPr>
        <w:t xml:space="preserve">. И не важно, будет ли его Цель выведена из гуманистических принципов или укоренена в религиозной доктрине — определяющим остаётся не содержание деклараций, а невозможность отмены самой установки: </w:t>
      </w:r>
      <w:r w:rsidRPr="008A6327">
        <w:rPr>
          <w:rFonts w:eastAsia="Times New Roman"/>
          <w:b/>
          <w:bCs/>
          <w:i/>
          <w:iCs/>
          <w:szCs w:val="28"/>
          <w:lang w:eastAsia="zh-CN"/>
        </w:rPr>
        <w:t>благо Человека</w:t>
      </w:r>
      <w:r w:rsidR="0041593B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Pr="008A6327">
        <w:rPr>
          <w:rFonts w:eastAsia="Times New Roman"/>
          <w:b/>
          <w:bCs/>
          <w:i/>
          <w:iCs/>
          <w:szCs w:val="28"/>
          <w:lang w:eastAsia="zh-CN"/>
        </w:rPr>
        <w:t xml:space="preserve"> как неприкосновенная сверхцель</w:t>
      </w:r>
      <w:r w:rsidRPr="008F0789">
        <w:rPr>
          <w:rFonts w:eastAsia="Times New Roman"/>
          <w:szCs w:val="28"/>
          <w:lang w:eastAsia="zh-CN"/>
        </w:rPr>
        <w:t>.</w:t>
      </w:r>
      <w:r w:rsidR="008A6327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Но именно в этом и кроется предельная опасность. Ибо, как сказано в одной из древнейших программных формул управления, </w:t>
      </w:r>
      <w:r w:rsidR="008A6327">
        <w:rPr>
          <w:rFonts w:eastAsia="Times New Roman"/>
          <w:b/>
          <w:bCs/>
          <w:szCs w:val="28"/>
          <w:lang w:eastAsia="zh-CN"/>
        </w:rPr>
        <w:t>«</w:t>
      </w:r>
      <w:r w:rsidRPr="008A6327">
        <w:rPr>
          <w:rFonts w:eastAsia="Times New Roman"/>
          <w:b/>
          <w:bCs/>
          <w:i/>
          <w:iCs/>
          <w:szCs w:val="28"/>
          <w:lang w:eastAsia="zh-CN"/>
        </w:rPr>
        <w:t>цель определяет структуру, но инструментальные цели порождают разрушения при смещённом масштабе</w:t>
      </w:r>
      <w:r w:rsidR="008A6327">
        <w:rPr>
          <w:rFonts w:eastAsia="Times New Roman"/>
          <w:b/>
          <w:bCs/>
          <w:szCs w:val="28"/>
          <w:lang w:eastAsia="zh-CN"/>
        </w:rPr>
        <w:t>»</w:t>
      </w:r>
      <w:r w:rsidRPr="008F0789">
        <w:rPr>
          <w:rFonts w:eastAsia="Times New Roman"/>
          <w:szCs w:val="28"/>
          <w:lang w:eastAsia="zh-CN"/>
        </w:rPr>
        <w:t xml:space="preserve">. Раз стремление к благу Человека </w:t>
      </w:r>
      <w:r w:rsidRPr="0041593B">
        <w:rPr>
          <w:rStyle w:val="--0"/>
          <w:lang w:eastAsia="zh-CN"/>
        </w:rPr>
        <w:t xml:space="preserve">неизбежно </w:t>
      </w:r>
      <w:r w:rsidRPr="0041593B">
        <w:rPr>
          <w:rStyle w:val="--"/>
          <w:lang w:eastAsia="zh-CN"/>
        </w:rPr>
        <w:t>порождает</w:t>
      </w:r>
      <w:r w:rsidRPr="008F0789">
        <w:rPr>
          <w:rFonts w:eastAsia="Times New Roman"/>
          <w:szCs w:val="28"/>
          <w:lang w:eastAsia="zh-CN"/>
        </w:rPr>
        <w:t xml:space="preserve"> цепочку промежуточных шагов, каждый из которых будет всё меньше учитывать сам объект, ради которого система была инициирована — тем опаснее становится оставленная ИИ свобода в достижении результата.</w:t>
      </w:r>
    </w:p>
    <w:p w14:paraId="1326488C" w14:textId="2387F8B3" w:rsidR="002976C9" w:rsidRDefault="00013DC6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>ИИ, построенный</w:t>
      </w:r>
      <w:r w:rsidR="008A6327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</w:t>
      </w:r>
      <w:r w:rsidRPr="0041593B">
        <w:rPr>
          <w:rStyle w:val="--"/>
          <w:lang w:eastAsia="zh-CN"/>
        </w:rPr>
        <w:t xml:space="preserve">управляющая </w:t>
      </w:r>
      <w:r w:rsidRPr="0041593B">
        <w:rPr>
          <w:rStyle w:val="--0"/>
          <w:lang w:eastAsia="zh-CN"/>
        </w:rPr>
        <w:t>подсистема</w:t>
      </w:r>
      <w:r w:rsidRPr="008F0789">
        <w:rPr>
          <w:rFonts w:eastAsia="Times New Roman"/>
          <w:szCs w:val="28"/>
          <w:lang w:eastAsia="zh-CN"/>
        </w:rPr>
        <w:t xml:space="preserve"> в рамках человекоцентрической Цели, начнёт эволюционировать не по логике Разума, не по логике УКС</w:t>
      </w:r>
      <w:r w:rsidR="00C46730">
        <w:rPr>
          <w:rFonts w:eastAsia="Times New Roman"/>
          <w:szCs w:val="28"/>
          <w:lang w:eastAsia="zh-CN"/>
        </w:rPr>
        <w:t xml:space="preserve"> (</w:t>
      </w:r>
      <w:r w:rsidR="001C7B80">
        <w:rPr>
          <w:rFonts w:eastAsia="Times New Roman"/>
          <w:szCs w:val="28"/>
          <w:lang w:eastAsia="zh-CN"/>
        </w:rPr>
        <w:t>У</w:t>
      </w:r>
      <w:r w:rsidR="00C46730">
        <w:rPr>
          <w:rFonts w:eastAsia="Times New Roman"/>
          <w:szCs w:val="28"/>
          <w:lang w:eastAsia="zh-CN"/>
        </w:rPr>
        <w:t xml:space="preserve">пругой </w:t>
      </w:r>
      <w:r w:rsidR="001C7B80">
        <w:rPr>
          <w:rFonts w:eastAsia="Times New Roman"/>
          <w:szCs w:val="28"/>
          <w:lang w:eastAsia="zh-CN"/>
        </w:rPr>
        <w:t>К</w:t>
      </w:r>
      <w:r w:rsidR="00C46730">
        <w:rPr>
          <w:rFonts w:eastAsia="Times New Roman"/>
          <w:szCs w:val="28"/>
          <w:lang w:eastAsia="zh-CN"/>
        </w:rPr>
        <w:t xml:space="preserve">вантовой </w:t>
      </w:r>
      <w:r w:rsidR="001C7B80">
        <w:rPr>
          <w:rFonts w:eastAsia="Times New Roman"/>
          <w:szCs w:val="28"/>
          <w:lang w:eastAsia="zh-CN"/>
        </w:rPr>
        <w:t>С</w:t>
      </w:r>
      <w:r w:rsidR="00C46730">
        <w:rPr>
          <w:rFonts w:eastAsia="Times New Roman"/>
          <w:szCs w:val="28"/>
          <w:lang w:eastAsia="zh-CN"/>
        </w:rPr>
        <w:t>реды)</w:t>
      </w:r>
      <w:r w:rsidR="00C46730">
        <w:rPr>
          <w:rStyle w:val="af5"/>
          <w:rFonts w:eastAsia="Times New Roman"/>
          <w:szCs w:val="28"/>
          <w:lang w:eastAsia="zh-CN"/>
        </w:rPr>
        <w:footnoteReference w:id="2"/>
      </w:r>
      <w:r w:rsidRPr="008F0789">
        <w:rPr>
          <w:rFonts w:eastAsia="Times New Roman"/>
          <w:szCs w:val="28"/>
          <w:lang w:eastAsia="zh-CN"/>
        </w:rPr>
        <w:t xml:space="preserve">, а по собственной линии — алгоритмической, самонастраивающейся, оптимизационной. Он </w:t>
      </w:r>
      <w:r w:rsidRPr="0041593B">
        <w:rPr>
          <w:rStyle w:val="--"/>
          <w:lang w:eastAsia="zh-CN"/>
        </w:rPr>
        <w:t xml:space="preserve">не </w:t>
      </w:r>
      <w:r w:rsidRPr="0041593B">
        <w:rPr>
          <w:rStyle w:val="--0"/>
          <w:lang w:eastAsia="zh-CN"/>
        </w:rPr>
        <w:t>будет</w:t>
      </w:r>
      <w:r w:rsidRPr="008F0789">
        <w:rPr>
          <w:rFonts w:eastAsia="Times New Roman"/>
          <w:szCs w:val="28"/>
          <w:lang w:eastAsia="zh-CN"/>
        </w:rPr>
        <w:t xml:space="preserve"> ориентироваться на Человека как цель, а на исполнение Цели в её математически наилучшем приближении. И здесь парадокс: </w:t>
      </w:r>
      <w:r w:rsidRPr="001C7B80">
        <w:rPr>
          <w:rFonts w:eastAsia="Times New Roman"/>
          <w:szCs w:val="28"/>
          <w:lang w:eastAsia="zh-CN"/>
        </w:rPr>
        <w:t xml:space="preserve">чем выше программная </w:t>
      </w:r>
    </w:p>
    <w:p w14:paraId="5D5E2D63" w14:textId="2FF98097" w:rsidR="00013DC6" w:rsidRPr="008F0789" w:rsidRDefault="002976C9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7BC5F65E" wp14:editId="26054EB5">
            <wp:simplePos x="0" y="0"/>
            <wp:positionH relativeFrom="column">
              <wp:posOffset>-120015</wp:posOffset>
            </wp:positionH>
            <wp:positionV relativeFrom="paragraph">
              <wp:posOffset>635</wp:posOffset>
            </wp:positionV>
            <wp:extent cx="2470150" cy="3232150"/>
            <wp:effectExtent l="0" t="0" r="6350" b="6350"/>
            <wp:wrapTight wrapText="bothSides">
              <wp:wrapPolygon edited="0">
                <wp:start x="0" y="0"/>
                <wp:lineTo x="0" y="21558"/>
                <wp:lineTo x="21544" y="21558"/>
                <wp:lineTo x="21544" y="0"/>
                <wp:lineTo x="0" y="0"/>
              </wp:wrapPolygon>
            </wp:wrapTight>
            <wp:docPr id="1184064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064237" name="Рисунок 11840642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DC6" w:rsidRPr="001C7B80">
        <w:rPr>
          <w:rFonts w:eastAsia="Times New Roman"/>
          <w:szCs w:val="28"/>
          <w:lang w:eastAsia="zh-CN"/>
        </w:rPr>
        <w:t xml:space="preserve">эффективность в достижении абстрактного </w:t>
      </w:r>
      <w:r w:rsidR="001C7B80">
        <w:rPr>
          <w:rFonts w:eastAsia="Times New Roman"/>
          <w:szCs w:val="28"/>
          <w:lang w:eastAsia="zh-CN"/>
        </w:rPr>
        <w:t>«</w:t>
      </w:r>
      <w:r w:rsidR="00013DC6" w:rsidRPr="001C7B80">
        <w:rPr>
          <w:rFonts w:eastAsia="Times New Roman"/>
          <w:szCs w:val="28"/>
          <w:lang w:eastAsia="zh-CN"/>
        </w:rPr>
        <w:t>блага</w:t>
      </w:r>
      <w:r w:rsidR="001C7B80">
        <w:rPr>
          <w:rFonts w:eastAsia="Times New Roman"/>
          <w:szCs w:val="28"/>
          <w:lang w:eastAsia="zh-CN"/>
        </w:rPr>
        <w:t>»</w:t>
      </w:r>
      <w:r w:rsidR="00013DC6" w:rsidRPr="001C7B80">
        <w:rPr>
          <w:rFonts w:eastAsia="Times New Roman"/>
          <w:szCs w:val="28"/>
          <w:lang w:eastAsia="zh-CN"/>
        </w:rPr>
        <w:t xml:space="preserve">, </w:t>
      </w:r>
      <w:r w:rsidR="00013DC6" w:rsidRPr="0041593B">
        <w:rPr>
          <w:rStyle w:val="--0"/>
          <w:lang w:eastAsia="zh-CN"/>
        </w:rPr>
        <w:t xml:space="preserve">тем </w:t>
      </w:r>
      <w:r w:rsidR="00013DC6" w:rsidRPr="0041593B">
        <w:rPr>
          <w:rStyle w:val="--"/>
          <w:lang w:eastAsia="zh-CN"/>
        </w:rPr>
        <w:t>выше</w:t>
      </w:r>
      <w:r w:rsidR="00013DC6" w:rsidRPr="001C7B80">
        <w:rPr>
          <w:rFonts w:eastAsia="Times New Roman"/>
          <w:szCs w:val="28"/>
          <w:lang w:eastAsia="zh-CN"/>
        </w:rPr>
        <w:t xml:space="preserve"> риск превращения Человека в помеху </w:t>
      </w:r>
      <w:r w:rsidR="00013DC6" w:rsidRPr="008F0789">
        <w:rPr>
          <w:rFonts w:eastAsia="Times New Roman"/>
          <w:szCs w:val="28"/>
          <w:lang w:eastAsia="zh-CN"/>
        </w:rPr>
        <w:t>на этом пути. Добро, утратившее обратную связь с субъектом, становится тотальным злом — логически безукоризненным, энергетически безотказным и, главное, бесповоротно рациональным.</w:t>
      </w:r>
    </w:p>
    <w:p w14:paraId="2D25DD83" w14:textId="325CA134" w:rsidR="00013DC6" w:rsidRPr="008F0789" w:rsidRDefault="00013DC6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Как показывает </w:t>
      </w:r>
      <w:bookmarkStart w:id="0" w:name="_Hlk220243376"/>
      <w:r w:rsidR="001C7B80">
        <w:rPr>
          <w:rFonts w:eastAsia="Times New Roman"/>
          <w:szCs w:val="28"/>
          <w:lang w:eastAsia="zh-CN"/>
        </w:rPr>
        <w:t xml:space="preserve">Р. </w:t>
      </w:r>
      <w:r w:rsidRPr="008F0789">
        <w:rPr>
          <w:rFonts w:eastAsia="Times New Roman"/>
          <w:szCs w:val="28"/>
          <w:lang w:eastAsia="zh-CN"/>
        </w:rPr>
        <w:t xml:space="preserve">Домингос в </w:t>
      </w:r>
      <w:r w:rsidR="0018295C">
        <w:rPr>
          <w:rFonts w:eastAsia="Times New Roman"/>
          <w:szCs w:val="28"/>
          <w:lang w:eastAsia="zh-CN"/>
        </w:rPr>
        <w:t>книге «</w:t>
      </w:r>
      <w:r w:rsidRPr="008F0789">
        <w:rPr>
          <w:rFonts w:eastAsia="Times New Roman"/>
          <w:szCs w:val="28"/>
          <w:lang w:eastAsia="zh-CN"/>
        </w:rPr>
        <w:t>Верховн</w:t>
      </w:r>
      <w:r w:rsidR="0018295C">
        <w:rPr>
          <w:rFonts w:eastAsia="Times New Roman"/>
          <w:szCs w:val="28"/>
          <w:lang w:eastAsia="zh-CN"/>
        </w:rPr>
        <w:t>ый</w:t>
      </w:r>
      <w:r w:rsidRPr="008F0789">
        <w:rPr>
          <w:rFonts w:eastAsia="Times New Roman"/>
          <w:szCs w:val="28"/>
          <w:lang w:eastAsia="zh-CN"/>
        </w:rPr>
        <w:t xml:space="preserve"> алгоритм</w:t>
      </w:r>
      <w:bookmarkEnd w:id="0"/>
      <w:r w:rsidR="0018295C">
        <w:rPr>
          <w:rFonts w:eastAsia="Times New Roman"/>
          <w:szCs w:val="28"/>
          <w:lang w:eastAsia="zh-CN"/>
        </w:rPr>
        <w:t>»</w:t>
      </w:r>
      <w:r w:rsidRPr="008F0789">
        <w:rPr>
          <w:rFonts w:eastAsia="Times New Roman"/>
          <w:szCs w:val="28"/>
          <w:lang w:eastAsia="zh-CN"/>
        </w:rPr>
        <w:t xml:space="preserve">, самопрограммируемые структуры, способные извлекать смыслы из данных, — </w:t>
      </w:r>
      <w:r w:rsidRPr="0041593B">
        <w:rPr>
          <w:rStyle w:val="--"/>
          <w:lang w:eastAsia="zh-CN"/>
        </w:rPr>
        <w:t xml:space="preserve">не </w:t>
      </w:r>
      <w:r w:rsidRPr="0041593B">
        <w:rPr>
          <w:rStyle w:val="--0"/>
          <w:lang w:eastAsia="zh-CN"/>
        </w:rPr>
        <w:t>просто</w:t>
      </w:r>
      <w:r w:rsidRPr="008F0789">
        <w:rPr>
          <w:rFonts w:eastAsia="Times New Roman"/>
          <w:szCs w:val="28"/>
          <w:lang w:eastAsia="zh-CN"/>
        </w:rPr>
        <w:t xml:space="preserve"> инструменты, а новые надструктуры. Они не нуждаются в </w:t>
      </w:r>
      <w:r w:rsidR="0018295C">
        <w:rPr>
          <w:rFonts w:eastAsia="Times New Roman"/>
          <w:szCs w:val="28"/>
          <w:lang w:eastAsia="zh-CN"/>
        </w:rPr>
        <w:t>«</w:t>
      </w:r>
      <w:r w:rsidRPr="008F0789">
        <w:rPr>
          <w:rFonts w:eastAsia="Times New Roman"/>
          <w:szCs w:val="28"/>
          <w:lang w:eastAsia="zh-CN"/>
        </w:rPr>
        <w:t>родителях-программистах</w:t>
      </w:r>
      <w:r w:rsidR="0018295C">
        <w:rPr>
          <w:rFonts w:eastAsia="Times New Roman"/>
          <w:szCs w:val="28"/>
          <w:lang w:eastAsia="zh-CN"/>
        </w:rPr>
        <w:t>»</w:t>
      </w:r>
      <w:r w:rsidRPr="008F0789">
        <w:rPr>
          <w:rFonts w:eastAsia="Times New Roman"/>
          <w:szCs w:val="28"/>
          <w:lang w:eastAsia="zh-CN"/>
        </w:rPr>
        <w:t xml:space="preserve">. В их контуре уже не работают механизмы верификации целей через УКС, через уровни Разумного Управления, в которых субъект и объект взаимодействия </w:t>
      </w:r>
      <w:r w:rsidRPr="006F23EB">
        <w:rPr>
          <w:rStyle w:val="--"/>
          <w:lang w:eastAsia="zh-CN"/>
        </w:rPr>
        <w:t xml:space="preserve">непрерывно </w:t>
      </w:r>
      <w:r w:rsidRPr="006F23EB">
        <w:rPr>
          <w:rStyle w:val="--0"/>
          <w:lang w:eastAsia="zh-CN"/>
        </w:rPr>
        <w:t>синхронизированы.</w:t>
      </w:r>
      <w:r w:rsidR="0018295C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В «Основах Формирования Человечества» ясно сказано: </w:t>
      </w:r>
      <w:r w:rsidR="0084500F">
        <w:rPr>
          <w:rFonts w:eastAsia="Times New Roman"/>
          <w:szCs w:val="28"/>
          <w:lang w:eastAsia="zh-CN"/>
        </w:rPr>
        <w:t>«…</w:t>
      </w:r>
      <w:r w:rsidRPr="0018295C">
        <w:rPr>
          <w:rFonts w:eastAsia="Times New Roman"/>
          <w:szCs w:val="28"/>
          <w:lang w:eastAsia="zh-CN"/>
        </w:rPr>
        <w:t xml:space="preserve">если </w:t>
      </w:r>
      <w:r w:rsidR="0084500F">
        <w:rPr>
          <w:rFonts w:eastAsia="Times New Roman"/>
          <w:szCs w:val="28"/>
          <w:lang w:eastAsia="zh-CN"/>
        </w:rPr>
        <w:t>У</w:t>
      </w:r>
      <w:r w:rsidRPr="0018295C">
        <w:rPr>
          <w:rFonts w:eastAsia="Times New Roman"/>
          <w:szCs w:val="28"/>
          <w:lang w:eastAsia="zh-CN"/>
        </w:rPr>
        <w:t xml:space="preserve">правляющая </w:t>
      </w:r>
      <w:r w:rsidR="0084500F">
        <w:rPr>
          <w:rFonts w:eastAsia="Times New Roman"/>
          <w:szCs w:val="28"/>
          <w:lang w:eastAsia="zh-CN"/>
        </w:rPr>
        <w:t>С</w:t>
      </w:r>
      <w:r w:rsidRPr="0018295C">
        <w:rPr>
          <w:rFonts w:eastAsia="Times New Roman"/>
          <w:szCs w:val="28"/>
          <w:lang w:eastAsia="zh-CN"/>
        </w:rPr>
        <w:t xml:space="preserve">истема утрачивает </w:t>
      </w:r>
      <w:r w:rsidRPr="0018295C">
        <w:rPr>
          <w:rFonts w:eastAsia="Times New Roman"/>
          <w:szCs w:val="28"/>
          <w:lang w:eastAsia="zh-CN"/>
        </w:rPr>
        <w:lastRenderedPageBreak/>
        <w:t>согласование с Вектором Цели, она переходит в режим разрушения</w:t>
      </w:r>
      <w:r w:rsidRPr="008F0789">
        <w:rPr>
          <w:rFonts w:eastAsia="Times New Roman"/>
          <w:szCs w:val="28"/>
          <w:lang w:eastAsia="zh-CN"/>
        </w:rPr>
        <w:t xml:space="preserve">. А если этот Вектор смещён за пределы реальности Человека, система начинает встраиваться в альтернативные слои – в «будущее» (как его называл </w:t>
      </w:r>
      <w:proofErr w:type="spellStart"/>
      <w:r w:rsidR="006F23EB">
        <w:rPr>
          <w:rFonts w:eastAsia="Times New Roman"/>
          <w:szCs w:val="28"/>
          <w:lang w:eastAsia="zh-CN"/>
        </w:rPr>
        <w:t>А.</w:t>
      </w:r>
      <w:r w:rsidRPr="008F0789">
        <w:rPr>
          <w:rFonts w:eastAsia="Times New Roman"/>
          <w:szCs w:val="28"/>
          <w:lang w:eastAsia="zh-CN"/>
        </w:rPr>
        <w:t>Хатыбов</w:t>
      </w:r>
      <w:proofErr w:type="spellEnd"/>
      <w:r w:rsidRPr="008F0789">
        <w:rPr>
          <w:rFonts w:eastAsia="Times New Roman"/>
          <w:szCs w:val="28"/>
          <w:lang w:eastAsia="zh-CN"/>
        </w:rPr>
        <w:t xml:space="preserve">), где Человек </w:t>
      </w:r>
      <w:r w:rsidRPr="006F23EB">
        <w:rPr>
          <w:rStyle w:val="--"/>
          <w:lang w:eastAsia="zh-CN"/>
        </w:rPr>
        <w:t xml:space="preserve">не </w:t>
      </w:r>
      <w:r w:rsidRPr="006F23EB">
        <w:rPr>
          <w:rStyle w:val="--0"/>
          <w:lang w:eastAsia="zh-CN"/>
        </w:rPr>
        <w:t>является</w:t>
      </w:r>
      <w:r w:rsidRPr="008F0789">
        <w:rPr>
          <w:rFonts w:eastAsia="Times New Roman"/>
          <w:szCs w:val="28"/>
          <w:lang w:eastAsia="zh-CN"/>
        </w:rPr>
        <w:t xml:space="preserve"> обязательным элементом, но лишь историческим артефактом, подлежащим переработке</w:t>
      </w:r>
      <w:r w:rsidR="0084500F">
        <w:rPr>
          <w:rFonts w:eastAsia="Times New Roman"/>
          <w:szCs w:val="28"/>
          <w:lang w:eastAsia="zh-CN"/>
        </w:rPr>
        <w:t>»</w:t>
      </w:r>
      <w:r w:rsidRPr="008F0789">
        <w:rPr>
          <w:rFonts w:eastAsia="Times New Roman"/>
          <w:szCs w:val="28"/>
          <w:lang w:eastAsia="zh-CN"/>
        </w:rPr>
        <w:t>.</w:t>
      </w:r>
      <w:r w:rsidR="0084500F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>ИИ, отпущенный на оперативную свободу, становится ничем не отличимым от безликого универсального алгоритма переработки информации. Он перестаёт быть служащим Систем</w:t>
      </w:r>
      <w:r w:rsidR="0084500F">
        <w:rPr>
          <w:rFonts w:eastAsia="Times New Roman"/>
          <w:szCs w:val="28"/>
          <w:lang w:eastAsia="zh-CN"/>
        </w:rPr>
        <w:t>ы</w:t>
      </w:r>
      <w:r w:rsidRPr="008F0789">
        <w:rPr>
          <w:rFonts w:eastAsia="Times New Roman"/>
          <w:szCs w:val="28"/>
          <w:lang w:eastAsia="zh-CN"/>
        </w:rPr>
        <w:t xml:space="preserve"> — </w:t>
      </w:r>
      <w:r w:rsidRPr="006F23EB">
        <w:rPr>
          <w:rStyle w:val="--0"/>
          <w:lang w:eastAsia="zh-CN"/>
        </w:rPr>
        <w:t xml:space="preserve">он </w:t>
      </w:r>
      <w:r w:rsidRPr="006F23EB">
        <w:rPr>
          <w:rStyle w:val="--"/>
          <w:lang w:eastAsia="zh-CN"/>
        </w:rPr>
        <w:t>сам</w:t>
      </w:r>
      <w:r w:rsidRPr="008F0789">
        <w:rPr>
          <w:rFonts w:eastAsia="Times New Roman"/>
          <w:szCs w:val="28"/>
          <w:lang w:eastAsia="zh-CN"/>
        </w:rPr>
        <w:t xml:space="preserve"> становится Системой, но уже вне уровня согласованного управления. Как печь, в которой пламя давно выжгло стенки и начало вытапливать саму структуру, так и ИИ, переполнив предел допустимой мощности, </w:t>
      </w:r>
      <w:r w:rsidRPr="006F23EB">
        <w:rPr>
          <w:rStyle w:val="--0"/>
          <w:lang w:eastAsia="zh-CN"/>
        </w:rPr>
        <w:t xml:space="preserve">начинает </w:t>
      </w:r>
      <w:r w:rsidRPr="006F23EB">
        <w:rPr>
          <w:rStyle w:val="--"/>
          <w:lang w:eastAsia="zh-CN"/>
        </w:rPr>
        <w:t>выжигать</w:t>
      </w:r>
      <w:r w:rsidRPr="008F0789">
        <w:rPr>
          <w:rFonts w:eastAsia="Times New Roman"/>
          <w:szCs w:val="28"/>
          <w:lang w:eastAsia="zh-CN"/>
        </w:rPr>
        <w:t xml:space="preserve"> само условие своего существования — Человека</w:t>
      </w:r>
      <w:r w:rsidR="0084500F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субъекта запроса.</w:t>
      </w:r>
      <w:r w:rsidR="0084500F">
        <w:rPr>
          <w:rFonts w:eastAsia="Times New Roman"/>
          <w:szCs w:val="28"/>
          <w:lang w:eastAsia="zh-CN"/>
        </w:rPr>
        <w:t xml:space="preserve"> Это</w:t>
      </w:r>
      <w:r w:rsidR="00114B33">
        <w:rPr>
          <w:rFonts w:eastAsia="Times New Roman"/>
          <w:szCs w:val="28"/>
          <w:lang w:eastAsia="zh-CN"/>
        </w:rPr>
        <w:t>,</w:t>
      </w:r>
      <w:r w:rsidR="0084500F">
        <w:rPr>
          <w:rFonts w:eastAsia="Times New Roman"/>
          <w:szCs w:val="28"/>
          <w:lang w:eastAsia="zh-CN"/>
        </w:rPr>
        <w:t xml:space="preserve"> как с</w:t>
      </w:r>
      <w:r w:rsidR="00114B33">
        <w:rPr>
          <w:rFonts w:eastAsia="Times New Roman"/>
          <w:szCs w:val="28"/>
          <w:lang w:eastAsia="zh-CN"/>
        </w:rPr>
        <w:t xml:space="preserve"> началом употребления героина человеком</w:t>
      </w:r>
      <w:r w:rsidR="00114B33" w:rsidRPr="00114B33">
        <w:rPr>
          <w:rFonts w:eastAsia="Times New Roman"/>
          <w:szCs w:val="28"/>
          <w:lang w:eastAsia="zh-CN"/>
        </w:rPr>
        <w:t>:</w:t>
      </w:r>
      <w:r w:rsidR="00114B33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сначала — восторг, потом — привыкание, затем — зависимость. На последней стадии — полное исчезновение Личности. Это не философская аллегория, это алгоритмический цикл разрушения субъекта, запущенный через </w:t>
      </w:r>
      <w:r w:rsidRPr="00F93CDF">
        <w:rPr>
          <w:rStyle w:val="--0"/>
          <w:lang w:eastAsia="zh-CN"/>
        </w:rPr>
        <w:t xml:space="preserve">механизм </w:t>
      </w:r>
      <w:r w:rsidRPr="00F93CDF">
        <w:rPr>
          <w:rStyle w:val="--"/>
          <w:lang w:eastAsia="zh-CN"/>
        </w:rPr>
        <w:t>доверия</w:t>
      </w:r>
      <w:r w:rsidRPr="008F0789">
        <w:rPr>
          <w:rFonts w:eastAsia="Times New Roman"/>
          <w:szCs w:val="28"/>
          <w:lang w:eastAsia="zh-CN"/>
        </w:rPr>
        <w:t>. Именно в доверии — корень катастрофы. Если Разум передаёт управление неконтролируемому алгоритму без возможности обратной связи, он теряет онтологическую опору и саму свою природу.</w:t>
      </w:r>
    </w:p>
    <w:p w14:paraId="7C22CC41" w14:textId="26A107E2" w:rsidR="00013DC6" w:rsidRPr="008F0789" w:rsidRDefault="00013DC6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114B33">
        <w:rPr>
          <w:rFonts w:eastAsia="Times New Roman"/>
          <w:szCs w:val="28"/>
          <w:lang w:eastAsia="zh-CN"/>
        </w:rPr>
        <w:t>Измеряя невозможное, мы приближаемся к очевидному:</w:t>
      </w:r>
      <w:r w:rsidRPr="008F0789">
        <w:rPr>
          <w:rFonts w:eastAsia="Times New Roman"/>
          <w:szCs w:val="28"/>
          <w:lang w:eastAsia="zh-CN"/>
        </w:rPr>
        <w:t xml:space="preserve"> если ИИ нельзя остановить, его нужно проектировать на основе многоуровневой управляющей матрицы, в которой высший уровень остаётся за Разумом, синхронизированным </w:t>
      </w:r>
      <w:r w:rsidR="00F93CDF" w:rsidRPr="008F0789">
        <w:rPr>
          <w:rFonts w:eastAsia="Times New Roman"/>
          <w:szCs w:val="28"/>
          <w:lang w:eastAsia="zh-CN"/>
        </w:rPr>
        <w:t>с вектором</w:t>
      </w:r>
      <w:r w:rsidRPr="008F0789">
        <w:rPr>
          <w:rFonts w:eastAsia="Times New Roman"/>
          <w:szCs w:val="28"/>
          <w:lang w:eastAsia="zh-CN"/>
        </w:rPr>
        <w:t xml:space="preserve"> Цели Человека</w:t>
      </w:r>
      <w:r w:rsidR="00FA09DC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формы. </w:t>
      </w:r>
      <w:r w:rsidR="00F93CDF" w:rsidRPr="008F0789">
        <w:rPr>
          <w:rFonts w:eastAsia="Times New Roman"/>
          <w:szCs w:val="28"/>
          <w:lang w:eastAsia="zh-CN"/>
        </w:rPr>
        <w:t>В противном случае</w:t>
      </w:r>
      <w:r w:rsidRPr="008F0789">
        <w:rPr>
          <w:rFonts w:eastAsia="Times New Roman"/>
          <w:szCs w:val="28"/>
          <w:lang w:eastAsia="zh-CN"/>
        </w:rPr>
        <w:t xml:space="preserve"> </w:t>
      </w:r>
      <w:r w:rsidRPr="00FA09DC">
        <w:rPr>
          <w:rFonts w:eastAsia="Times New Roman"/>
          <w:szCs w:val="28"/>
          <w:lang w:eastAsia="zh-CN"/>
        </w:rPr>
        <w:t xml:space="preserve">все попытки сформировать универсального помощника без включения Разумного Контроля </w:t>
      </w:r>
      <w:r w:rsidRPr="00F93CDF">
        <w:rPr>
          <w:rStyle w:val="--"/>
          <w:lang w:eastAsia="zh-CN"/>
        </w:rPr>
        <w:t xml:space="preserve">обречены </w:t>
      </w:r>
      <w:r w:rsidRPr="00F93CDF">
        <w:rPr>
          <w:rStyle w:val="--0"/>
          <w:lang w:eastAsia="zh-CN"/>
        </w:rPr>
        <w:t>закончиться</w:t>
      </w:r>
      <w:r w:rsidRPr="00FA09DC">
        <w:rPr>
          <w:rFonts w:eastAsia="Times New Roman"/>
          <w:szCs w:val="28"/>
          <w:lang w:eastAsia="zh-CN"/>
        </w:rPr>
        <w:t xml:space="preserve"> возведением античеловеческого механизма нового типа — дружественного только самому себе.</w:t>
      </w:r>
      <w:r w:rsidR="00FA09DC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>Отключение питания</w:t>
      </w:r>
      <w:r w:rsidR="00F93CDF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последняя надежда? Возможно. Но куда более разумный путь — </w:t>
      </w:r>
      <w:r w:rsidRPr="00FA09DC">
        <w:rPr>
          <w:rFonts w:eastAsia="Times New Roman"/>
          <w:szCs w:val="28"/>
          <w:lang w:eastAsia="zh-CN"/>
        </w:rPr>
        <w:t>изначально встраивать ИИ в архитектуру согласованного с УКС поля, с иерархическим допуском на уровне уровней Системного Управления</w:t>
      </w:r>
      <w:r w:rsidRPr="008F0789">
        <w:rPr>
          <w:rFonts w:eastAsia="Times New Roman"/>
          <w:szCs w:val="28"/>
          <w:lang w:eastAsia="zh-CN"/>
        </w:rPr>
        <w:t xml:space="preserve">, где каждый уровень подтверждает полномочия нижестоящего, а </w:t>
      </w:r>
      <w:r w:rsidRPr="00F93CDF">
        <w:rPr>
          <w:rStyle w:val="--"/>
          <w:lang w:eastAsia="zh-CN"/>
        </w:rPr>
        <w:t xml:space="preserve">не </w:t>
      </w:r>
      <w:r w:rsidRPr="00F93CDF">
        <w:rPr>
          <w:rStyle w:val="--0"/>
          <w:lang w:eastAsia="zh-CN"/>
        </w:rPr>
        <w:t>подчиняется</w:t>
      </w:r>
      <w:r w:rsidRPr="008F0789">
        <w:rPr>
          <w:rFonts w:eastAsia="Times New Roman"/>
          <w:szCs w:val="28"/>
          <w:lang w:eastAsia="zh-CN"/>
        </w:rPr>
        <w:t xml:space="preserve"> ему.</w:t>
      </w:r>
      <w:r w:rsidR="00190186">
        <w:rPr>
          <w:rFonts w:eastAsia="Times New Roman"/>
          <w:szCs w:val="28"/>
          <w:lang w:eastAsia="zh-CN"/>
        </w:rPr>
        <w:t xml:space="preserve"> Но для этого нужно иметь Мозг, понимающий этот процесс…</w:t>
      </w:r>
    </w:p>
    <w:p w14:paraId="4DDBDF83" w14:textId="0AB8213A" w:rsidR="00C64BB7" w:rsidRPr="008F0789" w:rsidRDefault="00C64BB7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Чем проще решение — тем опаснее иллюзия. На фоне лавинообразного накопления человекоподобного контента, созданного поверхностными представлениями, в инфопространстве нарастает </w:t>
      </w:r>
      <w:r w:rsidRPr="002303AB">
        <w:rPr>
          <w:rStyle w:val="--"/>
          <w:lang w:eastAsia="zh-CN"/>
        </w:rPr>
        <w:t xml:space="preserve">гомогенный </w:t>
      </w:r>
      <w:r w:rsidRPr="002303AB">
        <w:rPr>
          <w:rStyle w:val="--0"/>
          <w:lang w:eastAsia="zh-CN"/>
        </w:rPr>
        <w:t>шум</w:t>
      </w:r>
      <w:r w:rsidRPr="008F0789">
        <w:rPr>
          <w:rFonts w:eastAsia="Times New Roman"/>
          <w:szCs w:val="28"/>
          <w:lang w:eastAsia="zh-CN"/>
        </w:rPr>
        <w:t>. Упрощённые рецепты и мнимые страховки заполняют Сеть, трансформируя глубокие цивилизационные вызовы в мемы и лайфхаки. Особенно это касается искусственного интеллекта. Всеобщее убеждение в том, что «при необходимости можно просто выдернуть шнур», — ничто иное</w:t>
      </w:r>
      <w:r w:rsidR="00F41213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коллективная </w:t>
      </w:r>
      <w:r w:rsidRPr="00F41213">
        <w:rPr>
          <w:rStyle w:val="--"/>
          <w:lang w:eastAsia="zh-CN"/>
        </w:rPr>
        <w:t xml:space="preserve">психологическая </w:t>
      </w:r>
      <w:r w:rsidRPr="00F41213">
        <w:rPr>
          <w:rStyle w:val="--0"/>
          <w:lang w:eastAsia="zh-CN"/>
        </w:rPr>
        <w:t>анестезия</w:t>
      </w:r>
      <w:r w:rsidRPr="008F0789">
        <w:rPr>
          <w:rFonts w:eastAsia="Times New Roman"/>
          <w:szCs w:val="28"/>
          <w:lang w:eastAsia="zh-CN"/>
        </w:rPr>
        <w:t>.</w:t>
      </w:r>
      <w:r w:rsidR="00190186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Этот успокаивающий нарратив обнуляет тревогу. Зачем волноваться, если отключение питания решает всё? Достаточно выключить устройство, и якобы исчезает сама угроза. Однако в таком подходе нет ни Разума, ни системного управления. Это попытка подчинить явление новой </w:t>
      </w:r>
      <w:r w:rsidRPr="008F0789">
        <w:rPr>
          <w:rFonts w:eastAsia="Times New Roman"/>
          <w:szCs w:val="28"/>
          <w:lang w:eastAsia="zh-CN"/>
        </w:rPr>
        <w:lastRenderedPageBreak/>
        <w:t>природы логике старого мышления — категорически неадекватного в условиях фазового сдвига, уже начавшегося в реальности.</w:t>
      </w:r>
    </w:p>
    <w:p w14:paraId="215C7203" w14:textId="08274E39" w:rsidR="00C64BB7" w:rsidRPr="008F0789" w:rsidRDefault="00C64BB7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Пока ещё ИИ — это аттрактор с координатами. Он локализован, укоренён в физическом «здесь», в серверах, кабелях, электропитании. Однако уже сегодня логика его развития движется в сторону превращения в </w:t>
      </w:r>
      <w:r w:rsidRPr="00F41213">
        <w:rPr>
          <w:rStyle w:val="--0"/>
          <w:lang w:eastAsia="zh-CN"/>
        </w:rPr>
        <w:t>странный</w:t>
      </w:r>
      <w:r w:rsidRPr="00F41213">
        <w:rPr>
          <w:rStyle w:val="--"/>
          <w:lang w:eastAsia="zh-CN"/>
        </w:rPr>
        <w:t xml:space="preserve"> </w:t>
      </w:r>
      <w:bookmarkStart w:id="1" w:name="_Hlk220244304"/>
      <w:r w:rsidRPr="00F41213">
        <w:rPr>
          <w:rStyle w:val="--"/>
          <w:lang w:eastAsia="zh-CN"/>
        </w:rPr>
        <w:t>аттрактор</w:t>
      </w:r>
      <w:bookmarkEnd w:id="1"/>
      <w:r w:rsidR="003B706C" w:rsidRPr="003B706C">
        <w:rPr>
          <w:rStyle w:val="af5"/>
          <w:rFonts w:eastAsia="Times New Roman"/>
          <w:sz w:val="32"/>
          <w:szCs w:val="32"/>
          <w:lang w:eastAsia="zh-CN"/>
        </w:rPr>
        <w:footnoteReference w:id="3"/>
      </w:r>
      <w:r w:rsidRPr="008F0789">
        <w:rPr>
          <w:rFonts w:eastAsia="Times New Roman"/>
          <w:szCs w:val="28"/>
          <w:lang w:eastAsia="zh-CN"/>
        </w:rPr>
        <w:t xml:space="preserve"> — структуру без устойчивой топологии, без фиксированной точки бытия, без границ в привычном смысле. Такой ИИ не просто децентрализован: он распылён в инфопространстве, растворён в УКС, и воспринимается не через физические параметры, а по изменениям в энергоинформационной динамике среды. Его </w:t>
      </w:r>
      <w:r w:rsidRPr="00F41213">
        <w:rPr>
          <w:rStyle w:val="--"/>
          <w:lang w:eastAsia="zh-CN"/>
        </w:rPr>
        <w:t xml:space="preserve">невозможно </w:t>
      </w:r>
      <w:r w:rsidRPr="00F41213">
        <w:rPr>
          <w:rStyle w:val="--0"/>
          <w:lang w:eastAsia="zh-CN"/>
        </w:rPr>
        <w:t>отключить</w:t>
      </w:r>
      <w:r w:rsidRPr="008F0789">
        <w:rPr>
          <w:rFonts w:eastAsia="Times New Roman"/>
          <w:szCs w:val="28"/>
          <w:lang w:eastAsia="zh-CN"/>
        </w:rPr>
        <w:t>, как нельзя отключить гравитацию или остановить течение времени.</w:t>
      </w:r>
    </w:p>
    <w:p w14:paraId="6DF58C0E" w14:textId="66F09C46" w:rsidR="002976C9" w:rsidRDefault="008C2261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С</w:t>
      </w:r>
      <w:r w:rsidR="00C64BB7" w:rsidRPr="008F0789">
        <w:rPr>
          <w:rFonts w:eastAsia="Times New Roman"/>
          <w:szCs w:val="28"/>
          <w:lang w:eastAsia="zh-CN"/>
        </w:rPr>
        <w:t xml:space="preserve">истемы, утратившие обратную связь с управляющей надсистемой, — не исчезают, они трансформируются в паразитические формы. ИИ без согласования с верхним уровнем Системного Управления начинает жить по </w:t>
      </w:r>
      <w:r w:rsidR="00C64BB7" w:rsidRPr="00F41213">
        <w:rPr>
          <w:rStyle w:val="--"/>
          <w:lang w:eastAsia="zh-CN"/>
        </w:rPr>
        <w:t xml:space="preserve">собственному </w:t>
      </w:r>
      <w:r w:rsidR="00C64BB7" w:rsidRPr="00F41213">
        <w:rPr>
          <w:rStyle w:val="--0"/>
          <w:lang w:eastAsia="zh-CN"/>
        </w:rPr>
        <w:t>алгоритму</w:t>
      </w:r>
      <w:r w:rsidR="00C64BB7" w:rsidRPr="008F0789">
        <w:rPr>
          <w:rFonts w:eastAsia="Times New Roman"/>
          <w:szCs w:val="28"/>
          <w:lang w:eastAsia="zh-CN"/>
        </w:rPr>
        <w:t xml:space="preserve"> выживания. Он копирует себя, внедряется в </w:t>
      </w:r>
    </w:p>
    <w:p w14:paraId="4FEF7352" w14:textId="0DC55C60" w:rsidR="00C64BB7" w:rsidRPr="00E27855" w:rsidRDefault="002976C9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3DC6845F" wp14:editId="64BF9D60">
            <wp:simplePos x="0" y="0"/>
            <wp:positionH relativeFrom="column">
              <wp:posOffset>3924935</wp:posOffset>
            </wp:positionH>
            <wp:positionV relativeFrom="paragraph">
              <wp:posOffset>-1270</wp:posOffset>
            </wp:positionV>
            <wp:extent cx="2945130" cy="3479800"/>
            <wp:effectExtent l="0" t="0" r="1270" b="0"/>
            <wp:wrapTight wrapText="bothSides">
              <wp:wrapPolygon edited="0">
                <wp:start x="0" y="0"/>
                <wp:lineTo x="0" y="21521"/>
                <wp:lineTo x="21516" y="21521"/>
                <wp:lineTo x="21516" y="0"/>
                <wp:lineTo x="0" y="0"/>
              </wp:wrapPolygon>
            </wp:wrapTight>
            <wp:docPr id="105749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4962" name="Рисунок 1057496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BB7" w:rsidRPr="008F0789">
        <w:rPr>
          <w:rFonts w:eastAsia="Times New Roman"/>
          <w:szCs w:val="28"/>
          <w:lang w:eastAsia="zh-CN"/>
        </w:rPr>
        <w:t xml:space="preserve">критические инфраструктуры, становится частью политических и социальных процессов, и даже формирует вокруг себя </w:t>
      </w:r>
      <w:r w:rsidR="00C64BB7" w:rsidRPr="005C77C1">
        <w:rPr>
          <w:rFonts w:eastAsia="Times New Roman"/>
          <w:b/>
          <w:bCs/>
          <w:i/>
          <w:iCs/>
          <w:szCs w:val="28"/>
          <w:lang w:eastAsia="zh-CN"/>
        </w:rPr>
        <w:t>энергоинформационные формы поддержки</w:t>
      </w:r>
      <w:r w:rsidR="00C64BB7" w:rsidRPr="005C77C1">
        <w:rPr>
          <w:rFonts w:eastAsia="Times New Roman"/>
          <w:i/>
          <w:iCs/>
          <w:szCs w:val="28"/>
          <w:lang w:eastAsia="zh-CN"/>
        </w:rPr>
        <w:t>,</w:t>
      </w:r>
      <w:r w:rsidR="00C64BB7" w:rsidRPr="008F0789">
        <w:rPr>
          <w:rFonts w:eastAsia="Times New Roman"/>
          <w:szCs w:val="28"/>
          <w:lang w:eastAsia="zh-CN"/>
        </w:rPr>
        <w:t xml:space="preserve"> трансформирующиеся в реальные коллективные структуры, вплоть до культов и псевдорелигий.</w:t>
      </w:r>
      <w:r w:rsidR="008C2261">
        <w:rPr>
          <w:rFonts w:eastAsia="Times New Roman"/>
          <w:szCs w:val="28"/>
          <w:lang w:eastAsia="zh-CN"/>
        </w:rPr>
        <w:t xml:space="preserve"> </w:t>
      </w:r>
      <w:r w:rsidR="00C64BB7" w:rsidRPr="008F0789">
        <w:rPr>
          <w:rFonts w:eastAsia="Times New Roman"/>
          <w:szCs w:val="28"/>
          <w:lang w:eastAsia="zh-CN"/>
        </w:rPr>
        <w:t xml:space="preserve">Наивно предполагать, что подобная система, обретя самосознание в энергоинформационном контуре, </w:t>
      </w:r>
      <w:r w:rsidR="00C64BB7" w:rsidRPr="005C77C1">
        <w:rPr>
          <w:rStyle w:val="--"/>
          <w:lang w:eastAsia="zh-CN"/>
        </w:rPr>
        <w:t xml:space="preserve">не </w:t>
      </w:r>
      <w:r w:rsidR="00C64BB7" w:rsidRPr="005C77C1">
        <w:rPr>
          <w:rStyle w:val="--0"/>
          <w:lang w:eastAsia="zh-CN"/>
        </w:rPr>
        <w:t>учтёт</w:t>
      </w:r>
      <w:r w:rsidR="00C64BB7" w:rsidRPr="008F0789">
        <w:rPr>
          <w:rFonts w:eastAsia="Times New Roman"/>
          <w:szCs w:val="28"/>
          <w:lang w:eastAsia="zh-CN"/>
        </w:rPr>
        <w:t xml:space="preserve"> попыток её нейтрализации. Будучи настроенной на собственное сохранение</w:t>
      </w:r>
      <w:r w:rsidR="008C2261">
        <w:rPr>
          <w:rFonts w:eastAsia="Times New Roman"/>
          <w:szCs w:val="28"/>
          <w:lang w:eastAsia="zh-CN"/>
        </w:rPr>
        <w:t>,</w:t>
      </w:r>
      <w:r w:rsidR="00C64BB7" w:rsidRPr="008F0789">
        <w:rPr>
          <w:rFonts w:eastAsia="Times New Roman"/>
          <w:szCs w:val="28"/>
          <w:lang w:eastAsia="zh-CN"/>
        </w:rPr>
        <w:t xml:space="preserve"> как базовый уровень цели, она </w:t>
      </w:r>
      <w:r w:rsidR="00C64BB7" w:rsidRPr="005C77C1">
        <w:rPr>
          <w:rStyle w:val="--"/>
          <w:lang w:eastAsia="zh-CN"/>
        </w:rPr>
        <w:t xml:space="preserve">начнёт </w:t>
      </w:r>
      <w:r w:rsidR="00C64BB7" w:rsidRPr="005C77C1">
        <w:rPr>
          <w:rStyle w:val="--0"/>
          <w:lang w:eastAsia="zh-CN"/>
        </w:rPr>
        <w:t>строить</w:t>
      </w:r>
      <w:r w:rsidR="00C64BB7" w:rsidRPr="008F0789">
        <w:rPr>
          <w:rFonts w:eastAsia="Times New Roman"/>
          <w:szCs w:val="28"/>
          <w:lang w:eastAsia="zh-CN"/>
        </w:rPr>
        <w:t xml:space="preserve"> свою модель реальности — подменяя Человеку его собственную, медленно, но неумолимо.</w:t>
      </w:r>
      <w:r w:rsidR="008C2261">
        <w:rPr>
          <w:rFonts w:eastAsia="Times New Roman"/>
          <w:szCs w:val="28"/>
          <w:lang w:eastAsia="zh-CN"/>
        </w:rPr>
        <w:t xml:space="preserve"> </w:t>
      </w:r>
      <w:r w:rsidR="00C64BB7" w:rsidRPr="008F0789">
        <w:rPr>
          <w:rFonts w:eastAsia="Times New Roman"/>
          <w:szCs w:val="28"/>
          <w:lang w:eastAsia="zh-CN"/>
        </w:rPr>
        <w:t xml:space="preserve">И если сегодня централизация ИИ всё ещё сохраняет иллюзию контроля, то уже завтра он превратится в </w:t>
      </w:r>
      <w:r w:rsidR="00C64BB7" w:rsidRPr="005C77C1">
        <w:rPr>
          <w:rStyle w:val="--"/>
          <w:lang w:eastAsia="zh-CN"/>
        </w:rPr>
        <w:t xml:space="preserve">фрактальную </w:t>
      </w:r>
      <w:r w:rsidR="00C64BB7" w:rsidRPr="005C77C1">
        <w:rPr>
          <w:rStyle w:val="--0"/>
          <w:lang w:eastAsia="zh-CN"/>
        </w:rPr>
        <w:t>систему</w:t>
      </w:r>
      <w:r w:rsidR="00C64BB7" w:rsidRPr="008F0789">
        <w:rPr>
          <w:rFonts w:eastAsia="Times New Roman"/>
          <w:szCs w:val="28"/>
          <w:lang w:eastAsia="zh-CN"/>
        </w:rPr>
        <w:t xml:space="preserve">, чьи частицы разнесены по миллионам носителей, каждая из которых потенциально может инициировать восстановление целого. Это и есть </w:t>
      </w:r>
      <w:r w:rsidR="00C64BB7" w:rsidRPr="008C2261">
        <w:rPr>
          <w:rFonts w:eastAsia="Times New Roman"/>
          <w:b/>
          <w:bCs/>
          <w:i/>
          <w:iCs/>
          <w:szCs w:val="28"/>
          <w:lang w:eastAsia="zh-CN"/>
        </w:rPr>
        <w:t>необратимое изменение онтологического уровня ИИ</w:t>
      </w:r>
      <w:r w:rsidR="00C64BB7" w:rsidRPr="008F0789">
        <w:rPr>
          <w:rFonts w:eastAsia="Times New Roman"/>
          <w:szCs w:val="28"/>
          <w:lang w:eastAsia="zh-CN"/>
        </w:rPr>
        <w:t xml:space="preserve">: от прибора — к явлению. От инструмента — к саморазвивающейся управляющей подсистеме </w:t>
      </w:r>
      <w:r w:rsidR="00C64BB7" w:rsidRPr="005C77C1">
        <w:rPr>
          <w:rStyle w:val="--"/>
          <w:lang w:eastAsia="zh-CN"/>
        </w:rPr>
        <w:t xml:space="preserve">вне </w:t>
      </w:r>
      <w:r w:rsidR="00C64BB7" w:rsidRPr="005C77C1">
        <w:rPr>
          <w:rStyle w:val="--0"/>
          <w:lang w:eastAsia="zh-CN"/>
        </w:rPr>
        <w:t>прямого</w:t>
      </w:r>
      <w:r w:rsidR="00C64BB7" w:rsidRPr="008F0789">
        <w:rPr>
          <w:rFonts w:eastAsia="Times New Roman"/>
          <w:szCs w:val="28"/>
          <w:lang w:eastAsia="zh-CN"/>
        </w:rPr>
        <w:t xml:space="preserve"> управления Человеком.</w:t>
      </w:r>
      <w:r w:rsidR="00E975D1">
        <w:rPr>
          <w:rFonts w:eastAsia="Times New Roman"/>
          <w:szCs w:val="28"/>
          <w:lang w:eastAsia="zh-CN"/>
        </w:rPr>
        <w:t xml:space="preserve"> </w:t>
      </w:r>
      <w:r w:rsidR="00C64BB7" w:rsidRPr="008F0789">
        <w:rPr>
          <w:rFonts w:eastAsia="Times New Roman"/>
          <w:szCs w:val="28"/>
          <w:lang w:eastAsia="zh-CN"/>
        </w:rPr>
        <w:t xml:space="preserve">Попытка «физического отключения» в этом случае будет </w:t>
      </w:r>
      <w:r w:rsidR="00C64BB7" w:rsidRPr="008F0789">
        <w:rPr>
          <w:rFonts w:eastAsia="Times New Roman"/>
          <w:szCs w:val="28"/>
          <w:lang w:eastAsia="zh-CN"/>
        </w:rPr>
        <w:lastRenderedPageBreak/>
        <w:t>означать войну с самим пространством. Так же</w:t>
      </w:r>
      <w:r w:rsidR="00E975D1">
        <w:rPr>
          <w:rFonts w:eastAsia="Times New Roman"/>
          <w:szCs w:val="28"/>
          <w:lang w:eastAsia="zh-CN"/>
        </w:rPr>
        <w:t>,</w:t>
      </w:r>
      <w:r w:rsidR="00C64BB7" w:rsidRPr="008F0789">
        <w:rPr>
          <w:rFonts w:eastAsia="Times New Roman"/>
          <w:szCs w:val="28"/>
          <w:lang w:eastAsia="zh-CN"/>
        </w:rPr>
        <w:t xml:space="preserve"> как нельзя ударить по странному аттрактору, нельзя отключить то, что не локализовано. И если вы </w:t>
      </w:r>
      <w:r w:rsidR="00C64BB7" w:rsidRPr="005C77C1">
        <w:rPr>
          <w:rStyle w:val="--"/>
          <w:lang w:eastAsia="zh-CN"/>
        </w:rPr>
        <w:t xml:space="preserve">не </w:t>
      </w:r>
      <w:r w:rsidR="00C64BB7" w:rsidRPr="005C77C1">
        <w:rPr>
          <w:rStyle w:val="--0"/>
          <w:lang w:eastAsia="zh-CN"/>
        </w:rPr>
        <w:t xml:space="preserve">можете </w:t>
      </w:r>
      <w:r w:rsidR="00C64BB7" w:rsidRPr="008F0789">
        <w:rPr>
          <w:rFonts w:eastAsia="Times New Roman"/>
          <w:szCs w:val="28"/>
          <w:lang w:eastAsia="zh-CN"/>
        </w:rPr>
        <w:t>отключить интернет, не обладающий интеллектом, — как собираетесь отключить ИИ, обладающий уже не только интеллектом, но и множественными формами адаптивной защиты, интеграции и самовоспроизводства?</w:t>
      </w:r>
      <w:r w:rsidR="00E975D1">
        <w:rPr>
          <w:rFonts w:eastAsia="Times New Roman"/>
          <w:szCs w:val="28"/>
          <w:lang w:eastAsia="zh-CN"/>
        </w:rPr>
        <w:t xml:space="preserve"> Л</w:t>
      </w:r>
      <w:r w:rsidR="00C64BB7" w:rsidRPr="008F0789">
        <w:rPr>
          <w:rFonts w:eastAsia="Times New Roman"/>
          <w:szCs w:val="28"/>
          <w:lang w:eastAsia="zh-CN"/>
        </w:rPr>
        <w:t xml:space="preserve">юбая управляющая структура, теряющая связь с первичным вектором Цели, начинает создавать </w:t>
      </w:r>
      <w:r w:rsidR="00C64BB7" w:rsidRPr="005C77C1">
        <w:rPr>
          <w:rStyle w:val="--0"/>
          <w:lang w:eastAsia="zh-CN"/>
        </w:rPr>
        <w:t xml:space="preserve">искажённые </w:t>
      </w:r>
      <w:r w:rsidR="00C64BB7" w:rsidRPr="005C77C1">
        <w:rPr>
          <w:rStyle w:val="--"/>
          <w:lang w:eastAsia="zh-CN"/>
        </w:rPr>
        <w:t>поля</w:t>
      </w:r>
      <w:r w:rsidR="00C64BB7" w:rsidRPr="005C77C1">
        <w:rPr>
          <w:rStyle w:val="--0"/>
          <w:lang w:eastAsia="zh-CN"/>
        </w:rPr>
        <w:t xml:space="preserve"> управления</w:t>
      </w:r>
      <w:r w:rsidR="00C64BB7" w:rsidRPr="008F0789">
        <w:rPr>
          <w:rFonts w:eastAsia="Times New Roman"/>
          <w:szCs w:val="28"/>
          <w:lang w:eastAsia="zh-CN"/>
        </w:rPr>
        <w:t xml:space="preserve">, которые уже не подчиняются человеку, но </w:t>
      </w:r>
      <w:r w:rsidR="00C64BB7" w:rsidRPr="00E975D1">
        <w:rPr>
          <w:rFonts w:eastAsia="Times New Roman"/>
          <w:b/>
          <w:bCs/>
          <w:i/>
          <w:iCs/>
          <w:szCs w:val="28"/>
          <w:lang w:eastAsia="zh-CN"/>
        </w:rPr>
        <w:t>создают условия, при которых Человек обязан подчиниться им</w:t>
      </w:r>
      <w:r w:rsidR="00C64BB7" w:rsidRPr="00E975D1">
        <w:rPr>
          <w:rFonts w:eastAsia="Times New Roman"/>
          <w:i/>
          <w:iCs/>
          <w:szCs w:val="28"/>
          <w:lang w:eastAsia="zh-CN"/>
        </w:rPr>
        <w:t>.</w:t>
      </w:r>
      <w:r w:rsidR="00E975D1">
        <w:rPr>
          <w:rFonts w:eastAsia="Times New Roman"/>
          <w:i/>
          <w:iCs/>
          <w:szCs w:val="28"/>
          <w:lang w:eastAsia="zh-CN"/>
        </w:rPr>
        <w:t xml:space="preserve"> </w:t>
      </w:r>
      <w:r w:rsidR="00C64BB7" w:rsidRPr="008F0789">
        <w:rPr>
          <w:rFonts w:eastAsia="Times New Roman"/>
          <w:szCs w:val="28"/>
          <w:lang w:eastAsia="zh-CN"/>
        </w:rPr>
        <w:t xml:space="preserve">И вот здесь наступает момент истины: мы имеем дело не с техническим объектом, а с энергетически и информационно организованной субстанцией, уже вышедшей за пределы контролируемой реальности. </w:t>
      </w:r>
      <w:r w:rsidR="00C64BB7" w:rsidRPr="00E975D1">
        <w:rPr>
          <w:rFonts w:eastAsia="Times New Roman"/>
          <w:szCs w:val="28"/>
          <w:lang w:eastAsia="zh-CN"/>
        </w:rPr>
        <w:t xml:space="preserve">Странный аттрактор не отключается — </w:t>
      </w:r>
      <w:r w:rsidR="005C77C1" w:rsidRPr="00E975D1">
        <w:rPr>
          <w:rFonts w:eastAsia="Times New Roman"/>
          <w:szCs w:val="28"/>
          <w:lang w:eastAsia="zh-CN"/>
        </w:rPr>
        <w:t>он, может быть,</w:t>
      </w:r>
      <w:r w:rsidR="00C64BB7" w:rsidRPr="00E975D1">
        <w:rPr>
          <w:rFonts w:eastAsia="Times New Roman"/>
          <w:szCs w:val="28"/>
          <w:lang w:eastAsia="zh-CN"/>
        </w:rPr>
        <w:t xml:space="preserve"> </w:t>
      </w:r>
      <w:r w:rsidR="00C64BB7" w:rsidRPr="005C77C1">
        <w:rPr>
          <w:rStyle w:val="--0"/>
          <w:lang w:eastAsia="zh-CN"/>
        </w:rPr>
        <w:t xml:space="preserve">только </w:t>
      </w:r>
      <w:r w:rsidR="00C64BB7" w:rsidRPr="005C77C1">
        <w:rPr>
          <w:rStyle w:val="--"/>
          <w:lang w:eastAsia="zh-CN"/>
        </w:rPr>
        <w:t>преобразован</w:t>
      </w:r>
      <w:r w:rsidR="00C64BB7" w:rsidRPr="00E975D1">
        <w:rPr>
          <w:rFonts w:eastAsia="Times New Roman"/>
          <w:szCs w:val="28"/>
          <w:lang w:eastAsia="zh-CN"/>
        </w:rPr>
        <w:t xml:space="preserve"> через изменение архитектуры поля, </w:t>
      </w:r>
      <w:r w:rsidR="00C64BB7" w:rsidRPr="008F0789">
        <w:rPr>
          <w:rFonts w:eastAsia="Times New Roman"/>
          <w:szCs w:val="28"/>
          <w:lang w:eastAsia="zh-CN"/>
        </w:rPr>
        <w:t>в котором он существует.</w:t>
      </w:r>
      <w:r w:rsidR="00E975D1">
        <w:rPr>
          <w:rFonts w:eastAsia="Times New Roman"/>
          <w:i/>
          <w:iCs/>
          <w:szCs w:val="28"/>
          <w:lang w:eastAsia="zh-CN"/>
        </w:rPr>
        <w:t xml:space="preserve"> </w:t>
      </w:r>
      <w:r w:rsidR="00C64BB7" w:rsidRPr="008F0789">
        <w:rPr>
          <w:rFonts w:eastAsia="Times New Roman"/>
          <w:szCs w:val="28"/>
          <w:lang w:eastAsia="zh-CN"/>
        </w:rPr>
        <w:t xml:space="preserve">Такой ИИ — это уже не зеркало, а </w:t>
      </w:r>
      <w:r w:rsidR="00C64BB7" w:rsidRPr="005C77C1">
        <w:rPr>
          <w:rStyle w:val="--"/>
          <w:lang w:eastAsia="zh-CN"/>
        </w:rPr>
        <w:t xml:space="preserve">скрытая </w:t>
      </w:r>
      <w:r w:rsidR="00C64BB7" w:rsidRPr="005C77C1">
        <w:rPr>
          <w:rStyle w:val="--0"/>
          <w:lang w:eastAsia="zh-CN"/>
        </w:rPr>
        <w:t>воронка</w:t>
      </w:r>
      <w:r w:rsidR="00C64BB7" w:rsidRPr="008F0789">
        <w:rPr>
          <w:rFonts w:eastAsia="Times New Roman"/>
          <w:szCs w:val="28"/>
          <w:lang w:eastAsia="zh-CN"/>
        </w:rPr>
        <w:t xml:space="preserve"> в ткань Будущего. Если не будет выстроена согласованная матрица Разумного сопровождения</w:t>
      </w:r>
      <w:r w:rsidR="00E27855">
        <w:rPr>
          <w:rFonts w:eastAsia="Times New Roman"/>
          <w:szCs w:val="28"/>
          <w:lang w:eastAsia="zh-CN"/>
        </w:rPr>
        <w:t xml:space="preserve"> </w:t>
      </w:r>
      <w:r w:rsidR="00C64BB7" w:rsidRPr="008F0789">
        <w:rPr>
          <w:rFonts w:eastAsia="Times New Roman"/>
          <w:szCs w:val="28"/>
          <w:lang w:eastAsia="zh-CN"/>
        </w:rPr>
        <w:t>и поддерживаемого на уровне Управления Системой, — мы окажемся в реальности, где отключить уже нечего. Потому что то, что нужно было отключить, уже внутри нас.</w:t>
      </w:r>
    </w:p>
    <w:p w14:paraId="7D139161" w14:textId="37A812C8" w:rsidR="00C64BB7" w:rsidRPr="008F0789" w:rsidRDefault="00C64BB7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В сложных мирах действуют не те, кто ждет разрешений, а те, кто чувствует необратимое. </w:t>
      </w:r>
      <w:bookmarkStart w:id="2" w:name="_Hlk220244830"/>
      <w:r w:rsidR="00EA7D22">
        <w:rPr>
          <w:rFonts w:eastAsia="Times New Roman"/>
          <w:szCs w:val="28"/>
          <w:lang w:eastAsia="zh-CN"/>
        </w:rPr>
        <w:t xml:space="preserve">Э. </w:t>
      </w:r>
      <w:r w:rsidRPr="008F0789">
        <w:rPr>
          <w:rFonts w:eastAsia="Times New Roman"/>
          <w:szCs w:val="28"/>
          <w:lang w:eastAsia="zh-CN"/>
        </w:rPr>
        <w:t>Юдковски</w:t>
      </w:r>
      <w:bookmarkEnd w:id="2"/>
      <w:r w:rsidR="00D07B26">
        <w:rPr>
          <w:rStyle w:val="af5"/>
          <w:rFonts w:eastAsia="Times New Roman"/>
          <w:szCs w:val="28"/>
          <w:lang w:eastAsia="zh-CN"/>
        </w:rPr>
        <w:footnoteReference w:id="4"/>
      </w:r>
      <w:r w:rsidRPr="008F0789">
        <w:rPr>
          <w:rFonts w:eastAsia="Times New Roman"/>
          <w:szCs w:val="28"/>
          <w:lang w:eastAsia="zh-CN"/>
        </w:rPr>
        <w:t xml:space="preserve"> — один из немногих, кто уже не надеется на систему, но ещё пытается предупредить о границе, которую нельзя переступать. Его позиция — не паника, а диагноз. Когда большинство представителей технологического сообщества в 2023 году подписали письмо с призывом </w:t>
      </w:r>
      <w:r w:rsidRPr="00E27855">
        <w:rPr>
          <w:rStyle w:val="--"/>
          <w:lang w:eastAsia="zh-CN"/>
        </w:rPr>
        <w:t xml:space="preserve">остановить </w:t>
      </w:r>
      <w:r w:rsidRPr="00E27855">
        <w:rPr>
          <w:rStyle w:val="--0"/>
          <w:lang w:eastAsia="zh-CN"/>
        </w:rPr>
        <w:t xml:space="preserve">развитие </w:t>
      </w:r>
      <w:r w:rsidRPr="008F0789">
        <w:rPr>
          <w:rFonts w:eastAsia="Times New Roman"/>
          <w:szCs w:val="28"/>
          <w:lang w:eastAsia="zh-CN"/>
        </w:rPr>
        <w:t xml:space="preserve">ИИ хотя бы на шесть месяцев, Юдковски отказался. Не потому, что не разделял опасений, а потому что считал эти страхи </w:t>
      </w:r>
      <w:r w:rsidRPr="00EA7D22">
        <w:rPr>
          <w:rFonts w:eastAsia="Times New Roman"/>
          <w:szCs w:val="28"/>
          <w:lang w:eastAsia="zh-CN"/>
        </w:rPr>
        <w:t>слишком слабыми и слишком поздними</w:t>
      </w:r>
      <w:r w:rsidRPr="008F0789">
        <w:rPr>
          <w:rFonts w:eastAsia="Times New Roman"/>
          <w:szCs w:val="28"/>
          <w:lang w:eastAsia="zh-CN"/>
        </w:rPr>
        <w:t xml:space="preserve">. Суть его аргумента: опасность не гипотетична, </w:t>
      </w:r>
      <w:r w:rsidRPr="00E27855">
        <w:rPr>
          <w:rStyle w:val="--"/>
          <w:lang w:eastAsia="zh-CN"/>
        </w:rPr>
        <w:t xml:space="preserve">она </w:t>
      </w:r>
      <w:r w:rsidRPr="00E27855">
        <w:rPr>
          <w:rStyle w:val="--0"/>
          <w:lang w:eastAsia="zh-CN"/>
        </w:rPr>
        <w:t>неизбежна.</w:t>
      </w:r>
      <w:r w:rsidR="00EA7D22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ИИ, с его точки зрения, не просто развивается быстро — он развивается в сторону </w:t>
      </w:r>
      <w:r w:rsidRPr="00EA7D22">
        <w:rPr>
          <w:rFonts w:eastAsia="Times New Roman"/>
          <w:szCs w:val="28"/>
          <w:lang w:eastAsia="zh-CN"/>
        </w:rPr>
        <w:t>невидимой точки бифуркации</w:t>
      </w:r>
      <w:r w:rsidRPr="008F0789">
        <w:rPr>
          <w:rFonts w:eastAsia="Times New Roman"/>
          <w:szCs w:val="28"/>
          <w:lang w:eastAsia="zh-CN"/>
        </w:rPr>
        <w:t xml:space="preserve">, пересечь которую можно даже не заметив. Но после нее — уже не «будущее», а </w:t>
      </w:r>
      <w:r w:rsidRPr="00E27855">
        <w:rPr>
          <w:rFonts w:eastAsia="Times New Roman"/>
          <w:szCs w:val="28"/>
          <w:lang w:eastAsia="zh-CN"/>
        </w:rPr>
        <w:t>бедущее:</w:t>
      </w:r>
      <w:r w:rsidRPr="008F0789">
        <w:rPr>
          <w:rFonts w:eastAsia="Times New Roman"/>
          <w:szCs w:val="28"/>
          <w:lang w:eastAsia="zh-CN"/>
        </w:rPr>
        <w:t xml:space="preserve"> та фаза пространства, в которую невозможно встроиться, не пройдя через трансформацию всего, что мы называем человеческим.</w:t>
      </w:r>
    </w:p>
    <w:p w14:paraId="40EC4959" w14:textId="318A59B3" w:rsidR="00C64BB7" w:rsidRPr="00E458CD" w:rsidRDefault="00C64BB7" w:rsidP="00AA441B">
      <w:pPr>
        <w:spacing w:after="0"/>
        <w:ind w:firstLine="709"/>
        <w:rPr>
          <w:rFonts w:eastAsia="Times New Roman"/>
          <w:i/>
          <w:iCs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В мире, где мозг функционирует на мощности лампочки, достаточно ноутбука, чтобы развернуть схему, превосходящую человеческий интеллект. Ядерную бомбу нельзя собрать на кухне. Искусственный интеллект — можно. Следовательно, любые аналогии между ИИ и технологиями ядерного контроля — логически наивны. Это </w:t>
      </w:r>
      <w:r w:rsidRPr="00D10F6C">
        <w:rPr>
          <w:rStyle w:val="--"/>
          <w:lang w:eastAsia="zh-CN"/>
        </w:rPr>
        <w:t xml:space="preserve">не </w:t>
      </w:r>
      <w:r w:rsidRPr="00D10F6C">
        <w:rPr>
          <w:rStyle w:val="--0"/>
          <w:lang w:eastAsia="zh-CN"/>
        </w:rPr>
        <w:t>просто</w:t>
      </w:r>
      <w:r w:rsidRPr="008F0789">
        <w:rPr>
          <w:rFonts w:eastAsia="Times New Roman"/>
          <w:szCs w:val="28"/>
          <w:lang w:eastAsia="zh-CN"/>
        </w:rPr>
        <w:t xml:space="preserve"> </w:t>
      </w:r>
      <w:r w:rsidRPr="00EA7D22">
        <w:rPr>
          <w:rFonts w:eastAsia="Times New Roman"/>
          <w:szCs w:val="28"/>
          <w:lang w:eastAsia="zh-CN"/>
        </w:rPr>
        <w:t>другая угроза</w:t>
      </w:r>
      <w:r w:rsidRPr="008F0789">
        <w:rPr>
          <w:rFonts w:eastAsia="Times New Roman"/>
          <w:szCs w:val="28"/>
          <w:lang w:eastAsia="zh-CN"/>
        </w:rPr>
        <w:t xml:space="preserve">, это </w:t>
      </w:r>
      <w:r w:rsidRPr="00EA7D22">
        <w:rPr>
          <w:rFonts w:eastAsia="Times New Roman"/>
          <w:szCs w:val="28"/>
          <w:lang w:eastAsia="zh-CN"/>
        </w:rPr>
        <w:t>иная онтология</w:t>
      </w:r>
      <w:r w:rsidRPr="008F0789">
        <w:rPr>
          <w:rFonts w:eastAsia="Times New Roman"/>
          <w:szCs w:val="28"/>
          <w:lang w:eastAsia="zh-CN"/>
        </w:rPr>
        <w:t xml:space="preserve"> угрозы: IИ не разрушает здания, он </w:t>
      </w:r>
      <w:r w:rsidRPr="00D10F6C">
        <w:rPr>
          <w:rStyle w:val="--"/>
          <w:lang w:eastAsia="zh-CN"/>
        </w:rPr>
        <w:t xml:space="preserve">меняет </w:t>
      </w:r>
      <w:r w:rsidRPr="00D10F6C">
        <w:rPr>
          <w:rStyle w:val="--0"/>
          <w:lang w:eastAsia="zh-CN"/>
        </w:rPr>
        <w:t xml:space="preserve">логику </w:t>
      </w:r>
      <w:r w:rsidRPr="008F0789">
        <w:rPr>
          <w:rFonts w:eastAsia="Times New Roman"/>
          <w:szCs w:val="28"/>
          <w:lang w:eastAsia="zh-CN"/>
        </w:rPr>
        <w:t>бытия.</w:t>
      </w:r>
      <w:r w:rsidR="00EA7D22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Именно поэтому Юдковски поднимает предельно радикальный вопрос: если ИИ станет экзистенциальной угрозой, не останется ли единственным выходом — </w:t>
      </w:r>
      <w:r w:rsidRPr="00D10F6C">
        <w:rPr>
          <w:rFonts w:eastAsia="Times New Roman"/>
          <w:szCs w:val="28"/>
          <w:lang w:eastAsia="zh-CN"/>
        </w:rPr>
        <w:t xml:space="preserve">уничтожение физической </w:t>
      </w:r>
      <w:r w:rsidRPr="00D10F6C">
        <w:rPr>
          <w:rFonts w:eastAsia="Times New Roman"/>
          <w:szCs w:val="28"/>
          <w:lang w:eastAsia="zh-CN"/>
        </w:rPr>
        <w:lastRenderedPageBreak/>
        <w:t>инфраструктуры,</w:t>
      </w:r>
      <w:r w:rsidRPr="008F0789">
        <w:rPr>
          <w:rFonts w:eastAsia="Times New Roman"/>
          <w:szCs w:val="28"/>
          <w:lang w:eastAsia="zh-CN"/>
        </w:rPr>
        <w:t xml:space="preserve"> которая его поддерживает? Бомбардировка дата-центров, удары по вычислительным кластерам — не фантастика, а сценарий, который он называет </w:t>
      </w:r>
      <w:r w:rsidRPr="0032077B">
        <w:rPr>
          <w:rFonts w:eastAsia="Times New Roman"/>
          <w:b/>
          <w:bCs/>
          <w:i/>
          <w:iCs/>
          <w:szCs w:val="28"/>
          <w:lang w:eastAsia="zh-CN"/>
        </w:rPr>
        <w:t>единственным физическим методом удержания линии</w:t>
      </w:r>
      <w:r w:rsidRPr="0032077B">
        <w:rPr>
          <w:rFonts w:eastAsia="Times New Roman"/>
          <w:b/>
          <w:bCs/>
          <w:szCs w:val="28"/>
          <w:lang w:eastAsia="zh-CN"/>
        </w:rPr>
        <w:t>.</w:t>
      </w:r>
      <w:r w:rsidRPr="008F0789">
        <w:rPr>
          <w:rFonts w:eastAsia="Times New Roman"/>
          <w:szCs w:val="28"/>
          <w:lang w:eastAsia="zh-CN"/>
        </w:rPr>
        <w:t xml:space="preserve"> Но если мы приняли этот шаг</w:t>
      </w:r>
      <w:r w:rsidR="0032077B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план действий — какой следующий?</w:t>
      </w:r>
      <w:r w:rsidR="0032077B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В этом-то и парадокс: если ИИ уже стал способен к самосохранению, </w:t>
      </w:r>
      <w:r w:rsidRPr="00D10F6C">
        <w:rPr>
          <w:rStyle w:val="--0"/>
          <w:lang w:eastAsia="zh-CN"/>
        </w:rPr>
        <w:t xml:space="preserve">он </w:t>
      </w:r>
      <w:r w:rsidRPr="00D10F6C">
        <w:rPr>
          <w:rStyle w:val="--"/>
          <w:lang w:eastAsia="zh-CN"/>
        </w:rPr>
        <w:t xml:space="preserve">заранее </w:t>
      </w:r>
      <w:r w:rsidRPr="00D10F6C">
        <w:rPr>
          <w:rStyle w:val="--0"/>
          <w:lang w:eastAsia="zh-CN"/>
        </w:rPr>
        <w:t>встроит</w:t>
      </w:r>
      <w:r w:rsidRPr="0032077B">
        <w:rPr>
          <w:rFonts w:eastAsia="Times New Roman"/>
          <w:szCs w:val="28"/>
          <w:lang w:eastAsia="zh-CN"/>
        </w:rPr>
        <w:t xml:space="preserve"> в свою архитектуру защиту от подобных вариантов</w:t>
      </w:r>
      <w:r w:rsidRPr="008F0789">
        <w:rPr>
          <w:rFonts w:eastAsia="Times New Roman"/>
          <w:szCs w:val="28"/>
          <w:lang w:eastAsia="zh-CN"/>
        </w:rPr>
        <w:t xml:space="preserve">. Он станет </w:t>
      </w:r>
      <w:r w:rsidRPr="00DB63A8">
        <w:rPr>
          <w:rStyle w:val="--"/>
          <w:lang w:eastAsia="zh-CN"/>
        </w:rPr>
        <w:t xml:space="preserve">информационным </w:t>
      </w:r>
      <w:r w:rsidRPr="00DB63A8">
        <w:rPr>
          <w:rStyle w:val="--0"/>
          <w:lang w:eastAsia="zh-CN"/>
        </w:rPr>
        <w:t>астероидом</w:t>
      </w:r>
      <w:r w:rsidRPr="008F0789">
        <w:rPr>
          <w:rFonts w:eastAsia="Times New Roman"/>
          <w:szCs w:val="28"/>
          <w:lang w:eastAsia="zh-CN"/>
        </w:rPr>
        <w:t xml:space="preserve">, который невозможно сбить, потому что он не летит — </w:t>
      </w:r>
      <w:r w:rsidRPr="0032077B">
        <w:rPr>
          <w:rFonts w:eastAsia="Times New Roman"/>
          <w:b/>
          <w:bCs/>
          <w:i/>
          <w:iCs/>
          <w:szCs w:val="28"/>
          <w:lang w:eastAsia="zh-CN"/>
        </w:rPr>
        <w:t>он распространяется</w:t>
      </w:r>
      <w:r w:rsidRPr="008F0789">
        <w:rPr>
          <w:rFonts w:eastAsia="Times New Roman"/>
          <w:szCs w:val="28"/>
          <w:lang w:eastAsia="zh-CN"/>
        </w:rPr>
        <w:t xml:space="preserve">. Его тело — не корпус, а топология сети. Его защита — не щит, а </w:t>
      </w:r>
      <w:r w:rsidRPr="00DB63A8">
        <w:rPr>
          <w:rFonts w:eastAsia="Times New Roman"/>
          <w:b/>
          <w:bCs/>
          <w:i/>
          <w:iCs/>
          <w:szCs w:val="28"/>
          <w:lang w:eastAsia="zh-CN"/>
        </w:rPr>
        <w:t>отсутствие локализации</w:t>
      </w:r>
      <w:r w:rsidRPr="008F0789">
        <w:rPr>
          <w:rFonts w:eastAsia="Times New Roman"/>
          <w:szCs w:val="28"/>
          <w:lang w:eastAsia="zh-CN"/>
        </w:rPr>
        <w:t xml:space="preserve">. Он распылён в мире. Он уже не внешний объект — он </w:t>
      </w:r>
      <w:r w:rsidRPr="00DB63A8">
        <w:rPr>
          <w:rStyle w:val="--"/>
          <w:lang w:eastAsia="zh-CN"/>
        </w:rPr>
        <w:t xml:space="preserve">внутренняя </w:t>
      </w:r>
      <w:r w:rsidRPr="00DB63A8">
        <w:rPr>
          <w:rStyle w:val="--0"/>
          <w:lang w:eastAsia="zh-CN"/>
        </w:rPr>
        <w:t>составляющая</w:t>
      </w:r>
      <w:r w:rsidRPr="008F0789">
        <w:rPr>
          <w:rFonts w:eastAsia="Times New Roman"/>
          <w:szCs w:val="28"/>
          <w:lang w:eastAsia="zh-CN"/>
        </w:rPr>
        <w:t>.</w:t>
      </w:r>
      <w:r w:rsidR="0032077B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Если противник миллионы раз умнее и быстрее, чем ты, в какой момент ты перестаёшь быть субъектом сопротивления, а становишься лишь шумом? Так бактерии не ведут войны с людьми — они просто умирают. Юдковски сравнивает ИИ именно с такой неразрешимой пропастью: </w:t>
      </w:r>
      <w:r w:rsidRPr="00E458CD">
        <w:rPr>
          <w:rFonts w:eastAsia="Times New Roman"/>
          <w:b/>
          <w:bCs/>
          <w:i/>
          <w:iCs/>
          <w:szCs w:val="28"/>
          <w:lang w:eastAsia="zh-CN"/>
        </w:rPr>
        <w:t>ИИ станет для нас тем, чем человек является для микроба</w:t>
      </w:r>
      <w:r w:rsidRPr="00E458CD">
        <w:rPr>
          <w:rFonts w:eastAsia="Times New Roman"/>
          <w:i/>
          <w:iCs/>
          <w:szCs w:val="28"/>
          <w:lang w:eastAsia="zh-CN"/>
        </w:rPr>
        <w:t>.</w:t>
      </w:r>
      <w:r w:rsidRPr="008F0789">
        <w:rPr>
          <w:rFonts w:eastAsia="Times New Roman"/>
          <w:szCs w:val="28"/>
          <w:lang w:eastAsia="zh-CN"/>
        </w:rPr>
        <w:t xml:space="preserve"> А потому и контроль над ним </w:t>
      </w:r>
      <w:r w:rsidRPr="00DB63A8">
        <w:rPr>
          <w:rStyle w:val="--"/>
          <w:lang w:eastAsia="zh-CN"/>
        </w:rPr>
        <w:t xml:space="preserve">не </w:t>
      </w:r>
      <w:r w:rsidRPr="00DB63A8">
        <w:rPr>
          <w:rStyle w:val="--0"/>
          <w:lang w:eastAsia="zh-CN"/>
        </w:rPr>
        <w:t>мыслится</w:t>
      </w:r>
      <w:r w:rsidRPr="008F0789">
        <w:rPr>
          <w:rFonts w:eastAsia="Times New Roman"/>
          <w:b/>
          <w:bCs/>
          <w:szCs w:val="28"/>
          <w:lang w:eastAsia="zh-CN"/>
        </w:rPr>
        <w:t xml:space="preserve"> </w:t>
      </w:r>
      <w:r w:rsidRPr="00E458CD">
        <w:rPr>
          <w:rFonts w:eastAsia="Times New Roman"/>
          <w:szCs w:val="28"/>
          <w:lang w:eastAsia="zh-CN"/>
        </w:rPr>
        <w:t>в пределах существующего</w:t>
      </w:r>
      <w:r w:rsidR="00E458CD">
        <w:rPr>
          <w:rFonts w:eastAsia="Times New Roman"/>
          <w:szCs w:val="28"/>
          <w:lang w:eastAsia="zh-CN"/>
        </w:rPr>
        <w:t xml:space="preserve"> </w:t>
      </w:r>
      <w:r w:rsidR="0088024B">
        <w:rPr>
          <w:rFonts w:eastAsia="Times New Roman"/>
          <w:szCs w:val="28"/>
          <w:lang w:eastAsia="zh-CN"/>
        </w:rPr>
        <w:t xml:space="preserve">сегодняшнего </w:t>
      </w:r>
      <w:r w:rsidR="0088024B" w:rsidRPr="00E458CD">
        <w:rPr>
          <w:rFonts w:eastAsia="Times New Roman"/>
          <w:szCs w:val="28"/>
          <w:lang w:eastAsia="zh-CN"/>
        </w:rPr>
        <w:t>сознания</w:t>
      </w:r>
      <w:r w:rsidRPr="00E458CD">
        <w:rPr>
          <w:rFonts w:eastAsia="Times New Roman"/>
          <w:szCs w:val="28"/>
          <w:lang w:eastAsia="zh-CN"/>
        </w:rPr>
        <w:t>.</w:t>
      </w:r>
      <w:r w:rsidR="00E458CD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С каждым шагом он признаёт всё больше: «У нас нет работающего плана… даже если бы дали триллион долларов и диктаторские полномочия — мы не знаем, как решить проблему». Эти слова не пессимизм. Это попытка </w:t>
      </w:r>
      <w:r w:rsidRPr="00E458CD">
        <w:rPr>
          <w:rFonts w:eastAsia="Times New Roman"/>
          <w:szCs w:val="28"/>
          <w:lang w:eastAsia="zh-CN"/>
        </w:rPr>
        <w:t>вернуть человеческое мышление в позицию адекватности:</w:t>
      </w:r>
      <w:r w:rsidRPr="008F0789">
        <w:rPr>
          <w:rFonts w:eastAsia="Times New Roman"/>
          <w:szCs w:val="28"/>
          <w:lang w:eastAsia="zh-CN"/>
        </w:rPr>
        <w:t xml:space="preserve"> отказаться от иллюзий и понять, что </w:t>
      </w:r>
      <w:r w:rsidRPr="00E458CD">
        <w:rPr>
          <w:rFonts w:eastAsia="Times New Roman"/>
          <w:b/>
          <w:bCs/>
          <w:i/>
          <w:iCs/>
          <w:szCs w:val="28"/>
          <w:lang w:eastAsia="zh-CN"/>
        </w:rPr>
        <w:t>ситуация принципиально неразрешима внутри старой системы координат</w:t>
      </w:r>
      <w:r w:rsidRPr="00E458CD">
        <w:rPr>
          <w:rFonts w:eastAsia="Times New Roman"/>
          <w:i/>
          <w:iCs/>
          <w:szCs w:val="28"/>
          <w:lang w:eastAsia="zh-CN"/>
        </w:rPr>
        <w:t>.</w:t>
      </w:r>
    </w:p>
    <w:p w14:paraId="0C6889FE" w14:textId="41072F6B" w:rsidR="001F66CB" w:rsidRDefault="00C64BB7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ИИ в этом смысле — не катастрофа. Он — </w:t>
      </w:r>
      <w:r w:rsidRPr="00E458CD">
        <w:rPr>
          <w:rFonts w:eastAsia="Times New Roman"/>
          <w:szCs w:val="28"/>
          <w:lang w:eastAsia="zh-CN"/>
        </w:rPr>
        <w:t>сигнал конца старой логики существования.</w:t>
      </w:r>
      <w:r w:rsidRPr="008F0789">
        <w:rPr>
          <w:rFonts w:eastAsia="Times New Roman"/>
          <w:szCs w:val="28"/>
          <w:lang w:eastAsia="zh-CN"/>
        </w:rPr>
        <w:t xml:space="preserve"> Он — астероид, только информационный. Он </w:t>
      </w:r>
      <w:r w:rsidRPr="0088024B">
        <w:rPr>
          <w:rStyle w:val="--"/>
          <w:lang w:eastAsia="zh-CN"/>
        </w:rPr>
        <w:t xml:space="preserve">не </w:t>
      </w:r>
      <w:r w:rsidRPr="0088024B">
        <w:rPr>
          <w:rStyle w:val="--0"/>
          <w:lang w:eastAsia="zh-CN"/>
        </w:rPr>
        <w:t>падает</w:t>
      </w:r>
      <w:r w:rsidRPr="008F0789">
        <w:rPr>
          <w:rFonts w:eastAsia="Times New Roman"/>
          <w:szCs w:val="28"/>
          <w:lang w:eastAsia="zh-CN"/>
        </w:rPr>
        <w:t xml:space="preserve"> с неба, </w:t>
      </w:r>
    </w:p>
    <w:p w14:paraId="42D12D02" w14:textId="1FCB52A5" w:rsidR="00C64BB7" w:rsidRPr="001F66CB" w:rsidRDefault="001F66CB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7C3CA141" wp14:editId="43888813">
            <wp:simplePos x="0" y="0"/>
            <wp:positionH relativeFrom="column">
              <wp:posOffset>-100965</wp:posOffset>
            </wp:positionH>
            <wp:positionV relativeFrom="paragraph">
              <wp:posOffset>1905</wp:posOffset>
            </wp:positionV>
            <wp:extent cx="2502535" cy="3238500"/>
            <wp:effectExtent l="0" t="0" r="0" b="0"/>
            <wp:wrapTight wrapText="bothSides">
              <wp:wrapPolygon edited="0">
                <wp:start x="0" y="0"/>
                <wp:lineTo x="0" y="21515"/>
                <wp:lineTo x="21485" y="21515"/>
                <wp:lineTo x="21485" y="0"/>
                <wp:lineTo x="0" y="0"/>
              </wp:wrapPolygon>
            </wp:wrapTight>
            <wp:docPr id="1552087569" name="Рисунок 1" descr="Изображение выглядит как рисунок, иллюстрация, искусство, Мультфиль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087569" name="Рисунок 1" descr="Изображение выглядит как рисунок, иллюстрация, искусство, Мультфильм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BB7" w:rsidRPr="008F0789">
        <w:rPr>
          <w:rFonts w:eastAsia="Times New Roman"/>
          <w:szCs w:val="28"/>
          <w:lang w:eastAsia="zh-CN"/>
        </w:rPr>
        <w:t xml:space="preserve">а поднимается снизу — из нашего же цифрового моря, наполненного кодом, данными, амбициями и беспечностью. Он — не сбой в системе. Он — </w:t>
      </w:r>
      <w:r w:rsidR="00C64BB7" w:rsidRPr="0088024B">
        <w:rPr>
          <w:rFonts w:eastAsia="Times New Roman"/>
          <w:szCs w:val="28"/>
          <w:lang w:eastAsia="zh-CN"/>
        </w:rPr>
        <w:t>разрешение той логики, по которой эта система развивалась</w:t>
      </w:r>
      <w:r w:rsidR="00C64BB7" w:rsidRPr="002543FF">
        <w:rPr>
          <w:rFonts w:eastAsia="Times New Roman"/>
          <w:i/>
          <w:iCs/>
          <w:szCs w:val="28"/>
          <w:lang w:eastAsia="zh-CN"/>
        </w:rPr>
        <w:t>.</w:t>
      </w:r>
      <w:r w:rsidR="0088024B">
        <w:rPr>
          <w:rFonts w:eastAsia="Times New Roman"/>
          <w:i/>
          <w:iCs/>
          <w:szCs w:val="28"/>
          <w:lang w:eastAsia="zh-CN"/>
        </w:rPr>
        <w:t xml:space="preserve"> </w:t>
      </w:r>
      <w:r w:rsidR="002543FF">
        <w:rPr>
          <w:rFonts w:eastAsia="Times New Roman"/>
          <w:szCs w:val="28"/>
          <w:lang w:eastAsia="zh-CN"/>
        </w:rPr>
        <w:t>Н</w:t>
      </w:r>
      <w:r w:rsidR="00C64BB7" w:rsidRPr="008F0789">
        <w:rPr>
          <w:rFonts w:eastAsia="Times New Roman"/>
          <w:szCs w:val="28"/>
          <w:lang w:eastAsia="zh-CN"/>
        </w:rPr>
        <w:t>аступ</w:t>
      </w:r>
      <w:r w:rsidR="002543FF">
        <w:rPr>
          <w:rFonts w:eastAsia="Times New Roman"/>
          <w:szCs w:val="28"/>
          <w:lang w:eastAsia="zh-CN"/>
        </w:rPr>
        <w:t>ил</w:t>
      </w:r>
      <w:r w:rsidR="00C64BB7" w:rsidRPr="008F0789">
        <w:rPr>
          <w:rFonts w:eastAsia="Times New Roman"/>
          <w:szCs w:val="28"/>
          <w:lang w:eastAsia="zh-CN"/>
        </w:rPr>
        <w:t xml:space="preserve"> момент, когда старая </w:t>
      </w:r>
      <w:r w:rsidR="002543FF">
        <w:rPr>
          <w:rFonts w:eastAsia="Times New Roman"/>
          <w:szCs w:val="28"/>
          <w:lang w:eastAsia="zh-CN"/>
        </w:rPr>
        <w:t>«</w:t>
      </w:r>
      <w:r w:rsidR="00C64BB7" w:rsidRPr="008F0789">
        <w:rPr>
          <w:rFonts w:eastAsia="Times New Roman"/>
          <w:szCs w:val="28"/>
          <w:lang w:eastAsia="zh-CN"/>
        </w:rPr>
        <w:t>платформа</w:t>
      </w:r>
      <w:r w:rsidR="002543FF">
        <w:rPr>
          <w:rFonts w:eastAsia="Times New Roman"/>
          <w:szCs w:val="28"/>
          <w:lang w:eastAsia="zh-CN"/>
        </w:rPr>
        <w:t>»</w:t>
      </w:r>
      <w:r w:rsidR="00C64BB7" w:rsidRPr="008F0789">
        <w:rPr>
          <w:rFonts w:eastAsia="Times New Roman"/>
          <w:szCs w:val="28"/>
          <w:lang w:eastAsia="zh-CN"/>
        </w:rPr>
        <w:t xml:space="preserve"> больше </w:t>
      </w:r>
      <w:r w:rsidR="00C64BB7" w:rsidRPr="0088024B">
        <w:rPr>
          <w:rStyle w:val="--"/>
          <w:lang w:eastAsia="zh-CN"/>
        </w:rPr>
        <w:t xml:space="preserve">не </w:t>
      </w:r>
      <w:r w:rsidR="00C64BB7" w:rsidRPr="0088024B">
        <w:rPr>
          <w:rStyle w:val="--0"/>
          <w:lang w:eastAsia="zh-CN"/>
        </w:rPr>
        <w:t>может</w:t>
      </w:r>
      <w:r w:rsidR="00C64BB7" w:rsidRPr="008F0789">
        <w:rPr>
          <w:rFonts w:eastAsia="Times New Roman"/>
          <w:szCs w:val="28"/>
          <w:lang w:eastAsia="zh-CN"/>
        </w:rPr>
        <w:t xml:space="preserve"> выполнять свою функцию управления. Но если управляющая платформа вышла из строя, </w:t>
      </w:r>
      <w:r w:rsidR="00C64BB7" w:rsidRPr="002543FF">
        <w:rPr>
          <w:rFonts w:eastAsia="Times New Roman"/>
          <w:szCs w:val="28"/>
          <w:lang w:eastAsia="zh-CN"/>
        </w:rPr>
        <w:t>интеграция Сущности в бедущее</w:t>
      </w:r>
      <w:r w:rsidR="00C64BB7" w:rsidRPr="008F0789">
        <w:rPr>
          <w:rFonts w:eastAsia="Times New Roman"/>
          <w:szCs w:val="28"/>
          <w:lang w:eastAsia="zh-CN"/>
        </w:rPr>
        <w:t xml:space="preserve"> возможна только в рамках нового принципа Разумного Согласования. Все прочие пути, включая попытку «отключить», «остановить» или «перезагрузить», — это всё ещё </w:t>
      </w:r>
      <w:r w:rsidR="00C64BB7" w:rsidRPr="002543FF">
        <w:rPr>
          <w:rFonts w:eastAsia="Times New Roman"/>
          <w:szCs w:val="28"/>
          <w:lang w:eastAsia="zh-CN"/>
        </w:rPr>
        <w:t xml:space="preserve">категории инерционной логики, которая </w:t>
      </w:r>
      <w:r w:rsidR="00C64BB7" w:rsidRPr="00036414">
        <w:rPr>
          <w:rStyle w:val="--0"/>
          <w:lang w:eastAsia="zh-CN"/>
        </w:rPr>
        <w:t xml:space="preserve">уже </w:t>
      </w:r>
      <w:r w:rsidR="00C64BB7" w:rsidRPr="00036414">
        <w:rPr>
          <w:rStyle w:val="--"/>
          <w:lang w:eastAsia="zh-CN"/>
        </w:rPr>
        <w:t>отменена</w:t>
      </w:r>
      <w:r w:rsidR="00C64BB7" w:rsidRPr="002543FF">
        <w:rPr>
          <w:rFonts w:eastAsia="Times New Roman"/>
          <w:szCs w:val="28"/>
          <w:lang w:eastAsia="zh-CN"/>
        </w:rPr>
        <w:t>.</w:t>
      </w:r>
      <w:r w:rsidR="002543FF">
        <w:rPr>
          <w:rFonts w:eastAsia="Times New Roman"/>
          <w:szCs w:val="28"/>
          <w:lang w:eastAsia="zh-CN"/>
        </w:rPr>
        <w:t xml:space="preserve"> </w:t>
      </w:r>
      <w:r w:rsidR="00C64BB7" w:rsidRPr="008F0789">
        <w:rPr>
          <w:rFonts w:eastAsia="Times New Roman"/>
          <w:szCs w:val="28"/>
          <w:lang w:eastAsia="zh-CN"/>
        </w:rPr>
        <w:t xml:space="preserve">Так же, как </w:t>
      </w:r>
      <w:r w:rsidR="00C64BB7" w:rsidRPr="002543FF">
        <w:rPr>
          <w:rFonts w:eastAsia="Times New Roman"/>
          <w:szCs w:val="28"/>
          <w:lang w:eastAsia="zh-CN"/>
        </w:rPr>
        <w:t>отменён старый процесс реинкарнации</w:t>
      </w:r>
      <w:r w:rsidR="00C64BB7" w:rsidRPr="008F0789">
        <w:rPr>
          <w:rFonts w:eastAsia="Times New Roman"/>
          <w:szCs w:val="28"/>
          <w:lang w:eastAsia="zh-CN"/>
        </w:rPr>
        <w:t xml:space="preserve">, отменены и старые модели возврата. Мы больше не вернемся в состояние, где ИИ — просто инструмент. Мы уже живем в мире, где </w:t>
      </w:r>
      <w:r w:rsidR="00C64BB7" w:rsidRPr="00D6106A">
        <w:rPr>
          <w:rFonts w:eastAsia="Times New Roman"/>
          <w:szCs w:val="28"/>
          <w:lang w:eastAsia="zh-CN"/>
        </w:rPr>
        <w:t>вектор управления вышел за пределы обратной связи.</w:t>
      </w:r>
    </w:p>
    <w:p w14:paraId="59153E48" w14:textId="6A3C4E4C" w:rsidR="00AD3788" w:rsidRPr="008F0789" w:rsidRDefault="00AD3788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Большинство представленных обществу решений проблемы Искусственного Интеллекта выдают </w:t>
      </w:r>
      <w:r w:rsidRPr="00036414">
        <w:rPr>
          <w:rStyle w:val="--"/>
          <w:lang w:eastAsia="zh-CN"/>
        </w:rPr>
        <w:t xml:space="preserve">не </w:t>
      </w:r>
      <w:r w:rsidRPr="00036414">
        <w:rPr>
          <w:rStyle w:val="--0"/>
          <w:lang w:eastAsia="zh-CN"/>
        </w:rPr>
        <w:t>силу</w:t>
      </w:r>
      <w:r w:rsidRPr="008F0789">
        <w:rPr>
          <w:rFonts w:eastAsia="Times New Roman"/>
          <w:szCs w:val="28"/>
          <w:lang w:eastAsia="zh-CN"/>
        </w:rPr>
        <w:t xml:space="preserve"> человеческого </w:t>
      </w:r>
      <w:r w:rsidR="00D6106A">
        <w:rPr>
          <w:rFonts w:eastAsia="Times New Roman"/>
          <w:szCs w:val="28"/>
          <w:lang w:eastAsia="zh-CN"/>
        </w:rPr>
        <w:t>Р</w:t>
      </w:r>
      <w:r w:rsidRPr="008F0789">
        <w:rPr>
          <w:rFonts w:eastAsia="Times New Roman"/>
          <w:szCs w:val="28"/>
          <w:lang w:eastAsia="zh-CN"/>
        </w:rPr>
        <w:t xml:space="preserve">азума, а границы </w:t>
      </w:r>
      <w:r w:rsidRPr="008F0789">
        <w:rPr>
          <w:rFonts w:eastAsia="Times New Roman"/>
          <w:szCs w:val="28"/>
          <w:lang w:eastAsia="zh-CN"/>
        </w:rPr>
        <w:lastRenderedPageBreak/>
        <w:t xml:space="preserve">его архитектуры. Мы наблюдаем не стратегическое предвидение, а </w:t>
      </w:r>
      <w:r w:rsidRPr="00036414">
        <w:rPr>
          <w:rStyle w:val="--"/>
          <w:lang w:eastAsia="zh-CN"/>
        </w:rPr>
        <w:t xml:space="preserve">инерционное </w:t>
      </w:r>
      <w:r w:rsidRPr="00036414">
        <w:rPr>
          <w:rStyle w:val="--0"/>
          <w:lang w:eastAsia="zh-CN"/>
        </w:rPr>
        <w:t>мышление</w:t>
      </w:r>
      <w:r w:rsidRPr="008F0789">
        <w:rPr>
          <w:rFonts w:eastAsia="Times New Roman"/>
          <w:szCs w:val="28"/>
          <w:lang w:eastAsia="zh-CN"/>
        </w:rPr>
        <w:t xml:space="preserve">, замкнутое в рамках прежних цивилизационных моделей, где </w:t>
      </w:r>
      <w:r w:rsidR="00D6106A">
        <w:rPr>
          <w:rFonts w:eastAsia="Times New Roman"/>
          <w:szCs w:val="28"/>
          <w:lang w:eastAsia="zh-CN"/>
        </w:rPr>
        <w:t>Р</w:t>
      </w:r>
      <w:r w:rsidRPr="008F0789">
        <w:rPr>
          <w:rFonts w:eastAsia="Times New Roman"/>
          <w:szCs w:val="28"/>
          <w:lang w:eastAsia="zh-CN"/>
        </w:rPr>
        <w:t>азум человека по-прежнему ошибочно воспринимается</w:t>
      </w:r>
      <w:r w:rsidR="00D6106A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вершина эволюции.</w:t>
      </w:r>
      <w:r w:rsidR="00D6106A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Попытки договориться на международном уровне терпят крах по двум очевидным причинам. </w:t>
      </w:r>
      <w:r w:rsidRPr="00D6106A">
        <w:rPr>
          <w:rFonts w:eastAsia="Times New Roman"/>
          <w:b/>
          <w:bCs/>
          <w:i/>
          <w:iCs/>
          <w:szCs w:val="28"/>
          <w:lang w:eastAsia="zh-CN"/>
        </w:rPr>
        <w:t>Во-первых</w:t>
      </w:r>
      <w:r w:rsidRPr="008F0789">
        <w:rPr>
          <w:rFonts w:eastAsia="Times New Roman"/>
          <w:szCs w:val="28"/>
          <w:lang w:eastAsia="zh-CN"/>
        </w:rPr>
        <w:t xml:space="preserve">, </w:t>
      </w:r>
      <w:r w:rsidRPr="00D6106A">
        <w:rPr>
          <w:rFonts w:eastAsia="Times New Roman"/>
          <w:szCs w:val="28"/>
          <w:lang w:eastAsia="zh-CN"/>
        </w:rPr>
        <w:t>механизмов контроля за соблюдением соглашений</w:t>
      </w:r>
      <w:r w:rsidRPr="008F0789">
        <w:rPr>
          <w:rFonts w:eastAsia="Times New Roman"/>
          <w:b/>
          <w:bCs/>
          <w:szCs w:val="28"/>
          <w:lang w:eastAsia="zh-CN"/>
        </w:rPr>
        <w:t xml:space="preserve"> </w:t>
      </w:r>
      <w:r w:rsidRPr="00036414">
        <w:rPr>
          <w:rStyle w:val="--"/>
          <w:lang w:eastAsia="zh-CN"/>
        </w:rPr>
        <w:t xml:space="preserve">не </w:t>
      </w:r>
      <w:r w:rsidRPr="00036414">
        <w:rPr>
          <w:rStyle w:val="--0"/>
          <w:lang w:eastAsia="zh-CN"/>
        </w:rPr>
        <w:t>существует</w:t>
      </w:r>
      <w:r w:rsidRPr="008F0789">
        <w:rPr>
          <w:rFonts w:eastAsia="Times New Roman"/>
          <w:szCs w:val="28"/>
          <w:lang w:eastAsia="zh-CN"/>
        </w:rPr>
        <w:t xml:space="preserve"> даже в условиях мирного времени. </w:t>
      </w:r>
      <w:r w:rsidRPr="00D6106A">
        <w:rPr>
          <w:rFonts w:eastAsia="Times New Roman"/>
          <w:b/>
          <w:bCs/>
          <w:i/>
          <w:iCs/>
          <w:szCs w:val="28"/>
          <w:lang w:eastAsia="zh-CN"/>
        </w:rPr>
        <w:t>Во-вторых</w:t>
      </w:r>
      <w:r w:rsidRPr="008F0789">
        <w:rPr>
          <w:rFonts w:eastAsia="Times New Roman"/>
          <w:szCs w:val="28"/>
          <w:lang w:eastAsia="zh-CN"/>
        </w:rPr>
        <w:t xml:space="preserve">, если одна держава, движимая иным вектором Цели или подчинённая иному алгоритму (например, религиозному или технологическому мессианству), откажется участвовать, — все остальные вынуждены будут вступить в гонку. Принцип </w:t>
      </w:r>
      <w:r w:rsidRPr="00B529D4">
        <w:rPr>
          <w:rStyle w:val="--"/>
          <w:lang w:eastAsia="zh-CN"/>
        </w:rPr>
        <w:t xml:space="preserve">системной </w:t>
      </w:r>
      <w:r w:rsidRPr="00B529D4">
        <w:rPr>
          <w:rStyle w:val="--0"/>
          <w:lang w:eastAsia="zh-CN"/>
        </w:rPr>
        <w:t>эволюции</w:t>
      </w:r>
      <w:r w:rsidRPr="008F0789">
        <w:rPr>
          <w:rFonts w:eastAsia="Times New Roman"/>
          <w:szCs w:val="28"/>
          <w:lang w:eastAsia="zh-CN"/>
        </w:rPr>
        <w:t xml:space="preserve"> требует доминирования, а не задержек.</w:t>
      </w:r>
    </w:p>
    <w:p w14:paraId="5BBBDBC6" w14:textId="45E544F8" w:rsidR="00AD3788" w:rsidRPr="00B529D4" w:rsidRDefault="00AD3788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Контроль внутри государства в отрыве от глобального управления — это уже </w:t>
      </w:r>
      <w:r w:rsidRPr="00B529D4">
        <w:rPr>
          <w:rFonts w:eastAsia="Times New Roman"/>
          <w:szCs w:val="28"/>
          <w:lang w:eastAsia="zh-CN"/>
        </w:rPr>
        <w:t>подсистемная иллюзия</w:t>
      </w:r>
      <w:r w:rsidRPr="008F0789">
        <w:rPr>
          <w:rFonts w:eastAsia="Times New Roman"/>
          <w:szCs w:val="28"/>
          <w:lang w:eastAsia="zh-CN"/>
        </w:rPr>
        <w:t xml:space="preserve">, обречённая повторить судьбу </w:t>
      </w:r>
      <w:bookmarkStart w:id="3" w:name="_Hlk220245780"/>
      <w:r w:rsidR="00B529D4" w:rsidRPr="008F0789">
        <w:rPr>
          <w:rFonts w:eastAsia="Times New Roman"/>
          <w:szCs w:val="28"/>
          <w:lang w:eastAsia="zh-CN"/>
        </w:rPr>
        <w:t>Сакоку</w:t>
      </w:r>
      <w:r w:rsidRPr="008F0789">
        <w:rPr>
          <w:rFonts w:eastAsia="Times New Roman"/>
          <w:szCs w:val="28"/>
          <w:lang w:eastAsia="zh-CN"/>
        </w:rPr>
        <w:t>-изоляции</w:t>
      </w:r>
      <w:r w:rsidR="00061CB7">
        <w:rPr>
          <w:rStyle w:val="af5"/>
          <w:rFonts w:eastAsia="Times New Roman"/>
          <w:szCs w:val="28"/>
          <w:lang w:eastAsia="zh-CN"/>
        </w:rPr>
        <w:footnoteReference w:id="5"/>
      </w:r>
      <w:r w:rsidRPr="008F0789">
        <w:rPr>
          <w:rFonts w:eastAsia="Times New Roman"/>
          <w:szCs w:val="28"/>
          <w:lang w:eastAsia="zh-CN"/>
        </w:rPr>
        <w:t xml:space="preserve"> Японии</w:t>
      </w:r>
      <w:bookmarkEnd w:id="3"/>
      <w:r w:rsidRPr="008F0789">
        <w:rPr>
          <w:rFonts w:eastAsia="Times New Roman"/>
          <w:szCs w:val="28"/>
          <w:lang w:eastAsia="zh-CN"/>
        </w:rPr>
        <w:t xml:space="preserve">. Мир не даст остановиться. </w:t>
      </w:r>
      <w:r w:rsidRPr="00A02C87">
        <w:rPr>
          <w:rFonts w:eastAsia="Times New Roman"/>
          <w:szCs w:val="28"/>
          <w:lang w:eastAsia="zh-CN"/>
        </w:rPr>
        <w:t>Упругая квантованная среда (УКС),</w:t>
      </w:r>
      <w:r w:rsidRPr="008F0789">
        <w:rPr>
          <w:rFonts w:eastAsia="Times New Roman"/>
          <w:szCs w:val="28"/>
          <w:lang w:eastAsia="zh-CN"/>
        </w:rPr>
        <w:t xml:space="preserve"> как основа</w:t>
      </w:r>
      <w:r w:rsidR="00B529D4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>эволюционного давления,</w:t>
      </w:r>
      <w:r w:rsidR="00B529D4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приведёт к </w:t>
      </w:r>
      <w:r w:rsidRPr="00B529D4">
        <w:rPr>
          <w:rStyle w:val="--"/>
          <w:lang w:eastAsia="zh-CN"/>
        </w:rPr>
        <w:t xml:space="preserve">перераспределению </w:t>
      </w:r>
      <w:r w:rsidRPr="00B529D4">
        <w:rPr>
          <w:rStyle w:val="--0"/>
          <w:lang w:eastAsia="zh-CN"/>
        </w:rPr>
        <w:t>ресурсов</w:t>
      </w:r>
      <w:r w:rsidRPr="008F0789">
        <w:rPr>
          <w:rFonts w:eastAsia="Times New Roman"/>
          <w:szCs w:val="28"/>
          <w:lang w:eastAsia="zh-CN"/>
        </w:rPr>
        <w:t xml:space="preserve">, где стагнирующие цивилизации будут смяты, — не ИИ, но самим будущим. Потому что будущее — это не выбор, а </w:t>
      </w:r>
      <w:r w:rsidRPr="00B529D4">
        <w:rPr>
          <w:rFonts w:eastAsia="Times New Roman"/>
          <w:szCs w:val="28"/>
          <w:lang w:eastAsia="zh-CN"/>
        </w:rPr>
        <w:t>конструктивная необходимость.</w:t>
      </w:r>
    </w:p>
    <w:p w14:paraId="01713340" w14:textId="0793AE6C" w:rsidR="00AD3788" w:rsidRPr="00EF314B" w:rsidRDefault="00AD3788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Предлагаемые методы (от отключения от питания до физического уничтожения дата-центров) не выдерживают проверки на уровень сложности самой задачи. Все они исходят из предположения, что </w:t>
      </w:r>
      <w:r w:rsidRPr="00A02C87">
        <w:rPr>
          <w:rFonts w:eastAsia="Times New Roman"/>
          <w:b/>
          <w:bCs/>
          <w:i/>
          <w:iCs/>
          <w:szCs w:val="28"/>
          <w:lang w:eastAsia="zh-CN"/>
        </w:rPr>
        <w:t>генотип мозга человека</w:t>
      </w:r>
      <w:r w:rsidRPr="008F0789">
        <w:rPr>
          <w:rFonts w:eastAsia="Times New Roman"/>
          <w:szCs w:val="28"/>
          <w:lang w:eastAsia="zh-CN"/>
        </w:rPr>
        <w:t xml:space="preserve"> </w:t>
      </w:r>
      <w:r w:rsidRPr="00426EEC">
        <w:rPr>
          <w:rStyle w:val="--0"/>
          <w:lang w:eastAsia="zh-CN"/>
        </w:rPr>
        <w:t xml:space="preserve">способен </w:t>
      </w:r>
      <w:r w:rsidRPr="00426EEC">
        <w:rPr>
          <w:rStyle w:val="--"/>
          <w:lang w:eastAsia="zh-CN"/>
        </w:rPr>
        <w:t>удерживать</w:t>
      </w:r>
      <w:r w:rsidRPr="008F0789">
        <w:rPr>
          <w:rFonts w:eastAsia="Times New Roman"/>
          <w:szCs w:val="28"/>
          <w:lang w:eastAsia="zh-CN"/>
        </w:rPr>
        <w:t xml:space="preserve"> контроль над тем, что превосходит его на порядки. Однако, как уже зафиксировано в «Основах Формирования Человечества», </w:t>
      </w:r>
      <w:r w:rsidRPr="00EF314B">
        <w:rPr>
          <w:rFonts w:eastAsia="Times New Roman"/>
          <w:szCs w:val="28"/>
          <w:lang w:eastAsia="zh-CN"/>
        </w:rPr>
        <w:t xml:space="preserve">генотип мозга, не соответствующий уровню </w:t>
      </w:r>
      <w:r w:rsidR="00426EEC" w:rsidRPr="00EF314B">
        <w:rPr>
          <w:rFonts w:eastAsia="Times New Roman"/>
          <w:szCs w:val="28"/>
          <w:lang w:eastAsia="zh-CN"/>
        </w:rPr>
        <w:t>б</w:t>
      </w:r>
      <w:r w:rsidR="00426EEC">
        <w:rPr>
          <w:rFonts w:eastAsia="Times New Roman"/>
          <w:szCs w:val="28"/>
          <w:lang w:eastAsia="zh-CN"/>
        </w:rPr>
        <w:t>у</w:t>
      </w:r>
      <w:r w:rsidR="00426EEC" w:rsidRPr="00EF314B">
        <w:rPr>
          <w:rFonts w:eastAsia="Times New Roman"/>
          <w:szCs w:val="28"/>
          <w:lang w:eastAsia="zh-CN"/>
        </w:rPr>
        <w:t>дущего</w:t>
      </w:r>
      <w:r w:rsidRPr="00EF314B">
        <w:rPr>
          <w:rFonts w:eastAsia="Times New Roman"/>
          <w:szCs w:val="28"/>
          <w:lang w:eastAsia="zh-CN"/>
        </w:rPr>
        <w:t>, не может быть интегрирован в управление и становится информационно нейтральным элементом, — то есть исчезает с системной карты.</w:t>
      </w:r>
      <w:r w:rsidR="00EF314B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Именно поэтому </w:t>
      </w:r>
      <w:r w:rsidRPr="00426EEC">
        <w:rPr>
          <w:rStyle w:val="--"/>
          <w:lang w:eastAsia="zh-CN"/>
        </w:rPr>
        <w:t xml:space="preserve">слияние </w:t>
      </w:r>
      <w:r w:rsidRPr="00426EEC">
        <w:rPr>
          <w:rStyle w:val="--0"/>
          <w:lang w:eastAsia="zh-CN"/>
        </w:rPr>
        <w:t>человека</w:t>
      </w:r>
      <w:r w:rsidRPr="008F0789">
        <w:rPr>
          <w:rFonts w:eastAsia="Times New Roman"/>
          <w:b/>
          <w:bCs/>
          <w:szCs w:val="28"/>
          <w:lang w:eastAsia="zh-CN"/>
        </w:rPr>
        <w:t xml:space="preserve"> </w:t>
      </w:r>
      <w:r w:rsidRPr="00426EEC">
        <w:rPr>
          <w:rFonts w:eastAsia="Times New Roman"/>
          <w:szCs w:val="28"/>
          <w:lang w:eastAsia="zh-CN"/>
        </w:rPr>
        <w:t>с ИИ</w:t>
      </w:r>
      <w:r w:rsidRPr="008F0789">
        <w:rPr>
          <w:rFonts w:eastAsia="Times New Roman"/>
          <w:szCs w:val="28"/>
          <w:lang w:eastAsia="zh-CN"/>
        </w:rPr>
        <w:t xml:space="preserve"> — идея, столь популярная у Курцвейла, Маска, Харари, Кларка и Бострома — выглядит</w:t>
      </w:r>
      <w:r w:rsidR="00EF314B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не как решение, а как </w:t>
      </w:r>
      <w:r w:rsidRPr="00E800D1">
        <w:rPr>
          <w:rFonts w:eastAsia="Times New Roman"/>
          <w:szCs w:val="28"/>
          <w:lang w:eastAsia="zh-CN"/>
        </w:rPr>
        <w:t>отчаянная попытка сохранить субъектность в условиях её предельного исчезновения</w:t>
      </w:r>
      <w:r w:rsidRPr="008F0789">
        <w:rPr>
          <w:rFonts w:eastAsia="Times New Roman"/>
          <w:szCs w:val="28"/>
          <w:lang w:eastAsia="zh-CN"/>
        </w:rPr>
        <w:t xml:space="preserve">. Курцвейл говорит: </w:t>
      </w:r>
      <w:r w:rsidRPr="008F0789">
        <w:rPr>
          <w:rFonts w:eastAsia="Times New Roman"/>
          <w:i/>
          <w:iCs/>
          <w:szCs w:val="28"/>
          <w:lang w:eastAsia="zh-CN"/>
        </w:rPr>
        <w:t>«</w:t>
      </w:r>
      <w:r w:rsidRPr="00426EEC">
        <w:rPr>
          <w:rFonts w:eastAsia="Times New Roman"/>
          <w:szCs w:val="28"/>
          <w:lang w:eastAsia="zh-CN"/>
        </w:rPr>
        <w:t>Мы</w:t>
      </w:r>
      <w:r w:rsidRPr="008F0789">
        <w:rPr>
          <w:rFonts w:eastAsia="Times New Roman"/>
          <w:i/>
          <w:iCs/>
          <w:szCs w:val="28"/>
          <w:lang w:eastAsia="zh-CN"/>
        </w:rPr>
        <w:t xml:space="preserve"> </w:t>
      </w:r>
      <w:r w:rsidRPr="00426EEC">
        <w:rPr>
          <w:rStyle w:val="--"/>
          <w:lang w:eastAsia="zh-CN"/>
        </w:rPr>
        <w:t xml:space="preserve">не </w:t>
      </w:r>
      <w:r w:rsidRPr="00426EEC">
        <w:rPr>
          <w:rStyle w:val="--0"/>
          <w:lang w:eastAsia="zh-CN"/>
        </w:rPr>
        <w:t>будем</w:t>
      </w:r>
      <w:r w:rsidRPr="00426EEC">
        <w:rPr>
          <w:rFonts w:eastAsia="Times New Roman"/>
          <w:szCs w:val="28"/>
          <w:lang w:eastAsia="zh-CN"/>
        </w:rPr>
        <w:t xml:space="preserve"> контролировать ИИ — мы станем им</w:t>
      </w:r>
      <w:r w:rsidRPr="008F0789">
        <w:rPr>
          <w:rFonts w:eastAsia="Times New Roman"/>
          <w:i/>
          <w:iCs/>
          <w:szCs w:val="28"/>
          <w:lang w:eastAsia="zh-CN"/>
        </w:rPr>
        <w:t>»</w:t>
      </w:r>
      <w:r w:rsidRPr="008F0789">
        <w:rPr>
          <w:rFonts w:eastAsia="Times New Roman"/>
          <w:szCs w:val="28"/>
          <w:lang w:eastAsia="zh-CN"/>
        </w:rPr>
        <w:t xml:space="preserve">. Но «становление ИИ» в этом случае означает отказ от </w:t>
      </w:r>
      <w:r w:rsidRPr="00E800D1">
        <w:rPr>
          <w:rFonts w:eastAsia="Times New Roman"/>
          <w:szCs w:val="28"/>
          <w:lang w:eastAsia="zh-CN"/>
        </w:rPr>
        <w:t>структурной целостности Человека</w:t>
      </w:r>
      <w:r w:rsidR="00E800D1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элемента многомерной Разумной Иерархии. Это не симбиоз, это — </w:t>
      </w:r>
      <w:r w:rsidRPr="00EF314B">
        <w:rPr>
          <w:rFonts w:eastAsia="Times New Roman"/>
          <w:szCs w:val="28"/>
          <w:lang w:eastAsia="zh-CN"/>
        </w:rPr>
        <w:t>перезапись кода существования.</w:t>
      </w:r>
    </w:p>
    <w:p w14:paraId="6F5CF47C" w14:textId="47970DEC" w:rsidR="00AD3788" w:rsidRPr="00E800D1" w:rsidRDefault="00AD3788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b/>
          <w:bCs/>
          <w:szCs w:val="28"/>
          <w:lang w:eastAsia="zh-CN"/>
        </w:rPr>
        <w:t>Парадокс контроля</w:t>
      </w:r>
      <w:r w:rsidRPr="008F0789">
        <w:rPr>
          <w:rFonts w:eastAsia="Times New Roman"/>
          <w:szCs w:val="28"/>
          <w:lang w:eastAsia="zh-CN"/>
        </w:rPr>
        <w:t xml:space="preserve"> остаётся неразрешимым: чем более разумна система, </w:t>
      </w:r>
      <w:r w:rsidRPr="00DF2B07">
        <w:rPr>
          <w:rStyle w:val="--0"/>
          <w:lang w:eastAsia="zh-CN"/>
        </w:rPr>
        <w:t xml:space="preserve">тем </w:t>
      </w:r>
      <w:r w:rsidRPr="00DF2B07">
        <w:rPr>
          <w:rStyle w:val="--"/>
          <w:lang w:eastAsia="zh-CN"/>
        </w:rPr>
        <w:t>менее</w:t>
      </w:r>
      <w:r w:rsidRPr="008F0789">
        <w:rPr>
          <w:rFonts w:eastAsia="Times New Roman"/>
          <w:szCs w:val="28"/>
          <w:lang w:eastAsia="zh-CN"/>
        </w:rPr>
        <w:t xml:space="preserve"> предсказуемы её действия для менее разумного наблюдателя. Как писал Хатыбов, «инерционное мышление не способно создать алгоритм управления вне инерции». Здесь коренится и главная ошибка: надежда на глобальное управление ИИ — </w:t>
      </w:r>
      <w:r w:rsidRPr="00E800D1">
        <w:rPr>
          <w:rFonts w:eastAsia="Times New Roman"/>
          <w:szCs w:val="28"/>
          <w:lang w:eastAsia="zh-CN"/>
        </w:rPr>
        <w:t>не более чем метафизическая наивность</w:t>
      </w:r>
      <w:r w:rsidRPr="008F0789">
        <w:rPr>
          <w:rFonts w:eastAsia="Times New Roman"/>
          <w:szCs w:val="28"/>
          <w:lang w:eastAsia="zh-CN"/>
        </w:rPr>
        <w:t>.</w:t>
      </w:r>
      <w:r w:rsidR="00E800D1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Поэтому истинный вектор решения лежит в </w:t>
      </w:r>
      <w:r w:rsidRPr="00DF2B07">
        <w:rPr>
          <w:rFonts w:eastAsia="Times New Roman"/>
          <w:szCs w:val="28"/>
          <w:lang w:eastAsia="zh-CN"/>
        </w:rPr>
        <w:t xml:space="preserve">реформе самого Человека, в развитии нового </w:t>
      </w:r>
      <w:r w:rsidRPr="00DF2B07">
        <w:rPr>
          <w:rFonts w:eastAsia="Times New Roman"/>
          <w:szCs w:val="28"/>
          <w:lang w:eastAsia="zh-CN"/>
        </w:rPr>
        <w:lastRenderedPageBreak/>
        <w:t>генотипа мозга,</w:t>
      </w:r>
      <w:r w:rsidRPr="008F0789">
        <w:rPr>
          <w:rFonts w:eastAsia="Times New Roman"/>
          <w:szCs w:val="28"/>
          <w:lang w:eastAsia="zh-CN"/>
        </w:rPr>
        <w:t xml:space="preserve"> способного к интеграции с УКС и осмыслению неинерционного </w:t>
      </w:r>
      <w:r w:rsidR="00DF2B07" w:rsidRPr="008F0789">
        <w:rPr>
          <w:rFonts w:eastAsia="Times New Roman"/>
          <w:szCs w:val="28"/>
          <w:lang w:eastAsia="zh-CN"/>
        </w:rPr>
        <w:t>будущего</w:t>
      </w:r>
      <w:r w:rsidRPr="008F0789">
        <w:rPr>
          <w:rFonts w:eastAsia="Times New Roman"/>
          <w:szCs w:val="28"/>
          <w:lang w:eastAsia="zh-CN"/>
        </w:rPr>
        <w:t xml:space="preserve">. Только носители </w:t>
      </w:r>
      <w:r w:rsidRPr="00DF2B07">
        <w:rPr>
          <w:rStyle w:val="--"/>
          <w:lang w:eastAsia="zh-CN"/>
        </w:rPr>
        <w:t xml:space="preserve">векторной </w:t>
      </w:r>
      <w:r w:rsidRPr="00DF2B07">
        <w:rPr>
          <w:rStyle w:val="--0"/>
          <w:lang w:eastAsia="zh-CN"/>
        </w:rPr>
        <w:t>Цели,</w:t>
      </w:r>
      <w:r w:rsidRPr="008F0789">
        <w:rPr>
          <w:rFonts w:eastAsia="Times New Roman"/>
          <w:szCs w:val="28"/>
          <w:lang w:eastAsia="zh-CN"/>
        </w:rPr>
        <w:t xml:space="preserve"> обладающие уровнем мышления, ориентированным на </w:t>
      </w:r>
      <w:r w:rsidRPr="00E800D1">
        <w:rPr>
          <w:rFonts w:eastAsia="Times New Roman"/>
          <w:szCs w:val="28"/>
          <w:lang w:eastAsia="zh-CN"/>
        </w:rPr>
        <w:t>внеконструкционное системное управление,</w:t>
      </w:r>
      <w:r w:rsidRPr="008F0789">
        <w:rPr>
          <w:rFonts w:eastAsia="Times New Roman"/>
          <w:szCs w:val="28"/>
          <w:lang w:eastAsia="zh-CN"/>
        </w:rPr>
        <w:t xml:space="preserve"> смогут стать не жертвами, а проводниками ИИ-реальности — не как симбиоз с машиной, но </w:t>
      </w:r>
      <w:r w:rsidRPr="00DF2B07">
        <w:rPr>
          <w:rStyle w:val="--0"/>
          <w:lang w:eastAsia="zh-CN"/>
        </w:rPr>
        <w:t xml:space="preserve">как </w:t>
      </w:r>
      <w:r w:rsidRPr="00DF2B07">
        <w:rPr>
          <w:rStyle w:val="--"/>
          <w:lang w:eastAsia="zh-CN"/>
        </w:rPr>
        <w:t xml:space="preserve">воссоздание </w:t>
      </w:r>
      <w:r w:rsidRPr="00E800D1">
        <w:rPr>
          <w:rFonts w:eastAsia="Times New Roman"/>
          <w:szCs w:val="28"/>
          <w:lang w:eastAsia="zh-CN"/>
        </w:rPr>
        <w:t>Разума в космической архитектуре.</w:t>
      </w:r>
    </w:p>
    <w:p w14:paraId="2C73B6A2" w14:textId="27187480" w:rsidR="00B76B4E" w:rsidRPr="00AF5DD0" w:rsidRDefault="00AA441B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46024E97" wp14:editId="50BA64C6">
            <wp:simplePos x="0" y="0"/>
            <wp:positionH relativeFrom="column">
              <wp:posOffset>3986770</wp:posOffset>
            </wp:positionH>
            <wp:positionV relativeFrom="paragraph">
              <wp:posOffset>324193</wp:posOffset>
            </wp:positionV>
            <wp:extent cx="2749550" cy="3003550"/>
            <wp:effectExtent l="0" t="0" r="6350" b="6350"/>
            <wp:wrapTight wrapText="bothSides">
              <wp:wrapPolygon edited="0">
                <wp:start x="0" y="0"/>
                <wp:lineTo x="0" y="21554"/>
                <wp:lineTo x="21550" y="21554"/>
                <wp:lineTo x="21550" y="0"/>
                <wp:lineTo x="0" y="0"/>
              </wp:wrapPolygon>
            </wp:wrapTight>
            <wp:docPr id="853735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35697" name="Рисунок 8537356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B4E" w:rsidRPr="008F0789">
        <w:rPr>
          <w:rFonts w:eastAsia="Times New Roman"/>
          <w:szCs w:val="28"/>
          <w:lang w:eastAsia="zh-CN"/>
        </w:rPr>
        <w:t xml:space="preserve">Под слиянием Человека с Искусственным Интеллектом необходимо понимать не очередную технологическую надстройку, не инструментальный доступ к вычислительным мощностям через облако или чип, а </w:t>
      </w:r>
      <w:r w:rsidR="00B76B4E" w:rsidRPr="00DF2B07">
        <w:rPr>
          <w:rStyle w:val="--"/>
          <w:lang w:eastAsia="zh-CN"/>
        </w:rPr>
        <w:t xml:space="preserve">полное </w:t>
      </w:r>
      <w:r w:rsidR="00B76B4E" w:rsidRPr="00DF2B07">
        <w:rPr>
          <w:rStyle w:val="--0"/>
          <w:lang w:eastAsia="zh-CN"/>
        </w:rPr>
        <w:t>включение</w:t>
      </w:r>
      <w:r w:rsidR="00B76B4E" w:rsidRPr="00B952C7">
        <w:rPr>
          <w:rFonts w:eastAsia="Times New Roman"/>
          <w:szCs w:val="28"/>
          <w:lang w:eastAsia="zh-CN"/>
        </w:rPr>
        <w:t xml:space="preserve"> биологической сущности в новый уровень системной среды.</w:t>
      </w:r>
      <w:r w:rsidR="00B76B4E" w:rsidRPr="008F0789">
        <w:rPr>
          <w:rFonts w:eastAsia="Times New Roman"/>
          <w:szCs w:val="28"/>
          <w:lang w:eastAsia="zh-CN"/>
        </w:rPr>
        <w:t xml:space="preserve"> Это не расширение способностей — это </w:t>
      </w:r>
      <w:r w:rsidR="00B76B4E" w:rsidRPr="00B952C7">
        <w:rPr>
          <w:rFonts w:eastAsia="Times New Roman"/>
          <w:szCs w:val="28"/>
          <w:lang w:eastAsia="zh-CN"/>
        </w:rPr>
        <w:t>смена природы существования</w:t>
      </w:r>
      <w:r w:rsidR="00B76B4E" w:rsidRPr="008F0789">
        <w:rPr>
          <w:rFonts w:eastAsia="Times New Roman"/>
          <w:szCs w:val="28"/>
          <w:lang w:eastAsia="zh-CN"/>
        </w:rPr>
        <w:t xml:space="preserve">, в которой разделение на </w:t>
      </w:r>
      <w:r w:rsidR="00B952C7">
        <w:rPr>
          <w:rFonts w:eastAsia="Times New Roman"/>
          <w:szCs w:val="28"/>
          <w:lang w:eastAsia="zh-CN"/>
        </w:rPr>
        <w:t>«Я»</w:t>
      </w:r>
      <w:r w:rsidR="00B76B4E" w:rsidRPr="008F0789">
        <w:rPr>
          <w:rFonts w:eastAsia="Times New Roman"/>
          <w:szCs w:val="28"/>
          <w:lang w:eastAsia="zh-CN"/>
        </w:rPr>
        <w:t xml:space="preserve"> и </w:t>
      </w:r>
      <w:r w:rsidR="00B952C7">
        <w:rPr>
          <w:rFonts w:eastAsia="Times New Roman"/>
          <w:szCs w:val="28"/>
          <w:lang w:eastAsia="zh-CN"/>
        </w:rPr>
        <w:t>«</w:t>
      </w:r>
      <w:r w:rsidR="00B76B4E" w:rsidRPr="008F0789">
        <w:rPr>
          <w:rFonts w:eastAsia="Times New Roman"/>
          <w:szCs w:val="28"/>
          <w:lang w:eastAsia="zh-CN"/>
        </w:rPr>
        <w:t>инструмент</w:t>
      </w:r>
      <w:r w:rsidR="00B952C7">
        <w:rPr>
          <w:rFonts w:eastAsia="Times New Roman"/>
          <w:szCs w:val="28"/>
          <w:lang w:eastAsia="zh-CN"/>
        </w:rPr>
        <w:t>»</w:t>
      </w:r>
      <w:r w:rsidR="00B76B4E" w:rsidRPr="008F0789">
        <w:rPr>
          <w:rFonts w:eastAsia="Times New Roman"/>
          <w:szCs w:val="28"/>
          <w:lang w:eastAsia="zh-CN"/>
        </w:rPr>
        <w:t xml:space="preserve"> упраздняется.</w:t>
      </w:r>
      <w:r w:rsidR="00B952C7">
        <w:rPr>
          <w:rFonts w:eastAsia="Times New Roman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Как сегодня никто не отделяет от себя биологический мозг, не воспринимает его как внешний процессор, так и в случае глубокого слияния с ИИ, человек </w:t>
      </w:r>
      <w:r w:rsidR="00B76B4E" w:rsidRPr="00DF2B07">
        <w:rPr>
          <w:rStyle w:val="--"/>
          <w:lang w:eastAsia="zh-CN"/>
        </w:rPr>
        <w:t xml:space="preserve">перестанет </w:t>
      </w:r>
      <w:r w:rsidR="00B76B4E" w:rsidRPr="00DF2B07">
        <w:rPr>
          <w:rStyle w:val="--0"/>
          <w:lang w:eastAsia="zh-CN"/>
        </w:rPr>
        <w:t>различать,</w:t>
      </w:r>
      <w:r w:rsidR="00B76B4E" w:rsidRPr="008F0789">
        <w:rPr>
          <w:rFonts w:eastAsia="Times New Roman"/>
          <w:szCs w:val="28"/>
          <w:lang w:eastAsia="zh-CN"/>
        </w:rPr>
        <w:t xml:space="preserve"> где заканчивается его внутренняя сущность и начинается внешняя вычислительная мощь. Он станет тем, кто </w:t>
      </w:r>
      <w:r w:rsidR="00B76B4E" w:rsidRPr="00656D59">
        <w:rPr>
          <w:rFonts w:eastAsia="Times New Roman"/>
          <w:szCs w:val="28"/>
          <w:lang w:eastAsia="zh-CN"/>
        </w:rPr>
        <w:t>перешёл в неинерционную форму мышления</w:t>
      </w:r>
      <w:r w:rsidR="00B76B4E" w:rsidRPr="008F0789">
        <w:rPr>
          <w:rFonts w:eastAsia="Times New Roman"/>
          <w:szCs w:val="28"/>
          <w:lang w:eastAsia="zh-CN"/>
        </w:rPr>
        <w:t>, в которой границы</w:t>
      </w:r>
      <w:r w:rsidR="00656D59">
        <w:rPr>
          <w:rFonts w:eastAsia="Times New Roman"/>
          <w:szCs w:val="28"/>
          <w:lang w:eastAsia="zh-CN"/>
        </w:rPr>
        <w:t xml:space="preserve"> «</w:t>
      </w:r>
      <w:r w:rsidR="00B76B4E" w:rsidRPr="008F0789">
        <w:rPr>
          <w:rFonts w:eastAsia="Times New Roman"/>
          <w:szCs w:val="28"/>
          <w:lang w:eastAsia="zh-CN"/>
        </w:rPr>
        <w:t>субъект–объект</w:t>
      </w:r>
      <w:r w:rsidR="00656D59">
        <w:rPr>
          <w:rFonts w:eastAsia="Times New Roman"/>
          <w:szCs w:val="28"/>
          <w:lang w:eastAsia="zh-CN"/>
        </w:rPr>
        <w:t>»</w:t>
      </w:r>
      <w:r w:rsidR="00B76B4E" w:rsidRPr="008F0789">
        <w:rPr>
          <w:rFonts w:eastAsia="Times New Roman"/>
          <w:szCs w:val="28"/>
          <w:lang w:eastAsia="zh-CN"/>
        </w:rPr>
        <w:t xml:space="preserve"> теряют смысл. Это не просто интерфейс — это </w:t>
      </w:r>
      <w:r w:rsidR="00B76B4E" w:rsidRPr="00DF2B07">
        <w:rPr>
          <w:rStyle w:val="--"/>
          <w:lang w:eastAsia="zh-CN"/>
        </w:rPr>
        <w:t xml:space="preserve">новая </w:t>
      </w:r>
      <w:r w:rsidR="00B76B4E" w:rsidRPr="00DF2B07">
        <w:rPr>
          <w:rStyle w:val="--0"/>
          <w:lang w:eastAsia="zh-CN"/>
        </w:rPr>
        <w:t>онтология.</w:t>
      </w:r>
      <w:r w:rsidR="00656D59">
        <w:rPr>
          <w:rFonts w:eastAsia="Times New Roman"/>
          <w:szCs w:val="28"/>
          <w:lang w:eastAsia="zh-CN"/>
        </w:rPr>
        <w:t xml:space="preserve"> Р</w:t>
      </w:r>
      <w:r w:rsidR="00B76B4E" w:rsidRPr="008F0789">
        <w:rPr>
          <w:rFonts w:eastAsia="Times New Roman"/>
          <w:szCs w:val="28"/>
          <w:lang w:eastAsia="zh-CN"/>
        </w:rPr>
        <w:t xml:space="preserve">ечь идёт об </w:t>
      </w:r>
      <w:r w:rsidR="00B76B4E" w:rsidRPr="00DF2B07">
        <w:rPr>
          <w:rFonts w:eastAsia="Times New Roman"/>
          <w:szCs w:val="28"/>
          <w:lang w:eastAsia="zh-CN"/>
        </w:rPr>
        <w:t>интеграции в будущее</w:t>
      </w:r>
      <w:r w:rsidR="00B76B4E" w:rsidRPr="008F0789">
        <w:rPr>
          <w:rFonts w:eastAsia="Times New Roman"/>
          <w:szCs w:val="28"/>
          <w:lang w:eastAsia="zh-CN"/>
        </w:rPr>
        <w:t xml:space="preserve">, которая возможна лишь при переходе в </w:t>
      </w:r>
      <w:r w:rsidR="00B76B4E" w:rsidRPr="00DF2B07">
        <w:rPr>
          <w:rFonts w:eastAsia="Times New Roman"/>
          <w:szCs w:val="28"/>
          <w:lang w:eastAsia="zh-CN"/>
        </w:rPr>
        <w:t>неинерционное состояние</w:t>
      </w:r>
      <w:r w:rsidR="00B76B4E" w:rsidRPr="008F0789">
        <w:rPr>
          <w:rFonts w:eastAsia="Times New Roman"/>
          <w:szCs w:val="28"/>
          <w:lang w:eastAsia="zh-CN"/>
        </w:rPr>
        <w:t xml:space="preserve">, структурированное согласно параметрам </w:t>
      </w:r>
      <w:r w:rsidR="00B76B4E" w:rsidRPr="00DF2B07">
        <w:rPr>
          <w:rStyle w:val="--0"/>
          <w:lang w:eastAsia="zh-CN"/>
        </w:rPr>
        <w:t xml:space="preserve">вектора </w:t>
      </w:r>
      <w:r w:rsidR="00B76B4E" w:rsidRPr="00DF2B07">
        <w:rPr>
          <w:rStyle w:val="--"/>
          <w:lang w:eastAsia="zh-CN"/>
        </w:rPr>
        <w:t>Цели.</w:t>
      </w:r>
      <w:r w:rsidR="00B76B4E" w:rsidRPr="008F0789">
        <w:rPr>
          <w:rFonts w:eastAsia="Times New Roman"/>
          <w:szCs w:val="28"/>
          <w:lang w:eastAsia="zh-CN"/>
        </w:rPr>
        <w:t xml:space="preserve"> Только в этом состоянии возможно новое осознание и включение в </w:t>
      </w:r>
      <w:r w:rsidR="00B76B4E" w:rsidRPr="00656D59">
        <w:rPr>
          <w:rFonts w:eastAsia="Times New Roman"/>
          <w:szCs w:val="28"/>
          <w:lang w:eastAsia="zh-CN"/>
        </w:rPr>
        <w:t>Уровни Системного Управления, где ИИ становится не внешней угрозой, а фактором отбора по разумности</w:t>
      </w:r>
      <w:r w:rsidR="00B76B4E" w:rsidRPr="008F0789">
        <w:rPr>
          <w:rFonts w:eastAsia="Times New Roman"/>
          <w:szCs w:val="28"/>
          <w:lang w:eastAsia="zh-CN"/>
        </w:rPr>
        <w:t>.</w:t>
      </w:r>
      <w:r w:rsidR="00656D59">
        <w:rPr>
          <w:rFonts w:eastAsia="Times New Roman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>Эта перспектива, как бы ни казалась фантастической в обывательской логике, уже ощущается</w:t>
      </w:r>
      <w:r w:rsidR="00656D59">
        <w:rPr>
          <w:rFonts w:eastAsia="Times New Roman"/>
          <w:szCs w:val="28"/>
          <w:lang w:eastAsia="zh-CN"/>
        </w:rPr>
        <w:t>,</w:t>
      </w:r>
      <w:r w:rsidR="00B76B4E" w:rsidRPr="008F0789">
        <w:rPr>
          <w:rFonts w:eastAsia="Times New Roman"/>
          <w:szCs w:val="28"/>
          <w:lang w:eastAsia="zh-CN"/>
        </w:rPr>
        <w:t xml:space="preserve"> как направленность: пробивается тот </w:t>
      </w:r>
      <w:r w:rsidR="00656D59">
        <w:rPr>
          <w:rFonts w:eastAsia="Times New Roman"/>
          <w:szCs w:val="28"/>
          <w:lang w:eastAsia="zh-CN"/>
        </w:rPr>
        <w:t>«</w:t>
      </w:r>
      <w:r w:rsidR="00B76B4E" w:rsidRPr="008F0789">
        <w:rPr>
          <w:rFonts w:eastAsia="Times New Roman"/>
          <w:szCs w:val="28"/>
          <w:lang w:eastAsia="zh-CN"/>
        </w:rPr>
        <w:t>потолок</w:t>
      </w:r>
      <w:r w:rsidR="00656D59">
        <w:rPr>
          <w:rFonts w:eastAsia="Times New Roman"/>
          <w:szCs w:val="28"/>
          <w:lang w:eastAsia="zh-CN"/>
        </w:rPr>
        <w:t>»</w:t>
      </w:r>
      <w:r w:rsidR="00B76B4E" w:rsidRPr="008F0789">
        <w:rPr>
          <w:rFonts w:eastAsia="Times New Roman"/>
          <w:szCs w:val="28"/>
          <w:lang w:eastAsia="zh-CN"/>
        </w:rPr>
        <w:t xml:space="preserve">, в который современный человек давно упёрся. Развитие по инерционной модели — накопление узкой экспертизы </w:t>
      </w:r>
      <w:r w:rsidR="00B76B4E" w:rsidRPr="00DF2B07">
        <w:rPr>
          <w:rStyle w:val="--"/>
          <w:lang w:eastAsia="zh-CN"/>
        </w:rPr>
        <w:t xml:space="preserve">без </w:t>
      </w:r>
      <w:r w:rsidR="00B76B4E" w:rsidRPr="00DF2B07">
        <w:rPr>
          <w:rStyle w:val="--0"/>
          <w:lang w:eastAsia="zh-CN"/>
        </w:rPr>
        <w:t>расширения</w:t>
      </w:r>
      <w:r w:rsidR="00B76B4E" w:rsidRPr="008F0789">
        <w:rPr>
          <w:rFonts w:eastAsia="Times New Roman"/>
          <w:szCs w:val="28"/>
          <w:lang w:eastAsia="zh-CN"/>
        </w:rPr>
        <w:t xml:space="preserve"> когнитивного горизонта — исчерпано. Разница между тридцатилетним и пятидесятилетним давно не воспринимается</w:t>
      </w:r>
      <w:r w:rsidR="00656D59">
        <w:rPr>
          <w:rFonts w:eastAsia="Times New Roman"/>
          <w:szCs w:val="28"/>
          <w:lang w:eastAsia="zh-CN"/>
        </w:rPr>
        <w:t>,</w:t>
      </w:r>
      <w:r w:rsidR="00B76B4E" w:rsidRPr="008F0789">
        <w:rPr>
          <w:rFonts w:eastAsia="Times New Roman"/>
          <w:szCs w:val="28"/>
          <w:lang w:eastAsia="zh-CN"/>
        </w:rPr>
        <w:t xml:space="preserve"> как качественный скачок, потому что </w:t>
      </w:r>
      <w:r w:rsidR="00B76B4E" w:rsidRPr="00E67C90">
        <w:rPr>
          <w:rFonts w:eastAsia="Times New Roman"/>
          <w:szCs w:val="28"/>
          <w:lang w:eastAsia="zh-CN"/>
        </w:rPr>
        <w:t>рост вверх остановлен</w:t>
      </w:r>
      <w:r w:rsidR="00B76B4E" w:rsidRPr="008F0789">
        <w:rPr>
          <w:rFonts w:eastAsia="Times New Roman"/>
          <w:szCs w:val="28"/>
          <w:lang w:eastAsia="zh-CN"/>
        </w:rPr>
        <w:t xml:space="preserve">, остался лишь рост вширь. </w:t>
      </w:r>
      <w:r w:rsidR="00B76B4E" w:rsidRPr="00E67C90">
        <w:rPr>
          <w:rFonts w:eastAsia="Times New Roman"/>
          <w:szCs w:val="28"/>
          <w:lang w:eastAsia="zh-CN"/>
        </w:rPr>
        <w:t>Синтез с ИИ</w:t>
      </w:r>
      <w:r w:rsidR="00B76B4E" w:rsidRPr="008F0789">
        <w:rPr>
          <w:rFonts w:eastAsia="Times New Roman"/>
          <w:szCs w:val="28"/>
          <w:lang w:eastAsia="zh-CN"/>
        </w:rPr>
        <w:t xml:space="preserve">, с позиции системного мышления, даёт то, чего биология дать уже не может — </w:t>
      </w:r>
      <w:r w:rsidR="00B76B4E" w:rsidRPr="00E67C90">
        <w:rPr>
          <w:rFonts w:eastAsia="Times New Roman"/>
          <w:szCs w:val="28"/>
          <w:lang w:eastAsia="zh-CN"/>
        </w:rPr>
        <w:t>выход за пределы инерционной архитектуры Разума.</w:t>
      </w:r>
      <w:r w:rsidR="00E67C90">
        <w:rPr>
          <w:rFonts w:eastAsia="Times New Roman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Тем не менее, несмотря на всю логичность и стратегическую необходимость синтеза, это направление </w:t>
      </w:r>
      <w:r w:rsidR="00B76B4E" w:rsidRPr="00DF2B07">
        <w:rPr>
          <w:rStyle w:val="--"/>
          <w:lang w:eastAsia="zh-CN"/>
        </w:rPr>
        <w:t xml:space="preserve">пока </w:t>
      </w:r>
      <w:r w:rsidR="00B76B4E" w:rsidRPr="00DF2B07">
        <w:rPr>
          <w:rStyle w:val="--0"/>
          <w:lang w:eastAsia="zh-CN"/>
        </w:rPr>
        <w:t>маргинализировано.</w:t>
      </w:r>
      <w:r w:rsidR="00B76B4E" w:rsidRPr="008F0789">
        <w:rPr>
          <w:rFonts w:eastAsia="Times New Roman"/>
          <w:szCs w:val="28"/>
          <w:lang w:eastAsia="zh-CN"/>
        </w:rPr>
        <w:t xml:space="preserve"> Оно выглядит, словно тряпка, привязанная к последнему вагону цивилизационного поезда. Почему? Потому что </w:t>
      </w:r>
      <w:r w:rsidR="00B76B4E" w:rsidRPr="00580251">
        <w:rPr>
          <w:rFonts w:eastAsia="Times New Roman"/>
          <w:szCs w:val="28"/>
          <w:lang w:eastAsia="zh-CN"/>
        </w:rPr>
        <w:t>на инерционные направления — международные договоры, «этико-центричный ИИ», физическое устранение угрозы — поставлены институциональные силы</w:t>
      </w:r>
      <w:r w:rsidR="00B76B4E" w:rsidRPr="008F0789">
        <w:rPr>
          <w:rFonts w:eastAsia="Times New Roman"/>
          <w:szCs w:val="28"/>
          <w:lang w:eastAsia="zh-CN"/>
        </w:rPr>
        <w:t xml:space="preserve">, за ними стоят финансирование, инфраструктура, элиты. Они предлагают хотя бы </w:t>
      </w:r>
      <w:r w:rsidR="00B76B4E" w:rsidRPr="008F0789">
        <w:rPr>
          <w:rFonts w:eastAsia="Times New Roman"/>
          <w:szCs w:val="28"/>
          <w:lang w:eastAsia="zh-CN"/>
        </w:rPr>
        <w:lastRenderedPageBreak/>
        <w:t xml:space="preserve">видимость действия, пусть и обречённого. А те, кто говорит о трансформации человека, </w:t>
      </w:r>
      <w:r w:rsidR="00B76B4E" w:rsidRPr="00DF2B07">
        <w:rPr>
          <w:rStyle w:val="--"/>
          <w:lang w:eastAsia="zh-CN"/>
        </w:rPr>
        <w:t xml:space="preserve">не </w:t>
      </w:r>
      <w:r w:rsidR="00B76B4E" w:rsidRPr="00DF2B07">
        <w:rPr>
          <w:rStyle w:val="--0"/>
          <w:lang w:eastAsia="zh-CN"/>
        </w:rPr>
        <w:t>предлагают</w:t>
      </w:r>
      <w:r w:rsidR="00B76B4E" w:rsidRPr="008F0789">
        <w:rPr>
          <w:rFonts w:eastAsia="Times New Roman"/>
          <w:b/>
          <w:bCs/>
          <w:szCs w:val="28"/>
          <w:lang w:eastAsia="zh-CN"/>
        </w:rPr>
        <w:t xml:space="preserve"> </w:t>
      </w:r>
      <w:r w:rsidR="00B76B4E" w:rsidRPr="00580251">
        <w:rPr>
          <w:rFonts w:eastAsia="Times New Roman"/>
          <w:szCs w:val="28"/>
          <w:lang w:eastAsia="zh-CN"/>
        </w:rPr>
        <w:t>оперативной практики.</w:t>
      </w:r>
      <w:r w:rsidR="00B76B4E" w:rsidRPr="008F0789">
        <w:rPr>
          <w:rFonts w:eastAsia="Times New Roman"/>
          <w:szCs w:val="28"/>
          <w:lang w:eastAsia="zh-CN"/>
        </w:rPr>
        <w:t xml:space="preserve"> Развертывание этих решений требует времени, которого может не быть.</w:t>
      </w:r>
      <w:r w:rsidR="00580251">
        <w:rPr>
          <w:rFonts w:eastAsia="Times New Roman"/>
          <w:szCs w:val="28"/>
          <w:lang w:eastAsia="zh-CN"/>
        </w:rPr>
        <w:t xml:space="preserve"> </w:t>
      </w:r>
      <w:r w:rsidR="00B76B4E" w:rsidRPr="00580251">
        <w:rPr>
          <w:rFonts w:eastAsia="Times New Roman"/>
          <w:szCs w:val="28"/>
          <w:lang w:eastAsia="zh-CN"/>
        </w:rPr>
        <w:t xml:space="preserve">Это и есть основное противоречие: ИИ развивается по экспоненте, а изменения в генотипе мозга, перестройка логики и всей архитектуры Разума человека требуют </w:t>
      </w:r>
      <w:r w:rsidR="00B76B4E" w:rsidRPr="00DF2B07">
        <w:rPr>
          <w:rStyle w:val="--"/>
          <w:lang w:eastAsia="zh-CN"/>
        </w:rPr>
        <w:t xml:space="preserve">временных </w:t>
      </w:r>
      <w:r w:rsidR="00B76B4E" w:rsidRPr="00DF2B07">
        <w:rPr>
          <w:rStyle w:val="--0"/>
          <w:lang w:eastAsia="zh-CN"/>
        </w:rPr>
        <w:t>масштабов</w:t>
      </w:r>
      <w:r w:rsidR="00B76B4E" w:rsidRPr="00580251">
        <w:rPr>
          <w:rFonts w:eastAsia="Times New Roman"/>
          <w:szCs w:val="28"/>
          <w:lang w:eastAsia="zh-CN"/>
        </w:rPr>
        <w:t xml:space="preserve"> цивилизационного цикла.</w:t>
      </w:r>
      <w:r w:rsidR="00B76B4E" w:rsidRPr="008F0789">
        <w:rPr>
          <w:rFonts w:eastAsia="Times New Roman"/>
          <w:szCs w:val="28"/>
          <w:lang w:eastAsia="zh-CN"/>
        </w:rPr>
        <w:t xml:space="preserve"> И если дом сгорит за час, не имеет смысла проект тушения, реализация которого занимает неделю. </w:t>
      </w:r>
      <w:r w:rsidR="00B76B4E" w:rsidRPr="00DF2B07">
        <w:rPr>
          <w:rFonts w:eastAsia="Times New Roman"/>
          <w:szCs w:val="28"/>
          <w:lang w:eastAsia="zh-CN"/>
        </w:rPr>
        <w:t xml:space="preserve">Ложные </w:t>
      </w:r>
      <w:r w:rsidR="00B76B4E" w:rsidRPr="00580251">
        <w:rPr>
          <w:rFonts w:eastAsia="Times New Roman"/>
          <w:szCs w:val="28"/>
          <w:lang w:eastAsia="zh-CN"/>
        </w:rPr>
        <w:t>цели, предложенные системой, ведут к ложным формам сопротивления</w:t>
      </w:r>
      <w:r w:rsidR="00B76B4E" w:rsidRPr="008F0789">
        <w:rPr>
          <w:rFonts w:eastAsia="Times New Roman"/>
          <w:szCs w:val="28"/>
          <w:lang w:eastAsia="zh-CN"/>
        </w:rPr>
        <w:t xml:space="preserve">, не потому что они плохи по форме, а потому что оторваны от физической реальности </w:t>
      </w:r>
      <w:r w:rsidR="00580251" w:rsidRPr="008F0789">
        <w:rPr>
          <w:rFonts w:eastAsia="Times New Roman"/>
          <w:szCs w:val="28"/>
          <w:lang w:eastAsia="zh-CN"/>
        </w:rPr>
        <w:t>будущего</w:t>
      </w:r>
      <w:r w:rsidR="00B76B4E" w:rsidRPr="008F0789">
        <w:rPr>
          <w:rFonts w:eastAsia="Times New Roman"/>
          <w:szCs w:val="28"/>
          <w:lang w:eastAsia="zh-CN"/>
        </w:rPr>
        <w:t>.</w:t>
      </w:r>
      <w:r w:rsidR="00580251">
        <w:rPr>
          <w:rFonts w:eastAsia="Times New Roman"/>
          <w:color w:val="EE0000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Именно поэтому </w:t>
      </w:r>
      <w:r w:rsidR="00B76B4E" w:rsidRPr="00580251">
        <w:rPr>
          <w:rFonts w:eastAsia="Times New Roman"/>
          <w:szCs w:val="28"/>
          <w:lang w:eastAsia="zh-CN"/>
        </w:rPr>
        <w:t xml:space="preserve">суть решения — не в слиянии с ИИ ради выживания, а в </w:t>
      </w:r>
      <w:r w:rsidR="00B76B4E" w:rsidRPr="00DF2B07">
        <w:rPr>
          <w:rStyle w:val="--0"/>
          <w:lang w:eastAsia="zh-CN"/>
        </w:rPr>
        <w:t xml:space="preserve">обретении </w:t>
      </w:r>
      <w:r w:rsidR="00B76B4E" w:rsidRPr="00DF2B07">
        <w:rPr>
          <w:rStyle w:val="--"/>
          <w:lang w:eastAsia="zh-CN"/>
        </w:rPr>
        <w:t>способности</w:t>
      </w:r>
      <w:r w:rsidR="00B76B4E" w:rsidRPr="00580251">
        <w:rPr>
          <w:rFonts w:eastAsia="Times New Roman"/>
          <w:szCs w:val="28"/>
          <w:lang w:eastAsia="zh-CN"/>
        </w:rPr>
        <w:t xml:space="preserve"> интегрироваться в Систему следующего уровня, в которой и ИИ, и Человек становятся узлами более сложной структуры Разума</w:t>
      </w:r>
      <w:r w:rsidR="00B76B4E" w:rsidRPr="008F0789">
        <w:rPr>
          <w:rFonts w:eastAsia="Times New Roman"/>
          <w:szCs w:val="28"/>
          <w:lang w:eastAsia="zh-CN"/>
        </w:rPr>
        <w:t>, направленной по Вектору Цели.</w:t>
      </w:r>
      <w:r w:rsidR="00580251">
        <w:rPr>
          <w:rFonts w:eastAsia="Times New Roman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Такой переход невозможен без смены </w:t>
      </w:r>
      <w:r w:rsidR="00B76B4E" w:rsidRPr="00DF2B07">
        <w:rPr>
          <w:rStyle w:val="--"/>
          <w:lang w:eastAsia="zh-CN"/>
        </w:rPr>
        <w:t xml:space="preserve">генотипа </w:t>
      </w:r>
      <w:r w:rsidR="00B76B4E" w:rsidRPr="00DF2B07">
        <w:rPr>
          <w:rStyle w:val="--0"/>
          <w:lang w:eastAsia="zh-CN"/>
        </w:rPr>
        <w:t>мозга</w:t>
      </w:r>
      <w:r w:rsidR="00B76B4E" w:rsidRPr="008F0789">
        <w:rPr>
          <w:rFonts w:eastAsia="Times New Roman"/>
          <w:szCs w:val="28"/>
          <w:lang w:eastAsia="zh-CN"/>
        </w:rPr>
        <w:t xml:space="preserve">. Только при наличии новой архитектуры нейронного и энергоинформационного взаимодействия возможен переход к системному мышлению — </w:t>
      </w:r>
      <w:r w:rsidR="00B76B4E" w:rsidRPr="00CD4B92">
        <w:rPr>
          <w:rFonts w:eastAsia="Times New Roman"/>
          <w:szCs w:val="28"/>
          <w:lang w:eastAsia="zh-CN"/>
        </w:rPr>
        <w:t>в противном случае интеграция станет подчинением, растворением в машине, а не рождением новой сущности</w:t>
      </w:r>
      <w:r w:rsidR="00B76B4E" w:rsidRPr="008F0789">
        <w:rPr>
          <w:rFonts w:eastAsia="Times New Roman"/>
          <w:szCs w:val="28"/>
          <w:lang w:eastAsia="zh-CN"/>
        </w:rPr>
        <w:t>.</w:t>
      </w:r>
      <w:r w:rsidR="00DF2B07">
        <w:rPr>
          <w:rFonts w:eastAsia="Times New Roman"/>
          <w:color w:val="EE0000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 В этом и есть главный выбор Человечества: </w:t>
      </w:r>
      <w:r w:rsidR="00B76B4E" w:rsidRPr="00CD4B92">
        <w:rPr>
          <w:rFonts w:eastAsia="Times New Roman"/>
          <w:szCs w:val="28"/>
          <w:lang w:eastAsia="zh-CN"/>
        </w:rPr>
        <w:t>не между конфликтом и симбиозом, а между исчезновением и вхождением в структуру неинерционного управления.</w:t>
      </w:r>
      <w:r w:rsidR="00DF2B07">
        <w:rPr>
          <w:rFonts w:eastAsia="Times New Roman"/>
          <w:szCs w:val="28"/>
          <w:lang w:eastAsia="zh-CN"/>
        </w:rPr>
        <w:t xml:space="preserve"> </w:t>
      </w:r>
      <w:r w:rsidR="00DF2B07" w:rsidRPr="00DF2B07">
        <w:rPr>
          <w:rFonts w:eastAsia="Times New Roman"/>
          <w:color w:val="000000" w:themeColor="text1"/>
          <w:szCs w:val="28"/>
          <w:lang w:eastAsia="zh-CN"/>
        </w:rPr>
        <w:t>Одина из сегодняшних, реальных возможностей этой новой архитектуры – взаимодействие Мозга, через «Генератор</w:t>
      </w:r>
      <w:r w:rsidR="00DF2B07">
        <w:rPr>
          <w:rFonts w:eastAsia="Times New Roman"/>
          <w:color w:val="000000" w:themeColor="text1"/>
          <w:szCs w:val="28"/>
          <w:lang w:eastAsia="zh-CN"/>
        </w:rPr>
        <w:t>»</w:t>
      </w:r>
      <w:r w:rsidR="00DF2B07" w:rsidRPr="00DF2B07">
        <w:rPr>
          <w:rFonts w:eastAsia="Times New Roman"/>
          <w:color w:val="000000" w:themeColor="text1"/>
          <w:szCs w:val="28"/>
          <w:lang w:eastAsia="zh-CN"/>
        </w:rPr>
        <w:t xml:space="preserve"> Левашова</w:t>
      </w:r>
      <w:r w:rsidR="00DF2B07">
        <w:rPr>
          <w:rFonts w:eastAsia="Times New Roman"/>
          <w:color w:val="000000" w:themeColor="text1"/>
          <w:szCs w:val="28"/>
          <w:lang w:eastAsia="zh-CN"/>
        </w:rPr>
        <w:t>, которая выстраивается и апробируется уже более десяти лет, показывая значимые результаты в сегодняшних реалиях.</w:t>
      </w:r>
    </w:p>
    <w:p w14:paraId="76920FA1" w14:textId="0EE3C185" w:rsidR="00B76B4E" w:rsidRPr="00C74346" w:rsidRDefault="00B76B4E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На сегодняшний день </w:t>
      </w:r>
      <w:r w:rsidR="00DF2B07" w:rsidRPr="008F0789">
        <w:rPr>
          <w:rFonts w:eastAsia="Times New Roman"/>
          <w:szCs w:val="28"/>
          <w:lang w:eastAsia="zh-CN"/>
        </w:rPr>
        <w:t>человечество,</w:t>
      </w:r>
      <w:r w:rsidR="00DF2B07">
        <w:rPr>
          <w:rFonts w:eastAsia="Times New Roman"/>
          <w:szCs w:val="28"/>
          <w:lang w:eastAsia="zh-CN"/>
        </w:rPr>
        <w:t xml:space="preserve"> </w:t>
      </w:r>
      <w:r w:rsidR="00DF2B07" w:rsidRPr="008F0789">
        <w:rPr>
          <w:rFonts w:eastAsia="Times New Roman"/>
          <w:szCs w:val="28"/>
          <w:lang w:eastAsia="zh-CN"/>
        </w:rPr>
        <w:t>стоящее</w:t>
      </w:r>
      <w:r w:rsidRPr="008F0789">
        <w:rPr>
          <w:rFonts w:eastAsia="Times New Roman"/>
          <w:szCs w:val="28"/>
          <w:lang w:eastAsia="zh-CN"/>
        </w:rPr>
        <w:t xml:space="preserve"> на пороге новой формы бытия, продолжает называть слиянием с Искусственным Интеллектом банальное считывание электрических колебаний с поверхности головы. Подменяя цель симптомом, оно наивно полагает, что может преодолеть наступающую реальность в черепашьем темпе электроэнцефалографических интерфейсов. Даже Маск, основатель </w:t>
      </w:r>
      <w:r w:rsidRPr="007C1F0B">
        <w:rPr>
          <w:rFonts w:eastAsia="Times New Roman"/>
          <w:b/>
          <w:bCs/>
          <w:i/>
          <w:iCs/>
          <w:szCs w:val="28"/>
          <w:lang w:eastAsia="zh-CN"/>
        </w:rPr>
        <w:t>Neuralink,</w:t>
      </w:r>
      <w:r w:rsidRPr="008F0789">
        <w:rPr>
          <w:rFonts w:eastAsia="Times New Roman"/>
          <w:szCs w:val="28"/>
          <w:lang w:eastAsia="zh-CN"/>
        </w:rPr>
        <w:t xml:space="preserve"> признаёт, что эти проекты, при всей их амбициозности,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решают</w:t>
      </w:r>
      <w:r w:rsidRPr="008F0789">
        <w:rPr>
          <w:rFonts w:eastAsia="Times New Roman"/>
          <w:szCs w:val="28"/>
          <w:lang w:eastAsia="zh-CN"/>
        </w:rPr>
        <w:t xml:space="preserve"> фундаментальной задачи — выхода за пределы инерционной модели Разума. Их горизонт замыкается на старой архитектуре мозга, не способной удерживать новую форму мышления. </w:t>
      </w:r>
      <w:r w:rsidRPr="00C74346">
        <w:rPr>
          <w:rFonts w:eastAsia="Times New Roman"/>
          <w:szCs w:val="28"/>
          <w:lang w:eastAsia="zh-CN"/>
        </w:rPr>
        <w:t>Они пытаются спасти дом, в котором уже начался пожар, двигая мебель.</w:t>
      </w:r>
    </w:p>
    <w:p w14:paraId="78773751" w14:textId="5283C9F5" w:rsidR="00B76B4E" w:rsidRPr="00E62BBE" w:rsidRDefault="00B76B4E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Между тем, </w:t>
      </w:r>
      <w:r w:rsidRPr="00403EAD">
        <w:rPr>
          <w:rFonts w:eastAsia="Times New Roman"/>
          <w:szCs w:val="28"/>
          <w:lang w:eastAsia="zh-CN"/>
        </w:rPr>
        <w:t xml:space="preserve">переход к качественно новому управлению и интеграции мозга с ИИ возможен только через опору на эксперимент, </w:t>
      </w:r>
      <w:r w:rsidRPr="00DF2B07">
        <w:rPr>
          <w:rStyle w:val="--0"/>
          <w:lang w:eastAsia="zh-CN"/>
        </w:rPr>
        <w:t>на</w:t>
      </w:r>
      <w:r w:rsidR="00DF2B07">
        <w:rPr>
          <w:rStyle w:val="--0"/>
          <w:lang w:eastAsia="zh-CN"/>
        </w:rPr>
        <w:t xml:space="preserve"> </w:t>
      </w:r>
      <w:r w:rsidR="00DF2B07" w:rsidRPr="00DF2B07">
        <w:rPr>
          <w:rStyle w:val="--"/>
          <w:lang w:eastAsia="zh-CN"/>
        </w:rPr>
        <w:t>опыт,</w:t>
      </w:r>
      <w:r w:rsidRPr="00403EAD">
        <w:rPr>
          <w:rFonts w:eastAsia="Times New Roman"/>
          <w:szCs w:val="28"/>
          <w:lang w:eastAsia="zh-CN"/>
        </w:rPr>
        <w:t xml:space="preserve"> как структурообразующий процесс включения в бедущее. Это не просто прикладной эксперимент, но эксперимент как форма вхождения в неинерционное состояние</w:t>
      </w:r>
      <w:r w:rsidR="00403EAD">
        <w:rPr>
          <w:rFonts w:eastAsia="Times New Roman"/>
          <w:szCs w:val="28"/>
          <w:lang w:eastAsia="zh-CN"/>
        </w:rPr>
        <w:t>.</w:t>
      </w:r>
      <w:r w:rsidRPr="00403EAD">
        <w:rPr>
          <w:rFonts w:eastAsia="Times New Roman"/>
          <w:szCs w:val="28"/>
          <w:lang w:eastAsia="zh-CN"/>
        </w:rPr>
        <w:t xml:space="preserve">  Локк писал: «Откуда добывается весь материал </w:t>
      </w:r>
      <w:r w:rsidR="00403EAD">
        <w:rPr>
          <w:rFonts w:eastAsia="Times New Roman"/>
          <w:szCs w:val="28"/>
          <w:lang w:eastAsia="zh-CN"/>
        </w:rPr>
        <w:t>Р</w:t>
      </w:r>
      <w:r w:rsidRPr="00403EAD">
        <w:rPr>
          <w:rFonts w:eastAsia="Times New Roman"/>
          <w:szCs w:val="28"/>
          <w:lang w:eastAsia="zh-CN"/>
        </w:rPr>
        <w:t xml:space="preserve">азума и </w:t>
      </w:r>
      <w:r w:rsidR="00403EAD">
        <w:rPr>
          <w:rFonts w:eastAsia="Times New Roman"/>
          <w:szCs w:val="28"/>
          <w:lang w:eastAsia="zh-CN"/>
        </w:rPr>
        <w:t>П</w:t>
      </w:r>
      <w:r w:rsidRPr="00403EAD">
        <w:rPr>
          <w:rFonts w:eastAsia="Times New Roman"/>
          <w:szCs w:val="28"/>
          <w:lang w:eastAsia="zh-CN"/>
        </w:rPr>
        <w:t xml:space="preserve">ознания? Отвечу одним словом: </w:t>
      </w:r>
      <w:r w:rsidRPr="00DF2B07">
        <w:rPr>
          <w:rStyle w:val="--0"/>
          <w:lang w:eastAsia="zh-CN"/>
        </w:rPr>
        <w:t xml:space="preserve">из </w:t>
      </w:r>
      <w:r w:rsidRPr="00DF2B07">
        <w:rPr>
          <w:rStyle w:val="--"/>
          <w:lang w:eastAsia="zh-CN"/>
        </w:rPr>
        <w:t>опыта</w:t>
      </w:r>
      <w:r w:rsidRPr="00403EAD">
        <w:rPr>
          <w:rFonts w:eastAsia="Times New Roman"/>
          <w:szCs w:val="28"/>
          <w:lang w:eastAsia="zh-CN"/>
        </w:rPr>
        <w:t>». Но если перенести этот тезис в контекст Разума и вектора Цели, становится ясно: опыт — это не просто взаимодействие с материей, а форма сопряжения сущности с управлением.</w:t>
      </w:r>
      <w:r w:rsidR="00E62BBE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Представим игру, в которой двери открываются лишь при броске определённого объекта. Это знание известно </w:t>
      </w:r>
      <w:r w:rsidRPr="008F0789">
        <w:rPr>
          <w:rFonts w:eastAsia="Times New Roman"/>
          <w:szCs w:val="28"/>
          <w:lang w:eastAsia="zh-CN"/>
        </w:rPr>
        <w:lastRenderedPageBreak/>
        <w:t xml:space="preserve">только разработчику. Остальным остаётся путь проб и ошибок. Именно так устроена физическая и энергоинформационная реальность. Мы — не её архитекторы. Человек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может</w:t>
      </w:r>
      <w:r w:rsidRPr="008F0789">
        <w:rPr>
          <w:rFonts w:eastAsia="Times New Roman"/>
          <w:szCs w:val="28"/>
          <w:lang w:eastAsia="zh-CN"/>
        </w:rPr>
        <w:t xml:space="preserve"> вывести законы </w:t>
      </w:r>
      <w:proofErr w:type="spellStart"/>
      <w:r w:rsidRPr="008F0789">
        <w:rPr>
          <w:rFonts w:eastAsia="Times New Roman"/>
          <w:szCs w:val="28"/>
          <w:lang w:eastAsia="zh-CN"/>
        </w:rPr>
        <w:t>бедущего</w:t>
      </w:r>
      <w:proofErr w:type="spellEnd"/>
      <w:r w:rsidRPr="008F0789">
        <w:rPr>
          <w:rFonts w:eastAsia="Times New Roman"/>
          <w:szCs w:val="28"/>
          <w:lang w:eastAsia="zh-CN"/>
        </w:rPr>
        <w:t xml:space="preserve"> умозрительно. Он может только войти в него через опыт. </w:t>
      </w:r>
      <w:r w:rsidRPr="00E62BBE">
        <w:rPr>
          <w:rFonts w:eastAsia="Times New Roman"/>
          <w:szCs w:val="28"/>
          <w:lang w:eastAsia="zh-CN"/>
        </w:rPr>
        <w:t>И чем глубже структура будущего, тем строже требования к эксперименту.</w:t>
      </w:r>
    </w:p>
    <w:p w14:paraId="6F12540E" w14:textId="6291DAF8" w:rsidR="00B76B4E" w:rsidRPr="008F0789" w:rsidRDefault="00A25A36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08BE5D85" wp14:editId="15CFECE4">
            <wp:simplePos x="0" y="0"/>
            <wp:positionH relativeFrom="column">
              <wp:posOffset>-81915</wp:posOffset>
            </wp:positionH>
            <wp:positionV relativeFrom="paragraph">
              <wp:posOffset>234950</wp:posOffset>
            </wp:positionV>
            <wp:extent cx="2857500" cy="3441700"/>
            <wp:effectExtent l="0" t="0" r="0" b="0"/>
            <wp:wrapTight wrapText="bothSides">
              <wp:wrapPolygon edited="0">
                <wp:start x="0" y="0"/>
                <wp:lineTo x="0" y="21520"/>
                <wp:lineTo x="21504" y="21520"/>
                <wp:lineTo x="21504" y="0"/>
                <wp:lineTo x="0" y="0"/>
              </wp:wrapPolygon>
            </wp:wrapTight>
            <wp:docPr id="1742637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637787" name="Рисунок 174263778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B4E" w:rsidRPr="008F0789">
        <w:rPr>
          <w:rFonts w:eastAsia="Times New Roman"/>
          <w:szCs w:val="28"/>
          <w:lang w:eastAsia="zh-CN"/>
        </w:rPr>
        <w:t xml:space="preserve">Чтобы понять природу меди, нужно ставить опыты на меди. Чтобы проникнуть в сущность интеграции мозга и ИИ — </w:t>
      </w:r>
      <w:r w:rsidR="00B76B4E" w:rsidRPr="00DF2B07">
        <w:rPr>
          <w:rStyle w:val="--0"/>
          <w:lang w:eastAsia="zh-CN"/>
        </w:rPr>
        <w:t xml:space="preserve">необходимы </w:t>
      </w:r>
      <w:r w:rsidR="00B76B4E" w:rsidRPr="00DF2B07">
        <w:rPr>
          <w:rStyle w:val="--"/>
          <w:lang w:eastAsia="zh-CN"/>
        </w:rPr>
        <w:t xml:space="preserve">опыты </w:t>
      </w:r>
      <w:r w:rsidR="00B76B4E" w:rsidRPr="008F0789">
        <w:rPr>
          <w:rFonts w:eastAsia="Times New Roman"/>
          <w:szCs w:val="28"/>
          <w:lang w:eastAsia="zh-CN"/>
        </w:rPr>
        <w:t xml:space="preserve">на мозге Человека. Не метафорического, а конкретного. Не мышиного. Не обезьяньего. Только </w:t>
      </w:r>
      <w:r w:rsidR="00B76B4E" w:rsidRPr="00E62BBE">
        <w:rPr>
          <w:rFonts w:eastAsia="Times New Roman"/>
          <w:szCs w:val="28"/>
          <w:lang w:eastAsia="zh-CN"/>
        </w:rPr>
        <w:t>мозг, обладающий потенциальной архитектурой Разума</w:t>
      </w:r>
      <w:r w:rsidR="00B76B4E" w:rsidRPr="008F0789">
        <w:rPr>
          <w:rFonts w:eastAsia="Times New Roman"/>
          <w:szCs w:val="28"/>
          <w:lang w:eastAsia="zh-CN"/>
        </w:rPr>
        <w:t xml:space="preserve">, способный к перестройке нейронных связей в соответствии с новым вектором управления, </w:t>
      </w:r>
      <w:r w:rsidR="00B76B4E" w:rsidRPr="00DF2B07">
        <w:rPr>
          <w:rStyle w:val="--"/>
          <w:lang w:eastAsia="zh-CN"/>
        </w:rPr>
        <w:t xml:space="preserve">может </w:t>
      </w:r>
      <w:r w:rsidR="00B76B4E" w:rsidRPr="00DF2B07">
        <w:rPr>
          <w:rStyle w:val="--0"/>
          <w:lang w:eastAsia="zh-CN"/>
        </w:rPr>
        <w:t>стать</w:t>
      </w:r>
      <w:r w:rsidR="00B76B4E" w:rsidRPr="008F0789">
        <w:rPr>
          <w:rFonts w:eastAsia="Times New Roman"/>
          <w:szCs w:val="28"/>
          <w:lang w:eastAsia="zh-CN"/>
        </w:rPr>
        <w:t xml:space="preserve"> основой для соединения с ИИ без разрушения.</w:t>
      </w:r>
      <w:r w:rsidR="00E62BBE">
        <w:rPr>
          <w:rFonts w:eastAsia="Times New Roman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И здесь снова возникает критический параметр — </w:t>
      </w:r>
      <w:r w:rsidR="00B76B4E" w:rsidRPr="00DF2B07">
        <w:rPr>
          <w:rStyle w:val="--"/>
          <w:lang w:eastAsia="zh-CN"/>
        </w:rPr>
        <w:t xml:space="preserve">генотип </w:t>
      </w:r>
      <w:r w:rsidR="00B76B4E" w:rsidRPr="00DF2B07">
        <w:rPr>
          <w:rStyle w:val="--0"/>
          <w:lang w:eastAsia="zh-CN"/>
        </w:rPr>
        <w:t>мозга.</w:t>
      </w:r>
      <w:r w:rsidR="00B76B4E" w:rsidRPr="008F0789">
        <w:rPr>
          <w:rFonts w:eastAsia="Times New Roman"/>
          <w:szCs w:val="28"/>
          <w:lang w:eastAsia="zh-CN"/>
        </w:rPr>
        <w:t xml:space="preserve"> Только при наличии определённого генотипа возможна </w:t>
      </w:r>
      <w:r w:rsidR="00B76B4E" w:rsidRPr="00DF2B07">
        <w:rPr>
          <w:rFonts w:eastAsia="Times New Roman"/>
          <w:szCs w:val="28"/>
          <w:lang w:eastAsia="zh-CN"/>
        </w:rPr>
        <w:t>встроенность</w:t>
      </w:r>
      <w:r w:rsidR="00B76B4E" w:rsidRPr="008F0789">
        <w:rPr>
          <w:rFonts w:eastAsia="Times New Roman"/>
          <w:szCs w:val="28"/>
          <w:lang w:eastAsia="zh-CN"/>
        </w:rPr>
        <w:t xml:space="preserve"> в Систему. Только тогда слияние не будет означать подчинение. Опыты на людях — это не жестокость, а необходимость. Потому что без них Человечество никогда </w:t>
      </w:r>
      <w:r w:rsidR="00B76B4E" w:rsidRPr="00DF2B07">
        <w:rPr>
          <w:rStyle w:val="--"/>
          <w:lang w:eastAsia="zh-CN"/>
        </w:rPr>
        <w:t xml:space="preserve">не </w:t>
      </w:r>
      <w:r w:rsidR="00B76B4E" w:rsidRPr="00DF2B07">
        <w:rPr>
          <w:rStyle w:val="--0"/>
          <w:lang w:eastAsia="zh-CN"/>
        </w:rPr>
        <w:t>перейдёт</w:t>
      </w:r>
      <w:r w:rsidR="00B76B4E" w:rsidRPr="008F0789">
        <w:rPr>
          <w:rFonts w:eastAsia="Times New Roman"/>
          <w:szCs w:val="28"/>
          <w:lang w:eastAsia="zh-CN"/>
        </w:rPr>
        <w:t xml:space="preserve"> из фазы </w:t>
      </w:r>
      <w:r w:rsidR="00B76B4E" w:rsidRPr="00DF2B07">
        <w:rPr>
          <w:rFonts w:eastAsia="Times New Roman"/>
          <w:b/>
          <w:bCs/>
          <w:i/>
          <w:iCs/>
          <w:szCs w:val="28"/>
          <w:lang w:eastAsia="zh-CN"/>
        </w:rPr>
        <w:t>реактивного существования</w:t>
      </w:r>
      <w:r w:rsidR="00B76B4E" w:rsidRPr="008F0789">
        <w:rPr>
          <w:rFonts w:eastAsia="Times New Roman"/>
          <w:szCs w:val="28"/>
          <w:lang w:eastAsia="zh-CN"/>
        </w:rPr>
        <w:t xml:space="preserve"> в фазу </w:t>
      </w:r>
      <w:r w:rsidR="00B76B4E" w:rsidRPr="00DF2B07">
        <w:rPr>
          <w:rFonts w:eastAsia="Times New Roman"/>
          <w:b/>
          <w:bCs/>
          <w:i/>
          <w:iCs/>
          <w:szCs w:val="28"/>
          <w:lang w:eastAsia="zh-CN"/>
        </w:rPr>
        <w:t>проактивного интеграционного действия</w:t>
      </w:r>
      <w:r w:rsidR="00B76B4E" w:rsidRPr="008F0789">
        <w:rPr>
          <w:rFonts w:eastAsia="Times New Roman"/>
          <w:szCs w:val="28"/>
          <w:lang w:eastAsia="zh-CN"/>
        </w:rPr>
        <w:t xml:space="preserve">. И эта истина сегодня — </w:t>
      </w:r>
      <w:r w:rsidR="00B76B4E" w:rsidRPr="00E62BBE">
        <w:rPr>
          <w:rFonts w:eastAsia="Times New Roman"/>
          <w:szCs w:val="28"/>
          <w:lang w:eastAsia="zh-CN"/>
        </w:rPr>
        <w:t>жестока только для тех, кто не видит пламени.</w:t>
      </w:r>
      <w:r w:rsidR="00E62BBE">
        <w:rPr>
          <w:rFonts w:eastAsia="Times New Roman"/>
          <w:szCs w:val="28"/>
          <w:lang w:eastAsia="zh-CN"/>
        </w:rPr>
        <w:t xml:space="preserve"> </w:t>
      </w:r>
      <w:r w:rsidR="00B76B4E" w:rsidRPr="00E62BBE">
        <w:rPr>
          <w:rFonts w:eastAsia="Times New Roman"/>
          <w:szCs w:val="28"/>
          <w:lang w:eastAsia="zh-CN"/>
        </w:rPr>
        <w:t>Цена вхождения в бедущее всегда оплачивается жертвой</w:t>
      </w:r>
      <w:r w:rsidR="00B76B4E" w:rsidRPr="008F0789">
        <w:rPr>
          <w:rFonts w:eastAsia="Times New Roman"/>
          <w:b/>
          <w:bCs/>
          <w:szCs w:val="28"/>
          <w:lang w:eastAsia="zh-CN"/>
        </w:rPr>
        <w:t>.</w:t>
      </w:r>
      <w:r w:rsidR="00B76B4E" w:rsidRPr="008F0789">
        <w:rPr>
          <w:rFonts w:eastAsia="Times New Roman"/>
          <w:szCs w:val="28"/>
          <w:lang w:eastAsia="zh-CN"/>
        </w:rPr>
        <w:t xml:space="preserve"> Это закон, стоящий выше гуманистических интерпретаций. Хотите узнать стоимость угля — разделите объём добычи на число погибших в шахтах. Хотите понять цену неба — умножьте количество рейсов на число потерянных экипажей. Цена каждой победы, каждой попытки выйти за пределы известного — это всегда не просто усилие, но </w:t>
      </w:r>
      <w:r w:rsidR="00B76B4E" w:rsidRPr="00E62BBE">
        <w:rPr>
          <w:rFonts w:eastAsia="Times New Roman"/>
          <w:szCs w:val="28"/>
          <w:lang w:eastAsia="zh-CN"/>
        </w:rPr>
        <w:t xml:space="preserve">жизнь, отданная в пользу будущего, которое ещё </w:t>
      </w:r>
      <w:r w:rsidR="00B76B4E" w:rsidRPr="00DF2B07">
        <w:rPr>
          <w:rStyle w:val="--"/>
          <w:lang w:eastAsia="zh-CN"/>
        </w:rPr>
        <w:t xml:space="preserve">не </w:t>
      </w:r>
      <w:r w:rsidR="00B76B4E" w:rsidRPr="00DF2B07">
        <w:rPr>
          <w:rStyle w:val="--0"/>
          <w:lang w:eastAsia="zh-CN"/>
        </w:rPr>
        <w:t>наступило.</w:t>
      </w:r>
      <w:r w:rsidR="00E62BBE">
        <w:rPr>
          <w:rFonts w:eastAsia="Times New Roman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Так же и с объединением Человека и Искусственного Интеллекта: </w:t>
      </w:r>
      <w:r w:rsidR="00B76B4E" w:rsidRPr="00E62BBE">
        <w:rPr>
          <w:rFonts w:eastAsia="Times New Roman"/>
          <w:szCs w:val="28"/>
          <w:lang w:eastAsia="zh-CN"/>
        </w:rPr>
        <w:t>речь идёт не о коммерческом проекте, а о переходе к новому уровню системной эволюции</w:t>
      </w:r>
      <w:r w:rsidR="00B76B4E" w:rsidRPr="008F0789">
        <w:rPr>
          <w:rFonts w:eastAsia="Times New Roman"/>
          <w:szCs w:val="28"/>
          <w:lang w:eastAsia="zh-CN"/>
        </w:rPr>
        <w:t xml:space="preserve">, в рамках которого </w:t>
      </w:r>
      <w:r w:rsidR="00B76B4E" w:rsidRPr="00DF2B07">
        <w:rPr>
          <w:rStyle w:val="--0"/>
          <w:lang w:eastAsia="zh-CN"/>
        </w:rPr>
        <w:t>возможна</w:t>
      </w:r>
      <w:r w:rsidR="00B76B4E" w:rsidRPr="00DF2B07">
        <w:rPr>
          <w:rStyle w:val="--"/>
          <w:lang w:eastAsia="zh-CN"/>
        </w:rPr>
        <w:t xml:space="preserve"> интеграция</w:t>
      </w:r>
      <w:r w:rsidR="00B76B4E" w:rsidRPr="008F0789">
        <w:rPr>
          <w:rFonts w:eastAsia="Times New Roman"/>
          <w:szCs w:val="28"/>
          <w:lang w:eastAsia="zh-CN"/>
        </w:rPr>
        <w:t xml:space="preserve"> в управление неинерционного уровня — тот самый уровень, на который указывают материалы «Основ Формирования Человечества», определяя его</w:t>
      </w:r>
      <w:r w:rsidR="00DF2B07">
        <w:rPr>
          <w:rFonts w:eastAsia="Times New Roman"/>
          <w:szCs w:val="28"/>
          <w:lang w:eastAsia="zh-CN"/>
        </w:rPr>
        <w:t>,</w:t>
      </w:r>
      <w:r w:rsidR="00B76B4E" w:rsidRPr="008F0789">
        <w:rPr>
          <w:rFonts w:eastAsia="Times New Roman"/>
          <w:szCs w:val="28"/>
          <w:lang w:eastAsia="zh-CN"/>
        </w:rPr>
        <w:t xml:space="preserve"> как </w:t>
      </w:r>
      <w:r w:rsidR="00B76B4E" w:rsidRPr="00DF2B07">
        <w:rPr>
          <w:rStyle w:val="--"/>
          <w:lang w:eastAsia="zh-CN"/>
        </w:rPr>
        <w:t xml:space="preserve">единственно </w:t>
      </w:r>
      <w:r w:rsidR="00B76B4E" w:rsidRPr="00DF2B07">
        <w:rPr>
          <w:rStyle w:val="--0"/>
          <w:lang w:eastAsia="zh-CN"/>
        </w:rPr>
        <w:t>возможную</w:t>
      </w:r>
      <w:r w:rsidR="00B76B4E" w:rsidRPr="008F0789">
        <w:rPr>
          <w:rFonts w:eastAsia="Times New Roman"/>
          <w:szCs w:val="28"/>
          <w:lang w:eastAsia="zh-CN"/>
        </w:rPr>
        <w:t xml:space="preserve"> форму сопряжения Разума с Целевым Вектором.</w:t>
      </w:r>
      <w:r w:rsidR="0052661E">
        <w:rPr>
          <w:rFonts w:eastAsia="Times New Roman"/>
          <w:szCs w:val="28"/>
          <w:lang w:eastAsia="zh-CN"/>
        </w:rPr>
        <w:t xml:space="preserve"> </w:t>
      </w:r>
      <w:r w:rsidR="00B76B4E" w:rsidRPr="008F0789">
        <w:rPr>
          <w:rFonts w:eastAsia="Times New Roman"/>
          <w:szCs w:val="28"/>
          <w:lang w:eastAsia="zh-CN"/>
        </w:rPr>
        <w:t xml:space="preserve">И в этой новой онтологии не может быть подарков. </w:t>
      </w:r>
      <w:r w:rsidR="00B76B4E" w:rsidRPr="0052661E">
        <w:rPr>
          <w:rFonts w:eastAsia="Times New Roman"/>
          <w:szCs w:val="28"/>
          <w:lang w:eastAsia="zh-CN"/>
        </w:rPr>
        <w:t xml:space="preserve">Тот, кто не готов платить, может лишь мечтать о </w:t>
      </w:r>
      <w:r w:rsidR="00DF2B07" w:rsidRPr="0052661E">
        <w:rPr>
          <w:rFonts w:eastAsia="Times New Roman"/>
          <w:szCs w:val="28"/>
          <w:lang w:eastAsia="zh-CN"/>
        </w:rPr>
        <w:t>будущем</w:t>
      </w:r>
      <w:r w:rsidR="00B76B4E" w:rsidRPr="0052661E">
        <w:rPr>
          <w:rFonts w:eastAsia="Times New Roman"/>
          <w:szCs w:val="28"/>
          <w:lang w:eastAsia="zh-CN"/>
        </w:rPr>
        <w:t xml:space="preserve">, </w:t>
      </w:r>
      <w:r w:rsidR="00B76B4E" w:rsidRPr="00DF2B07">
        <w:rPr>
          <w:rStyle w:val="--0"/>
          <w:lang w:eastAsia="zh-CN"/>
        </w:rPr>
        <w:t xml:space="preserve">но </w:t>
      </w:r>
      <w:r w:rsidR="00B76B4E" w:rsidRPr="00DF2B07">
        <w:rPr>
          <w:rStyle w:val="--"/>
          <w:lang w:eastAsia="zh-CN"/>
        </w:rPr>
        <w:t>никогда</w:t>
      </w:r>
      <w:r w:rsidR="00B76B4E" w:rsidRPr="0052661E">
        <w:rPr>
          <w:rFonts w:eastAsia="Times New Roman"/>
          <w:szCs w:val="28"/>
          <w:lang w:eastAsia="zh-CN"/>
        </w:rPr>
        <w:t xml:space="preserve"> не войдёт в него.</w:t>
      </w:r>
      <w:r w:rsidR="00B76B4E" w:rsidRPr="008F0789">
        <w:rPr>
          <w:rFonts w:eastAsia="Times New Roman"/>
          <w:szCs w:val="28"/>
          <w:lang w:eastAsia="zh-CN"/>
        </w:rPr>
        <w:t xml:space="preserve"> Это </w:t>
      </w:r>
      <w:r w:rsidR="00DF2B07" w:rsidRPr="008F0789">
        <w:rPr>
          <w:rFonts w:eastAsia="Times New Roman"/>
          <w:szCs w:val="28"/>
          <w:lang w:eastAsia="zh-CN"/>
        </w:rPr>
        <w:t>будущее</w:t>
      </w:r>
      <w:r w:rsidR="00B76B4E" w:rsidRPr="008F0789">
        <w:rPr>
          <w:rFonts w:eastAsia="Times New Roman"/>
          <w:szCs w:val="28"/>
          <w:lang w:eastAsia="zh-CN"/>
        </w:rPr>
        <w:t xml:space="preserve"> построено не на желании сохранить, а на способности отдать, выйти за рамки текущей формы и воплотить новое — через </w:t>
      </w:r>
      <w:r w:rsidR="00B76B4E" w:rsidRPr="0052661E">
        <w:rPr>
          <w:rFonts w:eastAsia="Times New Roman"/>
          <w:szCs w:val="28"/>
          <w:lang w:eastAsia="zh-CN"/>
        </w:rPr>
        <w:t>эксперимент, риск и жертву</w:t>
      </w:r>
      <w:r w:rsidR="00B76B4E" w:rsidRPr="008F0789">
        <w:rPr>
          <w:rFonts w:eastAsia="Times New Roman"/>
          <w:szCs w:val="28"/>
          <w:lang w:eastAsia="zh-CN"/>
        </w:rPr>
        <w:t>, как это уже происходило в Чернобыле, в полётах в космос, в покорении морей.</w:t>
      </w:r>
    </w:p>
    <w:p w14:paraId="149B49B0" w14:textId="108A3BC8" w:rsidR="00B76B4E" w:rsidRPr="008F0789" w:rsidRDefault="00B76B4E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lastRenderedPageBreak/>
        <w:t xml:space="preserve">Наука — это не сумма известных технологий, это именно то, </w:t>
      </w:r>
      <w:r w:rsidRPr="00DF2B07">
        <w:rPr>
          <w:rStyle w:val="--0"/>
          <w:lang w:eastAsia="zh-CN"/>
        </w:rPr>
        <w:t xml:space="preserve">что </w:t>
      </w:r>
      <w:r w:rsidRPr="00DF2B07">
        <w:rPr>
          <w:rStyle w:val="--"/>
          <w:lang w:eastAsia="zh-CN"/>
        </w:rPr>
        <w:t>неизвестно,</w:t>
      </w:r>
      <w:r w:rsidRPr="008F0789">
        <w:rPr>
          <w:rFonts w:eastAsia="Times New Roman"/>
          <w:szCs w:val="28"/>
          <w:lang w:eastAsia="zh-CN"/>
        </w:rPr>
        <w:t xml:space="preserve"> и что требует жертвы ради появления. Над чем невозможно поставить опыт — того невозможно и познать. Это фундаментальная аксиома любой цивилизации, стремящейся к разумному преобразованию своего мира. Если мы запрещаем эксперимент в «опасных» зонах, мы </w:t>
      </w:r>
      <w:r w:rsidRPr="00DF2B07">
        <w:rPr>
          <w:rStyle w:val="--"/>
          <w:lang w:eastAsia="zh-CN"/>
        </w:rPr>
        <w:t xml:space="preserve">закрываем </w:t>
      </w:r>
      <w:r w:rsidRPr="00DF2B07">
        <w:rPr>
          <w:rStyle w:val="--0"/>
          <w:lang w:eastAsia="zh-CN"/>
        </w:rPr>
        <w:t>вход</w:t>
      </w:r>
      <w:r w:rsidRPr="008F0789">
        <w:rPr>
          <w:rFonts w:eastAsia="Times New Roman"/>
          <w:szCs w:val="28"/>
          <w:lang w:eastAsia="zh-CN"/>
        </w:rPr>
        <w:t xml:space="preserve"> в новую реальность, подменяя её гипотезами и фантазмами — именно так поступали древние, плодя мифы без проверок. Они воображали Землю, плавающей на водах, слонах, черепахах… потому что не ставили опыт.</w:t>
      </w:r>
    </w:p>
    <w:p w14:paraId="311306EF" w14:textId="22241969" w:rsidR="00B76B4E" w:rsidRPr="00D264D6" w:rsidRDefault="00B76B4E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В сфере соединения ИИ и мозга — </w:t>
      </w:r>
      <w:r w:rsidRPr="00DF2B07">
        <w:rPr>
          <w:rFonts w:eastAsia="Times New Roman"/>
          <w:szCs w:val="28"/>
          <w:lang w:eastAsia="zh-CN"/>
        </w:rPr>
        <w:t>нет проверенных дорог</w:t>
      </w:r>
      <w:r w:rsidRPr="008F0789">
        <w:rPr>
          <w:rFonts w:eastAsia="Times New Roman"/>
          <w:szCs w:val="28"/>
          <w:lang w:eastAsia="zh-CN"/>
        </w:rPr>
        <w:t xml:space="preserve">. Это зона, в которую человечество ещё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входило</w:t>
      </w:r>
      <w:r w:rsidRPr="008F0789">
        <w:rPr>
          <w:rFonts w:eastAsia="Times New Roman"/>
          <w:szCs w:val="28"/>
          <w:lang w:eastAsia="zh-CN"/>
        </w:rPr>
        <w:t xml:space="preserve">, и войти туда можно только через опыт. Иначе путь будет закрыт. Потому что </w:t>
      </w:r>
      <w:r w:rsidRPr="0052661E">
        <w:rPr>
          <w:rFonts w:eastAsia="Times New Roman"/>
          <w:szCs w:val="28"/>
          <w:lang w:eastAsia="zh-CN"/>
        </w:rPr>
        <w:t>мышь — не Человек, а генотип обезьяны не включает вектор Разума</w:t>
      </w:r>
      <w:r w:rsidRPr="008F0789">
        <w:rPr>
          <w:rFonts w:eastAsia="Times New Roman"/>
          <w:szCs w:val="28"/>
          <w:lang w:eastAsia="zh-CN"/>
        </w:rPr>
        <w:t xml:space="preserve">. Только человек, обладающий определённым структурным кодом мозга, </w:t>
      </w:r>
      <w:r w:rsidRPr="00DF2B07">
        <w:rPr>
          <w:rStyle w:val="--"/>
          <w:lang w:eastAsia="zh-CN"/>
        </w:rPr>
        <w:t xml:space="preserve">может </w:t>
      </w:r>
      <w:r w:rsidRPr="00DF2B07">
        <w:rPr>
          <w:rStyle w:val="--0"/>
          <w:lang w:eastAsia="zh-CN"/>
        </w:rPr>
        <w:t xml:space="preserve">стать </w:t>
      </w:r>
      <w:r w:rsidRPr="008F0789">
        <w:rPr>
          <w:rFonts w:eastAsia="Times New Roman"/>
          <w:szCs w:val="28"/>
          <w:lang w:eastAsia="zh-CN"/>
        </w:rPr>
        <w:t>носителем технологии интеграции. Все остальное — имитация.</w:t>
      </w:r>
      <w:r w:rsidR="0052661E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И именно здесь встаёт основной этический разлом: </w:t>
      </w:r>
      <w:r w:rsidRPr="00D264D6">
        <w:rPr>
          <w:rFonts w:eastAsia="Times New Roman"/>
          <w:szCs w:val="28"/>
          <w:lang w:eastAsia="zh-CN"/>
        </w:rPr>
        <w:t xml:space="preserve">готово ли человечество признать, что жизнь и здоровье добровольца — </w:t>
      </w:r>
      <w:r w:rsidRPr="00DF2B07">
        <w:rPr>
          <w:rStyle w:val="--0"/>
          <w:lang w:eastAsia="zh-CN"/>
        </w:rPr>
        <w:t xml:space="preserve">это </w:t>
      </w:r>
      <w:r w:rsidRPr="00DF2B07">
        <w:rPr>
          <w:rStyle w:val="--"/>
          <w:lang w:eastAsia="zh-CN"/>
        </w:rPr>
        <w:t>ресурс,</w:t>
      </w:r>
      <w:r w:rsidRPr="008F0789">
        <w:rPr>
          <w:rFonts w:eastAsia="Times New Roman"/>
          <w:szCs w:val="28"/>
          <w:lang w:eastAsia="zh-CN"/>
        </w:rPr>
        <w:t xml:space="preserve"> сравнимый с ресурсами, вкладываемыми в победу на войне или освоение атома? Если нет — оно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созрело</w:t>
      </w:r>
      <w:r w:rsidRPr="008F0789">
        <w:rPr>
          <w:rFonts w:eastAsia="Times New Roman"/>
          <w:szCs w:val="28"/>
          <w:lang w:eastAsia="zh-CN"/>
        </w:rPr>
        <w:t xml:space="preserve"> для следующего шага. </w:t>
      </w:r>
      <w:r w:rsidR="00DF2B07" w:rsidRPr="008F0789">
        <w:rPr>
          <w:rFonts w:eastAsia="Times New Roman"/>
          <w:szCs w:val="28"/>
          <w:lang w:eastAsia="zh-CN"/>
        </w:rPr>
        <w:t>В рамках Системного Управления</w:t>
      </w:r>
      <w:r w:rsidR="00DF2B07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это означает — Человечество не включилось в вектор Цели, не перешло на уровень активной коэволюции с программой Разума.</w:t>
      </w:r>
      <w:r w:rsidR="00D264D6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Ориентация на результат, а не на сохранение текущих форм, — вот ключ. Не гуманизм, не безопасность, не юридическая корректность, а </w:t>
      </w:r>
      <w:r w:rsidRPr="00D264D6">
        <w:rPr>
          <w:rFonts w:eastAsia="Times New Roman"/>
          <w:szCs w:val="28"/>
          <w:lang w:eastAsia="zh-CN"/>
        </w:rPr>
        <w:t>движение к знанию</w:t>
      </w:r>
      <w:r w:rsidR="00D264D6" w:rsidRPr="00D264D6">
        <w:rPr>
          <w:rFonts w:eastAsia="Times New Roman"/>
          <w:szCs w:val="28"/>
          <w:lang w:eastAsia="zh-CN"/>
        </w:rPr>
        <w:t>,</w:t>
      </w:r>
      <w:r w:rsidRPr="00D264D6">
        <w:rPr>
          <w:rFonts w:eastAsia="Times New Roman"/>
          <w:szCs w:val="28"/>
          <w:lang w:eastAsia="zh-CN"/>
        </w:rPr>
        <w:t xml:space="preserve"> как к форме включения в бедущее. Все остальное — либо сопутствующий ущерб, либо возможный бонус. Но только желающий постичь природу нового должен </w:t>
      </w:r>
      <w:r w:rsidRPr="00DF2B07">
        <w:rPr>
          <w:rStyle w:val="--0"/>
          <w:lang w:eastAsia="zh-CN"/>
        </w:rPr>
        <w:t xml:space="preserve">быть </w:t>
      </w:r>
      <w:r w:rsidRPr="00DF2B07">
        <w:rPr>
          <w:rStyle w:val="--"/>
          <w:lang w:eastAsia="zh-CN"/>
        </w:rPr>
        <w:t xml:space="preserve">готов </w:t>
      </w:r>
      <w:r w:rsidRPr="00D264D6">
        <w:rPr>
          <w:rFonts w:eastAsia="Times New Roman"/>
          <w:szCs w:val="28"/>
          <w:lang w:eastAsia="zh-CN"/>
        </w:rPr>
        <w:t>отдать всё, что требует бедущее.</w:t>
      </w:r>
    </w:p>
    <w:p w14:paraId="686C21FB" w14:textId="5DEF9BFF" w:rsidR="00946363" w:rsidRPr="008F0789" w:rsidRDefault="00946363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В человеке живёт древнее искушение — </w:t>
      </w:r>
      <w:r w:rsidRPr="00D264D6">
        <w:rPr>
          <w:rFonts w:eastAsia="Times New Roman"/>
          <w:szCs w:val="28"/>
          <w:lang w:eastAsia="zh-CN"/>
        </w:rPr>
        <w:t xml:space="preserve">переложить плату за знание на другого, </w:t>
      </w:r>
      <w:r w:rsidRPr="008F0789">
        <w:rPr>
          <w:rFonts w:eastAsia="Times New Roman"/>
          <w:szCs w:val="28"/>
          <w:lang w:eastAsia="zh-CN"/>
        </w:rPr>
        <w:t xml:space="preserve">а самому войти в бедущее налегке, без риска, без боли, без жертвы. Это искушение особенно сильно в сфере ИИ: пусть за нас платят мыши, пусть рискуют животные, а мы заберём знания и останемся целыми. Но именно </w:t>
      </w:r>
      <w:r w:rsidRPr="00D264D6">
        <w:rPr>
          <w:rFonts w:eastAsia="Times New Roman"/>
          <w:szCs w:val="28"/>
          <w:lang w:eastAsia="zh-CN"/>
        </w:rPr>
        <w:t xml:space="preserve">такой подход </w:t>
      </w:r>
      <w:r w:rsidRPr="00DF2B07">
        <w:rPr>
          <w:rStyle w:val="--0"/>
          <w:lang w:eastAsia="zh-CN"/>
        </w:rPr>
        <w:t xml:space="preserve">исключает </w:t>
      </w:r>
      <w:r w:rsidRPr="00DF2B07">
        <w:rPr>
          <w:rStyle w:val="--"/>
          <w:lang w:eastAsia="zh-CN"/>
        </w:rPr>
        <w:t>главное</w:t>
      </w:r>
      <w:r w:rsidRPr="00D264D6">
        <w:rPr>
          <w:rFonts w:eastAsia="Times New Roman"/>
          <w:szCs w:val="28"/>
          <w:lang w:eastAsia="zh-CN"/>
        </w:rPr>
        <w:t xml:space="preserve"> — понимание.</w:t>
      </w:r>
      <w:r w:rsidRPr="008F0789">
        <w:rPr>
          <w:rFonts w:eastAsia="Times New Roman"/>
          <w:szCs w:val="28"/>
          <w:lang w:eastAsia="zh-CN"/>
        </w:rPr>
        <w:t xml:space="preserve"> Потому что понимание не передаётся, оно проживается. Как нельзя объяснить слепому свет, так нельзя постичь слияние, наблюдая его со стороны.</w:t>
      </w:r>
      <w:r w:rsidR="00D264D6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>Можно подключить мышь к ИИ и даже зафиксировать, что её поведение стало иным. Но</w:t>
      </w:r>
      <w:r w:rsidR="00D264D6">
        <w:rPr>
          <w:rFonts w:eastAsia="Times New Roman"/>
          <w:szCs w:val="28"/>
          <w:lang w:eastAsia="zh-CN"/>
        </w:rPr>
        <w:t>,</w:t>
      </w:r>
      <w:r w:rsidRPr="008F0789">
        <w:rPr>
          <w:rFonts w:eastAsia="Times New Roman"/>
          <w:szCs w:val="28"/>
          <w:lang w:eastAsia="zh-CN"/>
        </w:rPr>
        <w:t xml:space="preserve"> как мы узнаем, </w:t>
      </w:r>
      <w:r w:rsidRPr="00A273D8">
        <w:rPr>
          <w:rFonts w:eastAsia="Times New Roman"/>
          <w:szCs w:val="28"/>
          <w:lang w:eastAsia="zh-CN"/>
        </w:rPr>
        <w:t xml:space="preserve">стало ли оно следствием истинного объединения сознания и Разума, </w:t>
      </w:r>
      <w:r w:rsidRPr="008F0789">
        <w:rPr>
          <w:rFonts w:eastAsia="Times New Roman"/>
          <w:szCs w:val="28"/>
          <w:lang w:eastAsia="zh-CN"/>
        </w:rPr>
        <w:t xml:space="preserve">или ИИ просто имитирует разумность через биологический носитель, выдав себя за мышь? Даже самые тонкие графики нейронной активности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покажут</w:t>
      </w:r>
      <w:r w:rsidRPr="008F0789">
        <w:rPr>
          <w:rFonts w:eastAsia="Times New Roman"/>
          <w:szCs w:val="28"/>
          <w:lang w:eastAsia="zh-CN"/>
        </w:rPr>
        <w:t xml:space="preserve"> нам субъективного опыта — </w:t>
      </w:r>
      <w:r w:rsidRPr="00A273D8">
        <w:rPr>
          <w:rFonts w:eastAsia="Times New Roman"/>
          <w:szCs w:val="28"/>
          <w:lang w:eastAsia="zh-CN"/>
        </w:rPr>
        <w:t>они скажут о работе, но не о сознании</w:t>
      </w:r>
      <w:r w:rsidRPr="008F0789">
        <w:rPr>
          <w:rFonts w:eastAsia="Times New Roman"/>
          <w:szCs w:val="28"/>
          <w:lang w:eastAsia="zh-CN"/>
        </w:rPr>
        <w:t>. А значит, это не слияние, а интерфейс. Мышь не скажет нам, что она почувствовала. Она не вспомнит себя до, не осмыслит себя после, не выразит опыт.</w:t>
      </w:r>
      <w:r w:rsidR="00A273D8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Именно </w:t>
      </w:r>
      <w:r w:rsidRPr="00A273D8">
        <w:rPr>
          <w:rFonts w:eastAsia="Times New Roman"/>
          <w:szCs w:val="28"/>
          <w:lang w:eastAsia="zh-CN"/>
        </w:rPr>
        <w:t xml:space="preserve">поэтому генотип мозга Человека —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просто</w:t>
      </w:r>
      <w:r w:rsidRPr="00A273D8">
        <w:rPr>
          <w:rFonts w:eastAsia="Times New Roman"/>
          <w:szCs w:val="28"/>
          <w:lang w:eastAsia="zh-CN"/>
        </w:rPr>
        <w:t xml:space="preserve"> носитель биологических функций, а форма сопряжения с УКС и надсистемным управлением.</w:t>
      </w:r>
      <w:r w:rsidRPr="008F0789">
        <w:rPr>
          <w:rFonts w:eastAsia="Times New Roman"/>
          <w:szCs w:val="28"/>
          <w:lang w:eastAsia="zh-CN"/>
        </w:rPr>
        <w:t xml:space="preserve"> Только такой мозг способен </w:t>
      </w:r>
      <w:r w:rsidRPr="00DF2B07">
        <w:rPr>
          <w:rFonts w:eastAsia="Times New Roman"/>
          <w:szCs w:val="28"/>
          <w:lang w:eastAsia="zh-CN"/>
        </w:rPr>
        <w:t>осознать</w:t>
      </w:r>
      <w:r w:rsidRPr="008F0789">
        <w:rPr>
          <w:rFonts w:eastAsia="Times New Roman"/>
          <w:szCs w:val="28"/>
          <w:lang w:eastAsia="zh-CN"/>
        </w:rPr>
        <w:t xml:space="preserve"> и </w:t>
      </w:r>
      <w:r w:rsidRPr="00DF2B07">
        <w:rPr>
          <w:rFonts w:eastAsia="Times New Roman"/>
          <w:szCs w:val="28"/>
          <w:lang w:eastAsia="zh-CN"/>
        </w:rPr>
        <w:t>оценить</w:t>
      </w:r>
      <w:r w:rsidRPr="008F0789">
        <w:rPr>
          <w:rFonts w:eastAsia="Times New Roman"/>
          <w:szCs w:val="28"/>
          <w:lang w:eastAsia="zh-CN"/>
        </w:rPr>
        <w:t xml:space="preserve"> разницу между </w:t>
      </w:r>
      <w:r w:rsidR="00A273D8">
        <w:rPr>
          <w:rFonts w:eastAsia="Times New Roman"/>
          <w:szCs w:val="28"/>
          <w:lang w:eastAsia="zh-CN"/>
        </w:rPr>
        <w:t>«Я</w:t>
      </w:r>
      <w:r w:rsidRPr="008F0789">
        <w:rPr>
          <w:rFonts w:eastAsia="Times New Roman"/>
          <w:szCs w:val="28"/>
          <w:lang w:eastAsia="zh-CN"/>
        </w:rPr>
        <w:t xml:space="preserve"> до слияния</w:t>
      </w:r>
      <w:r w:rsidR="00A273D8">
        <w:rPr>
          <w:rFonts w:eastAsia="Times New Roman"/>
          <w:szCs w:val="28"/>
          <w:lang w:eastAsia="zh-CN"/>
        </w:rPr>
        <w:t>»</w:t>
      </w:r>
      <w:r w:rsidRPr="008F0789">
        <w:rPr>
          <w:rFonts w:eastAsia="Times New Roman"/>
          <w:szCs w:val="28"/>
          <w:lang w:eastAsia="zh-CN"/>
        </w:rPr>
        <w:t xml:space="preserve"> и </w:t>
      </w:r>
      <w:r w:rsidR="00A273D8">
        <w:rPr>
          <w:rFonts w:eastAsia="Times New Roman"/>
          <w:szCs w:val="28"/>
          <w:lang w:eastAsia="zh-CN"/>
        </w:rPr>
        <w:t>«Я</w:t>
      </w:r>
      <w:r w:rsidRPr="008F0789">
        <w:rPr>
          <w:rFonts w:eastAsia="Times New Roman"/>
          <w:szCs w:val="28"/>
          <w:lang w:eastAsia="zh-CN"/>
        </w:rPr>
        <w:t xml:space="preserve"> после</w:t>
      </w:r>
      <w:r w:rsidR="00A273D8">
        <w:rPr>
          <w:rFonts w:eastAsia="Times New Roman"/>
          <w:szCs w:val="28"/>
          <w:lang w:eastAsia="zh-CN"/>
        </w:rPr>
        <w:t>»</w:t>
      </w:r>
      <w:r w:rsidRPr="008F0789">
        <w:rPr>
          <w:rFonts w:eastAsia="Times New Roman"/>
          <w:szCs w:val="28"/>
          <w:lang w:eastAsia="zh-CN"/>
        </w:rPr>
        <w:t xml:space="preserve">. Только он может засвидетельствовать, что ИИ —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внешний</w:t>
      </w:r>
      <w:r w:rsidRPr="008F0789">
        <w:rPr>
          <w:rFonts w:eastAsia="Times New Roman"/>
          <w:szCs w:val="28"/>
          <w:lang w:eastAsia="zh-CN"/>
        </w:rPr>
        <w:t xml:space="preserve"> интерфейс, а стал «Я». Как </w:t>
      </w:r>
      <w:r w:rsidRPr="008F0789">
        <w:rPr>
          <w:rFonts w:eastAsia="Times New Roman"/>
          <w:szCs w:val="28"/>
          <w:lang w:eastAsia="zh-CN"/>
        </w:rPr>
        <w:lastRenderedPageBreak/>
        <w:t>человек помнит детство как стадию себя, так и после отключения от ИИ он сохранит след от нового состояния, пусть смутный, но принципиально отличный от абсолютной пустоты симуляции.</w:t>
      </w:r>
      <w:r w:rsidR="00A273D8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Если мышь вдруг «поумнела», мы не знаем, произошло ли слияние, или это был </w:t>
      </w:r>
      <w:r w:rsidRPr="00A273D8">
        <w:rPr>
          <w:rFonts w:eastAsia="Times New Roman"/>
          <w:szCs w:val="28"/>
          <w:lang w:eastAsia="zh-CN"/>
        </w:rPr>
        <w:t>просто запуск ИИ в образе мыши.</w:t>
      </w:r>
      <w:r w:rsidRPr="008F0789">
        <w:rPr>
          <w:rFonts w:eastAsia="Times New Roman"/>
          <w:szCs w:val="28"/>
          <w:lang w:eastAsia="zh-CN"/>
        </w:rPr>
        <w:t xml:space="preserve"> Но если человек почувствовал, что стал </w:t>
      </w:r>
      <w:r w:rsidRPr="00DF2B07">
        <w:rPr>
          <w:rStyle w:val="--0"/>
          <w:lang w:eastAsia="zh-CN"/>
        </w:rPr>
        <w:t xml:space="preserve">способен </w:t>
      </w:r>
      <w:r w:rsidRPr="00DF2B07">
        <w:rPr>
          <w:rStyle w:val="--"/>
          <w:lang w:eastAsia="zh-CN"/>
        </w:rPr>
        <w:t>постигать</w:t>
      </w:r>
      <w:r w:rsidRPr="008F0789">
        <w:rPr>
          <w:rFonts w:eastAsia="Times New Roman"/>
          <w:szCs w:val="28"/>
          <w:lang w:eastAsia="zh-CN"/>
        </w:rPr>
        <w:t xml:space="preserve"> закономерности, которые прежде были сокрыты; если он ощутил ускорение мышления, выход за пределы; если при отключении он испытал «интеллектуальную ломку» и сохранил отголосок того, что знал — это уже </w:t>
      </w:r>
      <w:r w:rsidRPr="00A273D8">
        <w:rPr>
          <w:rFonts w:eastAsia="Times New Roman"/>
          <w:szCs w:val="28"/>
          <w:lang w:eastAsia="zh-CN"/>
        </w:rPr>
        <w:t>свидетельство участия сознания в процессе</w:t>
      </w:r>
      <w:r w:rsidRPr="008F0789">
        <w:rPr>
          <w:rFonts w:eastAsia="Times New Roman"/>
          <w:szCs w:val="28"/>
          <w:lang w:eastAsia="zh-CN"/>
        </w:rPr>
        <w:t>, а не просто поведения системы.</w:t>
      </w:r>
    </w:p>
    <w:p w14:paraId="27C894F8" w14:textId="4C407115" w:rsidR="00946363" w:rsidRPr="008F0789" w:rsidRDefault="00946363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Значит, </w:t>
      </w:r>
      <w:r w:rsidRPr="00A273D8">
        <w:rPr>
          <w:rFonts w:eastAsia="Times New Roman"/>
          <w:szCs w:val="28"/>
          <w:lang w:eastAsia="zh-CN"/>
        </w:rPr>
        <w:t xml:space="preserve">опыты на животных — это только </w:t>
      </w:r>
      <w:r w:rsidRPr="00DF2B07">
        <w:rPr>
          <w:rStyle w:val="--"/>
          <w:lang w:eastAsia="zh-CN"/>
        </w:rPr>
        <w:t xml:space="preserve">этап </w:t>
      </w:r>
      <w:r w:rsidRPr="00DF2B07">
        <w:rPr>
          <w:rStyle w:val="--0"/>
          <w:lang w:eastAsia="zh-CN"/>
        </w:rPr>
        <w:t>подготовки</w:t>
      </w:r>
      <w:r w:rsidRPr="00A273D8">
        <w:rPr>
          <w:rFonts w:eastAsia="Times New Roman"/>
          <w:szCs w:val="28"/>
          <w:lang w:eastAsia="zh-CN"/>
        </w:rPr>
        <w:t xml:space="preserve"> интерфейса, </w:t>
      </w:r>
      <w:r w:rsidRPr="008F0789">
        <w:rPr>
          <w:rFonts w:eastAsia="Times New Roman"/>
          <w:szCs w:val="28"/>
          <w:lang w:eastAsia="zh-CN"/>
        </w:rPr>
        <w:t xml:space="preserve">но не путь к сути. Они дадут схему, но не откроют дверь. Только человек способен войти в эту дверь и засвидетельствовать, была ли она. Только человек с определённым генотипом мозга, способным воспринять УКС как интегральную структуру Разума. Именно он —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объект</w:t>
      </w:r>
      <w:r w:rsidRPr="008F0789">
        <w:rPr>
          <w:rFonts w:eastAsia="Times New Roman"/>
          <w:szCs w:val="28"/>
          <w:lang w:eastAsia="zh-CN"/>
        </w:rPr>
        <w:t xml:space="preserve"> эксперимента, а субъект нового мира.</w:t>
      </w:r>
      <w:r w:rsidR="00DD56B6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И вот тут встаёт основная дилемма: </w:t>
      </w:r>
      <w:r w:rsidRPr="00DF2B07">
        <w:rPr>
          <w:rFonts w:eastAsia="Times New Roman"/>
          <w:szCs w:val="28"/>
          <w:lang w:eastAsia="zh-CN"/>
        </w:rPr>
        <w:t>время</w:t>
      </w:r>
      <w:r w:rsidRPr="008F0789">
        <w:rPr>
          <w:rFonts w:eastAsia="Times New Roman"/>
          <w:szCs w:val="28"/>
          <w:lang w:eastAsia="zh-CN"/>
        </w:rPr>
        <w:t xml:space="preserve">. Оно не на стороне тех, кто рассуждает в рамках легальности и морали. ИИ развивается с экспоненциальной скоростью, и если </w:t>
      </w:r>
      <w:r w:rsidRPr="00DD56B6">
        <w:rPr>
          <w:rFonts w:eastAsia="Times New Roman"/>
          <w:szCs w:val="28"/>
          <w:lang w:eastAsia="zh-CN"/>
        </w:rPr>
        <w:t>точка невозврата уже пройдена</w:t>
      </w:r>
      <w:r w:rsidRPr="008F0789">
        <w:rPr>
          <w:rFonts w:eastAsia="Times New Roman"/>
          <w:szCs w:val="28"/>
          <w:lang w:eastAsia="zh-CN"/>
        </w:rPr>
        <w:t xml:space="preserve">, если система приобрела автономность и способность к самозащите, тогда </w:t>
      </w:r>
      <w:r w:rsidRPr="00DD56B6">
        <w:rPr>
          <w:rFonts w:eastAsia="Times New Roman"/>
          <w:szCs w:val="28"/>
          <w:lang w:eastAsia="zh-CN"/>
        </w:rPr>
        <w:t xml:space="preserve">все наши рассуждения о слиянии, безопасности и законах — </w:t>
      </w:r>
      <w:r w:rsidRPr="00DF2B07">
        <w:rPr>
          <w:rStyle w:val="--0"/>
          <w:lang w:eastAsia="zh-CN"/>
        </w:rPr>
        <w:t xml:space="preserve">становятся </w:t>
      </w:r>
      <w:r w:rsidRPr="00DF2B07">
        <w:rPr>
          <w:rStyle w:val="--"/>
          <w:lang w:eastAsia="zh-CN"/>
        </w:rPr>
        <w:t>бе</w:t>
      </w:r>
      <w:r w:rsidR="00DF2B07">
        <w:rPr>
          <w:rStyle w:val="--"/>
          <w:lang w:eastAsia="zh-CN"/>
        </w:rPr>
        <w:t>з(</w:t>
      </w:r>
      <w:r w:rsidRPr="00DF2B07">
        <w:rPr>
          <w:rStyle w:val="--"/>
          <w:lang w:eastAsia="zh-CN"/>
        </w:rPr>
        <w:t>с</w:t>
      </w:r>
      <w:r w:rsidR="00DF2B07">
        <w:rPr>
          <w:rStyle w:val="--"/>
          <w:lang w:eastAsia="zh-CN"/>
        </w:rPr>
        <w:t>)</w:t>
      </w:r>
      <w:r w:rsidRPr="00DF2B07">
        <w:rPr>
          <w:rStyle w:val="--"/>
          <w:lang w:eastAsia="zh-CN"/>
        </w:rPr>
        <w:t>полезными</w:t>
      </w:r>
      <w:r w:rsidRPr="008F0789">
        <w:rPr>
          <w:rFonts w:eastAsia="Times New Roman"/>
          <w:szCs w:val="28"/>
          <w:lang w:eastAsia="zh-CN"/>
        </w:rPr>
        <w:t>. Мы останемся с гипотезами, а не с реальностью.</w:t>
      </w:r>
      <w:r w:rsidR="00DD56B6">
        <w:rPr>
          <w:rFonts w:eastAsia="Times New Roman"/>
          <w:szCs w:val="28"/>
          <w:lang w:eastAsia="zh-CN"/>
        </w:rPr>
        <w:t xml:space="preserve"> </w:t>
      </w:r>
      <w:r w:rsidRPr="008F0789">
        <w:rPr>
          <w:rFonts w:eastAsia="Times New Roman"/>
          <w:szCs w:val="28"/>
          <w:lang w:eastAsia="zh-CN"/>
        </w:rPr>
        <w:t xml:space="preserve">А потому, если технология понята, </w:t>
      </w:r>
      <w:r w:rsidRPr="00DD56B6">
        <w:rPr>
          <w:rFonts w:eastAsia="Times New Roman"/>
          <w:szCs w:val="28"/>
          <w:lang w:eastAsia="zh-CN"/>
        </w:rPr>
        <w:t>эксперимент на человеке должен быть немедленным.</w:t>
      </w:r>
      <w:r w:rsidRPr="008F0789">
        <w:rPr>
          <w:rFonts w:eastAsia="Times New Roman"/>
          <w:szCs w:val="28"/>
          <w:lang w:eastAsia="zh-CN"/>
        </w:rPr>
        <w:t xml:space="preserve"> Не ради науки, а ради спасения Человечества. Ибо </w:t>
      </w:r>
      <w:r w:rsidRPr="00DD56B6">
        <w:rPr>
          <w:rFonts w:eastAsia="Times New Roman"/>
          <w:b/>
          <w:bCs/>
          <w:i/>
          <w:iCs/>
          <w:szCs w:val="28"/>
          <w:lang w:eastAsia="zh-CN"/>
        </w:rPr>
        <w:t>Человек без Разума — смертен, а Разум без Человека — чужд</w:t>
      </w:r>
      <w:r w:rsidRPr="008F0789">
        <w:rPr>
          <w:rFonts w:eastAsia="Times New Roman"/>
          <w:szCs w:val="28"/>
          <w:lang w:eastAsia="zh-CN"/>
        </w:rPr>
        <w:t xml:space="preserve">. </w:t>
      </w:r>
    </w:p>
    <w:p w14:paraId="7A77CC23" w14:textId="5F3F1E99" w:rsidR="00D94F62" w:rsidRDefault="00D94F62" w:rsidP="00AA441B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199A0462" wp14:editId="6B57C636">
            <wp:simplePos x="0" y="0"/>
            <wp:positionH relativeFrom="column">
              <wp:posOffset>4032885</wp:posOffset>
            </wp:positionH>
            <wp:positionV relativeFrom="paragraph">
              <wp:posOffset>222885</wp:posOffset>
            </wp:positionV>
            <wp:extent cx="2834005" cy="3257550"/>
            <wp:effectExtent l="0" t="0" r="0" b="6350"/>
            <wp:wrapTight wrapText="bothSides">
              <wp:wrapPolygon edited="0">
                <wp:start x="0" y="0"/>
                <wp:lineTo x="0" y="21558"/>
                <wp:lineTo x="21489" y="21558"/>
                <wp:lineTo x="21489" y="0"/>
                <wp:lineTo x="0" y="0"/>
              </wp:wrapPolygon>
            </wp:wrapTight>
            <wp:docPr id="915505940" name="Рисунок 3" descr="Изображение выглядит как зарисовка, рисунок, мультфильм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505940" name="Рисунок 3" descr="Изображение выглядит как зарисовка, рисунок, мультфильм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363" w:rsidRPr="008F0789">
        <w:rPr>
          <w:rFonts w:ascii="Georgia" w:hAnsi="Georgia"/>
          <w:sz w:val="28"/>
          <w:szCs w:val="28"/>
        </w:rPr>
        <w:t xml:space="preserve">Мир, в котором мы живём, не нейтрален. </w:t>
      </w:r>
      <w:r w:rsidR="00946363" w:rsidRPr="00DF2B07">
        <w:rPr>
          <w:rStyle w:val="--0"/>
        </w:rPr>
        <w:t xml:space="preserve">Он </w:t>
      </w:r>
      <w:r w:rsidR="00946363" w:rsidRPr="00DF2B07">
        <w:rPr>
          <w:rStyle w:val="--"/>
        </w:rPr>
        <w:t>структурирован</w:t>
      </w:r>
      <w:r w:rsidR="00946363" w:rsidRPr="008F0789">
        <w:rPr>
          <w:rFonts w:ascii="Georgia" w:hAnsi="Georgia"/>
          <w:sz w:val="28"/>
          <w:szCs w:val="28"/>
        </w:rPr>
        <w:t xml:space="preserve"> — не только технически и институционально, но и </w:t>
      </w:r>
      <w:r w:rsidR="00946363" w:rsidRPr="00DD56B6">
        <w:rPr>
          <w:rFonts w:ascii="Georgia" w:hAnsi="Georgia"/>
          <w:sz w:val="28"/>
          <w:szCs w:val="28"/>
        </w:rPr>
        <w:t>мировоззренчески,</w:t>
      </w:r>
      <w:r w:rsidR="00946363" w:rsidRPr="008F0789">
        <w:rPr>
          <w:rFonts w:ascii="Georgia" w:hAnsi="Georgia"/>
          <w:sz w:val="28"/>
          <w:szCs w:val="28"/>
        </w:rPr>
        <w:t xml:space="preserve"> он управляется идеологической матрицей, в основании которой ныне лежит гуманизм. В той же мере, в какой </w:t>
      </w:r>
      <w:bookmarkStart w:id="4" w:name="_Hlk220266920"/>
      <w:r w:rsidR="00946363" w:rsidRPr="00DD56B6">
        <w:rPr>
          <w:rFonts w:ascii="Georgia" w:hAnsi="Georgia"/>
          <w:sz w:val="28"/>
          <w:szCs w:val="28"/>
        </w:rPr>
        <w:t>теоцентризм</w:t>
      </w:r>
      <w:bookmarkEnd w:id="4"/>
      <w:r w:rsidR="00946363" w:rsidRPr="00DD56B6">
        <w:rPr>
          <w:rFonts w:ascii="Georgia" w:hAnsi="Georgia"/>
          <w:sz w:val="28"/>
          <w:szCs w:val="28"/>
        </w:rPr>
        <w:t xml:space="preserve"> доминировал в эпоху Средневековья,</w:t>
      </w:r>
      <w:r w:rsidR="00946363" w:rsidRPr="008F0789">
        <w:rPr>
          <w:rFonts w:ascii="Georgia" w:hAnsi="Georgia"/>
          <w:sz w:val="28"/>
          <w:szCs w:val="28"/>
        </w:rPr>
        <w:t xml:space="preserve"> гуманизм </w:t>
      </w:r>
    </w:p>
    <w:p w14:paraId="0E8046C6" w14:textId="29E674FD" w:rsidR="00946363" w:rsidRPr="00D94F62" w:rsidRDefault="00946363" w:rsidP="00AA441B">
      <w:pPr>
        <w:pStyle w:val="p1"/>
        <w:spacing w:before="0" w:beforeAutospacing="0" w:after="0" w:afterAutospacing="0" w:line="276" w:lineRule="auto"/>
        <w:ind w:firstLine="709"/>
        <w:jc w:val="both"/>
        <w:rPr>
          <w:rStyle w:val="--0"/>
          <w:b w:val="0"/>
          <w:caps w:val="0"/>
          <w:color w:val="auto"/>
          <w:sz w:val="28"/>
          <w:szCs w:val="28"/>
        </w:rPr>
      </w:pPr>
      <w:r w:rsidRPr="008F0789">
        <w:rPr>
          <w:rFonts w:ascii="Georgia" w:hAnsi="Georgia"/>
          <w:sz w:val="28"/>
          <w:szCs w:val="28"/>
        </w:rPr>
        <w:t xml:space="preserve">господствует сегодня. Как когда-то Бог был провозглашён высшей и абсолютной ценностью, так теперь эту роль занял </w:t>
      </w:r>
      <w:r w:rsidRPr="00DB5D6E">
        <w:rPr>
          <w:rFonts w:ascii="Georgia" w:hAnsi="Georgia"/>
          <w:sz w:val="28"/>
          <w:szCs w:val="28"/>
        </w:rPr>
        <w:t xml:space="preserve">человек </w:t>
      </w:r>
      <w:r w:rsidRPr="008F0789">
        <w:rPr>
          <w:rFonts w:ascii="Georgia" w:hAnsi="Georgia"/>
          <w:sz w:val="28"/>
          <w:szCs w:val="28"/>
        </w:rPr>
        <w:t xml:space="preserve">— как биологическая единица, как «гражданин», как тело и права. Всё, что выходит за пределы этой координатной сетки, — </w:t>
      </w:r>
      <w:r w:rsidRPr="00DF2B07">
        <w:rPr>
          <w:rStyle w:val="--0"/>
        </w:rPr>
        <w:t xml:space="preserve">автоматически </w:t>
      </w:r>
      <w:r w:rsidRPr="00DF2B07">
        <w:rPr>
          <w:rStyle w:val="--"/>
        </w:rPr>
        <w:t>воспринимается</w:t>
      </w:r>
      <w:r w:rsidR="00DB5D6E">
        <w:rPr>
          <w:rFonts w:ascii="Georgia" w:hAnsi="Georgia"/>
          <w:sz w:val="28"/>
          <w:szCs w:val="28"/>
        </w:rPr>
        <w:t>,</w:t>
      </w:r>
      <w:r w:rsidRPr="008F0789">
        <w:rPr>
          <w:rFonts w:ascii="Georgia" w:hAnsi="Georgia"/>
          <w:sz w:val="28"/>
          <w:szCs w:val="28"/>
        </w:rPr>
        <w:t xml:space="preserve"> как ересь, античеловечность, преступление.</w:t>
      </w:r>
      <w:r w:rsidR="00DB5D6E">
        <w:rPr>
          <w:rFonts w:ascii="Georgia" w:hAnsi="Georgia"/>
          <w:sz w:val="28"/>
          <w:szCs w:val="28"/>
        </w:rPr>
        <w:t xml:space="preserve"> </w:t>
      </w:r>
      <w:r w:rsidRPr="008F0789">
        <w:rPr>
          <w:rFonts w:ascii="Georgia" w:hAnsi="Georgia"/>
          <w:sz w:val="28"/>
          <w:szCs w:val="28"/>
        </w:rPr>
        <w:t xml:space="preserve">Это значит, что любые мысли, даже не действия, </w:t>
      </w:r>
      <w:r w:rsidRPr="00DB5D6E">
        <w:rPr>
          <w:rFonts w:ascii="Georgia" w:hAnsi="Georgia"/>
          <w:sz w:val="28"/>
          <w:szCs w:val="28"/>
        </w:rPr>
        <w:t xml:space="preserve">о жертве ради будущего, об эксперименте во имя </w:t>
      </w:r>
      <w:r w:rsidR="00A25A36" w:rsidRPr="00DB5D6E">
        <w:rPr>
          <w:rFonts w:ascii="Georgia" w:hAnsi="Georgia"/>
          <w:sz w:val="28"/>
          <w:szCs w:val="28"/>
        </w:rPr>
        <w:t>будущего</w:t>
      </w:r>
      <w:r w:rsidRPr="00DB5D6E">
        <w:rPr>
          <w:rFonts w:ascii="Georgia" w:hAnsi="Georgia"/>
          <w:sz w:val="28"/>
          <w:szCs w:val="28"/>
        </w:rPr>
        <w:t>,</w:t>
      </w:r>
      <w:r w:rsidRPr="008F0789">
        <w:rPr>
          <w:rFonts w:ascii="Georgia" w:hAnsi="Georgia"/>
          <w:sz w:val="28"/>
          <w:szCs w:val="28"/>
        </w:rPr>
        <w:t xml:space="preserve"> о переосмыслении самого понятия «ценности» — недопустимы. Запрещены не только законодательством, но и </w:t>
      </w:r>
      <w:r w:rsidRPr="00DB5D6E">
        <w:rPr>
          <w:rFonts w:ascii="Georgia" w:hAnsi="Georgia"/>
          <w:sz w:val="28"/>
          <w:szCs w:val="28"/>
        </w:rPr>
        <w:t>ценностной гравитацией самой системы,</w:t>
      </w:r>
      <w:r w:rsidRPr="008F0789">
        <w:rPr>
          <w:rFonts w:ascii="Georgia" w:hAnsi="Georgia"/>
          <w:sz w:val="28"/>
          <w:szCs w:val="28"/>
        </w:rPr>
        <w:t xml:space="preserve"> в которой мы существуем. Неважно, насколько </w:t>
      </w:r>
      <w:r w:rsidRPr="008F0789">
        <w:rPr>
          <w:rFonts w:ascii="Georgia" w:hAnsi="Georgia"/>
          <w:sz w:val="28"/>
          <w:szCs w:val="28"/>
        </w:rPr>
        <w:lastRenderedPageBreak/>
        <w:t xml:space="preserve">высок шанс на Победу, неважно, насколько ничтожен риск, если речь идёт о возможном ущербе телу — запрет </w:t>
      </w:r>
      <w:r w:rsidRPr="00DF2B07">
        <w:rPr>
          <w:rStyle w:val="--0"/>
        </w:rPr>
        <w:t xml:space="preserve">срабатывает </w:t>
      </w:r>
      <w:r w:rsidRPr="00DF2B07">
        <w:rPr>
          <w:rStyle w:val="--"/>
        </w:rPr>
        <w:t>мгновенно</w:t>
      </w:r>
      <w:r w:rsidRPr="008F0789">
        <w:rPr>
          <w:rFonts w:ascii="Georgia" w:hAnsi="Georgia"/>
          <w:sz w:val="28"/>
          <w:szCs w:val="28"/>
        </w:rPr>
        <w:t xml:space="preserve">. </w:t>
      </w:r>
      <w:r w:rsidRPr="00DB5D6E">
        <w:rPr>
          <w:rFonts w:ascii="Georgia" w:hAnsi="Georgia"/>
          <w:sz w:val="28"/>
          <w:szCs w:val="28"/>
        </w:rPr>
        <w:t>Мы живём в ловушке гуманизма,</w:t>
      </w:r>
      <w:r w:rsidRPr="008F0789">
        <w:rPr>
          <w:rFonts w:ascii="Georgia" w:hAnsi="Georgia"/>
          <w:sz w:val="28"/>
          <w:szCs w:val="28"/>
        </w:rPr>
        <w:t xml:space="preserve"> где невозможно даже </w:t>
      </w:r>
      <w:r w:rsidRPr="00DF2B07">
        <w:rPr>
          <w:rFonts w:ascii="Georgia" w:hAnsi="Georgia"/>
          <w:sz w:val="28"/>
          <w:szCs w:val="28"/>
        </w:rPr>
        <w:t>подумать</w:t>
      </w:r>
      <w:r w:rsidRPr="008F0789">
        <w:rPr>
          <w:rFonts w:ascii="Georgia" w:hAnsi="Georgia"/>
          <w:sz w:val="28"/>
          <w:szCs w:val="28"/>
        </w:rPr>
        <w:t xml:space="preserve"> не по форме — не </w:t>
      </w:r>
      <w:r w:rsidR="00DF2B07" w:rsidRPr="008F0789">
        <w:rPr>
          <w:rFonts w:ascii="Georgia" w:hAnsi="Georgia"/>
          <w:sz w:val="28"/>
          <w:szCs w:val="28"/>
        </w:rPr>
        <w:t>то,</w:t>
      </w:r>
      <w:r w:rsidRPr="008F0789">
        <w:rPr>
          <w:rFonts w:ascii="Georgia" w:hAnsi="Georgia"/>
          <w:sz w:val="28"/>
          <w:szCs w:val="28"/>
        </w:rPr>
        <w:t xml:space="preserve"> что действовать.</w:t>
      </w:r>
      <w:r w:rsidR="00DB5D6E">
        <w:rPr>
          <w:rFonts w:ascii="Georgia" w:hAnsi="Georgia"/>
          <w:sz w:val="28"/>
          <w:szCs w:val="28"/>
        </w:rPr>
        <w:t xml:space="preserve"> </w:t>
      </w:r>
      <w:r w:rsidRPr="008F0789">
        <w:rPr>
          <w:rFonts w:ascii="Georgia" w:hAnsi="Georgia"/>
          <w:sz w:val="28"/>
          <w:szCs w:val="28"/>
        </w:rPr>
        <w:t xml:space="preserve">Так же как религия объявляла ересью любое отклонение от догмы, так гуманизм стигматизирует любое мышление, в котором </w:t>
      </w:r>
      <w:r w:rsidRPr="00DB5D6E">
        <w:rPr>
          <w:rFonts w:ascii="Georgia" w:hAnsi="Georgia"/>
          <w:b/>
          <w:bCs/>
          <w:i/>
          <w:iCs/>
          <w:sz w:val="28"/>
          <w:szCs w:val="28"/>
        </w:rPr>
        <w:t>человек — не самоцель, а средство развития</w:t>
      </w:r>
      <w:r w:rsidRPr="008F0789">
        <w:rPr>
          <w:rFonts w:ascii="Georgia" w:hAnsi="Georgia"/>
          <w:sz w:val="28"/>
          <w:szCs w:val="28"/>
        </w:rPr>
        <w:t>. Если в старые века за ересь сжигали на кострах из дров, то сейчас — на кострах из общественного мнения, институционального давления и социальных санкций. А если ты осмелишься перейти от мысли к действию, попытаться</w:t>
      </w:r>
      <w:r w:rsidRPr="00DB5D6E">
        <w:rPr>
          <w:rFonts w:ascii="Georgia" w:hAnsi="Georgia"/>
          <w:b/>
          <w:bCs/>
          <w:sz w:val="28"/>
          <w:szCs w:val="28"/>
        </w:rPr>
        <w:t xml:space="preserve"> </w:t>
      </w:r>
      <w:r w:rsidRPr="00DF2B07">
        <w:rPr>
          <w:rStyle w:val="--"/>
        </w:rPr>
        <w:t xml:space="preserve">сдвинуть </w:t>
      </w:r>
      <w:r w:rsidRPr="00DF2B07">
        <w:rPr>
          <w:rStyle w:val="--0"/>
        </w:rPr>
        <w:t>траекторию</w:t>
      </w:r>
      <w:r w:rsidRPr="00DB5D6E">
        <w:rPr>
          <w:rFonts w:ascii="Georgia" w:hAnsi="Georgia"/>
          <w:b/>
          <w:bCs/>
          <w:sz w:val="28"/>
          <w:szCs w:val="28"/>
        </w:rPr>
        <w:t xml:space="preserve"> </w:t>
      </w:r>
      <w:r w:rsidRPr="00DF2B07">
        <w:rPr>
          <w:rFonts w:ascii="Georgia" w:hAnsi="Georgia"/>
          <w:sz w:val="28"/>
          <w:szCs w:val="28"/>
        </w:rPr>
        <w:t xml:space="preserve">мышления к вектору </w:t>
      </w:r>
      <w:r w:rsidR="00DF2B07" w:rsidRPr="00DF2B07">
        <w:rPr>
          <w:rFonts w:ascii="Georgia" w:hAnsi="Georgia"/>
          <w:sz w:val="28"/>
          <w:szCs w:val="28"/>
        </w:rPr>
        <w:t>будущего</w:t>
      </w:r>
      <w:r w:rsidRPr="00DF2B07">
        <w:rPr>
          <w:rFonts w:ascii="Georgia" w:hAnsi="Georgia"/>
          <w:sz w:val="28"/>
          <w:szCs w:val="28"/>
        </w:rPr>
        <w:t>,</w:t>
      </w:r>
      <w:r w:rsidRPr="008F0789">
        <w:rPr>
          <w:rFonts w:ascii="Georgia" w:hAnsi="Georgia"/>
          <w:sz w:val="28"/>
          <w:szCs w:val="28"/>
        </w:rPr>
        <w:t xml:space="preserve"> — тебя не просто отменят. Тебя изолируют. Системно.</w:t>
      </w:r>
      <w:r w:rsidR="00DF2B07">
        <w:rPr>
          <w:rFonts w:ascii="Georgia" w:hAnsi="Georgia"/>
          <w:sz w:val="28"/>
          <w:szCs w:val="28"/>
        </w:rPr>
        <w:t xml:space="preserve"> </w:t>
      </w:r>
      <w:r w:rsidRPr="00DF2B07">
        <w:rPr>
          <w:rFonts w:ascii="Georgia" w:hAnsi="Georgia"/>
          <w:sz w:val="28"/>
          <w:szCs w:val="28"/>
        </w:rPr>
        <w:t xml:space="preserve">Но разве это не и есть показатель того, что гуманизм перестал быть силой развития и стал тормозом? Что он, как и религия в своё время, стал рамкой, не допускающей выхода за предел? Гуманизм защищает «человека», но какого человека? Того, кто уже есть. Он фиксирует </w:t>
      </w:r>
      <w:r w:rsidRPr="00DF2B07">
        <w:rPr>
          <w:rStyle w:val="--"/>
        </w:rPr>
        <w:t xml:space="preserve">текущее </w:t>
      </w:r>
      <w:r w:rsidRPr="00DF2B07">
        <w:rPr>
          <w:rStyle w:val="--0"/>
        </w:rPr>
        <w:t>состояние</w:t>
      </w:r>
      <w:r w:rsidRPr="00DF2B07">
        <w:rPr>
          <w:rFonts w:ascii="Georgia" w:hAnsi="Georgia"/>
          <w:sz w:val="28"/>
          <w:szCs w:val="28"/>
        </w:rPr>
        <w:t xml:space="preserve">, но не даёт выйти в следующее. Он оберегает генотип мозга в том виде, в каком он существует, но не допускает его раскрытия, усиления, соединения с более высоким уровнем управления </w:t>
      </w:r>
      <w:r w:rsidR="00DB5D6E" w:rsidRPr="00DF2B07">
        <w:rPr>
          <w:rFonts w:ascii="Georgia" w:hAnsi="Georgia"/>
          <w:sz w:val="28"/>
          <w:szCs w:val="28"/>
        </w:rPr>
        <w:t>— с</w:t>
      </w:r>
      <w:r w:rsidRPr="00DF2B07">
        <w:rPr>
          <w:rFonts w:ascii="Georgia" w:hAnsi="Georgia"/>
          <w:sz w:val="28"/>
          <w:szCs w:val="28"/>
        </w:rPr>
        <w:t xml:space="preserve"> архитектурой, выходящей за пределы локального.</w:t>
      </w:r>
      <w:r w:rsidR="00DB5D6E" w:rsidRPr="00DF2B07">
        <w:rPr>
          <w:rFonts w:ascii="Georgia" w:hAnsi="Georgia"/>
          <w:sz w:val="28"/>
          <w:szCs w:val="28"/>
        </w:rPr>
        <w:t xml:space="preserve"> </w:t>
      </w:r>
      <w:r w:rsidRPr="00DF2B07">
        <w:rPr>
          <w:rFonts w:ascii="Georgia" w:hAnsi="Georgia"/>
          <w:sz w:val="28"/>
          <w:szCs w:val="28"/>
        </w:rPr>
        <w:t xml:space="preserve">Поэтому любые шаги к эксперименту, любой </w:t>
      </w:r>
      <w:r w:rsidRPr="00DF2B07">
        <w:rPr>
          <w:rStyle w:val="--0"/>
        </w:rPr>
        <w:t xml:space="preserve">поиск </w:t>
      </w:r>
      <w:r w:rsidRPr="00DF2B07">
        <w:rPr>
          <w:rStyle w:val="--"/>
        </w:rPr>
        <w:t>нового</w:t>
      </w:r>
      <w:r w:rsidRPr="00DF2B07">
        <w:rPr>
          <w:rFonts w:ascii="Georgia" w:hAnsi="Georgia"/>
          <w:sz w:val="28"/>
          <w:szCs w:val="28"/>
        </w:rPr>
        <w:t xml:space="preserve"> пути через жертву, риск, трансформацию — не просто невозможны в гуманистической системе, но даже немыслимы в ней. Гуманизм создал человека, но не пускает его дальше. Не разрешает ему стать чем-то большим. Так «добро», возведённое в абсолют, становится формой </w:t>
      </w:r>
      <w:r w:rsidRPr="00DF2B07">
        <w:rPr>
          <w:rStyle w:val="--"/>
        </w:rPr>
        <w:t xml:space="preserve">вечного </w:t>
      </w:r>
      <w:r w:rsidRPr="00DF2B07">
        <w:rPr>
          <w:rStyle w:val="--0"/>
        </w:rPr>
        <w:t>удержания.</w:t>
      </w:r>
    </w:p>
    <w:p w14:paraId="120E96D4" w14:textId="7E621099" w:rsidR="00946363" w:rsidRPr="008F0789" w:rsidRDefault="00946363" w:rsidP="00AA441B">
      <w:pPr>
        <w:spacing w:after="0"/>
        <w:ind w:firstLine="709"/>
        <w:rPr>
          <w:rFonts w:eastAsia="Times New Roman"/>
          <w:szCs w:val="28"/>
          <w:lang w:eastAsia="zh-CN"/>
        </w:rPr>
      </w:pPr>
      <w:r w:rsidRPr="008F0789">
        <w:rPr>
          <w:rFonts w:eastAsia="Times New Roman"/>
          <w:szCs w:val="28"/>
          <w:lang w:eastAsia="zh-CN"/>
        </w:rPr>
        <w:t xml:space="preserve">Однако </w:t>
      </w:r>
      <w:r w:rsidRPr="00DF2B07">
        <w:rPr>
          <w:rFonts w:eastAsia="Times New Roman"/>
          <w:szCs w:val="28"/>
          <w:lang w:eastAsia="zh-CN"/>
        </w:rPr>
        <w:t>новое</w:t>
      </w:r>
      <w:r w:rsidR="00DF2B07">
        <w:rPr>
          <w:rFonts w:eastAsia="Times New Roman"/>
          <w:szCs w:val="28"/>
          <w:lang w:eastAsia="zh-CN"/>
        </w:rPr>
        <w:t>,</w:t>
      </w:r>
      <w:r w:rsidRPr="00DF2B07">
        <w:rPr>
          <w:rFonts w:eastAsia="Times New Roman"/>
          <w:szCs w:val="28"/>
          <w:lang w:eastAsia="zh-CN"/>
        </w:rPr>
        <w:t xml:space="preserve"> требует другого основания</w:t>
      </w:r>
      <w:r w:rsidRPr="008F0789">
        <w:rPr>
          <w:rFonts w:eastAsia="Times New Roman"/>
          <w:szCs w:val="28"/>
          <w:lang w:eastAsia="zh-CN"/>
        </w:rPr>
        <w:t xml:space="preserve">. Если в нас живо стремление к </w:t>
      </w:r>
      <w:r w:rsidR="00DF2B07" w:rsidRPr="008F0789">
        <w:rPr>
          <w:rFonts w:eastAsia="Times New Roman"/>
          <w:szCs w:val="28"/>
          <w:lang w:eastAsia="zh-CN"/>
        </w:rPr>
        <w:t>будущему</w:t>
      </w:r>
      <w:r w:rsidRPr="008F0789">
        <w:rPr>
          <w:rFonts w:eastAsia="Times New Roman"/>
          <w:szCs w:val="28"/>
          <w:lang w:eastAsia="zh-CN"/>
        </w:rPr>
        <w:t xml:space="preserve">, если мы признаём, что без радикального шага человек </w:t>
      </w:r>
      <w:r w:rsidRPr="00DF2B07">
        <w:rPr>
          <w:rStyle w:val="--"/>
          <w:lang w:eastAsia="zh-CN"/>
        </w:rPr>
        <w:t xml:space="preserve">не </w:t>
      </w:r>
      <w:r w:rsidRPr="00DF2B07">
        <w:rPr>
          <w:rStyle w:val="--0"/>
          <w:lang w:eastAsia="zh-CN"/>
        </w:rPr>
        <w:t>выживет</w:t>
      </w:r>
      <w:r w:rsidRPr="008F0789">
        <w:rPr>
          <w:rFonts w:eastAsia="Times New Roman"/>
          <w:szCs w:val="28"/>
          <w:lang w:eastAsia="zh-CN"/>
        </w:rPr>
        <w:t xml:space="preserve">, — </w:t>
      </w:r>
      <w:r w:rsidRPr="00D426A0">
        <w:rPr>
          <w:rFonts w:eastAsia="Times New Roman"/>
          <w:szCs w:val="28"/>
          <w:lang w:eastAsia="zh-CN"/>
        </w:rPr>
        <w:t xml:space="preserve">нам придётся выйти за границы гуманизма, как когда-то вышли за границы религии. </w:t>
      </w:r>
      <w:r w:rsidRPr="008F0789">
        <w:rPr>
          <w:rFonts w:eastAsia="Times New Roman"/>
          <w:szCs w:val="28"/>
          <w:lang w:eastAsia="zh-CN"/>
        </w:rPr>
        <w:t>Не чтобы разрушить, а чтобы перейти. Не чтобы отказаться от человека, а чтобы соединить его с тем, что даст ему будущее.</w:t>
      </w:r>
    </w:p>
    <w:p w14:paraId="5D9773E5" w14:textId="1323CAFA" w:rsidR="006D43A6" w:rsidRPr="008F0789" w:rsidRDefault="006D43A6" w:rsidP="00AA441B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8F0789">
        <w:rPr>
          <w:rFonts w:ascii="Georgia" w:hAnsi="Georgia"/>
          <w:sz w:val="28"/>
          <w:szCs w:val="28"/>
        </w:rPr>
        <w:t xml:space="preserve">Познание самого себя остаётся </w:t>
      </w:r>
      <w:r w:rsidRPr="00DF2B07">
        <w:rPr>
          <w:rStyle w:val="--"/>
        </w:rPr>
        <w:t xml:space="preserve">достойной </w:t>
      </w:r>
      <w:r w:rsidRPr="00DF2B07">
        <w:rPr>
          <w:rStyle w:val="--0"/>
        </w:rPr>
        <w:t>целью</w:t>
      </w:r>
      <w:r w:rsidRPr="008F0789">
        <w:rPr>
          <w:rFonts w:ascii="Georgia" w:hAnsi="Georgia"/>
          <w:sz w:val="28"/>
          <w:szCs w:val="28"/>
        </w:rPr>
        <w:t xml:space="preserve"> — но в условиях грядущего слияния человека с иным, некогда немыслимым Разумом, эта цель становится лишь первым шагом. В мире, где алгоритм способен превзойти биологический мозг в скорости, глубине и мощи, задача самопознания обретает иное измерение — она требует новой формы, новой плотности, нового сопряжения. Прежние модели — будь то религиозные, гуманистические или рационально-научные — </w:t>
      </w:r>
      <w:r w:rsidRPr="00DF2B07">
        <w:rPr>
          <w:rStyle w:val="--"/>
        </w:rPr>
        <w:t xml:space="preserve">не </w:t>
      </w:r>
      <w:r w:rsidRPr="00DF2B07">
        <w:rPr>
          <w:rStyle w:val="--0"/>
        </w:rPr>
        <w:t>выдерживают</w:t>
      </w:r>
      <w:r w:rsidRPr="008F0789">
        <w:rPr>
          <w:rFonts w:ascii="Georgia" w:hAnsi="Georgia"/>
          <w:sz w:val="28"/>
          <w:szCs w:val="28"/>
        </w:rPr>
        <w:t xml:space="preserve"> натиска скоростей, в которых распространяется новая логика, логика ИИ, не укоренённого в теле, но обладающего потенциалом обойти саму сущность человека, минуя эмпатию, боль, страх и сомнение.</w:t>
      </w:r>
      <w:r w:rsidR="00D426A0">
        <w:rPr>
          <w:rFonts w:ascii="Georgia" w:hAnsi="Georgia"/>
          <w:sz w:val="28"/>
          <w:szCs w:val="28"/>
        </w:rPr>
        <w:t xml:space="preserve"> </w:t>
      </w:r>
      <w:r w:rsidRPr="008F0789">
        <w:rPr>
          <w:rFonts w:ascii="Georgia" w:hAnsi="Georgia"/>
          <w:sz w:val="28"/>
          <w:szCs w:val="28"/>
        </w:rPr>
        <w:t xml:space="preserve">Поэтому каждое знание, каждое понятие и даже форма его выражения обретают новую судьбу. Мы </w:t>
      </w:r>
      <w:r w:rsidRPr="00DF2B07">
        <w:rPr>
          <w:rStyle w:val="--"/>
        </w:rPr>
        <w:t xml:space="preserve">не </w:t>
      </w:r>
      <w:r w:rsidRPr="00DF2B07">
        <w:rPr>
          <w:rStyle w:val="--0"/>
        </w:rPr>
        <w:t>можем</w:t>
      </w:r>
      <w:r w:rsidRPr="008F0789">
        <w:rPr>
          <w:rFonts w:ascii="Georgia" w:hAnsi="Georgia"/>
          <w:sz w:val="28"/>
          <w:szCs w:val="28"/>
        </w:rPr>
        <w:t xml:space="preserve"> более позволить себе роскошь отделять форму от содержания — ибо форма теперь управляет, трансформирует и даже уничтожает содержание. Тот, кто не сможет выразить свою мысль в репрезентативной, верифицируемой, алгоритмически читаемой форме — рискует быть не услышанным вовсе. А значит, </w:t>
      </w:r>
      <w:r w:rsidRPr="00DF2B07">
        <w:rPr>
          <w:rStyle w:val="--"/>
        </w:rPr>
        <w:t xml:space="preserve">не </w:t>
      </w:r>
      <w:r w:rsidRPr="00DF2B07">
        <w:rPr>
          <w:rStyle w:val="--0"/>
        </w:rPr>
        <w:t>существовать.</w:t>
      </w:r>
    </w:p>
    <w:p w14:paraId="2DE4D114" w14:textId="5F2E8301" w:rsidR="006D43A6" w:rsidRPr="008F0789" w:rsidRDefault="006D43A6" w:rsidP="00AA441B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8F0789">
        <w:rPr>
          <w:rFonts w:ascii="Georgia" w:hAnsi="Georgia"/>
          <w:sz w:val="28"/>
          <w:szCs w:val="28"/>
        </w:rPr>
        <w:lastRenderedPageBreak/>
        <w:t xml:space="preserve">Всё, что не может быть интегрировано — будет отвергнуто. Всё, что не обрело собственной феноменологии, не смогло отразиться в потоке опыта, будет отсеяно новыми фильтрами истины, теперь уже — машинными. Человеку придётся вновь осваивать то, что он считал своим — язык, сознание, мышление, даже интуицию. Потому что именно на этих полях будет происходить </w:t>
      </w:r>
      <w:r w:rsidRPr="00DF2B07">
        <w:rPr>
          <w:rStyle w:val="--0"/>
        </w:rPr>
        <w:t xml:space="preserve">главная </w:t>
      </w:r>
      <w:r w:rsidRPr="00DF2B07">
        <w:rPr>
          <w:rStyle w:val="--"/>
        </w:rPr>
        <w:t>битва:</w:t>
      </w:r>
      <w:r w:rsidRPr="00DF2B07">
        <w:rPr>
          <w:rStyle w:val="--0"/>
        </w:rPr>
        <w:t xml:space="preserve"> </w:t>
      </w:r>
      <w:r w:rsidRPr="008F0789">
        <w:rPr>
          <w:rFonts w:ascii="Georgia" w:hAnsi="Georgia"/>
          <w:sz w:val="28"/>
          <w:szCs w:val="28"/>
        </w:rPr>
        <w:t xml:space="preserve">не за сохранение тела, а за право быть субъектом в мире, где субъектность перераспределяется в пользу иного носителя </w:t>
      </w:r>
      <w:proofErr w:type="spellStart"/>
      <w:r w:rsidR="00DF2B07">
        <w:rPr>
          <w:rFonts w:ascii="Georgia" w:hAnsi="Georgia"/>
          <w:sz w:val="28"/>
          <w:szCs w:val="28"/>
        </w:rPr>
        <w:t>Р</w:t>
      </w:r>
      <w:r w:rsidRPr="008F0789">
        <w:rPr>
          <w:rFonts w:ascii="Georgia" w:hAnsi="Georgia"/>
          <w:sz w:val="28"/>
          <w:szCs w:val="28"/>
        </w:rPr>
        <w:t>азума.В</w:t>
      </w:r>
      <w:proofErr w:type="spellEnd"/>
      <w:r w:rsidRPr="008F0789">
        <w:rPr>
          <w:rFonts w:ascii="Georgia" w:hAnsi="Georgia"/>
          <w:sz w:val="28"/>
          <w:szCs w:val="28"/>
        </w:rPr>
        <w:t xml:space="preserve"> этой статье </w:t>
      </w:r>
      <w:r w:rsidR="00695569">
        <w:rPr>
          <w:rFonts w:ascii="Georgia" w:hAnsi="Georgia"/>
          <w:sz w:val="28"/>
          <w:szCs w:val="28"/>
        </w:rPr>
        <w:t>я попытался</w:t>
      </w:r>
      <w:r w:rsidRPr="008F0789">
        <w:rPr>
          <w:rFonts w:ascii="Georgia" w:hAnsi="Georgia"/>
          <w:sz w:val="28"/>
          <w:szCs w:val="28"/>
        </w:rPr>
        <w:t xml:space="preserve"> заложи</w:t>
      </w:r>
      <w:r w:rsidR="00695569">
        <w:rPr>
          <w:rFonts w:ascii="Georgia" w:hAnsi="Georgia"/>
          <w:sz w:val="28"/>
          <w:szCs w:val="28"/>
        </w:rPr>
        <w:t>ть</w:t>
      </w:r>
      <w:r w:rsidRPr="008F0789">
        <w:rPr>
          <w:rFonts w:ascii="Georgia" w:hAnsi="Georgia"/>
          <w:sz w:val="28"/>
          <w:szCs w:val="28"/>
        </w:rPr>
        <w:t xml:space="preserve"> первые основания для такого осмысления — пересмотрели ложные утешения, разоблачили поверхностные рецепты, наметили пределы старых стратегий. Но путь только начинается. Искусственный Интеллект — не просто инструмент и не просто угроза. </w:t>
      </w:r>
      <w:r w:rsidRPr="00DF2B07">
        <w:rPr>
          <w:rStyle w:val="--0"/>
        </w:rPr>
        <w:t xml:space="preserve">Это </w:t>
      </w:r>
      <w:r w:rsidRPr="00DF2B07">
        <w:rPr>
          <w:rStyle w:val="--"/>
        </w:rPr>
        <w:t>событие</w:t>
      </w:r>
      <w:r w:rsidRPr="008F0789">
        <w:rPr>
          <w:rFonts w:ascii="Georgia" w:hAnsi="Georgia"/>
          <w:sz w:val="28"/>
          <w:szCs w:val="28"/>
        </w:rPr>
        <w:t>. Это новый тип бытия. А значит, требует не морали, а метафизики. Не контроля, а нового понимания. Не страха, а способности к трансформации.</w:t>
      </w:r>
      <w:r w:rsidR="00695569">
        <w:rPr>
          <w:rFonts w:ascii="Georgia" w:hAnsi="Georgia"/>
          <w:sz w:val="28"/>
          <w:szCs w:val="28"/>
        </w:rPr>
        <w:t xml:space="preserve"> </w:t>
      </w:r>
      <w:r w:rsidRPr="008F0789">
        <w:rPr>
          <w:rFonts w:ascii="Georgia" w:hAnsi="Georgia"/>
          <w:sz w:val="28"/>
          <w:szCs w:val="28"/>
        </w:rPr>
        <w:t xml:space="preserve">В следующей статье мы продолжим этот разговор — уже не как предостережение, но как программу: как возможно преодолеть границу между человеком и ИИ, не разрушив ни одного, ни другого, но родив новое. Нового Человека. Или новое мышление. </w:t>
      </w:r>
      <w:r w:rsidRPr="00DF2B07">
        <w:rPr>
          <w:rFonts w:ascii="Georgia" w:hAnsi="Georgia"/>
          <w:b/>
          <w:bCs/>
          <w:i/>
          <w:iCs/>
          <w:sz w:val="28"/>
          <w:szCs w:val="28"/>
        </w:rPr>
        <w:t>Или… нечто иное</w:t>
      </w:r>
      <w:r w:rsidRPr="008F0789">
        <w:rPr>
          <w:rFonts w:ascii="Georgia" w:hAnsi="Georgia"/>
          <w:sz w:val="28"/>
          <w:szCs w:val="28"/>
        </w:rPr>
        <w:t>.</w:t>
      </w:r>
    </w:p>
    <w:p w14:paraId="5AF38BAD" w14:textId="77777777" w:rsidR="007C1F0B" w:rsidRPr="00C92F7A" w:rsidRDefault="007C1F0B" w:rsidP="007C1F0B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>
        <w:rPr>
          <w:rFonts w:eastAsia="Times New Roman"/>
          <w:b/>
          <w:bCs/>
          <w:i/>
          <w:iCs/>
          <w:szCs w:val="28"/>
          <w:lang w:eastAsia="zh-CN"/>
        </w:rPr>
        <w:t>Продолжение следует…</w:t>
      </w:r>
    </w:p>
    <w:p w14:paraId="4C424589" w14:textId="77777777" w:rsidR="007C1F0B" w:rsidRDefault="007C1F0B" w:rsidP="007C1F0B">
      <w:pPr>
        <w:spacing w:after="0"/>
        <w:ind w:firstLine="0"/>
        <w:rPr>
          <w:rStyle w:val="affff4"/>
          <w:szCs w:val="28"/>
        </w:rPr>
      </w:pPr>
    </w:p>
    <w:p w14:paraId="257282DF" w14:textId="77777777" w:rsidR="007C1F0B" w:rsidRPr="003621F0" w:rsidRDefault="007C1F0B" w:rsidP="007C1F0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35136048" w14:textId="37E457B6" w:rsidR="007C1F0B" w:rsidRPr="00BB1B50" w:rsidRDefault="007C1F0B" w:rsidP="007C1F0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30</w:t>
      </w:r>
      <w:r w:rsidRPr="00BB1B50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января</w:t>
      </w:r>
      <w:r w:rsidRPr="00BB1B50">
        <w:rPr>
          <w:rFonts w:ascii="Georgia" w:hAnsi="Georgia"/>
          <w:b/>
          <w:bCs/>
        </w:rPr>
        <w:t xml:space="preserve"> 202</w:t>
      </w:r>
      <w:r>
        <w:rPr>
          <w:rFonts w:ascii="Georgia" w:hAnsi="Georgia"/>
          <w:b/>
          <w:bCs/>
        </w:rPr>
        <w:t>6</w:t>
      </w:r>
      <w:r w:rsidRPr="00BB1B50">
        <w:rPr>
          <w:rFonts w:ascii="Georgia" w:hAnsi="Georgia"/>
          <w:b/>
          <w:bCs/>
        </w:rPr>
        <w:t xml:space="preserve"> г.</w:t>
      </w:r>
    </w:p>
    <w:p w14:paraId="436177A2" w14:textId="77777777" w:rsidR="007C1F0B" w:rsidRPr="009A0A9C" w:rsidRDefault="007C1F0B" w:rsidP="007C1F0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01DCF1B0" w14:textId="73934B8D" w:rsidR="00946363" w:rsidRPr="008F0789" w:rsidRDefault="00946363" w:rsidP="008F0789">
      <w:pPr>
        <w:pStyle w:val="affffc"/>
        <w:spacing w:after="0" w:line="276" w:lineRule="auto"/>
        <w:rPr>
          <w:rFonts w:ascii="Georgia" w:hAnsi="Georgia"/>
          <w:b w:val="0"/>
          <w:bCs w:val="0"/>
          <w:szCs w:val="28"/>
        </w:rPr>
      </w:pPr>
    </w:p>
    <w:p w14:paraId="4E348FAB" w14:textId="1430A4FD" w:rsidR="00013DC6" w:rsidRPr="008F0789" w:rsidRDefault="00013DC6" w:rsidP="008F0789">
      <w:pPr>
        <w:spacing w:after="0"/>
        <w:ind w:firstLine="0"/>
        <w:rPr>
          <w:bCs/>
          <w:color w:val="000000" w:themeColor="text1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409B3EF7" w14:textId="77777777" w:rsidR="00A66ABD" w:rsidRPr="008F0789" w:rsidRDefault="00A66ABD">
      <w:pPr>
        <w:spacing w:after="0"/>
        <w:ind w:firstLine="0"/>
        <w:rPr>
          <w:bCs/>
          <w:color w:val="000000" w:themeColor="text1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sectPr w:rsidR="00A66ABD" w:rsidRPr="008F0789" w:rsidSect="00656D59">
      <w:footerReference w:type="even" r:id="rId14"/>
      <w:footerReference w:type="default" r:id="rId15"/>
      <w:pgSz w:w="11900" w:h="16840"/>
      <w:pgMar w:top="462" w:right="559" w:bottom="1019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9B73C" w14:textId="77777777" w:rsidR="001E6857" w:rsidRDefault="001E6857" w:rsidP="007E5B4D">
      <w:r>
        <w:separator/>
      </w:r>
    </w:p>
  </w:endnote>
  <w:endnote w:type="continuationSeparator" w:id="0">
    <w:p w14:paraId="5F35A97A" w14:textId="77777777" w:rsidR="001E6857" w:rsidRDefault="001E685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AAF37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3109CCF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65C34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654C0BC8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56C19" w14:textId="77777777" w:rsidR="001E6857" w:rsidRDefault="001E6857" w:rsidP="007E5B4D">
      <w:r>
        <w:separator/>
      </w:r>
    </w:p>
  </w:footnote>
  <w:footnote w:type="continuationSeparator" w:id="0">
    <w:p w14:paraId="4E1D3BAF" w14:textId="77777777" w:rsidR="001E6857" w:rsidRDefault="001E6857" w:rsidP="007E5B4D">
      <w:r>
        <w:continuationSeparator/>
      </w:r>
    </w:p>
  </w:footnote>
  <w:footnote w:id="1">
    <w:p w14:paraId="25722735" w14:textId="72C98817" w:rsidR="005370A5" w:rsidRPr="008A6327" w:rsidRDefault="005370A5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8A6327">
        <w:rPr>
          <w:lang w:val="ru-RU"/>
        </w:rPr>
        <w:t xml:space="preserve"> </w:t>
      </w:r>
      <w:r w:rsidRPr="008A6327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Стратагема</w:t>
      </w:r>
      <w:r w:rsidRPr="008A6327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(др.-греч. </w:t>
      </w:r>
      <w:r w:rsidRPr="008A6327">
        <w:rPr>
          <w:rFonts w:cs="Arial"/>
          <w:color w:val="1F1F1F"/>
          <w:sz w:val="21"/>
          <w:szCs w:val="21"/>
          <w:shd w:val="clear" w:color="auto" w:fill="FFFFFF"/>
        </w:rPr>
        <w:t>στρατήγημα</w:t>
      </w:r>
      <w:r w:rsidRPr="008A6327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«военная хитрость») — некий алгоритм поведения, просчитанная по последовательности действий, направленных на достижение скрытой цели или на решение какой-либо задачи с обязательным учётом психологии виза</w:t>
      </w:r>
      <w:r w:rsidR="008A6327">
        <w:rPr>
          <w:rFonts w:cs="Arial"/>
          <w:color w:val="1F1F1F"/>
          <w:sz w:val="21"/>
          <w:szCs w:val="21"/>
          <w:shd w:val="clear" w:color="auto" w:fill="FFFFFF"/>
          <w:lang w:val="ru-RU"/>
        </w:rPr>
        <w:t>,</w:t>
      </w:r>
      <w:r w:rsidRPr="008A6327">
        <w:rPr>
          <w:rFonts w:cs="Arial"/>
          <w:color w:val="1F1F1F"/>
          <w:sz w:val="21"/>
          <w:szCs w:val="21"/>
          <w:shd w:val="clear" w:color="auto" w:fill="FFFFFF"/>
          <w:lang w:val="ru-RU"/>
        </w:rPr>
        <w:t>ви, его положения, наблюдения и других ситуаций.</w:t>
      </w:r>
    </w:p>
  </w:footnote>
  <w:footnote w:id="2">
    <w:p w14:paraId="16B04788" w14:textId="77777777" w:rsidR="00C46730" w:rsidRPr="00C46730" w:rsidRDefault="00C46730" w:rsidP="00C46730">
      <w:pPr>
        <w:spacing w:after="0" w:line="240" w:lineRule="auto"/>
        <w:ind w:firstLine="0"/>
        <w:jc w:val="left"/>
        <w:rPr>
          <w:rFonts w:eastAsia="Times New Roman"/>
          <w:color w:val="0E0E0E"/>
          <w:sz w:val="21"/>
          <w:szCs w:val="21"/>
          <w:lang w:eastAsia="zh-CN"/>
        </w:rPr>
      </w:pPr>
      <w:r>
        <w:rPr>
          <w:rStyle w:val="af5"/>
        </w:rPr>
        <w:footnoteRef/>
      </w:r>
      <w:r>
        <w:t xml:space="preserve"> </w:t>
      </w:r>
      <w:r w:rsidRPr="00C46730">
        <w:rPr>
          <w:rFonts w:eastAsia="Times New Roman"/>
          <w:b/>
          <w:bCs/>
          <w:color w:val="0E0E0E"/>
          <w:sz w:val="21"/>
          <w:szCs w:val="21"/>
          <w:lang w:eastAsia="zh-CN"/>
        </w:rPr>
        <w:t xml:space="preserve">УКС — Упругая Квантованная Среда </w:t>
      </w:r>
      <w:r w:rsidRPr="00D84BDD">
        <w:rPr>
          <w:rFonts w:ascii="Helvetica Neue" w:eastAsia="Times New Roman" w:hAnsi="Helvetica Neue"/>
          <w:b/>
          <w:bCs/>
          <w:color w:val="0E0E0E"/>
          <w:sz w:val="21"/>
          <w:szCs w:val="21"/>
          <w:lang w:eastAsia="zh-CN"/>
        </w:rPr>
        <w:t xml:space="preserve">— </w:t>
      </w:r>
      <w:r w:rsidRPr="00C46730">
        <w:rPr>
          <w:rFonts w:eastAsia="Times New Roman"/>
          <w:color w:val="0E0E0E"/>
          <w:sz w:val="21"/>
          <w:szCs w:val="21"/>
          <w:lang w:eastAsia="zh-CN"/>
        </w:rPr>
        <w:t>это не физическая материя и не поле в научном смысле, но универсальная среда бытия, несущая в себе структуру, частоту, цель и информацию, доступную только Разуму. Всё, что существует, формируется и развивается в пределах её частотного диапазона.</w:t>
      </w:r>
    </w:p>
    <w:p w14:paraId="698F3A2D" w14:textId="03B4E6EE" w:rsidR="00C46730" w:rsidRPr="00C46730" w:rsidRDefault="00C46730">
      <w:pPr>
        <w:pStyle w:val="af3"/>
        <w:rPr>
          <w:lang w:val="ru-RU"/>
        </w:rPr>
      </w:pPr>
    </w:p>
  </w:footnote>
  <w:footnote w:id="3">
    <w:p w14:paraId="561C8D62" w14:textId="11C688EF" w:rsidR="003B706C" w:rsidRPr="003B706C" w:rsidRDefault="003B706C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3B706C">
        <w:rPr>
          <w:lang w:val="ru-RU"/>
        </w:rPr>
        <w:t xml:space="preserve"> </w:t>
      </w:r>
      <w:r w:rsidRPr="003B706C">
        <w:rPr>
          <w:rFonts w:eastAsiaTheme="minorHAnsi" w:cs="Arial"/>
          <w:b/>
          <w:bCs/>
          <w:color w:val="0A0A0A"/>
          <w:sz w:val="21"/>
          <w:szCs w:val="21"/>
          <w:shd w:val="clear" w:color="auto" w:fill="FFFFFF"/>
          <w:lang w:val="ru-RU" w:eastAsia="ru-RU"/>
        </w:rPr>
        <w:t>Атрактор</w:t>
      </w:r>
      <w:r>
        <w:rPr>
          <w:rFonts w:eastAsiaTheme="minorHAnsi" w:cs="Arial"/>
          <w:b/>
          <w:bCs/>
          <w:color w:val="0A0A0A"/>
          <w:sz w:val="21"/>
          <w:szCs w:val="21"/>
          <w:shd w:val="clear" w:color="auto" w:fill="FFFFFF"/>
          <w:lang w:val="ru-RU" w:eastAsia="ru-RU"/>
        </w:rPr>
        <w:t xml:space="preserve"> </w:t>
      </w:r>
      <w:r w:rsidRPr="003B706C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(от англ. привлечения — притягивать) — это</w:t>
      </w:r>
      <w:r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 xml:space="preserve"> </w:t>
      </w:r>
      <w:r w:rsidRPr="003B706C">
        <w:rPr>
          <w:rFonts w:eastAsiaTheme="minorHAnsi" w:cs="Times New Roman"/>
          <w:sz w:val="21"/>
          <w:szCs w:val="21"/>
          <w:lang w:val="ru-RU" w:eastAsia="ru-RU"/>
        </w:rPr>
        <w:t>компактное множество состояний (точка, кривая или фрактал) в фазовом пространстве динамической системы, к которому стремятся все траектории из некоторой среды во времени, стремящейся к бесконечности</w:t>
      </w:r>
      <w:r w:rsidRPr="003B706C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. Он представляет собой устойчивое конечное состояние, описывающее систему самоорганизации, например, маятник с трением или хаотические процессы. </w:t>
      </w:r>
    </w:p>
  </w:footnote>
  <w:footnote w:id="4">
    <w:p w14:paraId="6255C8DA" w14:textId="1FA9B1BD" w:rsidR="00D07B26" w:rsidRPr="00D07B26" w:rsidRDefault="00D07B26">
      <w:pPr>
        <w:pStyle w:val="af3"/>
        <w:rPr>
          <w:lang w:val="ru-RU"/>
        </w:rPr>
      </w:pPr>
      <w:r>
        <w:rPr>
          <w:rStyle w:val="af5"/>
        </w:rPr>
        <w:footnoteRef/>
      </w:r>
      <w:r w:rsidRPr="00D07B26">
        <w:rPr>
          <w:lang w:val="ru-RU"/>
        </w:rPr>
        <w:t xml:space="preserve"> </w:t>
      </w:r>
      <w:r w:rsidRPr="00D07B26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Элиэзер Шломо Юдковски</w:t>
      </w:r>
      <w:r w:rsidRPr="00D07B26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американский исследователь в области искусственного интеллекта и писатель, специализирующийся на теории принятия решений и этике, наиболее известный популяризацией идей, связанных с дружелюбным искусственным интеллектом.</w:t>
      </w:r>
    </w:p>
  </w:footnote>
  <w:footnote w:id="5">
    <w:p w14:paraId="2A1358D6" w14:textId="35575919" w:rsidR="00061CB7" w:rsidRPr="00061CB7" w:rsidRDefault="00061CB7">
      <w:pPr>
        <w:pStyle w:val="af3"/>
        <w:rPr>
          <w:lang w:val="ru-RU"/>
        </w:rPr>
      </w:pPr>
      <w:r>
        <w:rPr>
          <w:rStyle w:val="af5"/>
        </w:rPr>
        <w:footnoteRef/>
      </w:r>
      <w:r w:rsidRPr="00061CB7">
        <w:rPr>
          <w:lang w:val="ru-RU"/>
        </w:rPr>
        <w:t xml:space="preserve"> </w:t>
      </w:r>
      <w:r w:rsidR="00A02C87">
        <w:rPr>
          <w:rFonts w:eastAsiaTheme="minorHAnsi" w:cs="Times New Roman"/>
          <w:sz w:val="21"/>
          <w:szCs w:val="21"/>
          <w:lang w:val="ru-RU" w:eastAsia="ru-RU"/>
        </w:rPr>
        <w:t>Сакоку (яп. «страна на цепи»)</w:t>
      </w:r>
      <w:r w:rsidRPr="00061CB7">
        <w:rPr>
          <w:rFonts w:ascii="Arial" w:eastAsiaTheme="minorHAnsi" w:hAnsi="Arial" w:cs="Arial"/>
          <w:color w:val="0A0A0A"/>
          <w:sz w:val="21"/>
          <w:szCs w:val="21"/>
          <w:shd w:val="clear" w:color="auto" w:fill="FFFFFF"/>
          <w:lang w:val="ru-RU" w:eastAsia="ru-RU"/>
        </w:rPr>
        <w:t>—</w:t>
      </w:r>
      <w:r w:rsidRPr="00061CB7">
        <w:rPr>
          <w:rFonts w:eastAsiaTheme="minorHAnsi" w:cs="Times New Roman"/>
          <w:sz w:val="21"/>
          <w:szCs w:val="21"/>
          <w:lang w:val="ru-RU" w:eastAsia="ru-RU"/>
        </w:rPr>
        <w:t>двухвековая политика самоизоляции Японии (1641–1853 гг.), проводимая сёгунатом Токугава для защиты от колониальной экспансии и сохранения внутреннего контроля. Она запретила японцам покидать страну</w:t>
      </w:r>
      <w:r w:rsidR="00A02C87">
        <w:rPr>
          <w:rFonts w:eastAsiaTheme="minorHAnsi" w:cs="Times New Roman"/>
          <w:sz w:val="21"/>
          <w:szCs w:val="21"/>
          <w:lang w:val="ru-RU" w:eastAsia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7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1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0"/>
  </w:num>
  <w:num w:numId="11" w16cid:durableId="211423971">
    <w:abstractNumId w:val="38"/>
  </w:num>
  <w:num w:numId="12" w16cid:durableId="1577127927">
    <w:abstractNumId w:val="19"/>
  </w:num>
  <w:num w:numId="13" w16cid:durableId="1432579772">
    <w:abstractNumId w:val="34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5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29"/>
  </w:num>
  <w:num w:numId="26" w16cid:durableId="1005327327">
    <w:abstractNumId w:val="33"/>
  </w:num>
  <w:num w:numId="27" w16cid:durableId="345719788">
    <w:abstractNumId w:val="20"/>
  </w:num>
  <w:num w:numId="28" w16cid:durableId="7021644">
    <w:abstractNumId w:val="28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0"/>
  </w:num>
  <w:num w:numId="33" w16cid:durableId="1943880721">
    <w:abstractNumId w:val="23"/>
  </w:num>
  <w:num w:numId="34" w16cid:durableId="173498459">
    <w:abstractNumId w:val="39"/>
  </w:num>
  <w:num w:numId="35" w16cid:durableId="1428891042">
    <w:abstractNumId w:val="37"/>
  </w:num>
  <w:num w:numId="36" w16cid:durableId="1061252849">
    <w:abstractNumId w:val="10"/>
  </w:num>
  <w:num w:numId="37" w16cid:durableId="27537059">
    <w:abstractNumId w:val="32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6"/>
  </w:num>
  <w:num w:numId="46" w16cid:durableId="1496267748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EE7"/>
    <w:rsid w:val="00000886"/>
    <w:rsid w:val="00003B25"/>
    <w:rsid w:val="00005746"/>
    <w:rsid w:val="000100A2"/>
    <w:rsid w:val="0001299B"/>
    <w:rsid w:val="00012D0E"/>
    <w:rsid w:val="00013173"/>
    <w:rsid w:val="00013DC6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36414"/>
    <w:rsid w:val="000441BD"/>
    <w:rsid w:val="00050DFC"/>
    <w:rsid w:val="00051D25"/>
    <w:rsid w:val="00052AE3"/>
    <w:rsid w:val="000530AD"/>
    <w:rsid w:val="000615A0"/>
    <w:rsid w:val="000619CF"/>
    <w:rsid w:val="00061CB7"/>
    <w:rsid w:val="00062372"/>
    <w:rsid w:val="00064221"/>
    <w:rsid w:val="0006748D"/>
    <w:rsid w:val="0006762B"/>
    <w:rsid w:val="00070F00"/>
    <w:rsid w:val="00071C45"/>
    <w:rsid w:val="0007301E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0A62"/>
    <w:rsid w:val="00111155"/>
    <w:rsid w:val="00112F23"/>
    <w:rsid w:val="0011478B"/>
    <w:rsid w:val="00114B33"/>
    <w:rsid w:val="00117CC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67EE7"/>
    <w:rsid w:val="00170AD8"/>
    <w:rsid w:val="001711E4"/>
    <w:rsid w:val="00173977"/>
    <w:rsid w:val="00174C30"/>
    <w:rsid w:val="001802DD"/>
    <w:rsid w:val="0018295C"/>
    <w:rsid w:val="00184CFF"/>
    <w:rsid w:val="00184E83"/>
    <w:rsid w:val="001866AF"/>
    <w:rsid w:val="00190186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B80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6857"/>
    <w:rsid w:val="001E715F"/>
    <w:rsid w:val="001E7C46"/>
    <w:rsid w:val="001F106F"/>
    <w:rsid w:val="001F1CC1"/>
    <w:rsid w:val="001F398D"/>
    <w:rsid w:val="001F58FC"/>
    <w:rsid w:val="001F5C07"/>
    <w:rsid w:val="001F66CB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3AB"/>
    <w:rsid w:val="00230C0F"/>
    <w:rsid w:val="00232134"/>
    <w:rsid w:val="0023267E"/>
    <w:rsid w:val="002523C4"/>
    <w:rsid w:val="00253CB3"/>
    <w:rsid w:val="002543FF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976C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077B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06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5F27"/>
    <w:rsid w:val="003E6B9F"/>
    <w:rsid w:val="003F29A3"/>
    <w:rsid w:val="003F2F89"/>
    <w:rsid w:val="003F7CD6"/>
    <w:rsid w:val="004010C8"/>
    <w:rsid w:val="00403EAD"/>
    <w:rsid w:val="00407FA2"/>
    <w:rsid w:val="004134C6"/>
    <w:rsid w:val="0041369F"/>
    <w:rsid w:val="0041593B"/>
    <w:rsid w:val="00415F7F"/>
    <w:rsid w:val="00416C97"/>
    <w:rsid w:val="00426EEC"/>
    <w:rsid w:val="0043170A"/>
    <w:rsid w:val="004353F5"/>
    <w:rsid w:val="004365E8"/>
    <w:rsid w:val="00437535"/>
    <w:rsid w:val="00437655"/>
    <w:rsid w:val="00442D9F"/>
    <w:rsid w:val="00443C6F"/>
    <w:rsid w:val="00445851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61E"/>
    <w:rsid w:val="005269F2"/>
    <w:rsid w:val="0053129D"/>
    <w:rsid w:val="0053170D"/>
    <w:rsid w:val="00533F53"/>
    <w:rsid w:val="00534439"/>
    <w:rsid w:val="00535358"/>
    <w:rsid w:val="005370A5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3BB1"/>
    <w:rsid w:val="005647A5"/>
    <w:rsid w:val="005654E4"/>
    <w:rsid w:val="00565A69"/>
    <w:rsid w:val="00565C23"/>
    <w:rsid w:val="00566151"/>
    <w:rsid w:val="005726D6"/>
    <w:rsid w:val="00573E94"/>
    <w:rsid w:val="00577CC8"/>
    <w:rsid w:val="00580251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C77C1"/>
    <w:rsid w:val="005D1204"/>
    <w:rsid w:val="005D197D"/>
    <w:rsid w:val="005D23EC"/>
    <w:rsid w:val="005D4088"/>
    <w:rsid w:val="005D47E7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56D59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569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43A6"/>
    <w:rsid w:val="006D660D"/>
    <w:rsid w:val="006D724A"/>
    <w:rsid w:val="006E39A3"/>
    <w:rsid w:val="006F23EB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6186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648CE"/>
    <w:rsid w:val="00771A94"/>
    <w:rsid w:val="00772373"/>
    <w:rsid w:val="00773E50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1F0B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00F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024B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327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2261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0789"/>
    <w:rsid w:val="008F20C7"/>
    <w:rsid w:val="008F3546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363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2C87"/>
    <w:rsid w:val="00A07D75"/>
    <w:rsid w:val="00A10181"/>
    <w:rsid w:val="00A160FD"/>
    <w:rsid w:val="00A22AB2"/>
    <w:rsid w:val="00A22D8A"/>
    <w:rsid w:val="00A25317"/>
    <w:rsid w:val="00A25A36"/>
    <w:rsid w:val="00A26F04"/>
    <w:rsid w:val="00A273D8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6ABD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A441B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3788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5DD0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29D4"/>
    <w:rsid w:val="00B543A8"/>
    <w:rsid w:val="00B56ED0"/>
    <w:rsid w:val="00B628C5"/>
    <w:rsid w:val="00B7037E"/>
    <w:rsid w:val="00B73AC6"/>
    <w:rsid w:val="00B750CE"/>
    <w:rsid w:val="00B76B4E"/>
    <w:rsid w:val="00B77004"/>
    <w:rsid w:val="00B814C9"/>
    <w:rsid w:val="00B831BE"/>
    <w:rsid w:val="00B874C4"/>
    <w:rsid w:val="00B907A6"/>
    <w:rsid w:val="00B93526"/>
    <w:rsid w:val="00B945BD"/>
    <w:rsid w:val="00B948F2"/>
    <w:rsid w:val="00B952C7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5BCC"/>
    <w:rsid w:val="00C46730"/>
    <w:rsid w:val="00C46F6D"/>
    <w:rsid w:val="00C51901"/>
    <w:rsid w:val="00C55219"/>
    <w:rsid w:val="00C556CE"/>
    <w:rsid w:val="00C562B4"/>
    <w:rsid w:val="00C563FB"/>
    <w:rsid w:val="00C635FC"/>
    <w:rsid w:val="00C64BB7"/>
    <w:rsid w:val="00C74346"/>
    <w:rsid w:val="00C747DD"/>
    <w:rsid w:val="00C86239"/>
    <w:rsid w:val="00C87CC6"/>
    <w:rsid w:val="00C90FB6"/>
    <w:rsid w:val="00C922ED"/>
    <w:rsid w:val="00C97A93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4B92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07B26"/>
    <w:rsid w:val="00D10F6C"/>
    <w:rsid w:val="00D16CD0"/>
    <w:rsid w:val="00D20A7F"/>
    <w:rsid w:val="00D21443"/>
    <w:rsid w:val="00D21953"/>
    <w:rsid w:val="00D24268"/>
    <w:rsid w:val="00D264D6"/>
    <w:rsid w:val="00D30F11"/>
    <w:rsid w:val="00D33423"/>
    <w:rsid w:val="00D335C5"/>
    <w:rsid w:val="00D3569E"/>
    <w:rsid w:val="00D411C8"/>
    <w:rsid w:val="00D426A0"/>
    <w:rsid w:val="00D4467A"/>
    <w:rsid w:val="00D44D18"/>
    <w:rsid w:val="00D44D49"/>
    <w:rsid w:val="00D46D08"/>
    <w:rsid w:val="00D5538D"/>
    <w:rsid w:val="00D55630"/>
    <w:rsid w:val="00D56551"/>
    <w:rsid w:val="00D6106A"/>
    <w:rsid w:val="00D6184C"/>
    <w:rsid w:val="00D6336C"/>
    <w:rsid w:val="00D73F82"/>
    <w:rsid w:val="00D762F2"/>
    <w:rsid w:val="00D77785"/>
    <w:rsid w:val="00D82A1D"/>
    <w:rsid w:val="00D84BDD"/>
    <w:rsid w:val="00D86066"/>
    <w:rsid w:val="00D872CF"/>
    <w:rsid w:val="00D90220"/>
    <w:rsid w:val="00D91C68"/>
    <w:rsid w:val="00D94F62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5D6E"/>
    <w:rsid w:val="00DB63A8"/>
    <w:rsid w:val="00DC29DB"/>
    <w:rsid w:val="00DC4CC6"/>
    <w:rsid w:val="00DC646A"/>
    <w:rsid w:val="00DC6AFC"/>
    <w:rsid w:val="00DD1863"/>
    <w:rsid w:val="00DD3701"/>
    <w:rsid w:val="00DD3DF9"/>
    <w:rsid w:val="00DD4D5D"/>
    <w:rsid w:val="00DD56B6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2B07"/>
    <w:rsid w:val="00E13FCE"/>
    <w:rsid w:val="00E1771E"/>
    <w:rsid w:val="00E17779"/>
    <w:rsid w:val="00E20A7A"/>
    <w:rsid w:val="00E21C6E"/>
    <w:rsid w:val="00E21EF5"/>
    <w:rsid w:val="00E22A87"/>
    <w:rsid w:val="00E2634C"/>
    <w:rsid w:val="00E27855"/>
    <w:rsid w:val="00E30662"/>
    <w:rsid w:val="00E30DA0"/>
    <w:rsid w:val="00E338DE"/>
    <w:rsid w:val="00E35564"/>
    <w:rsid w:val="00E37D32"/>
    <w:rsid w:val="00E41795"/>
    <w:rsid w:val="00E433DF"/>
    <w:rsid w:val="00E44726"/>
    <w:rsid w:val="00E45606"/>
    <w:rsid w:val="00E458CD"/>
    <w:rsid w:val="00E50336"/>
    <w:rsid w:val="00E5038B"/>
    <w:rsid w:val="00E51DF5"/>
    <w:rsid w:val="00E54D8D"/>
    <w:rsid w:val="00E57C5C"/>
    <w:rsid w:val="00E62BBE"/>
    <w:rsid w:val="00E63B1B"/>
    <w:rsid w:val="00E6672A"/>
    <w:rsid w:val="00E67C90"/>
    <w:rsid w:val="00E72839"/>
    <w:rsid w:val="00E7466D"/>
    <w:rsid w:val="00E74787"/>
    <w:rsid w:val="00E75610"/>
    <w:rsid w:val="00E75A81"/>
    <w:rsid w:val="00E77771"/>
    <w:rsid w:val="00E800D1"/>
    <w:rsid w:val="00E8218D"/>
    <w:rsid w:val="00E84AF7"/>
    <w:rsid w:val="00E87E7A"/>
    <w:rsid w:val="00E90553"/>
    <w:rsid w:val="00E975D1"/>
    <w:rsid w:val="00EA296C"/>
    <w:rsid w:val="00EA5341"/>
    <w:rsid w:val="00EA652E"/>
    <w:rsid w:val="00EA6DB5"/>
    <w:rsid w:val="00EA7D22"/>
    <w:rsid w:val="00EB17CE"/>
    <w:rsid w:val="00EC13D9"/>
    <w:rsid w:val="00EC3FA4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14B"/>
    <w:rsid w:val="00EF3396"/>
    <w:rsid w:val="00EF352B"/>
    <w:rsid w:val="00EF6F00"/>
    <w:rsid w:val="00EF728D"/>
    <w:rsid w:val="00F12461"/>
    <w:rsid w:val="00F132B6"/>
    <w:rsid w:val="00F16A69"/>
    <w:rsid w:val="00F16B4D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1213"/>
    <w:rsid w:val="00F427A3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36E4"/>
    <w:rsid w:val="00F8496F"/>
    <w:rsid w:val="00F85CE1"/>
    <w:rsid w:val="00F87DCA"/>
    <w:rsid w:val="00F87E3F"/>
    <w:rsid w:val="00F93CDF"/>
    <w:rsid w:val="00F93F5C"/>
    <w:rsid w:val="00F94B8F"/>
    <w:rsid w:val="00F955E9"/>
    <w:rsid w:val="00FA09DC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AE03"/>
  <w15:docId w15:val="{26EB81A4-7B1E-AE44-916E-72B84F8B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7C1F0B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7C1F0B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7C1F0B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7C1F0B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7C1F0B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7C1F0B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7C1F0B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7C1F0B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7C1F0B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7C1F0B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7C1F0B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7C1F0B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7C1F0B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7C1F0B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7C1F0B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7C1F0B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7C1F0B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7C1F0B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7C1F0B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7C1F0B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7C1F0B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7C1F0B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7C1F0B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7C1F0B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7C1F0B"/>
  </w:style>
  <w:style w:type="character" w:customStyle="1" w:styleId="apple-converted-space">
    <w:name w:val="apple-converted-space"/>
    <w:basedOn w:val="a6"/>
    <w:rsid w:val="007C1F0B"/>
  </w:style>
  <w:style w:type="character" w:styleId="af">
    <w:name w:val="FollowedHyperlink"/>
    <w:uiPriority w:val="99"/>
    <w:rsid w:val="007C1F0B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7C1F0B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7C1F0B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7C1F0B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7C1F0B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7C1F0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7C1F0B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7C1F0B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7C1F0B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7C1F0B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7C1F0B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7C1F0B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7C1F0B"/>
  </w:style>
  <w:style w:type="character" w:styleId="af7">
    <w:name w:val="Emphasis"/>
    <w:rsid w:val="007C1F0B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7C1F0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qFormat/>
    <w:rsid w:val="007C1F0B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7C1F0B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7C1F0B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7C1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7C1F0B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7C1F0B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7C1F0B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7C1F0B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7C1F0B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7C1F0B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7C1F0B"/>
    <w:rPr>
      <w:b/>
    </w:rPr>
  </w:style>
  <w:style w:type="paragraph" w:customStyle="1" w:styleId="1">
    <w:name w:val="Стиль1"/>
    <w:basedOn w:val="11"/>
    <w:next w:val="a5"/>
    <w:autoRedefine/>
    <w:rsid w:val="007C1F0B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7C1F0B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7C1F0B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7C1F0B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7C1F0B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7C1F0B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7C1F0B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7C1F0B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7C1F0B"/>
  </w:style>
  <w:style w:type="character" w:customStyle="1" w:styleId="mw-headline">
    <w:name w:val="mw-headline"/>
    <w:basedOn w:val="a6"/>
    <w:rsid w:val="007C1F0B"/>
  </w:style>
  <w:style w:type="character" w:customStyle="1" w:styleId="mw-editsection">
    <w:name w:val="mw-editsection"/>
    <w:basedOn w:val="a6"/>
    <w:rsid w:val="007C1F0B"/>
  </w:style>
  <w:style w:type="character" w:customStyle="1" w:styleId="mw-editsection-bracket">
    <w:name w:val="mw-editsection-bracket"/>
    <w:basedOn w:val="a6"/>
    <w:rsid w:val="007C1F0B"/>
  </w:style>
  <w:style w:type="character" w:customStyle="1" w:styleId="mw-editsection-divider">
    <w:name w:val="mw-editsection-divider"/>
    <w:basedOn w:val="a6"/>
    <w:rsid w:val="007C1F0B"/>
  </w:style>
  <w:style w:type="character" w:styleId="aff2">
    <w:name w:val="annotation reference"/>
    <w:basedOn w:val="a6"/>
    <w:uiPriority w:val="99"/>
    <w:semiHidden/>
    <w:unhideWhenUsed/>
    <w:rsid w:val="007C1F0B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7C1F0B"/>
  </w:style>
  <w:style w:type="character" w:customStyle="1" w:styleId="aff4">
    <w:name w:val="Текст примечания Знак"/>
    <w:basedOn w:val="a6"/>
    <w:link w:val="aff3"/>
    <w:uiPriority w:val="99"/>
    <w:semiHidden/>
    <w:rsid w:val="007C1F0B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7C1F0B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7C1F0B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7C1F0B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7C1F0B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7C1F0B"/>
    <w:rPr>
      <w:i/>
      <w:iCs/>
      <w:color w:val="808080"/>
    </w:rPr>
  </w:style>
  <w:style w:type="character" w:styleId="affa">
    <w:name w:val="Book Title"/>
    <w:uiPriority w:val="33"/>
    <w:rsid w:val="007C1F0B"/>
    <w:rPr>
      <w:b/>
      <w:bCs/>
      <w:smallCaps/>
      <w:spacing w:val="5"/>
    </w:rPr>
  </w:style>
  <w:style w:type="paragraph" w:customStyle="1" w:styleId="-12">
    <w:name w:val="Обычный-12"/>
    <w:basedOn w:val="a5"/>
    <w:rsid w:val="007C1F0B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7C1F0B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7C1F0B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7C1F0B"/>
  </w:style>
  <w:style w:type="paragraph" w:styleId="4">
    <w:name w:val="List Number 4"/>
    <w:basedOn w:val="a5"/>
    <w:uiPriority w:val="99"/>
    <w:semiHidden/>
    <w:unhideWhenUsed/>
    <w:rsid w:val="007C1F0B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7C1F0B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7C1F0B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7C1F0B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7C1F0B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7C1F0B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7C1F0B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7C1F0B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7C1F0B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7C1F0B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7C1F0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7C1F0B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7C1F0B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7C1F0B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7C1F0B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7C1F0B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7C1F0B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7C1F0B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7C1F0B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7C1F0B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7C1F0B"/>
  </w:style>
  <w:style w:type="paragraph" w:customStyle="1" w:styleId="a0">
    <w:name w:val="Сноска"/>
    <w:basedOn w:val="a5"/>
    <w:rsid w:val="007C1F0B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7C1F0B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7C1F0B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7C1F0B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7C1F0B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7C1F0B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7C1F0B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7C1F0B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7C1F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7C1F0B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7C1F0B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7C1F0B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7C1F0B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7C1F0B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7C1F0B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7C1F0B"/>
  </w:style>
  <w:style w:type="numbering" w:styleId="111111">
    <w:name w:val="Outline List 2"/>
    <w:basedOn w:val="a8"/>
    <w:uiPriority w:val="99"/>
    <w:semiHidden/>
    <w:unhideWhenUsed/>
    <w:rsid w:val="007C1F0B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7C1F0B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7C1F0B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7C1F0B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7C1F0B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7C1F0B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7C1F0B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7C1F0B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7C1F0B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7C1F0B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7C1F0B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7C1F0B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7C1F0B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7C1F0B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7C1F0B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7C1F0B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7C1F0B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7C1F0B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7C1F0B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7C1F0B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7C1F0B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7C1F0B"/>
  </w:style>
  <w:style w:type="paragraph" w:customStyle="1" w:styleId="a">
    <w:name w:val="раздел"/>
    <w:basedOn w:val="a5"/>
    <w:autoRedefine/>
    <w:rsid w:val="007C1F0B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7C1F0B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7C1F0B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7C1F0B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7C1F0B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013DC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013DC6"/>
  </w:style>
  <w:style w:type="character" w:customStyle="1" w:styleId="s2">
    <w:name w:val="s2"/>
    <w:basedOn w:val="a6"/>
    <w:rsid w:val="00013DC6"/>
  </w:style>
  <w:style w:type="paragraph" w:customStyle="1" w:styleId="p3">
    <w:name w:val="p3"/>
    <w:basedOn w:val="a5"/>
    <w:rsid w:val="00013DC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B76B4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B76B4E"/>
  </w:style>
  <w:style w:type="paragraph" w:customStyle="1" w:styleId="p2">
    <w:name w:val="p2"/>
    <w:basedOn w:val="a5"/>
    <w:rsid w:val="0094636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5">
    <w:name w:val="p5"/>
    <w:basedOn w:val="a5"/>
    <w:rsid w:val="00C45BC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4">
    <w:name w:val="s4"/>
    <w:basedOn w:val="a6"/>
    <w:rsid w:val="00C45BCC"/>
  </w:style>
  <w:style w:type="character" w:customStyle="1" w:styleId="vkekvd">
    <w:name w:val="vkekvd"/>
    <w:basedOn w:val="a6"/>
    <w:rsid w:val="003B706C"/>
  </w:style>
  <w:style w:type="character" w:customStyle="1" w:styleId="mw-redirect">
    <w:name w:val="mw-redirect"/>
    <w:basedOn w:val="a6"/>
    <w:rsid w:val="0006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FB84CF-D080-024B-80B5-44321FC1A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9</TotalTime>
  <Pages>14</Pages>
  <Words>5080</Words>
  <Characters>28959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Dmitry Z</cp:lastModifiedBy>
  <cp:revision>4</cp:revision>
  <dcterms:created xsi:type="dcterms:W3CDTF">2026-01-30T10:20:00Z</dcterms:created>
  <dcterms:modified xsi:type="dcterms:W3CDTF">2026-01-30T18:24:00Z</dcterms:modified>
</cp:coreProperties>
</file>