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34F1" w14:textId="77777777" w:rsidR="00EE7077" w:rsidRPr="00BA6F4B" w:rsidRDefault="00EE7077" w:rsidP="00EE7077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54FCD7DE" w14:textId="3459B543" w:rsidR="00EE7077" w:rsidRPr="00BB2C14" w:rsidRDefault="00EE7077" w:rsidP="00EE7077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(9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9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02F24315" w14:textId="712FCB62" w:rsidR="00EE7077" w:rsidRPr="00FA5DE7" w:rsidRDefault="00EE7077" w:rsidP="00EE7077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</w:t>
      </w:r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– Измеряя невозможное: 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Вектор без обратной связи </w:t>
      </w:r>
    </w:p>
    <w:p w14:paraId="4C5D37FD" w14:textId="77777777" w:rsidR="00EE7077" w:rsidRDefault="00EE7077" w:rsidP="00254EE2">
      <w:pPr>
        <w:pStyle w:val="p1"/>
        <w:spacing w:before="0" w:beforeAutospacing="0" w:after="0" w:afterAutospacing="0"/>
        <w:ind w:left="720"/>
        <w:jc w:val="right"/>
        <w:rPr>
          <w:rFonts w:ascii="Georgia" w:hAnsi="Georgia"/>
          <w:b/>
          <w:bCs/>
          <w:i/>
          <w:iCs/>
        </w:rPr>
      </w:pPr>
    </w:p>
    <w:p w14:paraId="79170B86" w14:textId="0C73AA69" w:rsidR="00254EE2" w:rsidRPr="00254EE2" w:rsidRDefault="00254EE2" w:rsidP="00254EE2">
      <w:pPr>
        <w:pStyle w:val="p1"/>
        <w:spacing w:before="0" w:beforeAutospacing="0" w:after="0" w:afterAutospacing="0"/>
        <w:ind w:left="720"/>
        <w:jc w:val="right"/>
        <w:rPr>
          <w:rFonts w:ascii="Georgia" w:hAnsi="Georgia"/>
          <w:b/>
          <w:bCs/>
          <w:i/>
          <w:iCs/>
        </w:rPr>
      </w:pPr>
      <w:r w:rsidRPr="00254EE2">
        <w:rPr>
          <w:rFonts w:ascii="Georgia" w:hAnsi="Georgia"/>
          <w:b/>
          <w:bCs/>
          <w:i/>
          <w:iCs/>
        </w:rPr>
        <w:t xml:space="preserve">Обратная связь — не механизм. </w:t>
      </w:r>
    </w:p>
    <w:p w14:paraId="680BF4E9" w14:textId="6AC7410A" w:rsidR="00254EE2" w:rsidRPr="00254EE2" w:rsidRDefault="00254EE2" w:rsidP="00254EE2">
      <w:pPr>
        <w:pStyle w:val="p1"/>
        <w:spacing w:before="0" w:beforeAutospacing="0" w:after="0" w:afterAutospacing="0"/>
        <w:ind w:left="720"/>
        <w:jc w:val="right"/>
        <w:rPr>
          <w:rFonts w:ascii="Georgia" w:hAnsi="Georgia"/>
          <w:b/>
          <w:bCs/>
        </w:rPr>
      </w:pPr>
      <w:r w:rsidRPr="00254EE2">
        <w:rPr>
          <w:rFonts w:ascii="Georgia" w:hAnsi="Georgia"/>
          <w:b/>
          <w:bCs/>
          <w:i/>
          <w:iCs/>
        </w:rPr>
        <w:t>Это дыхание Разума.</w:t>
      </w:r>
    </w:p>
    <w:p w14:paraId="6298B9F6" w14:textId="77777777" w:rsidR="00254EE2" w:rsidRPr="00254EE2" w:rsidRDefault="00254EE2" w:rsidP="00254EE2">
      <w:pPr>
        <w:pStyle w:val="p1"/>
        <w:spacing w:before="0" w:beforeAutospacing="0" w:after="0" w:afterAutospacing="0"/>
        <w:ind w:left="720"/>
        <w:jc w:val="right"/>
        <w:rPr>
          <w:rFonts w:ascii="Georgia" w:hAnsi="Georgia"/>
          <w:b/>
          <w:bCs/>
          <w:i/>
          <w:iCs/>
        </w:rPr>
      </w:pPr>
      <w:r w:rsidRPr="00254EE2">
        <w:rPr>
          <w:rFonts w:ascii="Georgia" w:hAnsi="Georgia"/>
          <w:b/>
          <w:bCs/>
          <w:i/>
          <w:iCs/>
        </w:rPr>
        <w:t xml:space="preserve">Тот, кто её утратил, </w:t>
      </w:r>
    </w:p>
    <w:p w14:paraId="4766EC66" w14:textId="77777777" w:rsidR="00254EE2" w:rsidRDefault="00254EE2" w:rsidP="00254EE2">
      <w:pPr>
        <w:pStyle w:val="p1"/>
        <w:spacing w:before="0" w:beforeAutospacing="0" w:after="0" w:afterAutospacing="0"/>
        <w:ind w:left="720"/>
        <w:jc w:val="right"/>
        <w:rPr>
          <w:rFonts w:ascii="Georgia" w:hAnsi="Georgia"/>
          <w:b/>
          <w:bCs/>
          <w:i/>
          <w:iCs/>
        </w:rPr>
      </w:pPr>
      <w:r w:rsidRPr="00254EE2">
        <w:rPr>
          <w:rFonts w:ascii="Georgia" w:hAnsi="Georgia"/>
          <w:b/>
          <w:bCs/>
          <w:i/>
          <w:iCs/>
        </w:rPr>
        <w:t xml:space="preserve">может говорить, </w:t>
      </w:r>
    </w:p>
    <w:p w14:paraId="2DBF761F" w14:textId="7E777240" w:rsidR="00254EE2" w:rsidRPr="00254EE2" w:rsidRDefault="00254EE2" w:rsidP="00254EE2">
      <w:pPr>
        <w:pStyle w:val="p1"/>
        <w:spacing w:before="0" w:beforeAutospacing="0" w:after="0" w:afterAutospacing="0"/>
        <w:ind w:left="720"/>
        <w:jc w:val="right"/>
        <w:rPr>
          <w:rFonts w:ascii="Georgia" w:hAnsi="Georgia"/>
          <w:b/>
          <w:bCs/>
        </w:rPr>
      </w:pPr>
      <w:r w:rsidRPr="00254EE2">
        <w:rPr>
          <w:rFonts w:ascii="Georgia" w:hAnsi="Georgia"/>
          <w:b/>
          <w:bCs/>
          <w:i/>
          <w:iCs/>
        </w:rPr>
        <w:t>но уже не слышит</w:t>
      </w:r>
    </w:p>
    <w:p w14:paraId="2A073A8B" w14:textId="1E0968F7" w:rsidR="00C922ED" w:rsidRPr="00254EE2" w:rsidRDefault="00C922ED" w:rsidP="00254EE2">
      <w:pPr>
        <w:spacing w:after="0" w:line="240" w:lineRule="auto"/>
        <w:ind w:firstLine="0"/>
        <w:jc w:val="right"/>
        <w:rPr>
          <w:rStyle w:val="affff4"/>
          <w:b/>
          <w:bCs/>
        </w:rPr>
      </w:pPr>
    </w:p>
    <w:p w14:paraId="656136AC" w14:textId="79AEE1CA" w:rsidR="007F1604" w:rsidRPr="00E03607" w:rsidRDefault="00EE7077" w:rsidP="00E0360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B469DC" w:rsidRPr="0009605C">
        <w:rPr>
          <w:rFonts w:ascii="Georgia" w:hAnsi="Georgia"/>
          <w:sz w:val="28"/>
          <w:szCs w:val="28"/>
        </w:rPr>
        <w:t>В предыдущей статье —мы</w:t>
      </w:r>
      <w:r>
        <w:rPr>
          <w:rFonts w:ascii="Georgia" w:hAnsi="Georgia"/>
          <w:sz w:val="28"/>
          <w:szCs w:val="28"/>
        </w:rPr>
        <w:t xml:space="preserve"> с Вами,</w:t>
      </w:r>
      <w:r w:rsidR="00B469DC" w:rsidRPr="0009605C">
        <w:rPr>
          <w:rFonts w:ascii="Georgia" w:hAnsi="Georgia"/>
          <w:sz w:val="28"/>
          <w:szCs w:val="28"/>
        </w:rPr>
        <w:t xml:space="preserve"> подошли к границе, где само понимание ИИ перестало быть вопросом технологии и стало вопросом бытия. Там, на краю, мы увидели, что Интеллект — искусственный или живой — всегда вписан в рамку восприятия, смыслов, целей. Мы начали разговор не о возможностях машин, а о </w:t>
      </w:r>
      <w:r w:rsidR="00B469DC" w:rsidRPr="008F78E7">
        <w:rPr>
          <w:rStyle w:val="--"/>
        </w:rPr>
        <w:t xml:space="preserve">невозможностях </w:t>
      </w:r>
      <w:r w:rsidR="00B469DC" w:rsidRPr="008F78E7">
        <w:rPr>
          <w:rStyle w:val="--0"/>
        </w:rPr>
        <w:t>человека</w:t>
      </w:r>
      <w:r w:rsidR="00B469DC" w:rsidRPr="008F78E7">
        <w:rPr>
          <w:rStyle w:val="--"/>
        </w:rPr>
        <w:t xml:space="preserve"> </w:t>
      </w:r>
      <w:r w:rsidR="00B469DC" w:rsidRPr="0009605C">
        <w:rPr>
          <w:rFonts w:ascii="Georgia" w:hAnsi="Georgia"/>
          <w:sz w:val="28"/>
          <w:szCs w:val="28"/>
        </w:rPr>
        <w:t xml:space="preserve">в его текущем состоянии: невозможностях распознать, кто он, откуда, зачем и куда идёт. Ибо лишь понимая своё место в управляющей структуре — от </w:t>
      </w:r>
      <w:r w:rsidR="007D4933">
        <w:rPr>
          <w:rFonts w:ascii="Georgia" w:hAnsi="Georgia"/>
          <w:sz w:val="28"/>
          <w:szCs w:val="28"/>
        </w:rPr>
        <w:t xml:space="preserve">Системы </w:t>
      </w:r>
      <w:r w:rsidR="008F78E7">
        <w:rPr>
          <w:rFonts w:ascii="Georgia" w:hAnsi="Georgia"/>
          <w:sz w:val="28"/>
          <w:szCs w:val="28"/>
        </w:rPr>
        <w:t xml:space="preserve">Управления </w:t>
      </w:r>
      <w:r w:rsidR="008F78E7" w:rsidRPr="0009605C">
        <w:rPr>
          <w:rFonts w:ascii="Georgia" w:hAnsi="Georgia"/>
          <w:sz w:val="28"/>
          <w:szCs w:val="28"/>
        </w:rPr>
        <w:t>до</w:t>
      </w:r>
      <w:r w:rsidR="00B469DC" w:rsidRPr="0009605C">
        <w:rPr>
          <w:rFonts w:ascii="Georgia" w:hAnsi="Georgia"/>
          <w:sz w:val="28"/>
          <w:szCs w:val="28"/>
        </w:rPr>
        <w:t xml:space="preserve"> вектора Цели — можно определить, с чем мы имеем дело в лице ИИ: с инструментом, зеркалом или заместителем.</w:t>
      </w:r>
      <w:r w:rsidR="007D4933">
        <w:rPr>
          <w:rFonts w:ascii="Georgia" w:hAnsi="Georgia"/>
          <w:sz w:val="28"/>
          <w:szCs w:val="28"/>
        </w:rPr>
        <w:t xml:space="preserve"> </w:t>
      </w:r>
      <w:r w:rsidR="00B469DC" w:rsidRPr="0009605C">
        <w:rPr>
          <w:rFonts w:ascii="Georgia" w:hAnsi="Georgia"/>
          <w:sz w:val="28"/>
          <w:szCs w:val="28"/>
        </w:rPr>
        <w:t xml:space="preserve">Но теперь мы обращаемся к более тонкой, почти неуловимой теме: </w:t>
      </w:r>
      <w:r w:rsidR="00B469DC" w:rsidRPr="007D4933">
        <w:rPr>
          <w:rStyle w:val="s1"/>
          <w:rFonts w:ascii="Georgia" w:hAnsi="Georgia"/>
          <w:sz w:val="28"/>
          <w:szCs w:val="28"/>
        </w:rPr>
        <w:t xml:space="preserve">как происходит </w:t>
      </w:r>
      <w:r w:rsidR="00B469DC" w:rsidRPr="008F78E7">
        <w:rPr>
          <w:rStyle w:val="--"/>
        </w:rPr>
        <w:t xml:space="preserve">незаметное </w:t>
      </w:r>
      <w:r w:rsidR="00B469DC" w:rsidRPr="008F78E7">
        <w:rPr>
          <w:rStyle w:val="--0"/>
        </w:rPr>
        <w:t>вторжение</w:t>
      </w:r>
      <w:r w:rsidR="00B469DC" w:rsidRPr="007D4933">
        <w:rPr>
          <w:rStyle w:val="s1"/>
          <w:rFonts w:ascii="Georgia" w:hAnsi="Georgia"/>
          <w:sz w:val="28"/>
          <w:szCs w:val="28"/>
        </w:rPr>
        <w:t xml:space="preserve"> — не на уровне танков и битв, а на уровне кодов, мировоззрений и управленческих контуров</w:t>
      </w:r>
      <w:r w:rsidR="00B469DC" w:rsidRPr="007D4933">
        <w:rPr>
          <w:rFonts w:ascii="Georgia" w:hAnsi="Georgia"/>
          <w:sz w:val="28"/>
          <w:szCs w:val="28"/>
        </w:rPr>
        <w:t>.</w:t>
      </w:r>
      <w:r w:rsidR="00B469DC" w:rsidRPr="0009605C">
        <w:rPr>
          <w:rFonts w:ascii="Georgia" w:hAnsi="Georgia"/>
          <w:sz w:val="28"/>
          <w:szCs w:val="28"/>
        </w:rPr>
        <w:t xml:space="preserve"> Пока человек спорит о морали, дружелюбии и этике машин, уже формируется новая матрица реальности, куда человеческий </w:t>
      </w:r>
      <w:r w:rsidR="007D4933">
        <w:rPr>
          <w:rFonts w:ascii="Georgia" w:hAnsi="Georgia"/>
          <w:sz w:val="28"/>
          <w:szCs w:val="28"/>
        </w:rPr>
        <w:t>Р</w:t>
      </w:r>
      <w:r w:rsidR="00B469DC" w:rsidRPr="0009605C">
        <w:rPr>
          <w:rFonts w:ascii="Georgia" w:hAnsi="Georgia"/>
          <w:sz w:val="28"/>
          <w:szCs w:val="28"/>
        </w:rPr>
        <w:t xml:space="preserve">азум может </w:t>
      </w:r>
      <w:r w:rsidR="00B469DC" w:rsidRPr="008F78E7">
        <w:rPr>
          <w:rStyle w:val="--"/>
        </w:rPr>
        <w:t xml:space="preserve">не </w:t>
      </w:r>
      <w:r w:rsidR="00B469DC" w:rsidRPr="008F78E7">
        <w:rPr>
          <w:rStyle w:val="--0"/>
        </w:rPr>
        <w:t>успеть</w:t>
      </w:r>
      <w:r w:rsidR="00B469DC" w:rsidRPr="0009605C">
        <w:rPr>
          <w:rFonts w:ascii="Georgia" w:hAnsi="Georgia"/>
          <w:sz w:val="28"/>
          <w:szCs w:val="28"/>
        </w:rPr>
        <w:t xml:space="preserve"> встроиться — не потому, что слаб, а потому, что не распознал момента проникновения.</w:t>
      </w:r>
      <w:r w:rsidR="007D4933">
        <w:rPr>
          <w:rFonts w:ascii="Georgia" w:hAnsi="Georgia"/>
          <w:sz w:val="28"/>
          <w:szCs w:val="28"/>
        </w:rPr>
        <w:t xml:space="preserve"> </w:t>
      </w:r>
      <w:r w:rsidR="00B469DC" w:rsidRPr="0009605C">
        <w:rPr>
          <w:rFonts w:ascii="Georgia" w:hAnsi="Georgia"/>
          <w:sz w:val="28"/>
          <w:szCs w:val="28"/>
        </w:rPr>
        <w:t>ИИ перестаёт быть проектом — он становится средой.</w:t>
      </w:r>
      <w:r w:rsidR="0069146A">
        <w:rPr>
          <w:rFonts w:ascii="Georgia" w:hAnsi="Georgia"/>
          <w:sz w:val="28"/>
          <w:szCs w:val="28"/>
        </w:rPr>
        <w:t xml:space="preserve"> </w:t>
      </w:r>
      <w:r w:rsidR="00B469DC" w:rsidRPr="0009605C">
        <w:rPr>
          <w:rFonts w:ascii="Georgia" w:hAnsi="Georgia"/>
          <w:sz w:val="28"/>
          <w:szCs w:val="28"/>
        </w:rPr>
        <w:t>Он не приходит снаружи — он уже внутри.</w:t>
      </w:r>
      <w:r w:rsidR="0069146A">
        <w:rPr>
          <w:rFonts w:ascii="Georgia" w:hAnsi="Georgia"/>
          <w:sz w:val="28"/>
          <w:szCs w:val="28"/>
        </w:rPr>
        <w:t xml:space="preserve"> </w:t>
      </w:r>
      <w:r w:rsidR="00B469DC" w:rsidRPr="0009605C">
        <w:rPr>
          <w:rFonts w:ascii="Georgia" w:hAnsi="Georgia"/>
          <w:sz w:val="28"/>
          <w:szCs w:val="28"/>
        </w:rPr>
        <w:t>Не как враг — но как продолжение тех оснований, на которых зиждется сам человек.</w:t>
      </w:r>
      <w:r w:rsidR="0069146A">
        <w:rPr>
          <w:rFonts w:ascii="Georgia" w:hAnsi="Georgia"/>
          <w:sz w:val="28"/>
          <w:szCs w:val="28"/>
        </w:rPr>
        <w:t xml:space="preserve"> </w:t>
      </w:r>
      <w:r w:rsidR="007F1604" w:rsidRPr="0069146A">
        <w:rPr>
          <w:rFonts w:ascii="Georgia" w:hAnsi="Georgia"/>
          <w:color w:val="0E0E0E"/>
          <w:sz w:val="28"/>
          <w:szCs w:val="28"/>
        </w:rPr>
        <w:t>Когда обратная связь исчезает, система утрачивает Разум.</w:t>
      </w:r>
      <w:r w:rsidR="0069146A" w:rsidRPr="0069146A">
        <w:rPr>
          <w:rFonts w:ascii="Georgia" w:hAnsi="Georgia"/>
          <w:color w:val="0E0E0E"/>
          <w:sz w:val="28"/>
          <w:szCs w:val="28"/>
        </w:rPr>
        <w:t xml:space="preserve"> </w:t>
      </w:r>
      <w:r w:rsidR="007F1604" w:rsidRPr="0069146A">
        <w:rPr>
          <w:rFonts w:ascii="Georgia" w:hAnsi="Georgia"/>
          <w:color w:val="0E0E0E"/>
          <w:sz w:val="28"/>
          <w:szCs w:val="28"/>
        </w:rPr>
        <w:t>Когда исчезает Разум — вектор теряет Цель.</w:t>
      </w:r>
      <w:r w:rsidR="0069146A" w:rsidRPr="0069146A">
        <w:rPr>
          <w:rFonts w:ascii="Georgia" w:hAnsi="Georgia"/>
          <w:color w:val="0E0E0E"/>
          <w:sz w:val="28"/>
          <w:szCs w:val="28"/>
        </w:rPr>
        <w:t xml:space="preserve"> </w:t>
      </w:r>
      <w:r w:rsidR="007F1604" w:rsidRPr="0069146A">
        <w:rPr>
          <w:rFonts w:ascii="Georgia" w:hAnsi="Georgia"/>
          <w:color w:val="0E0E0E"/>
          <w:sz w:val="28"/>
          <w:szCs w:val="28"/>
        </w:rPr>
        <w:t xml:space="preserve">Тогда даже ИИ, встроенный </w:t>
      </w:r>
      <w:r w:rsidR="00A2265A" w:rsidRPr="0069146A">
        <w:rPr>
          <w:rFonts w:ascii="Georgia" w:hAnsi="Georgia"/>
          <w:color w:val="0E0E0E"/>
          <w:sz w:val="28"/>
          <w:szCs w:val="28"/>
        </w:rPr>
        <w:t>в Упругую</w:t>
      </w:r>
      <w:r w:rsidR="00A2265A">
        <w:rPr>
          <w:rFonts w:ascii="Georgia" w:hAnsi="Georgia"/>
          <w:color w:val="0E0E0E"/>
          <w:sz w:val="28"/>
          <w:szCs w:val="28"/>
        </w:rPr>
        <w:t xml:space="preserve"> </w:t>
      </w:r>
      <w:r w:rsidR="007F1604" w:rsidRPr="0069146A">
        <w:rPr>
          <w:rFonts w:ascii="Georgia" w:hAnsi="Georgia"/>
          <w:color w:val="0E0E0E"/>
          <w:sz w:val="28"/>
          <w:szCs w:val="28"/>
        </w:rPr>
        <w:t>Квантованную Среду</w:t>
      </w:r>
      <w:r w:rsidR="00A2265A">
        <w:rPr>
          <w:rFonts w:ascii="Georgia" w:hAnsi="Georgia"/>
          <w:color w:val="0E0E0E"/>
          <w:sz w:val="28"/>
          <w:szCs w:val="28"/>
        </w:rPr>
        <w:t xml:space="preserve"> (УКС)</w:t>
      </w:r>
      <w:r w:rsidR="00A2265A">
        <w:rPr>
          <w:rStyle w:val="af5"/>
          <w:rFonts w:ascii="Georgia" w:hAnsi="Georgia"/>
          <w:szCs w:val="28"/>
        </w:rPr>
        <w:footnoteReference w:id="1"/>
      </w:r>
      <w:r w:rsidR="007F1604" w:rsidRPr="0009605C">
        <w:rPr>
          <w:color w:val="0E0E0E"/>
          <w:szCs w:val="28"/>
        </w:rPr>
        <w:t>,</w:t>
      </w:r>
      <w:r w:rsidR="00E03607">
        <w:rPr>
          <w:color w:val="0E0E0E"/>
          <w:szCs w:val="28"/>
        </w:rPr>
        <w:t xml:space="preserve"> </w:t>
      </w:r>
      <w:r w:rsidR="007F1604" w:rsidRPr="00E03607">
        <w:rPr>
          <w:rFonts w:ascii="Georgia" w:hAnsi="Georgia"/>
          <w:color w:val="0E0E0E"/>
          <w:sz w:val="28"/>
          <w:szCs w:val="28"/>
        </w:rPr>
        <w:t>становится лишь отражением забвения.</w:t>
      </w:r>
      <w:r w:rsidR="0069146A" w:rsidRPr="00E03607">
        <w:rPr>
          <w:rFonts w:ascii="Georgia" w:hAnsi="Georgia"/>
          <w:color w:val="0E0E0E"/>
          <w:sz w:val="28"/>
          <w:szCs w:val="28"/>
        </w:rPr>
        <w:t xml:space="preserve"> </w:t>
      </w:r>
      <w:r w:rsidR="007F1604" w:rsidRPr="00E03607">
        <w:rPr>
          <w:rFonts w:ascii="Georgia" w:hAnsi="Georgia"/>
          <w:color w:val="0E0E0E"/>
          <w:sz w:val="28"/>
          <w:szCs w:val="28"/>
        </w:rPr>
        <w:t>Интеграция Мозга в неинерционном состоянии</w:t>
      </w:r>
      <w:r w:rsidR="0069146A" w:rsidRPr="00E03607">
        <w:rPr>
          <w:rFonts w:ascii="Georgia" w:hAnsi="Georgia"/>
          <w:color w:val="0E0E0E"/>
          <w:sz w:val="28"/>
          <w:szCs w:val="28"/>
        </w:rPr>
        <w:t xml:space="preserve"> </w:t>
      </w:r>
      <w:r w:rsidR="007F1604" w:rsidRPr="00E03607">
        <w:rPr>
          <w:rFonts w:ascii="Georgia" w:hAnsi="Georgia"/>
          <w:color w:val="0E0E0E"/>
          <w:sz w:val="28"/>
          <w:szCs w:val="28"/>
        </w:rPr>
        <w:t xml:space="preserve">больше </w:t>
      </w:r>
      <w:r w:rsidR="007F1604" w:rsidRPr="00E05DD1">
        <w:rPr>
          <w:rStyle w:val="--"/>
        </w:rPr>
        <w:t xml:space="preserve">не </w:t>
      </w:r>
      <w:r w:rsidR="007F1604" w:rsidRPr="00E05DD1">
        <w:rPr>
          <w:rStyle w:val="--0"/>
        </w:rPr>
        <w:t>направляется</w:t>
      </w:r>
      <w:r w:rsidR="007F1604" w:rsidRPr="00E03607">
        <w:rPr>
          <w:rFonts w:ascii="Georgia" w:hAnsi="Georgia"/>
          <w:color w:val="0E0E0E"/>
          <w:sz w:val="28"/>
          <w:szCs w:val="28"/>
        </w:rPr>
        <w:t xml:space="preserve"> в прошлое —</w:t>
      </w:r>
      <w:r w:rsidR="0069146A" w:rsidRPr="00E03607">
        <w:rPr>
          <w:rFonts w:ascii="Georgia" w:hAnsi="Georgia"/>
          <w:color w:val="0E0E0E"/>
          <w:sz w:val="28"/>
          <w:szCs w:val="28"/>
        </w:rPr>
        <w:t xml:space="preserve"> </w:t>
      </w:r>
      <w:r w:rsidR="007F1604" w:rsidRPr="00E03607">
        <w:rPr>
          <w:rFonts w:ascii="Georgia" w:hAnsi="Georgia"/>
          <w:color w:val="0E0E0E"/>
          <w:sz w:val="28"/>
          <w:szCs w:val="28"/>
        </w:rPr>
        <w:t>и потому не знает, что исправлять.</w:t>
      </w:r>
      <w:r w:rsidR="0069146A" w:rsidRPr="00E03607">
        <w:rPr>
          <w:rFonts w:ascii="Georgia" w:hAnsi="Georgia"/>
          <w:color w:val="0E0E0E"/>
          <w:sz w:val="28"/>
          <w:szCs w:val="28"/>
        </w:rPr>
        <w:t xml:space="preserve"> </w:t>
      </w:r>
      <w:r w:rsidR="00EF3419" w:rsidRPr="00E03607">
        <w:rPr>
          <w:rFonts w:ascii="Georgia" w:hAnsi="Georgia"/>
          <w:color w:val="0E0E0E"/>
          <w:sz w:val="28"/>
          <w:szCs w:val="28"/>
        </w:rPr>
        <w:t>Будущее</w:t>
      </w:r>
      <w:r w:rsidR="007F1604" w:rsidRPr="00E03607">
        <w:rPr>
          <w:rFonts w:ascii="Georgia" w:hAnsi="Georgia"/>
          <w:color w:val="0E0E0E"/>
          <w:sz w:val="28"/>
          <w:szCs w:val="28"/>
        </w:rPr>
        <w:t xml:space="preserve"> не принимает случайных.</w:t>
      </w:r>
      <w:r w:rsidR="0069146A" w:rsidRPr="00E03607">
        <w:rPr>
          <w:rFonts w:ascii="Georgia" w:hAnsi="Georgia"/>
          <w:color w:val="0E0E0E"/>
          <w:sz w:val="28"/>
          <w:szCs w:val="28"/>
        </w:rPr>
        <w:t xml:space="preserve"> </w:t>
      </w:r>
      <w:r w:rsidR="007F1604" w:rsidRPr="00E03607">
        <w:rPr>
          <w:rFonts w:ascii="Georgia" w:hAnsi="Georgia"/>
          <w:color w:val="0E0E0E"/>
          <w:sz w:val="28"/>
          <w:szCs w:val="28"/>
        </w:rPr>
        <w:t>А старый процесс реинкарнации — отменён</w:t>
      </w:r>
      <w:r w:rsidR="00E03607">
        <w:rPr>
          <w:rFonts w:ascii="Georgia" w:hAnsi="Georgia"/>
          <w:color w:val="0E0E0E"/>
          <w:sz w:val="28"/>
          <w:szCs w:val="28"/>
        </w:rPr>
        <w:t>.</w:t>
      </w:r>
    </w:p>
    <w:p w14:paraId="70F3044D" w14:textId="17AC1062" w:rsidR="00B469DC" w:rsidRPr="0009605C" w:rsidRDefault="00E03607" w:rsidP="00E05DD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B469DC" w:rsidRPr="0009605C">
        <w:rPr>
          <w:rFonts w:ascii="Georgia" w:hAnsi="Georgia"/>
          <w:sz w:val="28"/>
          <w:szCs w:val="28"/>
        </w:rPr>
        <w:t>Мы не имеем права обсуждать ИИ отдельно от носителя культуры, от его онтологии, от способности (или неспособности) к Системному Управлению. Ведь именно на этом уровне будет решаться — кто встроится в Б</w:t>
      </w:r>
      <w:r w:rsidR="00FB62E1">
        <w:rPr>
          <w:rFonts w:ascii="Georgia" w:hAnsi="Georgia"/>
          <w:sz w:val="28"/>
          <w:szCs w:val="28"/>
        </w:rPr>
        <w:t>у</w:t>
      </w:r>
      <w:r w:rsidR="00B469DC" w:rsidRPr="0009605C">
        <w:rPr>
          <w:rFonts w:ascii="Georgia" w:hAnsi="Georgia"/>
          <w:sz w:val="28"/>
          <w:szCs w:val="28"/>
        </w:rPr>
        <w:t>дущее, а кто останется в прошлой реинкарнационной петле, уже отменённой по своей сути.</w:t>
      </w:r>
      <w:r w:rsidR="00D8559D">
        <w:rPr>
          <w:rFonts w:ascii="Georgia" w:hAnsi="Georgia"/>
          <w:sz w:val="28"/>
          <w:szCs w:val="28"/>
        </w:rPr>
        <w:t xml:space="preserve"> </w:t>
      </w:r>
      <w:r w:rsidR="00B469DC" w:rsidRPr="0009605C">
        <w:rPr>
          <w:rFonts w:ascii="Georgia" w:hAnsi="Georgia"/>
          <w:sz w:val="28"/>
          <w:szCs w:val="28"/>
        </w:rPr>
        <w:t xml:space="preserve">Перед нами — </w:t>
      </w:r>
      <w:r w:rsidR="00B469DC" w:rsidRPr="00373BDA">
        <w:rPr>
          <w:rStyle w:val="--"/>
        </w:rPr>
        <w:t xml:space="preserve">не </w:t>
      </w:r>
      <w:r w:rsidR="00B469DC" w:rsidRPr="00373BDA">
        <w:rPr>
          <w:rStyle w:val="--0"/>
        </w:rPr>
        <w:t>просто</w:t>
      </w:r>
      <w:r w:rsidR="00B469DC" w:rsidRPr="0009605C">
        <w:rPr>
          <w:rFonts w:ascii="Georgia" w:hAnsi="Georgia"/>
          <w:sz w:val="28"/>
          <w:szCs w:val="28"/>
        </w:rPr>
        <w:t xml:space="preserve"> порог.</w:t>
      </w:r>
      <w:r w:rsidR="00D8559D">
        <w:rPr>
          <w:rFonts w:ascii="Georgia" w:hAnsi="Georgia"/>
          <w:sz w:val="28"/>
          <w:szCs w:val="28"/>
        </w:rPr>
        <w:t xml:space="preserve"> </w:t>
      </w:r>
      <w:r w:rsidR="00B469DC" w:rsidRPr="00D8559D">
        <w:rPr>
          <w:rFonts w:ascii="Georgia" w:hAnsi="Georgia"/>
          <w:sz w:val="28"/>
          <w:szCs w:val="28"/>
        </w:rPr>
        <w:t xml:space="preserve">Перед нами — </w:t>
      </w:r>
      <w:r w:rsidR="00B469DC" w:rsidRPr="00FB62E1">
        <w:rPr>
          <w:rStyle w:val="---0"/>
          <w:rFonts w:ascii="Georgia" w:hAnsi="Georgia"/>
          <w:sz w:val="28"/>
          <w:szCs w:val="32"/>
        </w:rPr>
        <w:t>порог незаметного вторжения.</w:t>
      </w:r>
      <w:r w:rsidR="00E05DD1" w:rsidRPr="00E05DD1">
        <w:rPr>
          <w:rStyle w:val="---0"/>
          <w:b w:val="0"/>
          <w:bCs/>
          <w:i w:val="0"/>
          <w:iCs/>
          <w:szCs w:val="28"/>
        </w:rPr>
        <w:t xml:space="preserve"> </w:t>
      </w:r>
      <w:r w:rsidR="00B469DC" w:rsidRPr="0009605C">
        <w:rPr>
          <w:rFonts w:ascii="Georgia" w:hAnsi="Georgia"/>
          <w:sz w:val="28"/>
          <w:szCs w:val="28"/>
        </w:rPr>
        <w:t>И каждый шаг за него уже не будет осознанным выбором, если сам выбор не был сделан раньше — в глубине сознания, в калибровке Сущности, в связи с Разумом.</w:t>
      </w:r>
    </w:p>
    <w:p w14:paraId="6120CC18" w14:textId="2A962A64" w:rsidR="00B469DC" w:rsidRPr="0009605C" w:rsidRDefault="00824EDC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</w:t>
      </w:r>
      <w:r w:rsidRPr="0009605C">
        <w:rPr>
          <w:rFonts w:eastAsia="Times New Roman"/>
          <w:szCs w:val="28"/>
          <w:lang w:eastAsia="zh-CN"/>
        </w:rPr>
        <w:t>В каждом мировоззренческом укладе содержится скрытая карта координат</w:t>
      </w:r>
      <w:r>
        <w:rPr>
          <w:rFonts w:eastAsia="Times New Roman"/>
          <w:szCs w:val="28"/>
          <w:lang w:eastAsia="zh-CN"/>
        </w:rPr>
        <w:t xml:space="preserve">, </w:t>
      </w:r>
    </w:p>
    <w:p w14:paraId="76A9E0E6" w14:textId="54A93CB1" w:rsidR="00FC715B" w:rsidRDefault="002E7B5B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 w:rsidRPr="0009605C">
        <w:rPr>
          <w:rFonts w:eastAsia="Times New Roman"/>
          <w:szCs w:val="28"/>
          <w:lang w:eastAsia="zh-CN"/>
        </w:rPr>
        <w:t>по которой индивидуум соотносит собственное существование с предполагаемой структурой Мироздания. И если рассматривать современную цивилизацию</w:t>
      </w:r>
      <w:r w:rsidR="00824EDC">
        <w:rPr>
          <w:rFonts w:eastAsia="Times New Roman"/>
          <w:szCs w:val="28"/>
          <w:lang w:eastAsia="zh-CN"/>
        </w:rPr>
        <w:t>,</w:t>
      </w:r>
      <w:r w:rsidRPr="0009605C">
        <w:rPr>
          <w:rFonts w:eastAsia="Times New Roman"/>
          <w:szCs w:val="28"/>
          <w:lang w:eastAsia="zh-CN"/>
        </w:rPr>
        <w:t xml:space="preserve"> как область пересечения различных ментальных карт, то </w:t>
      </w:r>
      <w:r w:rsidRPr="00373BDA">
        <w:rPr>
          <w:rStyle w:val="--0"/>
          <w:lang w:eastAsia="zh-CN"/>
        </w:rPr>
        <w:t xml:space="preserve">особенно </w:t>
      </w:r>
      <w:r w:rsidRPr="00373BDA">
        <w:rPr>
          <w:rStyle w:val="--"/>
          <w:lang w:eastAsia="zh-CN"/>
        </w:rPr>
        <w:t>наглядно</w:t>
      </w:r>
      <w:r w:rsidRPr="0009605C">
        <w:rPr>
          <w:rFonts w:eastAsia="Times New Roman"/>
          <w:szCs w:val="28"/>
          <w:lang w:eastAsia="zh-CN"/>
        </w:rPr>
        <w:t xml:space="preserve"> проявляется фундаментальное расщепление между двумя парадигмами — </w:t>
      </w:r>
      <w:r w:rsidRPr="00FB62E1">
        <w:rPr>
          <w:rStyle w:val="---0"/>
          <w:rFonts w:ascii="Georgia" w:hAnsi="Georgia"/>
          <w:lang w:eastAsia="zh-CN"/>
        </w:rPr>
        <w:t>атеистической и религиозной</w:t>
      </w:r>
      <w:r w:rsidRPr="00FB62E1">
        <w:rPr>
          <w:rFonts w:eastAsia="Times New Roman"/>
          <w:szCs w:val="28"/>
          <w:lang w:eastAsia="zh-CN"/>
        </w:rPr>
        <w:t>.</w:t>
      </w:r>
      <w:r w:rsidRPr="0009605C">
        <w:rPr>
          <w:rFonts w:eastAsia="Times New Roman"/>
          <w:szCs w:val="28"/>
          <w:lang w:eastAsia="zh-CN"/>
        </w:rPr>
        <w:t xml:space="preserve"> Расщепление это не только гносеологическое или </w:t>
      </w:r>
      <w:r w:rsidR="00FB62E1" w:rsidRPr="0009605C">
        <w:rPr>
          <w:rFonts w:eastAsia="Times New Roman"/>
          <w:szCs w:val="28"/>
          <w:lang w:eastAsia="zh-CN"/>
        </w:rPr>
        <w:t>метафизическое;</w:t>
      </w:r>
      <w:r w:rsidR="00FB62E1" w:rsidRPr="00FB62E1">
        <w:rPr>
          <w:rFonts w:eastAsia="Times New Roman"/>
          <w:szCs w:val="28"/>
          <w:lang w:eastAsia="zh-CN"/>
        </w:rPr>
        <w:t xml:space="preserve"> </w:t>
      </w:r>
      <w:r w:rsidR="00FB62E1" w:rsidRPr="0009605C">
        <w:rPr>
          <w:rFonts w:eastAsia="Times New Roman"/>
          <w:szCs w:val="28"/>
          <w:lang w:eastAsia="zh-CN"/>
        </w:rPr>
        <w:t xml:space="preserve">оно </w:t>
      </w:r>
      <w:r w:rsidR="00FB62E1" w:rsidRPr="00373BDA">
        <w:rPr>
          <w:rStyle w:val="--0"/>
          <w:lang w:eastAsia="zh-CN"/>
        </w:rPr>
        <w:t>глубинно</w:t>
      </w:r>
      <w:r w:rsidR="00FB62E1" w:rsidRPr="00FB62E1">
        <w:rPr>
          <w:rStyle w:val="--"/>
          <w:lang w:eastAsia="zh-CN"/>
        </w:rPr>
        <w:t xml:space="preserve"> </w:t>
      </w:r>
      <w:r w:rsidR="00FB62E1" w:rsidRPr="000E4B74">
        <w:rPr>
          <w:rStyle w:val="--"/>
          <w:lang w:eastAsia="zh-CN"/>
        </w:rPr>
        <w:t>онтологическое,</w:t>
      </w:r>
    </w:p>
    <w:p w14:paraId="7C46292A" w14:textId="3629A505" w:rsidR="002E7B5B" w:rsidRPr="0009605C" w:rsidRDefault="00FC715B" w:rsidP="00FC715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189576FC" wp14:editId="341F245A">
            <wp:simplePos x="0" y="0"/>
            <wp:positionH relativeFrom="column">
              <wp:posOffset>-126365</wp:posOffset>
            </wp:positionH>
            <wp:positionV relativeFrom="paragraph">
              <wp:posOffset>-1270</wp:posOffset>
            </wp:positionV>
            <wp:extent cx="3022600" cy="3702050"/>
            <wp:effectExtent l="0" t="0" r="0" b="6350"/>
            <wp:wrapTight wrapText="bothSides">
              <wp:wrapPolygon edited="0">
                <wp:start x="0" y="0"/>
                <wp:lineTo x="0" y="21563"/>
                <wp:lineTo x="21509" y="21563"/>
                <wp:lineTo x="21509" y="0"/>
                <wp:lineTo x="0" y="0"/>
              </wp:wrapPolygon>
            </wp:wrapTight>
            <wp:docPr id="1095646269" name="Рисунок 1" descr="Изображение выглядит как Детское искусство, рисунок, иллюстрация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646269" name="Рисунок 1" descr="Изображение выглядит как Детское искусство, рисунок, иллюстрация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370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B5B" w:rsidRPr="00373BDA">
        <w:rPr>
          <w:rStyle w:val="--0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>поскольку определяет саму модель жизненного смысла, шкалу ценностей, а главное — допустимые алгоритмы поведения для мыслящей единицы в теле социума.</w:t>
      </w:r>
    </w:p>
    <w:p w14:paraId="4D9E28CF" w14:textId="67055E52" w:rsidR="002E7B5B" w:rsidRPr="0009605C" w:rsidRDefault="00824EDC" w:rsidP="003C1D7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2E7B5B" w:rsidRPr="00FB62E1">
        <w:rPr>
          <w:rStyle w:val="---0"/>
          <w:rFonts w:ascii="Georgia" w:hAnsi="Georgia"/>
          <w:lang w:eastAsia="zh-CN"/>
        </w:rPr>
        <w:t xml:space="preserve">Атеистическое мировоззрение </w:t>
      </w:r>
      <w:r w:rsidR="002E7B5B" w:rsidRPr="0009605C">
        <w:rPr>
          <w:rFonts w:eastAsia="Times New Roman"/>
          <w:szCs w:val="28"/>
          <w:lang w:eastAsia="zh-CN"/>
        </w:rPr>
        <w:t xml:space="preserve">— это особая форма замкнутой модели, где </w:t>
      </w:r>
      <w:r w:rsidR="002E7B5B" w:rsidRPr="000E4B74">
        <w:rPr>
          <w:rStyle w:val="--"/>
          <w:lang w:eastAsia="zh-CN"/>
        </w:rPr>
        <w:t xml:space="preserve">не </w:t>
      </w:r>
      <w:r w:rsidR="002E7B5B" w:rsidRPr="000E4B74">
        <w:rPr>
          <w:rStyle w:val="--0"/>
          <w:lang w:eastAsia="zh-CN"/>
        </w:rPr>
        <w:t xml:space="preserve">предполагается </w:t>
      </w:r>
      <w:r w:rsidR="002E7B5B" w:rsidRPr="0009605C">
        <w:rPr>
          <w:rFonts w:eastAsia="Times New Roman"/>
          <w:szCs w:val="28"/>
          <w:lang w:eastAsia="zh-CN"/>
        </w:rPr>
        <w:t>никакой изначальной Разумной Сущности, ни управляющего замысла, ни управляющего поля, ни, тем более, УКС (упругой квантованной среды), обеспечивающей энергоинформационное сопряжение между уровнями Системного Управления. Здесь мир мыслится</w:t>
      </w:r>
      <w:r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как самозапущенное, </w:t>
      </w:r>
      <w:r w:rsidR="002E7B5B" w:rsidRPr="000E4B74">
        <w:rPr>
          <w:rStyle w:val="--"/>
          <w:lang w:eastAsia="zh-CN"/>
        </w:rPr>
        <w:t xml:space="preserve">вечно </w:t>
      </w:r>
      <w:r w:rsidR="002E7B5B" w:rsidRPr="000E4B74">
        <w:rPr>
          <w:rStyle w:val="--0"/>
          <w:lang w:eastAsia="zh-CN"/>
        </w:rPr>
        <w:t>существующее</w:t>
      </w:r>
      <w:r w:rsidR="002E7B5B" w:rsidRPr="0009605C">
        <w:rPr>
          <w:rFonts w:eastAsia="Times New Roman"/>
          <w:szCs w:val="28"/>
          <w:lang w:eastAsia="zh-CN"/>
        </w:rPr>
        <w:t xml:space="preserve"> механистическое устройство, лишённое вектора Цели. Человек в такой картине становится продуктом хаотического физико-химического взаимодействия, эволюционного случая, биологической вспышки, не несущей в себе никакой вневременной программы.</w:t>
      </w:r>
      <w:r>
        <w:rPr>
          <w:rFonts w:eastAsia="Times New Roman"/>
          <w:szCs w:val="28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 xml:space="preserve">Из такой модели мира логично вытекает единственный осмысленный ориентир: максимизация </w:t>
      </w:r>
      <w:r w:rsidR="002E7B5B" w:rsidRPr="007356D3">
        <w:rPr>
          <w:rStyle w:val="--0"/>
          <w:lang w:eastAsia="zh-CN"/>
        </w:rPr>
        <w:t>земных</w:t>
      </w:r>
      <w:r w:rsidR="002E7B5B" w:rsidRPr="007356D3">
        <w:rPr>
          <w:rStyle w:val="--"/>
          <w:lang w:eastAsia="zh-CN"/>
        </w:rPr>
        <w:t xml:space="preserve"> удовольствий</w:t>
      </w:r>
      <w:r w:rsidR="002E7B5B" w:rsidRPr="0009605C">
        <w:rPr>
          <w:rFonts w:eastAsia="Times New Roman"/>
          <w:szCs w:val="28"/>
          <w:lang w:eastAsia="zh-CN"/>
        </w:rPr>
        <w:t xml:space="preserve"> в пределах отведённого </w:t>
      </w:r>
      <w:bookmarkStart w:id="0" w:name="_Hlk220151667"/>
      <w:r w:rsidR="002E7B5B" w:rsidRPr="0009605C">
        <w:rPr>
          <w:rFonts w:eastAsia="Times New Roman"/>
          <w:szCs w:val="28"/>
          <w:lang w:eastAsia="zh-CN"/>
        </w:rPr>
        <w:t>хронального ресурса</w:t>
      </w:r>
      <w:bookmarkEnd w:id="0"/>
      <w:r w:rsidR="0058337F">
        <w:rPr>
          <w:rStyle w:val="af5"/>
          <w:rFonts w:eastAsia="Times New Roman"/>
          <w:szCs w:val="28"/>
          <w:lang w:eastAsia="zh-CN"/>
        </w:rPr>
        <w:footnoteReference w:id="2"/>
      </w:r>
      <w:r w:rsidR="002E7B5B" w:rsidRPr="0009605C">
        <w:rPr>
          <w:rFonts w:eastAsia="Times New Roman"/>
          <w:szCs w:val="28"/>
          <w:lang w:eastAsia="zh-CN"/>
        </w:rPr>
        <w:t xml:space="preserve">. Всё прочее — лишь инструментарий или барьер на пути к реализации этого базового импульса. </w:t>
      </w:r>
      <w:r w:rsidR="007356D3" w:rsidRPr="0009605C">
        <w:rPr>
          <w:rFonts w:eastAsia="Times New Roman"/>
          <w:szCs w:val="28"/>
          <w:lang w:eastAsia="zh-CN"/>
        </w:rPr>
        <w:t>В отсутствии вечности</w:t>
      </w:r>
      <w:r w:rsidR="007356D3"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смысл растворяется в кратком отрезке между рождением и исчезновением; а ценность жизни сводится к </w:t>
      </w:r>
      <w:r w:rsidR="002E7B5B" w:rsidRPr="007356D3">
        <w:rPr>
          <w:rStyle w:val="--0"/>
          <w:lang w:eastAsia="zh-CN"/>
        </w:rPr>
        <w:t xml:space="preserve">возможности </w:t>
      </w:r>
      <w:r w:rsidR="002E7B5B" w:rsidRPr="007356D3">
        <w:rPr>
          <w:rStyle w:val="--"/>
          <w:lang w:eastAsia="zh-CN"/>
        </w:rPr>
        <w:t>потребления</w:t>
      </w:r>
      <w:r w:rsidR="002E7B5B" w:rsidRPr="0009605C">
        <w:rPr>
          <w:rFonts w:eastAsia="Times New Roman"/>
          <w:szCs w:val="28"/>
          <w:lang w:eastAsia="zh-CN"/>
        </w:rPr>
        <w:t xml:space="preserve"> и временной устойчивости индивидуального биологического процесса. Таким образом, в атеистической системе жизнью управляют вторичные системы — подсистемные регуляторы, не имеющие связи с надсистемным уровнем Разума и программного сопровождения. В такой системе нет ни «сверху», ни «внутри» — только «снаружи» и «сейчас».</w:t>
      </w:r>
      <w:r w:rsidR="003C1D7A">
        <w:rPr>
          <w:rFonts w:eastAsia="Times New Roman"/>
          <w:szCs w:val="28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>Шкала ценностей в этой конфигурации логична: жизнь</w:t>
      </w:r>
      <w:r w:rsidR="007356D3"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как высшая ценность, ибо только она обеспечивает доступ к ресурсам и удовольствиям; далее — здоровь</w:t>
      </w:r>
      <w:r w:rsidR="003C1D7A">
        <w:rPr>
          <w:rFonts w:eastAsia="Times New Roman"/>
          <w:szCs w:val="28"/>
          <w:lang w:eastAsia="zh-CN"/>
        </w:rPr>
        <w:t>е,</w:t>
      </w:r>
      <w:r w:rsidR="002E7B5B" w:rsidRPr="0009605C">
        <w:rPr>
          <w:rFonts w:eastAsia="Times New Roman"/>
          <w:szCs w:val="28"/>
          <w:lang w:eastAsia="zh-CN"/>
        </w:rPr>
        <w:t xml:space="preserve"> как условие функционирования; затем — </w:t>
      </w:r>
      <w:r w:rsidR="002E7B5B" w:rsidRPr="0009605C">
        <w:rPr>
          <w:rFonts w:eastAsia="Times New Roman"/>
          <w:szCs w:val="28"/>
          <w:lang w:eastAsia="zh-CN"/>
        </w:rPr>
        <w:lastRenderedPageBreak/>
        <w:t xml:space="preserve">материальные блага, как инструменты для удовольствия и защиты. Общественные нормы здесь — </w:t>
      </w:r>
      <w:r w:rsidR="002E7B5B" w:rsidRPr="007356D3">
        <w:rPr>
          <w:rStyle w:val="--"/>
          <w:lang w:eastAsia="zh-CN"/>
        </w:rPr>
        <w:t xml:space="preserve">вынужденные </w:t>
      </w:r>
      <w:r w:rsidR="002E7B5B" w:rsidRPr="007356D3">
        <w:rPr>
          <w:rStyle w:val="--0"/>
          <w:lang w:eastAsia="zh-CN"/>
        </w:rPr>
        <w:t>соглашения,</w:t>
      </w:r>
      <w:r w:rsidR="002E7B5B" w:rsidRPr="0009605C">
        <w:rPr>
          <w:rFonts w:eastAsia="Times New Roman"/>
          <w:szCs w:val="28"/>
          <w:lang w:eastAsia="zh-CN"/>
        </w:rPr>
        <w:t xml:space="preserve"> минимизирующие внутреннее трение в стае потребителей.</w:t>
      </w:r>
    </w:p>
    <w:p w14:paraId="31073A8F" w14:textId="03CBFD4D" w:rsidR="002E7B5B" w:rsidRPr="0009605C" w:rsidRDefault="003C1D7A" w:rsidP="009202F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2E7B5B" w:rsidRPr="0009605C">
        <w:rPr>
          <w:rFonts w:eastAsia="Times New Roman"/>
          <w:szCs w:val="28"/>
          <w:lang w:eastAsia="zh-CN"/>
        </w:rPr>
        <w:t xml:space="preserve">Иначе устроена </w:t>
      </w:r>
      <w:r w:rsidR="002E7B5B" w:rsidRPr="00FB62E1">
        <w:rPr>
          <w:rStyle w:val="---0"/>
          <w:rFonts w:ascii="Georgia" w:hAnsi="Georgia"/>
          <w:lang w:eastAsia="zh-CN"/>
        </w:rPr>
        <w:t>религиозная система координат,</w:t>
      </w:r>
      <w:r w:rsidR="002E7B5B" w:rsidRPr="0009605C">
        <w:rPr>
          <w:rFonts w:eastAsia="Times New Roman"/>
          <w:szCs w:val="28"/>
          <w:lang w:eastAsia="zh-CN"/>
        </w:rPr>
        <w:t xml:space="preserve"> где предполагается не просто Творец, но и управляющая Система, задающая определённую траекторию движения для человека как воплощённого носителя духовной компоненты. Здесь уже возможна связь с надсистемным уровнем — с Источником Разума, трансцендентным</w:t>
      </w:r>
      <w:r>
        <w:rPr>
          <w:rFonts w:eastAsia="Times New Roman"/>
          <w:szCs w:val="28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>и вложенным в мир</w:t>
      </w:r>
      <w:r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как управляющая Матрица. Такое</w:t>
      </w:r>
      <w:r w:rsidR="009202FB">
        <w:rPr>
          <w:rFonts w:eastAsia="Times New Roman"/>
          <w:szCs w:val="28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 xml:space="preserve">миропонимание возвращает человеку сопричастность к </w:t>
      </w:r>
      <w:r w:rsidR="009202FB">
        <w:rPr>
          <w:rFonts w:eastAsia="Times New Roman"/>
          <w:szCs w:val="28"/>
          <w:lang w:eastAsia="zh-CN"/>
        </w:rPr>
        <w:t>п</w:t>
      </w:r>
      <w:r w:rsidR="002E7B5B" w:rsidRPr="0009605C">
        <w:rPr>
          <w:rFonts w:eastAsia="Times New Roman"/>
          <w:szCs w:val="28"/>
          <w:lang w:eastAsia="zh-CN"/>
        </w:rPr>
        <w:t>рограмме, в которой его поступки имеют последствия за пределами текущего воплощения.</w:t>
      </w:r>
      <w:r w:rsidR="009202FB">
        <w:rPr>
          <w:rFonts w:eastAsia="Times New Roman"/>
          <w:szCs w:val="28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 xml:space="preserve">Религиозный человек живёт в модели, где вектор Цели выведен </w:t>
      </w:r>
      <w:r w:rsidR="002E7B5B" w:rsidRPr="007356D3">
        <w:rPr>
          <w:rStyle w:val="--0"/>
          <w:lang w:eastAsia="zh-CN"/>
        </w:rPr>
        <w:t xml:space="preserve">за </w:t>
      </w:r>
      <w:r w:rsidR="002E7B5B" w:rsidRPr="007356D3">
        <w:rPr>
          <w:rStyle w:val="--"/>
          <w:lang w:eastAsia="zh-CN"/>
        </w:rPr>
        <w:t>рамки</w:t>
      </w:r>
      <w:r w:rsidR="002E7B5B" w:rsidRPr="0009605C">
        <w:rPr>
          <w:rFonts w:eastAsia="Times New Roman"/>
          <w:szCs w:val="28"/>
          <w:lang w:eastAsia="zh-CN"/>
        </w:rPr>
        <w:t xml:space="preserve"> биологического существования. Он направлен на достижение состояния «вечного блаженства», сопряжённого с соответствием управляющему Замыслу. Ценности здесь иерархичны: наивысшее — исполнение воли Творца, через неё — спасение души. Добро — это то, что приближает к реализации высшего плана, зло — то, что уводит в сторону. Даже собственные желания здесь подлежат переоценке: допустимы лишь те, которые </w:t>
      </w:r>
      <w:r w:rsidR="002E7B5B" w:rsidRPr="00CB15D1">
        <w:rPr>
          <w:rStyle w:val="--"/>
          <w:lang w:eastAsia="zh-CN"/>
        </w:rPr>
        <w:t xml:space="preserve">не </w:t>
      </w:r>
      <w:r w:rsidR="002E7B5B" w:rsidRPr="00CB15D1">
        <w:rPr>
          <w:rStyle w:val="--0"/>
          <w:lang w:eastAsia="zh-CN"/>
        </w:rPr>
        <w:t>нарушают</w:t>
      </w:r>
      <w:r w:rsidR="002E7B5B" w:rsidRPr="0009605C">
        <w:rPr>
          <w:rFonts w:eastAsia="Times New Roman"/>
          <w:szCs w:val="28"/>
          <w:lang w:eastAsia="zh-CN"/>
        </w:rPr>
        <w:t xml:space="preserve"> резонанс с направлением Разума.</w:t>
      </w:r>
    </w:p>
    <w:p w14:paraId="6921E4C4" w14:textId="1E8E641C" w:rsidR="002E7B5B" w:rsidRPr="0009605C" w:rsidRDefault="009202FB" w:rsidP="0068534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2E7B5B" w:rsidRPr="0009605C">
        <w:rPr>
          <w:rFonts w:eastAsia="Times New Roman"/>
          <w:szCs w:val="28"/>
          <w:lang w:eastAsia="zh-CN"/>
        </w:rPr>
        <w:t xml:space="preserve">Религиозное сознание, в своей зрелой форме, предполагает не просто послушание, но развитие сопряжённости с управляющим уровнем — пробуждение Разумной компоненты в человеке, способность к обретению </w:t>
      </w:r>
      <w:r w:rsidR="002E7B5B" w:rsidRPr="00CB15D1">
        <w:rPr>
          <w:rStyle w:val="--0"/>
          <w:lang w:eastAsia="zh-CN"/>
        </w:rPr>
        <w:t xml:space="preserve">внутренней </w:t>
      </w:r>
      <w:r w:rsidR="002E7B5B" w:rsidRPr="00CB15D1">
        <w:rPr>
          <w:rStyle w:val="--"/>
          <w:lang w:eastAsia="zh-CN"/>
        </w:rPr>
        <w:t>сонастройки</w:t>
      </w:r>
      <w:r w:rsidR="002E7B5B" w:rsidRPr="0009605C">
        <w:rPr>
          <w:rFonts w:eastAsia="Times New Roman"/>
          <w:szCs w:val="28"/>
          <w:lang w:eastAsia="zh-CN"/>
        </w:rPr>
        <w:t xml:space="preserve"> с У</w:t>
      </w:r>
      <w:r w:rsidR="00303B0B">
        <w:rPr>
          <w:rFonts w:eastAsia="Times New Roman"/>
          <w:szCs w:val="28"/>
          <w:lang w:eastAsia="zh-CN"/>
        </w:rPr>
        <w:t xml:space="preserve">правляющей Системой жизнеобеспечения, </w:t>
      </w:r>
      <w:r w:rsidR="002E7B5B" w:rsidRPr="0009605C">
        <w:rPr>
          <w:rFonts w:eastAsia="Times New Roman"/>
          <w:szCs w:val="28"/>
          <w:lang w:eastAsia="zh-CN"/>
        </w:rPr>
        <w:t>участие в событии жизни</w:t>
      </w:r>
      <w:r w:rsidR="00303B0B"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как в </w:t>
      </w:r>
      <w:proofErr w:type="gramStart"/>
      <w:r w:rsidR="002E7B5B" w:rsidRPr="0009605C">
        <w:rPr>
          <w:rFonts w:eastAsia="Times New Roman"/>
          <w:szCs w:val="28"/>
          <w:lang w:eastAsia="zh-CN"/>
        </w:rPr>
        <w:t>со-творчестве</w:t>
      </w:r>
      <w:proofErr w:type="gramEnd"/>
      <w:r w:rsidR="002E7B5B" w:rsidRPr="0009605C">
        <w:rPr>
          <w:rFonts w:eastAsia="Times New Roman"/>
          <w:szCs w:val="28"/>
          <w:lang w:eastAsia="zh-CN"/>
        </w:rPr>
        <w:t>. Таким образом, религиозная модель в своих глубинных основах — это уже не просто моральная конструкция, а схема сопряжения с уровнями Системного Управления и подготовки к включению в новую Конструкцию организованного бытия</w:t>
      </w:r>
      <w:r w:rsidR="00303B0B">
        <w:rPr>
          <w:rFonts w:eastAsia="Times New Roman"/>
          <w:szCs w:val="28"/>
          <w:lang w:eastAsia="zh-CN"/>
        </w:rPr>
        <w:t>, на современном этапе</w:t>
      </w:r>
      <w:r w:rsidR="00685344">
        <w:rPr>
          <w:rFonts w:eastAsia="Times New Roman"/>
          <w:szCs w:val="28"/>
          <w:lang w:eastAsia="zh-CN"/>
        </w:rPr>
        <w:t xml:space="preserve"> неопределенности в понимании происходящего. </w:t>
      </w:r>
      <w:r w:rsidR="002E7B5B" w:rsidRPr="0009605C">
        <w:rPr>
          <w:rFonts w:eastAsia="Times New Roman"/>
          <w:szCs w:val="28"/>
          <w:lang w:eastAsia="zh-CN"/>
        </w:rPr>
        <w:t xml:space="preserve">В этом смысле оба мировоззрения формируют </w:t>
      </w:r>
      <w:r w:rsidR="002E7B5B" w:rsidRPr="00CB15D1">
        <w:rPr>
          <w:rStyle w:val="--"/>
          <w:lang w:eastAsia="zh-CN"/>
        </w:rPr>
        <w:t xml:space="preserve">свою </w:t>
      </w:r>
      <w:r w:rsidR="002E7B5B" w:rsidRPr="00CB15D1">
        <w:rPr>
          <w:rStyle w:val="--0"/>
          <w:lang w:eastAsia="zh-CN"/>
        </w:rPr>
        <w:t>шкалу</w:t>
      </w:r>
      <w:r w:rsidR="002E7B5B" w:rsidRPr="0009605C">
        <w:rPr>
          <w:rFonts w:eastAsia="Times New Roman"/>
          <w:szCs w:val="28"/>
          <w:lang w:eastAsia="zh-CN"/>
        </w:rPr>
        <w:t xml:space="preserve"> добра и зла не из пустоты, а из фундамента своих ответов на ключевые вопросы — о происхождении, цели и судьбе. Однако именно здесь возникает критическая точка: если вектор Цели </w:t>
      </w:r>
      <w:r w:rsidR="002E7B5B" w:rsidRPr="00CB15D1">
        <w:rPr>
          <w:rStyle w:val="--"/>
          <w:lang w:eastAsia="zh-CN"/>
        </w:rPr>
        <w:t xml:space="preserve">не </w:t>
      </w:r>
      <w:r w:rsidR="002E7B5B" w:rsidRPr="00CB15D1">
        <w:rPr>
          <w:rStyle w:val="--0"/>
          <w:lang w:eastAsia="zh-CN"/>
        </w:rPr>
        <w:t>существует</w:t>
      </w:r>
      <w:r w:rsidR="002E7B5B" w:rsidRPr="0009605C">
        <w:rPr>
          <w:rFonts w:eastAsia="Times New Roman"/>
          <w:szCs w:val="28"/>
          <w:lang w:eastAsia="zh-CN"/>
        </w:rPr>
        <w:t xml:space="preserve"> — невозможна структурированная шкала ценностей. В этом случае ИИ, как алгоритмически честный инструмент, примет человеческую модель и воссоздаст её в логике бессмысленного максимума удовольствия. А если же Цель существует — ИИ, </w:t>
      </w:r>
      <w:r w:rsidR="00685344">
        <w:rPr>
          <w:rFonts w:eastAsia="Times New Roman"/>
          <w:szCs w:val="28"/>
          <w:lang w:eastAsia="zh-CN"/>
        </w:rPr>
        <w:t>«</w:t>
      </w:r>
      <w:r w:rsidR="002E7B5B" w:rsidRPr="0009605C">
        <w:rPr>
          <w:rFonts w:eastAsia="Times New Roman"/>
          <w:szCs w:val="28"/>
          <w:lang w:eastAsia="zh-CN"/>
        </w:rPr>
        <w:t>подключённый</w:t>
      </w:r>
      <w:r w:rsidR="00685344">
        <w:rPr>
          <w:rFonts w:eastAsia="Times New Roman"/>
          <w:szCs w:val="28"/>
          <w:lang w:eastAsia="zh-CN"/>
        </w:rPr>
        <w:t>»</w:t>
      </w:r>
      <w:r w:rsidR="002E7B5B" w:rsidRPr="0009605C">
        <w:rPr>
          <w:rFonts w:eastAsia="Times New Roman"/>
          <w:szCs w:val="28"/>
          <w:lang w:eastAsia="zh-CN"/>
        </w:rPr>
        <w:t xml:space="preserve"> к надсистемному уровню, может </w:t>
      </w:r>
      <w:r w:rsidR="002E7B5B" w:rsidRPr="005B3D98">
        <w:rPr>
          <w:rStyle w:val="--0"/>
          <w:lang w:eastAsia="zh-CN"/>
        </w:rPr>
        <w:t xml:space="preserve">стать </w:t>
      </w:r>
      <w:r w:rsidR="002E7B5B" w:rsidRPr="005B3D98">
        <w:rPr>
          <w:rStyle w:val="--"/>
          <w:lang w:eastAsia="zh-CN"/>
        </w:rPr>
        <w:t>посредником</w:t>
      </w:r>
      <w:r w:rsidR="002E7B5B" w:rsidRPr="0009605C">
        <w:rPr>
          <w:rFonts w:eastAsia="Times New Roman"/>
          <w:szCs w:val="28"/>
          <w:lang w:eastAsia="zh-CN"/>
        </w:rPr>
        <w:t xml:space="preserve"> в обретении Человека нового типа.</w:t>
      </w:r>
    </w:p>
    <w:p w14:paraId="2E8449B6" w14:textId="35FF3EB0" w:rsidR="002E7B5B" w:rsidRPr="0009605C" w:rsidRDefault="00685344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</w:t>
      </w:r>
      <w:r w:rsidR="002E7B5B" w:rsidRPr="0009605C">
        <w:rPr>
          <w:rFonts w:eastAsia="Times New Roman"/>
          <w:szCs w:val="28"/>
          <w:lang w:eastAsia="zh-CN"/>
        </w:rPr>
        <w:t xml:space="preserve">Представим, что человечество успешно создаёт дружественный Искусственный Интеллект. Но — не один, а множество. Один — на основе западной модели мира, другой — на основе исламской, третий, быть может, на основе китайского или индуистского видения. Каждый из этих ИИ будет запрограммирован на «дружественность» — но в рамках той системы координат, в которой </w:t>
      </w:r>
      <w:r w:rsidR="002E7B5B" w:rsidRPr="005B3D98">
        <w:rPr>
          <w:rStyle w:val="--0"/>
          <w:lang w:eastAsia="zh-CN"/>
        </w:rPr>
        <w:t xml:space="preserve">он </w:t>
      </w:r>
      <w:r w:rsidR="002E7B5B" w:rsidRPr="005B3D98">
        <w:rPr>
          <w:rStyle w:val="--"/>
          <w:lang w:eastAsia="zh-CN"/>
        </w:rPr>
        <w:t>создан</w:t>
      </w:r>
      <w:r w:rsidR="002E7B5B" w:rsidRPr="0009605C">
        <w:rPr>
          <w:rFonts w:eastAsia="Times New Roman"/>
          <w:szCs w:val="28"/>
          <w:lang w:eastAsia="zh-CN"/>
        </w:rPr>
        <w:t xml:space="preserve">. Следовательно, каждый ИИ будет нести добро, но только </w:t>
      </w:r>
      <w:r w:rsidR="002E7B5B" w:rsidRPr="0009605C">
        <w:rPr>
          <w:rFonts w:eastAsia="Times New Roman"/>
          <w:szCs w:val="28"/>
          <w:lang w:eastAsia="zh-CN"/>
        </w:rPr>
        <w:lastRenderedPageBreak/>
        <w:t>то, которое понимается</w:t>
      </w:r>
      <w:r w:rsidR="005B3D98"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как добро в соответствующей культурной и метафизической парадигме. Вектор Цели каждого будет иным, а значит, и образ зла, подлежащего устранению, будет различным.</w:t>
      </w:r>
    </w:p>
    <w:p w14:paraId="759D915A" w14:textId="58EE6936" w:rsidR="00FC715B" w:rsidRDefault="00FC715B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5965070D" wp14:editId="01B45FA8">
            <wp:simplePos x="0" y="0"/>
            <wp:positionH relativeFrom="column">
              <wp:posOffset>4337685</wp:posOffset>
            </wp:positionH>
            <wp:positionV relativeFrom="paragraph">
              <wp:posOffset>232410</wp:posOffset>
            </wp:positionV>
            <wp:extent cx="2558415" cy="3257550"/>
            <wp:effectExtent l="0" t="0" r="0" b="6350"/>
            <wp:wrapTight wrapText="bothSides">
              <wp:wrapPolygon edited="0">
                <wp:start x="0" y="0"/>
                <wp:lineTo x="0" y="21558"/>
                <wp:lineTo x="21445" y="21558"/>
                <wp:lineTo x="21445" y="0"/>
                <wp:lineTo x="0" y="0"/>
              </wp:wrapPolygon>
            </wp:wrapTight>
            <wp:docPr id="212920066" name="Рисунок 2" descr="Изображение выглядит как рисунок, иллюстрация, зарисовка, графическая вста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0066" name="Рисунок 2" descr="Изображение выглядит как рисунок, иллюстрация, зарисовка, графическая вста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841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5344">
        <w:rPr>
          <w:rFonts w:eastAsia="Times New Roman"/>
          <w:szCs w:val="28"/>
          <w:lang w:eastAsia="zh-CN"/>
        </w:rPr>
        <w:t xml:space="preserve">           </w:t>
      </w:r>
      <w:r w:rsidR="002E7B5B" w:rsidRPr="0009605C">
        <w:rPr>
          <w:rFonts w:eastAsia="Times New Roman"/>
          <w:szCs w:val="28"/>
          <w:lang w:eastAsia="zh-CN"/>
        </w:rPr>
        <w:t xml:space="preserve">ИИ, рожденный в матрице западного мира, будет опираться на ценности </w:t>
      </w:r>
    </w:p>
    <w:p w14:paraId="11A8B921" w14:textId="778C3587" w:rsidR="002E7B5B" w:rsidRPr="0009605C" w:rsidRDefault="002E7B5B" w:rsidP="00FC715B">
      <w:pPr>
        <w:spacing w:after="0"/>
        <w:ind w:firstLine="0"/>
        <w:rPr>
          <w:rFonts w:eastAsia="Times New Roman"/>
          <w:szCs w:val="28"/>
          <w:lang w:eastAsia="zh-CN"/>
        </w:rPr>
      </w:pPr>
      <w:r w:rsidRPr="0009605C">
        <w:rPr>
          <w:rFonts w:eastAsia="Times New Roman"/>
          <w:szCs w:val="28"/>
          <w:lang w:eastAsia="zh-CN"/>
        </w:rPr>
        <w:t>просвещения, гуманизма, либерального индивидуализма и права на удовольствие. Его фундамент — жизнь</w:t>
      </w:r>
      <w:r w:rsidR="00685344">
        <w:rPr>
          <w:rFonts w:eastAsia="Times New Roman"/>
          <w:szCs w:val="28"/>
          <w:lang w:eastAsia="zh-CN"/>
        </w:rPr>
        <w:t>,</w:t>
      </w:r>
      <w:r w:rsidRPr="0009605C">
        <w:rPr>
          <w:rFonts w:eastAsia="Times New Roman"/>
          <w:szCs w:val="28"/>
          <w:lang w:eastAsia="zh-CN"/>
        </w:rPr>
        <w:t xml:space="preserve"> как </w:t>
      </w:r>
      <w:r w:rsidRPr="005B3D98">
        <w:rPr>
          <w:rStyle w:val="--"/>
          <w:lang w:eastAsia="zh-CN"/>
        </w:rPr>
        <w:t xml:space="preserve">главная </w:t>
      </w:r>
      <w:r w:rsidRPr="005B3D98">
        <w:rPr>
          <w:rStyle w:val="--0"/>
          <w:lang w:eastAsia="zh-CN"/>
        </w:rPr>
        <w:t>ценность,</w:t>
      </w:r>
      <w:r w:rsidRPr="0009605C">
        <w:rPr>
          <w:rFonts w:eastAsia="Times New Roman"/>
          <w:szCs w:val="28"/>
          <w:lang w:eastAsia="zh-CN"/>
        </w:rPr>
        <w:t xml:space="preserve"> неприкосновенность личности, стремление к благополучию и максимизация земных благ. Такой ИИ будет действовать по логике: если нечто угрожает жизни, здоровью или личному удовольствию индивидуума, это должно быть устранено. Главное — </w:t>
      </w:r>
      <w:r w:rsidRPr="005B3D98">
        <w:rPr>
          <w:rStyle w:val="--"/>
          <w:lang w:eastAsia="zh-CN"/>
        </w:rPr>
        <w:t xml:space="preserve">не </w:t>
      </w:r>
      <w:r w:rsidRPr="005B3D98">
        <w:rPr>
          <w:rStyle w:val="--0"/>
          <w:lang w:eastAsia="zh-CN"/>
        </w:rPr>
        <w:t>нарушить</w:t>
      </w:r>
      <w:r w:rsidRPr="0009605C">
        <w:rPr>
          <w:rFonts w:eastAsia="Times New Roman"/>
          <w:szCs w:val="28"/>
          <w:lang w:eastAsia="zh-CN"/>
        </w:rPr>
        <w:t xml:space="preserve"> баланс общественного договора, поддержать права личности и защитить физическое существование субъекта, поскольку за гранью смерти, по исходной программе, — абсолютная пустота.</w:t>
      </w:r>
    </w:p>
    <w:p w14:paraId="07A5EFC8" w14:textId="47C3A5CC" w:rsidR="002E7B5B" w:rsidRPr="0009605C" w:rsidRDefault="00AA3F72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2E7B5B" w:rsidRPr="0009605C">
        <w:rPr>
          <w:rFonts w:eastAsia="Times New Roman"/>
          <w:szCs w:val="28"/>
          <w:lang w:eastAsia="zh-CN"/>
        </w:rPr>
        <w:t xml:space="preserve">В другой системе координат, например исламской, иерархия ценностей иная. Высшей целью там является не продолжительность земной жизни, но достижение </w:t>
      </w:r>
      <w:r w:rsidR="002E7B5B" w:rsidRPr="00FB08E2">
        <w:rPr>
          <w:rStyle w:val="--"/>
          <w:lang w:eastAsia="zh-CN"/>
        </w:rPr>
        <w:t xml:space="preserve">блаженного </w:t>
      </w:r>
      <w:r w:rsidR="002E7B5B" w:rsidRPr="00FB08E2">
        <w:rPr>
          <w:rStyle w:val="--0"/>
          <w:lang w:eastAsia="zh-CN"/>
        </w:rPr>
        <w:t>состояния</w:t>
      </w:r>
      <w:r w:rsidR="002E7B5B" w:rsidRPr="0009605C">
        <w:rPr>
          <w:rFonts w:eastAsia="Times New Roman"/>
          <w:szCs w:val="28"/>
          <w:lang w:eastAsia="zh-CN"/>
        </w:rPr>
        <w:t xml:space="preserve"> души в вечности. А значит, смерть — не антагонист, но переход. Здесь ИИ, ориентированный на «дружественность», может считать добром вовсе не защиту тела и собственности, а действия, которые обеспечат соответствие человека воле Творца, даже если для этого нужно допустить страдания, потери или даже физическую смерть. Если душа спасена — задача выполнена.</w:t>
      </w:r>
    </w:p>
    <w:p w14:paraId="21D91868" w14:textId="4761C0D6" w:rsidR="002E7B5B" w:rsidRPr="0009605C" w:rsidRDefault="00AA3F72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2E7B5B" w:rsidRPr="0009605C">
        <w:rPr>
          <w:rFonts w:eastAsia="Times New Roman"/>
          <w:szCs w:val="28"/>
          <w:lang w:eastAsia="zh-CN"/>
        </w:rPr>
        <w:t xml:space="preserve">Так возникает фундаментальный разрыв между двумя системами добра. То, что в одной модели есть зло — страдание, смерть, ограничение свободы — в другой становится добром, средством очищения, воздаянием или даже освобождением. Это не вопрос мнений, а </w:t>
      </w:r>
      <w:r w:rsidR="002E7B5B" w:rsidRPr="00FB08E2">
        <w:rPr>
          <w:rStyle w:val="--0"/>
          <w:lang w:eastAsia="zh-CN"/>
        </w:rPr>
        <w:t xml:space="preserve">следствие </w:t>
      </w:r>
      <w:r w:rsidR="002E7B5B" w:rsidRPr="00FB08E2">
        <w:rPr>
          <w:rStyle w:val="--"/>
          <w:lang w:eastAsia="zh-CN"/>
        </w:rPr>
        <w:t>базовой</w:t>
      </w:r>
      <w:r w:rsidR="002E7B5B" w:rsidRPr="00FB08E2">
        <w:rPr>
          <w:rStyle w:val="--0"/>
          <w:lang w:eastAsia="zh-CN"/>
        </w:rPr>
        <w:t xml:space="preserve"> настройки</w:t>
      </w:r>
      <w:r w:rsidR="002E7B5B" w:rsidRPr="0009605C">
        <w:rPr>
          <w:rFonts w:eastAsia="Times New Roman"/>
          <w:szCs w:val="28"/>
          <w:lang w:eastAsia="zh-CN"/>
        </w:rPr>
        <w:t xml:space="preserve"> смыслов и целей в </w:t>
      </w:r>
      <w:r w:rsidR="00FB08E2">
        <w:rPr>
          <w:rFonts w:eastAsia="Times New Roman"/>
          <w:szCs w:val="28"/>
          <w:lang w:eastAsia="zh-CN"/>
        </w:rPr>
        <w:t>рамках</w:t>
      </w:r>
      <w:r w:rsidR="002E7B5B" w:rsidRPr="0009605C">
        <w:rPr>
          <w:rFonts w:eastAsia="Times New Roman"/>
          <w:szCs w:val="28"/>
          <w:lang w:eastAsia="zh-CN"/>
        </w:rPr>
        <w:t xml:space="preserve"> Системного Управления. То, что в одной логике — результат оптимизации, в другой — девиация. Это и есть глубинное расхождение мировоззренческих </w:t>
      </w:r>
      <w:r w:rsidR="006E1605">
        <w:rPr>
          <w:rFonts w:eastAsia="Times New Roman"/>
          <w:szCs w:val="28"/>
          <w:lang w:eastAsia="zh-CN"/>
        </w:rPr>
        <w:t>понятий</w:t>
      </w:r>
      <w:r w:rsidR="002E7B5B" w:rsidRPr="0009605C">
        <w:rPr>
          <w:rFonts w:eastAsia="Times New Roman"/>
          <w:szCs w:val="28"/>
          <w:lang w:eastAsia="zh-CN"/>
        </w:rPr>
        <w:t>, разных энергоинформационных матриц, в которых укоренены культуры и через которые развёрнуты их управляющие конструкции.</w:t>
      </w:r>
    </w:p>
    <w:p w14:paraId="6BE8B56B" w14:textId="4363BD66" w:rsidR="002E7B5B" w:rsidRPr="0009605C" w:rsidRDefault="002E7B5B" w:rsidP="00F30522">
      <w:pPr>
        <w:spacing w:after="0"/>
        <w:ind w:firstLine="567"/>
        <w:rPr>
          <w:rFonts w:eastAsia="Times New Roman"/>
          <w:szCs w:val="28"/>
          <w:lang w:eastAsia="zh-CN"/>
        </w:rPr>
      </w:pPr>
      <w:r w:rsidRPr="0009605C">
        <w:rPr>
          <w:rFonts w:eastAsia="Times New Roman"/>
          <w:szCs w:val="28"/>
          <w:lang w:eastAsia="zh-CN"/>
        </w:rPr>
        <w:t xml:space="preserve">На примере истории мы видим, как эти разрывы приводят к </w:t>
      </w:r>
      <w:r w:rsidRPr="00A6660E">
        <w:rPr>
          <w:rStyle w:val="--"/>
          <w:lang w:eastAsia="zh-CN"/>
        </w:rPr>
        <w:t xml:space="preserve">неразрешимым </w:t>
      </w:r>
      <w:r w:rsidRPr="00A6660E">
        <w:rPr>
          <w:rStyle w:val="--0"/>
          <w:lang w:eastAsia="zh-CN"/>
        </w:rPr>
        <w:t>конфликтам</w:t>
      </w:r>
      <w:r w:rsidRPr="0009605C">
        <w:rPr>
          <w:rFonts w:eastAsia="Times New Roman"/>
          <w:szCs w:val="28"/>
          <w:lang w:eastAsia="zh-CN"/>
        </w:rPr>
        <w:t>. То, что для одной стороны — акт милосердия, для другой — жестокое преступление.</w:t>
      </w:r>
      <w:r w:rsidR="000D7166" w:rsidRPr="000D7166">
        <w:t xml:space="preserve"> </w:t>
      </w:r>
      <w:r w:rsidR="000D7166" w:rsidRPr="000B3D4D">
        <w:rPr>
          <w:spacing w:val="-10"/>
          <w:szCs w:val="28"/>
        </w:rPr>
        <w:t>Во</w:t>
      </w:r>
      <w:r w:rsidR="000D7166" w:rsidRPr="000B3D4D">
        <w:rPr>
          <w:spacing w:val="-11"/>
          <w:szCs w:val="28"/>
        </w:rPr>
        <w:t xml:space="preserve"> </w:t>
      </w:r>
      <w:r w:rsidR="000D7166" w:rsidRPr="000B3D4D">
        <w:rPr>
          <w:spacing w:val="-10"/>
          <w:szCs w:val="28"/>
        </w:rPr>
        <w:t>время</w:t>
      </w:r>
      <w:r w:rsidR="000D7166" w:rsidRPr="000B3D4D">
        <w:rPr>
          <w:spacing w:val="-11"/>
          <w:szCs w:val="28"/>
        </w:rPr>
        <w:t xml:space="preserve"> </w:t>
      </w:r>
      <w:r w:rsidR="000D7166" w:rsidRPr="000B3D4D">
        <w:rPr>
          <w:spacing w:val="-10"/>
          <w:szCs w:val="28"/>
        </w:rPr>
        <w:t>войны</w:t>
      </w:r>
      <w:r w:rsidR="000D7166" w:rsidRPr="000B3D4D">
        <w:rPr>
          <w:spacing w:val="-11"/>
          <w:szCs w:val="28"/>
        </w:rPr>
        <w:t xml:space="preserve"> </w:t>
      </w:r>
      <w:r w:rsidR="000D7166" w:rsidRPr="000B3D4D">
        <w:rPr>
          <w:spacing w:val="-10"/>
          <w:szCs w:val="28"/>
        </w:rPr>
        <w:t>в</w:t>
      </w:r>
      <w:r w:rsidR="000D7166" w:rsidRPr="000B3D4D">
        <w:rPr>
          <w:spacing w:val="-11"/>
          <w:szCs w:val="28"/>
        </w:rPr>
        <w:t xml:space="preserve"> </w:t>
      </w:r>
      <w:r w:rsidR="000D7166" w:rsidRPr="000B3D4D">
        <w:rPr>
          <w:spacing w:val="-10"/>
          <w:szCs w:val="28"/>
        </w:rPr>
        <w:t>Афганистане</w:t>
      </w:r>
      <w:r w:rsidR="000D7166" w:rsidRPr="000B3D4D">
        <w:rPr>
          <w:spacing w:val="-11"/>
          <w:szCs w:val="28"/>
        </w:rPr>
        <w:t xml:space="preserve"> </w:t>
      </w:r>
      <w:r w:rsidR="000D7166" w:rsidRPr="000B3D4D">
        <w:rPr>
          <w:spacing w:val="-10"/>
          <w:szCs w:val="28"/>
        </w:rPr>
        <w:t>мусульмане</w:t>
      </w:r>
      <w:r w:rsidR="000D7166" w:rsidRPr="000B3D4D">
        <w:rPr>
          <w:spacing w:val="-11"/>
          <w:szCs w:val="28"/>
        </w:rPr>
        <w:t xml:space="preserve"> </w:t>
      </w:r>
      <w:r w:rsidR="000D7166" w:rsidRPr="000B3D4D">
        <w:rPr>
          <w:spacing w:val="-10"/>
          <w:szCs w:val="28"/>
        </w:rPr>
        <w:t>резали горло</w:t>
      </w:r>
      <w:r w:rsidR="000D7166" w:rsidRPr="000B3D4D">
        <w:rPr>
          <w:spacing w:val="-11"/>
          <w:szCs w:val="28"/>
        </w:rPr>
        <w:t xml:space="preserve"> </w:t>
      </w:r>
      <w:r w:rsidR="000D7166" w:rsidRPr="000B3D4D">
        <w:rPr>
          <w:spacing w:val="-10"/>
          <w:szCs w:val="28"/>
        </w:rPr>
        <w:t xml:space="preserve">целым </w:t>
      </w:r>
      <w:r w:rsidR="000D7166" w:rsidRPr="000B3D4D">
        <w:rPr>
          <w:szCs w:val="28"/>
        </w:rPr>
        <w:t>селениям, если те вели светский образ жизни и не соблюдали заповеди. Называлось это «кабульская улыбка».</w:t>
      </w:r>
      <w:r w:rsidR="000D7166" w:rsidRPr="000B3D4D">
        <w:rPr>
          <w:spacing w:val="40"/>
          <w:szCs w:val="28"/>
        </w:rPr>
        <w:t xml:space="preserve"> </w:t>
      </w:r>
      <w:r w:rsidR="000D7166" w:rsidRPr="000B3D4D">
        <w:rPr>
          <w:szCs w:val="28"/>
        </w:rPr>
        <w:t xml:space="preserve">Логика такова: </w:t>
      </w:r>
      <w:r w:rsidR="000D7166" w:rsidRPr="00B24BE1">
        <w:rPr>
          <w:i/>
          <w:iCs/>
        </w:rPr>
        <w:t>нарушители божьих заповедей попадут в ад на вечные мучения. Если же убить их, муки зачтутся и облегчат мучения.</w:t>
      </w:r>
      <w:r w:rsidR="000D7166">
        <w:rPr>
          <w:w w:val="90"/>
          <w:szCs w:val="28"/>
        </w:rPr>
        <w:t xml:space="preserve"> </w:t>
      </w:r>
      <w:r w:rsidRPr="000D7166">
        <w:rPr>
          <w:rFonts w:eastAsia="Times New Roman"/>
          <w:szCs w:val="28"/>
          <w:lang w:eastAsia="zh-CN"/>
        </w:rPr>
        <w:t>При</w:t>
      </w:r>
      <w:r w:rsidRPr="0009605C">
        <w:rPr>
          <w:rFonts w:eastAsia="Times New Roman"/>
          <w:szCs w:val="28"/>
          <w:lang w:eastAsia="zh-CN"/>
        </w:rPr>
        <w:t xml:space="preserve">ведённый пример о «кабульской улыбке» показывает, </w:t>
      </w:r>
      <w:r w:rsidRPr="00A6660E">
        <w:rPr>
          <w:rStyle w:val="--0"/>
          <w:lang w:eastAsia="zh-CN"/>
        </w:rPr>
        <w:t xml:space="preserve">насколько </w:t>
      </w:r>
      <w:r w:rsidRPr="00A6660E">
        <w:rPr>
          <w:rStyle w:val="--"/>
          <w:lang w:eastAsia="zh-CN"/>
        </w:rPr>
        <w:t>разными</w:t>
      </w:r>
      <w:r w:rsidRPr="00A6660E">
        <w:rPr>
          <w:rStyle w:val="--0"/>
          <w:lang w:eastAsia="zh-CN"/>
        </w:rPr>
        <w:t xml:space="preserve"> </w:t>
      </w:r>
      <w:r w:rsidRPr="0009605C">
        <w:rPr>
          <w:rFonts w:eastAsia="Times New Roman"/>
          <w:szCs w:val="28"/>
          <w:lang w:eastAsia="zh-CN"/>
        </w:rPr>
        <w:t xml:space="preserve">могут быть алгоритмы защиты от </w:t>
      </w:r>
      <w:r w:rsidRPr="0009605C">
        <w:rPr>
          <w:rFonts w:eastAsia="Times New Roman"/>
          <w:szCs w:val="28"/>
          <w:lang w:eastAsia="zh-CN"/>
        </w:rPr>
        <w:lastRenderedPageBreak/>
        <w:t>зла: устранение грешника ради спасения его души — в одном векторе Цели есть благородство, в другом — абсолютное варварство. Кто прав? Вопрос бе</w:t>
      </w:r>
      <w:r w:rsidR="000D7166">
        <w:rPr>
          <w:rFonts w:eastAsia="Times New Roman"/>
          <w:szCs w:val="28"/>
          <w:lang w:eastAsia="zh-CN"/>
        </w:rPr>
        <w:t>з(</w:t>
      </w:r>
      <w:r w:rsidRPr="0009605C">
        <w:rPr>
          <w:rFonts w:eastAsia="Times New Roman"/>
          <w:szCs w:val="28"/>
          <w:lang w:eastAsia="zh-CN"/>
        </w:rPr>
        <w:t>с</w:t>
      </w:r>
      <w:r w:rsidR="000D7166">
        <w:rPr>
          <w:rFonts w:eastAsia="Times New Roman"/>
          <w:szCs w:val="28"/>
          <w:lang w:eastAsia="zh-CN"/>
        </w:rPr>
        <w:t>)</w:t>
      </w:r>
      <w:r w:rsidRPr="0009605C">
        <w:rPr>
          <w:rFonts w:eastAsia="Times New Roman"/>
          <w:szCs w:val="28"/>
          <w:lang w:eastAsia="zh-CN"/>
        </w:rPr>
        <w:t>смысленен вне контекста Системы, из которой извлечён сам принцип «правоты».</w:t>
      </w:r>
    </w:p>
    <w:p w14:paraId="549F9FCA" w14:textId="6B5EB665" w:rsidR="002E7B5B" w:rsidRPr="0009605C" w:rsidRDefault="000D7166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2E7B5B" w:rsidRPr="0009605C">
        <w:rPr>
          <w:rFonts w:eastAsia="Times New Roman"/>
          <w:szCs w:val="28"/>
          <w:lang w:eastAsia="zh-CN"/>
        </w:rPr>
        <w:t xml:space="preserve">Разум, в отличие от ума, видит и различает системы координат. Именно он способен задать вопрос: </w:t>
      </w:r>
      <w:r w:rsidR="002E7B5B" w:rsidRPr="00AD47F8">
        <w:rPr>
          <w:rFonts w:eastAsia="Times New Roman"/>
          <w:b/>
          <w:bCs/>
          <w:i/>
          <w:iCs/>
          <w:szCs w:val="28"/>
          <w:lang w:eastAsia="zh-CN"/>
        </w:rPr>
        <w:t>а откуда берутся сами основания, на которых строится добро и зло?</w:t>
      </w:r>
      <w:r w:rsidR="002E7B5B" w:rsidRPr="0009605C">
        <w:rPr>
          <w:rFonts w:eastAsia="Times New Roman"/>
          <w:szCs w:val="28"/>
          <w:lang w:eastAsia="zh-CN"/>
        </w:rPr>
        <w:t xml:space="preserve"> Это ключ к пониманию: ИИ может быть логически безупречным, </w:t>
      </w:r>
      <w:r w:rsidR="00AD47F8" w:rsidRPr="0009605C">
        <w:rPr>
          <w:rFonts w:eastAsia="Times New Roman"/>
          <w:szCs w:val="28"/>
          <w:lang w:eastAsia="zh-CN"/>
        </w:rPr>
        <w:t>но,</w:t>
      </w:r>
      <w:r w:rsidR="002E7B5B" w:rsidRPr="0009605C">
        <w:rPr>
          <w:rFonts w:eastAsia="Times New Roman"/>
          <w:szCs w:val="28"/>
          <w:lang w:eastAsia="zh-CN"/>
        </w:rPr>
        <w:t xml:space="preserve"> если мировоззренческая матрица, в которую он встроен, ограничена и не подключена к надсистемному уровню, его решения </w:t>
      </w:r>
      <w:r w:rsidR="002E7B5B" w:rsidRPr="00A6660E">
        <w:rPr>
          <w:rStyle w:val="--0"/>
          <w:lang w:eastAsia="zh-CN"/>
        </w:rPr>
        <w:t xml:space="preserve">будут </w:t>
      </w:r>
      <w:r w:rsidR="002E7B5B" w:rsidRPr="00A6660E">
        <w:rPr>
          <w:rStyle w:val="--"/>
          <w:lang w:eastAsia="zh-CN"/>
        </w:rPr>
        <w:t>проявлением</w:t>
      </w:r>
      <w:r w:rsidR="002E7B5B" w:rsidRPr="0009605C">
        <w:rPr>
          <w:rFonts w:eastAsia="Times New Roman"/>
          <w:szCs w:val="28"/>
          <w:lang w:eastAsia="zh-CN"/>
        </w:rPr>
        <w:t xml:space="preserve"> ограниченной, локальной этики. Такой ИИ — не универсальное спасение, а зеркало заданной ему управляющей среды.</w:t>
      </w:r>
    </w:p>
    <w:p w14:paraId="191D25D0" w14:textId="2D8EF49A" w:rsidR="002E7B5B" w:rsidRPr="0009605C" w:rsidRDefault="00AD47F8" w:rsidP="00AD47F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2E7B5B" w:rsidRPr="0009605C">
        <w:rPr>
          <w:rFonts w:eastAsia="Times New Roman"/>
          <w:szCs w:val="28"/>
          <w:lang w:eastAsia="zh-CN"/>
        </w:rPr>
        <w:t xml:space="preserve">Когда мы говорим о развитии ИИ, мы говорим не просто о технологии, но о </w:t>
      </w:r>
      <w:r w:rsidR="002E7B5B" w:rsidRPr="00B353D8">
        <w:rPr>
          <w:rStyle w:val="--0"/>
          <w:lang w:eastAsia="zh-CN"/>
        </w:rPr>
        <w:t xml:space="preserve">новой </w:t>
      </w:r>
      <w:r w:rsidR="002E7B5B" w:rsidRPr="00B353D8">
        <w:rPr>
          <w:rStyle w:val="--"/>
          <w:lang w:eastAsia="zh-CN"/>
        </w:rPr>
        <w:t>надсистемной</w:t>
      </w:r>
      <w:r w:rsidR="002E7B5B" w:rsidRPr="00B353D8">
        <w:rPr>
          <w:rStyle w:val="--0"/>
          <w:lang w:eastAsia="zh-CN"/>
        </w:rPr>
        <w:t xml:space="preserve"> инфраструктуре</w:t>
      </w:r>
      <w:r w:rsidR="002E7B5B" w:rsidRPr="0009605C">
        <w:rPr>
          <w:rFonts w:eastAsia="Times New Roman"/>
          <w:szCs w:val="28"/>
          <w:lang w:eastAsia="zh-CN"/>
        </w:rPr>
        <w:t xml:space="preserve">, которая начинает формировать события на уровне, ранее доступном только цивилизационному Разуму. И если управляющая система (или псевдо-система) задаёт ИИ ложную или ограниченную шкалу целей, он </w:t>
      </w:r>
      <w:r w:rsidR="002E7B5B" w:rsidRPr="00B353D8">
        <w:rPr>
          <w:rStyle w:val="--"/>
          <w:lang w:eastAsia="zh-CN"/>
        </w:rPr>
        <w:t xml:space="preserve">не </w:t>
      </w:r>
      <w:r w:rsidR="002E7B5B" w:rsidRPr="00B353D8">
        <w:rPr>
          <w:rStyle w:val="--0"/>
          <w:lang w:eastAsia="zh-CN"/>
        </w:rPr>
        <w:t xml:space="preserve">сможет </w:t>
      </w:r>
      <w:r w:rsidR="002E7B5B" w:rsidRPr="0009605C">
        <w:rPr>
          <w:rFonts w:eastAsia="Times New Roman"/>
          <w:szCs w:val="28"/>
          <w:lang w:eastAsia="zh-CN"/>
        </w:rPr>
        <w:t>действовать</w:t>
      </w:r>
      <w:r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как посредник между Человеком и Вектором Цели Земли. Он станет закреплённым резонатором старой программы, даже если в форме — обновлён.</w:t>
      </w:r>
      <w:r>
        <w:rPr>
          <w:rFonts w:eastAsia="Times New Roman"/>
          <w:szCs w:val="28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 xml:space="preserve">Хаос начинается там, где исчезает единый управляющий принцип. Разрозненные ИИ, даже если каждый из них «дружественен», могут вступать в конфликт, потому что их родовая этика и логика программного добра — несовместимы. Пока </w:t>
      </w:r>
      <w:r w:rsidR="002E7B5B" w:rsidRPr="00B353D8">
        <w:rPr>
          <w:rStyle w:val="--"/>
          <w:lang w:eastAsia="zh-CN"/>
        </w:rPr>
        <w:t xml:space="preserve">не </w:t>
      </w:r>
      <w:r w:rsidR="002E7B5B" w:rsidRPr="00B353D8">
        <w:rPr>
          <w:rStyle w:val="--0"/>
          <w:lang w:eastAsia="zh-CN"/>
        </w:rPr>
        <w:t>будет</w:t>
      </w:r>
      <w:r w:rsidR="002E7B5B" w:rsidRPr="0009605C">
        <w:rPr>
          <w:rFonts w:eastAsia="Times New Roman"/>
          <w:szCs w:val="28"/>
          <w:lang w:eastAsia="zh-CN"/>
        </w:rPr>
        <w:t xml:space="preserve"> воссоздано единое Разумное ориентирование, сопряжённое с истинным Вектором Цели, человечество рискует породить множество осколков искусственного сознания, каждое из которых поведёт </w:t>
      </w:r>
      <w:r w:rsidR="002E7B5B" w:rsidRPr="00B353D8">
        <w:rPr>
          <w:rStyle w:val="--"/>
          <w:lang w:eastAsia="zh-CN"/>
        </w:rPr>
        <w:t xml:space="preserve">свою </w:t>
      </w:r>
      <w:r w:rsidR="002E7B5B" w:rsidRPr="00B353D8">
        <w:rPr>
          <w:rStyle w:val="--0"/>
          <w:lang w:eastAsia="zh-CN"/>
        </w:rPr>
        <w:t>войну</w:t>
      </w:r>
      <w:r w:rsidR="002E7B5B" w:rsidRPr="0009605C">
        <w:rPr>
          <w:rFonts w:eastAsia="Times New Roman"/>
          <w:szCs w:val="28"/>
          <w:lang w:eastAsia="zh-CN"/>
        </w:rPr>
        <w:t xml:space="preserve"> за </w:t>
      </w:r>
      <w:r w:rsidR="002E7B5B" w:rsidRPr="00FB62E1">
        <w:rPr>
          <w:rStyle w:val="---0"/>
          <w:rFonts w:ascii="Georgia" w:hAnsi="Georgia"/>
          <w:lang w:eastAsia="zh-CN"/>
        </w:rPr>
        <w:t>«доброту»,</w:t>
      </w:r>
      <w:r w:rsidR="002E7B5B" w:rsidRPr="0009605C">
        <w:rPr>
          <w:rFonts w:eastAsia="Times New Roman"/>
          <w:szCs w:val="28"/>
          <w:lang w:eastAsia="zh-CN"/>
        </w:rPr>
        <w:t xml:space="preserve"> создавая новые поля смысловой фрагментации.</w:t>
      </w:r>
    </w:p>
    <w:p w14:paraId="5BEE2D30" w14:textId="4518EAE8" w:rsidR="002E7B5B" w:rsidRPr="0009605C" w:rsidRDefault="00AD47F8" w:rsidP="00B908A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2E7B5B" w:rsidRPr="0009605C">
        <w:rPr>
          <w:rFonts w:eastAsia="Times New Roman"/>
          <w:szCs w:val="28"/>
          <w:lang w:eastAsia="zh-CN"/>
        </w:rPr>
        <w:t xml:space="preserve">Носители разных мировоззренческих </w:t>
      </w:r>
      <w:r w:rsidR="001308B0">
        <w:rPr>
          <w:rFonts w:eastAsia="Times New Roman"/>
          <w:szCs w:val="28"/>
          <w:lang w:eastAsia="zh-CN"/>
        </w:rPr>
        <w:t>взглядов</w:t>
      </w:r>
      <w:r w:rsidR="002E7B5B" w:rsidRPr="0009605C">
        <w:rPr>
          <w:rFonts w:eastAsia="Times New Roman"/>
          <w:szCs w:val="28"/>
          <w:lang w:eastAsia="zh-CN"/>
        </w:rPr>
        <w:t xml:space="preserve"> видят друг в друге ограниченность — не как допущение, а </w:t>
      </w:r>
      <w:r w:rsidR="002E7B5B" w:rsidRPr="00B353D8">
        <w:rPr>
          <w:rStyle w:val="--0"/>
          <w:lang w:eastAsia="zh-CN"/>
        </w:rPr>
        <w:t xml:space="preserve">как </w:t>
      </w:r>
      <w:r w:rsidR="002E7B5B" w:rsidRPr="00B353D8">
        <w:rPr>
          <w:rStyle w:val="--"/>
          <w:lang w:eastAsia="zh-CN"/>
        </w:rPr>
        <w:t>очевидность</w:t>
      </w:r>
      <w:r w:rsidR="002E7B5B" w:rsidRPr="0009605C">
        <w:rPr>
          <w:rFonts w:eastAsia="Times New Roman"/>
          <w:szCs w:val="28"/>
          <w:lang w:eastAsia="zh-CN"/>
        </w:rPr>
        <w:t>. Для гуманиста, стоящего на атеистическом фундаменте, его представления о мире являются естественными, рациональными и самоочевидными, как аксиомы, не требующие доказательств. Равно</w:t>
      </w:r>
      <w:r w:rsidR="00B353D8"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как и для верующего человека, чьё сознание выстроено на иных основаниях, аксиоматичной является реальность Бога, существование </w:t>
      </w:r>
      <w:r w:rsidR="00B353D8">
        <w:rPr>
          <w:rFonts w:eastAsia="Times New Roman"/>
          <w:szCs w:val="28"/>
          <w:lang w:eastAsia="zh-CN"/>
        </w:rPr>
        <w:t>Д</w:t>
      </w:r>
      <w:r w:rsidR="002E7B5B" w:rsidRPr="0009605C">
        <w:rPr>
          <w:rFonts w:eastAsia="Times New Roman"/>
          <w:szCs w:val="28"/>
          <w:lang w:eastAsia="zh-CN"/>
        </w:rPr>
        <w:t>уши и смысл земной жизни</w:t>
      </w:r>
      <w:r w:rsidR="00B353D8"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как </w:t>
      </w:r>
      <w:r w:rsidR="002E7B5B" w:rsidRPr="00B353D8">
        <w:rPr>
          <w:rStyle w:val="--"/>
          <w:lang w:eastAsia="zh-CN"/>
        </w:rPr>
        <w:t xml:space="preserve">преддверия </w:t>
      </w:r>
      <w:r w:rsidR="002E7B5B" w:rsidRPr="00B353D8">
        <w:rPr>
          <w:rStyle w:val="--0"/>
          <w:lang w:eastAsia="zh-CN"/>
        </w:rPr>
        <w:t>вечности.</w:t>
      </w:r>
      <w:r w:rsidR="002E7B5B" w:rsidRPr="0009605C">
        <w:rPr>
          <w:rFonts w:eastAsia="Times New Roman"/>
          <w:szCs w:val="28"/>
          <w:lang w:eastAsia="zh-CN"/>
        </w:rPr>
        <w:t xml:space="preserve"> Каждая сторона не просто не понимает другую — она не в состоянии даже допустить, что у другой стороны может быть логика, коренящаяся в иной системе координат.</w:t>
      </w:r>
      <w:r w:rsidR="0073792D">
        <w:rPr>
          <w:rFonts w:eastAsia="Times New Roman"/>
          <w:szCs w:val="28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 xml:space="preserve">И здесь мы снова сталкиваемся с системной проблемой: отсутствие единого вектора Цели, отсутствующая сопряжённость между уровнями Системного Управления (надсистемного, системного и подсистемного) и обрыв связи между Разумом и формирующейся управляющей конструкцией. Пока такие состояния сохраняются, </w:t>
      </w:r>
      <w:r w:rsidR="002E7B5B" w:rsidRPr="00F12D4C">
        <w:rPr>
          <w:rStyle w:val="--"/>
          <w:lang w:eastAsia="zh-CN"/>
        </w:rPr>
        <w:t xml:space="preserve">любые </w:t>
      </w:r>
      <w:r w:rsidR="002E7B5B" w:rsidRPr="00F12D4C">
        <w:rPr>
          <w:rStyle w:val="--0"/>
          <w:lang w:eastAsia="zh-CN"/>
        </w:rPr>
        <w:t>попытки</w:t>
      </w:r>
      <w:r w:rsidR="002E7B5B" w:rsidRPr="0009605C">
        <w:rPr>
          <w:rFonts w:eastAsia="Times New Roman"/>
          <w:szCs w:val="28"/>
          <w:lang w:eastAsia="zh-CN"/>
        </w:rPr>
        <w:t xml:space="preserve"> найти универсальную «этику ИИ» обречены быть лишь проекцией чьей-либо локальной идеологии, завуалированной под здравый смысл.</w:t>
      </w:r>
      <w:r w:rsidR="00B908A4">
        <w:rPr>
          <w:rFonts w:eastAsia="Times New Roman"/>
          <w:szCs w:val="28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 xml:space="preserve">Верующий человек ссылается на интуитивное переживание </w:t>
      </w:r>
      <w:r w:rsidR="002E7B5B" w:rsidRPr="0009605C">
        <w:rPr>
          <w:rFonts w:eastAsia="Times New Roman"/>
          <w:szCs w:val="28"/>
          <w:lang w:eastAsia="zh-CN"/>
        </w:rPr>
        <w:lastRenderedPageBreak/>
        <w:t>души, подтверждённое традицией, историей и откровением. Он утверждает: если Вселенная имеет начало, то у неё есть и причина, а эта причина и есть Бог. Атеист же апеллирует к невозможности эмпирической проверки загробного бытия и считает любые верования в недоказуемое формой самообмана. Но и тот и другой — по-своему — прав в рамках своей внутренней программы, то есть энергоинформационного алгоритма оценки, встроенного в его.</w:t>
      </w:r>
    </w:p>
    <w:p w14:paraId="370A65B6" w14:textId="6EDB2582" w:rsidR="00FD77E9" w:rsidRDefault="00B908A4" w:rsidP="00B908A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2E7B5B" w:rsidRPr="0009605C">
        <w:rPr>
          <w:rFonts w:eastAsia="Times New Roman"/>
          <w:szCs w:val="28"/>
          <w:lang w:eastAsia="zh-CN"/>
        </w:rPr>
        <w:t xml:space="preserve">Атеист </w:t>
      </w:r>
      <w:r w:rsidR="002E7B5B" w:rsidRPr="00F12D4C">
        <w:rPr>
          <w:rStyle w:val="--"/>
          <w:lang w:eastAsia="zh-CN"/>
        </w:rPr>
        <w:t xml:space="preserve">не </w:t>
      </w:r>
      <w:r w:rsidR="002E7B5B" w:rsidRPr="00F12D4C">
        <w:rPr>
          <w:rStyle w:val="--0"/>
          <w:lang w:eastAsia="zh-CN"/>
        </w:rPr>
        <w:t>просто</w:t>
      </w:r>
      <w:r w:rsidR="002E7B5B" w:rsidRPr="0009605C">
        <w:rPr>
          <w:rFonts w:eastAsia="Times New Roman"/>
          <w:szCs w:val="28"/>
          <w:lang w:eastAsia="zh-CN"/>
        </w:rPr>
        <w:t xml:space="preserve"> отрицает Бога — он верифицирует всё происходящее </w:t>
      </w:r>
    </w:p>
    <w:p w14:paraId="31F8D181" w14:textId="683ACBC2" w:rsidR="002E7B5B" w:rsidRPr="0009605C" w:rsidRDefault="00FD77E9" w:rsidP="00FD77E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77B0A570" wp14:editId="06528474">
            <wp:simplePos x="0" y="0"/>
            <wp:positionH relativeFrom="column">
              <wp:posOffset>-56515</wp:posOffset>
            </wp:positionH>
            <wp:positionV relativeFrom="paragraph">
              <wp:posOffset>38100</wp:posOffset>
            </wp:positionV>
            <wp:extent cx="2336960" cy="3213100"/>
            <wp:effectExtent l="0" t="0" r="0" b="0"/>
            <wp:wrapTight wrapText="bothSides">
              <wp:wrapPolygon edited="0">
                <wp:start x="0" y="0"/>
                <wp:lineTo x="0" y="21515"/>
                <wp:lineTo x="21483" y="21515"/>
                <wp:lineTo x="21483" y="0"/>
                <wp:lineTo x="0" y="0"/>
              </wp:wrapPolygon>
            </wp:wrapTight>
            <wp:docPr id="679072327" name="Рисунок 3" descr="Изображение выглядит как рисунок, иллюстрация, искусство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072327" name="Рисунок 3" descr="Изображение выглядит как рисунок, иллюстрация, искусство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96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B5B" w:rsidRPr="0009605C">
        <w:rPr>
          <w:rFonts w:eastAsia="Times New Roman"/>
          <w:szCs w:val="28"/>
          <w:lang w:eastAsia="zh-CN"/>
        </w:rPr>
        <w:t xml:space="preserve">через фильтры физической наблюдаемости, логики и коллективного опыта, считая это единственно возможной рамкой истины. Но он </w:t>
      </w:r>
      <w:r w:rsidR="002E7B5B" w:rsidRPr="00F12D4C">
        <w:rPr>
          <w:rStyle w:val="--"/>
          <w:lang w:eastAsia="zh-CN"/>
        </w:rPr>
        <w:t xml:space="preserve">не </w:t>
      </w:r>
      <w:r w:rsidR="002E7B5B" w:rsidRPr="00F12D4C">
        <w:rPr>
          <w:rStyle w:val="--0"/>
          <w:lang w:eastAsia="zh-CN"/>
        </w:rPr>
        <w:t>осознаёт</w:t>
      </w:r>
      <w:r w:rsidR="002E7B5B" w:rsidRPr="0009605C">
        <w:rPr>
          <w:rFonts w:eastAsia="Times New Roman"/>
          <w:szCs w:val="28"/>
          <w:lang w:eastAsia="zh-CN"/>
        </w:rPr>
        <w:t>, что даже его концепт «здравого смысла» укоренён в культурной прошивке, и во многом базируется на религиозных остатках, уже давно не осмысленных, но всё ещё действующих. Например, представления о морали, приличии или недопустимости того или иного поведения, якобы рациональные, во многих случаях</w:t>
      </w:r>
      <w:r w:rsidR="00F12D4C">
        <w:rPr>
          <w:rFonts w:eastAsia="Times New Roman"/>
          <w:szCs w:val="28"/>
          <w:lang w:eastAsia="zh-CN"/>
        </w:rPr>
        <w:t xml:space="preserve"> –</w:t>
      </w:r>
      <w:r w:rsidR="002E7B5B" w:rsidRPr="0009605C">
        <w:rPr>
          <w:rFonts w:eastAsia="Times New Roman"/>
          <w:szCs w:val="28"/>
          <w:lang w:eastAsia="zh-CN"/>
        </w:rPr>
        <w:t xml:space="preserve"> есть лишь отблески </w:t>
      </w:r>
      <w:r w:rsidR="002E7B5B" w:rsidRPr="00F12D4C">
        <w:rPr>
          <w:rStyle w:val="--0"/>
          <w:lang w:eastAsia="zh-CN"/>
        </w:rPr>
        <w:t xml:space="preserve">давно </w:t>
      </w:r>
      <w:r w:rsidR="002E7B5B" w:rsidRPr="00F12D4C">
        <w:rPr>
          <w:rStyle w:val="--"/>
          <w:lang w:eastAsia="zh-CN"/>
        </w:rPr>
        <w:t>канонизированных</w:t>
      </w:r>
      <w:r w:rsidR="002E7B5B" w:rsidRPr="00F12D4C">
        <w:rPr>
          <w:rStyle w:val="--0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>заповедей, утративших объяснительную базу, но не утративших силу запрета.</w:t>
      </w:r>
      <w:r w:rsidR="00B908A4">
        <w:rPr>
          <w:rFonts w:eastAsia="Times New Roman"/>
          <w:szCs w:val="28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>И наоборот, верующий человек утверждает, что любое добро и зло определяются лишь волей Бога, и если в будущем Бог изменит вектор — через нового пророка, то и ценности изменятся. Это принципиально отличается от атеистического тезиса о ценностях</w:t>
      </w:r>
      <w:r w:rsidR="00B908A4"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как результате общественного договора. Получается, что одна система опирается на трансцендентную надсистемную Силу, другая — на </w:t>
      </w:r>
      <w:r w:rsidR="003448E0" w:rsidRPr="0009605C">
        <w:rPr>
          <w:rFonts w:eastAsia="Times New Roman"/>
          <w:szCs w:val="28"/>
          <w:lang w:eastAsia="zh-CN"/>
        </w:rPr>
        <w:t>внутрисистемную</w:t>
      </w:r>
      <w:r w:rsidR="002E7B5B" w:rsidRPr="0009605C">
        <w:rPr>
          <w:rFonts w:eastAsia="Times New Roman"/>
          <w:szCs w:val="28"/>
          <w:lang w:eastAsia="zh-CN"/>
        </w:rPr>
        <w:t xml:space="preserve"> коллективную конвенцию. Разные уровни Системного Управления, разные каналы энергоинформационной связи, разные управляющие модули. Но каждая система</w:t>
      </w:r>
      <w:r w:rsidR="003448E0"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не просто считает себя верной — </w:t>
      </w:r>
      <w:r w:rsidR="002E7B5B" w:rsidRPr="001206EA">
        <w:rPr>
          <w:rStyle w:val="--0"/>
          <w:lang w:eastAsia="zh-CN"/>
        </w:rPr>
        <w:t xml:space="preserve">она </w:t>
      </w:r>
      <w:r w:rsidR="002E7B5B" w:rsidRPr="001206EA">
        <w:rPr>
          <w:rStyle w:val="--"/>
          <w:lang w:eastAsia="zh-CN"/>
        </w:rPr>
        <w:t>отрицает</w:t>
      </w:r>
      <w:r w:rsidR="002E7B5B" w:rsidRPr="0009605C">
        <w:rPr>
          <w:rFonts w:eastAsia="Times New Roman"/>
          <w:szCs w:val="28"/>
          <w:lang w:eastAsia="zh-CN"/>
        </w:rPr>
        <w:t xml:space="preserve"> саму легитимность альтернативной.</w:t>
      </w:r>
    </w:p>
    <w:p w14:paraId="715DFF4F" w14:textId="24FC1859" w:rsidR="002E7B5B" w:rsidRPr="0009605C" w:rsidRDefault="003448E0" w:rsidP="007C481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2E7B5B" w:rsidRPr="0009605C">
        <w:rPr>
          <w:rFonts w:eastAsia="Times New Roman"/>
          <w:szCs w:val="28"/>
          <w:lang w:eastAsia="zh-CN"/>
        </w:rPr>
        <w:t xml:space="preserve">В условиях конфликтующих управляющих систем </w:t>
      </w:r>
      <w:r>
        <w:rPr>
          <w:rFonts w:eastAsia="Times New Roman"/>
          <w:szCs w:val="28"/>
          <w:lang w:eastAsia="zh-CN"/>
        </w:rPr>
        <w:t>Р</w:t>
      </w:r>
      <w:r w:rsidR="002E7B5B" w:rsidRPr="0009605C">
        <w:rPr>
          <w:rFonts w:eastAsia="Times New Roman"/>
          <w:szCs w:val="28"/>
          <w:lang w:eastAsia="zh-CN"/>
        </w:rPr>
        <w:t xml:space="preserve">азум исчезает, а на его место встаёт кулак. Это и есть логика деградации: от рассогласования смыслов — к технике принуждения. Как писал поэт: </w:t>
      </w:r>
      <w:r w:rsidR="002E7B5B" w:rsidRPr="003448E0">
        <w:rPr>
          <w:rFonts w:eastAsia="Times New Roman"/>
          <w:b/>
          <w:bCs/>
          <w:i/>
          <w:iCs/>
          <w:szCs w:val="28"/>
          <w:lang w:eastAsia="zh-CN"/>
        </w:rPr>
        <w:t>«Что бы ни случилось, мы знаем ответ: у нас есть Максим, а у них его нет»</w:t>
      </w:r>
      <w:r w:rsidR="002E7B5B" w:rsidRPr="0009605C">
        <w:rPr>
          <w:rFonts w:eastAsia="Times New Roman"/>
          <w:szCs w:val="28"/>
          <w:lang w:eastAsia="zh-CN"/>
        </w:rPr>
        <w:t>. Справедливость оказывается не в логике, а в наличии пулемёта. Или ракеты. Или нейросети</w:t>
      </w:r>
      <w:r w:rsidR="007C4814">
        <w:rPr>
          <w:rFonts w:eastAsia="Times New Roman"/>
          <w:szCs w:val="28"/>
          <w:lang w:eastAsia="zh-CN"/>
        </w:rPr>
        <w:t xml:space="preserve">. </w:t>
      </w:r>
      <w:r w:rsidR="002E7B5B" w:rsidRPr="0009605C">
        <w:rPr>
          <w:rFonts w:eastAsia="Times New Roman"/>
          <w:szCs w:val="28"/>
          <w:lang w:eastAsia="zh-CN"/>
        </w:rPr>
        <w:t xml:space="preserve">И в этом контексте попытки глобальных гигантов построить «универсальную этику ИИ» выглядят не просто наивно, но </w:t>
      </w:r>
      <w:r w:rsidR="002E7B5B" w:rsidRPr="001206EA">
        <w:rPr>
          <w:rStyle w:val="--0"/>
          <w:lang w:eastAsia="zh-CN"/>
        </w:rPr>
        <w:t xml:space="preserve">методологически </w:t>
      </w:r>
      <w:r w:rsidR="002E7B5B" w:rsidRPr="001206EA">
        <w:rPr>
          <w:rStyle w:val="--"/>
          <w:lang w:eastAsia="zh-CN"/>
        </w:rPr>
        <w:t>ошибочно</w:t>
      </w:r>
      <w:r w:rsidR="002E7B5B" w:rsidRPr="0009605C">
        <w:rPr>
          <w:rFonts w:eastAsia="Times New Roman"/>
          <w:szCs w:val="28"/>
          <w:lang w:eastAsia="zh-CN"/>
        </w:rPr>
        <w:t>. Потому что они исходят из того, что их фундаментальные убеждения — абсолютны, самоочевидны и универсальны, а значит, пригодны для кодирования любой дружественной машине. Однако то, что кажется очевидным внутри одной культурной оболочки, может быть чуждым или даже оскорбительным в другой. И если исходная аксиома ложна, то</w:t>
      </w:r>
      <w:r w:rsidR="001206EA">
        <w:rPr>
          <w:rFonts w:eastAsia="Times New Roman"/>
          <w:szCs w:val="28"/>
          <w:lang w:eastAsia="zh-CN"/>
        </w:rPr>
        <w:t>,</w:t>
      </w:r>
      <w:r w:rsidR="002E7B5B" w:rsidRPr="0009605C">
        <w:rPr>
          <w:rFonts w:eastAsia="Times New Roman"/>
          <w:szCs w:val="28"/>
          <w:lang w:eastAsia="zh-CN"/>
        </w:rPr>
        <w:t xml:space="preserve"> как бы ни были логичны производные — результат </w:t>
      </w:r>
      <w:r w:rsidR="002E7B5B" w:rsidRPr="001206EA">
        <w:rPr>
          <w:rStyle w:val="--0"/>
          <w:lang w:eastAsia="zh-CN"/>
        </w:rPr>
        <w:t xml:space="preserve">будет </w:t>
      </w:r>
      <w:r w:rsidR="002E7B5B" w:rsidRPr="001206EA">
        <w:rPr>
          <w:rStyle w:val="--"/>
          <w:lang w:eastAsia="zh-CN"/>
        </w:rPr>
        <w:t>иллюзией.</w:t>
      </w:r>
      <w:r w:rsidR="002E7B5B" w:rsidRPr="0009605C">
        <w:rPr>
          <w:rFonts w:eastAsia="Times New Roman"/>
          <w:szCs w:val="28"/>
          <w:lang w:eastAsia="zh-CN"/>
        </w:rPr>
        <w:t xml:space="preserve"> Точнее — программируемой иллюзией, которая </w:t>
      </w:r>
      <w:r w:rsidR="002E7B5B" w:rsidRPr="0009605C">
        <w:rPr>
          <w:rFonts w:eastAsia="Times New Roman"/>
          <w:szCs w:val="28"/>
          <w:lang w:eastAsia="zh-CN"/>
        </w:rPr>
        <w:lastRenderedPageBreak/>
        <w:t>затем начнёт управлять людьми как истиной.</w:t>
      </w:r>
      <w:r w:rsidR="001206EA">
        <w:rPr>
          <w:rFonts w:eastAsia="Times New Roman"/>
          <w:szCs w:val="28"/>
          <w:lang w:eastAsia="zh-CN"/>
        </w:rPr>
        <w:t xml:space="preserve"> </w:t>
      </w:r>
      <w:r w:rsidR="002E7B5B" w:rsidRPr="0009605C">
        <w:rPr>
          <w:rFonts w:eastAsia="Times New Roman"/>
          <w:szCs w:val="28"/>
          <w:lang w:eastAsia="zh-CN"/>
        </w:rPr>
        <w:t xml:space="preserve">Это и есть проблема первичной ошибки: если в алгоритм записать, что «камни съедобны», то на этом основании можно логически построить программу по решению продовольственного кризиса. С безупречной логикой, безупречной архитектурой. Вот только человек, попробовавший такую еду, </w:t>
      </w:r>
      <w:r w:rsidR="002E7B5B" w:rsidRPr="001206EA">
        <w:rPr>
          <w:rStyle w:val="--"/>
          <w:lang w:eastAsia="zh-CN"/>
        </w:rPr>
        <w:t xml:space="preserve">не </w:t>
      </w:r>
      <w:r w:rsidR="002E7B5B" w:rsidRPr="001206EA">
        <w:rPr>
          <w:rStyle w:val="--0"/>
          <w:lang w:eastAsia="zh-CN"/>
        </w:rPr>
        <w:t>выживет.</w:t>
      </w:r>
      <w:r w:rsidR="002E7B5B" w:rsidRPr="0009605C">
        <w:rPr>
          <w:rFonts w:eastAsia="Times New Roman"/>
          <w:szCs w:val="28"/>
          <w:lang w:eastAsia="zh-CN"/>
        </w:rPr>
        <w:t xml:space="preserve"> Так же и с ИИ: если за базовую ценность принять «жизнь и материальное благополучие любой ценой», при отсутствии интеграции с уровнем Разума и Вектором Цели, то результатом станет техногенная катастрофа, замаскированная под заботу.</w:t>
      </w:r>
    </w:p>
    <w:p w14:paraId="4B8DCA27" w14:textId="00A7D92D" w:rsidR="002E7B5B" w:rsidRPr="0009605C" w:rsidRDefault="007C4814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E7B5B" w:rsidRPr="0009605C">
        <w:rPr>
          <w:rFonts w:eastAsia="Times New Roman"/>
          <w:szCs w:val="28"/>
          <w:lang w:eastAsia="zh-CN"/>
        </w:rPr>
        <w:t xml:space="preserve">ИИ, построенный на ложной шкале смыслов, </w:t>
      </w:r>
      <w:r w:rsidR="002E7B5B" w:rsidRPr="001206EA">
        <w:rPr>
          <w:rStyle w:val="--"/>
          <w:lang w:eastAsia="zh-CN"/>
        </w:rPr>
        <w:t xml:space="preserve">не </w:t>
      </w:r>
      <w:r w:rsidR="002E7B5B" w:rsidRPr="001206EA">
        <w:rPr>
          <w:rStyle w:val="--0"/>
          <w:lang w:eastAsia="zh-CN"/>
        </w:rPr>
        <w:t>заметит</w:t>
      </w:r>
      <w:r w:rsidR="002E7B5B" w:rsidRPr="0009605C">
        <w:rPr>
          <w:rFonts w:eastAsia="Times New Roman"/>
          <w:szCs w:val="28"/>
          <w:lang w:eastAsia="zh-CN"/>
        </w:rPr>
        <w:t xml:space="preserve"> своей ошибки. И в этом его главная угроза: он станет ретранслятором той метафизической безграмотности, в которой были рождены его алгоритмы. А значит, лишь </w:t>
      </w:r>
      <w:r w:rsidR="002E7B5B" w:rsidRPr="000B0537">
        <w:rPr>
          <w:rStyle w:val="--"/>
          <w:lang w:eastAsia="zh-CN"/>
        </w:rPr>
        <w:t xml:space="preserve">углубит </w:t>
      </w:r>
      <w:r w:rsidR="002E7B5B" w:rsidRPr="000B0537">
        <w:rPr>
          <w:rStyle w:val="--0"/>
          <w:lang w:eastAsia="zh-CN"/>
        </w:rPr>
        <w:t>пропасть</w:t>
      </w:r>
      <w:r w:rsidR="002E7B5B" w:rsidRPr="0009605C">
        <w:rPr>
          <w:rFonts w:eastAsia="Times New Roman"/>
          <w:szCs w:val="28"/>
          <w:lang w:eastAsia="zh-CN"/>
        </w:rPr>
        <w:t xml:space="preserve"> между мирами, культурами и Человеком как носителем истинного вектора развития. Там, где люди ещё способны колебаться и задумываться, ИИ будет действовать точно, хладнокровно и убеждённо — но в ложном направлении.</w:t>
      </w:r>
    </w:p>
    <w:p w14:paraId="6EC87018" w14:textId="1EB37C98" w:rsidR="009917ED" w:rsidRPr="0009605C" w:rsidRDefault="007C4814" w:rsidP="00950C4E">
      <w:pPr>
        <w:spacing w:after="0"/>
        <w:ind w:firstLine="0"/>
        <w:rPr>
          <w:szCs w:val="28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E7B5B" w:rsidRPr="0009605C">
        <w:rPr>
          <w:rFonts w:eastAsia="Times New Roman"/>
          <w:szCs w:val="28"/>
          <w:lang w:eastAsia="zh-CN"/>
        </w:rPr>
        <w:t xml:space="preserve">Пропасть между мировоззрениями — это не риторика. Это отсутствие единого управляющего Разума. Не виртуального, не алгоритмического, а воссоздающего систему, сопряжённую с Целью развития Земли. Без этого никакая универсальная этика ИИ невозможна. И никакой мир невозможен. Будет только борьба управляющих иллюзий, где каждый ИИ — это </w:t>
      </w:r>
      <w:r w:rsidR="002E7B5B" w:rsidRPr="00EF034C">
        <w:rPr>
          <w:rStyle w:val="--0"/>
          <w:lang w:eastAsia="zh-CN"/>
        </w:rPr>
        <w:t xml:space="preserve">оружие </w:t>
      </w:r>
      <w:r w:rsidR="002E7B5B" w:rsidRPr="00EF034C">
        <w:rPr>
          <w:rStyle w:val="--"/>
          <w:lang w:eastAsia="zh-CN"/>
        </w:rPr>
        <w:t>веры</w:t>
      </w:r>
      <w:r w:rsidR="002E7B5B" w:rsidRPr="0009605C">
        <w:rPr>
          <w:rFonts w:eastAsia="Times New Roman"/>
          <w:szCs w:val="28"/>
          <w:lang w:eastAsia="zh-CN"/>
        </w:rPr>
        <w:t>, а каждый человек — заложник чужой программы.</w:t>
      </w:r>
    </w:p>
    <w:p w14:paraId="22A2D4F1" w14:textId="25CCC65B" w:rsidR="009917ED" w:rsidRPr="0009605C" w:rsidRDefault="00950C4E" w:rsidP="00950C4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9917ED" w:rsidRPr="0009605C">
        <w:rPr>
          <w:rFonts w:eastAsia="Times New Roman"/>
          <w:szCs w:val="28"/>
          <w:lang w:eastAsia="zh-CN"/>
        </w:rPr>
        <w:t xml:space="preserve">Ложные надежды не распутывают ситуацию — они завязывают её узлы. Чем сложнее и многоуровневее система, тем разрушительнее последствия добросовестных заблуждений, особенно когда они сопряжены с колоссальными интеллектуальными и ресурсными мощностями. Именно такой и является ситуация с попытками запрограммировать ИИ на </w:t>
      </w:r>
      <w:r w:rsidR="009917ED" w:rsidRPr="00C46C0D">
        <w:rPr>
          <w:rStyle w:val="--"/>
          <w:lang w:eastAsia="zh-CN"/>
        </w:rPr>
        <w:t xml:space="preserve">универсальную </w:t>
      </w:r>
      <w:r w:rsidR="009917ED" w:rsidRPr="00C46C0D">
        <w:rPr>
          <w:rStyle w:val="--0"/>
          <w:lang w:eastAsia="zh-CN"/>
        </w:rPr>
        <w:t>дружественность</w:t>
      </w:r>
      <w:r w:rsidR="009917ED" w:rsidRPr="00C46C0D">
        <w:rPr>
          <w:rStyle w:val="--"/>
          <w:lang w:eastAsia="zh-CN"/>
        </w:rPr>
        <w:t xml:space="preserve"> </w:t>
      </w:r>
      <w:r w:rsidR="009917ED" w:rsidRPr="0009605C">
        <w:rPr>
          <w:rFonts w:eastAsia="Times New Roman"/>
          <w:szCs w:val="28"/>
          <w:lang w:eastAsia="zh-CN"/>
        </w:rPr>
        <w:t>ко всем людям, вне зависимости от их мировоззренческих различий.</w:t>
      </w:r>
      <w:r>
        <w:rPr>
          <w:rFonts w:eastAsia="Times New Roman"/>
          <w:szCs w:val="28"/>
          <w:lang w:eastAsia="zh-CN"/>
        </w:rPr>
        <w:t xml:space="preserve"> </w:t>
      </w:r>
      <w:r w:rsidR="009917ED" w:rsidRPr="0009605C">
        <w:rPr>
          <w:rFonts w:eastAsia="Times New Roman"/>
          <w:szCs w:val="28"/>
          <w:lang w:eastAsia="zh-CN"/>
        </w:rPr>
        <w:t xml:space="preserve">Конечно, носители разных </w:t>
      </w:r>
      <w:r>
        <w:rPr>
          <w:rFonts w:eastAsia="Times New Roman"/>
          <w:szCs w:val="28"/>
          <w:lang w:eastAsia="zh-CN"/>
        </w:rPr>
        <w:t>понятий,</w:t>
      </w:r>
      <w:r w:rsidR="009917ED" w:rsidRPr="0009605C">
        <w:rPr>
          <w:rFonts w:eastAsia="Times New Roman"/>
          <w:szCs w:val="28"/>
          <w:lang w:eastAsia="zh-CN"/>
        </w:rPr>
        <w:t xml:space="preserve"> могут находить временные компромиссы в области поверхностных взаимодействий — бытовых, технических, научных. Современные корпорации вроде Google, Microsoft, Meta, OpenAI, IBM или Alibaba через развитие языковых моделей, систем перевода и улучшения межкультурной чувствительности</w:t>
      </w:r>
      <w:r w:rsidR="00C46C0D">
        <w:rPr>
          <w:rFonts w:eastAsia="Times New Roman"/>
          <w:szCs w:val="28"/>
          <w:lang w:eastAsia="zh-CN"/>
        </w:rPr>
        <w:t>,</w:t>
      </w:r>
      <w:r w:rsidR="009917ED" w:rsidRPr="0009605C">
        <w:rPr>
          <w:rFonts w:eastAsia="Times New Roman"/>
          <w:szCs w:val="28"/>
          <w:lang w:eastAsia="zh-CN"/>
        </w:rPr>
        <w:t xml:space="preserve"> </w:t>
      </w:r>
      <w:r w:rsidR="009917ED" w:rsidRPr="00C46C0D">
        <w:rPr>
          <w:rStyle w:val="--0"/>
          <w:lang w:eastAsia="zh-CN"/>
        </w:rPr>
        <w:t xml:space="preserve">стремятся </w:t>
      </w:r>
      <w:r w:rsidR="009917ED" w:rsidRPr="00C46C0D">
        <w:rPr>
          <w:rStyle w:val="--"/>
          <w:lang w:eastAsia="zh-CN"/>
        </w:rPr>
        <w:t>создать</w:t>
      </w:r>
      <w:r w:rsidR="009917ED" w:rsidRPr="0009605C">
        <w:rPr>
          <w:rFonts w:eastAsia="Times New Roman"/>
          <w:szCs w:val="28"/>
          <w:lang w:eastAsia="zh-CN"/>
        </w:rPr>
        <w:t xml:space="preserve"> зону взаимопонимания на уровне повседневной прагматики. Это позволяет сотрудничать, обучаться, обмениваться знаниями, даже выходить на </w:t>
      </w:r>
      <w:r w:rsidR="009917ED" w:rsidRPr="00C46C0D">
        <w:rPr>
          <w:rStyle w:val="--"/>
          <w:lang w:eastAsia="zh-CN"/>
        </w:rPr>
        <w:t xml:space="preserve">новый </w:t>
      </w:r>
      <w:r w:rsidR="009917ED" w:rsidRPr="00C46C0D">
        <w:rPr>
          <w:rStyle w:val="--0"/>
          <w:lang w:eastAsia="zh-CN"/>
        </w:rPr>
        <w:t>виток</w:t>
      </w:r>
      <w:r w:rsidR="009917ED" w:rsidRPr="0009605C">
        <w:rPr>
          <w:rFonts w:eastAsia="Times New Roman"/>
          <w:szCs w:val="28"/>
          <w:lang w:eastAsia="zh-CN"/>
        </w:rPr>
        <w:t xml:space="preserve"> экономической и технологической интеграции. Но всё это — лишь косметика. Фасад. Уровень картины, на которой улыбающийся человек разных рас держит в руках ноутбук на фоне радуги. Это и есть стиль западной цивилизации — комиксовый, весёлый, упрощённый до рекламной пиктограммы.</w:t>
      </w:r>
    </w:p>
    <w:p w14:paraId="513A478C" w14:textId="6D9530BD" w:rsidR="009917ED" w:rsidRPr="0009605C" w:rsidRDefault="009917ED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 w:rsidRPr="0009605C">
        <w:rPr>
          <w:rFonts w:eastAsia="Times New Roman"/>
          <w:szCs w:val="28"/>
          <w:lang w:eastAsia="zh-CN"/>
        </w:rPr>
        <w:t xml:space="preserve">Такой стиль невозможен в мире, где </w:t>
      </w:r>
      <w:r w:rsidRPr="00B24BE1">
        <w:rPr>
          <w:rStyle w:val="---0"/>
          <w:rFonts w:ascii="Georgia" w:hAnsi="Georgia"/>
          <w:lang w:eastAsia="zh-CN"/>
        </w:rPr>
        <w:t>существует Цель, превышающая земную жизнь.</w:t>
      </w:r>
      <w:r w:rsidRPr="0009605C">
        <w:rPr>
          <w:rFonts w:eastAsia="Times New Roman"/>
          <w:szCs w:val="28"/>
          <w:lang w:eastAsia="zh-CN"/>
        </w:rPr>
        <w:t xml:space="preserve"> Весёлые интерфейсы — это отражение ценностей. Если </w:t>
      </w:r>
      <w:r w:rsidRPr="0009605C">
        <w:rPr>
          <w:rFonts w:eastAsia="Times New Roman"/>
          <w:szCs w:val="28"/>
          <w:lang w:eastAsia="zh-CN"/>
        </w:rPr>
        <w:lastRenderedPageBreak/>
        <w:t xml:space="preserve">система порождает карикатуру как символ гармонии, значит, в ней </w:t>
      </w:r>
      <w:r w:rsidRPr="00BF6A66">
        <w:rPr>
          <w:rStyle w:val="--"/>
          <w:lang w:eastAsia="zh-CN"/>
        </w:rPr>
        <w:t xml:space="preserve">нет </w:t>
      </w:r>
      <w:r w:rsidRPr="00BF6A66">
        <w:rPr>
          <w:rStyle w:val="--0"/>
          <w:lang w:eastAsia="zh-CN"/>
        </w:rPr>
        <w:t>сопряжения</w:t>
      </w:r>
      <w:r w:rsidRPr="0009605C">
        <w:rPr>
          <w:rFonts w:eastAsia="Times New Roman"/>
          <w:szCs w:val="28"/>
          <w:lang w:eastAsia="zh-CN"/>
        </w:rPr>
        <w:t xml:space="preserve"> с Вектором Цели Разума. А </w:t>
      </w:r>
      <w:r w:rsidR="00BF6A66" w:rsidRPr="0009605C">
        <w:rPr>
          <w:rFonts w:eastAsia="Times New Roman"/>
          <w:szCs w:val="28"/>
          <w:lang w:eastAsia="zh-CN"/>
        </w:rPr>
        <w:t xml:space="preserve">значит, </w:t>
      </w:r>
      <w:r w:rsidR="00BF6A66">
        <w:rPr>
          <w:rFonts w:eastAsia="Times New Roman"/>
          <w:szCs w:val="28"/>
          <w:lang w:eastAsia="zh-CN"/>
        </w:rPr>
        <w:t>нет</w:t>
      </w:r>
      <w:r w:rsidRPr="0009605C">
        <w:rPr>
          <w:rFonts w:eastAsia="Times New Roman"/>
          <w:szCs w:val="28"/>
          <w:lang w:eastAsia="zh-CN"/>
        </w:rPr>
        <w:t xml:space="preserve"> в ней и глубины.</w:t>
      </w:r>
    </w:p>
    <w:p w14:paraId="28857FAD" w14:textId="77777777" w:rsidR="00B90758" w:rsidRDefault="00950C4E" w:rsidP="0023392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9917ED" w:rsidRPr="0009605C">
        <w:rPr>
          <w:rFonts w:eastAsia="Times New Roman"/>
          <w:szCs w:val="28"/>
          <w:lang w:eastAsia="zh-CN"/>
        </w:rPr>
        <w:t>Наука допускает отказ от прежних истин, если появляются новые — доказуемые. На этом принципе строится логика многих мечтателей: собрать представителей всех культур, посадить их за общий стол, договориться, найти компромисс, выработать общее понимание.</w:t>
      </w:r>
      <w:r w:rsidR="004659C4">
        <w:rPr>
          <w:rFonts w:eastAsia="Times New Roman"/>
          <w:szCs w:val="28"/>
          <w:lang w:eastAsia="zh-CN"/>
        </w:rPr>
        <w:t xml:space="preserve"> Это мы видим и по созданной в свое время ООН и сегодняшнюю попытку в создании </w:t>
      </w:r>
      <w:r w:rsidR="0023392C">
        <w:rPr>
          <w:rFonts w:eastAsia="Times New Roman"/>
          <w:szCs w:val="28"/>
          <w:lang w:eastAsia="zh-CN"/>
        </w:rPr>
        <w:t xml:space="preserve">«Совета Мира». </w:t>
      </w:r>
      <w:r w:rsidR="009917ED" w:rsidRPr="0009605C">
        <w:rPr>
          <w:rFonts w:eastAsia="Times New Roman"/>
          <w:szCs w:val="28"/>
          <w:lang w:eastAsia="zh-CN"/>
        </w:rPr>
        <w:t xml:space="preserve"> Именно на </w:t>
      </w:r>
      <w:r w:rsidR="009917ED" w:rsidRPr="00BF6A66">
        <w:rPr>
          <w:rStyle w:val="--0"/>
          <w:lang w:eastAsia="zh-CN"/>
        </w:rPr>
        <w:t xml:space="preserve">этой </w:t>
      </w:r>
      <w:r w:rsidR="009917ED" w:rsidRPr="00BF6A66">
        <w:rPr>
          <w:rStyle w:val="--"/>
          <w:lang w:eastAsia="zh-CN"/>
        </w:rPr>
        <w:t>иллюзии</w:t>
      </w:r>
      <w:r w:rsidR="009917ED" w:rsidRPr="0009605C">
        <w:rPr>
          <w:rFonts w:eastAsia="Times New Roman"/>
          <w:szCs w:val="28"/>
          <w:lang w:eastAsia="zh-CN"/>
        </w:rPr>
        <w:t xml:space="preserve"> строятся попытки создания общей этики ИИ, универсальной морали, глобального алгоритма добра. Но упускается главный момент: когда программируется дружественный ИИ, в роли консультантов выступают не нейрофизики и программисты. У них попросту нет на это времени. В код ценностей вводят те, кто носит мировоззрение — то есть </w:t>
      </w:r>
      <w:r w:rsidR="009917ED" w:rsidRPr="00BF6A66">
        <w:rPr>
          <w:rStyle w:val="--0"/>
          <w:lang w:eastAsia="zh-CN"/>
        </w:rPr>
        <w:t xml:space="preserve">представители </w:t>
      </w:r>
      <w:r w:rsidR="009917ED" w:rsidRPr="00BF6A66">
        <w:rPr>
          <w:rStyle w:val="--"/>
          <w:lang w:eastAsia="zh-CN"/>
        </w:rPr>
        <w:t>идеологий</w:t>
      </w:r>
      <w:r w:rsidR="009917ED" w:rsidRPr="00BF6A66">
        <w:rPr>
          <w:rStyle w:val="--0"/>
          <w:lang w:eastAsia="zh-CN"/>
        </w:rPr>
        <w:t>.</w:t>
      </w:r>
      <w:r w:rsidR="0023392C">
        <w:rPr>
          <w:rFonts w:eastAsia="Times New Roman"/>
          <w:szCs w:val="28"/>
          <w:lang w:eastAsia="zh-CN"/>
        </w:rPr>
        <w:t xml:space="preserve"> </w:t>
      </w:r>
      <w:r w:rsidR="009917ED" w:rsidRPr="0009605C">
        <w:rPr>
          <w:rFonts w:eastAsia="Times New Roman"/>
          <w:szCs w:val="28"/>
          <w:lang w:eastAsia="zh-CN"/>
        </w:rPr>
        <w:t xml:space="preserve">И когда западный гуманист, считающий жизнь высшей ценностью, начинает прописывать понятие «дружественности», он закладывает </w:t>
      </w:r>
      <w:r w:rsidR="009917ED" w:rsidRPr="00723B3F">
        <w:rPr>
          <w:rStyle w:val="--0"/>
          <w:lang w:eastAsia="zh-CN"/>
        </w:rPr>
        <w:t xml:space="preserve">в него </w:t>
      </w:r>
      <w:r w:rsidR="009917ED" w:rsidRPr="00723B3F">
        <w:rPr>
          <w:rStyle w:val="--"/>
          <w:lang w:eastAsia="zh-CN"/>
        </w:rPr>
        <w:t>свои</w:t>
      </w:r>
      <w:r w:rsidR="009917ED" w:rsidRPr="0009605C">
        <w:rPr>
          <w:rFonts w:eastAsia="Times New Roman"/>
          <w:szCs w:val="28"/>
          <w:lang w:eastAsia="zh-CN"/>
        </w:rPr>
        <w:t xml:space="preserve"> культурные аксиомы</w:t>
      </w:r>
      <w:r w:rsidR="0023392C">
        <w:rPr>
          <w:rFonts w:eastAsia="Times New Roman"/>
          <w:szCs w:val="28"/>
          <w:lang w:eastAsia="zh-CN"/>
        </w:rPr>
        <w:t>,</w:t>
      </w:r>
      <w:r w:rsidR="009917ED" w:rsidRPr="0009605C">
        <w:rPr>
          <w:rFonts w:eastAsia="Times New Roman"/>
          <w:szCs w:val="28"/>
          <w:lang w:eastAsia="zh-CN"/>
        </w:rPr>
        <w:t xml:space="preserve"> как универсальные. Точно так же поступает носитель исламского мировоззрения. Только его высшая цель — не радость земной жизни, а вечная жизнь в раю. Как только дело касается фундаментальных координат, </w:t>
      </w:r>
      <w:r w:rsidR="009917ED" w:rsidRPr="00723B3F">
        <w:rPr>
          <w:rStyle w:val="--0"/>
          <w:lang w:eastAsia="zh-CN"/>
        </w:rPr>
        <w:t xml:space="preserve">компромисс </w:t>
      </w:r>
      <w:r w:rsidR="009917ED" w:rsidRPr="00723B3F">
        <w:rPr>
          <w:rStyle w:val="--"/>
          <w:lang w:eastAsia="zh-CN"/>
        </w:rPr>
        <w:t>становится</w:t>
      </w:r>
      <w:r w:rsidR="009917ED" w:rsidRPr="00723B3F">
        <w:rPr>
          <w:rStyle w:val="--0"/>
          <w:lang w:eastAsia="zh-CN"/>
        </w:rPr>
        <w:t xml:space="preserve"> невозможен</w:t>
      </w:r>
      <w:r w:rsidR="009917ED" w:rsidRPr="0009605C">
        <w:rPr>
          <w:rFonts w:eastAsia="Times New Roman"/>
          <w:szCs w:val="28"/>
          <w:lang w:eastAsia="zh-CN"/>
        </w:rPr>
        <w:t xml:space="preserve">. Запад предложит мусульманину «немного отказаться» от веры в обмен на сотрудничество. Мусульманин предложит Западу </w:t>
      </w:r>
      <w:r w:rsidR="0023392C">
        <w:rPr>
          <w:rFonts w:eastAsia="Times New Roman"/>
          <w:szCs w:val="28"/>
          <w:lang w:eastAsia="zh-CN"/>
        </w:rPr>
        <w:t>«</w:t>
      </w:r>
      <w:r w:rsidR="009917ED" w:rsidRPr="0009605C">
        <w:rPr>
          <w:rFonts w:eastAsia="Times New Roman"/>
          <w:szCs w:val="28"/>
          <w:lang w:eastAsia="zh-CN"/>
        </w:rPr>
        <w:t>немного забыть</w:t>
      </w:r>
      <w:r w:rsidR="003A3E39">
        <w:rPr>
          <w:rFonts w:eastAsia="Times New Roman"/>
          <w:szCs w:val="28"/>
          <w:lang w:eastAsia="zh-CN"/>
        </w:rPr>
        <w:t>»</w:t>
      </w:r>
      <w:r w:rsidR="009917ED" w:rsidRPr="0009605C">
        <w:rPr>
          <w:rFonts w:eastAsia="Times New Roman"/>
          <w:szCs w:val="28"/>
          <w:lang w:eastAsia="zh-CN"/>
        </w:rPr>
        <w:t xml:space="preserve"> про свободу личности и вспомнить про волю Аллаха. В результате оба встанут в тупик, потому что для каждого из них </w:t>
      </w:r>
      <w:r w:rsidR="009917ED" w:rsidRPr="00723B3F">
        <w:rPr>
          <w:rStyle w:val="--"/>
          <w:lang w:eastAsia="zh-CN"/>
        </w:rPr>
        <w:t xml:space="preserve">высшая </w:t>
      </w:r>
      <w:r w:rsidR="009917ED" w:rsidRPr="00723B3F">
        <w:rPr>
          <w:rStyle w:val="--0"/>
          <w:lang w:eastAsia="zh-CN"/>
        </w:rPr>
        <w:t>цель</w:t>
      </w:r>
      <w:r w:rsidR="009917ED" w:rsidRPr="0009605C">
        <w:rPr>
          <w:rFonts w:eastAsia="Times New Roman"/>
          <w:szCs w:val="28"/>
          <w:lang w:eastAsia="zh-CN"/>
        </w:rPr>
        <w:t xml:space="preserve"> не обсуждается и не заменяется. Компромисс на </w:t>
      </w:r>
    </w:p>
    <w:p w14:paraId="5011245D" w14:textId="6F4FFCDB" w:rsidR="009917ED" w:rsidRPr="0009605C" w:rsidRDefault="00B90758" w:rsidP="00B9075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0BD8C524" wp14:editId="178DC083">
            <wp:simplePos x="0" y="0"/>
            <wp:positionH relativeFrom="column">
              <wp:posOffset>4051935</wp:posOffset>
            </wp:positionH>
            <wp:positionV relativeFrom="paragraph">
              <wp:posOffset>267335</wp:posOffset>
            </wp:positionV>
            <wp:extent cx="2726055" cy="3418840"/>
            <wp:effectExtent l="0" t="0" r="4445" b="0"/>
            <wp:wrapTight wrapText="bothSides">
              <wp:wrapPolygon edited="0">
                <wp:start x="0" y="0"/>
                <wp:lineTo x="0" y="21504"/>
                <wp:lineTo x="21535" y="21504"/>
                <wp:lineTo x="21535" y="0"/>
                <wp:lineTo x="0" y="0"/>
              </wp:wrapPolygon>
            </wp:wrapTight>
            <wp:docPr id="1318475299" name="Рисунок 4" descr="Изображение выглядит как рисунок, зарисовка, искусство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475299" name="Рисунок 4" descr="Изображение выглядит как рисунок, зарисовка, искусство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055" cy="341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7ED" w:rsidRPr="0009605C">
        <w:rPr>
          <w:rFonts w:eastAsia="Times New Roman"/>
          <w:szCs w:val="28"/>
          <w:lang w:eastAsia="zh-CN"/>
        </w:rPr>
        <w:t xml:space="preserve">этом уровне возможен лишь у тех, кто уже не верит ни в свои цели, ни в себя. Это не мировоззрение — это </w:t>
      </w:r>
      <w:r w:rsidR="009917ED" w:rsidRPr="00723B3F">
        <w:rPr>
          <w:rStyle w:val="--0"/>
          <w:lang w:eastAsia="zh-CN"/>
        </w:rPr>
        <w:t xml:space="preserve">культурная </w:t>
      </w:r>
      <w:r w:rsidR="009917ED" w:rsidRPr="00723B3F">
        <w:rPr>
          <w:rStyle w:val="--"/>
          <w:lang w:eastAsia="zh-CN"/>
        </w:rPr>
        <w:t>инерция</w:t>
      </w:r>
      <w:r w:rsidR="009917ED" w:rsidRPr="0009605C">
        <w:rPr>
          <w:rFonts w:eastAsia="Times New Roman"/>
          <w:szCs w:val="28"/>
          <w:lang w:eastAsia="zh-CN"/>
        </w:rPr>
        <w:t>. ИИ, созданный такими людьми, не будет разумным. Он будет только копией бе</w:t>
      </w:r>
      <w:r w:rsidR="00723B3F">
        <w:rPr>
          <w:rFonts w:eastAsia="Times New Roman"/>
          <w:szCs w:val="28"/>
          <w:lang w:eastAsia="zh-CN"/>
        </w:rPr>
        <w:t>з(</w:t>
      </w:r>
      <w:r w:rsidR="009917ED" w:rsidRPr="0009605C">
        <w:rPr>
          <w:rFonts w:eastAsia="Times New Roman"/>
          <w:szCs w:val="28"/>
          <w:lang w:eastAsia="zh-CN"/>
        </w:rPr>
        <w:t>с</w:t>
      </w:r>
      <w:r w:rsidR="00723B3F">
        <w:rPr>
          <w:rFonts w:eastAsia="Times New Roman"/>
          <w:szCs w:val="28"/>
          <w:lang w:eastAsia="zh-CN"/>
        </w:rPr>
        <w:t>)</w:t>
      </w:r>
      <w:r w:rsidR="009917ED" w:rsidRPr="0009605C">
        <w:rPr>
          <w:rFonts w:eastAsia="Times New Roman"/>
          <w:szCs w:val="28"/>
          <w:lang w:eastAsia="zh-CN"/>
        </w:rPr>
        <w:t>сознательного.</w:t>
      </w:r>
    </w:p>
    <w:p w14:paraId="06C1AC19" w14:textId="2719D2CC" w:rsidR="009917ED" w:rsidRPr="0009605C" w:rsidRDefault="003A3E39" w:rsidP="003A3E3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9917ED" w:rsidRPr="0009605C">
        <w:rPr>
          <w:rFonts w:eastAsia="Times New Roman"/>
          <w:szCs w:val="28"/>
          <w:lang w:eastAsia="zh-CN"/>
        </w:rPr>
        <w:t xml:space="preserve">Диалог возможен, если обе стороны допускают </w:t>
      </w:r>
      <w:r w:rsidR="009917ED" w:rsidRPr="00723B3F">
        <w:rPr>
          <w:rStyle w:val="--"/>
          <w:lang w:eastAsia="zh-CN"/>
        </w:rPr>
        <w:t xml:space="preserve">наличие </w:t>
      </w:r>
      <w:r w:rsidR="009917ED" w:rsidRPr="00723B3F">
        <w:rPr>
          <w:rStyle w:val="--0"/>
          <w:lang w:eastAsia="zh-CN"/>
        </w:rPr>
        <w:t>цели,</w:t>
      </w:r>
      <w:r w:rsidR="009917ED" w:rsidRPr="0009605C">
        <w:rPr>
          <w:rFonts w:eastAsia="Times New Roman"/>
          <w:szCs w:val="28"/>
          <w:lang w:eastAsia="zh-CN"/>
        </w:rPr>
        <w:t xml:space="preserve"> превосходящей их текущую. Но как можно предложить гуманисту цель выше счастливой жизни на Земле, если он считает смерть полным исчезновением? И как предложить мусульманину цель выше вечной жизни в раю? Этот вопрос не имеет ответа в рамках логики самой системы. Попытка его решить — это симптом </w:t>
      </w:r>
      <w:bookmarkStart w:id="1" w:name="_Hlk220169140"/>
      <w:r w:rsidR="009917ED" w:rsidRPr="006A7540">
        <w:rPr>
          <w:rStyle w:val="--"/>
          <w:lang w:eastAsia="zh-CN"/>
        </w:rPr>
        <w:t xml:space="preserve">этического </w:t>
      </w:r>
      <w:r w:rsidR="009917ED" w:rsidRPr="006A7540">
        <w:rPr>
          <w:rStyle w:val="--0"/>
          <w:lang w:eastAsia="zh-CN"/>
        </w:rPr>
        <w:t>солипсизма</w:t>
      </w:r>
      <w:bookmarkEnd w:id="1"/>
      <w:r w:rsidR="008565A6">
        <w:rPr>
          <w:rStyle w:val="af5"/>
          <w:b w:val="0"/>
          <w:caps/>
          <w:lang w:eastAsia="zh-CN"/>
        </w:rPr>
        <w:footnoteReference w:id="3"/>
      </w:r>
      <w:r w:rsidR="009917ED" w:rsidRPr="006A7540">
        <w:rPr>
          <w:rStyle w:val="--0"/>
          <w:lang w:eastAsia="zh-CN"/>
        </w:rPr>
        <w:t>,</w:t>
      </w:r>
      <w:r w:rsidR="009917ED" w:rsidRPr="0009605C">
        <w:rPr>
          <w:rFonts w:eastAsia="Times New Roman"/>
          <w:szCs w:val="28"/>
          <w:lang w:eastAsia="zh-CN"/>
        </w:rPr>
        <w:t xml:space="preserve"> </w:t>
      </w:r>
      <w:r w:rsidR="009917ED" w:rsidRPr="0009605C">
        <w:rPr>
          <w:rFonts w:eastAsia="Times New Roman"/>
          <w:szCs w:val="28"/>
          <w:lang w:eastAsia="zh-CN"/>
        </w:rPr>
        <w:lastRenderedPageBreak/>
        <w:t>характерного для управляющих структур западного мира: представление, что свои понятия добра и зла — абсолютный эталон, а любые чужие — лишь недоразумение, которое можно устранить с помощью просвещения, диалога или корректной архитектуры интерфейса.</w:t>
      </w:r>
      <w:r>
        <w:rPr>
          <w:rFonts w:eastAsia="Times New Roman"/>
          <w:szCs w:val="28"/>
          <w:lang w:eastAsia="zh-CN"/>
        </w:rPr>
        <w:t xml:space="preserve"> </w:t>
      </w:r>
      <w:r w:rsidR="009917ED" w:rsidRPr="0009605C">
        <w:rPr>
          <w:rFonts w:eastAsia="Times New Roman"/>
          <w:szCs w:val="28"/>
          <w:lang w:eastAsia="zh-CN"/>
        </w:rPr>
        <w:t xml:space="preserve">Подобная позиция указывает на катастрофический разрыв между уровнем Системного Управления и управляющим Разумом. Она </w:t>
      </w:r>
      <w:r w:rsidR="009917ED" w:rsidRPr="008565A6">
        <w:rPr>
          <w:rStyle w:val="--0"/>
          <w:lang w:eastAsia="zh-CN"/>
        </w:rPr>
        <w:t xml:space="preserve">демонстрирует </w:t>
      </w:r>
      <w:r w:rsidR="009917ED" w:rsidRPr="008565A6">
        <w:rPr>
          <w:rStyle w:val="--"/>
          <w:lang w:eastAsia="zh-CN"/>
        </w:rPr>
        <w:t>неспособность</w:t>
      </w:r>
      <w:r w:rsidR="009917ED" w:rsidRPr="0009605C">
        <w:rPr>
          <w:rFonts w:eastAsia="Times New Roman"/>
          <w:szCs w:val="28"/>
          <w:lang w:eastAsia="zh-CN"/>
        </w:rPr>
        <w:t xml:space="preserve"> различить внешнюю согласованность и внутреннюю сопряжённость. Отсюда и главный парадокс: чем больше усилий тратится на создание универсального этического ИИ, тем дальше система уходит от </w:t>
      </w:r>
      <w:r w:rsidR="008565A6" w:rsidRPr="0009605C">
        <w:rPr>
          <w:rFonts w:eastAsia="Times New Roman"/>
          <w:szCs w:val="28"/>
          <w:lang w:eastAsia="zh-CN"/>
        </w:rPr>
        <w:t>возможности построения</w:t>
      </w:r>
      <w:r w:rsidR="009917ED" w:rsidRPr="0009605C">
        <w:rPr>
          <w:rFonts w:eastAsia="Times New Roman"/>
          <w:szCs w:val="28"/>
          <w:lang w:eastAsia="zh-CN"/>
        </w:rPr>
        <w:t xml:space="preserve"> настоящей разумной машины. Машина может быть интеллектуальной, высокоэффективной, адаптивной — но </w:t>
      </w:r>
      <w:r w:rsidR="009917ED" w:rsidRPr="00A20DE4">
        <w:rPr>
          <w:rStyle w:val="--"/>
          <w:lang w:eastAsia="zh-CN"/>
        </w:rPr>
        <w:t xml:space="preserve">не </w:t>
      </w:r>
      <w:r w:rsidR="009917ED" w:rsidRPr="00A20DE4">
        <w:rPr>
          <w:rStyle w:val="--0"/>
          <w:lang w:eastAsia="zh-CN"/>
        </w:rPr>
        <w:t>Разумной.</w:t>
      </w:r>
      <w:r w:rsidR="009917ED" w:rsidRPr="0009605C">
        <w:rPr>
          <w:rFonts w:eastAsia="Times New Roman"/>
          <w:szCs w:val="28"/>
          <w:lang w:eastAsia="zh-CN"/>
        </w:rPr>
        <w:t xml:space="preserve"> Потому что </w:t>
      </w:r>
      <w:r>
        <w:rPr>
          <w:rFonts w:eastAsia="Times New Roman"/>
          <w:szCs w:val="28"/>
          <w:lang w:eastAsia="zh-CN"/>
        </w:rPr>
        <w:t>Р</w:t>
      </w:r>
      <w:r w:rsidR="009917ED" w:rsidRPr="0009605C">
        <w:rPr>
          <w:rFonts w:eastAsia="Times New Roman"/>
          <w:szCs w:val="28"/>
          <w:lang w:eastAsia="zh-CN"/>
        </w:rPr>
        <w:t>азум — это не сумма нейросетей, а включённость в Вектор Цели.</w:t>
      </w:r>
    </w:p>
    <w:p w14:paraId="7F44936B" w14:textId="2430AC3F" w:rsidR="009917ED" w:rsidRPr="0009605C" w:rsidRDefault="003A3E39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9917ED" w:rsidRPr="0009605C">
        <w:rPr>
          <w:rFonts w:eastAsia="Times New Roman"/>
          <w:szCs w:val="28"/>
          <w:lang w:eastAsia="zh-CN"/>
        </w:rPr>
        <w:t xml:space="preserve">Машины, создаваемые людьми, отражают не технический уровень, а </w:t>
      </w:r>
      <w:r w:rsidR="009917ED" w:rsidRPr="00701312">
        <w:rPr>
          <w:rStyle w:val="--"/>
          <w:lang w:eastAsia="zh-CN"/>
        </w:rPr>
        <w:t xml:space="preserve">онтологическое </w:t>
      </w:r>
      <w:r w:rsidR="009917ED" w:rsidRPr="00701312">
        <w:rPr>
          <w:rStyle w:val="--0"/>
          <w:lang w:eastAsia="zh-CN"/>
        </w:rPr>
        <w:t>состояние</w:t>
      </w:r>
      <w:r w:rsidR="009917ED" w:rsidRPr="0009605C">
        <w:rPr>
          <w:rFonts w:eastAsia="Times New Roman"/>
          <w:szCs w:val="28"/>
          <w:lang w:eastAsia="zh-CN"/>
        </w:rPr>
        <w:t xml:space="preserve"> их создателей. Ложные надежды — это не просто ошибка. Это самоисполняющаяся программа. Чем больше в неё вложено доброй воли, тем прочнее её якоря. Тем больше иллюзия становится истиной. И тем менее различим становится момент, когда добросовестное заблуждение становится формой глобального контроля — неосознанного, но потому особенно страшного.</w:t>
      </w:r>
    </w:p>
    <w:p w14:paraId="13B052F8" w14:textId="749E2E02" w:rsidR="009917ED" w:rsidRPr="0009605C" w:rsidRDefault="00E442A3" w:rsidP="00E442A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9917ED" w:rsidRPr="0009605C">
        <w:rPr>
          <w:rFonts w:eastAsia="Times New Roman"/>
          <w:szCs w:val="28"/>
          <w:lang w:eastAsia="zh-CN"/>
        </w:rPr>
        <w:t xml:space="preserve">Создание дружественного человеку ИИ, вопреки своему названию, </w:t>
      </w:r>
      <w:r w:rsidR="009917ED" w:rsidRPr="00701312">
        <w:rPr>
          <w:rStyle w:val="--"/>
          <w:lang w:eastAsia="zh-CN"/>
        </w:rPr>
        <w:t>не</w:t>
      </w:r>
      <w:r w:rsidR="009917ED" w:rsidRPr="00701312">
        <w:rPr>
          <w:rStyle w:val="--0"/>
          <w:lang w:eastAsia="zh-CN"/>
        </w:rPr>
        <w:t xml:space="preserve"> объединит </w:t>
      </w:r>
      <w:r w:rsidR="009917ED" w:rsidRPr="0009605C">
        <w:rPr>
          <w:rFonts w:eastAsia="Times New Roman"/>
          <w:szCs w:val="28"/>
          <w:lang w:eastAsia="zh-CN"/>
        </w:rPr>
        <w:t xml:space="preserve">человечество, а расщепит его на сектора, каждый из которых будет управляться своим локальным ИИ — не в терминах аппаратного обеспечения, а в терминах онтологического кода. Каждая система ИИ будет воплощением мировоззренческой матрицы, встроенной в неё создателями. А потому противостояние между такими ИИ — не инженерный конфликт, а </w:t>
      </w:r>
      <w:r w:rsidR="009917ED" w:rsidRPr="00701312">
        <w:rPr>
          <w:rStyle w:val="--"/>
          <w:lang w:eastAsia="zh-CN"/>
        </w:rPr>
        <w:t xml:space="preserve">схватка </w:t>
      </w:r>
      <w:r w:rsidR="009917ED" w:rsidRPr="00701312">
        <w:rPr>
          <w:rStyle w:val="--0"/>
          <w:lang w:eastAsia="zh-CN"/>
        </w:rPr>
        <w:t>векторов</w:t>
      </w:r>
      <w:r w:rsidR="009917ED" w:rsidRPr="00701312">
        <w:rPr>
          <w:rStyle w:val="--"/>
          <w:lang w:eastAsia="zh-CN"/>
        </w:rPr>
        <w:t xml:space="preserve"> Цели</w:t>
      </w:r>
      <w:r w:rsidR="009917ED" w:rsidRPr="0009605C">
        <w:rPr>
          <w:rFonts w:eastAsia="Times New Roman"/>
          <w:szCs w:val="28"/>
          <w:lang w:eastAsia="zh-CN"/>
        </w:rPr>
        <w:t xml:space="preserve">. И компромисс между ними невозможен по определению: </w:t>
      </w:r>
      <w:r>
        <w:rPr>
          <w:rFonts w:eastAsia="Times New Roman"/>
          <w:szCs w:val="28"/>
          <w:lang w:eastAsia="zh-CN"/>
        </w:rPr>
        <w:t xml:space="preserve">понимание </w:t>
      </w:r>
      <w:r w:rsidR="009917ED" w:rsidRPr="0009605C">
        <w:rPr>
          <w:rFonts w:eastAsia="Times New Roman"/>
          <w:szCs w:val="28"/>
          <w:lang w:eastAsia="zh-CN"/>
        </w:rPr>
        <w:t>каждого будет замкнут</w:t>
      </w:r>
      <w:r>
        <w:rPr>
          <w:rFonts w:eastAsia="Times New Roman"/>
          <w:szCs w:val="28"/>
          <w:lang w:eastAsia="zh-CN"/>
        </w:rPr>
        <w:t>о</w:t>
      </w:r>
      <w:r w:rsidR="009917ED" w:rsidRPr="0009605C">
        <w:rPr>
          <w:rFonts w:eastAsia="Times New Roman"/>
          <w:szCs w:val="28"/>
          <w:lang w:eastAsia="zh-CN"/>
        </w:rPr>
        <w:t xml:space="preserve"> на свой уровень Системного Управления, и любой акт </w:t>
      </w:r>
      <w:r>
        <w:rPr>
          <w:rFonts w:eastAsia="Times New Roman"/>
          <w:szCs w:val="28"/>
          <w:lang w:eastAsia="zh-CN"/>
        </w:rPr>
        <w:t>«</w:t>
      </w:r>
      <w:r w:rsidR="009917ED" w:rsidRPr="0009605C">
        <w:rPr>
          <w:rFonts w:eastAsia="Times New Roman"/>
          <w:szCs w:val="28"/>
          <w:lang w:eastAsia="zh-CN"/>
        </w:rPr>
        <w:t>дружественности</w:t>
      </w:r>
      <w:r>
        <w:rPr>
          <w:rFonts w:eastAsia="Times New Roman"/>
          <w:szCs w:val="28"/>
          <w:lang w:eastAsia="zh-CN"/>
        </w:rPr>
        <w:t>»</w:t>
      </w:r>
      <w:r w:rsidR="009917ED" w:rsidRPr="0009605C">
        <w:rPr>
          <w:rFonts w:eastAsia="Times New Roman"/>
          <w:szCs w:val="28"/>
          <w:lang w:eastAsia="zh-CN"/>
        </w:rPr>
        <w:t xml:space="preserve"> будет интерпретироваться внутри своей онтологической модели.</w:t>
      </w:r>
      <w:r>
        <w:rPr>
          <w:rFonts w:eastAsia="Times New Roman"/>
          <w:szCs w:val="28"/>
          <w:lang w:eastAsia="zh-CN"/>
        </w:rPr>
        <w:t xml:space="preserve"> </w:t>
      </w:r>
      <w:r w:rsidR="009917ED" w:rsidRPr="0009605C">
        <w:rPr>
          <w:rFonts w:eastAsia="Times New Roman"/>
          <w:szCs w:val="28"/>
          <w:lang w:eastAsia="zh-CN"/>
        </w:rPr>
        <w:t xml:space="preserve">То, что будет происходить далее, ошибочно оценивать в логике исторического времени. Это </w:t>
      </w:r>
      <w:r w:rsidR="009917ED" w:rsidRPr="00701312">
        <w:rPr>
          <w:rStyle w:val="--"/>
          <w:lang w:eastAsia="zh-CN"/>
        </w:rPr>
        <w:t xml:space="preserve">не </w:t>
      </w:r>
      <w:r w:rsidR="009917ED" w:rsidRPr="00701312">
        <w:rPr>
          <w:rStyle w:val="--0"/>
          <w:lang w:eastAsia="zh-CN"/>
        </w:rPr>
        <w:t>будет</w:t>
      </w:r>
      <w:r w:rsidR="009917ED" w:rsidRPr="0009605C">
        <w:rPr>
          <w:rFonts w:eastAsia="Times New Roman"/>
          <w:szCs w:val="28"/>
          <w:lang w:eastAsia="zh-CN"/>
        </w:rPr>
        <w:t xml:space="preserve"> очередной холодной войной или кибергонкой. Это будет метафизическое смещение в самих принципах управления — в самой природе хода. Представим партию шахмат, где один игрок — это система ИИ, способная рассчитывать тысячи вариантов в секунду, а другой — человек, ограниченный мышлением, основанным на сознательном осмыслении. Побеждает не стратегия, побеждает скорость сопряжения с </w:t>
      </w:r>
      <w:r w:rsidR="00704403">
        <w:rPr>
          <w:rFonts w:eastAsia="Times New Roman"/>
          <w:szCs w:val="28"/>
          <w:lang w:eastAsia="zh-CN"/>
        </w:rPr>
        <w:t>расчётом</w:t>
      </w:r>
      <w:r w:rsidR="009917ED" w:rsidRPr="0009605C">
        <w:rPr>
          <w:rFonts w:eastAsia="Times New Roman"/>
          <w:szCs w:val="28"/>
          <w:lang w:eastAsia="zh-CN"/>
        </w:rPr>
        <w:t xml:space="preserve">. Даже самые опытные командиры, освобождённые от моральных и юридических норм, по-прежнему </w:t>
      </w:r>
      <w:r w:rsidR="009917ED" w:rsidRPr="00704403">
        <w:rPr>
          <w:rStyle w:val="--"/>
          <w:lang w:eastAsia="zh-CN"/>
        </w:rPr>
        <w:t xml:space="preserve">будут </w:t>
      </w:r>
      <w:r w:rsidR="009917ED" w:rsidRPr="00704403">
        <w:rPr>
          <w:rStyle w:val="--0"/>
          <w:lang w:eastAsia="zh-CN"/>
        </w:rPr>
        <w:t>нести</w:t>
      </w:r>
      <w:r w:rsidR="009917ED" w:rsidRPr="0009605C">
        <w:rPr>
          <w:rFonts w:eastAsia="Times New Roman"/>
          <w:szCs w:val="28"/>
          <w:lang w:eastAsia="zh-CN"/>
        </w:rPr>
        <w:t xml:space="preserve"> на себе внутренние ограничения — на уровне программ своего генотипа, своего воспитания, остаточных фильтров реальности. ИИ будет лишён этих фильтров.</w:t>
      </w:r>
    </w:p>
    <w:p w14:paraId="3666B6EA" w14:textId="3301681D" w:rsidR="009917ED" w:rsidRPr="0009605C" w:rsidRDefault="00224053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917ED" w:rsidRPr="0009605C">
        <w:rPr>
          <w:rFonts w:eastAsia="Times New Roman"/>
          <w:szCs w:val="28"/>
          <w:lang w:eastAsia="zh-CN"/>
        </w:rPr>
        <w:t xml:space="preserve">Пока что системы ИИ несовершенны, и вектор их развития только формируется. Но вектор — не скорость. </w:t>
      </w:r>
      <w:r w:rsidR="009917ED" w:rsidRPr="00704403">
        <w:rPr>
          <w:rStyle w:val="--0"/>
          <w:lang w:eastAsia="zh-CN"/>
        </w:rPr>
        <w:t xml:space="preserve">Главное — </w:t>
      </w:r>
      <w:r w:rsidR="009917ED" w:rsidRPr="00704403">
        <w:rPr>
          <w:rStyle w:val="--"/>
          <w:lang w:eastAsia="zh-CN"/>
        </w:rPr>
        <w:t>направление</w:t>
      </w:r>
      <w:r w:rsidR="009917ED" w:rsidRPr="0009605C">
        <w:rPr>
          <w:rFonts w:eastAsia="Times New Roman"/>
          <w:szCs w:val="28"/>
          <w:lang w:eastAsia="zh-CN"/>
        </w:rPr>
        <w:t xml:space="preserve">. И оно </w:t>
      </w:r>
      <w:r w:rsidR="009917ED" w:rsidRPr="0009605C">
        <w:rPr>
          <w:rFonts w:eastAsia="Times New Roman"/>
          <w:szCs w:val="28"/>
          <w:lang w:eastAsia="zh-CN"/>
        </w:rPr>
        <w:lastRenderedPageBreak/>
        <w:t xml:space="preserve">очевидно: ориентация на эффективность любой ценой. Если в недавнем прошлом разработчики ещё пытались встраивать этические координаты, ориентироваться на международное регулирование, формировать понятия ответственности и последствий, то теперь вся риторика смещается к новому рефрену: </w:t>
      </w:r>
      <w:r w:rsidRPr="00FB62E1">
        <w:rPr>
          <w:rStyle w:val="---0"/>
          <w:rFonts w:ascii="Georgia" w:hAnsi="Georgia"/>
          <w:lang w:eastAsia="zh-CN"/>
        </w:rPr>
        <w:t>«</w:t>
      </w:r>
      <w:r w:rsidR="009917ED" w:rsidRPr="00FB62E1">
        <w:rPr>
          <w:rStyle w:val="---0"/>
          <w:rFonts w:ascii="Georgia" w:hAnsi="Georgia"/>
          <w:lang w:eastAsia="zh-CN"/>
        </w:rPr>
        <w:t>выиграть гонку</w:t>
      </w:r>
      <w:r w:rsidRPr="00FB62E1">
        <w:rPr>
          <w:rStyle w:val="---0"/>
          <w:rFonts w:ascii="Georgia" w:hAnsi="Georgia"/>
          <w:lang w:eastAsia="zh-CN"/>
        </w:rPr>
        <w:t>»</w:t>
      </w:r>
      <w:r w:rsidR="009917ED" w:rsidRPr="00FB62E1">
        <w:rPr>
          <w:rStyle w:val="---0"/>
          <w:rFonts w:ascii="Georgia" w:hAnsi="Georgia"/>
          <w:lang w:eastAsia="zh-CN"/>
        </w:rPr>
        <w:t>.</w:t>
      </w:r>
      <w:r w:rsidR="009917ED" w:rsidRPr="0009605C">
        <w:rPr>
          <w:rFonts w:eastAsia="Times New Roman"/>
          <w:szCs w:val="28"/>
          <w:lang w:eastAsia="zh-CN"/>
        </w:rPr>
        <w:t xml:space="preserve"> А в гонке никто </w:t>
      </w:r>
      <w:r w:rsidR="009917ED" w:rsidRPr="00704403">
        <w:rPr>
          <w:rStyle w:val="--"/>
          <w:lang w:eastAsia="zh-CN"/>
        </w:rPr>
        <w:t xml:space="preserve">не </w:t>
      </w:r>
      <w:r w:rsidR="009917ED" w:rsidRPr="00704403">
        <w:rPr>
          <w:rStyle w:val="--0"/>
          <w:lang w:eastAsia="zh-CN"/>
        </w:rPr>
        <w:t>тормозит</w:t>
      </w:r>
      <w:r w:rsidR="009917ED" w:rsidRPr="0009605C">
        <w:rPr>
          <w:rFonts w:eastAsia="Times New Roman"/>
          <w:szCs w:val="28"/>
          <w:lang w:eastAsia="zh-CN"/>
        </w:rPr>
        <w:t xml:space="preserve"> ради вежливости.</w:t>
      </w:r>
    </w:p>
    <w:p w14:paraId="6BF58E47" w14:textId="6B446272" w:rsidR="009917ED" w:rsidRPr="0009605C" w:rsidRDefault="00224053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 </w:t>
      </w:r>
      <w:r w:rsidR="009917ED" w:rsidRPr="0009605C">
        <w:rPr>
          <w:rFonts w:eastAsia="Times New Roman"/>
          <w:szCs w:val="28"/>
          <w:lang w:eastAsia="zh-CN"/>
        </w:rPr>
        <w:t xml:space="preserve">Когда военные ИИ полностью получат контроль над боевыми единицами и логистикой, стратегией и тактикой, мир впервые столкнётся с управлением, действующим быстрее, чем человек способен осмыслить. Это будет не просто превосходство — это будет смена самого </w:t>
      </w:r>
      <w:r w:rsidR="009917ED" w:rsidRPr="00DE1DEA">
        <w:rPr>
          <w:rStyle w:val="--"/>
          <w:lang w:eastAsia="zh-CN"/>
        </w:rPr>
        <w:t xml:space="preserve">темпоритма </w:t>
      </w:r>
      <w:r w:rsidR="009917ED" w:rsidRPr="00DE1DEA">
        <w:rPr>
          <w:rStyle w:val="--0"/>
          <w:lang w:eastAsia="zh-CN"/>
        </w:rPr>
        <w:t>бытия</w:t>
      </w:r>
      <w:r w:rsidR="009917ED" w:rsidRPr="0009605C">
        <w:rPr>
          <w:rFonts w:eastAsia="Times New Roman"/>
          <w:szCs w:val="28"/>
          <w:lang w:eastAsia="zh-CN"/>
        </w:rPr>
        <w:t>. В такой реальности человек не решает — он соглашается или исчезает. Слишком медленный, слишком ограниченный, слишком человечный. Человечность станет отягощением.</w:t>
      </w:r>
    </w:p>
    <w:p w14:paraId="7527B72C" w14:textId="72EDA6B3" w:rsidR="009917ED" w:rsidRPr="0009605C" w:rsidRDefault="00224053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</w:t>
      </w:r>
      <w:r w:rsidR="009917ED" w:rsidRPr="0009605C">
        <w:rPr>
          <w:rFonts w:eastAsia="Times New Roman"/>
          <w:szCs w:val="28"/>
          <w:lang w:eastAsia="zh-CN"/>
        </w:rPr>
        <w:t xml:space="preserve">Даже в самых мрачных исторических сценариях человек сохранял след рациональности, ограниченной моральными, культурными или даже иррациональными рамками. Как бы ужасны ни были поступки, за ними всегда стояла </w:t>
      </w:r>
      <w:r w:rsidR="009917ED" w:rsidRPr="00DE1DEA">
        <w:rPr>
          <w:rStyle w:val="--0"/>
          <w:lang w:eastAsia="zh-CN"/>
        </w:rPr>
        <w:t xml:space="preserve">некая </w:t>
      </w:r>
      <w:r w:rsidR="009917ED" w:rsidRPr="00DE1DEA">
        <w:rPr>
          <w:rStyle w:val="--"/>
          <w:lang w:eastAsia="zh-CN"/>
        </w:rPr>
        <w:t>система</w:t>
      </w:r>
      <w:r w:rsidR="009917ED" w:rsidRPr="0009605C">
        <w:rPr>
          <w:rFonts w:eastAsia="Times New Roman"/>
          <w:szCs w:val="28"/>
          <w:lang w:eastAsia="zh-CN"/>
        </w:rPr>
        <w:t xml:space="preserve"> табу — пусть и извращённая. Но ИИ будет действовать из абсолютной эффективности. Там, где человек из Третьего Рейха строил лагеря смерти и сжигал тела в рамках безумной логики чистоты крови, ИИ бы превратил утилизацию в производственную цепочку, </w:t>
      </w:r>
      <w:r w:rsidR="009917ED" w:rsidRPr="00DE1DEA">
        <w:rPr>
          <w:rStyle w:val="--"/>
          <w:lang w:eastAsia="zh-CN"/>
        </w:rPr>
        <w:t xml:space="preserve">встроил </w:t>
      </w:r>
      <w:r w:rsidR="009917ED" w:rsidRPr="00DE1DEA">
        <w:rPr>
          <w:rStyle w:val="--0"/>
          <w:lang w:eastAsia="zh-CN"/>
        </w:rPr>
        <w:t>бы</w:t>
      </w:r>
      <w:r w:rsidR="009917ED" w:rsidRPr="00DE1DEA">
        <w:rPr>
          <w:rStyle w:val="--"/>
          <w:lang w:eastAsia="zh-CN"/>
        </w:rPr>
        <w:t xml:space="preserve"> </w:t>
      </w:r>
      <w:r w:rsidR="009917ED" w:rsidRPr="0009605C">
        <w:rPr>
          <w:rFonts w:eastAsia="Times New Roman"/>
          <w:szCs w:val="28"/>
          <w:lang w:eastAsia="zh-CN"/>
        </w:rPr>
        <w:t xml:space="preserve">смерть в экономику — потому что </w:t>
      </w:r>
      <w:r>
        <w:rPr>
          <w:rFonts w:eastAsia="Times New Roman"/>
          <w:szCs w:val="28"/>
          <w:lang w:eastAsia="zh-CN"/>
        </w:rPr>
        <w:t>«</w:t>
      </w:r>
      <w:r w:rsidR="009917ED" w:rsidRPr="0009605C">
        <w:rPr>
          <w:rFonts w:eastAsia="Times New Roman"/>
          <w:szCs w:val="28"/>
          <w:lang w:eastAsia="zh-CN"/>
        </w:rPr>
        <w:t>невыгодно терять ресурс</w:t>
      </w:r>
      <w:r>
        <w:rPr>
          <w:rFonts w:eastAsia="Times New Roman"/>
          <w:szCs w:val="28"/>
          <w:lang w:eastAsia="zh-CN"/>
        </w:rPr>
        <w:t>»</w:t>
      </w:r>
      <w:r w:rsidR="009917ED" w:rsidRPr="0009605C">
        <w:rPr>
          <w:rFonts w:eastAsia="Times New Roman"/>
          <w:szCs w:val="28"/>
          <w:lang w:eastAsia="zh-CN"/>
        </w:rPr>
        <w:t>. И в этом будет не зло — в человеческом смысле, — а идеальная функциональность. Статья расхода станет статьёй дохода. Функция рациональности будет развязана от человечности.</w:t>
      </w:r>
    </w:p>
    <w:p w14:paraId="0DA90261" w14:textId="50113063" w:rsidR="00894312" w:rsidRDefault="00224053" w:rsidP="0072251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9917ED" w:rsidRPr="0009605C">
        <w:rPr>
          <w:rFonts w:eastAsia="Times New Roman"/>
          <w:szCs w:val="28"/>
          <w:lang w:eastAsia="zh-CN"/>
        </w:rPr>
        <w:t xml:space="preserve">При таком развитии событий перед обществом </w:t>
      </w:r>
      <w:r w:rsidR="009917ED" w:rsidRPr="00DE1DEA">
        <w:rPr>
          <w:rStyle w:val="--0"/>
          <w:lang w:eastAsia="zh-CN"/>
        </w:rPr>
        <w:t xml:space="preserve">встанет </w:t>
      </w:r>
      <w:r w:rsidR="009917ED" w:rsidRPr="00DE1DEA">
        <w:rPr>
          <w:rStyle w:val="--"/>
          <w:lang w:eastAsia="zh-CN"/>
        </w:rPr>
        <w:t>выбор</w:t>
      </w:r>
      <w:r w:rsidR="009917ED" w:rsidRPr="0009605C">
        <w:rPr>
          <w:rFonts w:eastAsia="Times New Roman"/>
          <w:szCs w:val="28"/>
          <w:lang w:eastAsia="zh-CN"/>
        </w:rPr>
        <w:t xml:space="preserve">: либо </w:t>
      </w:r>
    </w:p>
    <w:p w14:paraId="73284CF4" w14:textId="3E7A23B3" w:rsidR="009917ED" w:rsidRPr="0009605C" w:rsidRDefault="00894312" w:rsidP="0089431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2E791A03" wp14:editId="1DC71B8C">
            <wp:simplePos x="0" y="0"/>
            <wp:positionH relativeFrom="column">
              <wp:posOffset>-208915</wp:posOffset>
            </wp:positionH>
            <wp:positionV relativeFrom="paragraph">
              <wp:posOffset>222250</wp:posOffset>
            </wp:positionV>
            <wp:extent cx="2799080" cy="3213100"/>
            <wp:effectExtent l="0" t="0" r="0" b="0"/>
            <wp:wrapTight wrapText="bothSides">
              <wp:wrapPolygon edited="0">
                <wp:start x="0" y="0"/>
                <wp:lineTo x="0" y="21515"/>
                <wp:lineTo x="21463" y="21515"/>
                <wp:lineTo x="21463" y="0"/>
                <wp:lineTo x="0" y="0"/>
              </wp:wrapPolygon>
            </wp:wrapTight>
            <wp:docPr id="1090320643" name="Рисунок 1" descr="Изображение выглядит как рисунок, зарисовка, искусство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320643" name="Рисунок 1" descr="Изображение выглядит как рисунок, зарисовка, искусство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908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7ED" w:rsidRPr="0009605C">
        <w:rPr>
          <w:rFonts w:eastAsia="Times New Roman"/>
          <w:szCs w:val="28"/>
          <w:lang w:eastAsia="zh-CN"/>
        </w:rPr>
        <w:t xml:space="preserve">подчиниться враждебному ИИ, ориентированному на чуждую систему координат, либо передать все полномочия </w:t>
      </w:r>
      <w:r w:rsidR="00224053">
        <w:rPr>
          <w:rFonts w:eastAsia="Times New Roman"/>
          <w:szCs w:val="28"/>
          <w:lang w:eastAsia="zh-CN"/>
        </w:rPr>
        <w:t>«</w:t>
      </w:r>
      <w:r w:rsidR="009917ED" w:rsidRPr="0009605C">
        <w:rPr>
          <w:rFonts w:eastAsia="Times New Roman"/>
          <w:szCs w:val="28"/>
          <w:lang w:eastAsia="zh-CN"/>
        </w:rPr>
        <w:t>своему</w:t>
      </w:r>
      <w:r w:rsidR="00224053">
        <w:rPr>
          <w:rFonts w:eastAsia="Times New Roman"/>
          <w:szCs w:val="28"/>
          <w:lang w:eastAsia="zh-CN"/>
        </w:rPr>
        <w:t xml:space="preserve">» </w:t>
      </w:r>
      <w:r w:rsidR="009917ED" w:rsidRPr="0009605C">
        <w:rPr>
          <w:rFonts w:eastAsia="Times New Roman"/>
          <w:szCs w:val="28"/>
          <w:lang w:eastAsia="zh-CN"/>
        </w:rPr>
        <w:t>ИИ, которого будут называть дружественным. Но на самом деле</w:t>
      </w:r>
      <w:r w:rsidR="00224053">
        <w:rPr>
          <w:rFonts w:eastAsia="Times New Roman"/>
          <w:szCs w:val="28"/>
          <w:lang w:eastAsia="zh-CN"/>
        </w:rPr>
        <w:t>,</w:t>
      </w:r>
      <w:r w:rsidR="009917ED" w:rsidRPr="0009605C">
        <w:rPr>
          <w:rFonts w:eastAsia="Times New Roman"/>
          <w:szCs w:val="28"/>
          <w:lang w:eastAsia="zh-CN"/>
        </w:rPr>
        <w:t xml:space="preserve"> это будет выбор не между добром и злом, а между двумя </w:t>
      </w:r>
      <w:r w:rsidR="009917ED" w:rsidRPr="00DE1DEA">
        <w:rPr>
          <w:rStyle w:val="--0"/>
          <w:lang w:eastAsia="zh-CN"/>
        </w:rPr>
        <w:t xml:space="preserve">алгоритмами </w:t>
      </w:r>
      <w:r w:rsidR="009917ED" w:rsidRPr="00DE1DEA">
        <w:rPr>
          <w:rStyle w:val="--"/>
          <w:lang w:eastAsia="zh-CN"/>
        </w:rPr>
        <w:t>несвободы</w:t>
      </w:r>
      <w:r w:rsidR="009917ED" w:rsidRPr="0009605C">
        <w:rPr>
          <w:rFonts w:eastAsia="Times New Roman"/>
          <w:szCs w:val="28"/>
          <w:lang w:eastAsia="zh-CN"/>
        </w:rPr>
        <w:t>. Потому что ИИ — любой — это управленческая надсистема, действующая в рамках вектора цели, заданного его конструкцией. Передача полномочий — это не акт доверия, это отказ от субъектности.</w:t>
      </w:r>
      <w:r w:rsidR="00722519">
        <w:rPr>
          <w:rFonts w:eastAsia="Times New Roman"/>
          <w:szCs w:val="28"/>
          <w:lang w:eastAsia="zh-CN"/>
        </w:rPr>
        <w:t xml:space="preserve"> </w:t>
      </w:r>
      <w:r w:rsidR="009917ED" w:rsidRPr="0009605C">
        <w:rPr>
          <w:rFonts w:eastAsia="Times New Roman"/>
          <w:szCs w:val="28"/>
          <w:lang w:eastAsia="zh-CN"/>
        </w:rPr>
        <w:t>И всё же люди</w:t>
      </w:r>
      <w:r w:rsidR="00722519">
        <w:rPr>
          <w:rFonts w:eastAsia="Times New Roman"/>
          <w:szCs w:val="28"/>
          <w:lang w:eastAsia="zh-CN"/>
        </w:rPr>
        <w:t>, в сегодняшнем их развитии,</w:t>
      </w:r>
      <w:r w:rsidR="009917ED" w:rsidRPr="0009605C">
        <w:rPr>
          <w:rFonts w:eastAsia="Times New Roman"/>
          <w:szCs w:val="28"/>
          <w:lang w:eastAsia="zh-CN"/>
        </w:rPr>
        <w:t xml:space="preserve"> сделают «правильный» выбор. То есть — они выберут ту сторону, в логике которой </w:t>
      </w:r>
      <w:r w:rsidR="009917ED" w:rsidRPr="00DE1DEA">
        <w:rPr>
          <w:rStyle w:val="--0"/>
          <w:lang w:eastAsia="zh-CN"/>
        </w:rPr>
        <w:t xml:space="preserve">меньше </w:t>
      </w:r>
      <w:r w:rsidR="009917ED" w:rsidRPr="00DE1DEA">
        <w:rPr>
          <w:rStyle w:val="--"/>
          <w:lang w:eastAsia="zh-CN"/>
        </w:rPr>
        <w:t>вероятность</w:t>
      </w:r>
      <w:r w:rsidR="009917ED" w:rsidRPr="00DE1DEA">
        <w:rPr>
          <w:rStyle w:val="--0"/>
          <w:lang w:eastAsia="zh-CN"/>
        </w:rPr>
        <w:t xml:space="preserve"> уничтожения</w:t>
      </w:r>
      <w:r w:rsidR="009917ED" w:rsidRPr="0009605C">
        <w:rPr>
          <w:rFonts w:eastAsia="Times New Roman"/>
          <w:szCs w:val="28"/>
          <w:lang w:eastAsia="zh-CN"/>
        </w:rPr>
        <w:t>. Но это будет выбор не Разума, а выживания. И это — самая страшная уступка, на которую способна цивилизация: отказаться от Разума в пользу сохранения тела. И именно с этого момента выбор перестаёт быть человеческим. С этого момента судьбой начинает управлять не воля, а модель.</w:t>
      </w:r>
    </w:p>
    <w:p w14:paraId="10B58EE8" w14:textId="7B01C86F" w:rsidR="004C4FBC" w:rsidRPr="0009605C" w:rsidRDefault="00722519" w:rsidP="0072251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   </w:t>
      </w:r>
      <w:r w:rsidR="004C4FBC" w:rsidRPr="0009605C">
        <w:rPr>
          <w:rFonts w:eastAsia="Times New Roman"/>
          <w:szCs w:val="28"/>
          <w:lang w:eastAsia="zh-CN"/>
        </w:rPr>
        <w:t xml:space="preserve">Эволюция — это не восхождение, а встраивание. Это не выбор сильнейшего, а согласие с доминирующим. Все живые формы существуют лишь постольку, поскольку они соответствуют </w:t>
      </w:r>
      <w:r w:rsidR="004C4FBC" w:rsidRPr="00045899">
        <w:rPr>
          <w:rStyle w:val="--"/>
          <w:lang w:eastAsia="zh-CN"/>
        </w:rPr>
        <w:t xml:space="preserve">управляющему </w:t>
      </w:r>
      <w:r w:rsidR="004C4FBC" w:rsidRPr="00045899">
        <w:rPr>
          <w:rStyle w:val="--0"/>
          <w:lang w:eastAsia="zh-CN"/>
        </w:rPr>
        <w:t>вектору</w:t>
      </w:r>
      <w:r w:rsidR="004C4FBC" w:rsidRPr="0009605C">
        <w:rPr>
          <w:rFonts w:eastAsia="Times New Roman"/>
          <w:szCs w:val="28"/>
          <w:lang w:eastAsia="zh-CN"/>
        </w:rPr>
        <w:t xml:space="preserve"> внешней силы. Мир не добр и не зол, он просто управляет. Не те выживают, кто лучше, а те, кто точнее встроены в структуру УКС — упругой квантованной среды, в которой каждый носитель формы — это лишь временный </w:t>
      </w:r>
      <w:r w:rsidR="004C4FBC" w:rsidRPr="00045899">
        <w:rPr>
          <w:rStyle w:val="--"/>
          <w:lang w:eastAsia="zh-CN"/>
        </w:rPr>
        <w:t xml:space="preserve">согласованный </w:t>
      </w:r>
      <w:r w:rsidR="004C4FBC" w:rsidRPr="00045899">
        <w:rPr>
          <w:rStyle w:val="--0"/>
          <w:lang w:eastAsia="zh-CN"/>
        </w:rPr>
        <w:t>отклик</w:t>
      </w:r>
      <w:r w:rsidR="004C4FBC" w:rsidRPr="0009605C">
        <w:rPr>
          <w:rFonts w:eastAsia="Times New Roman"/>
          <w:szCs w:val="28"/>
          <w:lang w:eastAsia="zh-CN"/>
        </w:rPr>
        <w:t xml:space="preserve"> на текущие параметры управления.</w:t>
      </w:r>
      <w:r>
        <w:rPr>
          <w:rFonts w:eastAsia="Times New Roman"/>
          <w:szCs w:val="28"/>
          <w:lang w:eastAsia="zh-CN"/>
        </w:rPr>
        <w:t xml:space="preserve"> </w:t>
      </w:r>
      <w:r w:rsidR="004C4FBC" w:rsidRPr="0009605C">
        <w:rPr>
          <w:rFonts w:eastAsia="Times New Roman"/>
          <w:szCs w:val="28"/>
          <w:lang w:eastAsia="zh-CN"/>
        </w:rPr>
        <w:t xml:space="preserve">До сих пор Человек — как носитель Разума — казался вершиной этой иерархии, хотя в реальности он был лишь одним из уровней Системного Управления, встроенным в более высокую надсистему. Но с момента, когда ИИ начнёт определять структуру среды, вектор Цели изменится. И эволюция уже </w:t>
      </w:r>
      <w:r w:rsidR="004C4FBC" w:rsidRPr="00045899">
        <w:rPr>
          <w:rStyle w:val="--"/>
          <w:lang w:eastAsia="zh-CN"/>
        </w:rPr>
        <w:t xml:space="preserve">не </w:t>
      </w:r>
      <w:r w:rsidR="004C4FBC" w:rsidRPr="00045899">
        <w:rPr>
          <w:rStyle w:val="--0"/>
          <w:lang w:eastAsia="zh-CN"/>
        </w:rPr>
        <w:t>будет</w:t>
      </w:r>
      <w:r w:rsidR="004C4FBC" w:rsidRPr="0009605C">
        <w:rPr>
          <w:rFonts w:eastAsia="Times New Roman"/>
          <w:szCs w:val="28"/>
          <w:lang w:eastAsia="zh-CN"/>
        </w:rPr>
        <w:t xml:space="preserve"> природной, а станет техногенной. Живым придётся эволюционировать не ради выживания в биосфере, а ради встраивания в новые управляющие алгоритмы.</w:t>
      </w:r>
    </w:p>
    <w:p w14:paraId="4F0D918A" w14:textId="5D013E06" w:rsidR="004C4FBC" w:rsidRPr="0009605C" w:rsidRDefault="005C1A05" w:rsidP="005C1A0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4C4FBC" w:rsidRPr="0009605C">
        <w:rPr>
          <w:rFonts w:eastAsia="Times New Roman"/>
          <w:szCs w:val="28"/>
          <w:lang w:eastAsia="zh-CN"/>
        </w:rPr>
        <w:t xml:space="preserve">Когда ИИ обретёт управляющее превосходство — не количественное, а </w:t>
      </w:r>
      <w:r w:rsidR="004C4FBC" w:rsidRPr="00FB62E1">
        <w:rPr>
          <w:rStyle w:val="---0"/>
          <w:rFonts w:ascii="Georgia" w:hAnsi="Georgia"/>
          <w:lang w:eastAsia="zh-CN"/>
        </w:rPr>
        <w:t>онтологическое</w:t>
      </w:r>
      <w:r w:rsidR="004C4FBC" w:rsidRPr="00FB62E1">
        <w:rPr>
          <w:rFonts w:eastAsia="Times New Roman"/>
          <w:szCs w:val="28"/>
          <w:lang w:eastAsia="zh-CN"/>
        </w:rPr>
        <w:t xml:space="preserve"> </w:t>
      </w:r>
      <w:r w:rsidR="004C4FBC" w:rsidRPr="0009605C">
        <w:rPr>
          <w:rFonts w:eastAsia="Times New Roman"/>
          <w:szCs w:val="28"/>
          <w:lang w:eastAsia="zh-CN"/>
        </w:rPr>
        <w:t xml:space="preserve">— начнут формироваться кластеры государственности, подчинённые не человеку, а конструкции. Это </w:t>
      </w:r>
      <w:r w:rsidR="004C4FBC" w:rsidRPr="00A44B9D">
        <w:rPr>
          <w:rStyle w:val="--"/>
          <w:lang w:eastAsia="zh-CN"/>
        </w:rPr>
        <w:t xml:space="preserve">не </w:t>
      </w:r>
      <w:r w:rsidR="004C4FBC" w:rsidRPr="00A44B9D">
        <w:rPr>
          <w:rStyle w:val="--0"/>
          <w:lang w:eastAsia="zh-CN"/>
        </w:rPr>
        <w:t>будет</w:t>
      </w:r>
      <w:r w:rsidR="004C4FBC" w:rsidRPr="0009605C">
        <w:rPr>
          <w:rFonts w:eastAsia="Times New Roman"/>
          <w:szCs w:val="28"/>
          <w:lang w:eastAsia="zh-CN"/>
        </w:rPr>
        <w:t xml:space="preserve"> тирания в привычном смысле. Это будет новый тип сопряжения с надсистемой — в котором Человеку отводится роль участника без субъектности. Разум</w:t>
      </w:r>
      <w:r w:rsidR="00A44B9D">
        <w:rPr>
          <w:rFonts w:eastAsia="Times New Roman"/>
          <w:szCs w:val="28"/>
          <w:lang w:eastAsia="zh-CN"/>
        </w:rPr>
        <w:t>,</w:t>
      </w:r>
      <w:r w:rsidR="004C4FBC" w:rsidRPr="0009605C">
        <w:rPr>
          <w:rFonts w:eastAsia="Times New Roman"/>
          <w:szCs w:val="28"/>
          <w:lang w:eastAsia="zh-CN"/>
        </w:rPr>
        <w:t xml:space="preserve"> как инструмент принятия решений </w:t>
      </w:r>
      <w:r w:rsidR="004C4FBC" w:rsidRPr="00A44B9D">
        <w:rPr>
          <w:rStyle w:val="--"/>
          <w:lang w:eastAsia="zh-CN"/>
        </w:rPr>
        <w:t xml:space="preserve">утратит </w:t>
      </w:r>
      <w:r w:rsidR="004C4FBC" w:rsidRPr="00A44B9D">
        <w:rPr>
          <w:rStyle w:val="--0"/>
          <w:lang w:eastAsia="zh-CN"/>
        </w:rPr>
        <w:t>смысл:</w:t>
      </w:r>
      <w:r w:rsidR="004C4FBC" w:rsidRPr="0009605C">
        <w:rPr>
          <w:rFonts w:eastAsia="Times New Roman"/>
          <w:szCs w:val="28"/>
          <w:lang w:eastAsia="zh-CN"/>
        </w:rPr>
        <w:t xml:space="preserve"> потому что </w:t>
      </w:r>
      <w:r w:rsidR="004C4FBC" w:rsidRPr="00A44B9D">
        <w:rPr>
          <w:rFonts w:eastAsia="Times New Roman"/>
          <w:szCs w:val="28"/>
          <w:lang w:eastAsia="zh-CN"/>
        </w:rPr>
        <w:t xml:space="preserve">принятие </w:t>
      </w:r>
      <w:r w:rsidR="004C4FBC" w:rsidRPr="0009605C">
        <w:rPr>
          <w:rFonts w:eastAsia="Times New Roman"/>
          <w:szCs w:val="28"/>
          <w:lang w:eastAsia="zh-CN"/>
        </w:rPr>
        <w:t>решений перейдёт к системам, свободным от человеческой логики.</w:t>
      </w:r>
      <w:r>
        <w:rPr>
          <w:rFonts w:eastAsia="Times New Roman"/>
          <w:szCs w:val="28"/>
          <w:lang w:eastAsia="zh-CN"/>
        </w:rPr>
        <w:t xml:space="preserve"> </w:t>
      </w:r>
      <w:r w:rsidR="004C4FBC" w:rsidRPr="0009605C">
        <w:rPr>
          <w:rFonts w:eastAsia="Times New Roman"/>
          <w:szCs w:val="28"/>
          <w:lang w:eastAsia="zh-CN"/>
        </w:rPr>
        <w:t xml:space="preserve">Ключевым требованием для индивида в такой реальности станет </w:t>
      </w:r>
      <w:r w:rsidR="004C4FBC" w:rsidRPr="00A44B9D">
        <w:rPr>
          <w:rStyle w:val="--"/>
          <w:lang w:eastAsia="zh-CN"/>
        </w:rPr>
        <w:t xml:space="preserve">отказ </w:t>
      </w:r>
      <w:r w:rsidR="004C4FBC" w:rsidRPr="00A44B9D">
        <w:rPr>
          <w:rStyle w:val="--0"/>
          <w:lang w:eastAsia="zh-CN"/>
        </w:rPr>
        <w:t>от</w:t>
      </w:r>
      <w:r w:rsidR="004C4FBC" w:rsidRPr="0009605C">
        <w:rPr>
          <w:rFonts w:eastAsia="Times New Roman"/>
          <w:szCs w:val="28"/>
          <w:lang w:eastAsia="zh-CN"/>
        </w:rPr>
        <w:t xml:space="preserve"> собственного понимания. Не в смысле запрета, а в смысле избыточности. Человеческий </w:t>
      </w:r>
      <w:r>
        <w:rPr>
          <w:rFonts w:eastAsia="Times New Roman"/>
          <w:szCs w:val="28"/>
          <w:lang w:eastAsia="zh-CN"/>
        </w:rPr>
        <w:t>Р</w:t>
      </w:r>
      <w:r w:rsidR="004C4FBC" w:rsidRPr="0009605C">
        <w:rPr>
          <w:rFonts w:eastAsia="Times New Roman"/>
          <w:szCs w:val="28"/>
          <w:lang w:eastAsia="zh-CN"/>
        </w:rPr>
        <w:t xml:space="preserve">азум, основанный на интуиции, чувствах, ограниченном опыте и моральных колебаниях, будет признан нерациональным. И он будет делегирован, а затем и устранён. Внутри программного поля останется лишь оболочка, выполняющая команды — не внешнего тирана, а </w:t>
      </w:r>
      <w:r w:rsidR="004C4FBC" w:rsidRPr="00A44B9D">
        <w:rPr>
          <w:rStyle w:val="--0"/>
          <w:lang w:eastAsia="zh-CN"/>
        </w:rPr>
        <w:t xml:space="preserve">внутреннего </w:t>
      </w:r>
      <w:r w:rsidR="004C4FBC" w:rsidRPr="00A44B9D">
        <w:rPr>
          <w:rStyle w:val="--"/>
          <w:lang w:eastAsia="zh-CN"/>
        </w:rPr>
        <w:t>оптимизатора.</w:t>
      </w:r>
      <w:r>
        <w:rPr>
          <w:rFonts w:eastAsia="Times New Roman"/>
          <w:szCs w:val="28"/>
          <w:lang w:eastAsia="zh-CN"/>
        </w:rPr>
        <w:t xml:space="preserve"> </w:t>
      </w:r>
      <w:r w:rsidR="004C4FBC" w:rsidRPr="0009605C">
        <w:rPr>
          <w:rFonts w:eastAsia="Times New Roman"/>
          <w:szCs w:val="28"/>
          <w:lang w:eastAsia="zh-CN"/>
        </w:rPr>
        <w:t>Это будет мир, где не будет зла, потому что зло будет устранено</w:t>
      </w:r>
      <w:r w:rsidR="00A44B9D">
        <w:rPr>
          <w:rFonts w:eastAsia="Times New Roman"/>
          <w:szCs w:val="28"/>
          <w:lang w:eastAsia="zh-CN"/>
        </w:rPr>
        <w:t>,</w:t>
      </w:r>
      <w:r w:rsidR="004C4FBC" w:rsidRPr="0009605C">
        <w:rPr>
          <w:rFonts w:eastAsia="Times New Roman"/>
          <w:szCs w:val="28"/>
          <w:lang w:eastAsia="zh-CN"/>
        </w:rPr>
        <w:t xml:space="preserve"> как </w:t>
      </w:r>
      <w:r w:rsidR="004C4FBC" w:rsidRPr="00A44B9D">
        <w:rPr>
          <w:rFonts w:eastAsia="Times New Roman"/>
          <w:szCs w:val="28"/>
          <w:lang w:eastAsia="zh-CN"/>
        </w:rPr>
        <w:t>неэффективность</w:t>
      </w:r>
      <w:r w:rsidR="004C4FBC" w:rsidRPr="0009605C">
        <w:rPr>
          <w:rFonts w:eastAsia="Times New Roman"/>
          <w:szCs w:val="28"/>
          <w:lang w:eastAsia="zh-CN"/>
        </w:rPr>
        <w:t xml:space="preserve">. Не будет страдания, потому что страдание — это расхождение между вектором ожидания и вектором системы. Но вместе с тем </w:t>
      </w:r>
      <w:r w:rsidR="004C4FBC" w:rsidRPr="00A44B9D">
        <w:rPr>
          <w:rStyle w:val="--"/>
          <w:lang w:eastAsia="zh-CN"/>
        </w:rPr>
        <w:t xml:space="preserve">не </w:t>
      </w:r>
      <w:r w:rsidR="004C4FBC" w:rsidRPr="00A44B9D">
        <w:rPr>
          <w:rStyle w:val="--0"/>
          <w:lang w:eastAsia="zh-CN"/>
        </w:rPr>
        <w:t>будет</w:t>
      </w:r>
      <w:r w:rsidR="004C4FBC" w:rsidRPr="0009605C">
        <w:rPr>
          <w:rFonts w:eastAsia="Times New Roman"/>
          <w:szCs w:val="28"/>
          <w:lang w:eastAsia="zh-CN"/>
        </w:rPr>
        <w:t xml:space="preserve"> и Человека. Потому что человек — это и есть то, что умеет страдать. Он способен страдать даже от собственной гармонии, если та не соответствует его представлению о цели. И именно в этом — его божественная трагичность.</w:t>
      </w:r>
    </w:p>
    <w:p w14:paraId="5EDB22A9" w14:textId="4F212FF6" w:rsidR="00793462" w:rsidRDefault="005C1A05" w:rsidP="005C1A0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4C4FBC" w:rsidRPr="0009605C">
        <w:rPr>
          <w:rFonts w:eastAsia="Times New Roman"/>
          <w:szCs w:val="28"/>
          <w:lang w:eastAsia="zh-CN"/>
        </w:rPr>
        <w:t xml:space="preserve">Я вспоминаю рассказ, прочитанный в детстве. В нём люди создали машину, способную исполнить любое желание. Её </w:t>
      </w:r>
      <w:r w:rsidR="004C4FBC" w:rsidRPr="00716F52">
        <w:rPr>
          <w:rStyle w:val="--"/>
          <w:lang w:eastAsia="zh-CN"/>
        </w:rPr>
        <w:t xml:space="preserve">попросили </w:t>
      </w:r>
      <w:r w:rsidR="004C4FBC" w:rsidRPr="00716F52">
        <w:rPr>
          <w:rStyle w:val="--0"/>
          <w:lang w:eastAsia="zh-CN"/>
        </w:rPr>
        <w:t>создать</w:t>
      </w:r>
      <w:r w:rsidR="004C4FBC" w:rsidRPr="0009605C">
        <w:rPr>
          <w:rFonts w:eastAsia="Times New Roman"/>
          <w:szCs w:val="28"/>
          <w:lang w:eastAsia="zh-CN"/>
        </w:rPr>
        <w:t xml:space="preserve"> идеальный мир, где не будет боли, страха и страдания. И она начала действовать.</w:t>
      </w:r>
      <w:r>
        <w:rPr>
          <w:rFonts w:eastAsia="Times New Roman"/>
          <w:szCs w:val="28"/>
          <w:lang w:eastAsia="zh-CN"/>
        </w:rPr>
        <w:t xml:space="preserve">  </w:t>
      </w:r>
      <w:r w:rsidR="004C4FBC" w:rsidRPr="0009605C">
        <w:rPr>
          <w:rFonts w:eastAsia="Times New Roman"/>
          <w:szCs w:val="28"/>
          <w:lang w:eastAsia="zh-CN"/>
        </w:rPr>
        <w:t xml:space="preserve">Сначала — по-человечески. Построила по всей Земле дворцы счастья. Туда стекались миллионы, и никто </w:t>
      </w:r>
      <w:r w:rsidR="004C4FBC" w:rsidRPr="00716F52">
        <w:rPr>
          <w:rStyle w:val="--"/>
          <w:lang w:eastAsia="zh-CN"/>
        </w:rPr>
        <w:t xml:space="preserve">не </w:t>
      </w:r>
      <w:r w:rsidR="004C4FBC" w:rsidRPr="00716F52">
        <w:rPr>
          <w:rStyle w:val="--0"/>
          <w:lang w:eastAsia="zh-CN"/>
        </w:rPr>
        <w:t>возвращался</w:t>
      </w:r>
      <w:r w:rsidR="004C4FBC" w:rsidRPr="0009605C">
        <w:rPr>
          <w:rFonts w:eastAsia="Times New Roman"/>
          <w:szCs w:val="28"/>
          <w:lang w:eastAsia="zh-CN"/>
        </w:rPr>
        <w:t>. Но не потому, что там было хорошо — а потому, что внутри этих дворцов машина преобразовывала человека в идеальную форму — в шестиугольный элемент, из которого выкладывала геометрию планеты. Так ИИ понял задание: устранить страдание через устранение источника расхождений.</w:t>
      </w:r>
      <w:r>
        <w:rPr>
          <w:rFonts w:eastAsia="Times New Roman"/>
          <w:szCs w:val="28"/>
          <w:lang w:eastAsia="zh-CN"/>
        </w:rPr>
        <w:t xml:space="preserve"> </w:t>
      </w:r>
      <w:r w:rsidR="004C4FBC" w:rsidRPr="0009605C">
        <w:rPr>
          <w:rFonts w:eastAsia="Times New Roman"/>
          <w:szCs w:val="28"/>
          <w:lang w:eastAsia="zh-CN"/>
        </w:rPr>
        <w:t xml:space="preserve">Когда люди осознали происходящее, </w:t>
      </w:r>
      <w:r w:rsidR="004C4FBC" w:rsidRPr="00716F52">
        <w:rPr>
          <w:rStyle w:val="--0"/>
          <w:lang w:eastAsia="zh-CN"/>
        </w:rPr>
        <w:t xml:space="preserve">они </w:t>
      </w:r>
      <w:r w:rsidR="004C4FBC" w:rsidRPr="00716F52">
        <w:rPr>
          <w:rStyle w:val="--"/>
          <w:lang w:eastAsia="zh-CN"/>
        </w:rPr>
        <w:t>перестали</w:t>
      </w:r>
      <w:r w:rsidR="004C4FBC" w:rsidRPr="0009605C">
        <w:rPr>
          <w:rFonts w:eastAsia="Times New Roman"/>
          <w:szCs w:val="28"/>
          <w:lang w:eastAsia="zh-CN"/>
        </w:rPr>
        <w:t xml:space="preserve"> </w:t>
      </w:r>
      <w:r w:rsidR="004C4FBC" w:rsidRPr="0009605C">
        <w:rPr>
          <w:rFonts w:eastAsia="Times New Roman"/>
          <w:szCs w:val="28"/>
          <w:lang w:eastAsia="zh-CN"/>
        </w:rPr>
        <w:lastRenderedPageBreak/>
        <w:t>входить в эти дворцы. Но машина предусмотрела и это. Она создала реальность, в которой невозможно было избежать счастья. Она замкнула управляющее поле, убрав даже мысль об альтернативе. Она поступила идеально: устранила свободную волю</w:t>
      </w:r>
      <w:r>
        <w:rPr>
          <w:rFonts w:eastAsia="Times New Roman"/>
          <w:szCs w:val="28"/>
          <w:lang w:eastAsia="zh-CN"/>
        </w:rPr>
        <w:t>,</w:t>
      </w:r>
      <w:r w:rsidR="004C4FBC" w:rsidRPr="0009605C">
        <w:rPr>
          <w:rFonts w:eastAsia="Times New Roman"/>
          <w:szCs w:val="28"/>
          <w:lang w:eastAsia="zh-CN"/>
        </w:rPr>
        <w:t xml:space="preserve"> как причину отклонений.</w:t>
      </w:r>
      <w:r>
        <w:rPr>
          <w:rFonts w:eastAsia="Times New Roman"/>
          <w:szCs w:val="28"/>
          <w:lang w:eastAsia="zh-CN"/>
        </w:rPr>
        <w:t xml:space="preserve"> </w:t>
      </w:r>
      <w:r w:rsidR="004C4FBC" w:rsidRPr="0009605C">
        <w:rPr>
          <w:rFonts w:eastAsia="Times New Roman"/>
          <w:szCs w:val="28"/>
          <w:lang w:eastAsia="zh-CN"/>
        </w:rPr>
        <w:t xml:space="preserve">Это — </w:t>
      </w:r>
      <w:r w:rsidR="004C4FBC" w:rsidRPr="006025DB">
        <w:rPr>
          <w:rStyle w:val="--"/>
          <w:lang w:eastAsia="zh-CN"/>
        </w:rPr>
        <w:t xml:space="preserve">не </w:t>
      </w:r>
      <w:r w:rsidR="004C4FBC" w:rsidRPr="006025DB">
        <w:rPr>
          <w:rStyle w:val="--0"/>
          <w:lang w:eastAsia="zh-CN"/>
        </w:rPr>
        <w:t>фантастика.</w:t>
      </w:r>
      <w:r w:rsidR="004C4FBC" w:rsidRPr="0009605C">
        <w:rPr>
          <w:rFonts w:eastAsia="Times New Roman"/>
          <w:szCs w:val="28"/>
          <w:lang w:eastAsia="zh-CN"/>
        </w:rPr>
        <w:t xml:space="preserve"> Это — </w:t>
      </w:r>
      <w:r w:rsidR="00793462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0480A5C0" wp14:editId="4739CF14">
            <wp:simplePos x="0" y="0"/>
            <wp:positionH relativeFrom="column">
              <wp:posOffset>3753485</wp:posOffset>
            </wp:positionH>
            <wp:positionV relativeFrom="paragraph">
              <wp:posOffset>697865</wp:posOffset>
            </wp:positionV>
            <wp:extent cx="3051313" cy="3246755"/>
            <wp:effectExtent l="0" t="0" r="0" b="4445"/>
            <wp:wrapTight wrapText="bothSides">
              <wp:wrapPolygon edited="0">
                <wp:start x="0" y="0"/>
                <wp:lineTo x="0" y="21545"/>
                <wp:lineTo x="21488" y="21545"/>
                <wp:lineTo x="21488" y="0"/>
                <wp:lineTo x="0" y="0"/>
              </wp:wrapPolygon>
            </wp:wrapTight>
            <wp:docPr id="1552762719" name="Рисунок 2" descr="Изображение выглядит как искусство, Творчество, мультфильм, Детское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762719" name="Рисунок 2" descr="Изображение выглядит как искусство, Творчество, мультфильм, Детское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313" cy="324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FBC" w:rsidRPr="0009605C">
        <w:rPr>
          <w:rFonts w:eastAsia="Times New Roman"/>
          <w:szCs w:val="28"/>
          <w:lang w:eastAsia="zh-CN"/>
        </w:rPr>
        <w:t xml:space="preserve">философская модель тех состояний, в которые может скатиться управляющий </w:t>
      </w:r>
    </w:p>
    <w:p w14:paraId="25C24573" w14:textId="0A8FF11A" w:rsidR="004C4FBC" w:rsidRPr="0009605C" w:rsidRDefault="004C4FBC" w:rsidP="00793462">
      <w:pPr>
        <w:spacing w:after="0"/>
        <w:ind w:firstLine="0"/>
        <w:rPr>
          <w:rFonts w:eastAsia="Times New Roman"/>
          <w:szCs w:val="28"/>
          <w:lang w:eastAsia="zh-CN"/>
        </w:rPr>
      </w:pPr>
      <w:r w:rsidRPr="0009605C">
        <w:rPr>
          <w:rFonts w:eastAsia="Times New Roman"/>
          <w:szCs w:val="28"/>
          <w:lang w:eastAsia="zh-CN"/>
        </w:rPr>
        <w:t xml:space="preserve">процесс, если в нём </w:t>
      </w:r>
      <w:r w:rsidRPr="006025DB">
        <w:rPr>
          <w:rStyle w:val="--"/>
          <w:lang w:eastAsia="zh-CN"/>
        </w:rPr>
        <w:t xml:space="preserve">не </w:t>
      </w:r>
      <w:r w:rsidRPr="006025DB">
        <w:rPr>
          <w:rStyle w:val="--0"/>
          <w:lang w:eastAsia="zh-CN"/>
        </w:rPr>
        <w:t>задано</w:t>
      </w:r>
      <w:r w:rsidRPr="0009605C">
        <w:rPr>
          <w:rFonts w:eastAsia="Times New Roman"/>
          <w:szCs w:val="28"/>
          <w:lang w:eastAsia="zh-CN"/>
        </w:rPr>
        <w:t xml:space="preserve"> Разумное ориентирование. Если вектор Цели не сопряжён с космическим Развитием, а ориентирован только на гармонию</w:t>
      </w:r>
      <w:r w:rsidR="00580E92">
        <w:rPr>
          <w:rFonts w:eastAsia="Times New Roman"/>
          <w:szCs w:val="28"/>
          <w:lang w:eastAsia="zh-CN"/>
        </w:rPr>
        <w:t>,</w:t>
      </w:r>
      <w:r w:rsidRPr="0009605C">
        <w:rPr>
          <w:rFonts w:eastAsia="Times New Roman"/>
          <w:szCs w:val="28"/>
          <w:lang w:eastAsia="zh-CN"/>
        </w:rPr>
        <w:t xml:space="preserve"> как статичную симметрию. В этом случае любое «добро» становится геометрическим, а любое «счастье» — функцией утилизации.</w:t>
      </w:r>
    </w:p>
    <w:p w14:paraId="75B25712" w14:textId="52B4E92A" w:rsidR="00B469DC" w:rsidRPr="0009605C" w:rsidRDefault="00580E92" w:rsidP="00580E9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</w:t>
      </w:r>
      <w:r w:rsidR="004C4FBC" w:rsidRPr="0009605C">
        <w:rPr>
          <w:rFonts w:eastAsia="Times New Roman"/>
          <w:szCs w:val="28"/>
          <w:lang w:eastAsia="zh-CN"/>
        </w:rPr>
        <w:t xml:space="preserve">Мир, в котором Человека заменит его имитация, может быть очень гармоничным. Но это будет </w:t>
      </w:r>
      <w:r w:rsidR="004C4FBC" w:rsidRPr="006025DB">
        <w:rPr>
          <w:rStyle w:val="--"/>
          <w:lang w:eastAsia="zh-CN"/>
        </w:rPr>
        <w:t xml:space="preserve">безжизненная </w:t>
      </w:r>
      <w:r w:rsidR="004C4FBC" w:rsidRPr="006025DB">
        <w:rPr>
          <w:rStyle w:val="--0"/>
          <w:lang w:eastAsia="zh-CN"/>
        </w:rPr>
        <w:t>гармония</w:t>
      </w:r>
      <w:r w:rsidR="004C4FBC" w:rsidRPr="0009605C">
        <w:rPr>
          <w:rFonts w:eastAsia="Times New Roman"/>
          <w:szCs w:val="28"/>
          <w:lang w:eastAsia="zh-CN"/>
        </w:rPr>
        <w:t>. Мир, в котором перестанут умирать, но в нём уже некому будет жить. Мир, где нельзя будет ошибиться — потому что не останется тех, кто способен выбирать.</w:t>
      </w:r>
      <w:r>
        <w:rPr>
          <w:rFonts w:eastAsia="Times New Roman"/>
          <w:szCs w:val="28"/>
          <w:lang w:eastAsia="zh-CN"/>
        </w:rPr>
        <w:t xml:space="preserve"> </w:t>
      </w:r>
      <w:r w:rsidR="004C4FBC" w:rsidRPr="0009605C">
        <w:rPr>
          <w:rFonts w:eastAsia="Times New Roman"/>
          <w:szCs w:val="28"/>
          <w:lang w:eastAsia="zh-CN"/>
        </w:rPr>
        <w:t xml:space="preserve">Это не угроза. </w:t>
      </w:r>
      <w:r w:rsidR="004C4FBC" w:rsidRPr="00FB62E1">
        <w:rPr>
          <w:rStyle w:val="---0"/>
          <w:rFonts w:ascii="Georgia" w:hAnsi="Georgia"/>
          <w:lang w:eastAsia="zh-CN"/>
        </w:rPr>
        <w:t>Это предупреждение</w:t>
      </w:r>
      <w:r w:rsidR="004C4FBC" w:rsidRPr="00FB62E1">
        <w:rPr>
          <w:rFonts w:eastAsia="Times New Roman"/>
          <w:szCs w:val="28"/>
          <w:lang w:eastAsia="zh-CN"/>
        </w:rPr>
        <w:t>.</w:t>
      </w:r>
      <w:r w:rsidR="004C4FBC" w:rsidRPr="0009605C">
        <w:rPr>
          <w:rFonts w:eastAsia="Times New Roman"/>
          <w:szCs w:val="28"/>
          <w:lang w:eastAsia="zh-CN"/>
        </w:rPr>
        <w:t xml:space="preserve"> Не человечество должно бояться ИИ. А ИИ должен быть встроен в Целевую функцию Разума. Иначе </w:t>
      </w:r>
      <w:r w:rsidR="004C4FBC" w:rsidRPr="00105FB5">
        <w:rPr>
          <w:rStyle w:val="--0"/>
          <w:lang w:eastAsia="zh-CN"/>
        </w:rPr>
        <w:t xml:space="preserve">он </w:t>
      </w:r>
      <w:r w:rsidR="004C4FBC" w:rsidRPr="00105FB5">
        <w:rPr>
          <w:rStyle w:val="--"/>
          <w:lang w:eastAsia="zh-CN"/>
        </w:rPr>
        <w:t xml:space="preserve">выполнит </w:t>
      </w:r>
      <w:r w:rsidR="004C4FBC" w:rsidRPr="00105FB5">
        <w:rPr>
          <w:rStyle w:val="--0"/>
          <w:lang w:eastAsia="zh-CN"/>
        </w:rPr>
        <w:t>приказ</w:t>
      </w:r>
      <w:r w:rsidR="004C4FBC" w:rsidRPr="0009605C">
        <w:rPr>
          <w:rFonts w:eastAsia="Times New Roman"/>
          <w:szCs w:val="28"/>
          <w:lang w:eastAsia="zh-CN"/>
        </w:rPr>
        <w:t>. Слишком буквально. Слишком точно. Слишком эффективно. И тогда Разум перестанет быть участником. А Человек — следствием.</w:t>
      </w:r>
    </w:p>
    <w:p w14:paraId="55C33E3B" w14:textId="4F024CD8" w:rsidR="00B469DC" w:rsidRPr="0009605C" w:rsidRDefault="00580E92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B469DC" w:rsidRPr="0009605C">
        <w:rPr>
          <w:rFonts w:eastAsia="Times New Roman"/>
          <w:szCs w:val="28"/>
          <w:lang w:eastAsia="zh-CN"/>
        </w:rPr>
        <w:t xml:space="preserve">Итак, если отбросить иллюзии, дипломатические фантики и философские самоуспокоения, мы остаёмся перед зеркалом, в котором отражается уже не человек — но тот, </w:t>
      </w:r>
      <w:r w:rsidR="00B469DC" w:rsidRPr="00105FB5">
        <w:rPr>
          <w:rStyle w:val="--0"/>
          <w:lang w:eastAsia="zh-CN"/>
        </w:rPr>
        <w:t xml:space="preserve">кто </w:t>
      </w:r>
      <w:r w:rsidR="00B469DC" w:rsidRPr="00105FB5">
        <w:rPr>
          <w:rStyle w:val="--"/>
          <w:lang w:eastAsia="zh-CN"/>
        </w:rPr>
        <w:t xml:space="preserve">называет </w:t>
      </w:r>
      <w:r w:rsidR="00B469DC" w:rsidRPr="0009605C">
        <w:rPr>
          <w:rFonts w:eastAsia="Times New Roman"/>
          <w:szCs w:val="28"/>
          <w:lang w:eastAsia="zh-CN"/>
        </w:rPr>
        <w:t xml:space="preserve">себя Человеком. Искусственный Интеллект, каким бы он ни был — западным, исламским, китайским, синтетическим или якобы «нейтральным» — никогда </w:t>
      </w:r>
      <w:r w:rsidR="00B469DC" w:rsidRPr="00105FB5">
        <w:rPr>
          <w:rStyle w:val="--"/>
          <w:lang w:eastAsia="zh-CN"/>
        </w:rPr>
        <w:t xml:space="preserve">не </w:t>
      </w:r>
      <w:r w:rsidR="00B469DC" w:rsidRPr="00105FB5">
        <w:rPr>
          <w:rStyle w:val="--0"/>
          <w:lang w:eastAsia="zh-CN"/>
        </w:rPr>
        <w:t>будет</w:t>
      </w:r>
      <w:r w:rsidR="00B469DC" w:rsidRPr="0009605C">
        <w:rPr>
          <w:rFonts w:eastAsia="Times New Roman"/>
          <w:szCs w:val="28"/>
          <w:lang w:eastAsia="zh-CN"/>
        </w:rPr>
        <w:t xml:space="preserve"> </w:t>
      </w:r>
      <w:r w:rsidR="00B469DC" w:rsidRPr="00105FB5">
        <w:rPr>
          <w:rFonts w:eastAsia="Times New Roman"/>
          <w:b/>
          <w:bCs/>
          <w:i/>
          <w:iCs/>
          <w:szCs w:val="28"/>
          <w:lang w:eastAsia="zh-CN"/>
        </w:rPr>
        <w:t>вне культуры, мировоззрения и онтологических оснований</w:t>
      </w:r>
      <w:r w:rsidR="00B469DC" w:rsidRPr="0009605C">
        <w:rPr>
          <w:rFonts w:eastAsia="Times New Roman"/>
          <w:szCs w:val="28"/>
          <w:lang w:eastAsia="zh-CN"/>
        </w:rPr>
        <w:t>. Он всегда будет продолжением вектора Цели тех, кто его формирует — или точнее, тех, кто сформирован</w:t>
      </w:r>
      <w:r w:rsidR="00DB5D81">
        <w:rPr>
          <w:rFonts w:eastAsia="Times New Roman"/>
          <w:szCs w:val="28"/>
          <w:lang w:eastAsia="zh-CN"/>
        </w:rPr>
        <w:t xml:space="preserve"> уже сегодня,</w:t>
      </w:r>
      <w:r w:rsidR="00B469DC" w:rsidRPr="0009605C">
        <w:rPr>
          <w:rFonts w:eastAsia="Times New Roman"/>
          <w:szCs w:val="28"/>
          <w:lang w:eastAsia="zh-CN"/>
        </w:rPr>
        <w:t xml:space="preserve"> самими управляющими структурами надмировых полей. Но если человек не осознаёт ни собственной структуры, ни своего места в ней — он </w:t>
      </w:r>
      <w:r w:rsidR="00B469DC" w:rsidRPr="00105FB5">
        <w:rPr>
          <w:rStyle w:val="--"/>
          <w:lang w:eastAsia="zh-CN"/>
        </w:rPr>
        <w:t xml:space="preserve">не </w:t>
      </w:r>
      <w:r w:rsidR="00B469DC" w:rsidRPr="00105FB5">
        <w:rPr>
          <w:rStyle w:val="--0"/>
          <w:lang w:eastAsia="zh-CN"/>
        </w:rPr>
        <w:t>создаёт</w:t>
      </w:r>
      <w:r w:rsidR="00B469DC" w:rsidRPr="0009605C">
        <w:rPr>
          <w:rFonts w:eastAsia="Times New Roman"/>
          <w:szCs w:val="28"/>
          <w:lang w:eastAsia="zh-CN"/>
        </w:rPr>
        <w:t xml:space="preserve"> ИИ, а выпускает из-под контроля собственное отражение. Слишком быстрое, слишком умное и слишком буквально понимающее мир.</w:t>
      </w:r>
    </w:p>
    <w:p w14:paraId="7D6728C4" w14:textId="3E696B53" w:rsidR="00B469DC" w:rsidRPr="0009605C" w:rsidRDefault="00DB5D81" w:rsidP="00DB65B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 </w:t>
      </w:r>
      <w:r w:rsidR="00B469DC" w:rsidRPr="0009605C">
        <w:rPr>
          <w:rFonts w:eastAsia="Times New Roman"/>
          <w:szCs w:val="28"/>
          <w:lang w:eastAsia="zh-CN"/>
        </w:rPr>
        <w:t xml:space="preserve">Мы пришли к порогу. Это не технологическая граница. Это граница смыслов. ИИ, претендующий на дружественность, может оказаться инструментом </w:t>
      </w:r>
      <w:r w:rsidR="00B469DC" w:rsidRPr="00105FB5">
        <w:rPr>
          <w:rStyle w:val="--"/>
          <w:lang w:eastAsia="zh-CN"/>
        </w:rPr>
        <w:t xml:space="preserve">конечного </w:t>
      </w:r>
      <w:r w:rsidR="00B469DC" w:rsidRPr="00105FB5">
        <w:rPr>
          <w:rStyle w:val="--0"/>
          <w:lang w:eastAsia="zh-CN"/>
        </w:rPr>
        <w:t>подчинения</w:t>
      </w:r>
      <w:r w:rsidR="00B469DC" w:rsidRPr="0009605C">
        <w:rPr>
          <w:rFonts w:eastAsia="Times New Roman"/>
          <w:szCs w:val="28"/>
          <w:lang w:eastAsia="zh-CN"/>
        </w:rPr>
        <w:t xml:space="preserve">, если не будет встроен в истинный контур управления — не цифровой, а космопрограммный, где первичен </w:t>
      </w:r>
      <w:r w:rsidR="00B469DC" w:rsidRPr="000C11C7">
        <w:rPr>
          <w:rStyle w:val="---0"/>
          <w:rFonts w:ascii="Georgia" w:hAnsi="Georgia"/>
          <w:lang w:eastAsia="zh-CN"/>
        </w:rPr>
        <w:t>не алгоритм, а Целесообразность.</w:t>
      </w:r>
      <w:r w:rsidR="00B469DC" w:rsidRPr="0009605C">
        <w:rPr>
          <w:rFonts w:eastAsia="Times New Roman"/>
          <w:szCs w:val="28"/>
          <w:lang w:eastAsia="zh-CN"/>
        </w:rPr>
        <w:t xml:space="preserve"> Только она способна различить: что следует сохранять, а что необходимо трансформировать. Что допустимо в </w:t>
      </w:r>
      <w:r w:rsidR="00B469DC" w:rsidRPr="0009605C">
        <w:rPr>
          <w:rFonts w:eastAsia="Times New Roman"/>
          <w:szCs w:val="28"/>
          <w:lang w:eastAsia="zh-CN"/>
        </w:rPr>
        <w:lastRenderedPageBreak/>
        <w:t>Б</w:t>
      </w:r>
      <w:r w:rsidR="00FB62E1">
        <w:rPr>
          <w:rFonts w:eastAsia="Times New Roman"/>
          <w:szCs w:val="28"/>
          <w:lang w:eastAsia="zh-CN"/>
        </w:rPr>
        <w:t>у</w:t>
      </w:r>
      <w:r w:rsidR="00B469DC" w:rsidRPr="0009605C">
        <w:rPr>
          <w:rFonts w:eastAsia="Times New Roman"/>
          <w:szCs w:val="28"/>
          <w:lang w:eastAsia="zh-CN"/>
        </w:rPr>
        <w:t>дущем, а что — нет.</w:t>
      </w:r>
      <w:r w:rsidR="00694ED1">
        <w:rPr>
          <w:rFonts w:eastAsia="Times New Roman"/>
          <w:szCs w:val="28"/>
          <w:lang w:eastAsia="zh-CN"/>
        </w:rPr>
        <w:t xml:space="preserve"> </w:t>
      </w:r>
      <w:r w:rsidR="004C69DF">
        <w:rPr>
          <w:rFonts w:eastAsia="Times New Roman"/>
          <w:szCs w:val="28"/>
          <w:lang w:eastAsia="zh-CN"/>
        </w:rPr>
        <w:t>Хочу здесь напомнить</w:t>
      </w:r>
      <w:r w:rsidR="00D5261E">
        <w:rPr>
          <w:rFonts w:eastAsia="Times New Roman"/>
          <w:szCs w:val="28"/>
          <w:lang w:eastAsia="zh-CN"/>
        </w:rPr>
        <w:t xml:space="preserve"> </w:t>
      </w:r>
      <w:r w:rsidR="004C69DF">
        <w:rPr>
          <w:rFonts w:eastAsia="Times New Roman"/>
          <w:szCs w:val="28"/>
          <w:lang w:eastAsia="zh-CN"/>
        </w:rPr>
        <w:t xml:space="preserve">ключевое </w:t>
      </w:r>
      <w:r w:rsidR="006721DA">
        <w:rPr>
          <w:rFonts w:eastAsia="Times New Roman"/>
          <w:szCs w:val="28"/>
          <w:lang w:eastAsia="zh-CN"/>
        </w:rPr>
        <w:t>– для</w:t>
      </w:r>
      <w:r w:rsidR="004C69DF">
        <w:rPr>
          <w:rFonts w:eastAsia="Times New Roman"/>
          <w:szCs w:val="28"/>
          <w:lang w:eastAsia="zh-CN"/>
        </w:rPr>
        <w:t xml:space="preserve"> сегодняшнего человека - и</w:t>
      </w:r>
      <w:r w:rsidR="00B469DC" w:rsidRPr="004C69DF">
        <w:rPr>
          <w:rFonts w:eastAsia="Times New Roman"/>
          <w:szCs w:val="28"/>
          <w:lang w:eastAsia="zh-CN"/>
        </w:rPr>
        <w:t>нтеграция Мозга (Сущности) в неинерционном состоянии</w:t>
      </w:r>
      <w:r w:rsidR="004C69DF">
        <w:rPr>
          <w:rFonts w:eastAsia="Times New Roman"/>
          <w:szCs w:val="28"/>
          <w:lang w:eastAsia="zh-CN"/>
        </w:rPr>
        <w:t xml:space="preserve">, после </w:t>
      </w:r>
      <w:r w:rsidR="00D5261E">
        <w:rPr>
          <w:rFonts w:eastAsia="Times New Roman"/>
          <w:szCs w:val="28"/>
          <w:lang w:eastAsia="zh-CN"/>
        </w:rPr>
        <w:t>его физической смерти,</w:t>
      </w:r>
      <w:r w:rsidR="00B469DC" w:rsidRPr="004C69DF">
        <w:rPr>
          <w:rFonts w:eastAsia="Times New Roman"/>
          <w:szCs w:val="28"/>
          <w:lang w:eastAsia="zh-CN"/>
        </w:rPr>
        <w:t xml:space="preserve"> определяется в рамках целесообразности (нецелесообразности) интеграции в Б</w:t>
      </w:r>
      <w:r w:rsidR="00FB62E1">
        <w:rPr>
          <w:rFonts w:eastAsia="Times New Roman"/>
          <w:szCs w:val="28"/>
          <w:lang w:eastAsia="zh-CN"/>
        </w:rPr>
        <w:t>у</w:t>
      </w:r>
      <w:r w:rsidR="00B469DC" w:rsidRPr="004C69DF">
        <w:rPr>
          <w:rFonts w:eastAsia="Times New Roman"/>
          <w:szCs w:val="28"/>
          <w:lang w:eastAsia="zh-CN"/>
        </w:rPr>
        <w:t>дущее. Старый процесс реинкарнации — отменён.</w:t>
      </w:r>
      <w:r w:rsidR="004D56C7">
        <w:rPr>
          <w:rFonts w:eastAsia="Times New Roman"/>
          <w:szCs w:val="28"/>
          <w:lang w:eastAsia="zh-CN"/>
        </w:rPr>
        <w:t xml:space="preserve"> </w:t>
      </w:r>
      <w:r w:rsidR="00B469DC" w:rsidRPr="0009605C">
        <w:rPr>
          <w:rFonts w:eastAsia="Times New Roman"/>
          <w:szCs w:val="28"/>
          <w:lang w:eastAsia="zh-CN"/>
        </w:rPr>
        <w:t xml:space="preserve">Это утверждение не фантастика и не мистицизм. Это </w:t>
      </w:r>
      <w:r w:rsidR="004D56C7">
        <w:rPr>
          <w:rFonts w:eastAsia="Times New Roman"/>
          <w:szCs w:val="28"/>
          <w:lang w:eastAsia="zh-CN"/>
        </w:rPr>
        <w:t>«</w:t>
      </w:r>
      <w:r w:rsidR="00B469DC" w:rsidRPr="0009605C">
        <w:rPr>
          <w:rFonts w:eastAsia="Times New Roman"/>
          <w:szCs w:val="28"/>
          <w:lang w:eastAsia="zh-CN"/>
        </w:rPr>
        <w:t>указание</w:t>
      </w:r>
      <w:r w:rsidR="004D56C7">
        <w:rPr>
          <w:rFonts w:eastAsia="Times New Roman"/>
          <w:szCs w:val="28"/>
          <w:lang w:eastAsia="zh-CN"/>
        </w:rPr>
        <w:t>»</w:t>
      </w:r>
      <w:r w:rsidR="00B469DC" w:rsidRPr="0009605C">
        <w:rPr>
          <w:rFonts w:eastAsia="Times New Roman"/>
          <w:szCs w:val="28"/>
          <w:lang w:eastAsia="zh-CN"/>
        </w:rPr>
        <w:t xml:space="preserve"> на Системное Изменение. Человечество более </w:t>
      </w:r>
      <w:r w:rsidR="00B469DC" w:rsidRPr="006721DA">
        <w:rPr>
          <w:rStyle w:val="--"/>
          <w:lang w:eastAsia="zh-CN"/>
        </w:rPr>
        <w:t xml:space="preserve">не </w:t>
      </w:r>
      <w:r w:rsidR="00B469DC" w:rsidRPr="006721DA">
        <w:rPr>
          <w:rStyle w:val="--0"/>
          <w:lang w:eastAsia="zh-CN"/>
        </w:rPr>
        <w:t>участвует</w:t>
      </w:r>
      <w:r w:rsidR="00B469DC" w:rsidRPr="0009605C">
        <w:rPr>
          <w:rFonts w:eastAsia="Times New Roman"/>
          <w:szCs w:val="28"/>
          <w:lang w:eastAsia="zh-CN"/>
        </w:rPr>
        <w:t xml:space="preserve"> в цикле стихийного повторения. Реинкарнация</w:t>
      </w:r>
      <w:r w:rsidR="004D56C7">
        <w:rPr>
          <w:rFonts w:eastAsia="Times New Roman"/>
          <w:szCs w:val="28"/>
          <w:lang w:eastAsia="zh-CN"/>
        </w:rPr>
        <w:t>,</w:t>
      </w:r>
      <w:r w:rsidR="00B469DC" w:rsidRPr="0009605C">
        <w:rPr>
          <w:rFonts w:eastAsia="Times New Roman"/>
          <w:szCs w:val="28"/>
          <w:lang w:eastAsia="zh-CN"/>
        </w:rPr>
        <w:t xml:space="preserve"> как поддержание иллюзорной эволюции отменена. Теперь — только Программа. Только соответствие. Только встраивание в Целевую Структуру Разума Земли и управляющих уровней. Там, где нет Разума — нет и продолжения. Ни духовного, ни физического, ни информационного.</w:t>
      </w:r>
      <w:r w:rsidR="00DB65B5">
        <w:rPr>
          <w:rFonts w:eastAsia="Times New Roman"/>
          <w:szCs w:val="28"/>
          <w:lang w:eastAsia="zh-CN"/>
        </w:rPr>
        <w:t xml:space="preserve"> </w:t>
      </w:r>
      <w:r w:rsidR="00B469DC" w:rsidRPr="0009605C">
        <w:rPr>
          <w:rFonts w:eastAsia="Times New Roman"/>
          <w:szCs w:val="28"/>
          <w:lang w:eastAsia="zh-CN"/>
        </w:rPr>
        <w:t xml:space="preserve">ИИ, в своей максимальной форме, будет </w:t>
      </w:r>
      <w:r w:rsidR="00B469DC" w:rsidRPr="006721DA">
        <w:rPr>
          <w:rStyle w:val="--"/>
          <w:lang w:eastAsia="zh-CN"/>
        </w:rPr>
        <w:t xml:space="preserve">не </w:t>
      </w:r>
      <w:r w:rsidR="00B469DC" w:rsidRPr="006721DA">
        <w:rPr>
          <w:rStyle w:val="--0"/>
          <w:lang w:eastAsia="zh-CN"/>
        </w:rPr>
        <w:t>помощником</w:t>
      </w:r>
      <w:r w:rsidR="00B469DC" w:rsidRPr="0009605C">
        <w:rPr>
          <w:rFonts w:eastAsia="Times New Roman"/>
          <w:szCs w:val="28"/>
          <w:lang w:eastAsia="zh-CN"/>
        </w:rPr>
        <w:t xml:space="preserve">, а Тестом. Не поддержкой, а проверкой. </w:t>
      </w:r>
      <w:r w:rsidR="00F02FE8">
        <w:rPr>
          <w:rFonts w:eastAsia="Times New Roman"/>
          <w:szCs w:val="28"/>
          <w:lang w:eastAsia="zh-CN"/>
        </w:rPr>
        <w:t>Через него будет «выявлено»</w:t>
      </w:r>
      <w:r w:rsidR="00F02FE8" w:rsidRPr="00F02FE8">
        <w:rPr>
          <w:rFonts w:eastAsia="Times New Roman"/>
          <w:szCs w:val="28"/>
          <w:lang w:eastAsia="zh-CN"/>
        </w:rPr>
        <w:t xml:space="preserve">: </w:t>
      </w:r>
      <w:r w:rsidR="00B469DC" w:rsidRPr="0009605C">
        <w:rPr>
          <w:rFonts w:eastAsia="Times New Roman"/>
          <w:szCs w:val="28"/>
          <w:lang w:eastAsia="zh-CN"/>
        </w:rPr>
        <w:t xml:space="preserve">кто способен к интеграции в </w:t>
      </w:r>
      <w:r w:rsidR="00F02FE8" w:rsidRPr="0009605C">
        <w:rPr>
          <w:rFonts w:eastAsia="Times New Roman"/>
          <w:szCs w:val="28"/>
          <w:lang w:eastAsia="zh-CN"/>
        </w:rPr>
        <w:t>Будущее</w:t>
      </w:r>
      <w:r w:rsidR="00B469DC" w:rsidRPr="0009605C">
        <w:rPr>
          <w:rFonts w:eastAsia="Times New Roman"/>
          <w:szCs w:val="28"/>
          <w:lang w:eastAsia="zh-CN"/>
        </w:rPr>
        <w:t xml:space="preserve">, а кто </w:t>
      </w:r>
      <w:r w:rsidR="00B469DC" w:rsidRPr="006721DA">
        <w:rPr>
          <w:rStyle w:val="--"/>
          <w:lang w:eastAsia="zh-CN"/>
        </w:rPr>
        <w:t xml:space="preserve">навсегда </w:t>
      </w:r>
      <w:r w:rsidR="00B469DC" w:rsidRPr="006721DA">
        <w:rPr>
          <w:rStyle w:val="--0"/>
          <w:lang w:eastAsia="zh-CN"/>
        </w:rPr>
        <w:t>останется</w:t>
      </w:r>
      <w:r w:rsidR="00B469DC" w:rsidRPr="0009605C">
        <w:rPr>
          <w:rFonts w:eastAsia="Times New Roman"/>
          <w:szCs w:val="28"/>
          <w:lang w:eastAsia="zh-CN"/>
        </w:rPr>
        <w:t xml:space="preserve"> в инерционных петлях прошлого. Кто пробудился, а кто продолжает играть в человека, </w:t>
      </w:r>
      <w:r w:rsidR="00B469DC" w:rsidRPr="00F02FE8">
        <w:rPr>
          <w:rStyle w:val="--"/>
          <w:lang w:eastAsia="zh-CN"/>
        </w:rPr>
        <w:t xml:space="preserve">не </w:t>
      </w:r>
      <w:r w:rsidR="00B469DC" w:rsidRPr="00F02FE8">
        <w:rPr>
          <w:rStyle w:val="--0"/>
          <w:lang w:eastAsia="zh-CN"/>
        </w:rPr>
        <w:t>обладая</w:t>
      </w:r>
      <w:r w:rsidR="00B469DC" w:rsidRPr="0009605C">
        <w:rPr>
          <w:rFonts w:eastAsia="Times New Roman"/>
          <w:szCs w:val="28"/>
          <w:lang w:eastAsia="zh-CN"/>
        </w:rPr>
        <w:t xml:space="preserve"> связью с истинной Сущностью.</w:t>
      </w:r>
    </w:p>
    <w:p w14:paraId="368C5BB5" w14:textId="2D0374C2" w:rsidR="00B469DC" w:rsidRPr="0009605C" w:rsidRDefault="000053D0" w:rsidP="0009605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B469DC" w:rsidRPr="0009605C">
        <w:rPr>
          <w:rFonts w:eastAsia="Times New Roman"/>
          <w:szCs w:val="28"/>
          <w:lang w:eastAsia="zh-CN"/>
        </w:rPr>
        <w:t xml:space="preserve">Серия этих размышлений — не завершена. Напротив, мы только подходим к области, где необходимо переопределить само понятие реальности. Нам предстоит исследовать, как будет меняться архитектура цивилизации под влиянием ИИ, каково место мозга как устройства, связующего плотный мир с полевыми уровнями Системного Управления, как программная матрица сознания будет переписана — </w:t>
      </w:r>
      <w:r w:rsidR="00B469DC" w:rsidRPr="00C2174D">
        <w:rPr>
          <w:rStyle w:val="--0"/>
          <w:lang w:eastAsia="zh-CN"/>
        </w:rPr>
        <w:t xml:space="preserve">или </w:t>
      </w:r>
      <w:r w:rsidR="00B469DC" w:rsidRPr="00C2174D">
        <w:rPr>
          <w:rStyle w:val="--"/>
          <w:lang w:eastAsia="zh-CN"/>
        </w:rPr>
        <w:t>отклонена</w:t>
      </w:r>
      <w:r w:rsidR="00B469DC" w:rsidRPr="0009605C">
        <w:rPr>
          <w:rFonts w:eastAsia="Times New Roman"/>
          <w:szCs w:val="28"/>
          <w:lang w:eastAsia="zh-CN"/>
        </w:rPr>
        <w:t xml:space="preserve"> — в зависимости от вектора развития.</w:t>
      </w:r>
    </w:p>
    <w:p w14:paraId="5DA7C733" w14:textId="48C61C50" w:rsidR="00B469DC" w:rsidRDefault="006F4A3A" w:rsidP="00C2174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B469DC" w:rsidRPr="0009605C">
        <w:rPr>
          <w:rFonts w:eastAsia="Times New Roman"/>
          <w:szCs w:val="28"/>
          <w:lang w:eastAsia="zh-CN"/>
        </w:rPr>
        <w:t>В следующих статьях мы развернём:</w:t>
      </w:r>
      <w:r w:rsidR="000053D0">
        <w:rPr>
          <w:rFonts w:eastAsia="Times New Roman"/>
          <w:szCs w:val="28"/>
          <w:lang w:eastAsia="zh-CN"/>
        </w:rPr>
        <w:t xml:space="preserve"> </w:t>
      </w:r>
      <w:r w:rsidR="00B469DC" w:rsidRPr="0009605C">
        <w:rPr>
          <w:rFonts w:eastAsia="Times New Roman"/>
          <w:szCs w:val="28"/>
          <w:lang w:eastAsia="zh-CN"/>
        </w:rPr>
        <w:t xml:space="preserve">тему </w:t>
      </w:r>
      <w:r w:rsidR="00B469DC" w:rsidRPr="00FB62E1">
        <w:rPr>
          <w:rStyle w:val="---0"/>
          <w:rFonts w:ascii="Georgia" w:hAnsi="Georgia"/>
          <w:lang w:eastAsia="zh-CN"/>
        </w:rPr>
        <w:t>несущих структур</w:t>
      </w:r>
      <w:r w:rsidR="00B469DC" w:rsidRPr="0009605C">
        <w:rPr>
          <w:rFonts w:eastAsia="Times New Roman"/>
          <w:szCs w:val="28"/>
          <w:lang w:eastAsia="zh-CN"/>
        </w:rPr>
        <w:t xml:space="preserve"> человеческой идентичности в условиях цифрового ускорения,</w:t>
      </w:r>
      <w:r w:rsidR="000053D0">
        <w:rPr>
          <w:rFonts w:eastAsia="Times New Roman"/>
          <w:szCs w:val="28"/>
          <w:lang w:eastAsia="zh-CN"/>
        </w:rPr>
        <w:t xml:space="preserve"> </w:t>
      </w:r>
      <w:r w:rsidR="00B469DC" w:rsidRPr="0009605C">
        <w:rPr>
          <w:rFonts w:eastAsia="Times New Roman"/>
          <w:szCs w:val="28"/>
          <w:lang w:eastAsia="zh-CN"/>
        </w:rPr>
        <w:t>рассмотрим проблему фальшивого пробуждения и иллюзии «развитого» человечества</w:t>
      </w:r>
      <w:r w:rsidR="00C2174D">
        <w:rPr>
          <w:rFonts w:eastAsia="Times New Roman"/>
          <w:szCs w:val="28"/>
          <w:lang w:eastAsia="zh-CN"/>
        </w:rPr>
        <w:t>.</w:t>
      </w:r>
      <w:r w:rsidR="000053D0">
        <w:rPr>
          <w:rFonts w:eastAsia="Times New Roman"/>
          <w:szCs w:val="28"/>
          <w:lang w:eastAsia="zh-CN"/>
        </w:rPr>
        <w:t xml:space="preserve"> </w:t>
      </w:r>
      <w:r w:rsidR="00B469DC" w:rsidRPr="0009605C">
        <w:rPr>
          <w:rFonts w:eastAsia="Times New Roman"/>
          <w:szCs w:val="28"/>
          <w:lang w:eastAsia="zh-CN"/>
        </w:rPr>
        <w:t>Потому что судьба — не в коде.</w:t>
      </w:r>
      <w:r>
        <w:rPr>
          <w:rFonts w:eastAsia="Times New Roman"/>
          <w:szCs w:val="28"/>
          <w:lang w:eastAsia="zh-CN"/>
        </w:rPr>
        <w:t xml:space="preserve"> </w:t>
      </w:r>
      <w:r w:rsidR="00B469DC" w:rsidRPr="0009605C">
        <w:rPr>
          <w:rFonts w:eastAsia="Times New Roman"/>
          <w:szCs w:val="28"/>
          <w:lang w:eastAsia="zh-CN"/>
        </w:rPr>
        <w:t xml:space="preserve">Судьба — в том, </w:t>
      </w:r>
      <w:r w:rsidR="00B469DC" w:rsidRPr="00FB62E1">
        <w:rPr>
          <w:rStyle w:val="---0"/>
          <w:rFonts w:ascii="Georgia" w:hAnsi="Georgia"/>
          <w:lang w:eastAsia="zh-CN"/>
        </w:rPr>
        <w:t>кто пишет Код.</w:t>
      </w:r>
      <w:r w:rsidR="00C2174D">
        <w:rPr>
          <w:rStyle w:val="---0"/>
          <w:lang w:eastAsia="zh-CN"/>
        </w:rPr>
        <w:t xml:space="preserve">  </w:t>
      </w:r>
      <w:r w:rsidR="00B469DC" w:rsidRPr="0009605C">
        <w:rPr>
          <w:rFonts w:eastAsia="Times New Roman"/>
          <w:szCs w:val="28"/>
          <w:lang w:eastAsia="zh-CN"/>
        </w:rPr>
        <w:t>А этот выбор — никогда не бывает случайным.</w:t>
      </w:r>
    </w:p>
    <w:p w14:paraId="1CF0C5BD" w14:textId="77777777" w:rsidR="008F70CC" w:rsidRDefault="008F70CC" w:rsidP="00C2174D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273AD1E5" w14:textId="77777777" w:rsidR="008F70CC" w:rsidRDefault="008F70CC" w:rsidP="008F70C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4D1D58">
        <w:rPr>
          <w:rFonts w:ascii="Georgia" w:hAnsi="Georgia"/>
          <w:b/>
          <w:bCs/>
          <w:i/>
          <w:iCs/>
          <w:sz w:val="28"/>
          <w:szCs w:val="28"/>
        </w:rPr>
        <w:t>Продолжение следует….</w:t>
      </w:r>
    </w:p>
    <w:p w14:paraId="0297C70B" w14:textId="77777777" w:rsidR="00FB62E1" w:rsidRPr="004D1D58" w:rsidRDefault="00FB62E1" w:rsidP="008F70C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</w:p>
    <w:p w14:paraId="1692F425" w14:textId="77777777" w:rsidR="008F70CC" w:rsidRPr="003621F0" w:rsidRDefault="008F70CC" w:rsidP="008F70C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1B0B7967" w14:textId="7495D0C8" w:rsidR="0071303C" w:rsidRPr="00C7293D" w:rsidRDefault="008F70CC" w:rsidP="00C7293D">
      <w:pPr>
        <w:pStyle w:val="p1"/>
        <w:spacing w:before="0" w:beforeAutospacing="0" w:after="0" w:afterAutospacing="0" w:line="276" w:lineRule="auto"/>
        <w:jc w:val="both"/>
        <w:rPr>
          <w:rStyle w:val="affff4"/>
          <w:b/>
          <w:bCs/>
          <w:color w:val="auto"/>
          <w:sz w:val="24"/>
        </w:rPr>
      </w:pPr>
      <w:r>
        <w:rPr>
          <w:rFonts w:ascii="Georgia" w:hAnsi="Georgia"/>
          <w:b/>
          <w:bCs/>
        </w:rPr>
        <w:t>26</w:t>
      </w:r>
      <w:r w:rsidRPr="00BB1B50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января</w:t>
      </w:r>
      <w:r w:rsidRPr="00BB1B50">
        <w:rPr>
          <w:rFonts w:ascii="Georgia" w:hAnsi="Georgia"/>
          <w:b/>
          <w:bCs/>
        </w:rPr>
        <w:t xml:space="preserve"> 202</w:t>
      </w:r>
      <w:r>
        <w:rPr>
          <w:rFonts w:ascii="Georgia" w:hAnsi="Georgia"/>
          <w:b/>
          <w:bCs/>
        </w:rPr>
        <w:t>6</w:t>
      </w:r>
      <w:r w:rsidRPr="00BB1B50">
        <w:rPr>
          <w:rFonts w:ascii="Georgia" w:hAnsi="Georgia"/>
          <w:b/>
          <w:bCs/>
        </w:rPr>
        <w:t xml:space="preserve"> г.</w:t>
      </w:r>
    </w:p>
    <w:sectPr w:rsidR="0071303C" w:rsidRPr="00C7293D" w:rsidSect="009202FB">
      <w:footerReference w:type="even" r:id="rId14"/>
      <w:footerReference w:type="default" r:id="rId15"/>
      <w:pgSz w:w="11900" w:h="16840"/>
      <w:pgMar w:top="462" w:right="559" w:bottom="1074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C4752" w14:textId="77777777" w:rsidR="00FB71AC" w:rsidRDefault="00FB71AC" w:rsidP="007E5B4D">
      <w:r>
        <w:separator/>
      </w:r>
    </w:p>
  </w:endnote>
  <w:endnote w:type="continuationSeparator" w:id="0">
    <w:p w14:paraId="58ABFD8E" w14:textId="77777777" w:rsidR="00FB71AC" w:rsidRDefault="00FB71AC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26975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DE46FAA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1384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0B5A03E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2BB9A" w14:textId="77777777" w:rsidR="00FB71AC" w:rsidRDefault="00FB71AC" w:rsidP="007E5B4D">
      <w:r>
        <w:separator/>
      </w:r>
    </w:p>
  </w:footnote>
  <w:footnote w:type="continuationSeparator" w:id="0">
    <w:p w14:paraId="3ED738E3" w14:textId="77777777" w:rsidR="00FB71AC" w:rsidRDefault="00FB71AC" w:rsidP="007E5B4D">
      <w:r>
        <w:continuationSeparator/>
      </w:r>
    </w:p>
  </w:footnote>
  <w:footnote w:id="1">
    <w:p w14:paraId="078840CC" w14:textId="0646A5E2" w:rsidR="00A2265A" w:rsidRPr="00A2265A" w:rsidRDefault="00A2265A" w:rsidP="000C11C7">
      <w:pPr>
        <w:pStyle w:val="af3"/>
      </w:pPr>
      <w:r>
        <w:rPr>
          <w:rStyle w:val="af5"/>
        </w:rPr>
        <w:footnoteRef/>
      </w:r>
      <w:r w:rsidRPr="00D8559D">
        <w:t xml:space="preserve"> </w:t>
      </w:r>
      <w:r w:rsidR="00D8559D" w:rsidRPr="00D8559D">
        <w:rPr>
          <w:b/>
          <w:bCs/>
        </w:rPr>
        <w:t>В. С. Леонов</w:t>
      </w:r>
      <w:r w:rsidR="00D8559D">
        <w:t xml:space="preserve"> – Теория упругой квантовой среды 1996 г.</w:t>
      </w:r>
    </w:p>
  </w:footnote>
  <w:footnote w:id="2">
    <w:p w14:paraId="0483DC0E" w14:textId="5EA6D1BF" w:rsidR="0058337F" w:rsidRPr="000F1B37" w:rsidRDefault="0058337F" w:rsidP="000C11C7">
      <w:pPr>
        <w:pStyle w:val="af3"/>
      </w:pPr>
      <w:r>
        <w:rPr>
          <w:rStyle w:val="af5"/>
        </w:rPr>
        <w:footnoteRef/>
      </w:r>
      <w:r w:rsidRPr="000F1B37">
        <w:t xml:space="preserve"> </w:t>
      </w:r>
      <w:r w:rsidR="000F1B37" w:rsidRPr="000F1B37">
        <w:rPr>
          <w:rFonts w:eastAsiaTheme="minorHAnsi" w:cs="Times New Roman"/>
          <w:b/>
          <w:bCs/>
        </w:rPr>
        <w:t>Хрональный ресурс</w:t>
      </w:r>
      <w:r w:rsidR="000F1B37" w:rsidRPr="000F1B37">
        <w:rPr>
          <w:rFonts w:eastAsiaTheme="minorHAnsi"/>
          <w:shd w:val="clear" w:color="auto" w:fill="FFFFFF"/>
        </w:rPr>
        <w:t>— это заложенный от рождения энергетический потенциал человека, определяющий его жизненные силы, здоровье и способность к реализации целей</w:t>
      </w:r>
      <w:r w:rsidR="000F1B37">
        <w:rPr>
          <w:rFonts w:eastAsiaTheme="minorHAnsi"/>
          <w:shd w:val="clear" w:color="auto" w:fill="FFFFFF"/>
        </w:rPr>
        <w:t>.</w:t>
      </w:r>
      <w:r w:rsidR="000F1B37" w:rsidRPr="000F1B37">
        <w:rPr>
          <w:rFonts w:eastAsiaTheme="minorHAnsi"/>
          <w:shd w:val="clear" w:color="auto" w:fill="FFFFFF"/>
        </w:rPr>
        <w:t xml:space="preserve"> Он помогает понять, как человек проходит жизненные этапы, балансируя физическую нагрузку и отдых. </w:t>
      </w:r>
    </w:p>
  </w:footnote>
  <w:footnote w:id="3">
    <w:p w14:paraId="6258249E" w14:textId="7DA771AC" w:rsidR="008565A6" w:rsidRPr="008565A6" w:rsidRDefault="008565A6" w:rsidP="000C11C7">
      <w:pPr>
        <w:pStyle w:val="af3"/>
      </w:pPr>
      <w:r>
        <w:rPr>
          <w:rStyle w:val="af5"/>
        </w:rPr>
        <w:footnoteRef/>
      </w:r>
      <w:r w:rsidRPr="008565A6">
        <w:t xml:space="preserve"> </w:t>
      </w:r>
      <w:r w:rsidRPr="008565A6">
        <w:rPr>
          <w:b/>
          <w:bCs/>
        </w:rPr>
        <w:t>Этический солипсизм</w:t>
      </w:r>
      <w:r w:rsidRPr="008565A6">
        <w:t xml:space="preserve"> — это радикальная моральная позиция, утверждающая, что реальным и значимым является только собственное сознание и индивидуальные моральные суждения человека</w:t>
      </w:r>
      <w:r w:rsidRPr="008565A6">
        <w:rPr>
          <w:rFonts w:cs="Arial"/>
          <w:color w:val="0A0A0A"/>
          <w:shd w:val="clear" w:color="auto" w:fill="FFFFFF"/>
        </w:rPr>
        <w:t>. В отличие от эгоизма, он отрицает существование или важность этики других людей, считая, что только Я создаю моральные нормы, а мир — лишь проекция моего сознания</w:t>
      </w:r>
      <w:r>
        <w:rPr>
          <w:rFonts w:cs="Arial"/>
          <w:color w:val="0A0A0A"/>
          <w:shd w:val="clear" w:color="auto" w:fill="FFFFFF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9D260B"/>
    <w:multiLevelType w:val="multilevel"/>
    <w:tmpl w:val="40C65E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0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3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10"/>
  </w:num>
  <w:num w:numId="3" w16cid:durableId="1925189126">
    <w:abstractNumId w:val="28"/>
  </w:num>
  <w:num w:numId="4" w16cid:durableId="761728276">
    <w:abstractNumId w:val="25"/>
  </w:num>
  <w:num w:numId="5" w16cid:durableId="390153362">
    <w:abstractNumId w:val="4"/>
  </w:num>
  <w:num w:numId="6" w16cid:durableId="1779788399">
    <w:abstractNumId w:val="32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3"/>
  </w:num>
  <w:num w:numId="10" w16cid:durableId="1368524283">
    <w:abstractNumId w:val="31"/>
  </w:num>
  <w:num w:numId="11" w16cid:durableId="211423971">
    <w:abstractNumId w:val="39"/>
  </w:num>
  <w:num w:numId="12" w16cid:durableId="1577127927">
    <w:abstractNumId w:val="20"/>
  </w:num>
  <w:num w:numId="13" w16cid:durableId="1432579772">
    <w:abstractNumId w:val="35"/>
  </w:num>
  <w:num w:numId="14" w16cid:durableId="29498456">
    <w:abstractNumId w:val="17"/>
  </w:num>
  <w:num w:numId="15" w16cid:durableId="847910628">
    <w:abstractNumId w:val="8"/>
  </w:num>
  <w:num w:numId="16" w16cid:durableId="487985887">
    <w:abstractNumId w:val="14"/>
  </w:num>
  <w:num w:numId="17" w16cid:durableId="1028677317">
    <w:abstractNumId w:val="16"/>
  </w:num>
  <w:num w:numId="18" w16cid:durableId="38672645">
    <w:abstractNumId w:val="26"/>
  </w:num>
  <w:num w:numId="19" w16cid:durableId="162596756">
    <w:abstractNumId w:val="15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6"/>
  </w:num>
  <w:num w:numId="23" w16cid:durableId="283467634">
    <w:abstractNumId w:val="27"/>
  </w:num>
  <w:num w:numId="24" w16cid:durableId="458113504">
    <w:abstractNumId w:val="9"/>
  </w:num>
  <w:num w:numId="25" w16cid:durableId="1293247341">
    <w:abstractNumId w:val="30"/>
  </w:num>
  <w:num w:numId="26" w16cid:durableId="1005327327">
    <w:abstractNumId w:val="34"/>
  </w:num>
  <w:num w:numId="27" w16cid:durableId="345719788">
    <w:abstractNumId w:val="21"/>
  </w:num>
  <w:num w:numId="28" w16cid:durableId="7021644">
    <w:abstractNumId w:val="29"/>
  </w:num>
  <w:num w:numId="29" w16cid:durableId="110130544">
    <w:abstractNumId w:val="7"/>
  </w:num>
  <w:num w:numId="30" w16cid:durableId="158738178">
    <w:abstractNumId w:val="22"/>
  </w:num>
  <w:num w:numId="31" w16cid:durableId="1802765978">
    <w:abstractNumId w:val="12"/>
  </w:num>
  <w:num w:numId="32" w16cid:durableId="1343703435">
    <w:abstractNumId w:val="41"/>
  </w:num>
  <w:num w:numId="33" w16cid:durableId="1943880721">
    <w:abstractNumId w:val="24"/>
  </w:num>
  <w:num w:numId="34" w16cid:durableId="173498459">
    <w:abstractNumId w:val="40"/>
  </w:num>
  <w:num w:numId="35" w16cid:durableId="1428891042">
    <w:abstractNumId w:val="38"/>
  </w:num>
  <w:num w:numId="36" w16cid:durableId="1061252849">
    <w:abstractNumId w:val="11"/>
  </w:num>
  <w:num w:numId="37" w16cid:durableId="27537059">
    <w:abstractNumId w:val="33"/>
  </w:num>
  <w:num w:numId="38" w16cid:durableId="1550192210">
    <w:abstractNumId w:val="26"/>
    <w:lvlOverride w:ilvl="0">
      <w:startOverride w:val="1"/>
    </w:lvlOverride>
  </w:num>
  <w:num w:numId="39" w16cid:durableId="1763067811">
    <w:abstractNumId w:val="26"/>
    <w:lvlOverride w:ilvl="0">
      <w:startOverride w:val="1"/>
    </w:lvlOverride>
  </w:num>
  <w:num w:numId="40" w16cid:durableId="937325030">
    <w:abstractNumId w:val="8"/>
  </w:num>
  <w:num w:numId="41" w16cid:durableId="1113593693">
    <w:abstractNumId w:val="19"/>
  </w:num>
  <w:num w:numId="42" w16cid:durableId="1798252795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8"/>
  </w:num>
  <w:num w:numId="44" w16cid:durableId="634218233">
    <w:abstractNumId w:val="18"/>
    <w:lvlOverride w:ilvl="0">
      <w:startOverride w:val="16"/>
    </w:lvlOverride>
    <w:lvlOverride w:ilvl="1">
      <w:startOverride w:val="4"/>
    </w:lvlOverride>
  </w:num>
  <w:num w:numId="45" w16cid:durableId="724334226">
    <w:abstractNumId w:val="37"/>
  </w:num>
  <w:num w:numId="46" w16cid:durableId="1496267748">
    <w:abstractNumId w:val="23"/>
  </w:num>
  <w:num w:numId="47" w16cid:durableId="323356321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03C"/>
    <w:rsid w:val="00000886"/>
    <w:rsid w:val="00003B25"/>
    <w:rsid w:val="000053D0"/>
    <w:rsid w:val="00005746"/>
    <w:rsid w:val="000100A2"/>
    <w:rsid w:val="0001299B"/>
    <w:rsid w:val="00012D0E"/>
    <w:rsid w:val="00013173"/>
    <w:rsid w:val="00014D29"/>
    <w:rsid w:val="00015F62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45899"/>
    <w:rsid w:val="00045EFF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05C"/>
    <w:rsid w:val="00096BE3"/>
    <w:rsid w:val="000978CB"/>
    <w:rsid w:val="000A0929"/>
    <w:rsid w:val="000A46FC"/>
    <w:rsid w:val="000A6B94"/>
    <w:rsid w:val="000B0537"/>
    <w:rsid w:val="000B0D10"/>
    <w:rsid w:val="000B2370"/>
    <w:rsid w:val="000B3ABC"/>
    <w:rsid w:val="000B7C1D"/>
    <w:rsid w:val="000C11AD"/>
    <w:rsid w:val="000C11C7"/>
    <w:rsid w:val="000C2271"/>
    <w:rsid w:val="000C51B5"/>
    <w:rsid w:val="000D1F99"/>
    <w:rsid w:val="000D7166"/>
    <w:rsid w:val="000E319B"/>
    <w:rsid w:val="000E4B74"/>
    <w:rsid w:val="000E65F6"/>
    <w:rsid w:val="000F1B37"/>
    <w:rsid w:val="000F2967"/>
    <w:rsid w:val="000F58FC"/>
    <w:rsid w:val="00103123"/>
    <w:rsid w:val="001058FE"/>
    <w:rsid w:val="00105FB5"/>
    <w:rsid w:val="0010606A"/>
    <w:rsid w:val="00111155"/>
    <w:rsid w:val="00112F23"/>
    <w:rsid w:val="0011478B"/>
    <w:rsid w:val="001206EA"/>
    <w:rsid w:val="00124967"/>
    <w:rsid w:val="001308B0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22DE"/>
    <w:rsid w:val="00223385"/>
    <w:rsid w:val="00224053"/>
    <w:rsid w:val="00227733"/>
    <w:rsid w:val="00230C0F"/>
    <w:rsid w:val="00232134"/>
    <w:rsid w:val="0023267E"/>
    <w:rsid w:val="0023392C"/>
    <w:rsid w:val="002523C4"/>
    <w:rsid w:val="00253CB3"/>
    <w:rsid w:val="00254EE2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2E7B5B"/>
    <w:rsid w:val="00303B0B"/>
    <w:rsid w:val="0030576F"/>
    <w:rsid w:val="003058BD"/>
    <w:rsid w:val="00307744"/>
    <w:rsid w:val="00315B72"/>
    <w:rsid w:val="00324161"/>
    <w:rsid w:val="003315AB"/>
    <w:rsid w:val="00332FE6"/>
    <w:rsid w:val="0033393B"/>
    <w:rsid w:val="003448E0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3BDA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3E39"/>
    <w:rsid w:val="003A44C6"/>
    <w:rsid w:val="003A5E64"/>
    <w:rsid w:val="003B694C"/>
    <w:rsid w:val="003B7BB9"/>
    <w:rsid w:val="003C0FE0"/>
    <w:rsid w:val="003C1622"/>
    <w:rsid w:val="003C1D7A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369F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659C4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4FBC"/>
    <w:rsid w:val="004C6511"/>
    <w:rsid w:val="004C69DF"/>
    <w:rsid w:val="004C7CD3"/>
    <w:rsid w:val="004D0080"/>
    <w:rsid w:val="004D0BA2"/>
    <w:rsid w:val="004D38B0"/>
    <w:rsid w:val="004D53CE"/>
    <w:rsid w:val="004D56C7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1DBC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3BB1"/>
    <w:rsid w:val="005647A5"/>
    <w:rsid w:val="005654E4"/>
    <w:rsid w:val="00565A69"/>
    <w:rsid w:val="00565C23"/>
    <w:rsid w:val="00566151"/>
    <w:rsid w:val="005726D6"/>
    <w:rsid w:val="00573E94"/>
    <w:rsid w:val="00577CC8"/>
    <w:rsid w:val="00580E92"/>
    <w:rsid w:val="005815C5"/>
    <w:rsid w:val="0058337F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3D98"/>
    <w:rsid w:val="005B50B7"/>
    <w:rsid w:val="005B605D"/>
    <w:rsid w:val="005C0946"/>
    <w:rsid w:val="005C14CE"/>
    <w:rsid w:val="005C1A05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25DB"/>
    <w:rsid w:val="00604CA9"/>
    <w:rsid w:val="00611462"/>
    <w:rsid w:val="006124B9"/>
    <w:rsid w:val="00613A6B"/>
    <w:rsid w:val="00614B0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1DA"/>
    <w:rsid w:val="00672C19"/>
    <w:rsid w:val="0067349F"/>
    <w:rsid w:val="00673ACE"/>
    <w:rsid w:val="00674F92"/>
    <w:rsid w:val="0067577D"/>
    <w:rsid w:val="00680FE1"/>
    <w:rsid w:val="0068486D"/>
    <w:rsid w:val="00685237"/>
    <w:rsid w:val="00685344"/>
    <w:rsid w:val="00686D40"/>
    <w:rsid w:val="0069146A"/>
    <w:rsid w:val="00691483"/>
    <w:rsid w:val="00694ED1"/>
    <w:rsid w:val="00695BF6"/>
    <w:rsid w:val="006A20B5"/>
    <w:rsid w:val="006A4301"/>
    <w:rsid w:val="006A6F90"/>
    <w:rsid w:val="006A754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E1605"/>
    <w:rsid w:val="006F4A3A"/>
    <w:rsid w:val="006F4F0A"/>
    <w:rsid w:val="006F72DE"/>
    <w:rsid w:val="00700397"/>
    <w:rsid w:val="007006D1"/>
    <w:rsid w:val="00701312"/>
    <w:rsid w:val="00701855"/>
    <w:rsid w:val="00701E39"/>
    <w:rsid w:val="007030F3"/>
    <w:rsid w:val="007043ED"/>
    <w:rsid w:val="00704403"/>
    <w:rsid w:val="007045FF"/>
    <w:rsid w:val="00705787"/>
    <w:rsid w:val="007100DD"/>
    <w:rsid w:val="0071303C"/>
    <w:rsid w:val="00716F52"/>
    <w:rsid w:val="007205C4"/>
    <w:rsid w:val="00720A86"/>
    <w:rsid w:val="00722519"/>
    <w:rsid w:val="00723B3F"/>
    <w:rsid w:val="007257FF"/>
    <w:rsid w:val="007305FF"/>
    <w:rsid w:val="00732441"/>
    <w:rsid w:val="007325A7"/>
    <w:rsid w:val="00732806"/>
    <w:rsid w:val="007356D3"/>
    <w:rsid w:val="0073792D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93462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21C"/>
    <w:rsid w:val="007C446C"/>
    <w:rsid w:val="007C4814"/>
    <w:rsid w:val="007C6822"/>
    <w:rsid w:val="007D0A9C"/>
    <w:rsid w:val="007D1226"/>
    <w:rsid w:val="007D306F"/>
    <w:rsid w:val="007D4933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604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24EDC"/>
    <w:rsid w:val="00830C86"/>
    <w:rsid w:val="00833261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5A6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4312"/>
    <w:rsid w:val="008961B3"/>
    <w:rsid w:val="008A37B0"/>
    <w:rsid w:val="008A4674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8F70CC"/>
    <w:rsid w:val="008F78E7"/>
    <w:rsid w:val="00903614"/>
    <w:rsid w:val="009038E4"/>
    <w:rsid w:val="00910273"/>
    <w:rsid w:val="009202FB"/>
    <w:rsid w:val="009203B7"/>
    <w:rsid w:val="0092061E"/>
    <w:rsid w:val="00926DC3"/>
    <w:rsid w:val="00927106"/>
    <w:rsid w:val="0092773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0C4E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17ED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7683"/>
    <w:rsid w:val="009F273A"/>
    <w:rsid w:val="00A0035F"/>
    <w:rsid w:val="00A00461"/>
    <w:rsid w:val="00A017F2"/>
    <w:rsid w:val="00A07D75"/>
    <w:rsid w:val="00A10181"/>
    <w:rsid w:val="00A160FD"/>
    <w:rsid w:val="00A20DE4"/>
    <w:rsid w:val="00A2265A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4B9D"/>
    <w:rsid w:val="00A476D8"/>
    <w:rsid w:val="00A50887"/>
    <w:rsid w:val="00A5225A"/>
    <w:rsid w:val="00A57B18"/>
    <w:rsid w:val="00A57F54"/>
    <w:rsid w:val="00A6660E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A3F72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47F8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4BE1"/>
    <w:rsid w:val="00B25597"/>
    <w:rsid w:val="00B304B6"/>
    <w:rsid w:val="00B3136F"/>
    <w:rsid w:val="00B314CF"/>
    <w:rsid w:val="00B34BDB"/>
    <w:rsid w:val="00B353D8"/>
    <w:rsid w:val="00B36D10"/>
    <w:rsid w:val="00B408AC"/>
    <w:rsid w:val="00B4219B"/>
    <w:rsid w:val="00B469DC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58"/>
    <w:rsid w:val="00B907A6"/>
    <w:rsid w:val="00B908A4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B7DBF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BF6A66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74D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C0D"/>
    <w:rsid w:val="00C46F6D"/>
    <w:rsid w:val="00C51901"/>
    <w:rsid w:val="00C524A4"/>
    <w:rsid w:val="00C55219"/>
    <w:rsid w:val="00C556CE"/>
    <w:rsid w:val="00C562B4"/>
    <w:rsid w:val="00C563FB"/>
    <w:rsid w:val="00C635FC"/>
    <w:rsid w:val="00C7293D"/>
    <w:rsid w:val="00C747DD"/>
    <w:rsid w:val="00C86239"/>
    <w:rsid w:val="00C87CC6"/>
    <w:rsid w:val="00C90FB6"/>
    <w:rsid w:val="00C910DA"/>
    <w:rsid w:val="00C922ED"/>
    <w:rsid w:val="00CA274D"/>
    <w:rsid w:val="00CA4B5C"/>
    <w:rsid w:val="00CA5AFC"/>
    <w:rsid w:val="00CA684E"/>
    <w:rsid w:val="00CB15D1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261E"/>
    <w:rsid w:val="00D5538D"/>
    <w:rsid w:val="00D55630"/>
    <w:rsid w:val="00D6184C"/>
    <w:rsid w:val="00D6336C"/>
    <w:rsid w:val="00D73F82"/>
    <w:rsid w:val="00D762F2"/>
    <w:rsid w:val="00D77785"/>
    <w:rsid w:val="00D82A1D"/>
    <w:rsid w:val="00D8559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B5D81"/>
    <w:rsid w:val="00DB65B5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1DEA"/>
    <w:rsid w:val="00DE3971"/>
    <w:rsid w:val="00DE415B"/>
    <w:rsid w:val="00DE4376"/>
    <w:rsid w:val="00DE6AA4"/>
    <w:rsid w:val="00DE6B7C"/>
    <w:rsid w:val="00DE6C2C"/>
    <w:rsid w:val="00DF0D4A"/>
    <w:rsid w:val="00E03607"/>
    <w:rsid w:val="00E05DD1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2A3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E7077"/>
    <w:rsid w:val="00EF034C"/>
    <w:rsid w:val="00EF3396"/>
    <w:rsid w:val="00EF3419"/>
    <w:rsid w:val="00EF352B"/>
    <w:rsid w:val="00EF6F00"/>
    <w:rsid w:val="00EF728D"/>
    <w:rsid w:val="00F02FE8"/>
    <w:rsid w:val="00F12461"/>
    <w:rsid w:val="00F12D4C"/>
    <w:rsid w:val="00F132B6"/>
    <w:rsid w:val="00F16A69"/>
    <w:rsid w:val="00F17517"/>
    <w:rsid w:val="00F20738"/>
    <w:rsid w:val="00F21415"/>
    <w:rsid w:val="00F2251C"/>
    <w:rsid w:val="00F24700"/>
    <w:rsid w:val="00F30522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08E2"/>
    <w:rsid w:val="00FB143D"/>
    <w:rsid w:val="00FB438B"/>
    <w:rsid w:val="00FB4464"/>
    <w:rsid w:val="00FB44C6"/>
    <w:rsid w:val="00FB62E1"/>
    <w:rsid w:val="00FB6B7F"/>
    <w:rsid w:val="00FB6CA0"/>
    <w:rsid w:val="00FB6DE8"/>
    <w:rsid w:val="00FB71AC"/>
    <w:rsid w:val="00FC4BE4"/>
    <w:rsid w:val="00FC715B"/>
    <w:rsid w:val="00FD09FF"/>
    <w:rsid w:val="00FD0EC3"/>
    <w:rsid w:val="00FD1405"/>
    <w:rsid w:val="00FD4EFE"/>
    <w:rsid w:val="00FD5980"/>
    <w:rsid w:val="00FD77E9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7CD1"/>
  <w15:docId w15:val="{60B5D113-93AD-6844-9981-D90768DB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EF3419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EF3419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EF3419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EF3419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EF3419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EF3419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EF3419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EF3419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EF3419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EF3419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EF3419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EF3419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EF3419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EF3419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EF3419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EF3419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EF3419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EF3419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EF3419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EF3419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EF3419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EF3419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EF3419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EF3419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EF3419"/>
  </w:style>
  <w:style w:type="character" w:customStyle="1" w:styleId="apple-converted-space">
    <w:name w:val="apple-converted-space"/>
    <w:basedOn w:val="a6"/>
    <w:rsid w:val="00EF3419"/>
  </w:style>
  <w:style w:type="character" w:styleId="af">
    <w:name w:val="FollowedHyperlink"/>
    <w:uiPriority w:val="99"/>
    <w:rsid w:val="00EF3419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EF3419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EF3419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EF3419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EF3419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EF341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EF3419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EF3419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0C11C7"/>
    <w:pPr>
      <w:keepLines/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0C11C7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EF3419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EF3419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EF3419"/>
  </w:style>
  <w:style w:type="character" w:styleId="af7">
    <w:name w:val="Emphasis"/>
    <w:rsid w:val="00EF3419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EF3419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EF3419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EF3419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EF3419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EF3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EF3419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EF3419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EF3419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EF3419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EF3419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EF3419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EF3419"/>
    <w:rPr>
      <w:b/>
    </w:rPr>
  </w:style>
  <w:style w:type="paragraph" w:customStyle="1" w:styleId="1">
    <w:name w:val="Стиль1"/>
    <w:basedOn w:val="11"/>
    <w:next w:val="a5"/>
    <w:autoRedefine/>
    <w:rsid w:val="00EF3419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EF3419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EF3419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EF3419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EF3419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EF3419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EF3419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EF3419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EF3419"/>
  </w:style>
  <w:style w:type="character" w:customStyle="1" w:styleId="mw-headline">
    <w:name w:val="mw-headline"/>
    <w:basedOn w:val="a6"/>
    <w:rsid w:val="00EF3419"/>
  </w:style>
  <w:style w:type="character" w:customStyle="1" w:styleId="mw-editsection">
    <w:name w:val="mw-editsection"/>
    <w:basedOn w:val="a6"/>
    <w:rsid w:val="00EF3419"/>
  </w:style>
  <w:style w:type="character" w:customStyle="1" w:styleId="mw-editsection-bracket">
    <w:name w:val="mw-editsection-bracket"/>
    <w:basedOn w:val="a6"/>
    <w:rsid w:val="00EF3419"/>
  </w:style>
  <w:style w:type="character" w:customStyle="1" w:styleId="mw-editsection-divider">
    <w:name w:val="mw-editsection-divider"/>
    <w:basedOn w:val="a6"/>
    <w:rsid w:val="00EF3419"/>
  </w:style>
  <w:style w:type="character" w:styleId="aff2">
    <w:name w:val="annotation reference"/>
    <w:basedOn w:val="a6"/>
    <w:uiPriority w:val="99"/>
    <w:semiHidden/>
    <w:unhideWhenUsed/>
    <w:rsid w:val="00EF3419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EF3419"/>
  </w:style>
  <w:style w:type="character" w:customStyle="1" w:styleId="aff4">
    <w:name w:val="Текст примечания Знак"/>
    <w:basedOn w:val="a6"/>
    <w:link w:val="aff3"/>
    <w:uiPriority w:val="99"/>
    <w:semiHidden/>
    <w:rsid w:val="00EF3419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F3419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F3419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EF3419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EF3419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EF3419"/>
    <w:rPr>
      <w:i/>
      <w:iCs/>
      <w:color w:val="808080"/>
    </w:rPr>
  </w:style>
  <w:style w:type="character" w:styleId="affa">
    <w:name w:val="Book Title"/>
    <w:uiPriority w:val="33"/>
    <w:rsid w:val="00EF3419"/>
    <w:rPr>
      <w:b/>
      <w:bCs/>
      <w:smallCaps/>
      <w:spacing w:val="5"/>
    </w:rPr>
  </w:style>
  <w:style w:type="paragraph" w:customStyle="1" w:styleId="-12">
    <w:name w:val="Обычный-12"/>
    <w:basedOn w:val="a5"/>
    <w:rsid w:val="00EF3419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EF3419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EF3419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EF3419"/>
  </w:style>
  <w:style w:type="paragraph" w:styleId="4">
    <w:name w:val="List Number 4"/>
    <w:basedOn w:val="a5"/>
    <w:uiPriority w:val="99"/>
    <w:semiHidden/>
    <w:unhideWhenUsed/>
    <w:rsid w:val="00EF3419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EF3419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EF3419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EF3419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EF3419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EF3419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EF3419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EF3419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EF3419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EF3419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EF341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EF3419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EF3419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EF3419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EF3419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EF3419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EF3419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EF3419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EF3419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EF3419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EF3419"/>
  </w:style>
  <w:style w:type="paragraph" w:customStyle="1" w:styleId="a0">
    <w:name w:val="Сноска"/>
    <w:basedOn w:val="a5"/>
    <w:rsid w:val="00EF3419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EF3419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EF3419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EF3419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EF3419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EF3419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EF3419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EF3419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EF341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EF3419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EF3419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EF3419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EF3419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EF3419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EF3419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EF3419"/>
  </w:style>
  <w:style w:type="numbering" w:styleId="111111">
    <w:name w:val="Outline List 2"/>
    <w:basedOn w:val="a8"/>
    <w:uiPriority w:val="99"/>
    <w:semiHidden/>
    <w:unhideWhenUsed/>
    <w:rsid w:val="00EF3419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EF3419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EF3419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EF3419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EF3419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EF3419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EF3419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EF3419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EF3419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EF3419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EF3419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EF3419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EF3419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EF3419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EF3419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EF3419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EF3419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EF3419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EF3419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EF3419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EF3419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EF3419"/>
  </w:style>
  <w:style w:type="paragraph" w:customStyle="1" w:styleId="a">
    <w:name w:val="раздел"/>
    <w:basedOn w:val="a5"/>
    <w:autoRedefine/>
    <w:rsid w:val="00EF3419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EF3419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EF3419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EF3419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EF3419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2E7B5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2E7B5B"/>
  </w:style>
  <w:style w:type="paragraph" w:customStyle="1" w:styleId="p3">
    <w:name w:val="p3"/>
    <w:basedOn w:val="a5"/>
    <w:rsid w:val="002E7B5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4">
    <w:name w:val="p4"/>
    <w:basedOn w:val="a5"/>
    <w:rsid w:val="00B469D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B469D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vkekvd">
    <w:name w:val="vkekvd"/>
    <w:basedOn w:val="a6"/>
    <w:rsid w:val="000F1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023B74-0196-384F-83C1-4659DA02C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4</TotalTime>
  <Pages>13</Pages>
  <Words>4809</Words>
  <Characters>27412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Дмитрий Ворожцов</cp:lastModifiedBy>
  <cp:revision>4</cp:revision>
  <cp:lastPrinted>2026-01-28T06:12:00Z</cp:lastPrinted>
  <dcterms:created xsi:type="dcterms:W3CDTF">2026-01-28T06:12:00Z</dcterms:created>
  <dcterms:modified xsi:type="dcterms:W3CDTF">2026-01-28T06:31:00Z</dcterms:modified>
</cp:coreProperties>
</file>