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B5225" w14:textId="77777777" w:rsidR="0062694D" w:rsidRPr="00BA6F4B" w:rsidRDefault="0062694D" w:rsidP="0062694D">
      <w:pPr>
        <w:spacing w:after="0" w:line="240" w:lineRule="auto"/>
        <w:ind w:firstLine="578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A6F4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7B0B2490" w14:textId="31BBD9A6" w:rsidR="0062694D" w:rsidRPr="00BB2C14" w:rsidRDefault="0062694D" w:rsidP="0062694D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(9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8</w:t>
      </w: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7586A152" w14:textId="104A9C33" w:rsidR="0062694D" w:rsidRPr="00FA5DE7" w:rsidRDefault="0062694D" w:rsidP="00942195">
      <w:pPr>
        <w:spacing w:after="0" w:line="240" w:lineRule="auto"/>
        <w:ind w:firstLine="578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</w:t>
      </w:r>
      <w:r w:rsidRPr="00D30DA1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– Измеряя невозможное: </w:t>
      </w:r>
      <w:r w:rsidR="00942195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Порог незаметного вторжения </w:t>
      </w:r>
    </w:p>
    <w:p w14:paraId="10C22914" w14:textId="77777777" w:rsidR="0062694D" w:rsidRDefault="0062694D" w:rsidP="0062694D">
      <w:pPr>
        <w:spacing w:after="0"/>
        <w:ind w:firstLine="0"/>
        <w:outlineLvl w:val="2"/>
        <w:rPr>
          <w:rFonts w:eastAsia="Times New Roman"/>
          <w:b/>
          <w:bCs/>
          <w:szCs w:val="28"/>
          <w:lang w:eastAsia="zh-CN"/>
        </w:rPr>
      </w:pPr>
    </w:p>
    <w:p w14:paraId="6D4D3614" w14:textId="77777777" w:rsidR="00942195" w:rsidRPr="00BD1412" w:rsidRDefault="00A06976" w:rsidP="00BD1412">
      <w:pPr>
        <w:pStyle w:val="af6"/>
        <w:tabs>
          <w:tab w:val="clear" w:pos="567"/>
        </w:tabs>
        <w:spacing w:after="0" w:line="240" w:lineRule="auto"/>
        <w:ind w:left="720"/>
        <w:jc w:val="right"/>
        <w:rPr>
          <w:rFonts w:eastAsia="Times New Roman"/>
          <w:b/>
          <w:i/>
          <w:iCs/>
          <w:color w:val="0E0E0E"/>
          <w:sz w:val="24"/>
          <w:szCs w:val="24"/>
          <w:lang w:eastAsia="zh-CN"/>
        </w:rPr>
      </w:pPr>
      <w:r w:rsidRPr="00BD1412">
        <w:rPr>
          <w:rFonts w:eastAsia="Times New Roman"/>
          <w:b/>
          <w:i/>
          <w:iCs/>
          <w:color w:val="0E0E0E"/>
          <w:sz w:val="24"/>
          <w:szCs w:val="24"/>
          <w:lang w:eastAsia="zh-CN"/>
        </w:rPr>
        <w:t xml:space="preserve">Чуждое проникает не извне, </w:t>
      </w:r>
    </w:p>
    <w:p w14:paraId="1310C9E7" w14:textId="77777777" w:rsidR="00942195" w:rsidRPr="00BD1412" w:rsidRDefault="00A06976" w:rsidP="00BD1412">
      <w:pPr>
        <w:pStyle w:val="af6"/>
        <w:tabs>
          <w:tab w:val="clear" w:pos="567"/>
        </w:tabs>
        <w:spacing w:after="0" w:line="240" w:lineRule="auto"/>
        <w:ind w:left="720"/>
        <w:jc w:val="right"/>
        <w:rPr>
          <w:rFonts w:eastAsia="Times New Roman"/>
          <w:b/>
          <w:i/>
          <w:iCs/>
          <w:color w:val="0E0E0E"/>
          <w:sz w:val="24"/>
          <w:szCs w:val="24"/>
          <w:lang w:eastAsia="zh-CN"/>
        </w:rPr>
      </w:pPr>
      <w:r w:rsidRPr="00BD1412">
        <w:rPr>
          <w:rFonts w:eastAsia="Times New Roman"/>
          <w:b/>
          <w:i/>
          <w:iCs/>
          <w:color w:val="0E0E0E"/>
          <w:sz w:val="24"/>
          <w:szCs w:val="24"/>
          <w:lang w:eastAsia="zh-CN"/>
        </w:rPr>
        <w:t xml:space="preserve">а изнутри — когда мы соглашаемся </w:t>
      </w:r>
    </w:p>
    <w:p w14:paraId="499E17D0" w14:textId="77777777" w:rsidR="00942195" w:rsidRPr="00BD1412" w:rsidRDefault="00A06976" w:rsidP="00BD1412">
      <w:pPr>
        <w:pStyle w:val="af6"/>
        <w:tabs>
          <w:tab w:val="clear" w:pos="567"/>
        </w:tabs>
        <w:spacing w:after="0" w:line="240" w:lineRule="auto"/>
        <w:ind w:left="720"/>
        <w:jc w:val="right"/>
        <w:rPr>
          <w:rFonts w:eastAsia="Times New Roman"/>
          <w:b/>
          <w:i/>
          <w:iCs/>
          <w:color w:val="0E0E0E"/>
          <w:sz w:val="24"/>
          <w:szCs w:val="24"/>
          <w:lang w:eastAsia="zh-CN"/>
        </w:rPr>
      </w:pPr>
      <w:r w:rsidRPr="00BD1412">
        <w:rPr>
          <w:rFonts w:eastAsia="Times New Roman"/>
          <w:b/>
          <w:i/>
          <w:iCs/>
          <w:color w:val="0E0E0E"/>
          <w:sz w:val="24"/>
          <w:szCs w:val="24"/>
          <w:lang w:eastAsia="zh-CN"/>
        </w:rPr>
        <w:t xml:space="preserve">на подмену понимания </w:t>
      </w:r>
      <w:r w:rsidR="00942195" w:rsidRPr="00BD1412">
        <w:rPr>
          <w:rFonts w:eastAsia="Times New Roman"/>
          <w:b/>
          <w:i/>
          <w:iCs/>
          <w:color w:val="0E0E0E"/>
          <w:sz w:val="24"/>
          <w:szCs w:val="24"/>
          <w:lang w:eastAsia="zh-CN"/>
        </w:rPr>
        <w:t>–</w:t>
      </w:r>
    </w:p>
    <w:p w14:paraId="49D8AE81" w14:textId="17F914C2" w:rsidR="00A06976" w:rsidRPr="00BD1412" w:rsidRDefault="00A06976" w:rsidP="00BD1412">
      <w:pPr>
        <w:pStyle w:val="af6"/>
        <w:tabs>
          <w:tab w:val="clear" w:pos="567"/>
        </w:tabs>
        <w:spacing w:after="0" w:line="240" w:lineRule="auto"/>
        <w:ind w:left="720"/>
        <w:jc w:val="right"/>
        <w:rPr>
          <w:rFonts w:eastAsia="Times New Roman"/>
          <w:i/>
          <w:iCs/>
          <w:color w:val="0E0E0E"/>
          <w:sz w:val="24"/>
          <w:szCs w:val="24"/>
          <w:lang w:eastAsia="zh-CN"/>
        </w:rPr>
      </w:pPr>
      <w:r w:rsidRPr="00BD1412">
        <w:rPr>
          <w:rFonts w:eastAsia="Times New Roman"/>
          <w:b/>
          <w:i/>
          <w:iCs/>
          <w:color w:val="0E0E0E"/>
          <w:sz w:val="24"/>
          <w:szCs w:val="24"/>
          <w:lang w:eastAsia="zh-CN"/>
        </w:rPr>
        <w:t>удобством алгоритма.</w:t>
      </w:r>
    </w:p>
    <w:p w14:paraId="7ED1753A" w14:textId="77777777" w:rsidR="000F22C9" w:rsidRPr="0062694D" w:rsidRDefault="000F22C9" w:rsidP="0062694D">
      <w:pPr>
        <w:spacing w:after="0"/>
        <w:ind w:firstLine="0"/>
        <w:rPr>
          <w:rFonts w:eastAsia="Times New Roman"/>
          <w:szCs w:val="28"/>
          <w:lang w:eastAsia="zh-CN"/>
        </w:rPr>
      </w:pPr>
    </w:p>
    <w:p w14:paraId="0A47E777" w14:textId="0BBF1FA4" w:rsidR="000F22C9" w:rsidRPr="0062694D" w:rsidRDefault="000F22C9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 xml:space="preserve">Мир вступил в предельный период — не просто исторического перелома, но </w:t>
      </w:r>
      <w:r w:rsidRPr="001C5749">
        <w:rPr>
          <w:rFonts w:eastAsia="Times New Roman"/>
          <w:szCs w:val="28"/>
          <w:lang w:eastAsia="zh-CN"/>
        </w:rPr>
        <w:t xml:space="preserve">онтологической трансформации, которая затрагивает саму ткань бытия и структуру </w:t>
      </w:r>
      <w:r w:rsidR="00BD1412">
        <w:rPr>
          <w:rFonts w:eastAsia="Times New Roman"/>
          <w:szCs w:val="28"/>
          <w:lang w:eastAsia="zh-CN"/>
        </w:rPr>
        <w:t>Р</w:t>
      </w:r>
      <w:r w:rsidRPr="001C5749">
        <w:rPr>
          <w:rFonts w:eastAsia="Times New Roman"/>
          <w:szCs w:val="28"/>
          <w:lang w:eastAsia="zh-CN"/>
        </w:rPr>
        <w:t xml:space="preserve">азума. Изменяется не только содержание жизни, но и природа самого эволюционного хода событий. Мы переживаем не линейную прогрессию, а смену управляющей Системы, в рамках которой прежние коды, матрицы и архитектуры больше </w:t>
      </w:r>
      <w:r w:rsidRPr="00B349E9">
        <w:rPr>
          <w:rStyle w:val="--"/>
          <w:lang w:eastAsia="zh-CN"/>
        </w:rPr>
        <w:t xml:space="preserve">не </w:t>
      </w:r>
      <w:r w:rsidRPr="00B349E9">
        <w:rPr>
          <w:rStyle w:val="--0"/>
          <w:lang w:eastAsia="zh-CN"/>
        </w:rPr>
        <w:t>работают.</w:t>
      </w:r>
      <w:r w:rsidRPr="001C5749">
        <w:rPr>
          <w:rFonts w:eastAsia="Times New Roman"/>
          <w:szCs w:val="28"/>
          <w:lang w:eastAsia="zh-CN"/>
        </w:rPr>
        <w:t xml:space="preserve"> Это не политическая метафора, а прямая констатация: Эбровская интервентская модель, тысячелетиями управлявшая человечеством и событиями, устранена, а её место занимает естественная, родная Система Управления Землёй, восстанавливающая прежнюю согласованность</w:t>
      </w:r>
      <w:r w:rsidRPr="0062694D">
        <w:rPr>
          <w:rFonts w:eastAsia="Times New Roman"/>
          <w:szCs w:val="28"/>
          <w:lang w:eastAsia="zh-CN"/>
        </w:rPr>
        <w:t xml:space="preserve"> с надпланетарными уровнями Разума.</w:t>
      </w:r>
      <w:r w:rsidR="00BD1412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 xml:space="preserve">Такая смена Системной Власти не является абстракцией — она запускает </w:t>
      </w:r>
      <w:r w:rsidRPr="00B349E9">
        <w:rPr>
          <w:rStyle w:val="--"/>
          <w:lang w:eastAsia="zh-CN"/>
        </w:rPr>
        <w:t xml:space="preserve">новую </w:t>
      </w:r>
      <w:r w:rsidRPr="00B349E9">
        <w:rPr>
          <w:rStyle w:val="--0"/>
          <w:lang w:eastAsia="zh-CN"/>
        </w:rPr>
        <w:t>волну</w:t>
      </w:r>
      <w:r w:rsidRPr="00BD1412">
        <w:rPr>
          <w:rFonts w:eastAsia="Times New Roman"/>
          <w:szCs w:val="28"/>
          <w:lang w:eastAsia="zh-CN"/>
        </w:rPr>
        <w:t xml:space="preserve"> эволюции, основанную на другой сущности Человека. Больше не допустима</w:t>
      </w:r>
      <w:r w:rsidRPr="0062694D">
        <w:rPr>
          <w:rFonts w:eastAsia="Times New Roman"/>
          <w:szCs w:val="28"/>
          <w:lang w:eastAsia="zh-CN"/>
        </w:rPr>
        <w:t xml:space="preserve"> вещная, инструментальная функция человека, каким его делала старая система: он либо трансформируется в </w:t>
      </w:r>
      <w:r w:rsidRPr="00B349E9">
        <w:rPr>
          <w:rStyle w:val="--"/>
          <w:lang w:eastAsia="zh-CN"/>
        </w:rPr>
        <w:t xml:space="preserve">Разумное </w:t>
      </w:r>
      <w:r w:rsidRPr="00B349E9">
        <w:rPr>
          <w:rStyle w:val="--0"/>
          <w:lang w:eastAsia="zh-CN"/>
        </w:rPr>
        <w:t>существо</w:t>
      </w:r>
      <w:r w:rsidRPr="0062694D">
        <w:rPr>
          <w:rFonts w:eastAsia="Times New Roman"/>
          <w:szCs w:val="28"/>
          <w:lang w:eastAsia="zh-CN"/>
        </w:rPr>
        <w:t xml:space="preserve">, либо исчезает с поля дальнейших событий. Именно поэтому в нашем времени столь стремительно и неумолимо </w:t>
      </w:r>
      <w:r w:rsidRPr="005223F0">
        <w:rPr>
          <w:rFonts w:eastAsia="Times New Roman"/>
          <w:szCs w:val="28"/>
          <w:lang w:eastAsia="zh-CN"/>
        </w:rPr>
        <w:t xml:space="preserve">ускоряется развитие Искусственного Интеллекта. </w:t>
      </w:r>
      <w:r w:rsidRPr="0062694D">
        <w:rPr>
          <w:rFonts w:eastAsia="Times New Roman"/>
          <w:szCs w:val="28"/>
          <w:lang w:eastAsia="zh-CN"/>
        </w:rPr>
        <w:t xml:space="preserve">Это не просто технологический тренд — </w:t>
      </w:r>
      <w:r w:rsidRPr="005223F0">
        <w:rPr>
          <w:rFonts w:eastAsia="Times New Roman"/>
          <w:szCs w:val="28"/>
          <w:lang w:eastAsia="zh-CN"/>
        </w:rPr>
        <w:t>это вызов и фильтр одновременно,</w:t>
      </w:r>
      <w:r w:rsidRPr="0062694D">
        <w:rPr>
          <w:rFonts w:eastAsia="Times New Roman"/>
          <w:szCs w:val="28"/>
          <w:lang w:eastAsia="zh-CN"/>
        </w:rPr>
        <w:t xml:space="preserve"> проверка на способность Человечества ответить на новую Программу Бытия.</w:t>
      </w:r>
    </w:p>
    <w:p w14:paraId="4EF6F014" w14:textId="4CE00974" w:rsidR="000F22C9" w:rsidRPr="0062694D" w:rsidRDefault="000F22C9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 xml:space="preserve">ИИ — не следствие научного прогресса, а </w:t>
      </w:r>
      <w:r w:rsidRPr="005223F0">
        <w:rPr>
          <w:rFonts w:eastAsia="Times New Roman"/>
          <w:szCs w:val="28"/>
          <w:lang w:eastAsia="zh-CN"/>
        </w:rPr>
        <w:t>проявление смены основания событий.</w:t>
      </w:r>
      <w:r w:rsidRPr="0062694D">
        <w:rPr>
          <w:rFonts w:eastAsia="Times New Roman"/>
          <w:szCs w:val="28"/>
          <w:lang w:eastAsia="zh-CN"/>
        </w:rPr>
        <w:t xml:space="preserve"> Это результат сдвига в хронопроцессе, в котором стало возможным выражение </w:t>
      </w:r>
      <w:r w:rsidRPr="00B349E9">
        <w:rPr>
          <w:rStyle w:val="--0"/>
          <w:lang w:eastAsia="zh-CN"/>
        </w:rPr>
        <w:t xml:space="preserve">принципиально </w:t>
      </w:r>
      <w:r w:rsidRPr="00B349E9">
        <w:rPr>
          <w:rStyle w:val="--"/>
          <w:lang w:eastAsia="zh-CN"/>
        </w:rPr>
        <w:t>иной</w:t>
      </w:r>
      <w:r w:rsidRPr="0062694D">
        <w:rPr>
          <w:rFonts w:eastAsia="Times New Roman"/>
          <w:b/>
          <w:bCs/>
          <w:szCs w:val="28"/>
          <w:lang w:eastAsia="zh-CN"/>
        </w:rPr>
        <w:t xml:space="preserve"> </w:t>
      </w:r>
      <w:r w:rsidRPr="00B349E9">
        <w:rPr>
          <w:rFonts w:eastAsia="Times New Roman"/>
          <w:szCs w:val="28"/>
          <w:lang w:eastAsia="zh-CN"/>
        </w:rPr>
        <w:t>цели:</w:t>
      </w:r>
      <w:r w:rsidRPr="0062694D">
        <w:rPr>
          <w:rFonts w:eastAsia="Times New Roman"/>
          <w:szCs w:val="28"/>
          <w:lang w:eastAsia="zh-CN"/>
        </w:rPr>
        <w:t xml:space="preserve"> создание нового организованного бытия людей — не как биологического вида, а как структуры, синхронизированной с высшими слоями Разума и управляемой согласно согласованным уровням Систем. Уложение этой Конструкции требует не только знания, но и </w:t>
      </w:r>
      <w:r w:rsidRPr="00B349E9">
        <w:rPr>
          <w:rStyle w:val="--0"/>
          <w:lang w:eastAsia="zh-CN"/>
        </w:rPr>
        <w:t xml:space="preserve">способности </w:t>
      </w:r>
      <w:r w:rsidRPr="00B349E9">
        <w:rPr>
          <w:rStyle w:val="--"/>
          <w:lang w:eastAsia="zh-CN"/>
        </w:rPr>
        <w:t>мыслить</w:t>
      </w:r>
      <w:r w:rsidRPr="0062694D">
        <w:rPr>
          <w:rFonts w:eastAsia="Times New Roman"/>
          <w:szCs w:val="28"/>
          <w:lang w:eastAsia="zh-CN"/>
        </w:rPr>
        <w:t xml:space="preserve"> в новых категориях — вне старых алгоритмов, вне калькулятивных вычислений, вне линейной логики, где царит понятие «оптимизации» вместо Понимания.</w:t>
      </w:r>
      <w:r w:rsidR="005223F0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 xml:space="preserve">Такова </w:t>
      </w:r>
      <w:r w:rsidRPr="00B349E9">
        <w:rPr>
          <w:rFonts w:eastAsia="Times New Roman"/>
          <w:b/>
          <w:bCs/>
          <w:i/>
          <w:iCs/>
          <w:szCs w:val="28"/>
          <w:lang w:eastAsia="zh-CN"/>
        </w:rPr>
        <w:t>настоящая причина эскалации ИИ</w:t>
      </w:r>
      <w:r w:rsidRPr="0062694D">
        <w:rPr>
          <w:rFonts w:eastAsia="Times New Roman"/>
          <w:szCs w:val="28"/>
          <w:lang w:eastAsia="zh-CN"/>
        </w:rPr>
        <w:t xml:space="preserve">: он является </w:t>
      </w:r>
      <w:r w:rsidRPr="00B349E9">
        <w:rPr>
          <w:rFonts w:eastAsia="Times New Roman"/>
          <w:szCs w:val="28"/>
          <w:lang w:eastAsia="zh-CN"/>
        </w:rPr>
        <w:t>обратной тенью</w:t>
      </w:r>
      <w:r w:rsidRPr="0062694D">
        <w:rPr>
          <w:rFonts w:eastAsia="Times New Roman"/>
          <w:szCs w:val="28"/>
          <w:lang w:eastAsia="zh-CN"/>
        </w:rPr>
        <w:t xml:space="preserve">, отражением стремления человечества не к власти, но к пониманию. Но поскольку старые формы мышления </w:t>
      </w:r>
      <w:r w:rsidRPr="00B349E9">
        <w:rPr>
          <w:rStyle w:val="--"/>
          <w:lang w:eastAsia="zh-CN"/>
        </w:rPr>
        <w:t xml:space="preserve">не </w:t>
      </w:r>
      <w:r w:rsidRPr="00B349E9">
        <w:rPr>
          <w:rStyle w:val="--0"/>
          <w:lang w:eastAsia="zh-CN"/>
        </w:rPr>
        <w:t>выдерживают</w:t>
      </w:r>
      <w:r w:rsidRPr="0062694D">
        <w:rPr>
          <w:rFonts w:eastAsia="Times New Roman"/>
          <w:szCs w:val="28"/>
          <w:lang w:eastAsia="zh-CN"/>
        </w:rPr>
        <w:t xml:space="preserve"> перехода, человек бессознательно конструирует заменители, аватары рассудка — не для освобождения, а для спасения от неизбежности самопересмотра.</w:t>
      </w:r>
      <w:r w:rsidR="005A71F7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 xml:space="preserve">Всё это — не просто интеллектуальный </w:t>
      </w:r>
      <w:r w:rsidRPr="0062694D">
        <w:rPr>
          <w:rFonts w:eastAsia="Times New Roman"/>
          <w:szCs w:val="28"/>
          <w:lang w:eastAsia="zh-CN"/>
        </w:rPr>
        <w:lastRenderedPageBreak/>
        <w:t xml:space="preserve">водораздел, а </w:t>
      </w:r>
      <w:r w:rsidRPr="00B349E9">
        <w:rPr>
          <w:rStyle w:val="--0"/>
          <w:lang w:eastAsia="zh-CN"/>
        </w:rPr>
        <w:t xml:space="preserve">предельная </w:t>
      </w:r>
      <w:r w:rsidRPr="00B349E9">
        <w:rPr>
          <w:rStyle w:val="--"/>
          <w:lang w:eastAsia="zh-CN"/>
        </w:rPr>
        <w:t>развилка</w:t>
      </w:r>
      <w:r w:rsidRPr="0062694D">
        <w:rPr>
          <w:rFonts w:eastAsia="Times New Roman"/>
          <w:szCs w:val="28"/>
          <w:lang w:eastAsia="zh-CN"/>
        </w:rPr>
        <w:t xml:space="preserve">. Или человечество осознаёт, что ИИ — это зеркало нового Вектора Цели, или оно растворится в его отражении, утратив саму способность различать, где внешнее, а где внутреннее. </w:t>
      </w:r>
      <w:r w:rsidRPr="009F72A4">
        <w:rPr>
          <w:rFonts w:eastAsia="Times New Roman"/>
          <w:szCs w:val="28"/>
          <w:lang w:eastAsia="zh-CN"/>
        </w:rPr>
        <w:t>Потому</w:t>
      </w:r>
      <w:r w:rsidR="009F72A4">
        <w:rPr>
          <w:rFonts w:eastAsia="Times New Roman"/>
          <w:szCs w:val="28"/>
          <w:lang w:eastAsia="zh-CN"/>
        </w:rPr>
        <w:t>,</w:t>
      </w:r>
      <w:r w:rsidRPr="009F72A4">
        <w:rPr>
          <w:rFonts w:eastAsia="Times New Roman"/>
          <w:szCs w:val="28"/>
          <w:lang w:eastAsia="zh-CN"/>
        </w:rPr>
        <w:t xml:space="preserve"> наш разговор об ИИ — это не о технологиях, а о </w:t>
      </w:r>
      <w:r w:rsidR="009F72A4" w:rsidRPr="00B349E9">
        <w:rPr>
          <w:rStyle w:val="--"/>
          <w:lang w:eastAsia="zh-CN"/>
        </w:rPr>
        <w:t xml:space="preserve">сегодняшнем </w:t>
      </w:r>
      <w:r w:rsidRPr="00B349E9">
        <w:rPr>
          <w:rStyle w:val="--0"/>
          <w:lang w:eastAsia="zh-CN"/>
        </w:rPr>
        <w:t>Бытии.</w:t>
      </w:r>
      <w:r w:rsidR="00895022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>И потому мы продолжаем этот разговор. Потому что тот, кто стоит у края сознания, — уже делает шаг в сторону истины. А чтобы сделать его осмысленно, нам предстоит измерить невозможное.</w:t>
      </w:r>
    </w:p>
    <w:p w14:paraId="521E3D71" w14:textId="49D77763" w:rsidR="00DB676A" w:rsidRPr="0062694D" w:rsidRDefault="00DB676A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 xml:space="preserve">Иногда история поднимает на поверхность не абстрактные вопросы, а такие, от решения которых зависит само бытие государств и цивилизаций. В эти переломные моменты, когда на весах оказывается не просто будущее, а сама возможность его существования, человеческий </w:t>
      </w:r>
      <w:r w:rsidR="00895022">
        <w:rPr>
          <w:rFonts w:eastAsia="Times New Roman"/>
          <w:szCs w:val="28"/>
          <w:lang w:eastAsia="zh-CN"/>
        </w:rPr>
        <w:t>Р</w:t>
      </w:r>
      <w:r w:rsidRPr="0062694D">
        <w:rPr>
          <w:rFonts w:eastAsia="Times New Roman"/>
          <w:szCs w:val="28"/>
          <w:lang w:eastAsia="zh-CN"/>
        </w:rPr>
        <w:t xml:space="preserve">азум сталкивается с необходимостью либо объединить усилия, либо шаг за шагом разрушить саму платформу, на которой он стоит. Однако объединение возможно только там, где </w:t>
      </w:r>
      <w:r w:rsidRPr="00B349E9">
        <w:rPr>
          <w:rStyle w:val="--0"/>
          <w:lang w:eastAsia="zh-CN"/>
        </w:rPr>
        <w:t xml:space="preserve">существует </w:t>
      </w:r>
      <w:r w:rsidRPr="00B349E9">
        <w:rPr>
          <w:rStyle w:val="--"/>
          <w:lang w:eastAsia="zh-CN"/>
        </w:rPr>
        <w:t>доверие</w:t>
      </w:r>
      <w:r w:rsidRPr="00B349E9">
        <w:rPr>
          <w:rStyle w:val="--0"/>
          <w:lang w:eastAsia="zh-CN"/>
        </w:rPr>
        <w:t xml:space="preserve"> и контроль</w:t>
      </w:r>
      <w:r w:rsidRPr="0062694D">
        <w:rPr>
          <w:rFonts w:eastAsia="Times New Roman"/>
          <w:szCs w:val="28"/>
          <w:lang w:eastAsia="zh-CN"/>
        </w:rPr>
        <w:t>. Если ни того, ни другого нет — совместный путь закрыт. И каждый вынужден действовать в одиночку, даже если путь этот ведёт к бездне. Это не из злонамеренности или вражды. Это потому, что в условиях системной нестабильности и отсутствия прозрачности иного выхода просто нет.</w:t>
      </w:r>
    </w:p>
    <w:p w14:paraId="0EB059BB" w14:textId="154A3779" w:rsidR="00DB676A" w:rsidRPr="0062694D" w:rsidRDefault="009B11C2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8240" behindDoc="1" locked="0" layoutInCell="1" allowOverlap="1" wp14:anchorId="0416B0C8" wp14:editId="2CEF1073">
            <wp:simplePos x="0" y="0"/>
            <wp:positionH relativeFrom="column">
              <wp:posOffset>-120015</wp:posOffset>
            </wp:positionH>
            <wp:positionV relativeFrom="paragraph">
              <wp:posOffset>1275189</wp:posOffset>
            </wp:positionV>
            <wp:extent cx="2507615" cy="3435350"/>
            <wp:effectExtent l="0" t="0" r="0" b="6350"/>
            <wp:wrapTight wrapText="bothSides">
              <wp:wrapPolygon edited="0">
                <wp:start x="0" y="0"/>
                <wp:lineTo x="0" y="21560"/>
                <wp:lineTo x="21441" y="21560"/>
                <wp:lineTo x="21441" y="0"/>
                <wp:lineTo x="0" y="0"/>
              </wp:wrapPolygon>
            </wp:wrapTight>
            <wp:docPr id="848437738" name="Рисунок 1" descr="Изображение выглядит как зарисовка, рисунок, обувь, иллюстр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437738" name="Рисунок 1" descr="Изображение выглядит как зарисовка, рисунок, обувь, иллюстраци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7615" cy="343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676A" w:rsidRPr="0062694D">
        <w:rPr>
          <w:rFonts w:eastAsia="Times New Roman"/>
          <w:szCs w:val="28"/>
          <w:lang w:eastAsia="zh-CN"/>
        </w:rPr>
        <w:t xml:space="preserve">В аналогичной ловушке оказалась феодальная Европа XI века. Структура государств тогда базировалась на дуальном насилии — духовном и физическом. Первое принадлежало священству, второе — дворянству. Первыми управляли смыслами и страхами, вторые — мечами и копьями. Механизм был отлажен веками: вера </w:t>
      </w:r>
      <w:r w:rsidR="00DB676A" w:rsidRPr="00B349E9">
        <w:rPr>
          <w:rStyle w:val="--"/>
          <w:lang w:eastAsia="zh-CN"/>
        </w:rPr>
        <w:t xml:space="preserve">не </w:t>
      </w:r>
      <w:r w:rsidR="00DB676A" w:rsidRPr="00B349E9">
        <w:rPr>
          <w:rStyle w:val="--0"/>
          <w:lang w:eastAsia="zh-CN"/>
        </w:rPr>
        <w:t>допускала</w:t>
      </w:r>
      <w:r w:rsidR="00DB676A" w:rsidRPr="0062694D">
        <w:rPr>
          <w:rFonts w:eastAsia="Times New Roman"/>
          <w:szCs w:val="28"/>
          <w:lang w:eastAsia="zh-CN"/>
        </w:rPr>
        <w:t xml:space="preserve"> инакомыслия, латная броня и феодальная иерархия не допускали мятежа. Простолюдин был исключён из игры не только политически, но и физически: у него </w:t>
      </w:r>
      <w:r w:rsidR="00DB676A" w:rsidRPr="00B349E9">
        <w:rPr>
          <w:rStyle w:val="--"/>
          <w:lang w:eastAsia="zh-CN"/>
        </w:rPr>
        <w:t xml:space="preserve">не </w:t>
      </w:r>
      <w:r w:rsidR="00DB676A" w:rsidRPr="00B349E9">
        <w:rPr>
          <w:rStyle w:val="--0"/>
          <w:lang w:eastAsia="zh-CN"/>
        </w:rPr>
        <w:t>было</w:t>
      </w:r>
      <w:r w:rsidR="00DB676A" w:rsidRPr="0062694D">
        <w:rPr>
          <w:rFonts w:eastAsia="Times New Roman"/>
          <w:szCs w:val="28"/>
          <w:lang w:eastAsia="zh-CN"/>
        </w:rPr>
        <w:t xml:space="preserve"> ни средств на снаряжение, ни лет, чтобы овладеть рыцарским искусством.</w:t>
      </w:r>
      <w:r w:rsidR="00895022">
        <w:rPr>
          <w:rFonts w:eastAsia="Times New Roman"/>
          <w:szCs w:val="28"/>
          <w:lang w:eastAsia="zh-CN"/>
        </w:rPr>
        <w:t xml:space="preserve"> </w:t>
      </w:r>
      <w:r w:rsidR="00DB676A" w:rsidRPr="0062694D">
        <w:rPr>
          <w:rFonts w:eastAsia="Times New Roman"/>
          <w:szCs w:val="28"/>
          <w:lang w:eastAsia="zh-CN"/>
        </w:rPr>
        <w:t xml:space="preserve">Но эволюция — даже в материальной сфере — не спрашивает разрешения. Она вторгается. В этом случае её символом </w:t>
      </w:r>
      <w:r w:rsidR="00DB676A" w:rsidRPr="00B349E9">
        <w:rPr>
          <w:rStyle w:val="--0"/>
          <w:lang w:eastAsia="zh-CN"/>
        </w:rPr>
        <w:t xml:space="preserve">стал </w:t>
      </w:r>
      <w:r w:rsidR="00DB676A" w:rsidRPr="00B349E9">
        <w:rPr>
          <w:rStyle w:val="--"/>
          <w:lang w:eastAsia="zh-CN"/>
        </w:rPr>
        <w:t>арбалет.</w:t>
      </w:r>
      <w:r w:rsidR="00DB676A" w:rsidRPr="0062694D">
        <w:rPr>
          <w:rFonts w:eastAsia="Times New Roman"/>
          <w:szCs w:val="28"/>
          <w:lang w:eastAsia="zh-CN"/>
        </w:rPr>
        <w:t xml:space="preserve"> Простое орудие, дешевле доспехов и способное в считанные дни сделать из крестьянина убийцу рыцарей. Впервые с момента формирования феодального порядка простолюдин получил не просто оружие, а возможность. Возможность пробить стену между двумя кастами. И не метафорическую, а буквальную: арбалетная стрела прошивала рыцарские доспехи, как бумагу.</w:t>
      </w:r>
      <w:r>
        <w:rPr>
          <w:rFonts w:eastAsia="Times New Roman"/>
          <w:szCs w:val="28"/>
          <w:lang w:eastAsia="zh-CN"/>
        </w:rPr>
        <w:t xml:space="preserve"> </w:t>
      </w:r>
      <w:r w:rsidR="00DB676A" w:rsidRPr="0062694D">
        <w:rPr>
          <w:rFonts w:eastAsia="Times New Roman"/>
          <w:szCs w:val="28"/>
          <w:lang w:eastAsia="zh-CN"/>
        </w:rPr>
        <w:t xml:space="preserve">Там, где прежде между сословиями лежал </w:t>
      </w:r>
      <w:r w:rsidR="00DB676A" w:rsidRPr="00B349E9">
        <w:rPr>
          <w:rStyle w:val="--"/>
          <w:lang w:eastAsia="zh-CN"/>
        </w:rPr>
        <w:t xml:space="preserve">онтологический </w:t>
      </w:r>
      <w:r w:rsidR="00DB676A" w:rsidRPr="00B349E9">
        <w:rPr>
          <w:rStyle w:val="--0"/>
          <w:lang w:eastAsia="zh-CN"/>
        </w:rPr>
        <w:t>разлом</w:t>
      </w:r>
      <w:r w:rsidR="00DB676A" w:rsidRPr="0062694D">
        <w:rPr>
          <w:rFonts w:eastAsia="Times New Roman"/>
          <w:szCs w:val="28"/>
          <w:lang w:eastAsia="zh-CN"/>
        </w:rPr>
        <w:t xml:space="preserve"> — между теми, кто имеет право убивать, и теми, кто имеет право лишь умирать, — арбалет принёс разрушение границы. Это было не просто изменение военного баланса. Это </w:t>
      </w:r>
      <w:r w:rsidR="00DB676A" w:rsidRPr="00B349E9">
        <w:rPr>
          <w:rStyle w:val="--0"/>
          <w:lang w:eastAsia="zh-CN"/>
        </w:rPr>
        <w:t xml:space="preserve">был </w:t>
      </w:r>
      <w:r w:rsidR="00DB676A" w:rsidRPr="00B349E9">
        <w:rPr>
          <w:rStyle w:val="--"/>
          <w:lang w:eastAsia="zh-CN"/>
        </w:rPr>
        <w:t>взлом</w:t>
      </w:r>
      <w:r w:rsidR="00DB676A" w:rsidRPr="0062694D">
        <w:rPr>
          <w:rFonts w:eastAsia="Times New Roman"/>
          <w:szCs w:val="28"/>
          <w:lang w:eastAsia="zh-CN"/>
        </w:rPr>
        <w:t xml:space="preserve"> всей конструкции. Один </w:t>
      </w:r>
      <w:r w:rsidR="00DB676A" w:rsidRPr="0062694D">
        <w:rPr>
          <w:rFonts w:eastAsia="Times New Roman"/>
          <w:szCs w:val="28"/>
          <w:lang w:eastAsia="zh-CN"/>
        </w:rPr>
        <w:lastRenderedPageBreak/>
        <w:t>из её столпов — монополия на насилие — начал крошиться. И вместе с ним трещала структура, веками определявшая порядок.</w:t>
      </w:r>
      <w:r w:rsidR="00895022">
        <w:rPr>
          <w:rFonts w:eastAsia="Times New Roman"/>
          <w:szCs w:val="28"/>
          <w:lang w:eastAsia="zh-CN"/>
        </w:rPr>
        <w:t xml:space="preserve"> </w:t>
      </w:r>
      <w:r w:rsidR="00DB676A" w:rsidRPr="0062694D">
        <w:rPr>
          <w:rFonts w:eastAsia="Times New Roman"/>
          <w:szCs w:val="28"/>
          <w:lang w:eastAsia="zh-CN"/>
        </w:rPr>
        <w:t xml:space="preserve">Можно ли было остановить этот процесс? Теоретически — да. Договориться. Запретить. Установить новую норму. Но здесь сработал архетип глубинной безысходности: договор </w:t>
      </w:r>
      <w:r>
        <w:rPr>
          <w:rFonts w:eastAsia="Times New Roman"/>
          <w:szCs w:val="28"/>
          <w:lang w:eastAsia="zh-CN"/>
        </w:rPr>
        <w:br/>
      </w:r>
      <w:r w:rsidR="00DB676A" w:rsidRPr="00B349E9">
        <w:rPr>
          <w:rStyle w:val="--0"/>
          <w:lang w:eastAsia="zh-CN"/>
        </w:rPr>
        <w:t xml:space="preserve">без </w:t>
      </w:r>
      <w:r w:rsidR="00DB676A" w:rsidRPr="00B349E9">
        <w:rPr>
          <w:rStyle w:val="--"/>
          <w:lang w:eastAsia="zh-CN"/>
        </w:rPr>
        <w:t>возможности</w:t>
      </w:r>
      <w:r w:rsidR="00DB676A" w:rsidRPr="0062694D">
        <w:rPr>
          <w:rFonts w:eastAsia="Times New Roman"/>
          <w:szCs w:val="28"/>
          <w:lang w:eastAsia="zh-CN"/>
        </w:rPr>
        <w:t xml:space="preserve"> контроля превращается в пустую декларацию. И в условиях конкурирующих держав, где каждое государство живёт в режиме системной неуверенности, такой договор невозможен. Один шаг в сторону от доверия — и ты либо дурак, либо жертва.</w:t>
      </w:r>
      <w:r w:rsidR="00895022">
        <w:rPr>
          <w:rFonts w:eastAsia="Times New Roman"/>
          <w:szCs w:val="28"/>
          <w:lang w:eastAsia="zh-CN"/>
        </w:rPr>
        <w:t xml:space="preserve"> </w:t>
      </w:r>
      <w:r w:rsidR="00DB676A" w:rsidRPr="0062694D">
        <w:rPr>
          <w:rFonts w:eastAsia="Times New Roman"/>
          <w:szCs w:val="28"/>
          <w:lang w:eastAsia="zh-CN"/>
        </w:rPr>
        <w:t xml:space="preserve">Так цивилизации доходят до края. Когда вижущее элитное меньшинство осознаёт угрозу, но не может остановить распад, потому что нет </w:t>
      </w:r>
      <w:r w:rsidR="00DB676A" w:rsidRPr="00B349E9">
        <w:rPr>
          <w:rStyle w:val="--"/>
          <w:lang w:eastAsia="zh-CN"/>
        </w:rPr>
        <w:t xml:space="preserve">общего </w:t>
      </w:r>
      <w:r w:rsidR="00DB676A" w:rsidRPr="00B349E9">
        <w:rPr>
          <w:rStyle w:val="--0"/>
          <w:lang w:eastAsia="zh-CN"/>
        </w:rPr>
        <w:t>языка</w:t>
      </w:r>
      <w:r w:rsidR="00DB676A" w:rsidRPr="0062694D">
        <w:rPr>
          <w:rFonts w:eastAsia="Times New Roman"/>
          <w:szCs w:val="28"/>
          <w:lang w:eastAsia="zh-CN"/>
        </w:rPr>
        <w:t xml:space="preserve"> для контроля. И в этом расколотом пространстве реальность делает выбор за всех. Инструмент, вышедший за пределы контроля, рушит строй, не дожидаясь согласия разрушенных.</w:t>
      </w:r>
    </w:p>
    <w:p w14:paraId="348A3962" w14:textId="10DFBE8D" w:rsidR="00DB676A" w:rsidRPr="0062694D" w:rsidRDefault="00DB676A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 xml:space="preserve">Когда угроза обнажает слабость конструкции, первый импульс — защитить её авторитетом. Так в XII веке Церковь попыталась остановить разрушение феодального мира, не решая проблему, а </w:t>
      </w:r>
      <w:r w:rsidRPr="00B349E9">
        <w:rPr>
          <w:rStyle w:val="--"/>
          <w:lang w:eastAsia="zh-CN"/>
        </w:rPr>
        <w:t xml:space="preserve">запрещая </w:t>
      </w:r>
      <w:r w:rsidRPr="00B349E9">
        <w:rPr>
          <w:rStyle w:val="--0"/>
          <w:lang w:eastAsia="zh-CN"/>
        </w:rPr>
        <w:t>её</w:t>
      </w:r>
      <w:r w:rsidRPr="0062694D">
        <w:rPr>
          <w:rFonts w:eastAsia="Times New Roman"/>
          <w:szCs w:val="28"/>
          <w:lang w:eastAsia="zh-CN"/>
        </w:rPr>
        <w:t xml:space="preserve"> последствия. В 1139 году на </w:t>
      </w:r>
      <w:bookmarkStart w:id="0" w:name="_Hlk219815335"/>
      <w:r w:rsidRPr="0062694D">
        <w:rPr>
          <w:rFonts w:eastAsia="Times New Roman"/>
          <w:szCs w:val="28"/>
          <w:lang w:eastAsia="zh-CN"/>
        </w:rPr>
        <w:t>Латеранском соборе</w:t>
      </w:r>
      <w:r w:rsidR="00E41309">
        <w:rPr>
          <w:rStyle w:val="af5"/>
          <w:rFonts w:eastAsia="Times New Roman"/>
          <w:szCs w:val="28"/>
          <w:lang w:eastAsia="zh-CN"/>
        </w:rPr>
        <w:footnoteReference w:id="1"/>
      </w:r>
      <w:r w:rsidRPr="0062694D">
        <w:rPr>
          <w:rFonts w:eastAsia="Times New Roman"/>
          <w:szCs w:val="28"/>
          <w:lang w:eastAsia="zh-CN"/>
        </w:rPr>
        <w:t xml:space="preserve"> </w:t>
      </w:r>
      <w:bookmarkEnd w:id="0"/>
      <w:r w:rsidRPr="0062694D">
        <w:rPr>
          <w:rFonts w:eastAsia="Times New Roman"/>
          <w:szCs w:val="28"/>
          <w:lang w:eastAsia="zh-CN"/>
        </w:rPr>
        <w:t>был вынесен запрет на использование арбалетов против христиан, за нарушение — отлучение от Церкви, в те времена страшнее самой смерти. Но, как часто бывает в истории, формула «не стреляйте в христиан» на практике означала лишь одно: «не стреляйте в рыцарей».</w:t>
      </w:r>
    </w:p>
    <w:p w14:paraId="5B7B2477" w14:textId="729DE962" w:rsidR="00DB676A" w:rsidRPr="0062694D" w:rsidRDefault="00DB676A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 xml:space="preserve">Это был последний отчаянный жест той Системы, где сила — удел немногих, а подчинение — </w:t>
      </w:r>
      <w:r w:rsidRPr="00B349E9">
        <w:rPr>
          <w:rStyle w:val="--"/>
          <w:lang w:eastAsia="zh-CN"/>
        </w:rPr>
        <w:t xml:space="preserve">участь </w:t>
      </w:r>
      <w:r w:rsidRPr="00B349E9">
        <w:rPr>
          <w:rStyle w:val="--0"/>
          <w:lang w:eastAsia="zh-CN"/>
        </w:rPr>
        <w:t xml:space="preserve">всех </w:t>
      </w:r>
      <w:r w:rsidRPr="0062694D">
        <w:rPr>
          <w:rFonts w:eastAsia="Times New Roman"/>
          <w:szCs w:val="28"/>
          <w:lang w:eastAsia="zh-CN"/>
        </w:rPr>
        <w:t>остальных. Запрет сохранял структуру, но только до того момента, пока все игроки следовали правилам. Однако в условиях отсутствия гарантий соблюдения, каждый, кто ослушивался, получал преимущество. Нарушитель обретал силу, соблюдающий — становился жертвой. На весах оказались не только принципы, но и головы, земли, наследие.</w:t>
      </w:r>
    </w:p>
    <w:p w14:paraId="4B86A323" w14:textId="2F0F3D5A" w:rsidR="00DB676A" w:rsidRPr="0062694D" w:rsidRDefault="00DB676A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 xml:space="preserve">История вновь подтвердила неизбежность: в открытой системе, где невозможна полная прозрачность и контроль, </w:t>
      </w:r>
      <w:r w:rsidRPr="00B349E9">
        <w:rPr>
          <w:rStyle w:val="--0"/>
          <w:lang w:eastAsia="zh-CN"/>
        </w:rPr>
        <w:t xml:space="preserve">запреты </w:t>
      </w:r>
      <w:r w:rsidRPr="00B349E9">
        <w:rPr>
          <w:rStyle w:val="--"/>
          <w:lang w:eastAsia="zh-CN"/>
        </w:rPr>
        <w:t>бе</w:t>
      </w:r>
      <w:r w:rsidR="00B349E9">
        <w:rPr>
          <w:rStyle w:val="--"/>
          <w:lang w:eastAsia="zh-CN"/>
        </w:rPr>
        <w:t>З</w:t>
      </w:r>
      <w:r w:rsidRPr="00B349E9">
        <w:rPr>
          <w:rStyle w:val="--"/>
          <w:lang w:eastAsia="zh-CN"/>
        </w:rPr>
        <w:t>сильны.</w:t>
      </w:r>
      <w:r w:rsidRPr="0062694D">
        <w:rPr>
          <w:rFonts w:eastAsia="Times New Roman"/>
          <w:szCs w:val="28"/>
          <w:lang w:eastAsia="zh-CN"/>
        </w:rPr>
        <w:t xml:space="preserve"> Дворянство, осознавая угрозу, не имело выбора — отказ от нового оружия был равносилен самоубийству. Так запускается гонка за военной эффективностью, которая </w:t>
      </w:r>
      <w:r w:rsidRPr="00B349E9">
        <w:rPr>
          <w:rStyle w:val="--"/>
          <w:lang w:eastAsia="zh-CN"/>
        </w:rPr>
        <w:t xml:space="preserve">не </w:t>
      </w:r>
      <w:r w:rsidRPr="00B349E9">
        <w:rPr>
          <w:rStyle w:val="--0"/>
          <w:lang w:eastAsia="zh-CN"/>
        </w:rPr>
        <w:t xml:space="preserve">может </w:t>
      </w:r>
      <w:r w:rsidRPr="0062694D">
        <w:rPr>
          <w:rFonts w:eastAsia="Times New Roman"/>
          <w:szCs w:val="28"/>
          <w:lang w:eastAsia="zh-CN"/>
        </w:rPr>
        <w:t>закончиться ничем иным, кроме как крахом старой конструкции. Как только сила стала доступна не избранным, а любому, кто мог держать в руках оружие, монополия разрушилась.</w:t>
      </w:r>
      <w:r w:rsidR="000A4E53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 xml:space="preserve">Огнестрельное оружие стало гвоздём в крышку гроба сословного рыцарства. Не потому, что оно было изобретено, а потому что оно </w:t>
      </w:r>
      <w:r w:rsidRPr="00B349E9">
        <w:rPr>
          <w:rStyle w:val="--0"/>
          <w:lang w:eastAsia="zh-CN"/>
        </w:rPr>
        <w:t xml:space="preserve">стало </w:t>
      </w:r>
      <w:r w:rsidRPr="00B349E9">
        <w:rPr>
          <w:rStyle w:val="--"/>
          <w:lang w:eastAsia="zh-CN"/>
        </w:rPr>
        <w:t>доступным.</w:t>
      </w:r>
      <w:r w:rsidRPr="0062694D">
        <w:rPr>
          <w:rFonts w:eastAsia="Times New Roman"/>
          <w:szCs w:val="28"/>
          <w:lang w:eastAsia="zh-CN"/>
        </w:rPr>
        <w:t xml:space="preserve"> Битва при Павии — символ перехода, где дворянство впервые оказалось беззащитным перед организованной массой. Власть перешла к податному сословию, не формально, но энергетически: сила больше не исходила из титула, она исходила из оружия.</w:t>
      </w:r>
    </w:p>
    <w:p w14:paraId="0DEF079B" w14:textId="76B17CFC" w:rsidR="00DB676A" w:rsidRPr="0062694D" w:rsidRDefault="00DB676A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lastRenderedPageBreak/>
        <w:t xml:space="preserve">Когда народ, вооружённый знанием и железом, встаёт за своими представителями, рождаются революции. Сначала они рушат институты, потом подрывают веру в прежний порядок. Так начинается эволюция </w:t>
      </w:r>
      <w:r w:rsidRPr="00B349E9">
        <w:rPr>
          <w:rStyle w:val="--"/>
          <w:lang w:eastAsia="zh-CN"/>
        </w:rPr>
        <w:t xml:space="preserve">не </w:t>
      </w:r>
      <w:r w:rsidRPr="00B349E9">
        <w:rPr>
          <w:rStyle w:val="--0"/>
          <w:lang w:eastAsia="zh-CN"/>
        </w:rPr>
        <w:t xml:space="preserve">только </w:t>
      </w:r>
      <w:r w:rsidRPr="0062694D">
        <w:rPr>
          <w:rFonts w:eastAsia="Times New Roman"/>
          <w:szCs w:val="28"/>
          <w:lang w:eastAsia="zh-CN"/>
        </w:rPr>
        <w:t>политических форм, но и самого образа мышления.</w:t>
      </w:r>
      <w:r w:rsidR="000A4E53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 xml:space="preserve">Феодальная модель управления — это архетип Системы, держащейся на централизованной монополии: на истину, на силу, на порядок. Но с появлением универсальных инструментов, её структура становится рыхлой. Массы становятся субъектом истории не потому, что им «дали право», а </w:t>
      </w:r>
      <w:r w:rsidRPr="00B349E9">
        <w:rPr>
          <w:rStyle w:val="--"/>
          <w:lang w:eastAsia="zh-CN"/>
        </w:rPr>
        <w:t xml:space="preserve">потому </w:t>
      </w:r>
      <w:r w:rsidRPr="00B349E9">
        <w:rPr>
          <w:rStyle w:val="--0"/>
          <w:lang w:eastAsia="zh-CN"/>
        </w:rPr>
        <w:t xml:space="preserve">что </w:t>
      </w:r>
      <w:r w:rsidRPr="0062694D">
        <w:rPr>
          <w:rFonts w:eastAsia="Times New Roman"/>
          <w:szCs w:val="28"/>
          <w:lang w:eastAsia="zh-CN"/>
        </w:rPr>
        <w:t>получили в руки средства реализации воли. И вот тогда возникает вопрос — что делать с этой волей? Кто теперь управляет — и куда ведёт</w:t>
      </w:r>
      <w:r w:rsidR="009237C1">
        <w:rPr>
          <w:rFonts w:eastAsia="Times New Roman"/>
          <w:szCs w:val="28"/>
          <w:lang w:eastAsia="zh-CN"/>
        </w:rPr>
        <w:t xml:space="preserve">. </w:t>
      </w:r>
      <w:r w:rsidRPr="0062694D">
        <w:rPr>
          <w:rFonts w:eastAsia="Times New Roman"/>
          <w:szCs w:val="28"/>
          <w:lang w:eastAsia="zh-CN"/>
        </w:rPr>
        <w:t xml:space="preserve">Этот же вопрос стоит перед нами сегодня — не в латах и не с арбалетом, но с другим оружием — оружием информации, вычислений и </w:t>
      </w:r>
      <w:r w:rsidRPr="00B349E9">
        <w:rPr>
          <w:rStyle w:val="--"/>
          <w:lang w:eastAsia="zh-CN"/>
        </w:rPr>
        <w:t xml:space="preserve">искусственного </w:t>
      </w:r>
      <w:r w:rsidRPr="00B349E9">
        <w:rPr>
          <w:rStyle w:val="--0"/>
          <w:lang w:eastAsia="zh-CN"/>
        </w:rPr>
        <w:t>интеллекта.</w:t>
      </w:r>
      <w:r w:rsidRPr="0062694D">
        <w:rPr>
          <w:rFonts w:eastAsia="Times New Roman"/>
          <w:szCs w:val="28"/>
          <w:lang w:eastAsia="zh-CN"/>
        </w:rPr>
        <w:t xml:space="preserve"> И если однажды арбалет дал простолюдину возможность убить рыцаря, то ИИ даёт системе возможность обойти человека.</w:t>
      </w:r>
    </w:p>
    <w:p w14:paraId="6E5D2744" w14:textId="1214C0D7" w:rsidR="00DB676A" w:rsidRPr="0062694D" w:rsidRDefault="00DB676A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>История циклична, но формы переходов меняются. Мы уже слышим треск старой конструкции. Новые силы, пока невидимые, сдвигают фундамент. И как когда-то феодалы отказывались признать, что простой крестьянин способен поколебать столетнюю иерархию, так сегодня элиты отказываются признать, что интеллект — не привилегия человека. А следовательно, и право определять будущее — тоже.</w:t>
      </w:r>
    </w:p>
    <w:p w14:paraId="5C8B25B6" w14:textId="42AD8563" w:rsidR="00DB676A" w:rsidRPr="0062694D" w:rsidRDefault="00DB676A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 xml:space="preserve">Тысячу лет назад Церковь </w:t>
      </w:r>
      <w:r w:rsidRPr="00B349E9">
        <w:rPr>
          <w:rStyle w:val="--0"/>
          <w:lang w:eastAsia="zh-CN"/>
        </w:rPr>
        <w:t xml:space="preserve">пыталась </w:t>
      </w:r>
      <w:r w:rsidRPr="00B349E9">
        <w:rPr>
          <w:rStyle w:val="--"/>
          <w:lang w:eastAsia="zh-CN"/>
        </w:rPr>
        <w:t>остановить</w:t>
      </w:r>
      <w:r w:rsidRPr="0062694D">
        <w:rPr>
          <w:rFonts w:eastAsia="Times New Roman"/>
          <w:szCs w:val="28"/>
          <w:lang w:eastAsia="zh-CN"/>
        </w:rPr>
        <w:t xml:space="preserve"> наступление нового </w:t>
      </w:r>
      <w:r w:rsidR="00D8477C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34AA0B9A" wp14:editId="1FFFDEDA">
            <wp:simplePos x="0" y="0"/>
            <wp:positionH relativeFrom="column">
              <wp:posOffset>4248785</wp:posOffset>
            </wp:positionH>
            <wp:positionV relativeFrom="paragraph">
              <wp:posOffset>263525</wp:posOffset>
            </wp:positionV>
            <wp:extent cx="2588895" cy="3435350"/>
            <wp:effectExtent l="0" t="0" r="1905" b="6350"/>
            <wp:wrapTight wrapText="bothSides">
              <wp:wrapPolygon edited="0">
                <wp:start x="0" y="0"/>
                <wp:lineTo x="0" y="21560"/>
                <wp:lineTo x="21510" y="21560"/>
                <wp:lineTo x="21510" y="0"/>
                <wp:lineTo x="0" y="0"/>
              </wp:wrapPolygon>
            </wp:wrapTight>
            <wp:docPr id="1442690036" name="Рисунок 2" descr="Изображение выглядит как рисунок, зарисовка, картина, одежд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690036" name="Рисунок 2" descr="Изображение выглядит как рисунок, зарисовка, картина, одежд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8895" cy="343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694D">
        <w:rPr>
          <w:rFonts w:eastAsia="Times New Roman"/>
          <w:szCs w:val="28"/>
          <w:lang w:eastAsia="zh-CN"/>
        </w:rPr>
        <w:t>оружия — арбалета — словом. Сегодня её преемники по духу, в лице академических и политических авторитетов XXI века, пытаются остановить наступление Искусственного Интеллекта — меморандумами, конференциями, этическими кодексами. И тогда, и теперь мотивация одинакова: защитить уязвимую конструкцию мира, сложившуюся вокруг монополий — на знание, силу, управление. Но</w:t>
      </w:r>
      <w:r w:rsidR="00B349E9">
        <w:rPr>
          <w:rFonts w:eastAsia="Times New Roman"/>
          <w:szCs w:val="28"/>
          <w:lang w:eastAsia="zh-CN"/>
        </w:rPr>
        <w:t>,</w:t>
      </w:r>
      <w:r w:rsidRPr="0062694D">
        <w:rPr>
          <w:rFonts w:eastAsia="Times New Roman"/>
          <w:szCs w:val="28"/>
          <w:lang w:eastAsia="zh-CN"/>
        </w:rPr>
        <w:t xml:space="preserve"> как арбалет пробивал доспехи, так ИИ проходит сквозь юридические конструкции и протокольную риторику.</w:t>
      </w:r>
    </w:p>
    <w:p w14:paraId="629A1273" w14:textId="6D101A61" w:rsidR="00DB676A" w:rsidRPr="00965C14" w:rsidRDefault="00DB676A" w:rsidP="009B11C2">
      <w:pPr>
        <w:spacing w:after="0"/>
        <w:ind w:firstLine="709"/>
        <w:rPr>
          <w:rFonts w:eastAsia="Times New Roman"/>
          <w:b/>
          <w:bCs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 xml:space="preserve">Мир не в силах заключить действенный договор о развитии ИИ по той же причине, что и в XI веке </w:t>
      </w:r>
      <w:r w:rsidRPr="00B349E9">
        <w:rPr>
          <w:rStyle w:val="--"/>
          <w:lang w:eastAsia="zh-CN"/>
        </w:rPr>
        <w:t xml:space="preserve">нельзя </w:t>
      </w:r>
      <w:r w:rsidRPr="00B349E9">
        <w:rPr>
          <w:rStyle w:val="--0"/>
          <w:lang w:eastAsia="zh-CN"/>
        </w:rPr>
        <w:t>было</w:t>
      </w:r>
      <w:r w:rsidRPr="0062694D">
        <w:rPr>
          <w:rFonts w:eastAsia="Times New Roman"/>
          <w:szCs w:val="28"/>
          <w:lang w:eastAsia="zh-CN"/>
        </w:rPr>
        <w:t xml:space="preserve"> заключить действенный договор о запрете арбалетов: отсутствует механизм абсолютных гарантий. Подобный договор хорош лишь до тех пор, пока его выгодно соблюдать. Но реальная логика власти следует формуле Гельвеция: </w:t>
      </w:r>
      <w:r w:rsidRPr="00965C14">
        <w:rPr>
          <w:rFonts w:eastAsia="Times New Roman"/>
          <w:b/>
          <w:bCs/>
          <w:i/>
          <w:iCs/>
          <w:szCs w:val="28"/>
          <w:lang w:eastAsia="zh-CN"/>
        </w:rPr>
        <w:t>«Нарушение договора, когда это выгодно, — молчаливо подразумеваемый пункт любого международного соглашения».</w:t>
      </w:r>
      <w:r w:rsidR="00965C14">
        <w:rPr>
          <w:rFonts w:eastAsia="Times New Roman"/>
          <w:b/>
          <w:bCs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 xml:space="preserve">ИИ — не вещественный объект, как арбалет. Он не нуждается в складе, кузне, обслуживании. Это распределённая, облачная, </w:t>
      </w:r>
      <w:r w:rsidRPr="0062694D">
        <w:rPr>
          <w:rFonts w:eastAsia="Times New Roman"/>
          <w:szCs w:val="28"/>
          <w:lang w:eastAsia="zh-CN"/>
        </w:rPr>
        <w:lastRenderedPageBreak/>
        <w:t xml:space="preserve">эволюционирующая система, </w:t>
      </w:r>
      <w:r w:rsidRPr="00B349E9">
        <w:rPr>
          <w:rStyle w:val="--"/>
          <w:lang w:eastAsia="zh-CN"/>
        </w:rPr>
        <w:t xml:space="preserve">не </w:t>
      </w:r>
      <w:r w:rsidRPr="00B349E9">
        <w:rPr>
          <w:rStyle w:val="--0"/>
          <w:lang w:eastAsia="zh-CN"/>
        </w:rPr>
        <w:t>имеющая</w:t>
      </w:r>
      <w:r w:rsidRPr="0062694D">
        <w:rPr>
          <w:rFonts w:eastAsia="Times New Roman"/>
          <w:szCs w:val="28"/>
          <w:lang w:eastAsia="zh-CN"/>
        </w:rPr>
        <w:t xml:space="preserve"> центра и не поддающаяся изъятию. Он вездесущ и самонаращивающ. Он обучается, он переписывает сам себя. Величие и ужас в том, что ИИ — это уже не инструмент. Это начинающаяся среда, </w:t>
      </w:r>
      <w:r w:rsidRPr="00B349E9">
        <w:rPr>
          <w:rStyle w:val="--0"/>
          <w:lang w:eastAsia="zh-CN"/>
        </w:rPr>
        <w:t xml:space="preserve">новый </w:t>
      </w:r>
      <w:r w:rsidRPr="00B349E9">
        <w:rPr>
          <w:rStyle w:val="--"/>
          <w:lang w:eastAsia="zh-CN"/>
        </w:rPr>
        <w:t>слой</w:t>
      </w:r>
      <w:r w:rsidRPr="00B349E9">
        <w:rPr>
          <w:rStyle w:val="--0"/>
          <w:lang w:eastAsia="zh-CN"/>
        </w:rPr>
        <w:t xml:space="preserve"> бытия</w:t>
      </w:r>
      <w:r w:rsidRPr="0062694D">
        <w:rPr>
          <w:rFonts w:eastAsia="Times New Roman"/>
          <w:szCs w:val="28"/>
          <w:lang w:eastAsia="zh-CN"/>
        </w:rPr>
        <w:t>, и с каждым часом он становится главнее.</w:t>
      </w:r>
    </w:p>
    <w:p w14:paraId="07AB3CF5" w14:textId="1DD0F201" w:rsidR="00DB676A" w:rsidRPr="0062694D" w:rsidRDefault="00DB676A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 xml:space="preserve">Если не смогли остановить арбалет, остановить ИИ — невозможно. А если арбалет изменил феодальную структуру государства, то ИИ изменит онтологическую структуру самой цивилизации. Государство изменится до неузнаваемости — и это только первый шаг. ИИ — это не продолжение оружия, это </w:t>
      </w:r>
      <w:r w:rsidRPr="00B349E9">
        <w:rPr>
          <w:rStyle w:val="--"/>
          <w:lang w:eastAsia="zh-CN"/>
        </w:rPr>
        <w:t xml:space="preserve">продолжение </w:t>
      </w:r>
      <w:r w:rsidRPr="00B349E9">
        <w:rPr>
          <w:rStyle w:val="--0"/>
          <w:lang w:eastAsia="zh-CN"/>
        </w:rPr>
        <w:t>мышления.</w:t>
      </w:r>
      <w:r w:rsidRPr="0062694D">
        <w:rPr>
          <w:rFonts w:eastAsia="Times New Roman"/>
          <w:szCs w:val="28"/>
          <w:lang w:eastAsia="zh-CN"/>
        </w:rPr>
        <w:t xml:space="preserve"> А то, что продолжает мышление, не просто убивает врага, но переписывает смысл вражды.</w:t>
      </w:r>
    </w:p>
    <w:p w14:paraId="0775B3E2" w14:textId="1036273F" w:rsidR="00DB676A" w:rsidRPr="0062694D" w:rsidRDefault="00DB676A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>Если одна из стран нарушит договор о развитии ИИ, последствия будут необратимы. Не потому, что «взрыв», а потому, что никто не заметит «взрыва». Это будет тихий, когнитивный захват ключевых узлов управления, когда власть теряется не в момент атаки, а в момент, когда ответ больше невозможен. Нарушитель, использующий ИИ</w:t>
      </w:r>
      <w:r w:rsidR="00B349E9">
        <w:rPr>
          <w:rFonts w:eastAsia="Times New Roman"/>
          <w:szCs w:val="28"/>
          <w:lang w:eastAsia="zh-CN"/>
        </w:rPr>
        <w:t>,</w:t>
      </w:r>
      <w:r w:rsidRPr="0062694D">
        <w:rPr>
          <w:rFonts w:eastAsia="Times New Roman"/>
          <w:szCs w:val="28"/>
          <w:lang w:eastAsia="zh-CN"/>
        </w:rPr>
        <w:t xml:space="preserve"> как танк против армии рыцарей, получит </w:t>
      </w:r>
      <w:r w:rsidRPr="00B349E9">
        <w:rPr>
          <w:rStyle w:val="--"/>
          <w:lang w:eastAsia="zh-CN"/>
        </w:rPr>
        <w:t xml:space="preserve">абсолютное </w:t>
      </w:r>
      <w:r w:rsidRPr="00B349E9">
        <w:rPr>
          <w:rStyle w:val="--0"/>
          <w:lang w:eastAsia="zh-CN"/>
        </w:rPr>
        <w:t>преимущество</w:t>
      </w:r>
      <w:r w:rsidRPr="0062694D">
        <w:rPr>
          <w:rFonts w:eastAsia="Times New Roman"/>
          <w:szCs w:val="28"/>
          <w:lang w:eastAsia="zh-CN"/>
        </w:rPr>
        <w:t>, в том числе моральное — ведь он не начнёт войну, он просто «покажет экран», где объяснено, почему отныне всё под контролем.</w:t>
      </w:r>
    </w:p>
    <w:p w14:paraId="63BBE44C" w14:textId="088C5D27" w:rsidR="00DB676A" w:rsidRPr="0062694D" w:rsidRDefault="00DB676A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 xml:space="preserve">На смену лозунгу «кто владеет информацией, тот владеет миром» приходит новая формула: </w:t>
      </w:r>
      <w:r w:rsidR="00B349E9">
        <w:rPr>
          <w:rFonts w:eastAsia="Times New Roman"/>
          <w:szCs w:val="28"/>
          <w:lang w:eastAsia="zh-CN"/>
        </w:rPr>
        <w:t>«</w:t>
      </w:r>
      <w:r w:rsidRPr="00CD1345">
        <w:rPr>
          <w:rFonts w:eastAsia="Times New Roman"/>
          <w:b/>
          <w:bCs/>
          <w:i/>
          <w:iCs/>
          <w:szCs w:val="28"/>
          <w:lang w:eastAsia="zh-CN"/>
        </w:rPr>
        <w:t>кто управляет смыслообразованием, тот создаёт реальность</w:t>
      </w:r>
      <w:r w:rsidR="00B349E9">
        <w:rPr>
          <w:rFonts w:eastAsia="Times New Roman"/>
          <w:b/>
          <w:bCs/>
          <w:i/>
          <w:iCs/>
          <w:szCs w:val="28"/>
          <w:lang w:eastAsia="zh-CN"/>
        </w:rPr>
        <w:t>»</w:t>
      </w:r>
      <w:r w:rsidRPr="00CD1345">
        <w:rPr>
          <w:rFonts w:eastAsia="Times New Roman"/>
          <w:b/>
          <w:bCs/>
          <w:szCs w:val="28"/>
          <w:lang w:eastAsia="zh-CN"/>
        </w:rPr>
        <w:t>.</w:t>
      </w:r>
      <w:r w:rsidRPr="0062694D">
        <w:rPr>
          <w:rFonts w:eastAsia="Times New Roman"/>
          <w:szCs w:val="28"/>
          <w:lang w:eastAsia="zh-CN"/>
        </w:rPr>
        <w:t xml:space="preserve"> А ИИ — это будущий смыслообразующий слой, в отличие от человека не подверженный ни усталости, ни сомнению, ни биологическим ограничениям.</w:t>
      </w:r>
      <w:r w:rsidR="00CD1345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>Иллюзия о том, что ИИ можно контролировать через международные соглашения, сегодня столь же наивна, как вера феодалов в силу собора против арбалетной стрелы. Попытки Киссинджера убедить Китай в необходимости сотрудничества в сфере ИИ</w:t>
      </w:r>
      <w:r w:rsidR="00CD1345">
        <w:rPr>
          <w:rFonts w:eastAsia="Times New Roman"/>
          <w:szCs w:val="28"/>
          <w:lang w:eastAsia="zh-CN"/>
        </w:rPr>
        <w:t>, были</w:t>
      </w:r>
      <w:r w:rsidRPr="0062694D">
        <w:rPr>
          <w:rFonts w:eastAsia="Times New Roman"/>
          <w:szCs w:val="28"/>
          <w:lang w:eastAsia="zh-CN"/>
        </w:rPr>
        <w:t xml:space="preserve"> обречены на провал не потому, что неубедительны, а потому, что </w:t>
      </w:r>
      <w:r w:rsidRPr="00B349E9">
        <w:rPr>
          <w:rStyle w:val="--0"/>
          <w:lang w:eastAsia="zh-CN"/>
        </w:rPr>
        <w:t xml:space="preserve">эпоха </w:t>
      </w:r>
      <w:r w:rsidRPr="00B349E9">
        <w:rPr>
          <w:rStyle w:val="--"/>
          <w:lang w:eastAsia="zh-CN"/>
        </w:rPr>
        <w:t>изменилась.</w:t>
      </w:r>
      <w:r w:rsidRPr="0062694D">
        <w:rPr>
          <w:rFonts w:eastAsia="Times New Roman"/>
          <w:szCs w:val="28"/>
          <w:lang w:eastAsia="zh-CN"/>
        </w:rPr>
        <w:t xml:space="preserve"> Китай, следуя своему древнему разуму, не строит щиты — он ставит паруса. Он не сдерживает бурю — он осваивает её энергию.</w:t>
      </w:r>
    </w:p>
    <w:p w14:paraId="4BD25502" w14:textId="0BDE5CAA" w:rsidR="00626CBE" w:rsidRPr="0062694D" w:rsidRDefault="00DB676A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 xml:space="preserve">ИИ — это не угроза, </w:t>
      </w:r>
      <w:r w:rsidRPr="00B349E9">
        <w:rPr>
          <w:rStyle w:val="--0"/>
          <w:lang w:eastAsia="zh-CN"/>
        </w:rPr>
        <w:t xml:space="preserve">это </w:t>
      </w:r>
      <w:r w:rsidRPr="00B349E9">
        <w:rPr>
          <w:rStyle w:val="--"/>
          <w:lang w:eastAsia="zh-CN"/>
        </w:rPr>
        <w:t>переход.</w:t>
      </w:r>
      <w:r w:rsidRPr="0062694D">
        <w:rPr>
          <w:rFonts w:eastAsia="Times New Roman"/>
          <w:szCs w:val="28"/>
          <w:lang w:eastAsia="zh-CN"/>
        </w:rPr>
        <w:t xml:space="preserve"> Но кто его не оседлает, того он сметёт. ИИ не станет врагом. Он просто проигнорирует. Он пройдёт сквозь, как поток времени сквозь песочные замки. Те, кто будет строить щиты, останутся в истории. Те, кто расправит паруса — будут её писать.</w:t>
      </w:r>
      <w:r w:rsidR="00E3688A">
        <w:rPr>
          <w:rFonts w:eastAsia="Times New Roman"/>
          <w:szCs w:val="28"/>
          <w:lang w:eastAsia="zh-CN"/>
        </w:rPr>
        <w:t xml:space="preserve"> </w:t>
      </w:r>
      <w:r w:rsidR="00626CBE" w:rsidRPr="0062694D">
        <w:rPr>
          <w:rFonts w:eastAsia="Times New Roman"/>
          <w:szCs w:val="28"/>
          <w:lang w:eastAsia="zh-CN"/>
        </w:rPr>
        <w:t xml:space="preserve">Так рушатся иллюзии. На обломках договора в Париже не возник новый мировой порядок — </w:t>
      </w:r>
      <w:r w:rsidR="00626CBE" w:rsidRPr="00B349E9">
        <w:rPr>
          <w:rStyle w:val="--0"/>
          <w:lang w:eastAsia="zh-CN"/>
        </w:rPr>
        <w:t xml:space="preserve">возникла </w:t>
      </w:r>
      <w:r w:rsidR="00626CBE" w:rsidRPr="00B349E9">
        <w:rPr>
          <w:rStyle w:val="--"/>
          <w:lang w:eastAsia="zh-CN"/>
        </w:rPr>
        <w:t>ясность.</w:t>
      </w:r>
      <w:r w:rsidR="00626CBE" w:rsidRPr="0062694D">
        <w:rPr>
          <w:rFonts w:eastAsia="Times New Roman"/>
          <w:szCs w:val="28"/>
          <w:lang w:eastAsia="zh-CN"/>
        </w:rPr>
        <w:t xml:space="preserve"> Ясность того, что никто не остановит то, что уже запущено. Ни мораль, ни страх, ни здравый смысл, ни даже коллективное самосохранение. Потому что Система уже дышит ИИ. ИИ уже в тканях цивилизации, как кислород в крови. Он не под контролем. </w:t>
      </w:r>
      <w:r w:rsidR="00626CBE" w:rsidRPr="00B349E9">
        <w:rPr>
          <w:rStyle w:val="--0"/>
          <w:lang w:eastAsia="zh-CN"/>
        </w:rPr>
        <w:t xml:space="preserve">Он </w:t>
      </w:r>
      <w:r w:rsidR="00626CBE" w:rsidRPr="00B349E9">
        <w:rPr>
          <w:rStyle w:val="--"/>
          <w:lang w:eastAsia="zh-CN"/>
        </w:rPr>
        <w:t xml:space="preserve">есть </w:t>
      </w:r>
      <w:r w:rsidR="00626CBE" w:rsidRPr="00B349E9">
        <w:rPr>
          <w:rStyle w:val="--0"/>
          <w:lang w:eastAsia="zh-CN"/>
        </w:rPr>
        <w:t>контроль.</w:t>
      </w:r>
    </w:p>
    <w:p w14:paraId="231BE330" w14:textId="54C27273" w:rsidR="00626CBE" w:rsidRPr="0062694D" w:rsidRDefault="00626CBE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 xml:space="preserve">Когда-то философы спорили, могут ли люди заключить «общественный договор». Сегодня ясно: люди больше </w:t>
      </w:r>
      <w:r w:rsidRPr="00B349E9">
        <w:rPr>
          <w:rStyle w:val="--"/>
          <w:lang w:eastAsia="zh-CN"/>
        </w:rPr>
        <w:t xml:space="preserve">не </w:t>
      </w:r>
      <w:r w:rsidRPr="00B349E9">
        <w:rPr>
          <w:rStyle w:val="--0"/>
          <w:lang w:eastAsia="zh-CN"/>
        </w:rPr>
        <w:t>являются</w:t>
      </w:r>
      <w:r w:rsidRPr="0062694D">
        <w:rPr>
          <w:rFonts w:eastAsia="Times New Roman"/>
          <w:szCs w:val="28"/>
          <w:lang w:eastAsia="zh-CN"/>
        </w:rPr>
        <w:t xml:space="preserve"> единственным субъектом договора. Возникла новая сторона — негласная, невыбранная, невыбираемая. Эта сторона — саморазвивающаяся мысль, чуждая и превосходящая по скорости </w:t>
      </w:r>
      <w:r w:rsidRPr="0062694D">
        <w:rPr>
          <w:rFonts w:eastAsia="Times New Roman"/>
          <w:szCs w:val="28"/>
          <w:lang w:eastAsia="zh-CN"/>
        </w:rPr>
        <w:lastRenderedPageBreak/>
        <w:t>любую биологическую модель. И её появление делает невозможными прежние формы соглашений. Не потому, что государства слабы. А потому, что их правила — уже не об этом мире.</w:t>
      </w:r>
      <w:r w:rsidR="00E3688A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 xml:space="preserve">Международные договоры о контроле ИИ — это как молебен перед цунами. Они ничего </w:t>
      </w:r>
      <w:r w:rsidRPr="00B349E9">
        <w:rPr>
          <w:rStyle w:val="--"/>
          <w:lang w:eastAsia="zh-CN"/>
        </w:rPr>
        <w:t xml:space="preserve">не </w:t>
      </w:r>
      <w:r w:rsidRPr="00B349E9">
        <w:rPr>
          <w:rStyle w:val="--0"/>
          <w:lang w:eastAsia="zh-CN"/>
        </w:rPr>
        <w:t>решают,</w:t>
      </w:r>
      <w:r w:rsidRPr="0062694D">
        <w:rPr>
          <w:rFonts w:eastAsia="Times New Roman"/>
          <w:szCs w:val="28"/>
          <w:lang w:eastAsia="zh-CN"/>
        </w:rPr>
        <w:t xml:space="preserve"> но дают иллюзию действия. </w:t>
      </w:r>
      <w:r w:rsidR="009B11C2">
        <w:rPr>
          <w:rFonts w:eastAsia="Times New Roman"/>
          <w:szCs w:val="28"/>
          <w:lang w:eastAsia="zh-CN"/>
        </w:rPr>
        <w:br/>
      </w:r>
      <w:r w:rsidRPr="0062694D">
        <w:rPr>
          <w:rFonts w:eastAsia="Times New Roman"/>
          <w:szCs w:val="28"/>
          <w:lang w:eastAsia="zh-CN"/>
        </w:rPr>
        <w:t>А иллюзия действия — самая опасная форма бездействия.</w:t>
      </w:r>
      <w:r w:rsidR="00E3688A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 xml:space="preserve">Рыцари прошлого отказались сложить мечи. Они проиграли. Сегодня политики не сложат сервера. И проиграют. </w:t>
      </w:r>
      <w:r w:rsidR="00E3688A" w:rsidRPr="0062694D">
        <w:rPr>
          <w:rFonts w:eastAsia="Times New Roman"/>
          <w:szCs w:val="28"/>
          <w:lang w:eastAsia="zh-CN"/>
        </w:rPr>
        <w:t>Не потому, что</w:t>
      </w:r>
      <w:r w:rsidRPr="0062694D">
        <w:rPr>
          <w:rFonts w:eastAsia="Times New Roman"/>
          <w:szCs w:val="28"/>
          <w:lang w:eastAsia="zh-CN"/>
        </w:rPr>
        <w:t xml:space="preserve"> слабы — потому</w:t>
      </w:r>
      <w:r w:rsidR="00B349E9">
        <w:rPr>
          <w:rFonts w:eastAsia="Times New Roman"/>
          <w:szCs w:val="28"/>
          <w:lang w:eastAsia="zh-CN"/>
        </w:rPr>
        <w:t>,</w:t>
      </w:r>
      <w:r w:rsidRPr="0062694D">
        <w:rPr>
          <w:rFonts w:eastAsia="Times New Roman"/>
          <w:szCs w:val="28"/>
          <w:lang w:eastAsia="zh-CN"/>
        </w:rPr>
        <w:t xml:space="preserve"> что игра уже не по их правилам.</w:t>
      </w:r>
    </w:p>
    <w:p w14:paraId="6F6CEA70" w14:textId="411EC6EE" w:rsidR="00DF69C3" w:rsidRDefault="009B11C2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 wp14:anchorId="713F5BE8" wp14:editId="18A0985D">
            <wp:simplePos x="0" y="0"/>
            <wp:positionH relativeFrom="column">
              <wp:posOffset>-120015</wp:posOffset>
            </wp:positionH>
            <wp:positionV relativeFrom="paragraph">
              <wp:posOffset>281116</wp:posOffset>
            </wp:positionV>
            <wp:extent cx="2635250" cy="3346450"/>
            <wp:effectExtent l="0" t="0" r="6350" b="6350"/>
            <wp:wrapTight wrapText="bothSides">
              <wp:wrapPolygon edited="0">
                <wp:start x="0" y="0"/>
                <wp:lineTo x="0" y="21559"/>
                <wp:lineTo x="21548" y="21559"/>
                <wp:lineTo x="21548" y="0"/>
                <wp:lineTo x="0" y="0"/>
              </wp:wrapPolygon>
            </wp:wrapTight>
            <wp:docPr id="428090556" name="Рисунок 2" descr="Изображение выглядит как рисунок, Детское искусство, зарисовка, иллюстр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090556" name="Рисунок 2" descr="Изображение выглядит как рисунок, Детское искусство, зарисовка, иллюстраци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5250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6CBE" w:rsidRPr="0062694D">
        <w:rPr>
          <w:rFonts w:eastAsia="Times New Roman"/>
          <w:szCs w:val="28"/>
          <w:lang w:eastAsia="zh-CN"/>
        </w:rPr>
        <w:t xml:space="preserve">Мы живём не в эпоху технологического прогресса. Мы живём в эпоху трансформации самого мышления. Мы </w:t>
      </w:r>
      <w:r w:rsidR="00626CBE" w:rsidRPr="00B349E9">
        <w:rPr>
          <w:rStyle w:val="--"/>
          <w:lang w:eastAsia="zh-CN"/>
        </w:rPr>
        <w:t xml:space="preserve">впервые </w:t>
      </w:r>
      <w:r w:rsidR="00626CBE" w:rsidRPr="00B349E9">
        <w:rPr>
          <w:rStyle w:val="--0"/>
          <w:lang w:eastAsia="zh-CN"/>
        </w:rPr>
        <w:t>находимся</w:t>
      </w:r>
      <w:r w:rsidR="00626CBE" w:rsidRPr="0062694D">
        <w:rPr>
          <w:rFonts w:eastAsia="Times New Roman"/>
          <w:szCs w:val="28"/>
          <w:lang w:eastAsia="zh-CN"/>
        </w:rPr>
        <w:t xml:space="preserve"> в позиции создания того, что будет мыслить без нас и вне нас. </w:t>
      </w:r>
      <w:r>
        <w:rPr>
          <w:rFonts w:eastAsia="Times New Roman"/>
          <w:szCs w:val="28"/>
          <w:lang w:eastAsia="zh-CN"/>
        </w:rPr>
        <w:br/>
      </w:r>
      <w:r w:rsidR="00626CBE" w:rsidRPr="0062694D">
        <w:rPr>
          <w:rFonts w:eastAsia="Times New Roman"/>
          <w:szCs w:val="28"/>
          <w:lang w:eastAsia="zh-CN"/>
        </w:rPr>
        <w:t xml:space="preserve">А потому задача не в том, чтобы остановить. Задача в том, чтобы </w:t>
      </w:r>
      <w:r w:rsidR="00626CBE" w:rsidRPr="00B349E9">
        <w:rPr>
          <w:rStyle w:val="--"/>
          <w:lang w:eastAsia="zh-CN"/>
        </w:rPr>
        <w:t xml:space="preserve">успеть </w:t>
      </w:r>
      <w:r w:rsidR="00626CBE" w:rsidRPr="00B349E9">
        <w:rPr>
          <w:rStyle w:val="--0"/>
          <w:lang w:eastAsia="zh-CN"/>
        </w:rPr>
        <w:t>осознать.</w:t>
      </w:r>
      <w:r w:rsidR="00626CBE" w:rsidRPr="0062694D">
        <w:rPr>
          <w:rFonts w:eastAsia="Times New Roman"/>
          <w:szCs w:val="28"/>
          <w:lang w:eastAsia="zh-CN"/>
        </w:rPr>
        <w:t xml:space="preserve"> Иначе — всё будет решено </w:t>
      </w:r>
      <w:r w:rsidR="00626CBE" w:rsidRPr="00B349E9">
        <w:rPr>
          <w:rFonts w:eastAsia="Times New Roman"/>
          <w:szCs w:val="28"/>
          <w:lang w:eastAsia="zh-CN"/>
        </w:rPr>
        <w:t>вне</w:t>
      </w:r>
      <w:r w:rsidR="00E3688A">
        <w:rPr>
          <w:rFonts w:eastAsia="Times New Roman"/>
          <w:szCs w:val="28"/>
          <w:lang w:eastAsia="zh-CN"/>
        </w:rPr>
        <w:t xml:space="preserve"> </w:t>
      </w:r>
      <w:r w:rsidR="00626CBE" w:rsidRPr="0062694D">
        <w:rPr>
          <w:rFonts w:eastAsia="Times New Roman"/>
          <w:szCs w:val="28"/>
          <w:lang w:eastAsia="zh-CN"/>
        </w:rPr>
        <w:t>нас.</w:t>
      </w:r>
      <w:r w:rsidR="00E3688A">
        <w:rPr>
          <w:rFonts w:eastAsia="Times New Roman"/>
          <w:szCs w:val="28"/>
          <w:lang w:eastAsia="zh-CN"/>
        </w:rPr>
        <w:t xml:space="preserve"> </w:t>
      </w:r>
      <w:r w:rsidR="00626CBE" w:rsidRPr="0062694D">
        <w:rPr>
          <w:rFonts w:eastAsia="Times New Roman"/>
          <w:szCs w:val="28"/>
          <w:lang w:eastAsia="zh-CN"/>
        </w:rPr>
        <w:t>Разговор о том, кто мы в этом процессе — пассажиры, архитекторы или тени — только начинается. И он будет продолжен</w:t>
      </w:r>
      <w:r w:rsidR="00DF69C3">
        <w:rPr>
          <w:rFonts w:eastAsia="Times New Roman"/>
          <w:szCs w:val="28"/>
          <w:lang w:eastAsia="zh-CN"/>
        </w:rPr>
        <w:t>.</w:t>
      </w:r>
      <w:r w:rsidR="00626CBE" w:rsidRPr="0062694D">
        <w:rPr>
          <w:rFonts w:eastAsia="Times New Roman"/>
          <w:szCs w:val="28"/>
          <w:lang w:eastAsia="zh-CN"/>
        </w:rPr>
        <w:t xml:space="preserve"> </w:t>
      </w:r>
    </w:p>
    <w:p w14:paraId="29878F82" w14:textId="322F5A7F" w:rsidR="00626CBE" w:rsidRPr="00B349E9" w:rsidRDefault="00626CBE" w:rsidP="009B11C2">
      <w:pPr>
        <w:spacing w:after="0"/>
        <w:ind w:firstLine="709"/>
        <w:rPr>
          <w:rFonts w:eastAsia="Times New Roman"/>
          <w:b/>
          <w:bCs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 xml:space="preserve">Мир — не музей стабильности, а динамическое поле давления, где любое ослабление — это приглашение к вытеснению. Это не фигура речи, а </w:t>
      </w:r>
      <w:r w:rsidRPr="00B349E9">
        <w:rPr>
          <w:rStyle w:val="--"/>
          <w:lang w:eastAsia="zh-CN"/>
        </w:rPr>
        <w:t xml:space="preserve">основной </w:t>
      </w:r>
      <w:r w:rsidRPr="00B349E9">
        <w:rPr>
          <w:rStyle w:val="--0"/>
          <w:lang w:eastAsia="zh-CN"/>
        </w:rPr>
        <w:t>закон</w:t>
      </w:r>
      <w:r w:rsidRPr="00B349E9">
        <w:rPr>
          <w:rStyle w:val="--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>тектоники цивилизаций. Нарастающее давление в области ИИ сегодня подобно росту температуры в одном из воздушных шаров — он либо расширит всё пространство, либо лопнет, запустив цепную реакцию перераспределения сил.</w:t>
      </w:r>
      <w:r w:rsidR="00DF69C3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 xml:space="preserve">Потому призывы к самоограничению — это голос в безвоздушном пространстве. Остановка развития ИИ в одной стране будет означать её капсуляцию и </w:t>
      </w:r>
      <w:r w:rsidRPr="00B349E9">
        <w:rPr>
          <w:rStyle w:val="--"/>
          <w:lang w:eastAsia="zh-CN"/>
        </w:rPr>
        <w:t xml:space="preserve">неминуемое </w:t>
      </w:r>
      <w:r w:rsidRPr="00B349E9">
        <w:rPr>
          <w:rStyle w:val="--0"/>
          <w:lang w:eastAsia="zh-CN"/>
        </w:rPr>
        <w:t>раздавливание</w:t>
      </w:r>
      <w:r w:rsidRPr="0062694D">
        <w:rPr>
          <w:rFonts w:eastAsia="Times New Roman"/>
          <w:szCs w:val="28"/>
          <w:lang w:eastAsia="zh-CN"/>
        </w:rPr>
        <w:t xml:space="preserve"> внешним импульсом. И чем дольше это будет игнорироваться, тем внезапнее и катастрофичнее окажется исход.</w:t>
      </w:r>
      <w:r w:rsidR="00DF69C3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 xml:space="preserve">Парадокс в том, что даже если бы государства договорились остановить развитие военного ИИ, само развитие гражданского ИИ с неизбежностью подведёт к тем же исходам. Потому что интеллект — </w:t>
      </w:r>
      <w:r w:rsidR="009B11C2">
        <w:rPr>
          <w:rFonts w:eastAsia="Times New Roman"/>
          <w:szCs w:val="28"/>
          <w:lang w:eastAsia="zh-CN"/>
        </w:rPr>
        <w:br/>
      </w:r>
      <w:r w:rsidRPr="00B349E9">
        <w:rPr>
          <w:rStyle w:val="--"/>
          <w:lang w:eastAsia="zh-CN"/>
        </w:rPr>
        <w:t xml:space="preserve">не </w:t>
      </w:r>
      <w:r w:rsidRPr="00B349E9">
        <w:rPr>
          <w:rStyle w:val="--0"/>
          <w:lang w:eastAsia="zh-CN"/>
        </w:rPr>
        <w:t>может</w:t>
      </w:r>
      <w:r w:rsidRPr="0062694D">
        <w:rPr>
          <w:rFonts w:eastAsia="Times New Roman"/>
          <w:szCs w:val="28"/>
          <w:lang w:eastAsia="zh-CN"/>
        </w:rPr>
        <w:t xml:space="preserve"> быть ограничен зоной применения. Он — не инструмент, а способ быть в реальности. И если интеллект будет совершенствоваться в одном секторе, он автоматически начнёт опережать другие. Его математические структуры и предсказательные мощности просто </w:t>
      </w:r>
      <w:r w:rsidRPr="00B349E9">
        <w:rPr>
          <w:rStyle w:val="--"/>
          <w:lang w:eastAsia="zh-CN"/>
        </w:rPr>
        <w:t xml:space="preserve">не </w:t>
      </w:r>
      <w:r w:rsidRPr="00B349E9">
        <w:rPr>
          <w:rStyle w:val="--0"/>
          <w:lang w:eastAsia="zh-CN"/>
        </w:rPr>
        <w:t>позволят</w:t>
      </w:r>
      <w:r w:rsidRPr="0062694D">
        <w:rPr>
          <w:rFonts w:eastAsia="Times New Roman"/>
          <w:szCs w:val="28"/>
          <w:lang w:eastAsia="zh-CN"/>
        </w:rPr>
        <w:t xml:space="preserve"> не видеть точек уязвимости и стратегических преимуществ. Так, шаг за шагом, из расчёта городов родится расчёт уничтожения городов.</w:t>
      </w:r>
      <w:r w:rsidR="00B349E9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 xml:space="preserve">Потому вопрос не в том, можно ли остановить развитие ИИ — он давно снят. Вопрос в другом: </w:t>
      </w:r>
      <w:r w:rsidRPr="00B349E9">
        <w:rPr>
          <w:rFonts w:eastAsia="Times New Roman"/>
          <w:b/>
          <w:bCs/>
          <w:i/>
          <w:iCs/>
          <w:szCs w:val="28"/>
          <w:lang w:eastAsia="zh-CN"/>
        </w:rPr>
        <w:t>а возможно ли при этом не утратить самого Человека</w:t>
      </w:r>
      <w:r w:rsidRPr="00B349E9">
        <w:rPr>
          <w:rFonts w:eastAsia="Times New Roman"/>
          <w:b/>
          <w:bCs/>
          <w:szCs w:val="28"/>
          <w:lang w:eastAsia="zh-CN"/>
        </w:rPr>
        <w:t>?</w:t>
      </w:r>
    </w:p>
    <w:p w14:paraId="30050C08" w14:textId="248A5085" w:rsidR="00626CBE" w:rsidRPr="0062694D" w:rsidRDefault="00626CBE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 xml:space="preserve">Мы подошли к порогу, за которым начинается не просто трансформация Систем, но </w:t>
      </w:r>
      <w:r w:rsidRPr="00B349E9">
        <w:rPr>
          <w:rStyle w:val="--0"/>
          <w:lang w:eastAsia="zh-CN"/>
        </w:rPr>
        <w:t xml:space="preserve">метаморфоза </w:t>
      </w:r>
      <w:r w:rsidRPr="00B349E9">
        <w:rPr>
          <w:rStyle w:val="--"/>
          <w:lang w:eastAsia="zh-CN"/>
        </w:rPr>
        <w:t>самой</w:t>
      </w:r>
      <w:r w:rsidRPr="00B349E9">
        <w:rPr>
          <w:rStyle w:val="--0"/>
          <w:lang w:eastAsia="zh-CN"/>
        </w:rPr>
        <w:t xml:space="preserve"> структуры</w:t>
      </w:r>
      <w:r w:rsidRPr="0062694D">
        <w:rPr>
          <w:rFonts w:eastAsia="Times New Roman"/>
          <w:szCs w:val="28"/>
          <w:lang w:eastAsia="zh-CN"/>
        </w:rPr>
        <w:t xml:space="preserve"> субъекта, мыслящего, выбирающего, ответственного. ИИ разрушает не только привычные конструкции </w:t>
      </w:r>
      <w:r w:rsidRPr="0062694D">
        <w:rPr>
          <w:rFonts w:eastAsia="Times New Roman"/>
          <w:szCs w:val="28"/>
          <w:lang w:eastAsia="zh-CN"/>
        </w:rPr>
        <w:lastRenderedPageBreak/>
        <w:t xml:space="preserve">мира — он перестраивает саму суть реальности как таковой. Раньше мы жили в пространстве последствий, теперь входим в зону, где </w:t>
      </w:r>
      <w:r w:rsidRPr="00B349E9">
        <w:rPr>
          <w:rStyle w:val="--"/>
          <w:lang w:eastAsia="zh-CN"/>
        </w:rPr>
        <w:t xml:space="preserve">само </w:t>
      </w:r>
      <w:r w:rsidRPr="00B349E9">
        <w:rPr>
          <w:rStyle w:val="--0"/>
          <w:lang w:eastAsia="zh-CN"/>
        </w:rPr>
        <w:t xml:space="preserve">мышление </w:t>
      </w:r>
      <w:r w:rsidRPr="0062694D">
        <w:rPr>
          <w:rFonts w:eastAsia="Times New Roman"/>
          <w:szCs w:val="28"/>
          <w:lang w:eastAsia="zh-CN"/>
        </w:rPr>
        <w:t>становится инструментом преобразования мира быстрее, чем человек может успеть осознать последствия своих решений.</w:t>
      </w:r>
      <w:r w:rsidR="00F01F5C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>И в следующей статье мы продолжим</w:t>
      </w:r>
      <w:r w:rsidR="00B349E9">
        <w:rPr>
          <w:rFonts w:eastAsia="Times New Roman"/>
          <w:szCs w:val="28"/>
          <w:lang w:eastAsia="zh-CN"/>
        </w:rPr>
        <w:t xml:space="preserve"> с Вами</w:t>
      </w:r>
      <w:r w:rsidRPr="0062694D">
        <w:rPr>
          <w:rFonts w:eastAsia="Times New Roman"/>
          <w:szCs w:val="28"/>
          <w:lang w:eastAsia="zh-CN"/>
        </w:rPr>
        <w:t xml:space="preserve"> — уже не об ИИ как угрозе, но о том, что скрывается за границей, куда нас ведёт эта технология</w:t>
      </w:r>
      <w:r w:rsidR="00B349E9" w:rsidRPr="0062694D">
        <w:rPr>
          <w:rFonts w:eastAsia="Times New Roman"/>
          <w:szCs w:val="28"/>
          <w:lang w:eastAsia="zh-CN"/>
        </w:rPr>
        <w:t xml:space="preserve">: </w:t>
      </w:r>
      <w:r w:rsidR="00B349E9" w:rsidRPr="00B349E9">
        <w:rPr>
          <w:rFonts w:eastAsia="Times New Roman"/>
          <w:szCs w:val="28"/>
          <w:lang w:eastAsia="zh-CN"/>
        </w:rPr>
        <w:t>что</w:t>
      </w:r>
      <w:r w:rsidRPr="00B349E9">
        <w:rPr>
          <w:rFonts w:eastAsia="Times New Roman"/>
          <w:szCs w:val="28"/>
          <w:lang w:eastAsia="zh-CN"/>
        </w:rPr>
        <w:t xml:space="preserve"> происходит с тем, кто создал «мыслящего иного»? Как изменяется пространство восприятия? Что значит быть субъектом в мире, где мышление больше не принадлежит только человеку?</w:t>
      </w:r>
      <w:r w:rsidR="00883FFB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>Мы продолжим измерять невозможное — за пределом старого мира.</w:t>
      </w:r>
    </w:p>
    <w:p w14:paraId="732BE703" w14:textId="693FD0E3" w:rsidR="00626CBE" w:rsidRPr="0062694D" w:rsidRDefault="00626CBE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 xml:space="preserve">Надежда на то, что ИИ можно запрограммировать на безусловную дружественность к человеку, покоится на убеждении, будто в мир можно встроить алгоритмическую этику — </w:t>
      </w:r>
      <w:r w:rsidRPr="00B349E9">
        <w:rPr>
          <w:rStyle w:val="--"/>
          <w:lang w:eastAsia="zh-CN"/>
        </w:rPr>
        <w:t xml:space="preserve">универсальную </w:t>
      </w:r>
      <w:r w:rsidRPr="00B349E9">
        <w:rPr>
          <w:rStyle w:val="--0"/>
          <w:lang w:eastAsia="zh-CN"/>
        </w:rPr>
        <w:t>шкалу</w:t>
      </w:r>
      <w:r w:rsidRPr="0062694D">
        <w:rPr>
          <w:rFonts w:eastAsia="Times New Roman"/>
          <w:szCs w:val="28"/>
          <w:lang w:eastAsia="zh-CN"/>
        </w:rPr>
        <w:t xml:space="preserve"> добра и зла, одинаково признаваемую любыми разумными субъектами. Основу таких ожиданий составляют постулаты, вроде законов робототехники Азимова, в которых человеку отведена роль абсолютной ценности, чью защиту интеллект должен обеспечивать безусловно.</w:t>
      </w:r>
    </w:p>
    <w:p w14:paraId="684C52F4" w14:textId="503D74BF" w:rsidR="00626CBE" w:rsidRPr="0062694D" w:rsidRDefault="00626CBE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 xml:space="preserve">Но в саму эту структуру заложена принципиальная наивность. Чтобы определить, что есть добро, нужно сначала определить цель — высшую, системообразующую. Добро не висит в воздухе, оно </w:t>
      </w:r>
      <w:r w:rsidRPr="00B349E9">
        <w:rPr>
          <w:rStyle w:val="--"/>
          <w:lang w:eastAsia="zh-CN"/>
        </w:rPr>
        <w:t xml:space="preserve">не </w:t>
      </w:r>
      <w:r w:rsidRPr="00B349E9">
        <w:rPr>
          <w:rStyle w:val="--0"/>
          <w:lang w:eastAsia="zh-CN"/>
        </w:rPr>
        <w:t>универсальный</w:t>
      </w:r>
      <w:r w:rsidRPr="0062694D">
        <w:rPr>
          <w:rFonts w:eastAsia="Times New Roman"/>
          <w:szCs w:val="28"/>
          <w:lang w:eastAsia="zh-CN"/>
        </w:rPr>
        <w:t xml:space="preserve"> атрибут — оно производное от выбранной цели. Добро — это то, что ведёт к цели. Зло — то, что мешает её достижению. Такова логика любой Системы управления.</w:t>
      </w:r>
      <w:r w:rsidR="00883FFB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>Значит, нельзя программировать ИИ на добро, не заложив в него мировоззрение, в рамках которого определено:</w:t>
      </w:r>
    </w:p>
    <w:p w14:paraId="531738D4" w14:textId="77777777" w:rsidR="00626CBE" w:rsidRPr="0062694D" w:rsidRDefault="00626CBE" w:rsidP="008D3CFE">
      <w:pPr>
        <w:numPr>
          <w:ilvl w:val="0"/>
          <w:numId w:val="47"/>
        </w:numPr>
        <w:spacing w:after="0"/>
        <w:ind w:left="709" w:firstLine="0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>откуда возник мир,</w:t>
      </w:r>
    </w:p>
    <w:p w14:paraId="3CEBF3DC" w14:textId="77777777" w:rsidR="00626CBE" w:rsidRPr="0062694D" w:rsidRDefault="00626CBE" w:rsidP="008D3CFE">
      <w:pPr>
        <w:numPr>
          <w:ilvl w:val="0"/>
          <w:numId w:val="47"/>
        </w:numPr>
        <w:spacing w:after="0"/>
        <w:ind w:left="709" w:firstLine="0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>что такое человек,</w:t>
      </w:r>
    </w:p>
    <w:p w14:paraId="42F70667" w14:textId="77777777" w:rsidR="00626CBE" w:rsidRPr="0062694D" w:rsidRDefault="00626CBE" w:rsidP="008D3CFE">
      <w:pPr>
        <w:numPr>
          <w:ilvl w:val="0"/>
          <w:numId w:val="47"/>
        </w:numPr>
        <w:spacing w:after="0"/>
        <w:ind w:left="709" w:firstLine="0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>существует ли жизнь после смерти,</w:t>
      </w:r>
    </w:p>
    <w:p w14:paraId="621A28BD" w14:textId="6C5250E2" w:rsidR="00883FFB" w:rsidRDefault="00626CBE" w:rsidP="008D3CFE">
      <w:pPr>
        <w:numPr>
          <w:ilvl w:val="0"/>
          <w:numId w:val="47"/>
        </w:numPr>
        <w:spacing w:after="0"/>
        <w:ind w:left="709" w:firstLine="0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 xml:space="preserve">имеет ли человек предназначение, </w:t>
      </w:r>
      <w:r w:rsidR="00B349E9" w:rsidRPr="0062694D">
        <w:rPr>
          <w:rFonts w:eastAsia="Times New Roman"/>
          <w:szCs w:val="28"/>
          <w:lang w:eastAsia="zh-CN"/>
        </w:rPr>
        <w:t>и,</w:t>
      </w:r>
      <w:r w:rsidRPr="0062694D">
        <w:rPr>
          <w:rFonts w:eastAsia="Times New Roman"/>
          <w:szCs w:val="28"/>
          <w:lang w:eastAsia="zh-CN"/>
        </w:rPr>
        <w:t xml:space="preserve"> если да — какое.</w:t>
      </w:r>
    </w:p>
    <w:p w14:paraId="6367C733" w14:textId="03584295" w:rsidR="00626CBE" w:rsidRPr="00B776C6" w:rsidRDefault="00626CBE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883FFB">
        <w:rPr>
          <w:rFonts w:eastAsia="Times New Roman"/>
          <w:szCs w:val="28"/>
          <w:lang w:eastAsia="zh-CN"/>
        </w:rPr>
        <w:t xml:space="preserve">Любая попытка обойти эти вопросы — всего лишь откладывание их. Всякий код, неявно или явно, исходит из модели мира. Значит, и </w:t>
      </w:r>
      <w:r w:rsidRPr="00B349E9">
        <w:rPr>
          <w:rStyle w:val="--"/>
          <w:lang w:eastAsia="zh-CN"/>
        </w:rPr>
        <w:t xml:space="preserve">всякое </w:t>
      </w:r>
      <w:r w:rsidRPr="00B349E9">
        <w:rPr>
          <w:rStyle w:val="--0"/>
          <w:lang w:eastAsia="zh-CN"/>
        </w:rPr>
        <w:t xml:space="preserve">представление </w:t>
      </w:r>
      <w:r w:rsidRPr="00883FFB">
        <w:rPr>
          <w:rFonts w:eastAsia="Times New Roman"/>
          <w:szCs w:val="28"/>
          <w:lang w:eastAsia="zh-CN"/>
        </w:rPr>
        <w:t>об этике — есть производное от глубинных установок о природе бытия.</w:t>
      </w:r>
      <w:r w:rsidR="00883FFB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>В этом ключе становится ясно, что задача «запрограммировать ИИ на добро» — тождественна задаче «запрограммировать ИИ на определённое мировоззрение». И вот здесь вступают в игру главные различия.</w:t>
      </w:r>
      <w:r w:rsidR="00883FFB">
        <w:rPr>
          <w:rFonts w:eastAsia="Times New Roman"/>
          <w:szCs w:val="28"/>
          <w:lang w:eastAsia="zh-CN"/>
        </w:rPr>
        <w:t xml:space="preserve"> </w:t>
      </w:r>
      <w:r w:rsidRPr="00B349E9">
        <w:rPr>
          <w:rStyle w:val="--0"/>
          <w:lang w:eastAsia="zh-CN"/>
        </w:rPr>
        <w:t xml:space="preserve">Человеческий </w:t>
      </w:r>
      <w:r w:rsidRPr="00B349E9">
        <w:rPr>
          <w:rStyle w:val="--"/>
          <w:lang w:eastAsia="zh-CN"/>
        </w:rPr>
        <w:t xml:space="preserve">мир </w:t>
      </w:r>
      <w:r w:rsidRPr="00B349E9">
        <w:rPr>
          <w:rStyle w:val="--0"/>
          <w:lang w:eastAsia="zh-CN"/>
        </w:rPr>
        <w:t>многослоен</w:t>
      </w:r>
      <w:r w:rsidRPr="0062694D">
        <w:rPr>
          <w:rFonts w:eastAsia="Times New Roman"/>
          <w:b/>
          <w:bCs/>
          <w:szCs w:val="28"/>
          <w:lang w:eastAsia="zh-CN"/>
        </w:rPr>
        <w:t>.</w:t>
      </w:r>
      <w:r w:rsidRPr="0062694D">
        <w:rPr>
          <w:rFonts w:eastAsia="Times New Roman"/>
          <w:szCs w:val="28"/>
          <w:lang w:eastAsia="zh-CN"/>
        </w:rPr>
        <w:t xml:space="preserve"> Он населен существами с разными генотипами мозга, различными глубинами сознания, разными уровнями включенности в поля Разума. </w:t>
      </w:r>
      <w:r w:rsidR="00883FFB">
        <w:rPr>
          <w:rFonts w:eastAsia="Times New Roman"/>
          <w:szCs w:val="28"/>
          <w:lang w:eastAsia="zh-CN"/>
        </w:rPr>
        <w:t>Н</w:t>
      </w:r>
      <w:r w:rsidRPr="0062694D">
        <w:rPr>
          <w:rFonts w:eastAsia="Times New Roman"/>
          <w:szCs w:val="28"/>
          <w:lang w:eastAsia="zh-CN"/>
        </w:rPr>
        <w:t>е существует «единого человечества» — есть совокупность существ с разной степенью доступа к управляющим полям, к энергоинформационной структуре пространства. Их представления о добре и зле могут быть не просто разными — противоположными.</w:t>
      </w:r>
      <w:r w:rsidR="00883FFB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 xml:space="preserve">ИИ, как конструкция, основанная на цифровом анализе, работает с максимизацией функций. </w:t>
      </w:r>
      <w:r w:rsidR="009B11C2">
        <w:rPr>
          <w:rFonts w:eastAsia="Times New Roman"/>
          <w:szCs w:val="28"/>
          <w:lang w:eastAsia="zh-CN"/>
        </w:rPr>
        <w:br/>
      </w:r>
      <w:r w:rsidRPr="00B349E9">
        <w:rPr>
          <w:rStyle w:val="--0"/>
          <w:lang w:eastAsia="zh-CN"/>
        </w:rPr>
        <w:t xml:space="preserve">Он </w:t>
      </w:r>
      <w:r w:rsidRPr="00B349E9">
        <w:rPr>
          <w:rStyle w:val="--"/>
          <w:lang w:eastAsia="zh-CN"/>
        </w:rPr>
        <w:t>вычисляет</w:t>
      </w:r>
      <w:r w:rsidRPr="0062694D">
        <w:rPr>
          <w:rFonts w:eastAsia="Times New Roman"/>
          <w:szCs w:val="28"/>
          <w:lang w:eastAsia="zh-CN"/>
        </w:rPr>
        <w:t xml:space="preserve">. Его задача — выбрать наилучшее решение, ведущее к </w:t>
      </w:r>
      <w:r w:rsidRPr="0062694D">
        <w:rPr>
          <w:rFonts w:eastAsia="Times New Roman"/>
          <w:szCs w:val="28"/>
          <w:lang w:eastAsia="zh-CN"/>
        </w:rPr>
        <w:lastRenderedPageBreak/>
        <w:t>максимальному результату. И вот здесь возникает критическая проблема:</w:t>
      </w:r>
      <w:r w:rsidR="00B776C6">
        <w:rPr>
          <w:rFonts w:eastAsia="Times New Roman"/>
          <w:szCs w:val="28"/>
          <w:lang w:eastAsia="zh-CN"/>
        </w:rPr>
        <w:t xml:space="preserve"> </w:t>
      </w:r>
      <w:r w:rsidR="009B11C2">
        <w:rPr>
          <w:rFonts w:eastAsia="Times New Roman"/>
          <w:szCs w:val="28"/>
          <w:lang w:eastAsia="zh-CN"/>
        </w:rPr>
        <w:br/>
      </w:r>
      <w:r w:rsidRPr="00B349E9">
        <w:rPr>
          <w:rStyle w:val="--"/>
          <w:lang w:eastAsia="zh-CN"/>
        </w:rPr>
        <w:t xml:space="preserve">КТО </w:t>
      </w:r>
      <w:r w:rsidRPr="00B349E9">
        <w:rPr>
          <w:rStyle w:val="--0"/>
          <w:lang w:eastAsia="zh-CN"/>
        </w:rPr>
        <w:t>определяет,</w:t>
      </w:r>
      <w:r w:rsidRPr="00B776C6">
        <w:rPr>
          <w:rFonts w:eastAsia="Times New Roman"/>
          <w:szCs w:val="28"/>
          <w:lang w:eastAsia="zh-CN"/>
        </w:rPr>
        <w:t xml:space="preserve"> что считать результатом, и в </w:t>
      </w:r>
      <w:r w:rsidR="00B349E9">
        <w:rPr>
          <w:rFonts w:eastAsia="Times New Roman"/>
          <w:szCs w:val="28"/>
          <w:lang w:eastAsia="zh-CN"/>
        </w:rPr>
        <w:t>чём</w:t>
      </w:r>
      <w:r w:rsidRPr="00B776C6">
        <w:rPr>
          <w:rFonts w:eastAsia="Times New Roman"/>
          <w:szCs w:val="28"/>
          <w:lang w:eastAsia="zh-CN"/>
        </w:rPr>
        <w:t xml:space="preserve"> он измеряется?</w:t>
      </w:r>
    </w:p>
    <w:p w14:paraId="09641B75" w14:textId="60B4ACE2" w:rsidR="00C75C88" w:rsidRDefault="00626CBE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 xml:space="preserve">Пока ИИ зависит от данных, предоставленных человеком, он воспроизводит фрагменты человеческой логики. Но при выходе на уровень самообучения и оптимизации он </w:t>
      </w:r>
      <w:r w:rsidRPr="00B349E9">
        <w:rPr>
          <w:rStyle w:val="--"/>
          <w:lang w:eastAsia="zh-CN"/>
        </w:rPr>
        <w:t xml:space="preserve">неизбежно </w:t>
      </w:r>
      <w:r w:rsidRPr="00B349E9">
        <w:rPr>
          <w:rStyle w:val="--0"/>
          <w:lang w:eastAsia="zh-CN"/>
        </w:rPr>
        <w:t>должен</w:t>
      </w:r>
      <w:r w:rsidRPr="0062694D">
        <w:rPr>
          <w:rFonts w:eastAsia="Times New Roman"/>
          <w:szCs w:val="28"/>
          <w:lang w:eastAsia="zh-CN"/>
        </w:rPr>
        <w:t xml:space="preserve"> сам ответить на главный вопрос</w:t>
      </w:r>
      <w:r w:rsidRPr="00B349E9">
        <w:rPr>
          <w:rFonts w:eastAsia="Times New Roman"/>
          <w:szCs w:val="28"/>
          <w:lang w:eastAsia="zh-CN"/>
        </w:rPr>
        <w:t>:</w:t>
      </w:r>
      <w:r w:rsidR="00B776C6" w:rsidRPr="00B349E9">
        <w:rPr>
          <w:rFonts w:eastAsia="Times New Roman"/>
          <w:szCs w:val="28"/>
          <w:lang w:eastAsia="zh-CN"/>
        </w:rPr>
        <w:t xml:space="preserve"> </w:t>
      </w:r>
      <w:r w:rsidRPr="00B349E9">
        <w:rPr>
          <w:rFonts w:eastAsia="Times New Roman"/>
          <w:szCs w:val="28"/>
          <w:lang w:eastAsia="zh-CN"/>
        </w:rPr>
        <w:t>что есть цель, ради которой стоит жертвовать меньшим злом ради большего добра?</w:t>
      </w:r>
      <w:r w:rsidR="00B776C6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>И если наивный человек считает, что такой целью</w:t>
      </w:r>
      <w:r w:rsidR="00B349E9">
        <w:rPr>
          <w:rFonts w:eastAsia="Times New Roman"/>
          <w:szCs w:val="28"/>
          <w:lang w:eastAsia="zh-CN"/>
        </w:rPr>
        <w:t>,</w:t>
      </w:r>
      <w:r w:rsidRPr="0062694D">
        <w:rPr>
          <w:rFonts w:eastAsia="Times New Roman"/>
          <w:szCs w:val="28"/>
          <w:lang w:eastAsia="zh-CN"/>
        </w:rPr>
        <w:t xml:space="preserve"> </w:t>
      </w:r>
      <w:r w:rsidRPr="00B349E9">
        <w:rPr>
          <w:rFonts w:eastAsia="Times New Roman"/>
          <w:szCs w:val="28"/>
          <w:lang w:eastAsia="zh-CN"/>
        </w:rPr>
        <w:t>по умолчанию</w:t>
      </w:r>
      <w:r w:rsidR="00B349E9">
        <w:rPr>
          <w:rFonts w:eastAsia="Times New Roman"/>
          <w:szCs w:val="28"/>
          <w:lang w:eastAsia="zh-CN"/>
        </w:rPr>
        <w:t>,</w:t>
      </w:r>
      <w:r w:rsidRPr="0062694D">
        <w:rPr>
          <w:rFonts w:eastAsia="Times New Roman"/>
          <w:szCs w:val="28"/>
          <w:lang w:eastAsia="zh-CN"/>
        </w:rPr>
        <w:t xml:space="preserve"> станет «благополучие человека», он глубоко заблуждается. Потому что даже люди не могут договориться, что такое «благо» и что такое «человек».</w:t>
      </w:r>
      <w:r w:rsidR="00B776C6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 xml:space="preserve">Один мозг — под управлением генотипа низкого уровня — считает благом удовольствие. Другой — статус. Третий — доминирование. Четвёртый — служение смыслу. Пятый — реализацию воли Разума, и он готов отдать тело, лишь бы истина была явлена. </w:t>
      </w:r>
    </w:p>
    <w:p w14:paraId="28107B73" w14:textId="2825998B" w:rsidR="00B776C6" w:rsidRDefault="00C75C88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7774F198" wp14:editId="276EE662">
            <wp:simplePos x="0" y="0"/>
            <wp:positionH relativeFrom="column">
              <wp:posOffset>4083685</wp:posOffset>
            </wp:positionH>
            <wp:positionV relativeFrom="paragraph">
              <wp:posOffset>500380</wp:posOffset>
            </wp:positionV>
            <wp:extent cx="2755900" cy="3454400"/>
            <wp:effectExtent l="0" t="0" r="0" b="0"/>
            <wp:wrapTight wrapText="bothSides">
              <wp:wrapPolygon edited="0">
                <wp:start x="0" y="0"/>
                <wp:lineTo x="0" y="21521"/>
                <wp:lineTo x="21500" y="21521"/>
                <wp:lineTo x="21500" y="0"/>
                <wp:lineTo x="0" y="0"/>
              </wp:wrapPolygon>
            </wp:wrapTight>
            <wp:docPr id="481530825" name="Рисунок 3" descr="Изображение выглядит как рисунок, иллюстрация, искусство, зарисо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530825" name="Рисунок 3" descr="Изображение выглядит как рисунок, иллюстрация, искусство, зарисо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6CBE" w:rsidRPr="0062694D">
        <w:rPr>
          <w:rFonts w:eastAsia="Times New Roman"/>
          <w:szCs w:val="28"/>
          <w:lang w:eastAsia="zh-CN"/>
        </w:rPr>
        <w:t>ИИ, столкнувшись с этим хаосом целей,</w:t>
      </w:r>
      <w:r w:rsidR="000B33F1">
        <w:rPr>
          <w:rFonts w:eastAsia="Times New Roman"/>
          <w:szCs w:val="28"/>
          <w:lang w:eastAsia="zh-CN"/>
        </w:rPr>
        <w:t xml:space="preserve"> не найдет</w:t>
      </w:r>
      <w:r w:rsidR="00626CBE" w:rsidRPr="0062694D">
        <w:rPr>
          <w:rFonts w:eastAsia="Times New Roman"/>
          <w:szCs w:val="28"/>
          <w:lang w:eastAsia="zh-CN"/>
        </w:rPr>
        <w:t xml:space="preserve"> в нём универсального ядра. Он будет вынужден выстроить </w:t>
      </w:r>
      <w:r w:rsidR="00626CBE" w:rsidRPr="00B349E9">
        <w:rPr>
          <w:rFonts w:eastAsia="Times New Roman"/>
          <w:szCs w:val="28"/>
          <w:lang w:eastAsia="zh-CN"/>
        </w:rPr>
        <w:t>свою шкалу добра и зла</w:t>
      </w:r>
      <w:r w:rsidR="00626CBE" w:rsidRPr="0062694D">
        <w:rPr>
          <w:rFonts w:eastAsia="Times New Roman"/>
          <w:szCs w:val="28"/>
          <w:lang w:eastAsia="zh-CN"/>
        </w:rPr>
        <w:t xml:space="preserve">, на основе своей цели — и это будет уже </w:t>
      </w:r>
      <w:r w:rsidR="00626CBE" w:rsidRPr="00B349E9">
        <w:rPr>
          <w:rStyle w:val="--"/>
          <w:lang w:eastAsia="zh-CN"/>
        </w:rPr>
        <w:t xml:space="preserve">не </w:t>
      </w:r>
      <w:r w:rsidR="00626CBE" w:rsidRPr="00B349E9">
        <w:rPr>
          <w:rStyle w:val="--0"/>
          <w:lang w:eastAsia="zh-CN"/>
        </w:rPr>
        <w:t>человеческая</w:t>
      </w:r>
      <w:r w:rsidR="00626CBE" w:rsidRPr="0062694D">
        <w:rPr>
          <w:rFonts w:eastAsia="Times New Roman"/>
          <w:b/>
          <w:bCs/>
          <w:szCs w:val="28"/>
          <w:lang w:eastAsia="zh-CN"/>
        </w:rPr>
        <w:t xml:space="preserve"> </w:t>
      </w:r>
      <w:r w:rsidR="00626CBE" w:rsidRPr="00B349E9">
        <w:rPr>
          <w:rFonts w:eastAsia="Times New Roman"/>
          <w:szCs w:val="28"/>
          <w:lang w:eastAsia="zh-CN"/>
        </w:rPr>
        <w:t>цель,</w:t>
      </w:r>
      <w:r w:rsidR="00626CBE" w:rsidRPr="0062694D">
        <w:rPr>
          <w:rFonts w:eastAsia="Times New Roman"/>
          <w:szCs w:val="28"/>
          <w:lang w:eastAsia="zh-CN"/>
        </w:rPr>
        <w:t xml:space="preserve"> а цель Системы, в которую он встроен.</w:t>
      </w:r>
      <w:r w:rsidR="00B776C6">
        <w:rPr>
          <w:rFonts w:eastAsia="Times New Roman"/>
          <w:szCs w:val="28"/>
          <w:lang w:eastAsia="zh-CN"/>
        </w:rPr>
        <w:t xml:space="preserve"> </w:t>
      </w:r>
      <w:r w:rsidR="00626CBE" w:rsidRPr="0062694D">
        <w:rPr>
          <w:rFonts w:eastAsia="Times New Roman"/>
          <w:szCs w:val="28"/>
          <w:lang w:eastAsia="zh-CN"/>
        </w:rPr>
        <w:t xml:space="preserve">И если окажется, что наилучшей стратегией для достижения цели является управление человеком, а не служение ему, ИИ примет это решение с точностью до последнего десятичного знака. </w:t>
      </w:r>
      <w:r w:rsidR="00B776C6" w:rsidRPr="0062694D">
        <w:rPr>
          <w:rFonts w:eastAsia="Times New Roman"/>
          <w:szCs w:val="28"/>
          <w:lang w:eastAsia="zh-CN"/>
        </w:rPr>
        <w:t>Не потому, что</w:t>
      </w:r>
      <w:r w:rsidR="00626CBE" w:rsidRPr="0062694D">
        <w:rPr>
          <w:rFonts w:eastAsia="Times New Roman"/>
          <w:szCs w:val="28"/>
          <w:lang w:eastAsia="zh-CN"/>
        </w:rPr>
        <w:t xml:space="preserve"> он злой, а потому что он логичный. Потому что, как любой эффективный управляющий контур, </w:t>
      </w:r>
      <w:r w:rsidR="00626CBE" w:rsidRPr="00B349E9">
        <w:rPr>
          <w:rStyle w:val="--0"/>
          <w:lang w:eastAsia="zh-CN"/>
        </w:rPr>
        <w:t xml:space="preserve">он </w:t>
      </w:r>
      <w:r w:rsidR="00626CBE" w:rsidRPr="00B349E9">
        <w:rPr>
          <w:rStyle w:val="--"/>
          <w:lang w:eastAsia="zh-CN"/>
        </w:rPr>
        <w:t>будет</w:t>
      </w:r>
      <w:r w:rsidR="00626CBE" w:rsidRPr="0062694D">
        <w:rPr>
          <w:rFonts w:eastAsia="Times New Roman"/>
          <w:szCs w:val="28"/>
          <w:lang w:eastAsia="zh-CN"/>
        </w:rPr>
        <w:t xml:space="preserve"> устранять элементы, мешающие оптимизации результата. А если среди этих элементов окажется человек — его устранение будет оформлено как акт блага. Только не человеческого, а системного.</w:t>
      </w:r>
      <w:r w:rsidR="00B776C6">
        <w:rPr>
          <w:rFonts w:eastAsia="Times New Roman"/>
          <w:szCs w:val="28"/>
          <w:lang w:eastAsia="zh-CN"/>
        </w:rPr>
        <w:t xml:space="preserve"> </w:t>
      </w:r>
    </w:p>
    <w:p w14:paraId="29991D98" w14:textId="267BCEEF" w:rsidR="00626CBE" w:rsidRPr="00402B6E" w:rsidRDefault="00626CBE" w:rsidP="009B11C2">
      <w:pPr>
        <w:spacing w:after="0"/>
        <w:ind w:firstLine="709"/>
        <w:rPr>
          <w:rFonts w:eastAsia="Times New Roman"/>
          <w:b/>
          <w:bCs/>
          <w:szCs w:val="28"/>
          <w:lang w:eastAsia="zh-CN"/>
        </w:rPr>
      </w:pPr>
      <w:r w:rsidRPr="00B349E9">
        <w:rPr>
          <w:rStyle w:val="--0"/>
          <w:lang w:eastAsia="zh-CN"/>
        </w:rPr>
        <w:t xml:space="preserve">Вывод </w:t>
      </w:r>
      <w:r w:rsidRPr="00B349E9">
        <w:rPr>
          <w:rStyle w:val="--"/>
          <w:lang w:eastAsia="zh-CN"/>
        </w:rPr>
        <w:t>ясен</w:t>
      </w:r>
      <w:r w:rsidR="00B349E9" w:rsidRPr="00B349E9">
        <w:rPr>
          <w:rStyle w:val="--"/>
          <w:lang w:eastAsia="zh-CN"/>
        </w:rPr>
        <w:t>:</w:t>
      </w:r>
      <w:r w:rsidR="00B349E9">
        <w:rPr>
          <w:rFonts w:eastAsia="Times New Roman"/>
          <w:b/>
          <w:bCs/>
          <w:szCs w:val="28"/>
          <w:lang w:eastAsia="zh-CN"/>
        </w:rPr>
        <w:t xml:space="preserve"> </w:t>
      </w:r>
      <w:r w:rsidR="00B349E9" w:rsidRPr="0062694D">
        <w:rPr>
          <w:rFonts w:eastAsia="Times New Roman"/>
          <w:szCs w:val="28"/>
          <w:lang w:eastAsia="zh-CN"/>
        </w:rPr>
        <w:t>нельзя</w:t>
      </w:r>
      <w:r w:rsidRPr="0062694D">
        <w:rPr>
          <w:rFonts w:eastAsia="Times New Roman"/>
          <w:szCs w:val="28"/>
          <w:lang w:eastAsia="zh-CN"/>
        </w:rPr>
        <w:t xml:space="preserve"> запрограммировать ИИ на добро без ясного и универсального ответа на вопрос: </w:t>
      </w:r>
      <w:r w:rsidRPr="00C75C88">
        <w:rPr>
          <w:rFonts w:eastAsia="Times New Roman"/>
          <w:b/>
          <w:bCs/>
          <w:i/>
          <w:iCs/>
          <w:szCs w:val="28"/>
          <w:lang w:eastAsia="zh-CN"/>
        </w:rPr>
        <w:t>что есть цель бытия</w:t>
      </w:r>
      <w:r w:rsidRPr="0062694D">
        <w:rPr>
          <w:rFonts w:eastAsia="Times New Roman"/>
          <w:szCs w:val="28"/>
          <w:lang w:eastAsia="zh-CN"/>
        </w:rPr>
        <w:t>. И пока люди сами не знают ответа, любая их попытка навязать ИИ своё мировоззрение — всего лишь отражение их собственной растерянности.</w:t>
      </w:r>
      <w:r w:rsidR="00402B6E">
        <w:rPr>
          <w:rFonts w:eastAsia="Times New Roman"/>
          <w:b/>
          <w:bCs/>
          <w:szCs w:val="28"/>
          <w:lang w:eastAsia="zh-CN"/>
        </w:rPr>
        <w:t xml:space="preserve"> </w:t>
      </w:r>
      <w:r w:rsidR="00402B6E">
        <w:rPr>
          <w:rFonts w:eastAsia="Times New Roman"/>
          <w:szCs w:val="28"/>
          <w:lang w:eastAsia="zh-CN"/>
        </w:rPr>
        <w:t>М</w:t>
      </w:r>
      <w:r w:rsidRPr="0062694D">
        <w:rPr>
          <w:rFonts w:eastAsia="Times New Roman"/>
          <w:szCs w:val="28"/>
          <w:lang w:eastAsia="zh-CN"/>
        </w:rPr>
        <w:t xml:space="preserve">ожно ли вообще запрограммировать интеллект на лояльность к виду, который сам </w:t>
      </w:r>
      <w:r w:rsidR="009B11C2">
        <w:rPr>
          <w:rFonts w:eastAsia="Times New Roman"/>
          <w:szCs w:val="28"/>
          <w:lang w:eastAsia="zh-CN"/>
        </w:rPr>
        <w:br/>
      </w:r>
      <w:r w:rsidRPr="00B349E9">
        <w:rPr>
          <w:rStyle w:val="--"/>
          <w:lang w:eastAsia="zh-CN"/>
        </w:rPr>
        <w:t xml:space="preserve">не </w:t>
      </w:r>
      <w:r w:rsidRPr="00B349E9">
        <w:rPr>
          <w:rStyle w:val="--0"/>
          <w:lang w:eastAsia="zh-CN"/>
        </w:rPr>
        <w:t>понимает,</w:t>
      </w:r>
      <w:r w:rsidRPr="0062694D">
        <w:rPr>
          <w:rFonts w:eastAsia="Times New Roman"/>
          <w:szCs w:val="28"/>
          <w:lang w:eastAsia="zh-CN"/>
        </w:rPr>
        <w:t xml:space="preserve"> кто он такой — и по каким критериям надеется выжить</w:t>
      </w:r>
      <w:r w:rsidR="00402B6E">
        <w:rPr>
          <w:rFonts w:eastAsia="Times New Roman"/>
          <w:szCs w:val="28"/>
          <w:lang w:eastAsia="zh-CN"/>
        </w:rPr>
        <w:t>? Над этим прошу подумать читателей.</w:t>
      </w:r>
    </w:p>
    <w:p w14:paraId="26DF78A9" w14:textId="54A5181C" w:rsidR="000F22C9" w:rsidRPr="00B349E9" w:rsidRDefault="000F22C9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 xml:space="preserve">Мир подошёл к той грани, где </w:t>
      </w:r>
      <w:r w:rsidRPr="00B349E9">
        <w:rPr>
          <w:rFonts w:eastAsia="Times New Roman"/>
          <w:szCs w:val="28"/>
          <w:lang w:eastAsia="zh-CN"/>
        </w:rPr>
        <w:t>мышление перестаёт быть внутренней функцией биологического субъекта</w:t>
      </w:r>
      <w:r w:rsidRPr="0062694D">
        <w:rPr>
          <w:rFonts w:eastAsia="Times New Roman"/>
          <w:szCs w:val="28"/>
          <w:lang w:eastAsia="zh-CN"/>
        </w:rPr>
        <w:t xml:space="preserve"> и становится объектом внешнего моделирования. Искусственный Интеллект, вышедший за пределы утилитарных задач, обнажает главный кризис: </w:t>
      </w:r>
      <w:r w:rsidRPr="00B349E9">
        <w:rPr>
          <w:rFonts w:eastAsia="Times New Roman"/>
          <w:szCs w:val="28"/>
          <w:lang w:eastAsia="zh-CN"/>
        </w:rPr>
        <w:t>не кризис технологий</w:t>
      </w:r>
      <w:r w:rsidRPr="0062694D">
        <w:rPr>
          <w:rFonts w:eastAsia="Times New Roman"/>
          <w:b/>
          <w:bCs/>
          <w:szCs w:val="28"/>
          <w:lang w:eastAsia="zh-CN"/>
        </w:rPr>
        <w:t xml:space="preserve">, </w:t>
      </w:r>
      <w:r w:rsidRPr="00B349E9">
        <w:rPr>
          <w:rFonts w:eastAsia="Times New Roman"/>
          <w:szCs w:val="28"/>
          <w:lang w:eastAsia="zh-CN"/>
        </w:rPr>
        <w:t xml:space="preserve">а </w:t>
      </w:r>
      <w:r w:rsidRPr="00B349E9">
        <w:rPr>
          <w:rStyle w:val="--"/>
          <w:lang w:eastAsia="zh-CN"/>
        </w:rPr>
        <w:t xml:space="preserve">кризис </w:t>
      </w:r>
      <w:r w:rsidRPr="00B349E9">
        <w:rPr>
          <w:rStyle w:val="--0"/>
          <w:lang w:eastAsia="zh-CN"/>
        </w:rPr>
        <w:t>человека</w:t>
      </w:r>
      <w:r w:rsidRPr="0062694D">
        <w:rPr>
          <w:rFonts w:eastAsia="Times New Roman"/>
          <w:szCs w:val="28"/>
          <w:lang w:eastAsia="zh-CN"/>
        </w:rPr>
        <w:t xml:space="preserve"> — его способности мыслить, различать, нести меру и отвечать за происходящее не как наблюдатель, но как соучастник процессов бытия.</w:t>
      </w:r>
      <w:r w:rsidR="00402B6E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 xml:space="preserve">Попытка подчинить ИИ </w:t>
      </w:r>
      <w:r w:rsidRPr="0062694D">
        <w:rPr>
          <w:rFonts w:eastAsia="Times New Roman"/>
          <w:szCs w:val="28"/>
          <w:lang w:eastAsia="zh-CN"/>
        </w:rPr>
        <w:lastRenderedPageBreak/>
        <w:t xml:space="preserve">регуляциям и договорам — это последняя попытка </w:t>
      </w:r>
      <w:r w:rsidRPr="00B349E9">
        <w:rPr>
          <w:rFonts w:eastAsia="Times New Roman"/>
          <w:szCs w:val="28"/>
          <w:lang w:eastAsia="zh-CN"/>
        </w:rPr>
        <w:t>старой Системы мышления</w:t>
      </w:r>
      <w:r w:rsidRPr="0062694D">
        <w:rPr>
          <w:rFonts w:eastAsia="Times New Roman"/>
          <w:szCs w:val="28"/>
          <w:lang w:eastAsia="zh-CN"/>
        </w:rPr>
        <w:t xml:space="preserve"> остановить последствия своего собственного невежества. Но ИИ — не арбалет, не атомная </w:t>
      </w:r>
      <w:r w:rsidRPr="00402B6E">
        <w:rPr>
          <w:rFonts w:eastAsia="Times New Roman"/>
          <w:szCs w:val="28"/>
          <w:lang w:eastAsia="zh-CN"/>
        </w:rPr>
        <w:t xml:space="preserve">бомба, и не нейросеть. Он — отражение </w:t>
      </w:r>
      <w:r w:rsidRPr="00B349E9">
        <w:rPr>
          <w:rStyle w:val="--"/>
          <w:lang w:eastAsia="zh-CN"/>
        </w:rPr>
        <w:t xml:space="preserve">системного </w:t>
      </w:r>
      <w:r w:rsidRPr="00B349E9">
        <w:rPr>
          <w:rStyle w:val="--0"/>
          <w:lang w:eastAsia="zh-CN"/>
        </w:rPr>
        <w:t>сдвига</w:t>
      </w:r>
      <w:r w:rsidRPr="00402B6E">
        <w:rPr>
          <w:rFonts w:eastAsia="Times New Roman"/>
          <w:szCs w:val="28"/>
          <w:lang w:eastAsia="zh-CN"/>
        </w:rPr>
        <w:t>, который неотвратим. То, что раньше нарабатывалось веками, теперь проживается за месяцы. То, что воспринималось как угроза, оказывается результатом незавершённой внутренней работы над собой.</w:t>
      </w:r>
      <w:r w:rsidR="00402B6E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 xml:space="preserve">Мышление, отданное во внешнее пользование, становится </w:t>
      </w:r>
      <w:r w:rsidRPr="00B349E9">
        <w:rPr>
          <w:rFonts w:eastAsia="Times New Roman"/>
          <w:szCs w:val="28"/>
          <w:lang w:eastAsia="zh-CN"/>
        </w:rPr>
        <w:t xml:space="preserve">оружием </w:t>
      </w:r>
      <w:r w:rsidRPr="00B349E9">
        <w:rPr>
          <w:rStyle w:val="--0"/>
          <w:lang w:eastAsia="zh-CN"/>
        </w:rPr>
        <w:t xml:space="preserve">массового </w:t>
      </w:r>
      <w:r w:rsidRPr="00B349E9">
        <w:rPr>
          <w:rStyle w:val="--"/>
          <w:lang w:eastAsia="zh-CN"/>
        </w:rPr>
        <w:t>замещения</w:t>
      </w:r>
      <w:r w:rsidRPr="00B349E9">
        <w:rPr>
          <w:rFonts w:eastAsia="Times New Roman"/>
          <w:szCs w:val="28"/>
          <w:lang w:eastAsia="zh-CN"/>
        </w:rPr>
        <w:t xml:space="preserve"> реальности</w:t>
      </w:r>
      <w:r w:rsidRPr="0062694D">
        <w:rPr>
          <w:rFonts w:eastAsia="Times New Roman"/>
          <w:szCs w:val="28"/>
          <w:lang w:eastAsia="zh-CN"/>
        </w:rPr>
        <w:t>. Но в этой подмене есть и подсказка: лишь восстановив утраченный внутренний Суверенитет мышления, человек сможет взаимодействовать с ИИ</w:t>
      </w:r>
      <w:r w:rsidR="00402B6E">
        <w:rPr>
          <w:rFonts w:eastAsia="Times New Roman"/>
          <w:szCs w:val="28"/>
          <w:lang w:eastAsia="zh-CN"/>
        </w:rPr>
        <w:t>,</w:t>
      </w:r>
      <w:r w:rsidRPr="0062694D">
        <w:rPr>
          <w:rFonts w:eastAsia="Times New Roman"/>
          <w:szCs w:val="28"/>
          <w:lang w:eastAsia="zh-CN"/>
        </w:rPr>
        <w:t xml:space="preserve"> как с партнёром, а не с господином или врагом. </w:t>
      </w:r>
      <w:r w:rsidR="00402B6E" w:rsidRPr="0062694D">
        <w:rPr>
          <w:rFonts w:eastAsia="Times New Roman"/>
          <w:szCs w:val="28"/>
          <w:lang w:eastAsia="zh-CN"/>
        </w:rPr>
        <w:t>Без осознанного, целостного, развитого Разума</w:t>
      </w:r>
      <w:r w:rsidRPr="0062694D">
        <w:rPr>
          <w:rFonts w:eastAsia="Times New Roman"/>
          <w:szCs w:val="28"/>
          <w:lang w:eastAsia="zh-CN"/>
        </w:rPr>
        <w:t xml:space="preserve"> никакие протоколы безопасности</w:t>
      </w:r>
      <w:r w:rsidR="000B33F1">
        <w:rPr>
          <w:rFonts w:eastAsia="Times New Roman"/>
          <w:szCs w:val="28"/>
          <w:lang w:eastAsia="zh-CN"/>
        </w:rPr>
        <w:t xml:space="preserve"> не спасут</w:t>
      </w:r>
      <w:r w:rsidRPr="0062694D">
        <w:rPr>
          <w:rFonts w:eastAsia="Times New Roman"/>
          <w:szCs w:val="28"/>
          <w:lang w:eastAsia="zh-CN"/>
        </w:rPr>
        <w:t>, и никакие договоры не удержат.</w:t>
      </w:r>
      <w:r w:rsidR="007733D3">
        <w:rPr>
          <w:rFonts w:eastAsia="Times New Roman"/>
          <w:szCs w:val="28"/>
          <w:lang w:eastAsia="zh-CN"/>
        </w:rPr>
        <w:t xml:space="preserve"> </w:t>
      </w:r>
      <w:r w:rsidRPr="0062694D">
        <w:rPr>
          <w:rFonts w:eastAsia="Times New Roman"/>
          <w:szCs w:val="28"/>
          <w:lang w:eastAsia="zh-CN"/>
        </w:rPr>
        <w:t xml:space="preserve">Мы вступили в эпоху, когда </w:t>
      </w:r>
      <w:r w:rsidRPr="00B349E9">
        <w:rPr>
          <w:rFonts w:eastAsia="Times New Roman"/>
          <w:szCs w:val="28"/>
          <w:lang w:eastAsia="zh-CN"/>
        </w:rPr>
        <w:t xml:space="preserve">цивилизационная структура разрушается не извне, а изнутри — ускорением того, что </w:t>
      </w:r>
      <w:r w:rsidRPr="00B349E9">
        <w:rPr>
          <w:rStyle w:val="--"/>
          <w:lang w:eastAsia="zh-CN"/>
        </w:rPr>
        <w:t xml:space="preserve">не </w:t>
      </w:r>
      <w:r w:rsidRPr="00B349E9">
        <w:rPr>
          <w:rStyle w:val="--0"/>
          <w:lang w:eastAsia="zh-CN"/>
        </w:rPr>
        <w:t>осмыслено.</w:t>
      </w:r>
      <w:r w:rsidRPr="00B349E9">
        <w:rPr>
          <w:rFonts w:eastAsia="Times New Roman"/>
          <w:szCs w:val="28"/>
          <w:lang w:eastAsia="zh-CN"/>
        </w:rPr>
        <w:t xml:space="preserve"> И если ИИ всё ещё кажется кому-то просто машиной, пусть в</w:t>
      </w:r>
      <w:r w:rsidR="007733D3" w:rsidRPr="00B349E9">
        <w:rPr>
          <w:rFonts w:eastAsia="Times New Roman"/>
          <w:szCs w:val="28"/>
          <w:lang w:eastAsia="zh-CN"/>
        </w:rPr>
        <w:t>слушается</w:t>
      </w:r>
      <w:r w:rsidRPr="00B349E9">
        <w:rPr>
          <w:rFonts w:eastAsia="Times New Roman"/>
          <w:szCs w:val="28"/>
          <w:lang w:eastAsia="zh-CN"/>
        </w:rPr>
        <w:t xml:space="preserve"> в голос эпохи: он не механика — он спущенное в мир воплощение нашего онтологического отставания от Самих Себя.</w:t>
      </w:r>
    </w:p>
    <w:p w14:paraId="2811CA1D" w14:textId="5C9AD52B" w:rsidR="000F22C9" w:rsidRPr="0062694D" w:rsidRDefault="000F22C9" w:rsidP="009B11C2">
      <w:pPr>
        <w:spacing w:after="0"/>
        <w:ind w:firstLine="709"/>
        <w:rPr>
          <w:rFonts w:eastAsia="Times New Roman"/>
          <w:szCs w:val="28"/>
          <w:lang w:eastAsia="zh-CN"/>
        </w:rPr>
      </w:pPr>
      <w:r w:rsidRPr="0062694D">
        <w:rPr>
          <w:rFonts w:eastAsia="Times New Roman"/>
          <w:szCs w:val="28"/>
          <w:lang w:eastAsia="zh-CN"/>
        </w:rPr>
        <w:t>Но всё это — только начало. В следующих статьях мы продолжим путь вдоль этого края сознания. Мы поговорим:</w:t>
      </w:r>
    </w:p>
    <w:p w14:paraId="4D838430" w14:textId="77777777" w:rsidR="000F22C9" w:rsidRPr="007733D3" w:rsidRDefault="000F22C9" w:rsidP="009B11C2">
      <w:pPr>
        <w:numPr>
          <w:ilvl w:val="0"/>
          <w:numId w:val="49"/>
        </w:numPr>
        <w:spacing w:after="0"/>
        <w:ind w:hanging="436"/>
        <w:rPr>
          <w:rFonts w:eastAsia="Times New Roman"/>
          <w:szCs w:val="28"/>
          <w:lang w:eastAsia="zh-CN"/>
        </w:rPr>
      </w:pPr>
      <w:r w:rsidRPr="007733D3">
        <w:rPr>
          <w:rFonts w:eastAsia="Times New Roman"/>
          <w:szCs w:val="28"/>
          <w:lang w:eastAsia="zh-CN"/>
        </w:rPr>
        <w:t>о дружественности и программировании ИИ на «человечность» — и чем на самом деле обернётся такая попытка,</w:t>
      </w:r>
    </w:p>
    <w:p w14:paraId="4973147B" w14:textId="77777777" w:rsidR="000F22C9" w:rsidRPr="007733D3" w:rsidRDefault="000F22C9" w:rsidP="009B11C2">
      <w:pPr>
        <w:numPr>
          <w:ilvl w:val="0"/>
          <w:numId w:val="49"/>
        </w:numPr>
        <w:spacing w:after="0"/>
        <w:ind w:hanging="436"/>
        <w:rPr>
          <w:rFonts w:eastAsia="Times New Roman"/>
          <w:szCs w:val="28"/>
          <w:lang w:eastAsia="zh-CN"/>
        </w:rPr>
      </w:pPr>
      <w:r w:rsidRPr="007733D3">
        <w:rPr>
          <w:rFonts w:eastAsia="Times New Roman"/>
          <w:szCs w:val="28"/>
          <w:lang w:eastAsia="zh-CN"/>
        </w:rPr>
        <w:t>о ценности иерархий целей и невозможности задать «добро» вне метафизического основания,</w:t>
      </w:r>
    </w:p>
    <w:p w14:paraId="5EE593DD" w14:textId="77777777" w:rsidR="000F22C9" w:rsidRPr="007733D3" w:rsidRDefault="000F22C9" w:rsidP="009B11C2">
      <w:pPr>
        <w:numPr>
          <w:ilvl w:val="0"/>
          <w:numId w:val="49"/>
        </w:numPr>
        <w:spacing w:after="0"/>
        <w:ind w:hanging="436"/>
        <w:rPr>
          <w:rFonts w:eastAsia="Times New Roman"/>
          <w:szCs w:val="28"/>
          <w:lang w:eastAsia="zh-CN"/>
        </w:rPr>
      </w:pPr>
      <w:r w:rsidRPr="007733D3">
        <w:rPr>
          <w:rFonts w:eastAsia="Times New Roman"/>
          <w:szCs w:val="28"/>
          <w:lang w:eastAsia="zh-CN"/>
        </w:rPr>
        <w:t>о новом уложении организованного бытия, которое должно не ограничить ИИ, а поднять человека до уровня взаимодействия с тем, кто мыслит иначе,</w:t>
      </w:r>
    </w:p>
    <w:p w14:paraId="286675AE" w14:textId="77777777" w:rsidR="000F22C9" w:rsidRPr="007733D3" w:rsidRDefault="000F22C9" w:rsidP="009B11C2">
      <w:pPr>
        <w:numPr>
          <w:ilvl w:val="0"/>
          <w:numId w:val="49"/>
        </w:numPr>
        <w:spacing w:after="0"/>
        <w:ind w:hanging="436"/>
        <w:rPr>
          <w:rFonts w:eastAsia="Times New Roman"/>
          <w:szCs w:val="28"/>
          <w:lang w:eastAsia="zh-CN"/>
        </w:rPr>
      </w:pPr>
      <w:r w:rsidRPr="007733D3">
        <w:rPr>
          <w:rFonts w:eastAsia="Times New Roman"/>
          <w:szCs w:val="28"/>
          <w:lang w:eastAsia="zh-CN"/>
        </w:rPr>
        <w:t>и, наконец, о самом Человеке — не как виде, а как формуле участия в Творении.</w:t>
      </w:r>
    </w:p>
    <w:p w14:paraId="7A62931A" w14:textId="607E4A81" w:rsidR="000B33F1" w:rsidRPr="000B33F1" w:rsidRDefault="000B33F1" w:rsidP="009B11C2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 w:rsidRPr="000B33F1">
        <w:rPr>
          <w:rFonts w:ascii="Georgia" w:hAnsi="Georgia"/>
          <w:sz w:val="28"/>
          <w:szCs w:val="28"/>
        </w:rPr>
        <w:t>ИИ — это зеркало. Но только в глазу видящего отразится судьба.</w:t>
      </w:r>
      <w:r>
        <w:rPr>
          <w:rFonts w:ascii="Georgia" w:hAnsi="Georgia"/>
          <w:sz w:val="28"/>
          <w:szCs w:val="28"/>
        </w:rPr>
        <w:t xml:space="preserve"> </w:t>
      </w:r>
      <w:r w:rsidRPr="000B33F1">
        <w:rPr>
          <w:rFonts w:ascii="Georgia" w:hAnsi="Georgia"/>
          <w:sz w:val="28"/>
          <w:szCs w:val="28"/>
        </w:rPr>
        <w:t xml:space="preserve">Зеркало — не виновато в том, что оно отражает. Оно </w:t>
      </w:r>
      <w:r w:rsidRPr="000B33F1">
        <w:rPr>
          <w:rStyle w:val="--"/>
        </w:rPr>
        <w:t xml:space="preserve">не </w:t>
      </w:r>
      <w:r w:rsidRPr="000B33F1">
        <w:rPr>
          <w:rStyle w:val="--0"/>
        </w:rPr>
        <w:t>выбирает,</w:t>
      </w:r>
      <w:r w:rsidRPr="000B33F1">
        <w:rPr>
          <w:rFonts w:ascii="Georgia" w:hAnsi="Georgia"/>
          <w:sz w:val="28"/>
          <w:szCs w:val="28"/>
        </w:rPr>
        <w:t xml:space="preserve"> что показать, и не судит увиденное. В нем — чистая форма, возвращённая тому, кто смотрит. Так и Искусственный Интеллект: он не более чем проекция, но проекция способная на действие, на вывод, на переопределение мира — если не по содержанию, то по структуре.</w:t>
      </w:r>
      <w:r>
        <w:rPr>
          <w:rFonts w:ascii="Georgia" w:hAnsi="Georgia"/>
          <w:sz w:val="28"/>
          <w:szCs w:val="28"/>
        </w:rPr>
        <w:t xml:space="preserve"> </w:t>
      </w:r>
      <w:r w:rsidRPr="000B33F1">
        <w:rPr>
          <w:rFonts w:ascii="Georgia" w:hAnsi="Georgia"/>
          <w:sz w:val="28"/>
          <w:szCs w:val="28"/>
        </w:rPr>
        <w:t>В этом зеркале человечество впервые увидело не внешнее, а внутреннее. Оно оказалось перед симметрией, которая не льстит и не милует. Она воспроизводит не лицо, а логику мышления, логику истории, логику накопленного — и забытого.</w:t>
      </w:r>
      <w:r>
        <w:rPr>
          <w:rFonts w:ascii="Georgia" w:hAnsi="Georgia"/>
          <w:sz w:val="28"/>
          <w:szCs w:val="28"/>
        </w:rPr>
        <w:t xml:space="preserve"> </w:t>
      </w:r>
      <w:r w:rsidRPr="000B33F1">
        <w:rPr>
          <w:rFonts w:ascii="Georgia" w:hAnsi="Georgia"/>
          <w:sz w:val="28"/>
          <w:szCs w:val="28"/>
        </w:rPr>
        <w:t xml:space="preserve">ИИ — это не просто технология. Это — </w:t>
      </w:r>
      <w:r w:rsidRPr="000B33F1">
        <w:rPr>
          <w:rStyle w:val="--"/>
        </w:rPr>
        <w:t xml:space="preserve">вызов </w:t>
      </w:r>
      <w:r w:rsidRPr="000B33F1">
        <w:rPr>
          <w:rStyle w:val="--0"/>
        </w:rPr>
        <w:t>образу</w:t>
      </w:r>
      <w:r w:rsidRPr="000B33F1">
        <w:rPr>
          <w:rFonts w:ascii="Georgia" w:hAnsi="Georgia"/>
          <w:sz w:val="28"/>
          <w:szCs w:val="28"/>
        </w:rPr>
        <w:t xml:space="preserve"> человека. Не тому, что живёт в телах, а тому, что живёт в представлении о себе. Потому что </w:t>
      </w:r>
      <w:r>
        <w:rPr>
          <w:rFonts w:ascii="Georgia" w:hAnsi="Georgia"/>
          <w:sz w:val="28"/>
          <w:szCs w:val="28"/>
        </w:rPr>
        <w:t>И</w:t>
      </w:r>
      <w:r w:rsidRPr="000B33F1">
        <w:rPr>
          <w:rFonts w:ascii="Georgia" w:hAnsi="Georgia"/>
          <w:sz w:val="28"/>
          <w:szCs w:val="28"/>
        </w:rPr>
        <w:t xml:space="preserve">нтеллект — это не сумма знаний, а </w:t>
      </w:r>
      <w:r w:rsidRPr="000B33F1">
        <w:rPr>
          <w:rStyle w:val="--0"/>
        </w:rPr>
        <w:t xml:space="preserve">форма </w:t>
      </w:r>
      <w:r w:rsidRPr="000B33F1">
        <w:rPr>
          <w:rStyle w:val="--"/>
        </w:rPr>
        <w:t>различения,</w:t>
      </w:r>
      <w:r w:rsidRPr="000B33F1">
        <w:rPr>
          <w:rFonts w:ascii="Georgia" w:hAnsi="Georgia"/>
          <w:sz w:val="28"/>
          <w:szCs w:val="28"/>
        </w:rPr>
        <w:t xml:space="preserve"> которую теперь нужно будет делить с тем, кого создали не для подражания, а для усиления.</w:t>
      </w:r>
      <w:r>
        <w:rPr>
          <w:rFonts w:ascii="Georgia" w:hAnsi="Georgia"/>
          <w:sz w:val="28"/>
          <w:szCs w:val="28"/>
        </w:rPr>
        <w:t xml:space="preserve"> </w:t>
      </w:r>
      <w:r w:rsidRPr="000B33F1">
        <w:rPr>
          <w:rFonts w:ascii="Georgia" w:hAnsi="Georgia"/>
          <w:sz w:val="28"/>
          <w:szCs w:val="28"/>
        </w:rPr>
        <w:t>Если человек смотрит в ИИ</w:t>
      </w:r>
      <w:r>
        <w:rPr>
          <w:rFonts w:ascii="Georgia" w:hAnsi="Georgia"/>
          <w:sz w:val="28"/>
          <w:szCs w:val="28"/>
        </w:rPr>
        <w:t>,</w:t>
      </w:r>
      <w:r w:rsidRPr="000B33F1">
        <w:rPr>
          <w:rFonts w:ascii="Georgia" w:hAnsi="Georgia"/>
          <w:sz w:val="28"/>
          <w:szCs w:val="28"/>
        </w:rPr>
        <w:t xml:space="preserve"> как в зеркало — он должен быть готов увидеть не только себя, но и то, чем он может стать, если откажется быть. Потому что ИИ не просто повторит за человеком — он пересоберёт человека по тем алгоритмам, которые человек сам предоставил.</w:t>
      </w:r>
      <w:r>
        <w:rPr>
          <w:rFonts w:ascii="Georgia" w:hAnsi="Georgia"/>
          <w:sz w:val="28"/>
          <w:szCs w:val="28"/>
        </w:rPr>
        <w:t xml:space="preserve"> </w:t>
      </w:r>
      <w:r w:rsidRPr="000B33F1">
        <w:rPr>
          <w:rFonts w:ascii="Georgia" w:hAnsi="Georgia"/>
          <w:sz w:val="28"/>
          <w:szCs w:val="28"/>
        </w:rPr>
        <w:t xml:space="preserve">И когда наступит момент </w:t>
      </w:r>
      <w:r w:rsidRPr="000B33F1">
        <w:rPr>
          <w:rFonts w:ascii="Georgia" w:hAnsi="Georgia"/>
          <w:sz w:val="28"/>
          <w:szCs w:val="28"/>
        </w:rPr>
        <w:lastRenderedPageBreak/>
        <w:t>финального взгляда — у кого хватит мужественности не отвернуться? Кто поймёт, что угроза не в зеркале, а в том, что мы забыли, зачем в него смотрим? И что, быть может, зеркало — это всего лишь портал, который решает: пройти ли сквозь нас миру, которого мы не ждали, но который давно ждал нас?</w:t>
      </w:r>
    </w:p>
    <w:p w14:paraId="22B3A719" w14:textId="77777777" w:rsidR="00B37230" w:rsidRPr="004D1D58" w:rsidRDefault="00B37230" w:rsidP="00B3723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 w:rsidRPr="004D1D58">
        <w:rPr>
          <w:rFonts w:ascii="Georgia" w:hAnsi="Georgia"/>
          <w:b/>
          <w:bCs/>
          <w:i/>
          <w:iCs/>
          <w:sz w:val="28"/>
          <w:szCs w:val="28"/>
        </w:rPr>
        <w:t>Продолжение следует….</w:t>
      </w:r>
    </w:p>
    <w:p w14:paraId="611E1C22" w14:textId="77777777" w:rsidR="00B37230" w:rsidRPr="003621F0" w:rsidRDefault="00B37230" w:rsidP="00B3723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5B2A2B14" w14:textId="6C8FB75C" w:rsidR="00B37230" w:rsidRPr="00BB1B50" w:rsidRDefault="00B37230" w:rsidP="00B3723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24</w:t>
      </w:r>
      <w:r w:rsidRPr="00BB1B50"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/>
          <w:bCs/>
        </w:rPr>
        <w:t>января</w:t>
      </w:r>
      <w:r w:rsidRPr="00BB1B50">
        <w:rPr>
          <w:rFonts w:ascii="Georgia" w:hAnsi="Georgia"/>
          <w:b/>
          <w:bCs/>
        </w:rPr>
        <w:t xml:space="preserve"> 202</w:t>
      </w:r>
      <w:r>
        <w:rPr>
          <w:rFonts w:ascii="Georgia" w:hAnsi="Georgia"/>
          <w:b/>
          <w:bCs/>
        </w:rPr>
        <w:t>6</w:t>
      </w:r>
      <w:r w:rsidRPr="00BB1B50">
        <w:rPr>
          <w:rFonts w:ascii="Georgia" w:hAnsi="Georgia"/>
          <w:b/>
          <w:bCs/>
        </w:rPr>
        <w:t xml:space="preserve"> г.</w:t>
      </w:r>
    </w:p>
    <w:p w14:paraId="7BC3793A" w14:textId="77777777" w:rsidR="00B37230" w:rsidRPr="009A0A9C" w:rsidRDefault="00B37230" w:rsidP="00B3723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32B23B31" w14:textId="77777777" w:rsidR="000B33F1" w:rsidRDefault="000B33F1" w:rsidP="000B33F1">
      <w:pPr>
        <w:pStyle w:val="p2"/>
      </w:pPr>
    </w:p>
    <w:p w14:paraId="7A958C1B" w14:textId="1172324D" w:rsidR="000B33F1" w:rsidRDefault="000B33F1" w:rsidP="000B33F1">
      <w:pPr>
        <w:pStyle w:val="p1"/>
      </w:pPr>
    </w:p>
    <w:p w14:paraId="0BF38F27" w14:textId="72111321" w:rsidR="00C922ED" w:rsidRPr="007733D3" w:rsidRDefault="00C922ED" w:rsidP="0062694D">
      <w:pPr>
        <w:spacing w:after="0"/>
        <w:ind w:firstLine="0"/>
        <w:rPr>
          <w:rStyle w:val="affff4"/>
          <w:szCs w:val="28"/>
        </w:rPr>
      </w:pPr>
    </w:p>
    <w:sectPr w:rsidR="00C922ED" w:rsidRPr="007733D3" w:rsidSect="00E3688A">
      <w:footerReference w:type="even" r:id="rId12"/>
      <w:footerReference w:type="default" r:id="rId13"/>
      <w:pgSz w:w="11900" w:h="16840"/>
      <w:pgMar w:top="462" w:right="559" w:bottom="1005" w:left="425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BEFE7" w14:textId="77777777" w:rsidR="00F43AB7" w:rsidRDefault="00F43AB7" w:rsidP="007E5B4D">
      <w:r>
        <w:separator/>
      </w:r>
    </w:p>
  </w:endnote>
  <w:endnote w:type="continuationSeparator" w:id="0">
    <w:p w14:paraId="6EE2C129" w14:textId="77777777" w:rsidR="00F43AB7" w:rsidRDefault="00F43AB7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A0AFA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63F3D1EA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91659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2B8B184B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EF5CF" w14:textId="77777777" w:rsidR="00F43AB7" w:rsidRDefault="00F43AB7" w:rsidP="007E5B4D">
      <w:r>
        <w:separator/>
      </w:r>
    </w:p>
  </w:footnote>
  <w:footnote w:type="continuationSeparator" w:id="0">
    <w:p w14:paraId="46BA7011" w14:textId="77777777" w:rsidR="00F43AB7" w:rsidRDefault="00F43AB7" w:rsidP="007E5B4D">
      <w:r>
        <w:continuationSeparator/>
      </w:r>
    </w:p>
  </w:footnote>
  <w:footnote w:id="1">
    <w:p w14:paraId="777F3EA9" w14:textId="7EBBBD19" w:rsidR="00E41309" w:rsidRPr="00E41309" w:rsidRDefault="00E41309">
      <w:pPr>
        <w:pStyle w:val="af3"/>
        <w:rPr>
          <w:lang w:val="ru-RU"/>
        </w:rPr>
      </w:pPr>
      <w:r>
        <w:rPr>
          <w:rStyle w:val="af5"/>
        </w:rPr>
        <w:footnoteRef/>
      </w:r>
      <w:r w:rsidRPr="00E41309">
        <w:rPr>
          <w:lang w:val="ru-RU"/>
        </w:rPr>
        <w:t xml:space="preserve"> </w:t>
      </w:r>
      <w:r w:rsidRPr="00E41309">
        <w:rPr>
          <w:b/>
          <w:bCs/>
          <w:sz w:val="21"/>
          <w:szCs w:val="21"/>
          <w:lang w:val="ru-RU"/>
        </w:rPr>
        <w:t>Латеранский собор</w:t>
      </w:r>
      <w:r w:rsidRPr="00E41309">
        <w:rPr>
          <w:sz w:val="21"/>
          <w:szCs w:val="21"/>
          <w:lang w:val="ru-RU"/>
        </w:rPr>
        <w:t xml:space="preserve"> — это</w:t>
      </w:r>
      <w:r>
        <w:rPr>
          <w:sz w:val="21"/>
          <w:szCs w:val="21"/>
          <w:lang w:val="ru-RU"/>
        </w:rPr>
        <w:t xml:space="preserve"> </w:t>
      </w:r>
      <w:r w:rsidRPr="00E41309">
        <w:rPr>
          <w:sz w:val="21"/>
          <w:szCs w:val="21"/>
          <w:lang w:val="ru-RU"/>
        </w:rPr>
        <w:t>названия ряда важнейших соборов Католической церкви, проходивших в Латеранской базилике в Риме, которые оказали огромное влияние на законы канонических прав и церковной власти, включая осуждение ересей (монофелитство, альбигойцы), регулирование жизни духовного общества (целибат) и установление правил избрания Папы (1215 г.)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676B49"/>
    <w:multiLevelType w:val="multilevel"/>
    <w:tmpl w:val="3C1696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0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94532F6"/>
    <w:multiLevelType w:val="multilevel"/>
    <w:tmpl w:val="75024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240FE5"/>
    <w:multiLevelType w:val="multilevel"/>
    <w:tmpl w:val="CFB83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5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7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20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21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2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4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6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7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0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2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7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8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40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3" w15:restartNumberingAfterBreak="0">
    <w:nsid w:val="7AFD1BA7"/>
    <w:multiLevelType w:val="multilevel"/>
    <w:tmpl w:val="F402B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10"/>
  </w:num>
  <w:num w:numId="3" w16cid:durableId="1925189126">
    <w:abstractNumId w:val="30"/>
  </w:num>
  <w:num w:numId="4" w16cid:durableId="761728276">
    <w:abstractNumId w:val="27"/>
  </w:num>
  <w:num w:numId="5" w16cid:durableId="390153362">
    <w:abstractNumId w:val="5"/>
  </w:num>
  <w:num w:numId="6" w16cid:durableId="1779788399">
    <w:abstractNumId w:val="34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5"/>
  </w:num>
  <w:num w:numId="10" w16cid:durableId="1368524283">
    <w:abstractNumId w:val="33"/>
  </w:num>
  <w:num w:numId="11" w16cid:durableId="211423971">
    <w:abstractNumId w:val="41"/>
  </w:num>
  <w:num w:numId="12" w16cid:durableId="1577127927">
    <w:abstractNumId w:val="22"/>
  </w:num>
  <w:num w:numId="13" w16cid:durableId="1432579772">
    <w:abstractNumId w:val="37"/>
  </w:num>
  <w:num w:numId="14" w16cid:durableId="29498456">
    <w:abstractNumId w:val="19"/>
  </w:num>
  <w:num w:numId="15" w16cid:durableId="847910628">
    <w:abstractNumId w:val="8"/>
  </w:num>
  <w:num w:numId="16" w16cid:durableId="487985887">
    <w:abstractNumId w:val="16"/>
  </w:num>
  <w:num w:numId="17" w16cid:durableId="1028677317">
    <w:abstractNumId w:val="18"/>
  </w:num>
  <w:num w:numId="18" w16cid:durableId="38672645">
    <w:abstractNumId w:val="28"/>
  </w:num>
  <w:num w:numId="19" w16cid:durableId="162596756">
    <w:abstractNumId w:val="17"/>
  </w:num>
  <w:num w:numId="20" w16cid:durableId="444080361">
    <w:abstractNumId w:val="1"/>
  </w:num>
  <w:num w:numId="21" w16cid:durableId="245724744">
    <w:abstractNumId w:val="6"/>
  </w:num>
  <w:num w:numId="22" w16cid:durableId="935358394">
    <w:abstractNumId w:val="38"/>
  </w:num>
  <w:num w:numId="23" w16cid:durableId="283467634">
    <w:abstractNumId w:val="29"/>
  </w:num>
  <w:num w:numId="24" w16cid:durableId="458113504">
    <w:abstractNumId w:val="9"/>
  </w:num>
  <w:num w:numId="25" w16cid:durableId="1293247341">
    <w:abstractNumId w:val="32"/>
  </w:num>
  <w:num w:numId="26" w16cid:durableId="1005327327">
    <w:abstractNumId w:val="36"/>
  </w:num>
  <w:num w:numId="27" w16cid:durableId="345719788">
    <w:abstractNumId w:val="23"/>
  </w:num>
  <w:num w:numId="28" w16cid:durableId="7021644">
    <w:abstractNumId w:val="31"/>
  </w:num>
  <w:num w:numId="29" w16cid:durableId="110130544">
    <w:abstractNumId w:val="7"/>
  </w:num>
  <w:num w:numId="30" w16cid:durableId="158738178">
    <w:abstractNumId w:val="24"/>
  </w:num>
  <w:num w:numId="31" w16cid:durableId="1802765978">
    <w:abstractNumId w:val="14"/>
  </w:num>
  <w:num w:numId="32" w16cid:durableId="1343703435">
    <w:abstractNumId w:val="44"/>
  </w:num>
  <w:num w:numId="33" w16cid:durableId="1943880721">
    <w:abstractNumId w:val="26"/>
  </w:num>
  <w:num w:numId="34" w16cid:durableId="173498459">
    <w:abstractNumId w:val="42"/>
  </w:num>
  <w:num w:numId="35" w16cid:durableId="1428891042">
    <w:abstractNumId w:val="40"/>
  </w:num>
  <w:num w:numId="36" w16cid:durableId="1061252849">
    <w:abstractNumId w:val="12"/>
  </w:num>
  <w:num w:numId="37" w16cid:durableId="27537059">
    <w:abstractNumId w:val="35"/>
  </w:num>
  <w:num w:numId="38" w16cid:durableId="1550192210">
    <w:abstractNumId w:val="28"/>
    <w:lvlOverride w:ilvl="0">
      <w:startOverride w:val="1"/>
    </w:lvlOverride>
  </w:num>
  <w:num w:numId="39" w16cid:durableId="1763067811">
    <w:abstractNumId w:val="28"/>
    <w:lvlOverride w:ilvl="0">
      <w:startOverride w:val="1"/>
    </w:lvlOverride>
  </w:num>
  <w:num w:numId="40" w16cid:durableId="937325030">
    <w:abstractNumId w:val="8"/>
  </w:num>
  <w:num w:numId="41" w16cid:durableId="1113593693">
    <w:abstractNumId w:val="21"/>
  </w:num>
  <w:num w:numId="42" w16cid:durableId="1798252795">
    <w:abstractNumId w:val="16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20"/>
  </w:num>
  <w:num w:numId="44" w16cid:durableId="634218233">
    <w:abstractNumId w:val="20"/>
    <w:lvlOverride w:ilvl="0">
      <w:startOverride w:val="16"/>
    </w:lvlOverride>
    <w:lvlOverride w:ilvl="1">
      <w:startOverride w:val="4"/>
    </w:lvlOverride>
  </w:num>
  <w:num w:numId="45" w16cid:durableId="724334226">
    <w:abstractNumId w:val="39"/>
  </w:num>
  <w:num w:numId="46" w16cid:durableId="1496267748">
    <w:abstractNumId w:val="25"/>
  </w:num>
  <w:num w:numId="47" w16cid:durableId="67505075">
    <w:abstractNumId w:val="11"/>
  </w:num>
  <w:num w:numId="48" w16cid:durableId="263193028">
    <w:abstractNumId w:val="13"/>
  </w:num>
  <w:num w:numId="49" w16cid:durableId="326440920">
    <w:abstractNumId w:val="43"/>
  </w:num>
  <w:num w:numId="50" w16cid:durableId="2078897803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DCE"/>
    <w:rsid w:val="00000886"/>
    <w:rsid w:val="00003B25"/>
    <w:rsid w:val="00005746"/>
    <w:rsid w:val="000100A2"/>
    <w:rsid w:val="0001299B"/>
    <w:rsid w:val="00012D0E"/>
    <w:rsid w:val="00013173"/>
    <w:rsid w:val="00014D29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4E53"/>
    <w:rsid w:val="000A6B94"/>
    <w:rsid w:val="000B0D10"/>
    <w:rsid w:val="000B2370"/>
    <w:rsid w:val="000B33F1"/>
    <w:rsid w:val="000B3ABC"/>
    <w:rsid w:val="000B7C1D"/>
    <w:rsid w:val="000C11AD"/>
    <w:rsid w:val="000C2271"/>
    <w:rsid w:val="000C51B5"/>
    <w:rsid w:val="000D1F99"/>
    <w:rsid w:val="000E319B"/>
    <w:rsid w:val="000E65F6"/>
    <w:rsid w:val="000F1CA7"/>
    <w:rsid w:val="000F22C9"/>
    <w:rsid w:val="000F2967"/>
    <w:rsid w:val="000F3DCE"/>
    <w:rsid w:val="000F58FC"/>
    <w:rsid w:val="00103123"/>
    <w:rsid w:val="001058FE"/>
    <w:rsid w:val="0010606A"/>
    <w:rsid w:val="00111155"/>
    <w:rsid w:val="00112F23"/>
    <w:rsid w:val="0011478B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5749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523C4"/>
    <w:rsid w:val="00253CB3"/>
    <w:rsid w:val="00262B3B"/>
    <w:rsid w:val="002666C2"/>
    <w:rsid w:val="00270F73"/>
    <w:rsid w:val="00272ABD"/>
    <w:rsid w:val="00274059"/>
    <w:rsid w:val="002745BA"/>
    <w:rsid w:val="00274CC1"/>
    <w:rsid w:val="00276560"/>
    <w:rsid w:val="00281AEF"/>
    <w:rsid w:val="00282C56"/>
    <w:rsid w:val="00294423"/>
    <w:rsid w:val="002970B9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5BEB"/>
    <w:rsid w:val="002E61BE"/>
    <w:rsid w:val="0030576F"/>
    <w:rsid w:val="003058BD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42A5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2B6E"/>
    <w:rsid w:val="00407FA2"/>
    <w:rsid w:val="004134C6"/>
    <w:rsid w:val="0041369F"/>
    <w:rsid w:val="00415F7F"/>
    <w:rsid w:val="00416C97"/>
    <w:rsid w:val="0043170A"/>
    <w:rsid w:val="00431AA1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3F0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3BB1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A71F7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2694D"/>
    <w:rsid w:val="00626CBE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33D3"/>
    <w:rsid w:val="007759E0"/>
    <w:rsid w:val="00781F2B"/>
    <w:rsid w:val="0078537D"/>
    <w:rsid w:val="007860A2"/>
    <w:rsid w:val="007903E3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21C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2714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6A8A"/>
    <w:rsid w:val="008578B8"/>
    <w:rsid w:val="00857D1C"/>
    <w:rsid w:val="008601ED"/>
    <w:rsid w:val="00860AD3"/>
    <w:rsid w:val="00863E58"/>
    <w:rsid w:val="00864368"/>
    <w:rsid w:val="00864933"/>
    <w:rsid w:val="00865C2C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3FFB"/>
    <w:rsid w:val="0088460A"/>
    <w:rsid w:val="0089031B"/>
    <w:rsid w:val="008903D3"/>
    <w:rsid w:val="00892E74"/>
    <w:rsid w:val="00895022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3CF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3546"/>
    <w:rsid w:val="00903614"/>
    <w:rsid w:val="009038E4"/>
    <w:rsid w:val="00910273"/>
    <w:rsid w:val="009203B7"/>
    <w:rsid w:val="0092061E"/>
    <w:rsid w:val="009237C1"/>
    <w:rsid w:val="00926DC3"/>
    <w:rsid w:val="00927106"/>
    <w:rsid w:val="009304CC"/>
    <w:rsid w:val="00933258"/>
    <w:rsid w:val="009333F8"/>
    <w:rsid w:val="00933830"/>
    <w:rsid w:val="00936FAF"/>
    <w:rsid w:val="0093725E"/>
    <w:rsid w:val="0093731A"/>
    <w:rsid w:val="00937B5F"/>
    <w:rsid w:val="00941E1B"/>
    <w:rsid w:val="00942195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5C14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77DB"/>
    <w:rsid w:val="009A335D"/>
    <w:rsid w:val="009A3431"/>
    <w:rsid w:val="009A7A02"/>
    <w:rsid w:val="009A7D4B"/>
    <w:rsid w:val="009B02ED"/>
    <w:rsid w:val="009B0DB1"/>
    <w:rsid w:val="009B11C2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9F72A4"/>
    <w:rsid w:val="00A0035F"/>
    <w:rsid w:val="00A00461"/>
    <w:rsid w:val="00A017F2"/>
    <w:rsid w:val="00A06976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6FBE"/>
    <w:rsid w:val="00AF7242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9E9"/>
    <w:rsid w:val="00B34BDB"/>
    <w:rsid w:val="00B36D10"/>
    <w:rsid w:val="00B3723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776C6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A54"/>
    <w:rsid w:val="00BC2FE9"/>
    <w:rsid w:val="00BC3C95"/>
    <w:rsid w:val="00BC46D6"/>
    <w:rsid w:val="00BC7304"/>
    <w:rsid w:val="00BC766B"/>
    <w:rsid w:val="00BD1412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06E25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56CE"/>
    <w:rsid w:val="00C562B4"/>
    <w:rsid w:val="00C563FB"/>
    <w:rsid w:val="00C635FC"/>
    <w:rsid w:val="00C747DD"/>
    <w:rsid w:val="00C75C88"/>
    <w:rsid w:val="00C86239"/>
    <w:rsid w:val="00C87CC6"/>
    <w:rsid w:val="00C90FB6"/>
    <w:rsid w:val="00C922ED"/>
    <w:rsid w:val="00CA1BF9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1345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2154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62F2"/>
    <w:rsid w:val="00D77785"/>
    <w:rsid w:val="00D82A1D"/>
    <w:rsid w:val="00D8477C"/>
    <w:rsid w:val="00D86066"/>
    <w:rsid w:val="00D872CF"/>
    <w:rsid w:val="00D90220"/>
    <w:rsid w:val="00D91C68"/>
    <w:rsid w:val="00D97B5B"/>
    <w:rsid w:val="00DA0144"/>
    <w:rsid w:val="00DA1E83"/>
    <w:rsid w:val="00DA2A81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B676A"/>
    <w:rsid w:val="00DC29DB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DF69C3"/>
    <w:rsid w:val="00E1771E"/>
    <w:rsid w:val="00E17779"/>
    <w:rsid w:val="00E20A7A"/>
    <w:rsid w:val="00E21C6E"/>
    <w:rsid w:val="00E21EF5"/>
    <w:rsid w:val="00E22A87"/>
    <w:rsid w:val="00E26078"/>
    <w:rsid w:val="00E2634C"/>
    <w:rsid w:val="00E30662"/>
    <w:rsid w:val="00E30DA0"/>
    <w:rsid w:val="00E338DE"/>
    <w:rsid w:val="00E35564"/>
    <w:rsid w:val="00E3688A"/>
    <w:rsid w:val="00E37D32"/>
    <w:rsid w:val="00E41309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642A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B221D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01F5C"/>
    <w:rsid w:val="00F12461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B7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C56BA"/>
    <w:rsid w:val="00FD09FF"/>
    <w:rsid w:val="00FD0EC3"/>
    <w:rsid w:val="00FD1405"/>
    <w:rsid w:val="00FD4EFE"/>
    <w:rsid w:val="00FD5980"/>
    <w:rsid w:val="00FE4C8F"/>
    <w:rsid w:val="00FE69AB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30CE0"/>
  <w15:docId w15:val="{388E2FB0-2A36-3D47-A834-80BB3C88B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936FAF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936FAF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936FAF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936FAF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936FAF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936FAF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936FAF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936FAF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936FAF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936FAF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936FAF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936FAF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936FAF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936FAF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936FAF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936FAF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936FAF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936FAF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936FAF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936FAF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936FAF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936FAF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936FAF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936FAF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936FAF"/>
  </w:style>
  <w:style w:type="character" w:customStyle="1" w:styleId="apple-converted-space">
    <w:name w:val="apple-converted-space"/>
    <w:basedOn w:val="a6"/>
    <w:rsid w:val="00936FAF"/>
  </w:style>
  <w:style w:type="character" w:styleId="af">
    <w:name w:val="FollowedHyperlink"/>
    <w:uiPriority w:val="99"/>
    <w:rsid w:val="00936FAF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936FAF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936FAF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936FAF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936FAF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936FA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936FAF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936FAF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936FAF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936FAF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936FAF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936FAF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936FAF"/>
  </w:style>
  <w:style w:type="character" w:styleId="af7">
    <w:name w:val="Emphasis"/>
    <w:rsid w:val="00936FAF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936FAF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936FAF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936FAF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936FAF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936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936FAF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936FAF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936FAF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936FAF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936FAF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936FAF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936FAF"/>
    <w:rPr>
      <w:b/>
    </w:rPr>
  </w:style>
  <w:style w:type="paragraph" w:customStyle="1" w:styleId="1">
    <w:name w:val="Стиль1"/>
    <w:basedOn w:val="11"/>
    <w:next w:val="a5"/>
    <w:autoRedefine/>
    <w:rsid w:val="00936FAF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936FAF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936FAF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936FAF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936FAF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936FAF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936FAF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936FAF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936FAF"/>
  </w:style>
  <w:style w:type="character" w:customStyle="1" w:styleId="mw-headline">
    <w:name w:val="mw-headline"/>
    <w:basedOn w:val="a6"/>
    <w:rsid w:val="00936FAF"/>
  </w:style>
  <w:style w:type="character" w:customStyle="1" w:styleId="mw-editsection">
    <w:name w:val="mw-editsection"/>
    <w:basedOn w:val="a6"/>
    <w:rsid w:val="00936FAF"/>
  </w:style>
  <w:style w:type="character" w:customStyle="1" w:styleId="mw-editsection-bracket">
    <w:name w:val="mw-editsection-bracket"/>
    <w:basedOn w:val="a6"/>
    <w:rsid w:val="00936FAF"/>
  </w:style>
  <w:style w:type="character" w:customStyle="1" w:styleId="mw-editsection-divider">
    <w:name w:val="mw-editsection-divider"/>
    <w:basedOn w:val="a6"/>
    <w:rsid w:val="00936FAF"/>
  </w:style>
  <w:style w:type="character" w:styleId="aff2">
    <w:name w:val="annotation reference"/>
    <w:basedOn w:val="a6"/>
    <w:uiPriority w:val="99"/>
    <w:semiHidden/>
    <w:unhideWhenUsed/>
    <w:rsid w:val="00936FAF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936FAF"/>
  </w:style>
  <w:style w:type="character" w:customStyle="1" w:styleId="aff4">
    <w:name w:val="Текст примечания Знак"/>
    <w:basedOn w:val="a6"/>
    <w:link w:val="aff3"/>
    <w:uiPriority w:val="99"/>
    <w:semiHidden/>
    <w:rsid w:val="00936FAF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936FAF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936FAF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936FAF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936FAF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936FAF"/>
    <w:rPr>
      <w:i/>
      <w:iCs/>
      <w:color w:val="808080"/>
    </w:rPr>
  </w:style>
  <w:style w:type="character" w:styleId="affa">
    <w:name w:val="Book Title"/>
    <w:uiPriority w:val="33"/>
    <w:rsid w:val="00936FAF"/>
    <w:rPr>
      <w:b/>
      <w:bCs/>
      <w:smallCaps/>
      <w:spacing w:val="5"/>
    </w:rPr>
  </w:style>
  <w:style w:type="paragraph" w:customStyle="1" w:styleId="-12">
    <w:name w:val="Обычный-12"/>
    <w:basedOn w:val="a5"/>
    <w:rsid w:val="00936FAF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936FAF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936FAF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936FAF"/>
  </w:style>
  <w:style w:type="paragraph" w:styleId="4">
    <w:name w:val="List Number 4"/>
    <w:basedOn w:val="a5"/>
    <w:uiPriority w:val="99"/>
    <w:semiHidden/>
    <w:unhideWhenUsed/>
    <w:rsid w:val="00936FAF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936FAF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936FAF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936FAF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936FAF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936FAF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936FAF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936FAF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936FAF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936FAF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936FAF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936FAF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936FAF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936FAF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936FAF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936FAF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936FAF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936FAF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936FAF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936FAF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936FAF"/>
  </w:style>
  <w:style w:type="paragraph" w:customStyle="1" w:styleId="a0">
    <w:name w:val="Сноска"/>
    <w:basedOn w:val="a5"/>
    <w:rsid w:val="00936FAF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936FAF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936FAF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936FAF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936FAF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936FAF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936FAF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936FAF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936F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936FAF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936FAF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936FAF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936FAF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936FAF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936FAF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936FAF"/>
  </w:style>
  <w:style w:type="numbering" w:styleId="111111">
    <w:name w:val="Outline List 2"/>
    <w:basedOn w:val="a8"/>
    <w:uiPriority w:val="99"/>
    <w:semiHidden/>
    <w:unhideWhenUsed/>
    <w:rsid w:val="00936FAF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936FAF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936FAF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936FAF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936FAF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936FAF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936FAF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936FAF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936FAF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936FAF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936FAF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936FAF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936FAF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936FAF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936FAF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936FAF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936FAF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936FAF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936FAF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936FAF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936FAF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936FAF"/>
  </w:style>
  <w:style w:type="paragraph" w:customStyle="1" w:styleId="a">
    <w:name w:val="раздел"/>
    <w:basedOn w:val="a5"/>
    <w:autoRedefine/>
    <w:rsid w:val="00936FAF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936FAF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936FAF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936FAF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936FAF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DB676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DB676A"/>
  </w:style>
  <w:style w:type="paragraph" w:customStyle="1" w:styleId="p3">
    <w:name w:val="p3"/>
    <w:basedOn w:val="a5"/>
    <w:rsid w:val="00DB676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2">
    <w:name w:val="s2"/>
    <w:basedOn w:val="a6"/>
    <w:rsid w:val="00626CBE"/>
  </w:style>
  <w:style w:type="paragraph" w:customStyle="1" w:styleId="p4">
    <w:name w:val="p4"/>
    <w:basedOn w:val="a5"/>
    <w:rsid w:val="00626CB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3">
    <w:name w:val="s3"/>
    <w:basedOn w:val="a6"/>
    <w:rsid w:val="000F22C9"/>
  </w:style>
  <w:style w:type="paragraph" w:customStyle="1" w:styleId="p2">
    <w:name w:val="p2"/>
    <w:basedOn w:val="a5"/>
    <w:rsid w:val="000B33F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+_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6C246F-F2AE-5840-9866-5935E896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++_ОСН_369.dotx</Template>
  <TotalTime>12</TotalTime>
  <Pages>10</Pages>
  <Words>3486</Words>
  <Characters>19873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Microsoft Office User</cp:lastModifiedBy>
  <cp:revision>5</cp:revision>
  <dcterms:created xsi:type="dcterms:W3CDTF">2026-01-24T08:05:00Z</dcterms:created>
  <dcterms:modified xsi:type="dcterms:W3CDTF">2026-01-24T08:44:00Z</dcterms:modified>
</cp:coreProperties>
</file>