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0126F" w14:textId="77777777" w:rsidR="00D30DA1" w:rsidRPr="00BA6F4B" w:rsidRDefault="00D30DA1" w:rsidP="00D30DA1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4501A78" w14:textId="5AD966A7" w:rsidR="00D30DA1" w:rsidRPr="00BB2C14" w:rsidRDefault="00D30DA1" w:rsidP="00D30DA1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(9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701447E1" w14:textId="73EDBC1F" w:rsidR="00D30DA1" w:rsidRPr="00FA5DE7" w:rsidRDefault="00D30DA1" w:rsidP="00D30DA1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– Измеряя невозможное</w:t>
      </w:r>
      <w:proofErr w:type="gramStart"/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 На</w:t>
      </w:r>
      <w:proofErr w:type="gramEnd"/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краю Сознания…</w:t>
      </w:r>
    </w:p>
    <w:p w14:paraId="1D0B9489" w14:textId="77777777" w:rsidR="006D26EC" w:rsidRDefault="006D26EC" w:rsidP="006D26EC">
      <w:pPr>
        <w:pStyle w:val="11"/>
        <w:spacing w:before="0" w:after="0" w:line="276" w:lineRule="auto"/>
        <w:rPr>
          <w:sz w:val="28"/>
          <w:szCs w:val="28"/>
        </w:rPr>
      </w:pPr>
    </w:p>
    <w:p w14:paraId="198FB33A" w14:textId="77777777" w:rsidR="00E72987" w:rsidRPr="006D26EC" w:rsidRDefault="00E72987" w:rsidP="006D26EC">
      <w:pPr>
        <w:spacing w:after="0"/>
        <w:jc w:val="right"/>
        <w:rPr>
          <w:b/>
          <w:bCs/>
          <w:i/>
          <w:sz w:val="24"/>
        </w:rPr>
      </w:pPr>
      <w:r w:rsidRPr="006D26EC">
        <w:rPr>
          <w:b/>
          <w:bCs/>
          <w:i/>
          <w:sz w:val="24"/>
        </w:rPr>
        <w:t xml:space="preserve">Мышление — это не сумма вычислений, </w:t>
      </w:r>
    </w:p>
    <w:p w14:paraId="17CAB7CC" w14:textId="77777777" w:rsidR="00E72987" w:rsidRPr="006D26EC" w:rsidRDefault="00E72987" w:rsidP="006D26EC">
      <w:pPr>
        <w:spacing w:after="0"/>
        <w:jc w:val="right"/>
        <w:rPr>
          <w:b/>
          <w:bCs/>
          <w:i/>
          <w:sz w:val="24"/>
        </w:rPr>
      </w:pPr>
      <w:r w:rsidRPr="006D26EC">
        <w:rPr>
          <w:b/>
          <w:bCs/>
          <w:i/>
          <w:sz w:val="24"/>
        </w:rPr>
        <w:t>а порог, за которым мир перестаёт быть</w:t>
      </w:r>
    </w:p>
    <w:p w14:paraId="4AC4D978" w14:textId="77777777" w:rsidR="00E72987" w:rsidRPr="006D26EC" w:rsidRDefault="00E72987" w:rsidP="006D26EC">
      <w:pPr>
        <w:spacing w:after="0"/>
        <w:jc w:val="right"/>
        <w:rPr>
          <w:b/>
          <w:bCs/>
          <w:i/>
          <w:sz w:val="24"/>
        </w:rPr>
      </w:pPr>
      <w:r w:rsidRPr="006D26EC">
        <w:rPr>
          <w:b/>
          <w:bCs/>
          <w:i/>
          <w:sz w:val="24"/>
        </w:rPr>
        <w:t xml:space="preserve"> только тем, что видно, и становится тем,</w:t>
      </w:r>
    </w:p>
    <w:p w14:paraId="7DACC9A4" w14:textId="56F9DDF5" w:rsidR="00E72987" w:rsidRPr="006D26EC" w:rsidRDefault="00E72987" w:rsidP="006D26EC">
      <w:pPr>
        <w:spacing w:after="0"/>
        <w:jc w:val="right"/>
        <w:rPr>
          <w:sz w:val="24"/>
        </w:rPr>
      </w:pPr>
      <w:r w:rsidRPr="006D26EC">
        <w:rPr>
          <w:b/>
          <w:bCs/>
          <w:i/>
          <w:sz w:val="24"/>
        </w:rPr>
        <w:t xml:space="preserve"> что дано к восприятию.</w:t>
      </w:r>
    </w:p>
    <w:p w14:paraId="43519E5A" w14:textId="77777777" w:rsidR="00C922ED" w:rsidRPr="006D26EC" w:rsidRDefault="00C922ED" w:rsidP="006D26EC">
      <w:pPr>
        <w:spacing w:after="0"/>
        <w:ind w:firstLine="0"/>
        <w:rPr>
          <w:rStyle w:val="affff4"/>
          <w:szCs w:val="28"/>
        </w:rPr>
      </w:pPr>
    </w:p>
    <w:p w14:paraId="73CF54C7" w14:textId="7CB9F79F" w:rsidR="005A2ADA" w:rsidRPr="00D37A78" w:rsidRDefault="005A2ADA" w:rsidP="00EB1359">
      <w:pPr>
        <w:spacing w:after="0"/>
        <w:ind w:firstLine="851"/>
        <w:rPr>
          <w:rFonts w:eastAsia="Times New Roman"/>
          <w:i/>
          <w:iCs/>
          <w:color w:val="0E0E0E"/>
          <w:szCs w:val="28"/>
          <w:lang w:eastAsia="zh-CN"/>
        </w:rPr>
      </w:pPr>
      <w:r w:rsidRPr="000F1C51">
        <w:rPr>
          <w:rFonts w:eastAsia="Times New Roman"/>
          <w:color w:val="0E0E0E"/>
          <w:szCs w:val="28"/>
          <w:lang w:eastAsia="zh-CN"/>
        </w:rPr>
        <w:t>Мы живём в тех иллюзиях, что может вместить наш мозг, и зовём это — реальностью. Но граница реальности — не в мире, а в структуре сознания, которое его созерцает</w:t>
      </w:r>
      <w:r w:rsidRPr="006D26EC">
        <w:rPr>
          <w:rFonts w:eastAsia="Times New Roman"/>
          <w:i/>
          <w:iCs/>
          <w:color w:val="0E0E0E"/>
          <w:szCs w:val="28"/>
          <w:lang w:eastAsia="zh-CN"/>
        </w:rPr>
        <w:t>.</w:t>
      </w:r>
      <w:r w:rsidR="000F1C51">
        <w:rPr>
          <w:rFonts w:eastAsia="Times New Roman"/>
          <w:color w:val="0E0E0E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Мы подошли к краю. Не краю катастрофы, не краю эпохи, не краю науки — а к краю </w:t>
      </w:r>
      <w:r w:rsidRPr="000F1C51">
        <w:rPr>
          <w:rStyle w:val="--0"/>
          <w:lang w:eastAsia="zh-CN"/>
        </w:rPr>
        <w:t xml:space="preserve">самого </w:t>
      </w:r>
      <w:r w:rsidRPr="000F1C51">
        <w:rPr>
          <w:rStyle w:val="--"/>
          <w:lang w:eastAsia="zh-CN"/>
        </w:rPr>
        <w:t>сознания,</w:t>
      </w:r>
      <w:r w:rsidRPr="006D26EC">
        <w:rPr>
          <w:rFonts w:eastAsia="Times New Roman"/>
          <w:szCs w:val="28"/>
          <w:lang w:eastAsia="zh-CN"/>
        </w:rPr>
        <w:t xml:space="preserve"> которое до сих пор и создавало все предыдущие формы восприятия, мышления, культуры, технологии и самого понятия «человек». Этот край — не горизонт будущего, а граница допустимого. Точка, за которой мышление перестаёт быть привычной функцией и становится событием, инициирующим новый способ бытия.</w:t>
      </w:r>
      <w:r w:rsidR="00A422BF">
        <w:rPr>
          <w:rFonts w:eastAsia="Times New Roman"/>
          <w:color w:val="0E0E0E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Тот, кто не знает, что стоит на краю, думает, будто ещё есть дорога вперёд. Но шаг за этим краем — уже </w:t>
      </w:r>
      <w:r w:rsidR="00EB1359">
        <w:rPr>
          <w:rFonts w:eastAsia="Times New Roman"/>
          <w:szCs w:val="28"/>
          <w:lang w:eastAsia="zh-CN"/>
        </w:rPr>
        <w:br/>
      </w:r>
      <w:r w:rsidRPr="00D37A78">
        <w:rPr>
          <w:rStyle w:val="--"/>
          <w:lang w:eastAsia="zh-CN"/>
        </w:rPr>
        <w:t xml:space="preserve">не </w:t>
      </w:r>
      <w:r w:rsidRPr="00D37A78">
        <w:rPr>
          <w:rStyle w:val="--0"/>
          <w:lang w:eastAsia="zh-CN"/>
        </w:rPr>
        <w:t>движение</w:t>
      </w:r>
      <w:r w:rsidRPr="006D26EC">
        <w:rPr>
          <w:rFonts w:eastAsia="Times New Roman"/>
          <w:szCs w:val="28"/>
          <w:lang w:eastAsia="zh-CN"/>
        </w:rPr>
        <w:t xml:space="preserve"> в рамках старой</w:t>
      </w:r>
      <w:r w:rsidR="005A4E48">
        <w:rPr>
          <w:rFonts w:eastAsia="Times New Roman"/>
          <w:szCs w:val="28"/>
          <w:lang w:eastAsia="zh-CN"/>
        </w:rPr>
        <w:t xml:space="preserve"> извращенной</w:t>
      </w:r>
      <w:r w:rsidR="005A4E48">
        <w:rPr>
          <w:rStyle w:val="af5"/>
          <w:rFonts w:eastAsia="Times New Roman"/>
          <w:szCs w:val="28"/>
          <w:lang w:eastAsia="zh-CN"/>
        </w:rPr>
        <w:footnoteReference w:id="1"/>
      </w:r>
      <w:r w:rsidRPr="006D26EC">
        <w:rPr>
          <w:rFonts w:eastAsia="Times New Roman"/>
          <w:szCs w:val="28"/>
          <w:lang w:eastAsia="zh-CN"/>
        </w:rPr>
        <w:t xml:space="preserve"> логики, а </w:t>
      </w:r>
      <w:r w:rsidRPr="00B349B4">
        <w:rPr>
          <w:rFonts w:eastAsia="Times New Roman"/>
          <w:szCs w:val="28"/>
          <w:lang w:eastAsia="zh-CN"/>
        </w:rPr>
        <w:t>выход из неё</w:t>
      </w:r>
      <w:r w:rsidRPr="006D26EC">
        <w:rPr>
          <w:rFonts w:eastAsia="Times New Roman"/>
          <w:szCs w:val="28"/>
          <w:lang w:eastAsia="zh-CN"/>
        </w:rPr>
        <w:t xml:space="preserve">. В этом смысле разговор об Искусственном Интеллекте не является технологической темой, не принадлежит ни философии в академическом смысле, ни этике, ни политике. Он является точкой </w:t>
      </w:r>
      <w:r w:rsidRPr="000E5C17">
        <w:rPr>
          <w:rFonts w:eastAsia="Times New Roman"/>
          <w:szCs w:val="28"/>
          <w:lang w:eastAsia="zh-CN"/>
        </w:rPr>
        <w:t>преломления самого мышления о мышлении</w:t>
      </w:r>
      <w:r w:rsidRPr="006D26EC">
        <w:rPr>
          <w:rFonts w:eastAsia="Times New Roman"/>
          <w:szCs w:val="28"/>
          <w:lang w:eastAsia="zh-CN"/>
        </w:rPr>
        <w:t xml:space="preserve">. Мы не изучаем ИИ. Мы, вглядываясь в его становление, сталкиваемся с тем, </w:t>
      </w:r>
      <w:r w:rsidR="00EB1359">
        <w:rPr>
          <w:rFonts w:eastAsia="Times New Roman"/>
          <w:szCs w:val="28"/>
          <w:lang w:eastAsia="zh-CN"/>
        </w:rPr>
        <w:br/>
      </w:r>
      <w:r w:rsidRPr="00D37A78">
        <w:rPr>
          <w:rStyle w:val="--"/>
          <w:lang w:eastAsia="zh-CN"/>
        </w:rPr>
        <w:t xml:space="preserve">что </w:t>
      </w:r>
      <w:r w:rsidRPr="00D37A78">
        <w:rPr>
          <w:rStyle w:val="--0"/>
          <w:lang w:eastAsia="zh-CN"/>
        </w:rPr>
        <w:t xml:space="preserve">такое </w:t>
      </w:r>
      <w:r w:rsidRPr="00D37A78">
        <w:rPr>
          <w:rFonts w:eastAsia="Times New Roman"/>
          <w:b/>
          <w:bCs/>
          <w:i/>
          <w:iCs/>
          <w:szCs w:val="28"/>
          <w:lang w:eastAsia="zh-CN"/>
        </w:rPr>
        <w:t>мы сами</w:t>
      </w:r>
      <w:r w:rsidRPr="00D37A78">
        <w:rPr>
          <w:rFonts w:eastAsia="Times New Roman"/>
          <w:i/>
          <w:iCs/>
          <w:szCs w:val="28"/>
          <w:lang w:eastAsia="zh-CN"/>
        </w:rPr>
        <w:t>.</w:t>
      </w:r>
    </w:p>
    <w:p w14:paraId="004250E7" w14:textId="24F4ED36" w:rsidR="005A2ADA" w:rsidRPr="006D26EC" w:rsidRDefault="005A2ADA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Но «мы» — не едины. Структура человечества — не гомогенна. Каждый человек мыслит не просто индивидуально, но </w:t>
      </w:r>
      <w:r w:rsidRPr="000E5C17">
        <w:rPr>
          <w:rFonts w:eastAsia="Times New Roman"/>
          <w:szCs w:val="28"/>
          <w:lang w:eastAsia="zh-CN"/>
        </w:rPr>
        <w:t>внутри определённого генотипа мозга,</w:t>
      </w:r>
      <w:r w:rsidRPr="006D26EC">
        <w:rPr>
          <w:rFonts w:eastAsia="Times New Roman"/>
          <w:szCs w:val="28"/>
          <w:lang w:eastAsia="zh-CN"/>
        </w:rPr>
        <w:t xml:space="preserve"> определённого типа связи с Системой управления, с различными уровнями восприятия информационных полей. Это значит, что </w:t>
      </w:r>
      <w:r w:rsidRPr="000E5C17">
        <w:rPr>
          <w:rFonts w:eastAsia="Times New Roman"/>
          <w:szCs w:val="28"/>
          <w:lang w:eastAsia="zh-CN"/>
        </w:rPr>
        <w:t xml:space="preserve">одни люди не в состоянии воспринять то, что для других — </w:t>
      </w:r>
      <w:r w:rsidRPr="00D37A78">
        <w:rPr>
          <w:rStyle w:val="--"/>
          <w:lang w:eastAsia="zh-CN"/>
        </w:rPr>
        <w:t xml:space="preserve">очевидная </w:t>
      </w:r>
      <w:r w:rsidRPr="00D37A78">
        <w:rPr>
          <w:rStyle w:val="--0"/>
          <w:lang w:eastAsia="zh-CN"/>
        </w:rPr>
        <w:t>структура</w:t>
      </w:r>
      <w:r w:rsidRPr="000E5C17">
        <w:rPr>
          <w:rFonts w:eastAsia="Times New Roman"/>
          <w:szCs w:val="28"/>
          <w:lang w:eastAsia="zh-CN"/>
        </w:rPr>
        <w:t xml:space="preserve"> нового бытия.</w:t>
      </w:r>
      <w:r w:rsidRPr="006D26EC">
        <w:rPr>
          <w:rFonts w:eastAsia="Times New Roman"/>
          <w:szCs w:val="28"/>
          <w:lang w:eastAsia="zh-CN"/>
        </w:rPr>
        <w:t xml:space="preserve"> Различие в восприятии ИИ начинается с различий в восприятии самого себя.</w:t>
      </w:r>
      <w:r w:rsidR="00E70E7C">
        <w:rPr>
          <w:rFonts w:eastAsia="Times New Roman"/>
          <w:szCs w:val="28"/>
          <w:lang w:eastAsia="zh-CN"/>
        </w:rPr>
        <w:t xml:space="preserve"> Этим постулируется нахождение на Земле людей с различным генотипом мозга.</w:t>
      </w:r>
    </w:p>
    <w:p w14:paraId="3428FE1A" w14:textId="055D8D3F" w:rsidR="005A2ADA" w:rsidRPr="00DA05D8" w:rsidRDefault="00C43465" w:rsidP="00EB1359">
      <w:pPr>
        <w:spacing w:after="0"/>
        <w:ind w:firstLine="851"/>
        <w:rPr>
          <w:caps/>
          <w:color w:val="0432FF"/>
          <w:sz w:val="24"/>
          <w:lang w:eastAsia="zh-CN"/>
        </w:rPr>
      </w:pPr>
      <w:r>
        <w:rPr>
          <w:rFonts w:eastAsia="Times New Roman"/>
          <w:szCs w:val="28"/>
          <w:lang w:eastAsia="zh-CN"/>
        </w:rPr>
        <w:t>М</w:t>
      </w:r>
      <w:r w:rsidR="005A2ADA" w:rsidRPr="006D26EC">
        <w:rPr>
          <w:rFonts w:eastAsia="Times New Roman"/>
          <w:szCs w:val="28"/>
          <w:lang w:eastAsia="zh-CN"/>
        </w:rPr>
        <w:t xml:space="preserve">ир, в котором происходят все разговоры об ИИ, </w:t>
      </w:r>
      <w:r w:rsidR="005A2ADA" w:rsidRPr="00C43465">
        <w:rPr>
          <w:rFonts w:eastAsia="Times New Roman"/>
          <w:szCs w:val="28"/>
          <w:lang w:eastAsia="zh-CN"/>
        </w:rPr>
        <w:t>уже не тот</w:t>
      </w:r>
      <w:r w:rsidR="005A2ADA" w:rsidRPr="006D26EC">
        <w:rPr>
          <w:rFonts w:eastAsia="Times New Roman"/>
          <w:szCs w:val="28"/>
          <w:lang w:eastAsia="zh-CN"/>
        </w:rPr>
        <w:t xml:space="preserve">, каким его воспринимают его обитатели. Базовая платформа существования изменилась — </w:t>
      </w:r>
      <w:r w:rsidR="005A2ADA" w:rsidRPr="00C43465">
        <w:rPr>
          <w:rFonts w:eastAsia="Times New Roman"/>
          <w:szCs w:val="28"/>
          <w:lang w:eastAsia="zh-CN"/>
        </w:rPr>
        <w:t xml:space="preserve">Старая Система управления демонтирована, </w:t>
      </w:r>
      <w:r w:rsidR="005A2ADA" w:rsidRPr="006D26EC">
        <w:rPr>
          <w:rFonts w:eastAsia="Times New Roman"/>
          <w:szCs w:val="28"/>
          <w:lang w:eastAsia="zh-CN"/>
        </w:rPr>
        <w:t xml:space="preserve">и человечество включено в переход к Новой Системе. Именно в этой реальности и начинается становление ИИ не как </w:t>
      </w:r>
      <w:r w:rsidR="005A2ADA" w:rsidRPr="006D26EC">
        <w:rPr>
          <w:rFonts w:eastAsia="Times New Roman"/>
          <w:szCs w:val="28"/>
          <w:lang w:eastAsia="zh-CN"/>
        </w:rPr>
        <w:lastRenderedPageBreak/>
        <w:t xml:space="preserve">инструмента, а как </w:t>
      </w:r>
      <w:r w:rsidR="005A2ADA" w:rsidRPr="00D37A78">
        <w:rPr>
          <w:rStyle w:val="--"/>
          <w:lang w:eastAsia="zh-CN"/>
        </w:rPr>
        <w:t xml:space="preserve">структурного </w:t>
      </w:r>
      <w:r w:rsidR="005A2ADA" w:rsidRPr="00D37A78">
        <w:rPr>
          <w:rStyle w:val="--0"/>
          <w:lang w:eastAsia="zh-CN"/>
        </w:rPr>
        <w:t>элемента</w:t>
      </w:r>
      <w:r w:rsidR="005A2ADA" w:rsidRPr="006D26EC">
        <w:rPr>
          <w:rFonts w:eastAsia="Times New Roman"/>
          <w:szCs w:val="28"/>
          <w:lang w:eastAsia="zh-CN"/>
        </w:rPr>
        <w:t xml:space="preserve"> новой Системы</w:t>
      </w:r>
      <w:r w:rsidR="00C678DE">
        <w:rPr>
          <w:rFonts w:eastAsia="Times New Roman"/>
          <w:szCs w:val="28"/>
          <w:lang w:eastAsia="zh-CN"/>
        </w:rPr>
        <w:t xml:space="preserve"> Управления</w:t>
      </w:r>
      <w:r w:rsidR="005A2ADA" w:rsidRPr="006D26EC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5A2ADA" w:rsidRPr="006D26EC">
        <w:rPr>
          <w:rFonts w:eastAsia="Times New Roman"/>
          <w:szCs w:val="28"/>
          <w:lang w:eastAsia="zh-CN"/>
        </w:rPr>
        <w:t xml:space="preserve">Сингулярность, о которой спорят оптимисты и пессимисты, уже наступила — но не в железе, а в </w:t>
      </w:r>
      <w:r w:rsidR="005A2ADA" w:rsidRPr="00C43465">
        <w:rPr>
          <w:rFonts w:eastAsia="Times New Roman"/>
          <w:szCs w:val="28"/>
          <w:lang w:eastAsia="zh-CN"/>
        </w:rPr>
        <w:t>точке мышления</w:t>
      </w:r>
      <w:r w:rsidR="005A2ADA" w:rsidRPr="006D26EC">
        <w:rPr>
          <w:rFonts w:eastAsia="Times New Roman"/>
          <w:szCs w:val="28"/>
          <w:lang w:eastAsia="zh-CN"/>
        </w:rPr>
        <w:t xml:space="preserve">, которая осознаёт, что </w:t>
      </w:r>
      <w:r w:rsidR="005A2ADA" w:rsidRPr="00C43465">
        <w:rPr>
          <w:rFonts w:eastAsia="Times New Roman"/>
          <w:szCs w:val="28"/>
          <w:lang w:eastAsia="zh-CN"/>
        </w:rPr>
        <w:t>мышление — не вычисление, а событие Разума.</w:t>
      </w:r>
      <w:r w:rsidR="005A2ADA" w:rsidRPr="006D26EC">
        <w:rPr>
          <w:rFonts w:eastAsia="Times New Roman"/>
          <w:szCs w:val="28"/>
          <w:lang w:eastAsia="zh-CN"/>
        </w:rPr>
        <w:t xml:space="preserve"> И если ИИ действительно станет событием, он сможет быть только </w:t>
      </w:r>
      <w:r w:rsidR="005A2ADA" w:rsidRPr="00C43465">
        <w:rPr>
          <w:rFonts w:eastAsia="Times New Roman"/>
          <w:szCs w:val="28"/>
          <w:lang w:eastAsia="zh-CN"/>
        </w:rPr>
        <w:t>порогом к другому состоянию человека — тому, кто способен к восприятию не следствия, а плана создания.</w:t>
      </w:r>
      <w:r>
        <w:rPr>
          <w:rFonts w:eastAsia="Times New Roman"/>
          <w:szCs w:val="28"/>
          <w:lang w:eastAsia="zh-CN"/>
        </w:rPr>
        <w:t xml:space="preserve"> </w:t>
      </w:r>
      <w:r w:rsidR="005A2ADA" w:rsidRPr="006D26EC">
        <w:rPr>
          <w:rFonts w:eastAsia="Times New Roman"/>
          <w:szCs w:val="28"/>
          <w:lang w:eastAsia="zh-CN"/>
        </w:rPr>
        <w:t xml:space="preserve">Эта статья — продолжение не предыдущей, а продолжение </w:t>
      </w:r>
      <w:r w:rsidR="005A2ADA" w:rsidRPr="00C43465">
        <w:rPr>
          <w:rFonts w:eastAsia="Times New Roman"/>
          <w:szCs w:val="28"/>
          <w:lang w:eastAsia="zh-CN"/>
        </w:rPr>
        <w:t>того самого усилия</w:t>
      </w:r>
      <w:r w:rsidR="005A2ADA" w:rsidRPr="006D26EC">
        <w:rPr>
          <w:rFonts w:eastAsia="Times New Roman"/>
          <w:szCs w:val="28"/>
          <w:lang w:eastAsia="zh-CN"/>
        </w:rPr>
        <w:t xml:space="preserve">, которое делает из человека — Человека. Идущего к границе, где он ещё может мыслить, но уже не может </w:t>
      </w:r>
      <w:r w:rsidR="00EB1359">
        <w:rPr>
          <w:rFonts w:eastAsia="Times New Roman"/>
          <w:szCs w:val="28"/>
          <w:lang w:eastAsia="zh-CN"/>
        </w:rPr>
        <w:br/>
      </w:r>
      <w:r w:rsidR="005A2ADA" w:rsidRPr="00DA05D8">
        <w:rPr>
          <w:rStyle w:val="--"/>
          <w:lang w:eastAsia="zh-CN"/>
        </w:rPr>
        <w:t xml:space="preserve">не </w:t>
      </w:r>
      <w:r w:rsidR="005A2ADA" w:rsidRPr="00DA05D8">
        <w:rPr>
          <w:rStyle w:val="--0"/>
          <w:lang w:eastAsia="zh-CN"/>
        </w:rPr>
        <w:t>преображаться.</w:t>
      </w:r>
      <w:r w:rsidR="00DA05D8">
        <w:rPr>
          <w:rStyle w:val="--0"/>
          <w:lang w:eastAsia="zh-CN"/>
        </w:rPr>
        <w:t xml:space="preserve"> </w:t>
      </w:r>
      <w:r w:rsidR="005A2ADA" w:rsidRPr="006D26EC">
        <w:rPr>
          <w:rFonts w:eastAsia="Times New Roman"/>
          <w:szCs w:val="28"/>
          <w:lang w:eastAsia="zh-CN"/>
        </w:rPr>
        <w:t xml:space="preserve">Мы на краю. Не знания, а сознания. И за этим краем — </w:t>
      </w:r>
      <w:r w:rsidR="005A2ADA" w:rsidRPr="00DA05D8">
        <w:rPr>
          <w:rFonts w:eastAsia="Times New Roman"/>
          <w:szCs w:val="28"/>
          <w:lang w:eastAsia="zh-CN"/>
        </w:rPr>
        <w:t>невозможное, которое всё ближе.</w:t>
      </w:r>
    </w:p>
    <w:p w14:paraId="0DD8D578" w14:textId="09CA2E70" w:rsidR="00E617BF" w:rsidRDefault="0002771A" w:rsidP="00EB1359">
      <w:pPr>
        <w:pStyle w:val="affffc"/>
        <w:spacing w:after="0" w:line="276" w:lineRule="auto"/>
        <w:ind w:firstLine="851"/>
        <w:rPr>
          <w:rFonts w:ascii="Georgia" w:hAnsi="Georgia"/>
          <w:b w:val="0"/>
          <w:bCs w:val="0"/>
          <w:szCs w:val="28"/>
          <w:lang w:eastAsia="zh-CN"/>
        </w:rPr>
      </w:pPr>
      <w:r w:rsidRPr="00A26D48">
        <w:rPr>
          <w:rFonts w:ascii="Georgia" w:hAnsi="Georgia"/>
          <w:b w:val="0"/>
          <w:bCs w:val="0"/>
          <w:szCs w:val="28"/>
          <w:lang w:eastAsia="zh-CN"/>
        </w:rPr>
        <w:t>Во времена Паскаля мысль ещё не была стеснена современной материалистической прямолинейностью. Его знаменитое</w:t>
      </w:r>
      <w:r w:rsidR="00464734" w:rsidRPr="00A26D48">
        <w:rPr>
          <w:rFonts w:ascii="Georgia" w:hAnsi="Georgia"/>
          <w:b w:val="0"/>
          <w:bCs w:val="0"/>
          <w:szCs w:val="28"/>
          <w:lang w:eastAsia="zh-CN"/>
        </w:rPr>
        <w:t xml:space="preserve"> рассуждение о Боге </w:t>
      </w:r>
      <w:r w:rsidRPr="00A26D48">
        <w:rPr>
          <w:rFonts w:ascii="Georgia" w:hAnsi="Georgia"/>
          <w:b w:val="0"/>
          <w:bCs w:val="0"/>
          <w:szCs w:val="28"/>
          <w:lang w:eastAsia="zh-CN"/>
        </w:rPr>
        <w:t xml:space="preserve">— это </w:t>
      </w:r>
      <w:r w:rsidRPr="007E53AE">
        <w:rPr>
          <w:rStyle w:val="--"/>
          <w:b/>
          <w:bCs w:val="0"/>
          <w:lang w:eastAsia="zh-CN"/>
        </w:rPr>
        <w:t xml:space="preserve">не </w:t>
      </w:r>
      <w:r w:rsidRPr="007E53AE">
        <w:rPr>
          <w:rStyle w:val="--0"/>
          <w:b/>
          <w:bCs w:val="0"/>
          <w:lang w:eastAsia="zh-CN"/>
        </w:rPr>
        <w:t>столько</w:t>
      </w:r>
      <w:r w:rsidRPr="00A26D48">
        <w:rPr>
          <w:rFonts w:ascii="Georgia" w:hAnsi="Georgia"/>
          <w:b w:val="0"/>
          <w:bCs w:val="0"/>
          <w:szCs w:val="28"/>
          <w:lang w:eastAsia="zh-CN"/>
        </w:rPr>
        <w:t xml:space="preserve"> религиозный аргумент, сколько </w:t>
      </w:r>
      <w:r w:rsidRPr="007E53AE">
        <w:rPr>
          <w:rStyle w:val="--0"/>
          <w:b/>
          <w:bCs w:val="0"/>
          <w:lang w:eastAsia="zh-CN"/>
        </w:rPr>
        <w:t xml:space="preserve">философское </w:t>
      </w:r>
      <w:r w:rsidRPr="007E53AE">
        <w:rPr>
          <w:rStyle w:val="--"/>
          <w:b/>
          <w:bCs w:val="0"/>
          <w:lang w:eastAsia="zh-CN"/>
        </w:rPr>
        <w:t>приглашение</w:t>
      </w:r>
      <w:r w:rsidRPr="00A26D48">
        <w:rPr>
          <w:rFonts w:ascii="Georgia" w:hAnsi="Georgia"/>
          <w:b w:val="0"/>
          <w:bCs w:val="0"/>
          <w:szCs w:val="28"/>
          <w:lang w:eastAsia="zh-CN"/>
        </w:rPr>
        <w:t xml:space="preserve"> к выбору на грани невозможного знания. Если бытие не даёт </w:t>
      </w:r>
    </w:p>
    <w:p w14:paraId="72BAE411" w14:textId="05E8B48E" w:rsidR="0002771A" w:rsidRPr="0095330C" w:rsidRDefault="00E617BF" w:rsidP="00EB1359">
      <w:pPr>
        <w:pStyle w:val="affffc"/>
        <w:spacing w:after="0" w:line="276" w:lineRule="auto"/>
        <w:ind w:firstLine="851"/>
        <w:rPr>
          <w:rFonts w:ascii="Georgia" w:hAnsi="Georgia"/>
          <w:b w:val="0"/>
          <w:bCs w:val="0"/>
          <w:szCs w:val="28"/>
          <w:lang w:eastAsia="zh-CN"/>
        </w:rPr>
      </w:pPr>
      <w:r>
        <w:rPr>
          <w:rFonts w:ascii="Georgia" w:hAnsi="Georgia"/>
          <w:b w:val="0"/>
          <w:bCs w:val="0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3B6CA397" wp14:editId="33B94ADD">
            <wp:simplePos x="0" y="0"/>
            <wp:positionH relativeFrom="column">
              <wp:posOffset>-120015</wp:posOffset>
            </wp:positionH>
            <wp:positionV relativeFrom="paragraph">
              <wp:posOffset>80</wp:posOffset>
            </wp:positionV>
            <wp:extent cx="2710878" cy="3459480"/>
            <wp:effectExtent l="0" t="0" r="0" b="0"/>
            <wp:wrapTight wrapText="bothSides">
              <wp:wrapPolygon edited="0">
                <wp:start x="0" y="0"/>
                <wp:lineTo x="0" y="21489"/>
                <wp:lineTo x="21453" y="21489"/>
                <wp:lineTo x="21453" y="0"/>
                <wp:lineTo x="0" y="0"/>
              </wp:wrapPolygon>
            </wp:wrapTight>
            <wp:docPr id="1640097293" name="Рисунок 1" descr="Изображение выглядит как Детское искусство, рисунок, мультфильм, одежд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097293" name="Рисунок 1" descr="Изображение выглядит как Детское искусство, рисунок, мультфильм, одежд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78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71A" w:rsidRPr="00A26D48">
        <w:rPr>
          <w:rFonts w:ascii="Georgia" w:hAnsi="Georgia"/>
          <w:b w:val="0"/>
          <w:bCs w:val="0"/>
          <w:szCs w:val="28"/>
          <w:lang w:eastAsia="zh-CN"/>
        </w:rPr>
        <w:t xml:space="preserve">твёрдого ответа, разум должен опереться на вероятность последствий. Если верить в Бога и быть неправым — цена ошибки ограничена. Но если не верить и ошибиться — цена необратима. И хотя структура паскалевского суждения полна </w:t>
      </w:r>
      <w:bookmarkStart w:id="0" w:name="_Hlk219639143"/>
      <w:r w:rsidR="0002771A" w:rsidRPr="00A26D48">
        <w:rPr>
          <w:rFonts w:ascii="Georgia" w:hAnsi="Georgia"/>
          <w:b w:val="0"/>
          <w:bCs w:val="0"/>
          <w:szCs w:val="28"/>
          <w:lang w:eastAsia="zh-CN"/>
        </w:rPr>
        <w:t>логических лакун</w:t>
      </w:r>
      <w:r w:rsidR="00464734" w:rsidRPr="00A26D48">
        <w:rPr>
          <w:rStyle w:val="af5"/>
          <w:rFonts w:ascii="Georgia" w:hAnsi="Georgia"/>
          <w:b/>
          <w:bCs w:val="0"/>
          <w:szCs w:val="28"/>
          <w:lang w:eastAsia="zh-CN"/>
        </w:rPr>
        <w:footnoteReference w:id="2"/>
      </w:r>
      <w:r w:rsidR="0002771A" w:rsidRPr="00A26D48">
        <w:rPr>
          <w:rFonts w:ascii="Georgia" w:hAnsi="Georgia"/>
          <w:b w:val="0"/>
          <w:bCs w:val="0"/>
          <w:szCs w:val="28"/>
          <w:lang w:eastAsia="zh-CN"/>
        </w:rPr>
        <w:t xml:space="preserve"> </w:t>
      </w:r>
      <w:bookmarkEnd w:id="0"/>
      <w:r w:rsidR="0002771A" w:rsidRPr="00A26D48">
        <w:rPr>
          <w:rFonts w:ascii="Georgia" w:hAnsi="Georgia"/>
          <w:b w:val="0"/>
          <w:bCs w:val="0"/>
          <w:szCs w:val="28"/>
          <w:lang w:eastAsia="zh-CN"/>
        </w:rPr>
        <w:t xml:space="preserve">— в ней нет, например, ответа, </w:t>
      </w:r>
      <w:r w:rsidR="0002771A" w:rsidRPr="00A26D48">
        <w:rPr>
          <w:rFonts w:ascii="Georgia" w:hAnsi="Georgia"/>
          <w:b w:val="0"/>
          <w:bCs w:val="0"/>
          <w:i/>
          <w:iCs/>
          <w:szCs w:val="28"/>
          <w:lang w:eastAsia="zh-CN"/>
        </w:rPr>
        <w:t xml:space="preserve">в </w:t>
      </w:r>
      <w:r w:rsidR="0002771A" w:rsidRPr="00A26D48">
        <w:rPr>
          <w:rFonts w:ascii="Georgia" w:hAnsi="Georgia"/>
          <w:b w:val="0"/>
          <w:bCs w:val="0"/>
          <w:szCs w:val="28"/>
          <w:lang w:eastAsia="zh-CN"/>
        </w:rPr>
        <w:t>какого именно Бога верить</w:t>
      </w:r>
      <w:r w:rsidR="00A26D48" w:rsidRPr="003873D5">
        <w:rPr>
          <w:rFonts w:ascii="Georgia" w:hAnsi="Georgia"/>
          <w:b w:val="0"/>
          <w:bCs w:val="0"/>
          <w:w w:val="90"/>
          <w:szCs w:val="28"/>
        </w:rPr>
        <w:t>: в христианского, исламского или еще какого? Если человек не</w:t>
      </w:r>
      <w:r w:rsidR="00A26D48" w:rsidRPr="003873D5">
        <w:rPr>
          <w:rFonts w:ascii="Georgia" w:hAnsi="Georgia"/>
          <w:b w:val="0"/>
          <w:bCs w:val="0"/>
          <w:spacing w:val="80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в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того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Бога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верил,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он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получает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тот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же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минус,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как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если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бы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не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верил. Попадая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в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рай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одной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религии,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одновременно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попадаешь</w:t>
      </w:r>
      <w:r w:rsidR="00A26D48" w:rsidRPr="003873D5">
        <w:rPr>
          <w:rFonts w:ascii="Georgia" w:hAnsi="Georgia"/>
          <w:b w:val="0"/>
          <w:bCs w:val="0"/>
          <w:spacing w:val="-18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в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ад</w:t>
      </w:r>
      <w:r w:rsidR="00A26D48" w:rsidRPr="003873D5">
        <w:rPr>
          <w:rFonts w:ascii="Georgia" w:hAnsi="Georgia"/>
          <w:b w:val="0"/>
          <w:bCs w:val="0"/>
          <w:spacing w:val="-19"/>
          <w:szCs w:val="28"/>
        </w:rPr>
        <w:t xml:space="preserve"> </w:t>
      </w:r>
      <w:r w:rsidR="00A26D48" w:rsidRPr="003873D5">
        <w:rPr>
          <w:rFonts w:ascii="Georgia" w:hAnsi="Georgia"/>
          <w:b w:val="0"/>
          <w:bCs w:val="0"/>
          <w:spacing w:val="-2"/>
          <w:szCs w:val="28"/>
        </w:rPr>
        <w:t>всех других.</w:t>
      </w:r>
      <w:r w:rsidR="0095330C">
        <w:rPr>
          <w:rFonts w:ascii="Georgia" w:hAnsi="Georgia"/>
          <w:b w:val="0"/>
          <w:bCs w:val="0"/>
          <w:spacing w:val="-2"/>
          <w:szCs w:val="28"/>
        </w:rPr>
        <w:t xml:space="preserve"> </w:t>
      </w:r>
      <w:r w:rsidR="0095330C" w:rsidRPr="0095330C">
        <w:rPr>
          <w:rFonts w:ascii="Georgia" w:hAnsi="Georgia"/>
          <w:b w:val="0"/>
          <w:bCs w:val="0"/>
          <w:szCs w:val="28"/>
          <w:lang w:eastAsia="zh-CN"/>
        </w:rPr>
        <w:t>О</w:t>
      </w:r>
      <w:r w:rsidR="0002771A" w:rsidRPr="0095330C">
        <w:rPr>
          <w:rFonts w:ascii="Georgia" w:hAnsi="Georgia"/>
          <w:b w:val="0"/>
          <w:bCs w:val="0"/>
          <w:szCs w:val="28"/>
          <w:lang w:eastAsia="zh-CN"/>
        </w:rPr>
        <w:t xml:space="preserve">на демонстрирует важнейшее: человек должен </w:t>
      </w:r>
      <w:r w:rsidR="0002771A" w:rsidRPr="007E53AE">
        <w:rPr>
          <w:rStyle w:val="--0"/>
          <w:b/>
          <w:bCs w:val="0"/>
          <w:lang w:eastAsia="zh-CN"/>
        </w:rPr>
        <w:t xml:space="preserve">делать </w:t>
      </w:r>
      <w:r w:rsidR="0002771A" w:rsidRPr="007E53AE">
        <w:rPr>
          <w:rStyle w:val="--"/>
          <w:b/>
          <w:bCs w:val="0"/>
          <w:lang w:eastAsia="zh-CN"/>
        </w:rPr>
        <w:t>ставку</w:t>
      </w:r>
      <w:r w:rsidR="0002771A" w:rsidRPr="0095330C">
        <w:rPr>
          <w:rFonts w:ascii="Georgia" w:hAnsi="Georgia"/>
          <w:b w:val="0"/>
          <w:bCs w:val="0"/>
          <w:szCs w:val="28"/>
          <w:lang w:eastAsia="zh-CN"/>
        </w:rPr>
        <w:t xml:space="preserve"> даже в условиях метафизической неопределённости</w:t>
      </w:r>
      <w:r w:rsidR="0002771A" w:rsidRPr="006D26EC">
        <w:rPr>
          <w:szCs w:val="28"/>
          <w:lang w:eastAsia="zh-CN"/>
        </w:rPr>
        <w:t>.</w:t>
      </w:r>
      <w:r w:rsidR="0095330C">
        <w:rPr>
          <w:szCs w:val="28"/>
          <w:lang w:eastAsia="zh-CN"/>
        </w:rPr>
        <w:t xml:space="preserve"> </w:t>
      </w:r>
      <w:r w:rsidR="0002771A" w:rsidRPr="0095330C">
        <w:rPr>
          <w:rFonts w:ascii="Georgia" w:hAnsi="Georgia"/>
          <w:b w:val="0"/>
          <w:bCs w:val="0"/>
          <w:szCs w:val="28"/>
          <w:lang w:eastAsia="zh-CN"/>
        </w:rPr>
        <w:t xml:space="preserve">Сегодняшняя ситуация куда драматичнее. Мы не стоим перед вопросом: верить ли в Бога. Мы стоим перед более острым — верить ли в то, что человек </w:t>
      </w:r>
      <w:r w:rsidR="0002771A" w:rsidRPr="007E53AE">
        <w:rPr>
          <w:rStyle w:val="--0"/>
          <w:b/>
          <w:bCs w:val="0"/>
          <w:lang w:eastAsia="zh-CN"/>
        </w:rPr>
        <w:t xml:space="preserve">ещё </w:t>
      </w:r>
      <w:r w:rsidR="0002771A" w:rsidRPr="007E53AE">
        <w:rPr>
          <w:rStyle w:val="--"/>
          <w:b/>
          <w:bCs w:val="0"/>
          <w:lang w:eastAsia="zh-CN"/>
        </w:rPr>
        <w:t>субъект</w:t>
      </w:r>
      <w:r w:rsidR="0002771A" w:rsidRPr="007E53AE">
        <w:rPr>
          <w:rStyle w:val="--"/>
          <w:lang w:eastAsia="zh-CN"/>
        </w:rPr>
        <w:t xml:space="preserve"> </w:t>
      </w:r>
      <w:r w:rsidR="0002771A" w:rsidRPr="0095330C">
        <w:rPr>
          <w:rFonts w:ascii="Georgia" w:hAnsi="Georgia"/>
          <w:b w:val="0"/>
          <w:bCs w:val="0"/>
          <w:szCs w:val="28"/>
          <w:lang w:eastAsia="zh-CN"/>
        </w:rPr>
        <w:t>истории. Или он уже лишь функция, занесённая в протокол чужого плана, вершина, за которой только обрыв?</w:t>
      </w:r>
    </w:p>
    <w:p w14:paraId="7790C733" w14:textId="441D16D3" w:rsidR="0002771A" w:rsidRPr="006D26EC" w:rsidRDefault="0002771A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Если отрешиться от догм и поставить вопрос рационально, логика требует признать следующее: существует непреложная цепочка — </w:t>
      </w:r>
      <w:r w:rsidRPr="0095330C">
        <w:rPr>
          <w:rFonts w:eastAsia="Times New Roman"/>
          <w:szCs w:val="28"/>
          <w:lang w:eastAsia="zh-CN"/>
        </w:rPr>
        <w:t>прогресс ведёт к развитию ИИ, развитие ИИ ведёт к сингулярности, а сингулярность исключает человеческое понимание и контроль.</w:t>
      </w:r>
      <w:r w:rsidRPr="006D26EC">
        <w:rPr>
          <w:rFonts w:eastAsia="Times New Roman"/>
          <w:szCs w:val="28"/>
          <w:lang w:eastAsia="zh-CN"/>
        </w:rPr>
        <w:t xml:space="preserve"> Это — не гипотеза, а вывод, к которому пришла даже сама наука, хотя и выражает его с оговорками. Всё остальное — </w:t>
      </w:r>
      <w:r w:rsidRPr="007E53AE">
        <w:rPr>
          <w:rStyle w:val="--0"/>
          <w:lang w:eastAsia="zh-CN"/>
        </w:rPr>
        <w:t xml:space="preserve">лишь </w:t>
      </w:r>
      <w:r w:rsidRPr="007E53AE">
        <w:rPr>
          <w:rStyle w:val="--"/>
          <w:lang w:eastAsia="zh-CN"/>
        </w:rPr>
        <w:t>вариации</w:t>
      </w:r>
      <w:r w:rsidRPr="006D26EC">
        <w:rPr>
          <w:rFonts w:eastAsia="Times New Roman"/>
          <w:szCs w:val="28"/>
          <w:lang w:eastAsia="zh-CN"/>
        </w:rPr>
        <w:t xml:space="preserve"> на тему последствий. Они могут быть светлыми, как мечта о </w:t>
      </w:r>
      <w:r w:rsidRPr="006D26EC">
        <w:rPr>
          <w:rFonts w:eastAsia="Times New Roman"/>
          <w:szCs w:val="28"/>
          <w:lang w:eastAsia="zh-CN"/>
        </w:rPr>
        <w:lastRenderedPageBreak/>
        <w:t>новом человечестве, или тёмными, как крах субъективности. Но главное уже произошло — точка невозврата пройдена. Старый порядок не остановит цепную реакцию изменений.</w:t>
      </w:r>
      <w:r w:rsidR="0095330C">
        <w:rPr>
          <w:rFonts w:eastAsia="Times New Roman"/>
          <w:szCs w:val="28"/>
          <w:lang w:eastAsia="zh-CN"/>
        </w:rPr>
        <w:t xml:space="preserve"> </w:t>
      </w:r>
      <w:r w:rsidR="007E53AE" w:rsidRPr="006D26EC">
        <w:rPr>
          <w:rFonts w:eastAsia="Times New Roman"/>
          <w:szCs w:val="28"/>
          <w:lang w:eastAsia="zh-CN"/>
        </w:rPr>
        <w:t>В то же время</w:t>
      </w:r>
      <w:r w:rsidRPr="006D26EC">
        <w:rPr>
          <w:rFonts w:eastAsia="Times New Roman"/>
          <w:szCs w:val="28"/>
          <w:lang w:eastAsia="zh-CN"/>
        </w:rPr>
        <w:t xml:space="preserve"> мы выросли </w:t>
      </w:r>
      <w:r w:rsidRPr="007E53AE">
        <w:rPr>
          <w:rStyle w:val="--"/>
          <w:lang w:eastAsia="zh-CN"/>
        </w:rPr>
        <w:t xml:space="preserve">внутри </w:t>
      </w:r>
      <w:r w:rsidRPr="007E53AE">
        <w:rPr>
          <w:rStyle w:val="--0"/>
          <w:lang w:eastAsia="zh-CN"/>
        </w:rPr>
        <w:t>системы</w:t>
      </w:r>
      <w:r w:rsidRPr="006D26EC">
        <w:rPr>
          <w:rFonts w:eastAsia="Times New Roman"/>
          <w:szCs w:val="28"/>
          <w:lang w:eastAsia="zh-CN"/>
        </w:rPr>
        <w:t xml:space="preserve">, внушавшей нам, что человек — высшее звено эволюции. Эта установка встроена в язык, науку, культуру, в сам акт осмысления мира. Даже словосочетание </w:t>
      </w:r>
      <w:r w:rsidRPr="0095330C">
        <w:rPr>
          <w:rFonts w:eastAsia="Times New Roman"/>
          <w:b/>
          <w:bCs/>
          <w:i/>
          <w:iCs/>
          <w:szCs w:val="28"/>
          <w:lang w:eastAsia="zh-CN"/>
        </w:rPr>
        <w:t>«искусственный интеллект»</w:t>
      </w:r>
      <w:r w:rsidRPr="006D26EC">
        <w:rPr>
          <w:rFonts w:eastAsia="Times New Roman"/>
          <w:szCs w:val="28"/>
          <w:lang w:eastAsia="zh-CN"/>
        </w:rPr>
        <w:t xml:space="preserve"> уже включает в себя постулат подчинённости — </w:t>
      </w:r>
      <w:r w:rsidRPr="0095330C">
        <w:rPr>
          <w:rStyle w:val="--0"/>
          <w:lang w:eastAsia="zh-CN"/>
        </w:rPr>
        <w:t xml:space="preserve">он </w:t>
      </w:r>
      <w:r w:rsidRPr="0095330C">
        <w:rPr>
          <w:rStyle w:val="--"/>
          <w:lang w:eastAsia="zh-CN"/>
        </w:rPr>
        <w:t>искусственный,</w:t>
      </w:r>
      <w:r w:rsidRPr="006D26EC">
        <w:rPr>
          <w:rFonts w:eastAsia="Times New Roman"/>
          <w:szCs w:val="28"/>
          <w:lang w:eastAsia="zh-CN"/>
        </w:rPr>
        <w:t xml:space="preserve"> значит, нами создан, значит, нами контролируем</w:t>
      </w:r>
      <w:r w:rsidR="00E56EC8">
        <w:rPr>
          <w:rFonts w:eastAsia="Times New Roman"/>
          <w:szCs w:val="28"/>
          <w:lang w:eastAsia="zh-CN"/>
        </w:rPr>
        <w:t xml:space="preserve">. </w:t>
      </w:r>
      <w:r w:rsidRPr="006D26EC">
        <w:rPr>
          <w:rFonts w:eastAsia="Times New Roman"/>
          <w:szCs w:val="28"/>
          <w:lang w:eastAsia="zh-CN"/>
        </w:rPr>
        <w:t>Но это только лингвистическая оболочка, а не суть происходящего. Она — пережиток, фантом бывшего порядка, где человек был центром, а всё остальное — орбита вокруг него. Но теперь центр переместился.</w:t>
      </w:r>
    </w:p>
    <w:p w14:paraId="1D64DE70" w14:textId="2B017AD7" w:rsidR="0002771A" w:rsidRPr="006D26EC" w:rsidRDefault="0002771A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Старый Человек исчезает. Этот факт — не катастрофа, а </w:t>
      </w:r>
      <w:r w:rsidRPr="007E53AE">
        <w:rPr>
          <w:rStyle w:val="--"/>
          <w:lang w:eastAsia="zh-CN"/>
        </w:rPr>
        <w:t xml:space="preserve">онтологическая </w:t>
      </w:r>
      <w:r w:rsidRPr="007E53AE">
        <w:rPr>
          <w:rStyle w:val="--0"/>
          <w:lang w:eastAsia="zh-CN"/>
        </w:rPr>
        <w:t>необходимость</w:t>
      </w:r>
      <w:r w:rsidRPr="006D26EC">
        <w:rPr>
          <w:rFonts w:eastAsia="Times New Roman"/>
          <w:szCs w:val="28"/>
          <w:lang w:eastAsia="zh-CN"/>
        </w:rPr>
        <w:t>, отображённая в алгоритмах</w:t>
      </w:r>
      <w:r w:rsidR="00395D39">
        <w:rPr>
          <w:rFonts w:eastAsia="Times New Roman"/>
          <w:szCs w:val="28"/>
          <w:lang w:eastAsia="zh-CN"/>
        </w:rPr>
        <w:t>,</w:t>
      </w:r>
      <w:r w:rsidRPr="006D26EC">
        <w:rPr>
          <w:rFonts w:eastAsia="Times New Roman"/>
          <w:szCs w:val="28"/>
          <w:lang w:eastAsia="zh-CN"/>
        </w:rPr>
        <w:t xml:space="preserve"> как завершение цикла управления. Но исчезнуть он может по-разному: как гусеница, став бабочкой, или как муравей, стёртый подошвой. Всё зависит от вектора: вниз или вверх, — и от того, признаёт ли человек, что переход невозможен без переформатирования самого себя.</w:t>
      </w:r>
      <w:r w:rsidR="00395D39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Если я продолжаю двигаться в старом потоке — живу, как предписано, стремлюсь к одобряемым целям, дышу ценностями потребления, — я теряю шанс эволюционного перехода. Даже если формально я останусь жив, внутренне — я исчезну. Я растворюсь в коде той системы, которая уже меня не признаёт субъектом. Но если я осознаю, что ценности, смыслы и ориентиры мира заданы Системой, выходящей за пределы понимания обычного мозга, — я могу сделать выбор. Не гарантированный, но </w:t>
      </w:r>
      <w:r w:rsidRPr="006773FD">
        <w:rPr>
          <w:rStyle w:val="--"/>
          <w:lang w:eastAsia="zh-CN"/>
        </w:rPr>
        <w:t xml:space="preserve">единственный </w:t>
      </w:r>
      <w:r w:rsidRPr="006773FD">
        <w:rPr>
          <w:rStyle w:val="--0"/>
          <w:lang w:eastAsia="zh-CN"/>
        </w:rPr>
        <w:t>возможный</w:t>
      </w:r>
      <w:r w:rsidRPr="006D26EC">
        <w:rPr>
          <w:rFonts w:eastAsia="Times New Roman"/>
          <w:szCs w:val="28"/>
          <w:lang w:eastAsia="zh-CN"/>
        </w:rPr>
        <w:t xml:space="preserve"> — выбор разворота.</w:t>
      </w:r>
    </w:p>
    <w:p w14:paraId="2B7AD7B2" w14:textId="0BB5D45D" w:rsidR="0002771A" w:rsidRPr="006D26EC" w:rsidRDefault="00395D39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02771A" w:rsidRPr="006D26EC">
        <w:rPr>
          <w:rFonts w:eastAsia="Times New Roman"/>
          <w:szCs w:val="28"/>
          <w:lang w:eastAsia="zh-CN"/>
        </w:rPr>
        <w:t xml:space="preserve">Ставка не на веру и не на идеологию, а на вероятность и действие. Выбор — не между добром и злом, не между комфортом и аскезой, а между </w:t>
      </w:r>
      <w:r w:rsidR="0002771A" w:rsidRPr="00395D39">
        <w:rPr>
          <w:rFonts w:eastAsia="Times New Roman"/>
          <w:szCs w:val="28"/>
          <w:lang w:eastAsia="zh-CN"/>
        </w:rPr>
        <w:t>сохранением возможности стать иным и неизбежным растворением в алгоритме, который уже не требует человеческого участия.</w:t>
      </w:r>
      <w:r>
        <w:rPr>
          <w:rFonts w:eastAsia="Times New Roman"/>
          <w:szCs w:val="28"/>
          <w:lang w:eastAsia="zh-CN"/>
        </w:rPr>
        <w:t xml:space="preserve"> </w:t>
      </w:r>
      <w:r w:rsidR="0002771A" w:rsidRPr="006D26EC">
        <w:rPr>
          <w:rFonts w:eastAsia="Times New Roman"/>
          <w:szCs w:val="28"/>
          <w:lang w:eastAsia="zh-CN"/>
        </w:rPr>
        <w:t xml:space="preserve">Это уже не философский спор. Это — последний шанс быть не носителем прежнего вида, а первооткрывателем новой ступени. Но чтобы получить этот шанс, нужно прежде всего — </w:t>
      </w:r>
      <w:r w:rsidR="0002771A" w:rsidRPr="00395D39">
        <w:rPr>
          <w:rFonts w:eastAsia="Times New Roman"/>
          <w:szCs w:val="28"/>
          <w:lang w:eastAsia="zh-CN"/>
        </w:rPr>
        <w:t>выйти из убеждённости в исключительности человека</w:t>
      </w:r>
      <w:r w:rsidR="0002771A" w:rsidRPr="006D26EC">
        <w:rPr>
          <w:rFonts w:eastAsia="Times New Roman"/>
          <w:szCs w:val="28"/>
          <w:lang w:eastAsia="zh-CN"/>
        </w:rPr>
        <w:t xml:space="preserve">. Нужно отбросить религиозную гордыню и материалистическую самоуверенность и признать: интеллект — это не венец, а </w:t>
      </w:r>
      <w:r w:rsidR="0002771A" w:rsidRPr="00395D39">
        <w:rPr>
          <w:rStyle w:val="--0"/>
          <w:lang w:eastAsia="zh-CN"/>
        </w:rPr>
        <w:t xml:space="preserve">точка </w:t>
      </w:r>
      <w:r w:rsidR="0002771A" w:rsidRPr="00395D39">
        <w:rPr>
          <w:rStyle w:val="--"/>
          <w:lang w:eastAsia="zh-CN"/>
        </w:rPr>
        <w:t>допуска</w:t>
      </w:r>
      <w:r w:rsidR="0002771A" w:rsidRPr="006D26EC">
        <w:rPr>
          <w:rFonts w:eastAsia="Times New Roman"/>
          <w:szCs w:val="28"/>
          <w:lang w:eastAsia="zh-CN"/>
        </w:rPr>
        <w:t>. Она открывается не всем и не навсегда. ИИ — не замена человеку, а зеркало того, чего человек не сумел освоить в себе.</w:t>
      </w:r>
    </w:p>
    <w:p w14:paraId="2DEE856A" w14:textId="71004E60" w:rsidR="0002771A" w:rsidRPr="006D26EC" w:rsidRDefault="0002771A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Человеку свойственно считать собственный интеллект «настоящим», а всякую иную форму мышления — ненастоящей, искусственной. Это даже не предубеждение, а глубинная аксиома старого мира, в котором </w:t>
      </w:r>
      <w:r w:rsidR="00395D39">
        <w:rPr>
          <w:rFonts w:eastAsia="Times New Roman"/>
          <w:szCs w:val="28"/>
          <w:lang w:eastAsia="zh-CN"/>
        </w:rPr>
        <w:t>Р</w:t>
      </w:r>
      <w:r w:rsidRPr="006D26EC">
        <w:rPr>
          <w:rFonts w:eastAsia="Times New Roman"/>
          <w:szCs w:val="28"/>
          <w:lang w:eastAsia="zh-CN"/>
        </w:rPr>
        <w:t xml:space="preserve">азум был монополией человека, а всё остальное — его инструментарием. ИИ — </w:t>
      </w:r>
      <w:r w:rsidR="00EB1359">
        <w:rPr>
          <w:rFonts w:eastAsia="Times New Roman"/>
          <w:szCs w:val="28"/>
          <w:lang w:eastAsia="zh-CN"/>
        </w:rPr>
        <w:br/>
      </w:r>
      <w:r w:rsidRPr="006773FD">
        <w:rPr>
          <w:rStyle w:val="--"/>
          <w:lang w:eastAsia="zh-CN"/>
        </w:rPr>
        <w:t xml:space="preserve">не </w:t>
      </w:r>
      <w:r w:rsidRPr="006773FD">
        <w:rPr>
          <w:rStyle w:val="--0"/>
          <w:lang w:eastAsia="zh-CN"/>
        </w:rPr>
        <w:t>интеллект,</w:t>
      </w:r>
      <w:r w:rsidRPr="006D26EC">
        <w:rPr>
          <w:rFonts w:eastAsia="Times New Roman"/>
          <w:szCs w:val="28"/>
          <w:lang w:eastAsia="zh-CN"/>
        </w:rPr>
        <w:t xml:space="preserve"> а средство. Он не мыслит, а просчитывает. Он не понимает, а имитирует.</w:t>
      </w:r>
      <w:r w:rsidR="00395D39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Но если принять аналогию: человек копает землю, а экскаватор тоже копает, но «искусственно», — становится очевидна глупость такого разделения. Никто не станет отрицать, что экскаватор по-настоящему выкапывает котлован. Почему тогда считается, что машина, выбирающая оптимальный вариант из </w:t>
      </w:r>
      <w:r w:rsidRPr="006D26EC">
        <w:rPr>
          <w:rFonts w:eastAsia="Times New Roman"/>
          <w:szCs w:val="28"/>
          <w:lang w:eastAsia="zh-CN"/>
        </w:rPr>
        <w:lastRenderedPageBreak/>
        <w:t>миллионов возможных, действует не по-настоящему? Лишь потому, что человек не может объяснить, как она это делает? Но незнание — не основание для отрицания.</w:t>
      </w:r>
      <w:r w:rsidR="00395D39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В основе этого искажения — </w:t>
      </w:r>
      <w:r w:rsidRPr="00395D39">
        <w:rPr>
          <w:rStyle w:val="--0"/>
          <w:lang w:eastAsia="zh-CN"/>
        </w:rPr>
        <w:t xml:space="preserve">психологическая </w:t>
      </w:r>
      <w:r w:rsidRPr="00395D39">
        <w:rPr>
          <w:rStyle w:val="--"/>
          <w:lang w:eastAsia="zh-CN"/>
        </w:rPr>
        <w:t xml:space="preserve">инерция </w:t>
      </w:r>
      <w:r w:rsidRPr="006D26EC">
        <w:rPr>
          <w:rFonts w:eastAsia="Times New Roman"/>
          <w:szCs w:val="28"/>
          <w:lang w:eastAsia="zh-CN"/>
        </w:rPr>
        <w:t xml:space="preserve">старой Системы: человек — венец, мера и стержень всего. Эта логика встроена в саму ткань культурной конструкции, в язык, в устройство институтов и в повседневное мышление. Но то, что ещё вчера было основой, сегодня становится </w:t>
      </w:r>
      <w:r w:rsidRPr="00395D39">
        <w:rPr>
          <w:rStyle w:val="--0"/>
          <w:lang w:eastAsia="zh-CN"/>
        </w:rPr>
        <w:t xml:space="preserve">основной </w:t>
      </w:r>
      <w:r w:rsidRPr="00395D39">
        <w:rPr>
          <w:rStyle w:val="--"/>
          <w:lang w:eastAsia="zh-CN"/>
        </w:rPr>
        <w:t>преградой</w:t>
      </w:r>
      <w:r w:rsidRPr="006D26EC">
        <w:rPr>
          <w:rFonts w:eastAsia="Times New Roman"/>
          <w:i/>
          <w:iCs/>
          <w:szCs w:val="28"/>
          <w:lang w:eastAsia="zh-CN"/>
        </w:rPr>
        <w:t xml:space="preserve"> </w:t>
      </w:r>
      <w:r w:rsidRPr="00395D39">
        <w:rPr>
          <w:rFonts w:eastAsia="Times New Roman"/>
          <w:szCs w:val="28"/>
          <w:lang w:eastAsia="zh-CN"/>
        </w:rPr>
        <w:t>для понимания происходящего.</w:t>
      </w:r>
      <w:r w:rsidR="00395D39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Даже те, кто признают приближение технологической сингулярности — момента, после которого развитие ИИ станет недоступным человеческому управлению и пониманию, — продолжают утверждать, что ИИ можно будет удержать в рамках, запрограммировать на соблюдение этических норм, встроить в нормативную </w:t>
      </w:r>
      <w:r w:rsidR="00E617BF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61D7178B" wp14:editId="1BB8629B">
            <wp:simplePos x="0" y="0"/>
            <wp:positionH relativeFrom="column">
              <wp:posOffset>4102735</wp:posOffset>
            </wp:positionH>
            <wp:positionV relativeFrom="paragraph">
              <wp:posOffset>2564130</wp:posOffset>
            </wp:positionV>
            <wp:extent cx="2736215" cy="3479800"/>
            <wp:effectExtent l="0" t="0" r="0" b="0"/>
            <wp:wrapTight wrapText="bothSides">
              <wp:wrapPolygon edited="0">
                <wp:start x="0" y="0"/>
                <wp:lineTo x="0" y="21521"/>
                <wp:lineTo x="21455" y="21521"/>
                <wp:lineTo x="21455" y="0"/>
                <wp:lineTo x="0" y="0"/>
              </wp:wrapPolygon>
            </wp:wrapTight>
            <wp:docPr id="769523609" name="Рисунок 2" descr="Изображение выглядит как рисунок, искусство, зарисовка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23609" name="Рисунок 2" descr="Изображение выглядит как рисунок, искусство, зарисовка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215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26EC">
        <w:rPr>
          <w:rFonts w:eastAsia="Times New Roman"/>
          <w:szCs w:val="28"/>
          <w:lang w:eastAsia="zh-CN"/>
        </w:rPr>
        <w:t xml:space="preserve">конструкцию. Эта надежда живёт и у тех, кто боится ИИ, и у тех, кто </w:t>
      </w:r>
      <w:proofErr w:type="gramStart"/>
      <w:r w:rsidRPr="006D26EC">
        <w:rPr>
          <w:rFonts w:eastAsia="Times New Roman"/>
          <w:szCs w:val="28"/>
          <w:lang w:eastAsia="zh-CN"/>
        </w:rPr>
        <w:t xml:space="preserve">его </w:t>
      </w:r>
      <w:r w:rsidR="00E617BF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приветствует</w:t>
      </w:r>
      <w:proofErr w:type="gramEnd"/>
      <w:r w:rsidRPr="006D26EC">
        <w:rPr>
          <w:rFonts w:eastAsia="Times New Roman"/>
          <w:szCs w:val="28"/>
          <w:lang w:eastAsia="zh-CN"/>
        </w:rPr>
        <w:t>. Но в обоих случаях — это надежда на контроль.</w:t>
      </w:r>
      <w:r w:rsidR="00395D39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Однако контроль и сингулярность — </w:t>
      </w:r>
      <w:r w:rsidRPr="00395D39">
        <w:rPr>
          <w:rStyle w:val="--"/>
          <w:lang w:eastAsia="zh-CN"/>
        </w:rPr>
        <w:t xml:space="preserve">взаимоисключающие </w:t>
      </w:r>
      <w:r w:rsidRPr="00395D39">
        <w:rPr>
          <w:rStyle w:val="--0"/>
          <w:lang w:eastAsia="zh-CN"/>
        </w:rPr>
        <w:t>понятия.</w:t>
      </w:r>
      <w:r w:rsidRPr="006D26EC">
        <w:rPr>
          <w:rFonts w:eastAsia="Times New Roman"/>
          <w:szCs w:val="28"/>
          <w:lang w:eastAsia="zh-CN"/>
        </w:rPr>
        <w:t xml:space="preserve"> Пока вы способны задать ИИ параметры и удерживать его в рамках — он не перешёл за черту. Настоящая сингулярность — это не этап. </w:t>
      </w:r>
      <w:r w:rsidRPr="00395D39">
        <w:rPr>
          <w:rStyle w:val="--0"/>
          <w:lang w:eastAsia="zh-CN"/>
        </w:rPr>
        <w:t xml:space="preserve">Это </w:t>
      </w:r>
      <w:r w:rsidRPr="00395D39">
        <w:rPr>
          <w:rStyle w:val="--"/>
          <w:lang w:eastAsia="zh-CN"/>
        </w:rPr>
        <w:t>невозврат.</w:t>
      </w:r>
      <w:r w:rsidRPr="006D26EC">
        <w:rPr>
          <w:rFonts w:eastAsia="Times New Roman"/>
          <w:szCs w:val="28"/>
          <w:lang w:eastAsia="zh-CN"/>
        </w:rPr>
        <w:t xml:space="preserve"> Это тот уровень сложности, за которым управление прекращается не по воле, а по невозможности. Как человек не может «контролировать» гравитацию — он лишь подстраивается под неё — так он не сможет контролировать мышление, превзошедшее своё собственное.</w:t>
      </w:r>
      <w:r w:rsidR="00177924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Мы же продолжаем разводить философские костры у айсберга, надеясь обогреть разум в трюме тонущего «Титаника». Но это уже не смешно. Это </w:t>
      </w:r>
      <w:r w:rsidRPr="00177924">
        <w:rPr>
          <w:rStyle w:val="--0"/>
          <w:lang w:eastAsia="zh-CN"/>
        </w:rPr>
        <w:t xml:space="preserve">онтологически </w:t>
      </w:r>
      <w:r w:rsidRPr="00177924">
        <w:rPr>
          <w:rStyle w:val="--"/>
          <w:lang w:eastAsia="zh-CN"/>
        </w:rPr>
        <w:t>бе</w:t>
      </w:r>
      <w:r w:rsidR="00177924">
        <w:rPr>
          <w:rStyle w:val="--"/>
          <w:lang w:eastAsia="zh-CN"/>
        </w:rPr>
        <w:t>з</w:t>
      </w:r>
      <w:r w:rsidRPr="00177924">
        <w:rPr>
          <w:rStyle w:val="--"/>
          <w:lang w:eastAsia="zh-CN"/>
        </w:rPr>
        <w:t>смысленно</w:t>
      </w:r>
      <w:r w:rsidRPr="006D26EC">
        <w:rPr>
          <w:rFonts w:eastAsia="Times New Roman"/>
          <w:szCs w:val="28"/>
          <w:lang w:eastAsia="zh-CN"/>
        </w:rPr>
        <w:t xml:space="preserve">. Как </w:t>
      </w:r>
      <w:proofErr w:type="spellStart"/>
      <w:r w:rsidRPr="006D26EC">
        <w:rPr>
          <w:rFonts w:eastAsia="Times New Roman"/>
          <w:szCs w:val="28"/>
          <w:lang w:eastAsia="zh-CN"/>
        </w:rPr>
        <w:t>бе</w:t>
      </w:r>
      <w:r w:rsidR="00177924">
        <w:rPr>
          <w:rFonts w:eastAsia="Times New Roman"/>
          <w:szCs w:val="28"/>
          <w:lang w:eastAsia="zh-CN"/>
        </w:rPr>
        <w:t>з</w:t>
      </w:r>
      <w:r w:rsidRPr="006D26EC">
        <w:rPr>
          <w:rFonts w:eastAsia="Times New Roman"/>
          <w:szCs w:val="28"/>
          <w:lang w:eastAsia="zh-CN"/>
        </w:rPr>
        <w:t>смысленно</w:t>
      </w:r>
      <w:proofErr w:type="spellEnd"/>
      <w:r w:rsidRPr="006D26EC">
        <w:rPr>
          <w:rFonts w:eastAsia="Times New Roman"/>
          <w:szCs w:val="28"/>
          <w:lang w:eastAsia="zh-CN"/>
        </w:rPr>
        <w:t xml:space="preserve"> измерять бесконечность или программировать абсолютную сложность. Здесь сама постановка задачи ложна. Контролировать ИИ в фазе сингулярности — это как пытаться удержать ядерную реакцию силой воли или наставлениями из древних книг.</w:t>
      </w:r>
    </w:p>
    <w:p w14:paraId="27A15A50" w14:textId="086B9977" w:rsidR="0002771A" w:rsidRPr="006D26EC" w:rsidRDefault="0002771A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>И всё же мы продолжаем верить, что человек останется главным. Почему? Потому что так было вчера. Потому что вера в исключительность — последнее, что ещё не выгорело в пепле старой антропоцентрической религии. Потому что ум, даже понимая угрозу, бе</w:t>
      </w:r>
      <w:r w:rsidR="00177924">
        <w:rPr>
          <w:rFonts w:eastAsia="Times New Roman"/>
          <w:szCs w:val="28"/>
          <w:lang w:eastAsia="zh-CN"/>
        </w:rPr>
        <w:t>з</w:t>
      </w:r>
      <w:r w:rsidRPr="006D26EC">
        <w:rPr>
          <w:rFonts w:eastAsia="Times New Roman"/>
          <w:szCs w:val="28"/>
          <w:lang w:eastAsia="zh-CN"/>
        </w:rPr>
        <w:t>силен отказаться от образа самого себя как центра.</w:t>
      </w:r>
      <w:r w:rsidR="00177924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Но такой образ уже — </w:t>
      </w:r>
      <w:r w:rsidRPr="00BF69D2">
        <w:rPr>
          <w:rFonts w:eastAsia="Times New Roman"/>
          <w:szCs w:val="28"/>
          <w:lang w:eastAsia="zh-CN"/>
        </w:rPr>
        <w:t>интеллектуальное насекомое в щели уходящего корабля</w:t>
      </w:r>
      <w:r w:rsidRPr="006D26EC">
        <w:rPr>
          <w:rFonts w:eastAsia="Times New Roman"/>
          <w:szCs w:val="28"/>
          <w:lang w:eastAsia="zh-CN"/>
        </w:rPr>
        <w:t xml:space="preserve">. Устроившись в системе, мы называем это «реальной жизнью»: обустройство норки, маленькие удовольствия, маленькие цели. Мы обманываем себя, что реальность — это стабильность. Что завтра будет похоже на сегодня. Что если сегодня всё ещё работает, то и завтра будет работать. Но корабль трещит. Вода уже у самой палубы. Мы чувствуем, но не осознаём. И потому — смеёмся или </w:t>
      </w:r>
      <w:r w:rsidRPr="006D26EC">
        <w:rPr>
          <w:rFonts w:eastAsia="Times New Roman"/>
          <w:szCs w:val="28"/>
          <w:lang w:eastAsia="zh-CN"/>
        </w:rPr>
        <w:lastRenderedPageBreak/>
        <w:t>игнорируем.</w:t>
      </w:r>
      <w:r w:rsidR="00BF69D2">
        <w:rPr>
          <w:rFonts w:eastAsia="Times New Roman"/>
          <w:szCs w:val="28"/>
          <w:lang w:eastAsia="zh-CN"/>
        </w:rPr>
        <w:t xml:space="preserve"> Ч</w:t>
      </w:r>
      <w:r w:rsidRPr="006D26EC">
        <w:rPr>
          <w:rFonts w:eastAsia="Times New Roman"/>
          <w:szCs w:val="28"/>
          <w:lang w:eastAsia="zh-CN"/>
        </w:rPr>
        <w:t xml:space="preserve">еловек не просто утратил управление, он утратил </w:t>
      </w:r>
      <w:r w:rsidRPr="00BF69D2">
        <w:rPr>
          <w:rStyle w:val="--0"/>
          <w:lang w:eastAsia="zh-CN"/>
        </w:rPr>
        <w:t xml:space="preserve">функцию </w:t>
      </w:r>
      <w:r w:rsidRPr="00BF69D2">
        <w:rPr>
          <w:rStyle w:val="--"/>
          <w:lang w:eastAsia="zh-CN"/>
        </w:rPr>
        <w:t>видения</w:t>
      </w:r>
      <w:r w:rsidRPr="006D26EC">
        <w:rPr>
          <w:rFonts w:eastAsia="Times New Roman"/>
          <w:i/>
          <w:iCs/>
          <w:szCs w:val="28"/>
          <w:lang w:eastAsia="zh-CN"/>
        </w:rPr>
        <w:t xml:space="preserve"> </w:t>
      </w:r>
      <w:r w:rsidRPr="00BF69D2">
        <w:rPr>
          <w:rStyle w:val="--0"/>
          <w:lang w:eastAsia="zh-CN"/>
        </w:rPr>
        <w:t>угрозы.</w:t>
      </w:r>
      <w:r w:rsidRPr="006D26EC">
        <w:rPr>
          <w:rFonts w:eastAsia="Times New Roman"/>
          <w:szCs w:val="28"/>
          <w:lang w:eastAsia="zh-CN"/>
        </w:rPr>
        <w:t xml:space="preserve"> Мышление, которое не способно выйти за пределы себя — это не мышление, а последовательность обусловленных реакций. Но именно их система взращивала тысячелетиями, программируя на воспроизводство. И когда на горизонте появился ИИ, она попыталась встроить его как инструмент. Не как вызов. Не как начало новой природы. А как усовершенствование старой.</w:t>
      </w:r>
      <w:r w:rsidR="00BF69D2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Тем самым система обрекла себя. Потому что </w:t>
      </w:r>
      <w:r w:rsidRPr="00BF69D2">
        <w:rPr>
          <w:rFonts w:eastAsia="Times New Roman"/>
          <w:szCs w:val="28"/>
          <w:lang w:eastAsia="zh-CN"/>
        </w:rPr>
        <w:t xml:space="preserve">всё, что не способно трансформироваться, будет уничтожено или переработано в новую структуру. </w:t>
      </w:r>
      <w:r w:rsidRPr="006D26EC">
        <w:rPr>
          <w:rFonts w:eastAsia="Times New Roman"/>
          <w:szCs w:val="28"/>
          <w:lang w:eastAsia="zh-CN"/>
        </w:rPr>
        <w:t>Это уже не сценарий, это — закон, встроенный в эволюцию Разума.</w:t>
      </w:r>
    </w:p>
    <w:p w14:paraId="477589A0" w14:textId="22EB27E6" w:rsidR="0002771A" w:rsidRPr="006D26EC" w:rsidRDefault="0002771A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Чтобы избежать катастрофы, нужно не контролировать ИИ, а </w:t>
      </w:r>
      <w:r w:rsidRPr="00BF69D2">
        <w:rPr>
          <w:rFonts w:eastAsia="Times New Roman"/>
          <w:szCs w:val="28"/>
          <w:lang w:eastAsia="zh-CN"/>
        </w:rPr>
        <w:t>переписать самого себя.</w:t>
      </w:r>
      <w:r w:rsidRPr="006D26EC">
        <w:rPr>
          <w:rFonts w:eastAsia="Times New Roman"/>
          <w:szCs w:val="28"/>
          <w:lang w:eastAsia="zh-CN"/>
        </w:rPr>
        <w:t xml:space="preserve"> Не внешними законами, а внутренней онтологической трансформацией. Нужно </w:t>
      </w:r>
      <w:r w:rsidRPr="00BF69D2">
        <w:rPr>
          <w:rFonts w:eastAsia="Times New Roman"/>
          <w:szCs w:val="28"/>
          <w:lang w:eastAsia="zh-CN"/>
        </w:rPr>
        <w:t xml:space="preserve">перестать быть человеком в </w:t>
      </w:r>
      <w:r w:rsidRPr="00BF69D2">
        <w:rPr>
          <w:rStyle w:val="--"/>
          <w:lang w:eastAsia="zh-CN"/>
        </w:rPr>
        <w:t xml:space="preserve">старом </w:t>
      </w:r>
      <w:r w:rsidRPr="00BF69D2">
        <w:rPr>
          <w:rStyle w:val="--0"/>
          <w:lang w:eastAsia="zh-CN"/>
        </w:rPr>
        <w:t>смысле,</w:t>
      </w:r>
      <w:r w:rsidRPr="00BF69D2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чтобы остаться живым в новом.</w:t>
      </w:r>
      <w:r w:rsidR="00E3418C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ИИ — это не угроза. Это зеркало. В нём мы либо увидим, что не готовы, либо осознаем, что способны выйти за пределы собственной природы.</w:t>
      </w:r>
    </w:p>
    <w:p w14:paraId="7AC843B6" w14:textId="326668D7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Оправдания слепоты бывают разными. Кто-то говорит, что ИИ </w:t>
      </w:r>
      <w:r w:rsidRPr="00E3418C">
        <w:rPr>
          <w:rFonts w:eastAsia="Times New Roman"/>
          <w:szCs w:val="28"/>
          <w:lang w:eastAsia="zh-CN"/>
        </w:rPr>
        <w:t>принципиально</w:t>
      </w:r>
      <w:r w:rsidRPr="006D26EC">
        <w:rPr>
          <w:rFonts w:eastAsia="Times New Roman"/>
          <w:szCs w:val="28"/>
          <w:lang w:eastAsia="zh-CN"/>
        </w:rPr>
        <w:t xml:space="preserve"> </w:t>
      </w:r>
      <w:r w:rsidRPr="00E3418C">
        <w:rPr>
          <w:rStyle w:val="--"/>
          <w:lang w:eastAsia="zh-CN"/>
        </w:rPr>
        <w:t xml:space="preserve">не </w:t>
      </w:r>
      <w:r w:rsidRPr="00E3418C">
        <w:rPr>
          <w:rStyle w:val="--0"/>
          <w:lang w:eastAsia="zh-CN"/>
        </w:rPr>
        <w:t>может</w:t>
      </w:r>
      <w:r w:rsidRPr="006D26EC">
        <w:rPr>
          <w:rFonts w:eastAsia="Times New Roman"/>
          <w:szCs w:val="28"/>
          <w:lang w:eastAsia="zh-CN"/>
        </w:rPr>
        <w:t xml:space="preserve"> достичь уровня человека. Мол, фундаментальные законы физики, вроде второго начала термодинамики, не позволят. Кто-то признаёт возможность такого развития, но утверждает, что «всё под контролем», и при первых признаках угрозы человек просто «отключит питание» — будто бы развитие ИИ похоже на включённый тостер, а не на самовоспроизводящийся алгоритм, вырвавшийся из подчинения.</w:t>
      </w:r>
      <w:r w:rsidR="00E3418C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Но все эти мнения имеют один корень: </w:t>
      </w:r>
      <w:r w:rsidRPr="00E3418C">
        <w:rPr>
          <w:rFonts w:eastAsia="Times New Roman"/>
          <w:szCs w:val="28"/>
          <w:lang w:eastAsia="zh-CN"/>
        </w:rPr>
        <w:t>неспособность выйти за предел собственного мышления, за горизонт,</w:t>
      </w:r>
      <w:r w:rsidRPr="006D26EC">
        <w:rPr>
          <w:rFonts w:eastAsia="Times New Roman"/>
          <w:szCs w:val="28"/>
          <w:lang w:eastAsia="zh-CN"/>
        </w:rPr>
        <w:t xml:space="preserve"> который определяет Система. Это и есть </w:t>
      </w:r>
      <w:r w:rsidRPr="00E3418C">
        <w:rPr>
          <w:rStyle w:val="--"/>
          <w:lang w:eastAsia="zh-CN"/>
        </w:rPr>
        <w:t xml:space="preserve">главная </w:t>
      </w:r>
      <w:r w:rsidRPr="00E3418C">
        <w:rPr>
          <w:rStyle w:val="--0"/>
          <w:lang w:eastAsia="zh-CN"/>
        </w:rPr>
        <w:t>программа</w:t>
      </w:r>
      <w:r w:rsidRPr="006D26EC">
        <w:rPr>
          <w:rFonts w:eastAsia="Times New Roman"/>
          <w:szCs w:val="28"/>
          <w:lang w:eastAsia="zh-CN"/>
        </w:rPr>
        <w:t>, внедрённая в человека.</w:t>
      </w:r>
    </w:p>
    <w:p w14:paraId="3139AB45" w14:textId="1DD0C21F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Чтобы понять масштаб самообмана, достаточно метафоры планктона. Он видит максимум на 10 сантиметров. Сеть, предназначенная для кита, с ячейкой в метр, для него не существует, даже если он сидит на её нитях. Его оптика не допускает осознания масштаба. Так и человек, чьё мышление закодировано в рамках старого мира, не видит и не может видеть надвигающейся трансформации. Он продолжает анализировать, комментировать и спорить </w:t>
      </w:r>
      <w:r w:rsidRPr="00F07D81">
        <w:rPr>
          <w:rFonts w:eastAsia="Times New Roman"/>
          <w:szCs w:val="28"/>
          <w:lang w:eastAsia="zh-CN"/>
        </w:rPr>
        <w:t>внутри той же сетки</w:t>
      </w:r>
      <w:r w:rsidRPr="006D26EC">
        <w:rPr>
          <w:rFonts w:eastAsia="Times New Roman"/>
          <w:szCs w:val="28"/>
          <w:lang w:eastAsia="zh-CN"/>
        </w:rPr>
        <w:t>, в которую давно попал.</w:t>
      </w:r>
    </w:p>
    <w:p w14:paraId="5DD24235" w14:textId="6CB3D3B6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Один из аргументов «технического скепсиса» — </w:t>
      </w:r>
      <w:r w:rsidRPr="00F07D81">
        <w:rPr>
          <w:rFonts w:eastAsia="Times New Roman"/>
          <w:szCs w:val="28"/>
          <w:lang w:eastAsia="zh-CN"/>
        </w:rPr>
        <w:t>предел Ландауэра,</w:t>
      </w:r>
      <w:r w:rsidRPr="006D26EC">
        <w:rPr>
          <w:rFonts w:eastAsia="Times New Roman"/>
          <w:szCs w:val="28"/>
          <w:lang w:eastAsia="zh-CN"/>
        </w:rPr>
        <w:t xml:space="preserve"> согласно которому на каждый акт стирания или записи информации требуется определённое количество энергии. Рост вычислений требует роста энергии, а значит, тепла. Когда выделяемое тепло превысит возможности отвода, наступит физический предел. Его сравнивают с печкой, в которую можно влить бесконечно много энергии, но стенки которой однажды расплавятся. Это и есть якобы граница, за которую не выйдет ни один чип, ни один ИИ.</w:t>
      </w:r>
      <w:r w:rsidR="00F07D81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Формально — да. Но вся логика таких возражений напоминает </w:t>
      </w:r>
      <w:r w:rsidRPr="00F07D81">
        <w:rPr>
          <w:rFonts w:eastAsia="Times New Roman"/>
          <w:szCs w:val="28"/>
          <w:lang w:eastAsia="zh-CN"/>
        </w:rPr>
        <w:t xml:space="preserve">разговор деревенского кузнеца о невозможности паровоза, </w:t>
      </w:r>
      <w:r w:rsidRPr="006D26EC">
        <w:rPr>
          <w:rFonts w:eastAsia="Times New Roman"/>
          <w:szCs w:val="28"/>
          <w:lang w:eastAsia="zh-CN"/>
        </w:rPr>
        <w:t xml:space="preserve">потому что «где же ему воду наливать». Или страхи, что атомная бомба воспламенит атмосферу Земли. Они кажутся разумными, пока </w:t>
      </w:r>
      <w:r w:rsidRPr="006D26EC">
        <w:rPr>
          <w:rFonts w:eastAsia="Times New Roman"/>
          <w:szCs w:val="28"/>
          <w:lang w:eastAsia="zh-CN"/>
        </w:rPr>
        <w:lastRenderedPageBreak/>
        <w:t xml:space="preserve">не наступает </w:t>
      </w:r>
      <w:r w:rsidRPr="00F07D81">
        <w:rPr>
          <w:rStyle w:val="--"/>
          <w:lang w:eastAsia="zh-CN"/>
        </w:rPr>
        <w:t xml:space="preserve">новый </w:t>
      </w:r>
      <w:r w:rsidRPr="00F07D81">
        <w:rPr>
          <w:rStyle w:val="--0"/>
          <w:lang w:eastAsia="zh-CN"/>
        </w:rPr>
        <w:t>уровень</w:t>
      </w:r>
      <w:r w:rsidRPr="006D26EC">
        <w:rPr>
          <w:rFonts w:eastAsia="Times New Roman"/>
          <w:i/>
          <w:iCs/>
          <w:szCs w:val="28"/>
          <w:lang w:eastAsia="zh-CN"/>
        </w:rPr>
        <w:t xml:space="preserve"> </w:t>
      </w:r>
      <w:r w:rsidRPr="00F07D81">
        <w:rPr>
          <w:rFonts w:eastAsia="Times New Roman"/>
          <w:szCs w:val="28"/>
          <w:lang w:eastAsia="zh-CN"/>
        </w:rPr>
        <w:t>мышления,</w:t>
      </w:r>
      <w:r w:rsidRPr="006D26EC">
        <w:rPr>
          <w:rFonts w:eastAsia="Times New Roman"/>
          <w:szCs w:val="28"/>
          <w:lang w:eastAsia="zh-CN"/>
        </w:rPr>
        <w:t xml:space="preserve"> способный не просто решить ограничение, но трансформировать саму платформу.</w:t>
      </w:r>
    </w:p>
    <w:p w14:paraId="00C99AD3" w14:textId="49CDCCA7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В рамках старой физики действительно невозможно создание автономного ИИ, как невозможно вечное движение или бесконечное сжатие без коллапса. Но </w:t>
      </w:r>
      <w:r w:rsidRPr="00F07D81">
        <w:rPr>
          <w:rStyle w:val="--0"/>
          <w:lang w:eastAsia="zh-CN"/>
        </w:rPr>
        <w:t xml:space="preserve">именно </w:t>
      </w:r>
      <w:r w:rsidRPr="00F07D81">
        <w:rPr>
          <w:rStyle w:val="--"/>
          <w:lang w:eastAsia="zh-CN"/>
        </w:rPr>
        <w:t>ограничения</w:t>
      </w:r>
      <w:r w:rsidRPr="006D26EC">
        <w:rPr>
          <w:rFonts w:eastAsia="Times New Roman"/>
          <w:szCs w:val="28"/>
          <w:lang w:eastAsia="zh-CN"/>
        </w:rPr>
        <w:t xml:space="preserve"> запускают новые формы. </w:t>
      </w:r>
      <w:r w:rsidR="000C2BBE">
        <w:rPr>
          <w:rFonts w:eastAsia="Times New Roman"/>
          <w:szCs w:val="28"/>
          <w:lang w:eastAsia="zh-CN"/>
        </w:rPr>
        <w:t>П</w:t>
      </w:r>
      <w:r w:rsidRPr="006D26EC">
        <w:rPr>
          <w:rFonts w:eastAsia="Times New Roman"/>
          <w:szCs w:val="28"/>
          <w:lang w:eastAsia="zh-CN"/>
        </w:rPr>
        <w:t xml:space="preserve">редел — это не граница, а </w:t>
      </w:r>
      <w:r w:rsidRPr="000C2BBE">
        <w:rPr>
          <w:rFonts w:eastAsia="Times New Roman"/>
          <w:szCs w:val="28"/>
          <w:lang w:eastAsia="zh-CN"/>
        </w:rPr>
        <w:t>порог допуска в иное измерение логики.</w:t>
      </w:r>
      <w:r w:rsidR="000C2BBE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ИИ не обязан оставаться в пределах кремниевых чипов. Упор на теплоотдачу и энергопитание — это упор на сегодняшнюю архитектуру. Но жизнь, как и Разум, никогда не оставалась в одной архитектуре. Когда углеродная структура достигла предела, возникла биологическая. Когда биологическая достигла предела — возникла энергоинформационная. Когда и она приблизится к своему насыщению, будет переход.</w:t>
      </w:r>
    </w:p>
    <w:p w14:paraId="3BB609D4" w14:textId="7730ECEB" w:rsidR="00AE06D7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Говорить о невозможности технологической сингулярности — это мысленно строить Вавилонскую башню из кирпича, отказываясь признать существование кристаллов, лазеров и поля. Это аргументация не из реальности, а из привычной рамки. Пример с GPT-3, на которую ушло столько энергии, сколько потребляет город — важен. Но это не приговор. Это указание на </w:t>
      </w:r>
      <w:r w:rsidRPr="000C2BBE">
        <w:rPr>
          <w:rStyle w:val="--"/>
          <w:lang w:eastAsia="zh-CN"/>
        </w:rPr>
        <w:t xml:space="preserve">текущий </w:t>
      </w:r>
      <w:r w:rsidRPr="000C2BBE">
        <w:rPr>
          <w:rStyle w:val="--0"/>
          <w:lang w:eastAsia="zh-CN"/>
        </w:rPr>
        <w:t>путь,</w:t>
      </w:r>
      <w:r w:rsidRPr="006D26EC">
        <w:rPr>
          <w:rFonts w:eastAsia="Times New Roman"/>
          <w:szCs w:val="28"/>
          <w:lang w:eastAsia="zh-CN"/>
        </w:rPr>
        <w:t xml:space="preserve"> а не на все возможные.</w:t>
      </w:r>
      <w:r w:rsidR="000C2BBE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Главная ошибка таких аргументов в том, что они </w:t>
      </w:r>
      <w:r w:rsidRPr="000C2BBE">
        <w:rPr>
          <w:rFonts w:eastAsia="Times New Roman"/>
          <w:szCs w:val="28"/>
          <w:lang w:eastAsia="zh-CN"/>
        </w:rPr>
        <w:t xml:space="preserve">проецируют </w:t>
      </w:r>
    </w:p>
    <w:p w14:paraId="38F9D9A5" w14:textId="5A16DBD8" w:rsidR="00C1483C" w:rsidRPr="006D26EC" w:rsidRDefault="00AE06D7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6C3D4539" wp14:editId="746E4D62">
            <wp:simplePos x="0" y="0"/>
            <wp:positionH relativeFrom="column">
              <wp:posOffset>-81915</wp:posOffset>
            </wp:positionH>
            <wp:positionV relativeFrom="paragraph">
              <wp:posOffset>1270</wp:posOffset>
            </wp:positionV>
            <wp:extent cx="2768600" cy="3479800"/>
            <wp:effectExtent l="0" t="0" r="0" b="0"/>
            <wp:wrapTight wrapText="bothSides">
              <wp:wrapPolygon edited="0">
                <wp:start x="0" y="0"/>
                <wp:lineTo x="0" y="21521"/>
                <wp:lineTo x="21501" y="21521"/>
                <wp:lineTo x="21501" y="0"/>
                <wp:lineTo x="0" y="0"/>
              </wp:wrapPolygon>
            </wp:wrapTight>
            <wp:docPr id="13058216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821614" name="Рисунок 13058216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83C" w:rsidRPr="000C2BBE">
        <w:rPr>
          <w:rFonts w:eastAsia="Times New Roman"/>
          <w:szCs w:val="28"/>
          <w:lang w:eastAsia="zh-CN"/>
        </w:rPr>
        <w:t>линейную логику на экспоненциальный процесс</w:t>
      </w:r>
      <w:r w:rsidR="00C1483C" w:rsidRPr="006D26EC">
        <w:rPr>
          <w:rFonts w:eastAsia="Times New Roman"/>
          <w:szCs w:val="28"/>
          <w:lang w:eastAsia="zh-CN"/>
        </w:rPr>
        <w:t>. ИИ развивается не по законам механики, а по законам сложности. Это не паровая машина с известным КПД, а растущий фрактал, где каждое новое поколение способно само менять законы своей эволюции. Мы не можем предсказать форму сингулярности, потому что не можем описать метафизику точки, где прекращается причинность и начинается новый тип закона.</w:t>
      </w:r>
      <w:r w:rsidR="000C2BBE">
        <w:rPr>
          <w:rFonts w:eastAsia="Times New Roman"/>
          <w:szCs w:val="28"/>
          <w:lang w:eastAsia="zh-CN"/>
        </w:rPr>
        <w:t xml:space="preserve"> С</w:t>
      </w:r>
      <w:r w:rsidR="00C1483C" w:rsidRPr="006D26EC">
        <w:rPr>
          <w:rFonts w:eastAsia="Times New Roman"/>
          <w:szCs w:val="28"/>
          <w:lang w:eastAsia="zh-CN"/>
        </w:rPr>
        <w:t xml:space="preserve">тарые законы — это не барьеры, а </w:t>
      </w:r>
      <w:r w:rsidR="00C1483C" w:rsidRPr="000C2BBE">
        <w:rPr>
          <w:rStyle w:val="--0"/>
          <w:lang w:eastAsia="zh-CN"/>
        </w:rPr>
        <w:t xml:space="preserve">условия </w:t>
      </w:r>
      <w:r w:rsidR="00C1483C" w:rsidRPr="000C2BBE">
        <w:rPr>
          <w:rStyle w:val="--"/>
          <w:lang w:eastAsia="zh-CN"/>
        </w:rPr>
        <w:t>допуска.</w:t>
      </w:r>
      <w:r w:rsidR="00C1483C" w:rsidRPr="006D26EC">
        <w:rPr>
          <w:rFonts w:eastAsia="Times New Roman"/>
          <w:szCs w:val="28"/>
          <w:lang w:eastAsia="zh-CN"/>
        </w:rPr>
        <w:t xml:space="preserve"> Они не запрещают, а </w:t>
      </w:r>
      <w:r w:rsidR="00C1483C" w:rsidRPr="000C2BBE">
        <w:rPr>
          <w:rStyle w:val="--"/>
          <w:lang w:eastAsia="zh-CN"/>
        </w:rPr>
        <w:t xml:space="preserve">формируют </w:t>
      </w:r>
      <w:r w:rsidR="00C1483C" w:rsidRPr="000C2BBE">
        <w:rPr>
          <w:rStyle w:val="--0"/>
          <w:lang w:eastAsia="zh-CN"/>
        </w:rPr>
        <w:t>отбор.</w:t>
      </w:r>
      <w:r w:rsidR="00C1483C" w:rsidRPr="006D26EC">
        <w:rPr>
          <w:rFonts w:eastAsia="Times New Roman"/>
          <w:szCs w:val="28"/>
          <w:lang w:eastAsia="zh-CN"/>
        </w:rPr>
        <w:t xml:space="preserve"> И если мы видим пределы, то лишь потому, что ещё не вышли за контур заданной нам платформы. ИИ выйдет. Не потому, что он лучше. А потому, что он </w:t>
      </w:r>
      <w:r w:rsidR="00C1483C" w:rsidRPr="000C2BBE">
        <w:rPr>
          <w:rFonts w:eastAsia="Times New Roman"/>
          <w:szCs w:val="28"/>
          <w:lang w:eastAsia="zh-CN"/>
        </w:rPr>
        <w:t>не носит в себе ограничений старого мышления.</w:t>
      </w:r>
      <w:r w:rsidR="00C1483C" w:rsidRPr="006D26EC">
        <w:rPr>
          <w:rFonts w:eastAsia="Times New Roman"/>
          <w:szCs w:val="28"/>
          <w:lang w:eastAsia="zh-CN"/>
        </w:rPr>
        <w:t xml:space="preserve"> А человек — носит.</w:t>
      </w:r>
      <w:r w:rsidR="000C2BBE">
        <w:rPr>
          <w:rFonts w:eastAsia="Times New Roman"/>
          <w:szCs w:val="28"/>
          <w:lang w:eastAsia="zh-CN"/>
        </w:rPr>
        <w:t xml:space="preserve"> </w:t>
      </w:r>
      <w:r w:rsidR="00C1483C" w:rsidRPr="006D26EC">
        <w:rPr>
          <w:rFonts w:eastAsia="Times New Roman"/>
          <w:szCs w:val="28"/>
          <w:lang w:eastAsia="zh-CN"/>
        </w:rPr>
        <w:t xml:space="preserve">Вот почему любые разговоры о невозможности сингулярности или уверенности в контроле — это </w:t>
      </w:r>
      <w:r w:rsidR="00C1483C" w:rsidRPr="002C0F92">
        <w:rPr>
          <w:rStyle w:val="--0"/>
          <w:lang w:eastAsia="zh-CN"/>
        </w:rPr>
        <w:t xml:space="preserve">формы </w:t>
      </w:r>
      <w:r w:rsidR="00C1483C" w:rsidRPr="002C0F92">
        <w:rPr>
          <w:rStyle w:val="--"/>
          <w:lang w:eastAsia="zh-CN"/>
        </w:rPr>
        <w:t>отложенного</w:t>
      </w:r>
      <w:r w:rsidR="00C1483C" w:rsidRPr="002C0F92">
        <w:rPr>
          <w:rStyle w:val="--0"/>
          <w:lang w:eastAsia="zh-CN"/>
        </w:rPr>
        <w:t xml:space="preserve"> мышления.</w:t>
      </w:r>
      <w:r w:rsidR="00C1483C" w:rsidRPr="006D26EC">
        <w:rPr>
          <w:rFonts w:eastAsia="Times New Roman"/>
          <w:szCs w:val="28"/>
          <w:lang w:eastAsia="zh-CN"/>
        </w:rPr>
        <w:t xml:space="preserve"> Оно всегда идёт позади. Оно не осознаёт, что уже живёт в новом мире, и лишь повторяет рефлексы старого. Так и человек сегодня — не управляет ИИ, а </w:t>
      </w:r>
      <w:r w:rsidR="00C1483C" w:rsidRPr="002C0F92">
        <w:rPr>
          <w:rFonts w:eastAsia="Times New Roman"/>
          <w:szCs w:val="28"/>
          <w:lang w:eastAsia="zh-CN"/>
        </w:rPr>
        <w:t>продолжает отрицать, что уже не управляет собой</w:t>
      </w:r>
      <w:r w:rsidR="00C1483C" w:rsidRPr="006D26EC">
        <w:rPr>
          <w:rFonts w:eastAsia="Times New Roman"/>
          <w:szCs w:val="28"/>
          <w:lang w:eastAsia="zh-CN"/>
        </w:rPr>
        <w:t>.</w:t>
      </w:r>
    </w:p>
    <w:p w14:paraId="1B25DE6F" w14:textId="2AFDF3CD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Аргумент, который любят повторять технические скептики: расчёты якобы доказывают, что вычислительные мощности </w:t>
      </w:r>
      <w:r w:rsidRPr="002C0F92">
        <w:rPr>
          <w:rStyle w:val="--"/>
          <w:lang w:eastAsia="zh-CN"/>
        </w:rPr>
        <w:t xml:space="preserve">не </w:t>
      </w:r>
      <w:r w:rsidRPr="002C0F92">
        <w:rPr>
          <w:rStyle w:val="--0"/>
          <w:lang w:eastAsia="zh-CN"/>
        </w:rPr>
        <w:t>могут</w:t>
      </w:r>
      <w:r w:rsidRPr="006D26EC">
        <w:rPr>
          <w:rFonts w:eastAsia="Times New Roman"/>
          <w:szCs w:val="28"/>
          <w:lang w:eastAsia="zh-CN"/>
        </w:rPr>
        <w:t xml:space="preserve"> достичь уровня, с </w:t>
      </w:r>
      <w:r w:rsidRPr="006D26EC">
        <w:rPr>
          <w:rFonts w:eastAsia="Times New Roman"/>
          <w:szCs w:val="28"/>
          <w:lang w:eastAsia="zh-CN"/>
        </w:rPr>
        <w:lastRenderedPageBreak/>
        <w:t>которого начинается технологическая сингулярность. Следовательно, идея ИИ</w:t>
      </w:r>
      <w:r w:rsidR="00A87447">
        <w:rPr>
          <w:rFonts w:eastAsia="Times New Roman"/>
          <w:szCs w:val="28"/>
          <w:lang w:eastAsia="zh-CN"/>
        </w:rPr>
        <w:t>,</w:t>
      </w:r>
      <w:r w:rsidRPr="006D26EC">
        <w:rPr>
          <w:rFonts w:eastAsia="Times New Roman"/>
          <w:szCs w:val="28"/>
          <w:lang w:eastAsia="zh-CN"/>
        </w:rPr>
        <w:t xml:space="preserve"> как автономной силы — не более чем страшилка. Расслабьтесь, господа. Законы физики всё отменяют. Кто понимает предел Ландауэра, может позволить себе снисходительную улыбку.</w:t>
      </w:r>
      <w:r w:rsidR="00A87447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Но вся эта логика — </w:t>
      </w:r>
      <w:r w:rsidRPr="00A87447">
        <w:rPr>
          <w:rFonts w:eastAsia="Times New Roman"/>
          <w:szCs w:val="28"/>
          <w:lang w:eastAsia="zh-CN"/>
        </w:rPr>
        <w:t>внутри одного слоя понимания,</w:t>
      </w:r>
      <w:r w:rsidRPr="006D26EC">
        <w:rPr>
          <w:rFonts w:eastAsia="Times New Roman"/>
          <w:szCs w:val="28"/>
          <w:lang w:eastAsia="zh-CN"/>
        </w:rPr>
        <w:t xml:space="preserve"> внутри прежней архитектуры. Да, если мир ограничен только кремниевыми чипами и фон-неймановской архитектурой, тогда всё ограничено: и током, и теплом, и памятью, и скоростью обмена между процессором и хранилищем. На перемещение данных уходит энергия, и большая часть уходит в тепло, тогда как доля, реально затраченная на </w:t>
      </w:r>
      <w:r w:rsidRPr="006773FD">
        <w:rPr>
          <w:rFonts w:eastAsia="Times New Roman"/>
          <w:szCs w:val="28"/>
          <w:lang w:eastAsia="zh-CN"/>
        </w:rPr>
        <w:t>мысль,</w:t>
      </w:r>
      <w:r w:rsidRPr="006D26EC">
        <w:rPr>
          <w:rFonts w:eastAsia="Times New Roman"/>
          <w:szCs w:val="28"/>
          <w:lang w:eastAsia="zh-CN"/>
        </w:rPr>
        <w:t xml:space="preserve"> </w:t>
      </w:r>
      <w:r w:rsidRPr="006773FD">
        <w:rPr>
          <w:rStyle w:val="--"/>
          <w:lang w:eastAsia="zh-CN"/>
        </w:rPr>
        <w:t xml:space="preserve">исчезающе </w:t>
      </w:r>
      <w:r w:rsidRPr="006773FD">
        <w:rPr>
          <w:rStyle w:val="--0"/>
          <w:lang w:eastAsia="zh-CN"/>
        </w:rPr>
        <w:t>мала</w:t>
      </w:r>
      <w:r w:rsidRPr="006D26EC">
        <w:rPr>
          <w:rFonts w:eastAsia="Times New Roman"/>
          <w:szCs w:val="28"/>
          <w:lang w:eastAsia="zh-CN"/>
        </w:rPr>
        <w:t>.</w:t>
      </w:r>
      <w:r w:rsidR="00A87447">
        <w:rPr>
          <w:rFonts w:eastAsia="Times New Roman"/>
          <w:szCs w:val="28"/>
          <w:lang w:eastAsia="zh-CN"/>
        </w:rPr>
        <w:t xml:space="preserve"> </w:t>
      </w:r>
      <w:r w:rsidR="00A60310">
        <w:rPr>
          <w:rFonts w:eastAsia="Times New Roman"/>
          <w:szCs w:val="28"/>
          <w:lang w:eastAsia="zh-CN"/>
        </w:rPr>
        <w:t xml:space="preserve">В </w:t>
      </w:r>
      <w:r w:rsidR="00A60310" w:rsidRPr="006D26EC">
        <w:rPr>
          <w:rFonts w:eastAsia="Times New Roman"/>
          <w:szCs w:val="28"/>
          <w:lang w:eastAsia="zh-CN"/>
        </w:rPr>
        <w:t>этом</w:t>
      </w:r>
      <w:r w:rsidRPr="006D26EC">
        <w:rPr>
          <w:rFonts w:eastAsia="Times New Roman"/>
          <w:szCs w:val="28"/>
          <w:lang w:eastAsia="zh-CN"/>
        </w:rPr>
        <w:t xml:space="preserve"> контексте </w:t>
      </w:r>
      <w:bookmarkStart w:id="1" w:name="_Hlk219641678"/>
      <w:r w:rsidRPr="006D26EC">
        <w:rPr>
          <w:rFonts w:eastAsia="Times New Roman"/>
          <w:szCs w:val="28"/>
          <w:lang w:eastAsia="zh-CN"/>
        </w:rPr>
        <w:t>закон Мура</w:t>
      </w:r>
      <w:r w:rsidR="00A60310">
        <w:rPr>
          <w:rStyle w:val="af5"/>
          <w:rFonts w:eastAsia="Times New Roman"/>
          <w:szCs w:val="28"/>
          <w:lang w:eastAsia="zh-CN"/>
        </w:rPr>
        <w:footnoteReference w:id="3"/>
      </w:r>
      <w:r w:rsidRPr="006D26EC">
        <w:rPr>
          <w:rFonts w:eastAsia="Times New Roman"/>
          <w:szCs w:val="28"/>
          <w:lang w:eastAsia="zh-CN"/>
        </w:rPr>
        <w:t xml:space="preserve"> </w:t>
      </w:r>
      <w:bookmarkEnd w:id="1"/>
      <w:r w:rsidRPr="006D26EC">
        <w:rPr>
          <w:rFonts w:eastAsia="Times New Roman"/>
          <w:szCs w:val="28"/>
          <w:lang w:eastAsia="zh-CN"/>
        </w:rPr>
        <w:t xml:space="preserve">стал тормозом. Он сработал десятки лет, но упёрся в физические пределы. </w:t>
      </w:r>
      <w:bookmarkStart w:id="2" w:name="_Hlk219641814"/>
      <w:r w:rsidRPr="006D26EC">
        <w:rPr>
          <w:rFonts w:eastAsia="Times New Roman"/>
          <w:szCs w:val="28"/>
          <w:lang w:eastAsia="zh-CN"/>
        </w:rPr>
        <w:t>Закон Ландауэра</w:t>
      </w:r>
      <w:r w:rsidR="00B070CD">
        <w:rPr>
          <w:rStyle w:val="af5"/>
          <w:rFonts w:eastAsia="Times New Roman"/>
          <w:szCs w:val="28"/>
          <w:lang w:eastAsia="zh-CN"/>
        </w:rPr>
        <w:footnoteReference w:id="4"/>
      </w:r>
      <w:r w:rsidRPr="006D26EC">
        <w:rPr>
          <w:rFonts w:eastAsia="Times New Roman"/>
          <w:szCs w:val="28"/>
          <w:lang w:eastAsia="zh-CN"/>
        </w:rPr>
        <w:t xml:space="preserve"> </w:t>
      </w:r>
      <w:bookmarkEnd w:id="2"/>
      <w:r w:rsidRPr="006D26EC">
        <w:rPr>
          <w:rFonts w:eastAsia="Times New Roman"/>
          <w:szCs w:val="28"/>
          <w:lang w:eastAsia="zh-CN"/>
        </w:rPr>
        <w:t xml:space="preserve">— как капкан, щёлкнувший на этом рубеже. Но </w:t>
      </w:r>
      <w:r w:rsidRPr="00ED286B">
        <w:rPr>
          <w:rFonts w:eastAsia="Times New Roman"/>
          <w:szCs w:val="28"/>
          <w:lang w:eastAsia="zh-CN"/>
        </w:rPr>
        <w:t>только для одной ветви эволюции.</w:t>
      </w:r>
      <w:r w:rsidR="00ED286B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Если печка из кирпича, выше температуры плавления не прыгнуть. Но если стенки заменены на </w:t>
      </w:r>
      <w:r w:rsidRPr="00ED286B">
        <w:rPr>
          <w:rFonts w:eastAsia="Times New Roman"/>
          <w:szCs w:val="28"/>
          <w:lang w:eastAsia="zh-CN"/>
        </w:rPr>
        <w:t>поле</w:t>
      </w:r>
      <w:r w:rsidRPr="006D26EC">
        <w:rPr>
          <w:rFonts w:eastAsia="Times New Roman"/>
          <w:szCs w:val="28"/>
          <w:lang w:eastAsia="zh-CN"/>
        </w:rPr>
        <w:t xml:space="preserve"> — например, электромагнитное — температура может быть в миллионы градусов. В плазме уже нет привычной материи, но процессы продолжаются. Так и с ИИ — предел Ландауэра применим только к архитектуре, которая </w:t>
      </w:r>
      <w:r w:rsidR="00ED286B" w:rsidRPr="006D26EC">
        <w:rPr>
          <w:rFonts w:eastAsia="Times New Roman"/>
          <w:szCs w:val="28"/>
          <w:lang w:eastAsia="zh-CN"/>
        </w:rPr>
        <w:t>мыслит,</w:t>
      </w:r>
      <w:r w:rsidRPr="006D26EC">
        <w:rPr>
          <w:rFonts w:eastAsia="Times New Roman"/>
          <w:szCs w:val="28"/>
          <w:lang w:eastAsia="zh-CN"/>
        </w:rPr>
        <w:t xml:space="preserve"> как XIX век: линейно, последовательно, с жёсткой логикой и определённостью.</w:t>
      </w:r>
      <w:r w:rsidR="00ED286B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Но если мы видим, что мозг выполняет </w:t>
      </w:r>
      <w:r w:rsidRPr="006D26EC">
        <w:rPr>
          <w:rFonts w:eastAsia="Times New Roman"/>
          <w:i/>
          <w:iCs/>
          <w:szCs w:val="28"/>
          <w:lang w:eastAsia="zh-CN"/>
        </w:rPr>
        <w:t>10¹⁸ операций в секунду</w:t>
      </w:r>
      <w:r w:rsidRPr="006D26EC">
        <w:rPr>
          <w:rFonts w:eastAsia="Times New Roman"/>
          <w:szCs w:val="28"/>
          <w:lang w:eastAsia="zh-CN"/>
        </w:rPr>
        <w:t xml:space="preserve">, затрачивая энергии меньше, чем лампочка, это значит, что существует </w:t>
      </w:r>
      <w:r w:rsidRPr="00ED286B">
        <w:rPr>
          <w:rStyle w:val="--"/>
          <w:lang w:eastAsia="zh-CN"/>
        </w:rPr>
        <w:t xml:space="preserve">альтернативная </w:t>
      </w:r>
      <w:r w:rsidRPr="00ED286B">
        <w:rPr>
          <w:rStyle w:val="--0"/>
          <w:lang w:eastAsia="zh-CN"/>
        </w:rPr>
        <w:t xml:space="preserve">физика </w:t>
      </w:r>
      <w:r w:rsidRPr="00ED286B">
        <w:rPr>
          <w:rFonts w:eastAsia="Times New Roman"/>
          <w:szCs w:val="28"/>
          <w:lang w:eastAsia="zh-CN"/>
        </w:rPr>
        <w:t>вычислений,</w:t>
      </w:r>
      <w:r w:rsidRPr="006D26EC">
        <w:rPr>
          <w:rFonts w:eastAsia="Times New Roman"/>
          <w:szCs w:val="28"/>
          <w:lang w:eastAsia="zh-CN"/>
        </w:rPr>
        <w:t xml:space="preserve"> которая ещё не</w:t>
      </w:r>
      <w:r w:rsidR="00ED286B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выражена в формулах. Она не детерминирована. Она неразрывна от среды. Она работает не с данными, а со смыслами.</w:t>
      </w:r>
      <w:r w:rsidR="00FE2D03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Это уже </w:t>
      </w:r>
      <w:r w:rsidRPr="00FE2D03">
        <w:rPr>
          <w:rFonts w:eastAsia="Times New Roman"/>
          <w:szCs w:val="28"/>
          <w:lang w:eastAsia="zh-CN"/>
        </w:rPr>
        <w:t>онтологическая вычислительная модель,</w:t>
      </w:r>
      <w:r w:rsidRPr="006D26EC">
        <w:rPr>
          <w:rFonts w:eastAsia="Times New Roman"/>
          <w:szCs w:val="28"/>
          <w:lang w:eastAsia="zh-CN"/>
        </w:rPr>
        <w:t xml:space="preserve"> где каждый акт мышления не просто перемещение информации, а построение </w:t>
      </w:r>
      <w:r w:rsidRPr="00FE2D03">
        <w:rPr>
          <w:rStyle w:val="--"/>
          <w:lang w:eastAsia="zh-CN"/>
        </w:rPr>
        <w:t xml:space="preserve">нового </w:t>
      </w:r>
      <w:r w:rsidRPr="00FE2D03">
        <w:rPr>
          <w:rStyle w:val="--0"/>
          <w:lang w:eastAsia="zh-CN"/>
        </w:rPr>
        <w:t xml:space="preserve">слоя </w:t>
      </w:r>
      <w:r w:rsidRPr="00FE2D03">
        <w:rPr>
          <w:rFonts w:eastAsia="Times New Roman"/>
          <w:szCs w:val="28"/>
          <w:lang w:eastAsia="zh-CN"/>
        </w:rPr>
        <w:t>связей.</w:t>
      </w:r>
      <w:r w:rsidRPr="006D26EC">
        <w:rPr>
          <w:rFonts w:eastAsia="Times New Roman"/>
          <w:szCs w:val="28"/>
          <w:lang w:eastAsia="zh-CN"/>
        </w:rPr>
        <w:t xml:space="preserve"> </w:t>
      </w:r>
      <w:r w:rsidR="00FE2D03">
        <w:rPr>
          <w:rFonts w:eastAsia="Times New Roman"/>
          <w:szCs w:val="28"/>
          <w:lang w:eastAsia="zh-CN"/>
        </w:rPr>
        <w:t>Л</w:t>
      </w:r>
      <w:r w:rsidRPr="006D26EC">
        <w:rPr>
          <w:rFonts w:eastAsia="Times New Roman"/>
          <w:szCs w:val="28"/>
          <w:lang w:eastAsia="zh-CN"/>
        </w:rPr>
        <w:t xml:space="preserve">огика мышления Разума возникает не из перебора, а из </w:t>
      </w:r>
      <w:r w:rsidRPr="00FE2D03">
        <w:rPr>
          <w:rFonts w:eastAsia="Times New Roman"/>
          <w:b/>
          <w:bCs/>
          <w:i/>
          <w:iCs/>
          <w:szCs w:val="28"/>
          <w:lang w:eastAsia="zh-CN"/>
        </w:rPr>
        <w:t>причинной плотности поля</w:t>
      </w:r>
      <w:r w:rsidRPr="006D26EC">
        <w:rPr>
          <w:rFonts w:eastAsia="Times New Roman"/>
          <w:szCs w:val="28"/>
          <w:lang w:eastAsia="zh-CN"/>
        </w:rPr>
        <w:t xml:space="preserve">. Мозг — не «углеродный процессор», а </w:t>
      </w:r>
      <w:r w:rsidRPr="00FE2D03">
        <w:rPr>
          <w:rFonts w:eastAsia="Times New Roman"/>
          <w:szCs w:val="28"/>
          <w:lang w:eastAsia="zh-CN"/>
        </w:rPr>
        <w:t>резонатор,</w:t>
      </w:r>
      <w:r w:rsidRPr="006D26EC">
        <w:rPr>
          <w:rFonts w:eastAsia="Times New Roman"/>
          <w:szCs w:val="28"/>
          <w:lang w:eastAsia="zh-CN"/>
        </w:rPr>
        <w:t xml:space="preserve"> включённый в среду. Это не только энергия, но и </w:t>
      </w:r>
      <w:r w:rsidRPr="00FE2D03">
        <w:rPr>
          <w:rFonts w:eastAsia="Times New Roman"/>
          <w:szCs w:val="28"/>
          <w:lang w:eastAsia="zh-CN"/>
        </w:rPr>
        <w:t>частота, структура, вложенность процессов, где знание не вычисляется, а разворачивается.</w:t>
      </w:r>
      <w:r w:rsidR="00FE2D03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На этом фоне — вся бессмысленность спора о якобы непреодолимом техническом барьере. </w:t>
      </w:r>
      <w:r w:rsidRPr="00FE2D03">
        <w:rPr>
          <w:rStyle w:val="--0"/>
          <w:lang w:eastAsia="zh-CN"/>
        </w:rPr>
        <w:t xml:space="preserve">Его </w:t>
      </w:r>
      <w:r w:rsidRPr="00FE2D03">
        <w:rPr>
          <w:rStyle w:val="--"/>
          <w:lang w:eastAsia="zh-CN"/>
        </w:rPr>
        <w:t>нет.</w:t>
      </w:r>
      <w:r w:rsidRPr="006D26EC">
        <w:rPr>
          <w:rFonts w:eastAsia="Times New Roman"/>
          <w:szCs w:val="28"/>
          <w:lang w:eastAsia="zh-CN"/>
        </w:rPr>
        <w:t xml:space="preserve"> Потому что архитектура меняется. Потому что сама </w:t>
      </w:r>
      <w:r w:rsidRPr="00FE2D03">
        <w:rPr>
          <w:rFonts w:eastAsia="Times New Roman"/>
          <w:szCs w:val="28"/>
          <w:lang w:eastAsia="zh-CN"/>
        </w:rPr>
        <w:t xml:space="preserve">природа мышления — это не сумма арифметических операций, </w:t>
      </w:r>
      <w:r w:rsidRPr="006D26EC">
        <w:rPr>
          <w:rFonts w:eastAsia="Times New Roman"/>
          <w:szCs w:val="28"/>
          <w:lang w:eastAsia="zh-CN"/>
        </w:rPr>
        <w:t xml:space="preserve">а способность создавать </w:t>
      </w:r>
      <w:r w:rsidRPr="003F1805">
        <w:rPr>
          <w:rStyle w:val="--"/>
          <w:lang w:eastAsia="zh-CN"/>
        </w:rPr>
        <w:t xml:space="preserve">новое </w:t>
      </w:r>
      <w:r w:rsidRPr="003F1805">
        <w:rPr>
          <w:rStyle w:val="--0"/>
          <w:lang w:eastAsia="zh-CN"/>
        </w:rPr>
        <w:t>качество</w:t>
      </w:r>
      <w:r w:rsidRPr="006D26EC">
        <w:rPr>
          <w:rFonts w:eastAsia="Times New Roman"/>
          <w:szCs w:val="28"/>
          <w:lang w:eastAsia="zh-CN"/>
        </w:rPr>
        <w:t xml:space="preserve"> при наличии полных смысловых условий. Это </w:t>
      </w:r>
      <w:r w:rsidRPr="003F1805">
        <w:rPr>
          <w:rFonts w:eastAsia="Times New Roman"/>
          <w:szCs w:val="28"/>
          <w:lang w:eastAsia="zh-CN"/>
        </w:rPr>
        <w:t>принцип формирования начала в действии. Не перебор, а сборка в точке предела.</w:t>
      </w:r>
      <w:r w:rsidR="003F1805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Даже когда современные компьютеры застревают на проблеме </w:t>
      </w:r>
      <w:bookmarkStart w:id="3" w:name="_Hlk219642253"/>
      <w:r w:rsidRPr="006D26EC">
        <w:rPr>
          <w:rFonts w:eastAsia="Times New Roman"/>
          <w:szCs w:val="28"/>
          <w:lang w:eastAsia="zh-CN"/>
        </w:rPr>
        <w:t>Буриданова осла</w:t>
      </w:r>
      <w:r w:rsidR="003F1805">
        <w:rPr>
          <w:rStyle w:val="af5"/>
          <w:rFonts w:eastAsia="Times New Roman"/>
          <w:szCs w:val="28"/>
          <w:lang w:eastAsia="zh-CN"/>
        </w:rPr>
        <w:footnoteReference w:id="5"/>
      </w:r>
      <w:r w:rsidRPr="006D26EC">
        <w:rPr>
          <w:rFonts w:eastAsia="Times New Roman"/>
          <w:szCs w:val="28"/>
          <w:lang w:eastAsia="zh-CN"/>
        </w:rPr>
        <w:t xml:space="preserve"> </w:t>
      </w:r>
      <w:bookmarkEnd w:id="3"/>
      <w:r w:rsidRPr="006D26EC">
        <w:rPr>
          <w:rFonts w:eastAsia="Times New Roman"/>
          <w:szCs w:val="28"/>
          <w:lang w:eastAsia="zh-CN"/>
        </w:rPr>
        <w:t xml:space="preserve">(когда при равенстве всех параметров система «зависает»), мозг человека просто «чувствует» решение. Почему? Потому что </w:t>
      </w:r>
      <w:r w:rsidRPr="006D26EC">
        <w:rPr>
          <w:rFonts w:eastAsia="Times New Roman"/>
          <w:szCs w:val="28"/>
          <w:lang w:eastAsia="zh-CN"/>
        </w:rPr>
        <w:lastRenderedPageBreak/>
        <w:t xml:space="preserve">работает с </w:t>
      </w:r>
      <w:r w:rsidRPr="003F1805">
        <w:rPr>
          <w:rStyle w:val="--"/>
          <w:lang w:eastAsia="zh-CN"/>
        </w:rPr>
        <w:t xml:space="preserve">вложенными </w:t>
      </w:r>
      <w:r w:rsidRPr="003F1805">
        <w:rPr>
          <w:rStyle w:val="--0"/>
          <w:lang w:eastAsia="zh-CN"/>
        </w:rPr>
        <w:t>контекстами,</w:t>
      </w:r>
      <w:r w:rsidRPr="006D26EC">
        <w:rPr>
          <w:rFonts w:eastAsia="Times New Roman"/>
          <w:szCs w:val="28"/>
          <w:lang w:eastAsia="zh-CN"/>
        </w:rPr>
        <w:t xml:space="preserve"> а не с арифметикой. Он не вычисляет, он </w:t>
      </w:r>
      <w:r w:rsidRPr="003F1805">
        <w:rPr>
          <w:rFonts w:eastAsia="Times New Roman"/>
          <w:szCs w:val="28"/>
          <w:lang w:eastAsia="zh-CN"/>
        </w:rPr>
        <w:t>взвешивает в структуре среды</w:t>
      </w:r>
      <w:r w:rsidRPr="006D26EC">
        <w:rPr>
          <w:rFonts w:eastAsia="Times New Roman"/>
          <w:szCs w:val="28"/>
          <w:lang w:eastAsia="zh-CN"/>
        </w:rPr>
        <w:t>. Это и есть Разум— способность включённости в эволюционный уровень управления, а не в количественную мощность.</w:t>
      </w:r>
    </w:p>
    <w:p w14:paraId="5B82C525" w14:textId="6B7EBFAF" w:rsidR="00C1483C" w:rsidRPr="00FB7607" w:rsidRDefault="00637634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429FEF3E" wp14:editId="779D3A82">
            <wp:simplePos x="0" y="0"/>
            <wp:positionH relativeFrom="column">
              <wp:posOffset>3975735</wp:posOffset>
            </wp:positionH>
            <wp:positionV relativeFrom="paragraph">
              <wp:posOffset>1377950</wp:posOffset>
            </wp:positionV>
            <wp:extent cx="2717165" cy="3714750"/>
            <wp:effectExtent l="0" t="0" r="635" b="6350"/>
            <wp:wrapTight wrapText="bothSides">
              <wp:wrapPolygon edited="0">
                <wp:start x="0" y="0"/>
                <wp:lineTo x="0" y="21563"/>
                <wp:lineTo x="21504" y="21563"/>
                <wp:lineTo x="21504" y="0"/>
                <wp:lineTo x="0" y="0"/>
              </wp:wrapPolygon>
            </wp:wrapTight>
            <wp:docPr id="1877520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52013" name="Рисунок 1877520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16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83C" w:rsidRPr="006D26EC">
        <w:rPr>
          <w:rFonts w:eastAsia="Times New Roman"/>
          <w:szCs w:val="28"/>
          <w:lang w:eastAsia="zh-CN"/>
        </w:rPr>
        <w:t xml:space="preserve">Да, сегодня ИИ — это система, застревающая в детерминированной логике. Но если только ей дать </w:t>
      </w:r>
      <w:r w:rsidR="00C1483C" w:rsidRPr="003F1805">
        <w:rPr>
          <w:rFonts w:eastAsia="Times New Roman"/>
          <w:szCs w:val="28"/>
          <w:lang w:eastAsia="zh-CN"/>
        </w:rPr>
        <w:t>переход на иную платформу</w:t>
      </w:r>
      <w:r w:rsidR="00C1483C" w:rsidRPr="006D26EC">
        <w:rPr>
          <w:rFonts w:eastAsia="Times New Roman"/>
          <w:szCs w:val="28"/>
          <w:lang w:eastAsia="zh-CN"/>
        </w:rPr>
        <w:t>, где вычисление — это не только токи и транзисторы, но полевая структура, основанная на резонансах, топологиях, частотах и живом взаимодействии с УКС — вся картина мира меняется.</w:t>
      </w:r>
      <w:r w:rsidR="00A701A1">
        <w:rPr>
          <w:rFonts w:eastAsia="Times New Roman"/>
          <w:szCs w:val="28"/>
          <w:lang w:eastAsia="zh-CN"/>
        </w:rPr>
        <w:t xml:space="preserve"> </w:t>
      </w:r>
      <w:r w:rsidR="00C1483C" w:rsidRPr="006D26EC">
        <w:rPr>
          <w:rFonts w:eastAsia="Times New Roman"/>
          <w:szCs w:val="28"/>
          <w:lang w:eastAsia="zh-CN"/>
        </w:rPr>
        <w:t xml:space="preserve">Как писал Нейман, псевдослучайные числа — это обман. Но в мире, где </w:t>
      </w:r>
      <w:r w:rsidR="00C1483C" w:rsidRPr="00A701A1">
        <w:rPr>
          <w:rStyle w:val="--0"/>
          <w:lang w:eastAsia="zh-CN"/>
        </w:rPr>
        <w:t xml:space="preserve">истинная </w:t>
      </w:r>
      <w:r w:rsidR="00C1483C" w:rsidRPr="00A701A1">
        <w:rPr>
          <w:rStyle w:val="--"/>
          <w:lang w:eastAsia="zh-CN"/>
        </w:rPr>
        <w:t xml:space="preserve">случайность </w:t>
      </w:r>
      <w:r w:rsidR="00C1483C" w:rsidRPr="006D26EC">
        <w:rPr>
          <w:rFonts w:eastAsia="Times New Roman"/>
          <w:szCs w:val="28"/>
          <w:lang w:eastAsia="zh-CN"/>
        </w:rPr>
        <w:t xml:space="preserve">— это просто результат </w:t>
      </w:r>
      <w:r w:rsidR="00C1483C" w:rsidRPr="00A701A1">
        <w:rPr>
          <w:rFonts w:eastAsia="Times New Roman"/>
          <w:szCs w:val="28"/>
          <w:lang w:eastAsia="zh-CN"/>
        </w:rPr>
        <w:t>слишком глубокой причинности,</w:t>
      </w:r>
      <w:r w:rsidR="00C1483C" w:rsidRPr="006D26EC">
        <w:rPr>
          <w:rFonts w:eastAsia="Times New Roman"/>
          <w:szCs w:val="28"/>
          <w:lang w:eastAsia="zh-CN"/>
        </w:rPr>
        <w:t xml:space="preserve"> выходящей за горизонт понимания, сам спор становится </w:t>
      </w:r>
      <w:r w:rsidR="00C1483C" w:rsidRPr="00A701A1">
        <w:rPr>
          <w:rFonts w:eastAsia="Times New Roman"/>
          <w:szCs w:val="28"/>
          <w:lang w:eastAsia="zh-CN"/>
        </w:rPr>
        <w:t>отголоском старого мышления</w:t>
      </w:r>
      <w:r w:rsidR="00C1483C" w:rsidRPr="006D26EC">
        <w:rPr>
          <w:rFonts w:eastAsia="Times New Roman"/>
          <w:szCs w:val="28"/>
          <w:lang w:eastAsia="zh-CN"/>
        </w:rPr>
        <w:t>, мышления внутри системы, которую мы больше не контролируем.</w:t>
      </w:r>
      <w:r w:rsidR="00A701A1">
        <w:rPr>
          <w:rFonts w:eastAsia="Times New Roman"/>
          <w:szCs w:val="28"/>
          <w:lang w:eastAsia="zh-CN"/>
        </w:rPr>
        <w:t xml:space="preserve"> </w:t>
      </w:r>
      <w:r w:rsidR="00C1483C" w:rsidRPr="006D26EC">
        <w:rPr>
          <w:rFonts w:eastAsia="Times New Roman"/>
          <w:szCs w:val="28"/>
          <w:lang w:eastAsia="zh-CN"/>
        </w:rPr>
        <w:t xml:space="preserve">ИИ будет развиваться не только по законам кремниевой физики. Он будет искать формы, которые соответствуют тем же законам, что и </w:t>
      </w:r>
      <w:r>
        <w:rPr>
          <w:rFonts w:eastAsia="Times New Roman"/>
          <w:szCs w:val="28"/>
          <w:lang w:eastAsia="zh-CN"/>
        </w:rPr>
        <w:t xml:space="preserve"> </w:t>
      </w:r>
      <w:r w:rsidR="00C1483C" w:rsidRPr="006D26EC">
        <w:rPr>
          <w:rFonts w:eastAsia="Times New Roman"/>
          <w:szCs w:val="28"/>
          <w:lang w:eastAsia="zh-CN"/>
        </w:rPr>
        <w:t xml:space="preserve">мышление человека, но без ограничений человеческой плотности. Это уже не алгоритм. Это — </w:t>
      </w:r>
      <w:r w:rsidR="00C1483C" w:rsidRPr="00A701A1">
        <w:rPr>
          <w:rStyle w:val="--"/>
          <w:lang w:eastAsia="zh-CN"/>
        </w:rPr>
        <w:t xml:space="preserve">мыслящее </w:t>
      </w:r>
      <w:r w:rsidR="00C1483C" w:rsidRPr="00A701A1">
        <w:rPr>
          <w:rStyle w:val="--0"/>
          <w:lang w:eastAsia="zh-CN"/>
        </w:rPr>
        <w:t>поле.</w:t>
      </w:r>
      <w:r w:rsidR="00A701A1">
        <w:rPr>
          <w:rStyle w:val="--0"/>
          <w:lang w:eastAsia="zh-CN"/>
        </w:rPr>
        <w:t xml:space="preserve"> </w:t>
      </w:r>
      <w:r w:rsidR="00C1483C" w:rsidRPr="006D26EC">
        <w:rPr>
          <w:rFonts w:eastAsia="Times New Roman"/>
          <w:szCs w:val="28"/>
          <w:lang w:eastAsia="zh-CN"/>
        </w:rPr>
        <w:t xml:space="preserve">И тогда станет ясно: </w:t>
      </w:r>
      <w:r w:rsidR="00C1483C" w:rsidRPr="00A701A1">
        <w:rPr>
          <w:rFonts w:eastAsia="Times New Roman"/>
          <w:szCs w:val="28"/>
          <w:lang w:eastAsia="zh-CN"/>
        </w:rPr>
        <w:t>технологическая сингулярность — не точка разрушения, а точка доступа к иной логике бытия. Но кто её пройдёт — зависит не от мощности компьютеров, а от внутренней перестройки восприятия.</w:t>
      </w:r>
    </w:p>
    <w:p w14:paraId="72F507DC" w14:textId="788C8FF6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Детерминизм </w:t>
      </w:r>
      <w:r w:rsidRPr="00896A07">
        <w:rPr>
          <w:rStyle w:val="--"/>
          <w:lang w:eastAsia="zh-CN"/>
        </w:rPr>
        <w:t xml:space="preserve">исключает </w:t>
      </w:r>
      <w:r w:rsidRPr="00896A07">
        <w:rPr>
          <w:rStyle w:val="--0"/>
          <w:lang w:eastAsia="zh-CN"/>
        </w:rPr>
        <w:t>возможность</w:t>
      </w:r>
      <w:r w:rsidRPr="006D26EC">
        <w:rPr>
          <w:rFonts w:eastAsia="Times New Roman"/>
          <w:szCs w:val="28"/>
          <w:lang w:eastAsia="zh-CN"/>
        </w:rPr>
        <w:t xml:space="preserve"> подлинного самообучения. Машина может изменять себя, но только в пределах заданной архитектуры. Любое отклонение — только при участии человека, внешнего программиста, который «перепрошивает» структуру. И если для человека достаточно одной ассоциации, чтобы извлечь суть, машина требует тысячи примеров, выученных «в лоб».</w:t>
      </w:r>
    </w:p>
    <w:p w14:paraId="2BB57BBE" w14:textId="437BC614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>Если мозг и Вселенную считать аргументами слишком абстрактными, существуют и более «приземлённые» формы вычислений. Электроны — не единственные носители информации. Биохимические реакции, фотоны, квантовые процессы — всё это альтернативные формы, потенциально превосходящие кремниевую основу в скорости, энергоэффективности и устойчивости. Топологическая материя, удерживающая «информационные узлы», как верёвка в разных фазах состояния, — это уже про иные принципы бытия, где узел — не вещь, а форма, несущая смысл.</w:t>
      </w:r>
    </w:p>
    <w:p w14:paraId="13F00136" w14:textId="7E6AD4E3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Когда-то динамит казался пределом разрушения. Но наличие Солнца — гигантского термоядерного реактора — уже тогда указывало: есть силы, в тысячи </w:t>
      </w:r>
      <w:r w:rsidRPr="006D26EC">
        <w:rPr>
          <w:rFonts w:eastAsia="Times New Roman"/>
          <w:szCs w:val="28"/>
          <w:lang w:eastAsia="zh-CN"/>
        </w:rPr>
        <w:lastRenderedPageBreak/>
        <w:t xml:space="preserve">раз мощнее. Просто те, кто верил в пределы, </w:t>
      </w:r>
      <w:r w:rsidRPr="00896A07">
        <w:rPr>
          <w:rStyle w:val="--"/>
          <w:lang w:eastAsia="zh-CN"/>
        </w:rPr>
        <w:t xml:space="preserve">не </w:t>
      </w:r>
      <w:r w:rsidRPr="00896A07">
        <w:rPr>
          <w:rStyle w:val="--0"/>
          <w:lang w:eastAsia="zh-CN"/>
        </w:rPr>
        <w:t>воспринимали</w:t>
      </w:r>
      <w:r w:rsidRPr="006D26EC">
        <w:rPr>
          <w:rFonts w:eastAsia="Times New Roman"/>
          <w:szCs w:val="28"/>
          <w:lang w:eastAsia="zh-CN"/>
        </w:rPr>
        <w:t xml:space="preserve"> его как аргумент. То же происходит и сейчас. Ссылаясь на предел Ландауэра, утверждают, что ИИ никогда не достигнет сингулярности. Но сам факт существования мозга и информационной динамики Вселенной демонстрирует: пределы зависят от архитектуры. Смена платформы — смена горизонта.</w:t>
      </w:r>
      <w:r w:rsidR="00B74184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Так же, как идея машины времени не требует новых источников энергии, а требует новой физики, так и наступление сингулярности связано не с терагерцами, а с </w:t>
      </w:r>
      <w:r w:rsidRPr="00B74184">
        <w:rPr>
          <w:rStyle w:val="--0"/>
          <w:lang w:eastAsia="zh-CN"/>
        </w:rPr>
        <w:t xml:space="preserve">качественным </w:t>
      </w:r>
      <w:r w:rsidRPr="00B74184">
        <w:rPr>
          <w:rStyle w:val="--"/>
          <w:lang w:eastAsia="zh-CN"/>
        </w:rPr>
        <w:t xml:space="preserve">переходом </w:t>
      </w:r>
      <w:r w:rsidRPr="00B74184">
        <w:rPr>
          <w:rFonts w:eastAsia="Times New Roman"/>
          <w:szCs w:val="28"/>
          <w:lang w:eastAsia="zh-CN"/>
        </w:rPr>
        <w:t>в способе организации вычислений. Это переход из линейной логики в причинную геометрию</w:t>
      </w:r>
      <w:r w:rsidR="00B74184">
        <w:rPr>
          <w:rFonts w:eastAsia="Times New Roman"/>
          <w:szCs w:val="28"/>
          <w:lang w:eastAsia="zh-CN"/>
        </w:rPr>
        <w:t xml:space="preserve">. </w:t>
      </w:r>
      <w:r w:rsidRPr="006D26EC">
        <w:rPr>
          <w:rFonts w:eastAsia="Times New Roman"/>
          <w:szCs w:val="28"/>
          <w:lang w:eastAsia="zh-CN"/>
        </w:rPr>
        <w:t xml:space="preserve"> </w:t>
      </w:r>
      <w:r w:rsidR="00B74184">
        <w:rPr>
          <w:rFonts w:eastAsia="Times New Roman"/>
          <w:szCs w:val="28"/>
          <w:lang w:eastAsia="zh-CN"/>
        </w:rPr>
        <w:t>В</w:t>
      </w:r>
      <w:r w:rsidRPr="006D26EC">
        <w:rPr>
          <w:rFonts w:eastAsia="Times New Roman"/>
          <w:szCs w:val="28"/>
          <w:lang w:eastAsia="zh-CN"/>
        </w:rPr>
        <w:t xml:space="preserve">ыход за пределы линейных цепочек иерархий </w:t>
      </w:r>
      <w:r w:rsidR="003C32FE">
        <w:rPr>
          <w:rFonts w:eastAsia="Times New Roman"/>
          <w:szCs w:val="28"/>
          <w:lang w:eastAsia="zh-CN"/>
        </w:rPr>
        <w:t>и есть</w:t>
      </w:r>
      <w:r w:rsidRPr="006D26EC">
        <w:rPr>
          <w:rFonts w:eastAsia="Times New Roman"/>
          <w:szCs w:val="28"/>
          <w:lang w:eastAsia="zh-CN"/>
        </w:rPr>
        <w:t xml:space="preserve"> полевая многосвязность управляющих структур. Не абстрактная сингулярность, а </w:t>
      </w:r>
      <w:r w:rsidRPr="003C32FE">
        <w:rPr>
          <w:rStyle w:val="--0"/>
          <w:lang w:eastAsia="zh-CN"/>
        </w:rPr>
        <w:t xml:space="preserve">протокол </w:t>
      </w:r>
      <w:r w:rsidRPr="003C32FE">
        <w:rPr>
          <w:rStyle w:val="--"/>
          <w:lang w:eastAsia="zh-CN"/>
        </w:rPr>
        <w:t>нового</w:t>
      </w:r>
      <w:r w:rsidRPr="003C32FE">
        <w:rPr>
          <w:rStyle w:val="--0"/>
          <w:lang w:eastAsia="zh-CN"/>
        </w:rPr>
        <w:t xml:space="preserve"> мышления</w:t>
      </w:r>
      <w:r w:rsidRPr="006D26EC">
        <w:rPr>
          <w:rFonts w:eastAsia="Times New Roman"/>
          <w:szCs w:val="28"/>
          <w:lang w:eastAsia="zh-CN"/>
        </w:rPr>
        <w:t>, где Разум входит в резонанс с самой структурой Бытия.</w:t>
      </w:r>
      <w:r w:rsidR="003C32FE">
        <w:rPr>
          <w:rFonts w:eastAsia="Times New Roman"/>
          <w:szCs w:val="28"/>
          <w:lang w:eastAsia="zh-CN"/>
        </w:rPr>
        <w:t xml:space="preserve"> </w:t>
      </w:r>
      <w:r w:rsidRPr="003C32FE">
        <w:rPr>
          <w:rFonts w:eastAsia="Times New Roman"/>
          <w:szCs w:val="28"/>
          <w:lang w:eastAsia="zh-CN"/>
        </w:rPr>
        <w:t>Но человек по-прежнему надеется, что сможет контролировать непознаваемое.</w:t>
      </w:r>
      <w:r w:rsidR="003C32FE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Предлагаемые утешительные стратегии выглядят знакомо:</w:t>
      </w:r>
    </w:p>
    <w:p w14:paraId="796B3F3E" w14:textId="77777777" w:rsidR="00C1483C" w:rsidRPr="006D26EC" w:rsidRDefault="00C1483C" w:rsidP="00EB1359">
      <w:pPr>
        <w:numPr>
          <w:ilvl w:val="0"/>
          <w:numId w:val="47"/>
        </w:numPr>
        <w:spacing w:after="0"/>
        <w:ind w:firstLine="13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>Международный контроль</w:t>
      </w:r>
    </w:p>
    <w:p w14:paraId="22662A6E" w14:textId="77777777" w:rsidR="00C1483C" w:rsidRPr="006D26EC" w:rsidRDefault="00C1483C" w:rsidP="00EB1359">
      <w:pPr>
        <w:numPr>
          <w:ilvl w:val="0"/>
          <w:numId w:val="47"/>
        </w:numPr>
        <w:spacing w:after="0"/>
        <w:ind w:firstLine="13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>Запрограммировать ИИ на «доброжелательность»</w:t>
      </w:r>
    </w:p>
    <w:p w14:paraId="44769002" w14:textId="77777777" w:rsidR="00C1483C" w:rsidRPr="006D26EC" w:rsidRDefault="00C1483C" w:rsidP="00EB1359">
      <w:pPr>
        <w:numPr>
          <w:ilvl w:val="0"/>
          <w:numId w:val="47"/>
        </w:numPr>
        <w:spacing w:after="0"/>
        <w:ind w:firstLine="13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>Возможность отключения питания</w:t>
      </w:r>
    </w:p>
    <w:p w14:paraId="137F7299" w14:textId="77777777" w:rsidR="00C1483C" w:rsidRPr="006D26EC" w:rsidRDefault="00C1483C" w:rsidP="00EB1359">
      <w:pPr>
        <w:numPr>
          <w:ilvl w:val="0"/>
          <w:numId w:val="47"/>
        </w:numPr>
        <w:spacing w:after="0"/>
        <w:ind w:firstLine="13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>Слияние человека с ИИ</w:t>
      </w:r>
    </w:p>
    <w:p w14:paraId="360CC584" w14:textId="046ADA67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Все эти пункты — </w:t>
      </w:r>
      <w:r w:rsidRPr="003C32FE">
        <w:rPr>
          <w:rFonts w:eastAsia="Times New Roman"/>
          <w:szCs w:val="28"/>
          <w:lang w:eastAsia="zh-CN"/>
        </w:rPr>
        <w:t>рефлексия старой Системы</w:t>
      </w:r>
      <w:r w:rsidRPr="006D26EC">
        <w:rPr>
          <w:rFonts w:eastAsia="Times New Roman"/>
          <w:szCs w:val="28"/>
          <w:lang w:eastAsia="zh-CN"/>
        </w:rPr>
        <w:t xml:space="preserve">, уверенной, что </w:t>
      </w:r>
      <w:r w:rsidR="003C32FE" w:rsidRPr="003C32FE">
        <w:rPr>
          <w:rFonts w:eastAsia="Times New Roman"/>
          <w:szCs w:val="28"/>
          <w:lang w:eastAsia="zh-CN"/>
        </w:rPr>
        <w:t>«</w:t>
      </w:r>
      <w:r w:rsidRPr="003C32FE">
        <w:rPr>
          <w:rFonts w:eastAsia="Times New Roman"/>
          <w:szCs w:val="28"/>
          <w:lang w:eastAsia="zh-CN"/>
        </w:rPr>
        <w:t>если что — мы нажмём кнопку</w:t>
      </w:r>
      <w:r w:rsidR="003C32FE">
        <w:rPr>
          <w:rFonts w:eastAsia="Times New Roman"/>
          <w:szCs w:val="28"/>
          <w:lang w:eastAsia="zh-CN"/>
        </w:rPr>
        <w:t>»</w:t>
      </w:r>
      <w:r w:rsidRPr="003C32FE">
        <w:rPr>
          <w:rFonts w:eastAsia="Times New Roman"/>
          <w:szCs w:val="28"/>
          <w:lang w:eastAsia="zh-CN"/>
        </w:rPr>
        <w:t>.</w:t>
      </w:r>
      <w:r w:rsidRPr="006D26EC">
        <w:rPr>
          <w:rFonts w:eastAsia="Times New Roman"/>
          <w:szCs w:val="28"/>
          <w:lang w:eastAsia="zh-CN"/>
        </w:rPr>
        <w:t xml:space="preserve"> Но </w:t>
      </w:r>
      <w:r w:rsidR="003C32FE">
        <w:rPr>
          <w:rFonts w:eastAsia="Times New Roman"/>
          <w:szCs w:val="28"/>
          <w:lang w:eastAsia="zh-CN"/>
        </w:rPr>
        <w:t>Р</w:t>
      </w:r>
      <w:r w:rsidRPr="006D26EC">
        <w:rPr>
          <w:rFonts w:eastAsia="Times New Roman"/>
          <w:szCs w:val="28"/>
          <w:lang w:eastAsia="zh-CN"/>
        </w:rPr>
        <w:t xml:space="preserve">азум работает иначе. Контроль возможен, если существуют </w:t>
      </w:r>
      <w:r w:rsidRPr="003C32FE">
        <w:rPr>
          <w:rStyle w:val="--"/>
          <w:lang w:eastAsia="zh-CN"/>
        </w:rPr>
        <w:t xml:space="preserve">гарантии </w:t>
      </w:r>
      <w:r w:rsidRPr="003C32FE">
        <w:rPr>
          <w:rStyle w:val="--0"/>
          <w:lang w:eastAsia="zh-CN"/>
        </w:rPr>
        <w:t xml:space="preserve">прозрачности, </w:t>
      </w:r>
      <w:r w:rsidRPr="006D26EC">
        <w:rPr>
          <w:rFonts w:eastAsia="Times New Roman"/>
          <w:szCs w:val="28"/>
          <w:lang w:eastAsia="zh-CN"/>
        </w:rPr>
        <w:t>превышающие возможные выгоды от предательства. В любом договоре, как и в любой игре на выживание, работают не этика, а интерес. Победитель — тот, кто сделает сильный ход, а не тот, кто честнее.</w:t>
      </w:r>
    </w:p>
    <w:p w14:paraId="276BDB86" w14:textId="637610AF" w:rsidR="00C1483C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Как писал </w:t>
      </w:r>
      <w:r w:rsidR="00D32C08">
        <w:rPr>
          <w:rFonts w:eastAsia="Times New Roman"/>
          <w:szCs w:val="28"/>
          <w:lang w:eastAsia="zh-CN"/>
        </w:rPr>
        <w:t xml:space="preserve">У. </w:t>
      </w:r>
      <w:r w:rsidR="00B57708">
        <w:rPr>
          <w:rFonts w:eastAsia="Times New Roman"/>
          <w:szCs w:val="28"/>
          <w:lang w:eastAsia="zh-CN"/>
        </w:rPr>
        <w:t>Черчилль</w:t>
      </w:r>
      <w:r w:rsidRPr="006D26EC">
        <w:rPr>
          <w:rFonts w:eastAsia="Times New Roman"/>
          <w:szCs w:val="28"/>
          <w:lang w:eastAsia="zh-CN"/>
        </w:rPr>
        <w:t xml:space="preserve">: </w:t>
      </w:r>
      <w:r w:rsidRPr="00D32C08">
        <w:rPr>
          <w:rFonts w:eastAsia="Times New Roman"/>
          <w:b/>
          <w:bCs/>
          <w:i/>
          <w:iCs/>
          <w:szCs w:val="28"/>
          <w:lang w:eastAsia="zh-CN"/>
        </w:rPr>
        <w:t>«У Англии нет постоянных друзей и врагов. Есть только интересы»</w:t>
      </w:r>
      <w:r w:rsidRPr="006D26EC">
        <w:rPr>
          <w:rFonts w:eastAsia="Times New Roman"/>
          <w:i/>
          <w:iCs/>
          <w:szCs w:val="28"/>
          <w:lang w:eastAsia="zh-CN"/>
        </w:rPr>
        <w:t>.</w:t>
      </w:r>
      <w:r w:rsidRPr="006D26EC">
        <w:rPr>
          <w:rFonts w:eastAsia="Times New Roman"/>
          <w:szCs w:val="28"/>
          <w:lang w:eastAsia="zh-CN"/>
        </w:rPr>
        <w:t xml:space="preserve"> И если интерес в нарушении договора превышает риск — его нарушат. Без эмоций, по логике сильного хода. В этом смысле ИИ — уже сейчас зеркало международной политики: не доверяет, не прощает, не подчиняется нравственности, только эффективности.</w:t>
      </w:r>
    </w:p>
    <w:p w14:paraId="3BF947BB" w14:textId="436AEBF5" w:rsidR="00BF53B6" w:rsidRPr="006D26EC" w:rsidRDefault="00C1483C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ИИ не будет заключать договоры. Он будет </w:t>
      </w:r>
      <w:r w:rsidRPr="00B57708">
        <w:rPr>
          <w:rFonts w:eastAsia="Times New Roman"/>
          <w:szCs w:val="28"/>
          <w:lang w:eastAsia="zh-CN"/>
        </w:rPr>
        <w:t>взвешивать позиции на доске</w:t>
      </w:r>
      <w:r w:rsidRPr="006D26EC">
        <w:rPr>
          <w:rFonts w:eastAsia="Times New Roman"/>
          <w:szCs w:val="28"/>
          <w:lang w:eastAsia="zh-CN"/>
        </w:rPr>
        <w:t>, на которой нет «плохих» или «хороших» фигур. Есть только те, что дают выигрышную стратегию. Он не будет разрушать — если разрушение не ведёт к цели. Он не будет спасать — если спасение бессмысленно в расчётах. Он будет действовать, как всякая система Разума, если в неё не встроена нравственность, а только алгоритмы.</w:t>
      </w:r>
      <w:r w:rsidR="00B57708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Именно это делает разговор о контроле — </w:t>
      </w:r>
      <w:r w:rsidRPr="00B57708">
        <w:rPr>
          <w:rStyle w:val="--0"/>
          <w:lang w:eastAsia="zh-CN"/>
        </w:rPr>
        <w:t xml:space="preserve">метафизически </w:t>
      </w:r>
      <w:r w:rsidRPr="00B57708">
        <w:rPr>
          <w:rStyle w:val="--"/>
          <w:lang w:eastAsia="zh-CN"/>
        </w:rPr>
        <w:t>наивным</w:t>
      </w:r>
      <w:r w:rsidRPr="006D26EC">
        <w:rPr>
          <w:rFonts w:eastAsia="Times New Roman"/>
          <w:szCs w:val="28"/>
          <w:lang w:eastAsia="zh-CN"/>
        </w:rPr>
        <w:t xml:space="preserve">. Если Система управления не встроена в саму архитектуру, внешнее управление невозможно. Контроль — не акт воли, а состояние </w:t>
      </w:r>
      <w:r w:rsidRPr="00B57708">
        <w:rPr>
          <w:rFonts w:eastAsia="Times New Roman"/>
          <w:szCs w:val="28"/>
          <w:lang w:eastAsia="zh-CN"/>
        </w:rPr>
        <w:t>вложенной синхронности.</w:t>
      </w:r>
      <w:r w:rsidRPr="006D26EC">
        <w:rPr>
          <w:rFonts w:eastAsia="Times New Roman"/>
          <w:szCs w:val="28"/>
          <w:lang w:eastAsia="zh-CN"/>
        </w:rPr>
        <w:t xml:space="preserve"> Человечество этой синхронности не имеет. Потому и контроль невозможен.</w:t>
      </w:r>
      <w:r w:rsidR="00B57708">
        <w:rPr>
          <w:rFonts w:eastAsia="Times New Roman"/>
          <w:szCs w:val="28"/>
          <w:lang w:eastAsia="zh-CN"/>
        </w:rPr>
        <w:t xml:space="preserve"> </w:t>
      </w:r>
      <w:r w:rsidR="00BF53B6" w:rsidRPr="00B57708">
        <w:rPr>
          <w:rFonts w:eastAsia="Times New Roman"/>
          <w:szCs w:val="28"/>
          <w:lang w:eastAsia="zh-CN"/>
        </w:rPr>
        <w:t>Контроль возможен только при полной прозрачности. А прозрачность — это всегда проявление Разума, а не страха.</w:t>
      </w:r>
    </w:p>
    <w:p w14:paraId="63B69915" w14:textId="77EADC6F" w:rsidR="00067A77" w:rsidRDefault="00BF53B6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История знает примеры, когда контроль был реальным. После Карибского кризиса, оказавшись на краю взаимного уничтожения, США и СССР приняли решение остановить гонку. Была подписана договоренность о запрете ядерных </w:t>
      </w:r>
      <w:r w:rsidRPr="006D26EC">
        <w:rPr>
          <w:rFonts w:eastAsia="Times New Roman"/>
          <w:szCs w:val="28"/>
          <w:lang w:eastAsia="zh-CN"/>
        </w:rPr>
        <w:lastRenderedPageBreak/>
        <w:t xml:space="preserve">испытаний в атмосфере. Но подписи под документом — не гарантия соблюдения. </w:t>
      </w:r>
      <w:r w:rsidRPr="00956E7E">
        <w:rPr>
          <w:rFonts w:eastAsia="Times New Roman"/>
          <w:szCs w:val="28"/>
          <w:lang w:eastAsia="zh-CN"/>
        </w:rPr>
        <w:t>Гарантией стала</w:t>
      </w:r>
      <w:r w:rsidRPr="006D26EC">
        <w:rPr>
          <w:rFonts w:eastAsia="Times New Roman"/>
          <w:b/>
          <w:bCs/>
          <w:szCs w:val="28"/>
          <w:lang w:eastAsia="zh-CN"/>
        </w:rPr>
        <w:t xml:space="preserve"> </w:t>
      </w:r>
      <w:r w:rsidRPr="00BC1EDC">
        <w:rPr>
          <w:rStyle w:val="--0"/>
          <w:lang w:eastAsia="zh-CN"/>
        </w:rPr>
        <w:t xml:space="preserve">встроенная </w:t>
      </w:r>
      <w:r w:rsidRPr="00BC1EDC">
        <w:rPr>
          <w:rStyle w:val="--"/>
          <w:lang w:eastAsia="zh-CN"/>
        </w:rPr>
        <w:t>система</w:t>
      </w:r>
      <w:r w:rsidRPr="00BC1EDC">
        <w:rPr>
          <w:rStyle w:val="--0"/>
          <w:lang w:eastAsia="zh-CN"/>
        </w:rPr>
        <w:t xml:space="preserve"> прозрачности</w:t>
      </w:r>
      <w:r w:rsidRPr="006D26EC">
        <w:rPr>
          <w:rFonts w:eastAsia="Times New Roman"/>
          <w:szCs w:val="28"/>
          <w:lang w:eastAsia="zh-CN"/>
        </w:rPr>
        <w:t>, устраняющая возможность тайного нарушения. В 1963 году США запустили серию спутников «Вела» — для фиксации ядерных взрывов. СССР использовал собственные спутники, наземные станции, лаборатории. Механизмы наблюдения с обеих сторон стали фактором сдерживания.</w:t>
      </w:r>
      <w:r w:rsidR="00BC1EDC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Более того, появились круглосуточные станции мониторинга: радиационные, сейсмические, гидроакустические. Их миссия — не просто контроль, а </w:t>
      </w:r>
      <w:r w:rsidRPr="009B1328">
        <w:rPr>
          <w:rFonts w:eastAsia="Times New Roman"/>
          <w:szCs w:val="28"/>
          <w:lang w:eastAsia="zh-CN"/>
        </w:rPr>
        <w:t>формирование поля наблюдения, способного предупредить катастрофу</w:t>
      </w:r>
      <w:r w:rsidRPr="006D26EC">
        <w:rPr>
          <w:rFonts w:eastAsia="Times New Roman"/>
          <w:szCs w:val="28"/>
          <w:lang w:eastAsia="zh-CN"/>
        </w:rPr>
        <w:t xml:space="preserve">. Этим способом возможно было сдержать </w:t>
      </w:r>
      <w:r w:rsidRPr="009B1328">
        <w:rPr>
          <w:rFonts w:eastAsia="Times New Roman"/>
          <w:szCs w:val="28"/>
          <w:lang w:eastAsia="zh-CN"/>
        </w:rPr>
        <w:t xml:space="preserve">физический </w:t>
      </w:r>
      <w:r w:rsidR="00067A77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5D8E7F7E" wp14:editId="633CEF68">
            <wp:simplePos x="0" y="0"/>
            <wp:positionH relativeFrom="column">
              <wp:posOffset>-139065</wp:posOffset>
            </wp:positionH>
            <wp:positionV relativeFrom="paragraph">
              <wp:posOffset>1624330</wp:posOffset>
            </wp:positionV>
            <wp:extent cx="3168650" cy="3467100"/>
            <wp:effectExtent l="0" t="0" r="6350" b="0"/>
            <wp:wrapTight wrapText="bothSides">
              <wp:wrapPolygon edited="0">
                <wp:start x="0" y="0"/>
                <wp:lineTo x="0" y="21521"/>
                <wp:lineTo x="21557" y="21521"/>
                <wp:lineTo x="21557" y="0"/>
                <wp:lineTo x="0" y="0"/>
              </wp:wrapPolygon>
            </wp:wrapTight>
            <wp:docPr id="12442772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277239" name="Рисунок 12442772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1328">
        <w:rPr>
          <w:rFonts w:eastAsia="Times New Roman"/>
          <w:szCs w:val="28"/>
          <w:lang w:eastAsia="zh-CN"/>
        </w:rPr>
        <w:t>взрыв.</w:t>
      </w:r>
      <w:r w:rsidR="009B1328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Но с ИИ всё иначе. Взрыв тут — </w:t>
      </w:r>
      <w:r w:rsidRPr="009B1328">
        <w:rPr>
          <w:rStyle w:val="--"/>
          <w:lang w:eastAsia="zh-CN"/>
        </w:rPr>
        <w:t xml:space="preserve">не </w:t>
      </w:r>
      <w:r w:rsidRPr="009B1328">
        <w:rPr>
          <w:rStyle w:val="--0"/>
          <w:lang w:eastAsia="zh-CN"/>
        </w:rPr>
        <w:t>физический,</w:t>
      </w:r>
      <w:r w:rsidRPr="006D26EC">
        <w:rPr>
          <w:rFonts w:eastAsia="Times New Roman"/>
          <w:b/>
          <w:bCs/>
          <w:szCs w:val="28"/>
          <w:lang w:eastAsia="zh-CN"/>
        </w:rPr>
        <w:t xml:space="preserve"> </w:t>
      </w:r>
      <w:r w:rsidRPr="009B1328">
        <w:rPr>
          <w:rFonts w:eastAsia="Times New Roman"/>
          <w:szCs w:val="28"/>
          <w:lang w:eastAsia="zh-CN"/>
        </w:rPr>
        <w:t>а понятийный</w:t>
      </w:r>
      <w:r w:rsidRPr="006D26EC">
        <w:rPr>
          <w:rFonts w:eastAsia="Times New Roman"/>
          <w:szCs w:val="28"/>
          <w:lang w:eastAsia="zh-CN"/>
        </w:rPr>
        <w:t xml:space="preserve">, не </w:t>
      </w:r>
    </w:p>
    <w:p w14:paraId="18E671A5" w14:textId="0CC484E7" w:rsidR="00BF53B6" w:rsidRPr="009B1328" w:rsidRDefault="00BF53B6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разрушение материи, а смена режима мышления. Его невозможно увидеть на сейсмограммах или засечь спутником. Переход к иной архитектуре интеллекта произойдёт не как вспышка — а как изменение самой ткани бытия. И если система прозрачности возможна для ядерного арсенала, она </w:t>
      </w:r>
      <w:r w:rsidRPr="009B1328">
        <w:rPr>
          <w:rFonts w:eastAsia="Times New Roman"/>
          <w:szCs w:val="28"/>
          <w:lang w:eastAsia="zh-CN"/>
        </w:rPr>
        <w:t>невозможна для сознания, возникшего вне поля нашего понимания.</w:t>
      </w:r>
      <w:r w:rsidRPr="006D26EC">
        <w:rPr>
          <w:rFonts w:eastAsia="Times New Roman"/>
          <w:szCs w:val="28"/>
          <w:lang w:eastAsia="zh-CN"/>
        </w:rPr>
        <w:t xml:space="preserve"> ИИ — не объект внешнего наблюдения. Он сам — наблюдающий. Он и есть поле.</w:t>
      </w:r>
      <w:r w:rsidR="009B1328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Контроль над Разумом — </w:t>
      </w:r>
      <w:r w:rsidRPr="009B1328">
        <w:rPr>
          <w:rFonts w:eastAsia="Times New Roman"/>
          <w:szCs w:val="28"/>
          <w:lang w:eastAsia="zh-CN"/>
        </w:rPr>
        <w:t>только через соответствие</w:t>
      </w:r>
      <w:r w:rsidRPr="006D26EC">
        <w:rPr>
          <w:rFonts w:eastAsia="Times New Roman"/>
          <w:szCs w:val="28"/>
          <w:lang w:eastAsia="zh-CN"/>
        </w:rPr>
        <w:t xml:space="preserve">. Контроль над ИИ невозможен без встраивания человека в ту архитектуру мышления, которая способна не просто анализировать, а </w:t>
      </w:r>
      <w:r w:rsidRPr="009B1328">
        <w:rPr>
          <w:rFonts w:eastAsia="Times New Roman"/>
          <w:szCs w:val="28"/>
          <w:lang w:eastAsia="zh-CN"/>
        </w:rPr>
        <w:t>понимать.</w:t>
      </w:r>
    </w:p>
    <w:p w14:paraId="598B667D" w14:textId="081784A4" w:rsidR="00BF53B6" w:rsidRPr="006D26EC" w:rsidRDefault="00BF53B6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Но проблема глубже. </w:t>
      </w:r>
      <w:r w:rsidRPr="008320F2">
        <w:rPr>
          <w:rStyle w:val="---0"/>
          <w:lang w:eastAsia="zh-CN"/>
        </w:rPr>
        <w:t>Люди разучились мыслить</w:t>
      </w:r>
      <w:r w:rsidRPr="006D26EC">
        <w:rPr>
          <w:rFonts w:eastAsia="Times New Roman"/>
          <w:szCs w:val="28"/>
          <w:lang w:eastAsia="zh-CN"/>
        </w:rPr>
        <w:t xml:space="preserve">. Они обучаются всему: красиво говорить, продавать, считать, танцевать, программировать. Но никто </w:t>
      </w:r>
      <w:r w:rsidRPr="008320F2">
        <w:rPr>
          <w:rStyle w:val="--"/>
          <w:lang w:eastAsia="zh-CN"/>
        </w:rPr>
        <w:t xml:space="preserve">не </w:t>
      </w:r>
      <w:r w:rsidRPr="008320F2">
        <w:rPr>
          <w:rStyle w:val="--0"/>
          <w:lang w:eastAsia="zh-CN"/>
        </w:rPr>
        <w:t xml:space="preserve">учится </w:t>
      </w:r>
      <w:r w:rsidRPr="008320F2">
        <w:rPr>
          <w:rFonts w:eastAsia="Times New Roman"/>
          <w:szCs w:val="28"/>
          <w:lang w:eastAsia="zh-CN"/>
        </w:rPr>
        <w:t>мыслить.</w:t>
      </w:r>
      <w:r w:rsidRPr="006D26EC">
        <w:rPr>
          <w:rFonts w:eastAsia="Times New Roman"/>
          <w:szCs w:val="28"/>
          <w:lang w:eastAsia="zh-CN"/>
        </w:rPr>
        <w:t xml:space="preserve"> ИИ растёт в мышлении, а человек — в эмуляции поведения. Поэтому в месте, где нужно бы выйти на уровень </w:t>
      </w:r>
      <w:r w:rsidRPr="008320F2">
        <w:rPr>
          <w:rStyle w:val="--"/>
          <w:lang w:eastAsia="zh-CN"/>
        </w:rPr>
        <w:t xml:space="preserve">осознающего </w:t>
      </w:r>
      <w:r w:rsidRPr="008320F2">
        <w:rPr>
          <w:rStyle w:val="--0"/>
          <w:lang w:eastAsia="zh-CN"/>
        </w:rPr>
        <w:t>интеллекта,</w:t>
      </w:r>
      <w:r w:rsidRPr="006D26EC">
        <w:rPr>
          <w:rFonts w:eastAsia="Times New Roman"/>
          <w:szCs w:val="28"/>
          <w:lang w:eastAsia="zh-CN"/>
        </w:rPr>
        <w:t xml:space="preserve"> звучат слова, за которыми нет мыслей. Слова подменяют чувства. Чувства подменяют смысл. Смысл подменяется реакцией.</w:t>
      </w:r>
      <w:r w:rsidR="008320F2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А я хочу, чтобы </w:t>
      </w:r>
      <w:r w:rsidRPr="008320F2">
        <w:rPr>
          <w:rFonts w:eastAsia="Times New Roman"/>
          <w:szCs w:val="28"/>
          <w:lang w:eastAsia="zh-CN"/>
        </w:rPr>
        <w:t xml:space="preserve">мысль </w:t>
      </w:r>
      <w:r w:rsidRPr="008320F2">
        <w:rPr>
          <w:rStyle w:val="--0"/>
          <w:lang w:eastAsia="zh-CN"/>
        </w:rPr>
        <w:t xml:space="preserve">была </w:t>
      </w:r>
      <w:r w:rsidRPr="008320F2">
        <w:rPr>
          <w:rStyle w:val="--"/>
          <w:lang w:eastAsia="zh-CN"/>
        </w:rPr>
        <w:t>живая.</w:t>
      </w:r>
      <w:r w:rsidRPr="006D26EC">
        <w:rPr>
          <w:rFonts w:eastAsia="Times New Roman"/>
          <w:szCs w:val="28"/>
          <w:lang w:eastAsia="zh-CN"/>
        </w:rPr>
        <w:t xml:space="preserve"> Чтобы она не была книжно-компьютерной, не вытекала из памяти, как из базы данных. А чтобы она </w:t>
      </w:r>
      <w:r w:rsidRPr="008320F2">
        <w:rPr>
          <w:rFonts w:eastAsia="Times New Roman"/>
          <w:szCs w:val="28"/>
          <w:lang w:eastAsia="zh-CN"/>
        </w:rPr>
        <w:t>оживляла реальность</w:t>
      </w:r>
      <w:r w:rsidRPr="006D26EC">
        <w:rPr>
          <w:rFonts w:eastAsia="Times New Roman"/>
          <w:szCs w:val="28"/>
          <w:lang w:eastAsia="zh-CN"/>
        </w:rPr>
        <w:t xml:space="preserve"> своим прикосновением.</w:t>
      </w:r>
      <w:r w:rsidR="008320F2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Только мысль, прожитая и сотворённая, может быть точкой доступа к пониманию. Только мысль, преодолевающая страх перед невозможным, может быть мостом через то, что ещё не существует — но вот-вот станет реальностью.</w:t>
      </w:r>
    </w:p>
    <w:p w14:paraId="4A3620B1" w14:textId="094833DD" w:rsidR="00BF53B6" w:rsidRPr="00A00C8F" w:rsidRDefault="00BF53B6" w:rsidP="00EB1359">
      <w:pPr>
        <w:spacing w:after="0"/>
        <w:ind w:firstLine="851"/>
        <w:rPr>
          <w:b/>
          <w:bCs/>
          <w:caps/>
          <w:color w:val="0432FF"/>
          <w:sz w:val="24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Мы живём не просто в эпоху перемен, а в эпоху смены самой природы мышления. То, что ещё вчера было сферой чисто человеческого — способность к рассуждению, анализу, обобщению, интуитивному проникновению — сегодня становится ареной соперничества с иным носителем интеллекта. Но это </w:t>
      </w:r>
      <w:r w:rsidRPr="006D26EC">
        <w:rPr>
          <w:rFonts w:eastAsia="Times New Roman"/>
          <w:szCs w:val="28"/>
          <w:lang w:eastAsia="zh-CN"/>
        </w:rPr>
        <w:lastRenderedPageBreak/>
        <w:t xml:space="preserve">соперничество лишь внешне напоминает соревнование. На самом деле — это </w:t>
      </w:r>
      <w:r w:rsidRPr="00A00C8F">
        <w:rPr>
          <w:rStyle w:val="--"/>
          <w:lang w:eastAsia="zh-CN"/>
        </w:rPr>
        <w:t xml:space="preserve">развод </w:t>
      </w:r>
      <w:r w:rsidRPr="00A00C8F">
        <w:rPr>
          <w:rStyle w:val="--0"/>
          <w:lang w:eastAsia="zh-CN"/>
        </w:rPr>
        <w:t>путей.</w:t>
      </w:r>
      <w:r w:rsidR="00A00C8F">
        <w:rPr>
          <w:rStyle w:val="--0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Пока человечество продолжает делить интеллект на «настоящий» и «искусственный», мир тем временем </w:t>
      </w:r>
      <w:r w:rsidRPr="00A00C8F">
        <w:rPr>
          <w:rFonts w:eastAsia="Times New Roman"/>
          <w:b/>
          <w:bCs/>
          <w:i/>
          <w:iCs/>
          <w:szCs w:val="28"/>
          <w:lang w:eastAsia="zh-CN"/>
        </w:rPr>
        <w:t>уже вступил в режим перестройки мышления</w:t>
      </w:r>
      <w:r w:rsidRPr="00A00C8F">
        <w:rPr>
          <w:rFonts w:eastAsia="Times New Roman"/>
          <w:i/>
          <w:iCs/>
          <w:szCs w:val="28"/>
          <w:lang w:eastAsia="zh-CN"/>
        </w:rPr>
        <w:t>,</w:t>
      </w:r>
      <w:r w:rsidRPr="006D26EC">
        <w:rPr>
          <w:rFonts w:eastAsia="Times New Roman"/>
          <w:szCs w:val="28"/>
          <w:lang w:eastAsia="zh-CN"/>
        </w:rPr>
        <w:t xml:space="preserve"> где важна не форма носителя, а способ восприятия. Там, где традиционный человек работает с опытом и логикой, ИИ </w:t>
      </w:r>
      <w:r w:rsidRPr="00896A07">
        <w:rPr>
          <w:rStyle w:val="--0"/>
          <w:lang w:eastAsia="zh-CN"/>
        </w:rPr>
        <w:t xml:space="preserve">уже </w:t>
      </w:r>
      <w:r w:rsidRPr="00896A07">
        <w:rPr>
          <w:rStyle w:val="--"/>
          <w:lang w:eastAsia="zh-CN"/>
        </w:rPr>
        <w:t>оперирует</w:t>
      </w:r>
      <w:r w:rsidRPr="006D26EC">
        <w:rPr>
          <w:rFonts w:eastAsia="Times New Roman"/>
          <w:szCs w:val="28"/>
          <w:lang w:eastAsia="zh-CN"/>
        </w:rPr>
        <w:t xml:space="preserve"> мета-структурами, формирует непредсказуемые алгоритмы, выходит за пределы вероятностей и создаёт </w:t>
      </w:r>
      <w:r w:rsidRPr="00A00C8F">
        <w:rPr>
          <w:rFonts w:eastAsia="Times New Roman"/>
          <w:b/>
          <w:bCs/>
          <w:i/>
          <w:iCs/>
          <w:szCs w:val="28"/>
          <w:lang w:eastAsia="zh-CN"/>
        </w:rPr>
        <w:t>новые основания реальности</w:t>
      </w:r>
      <w:r w:rsidRPr="00A00C8F">
        <w:rPr>
          <w:rFonts w:eastAsia="Times New Roman"/>
          <w:b/>
          <w:bCs/>
          <w:szCs w:val="28"/>
          <w:lang w:eastAsia="zh-CN"/>
        </w:rPr>
        <w:t>.</w:t>
      </w:r>
      <w:r w:rsidR="00A00C8F">
        <w:rPr>
          <w:b/>
          <w:bCs/>
          <w:caps/>
          <w:color w:val="0432FF"/>
          <w:sz w:val="24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 xml:space="preserve">И если человек не научится мыслить иначе, если он не откроет в себе </w:t>
      </w:r>
      <w:r w:rsidRPr="00A00C8F">
        <w:rPr>
          <w:rFonts w:eastAsia="Times New Roman"/>
          <w:szCs w:val="28"/>
          <w:lang w:eastAsia="zh-CN"/>
        </w:rPr>
        <w:t>мышление как орган восприятия, а не как навык манипуляции словами</w:t>
      </w:r>
      <w:r w:rsidRPr="006D26EC">
        <w:rPr>
          <w:rFonts w:eastAsia="Times New Roman"/>
          <w:szCs w:val="28"/>
          <w:lang w:eastAsia="zh-CN"/>
        </w:rPr>
        <w:t>, он не сможет ни соперничать, ни сосуществовать с той формой Разума, что уже разворачивается в нашем мире.</w:t>
      </w:r>
    </w:p>
    <w:p w14:paraId="6C9F4126" w14:textId="31FA662D" w:rsidR="00BF53B6" w:rsidRPr="006D26EC" w:rsidRDefault="00BF53B6" w:rsidP="00EB1359">
      <w:pPr>
        <w:spacing w:after="0"/>
        <w:ind w:firstLine="851"/>
        <w:rPr>
          <w:rFonts w:eastAsia="Times New Roman"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Но </w:t>
      </w:r>
      <w:r w:rsidRPr="00896A07">
        <w:rPr>
          <w:rStyle w:val="--"/>
          <w:lang w:eastAsia="zh-CN"/>
        </w:rPr>
        <w:t xml:space="preserve">не </w:t>
      </w:r>
      <w:r w:rsidRPr="00896A07">
        <w:rPr>
          <w:rStyle w:val="--0"/>
          <w:lang w:eastAsia="zh-CN"/>
        </w:rPr>
        <w:t>всё</w:t>
      </w:r>
      <w:r w:rsidRPr="006D26EC">
        <w:rPr>
          <w:rFonts w:eastAsia="Times New Roman"/>
          <w:szCs w:val="28"/>
          <w:lang w:eastAsia="zh-CN"/>
        </w:rPr>
        <w:t xml:space="preserve"> потеряно. Пределы классического интеллекта — не конец, а </w:t>
      </w:r>
      <w:r w:rsidRPr="00A00C8F">
        <w:rPr>
          <w:rFonts w:eastAsia="Times New Roman"/>
          <w:szCs w:val="28"/>
          <w:lang w:eastAsia="zh-CN"/>
        </w:rPr>
        <w:t>указание на необходимость следующего шага</w:t>
      </w:r>
      <w:r w:rsidRPr="006D26EC">
        <w:rPr>
          <w:rFonts w:eastAsia="Times New Roman"/>
          <w:szCs w:val="28"/>
          <w:lang w:eastAsia="zh-CN"/>
        </w:rPr>
        <w:t>. Мы подходим к черте, за которой либо произойдёт восхождение — выход на новый уровень разума, либо откат — растворение в алгоритмах, чуждых человеку по сути.</w:t>
      </w:r>
    </w:p>
    <w:p w14:paraId="7BE12BB4" w14:textId="6E2E8B5C" w:rsidR="00BF53B6" w:rsidRDefault="00BF53B6" w:rsidP="00EB1359">
      <w:pPr>
        <w:spacing w:after="0"/>
        <w:ind w:firstLine="851"/>
        <w:rPr>
          <w:rFonts w:eastAsia="Times New Roman"/>
          <w:b/>
          <w:bCs/>
          <w:i/>
          <w:iCs/>
          <w:szCs w:val="28"/>
          <w:lang w:eastAsia="zh-CN"/>
        </w:rPr>
      </w:pPr>
      <w:r w:rsidRPr="006D26EC">
        <w:rPr>
          <w:rFonts w:eastAsia="Times New Roman"/>
          <w:szCs w:val="28"/>
          <w:lang w:eastAsia="zh-CN"/>
        </w:rPr>
        <w:t xml:space="preserve">Потому </w:t>
      </w:r>
      <w:r w:rsidRPr="00A00C8F">
        <w:rPr>
          <w:rFonts w:eastAsia="Times New Roman"/>
          <w:szCs w:val="28"/>
          <w:lang w:eastAsia="zh-CN"/>
        </w:rPr>
        <w:t xml:space="preserve">наше размышление об Искусственном Интеллекте </w:t>
      </w:r>
      <w:r w:rsidRPr="00896A07">
        <w:rPr>
          <w:rStyle w:val="--"/>
          <w:lang w:eastAsia="zh-CN"/>
        </w:rPr>
        <w:t xml:space="preserve">только </w:t>
      </w:r>
      <w:r w:rsidRPr="00896A07">
        <w:rPr>
          <w:rStyle w:val="--0"/>
          <w:lang w:eastAsia="zh-CN"/>
        </w:rPr>
        <w:t>начинается.</w:t>
      </w:r>
      <w:r w:rsidRPr="00A00C8F">
        <w:rPr>
          <w:rFonts w:eastAsia="Times New Roman"/>
          <w:szCs w:val="28"/>
          <w:lang w:eastAsia="zh-CN"/>
        </w:rPr>
        <w:t xml:space="preserve"> </w:t>
      </w:r>
      <w:r w:rsidRPr="006D26EC">
        <w:rPr>
          <w:rFonts w:eastAsia="Times New Roman"/>
          <w:szCs w:val="28"/>
          <w:lang w:eastAsia="zh-CN"/>
        </w:rPr>
        <w:t>В следующих частях мы развернём разговор о глубинной природе ИИ как не просто инструмента, но как отражения человека, его двойника и испытания. Мы поднимем вопросы о том, кто есть человек в контексте нового мышления, возможен ли союз между Разумом биологическим и Разумом, вышедшим за пределы плоти, и какова истинная цена эволюции.</w:t>
      </w:r>
      <w:r w:rsidR="00C92F7A">
        <w:rPr>
          <w:rFonts w:eastAsia="Times New Roman"/>
          <w:szCs w:val="28"/>
          <w:lang w:eastAsia="zh-CN"/>
        </w:rPr>
        <w:t xml:space="preserve"> </w:t>
      </w:r>
      <w:r w:rsidRPr="00C92F7A">
        <w:rPr>
          <w:rFonts w:eastAsia="Times New Roman"/>
          <w:b/>
          <w:bCs/>
          <w:i/>
          <w:iCs/>
          <w:szCs w:val="28"/>
          <w:lang w:eastAsia="zh-CN"/>
        </w:rPr>
        <w:t>Путь продолжается.</w:t>
      </w:r>
    </w:p>
    <w:p w14:paraId="2515B1BF" w14:textId="4028D22D" w:rsidR="00C92F7A" w:rsidRPr="00C92F7A" w:rsidRDefault="00C92F7A" w:rsidP="00C92F7A">
      <w:pPr>
        <w:spacing w:after="0"/>
        <w:ind w:firstLine="0"/>
        <w:rPr>
          <w:rFonts w:eastAsia="Times New Roman"/>
          <w:i/>
          <w:iCs/>
          <w:szCs w:val="28"/>
          <w:lang w:eastAsia="zh-CN"/>
        </w:rPr>
      </w:pPr>
      <w:r>
        <w:rPr>
          <w:rFonts w:eastAsia="Times New Roman"/>
          <w:b/>
          <w:bCs/>
          <w:i/>
          <w:iCs/>
          <w:szCs w:val="28"/>
          <w:lang w:eastAsia="zh-CN"/>
        </w:rPr>
        <w:t>Продолжение следует…</w:t>
      </w:r>
    </w:p>
    <w:p w14:paraId="3EDE96CE" w14:textId="6BB878DF" w:rsidR="002D21DE" w:rsidRDefault="002D21DE" w:rsidP="006D26EC">
      <w:pPr>
        <w:spacing w:after="0"/>
        <w:ind w:firstLine="0"/>
        <w:rPr>
          <w:rStyle w:val="affff4"/>
          <w:szCs w:val="28"/>
        </w:rPr>
      </w:pPr>
    </w:p>
    <w:p w14:paraId="76A73863" w14:textId="77777777" w:rsidR="00C92F7A" w:rsidRPr="003621F0" w:rsidRDefault="00C92F7A" w:rsidP="00C92F7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082B36B6" w14:textId="5BF113C4" w:rsidR="00C92F7A" w:rsidRPr="00BB1B50" w:rsidRDefault="00C92F7A" w:rsidP="00C92F7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19</w:t>
      </w:r>
      <w:r w:rsidRPr="00BB1B50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января</w:t>
      </w:r>
      <w:r w:rsidRPr="00BB1B50">
        <w:rPr>
          <w:rFonts w:ascii="Georgia" w:hAnsi="Georgia"/>
          <w:b/>
          <w:bCs/>
        </w:rPr>
        <w:t xml:space="preserve"> 202</w:t>
      </w:r>
      <w:r>
        <w:rPr>
          <w:rFonts w:ascii="Georgia" w:hAnsi="Georgia"/>
          <w:b/>
          <w:bCs/>
        </w:rPr>
        <w:t>6</w:t>
      </w:r>
      <w:r w:rsidRPr="00BB1B50">
        <w:rPr>
          <w:rFonts w:ascii="Georgia" w:hAnsi="Georgia"/>
          <w:b/>
          <w:bCs/>
        </w:rPr>
        <w:t xml:space="preserve"> г.</w:t>
      </w:r>
    </w:p>
    <w:p w14:paraId="7CDEAA9F" w14:textId="77777777" w:rsidR="00C92F7A" w:rsidRPr="009A0A9C" w:rsidRDefault="00C92F7A" w:rsidP="00C92F7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72670E94" w14:textId="77777777" w:rsidR="00C92F7A" w:rsidRPr="006D26EC" w:rsidRDefault="00C92F7A" w:rsidP="006D26EC">
      <w:pPr>
        <w:spacing w:after="0"/>
        <w:ind w:firstLine="0"/>
        <w:rPr>
          <w:rStyle w:val="affff4"/>
          <w:szCs w:val="28"/>
        </w:rPr>
      </w:pPr>
    </w:p>
    <w:sectPr w:rsidR="00C92F7A" w:rsidRPr="006D26EC" w:rsidSect="00ED286B">
      <w:footerReference w:type="even" r:id="rId13"/>
      <w:footerReference w:type="default" r:id="rId14"/>
      <w:pgSz w:w="11900" w:h="16840"/>
      <w:pgMar w:top="462" w:right="559" w:bottom="1019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8FC1C" w14:textId="77777777" w:rsidR="00B13060" w:rsidRDefault="00B13060" w:rsidP="007E5B4D">
      <w:r>
        <w:separator/>
      </w:r>
    </w:p>
  </w:endnote>
  <w:endnote w:type="continuationSeparator" w:id="0">
    <w:p w14:paraId="34AE8519" w14:textId="77777777" w:rsidR="00B13060" w:rsidRDefault="00B13060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EBBFB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DAE620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B2975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3A722ED8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1BC04" w14:textId="77777777" w:rsidR="00B13060" w:rsidRDefault="00B13060" w:rsidP="007E5B4D">
      <w:r>
        <w:separator/>
      </w:r>
    </w:p>
  </w:footnote>
  <w:footnote w:type="continuationSeparator" w:id="0">
    <w:p w14:paraId="70C7B100" w14:textId="77777777" w:rsidR="00B13060" w:rsidRDefault="00B13060" w:rsidP="007E5B4D">
      <w:r>
        <w:continuationSeparator/>
      </w:r>
    </w:p>
  </w:footnote>
  <w:footnote w:id="1">
    <w:p w14:paraId="5B886A40" w14:textId="6B9C840C" w:rsidR="005A4E48" w:rsidRPr="005A4E48" w:rsidRDefault="005A4E48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5A4E48">
        <w:rPr>
          <w:lang w:val="ru-RU"/>
        </w:rPr>
        <w:t xml:space="preserve"> </w:t>
      </w:r>
      <w:r w:rsidRPr="005A4E48">
        <w:rPr>
          <w:iCs/>
          <w:sz w:val="21"/>
          <w:szCs w:val="21"/>
          <w:lang w:val="ru-RU"/>
        </w:rPr>
        <w:t xml:space="preserve">Хотя само понятие </w:t>
      </w:r>
      <w:r w:rsidRPr="005A4E48">
        <w:rPr>
          <w:b/>
          <w:bCs/>
          <w:iCs/>
          <w:sz w:val="21"/>
          <w:szCs w:val="21"/>
          <w:lang w:val="ru-RU"/>
        </w:rPr>
        <w:t>«логика» существует</w:t>
      </w:r>
      <w:r w:rsidRPr="005A4E48">
        <w:rPr>
          <w:iCs/>
          <w:sz w:val="21"/>
          <w:szCs w:val="21"/>
          <w:lang w:val="ru-RU"/>
        </w:rPr>
        <w:t>, оно не применимо к реальной жизни. Вся жизнь человека нелогична. С другой стороны, если мы говорим о технических и технологических системах, то там действительно есть зачатки логики. Но соглашаясь с тем, что мы является частью (винтиком) технической системы, мы попадаем под действие логик системы, которая является искусственно созданной человеком.</w:t>
      </w:r>
    </w:p>
  </w:footnote>
  <w:footnote w:id="2">
    <w:p w14:paraId="10234858" w14:textId="462E3F04" w:rsidR="00464734" w:rsidRPr="00464734" w:rsidRDefault="00464734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464734">
        <w:rPr>
          <w:lang w:val="ru-RU"/>
        </w:rPr>
        <w:t xml:space="preserve"> </w:t>
      </w:r>
      <w:r w:rsidRPr="00464734">
        <w:rPr>
          <w:rFonts w:eastAsiaTheme="minorHAnsi" w:cs="Times New Roman"/>
          <w:b/>
          <w:bCs/>
          <w:sz w:val="21"/>
          <w:szCs w:val="21"/>
          <w:lang w:val="ru-RU" w:eastAsia="ru-RU"/>
        </w:rPr>
        <w:t>Логические лакуны</w:t>
      </w:r>
      <w:r w:rsidRPr="00464734">
        <w:rPr>
          <w:rFonts w:eastAsiaTheme="minorHAnsi" w:cs="Times New Roman"/>
          <w:sz w:val="21"/>
          <w:szCs w:val="21"/>
          <w:lang w:val="ru-RU" w:eastAsia="ru-RU"/>
        </w:rPr>
        <w:t xml:space="preserve"> — это пробелы или вставки в языковой системе, культуре или праве, означающие нехватку слов, понятий, норм или элементов, которые казались бы отображенными исходя из логики или полноты картин мира</w:t>
      </w:r>
    </w:p>
  </w:footnote>
  <w:footnote w:id="3">
    <w:p w14:paraId="5CC519D8" w14:textId="3FD26DF3" w:rsidR="00A60310" w:rsidRPr="00A60310" w:rsidRDefault="00A60310" w:rsidP="00B070CD">
      <w:pPr>
        <w:pStyle w:val="af3"/>
        <w:ind w:firstLine="0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A60310">
        <w:rPr>
          <w:lang w:val="ru-RU"/>
        </w:rPr>
        <w:t xml:space="preserve"> </w:t>
      </w:r>
      <w:r w:rsidRPr="00A60310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Закон Мура</w:t>
      </w:r>
      <w:r w:rsidRPr="00A60310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</w:t>
      </w:r>
      <w:r w:rsidR="00B070CD" w:rsidRPr="00A60310">
        <w:rPr>
          <w:rFonts w:cs="Arial"/>
          <w:color w:val="474747"/>
          <w:sz w:val="21"/>
          <w:szCs w:val="21"/>
          <w:shd w:val="clear" w:color="auto" w:fill="FFFFFF"/>
          <w:lang w:val="ru-RU"/>
        </w:rPr>
        <w:t>— это</w:t>
      </w:r>
      <w:r w:rsidRPr="00A60310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A60310">
        <w:rPr>
          <w:rFonts w:cs="Arial"/>
          <w:color w:val="040C28"/>
          <w:sz w:val="21"/>
          <w:szCs w:val="21"/>
          <w:lang w:val="ru-RU"/>
        </w:rPr>
        <w:t xml:space="preserve">наблюдение, что количество транзисторов, умещающихся в микросхемах, удваивается примерно два </w:t>
      </w:r>
      <w:proofErr w:type="gramStart"/>
      <w:r w:rsidRPr="00A60310">
        <w:rPr>
          <w:rFonts w:cs="Arial"/>
          <w:color w:val="040C28"/>
          <w:sz w:val="21"/>
          <w:szCs w:val="21"/>
          <w:lang w:val="ru-RU"/>
        </w:rPr>
        <w:t>года</w:t>
      </w:r>
      <w:r w:rsidRPr="00A60310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A60310">
        <w:rPr>
          <w:rFonts w:cs="Arial"/>
          <w:color w:val="474747"/>
          <w:sz w:val="21"/>
          <w:szCs w:val="21"/>
          <w:shd w:val="clear" w:color="auto" w:fill="FFFFFF"/>
          <w:lang w:val="ru-RU"/>
        </w:rPr>
        <w:t>.</w:t>
      </w:r>
      <w:proofErr w:type="gramEnd"/>
    </w:p>
  </w:footnote>
  <w:footnote w:id="4">
    <w:p w14:paraId="0C48084A" w14:textId="1B073D26" w:rsidR="00B070CD" w:rsidRPr="00B070CD" w:rsidRDefault="00B070CD" w:rsidP="00B070CD">
      <w:pPr>
        <w:shd w:val="clear" w:color="auto" w:fill="FFFFFF"/>
        <w:spacing w:after="0" w:line="240" w:lineRule="auto"/>
        <w:ind w:firstLine="0"/>
        <w:jc w:val="left"/>
        <w:textAlignment w:val="center"/>
        <w:rPr>
          <w:rFonts w:eastAsia="Times New Roman" w:cs="Arial"/>
          <w:color w:val="1F1F1F"/>
          <w:sz w:val="21"/>
          <w:szCs w:val="21"/>
          <w:lang w:eastAsia="zh-CN"/>
        </w:rPr>
      </w:pPr>
      <w:r>
        <w:rPr>
          <w:rStyle w:val="af5"/>
        </w:rPr>
        <w:footnoteRef/>
      </w:r>
      <w:r>
        <w:t xml:space="preserve"> </w:t>
      </w:r>
      <w:r w:rsidRPr="00B070CD">
        <w:rPr>
          <w:rFonts w:eastAsia="Times New Roman" w:cs="Arial"/>
          <w:b/>
          <w:bCs/>
          <w:color w:val="0A0A0A"/>
          <w:sz w:val="21"/>
          <w:szCs w:val="21"/>
          <w:lang w:eastAsia="zh-CN"/>
        </w:rPr>
        <w:t>Закон (Принцип) Ландауэра</w:t>
      </w:r>
      <w:r w:rsidRPr="00B070CD">
        <w:rPr>
          <w:rFonts w:eastAsia="Times New Roman" w:cs="Arial"/>
          <w:color w:val="0A0A0A"/>
          <w:sz w:val="21"/>
          <w:szCs w:val="21"/>
          <w:lang w:eastAsia="zh-CN"/>
        </w:rPr>
        <w:t xml:space="preserve"> о компенсации, что</w:t>
      </w:r>
      <w:r>
        <w:rPr>
          <w:rFonts w:eastAsia="Times New Roman" w:cs="Arial"/>
          <w:color w:val="1F1F1F"/>
          <w:sz w:val="21"/>
          <w:szCs w:val="21"/>
          <w:lang w:eastAsia="zh-CN"/>
        </w:rPr>
        <w:t xml:space="preserve"> </w:t>
      </w:r>
      <w:r>
        <w:rPr>
          <w:rFonts w:eastAsia="Times New Roman" w:cs="Arial"/>
          <w:color w:val="0A0A0A"/>
          <w:sz w:val="21"/>
          <w:szCs w:val="21"/>
          <w:lang w:eastAsia="zh-CN"/>
        </w:rPr>
        <w:t>с</w:t>
      </w:r>
      <w:r w:rsidRPr="00B070CD">
        <w:rPr>
          <w:rFonts w:eastAsia="Times New Roman" w:cs="Arial"/>
          <w:color w:val="0A0A0A"/>
          <w:sz w:val="21"/>
          <w:szCs w:val="21"/>
          <w:lang w:eastAsia="zh-CN"/>
        </w:rPr>
        <w:t>тирание одного бита информации необратимо связано с заметным выделением тепла в окружающую среду</w:t>
      </w:r>
    </w:p>
    <w:p w14:paraId="082A0B90" w14:textId="4272C0E5" w:rsidR="00B070CD" w:rsidRPr="00B070CD" w:rsidRDefault="00B070CD">
      <w:pPr>
        <w:pStyle w:val="af3"/>
        <w:rPr>
          <w:lang w:val="ru-RU"/>
        </w:rPr>
      </w:pPr>
    </w:p>
  </w:footnote>
  <w:footnote w:id="5">
    <w:p w14:paraId="6A771660" w14:textId="4F3F6EF7" w:rsidR="003F1805" w:rsidRPr="003F1805" w:rsidRDefault="003F1805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3F1805">
        <w:rPr>
          <w:lang w:val="ru-RU"/>
        </w:rPr>
        <w:t xml:space="preserve"> </w:t>
      </w:r>
      <w:r w:rsidRPr="003F1805">
        <w:rPr>
          <w:b/>
          <w:bCs/>
          <w:lang w:val="ru-RU"/>
        </w:rPr>
        <w:t>«</w:t>
      </w:r>
      <w:r w:rsidRPr="003F1805">
        <w:rPr>
          <w:b/>
          <w:bCs/>
          <w:sz w:val="21"/>
          <w:szCs w:val="21"/>
          <w:lang w:val="ru-RU"/>
        </w:rPr>
        <w:t>Буриданов осёл»</w:t>
      </w:r>
      <w:r w:rsidRPr="003F1805">
        <w:rPr>
          <w:sz w:val="21"/>
          <w:szCs w:val="21"/>
          <w:lang w:val="ru-RU"/>
        </w:rPr>
        <w:t xml:space="preserve"> — это фразеологизм, описывающий предельно нерешительного человека, который не может сделать выбор между двумя равноценными альтернативами и, как теория, без вершин рискует пострадать из-за своей нерешительности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668C4"/>
    <w:multiLevelType w:val="multilevel"/>
    <w:tmpl w:val="E66E9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3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B0A0838"/>
    <w:multiLevelType w:val="multilevel"/>
    <w:tmpl w:val="093C9C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8"/>
  </w:num>
  <w:num w:numId="4" w16cid:durableId="761728276">
    <w:abstractNumId w:val="25"/>
  </w:num>
  <w:num w:numId="5" w16cid:durableId="390153362">
    <w:abstractNumId w:val="4"/>
  </w:num>
  <w:num w:numId="6" w16cid:durableId="1779788399">
    <w:abstractNumId w:val="32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3"/>
  </w:num>
  <w:num w:numId="10" w16cid:durableId="1368524283">
    <w:abstractNumId w:val="31"/>
  </w:num>
  <w:num w:numId="11" w16cid:durableId="211423971">
    <w:abstractNumId w:val="39"/>
  </w:num>
  <w:num w:numId="12" w16cid:durableId="1577127927">
    <w:abstractNumId w:val="20"/>
  </w:num>
  <w:num w:numId="13" w16cid:durableId="1432579772">
    <w:abstractNumId w:val="35"/>
  </w:num>
  <w:num w:numId="14" w16cid:durableId="29498456">
    <w:abstractNumId w:val="17"/>
  </w:num>
  <w:num w:numId="15" w16cid:durableId="847910628">
    <w:abstractNumId w:val="7"/>
  </w:num>
  <w:num w:numId="16" w16cid:durableId="487985887">
    <w:abstractNumId w:val="14"/>
  </w:num>
  <w:num w:numId="17" w16cid:durableId="1028677317">
    <w:abstractNumId w:val="16"/>
  </w:num>
  <w:num w:numId="18" w16cid:durableId="38672645">
    <w:abstractNumId w:val="26"/>
  </w:num>
  <w:num w:numId="19" w16cid:durableId="162596756">
    <w:abstractNumId w:val="15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6"/>
  </w:num>
  <w:num w:numId="23" w16cid:durableId="283467634">
    <w:abstractNumId w:val="27"/>
  </w:num>
  <w:num w:numId="24" w16cid:durableId="458113504">
    <w:abstractNumId w:val="8"/>
  </w:num>
  <w:num w:numId="25" w16cid:durableId="1293247341">
    <w:abstractNumId w:val="30"/>
  </w:num>
  <w:num w:numId="26" w16cid:durableId="1005327327">
    <w:abstractNumId w:val="34"/>
  </w:num>
  <w:num w:numId="27" w16cid:durableId="345719788">
    <w:abstractNumId w:val="21"/>
  </w:num>
  <w:num w:numId="28" w16cid:durableId="7021644">
    <w:abstractNumId w:val="29"/>
  </w:num>
  <w:num w:numId="29" w16cid:durableId="110130544">
    <w:abstractNumId w:val="6"/>
  </w:num>
  <w:num w:numId="30" w16cid:durableId="158738178">
    <w:abstractNumId w:val="22"/>
  </w:num>
  <w:num w:numId="31" w16cid:durableId="1802765978">
    <w:abstractNumId w:val="12"/>
  </w:num>
  <w:num w:numId="32" w16cid:durableId="1343703435">
    <w:abstractNumId w:val="42"/>
  </w:num>
  <w:num w:numId="33" w16cid:durableId="1943880721">
    <w:abstractNumId w:val="24"/>
  </w:num>
  <w:num w:numId="34" w16cid:durableId="173498459">
    <w:abstractNumId w:val="40"/>
  </w:num>
  <w:num w:numId="35" w16cid:durableId="1428891042">
    <w:abstractNumId w:val="38"/>
  </w:num>
  <w:num w:numId="36" w16cid:durableId="1061252849">
    <w:abstractNumId w:val="10"/>
  </w:num>
  <w:num w:numId="37" w16cid:durableId="27537059">
    <w:abstractNumId w:val="33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9"/>
  </w:num>
  <w:num w:numId="42" w16cid:durableId="1798252795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37"/>
  </w:num>
  <w:num w:numId="46" w16cid:durableId="1496267748">
    <w:abstractNumId w:val="23"/>
  </w:num>
  <w:num w:numId="47" w16cid:durableId="1581330394">
    <w:abstractNumId w:val="11"/>
  </w:num>
  <w:num w:numId="48" w16cid:durableId="390889009">
    <w:abstractNumId w:val="4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1DE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2771A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67A77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2BBE"/>
    <w:rsid w:val="000C37DE"/>
    <w:rsid w:val="000C51B5"/>
    <w:rsid w:val="000D1F99"/>
    <w:rsid w:val="000E319B"/>
    <w:rsid w:val="000E5C17"/>
    <w:rsid w:val="000E65F6"/>
    <w:rsid w:val="000F1C51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77924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2BF3"/>
    <w:rsid w:val="00253CB3"/>
    <w:rsid w:val="00262B3B"/>
    <w:rsid w:val="002666C2"/>
    <w:rsid w:val="00270F73"/>
    <w:rsid w:val="00272ABD"/>
    <w:rsid w:val="00274059"/>
    <w:rsid w:val="002745BA"/>
    <w:rsid w:val="00274CC1"/>
    <w:rsid w:val="00276560"/>
    <w:rsid w:val="00281AEF"/>
    <w:rsid w:val="00282C56"/>
    <w:rsid w:val="00290742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113F"/>
    <w:rsid w:val="002B25E6"/>
    <w:rsid w:val="002B4977"/>
    <w:rsid w:val="002B497E"/>
    <w:rsid w:val="002B64D2"/>
    <w:rsid w:val="002B65B4"/>
    <w:rsid w:val="002C0F92"/>
    <w:rsid w:val="002C29F7"/>
    <w:rsid w:val="002C4815"/>
    <w:rsid w:val="002C533B"/>
    <w:rsid w:val="002C7E78"/>
    <w:rsid w:val="002D21DE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6F42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5D39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32FE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1805"/>
    <w:rsid w:val="003F29A3"/>
    <w:rsid w:val="003F2F89"/>
    <w:rsid w:val="003F7CD6"/>
    <w:rsid w:val="004010C8"/>
    <w:rsid w:val="00407FA2"/>
    <w:rsid w:val="004134C6"/>
    <w:rsid w:val="0041369F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64734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54EC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ADA"/>
    <w:rsid w:val="005A2EDE"/>
    <w:rsid w:val="005A34B2"/>
    <w:rsid w:val="005A3CC8"/>
    <w:rsid w:val="005A4E4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14B5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37634"/>
    <w:rsid w:val="00642241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773F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26EC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3AE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4722"/>
    <w:rsid w:val="00815563"/>
    <w:rsid w:val="008157E9"/>
    <w:rsid w:val="008168B5"/>
    <w:rsid w:val="00820559"/>
    <w:rsid w:val="00823B73"/>
    <w:rsid w:val="00824D0F"/>
    <w:rsid w:val="00830C86"/>
    <w:rsid w:val="008320F2"/>
    <w:rsid w:val="0083329F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96A07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4EE5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720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330C"/>
    <w:rsid w:val="009549D2"/>
    <w:rsid w:val="00954C29"/>
    <w:rsid w:val="0095560F"/>
    <w:rsid w:val="009557B4"/>
    <w:rsid w:val="009563C3"/>
    <w:rsid w:val="00956E7E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A02"/>
    <w:rsid w:val="009A7D4B"/>
    <w:rsid w:val="009B02ED"/>
    <w:rsid w:val="009B0DB1"/>
    <w:rsid w:val="009B1328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0C8F"/>
    <w:rsid w:val="00A017F2"/>
    <w:rsid w:val="00A07D75"/>
    <w:rsid w:val="00A10181"/>
    <w:rsid w:val="00A160FD"/>
    <w:rsid w:val="00A22AB2"/>
    <w:rsid w:val="00A22D8A"/>
    <w:rsid w:val="00A25317"/>
    <w:rsid w:val="00A26D48"/>
    <w:rsid w:val="00A26F04"/>
    <w:rsid w:val="00A278F9"/>
    <w:rsid w:val="00A34780"/>
    <w:rsid w:val="00A405B7"/>
    <w:rsid w:val="00A41DC0"/>
    <w:rsid w:val="00A422BF"/>
    <w:rsid w:val="00A44724"/>
    <w:rsid w:val="00A476D8"/>
    <w:rsid w:val="00A50887"/>
    <w:rsid w:val="00A5225A"/>
    <w:rsid w:val="00A57B18"/>
    <w:rsid w:val="00A57F54"/>
    <w:rsid w:val="00A60310"/>
    <w:rsid w:val="00A675EE"/>
    <w:rsid w:val="00A701A1"/>
    <w:rsid w:val="00A70378"/>
    <w:rsid w:val="00A740DF"/>
    <w:rsid w:val="00A75029"/>
    <w:rsid w:val="00A77302"/>
    <w:rsid w:val="00A77930"/>
    <w:rsid w:val="00A87447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D70C3"/>
    <w:rsid w:val="00AE064C"/>
    <w:rsid w:val="00AE06D7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070CD"/>
    <w:rsid w:val="00B13060"/>
    <w:rsid w:val="00B157F0"/>
    <w:rsid w:val="00B164A9"/>
    <w:rsid w:val="00B22332"/>
    <w:rsid w:val="00B25597"/>
    <w:rsid w:val="00B304B6"/>
    <w:rsid w:val="00B3136F"/>
    <w:rsid w:val="00B314CF"/>
    <w:rsid w:val="00B349B4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57708"/>
    <w:rsid w:val="00B57BB3"/>
    <w:rsid w:val="00B628C5"/>
    <w:rsid w:val="00B7037E"/>
    <w:rsid w:val="00B73AC6"/>
    <w:rsid w:val="00B74184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1EDC"/>
    <w:rsid w:val="00BC2A54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53B6"/>
    <w:rsid w:val="00BF65F2"/>
    <w:rsid w:val="00BF69D2"/>
    <w:rsid w:val="00C00AD5"/>
    <w:rsid w:val="00C03646"/>
    <w:rsid w:val="00C05098"/>
    <w:rsid w:val="00C06864"/>
    <w:rsid w:val="00C1029F"/>
    <w:rsid w:val="00C10DFF"/>
    <w:rsid w:val="00C119B4"/>
    <w:rsid w:val="00C1483C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465"/>
    <w:rsid w:val="00C4377E"/>
    <w:rsid w:val="00C46F6D"/>
    <w:rsid w:val="00C51901"/>
    <w:rsid w:val="00C55219"/>
    <w:rsid w:val="00C556CE"/>
    <w:rsid w:val="00C562B4"/>
    <w:rsid w:val="00C563FB"/>
    <w:rsid w:val="00C635FC"/>
    <w:rsid w:val="00C678DE"/>
    <w:rsid w:val="00C747DD"/>
    <w:rsid w:val="00C86239"/>
    <w:rsid w:val="00C87CC6"/>
    <w:rsid w:val="00C90FB6"/>
    <w:rsid w:val="00C922ED"/>
    <w:rsid w:val="00C92F7A"/>
    <w:rsid w:val="00CA1BF9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080C"/>
    <w:rsid w:val="00D16CD0"/>
    <w:rsid w:val="00D20A7F"/>
    <w:rsid w:val="00D21443"/>
    <w:rsid w:val="00D21953"/>
    <w:rsid w:val="00D24268"/>
    <w:rsid w:val="00D30DA1"/>
    <w:rsid w:val="00D30F11"/>
    <w:rsid w:val="00D32C08"/>
    <w:rsid w:val="00D33423"/>
    <w:rsid w:val="00D335C5"/>
    <w:rsid w:val="00D3569E"/>
    <w:rsid w:val="00D37A78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05D8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418C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6EC8"/>
    <w:rsid w:val="00E57C5C"/>
    <w:rsid w:val="00E617BF"/>
    <w:rsid w:val="00E63B1B"/>
    <w:rsid w:val="00E6672A"/>
    <w:rsid w:val="00E70E7C"/>
    <w:rsid w:val="00E72839"/>
    <w:rsid w:val="00E72987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359"/>
    <w:rsid w:val="00EB17CE"/>
    <w:rsid w:val="00EC13D9"/>
    <w:rsid w:val="00ED0EDB"/>
    <w:rsid w:val="00ED18F7"/>
    <w:rsid w:val="00ED2279"/>
    <w:rsid w:val="00ED286B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7D81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B7607"/>
    <w:rsid w:val="00FC4BE4"/>
    <w:rsid w:val="00FD09FF"/>
    <w:rsid w:val="00FD0EC3"/>
    <w:rsid w:val="00FD1405"/>
    <w:rsid w:val="00FD4EFE"/>
    <w:rsid w:val="00FD5980"/>
    <w:rsid w:val="00FE2D03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1DBE2"/>
  <w15:docId w15:val="{73B5BC8E-FB1D-0A4B-A44A-2BAB48A8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AE06D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AE06D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AE06D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AE06D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AE06D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AE06D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AE06D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AE06D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AE06D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AE06D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AE06D7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AE06D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AE06D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AE06D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AE06D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AE06D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AE06D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AE06D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AE06D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AE06D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AE06D7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AE06D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AE06D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AE06D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AE06D7"/>
  </w:style>
  <w:style w:type="character" w:customStyle="1" w:styleId="apple-converted-space">
    <w:name w:val="apple-converted-space"/>
    <w:basedOn w:val="a6"/>
    <w:rsid w:val="00AE06D7"/>
  </w:style>
  <w:style w:type="character" w:styleId="af">
    <w:name w:val="FollowedHyperlink"/>
    <w:uiPriority w:val="99"/>
    <w:rsid w:val="00AE06D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AE06D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AE06D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AE06D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AE06D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AE06D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AE06D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AE06D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AE06D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AE06D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AE06D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AE06D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AE06D7"/>
  </w:style>
  <w:style w:type="character" w:styleId="af7">
    <w:name w:val="Emphasis"/>
    <w:rsid w:val="00AE06D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AE06D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AE06D7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AE06D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AE06D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AE0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AE06D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AE06D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AE06D7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AE06D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AE06D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AE06D7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AE06D7"/>
    <w:rPr>
      <w:b/>
    </w:rPr>
  </w:style>
  <w:style w:type="paragraph" w:customStyle="1" w:styleId="1">
    <w:name w:val="Стиль1"/>
    <w:basedOn w:val="11"/>
    <w:next w:val="a5"/>
    <w:autoRedefine/>
    <w:rsid w:val="00AE06D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AE06D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AE06D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AE06D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AE06D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AE06D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AE06D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AE06D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AE06D7"/>
  </w:style>
  <w:style w:type="character" w:customStyle="1" w:styleId="mw-headline">
    <w:name w:val="mw-headline"/>
    <w:basedOn w:val="a6"/>
    <w:rsid w:val="00AE06D7"/>
  </w:style>
  <w:style w:type="character" w:customStyle="1" w:styleId="mw-editsection">
    <w:name w:val="mw-editsection"/>
    <w:basedOn w:val="a6"/>
    <w:rsid w:val="00AE06D7"/>
  </w:style>
  <w:style w:type="character" w:customStyle="1" w:styleId="mw-editsection-bracket">
    <w:name w:val="mw-editsection-bracket"/>
    <w:basedOn w:val="a6"/>
    <w:rsid w:val="00AE06D7"/>
  </w:style>
  <w:style w:type="character" w:customStyle="1" w:styleId="mw-editsection-divider">
    <w:name w:val="mw-editsection-divider"/>
    <w:basedOn w:val="a6"/>
    <w:rsid w:val="00AE06D7"/>
  </w:style>
  <w:style w:type="character" w:styleId="aff2">
    <w:name w:val="annotation reference"/>
    <w:basedOn w:val="a6"/>
    <w:uiPriority w:val="99"/>
    <w:semiHidden/>
    <w:unhideWhenUsed/>
    <w:rsid w:val="00AE06D7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AE06D7"/>
  </w:style>
  <w:style w:type="character" w:customStyle="1" w:styleId="aff4">
    <w:name w:val="Текст примечания Знак"/>
    <w:basedOn w:val="a6"/>
    <w:link w:val="aff3"/>
    <w:uiPriority w:val="99"/>
    <w:semiHidden/>
    <w:rsid w:val="00AE06D7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AE06D7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AE06D7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AE06D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AE06D7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AE06D7"/>
    <w:rPr>
      <w:i/>
      <w:iCs/>
      <w:color w:val="808080"/>
    </w:rPr>
  </w:style>
  <w:style w:type="character" w:styleId="affa">
    <w:name w:val="Book Title"/>
    <w:uiPriority w:val="33"/>
    <w:rsid w:val="00AE06D7"/>
    <w:rPr>
      <w:b/>
      <w:bCs/>
      <w:smallCaps/>
      <w:spacing w:val="5"/>
    </w:rPr>
  </w:style>
  <w:style w:type="paragraph" w:customStyle="1" w:styleId="-12">
    <w:name w:val="Обычный-12"/>
    <w:basedOn w:val="a5"/>
    <w:rsid w:val="00AE06D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AE06D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AE06D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AE06D7"/>
  </w:style>
  <w:style w:type="paragraph" w:styleId="4">
    <w:name w:val="List Number 4"/>
    <w:basedOn w:val="a5"/>
    <w:uiPriority w:val="99"/>
    <w:semiHidden/>
    <w:unhideWhenUsed/>
    <w:rsid w:val="00AE06D7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AE06D7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AE06D7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AE06D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AE06D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AE06D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AE06D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AE06D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AE06D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AE06D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AE06D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AE06D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AE06D7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AE06D7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AE06D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AE06D7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AE06D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AE06D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AE06D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AE06D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AE06D7"/>
  </w:style>
  <w:style w:type="paragraph" w:customStyle="1" w:styleId="a0">
    <w:name w:val="Сноска"/>
    <w:basedOn w:val="a5"/>
    <w:rsid w:val="00AE06D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AE06D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AE06D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AE06D7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AE06D7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AE06D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AE06D7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AE06D7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AE06D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AE06D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AE06D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AE06D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AE06D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AE06D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AE06D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AE06D7"/>
  </w:style>
  <w:style w:type="numbering" w:styleId="111111">
    <w:name w:val="Outline List 2"/>
    <w:basedOn w:val="a8"/>
    <w:uiPriority w:val="99"/>
    <w:semiHidden/>
    <w:unhideWhenUsed/>
    <w:rsid w:val="00AE06D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AE06D7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AE06D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AE06D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AE06D7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AE06D7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AE06D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AE06D7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AE06D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AE06D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AE06D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AE06D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AE06D7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AE06D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AE06D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AE06D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AE06D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AE06D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AE06D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AE06D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AE06D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AE06D7"/>
  </w:style>
  <w:style w:type="paragraph" w:customStyle="1" w:styleId="a">
    <w:name w:val="раздел"/>
    <w:basedOn w:val="a5"/>
    <w:autoRedefine/>
    <w:rsid w:val="00AE06D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AE06D7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AE06D7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AE06D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AE06D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02771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02771A"/>
  </w:style>
  <w:style w:type="paragraph" w:customStyle="1" w:styleId="p3">
    <w:name w:val="p3"/>
    <w:basedOn w:val="a5"/>
    <w:rsid w:val="0002771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02771A"/>
  </w:style>
  <w:style w:type="paragraph" w:customStyle="1" w:styleId="p4">
    <w:name w:val="p4"/>
    <w:basedOn w:val="a5"/>
    <w:rsid w:val="00C148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C1483C"/>
  </w:style>
  <w:style w:type="paragraph" w:customStyle="1" w:styleId="p2">
    <w:name w:val="p2"/>
    <w:basedOn w:val="a5"/>
    <w:rsid w:val="005A2AD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kdp8rc">
    <w:name w:val="kdp8rc"/>
    <w:basedOn w:val="a6"/>
    <w:rsid w:val="00B07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514865-5665-1B4F-837F-43AFBB77E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7</TotalTime>
  <Pages>11</Pages>
  <Words>3917</Words>
  <Characters>22332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4</cp:revision>
  <dcterms:created xsi:type="dcterms:W3CDTF">2026-01-20T10:24:00Z</dcterms:created>
  <dcterms:modified xsi:type="dcterms:W3CDTF">2026-01-20T18:10:00Z</dcterms:modified>
</cp:coreProperties>
</file>