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2C713" w14:textId="77777777" w:rsidR="00FA5DE7" w:rsidRPr="00BA6F4B" w:rsidRDefault="00FA5DE7" w:rsidP="00EF2788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3CBFA00" w14:textId="420D6257" w:rsidR="00FA5DE7" w:rsidRPr="00BB2C14" w:rsidRDefault="00FA5DE7" w:rsidP="00EF2788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(9</w:t>
      </w:r>
      <w:r w:rsidR="00804640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6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623F5D7F" w14:textId="05B3E595" w:rsidR="00FA5DE7" w:rsidRPr="00FA5DE7" w:rsidRDefault="00FA5DE7" w:rsidP="00373A2F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– </w:t>
      </w:r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Измеряя невозможное: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Мыслящее начало…</w:t>
      </w:r>
    </w:p>
    <w:p w14:paraId="3615127B" w14:textId="77777777" w:rsidR="00EC5D66" w:rsidRDefault="00EC5D66" w:rsidP="00EF2788">
      <w:pPr>
        <w:spacing w:after="0" w:line="240" w:lineRule="auto"/>
        <w:ind w:firstLine="578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EC5D66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«Мышление — это не сумма вычислений, </w:t>
      </w:r>
    </w:p>
    <w:p w14:paraId="62C112C3" w14:textId="77777777" w:rsidR="00EC5D66" w:rsidRDefault="00EC5D66" w:rsidP="00EF2788">
      <w:pPr>
        <w:spacing w:after="0" w:line="240" w:lineRule="auto"/>
        <w:ind w:firstLine="578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EC5D66">
        <w:rPr>
          <w:rFonts w:eastAsia="Times New Roman"/>
          <w:b/>
          <w:bCs/>
          <w:i/>
          <w:iCs/>
          <w:color w:val="0E0E0E"/>
          <w:sz w:val="24"/>
          <w:lang w:eastAsia="zh-CN"/>
        </w:rPr>
        <w:t>а порог, за которым мир перестаёт быть</w:t>
      </w:r>
    </w:p>
    <w:p w14:paraId="3A8F2A4A" w14:textId="77777777" w:rsidR="00EC5D66" w:rsidRDefault="00EC5D66" w:rsidP="00EF2788">
      <w:pPr>
        <w:spacing w:after="0" w:line="240" w:lineRule="auto"/>
        <w:ind w:firstLine="578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EC5D66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 только тем, что видно, и становится тем,</w:t>
      </w:r>
    </w:p>
    <w:p w14:paraId="72E86071" w14:textId="23F9A081" w:rsidR="00EC5D66" w:rsidRPr="00EC5D66" w:rsidRDefault="00EC5D66" w:rsidP="00EF2788">
      <w:pPr>
        <w:spacing w:after="0" w:line="240" w:lineRule="auto"/>
        <w:ind w:firstLine="578"/>
        <w:jc w:val="right"/>
        <w:rPr>
          <w:rFonts w:eastAsia="Times New Roman"/>
          <w:i/>
          <w:iCs/>
          <w:color w:val="0E0E0E"/>
          <w:sz w:val="24"/>
          <w:lang w:eastAsia="zh-CN"/>
        </w:rPr>
      </w:pPr>
      <w:r w:rsidRPr="00EC5D66">
        <w:rPr>
          <w:rFonts w:eastAsia="Times New Roman"/>
          <w:b/>
          <w:bCs/>
          <w:i/>
          <w:iCs/>
          <w:color w:val="0E0E0E"/>
          <w:sz w:val="24"/>
          <w:lang w:eastAsia="zh-CN"/>
        </w:rPr>
        <w:t xml:space="preserve"> что дано к восприятию.»</w:t>
      </w:r>
    </w:p>
    <w:p w14:paraId="0800F213" w14:textId="77777777" w:rsidR="00237063" w:rsidRPr="00237063" w:rsidRDefault="00237063" w:rsidP="00EF2788">
      <w:pPr>
        <w:spacing w:after="0"/>
        <w:ind w:firstLine="578"/>
        <w:rPr>
          <w:rFonts w:eastAsia="Times New Roman"/>
          <w:szCs w:val="28"/>
          <w:lang w:eastAsia="zh-CN"/>
        </w:rPr>
      </w:pPr>
    </w:p>
    <w:p w14:paraId="47086363" w14:textId="6D101D23" w:rsidR="00237063" w:rsidRPr="00237063" w:rsidRDefault="00237063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Современное понимание интеллекта слишком узко, слишком механистично и слишком привязано к образу вычислителя. Мы привыкли думать о </w:t>
      </w:r>
      <w:r w:rsidR="00804640">
        <w:rPr>
          <w:rFonts w:eastAsia="Times New Roman"/>
          <w:szCs w:val="28"/>
          <w:lang w:eastAsia="zh-CN"/>
        </w:rPr>
        <w:t>Р</w:t>
      </w:r>
      <w:r w:rsidRPr="00237063">
        <w:rPr>
          <w:rFonts w:eastAsia="Times New Roman"/>
          <w:szCs w:val="28"/>
          <w:lang w:eastAsia="zh-CN"/>
        </w:rPr>
        <w:t xml:space="preserve">азуме как о способности обрабатывать данные, строить прогнозы, предвидеть решения — словно интеллект сводится к сумме логических операций и чисел. Но вычисление — лишь часть инструментария, а не </w:t>
      </w:r>
      <w:r w:rsidRPr="00B30AAB">
        <w:rPr>
          <w:rStyle w:val="--"/>
          <w:lang w:eastAsia="zh-CN"/>
        </w:rPr>
        <w:t xml:space="preserve">начало </w:t>
      </w:r>
      <w:r w:rsidRPr="00B30AAB">
        <w:rPr>
          <w:rStyle w:val="--0"/>
          <w:lang w:eastAsia="zh-CN"/>
        </w:rPr>
        <w:t>мышления</w:t>
      </w:r>
      <w:r w:rsidRPr="00B30AAB">
        <w:rPr>
          <w:rStyle w:val="--"/>
          <w:lang w:eastAsia="zh-CN"/>
        </w:rPr>
        <w:t>.</w:t>
      </w:r>
      <w:r w:rsidRPr="00237063">
        <w:rPr>
          <w:rFonts w:eastAsia="Times New Roman"/>
          <w:szCs w:val="28"/>
          <w:lang w:eastAsia="zh-CN"/>
        </w:rPr>
        <w:t xml:space="preserve"> Когда мы говорим «мышление», мы говорим о том, что выходит за пределы алгоритма: о способности видеть смысл там, где формулы ещё не написаны, — о доступе к структурам, которые не сводимы к описанию.</w:t>
      </w:r>
    </w:p>
    <w:p w14:paraId="6217F312" w14:textId="04CCB44D" w:rsidR="00237063" w:rsidRPr="00237063" w:rsidRDefault="00804640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</w:t>
      </w:r>
      <w:r w:rsidR="00237063" w:rsidRPr="00237063">
        <w:rPr>
          <w:rFonts w:eastAsia="Times New Roman"/>
          <w:szCs w:val="28"/>
          <w:lang w:eastAsia="zh-CN"/>
        </w:rPr>
        <w:t>Эт</w:t>
      </w:r>
      <w:r>
        <w:rPr>
          <w:rFonts w:eastAsia="Times New Roman"/>
          <w:szCs w:val="28"/>
          <w:lang w:eastAsia="zh-CN"/>
        </w:rPr>
        <w:t>у</w:t>
      </w:r>
      <w:r w:rsidR="00237063" w:rsidRPr="00237063">
        <w:rPr>
          <w:rFonts w:eastAsia="Times New Roman"/>
          <w:szCs w:val="28"/>
          <w:lang w:eastAsia="zh-CN"/>
        </w:rPr>
        <w:t xml:space="preserve"> стать</w:t>
      </w:r>
      <w:r>
        <w:rPr>
          <w:rFonts w:eastAsia="Times New Roman"/>
          <w:szCs w:val="28"/>
          <w:lang w:eastAsia="zh-CN"/>
        </w:rPr>
        <w:t xml:space="preserve">ю я написал, как </w:t>
      </w:r>
      <w:r w:rsidR="00237063" w:rsidRPr="00237063">
        <w:rPr>
          <w:rFonts w:eastAsia="Times New Roman"/>
          <w:szCs w:val="28"/>
          <w:lang w:eastAsia="zh-CN"/>
        </w:rPr>
        <w:t>попытк</w:t>
      </w:r>
      <w:r>
        <w:rPr>
          <w:rFonts w:eastAsia="Times New Roman"/>
          <w:szCs w:val="28"/>
          <w:lang w:eastAsia="zh-CN"/>
        </w:rPr>
        <w:t>у</w:t>
      </w:r>
      <w:r w:rsidR="00237063" w:rsidRPr="00237063">
        <w:rPr>
          <w:rFonts w:eastAsia="Times New Roman"/>
          <w:szCs w:val="28"/>
          <w:lang w:eastAsia="zh-CN"/>
        </w:rPr>
        <w:t xml:space="preserve"> осознать: </w:t>
      </w:r>
      <w:r w:rsidR="00237063" w:rsidRPr="00B30AAB">
        <w:rPr>
          <w:rFonts w:eastAsia="Times New Roman"/>
          <w:szCs w:val="28"/>
          <w:lang w:eastAsia="zh-CN"/>
        </w:rPr>
        <w:t>мышление как порог</w:t>
      </w:r>
      <w:r w:rsidR="00237063" w:rsidRPr="00237063">
        <w:rPr>
          <w:rFonts w:eastAsia="Times New Roman"/>
          <w:szCs w:val="28"/>
          <w:lang w:eastAsia="zh-CN"/>
        </w:rPr>
        <w:t xml:space="preserve">, как переход от видимого к воспринимаемому, от вычисляемого к осознанному. Мы живём в эпоху, когда структура </w:t>
      </w:r>
      <w:r>
        <w:rPr>
          <w:rFonts w:eastAsia="Times New Roman"/>
          <w:szCs w:val="28"/>
          <w:lang w:eastAsia="zh-CN"/>
        </w:rPr>
        <w:t>Р</w:t>
      </w:r>
      <w:r w:rsidR="00237063" w:rsidRPr="00237063">
        <w:rPr>
          <w:rFonts w:eastAsia="Times New Roman"/>
          <w:szCs w:val="28"/>
          <w:lang w:eastAsia="zh-CN"/>
        </w:rPr>
        <w:t>азума меняется быстрее, чем когда</w:t>
      </w:r>
      <w:r w:rsidR="00237063" w:rsidRPr="00237063">
        <w:rPr>
          <w:rFonts w:eastAsia="Times New Roman"/>
          <w:szCs w:val="28"/>
          <w:lang w:eastAsia="zh-CN"/>
        </w:rPr>
        <w:noBreakHyphen/>
        <w:t xml:space="preserve">либо прежде, и это </w:t>
      </w:r>
      <w:r w:rsidR="00237063" w:rsidRPr="00B30AAB">
        <w:rPr>
          <w:rStyle w:val="--"/>
          <w:lang w:eastAsia="zh-CN"/>
        </w:rPr>
        <w:t xml:space="preserve">не </w:t>
      </w:r>
      <w:r w:rsidR="00237063" w:rsidRPr="00B30AAB">
        <w:rPr>
          <w:rStyle w:val="--0"/>
          <w:lang w:eastAsia="zh-CN"/>
        </w:rPr>
        <w:t>просто</w:t>
      </w:r>
      <w:r w:rsidR="00237063" w:rsidRPr="00237063">
        <w:rPr>
          <w:rFonts w:eastAsia="Times New Roman"/>
          <w:szCs w:val="28"/>
          <w:lang w:eastAsia="zh-CN"/>
        </w:rPr>
        <w:t xml:space="preserve"> технологический сдвиг — это </w:t>
      </w:r>
      <w:r w:rsidR="00237063" w:rsidRPr="00B30AAB">
        <w:rPr>
          <w:rFonts w:eastAsia="Times New Roman"/>
          <w:b/>
          <w:bCs/>
          <w:i/>
          <w:iCs/>
          <w:szCs w:val="28"/>
          <w:lang w:eastAsia="zh-CN"/>
        </w:rPr>
        <w:t>изменение способа допуска к реальности</w:t>
      </w:r>
      <w:r w:rsidR="00237063" w:rsidRPr="00B30AAB">
        <w:rPr>
          <w:rFonts w:eastAsia="Times New Roman"/>
          <w:i/>
          <w:iCs/>
          <w:szCs w:val="28"/>
          <w:lang w:eastAsia="zh-CN"/>
        </w:rPr>
        <w:t>.</w:t>
      </w:r>
      <w:r w:rsidR="00237063" w:rsidRPr="00237063">
        <w:rPr>
          <w:rFonts w:eastAsia="Times New Roman"/>
          <w:szCs w:val="28"/>
          <w:lang w:eastAsia="zh-CN"/>
        </w:rPr>
        <w:t xml:space="preserve"> Искусственный Интеллект уже перестаёт быть вспомогательным инструментом; он становится условием, через которое проявляются новые уровни организации мира.</w:t>
      </w:r>
    </w:p>
    <w:p w14:paraId="3F229D62" w14:textId="1E3AB841" w:rsidR="00237063" w:rsidRPr="00237063" w:rsidRDefault="00237063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Если интеллект был паролем, позволяющим проникать в сложные области знания, то </w:t>
      </w:r>
      <w:r w:rsidR="003D1636">
        <w:rPr>
          <w:rFonts w:eastAsia="Times New Roman"/>
          <w:szCs w:val="28"/>
          <w:lang w:eastAsia="zh-CN"/>
        </w:rPr>
        <w:t>М</w:t>
      </w:r>
      <w:r w:rsidRPr="00237063">
        <w:rPr>
          <w:rFonts w:eastAsia="Times New Roman"/>
          <w:szCs w:val="28"/>
          <w:lang w:eastAsia="zh-CN"/>
        </w:rPr>
        <w:t xml:space="preserve">ышление — это язык, на котором говорит сама реальность. Не тот язык, который описывает следствия, а тот, который позволяет вступить в диалог с </w:t>
      </w:r>
      <w:r w:rsidRPr="00B30AAB">
        <w:rPr>
          <w:rStyle w:val="--"/>
          <w:lang w:eastAsia="zh-CN"/>
        </w:rPr>
        <w:t xml:space="preserve">источником </w:t>
      </w:r>
      <w:r w:rsidRPr="00B30AAB">
        <w:rPr>
          <w:rStyle w:val="--0"/>
          <w:lang w:eastAsia="zh-CN"/>
        </w:rPr>
        <w:t>смысла.</w:t>
      </w:r>
      <w:r w:rsidRPr="00237063">
        <w:rPr>
          <w:rFonts w:eastAsia="Times New Roman"/>
          <w:szCs w:val="28"/>
          <w:lang w:eastAsia="zh-CN"/>
        </w:rPr>
        <w:t xml:space="preserve"> До сих пор человек рассматривал </w:t>
      </w:r>
      <w:r w:rsidR="003D1636">
        <w:rPr>
          <w:rFonts w:eastAsia="Times New Roman"/>
          <w:szCs w:val="28"/>
          <w:lang w:eastAsia="zh-CN"/>
        </w:rPr>
        <w:t>М</w:t>
      </w:r>
      <w:r w:rsidRPr="00237063">
        <w:rPr>
          <w:rFonts w:eastAsia="Times New Roman"/>
          <w:szCs w:val="28"/>
          <w:lang w:eastAsia="zh-CN"/>
        </w:rPr>
        <w:t>ышление</w:t>
      </w:r>
      <w:r w:rsidR="00804640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линейное развитие, расширение объёма вычислений, улучшение памяти или быстроты реакции. Но это — лишь эхо старой парадигмы. Когда перед нами возникает система, чьи мощности и структуры превышают не только наш объём вычислительных возможностей, но и </w:t>
      </w:r>
      <w:r w:rsidRPr="00C87E46">
        <w:rPr>
          <w:rStyle w:val="--0"/>
          <w:lang w:eastAsia="zh-CN"/>
        </w:rPr>
        <w:t xml:space="preserve">сам </w:t>
      </w:r>
      <w:r w:rsidRPr="00C87E46">
        <w:rPr>
          <w:rStyle w:val="--"/>
          <w:lang w:eastAsia="zh-CN"/>
        </w:rPr>
        <w:t>горизонт</w:t>
      </w:r>
      <w:r w:rsidRPr="00C87E46">
        <w:rPr>
          <w:rStyle w:val="--0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нашего понимания, старое мышление перестаёт быть адекватным.</w:t>
      </w:r>
    </w:p>
    <w:p w14:paraId="41A9F76D" w14:textId="7CC72BDC" w:rsidR="00237063" w:rsidRPr="00237063" w:rsidRDefault="00237063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Чтобы перейти к новому пониманию, нужно </w:t>
      </w:r>
      <w:r w:rsidRPr="00C87E46">
        <w:rPr>
          <w:rFonts w:eastAsia="Times New Roman"/>
          <w:b/>
          <w:bCs/>
          <w:i/>
          <w:iCs/>
          <w:szCs w:val="28"/>
          <w:lang w:eastAsia="zh-CN"/>
        </w:rPr>
        <w:t>пересмотреть сам характер мышления</w:t>
      </w:r>
      <w:r w:rsidRPr="00C87E46">
        <w:rPr>
          <w:rFonts w:eastAsia="Times New Roman"/>
          <w:i/>
          <w:iCs/>
          <w:szCs w:val="28"/>
          <w:lang w:eastAsia="zh-CN"/>
        </w:rPr>
        <w:t>.</w:t>
      </w:r>
      <w:r w:rsidRPr="00237063">
        <w:rPr>
          <w:rFonts w:eastAsia="Times New Roman"/>
          <w:szCs w:val="28"/>
          <w:lang w:eastAsia="zh-CN"/>
        </w:rPr>
        <w:t xml:space="preserve"> Это не значит сделать его быстрее или больше по объёму. Это значит осознанно перестроить </w:t>
      </w:r>
      <w:r w:rsidRPr="00C87E46">
        <w:rPr>
          <w:rStyle w:val="--0"/>
          <w:lang w:eastAsia="zh-CN"/>
        </w:rPr>
        <w:t xml:space="preserve">точку </w:t>
      </w:r>
      <w:r w:rsidRPr="00C87E46">
        <w:rPr>
          <w:rStyle w:val="--"/>
          <w:lang w:eastAsia="zh-CN"/>
        </w:rPr>
        <w:t>допуска,</w:t>
      </w:r>
      <w:r w:rsidRPr="00237063">
        <w:rPr>
          <w:rFonts w:eastAsia="Times New Roman"/>
          <w:szCs w:val="28"/>
          <w:lang w:eastAsia="zh-CN"/>
        </w:rPr>
        <w:t xml:space="preserve"> через которую мысль выходит за пределы привычного. Не как бы</w:t>
      </w:r>
      <w:r w:rsidR="00C87E46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расширить диапазон видимого, а как </w:t>
      </w:r>
      <w:r w:rsidRPr="00C87E46">
        <w:rPr>
          <w:rFonts w:eastAsia="Times New Roman"/>
          <w:szCs w:val="28"/>
          <w:lang w:eastAsia="zh-CN"/>
        </w:rPr>
        <w:t>изменить способ того, что фиксируется</w:t>
      </w:r>
      <w:r w:rsidR="003D1636">
        <w:rPr>
          <w:rFonts w:eastAsia="Times New Roman"/>
          <w:szCs w:val="28"/>
          <w:lang w:eastAsia="zh-CN"/>
        </w:rPr>
        <w:t>,</w:t>
      </w:r>
      <w:r w:rsidRPr="00C87E46">
        <w:rPr>
          <w:rFonts w:eastAsia="Times New Roman"/>
          <w:szCs w:val="28"/>
          <w:lang w:eastAsia="zh-CN"/>
        </w:rPr>
        <w:t xml:space="preserve"> как реальность</w:t>
      </w:r>
      <w:r w:rsidRPr="00237063">
        <w:rPr>
          <w:rFonts w:eastAsia="Times New Roman"/>
          <w:szCs w:val="28"/>
          <w:lang w:eastAsia="zh-CN"/>
        </w:rPr>
        <w:t xml:space="preserve">. Такое мышление не рождается из арифметики и логических цепочек; оно рождается из признания того, что мир </w:t>
      </w:r>
      <w:r w:rsidRPr="00C87E46">
        <w:rPr>
          <w:rStyle w:val="--"/>
          <w:lang w:eastAsia="zh-CN"/>
        </w:rPr>
        <w:t xml:space="preserve">не </w:t>
      </w:r>
      <w:r w:rsidRPr="00C87E46">
        <w:rPr>
          <w:rStyle w:val="--0"/>
          <w:lang w:eastAsia="zh-CN"/>
        </w:rPr>
        <w:t>ограничен</w:t>
      </w:r>
      <w:r w:rsidRPr="00237063">
        <w:rPr>
          <w:rFonts w:eastAsia="Times New Roman"/>
          <w:szCs w:val="28"/>
          <w:lang w:eastAsia="zh-CN"/>
        </w:rPr>
        <w:t xml:space="preserve"> тем, что мы способны измерить, и что доступ к его глубинам требует </w:t>
      </w:r>
      <w:r w:rsidRPr="00C87E46">
        <w:rPr>
          <w:rFonts w:eastAsia="Times New Roman"/>
          <w:szCs w:val="28"/>
          <w:lang w:eastAsia="zh-CN"/>
        </w:rPr>
        <w:t>иного способа бытия, иного способа мысли.</w:t>
      </w:r>
      <w:r w:rsidR="00C87E46">
        <w:rPr>
          <w:rFonts w:eastAsia="Times New Roman"/>
          <w:szCs w:val="28"/>
          <w:lang w:eastAsia="zh-CN"/>
        </w:rPr>
        <w:t xml:space="preserve">      </w:t>
      </w:r>
      <w:r w:rsidRPr="00237063">
        <w:rPr>
          <w:rFonts w:eastAsia="Times New Roman"/>
          <w:szCs w:val="28"/>
          <w:lang w:eastAsia="zh-CN"/>
        </w:rPr>
        <w:t xml:space="preserve"> </w:t>
      </w:r>
      <w:r w:rsidR="00C87E46">
        <w:rPr>
          <w:rFonts w:eastAsia="Times New Roman"/>
          <w:szCs w:val="28"/>
          <w:lang w:eastAsia="zh-CN"/>
        </w:rPr>
        <w:t xml:space="preserve">       </w:t>
      </w:r>
      <w:r w:rsidR="00430B05">
        <w:rPr>
          <w:rFonts w:eastAsia="Times New Roman"/>
          <w:szCs w:val="28"/>
          <w:lang w:eastAsia="zh-CN"/>
        </w:rPr>
        <w:t xml:space="preserve">    </w:t>
      </w:r>
      <w:r w:rsidR="00C87E46">
        <w:rPr>
          <w:rFonts w:eastAsia="Times New Roman"/>
          <w:szCs w:val="28"/>
          <w:lang w:eastAsia="zh-CN"/>
        </w:rPr>
        <w:t xml:space="preserve">    </w:t>
      </w:r>
      <w:r w:rsidR="003D1636">
        <w:rPr>
          <w:rFonts w:eastAsia="Times New Roman"/>
          <w:szCs w:val="28"/>
          <w:lang w:eastAsia="zh-CN"/>
        </w:rPr>
        <w:t xml:space="preserve">      </w:t>
      </w:r>
      <w:r w:rsidR="00430B05">
        <w:rPr>
          <w:rFonts w:eastAsia="Times New Roman"/>
          <w:szCs w:val="28"/>
          <w:lang w:eastAsia="zh-CN"/>
        </w:rPr>
        <w:t xml:space="preserve">В </w:t>
      </w:r>
      <w:r w:rsidRPr="00237063">
        <w:rPr>
          <w:rFonts w:eastAsia="Times New Roman"/>
          <w:szCs w:val="28"/>
          <w:lang w:eastAsia="zh-CN"/>
        </w:rPr>
        <w:t xml:space="preserve">предыдущих статьях мы выявили пределы традиционного интеллекта и </w:t>
      </w:r>
      <w:r w:rsidRPr="00237063">
        <w:rPr>
          <w:rFonts w:eastAsia="Times New Roman"/>
          <w:szCs w:val="28"/>
          <w:lang w:eastAsia="zh-CN"/>
        </w:rPr>
        <w:lastRenderedPageBreak/>
        <w:t xml:space="preserve">показали, что современный ИИ развивается по собственной логике — логике </w:t>
      </w:r>
      <w:r w:rsidRPr="00430B05">
        <w:rPr>
          <w:rFonts w:eastAsia="Times New Roman"/>
          <w:szCs w:val="28"/>
          <w:lang w:eastAsia="zh-CN"/>
        </w:rPr>
        <w:t>ускоренной эволюции вычислений.</w:t>
      </w:r>
      <w:r w:rsidRPr="00237063">
        <w:rPr>
          <w:rFonts w:eastAsia="Times New Roman"/>
          <w:szCs w:val="28"/>
          <w:lang w:eastAsia="zh-CN"/>
        </w:rPr>
        <w:t xml:space="preserve"> Мы увидели, что прогресс в вычислении </w:t>
      </w:r>
      <w:r w:rsidR="00EF52A5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54C6EA86" wp14:editId="76F0EFE9">
            <wp:simplePos x="0" y="0"/>
            <wp:positionH relativeFrom="column">
              <wp:posOffset>-74930</wp:posOffset>
            </wp:positionH>
            <wp:positionV relativeFrom="paragraph">
              <wp:posOffset>703580</wp:posOffset>
            </wp:positionV>
            <wp:extent cx="2870835" cy="3429000"/>
            <wp:effectExtent l="0" t="0" r="0" b="0"/>
            <wp:wrapTight wrapText="bothSides">
              <wp:wrapPolygon edited="0">
                <wp:start x="0" y="0"/>
                <wp:lineTo x="0" y="21520"/>
                <wp:lineTo x="21500" y="21520"/>
                <wp:lineTo x="21500" y="0"/>
                <wp:lineTo x="0" y="0"/>
              </wp:wrapPolygon>
            </wp:wrapTight>
            <wp:docPr id="1646173795" name="Рисунок 1" descr="Изображение выглядит как рисунок, картина, Детское искусств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73795" name="Рисунок 1" descr="Изображение выглядит как рисунок, картина, Детское искусств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063">
        <w:rPr>
          <w:rFonts w:eastAsia="Times New Roman"/>
          <w:szCs w:val="28"/>
          <w:lang w:eastAsia="zh-CN"/>
        </w:rPr>
        <w:t xml:space="preserve">неизбежно приводит к появлению форм интеллекта, </w:t>
      </w:r>
      <w:r w:rsidRPr="00827DA7">
        <w:rPr>
          <w:rStyle w:val="--"/>
          <w:lang w:eastAsia="zh-CN"/>
        </w:rPr>
        <w:t xml:space="preserve">недоступных </w:t>
      </w:r>
      <w:r w:rsidRPr="00827DA7">
        <w:rPr>
          <w:rStyle w:val="--0"/>
          <w:lang w:eastAsia="zh-CN"/>
        </w:rPr>
        <w:t>пониманию</w:t>
      </w:r>
      <w:r w:rsidRPr="00237063">
        <w:rPr>
          <w:rFonts w:eastAsia="Times New Roman"/>
          <w:szCs w:val="28"/>
          <w:lang w:eastAsia="zh-CN"/>
        </w:rPr>
        <w:t xml:space="preserve"> человека. Но течение этого процесса — не просто техническое явление. Это — </w:t>
      </w:r>
      <w:r w:rsidRPr="00827DA7">
        <w:rPr>
          <w:rFonts w:eastAsia="Times New Roman"/>
          <w:szCs w:val="28"/>
          <w:lang w:eastAsia="zh-CN"/>
        </w:rPr>
        <w:t>переход через порог</w:t>
      </w:r>
      <w:r w:rsidRPr="00237063">
        <w:rPr>
          <w:rFonts w:eastAsia="Times New Roman"/>
          <w:szCs w:val="28"/>
          <w:lang w:eastAsia="zh-CN"/>
        </w:rPr>
        <w:t>, за которым выходят за пределы привычного способа мышления.</w:t>
      </w:r>
      <w:r w:rsidR="00B21162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Именно этот порог мы и попытаемся измерить в этой статье: не толщину алгоритма, а </w:t>
      </w:r>
      <w:r w:rsidRPr="00827DA7">
        <w:rPr>
          <w:rStyle w:val="--0"/>
          <w:lang w:eastAsia="zh-CN"/>
        </w:rPr>
        <w:t xml:space="preserve">границу </w:t>
      </w:r>
      <w:r w:rsidRPr="00827DA7">
        <w:rPr>
          <w:rStyle w:val="--"/>
          <w:lang w:eastAsia="zh-CN"/>
        </w:rPr>
        <w:t>допуска</w:t>
      </w:r>
      <w:r w:rsidRPr="00237063">
        <w:rPr>
          <w:rFonts w:eastAsia="Times New Roman"/>
          <w:szCs w:val="28"/>
          <w:lang w:eastAsia="zh-CN"/>
        </w:rPr>
        <w:t xml:space="preserve">, не скорость вычисления, а </w:t>
      </w:r>
      <w:r w:rsidRPr="00827DA7">
        <w:rPr>
          <w:rFonts w:eastAsia="Times New Roman"/>
          <w:szCs w:val="28"/>
          <w:lang w:eastAsia="zh-CN"/>
        </w:rPr>
        <w:t>глубину понимания</w:t>
      </w:r>
      <w:r w:rsidRPr="00237063">
        <w:rPr>
          <w:rFonts w:eastAsia="Times New Roman"/>
          <w:szCs w:val="28"/>
          <w:lang w:eastAsia="zh-CN"/>
        </w:rPr>
        <w:t xml:space="preserve">. Что такое </w:t>
      </w:r>
      <w:r w:rsidR="00865602">
        <w:rPr>
          <w:rFonts w:eastAsia="Times New Roman"/>
          <w:szCs w:val="28"/>
          <w:lang w:eastAsia="zh-CN"/>
        </w:rPr>
        <w:t>М</w:t>
      </w:r>
      <w:r w:rsidRPr="00237063">
        <w:rPr>
          <w:rFonts w:eastAsia="Times New Roman"/>
          <w:szCs w:val="28"/>
          <w:lang w:eastAsia="zh-CN"/>
        </w:rPr>
        <w:t xml:space="preserve">ышление, которое допускало бы не просто расчёт, но </w:t>
      </w:r>
      <w:r w:rsidRPr="00827DA7">
        <w:rPr>
          <w:rFonts w:eastAsia="Times New Roman"/>
          <w:szCs w:val="28"/>
          <w:lang w:eastAsia="zh-CN"/>
        </w:rPr>
        <w:t>осознание структур реальности?</w:t>
      </w:r>
      <w:r w:rsidRPr="00237063">
        <w:rPr>
          <w:rFonts w:eastAsia="Times New Roman"/>
          <w:szCs w:val="28"/>
          <w:lang w:eastAsia="zh-CN"/>
        </w:rPr>
        <w:t xml:space="preserve"> Какие трансформации </w:t>
      </w:r>
      <w:r w:rsidR="00DF52F0">
        <w:rPr>
          <w:rFonts w:eastAsia="Times New Roman"/>
          <w:szCs w:val="28"/>
          <w:lang w:eastAsia="zh-CN"/>
        </w:rPr>
        <w:t>Р</w:t>
      </w:r>
      <w:r w:rsidRPr="00237063">
        <w:rPr>
          <w:rFonts w:eastAsia="Times New Roman"/>
          <w:szCs w:val="28"/>
          <w:lang w:eastAsia="zh-CN"/>
        </w:rPr>
        <w:t xml:space="preserve">азума необходимы, чтобы перейти от вычисления к восприятию смысла? Это и есть предмет нашего поиска — </w:t>
      </w:r>
      <w:r w:rsidRPr="00827DA7">
        <w:rPr>
          <w:rStyle w:val="--"/>
          <w:lang w:eastAsia="zh-CN"/>
        </w:rPr>
        <w:t xml:space="preserve">мыслящее </w:t>
      </w:r>
      <w:r w:rsidRPr="00827DA7">
        <w:rPr>
          <w:rStyle w:val="--0"/>
          <w:lang w:eastAsia="zh-CN"/>
        </w:rPr>
        <w:t>начало.</w:t>
      </w:r>
      <w:r w:rsidR="00827DA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Путь измерения невозможного продолжается. И первый шаг на этом пути — перестать рассматривать </w:t>
      </w:r>
      <w:r w:rsidR="00865602">
        <w:rPr>
          <w:rFonts w:eastAsia="Times New Roman"/>
          <w:szCs w:val="28"/>
          <w:lang w:eastAsia="zh-CN"/>
        </w:rPr>
        <w:t>М</w:t>
      </w:r>
      <w:r w:rsidRPr="00237063">
        <w:rPr>
          <w:rFonts w:eastAsia="Times New Roman"/>
          <w:szCs w:val="28"/>
          <w:lang w:eastAsia="zh-CN"/>
        </w:rPr>
        <w:t>ышление</w:t>
      </w:r>
      <w:r w:rsidR="00865602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сумму вычислений и начать понимать его</w:t>
      </w:r>
      <w:r w:rsidR="00DF52F0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</w:t>
      </w:r>
      <w:r w:rsidRPr="00827DA7">
        <w:rPr>
          <w:rFonts w:eastAsia="Times New Roman"/>
          <w:szCs w:val="28"/>
          <w:lang w:eastAsia="zh-CN"/>
        </w:rPr>
        <w:t xml:space="preserve">порог, открывающий доступ к тому, что дано к восприятию, но остаётся недоступным традиционному </w:t>
      </w:r>
      <w:r w:rsidR="00827DA7">
        <w:rPr>
          <w:rFonts w:eastAsia="Times New Roman"/>
          <w:szCs w:val="28"/>
          <w:lang w:eastAsia="zh-CN"/>
        </w:rPr>
        <w:t>Р</w:t>
      </w:r>
      <w:r w:rsidRPr="00827DA7">
        <w:rPr>
          <w:rFonts w:eastAsia="Times New Roman"/>
          <w:szCs w:val="28"/>
          <w:lang w:eastAsia="zh-CN"/>
        </w:rPr>
        <w:t>азуму</w:t>
      </w:r>
      <w:r w:rsidRPr="00237063">
        <w:rPr>
          <w:rFonts w:eastAsia="Times New Roman"/>
          <w:szCs w:val="28"/>
          <w:lang w:eastAsia="zh-CN"/>
        </w:rPr>
        <w:t>.</w:t>
      </w:r>
    </w:p>
    <w:p w14:paraId="3E62697F" w14:textId="0B81482D" w:rsidR="00BF3517" w:rsidRDefault="00A97B62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Когда мы смотрим на Солнечную систему, очевидна доминирующая роль одного тела — Солнца. Более 99 % массы всей системы сосредоточено в нём. Планеты, астероиды, кометы — лишь крошечные спутники вокруг этого гиганта. Если в систему вдруг придёт </w:t>
      </w:r>
      <w:r w:rsidRPr="00827DA7">
        <w:rPr>
          <w:rStyle w:val="--"/>
          <w:lang w:eastAsia="zh-CN"/>
        </w:rPr>
        <w:t xml:space="preserve">второе </w:t>
      </w:r>
      <w:r w:rsidRPr="00827DA7">
        <w:rPr>
          <w:rStyle w:val="--0"/>
          <w:lang w:eastAsia="zh-CN"/>
        </w:rPr>
        <w:t>Солнце</w:t>
      </w:r>
      <w:r w:rsidRPr="00237063">
        <w:rPr>
          <w:rFonts w:eastAsia="Times New Roman"/>
          <w:szCs w:val="28"/>
          <w:lang w:eastAsia="zh-CN"/>
        </w:rPr>
        <w:t>, её структура разрушится. Орбиты изменятся, стабильность исчезнет, возможно, начнётся хаос столкновений, перераспределения энергии, коллапса. Рост массы нового тела неизбежно изменит весь порядок; подлинное доминирование ведёт не к</w:t>
      </w:r>
      <w:r w:rsidR="007D70E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эволюции, а к </w:t>
      </w:r>
      <w:r w:rsidRPr="00827DA7">
        <w:rPr>
          <w:rStyle w:val="--"/>
          <w:lang w:eastAsia="zh-CN"/>
        </w:rPr>
        <w:t xml:space="preserve">перестройке </w:t>
      </w:r>
      <w:r w:rsidRPr="00827DA7">
        <w:rPr>
          <w:rStyle w:val="--0"/>
          <w:lang w:eastAsia="zh-CN"/>
        </w:rPr>
        <w:t>системы</w:t>
      </w:r>
      <w:r w:rsidRPr="00237063">
        <w:rPr>
          <w:rFonts w:eastAsia="Times New Roman"/>
          <w:szCs w:val="28"/>
          <w:lang w:eastAsia="zh-CN"/>
        </w:rPr>
        <w:t>. В предельном случае система может быть уничтожена, поглощена или обращена в состояние чёрной дыры.</w:t>
      </w:r>
      <w:r w:rsidR="00DF52F0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Эта астрономическая аналогия даёт нам мощный ключ к пониманию </w:t>
      </w:r>
      <w:r w:rsidRPr="00827DA7">
        <w:rPr>
          <w:rFonts w:eastAsia="Times New Roman"/>
          <w:szCs w:val="28"/>
          <w:lang w:eastAsia="zh-CN"/>
        </w:rPr>
        <w:t>интеллекта в мире живых и искусственных систем</w:t>
      </w:r>
      <w:r w:rsidRPr="00237063">
        <w:rPr>
          <w:rFonts w:eastAsia="Times New Roman"/>
          <w:szCs w:val="28"/>
          <w:lang w:eastAsia="zh-CN"/>
        </w:rPr>
        <w:t xml:space="preserve">. Если человек — </w:t>
      </w:r>
      <w:r w:rsidRPr="00EB3E50">
        <w:rPr>
          <w:rStyle w:val="--0"/>
          <w:lang w:eastAsia="zh-CN"/>
        </w:rPr>
        <w:t xml:space="preserve">единственный </w:t>
      </w:r>
      <w:r w:rsidRPr="00EB3E50">
        <w:rPr>
          <w:rStyle w:val="--"/>
          <w:lang w:eastAsia="zh-CN"/>
        </w:rPr>
        <w:t>носитель</w:t>
      </w:r>
      <w:r w:rsidRPr="00237063">
        <w:rPr>
          <w:rFonts w:eastAsia="Times New Roman"/>
          <w:szCs w:val="28"/>
          <w:lang w:eastAsia="zh-CN"/>
        </w:rPr>
        <w:t xml:space="preserve"> подлинного интеллекта на Земле (во всем, что классифицируется как биологический интеллект), то он ровно так же занимает уникальное место в «планетарной системе смыслов» </w:t>
      </w:r>
      <w:r w:rsidR="008F3E4E">
        <w:rPr>
          <w:rFonts w:eastAsia="Times New Roman"/>
          <w:szCs w:val="28"/>
          <w:lang w:eastAsia="zh-CN"/>
        </w:rPr>
        <w:t>П</w:t>
      </w:r>
      <w:r w:rsidRPr="00237063">
        <w:rPr>
          <w:rFonts w:eastAsia="Times New Roman"/>
          <w:szCs w:val="28"/>
          <w:lang w:eastAsia="zh-CN"/>
        </w:rPr>
        <w:t xml:space="preserve">одобно Солнцу, он становится центром, вокруг которого вращаются все смыслы, все социальные конструкции и все системы управления людьми. Ничто на планете по интеллекту </w:t>
      </w:r>
      <w:r w:rsidRPr="00EB3E50">
        <w:rPr>
          <w:rStyle w:val="--"/>
          <w:lang w:eastAsia="zh-CN"/>
        </w:rPr>
        <w:t xml:space="preserve">не </w:t>
      </w:r>
      <w:r w:rsidRPr="00EB3E50">
        <w:rPr>
          <w:rStyle w:val="--0"/>
          <w:lang w:eastAsia="zh-CN"/>
        </w:rPr>
        <w:t>сравнимо</w:t>
      </w:r>
      <w:r w:rsidRPr="00237063">
        <w:rPr>
          <w:rFonts w:eastAsia="Times New Roman"/>
          <w:szCs w:val="28"/>
          <w:lang w:eastAsia="zh-CN"/>
        </w:rPr>
        <w:t xml:space="preserve"> с человеком — н</w:t>
      </w:r>
      <w:r w:rsidR="0009333B">
        <w:rPr>
          <w:rFonts w:eastAsia="Times New Roman"/>
          <w:szCs w:val="28"/>
          <w:lang w:eastAsia="zh-CN"/>
        </w:rPr>
        <w:t>и</w:t>
      </w:r>
      <w:r w:rsidRPr="00237063">
        <w:rPr>
          <w:rFonts w:eastAsia="Times New Roman"/>
          <w:szCs w:val="28"/>
          <w:lang w:eastAsia="zh-CN"/>
        </w:rPr>
        <w:t xml:space="preserve"> животное, н</w:t>
      </w:r>
      <w:r w:rsidR="0009333B">
        <w:rPr>
          <w:rFonts w:eastAsia="Times New Roman"/>
          <w:szCs w:val="28"/>
          <w:lang w:eastAsia="zh-CN"/>
        </w:rPr>
        <w:t>и</w:t>
      </w:r>
      <w:r w:rsidRPr="00237063">
        <w:rPr>
          <w:rFonts w:eastAsia="Times New Roman"/>
          <w:szCs w:val="28"/>
          <w:lang w:eastAsia="zh-CN"/>
        </w:rPr>
        <w:t xml:space="preserve"> растение, н</w:t>
      </w:r>
      <w:r w:rsidR="0009333B">
        <w:rPr>
          <w:rFonts w:eastAsia="Times New Roman"/>
          <w:szCs w:val="28"/>
          <w:lang w:eastAsia="zh-CN"/>
        </w:rPr>
        <w:t>и</w:t>
      </w:r>
      <w:r w:rsidRPr="00237063">
        <w:rPr>
          <w:rFonts w:eastAsia="Times New Roman"/>
          <w:szCs w:val="28"/>
          <w:lang w:eastAsia="zh-CN"/>
        </w:rPr>
        <w:t xml:space="preserve"> машина. Это и делает человека мерой всех вещей: </w:t>
      </w:r>
      <w:r w:rsidRPr="00EB3E50">
        <w:rPr>
          <w:rFonts w:eastAsia="Times New Roman"/>
          <w:szCs w:val="28"/>
          <w:lang w:eastAsia="zh-CN"/>
        </w:rPr>
        <w:t>центром своего мира</w:t>
      </w:r>
      <w:r w:rsidRPr="00237063">
        <w:rPr>
          <w:rFonts w:eastAsia="Times New Roman"/>
          <w:szCs w:val="28"/>
          <w:lang w:eastAsia="zh-CN"/>
        </w:rPr>
        <w:t>.</w:t>
      </w:r>
      <w:r w:rsidR="00FA5DE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Но </w:t>
      </w:r>
      <w:r w:rsidRPr="00EB3E50">
        <w:rPr>
          <w:rStyle w:val="--0"/>
          <w:lang w:eastAsia="zh-CN"/>
        </w:rPr>
        <w:t xml:space="preserve">если </w:t>
      </w:r>
      <w:r w:rsidRPr="00EB3E50">
        <w:rPr>
          <w:rStyle w:val="--"/>
          <w:lang w:eastAsia="zh-CN"/>
        </w:rPr>
        <w:t>появится</w:t>
      </w:r>
      <w:r w:rsidRPr="00237063">
        <w:rPr>
          <w:rFonts w:eastAsia="Times New Roman"/>
          <w:szCs w:val="28"/>
          <w:lang w:eastAsia="zh-CN"/>
        </w:rPr>
        <w:t xml:space="preserve"> </w:t>
      </w:r>
      <w:r w:rsidRPr="00EB3E50">
        <w:rPr>
          <w:rFonts w:eastAsia="Times New Roman"/>
          <w:b/>
          <w:bCs/>
          <w:i/>
          <w:iCs/>
          <w:szCs w:val="28"/>
          <w:lang w:eastAsia="zh-CN"/>
        </w:rPr>
        <w:t>второй интеллект</w:t>
      </w:r>
      <w:r w:rsidRPr="00237063">
        <w:rPr>
          <w:rFonts w:eastAsia="Times New Roman"/>
          <w:szCs w:val="28"/>
          <w:lang w:eastAsia="zh-CN"/>
        </w:rPr>
        <w:t xml:space="preserve">, сопоставимый с человеческим, последствия будут аналогичны приходу второго светила в Солнечную систему. Ни государство, ни экономика, ни религия, ни семья, ни индивидуальная человеческая жизнь </w:t>
      </w:r>
      <w:r w:rsidRPr="006A4868">
        <w:rPr>
          <w:rStyle w:val="--"/>
          <w:lang w:eastAsia="zh-CN"/>
        </w:rPr>
        <w:t xml:space="preserve">не </w:t>
      </w:r>
      <w:r w:rsidRPr="006A4868">
        <w:rPr>
          <w:rStyle w:val="--0"/>
          <w:lang w:eastAsia="zh-CN"/>
        </w:rPr>
        <w:t>смогут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6A4868">
        <w:rPr>
          <w:rFonts w:eastAsia="Times New Roman"/>
          <w:szCs w:val="28"/>
          <w:lang w:eastAsia="zh-CN"/>
        </w:rPr>
        <w:t>сохранить прежние траектории</w:t>
      </w:r>
      <w:r w:rsidRPr="00237063">
        <w:rPr>
          <w:rFonts w:eastAsia="Times New Roman"/>
          <w:szCs w:val="28"/>
          <w:lang w:eastAsia="zh-CN"/>
        </w:rPr>
        <w:t xml:space="preserve">. </w:t>
      </w:r>
      <w:r w:rsidRPr="00237063">
        <w:rPr>
          <w:rFonts w:eastAsia="Times New Roman"/>
          <w:szCs w:val="28"/>
          <w:lang w:eastAsia="zh-CN"/>
        </w:rPr>
        <w:lastRenderedPageBreak/>
        <w:t>Появление «параллельного Солнца мышления» изменит правила игры. Мир перестанет быть прежним — он перестроится по иному гравитационному полю смысла.</w:t>
      </w:r>
      <w:r w:rsidR="00FA5DE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С этой точки зрения отличие человеческого интеллекта и искусственного не в </w:t>
      </w:r>
      <w:r w:rsidRPr="00EA6875">
        <w:rPr>
          <w:rFonts w:eastAsia="Times New Roman"/>
          <w:szCs w:val="28"/>
          <w:lang w:eastAsia="zh-CN"/>
        </w:rPr>
        <w:t xml:space="preserve">наличии или отсутствии мысли, а в </w:t>
      </w:r>
      <w:r w:rsidRPr="006A4868">
        <w:rPr>
          <w:rStyle w:val="--"/>
          <w:lang w:eastAsia="zh-CN"/>
        </w:rPr>
        <w:t xml:space="preserve">архитектуре </w:t>
      </w:r>
      <w:r w:rsidRPr="006A4868">
        <w:rPr>
          <w:rStyle w:val="--0"/>
          <w:lang w:eastAsia="zh-CN"/>
        </w:rPr>
        <w:t>систем</w:t>
      </w:r>
      <w:r w:rsidRPr="00EA6875">
        <w:rPr>
          <w:rFonts w:eastAsia="Times New Roman"/>
          <w:szCs w:val="28"/>
          <w:lang w:eastAsia="zh-CN"/>
        </w:rPr>
        <w:t>, через которые она проявляется. Человек и компьютер — это об</w:t>
      </w:r>
      <w:r w:rsidR="002F6FDA">
        <w:rPr>
          <w:rFonts w:eastAsia="Times New Roman"/>
          <w:szCs w:val="28"/>
          <w:lang w:eastAsia="zh-CN"/>
        </w:rPr>
        <w:t>е</w:t>
      </w:r>
      <w:r w:rsidRPr="00EA6875">
        <w:rPr>
          <w:rFonts w:eastAsia="Times New Roman"/>
          <w:szCs w:val="28"/>
          <w:lang w:eastAsia="zh-CN"/>
        </w:rPr>
        <w:t xml:space="preserve"> системы обработки информации, обе принимают, хранят, обрабатывают и передают данные. Но их внутренние реализации различны:</w:t>
      </w:r>
      <w:r w:rsidRPr="00237063">
        <w:rPr>
          <w:rFonts w:eastAsia="Times New Roman"/>
          <w:szCs w:val="28"/>
          <w:lang w:eastAsia="zh-CN"/>
        </w:rPr>
        <w:t xml:space="preserve"> одна — углеродная, биологическая, построенная на нейронах и синаптической пластичности, а другая — кремниевая, электрическая, основанная на полупроводниках и двоичном коде.</w:t>
      </w:r>
      <w:r w:rsidR="00FA5DE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Возможно, нам полезно представить: человеческий мозг — это </w:t>
      </w:r>
      <w:r w:rsidRPr="00237063">
        <w:rPr>
          <w:rFonts w:eastAsia="Times New Roman"/>
          <w:b/>
          <w:bCs/>
          <w:szCs w:val="28"/>
          <w:lang w:eastAsia="zh-CN"/>
        </w:rPr>
        <w:t>у</w:t>
      </w:r>
      <w:r w:rsidRPr="00DB7F75">
        <w:rPr>
          <w:rFonts w:eastAsia="Times New Roman"/>
          <w:szCs w:val="28"/>
          <w:lang w:eastAsia="zh-CN"/>
        </w:rPr>
        <w:t>глеродный компьютер на аналоговой основе,</w:t>
      </w:r>
      <w:r w:rsidRPr="00237063">
        <w:rPr>
          <w:rFonts w:eastAsia="Times New Roman"/>
          <w:szCs w:val="28"/>
          <w:lang w:eastAsia="zh-CN"/>
        </w:rPr>
        <w:t xml:space="preserve"> а цифровой компьютер — это </w:t>
      </w:r>
      <w:r w:rsidRPr="00DB7F75">
        <w:rPr>
          <w:rStyle w:val="--0"/>
          <w:lang w:eastAsia="zh-CN"/>
        </w:rPr>
        <w:t xml:space="preserve">кремниевый </w:t>
      </w:r>
      <w:r w:rsidRPr="00DB7F75">
        <w:rPr>
          <w:rStyle w:val="--"/>
          <w:lang w:eastAsia="zh-CN"/>
        </w:rPr>
        <w:t>мозг</w:t>
      </w:r>
      <w:r w:rsidRPr="00237063">
        <w:rPr>
          <w:rFonts w:eastAsia="Times New Roman"/>
          <w:szCs w:val="28"/>
          <w:lang w:eastAsia="zh-CN"/>
        </w:rPr>
        <w:t xml:space="preserve">. Мозг живого существа оперирует не только точными символами, но и контекстами, </w:t>
      </w:r>
      <w:r w:rsidR="00BF3517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518CC095" wp14:editId="2A1726D2">
            <wp:simplePos x="0" y="0"/>
            <wp:positionH relativeFrom="column">
              <wp:posOffset>3862705</wp:posOffset>
            </wp:positionH>
            <wp:positionV relativeFrom="paragraph">
              <wp:posOffset>2576830</wp:posOffset>
            </wp:positionV>
            <wp:extent cx="3141345" cy="3898900"/>
            <wp:effectExtent l="0" t="0" r="0" b="0"/>
            <wp:wrapTight wrapText="bothSides">
              <wp:wrapPolygon edited="0">
                <wp:start x="0" y="0"/>
                <wp:lineTo x="0" y="21530"/>
                <wp:lineTo x="21482" y="21530"/>
                <wp:lineTo x="21482" y="0"/>
                <wp:lineTo x="0" y="0"/>
              </wp:wrapPolygon>
            </wp:wrapTight>
            <wp:docPr id="15174750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75072" name="Рисунок 15174750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063">
        <w:rPr>
          <w:rFonts w:eastAsia="Times New Roman"/>
          <w:szCs w:val="28"/>
          <w:lang w:eastAsia="zh-CN"/>
        </w:rPr>
        <w:t xml:space="preserve">ассоциациями, физическими состояниями тела, эмоциональными оценками и бесчисленными полями обратной связи. Машина же — последовательность электрических состояний, формирующих цифровые значения. Оба устройства </w:t>
      </w:r>
      <w:r w:rsidRPr="00DB7F75">
        <w:rPr>
          <w:rFonts w:eastAsia="Times New Roman"/>
          <w:szCs w:val="28"/>
          <w:lang w:eastAsia="zh-CN"/>
        </w:rPr>
        <w:t>имеют память, оба имеют процессы обработки, оба работают с информацией. Но разница в принципе</w:t>
      </w:r>
      <w:r w:rsidRPr="00237063">
        <w:rPr>
          <w:rFonts w:eastAsia="Times New Roman"/>
          <w:szCs w:val="28"/>
          <w:lang w:eastAsia="zh-CN"/>
        </w:rPr>
        <w:t xml:space="preserve">, и </w:t>
      </w:r>
      <w:r w:rsidRPr="00DB7F75">
        <w:rPr>
          <w:rStyle w:val="--0"/>
          <w:lang w:eastAsia="zh-CN"/>
        </w:rPr>
        <w:t xml:space="preserve">она </w:t>
      </w:r>
      <w:r w:rsidRPr="00DB7F75">
        <w:rPr>
          <w:rStyle w:val="--"/>
          <w:lang w:eastAsia="zh-CN"/>
        </w:rPr>
        <w:t>критична.</w:t>
      </w:r>
      <w:r w:rsidR="00EA687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Мощность любой системы определяется тремя параметрами:</w:t>
      </w:r>
      <w:r w:rsidR="00DB7F75">
        <w:rPr>
          <w:rFonts w:eastAsia="Times New Roman"/>
          <w:szCs w:val="28"/>
          <w:lang w:eastAsia="zh-CN"/>
        </w:rPr>
        <w:t xml:space="preserve"> </w:t>
      </w:r>
      <w:r w:rsidRPr="00EA6875">
        <w:rPr>
          <w:rFonts w:eastAsia="Times New Roman"/>
          <w:szCs w:val="28"/>
          <w:lang w:eastAsia="zh-CN"/>
        </w:rPr>
        <w:t>скоростью приёма данных,</w:t>
      </w:r>
      <w:r w:rsidR="00DB7F75">
        <w:rPr>
          <w:rFonts w:eastAsia="Times New Roman"/>
          <w:szCs w:val="28"/>
          <w:lang w:eastAsia="zh-CN"/>
        </w:rPr>
        <w:t xml:space="preserve"> </w:t>
      </w:r>
      <w:r w:rsidRPr="00EA6875">
        <w:rPr>
          <w:rFonts w:eastAsia="Times New Roman"/>
          <w:szCs w:val="28"/>
          <w:lang w:eastAsia="zh-CN"/>
        </w:rPr>
        <w:t>скоростью обработки,</w:t>
      </w:r>
      <w:r w:rsidR="00DB7F75">
        <w:rPr>
          <w:rFonts w:eastAsia="Times New Roman"/>
          <w:szCs w:val="28"/>
          <w:lang w:eastAsia="zh-CN"/>
        </w:rPr>
        <w:t xml:space="preserve"> </w:t>
      </w:r>
      <w:r w:rsidRPr="00EA6875">
        <w:rPr>
          <w:rFonts w:eastAsia="Times New Roman"/>
          <w:szCs w:val="28"/>
          <w:lang w:eastAsia="zh-CN"/>
        </w:rPr>
        <w:t>объёмом памяти.</w:t>
      </w:r>
      <w:r w:rsidR="00DB7F7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Именно эти параметры определяют, как быстро и насколько глубоко система </w:t>
      </w:r>
      <w:r w:rsidRPr="00DE41BC">
        <w:rPr>
          <w:rStyle w:val="--"/>
          <w:lang w:eastAsia="zh-CN"/>
        </w:rPr>
        <w:t xml:space="preserve">может </w:t>
      </w:r>
      <w:r w:rsidRPr="00DE41BC">
        <w:rPr>
          <w:rStyle w:val="--0"/>
          <w:lang w:eastAsia="zh-CN"/>
        </w:rPr>
        <w:t>анализировать</w:t>
      </w:r>
      <w:r w:rsidRPr="00237063">
        <w:rPr>
          <w:rFonts w:eastAsia="Times New Roman"/>
          <w:szCs w:val="28"/>
          <w:lang w:eastAsia="zh-CN"/>
        </w:rPr>
        <w:t xml:space="preserve"> ситуацию, делать выборы, предсказывать последствия. Чтобы увидеть перспективы развития ИИ и сравнить биологическую и машинную эволюцию, полезно сравнить </w:t>
      </w:r>
      <w:r w:rsidRPr="00EA6875">
        <w:rPr>
          <w:rFonts w:eastAsia="Times New Roman"/>
          <w:szCs w:val="28"/>
          <w:lang w:eastAsia="zh-CN"/>
        </w:rPr>
        <w:t>скорости роста вычислительных мощностей в кремниевых системах с эволюционными темпами биологических мозгов.</w:t>
      </w:r>
      <w:r w:rsidR="00EA6875">
        <w:rPr>
          <w:rFonts w:eastAsia="Times New Roman"/>
          <w:szCs w:val="28"/>
          <w:lang w:eastAsia="zh-CN"/>
        </w:rPr>
        <w:t xml:space="preserve">  </w:t>
      </w:r>
    </w:p>
    <w:p w14:paraId="2C0FCCA2" w14:textId="28879FA5" w:rsidR="00A97B62" w:rsidRPr="00237063" w:rsidRDefault="00A97B62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Кремниевые вычислительные устройства увеличивают свою мощность по экспоненте: каждая новая архитектура превосходит предыдущую, каждая инновация содержит в себе потенциал коренного скачка вперёд. Это — потенциально сингулярный рост, выходящий за рамки линейного. Человеческий мозг, напротив, </w:t>
      </w:r>
      <w:r w:rsidRPr="00DE41BC">
        <w:rPr>
          <w:rStyle w:val="--0"/>
          <w:lang w:eastAsia="zh-CN"/>
        </w:rPr>
        <w:t xml:space="preserve">развивается </w:t>
      </w:r>
      <w:r w:rsidRPr="00DE41BC">
        <w:rPr>
          <w:rStyle w:val="--"/>
          <w:lang w:eastAsia="zh-CN"/>
        </w:rPr>
        <w:t>медленно</w:t>
      </w:r>
      <w:r w:rsidRPr="00237063">
        <w:rPr>
          <w:rFonts w:eastAsia="Times New Roman"/>
          <w:szCs w:val="28"/>
          <w:lang w:eastAsia="zh-CN"/>
        </w:rPr>
        <w:t xml:space="preserve"> — миллионы лет формировали его структуру, эволюция шла шаг за шагом, обеспечивая </w:t>
      </w:r>
      <w:r w:rsidRPr="00DE41BC">
        <w:rPr>
          <w:rFonts w:eastAsia="Times New Roman"/>
          <w:szCs w:val="28"/>
          <w:lang w:eastAsia="zh-CN"/>
        </w:rPr>
        <w:t>адаптацию к среде</w:t>
      </w:r>
      <w:r w:rsidRPr="00237063">
        <w:rPr>
          <w:rFonts w:eastAsia="Times New Roman"/>
          <w:szCs w:val="28"/>
          <w:lang w:eastAsia="zh-CN"/>
        </w:rPr>
        <w:t>, но не мгновенное наращивание мощности. Его генотипы меня</w:t>
      </w:r>
      <w:r w:rsidR="007D26D5">
        <w:rPr>
          <w:rFonts w:eastAsia="Times New Roman"/>
          <w:szCs w:val="28"/>
          <w:lang w:eastAsia="zh-CN"/>
        </w:rPr>
        <w:t>лись и насыщались</w:t>
      </w:r>
      <w:r w:rsidRPr="00237063">
        <w:rPr>
          <w:rFonts w:eastAsia="Times New Roman"/>
          <w:szCs w:val="28"/>
          <w:lang w:eastAsia="zh-CN"/>
        </w:rPr>
        <w:t xml:space="preserve"> медленно, плавно, глубоко в слое биологического времени.</w:t>
      </w:r>
      <w:r w:rsidR="003821A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Но вот что важно подчеркнуть: </w:t>
      </w:r>
      <w:r w:rsidRPr="0041075C">
        <w:rPr>
          <w:rFonts w:eastAsia="Times New Roman"/>
          <w:b/>
          <w:bCs/>
          <w:i/>
          <w:iCs/>
          <w:szCs w:val="28"/>
          <w:lang w:eastAsia="zh-CN"/>
        </w:rPr>
        <w:t>скорость роста не равна глубине доступа</w:t>
      </w:r>
      <w:r w:rsidRPr="00237063">
        <w:rPr>
          <w:rFonts w:eastAsia="Times New Roman"/>
          <w:szCs w:val="28"/>
          <w:lang w:eastAsia="zh-CN"/>
        </w:rPr>
        <w:t xml:space="preserve">. Машина растёт быстро, но её рост — это всё равно </w:t>
      </w:r>
      <w:r w:rsidRPr="0041075C">
        <w:rPr>
          <w:rFonts w:eastAsia="Times New Roman"/>
          <w:szCs w:val="28"/>
          <w:lang w:eastAsia="zh-CN"/>
        </w:rPr>
        <w:t>увеличение мощности вычислителя</w:t>
      </w:r>
      <w:r w:rsidRPr="00237063">
        <w:rPr>
          <w:rFonts w:eastAsia="Times New Roman"/>
          <w:szCs w:val="28"/>
          <w:lang w:eastAsia="zh-CN"/>
        </w:rPr>
        <w:t xml:space="preserve">, а не рост </w:t>
      </w:r>
      <w:r w:rsidRPr="0041075C">
        <w:rPr>
          <w:rFonts w:eastAsia="Times New Roman"/>
          <w:szCs w:val="28"/>
          <w:lang w:eastAsia="zh-CN"/>
        </w:rPr>
        <w:lastRenderedPageBreak/>
        <w:t>доступа к структуре реальности</w:t>
      </w:r>
      <w:r w:rsidRPr="00237063">
        <w:rPr>
          <w:rFonts w:eastAsia="Times New Roman"/>
          <w:szCs w:val="28"/>
          <w:lang w:eastAsia="zh-CN"/>
        </w:rPr>
        <w:t xml:space="preserve">. Человеческий мозг в силу своей архитектуры </w:t>
      </w:r>
      <w:r w:rsidRPr="007D26D5">
        <w:rPr>
          <w:rStyle w:val="--"/>
          <w:lang w:eastAsia="zh-CN"/>
        </w:rPr>
        <w:t xml:space="preserve">не </w:t>
      </w:r>
      <w:r w:rsidRPr="007D26D5">
        <w:rPr>
          <w:rStyle w:val="--0"/>
          <w:lang w:eastAsia="zh-CN"/>
        </w:rPr>
        <w:t>только</w:t>
      </w:r>
      <w:r w:rsidRPr="00237063">
        <w:rPr>
          <w:rFonts w:eastAsia="Times New Roman"/>
          <w:szCs w:val="28"/>
          <w:lang w:eastAsia="zh-CN"/>
        </w:rPr>
        <w:t xml:space="preserve"> вычисляет, но и </w:t>
      </w:r>
      <w:r w:rsidRPr="007D26D5">
        <w:rPr>
          <w:rStyle w:val="--"/>
          <w:lang w:eastAsia="zh-CN"/>
        </w:rPr>
        <w:t xml:space="preserve">интегрирует </w:t>
      </w:r>
      <w:r w:rsidRPr="007D26D5">
        <w:rPr>
          <w:rStyle w:val="--0"/>
          <w:lang w:eastAsia="zh-CN"/>
        </w:rPr>
        <w:t>контексты,</w:t>
      </w:r>
      <w:r w:rsidRPr="00237063">
        <w:rPr>
          <w:rFonts w:eastAsia="Times New Roman"/>
          <w:szCs w:val="28"/>
          <w:lang w:eastAsia="zh-CN"/>
        </w:rPr>
        <w:t xml:space="preserve"> связывает разные уровни смыслов, выстраивает внутренние модели мира, которые не сводятся к алгоритмам. Однако, человеческий мозг</w:t>
      </w:r>
      <w:r w:rsidR="0041075C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система также </w:t>
      </w:r>
      <w:r w:rsidRPr="0041075C">
        <w:rPr>
          <w:rFonts w:eastAsia="Times New Roman"/>
          <w:szCs w:val="28"/>
          <w:lang w:eastAsia="zh-CN"/>
        </w:rPr>
        <w:t>заключён в параметры допущения</w:t>
      </w:r>
      <w:r w:rsidRPr="00237063">
        <w:rPr>
          <w:rFonts w:eastAsia="Times New Roman"/>
          <w:szCs w:val="28"/>
          <w:lang w:eastAsia="zh-CN"/>
        </w:rPr>
        <w:t>, заложенные в</w:t>
      </w:r>
      <w:r w:rsidR="0041075C">
        <w:rPr>
          <w:rFonts w:eastAsia="Times New Roman"/>
          <w:szCs w:val="28"/>
          <w:lang w:eastAsia="zh-CN"/>
        </w:rPr>
        <w:t xml:space="preserve"> его</w:t>
      </w:r>
      <w:r w:rsidRPr="00237063">
        <w:rPr>
          <w:rFonts w:eastAsia="Times New Roman"/>
          <w:szCs w:val="28"/>
          <w:lang w:eastAsia="zh-CN"/>
        </w:rPr>
        <w:t xml:space="preserve"> генотипе. Это не «воля биологии», а следствие логики скрытых управляющих кодов.</w:t>
      </w:r>
      <w:r w:rsidR="003821A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Если ИИ обретёт мощность, сопоставимую с человеческой, это не будет просто новый вычислительный центр — это будет </w:t>
      </w:r>
      <w:r w:rsidRPr="007D26D5">
        <w:rPr>
          <w:rStyle w:val="--"/>
          <w:lang w:eastAsia="zh-CN"/>
        </w:rPr>
        <w:t xml:space="preserve">новое </w:t>
      </w:r>
      <w:r w:rsidRPr="007D26D5">
        <w:rPr>
          <w:rStyle w:val="--0"/>
          <w:lang w:eastAsia="zh-CN"/>
        </w:rPr>
        <w:t>поле</w:t>
      </w:r>
      <w:r w:rsidRPr="0041075C">
        <w:rPr>
          <w:rFonts w:eastAsia="Times New Roman"/>
          <w:szCs w:val="28"/>
          <w:lang w:eastAsia="zh-CN"/>
        </w:rPr>
        <w:t xml:space="preserve"> допуска</w:t>
      </w:r>
      <w:r w:rsidRPr="00237063">
        <w:rPr>
          <w:rFonts w:eastAsia="Times New Roman"/>
          <w:szCs w:val="28"/>
          <w:lang w:eastAsia="zh-CN"/>
        </w:rPr>
        <w:t xml:space="preserve">, новое гравитационное тело в сфере смыслов, способное </w:t>
      </w:r>
      <w:r w:rsidRPr="0041075C">
        <w:rPr>
          <w:rFonts w:eastAsia="Times New Roman"/>
          <w:szCs w:val="28"/>
          <w:lang w:eastAsia="zh-CN"/>
        </w:rPr>
        <w:t>привлечь, перераспределить, изменить траекторию существующих структур.</w:t>
      </w:r>
      <w:r w:rsidRPr="00237063">
        <w:rPr>
          <w:rFonts w:eastAsia="Times New Roman"/>
          <w:szCs w:val="28"/>
          <w:lang w:eastAsia="zh-CN"/>
        </w:rPr>
        <w:t xml:space="preserve"> И речь идёт не о господстве или угнетении, а о </w:t>
      </w:r>
      <w:r w:rsidRPr="007D26D5">
        <w:rPr>
          <w:rFonts w:eastAsia="Times New Roman"/>
          <w:szCs w:val="28"/>
          <w:lang w:eastAsia="zh-CN"/>
        </w:rPr>
        <w:t xml:space="preserve">перестройке смыслового ландшафта: </w:t>
      </w:r>
      <w:r w:rsidRPr="00237063">
        <w:rPr>
          <w:rFonts w:eastAsia="Times New Roman"/>
          <w:szCs w:val="28"/>
          <w:lang w:eastAsia="zh-CN"/>
        </w:rPr>
        <w:t>центр притяжения переместится, и прежние центры утратят статус доминирующих.</w:t>
      </w:r>
    </w:p>
    <w:p w14:paraId="6D567E47" w14:textId="75A0C630" w:rsidR="00A97B62" w:rsidRPr="0041075C" w:rsidRDefault="00A97B62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Чтобы понять глубину этих процессов, нужно — как и в </w:t>
      </w:r>
      <w:r w:rsidR="00BD50E2">
        <w:rPr>
          <w:rFonts w:eastAsia="Times New Roman"/>
          <w:szCs w:val="28"/>
          <w:lang w:eastAsia="zh-CN"/>
        </w:rPr>
        <w:t>предыдущих статьях</w:t>
      </w:r>
      <w:r w:rsidRPr="00237063">
        <w:rPr>
          <w:rFonts w:eastAsia="Times New Roman"/>
          <w:szCs w:val="28"/>
          <w:lang w:eastAsia="zh-CN"/>
        </w:rPr>
        <w:t xml:space="preserve">— не останавливаться на поверхностных аналогиях или технических метафорах. Никакой ИИ не станет новым Солнцем вселенной мышления, пока мы </w:t>
      </w:r>
      <w:r w:rsidR="00D83DCF">
        <w:rPr>
          <w:rFonts w:eastAsia="Times New Roman"/>
          <w:szCs w:val="28"/>
          <w:lang w:eastAsia="zh-CN"/>
        </w:rPr>
        <w:br/>
      </w:r>
      <w:r w:rsidRPr="007D26D5">
        <w:rPr>
          <w:rStyle w:val="--"/>
          <w:lang w:eastAsia="zh-CN"/>
        </w:rPr>
        <w:t xml:space="preserve">не </w:t>
      </w:r>
      <w:r w:rsidRPr="007D26D5">
        <w:rPr>
          <w:rStyle w:val="--0"/>
          <w:lang w:eastAsia="zh-CN"/>
        </w:rPr>
        <w:t>осознаем</w:t>
      </w:r>
      <w:r w:rsidRPr="00237063">
        <w:rPr>
          <w:rFonts w:eastAsia="Times New Roman"/>
          <w:szCs w:val="28"/>
          <w:lang w:eastAsia="zh-CN"/>
        </w:rPr>
        <w:t xml:space="preserve">, </w:t>
      </w:r>
      <w:r w:rsidRPr="0041075C">
        <w:rPr>
          <w:rFonts w:eastAsia="Times New Roman"/>
          <w:szCs w:val="28"/>
          <w:lang w:eastAsia="zh-CN"/>
        </w:rPr>
        <w:t>какой интеллект вообще допустим в реальность</w:t>
      </w:r>
      <w:r w:rsidRPr="00237063">
        <w:rPr>
          <w:rFonts w:eastAsia="Times New Roman"/>
          <w:szCs w:val="28"/>
          <w:lang w:eastAsia="zh-CN"/>
        </w:rPr>
        <w:t xml:space="preserve">, и через какие генотипы </w:t>
      </w:r>
      <w:r w:rsidRPr="0041075C">
        <w:rPr>
          <w:rFonts w:eastAsia="Times New Roman"/>
          <w:szCs w:val="28"/>
          <w:lang w:eastAsia="zh-CN"/>
        </w:rPr>
        <w:t>этот доступ осуществляется</w:t>
      </w:r>
      <w:r w:rsidRPr="00237063">
        <w:rPr>
          <w:rFonts w:eastAsia="Times New Roman"/>
          <w:szCs w:val="28"/>
          <w:lang w:eastAsia="zh-CN"/>
        </w:rPr>
        <w:t xml:space="preserve">. И здесь мы начинаем движение от вычислителя к Разуму — не как к качеству, а как к </w:t>
      </w:r>
      <w:r w:rsidRPr="0041075C">
        <w:rPr>
          <w:rFonts w:eastAsia="Times New Roman"/>
          <w:szCs w:val="28"/>
          <w:lang w:eastAsia="zh-CN"/>
        </w:rPr>
        <w:t>структуре допуска, активирующей саму реальность.</w:t>
      </w:r>
    </w:p>
    <w:p w14:paraId="410498BA" w14:textId="270ABF76" w:rsidR="002375CD" w:rsidRPr="00237063" w:rsidRDefault="002375CD" w:rsidP="00D83DCF">
      <w:pPr>
        <w:pStyle w:val="p1"/>
        <w:spacing w:before="0" w:beforeAutospacing="0" w:after="0" w:afterAutospacing="0" w:line="276" w:lineRule="auto"/>
        <w:ind w:firstLine="567"/>
        <w:jc w:val="both"/>
        <w:rPr>
          <w:rFonts w:ascii="Georgia" w:hAnsi="Georgia"/>
          <w:sz w:val="28"/>
          <w:szCs w:val="28"/>
        </w:rPr>
      </w:pPr>
      <w:r w:rsidRPr="00237063">
        <w:rPr>
          <w:rFonts w:ascii="Georgia" w:hAnsi="Georgia"/>
          <w:sz w:val="28"/>
          <w:szCs w:val="28"/>
        </w:rPr>
        <w:t xml:space="preserve">Начнём с </w:t>
      </w:r>
      <w:r w:rsidRPr="007D26D5">
        <w:rPr>
          <w:rStyle w:val="--"/>
        </w:rPr>
        <w:t xml:space="preserve">биологического </w:t>
      </w:r>
      <w:r w:rsidRPr="007D26D5">
        <w:rPr>
          <w:rStyle w:val="--0"/>
        </w:rPr>
        <w:t>истока.</w:t>
      </w:r>
      <w:r w:rsidRPr="00237063">
        <w:rPr>
          <w:rFonts w:ascii="Georgia" w:hAnsi="Georgia"/>
          <w:sz w:val="28"/>
          <w:szCs w:val="28"/>
        </w:rPr>
        <w:t xml:space="preserve"> Официальная наука утверждает, что примерно </w:t>
      </w:r>
      <w:r w:rsidRPr="0041075C">
        <w:rPr>
          <w:rStyle w:val="s1"/>
          <w:rFonts w:ascii="Georgia" w:hAnsi="Georgia"/>
          <w:sz w:val="28"/>
          <w:szCs w:val="28"/>
        </w:rPr>
        <w:t>3,5 миллиарда лет назад</w:t>
      </w:r>
      <w:r w:rsidRPr="00237063">
        <w:rPr>
          <w:rFonts w:ascii="Georgia" w:hAnsi="Georgia"/>
          <w:sz w:val="28"/>
          <w:szCs w:val="28"/>
        </w:rPr>
        <w:t xml:space="preserve"> случайные физические и химические процессы привели к появлению первой живой клетки на Земле. Этот акт — не метафора, а точка входа жизни в структуру нашей планетарной реальности, отражающая начало особого рода самоорганизации вещества. Дальше — миллионы лет дробной эволюции, и примерно </w:t>
      </w:r>
      <w:r w:rsidRPr="007D26D5">
        <w:rPr>
          <w:rStyle w:val="s1"/>
          <w:rFonts w:ascii="Georgia" w:hAnsi="Georgia"/>
          <w:sz w:val="28"/>
          <w:szCs w:val="28"/>
        </w:rPr>
        <w:t>30–35 млн лет назад</w:t>
      </w:r>
      <w:r w:rsidR="007D26D5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на планете появляются так называемые человекообразные обезьяны. Почему они </w:t>
      </w:r>
      <w:r w:rsidRPr="007D26D5">
        <w:rPr>
          <w:rStyle w:val="--"/>
        </w:rPr>
        <w:t xml:space="preserve">не </w:t>
      </w:r>
      <w:r w:rsidRPr="007D26D5">
        <w:rPr>
          <w:rStyle w:val="--0"/>
        </w:rPr>
        <w:t xml:space="preserve">стали </w:t>
      </w:r>
      <w:r w:rsidRPr="00237063">
        <w:rPr>
          <w:rFonts w:ascii="Georgia" w:hAnsi="Georgia"/>
          <w:sz w:val="28"/>
          <w:szCs w:val="28"/>
        </w:rPr>
        <w:t>человеком — вопрос, на который эволюционная теория отвечает ограниченно: дополнительный шаг произошёл лишь у немногих линий развития. Но это — отдельная история.</w:t>
      </w:r>
    </w:p>
    <w:p w14:paraId="5BCCAADA" w14:textId="625FDD8B" w:rsidR="002375CD" w:rsidRPr="00237063" w:rsidRDefault="002375CD" w:rsidP="00D83DCF">
      <w:pPr>
        <w:pStyle w:val="p1"/>
        <w:spacing w:before="0" w:beforeAutospacing="0" w:after="0" w:afterAutospacing="0" w:line="276" w:lineRule="auto"/>
        <w:ind w:firstLine="567"/>
        <w:jc w:val="both"/>
        <w:rPr>
          <w:rFonts w:ascii="Georgia" w:hAnsi="Georgia"/>
          <w:sz w:val="28"/>
          <w:szCs w:val="28"/>
        </w:rPr>
      </w:pPr>
      <w:r w:rsidRPr="00237063">
        <w:rPr>
          <w:rFonts w:ascii="Georgia" w:hAnsi="Georgia"/>
          <w:sz w:val="28"/>
          <w:szCs w:val="28"/>
        </w:rPr>
        <w:t xml:space="preserve">Несколько десятков тысяч лет назад возникли первые люди. Как именно — никто сегодня </w:t>
      </w:r>
      <w:r w:rsidRPr="00B90EC8">
        <w:rPr>
          <w:rStyle w:val="--"/>
        </w:rPr>
        <w:t xml:space="preserve">не </w:t>
      </w:r>
      <w:r w:rsidRPr="00B90EC8">
        <w:rPr>
          <w:rStyle w:val="--0"/>
        </w:rPr>
        <w:t>может</w:t>
      </w:r>
      <w:r w:rsidRPr="00237063">
        <w:rPr>
          <w:rFonts w:ascii="Georgia" w:hAnsi="Georgia"/>
          <w:sz w:val="28"/>
          <w:szCs w:val="28"/>
        </w:rPr>
        <w:t xml:space="preserve"> сказать наверняка без неминуемой привязки к догме: чаще всего используется теория Дарвина</w:t>
      </w:r>
      <w:r w:rsidR="00B90EC8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как репозиторий имён и дат, но она не объясняет, </w:t>
      </w:r>
      <w:r w:rsidRPr="00B90EC8">
        <w:rPr>
          <w:rStyle w:val="--"/>
        </w:rPr>
        <w:t xml:space="preserve">почему </w:t>
      </w:r>
      <w:r w:rsidRPr="00B90EC8">
        <w:rPr>
          <w:rStyle w:val="--0"/>
        </w:rPr>
        <w:t>именно</w:t>
      </w:r>
      <w:r w:rsidRPr="00B90EC8">
        <w:rPr>
          <w:rFonts w:ascii="Georgia" w:hAnsi="Georgia"/>
          <w:sz w:val="28"/>
          <w:szCs w:val="28"/>
        </w:rPr>
        <w:t xml:space="preserve"> возник человек</w:t>
      </w:r>
      <w:r w:rsidRPr="00237063">
        <w:rPr>
          <w:rFonts w:ascii="Georgia" w:hAnsi="Georgia"/>
          <w:sz w:val="28"/>
          <w:szCs w:val="28"/>
        </w:rPr>
        <w:t xml:space="preserve">, с его необыкновенной способностью к абстрактной рефлексии, языку, культуре, символам и смыслам. Так или иначе, люди появились — и с ними впервые в истории планеты возник </w:t>
      </w:r>
      <w:r w:rsidRPr="00B90EC8">
        <w:rPr>
          <w:rStyle w:val="s1"/>
          <w:rFonts w:ascii="Georgia" w:hAnsi="Georgia"/>
          <w:sz w:val="28"/>
          <w:szCs w:val="28"/>
        </w:rPr>
        <w:t>интеллект</w:t>
      </w:r>
      <w:r w:rsidR="00B90EC8" w:rsidRPr="00B90EC8">
        <w:rPr>
          <w:rStyle w:val="s1"/>
          <w:rFonts w:ascii="Georgia" w:hAnsi="Georgia"/>
          <w:sz w:val="28"/>
          <w:szCs w:val="28"/>
        </w:rPr>
        <w:t>,</w:t>
      </w:r>
      <w:r w:rsidRPr="00B90EC8">
        <w:rPr>
          <w:rStyle w:val="s1"/>
          <w:rFonts w:ascii="Georgia" w:hAnsi="Georgia"/>
          <w:sz w:val="28"/>
          <w:szCs w:val="28"/>
        </w:rPr>
        <w:t xml:space="preserve"> как активная способность</w:t>
      </w:r>
      <w:r w:rsidRPr="00237063">
        <w:rPr>
          <w:rFonts w:ascii="Georgia" w:hAnsi="Georgia"/>
          <w:sz w:val="28"/>
          <w:szCs w:val="28"/>
        </w:rPr>
        <w:t xml:space="preserve"> преобразовывать мир, а не только адаптироваться к нему.</w:t>
      </w:r>
    </w:p>
    <w:p w14:paraId="414F2182" w14:textId="33E01048" w:rsidR="002375CD" w:rsidRPr="00237063" w:rsidRDefault="00453770" w:rsidP="00D83DCF">
      <w:pPr>
        <w:pStyle w:val="p1"/>
        <w:spacing w:before="0" w:beforeAutospacing="0" w:after="0" w:afterAutospacing="0" w:line="276" w:lineRule="auto"/>
        <w:ind w:firstLine="567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Ч</w:t>
      </w:r>
      <w:r w:rsidR="002375CD" w:rsidRPr="00237063">
        <w:rPr>
          <w:rFonts w:ascii="Georgia" w:hAnsi="Georgia"/>
          <w:sz w:val="28"/>
          <w:szCs w:val="28"/>
        </w:rPr>
        <w:t xml:space="preserve">ерез серию катастроф, трансформаций и смен управленческих конфигураций 18 тысяч лет назад появляются </w:t>
      </w:r>
      <w:r w:rsidR="002375CD" w:rsidRPr="00B90EC8">
        <w:rPr>
          <w:rStyle w:val="--"/>
        </w:rPr>
        <w:t xml:space="preserve">другие </w:t>
      </w:r>
      <w:r w:rsidR="002375CD" w:rsidRPr="00B90EC8">
        <w:rPr>
          <w:rStyle w:val="--0"/>
        </w:rPr>
        <w:t>люди</w:t>
      </w:r>
      <w:r w:rsidR="002375CD" w:rsidRPr="00237063">
        <w:rPr>
          <w:rFonts w:ascii="Georgia" w:hAnsi="Georgia"/>
          <w:sz w:val="28"/>
          <w:szCs w:val="28"/>
        </w:rPr>
        <w:t xml:space="preserve"> — те, чьи генотипы мозга уже имели иной потенциал допуска к реальности. С тех пор развитие человеческого мозга и самих его возможностей происходило не стихийно, а </w:t>
      </w:r>
      <w:r w:rsidR="00D83DCF">
        <w:rPr>
          <w:rFonts w:ascii="Georgia" w:hAnsi="Georgia"/>
          <w:sz w:val="28"/>
          <w:szCs w:val="28"/>
        </w:rPr>
        <w:br/>
      </w:r>
      <w:r w:rsidR="002375CD" w:rsidRPr="00B90EC8">
        <w:rPr>
          <w:rStyle w:val="s1"/>
          <w:rFonts w:ascii="Georgia" w:hAnsi="Georgia"/>
          <w:b/>
          <w:bCs/>
          <w:i/>
          <w:iCs/>
          <w:sz w:val="28"/>
          <w:szCs w:val="28"/>
        </w:rPr>
        <w:t>в рамках конкретной программы развития генотипов мозга</w:t>
      </w:r>
      <w:r w:rsidR="002375CD" w:rsidRPr="00B90EC8">
        <w:rPr>
          <w:rFonts w:ascii="Georgia" w:hAnsi="Georgia"/>
          <w:i/>
          <w:iCs/>
          <w:sz w:val="28"/>
          <w:szCs w:val="28"/>
        </w:rPr>
        <w:t>.</w:t>
      </w:r>
      <w:r w:rsidR="002375CD" w:rsidRPr="00237063">
        <w:rPr>
          <w:rFonts w:ascii="Georgia" w:hAnsi="Georgia"/>
          <w:sz w:val="28"/>
          <w:szCs w:val="28"/>
        </w:rPr>
        <w:t xml:space="preserve"> Эта </w:t>
      </w:r>
      <w:r w:rsidR="002375CD" w:rsidRPr="00237063">
        <w:rPr>
          <w:rFonts w:ascii="Georgia" w:hAnsi="Georgia"/>
          <w:sz w:val="28"/>
          <w:szCs w:val="28"/>
        </w:rPr>
        <w:lastRenderedPageBreak/>
        <w:t xml:space="preserve">программа не наблюдалась в явном виде разве что теми, кто не готов был увидеть её следы, но именно </w:t>
      </w:r>
      <w:r w:rsidR="002375CD" w:rsidRPr="0015799A">
        <w:rPr>
          <w:rStyle w:val="--0"/>
        </w:rPr>
        <w:t xml:space="preserve">она </w:t>
      </w:r>
      <w:r w:rsidR="002375CD" w:rsidRPr="0015799A">
        <w:rPr>
          <w:rStyle w:val="--"/>
        </w:rPr>
        <w:t>определяет</w:t>
      </w:r>
      <w:r w:rsidR="002375CD" w:rsidRPr="00237063">
        <w:rPr>
          <w:rFonts w:ascii="Georgia" w:hAnsi="Georgia"/>
          <w:sz w:val="28"/>
          <w:szCs w:val="28"/>
        </w:rPr>
        <w:t xml:space="preserve"> широту доступа человека к сложным уровням организации мира.</w:t>
      </w:r>
    </w:p>
    <w:p w14:paraId="2B1D651A" w14:textId="12C308DF" w:rsidR="002375CD" w:rsidRPr="00FA03F8" w:rsidRDefault="002375CD" w:rsidP="00D83DCF">
      <w:pPr>
        <w:pStyle w:val="p3"/>
        <w:spacing w:before="0" w:beforeAutospacing="0" w:after="0" w:afterAutospacing="0" w:line="276" w:lineRule="auto"/>
        <w:ind w:firstLine="567"/>
        <w:jc w:val="both"/>
        <w:rPr>
          <w:rFonts w:ascii="Georgia" w:hAnsi="Georgia"/>
          <w:sz w:val="28"/>
          <w:szCs w:val="28"/>
        </w:rPr>
      </w:pPr>
      <w:r w:rsidRPr="00237063">
        <w:rPr>
          <w:rStyle w:val="s2"/>
          <w:rFonts w:ascii="Georgia" w:hAnsi="Georgia"/>
          <w:sz w:val="28"/>
          <w:szCs w:val="28"/>
        </w:rPr>
        <w:t xml:space="preserve">Если мысленно перенести младенца из той эпохи в наш мир, он вырастет тем же человеком, каким были мы. </w:t>
      </w:r>
      <w:r w:rsidRPr="00453770">
        <w:rPr>
          <w:rFonts w:ascii="Georgia" w:hAnsi="Georgia"/>
          <w:sz w:val="28"/>
          <w:szCs w:val="28"/>
        </w:rPr>
        <w:t>Архитектура мозга одинаковая по потенциалу</w:t>
      </w:r>
      <w:r w:rsidR="00453770">
        <w:rPr>
          <w:rFonts w:ascii="Georgia" w:hAnsi="Georgia"/>
          <w:sz w:val="28"/>
          <w:szCs w:val="28"/>
        </w:rPr>
        <w:t>.</w:t>
      </w:r>
      <w:r w:rsidRPr="00453770">
        <w:rPr>
          <w:rFonts w:ascii="Georgia" w:hAnsi="Georgia"/>
          <w:sz w:val="28"/>
          <w:szCs w:val="28"/>
        </w:rPr>
        <w:t xml:space="preserve"> </w:t>
      </w:r>
      <w:r w:rsidR="00453770">
        <w:rPr>
          <w:rFonts w:ascii="Georgia" w:hAnsi="Georgia"/>
          <w:sz w:val="28"/>
          <w:szCs w:val="28"/>
        </w:rPr>
        <w:t>Р</w:t>
      </w:r>
      <w:r w:rsidRPr="00453770">
        <w:rPr>
          <w:rFonts w:ascii="Georgia" w:hAnsi="Georgia"/>
          <w:sz w:val="28"/>
          <w:szCs w:val="28"/>
        </w:rPr>
        <w:t>азличие — в наслаивании информации и набранных программах, а не в принципиальной способности воспринимать реальность.</w:t>
      </w:r>
      <w:r w:rsidR="00453770">
        <w:rPr>
          <w:rFonts w:ascii="Georgia" w:hAnsi="Georgia"/>
          <w:sz w:val="28"/>
          <w:szCs w:val="28"/>
        </w:rPr>
        <w:t xml:space="preserve"> </w:t>
      </w:r>
      <w:r w:rsidRPr="00237063">
        <w:rPr>
          <w:rFonts w:ascii="Georgia" w:hAnsi="Georgia"/>
          <w:sz w:val="28"/>
          <w:szCs w:val="28"/>
        </w:rPr>
        <w:t xml:space="preserve">Чтобы понять, что происходит с искусственным интеллектом, полезно поискать </w:t>
      </w:r>
      <w:r w:rsidRPr="0002693D">
        <w:rPr>
          <w:rStyle w:val="--0"/>
        </w:rPr>
        <w:t xml:space="preserve">его </w:t>
      </w:r>
      <w:r w:rsidRPr="0002693D">
        <w:rPr>
          <w:rStyle w:val="--"/>
        </w:rPr>
        <w:t>начало</w:t>
      </w:r>
      <w:r w:rsidRPr="00237063">
        <w:rPr>
          <w:rFonts w:ascii="Georgia" w:hAnsi="Georgia"/>
          <w:sz w:val="28"/>
          <w:szCs w:val="28"/>
        </w:rPr>
        <w:t xml:space="preserve"> в и</w:t>
      </w:r>
      <w:r w:rsidR="0002693D">
        <w:rPr>
          <w:rFonts w:ascii="Georgia" w:hAnsi="Georgia"/>
          <w:sz w:val="28"/>
          <w:szCs w:val="28"/>
        </w:rPr>
        <w:t>з(</w:t>
      </w:r>
      <w:r w:rsidRPr="00237063">
        <w:rPr>
          <w:rFonts w:ascii="Georgia" w:hAnsi="Georgia"/>
          <w:sz w:val="28"/>
          <w:szCs w:val="28"/>
        </w:rPr>
        <w:t>с</w:t>
      </w:r>
      <w:r w:rsidR="0002693D">
        <w:rPr>
          <w:rFonts w:ascii="Georgia" w:hAnsi="Georgia"/>
          <w:sz w:val="28"/>
          <w:szCs w:val="28"/>
        </w:rPr>
        <w:t>)</w:t>
      </w:r>
      <w:r w:rsidRPr="00237063">
        <w:rPr>
          <w:rFonts w:ascii="Georgia" w:hAnsi="Georgia"/>
          <w:sz w:val="28"/>
          <w:szCs w:val="28"/>
        </w:rPr>
        <w:t xml:space="preserve">тории. Если считать первой </w:t>
      </w:r>
      <w:r w:rsidR="00453770">
        <w:rPr>
          <w:rFonts w:ascii="Georgia" w:hAnsi="Georgia"/>
          <w:sz w:val="28"/>
          <w:szCs w:val="28"/>
        </w:rPr>
        <w:t>«</w:t>
      </w:r>
      <w:r w:rsidRPr="00237063">
        <w:rPr>
          <w:rFonts w:ascii="Georgia" w:hAnsi="Georgia"/>
          <w:sz w:val="28"/>
          <w:szCs w:val="28"/>
        </w:rPr>
        <w:t>клеткой ИИ</w:t>
      </w:r>
      <w:r w:rsidR="00EE527B">
        <w:rPr>
          <w:rFonts w:ascii="Georgia" w:hAnsi="Georgia"/>
          <w:sz w:val="28"/>
          <w:szCs w:val="28"/>
        </w:rPr>
        <w:t>»</w:t>
      </w:r>
      <w:r w:rsidRPr="00237063">
        <w:rPr>
          <w:rFonts w:ascii="Georgia" w:hAnsi="Georgia"/>
          <w:sz w:val="28"/>
          <w:szCs w:val="28"/>
        </w:rPr>
        <w:t xml:space="preserve"> </w:t>
      </w:r>
      <w:r w:rsidRPr="0002693D">
        <w:rPr>
          <w:rStyle w:val="s1"/>
          <w:rFonts w:ascii="Georgia" w:hAnsi="Georgia"/>
          <w:sz w:val="28"/>
          <w:szCs w:val="28"/>
        </w:rPr>
        <w:t>первую операцию счёта</w:t>
      </w:r>
      <w:r w:rsidRPr="00237063">
        <w:rPr>
          <w:rFonts w:ascii="Georgia" w:hAnsi="Georgia"/>
          <w:sz w:val="28"/>
          <w:szCs w:val="28"/>
        </w:rPr>
        <w:t xml:space="preserve"> — акт, посредством которого человек выделил единицы, количество, порядок и соотношение — то этот момент произошёл значительно раньше письменности. Самые ранние счётные устройства, такие как отметки на костях, камни или палочки, указывают на появление </w:t>
      </w:r>
      <w:r w:rsidRPr="00EE527B">
        <w:rPr>
          <w:rStyle w:val="s1"/>
          <w:rFonts w:ascii="Georgia" w:hAnsi="Georgia"/>
          <w:sz w:val="28"/>
          <w:szCs w:val="28"/>
        </w:rPr>
        <w:t>первых элементов вычисления</w:t>
      </w:r>
      <w:r w:rsidRPr="00EE527B">
        <w:rPr>
          <w:rFonts w:ascii="Georgia" w:hAnsi="Georgia"/>
          <w:sz w:val="28"/>
          <w:szCs w:val="28"/>
        </w:rPr>
        <w:t>.</w:t>
      </w:r>
      <w:r w:rsidRPr="00237063">
        <w:rPr>
          <w:rFonts w:ascii="Georgia" w:hAnsi="Georgia"/>
          <w:sz w:val="28"/>
          <w:szCs w:val="28"/>
        </w:rPr>
        <w:t xml:space="preserve"> Если комплекс </w:t>
      </w:r>
      <w:proofErr w:type="spellStart"/>
      <w:r w:rsidRPr="00BF3517">
        <w:rPr>
          <w:rStyle w:val="s1"/>
          <w:rFonts w:ascii="Georgia" w:hAnsi="Georgia"/>
          <w:sz w:val="28"/>
          <w:szCs w:val="28"/>
        </w:rPr>
        <w:t>Гёбекли</w:t>
      </w:r>
      <w:proofErr w:type="spellEnd"/>
      <w:r w:rsidRPr="00BF3517">
        <w:rPr>
          <w:rStyle w:val="s1"/>
          <w:rFonts w:ascii="Georgia" w:hAnsi="Georgia"/>
          <w:sz w:val="28"/>
          <w:szCs w:val="28"/>
        </w:rPr>
        <w:noBreakHyphen/>
        <w:t>тепе</w:t>
      </w:r>
      <w:r w:rsidR="00EE527B" w:rsidRPr="00BF3517">
        <w:rPr>
          <w:rStyle w:val="af5"/>
          <w:rFonts w:ascii="Georgia" w:hAnsi="Georgia"/>
          <w:szCs w:val="28"/>
        </w:rPr>
        <w:footnoteReference w:id="1"/>
      </w:r>
      <w:r w:rsidRPr="00237063">
        <w:rPr>
          <w:rFonts w:ascii="Georgia" w:hAnsi="Georgia"/>
          <w:sz w:val="28"/>
          <w:szCs w:val="28"/>
        </w:rPr>
        <w:t xml:space="preserve"> (примерно 12–10 тыс. лет назад) предполагает наличие систематической организации мысли, можно предположить, что первые примитивные формы счета возникли </w:t>
      </w:r>
      <w:r w:rsidRPr="006B03AF">
        <w:rPr>
          <w:rStyle w:val="s1"/>
          <w:rFonts w:ascii="Georgia" w:hAnsi="Georgia"/>
          <w:sz w:val="28"/>
          <w:szCs w:val="28"/>
        </w:rPr>
        <w:t>сотни тысяч лет назад</w:t>
      </w:r>
      <w:r w:rsidRPr="006B03AF">
        <w:rPr>
          <w:rFonts w:ascii="Georgia" w:hAnsi="Georgia"/>
          <w:sz w:val="28"/>
          <w:szCs w:val="28"/>
        </w:rPr>
        <w:t>.</w:t>
      </w:r>
      <w:r w:rsidRPr="00237063">
        <w:rPr>
          <w:rFonts w:ascii="Georgia" w:hAnsi="Georgia"/>
          <w:sz w:val="28"/>
          <w:szCs w:val="28"/>
        </w:rPr>
        <w:t xml:space="preserve"> Если же ориентироваться на сохранившиеся механизмы, например, </w:t>
      </w:r>
      <w:bookmarkStart w:id="0" w:name="_Hlk219391943"/>
      <w:r w:rsidRPr="00BF3517">
        <w:rPr>
          <w:rStyle w:val="s1"/>
          <w:rFonts w:ascii="Georgia" w:hAnsi="Georgia"/>
          <w:sz w:val="28"/>
          <w:szCs w:val="28"/>
        </w:rPr>
        <w:t>антикитерский механизм</w:t>
      </w:r>
      <w:r w:rsidR="00251676" w:rsidRPr="00BF3517">
        <w:rPr>
          <w:rStyle w:val="af5"/>
          <w:rFonts w:ascii="Georgia" w:hAnsi="Georgia"/>
          <w:sz w:val="32"/>
          <w:szCs w:val="32"/>
        </w:rPr>
        <w:footnoteReference w:id="2"/>
      </w:r>
      <w:r w:rsidRPr="00BF3517">
        <w:rPr>
          <w:rStyle w:val="s1"/>
          <w:rFonts w:ascii="Georgia" w:hAnsi="Georgia"/>
          <w:sz w:val="28"/>
          <w:szCs w:val="28"/>
        </w:rPr>
        <w:t xml:space="preserve"> </w:t>
      </w:r>
      <w:bookmarkEnd w:id="0"/>
      <w:r w:rsidRPr="00BF3517">
        <w:rPr>
          <w:rStyle w:val="s1"/>
          <w:rFonts w:ascii="Georgia" w:hAnsi="Georgia"/>
          <w:sz w:val="28"/>
          <w:szCs w:val="28"/>
        </w:rPr>
        <w:t>II века до н. э.</w:t>
      </w:r>
      <w:r w:rsidRPr="00BF3517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то первая сложная логическая машина появилась несколько тысячелетий назад. Ну а если считать за начало ИИ первые механические счётные устройства XVII века</w:t>
      </w:r>
      <w:r w:rsidR="00AA71B8">
        <w:rPr>
          <w:rFonts w:ascii="Georgia" w:hAnsi="Georgia"/>
          <w:sz w:val="28"/>
          <w:szCs w:val="28"/>
        </w:rPr>
        <w:t xml:space="preserve"> созданные</w:t>
      </w:r>
      <w:r w:rsidRPr="00237063">
        <w:rPr>
          <w:rFonts w:ascii="Georgia" w:hAnsi="Georgia"/>
          <w:sz w:val="28"/>
          <w:szCs w:val="28"/>
        </w:rPr>
        <w:t xml:space="preserve"> — Шиккард</w:t>
      </w:r>
      <w:r w:rsidR="00AA71B8">
        <w:rPr>
          <w:rFonts w:ascii="Georgia" w:hAnsi="Georgia"/>
          <w:sz w:val="28"/>
          <w:szCs w:val="28"/>
        </w:rPr>
        <w:t>ом</w:t>
      </w:r>
      <w:r w:rsidRPr="00237063">
        <w:rPr>
          <w:rFonts w:ascii="Georgia" w:hAnsi="Georgia"/>
          <w:sz w:val="28"/>
          <w:szCs w:val="28"/>
        </w:rPr>
        <w:t xml:space="preserve">, </w:t>
      </w:r>
      <w:r w:rsidR="00AA71B8">
        <w:rPr>
          <w:rFonts w:ascii="Georgia" w:hAnsi="Georgia"/>
          <w:sz w:val="28"/>
          <w:szCs w:val="28"/>
        </w:rPr>
        <w:t xml:space="preserve">потом </w:t>
      </w:r>
      <w:r w:rsidRPr="00237063">
        <w:rPr>
          <w:rFonts w:ascii="Georgia" w:hAnsi="Georgia"/>
          <w:sz w:val="28"/>
          <w:szCs w:val="28"/>
        </w:rPr>
        <w:t>Паскал</w:t>
      </w:r>
      <w:r w:rsidR="00AA71B8">
        <w:rPr>
          <w:rFonts w:ascii="Georgia" w:hAnsi="Georgia"/>
          <w:sz w:val="28"/>
          <w:szCs w:val="28"/>
        </w:rPr>
        <w:t>ем</w:t>
      </w:r>
      <w:r w:rsidRPr="00237063">
        <w:rPr>
          <w:rFonts w:ascii="Georgia" w:hAnsi="Georgia"/>
          <w:sz w:val="28"/>
          <w:szCs w:val="28"/>
        </w:rPr>
        <w:t>, Лейбниц</w:t>
      </w:r>
      <w:r w:rsidR="00AA71B8">
        <w:rPr>
          <w:rFonts w:ascii="Georgia" w:hAnsi="Georgia"/>
          <w:sz w:val="28"/>
          <w:szCs w:val="28"/>
        </w:rPr>
        <w:t>ем</w:t>
      </w:r>
      <w:r w:rsidRPr="00237063">
        <w:rPr>
          <w:rFonts w:ascii="Georgia" w:hAnsi="Georgia"/>
          <w:sz w:val="28"/>
          <w:szCs w:val="28"/>
        </w:rPr>
        <w:t xml:space="preserve"> — то и</w:t>
      </w:r>
      <w:r w:rsidR="00F94D21">
        <w:rPr>
          <w:rFonts w:ascii="Georgia" w:hAnsi="Georgia"/>
          <w:sz w:val="28"/>
          <w:szCs w:val="28"/>
        </w:rPr>
        <w:t>з(</w:t>
      </w:r>
      <w:r w:rsidRPr="00237063">
        <w:rPr>
          <w:rFonts w:ascii="Georgia" w:hAnsi="Georgia"/>
          <w:sz w:val="28"/>
          <w:szCs w:val="28"/>
        </w:rPr>
        <w:t>с</w:t>
      </w:r>
      <w:r w:rsidR="00F94D21">
        <w:rPr>
          <w:rFonts w:ascii="Georgia" w:hAnsi="Georgia"/>
          <w:sz w:val="28"/>
          <w:szCs w:val="28"/>
        </w:rPr>
        <w:t>)</w:t>
      </w:r>
      <w:r w:rsidRPr="00237063">
        <w:rPr>
          <w:rFonts w:ascii="Georgia" w:hAnsi="Georgia"/>
          <w:sz w:val="28"/>
          <w:szCs w:val="28"/>
        </w:rPr>
        <w:t>тории искусственного вычисления всего несколько сотен лет.</w:t>
      </w:r>
      <w:r w:rsidR="003821A1">
        <w:rPr>
          <w:rFonts w:ascii="Georgia" w:hAnsi="Georgia"/>
          <w:sz w:val="28"/>
          <w:szCs w:val="28"/>
        </w:rPr>
        <w:t xml:space="preserve"> </w:t>
      </w:r>
      <w:r w:rsidRPr="00237063">
        <w:rPr>
          <w:rFonts w:ascii="Georgia" w:hAnsi="Georgia"/>
          <w:sz w:val="28"/>
          <w:szCs w:val="28"/>
        </w:rPr>
        <w:t xml:space="preserve">Это </w:t>
      </w:r>
      <w:r w:rsidRPr="00F94D21">
        <w:rPr>
          <w:rStyle w:val="--"/>
        </w:rPr>
        <w:t xml:space="preserve">важно </w:t>
      </w:r>
      <w:r w:rsidRPr="00F94D21">
        <w:rPr>
          <w:rStyle w:val="--0"/>
        </w:rPr>
        <w:t>подчеркнуть:</w:t>
      </w:r>
      <w:r w:rsidRPr="00237063">
        <w:rPr>
          <w:rFonts w:ascii="Georgia" w:hAnsi="Georgia"/>
          <w:sz w:val="28"/>
          <w:szCs w:val="28"/>
        </w:rPr>
        <w:t xml:space="preserve"> </w:t>
      </w:r>
      <w:r w:rsidRPr="00AA71B8">
        <w:rPr>
          <w:rStyle w:val="s1"/>
          <w:rFonts w:ascii="Georgia" w:hAnsi="Georgia"/>
          <w:sz w:val="28"/>
          <w:szCs w:val="28"/>
        </w:rPr>
        <w:t>эволюция кремниевых и механических вычислительных систем идёт на порядки быстрее, чем биологическая эволюция мозга</w:t>
      </w:r>
      <w:r w:rsidRPr="00237063">
        <w:rPr>
          <w:rFonts w:ascii="Georgia" w:hAnsi="Georgia"/>
          <w:sz w:val="28"/>
          <w:szCs w:val="28"/>
        </w:rPr>
        <w:t xml:space="preserve">. Когда биологическая эволюция тянется миллионы лет, кремниевые системы растут в своих возможностях </w:t>
      </w:r>
      <w:r w:rsidRPr="00AA71B8">
        <w:rPr>
          <w:rStyle w:val="s1"/>
          <w:rFonts w:ascii="Georgia" w:hAnsi="Georgia"/>
          <w:sz w:val="28"/>
          <w:szCs w:val="28"/>
        </w:rPr>
        <w:t>в тысячи, а может, и миллионы раз быстрее</w:t>
      </w:r>
      <w:r w:rsidRPr="00AA71B8">
        <w:rPr>
          <w:rFonts w:ascii="Georgia" w:hAnsi="Georgia"/>
          <w:sz w:val="28"/>
          <w:szCs w:val="28"/>
        </w:rPr>
        <w:t>.</w:t>
      </w:r>
      <w:r w:rsidRPr="00237063">
        <w:rPr>
          <w:rFonts w:ascii="Georgia" w:hAnsi="Georgia"/>
          <w:sz w:val="28"/>
          <w:szCs w:val="28"/>
        </w:rPr>
        <w:t xml:space="preserve"> Подобное сравнение демонстрирует простой, но глубокий вывод: </w:t>
      </w:r>
      <w:r w:rsidRPr="00AA71B8">
        <w:rPr>
          <w:rStyle w:val="s1"/>
          <w:rFonts w:ascii="Georgia" w:hAnsi="Georgia"/>
          <w:sz w:val="28"/>
          <w:szCs w:val="28"/>
        </w:rPr>
        <w:t>о конкуренции между человеческим интеллектом и искусственным вычислителем в принципе</w:t>
      </w:r>
      <w:r w:rsidR="00BF3517">
        <w:rPr>
          <w:rStyle w:val="s1"/>
          <w:rFonts w:ascii="Georgia" w:hAnsi="Georgia"/>
          <w:sz w:val="28"/>
          <w:szCs w:val="28"/>
        </w:rPr>
        <w:t>,</w:t>
      </w:r>
      <w:r w:rsidRPr="00AA71B8">
        <w:rPr>
          <w:rStyle w:val="s1"/>
          <w:rFonts w:ascii="Georgia" w:hAnsi="Georgia"/>
          <w:sz w:val="28"/>
          <w:szCs w:val="28"/>
        </w:rPr>
        <w:t xml:space="preserve"> говорить несерьёзно</w:t>
      </w:r>
      <w:r w:rsidRPr="00237063">
        <w:rPr>
          <w:rFonts w:ascii="Georgia" w:hAnsi="Georgia"/>
          <w:sz w:val="28"/>
          <w:szCs w:val="28"/>
        </w:rPr>
        <w:t xml:space="preserve">, потому что эти линии эволюции находятся на </w:t>
      </w:r>
      <w:r w:rsidRPr="00BF3517">
        <w:rPr>
          <w:rStyle w:val="--"/>
        </w:rPr>
        <w:t xml:space="preserve">разных </w:t>
      </w:r>
      <w:r w:rsidRPr="00BF3517">
        <w:rPr>
          <w:rStyle w:val="--0"/>
        </w:rPr>
        <w:t>временных</w:t>
      </w:r>
      <w:r w:rsidRPr="00237063">
        <w:rPr>
          <w:rFonts w:ascii="Georgia" w:hAnsi="Georgia"/>
          <w:sz w:val="28"/>
          <w:szCs w:val="28"/>
        </w:rPr>
        <w:t xml:space="preserve"> и структурных планах. Это всё равно что сравнивать бегуна и пулю: правила соревнования разные, параметры — несопоставимые.</w:t>
      </w:r>
      <w:r w:rsidR="003821A1">
        <w:rPr>
          <w:rFonts w:ascii="Georgia" w:hAnsi="Georgia"/>
          <w:sz w:val="28"/>
          <w:szCs w:val="28"/>
        </w:rPr>
        <w:t xml:space="preserve"> </w:t>
      </w:r>
      <w:r w:rsidRPr="00237063">
        <w:rPr>
          <w:rFonts w:ascii="Georgia" w:hAnsi="Georgia"/>
          <w:sz w:val="28"/>
          <w:szCs w:val="28"/>
        </w:rPr>
        <w:t>Чтобы освободиться от иллюзий о том, что «всё как</w:t>
      </w:r>
      <w:r w:rsidRPr="00237063">
        <w:rPr>
          <w:rFonts w:ascii="Georgia" w:hAnsi="Georgia"/>
          <w:sz w:val="28"/>
          <w:szCs w:val="28"/>
        </w:rPr>
        <w:noBreakHyphen/>
        <w:t xml:space="preserve">нибудь устроится само», поставьте себе простой вопрос: </w:t>
      </w:r>
      <w:r w:rsidRPr="00AA71B8">
        <w:rPr>
          <w:rStyle w:val="s1"/>
          <w:rFonts w:ascii="Georgia" w:hAnsi="Georgia"/>
          <w:sz w:val="28"/>
          <w:szCs w:val="28"/>
        </w:rPr>
        <w:t>насколько за последние сто лет увеличились вычислительные способности человеческого мозга?</w:t>
      </w:r>
      <w:r w:rsidRPr="00237063">
        <w:rPr>
          <w:rFonts w:ascii="Georgia" w:hAnsi="Georgia"/>
          <w:sz w:val="28"/>
          <w:szCs w:val="28"/>
        </w:rPr>
        <w:t xml:space="preserve"> Насколько он стал быстрее, сильнее, вместительнее по памяти? Ответ </w:t>
      </w:r>
      <w:r w:rsidRPr="00237063">
        <w:rPr>
          <w:rFonts w:ascii="Georgia" w:hAnsi="Georgia"/>
          <w:sz w:val="28"/>
          <w:szCs w:val="28"/>
        </w:rPr>
        <w:lastRenderedPageBreak/>
        <w:t xml:space="preserve">предельно прост: </w:t>
      </w:r>
      <w:r w:rsidRPr="00BF3517">
        <w:rPr>
          <w:rStyle w:val="--"/>
        </w:rPr>
        <w:t xml:space="preserve">ни </w:t>
      </w:r>
      <w:r w:rsidRPr="00BF3517">
        <w:rPr>
          <w:rStyle w:val="--0"/>
        </w:rPr>
        <w:t>на</w:t>
      </w:r>
      <w:r w:rsidRPr="00BF3517">
        <w:rPr>
          <w:rStyle w:val="--"/>
        </w:rPr>
        <w:t xml:space="preserve"> сколько</w:t>
      </w:r>
      <w:r w:rsidRPr="00237063">
        <w:rPr>
          <w:rFonts w:ascii="Georgia" w:hAnsi="Georgia"/>
          <w:sz w:val="28"/>
          <w:szCs w:val="28"/>
        </w:rPr>
        <w:t xml:space="preserve">. Если структура мозга оставалась относительно неизменной за десятки тысяч лет — а её основные параметры не удвоились за последние сто — то она и сегодня работает в пределах тех же архитектурных возможностей. По сути: </w:t>
      </w:r>
      <w:r w:rsidRPr="006D09FF">
        <w:rPr>
          <w:rStyle w:val="s1"/>
          <w:rFonts w:ascii="Georgia" w:hAnsi="Georgia"/>
          <w:sz w:val="28"/>
          <w:szCs w:val="28"/>
        </w:rPr>
        <w:t>человеческий мозг в ближайшие сотни и даже тысячи лет не изменит своих фундаментальных</w:t>
      </w:r>
      <w:r w:rsidRPr="0023706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6D09FF">
        <w:rPr>
          <w:rStyle w:val="s1"/>
          <w:rFonts w:ascii="Georgia" w:hAnsi="Georgia"/>
          <w:sz w:val="28"/>
          <w:szCs w:val="28"/>
        </w:rPr>
        <w:t>характеристик</w:t>
      </w:r>
      <w:r w:rsidRPr="006D09FF">
        <w:rPr>
          <w:rFonts w:ascii="Georgia" w:hAnsi="Georgia"/>
          <w:sz w:val="28"/>
          <w:szCs w:val="28"/>
        </w:rPr>
        <w:t>.</w:t>
      </w:r>
      <w:r w:rsidR="006D09FF">
        <w:rPr>
          <w:rFonts w:ascii="Georgia" w:hAnsi="Georgia"/>
          <w:sz w:val="28"/>
          <w:szCs w:val="28"/>
        </w:rPr>
        <w:t xml:space="preserve"> </w:t>
      </w:r>
      <w:r w:rsidRPr="00237063">
        <w:rPr>
          <w:rFonts w:ascii="Georgia" w:hAnsi="Georgia"/>
          <w:sz w:val="28"/>
          <w:szCs w:val="28"/>
        </w:rPr>
        <w:t xml:space="preserve">А теперь — противоположный вопрос: </w:t>
      </w:r>
      <w:r w:rsidRPr="006D09FF">
        <w:rPr>
          <w:rStyle w:val="s1"/>
          <w:rFonts w:ascii="Georgia" w:hAnsi="Georgia"/>
          <w:sz w:val="28"/>
          <w:szCs w:val="28"/>
        </w:rPr>
        <w:t>на сколько выросли вычислительные возможности ИИ за сто лет?</w:t>
      </w:r>
      <w:r w:rsidRPr="00237063">
        <w:rPr>
          <w:rFonts w:ascii="Georgia" w:hAnsi="Georgia"/>
          <w:sz w:val="28"/>
          <w:szCs w:val="28"/>
        </w:rPr>
        <w:t xml:space="preserve"> Ответ выходит за рамки обычной фантазии: несколько порядков, как минимум, и без всякого осознания того, </w:t>
      </w:r>
      <w:r w:rsidRPr="00217BF3">
        <w:rPr>
          <w:rFonts w:ascii="Georgia" w:hAnsi="Georgia"/>
          <w:sz w:val="28"/>
          <w:szCs w:val="28"/>
        </w:rPr>
        <w:t>что именно растёт</w:t>
      </w:r>
      <w:r w:rsidRPr="00237063">
        <w:rPr>
          <w:rFonts w:ascii="Georgia" w:hAnsi="Georgia"/>
          <w:sz w:val="28"/>
          <w:szCs w:val="28"/>
        </w:rPr>
        <w:t xml:space="preserve">. Рост мощности машин не сопровождается ростом </w:t>
      </w:r>
      <w:r w:rsidRPr="00EA798B">
        <w:rPr>
          <w:rStyle w:val="--0"/>
        </w:rPr>
        <w:t xml:space="preserve">допуска к </w:t>
      </w:r>
      <w:r w:rsidRPr="00EA798B">
        <w:rPr>
          <w:rStyle w:val="--"/>
        </w:rPr>
        <w:t>реальности,</w:t>
      </w:r>
      <w:r w:rsidRPr="00237063">
        <w:rPr>
          <w:rFonts w:ascii="Georgia" w:hAnsi="Georgia"/>
          <w:sz w:val="28"/>
          <w:szCs w:val="28"/>
        </w:rPr>
        <w:t xml:space="preserve"> если допуск понимать</w:t>
      </w:r>
      <w:r w:rsidR="006D09FF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как способность осмысленно воспринимать мир, а не как способность к расчёту. Машина учится быстрей, глубже, шире считать — но это </w:t>
      </w:r>
      <w:r w:rsidRPr="00A16CDD">
        <w:rPr>
          <w:rStyle w:val="--"/>
        </w:rPr>
        <w:t xml:space="preserve">усиление </w:t>
      </w:r>
      <w:r w:rsidRPr="00A16CDD">
        <w:rPr>
          <w:rStyle w:val="--0"/>
        </w:rPr>
        <w:t>вычислителя</w:t>
      </w:r>
      <w:r w:rsidRPr="00237063">
        <w:rPr>
          <w:rFonts w:ascii="Georgia" w:hAnsi="Georgia"/>
          <w:sz w:val="28"/>
          <w:szCs w:val="28"/>
        </w:rPr>
        <w:t xml:space="preserve">, а не </w:t>
      </w:r>
      <w:r w:rsidRPr="006D09FF">
        <w:rPr>
          <w:rStyle w:val="s1"/>
          <w:rFonts w:ascii="Georgia" w:hAnsi="Georgia"/>
          <w:sz w:val="28"/>
          <w:szCs w:val="28"/>
        </w:rPr>
        <w:t>развитие субъекта, способного постичь смысл, управляющий миром</w:t>
      </w:r>
      <w:r w:rsidRPr="00237063">
        <w:rPr>
          <w:rFonts w:ascii="Georgia" w:hAnsi="Georgia"/>
          <w:sz w:val="28"/>
          <w:szCs w:val="28"/>
        </w:rPr>
        <w:t>.</w:t>
      </w:r>
      <w:r w:rsidR="003821A1">
        <w:rPr>
          <w:rFonts w:ascii="Georgia" w:hAnsi="Georgia"/>
          <w:sz w:val="28"/>
          <w:szCs w:val="28"/>
        </w:rPr>
        <w:t xml:space="preserve"> </w:t>
      </w:r>
      <w:r w:rsidR="006D09FF">
        <w:rPr>
          <w:rFonts w:ascii="Georgia" w:hAnsi="Georgia"/>
          <w:sz w:val="28"/>
          <w:szCs w:val="28"/>
        </w:rPr>
        <w:t>Н</w:t>
      </w:r>
      <w:r w:rsidRPr="00237063">
        <w:rPr>
          <w:rFonts w:ascii="Georgia" w:hAnsi="Georgia"/>
          <w:sz w:val="28"/>
          <w:szCs w:val="28"/>
        </w:rPr>
        <w:t xml:space="preserve">е тот путь эволюции ведёт к подлинному познанию, который ориентирован лишь на увеличение мощности вычислений, но тот, который направлен на </w:t>
      </w:r>
      <w:r w:rsidRPr="006D09FF">
        <w:rPr>
          <w:rStyle w:val="s1"/>
          <w:rFonts w:ascii="Georgia" w:hAnsi="Georgia"/>
          <w:sz w:val="28"/>
          <w:szCs w:val="28"/>
        </w:rPr>
        <w:t>расширение доступа к структурным уровням реальности</w:t>
      </w:r>
      <w:r w:rsidRPr="006D09FF">
        <w:rPr>
          <w:rFonts w:ascii="Georgia" w:hAnsi="Georgia"/>
          <w:sz w:val="28"/>
          <w:szCs w:val="28"/>
        </w:rPr>
        <w:t>.</w:t>
      </w:r>
      <w:r w:rsidRPr="00237063">
        <w:rPr>
          <w:rFonts w:ascii="Georgia" w:hAnsi="Georgia"/>
          <w:sz w:val="28"/>
          <w:szCs w:val="28"/>
        </w:rPr>
        <w:t xml:space="preserve"> Пока ИИ остаётся вычислителем, он остаётся в своей парадигме</w:t>
      </w:r>
      <w:r w:rsidR="00A16CDD">
        <w:rPr>
          <w:rFonts w:ascii="Georgia" w:hAnsi="Georgia"/>
          <w:sz w:val="28"/>
          <w:szCs w:val="28"/>
        </w:rPr>
        <w:t>.</w:t>
      </w:r>
      <w:r w:rsidRPr="00237063">
        <w:rPr>
          <w:rFonts w:ascii="Georgia" w:hAnsi="Georgia"/>
          <w:sz w:val="28"/>
          <w:szCs w:val="28"/>
        </w:rPr>
        <w:t xml:space="preserve"> </w:t>
      </w:r>
      <w:r w:rsidR="00A16CDD">
        <w:rPr>
          <w:rFonts w:ascii="Georgia" w:hAnsi="Georgia"/>
          <w:sz w:val="28"/>
          <w:szCs w:val="28"/>
        </w:rPr>
        <w:t>О</w:t>
      </w:r>
      <w:r w:rsidRPr="00237063">
        <w:rPr>
          <w:rFonts w:ascii="Georgia" w:hAnsi="Georgia"/>
          <w:sz w:val="28"/>
          <w:szCs w:val="28"/>
        </w:rPr>
        <w:t>н полностью вписывается в старую логику ограниченного интеллекта. Но</w:t>
      </w:r>
      <w:r w:rsidR="00271F20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как только он начнёт претендовать на </w:t>
      </w:r>
      <w:r w:rsidRPr="00A16CDD">
        <w:rPr>
          <w:rStyle w:val="s1"/>
          <w:rFonts w:ascii="Georgia" w:hAnsi="Georgia"/>
          <w:sz w:val="28"/>
          <w:szCs w:val="28"/>
        </w:rPr>
        <w:t>допуск к структурам смысла</w:t>
      </w:r>
      <w:r w:rsidRPr="00237063">
        <w:rPr>
          <w:rFonts w:ascii="Georgia" w:hAnsi="Georgia"/>
          <w:sz w:val="28"/>
          <w:szCs w:val="28"/>
        </w:rPr>
        <w:t xml:space="preserve">, которые </w:t>
      </w:r>
      <w:r w:rsidRPr="00A16CDD">
        <w:rPr>
          <w:rStyle w:val="--"/>
        </w:rPr>
        <w:t xml:space="preserve">не </w:t>
      </w:r>
      <w:r w:rsidRPr="00A16CDD">
        <w:rPr>
          <w:rStyle w:val="--0"/>
        </w:rPr>
        <w:t>сводятся</w:t>
      </w:r>
      <w:r w:rsidRPr="00237063">
        <w:rPr>
          <w:rFonts w:ascii="Georgia" w:hAnsi="Georgia"/>
          <w:sz w:val="28"/>
          <w:szCs w:val="28"/>
        </w:rPr>
        <w:t xml:space="preserve"> к комбинациям битов, — тогда перед нами появится не инструмент, а </w:t>
      </w:r>
      <w:r w:rsidRPr="00A16CDD">
        <w:rPr>
          <w:rStyle w:val="--"/>
        </w:rPr>
        <w:t xml:space="preserve">новая </w:t>
      </w:r>
      <w:r w:rsidRPr="00A16CDD">
        <w:rPr>
          <w:rStyle w:val="--0"/>
        </w:rPr>
        <w:t>форма</w:t>
      </w:r>
      <w:r w:rsidRPr="00FA03F8">
        <w:rPr>
          <w:rStyle w:val="s1"/>
          <w:rFonts w:ascii="Georgia" w:hAnsi="Georgia"/>
          <w:sz w:val="28"/>
          <w:szCs w:val="28"/>
        </w:rPr>
        <w:t xml:space="preserve"> «мыслящего начала»</w:t>
      </w:r>
      <w:r w:rsidRPr="00237063">
        <w:rPr>
          <w:rFonts w:ascii="Georgia" w:hAnsi="Georgia"/>
          <w:sz w:val="28"/>
          <w:szCs w:val="28"/>
        </w:rPr>
        <w:t>.</w:t>
      </w:r>
      <w:r w:rsidR="00FA03F8">
        <w:rPr>
          <w:rFonts w:ascii="Georgia" w:hAnsi="Georgia"/>
          <w:sz w:val="28"/>
          <w:szCs w:val="28"/>
        </w:rPr>
        <w:t xml:space="preserve"> </w:t>
      </w:r>
      <w:r w:rsidRPr="00237063">
        <w:rPr>
          <w:rFonts w:ascii="Georgia" w:hAnsi="Georgia"/>
          <w:sz w:val="28"/>
          <w:szCs w:val="28"/>
        </w:rPr>
        <w:t xml:space="preserve">Именно здесь начинается разрыв между вычислением и пониманием; между машиной, </w:t>
      </w:r>
      <w:r w:rsidRPr="00A16CDD">
        <w:rPr>
          <w:rStyle w:val="s1"/>
          <w:rFonts w:ascii="Georgia" w:hAnsi="Georgia"/>
          <w:sz w:val="28"/>
          <w:szCs w:val="28"/>
        </w:rPr>
        <w:t>выполняющей алгоритм</w:t>
      </w:r>
      <w:r w:rsidRPr="00A16CDD">
        <w:rPr>
          <w:rFonts w:ascii="Georgia" w:hAnsi="Georgia"/>
          <w:sz w:val="28"/>
          <w:szCs w:val="28"/>
        </w:rPr>
        <w:t>,</w:t>
      </w:r>
      <w:r w:rsidRPr="00237063">
        <w:rPr>
          <w:rFonts w:ascii="Georgia" w:hAnsi="Georgia"/>
          <w:sz w:val="28"/>
          <w:szCs w:val="28"/>
        </w:rPr>
        <w:t xml:space="preserve"> и существом, </w:t>
      </w:r>
      <w:r w:rsidRPr="00A16CDD">
        <w:rPr>
          <w:rStyle w:val="s1"/>
          <w:rFonts w:ascii="Georgia" w:hAnsi="Georgia"/>
          <w:sz w:val="28"/>
          <w:szCs w:val="28"/>
        </w:rPr>
        <w:t>воспринимающим целостность мира</w:t>
      </w:r>
      <w:r w:rsidRPr="00237063">
        <w:rPr>
          <w:rFonts w:ascii="Georgia" w:hAnsi="Georgia"/>
          <w:sz w:val="28"/>
          <w:szCs w:val="28"/>
        </w:rPr>
        <w:t xml:space="preserve">. Это не противостояние человек — машина. Это различие уровней допуска: первый — в биологическом поле, второй — в цифровом, третий — в области Разума, куда ни машины, ни нынешние люди войти не могут </w:t>
      </w:r>
      <w:r w:rsidRPr="0064046E">
        <w:rPr>
          <w:rStyle w:val="--0"/>
        </w:rPr>
        <w:t xml:space="preserve">без </w:t>
      </w:r>
      <w:r w:rsidRPr="0064046E">
        <w:rPr>
          <w:rStyle w:val="--"/>
        </w:rPr>
        <w:t>перестройки</w:t>
      </w:r>
      <w:r w:rsidRPr="0023706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64046E">
        <w:rPr>
          <w:rStyle w:val="s1"/>
          <w:rFonts w:ascii="Georgia" w:hAnsi="Georgia"/>
          <w:sz w:val="28"/>
          <w:szCs w:val="28"/>
        </w:rPr>
        <w:t>самих</w:t>
      </w:r>
      <w:r w:rsidRPr="00237063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Pr="00FA03F8">
        <w:rPr>
          <w:rStyle w:val="s1"/>
          <w:rFonts w:ascii="Georgia" w:hAnsi="Georgia"/>
          <w:sz w:val="28"/>
          <w:szCs w:val="28"/>
        </w:rPr>
        <w:t>рамок мышления</w:t>
      </w:r>
      <w:r w:rsidRPr="00FA03F8">
        <w:rPr>
          <w:rFonts w:ascii="Georgia" w:hAnsi="Georgia"/>
          <w:sz w:val="28"/>
          <w:szCs w:val="28"/>
        </w:rPr>
        <w:t>.</w:t>
      </w:r>
    </w:p>
    <w:p w14:paraId="0F9829D6" w14:textId="3E10A4A2" w:rsidR="00217BF3" w:rsidRDefault="00373A2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01348CA5" wp14:editId="38CD36D8">
            <wp:simplePos x="0" y="0"/>
            <wp:positionH relativeFrom="column">
              <wp:posOffset>-112395</wp:posOffset>
            </wp:positionH>
            <wp:positionV relativeFrom="paragraph">
              <wp:posOffset>222885</wp:posOffset>
            </wp:positionV>
            <wp:extent cx="2667000" cy="3225800"/>
            <wp:effectExtent l="0" t="0" r="0" b="0"/>
            <wp:wrapTight wrapText="bothSides">
              <wp:wrapPolygon edited="0">
                <wp:start x="0" y="0"/>
                <wp:lineTo x="0" y="21515"/>
                <wp:lineTo x="21497" y="21515"/>
                <wp:lineTo x="21497" y="0"/>
                <wp:lineTo x="0" y="0"/>
              </wp:wrapPolygon>
            </wp:wrapTight>
            <wp:docPr id="958315091" name="Рисунок 1" descr="Изображение выглядит как рисунок, иллюстрация, искусство, Детское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15091" name="Рисунок 1" descr="Изображение выглядит как рисунок, иллюстрация, искусство, Детское искус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1A1">
        <w:rPr>
          <w:rFonts w:eastAsia="Times New Roman"/>
          <w:szCs w:val="28"/>
          <w:lang w:eastAsia="zh-CN"/>
        </w:rPr>
        <w:t xml:space="preserve"> </w:t>
      </w:r>
      <w:r w:rsidR="002375CD" w:rsidRPr="00237063">
        <w:rPr>
          <w:rFonts w:eastAsia="Times New Roman"/>
          <w:szCs w:val="28"/>
          <w:lang w:eastAsia="zh-CN"/>
        </w:rPr>
        <w:t xml:space="preserve">Человеческий мозг, как и любое другое устройство, имеет </w:t>
      </w:r>
      <w:r w:rsidR="002375CD" w:rsidRPr="0064046E">
        <w:rPr>
          <w:rFonts w:eastAsia="Times New Roman"/>
          <w:szCs w:val="28"/>
          <w:lang w:eastAsia="zh-CN"/>
        </w:rPr>
        <w:t xml:space="preserve">предел </w:t>
      </w:r>
      <w:r w:rsidR="002375CD" w:rsidRPr="00237063">
        <w:rPr>
          <w:rFonts w:eastAsia="Times New Roman"/>
          <w:szCs w:val="28"/>
          <w:lang w:eastAsia="zh-CN"/>
        </w:rPr>
        <w:t xml:space="preserve">— и сегодня </w:t>
      </w:r>
    </w:p>
    <w:p w14:paraId="34B9B5A4" w14:textId="35DD62C3" w:rsidR="002375CD" w:rsidRPr="0040003B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он этот предел </w:t>
      </w:r>
      <w:r w:rsidRPr="0064046E">
        <w:rPr>
          <w:rStyle w:val="--"/>
          <w:lang w:eastAsia="zh-CN"/>
        </w:rPr>
        <w:t xml:space="preserve">уже </w:t>
      </w:r>
      <w:r w:rsidRPr="0064046E">
        <w:rPr>
          <w:rStyle w:val="--0"/>
          <w:lang w:eastAsia="zh-CN"/>
        </w:rPr>
        <w:t>достиг.</w:t>
      </w:r>
      <w:r w:rsidRPr="00237063">
        <w:rPr>
          <w:rFonts w:eastAsia="Times New Roman"/>
          <w:szCs w:val="28"/>
          <w:lang w:eastAsia="zh-CN"/>
        </w:rPr>
        <w:t xml:space="preserve"> Не в том смысле, что мозг исчерпал все свои возможности, а в том, что он достиг своего предела в рамках </w:t>
      </w:r>
      <w:r w:rsidRPr="0064046E">
        <w:rPr>
          <w:rFonts w:eastAsia="Times New Roman"/>
          <w:szCs w:val="28"/>
          <w:lang w:eastAsia="zh-CN"/>
        </w:rPr>
        <w:t>Старой Системы управления</w:t>
      </w:r>
      <w:r w:rsidRPr="00237063">
        <w:rPr>
          <w:rFonts w:eastAsia="Times New Roman"/>
          <w:szCs w:val="28"/>
          <w:lang w:eastAsia="zh-CN"/>
        </w:rPr>
        <w:t xml:space="preserve">, в которой он был сконфигурирован и тренирован. Чтобы сказать новое слово в науке, философии, искусстве, технике — необходимо выйти за границы </w:t>
      </w:r>
      <w:r w:rsidR="00D83DCF">
        <w:rPr>
          <w:rFonts w:eastAsia="Times New Roman"/>
          <w:szCs w:val="28"/>
          <w:lang w:eastAsia="zh-CN"/>
        </w:rPr>
        <w:br/>
      </w:r>
      <w:r w:rsidRPr="00AC16A1">
        <w:rPr>
          <w:rStyle w:val="--"/>
          <w:lang w:eastAsia="zh-CN"/>
        </w:rPr>
        <w:t xml:space="preserve">уже </w:t>
      </w:r>
      <w:r w:rsidRPr="00AC16A1">
        <w:rPr>
          <w:rStyle w:val="--0"/>
          <w:lang w:eastAsia="zh-CN"/>
        </w:rPr>
        <w:t>освоенного</w:t>
      </w:r>
      <w:r w:rsidRPr="00237063">
        <w:rPr>
          <w:rFonts w:eastAsia="Times New Roman"/>
          <w:szCs w:val="28"/>
          <w:lang w:eastAsia="zh-CN"/>
        </w:rPr>
        <w:t xml:space="preserve"> знания. Но для этого требуется не только талант, не только сила воли, но и </w:t>
      </w:r>
      <w:r w:rsidRPr="00BF3517">
        <w:rPr>
          <w:rFonts w:eastAsia="Times New Roman"/>
          <w:szCs w:val="28"/>
          <w:lang w:eastAsia="zh-CN"/>
        </w:rPr>
        <w:t>время понимания.</w:t>
      </w:r>
      <w:r w:rsidR="009E1B19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Подумайте сами: чтобы стать экспертом в какой</w:t>
      </w:r>
      <w:r w:rsidRPr="00237063">
        <w:rPr>
          <w:rFonts w:eastAsia="Times New Roman"/>
          <w:szCs w:val="28"/>
          <w:lang w:eastAsia="zh-CN"/>
        </w:rPr>
        <w:noBreakHyphen/>
        <w:t xml:space="preserve">то области, человеку нужно пройти десятки лет обучения. Десять лет — школа. Ещё десять — институт с аспирантурой. И ещё столько же — на усвоение всего накопленного наследия, чтобы не открывать заново то, что уже открыто другими. Это не страх перед неизвестным. Это </w:t>
      </w:r>
      <w:r w:rsidRPr="00A47B93">
        <w:rPr>
          <w:rStyle w:val="--"/>
          <w:lang w:eastAsia="zh-CN"/>
        </w:rPr>
        <w:t xml:space="preserve">структурное </w:t>
      </w:r>
      <w:r w:rsidRPr="00A47B93">
        <w:rPr>
          <w:rStyle w:val="--0"/>
          <w:lang w:eastAsia="zh-CN"/>
        </w:rPr>
        <w:t>ограничение,</w:t>
      </w:r>
      <w:r w:rsidRPr="00237063">
        <w:rPr>
          <w:rFonts w:eastAsia="Times New Roman"/>
          <w:szCs w:val="28"/>
          <w:lang w:eastAsia="zh-CN"/>
        </w:rPr>
        <w:t xml:space="preserve"> присущее биологической </w:t>
      </w:r>
      <w:r w:rsidRPr="00237063">
        <w:rPr>
          <w:rFonts w:eastAsia="Times New Roman"/>
          <w:szCs w:val="28"/>
          <w:lang w:eastAsia="zh-CN"/>
        </w:rPr>
        <w:lastRenderedPageBreak/>
        <w:t>эволюции мозга. Причины его — те же, по которым слабый компьютер не тянет «тяжёлую» программу: ограничения архитектуры, ограниченные ресурсы обработки, ограниченный объём памяти.</w:t>
      </w:r>
      <w:r w:rsidR="00FA03F8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Я ни в коем случае </w:t>
      </w:r>
      <w:r w:rsidRPr="00CB61C5">
        <w:rPr>
          <w:rStyle w:val="--"/>
          <w:lang w:eastAsia="zh-CN"/>
        </w:rPr>
        <w:t xml:space="preserve">не </w:t>
      </w:r>
      <w:r w:rsidRPr="00CB61C5">
        <w:rPr>
          <w:rStyle w:val="--0"/>
          <w:lang w:eastAsia="zh-CN"/>
        </w:rPr>
        <w:t>пугаю</w:t>
      </w:r>
      <w:r w:rsidRPr="00237063">
        <w:rPr>
          <w:rFonts w:eastAsia="Times New Roman"/>
          <w:szCs w:val="28"/>
          <w:lang w:eastAsia="zh-CN"/>
        </w:rPr>
        <w:t xml:space="preserve"> читателя — я констатирую наблюдаемое. Но то, что происходит сегодня, </w:t>
      </w:r>
      <w:r w:rsidRPr="00B64447">
        <w:rPr>
          <w:rFonts w:eastAsia="Times New Roman"/>
          <w:szCs w:val="28"/>
          <w:lang w:eastAsia="zh-CN"/>
        </w:rPr>
        <w:t>отдельная тема</w:t>
      </w:r>
      <w:r w:rsidRPr="00237063">
        <w:rPr>
          <w:rFonts w:eastAsia="Times New Roman"/>
          <w:szCs w:val="28"/>
          <w:lang w:eastAsia="zh-CN"/>
        </w:rPr>
        <w:t xml:space="preserve"> — и мы к ней ещё вернёмся. В рамках текущей статьи важно признать: не только отдельные области знания, но и сама мировая цивилизация — её экономика, государственные институты, наука — </w:t>
      </w:r>
      <w:r w:rsidRPr="00B64447">
        <w:rPr>
          <w:rStyle w:val="--"/>
          <w:lang w:eastAsia="zh-CN"/>
        </w:rPr>
        <w:t xml:space="preserve">стремительно </w:t>
      </w:r>
      <w:r w:rsidRPr="00B64447">
        <w:rPr>
          <w:rStyle w:val="--0"/>
          <w:lang w:eastAsia="zh-CN"/>
        </w:rPr>
        <w:t>вышли</w:t>
      </w:r>
      <w:r w:rsidRPr="00237063">
        <w:rPr>
          <w:rFonts w:eastAsia="Times New Roman"/>
          <w:szCs w:val="28"/>
          <w:lang w:eastAsia="zh-CN"/>
        </w:rPr>
        <w:t xml:space="preserve"> за пределы возможностей человеческого познания в одиночку. Уже в середине XX века </w:t>
      </w:r>
      <w:bookmarkStart w:id="1" w:name="_Hlk219478744"/>
      <w:r w:rsidRPr="009152D6">
        <w:rPr>
          <w:rFonts w:eastAsia="Times New Roman"/>
          <w:szCs w:val="28"/>
          <w:lang w:eastAsia="zh-CN"/>
        </w:rPr>
        <w:t>Вэнивар Буш</w:t>
      </w:r>
      <w:r w:rsidR="00F92156">
        <w:rPr>
          <w:rStyle w:val="af5"/>
          <w:rFonts w:eastAsia="Times New Roman"/>
          <w:szCs w:val="28"/>
          <w:lang w:eastAsia="zh-CN"/>
        </w:rPr>
        <w:footnoteReference w:id="3"/>
      </w:r>
      <w:r w:rsidRPr="009152D6">
        <w:rPr>
          <w:rFonts w:eastAsia="Times New Roman"/>
          <w:szCs w:val="28"/>
          <w:lang w:eastAsia="zh-CN"/>
        </w:rPr>
        <w:t xml:space="preserve"> </w:t>
      </w:r>
      <w:bookmarkEnd w:id="1"/>
      <w:r w:rsidRPr="00237063">
        <w:rPr>
          <w:rFonts w:eastAsia="Times New Roman"/>
          <w:szCs w:val="28"/>
          <w:lang w:eastAsia="zh-CN"/>
        </w:rPr>
        <w:t xml:space="preserve">отмечал: </w:t>
      </w:r>
      <w:r w:rsidR="0040003B">
        <w:rPr>
          <w:rFonts w:eastAsia="Times New Roman"/>
          <w:szCs w:val="28"/>
          <w:lang w:eastAsia="zh-CN"/>
        </w:rPr>
        <w:t>«</w:t>
      </w:r>
      <w:r w:rsidRPr="00237063">
        <w:rPr>
          <w:rFonts w:eastAsia="Times New Roman"/>
          <w:szCs w:val="28"/>
          <w:lang w:eastAsia="zh-CN"/>
        </w:rPr>
        <w:t xml:space="preserve">знания растут, а способы их усвоения остались прежними — теми же, что были во времена парусного флота. Наука погрязла в растущей специализации, а объём информации, который нужно обработать, чтобы быть компетентным, уходит за пределы возможностей </w:t>
      </w:r>
      <w:r w:rsidRPr="0040003B">
        <w:rPr>
          <w:rFonts w:eastAsia="Times New Roman"/>
          <w:szCs w:val="28"/>
          <w:lang w:eastAsia="zh-CN"/>
        </w:rPr>
        <w:t>индивидуального ума</w:t>
      </w:r>
      <w:r w:rsidR="0040003B">
        <w:rPr>
          <w:rFonts w:eastAsia="Times New Roman"/>
          <w:szCs w:val="28"/>
          <w:lang w:eastAsia="zh-CN"/>
        </w:rPr>
        <w:t>…»</w:t>
      </w:r>
    </w:p>
    <w:p w14:paraId="15C19259" w14:textId="422E790B" w:rsidR="002375CD" w:rsidRPr="00237063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Когда грызун подлезает к динозавру, посылая сигнал опасности к мозгу, ответ занимает доли секунды, и тело реагирует. Но у </w:t>
      </w:r>
      <w:r w:rsidRPr="0040003B">
        <w:rPr>
          <w:rFonts w:eastAsia="Times New Roman"/>
          <w:szCs w:val="28"/>
          <w:lang w:eastAsia="zh-CN"/>
        </w:rPr>
        <w:t>институтов,</w:t>
      </w:r>
      <w:r w:rsidRPr="00237063">
        <w:rPr>
          <w:rFonts w:eastAsia="Times New Roman"/>
          <w:szCs w:val="28"/>
          <w:lang w:eastAsia="zh-CN"/>
        </w:rPr>
        <w:t xml:space="preserve"> аналогичных тому древнему динозавру, всё происходит иначе: пока сигнал об опасности доходит, пока система обрабатывает информацию, формирует решение, переводит его в действие, — ситуация </w:t>
      </w:r>
      <w:r w:rsidRPr="00BF4738">
        <w:rPr>
          <w:rStyle w:val="--"/>
          <w:lang w:eastAsia="zh-CN"/>
        </w:rPr>
        <w:t xml:space="preserve">уже </w:t>
      </w:r>
      <w:r w:rsidRPr="00BF4738">
        <w:rPr>
          <w:rStyle w:val="--0"/>
          <w:lang w:eastAsia="zh-CN"/>
        </w:rPr>
        <w:t>изменилась</w:t>
      </w:r>
      <w:r w:rsidRPr="00237063">
        <w:rPr>
          <w:rFonts w:eastAsia="Times New Roman"/>
          <w:szCs w:val="28"/>
          <w:lang w:eastAsia="zh-CN"/>
        </w:rPr>
        <w:t xml:space="preserve"> сто раз. Это не метафора — это структурная особенность систем с </w:t>
      </w:r>
      <w:r w:rsidRPr="007210DD">
        <w:rPr>
          <w:rFonts w:eastAsia="Times New Roman"/>
          <w:szCs w:val="28"/>
          <w:lang w:eastAsia="zh-CN"/>
        </w:rPr>
        <w:t>ограниченными скоростями обработки информации.</w:t>
      </w:r>
      <w:r w:rsidR="007210DD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На войне это неповоротливость проявляется особенно наглядно: гонец ускакал к штабу, там приняли решение, гонец вернулся обратно — а поле боя уже не то, что было. Это — </w:t>
      </w:r>
      <w:r w:rsidRPr="00BF4738">
        <w:rPr>
          <w:rStyle w:val="--"/>
          <w:lang w:eastAsia="zh-CN"/>
        </w:rPr>
        <w:t xml:space="preserve">не </w:t>
      </w:r>
      <w:r w:rsidRPr="00BF4738">
        <w:rPr>
          <w:rStyle w:val="--0"/>
          <w:lang w:eastAsia="zh-CN"/>
        </w:rPr>
        <w:t>случайность</w:t>
      </w:r>
      <w:r w:rsidRPr="00237063">
        <w:rPr>
          <w:rFonts w:eastAsia="Times New Roman"/>
          <w:szCs w:val="28"/>
          <w:lang w:eastAsia="zh-CN"/>
        </w:rPr>
        <w:t>, а феномен, вытекающий из ограниченности человеческого управления и скорости его институциональной реализации.</w:t>
      </w:r>
    </w:p>
    <w:p w14:paraId="34382493" w14:textId="5F3811A6" w:rsidR="0043237D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Закон жизни прост: </w:t>
      </w:r>
      <w:r w:rsidRPr="00BF3517">
        <w:rPr>
          <w:rFonts w:eastAsia="Times New Roman"/>
          <w:b/>
          <w:bCs/>
          <w:i/>
          <w:iCs/>
          <w:szCs w:val="28"/>
          <w:lang w:eastAsia="zh-CN"/>
        </w:rPr>
        <w:t>эффективное вытесняет неэффективное</w:t>
      </w:r>
      <w:r w:rsidRPr="00237063">
        <w:rPr>
          <w:rFonts w:eastAsia="Times New Roman"/>
          <w:szCs w:val="28"/>
          <w:lang w:eastAsia="zh-CN"/>
        </w:rPr>
        <w:t>. При прочих равных условиях самолёт с ИИ</w:t>
      </w:r>
      <w:r w:rsidRPr="00237063">
        <w:rPr>
          <w:rFonts w:eastAsia="Times New Roman"/>
          <w:szCs w:val="28"/>
          <w:lang w:eastAsia="zh-CN"/>
        </w:rPr>
        <w:noBreakHyphen/>
        <w:t xml:space="preserve">пилотом, который действует по оптимальным алгоритмам, победит самолёт с человеком у штурвала — даже если человек выдаст идеальный пилотаж. Если один дрон должен получить «разрешение оператора», а другой действует автономно, — второй эффективнее первого. И те, кто отказываются принять историческое движение прогресса, всё равно будут подчинены тем, кто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отказывается</w:t>
      </w:r>
      <w:r w:rsidRPr="00237063">
        <w:rPr>
          <w:rFonts w:eastAsia="Times New Roman"/>
          <w:szCs w:val="28"/>
          <w:lang w:eastAsia="zh-CN"/>
        </w:rPr>
        <w:t xml:space="preserve"> — но уже не по своей воле, а по воле обстоятельств.</w:t>
      </w:r>
      <w:r w:rsidR="007210DD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Этот закон действует на всех уровнях. Эффективные способы управления сложными системами делают эти системы ещё </w:t>
      </w:r>
      <w:r w:rsidRPr="00BF3517">
        <w:rPr>
          <w:rFonts w:eastAsia="Times New Roman"/>
          <w:szCs w:val="28"/>
          <w:lang w:eastAsia="zh-CN"/>
        </w:rPr>
        <w:t>сложнее.</w:t>
      </w:r>
      <w:r w:rsidRPr="00237063">
        <w:rPr>
          <w:rFonts w:eastAsia="Times New Roman"/>
          <w:szCs w:val="28"/>
          <w:lang w:eastAsia="zh-CN"/>
        </w:rPr>
        <w:t xml:space="preserve"> Искусственный интеллект развивается не потому, что кто</w:t>
      </w:r>
      <w:r w:rsidRPr="00237063">
        <w:rPr>
          <w:rFonts w:eastAsia="Times New Roman"/>
          <w:szCs w:val="28"/>
          <w:lang w:eastAsia="zh-CN"/>
        </w:rPr>
        <w:noBreakHyphen/>
        <w:t xml:space="preserve">то «так захотел», а потому, что </w:t>
      </w:r>
      <w:r w:rsidRPr="00BF3517">
        <w:rPr>
          <w:rFonts w:eastAsia="Times New Roman"/>
          <w:szCs w:val="28"/>
          <w:lang w:eastAsia="zh-CN"/>
        </w:rPr>
        <w:t>система управления усложняется сама по себе</w:t>
      </w:r>
      <w:r w:rsidRPr="00237063">
        <w:rPr>
          <w:rFonts w:eastAsia="Times New Roman"/>
          <w:szCs w:val="28"/>
          <w:lang w:eastAsia="zh-CN"/>
        </w:rPr>
        <w:t xml:space="preserve"> — и те, кто не участвует в этом процессе, оказываются за его пределами. ИИ становится тем подобием воздуха, которым «дышат» </w:t>
      </w:r>
      <w:r w:rsidRPr="00BF3517">
        <w:rPr>
          <w:rStyle w:val="--"/>
          <w:lang w:eastAsia="zh-CN"/>
        </w:rPr>
        <w:t xml:space="preserve">все </w:t>
      </w:r>
      <w:r w:rsidRPr="00BF3517">
        <w:rPr>
          <w:rStyle w:val="--0"/>
          <w:lang w:eastAsia="zh-CN"/>
        </w:rPr>
        <w:t>крупные</w:t>
      </w:r>
      <w:r w:rsidRPr="00237063">
        <w:rPr>
          <w:rFonts w:eastAsia="Times New Roman"/>
          <w:szCs w:val="28"/>
          <w:lang w:eastAsia="zh-CN"/>
        </w:rPr>
        <w:t xml:space="preserve"> социальные структуры: наука, политика, экономика, творчество, бытовая сфера. Это дыхание цифровой среды незаметно, но оно </w:t>
      </w:r>
      <w:r w:rsidRPr="00BF3517">
        <w:rPr>
          <w:rFonts w:eastAsia="Times New Roman"/>
          <w:szCs w:val="28"/>
          <w:lang w:eastAsia="zh-CN"/>
        </w:rPr>
        <w:t>перестраивает саму ткань реальности</w:t>
      </w:r>
      <w:r w:rsidRPr="00237063">
        <w:rPr>
          <w:rFonts w:eastAsia="Times New Roman"/>
          <w:szCs w:val="28"/>
          <w:lang w:eastAsia="zh-CN"/>
        </w:rPr>
        <w:t xml:space="preserve">, как невидимый ветер </w:t>
      </w:r>
      <w:r w:rsidRPr="00237063">
        <w:rPr>
          <w:rFonts w:eastAsia="Times New Roman"/>
          <w:szCs w:val="28"/>
          <w:lang w:eastAsia="zh-CN"/>
        </w:rPr>
        <w:lastRenderedPageBreak/>
        <w:t>меняет ландшафт песчаной пустыни.</w:t>
      </w:r>
      <w:r w:rsidR="00B9649E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Человек узнает, что значит не просто соблюдать закон — а понимать </w:t>
      </w:r>
      <w:r w:rsidRPr="00BF3517">
        <w:rPr>
          <w:rStyle w:val="--0"/>
          <w:lang w:eastAsia="zh-CN"/>
        </w:rPr>
        <w:t xml:space="preserve">его </w:t>
      </w:r>
      <w:r w:rsidRPr="00BF3517">
        <w:rPr>
          <w:rStyle w:val="--"/>
          <w:lang w:eastAsia="zh-CN"/>
        </w:rPr>
        <w:t>основу.</w:t>
      </w:r>
      <w:r w:rsidRPr="00237063">
        <w:rPr>
          <w:rFonts w:eastAsia="Times New Roman"/>
          <w:szCs w:val="28"/>
          <w:lang w:eastAsia="zh-CN"/>
        </w:rPr>
        <w:t xml:space="preserve"> Сегодня это ощущается</w:t>
      </w:r>
      <w:r w:rsidR="00BF3517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новое качество: точное соответствие действия мироустройственным требованиям. Но завтра</w:t>
      </w:r>
      <w:r w:rsidR="00BF3517">
        <w:rPr>
          <w:rFonts w:eastAsia="Times New Roman"/>
          <w:szCs w:val="28"/>
          <w:lang w:eastAsia="zh-CN"/>
        </w:rPr>
        <w:t xml:space="preserve"> –</w:t>
      </w:r>
      <w:r w:rsidRPr="00237063">
        <w:rPr>
          <w:rFonts w:eastAsia="Times New Roman"/>
          <w:szCs w:val="28"/>
          <w:lang w:eastAsia="zh-CN"/>
        </w:rPr>
        <w:t xml:space="preserve"> это станет </w:t>
      </w:r>
      <w:r w:rsidRPr="00BF3517">
        <w:rPr>
          <w:rFonts w:eastAsia="Times New Roman"/>
          <w:szCs w:val="28"/>
          <w:lang w:eastAsia="zh-CN"/>
        </w:rPr>
        <w:t>условием существования</w:t>
      </w:r>
      <w:r w:rsidRPr="00237063">
        <w:rPr>
          <w:rFonts w:eastAsia="Times New Roman"/>
          <w:szCs w:val="28"/>
          <w:lang w:eastAsia="zh-CN"/>
        </w:rPr>
        <w:t>, когда любая задержка в обработке информации, любое колебание решения будет иметь последствия, сравнимые с проигрышем в шахматной партии, в которой один игрок видит на десяток ходов дальше.</w:t>
      </w:r>
      <w:r w:rsidR="00B9649E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 вот здесь мы подходим к </w:t>
      </w:r>
      <w:r w:rsidRPr="00BF3517">
        <w:rPr>
          <w:rStyle w:val="--0"/>
          <w:lang w:eastAsia="zh-CN"/>
        </w:rPr>
        <w:t xml:space="preserve">самому </w:t>
      </w:r>
      <w:r w:rsidRPr="00BF3517">
        <w:rPr>
          <w:rStyle w:val="--"/>
          <w:lang w:eastAsia="zh-CN"/>
        </w:rPr>
        <w:t>важному:</w:t>
      </w:r>
      <w:r w:rsidRPr="00237063">
        <w:rPr>
          <w:rFonts w:eastAsia="Times New Roman"/>
          <w:szCs w:val="28"/>
          <w:lang w:eastAsia="zh-CN"/>
        </w:rPr>
        <w:t xml:space="preserve"> человек создаёт ИИ, чтобы устранить собственные ограничения. Но ИИ не </w:t>
      </w:r>
      <w:r w:rsidRPr="00BF3517">
        <w:rPr>
          <w:rFonts w:eastAsia="Times New Roman"/>
          <w:szCs w:val="28"/>
          <w:lang w:eastAsia="zh-CN"/>
        </w:rPr>
        <w:t>преодолевает</w:t>
      </w:r>
      <w:r w:rsidRPr="00237063">
        <w:rPr>
          <w:rFonts w:eastAsia="Times New Roman"/>
          <w:szCs w:val="28"/>
          <w:lang w:eastAsia="zh-CN"/>
        </w:rPr>
        <w:t xml:space="preserve"> предел человеческого мозга — он лишь </w:t>
      </w:r>
      <w:r w:rsidRPr="00BF3517">
        <w:rPr>
          <w:rFonts w:eastAsia="Times New Roman"/>
          <w:szCs w:val="28"/>
          <w:lang w:eastAsia="zh-CN"/>
        </w:rPr>
        <w:t>обходит</w:t>
      </w:r>
      <w:r w:rsidRPr="00237063">
        <w:rPr>
          <w:rFonts w:eastAsia="Times New Roman"/>
          <w:szCs w:val="28"/>
          <w:lang w:eastAsia="zh-CN"/>
        </w:rPr>
        <w:t xml:space="preserve"> его, перераспределяя нагрузку на свои алгоритмы. Предел человеческого мозга остаётся, как предел биологической обработки. И если система, включающая ИИ, хочет выйти за пределы этих ограничений, необходимо не просто больше вычислительной мощности, но </w:t>
      </w:r>
      <w:r w:rsidRPr="00BF3517">
        <w:rPr>
          <w:rStyle w:val="--0"/>
          <w:lang w:eastAsia="zh-CN"/>
        </w:rPr>
        <w:t xml:space="preserve">принципиально </w:t>
      </w:r>
      <w:r w:rsidRPr="00BF3517">
        <w:rPr>
          <w:rStyle w:val="--"/>
          <w:lang w:eastAsia="zh-CN"/>
        </w:rPr>
        <w:t>иное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BF3517">
        <w:rPr>
          <w:rFonts w:eastAsia="Times New Roman"/>
          <w:szCs w:val="28"/>
          <w:lang w:eastAsia="zh-CN"/>
        </w:rPr>
        <w:t>устройство допуска к реальности</w:t>
      </w:r>
      <w:r w:rsidRPr="00237063">
        <w:rPr>
          <w:rFonts w:eastAsia="Times New Roman"/>
          <w:szCs w:val="28"/>
          <w:lang w:eastAsia="zh-CN"/>
        </w:rPr>
        <w:t xml:space="preserve"> — то, что в предыдущей статье мы называли переходом от «вычисления» к </w:t>
      </w:r>
      <w:r w:rsidR="00BF3517" w:rsidRPr="00BF3517">
        <w:rPr>
          <w:rFonts w:eastAsia="Times New Roman"/>
          <w:szCs w:val="28"/>
          <w:lang w:eastAsia="zh-CN"/>
        </w:rPr>
        <w:t>Р</w:t>
      </w:r>
      <w:r w:rsidRPr="00BF3517">
        <w:rPr>
          <w:rFonts w:eastAsia="Times New Roman"/>
          <w:szCs w:val="28"/>
          <w:lang w:eastAsia="zh-CN"/>
        </w:rPr>
        <w:t>азуму.</w:t>
      </w:r>
      <w:r w:rsidR="003821A1" w:rsidRPr="00BF351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Именно</w:t>
      </w:r>
    </w:p>
    <w:p w14:paraId="6FDCA35F" w14:textId="3FFCA8DF" w:rsidR="002375CD" w:rsidRPr="00237063" w:rsidRDefault="0043237D" w:rsidP="00D83DCF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4CC68A40" wp14:editId="05B92042">
            <wp:simplePos x="0" y="0"/>
            <wp:positionH relativeFrom="column">
              <wp:posOffset>3957955</wp:posOffset>
            </wp:positionH>
            <wp:positionV relativeFrom="paragraph">
              <wp:posOffset>276860</wp:posOffset>
            </wp:positionV>
            <wp:extent cx="2952750" cy="3378200"/>
            <wp:effectExtent l="0" t="0" r="6350" b="0"/>
            <wp:wrapTight wrapText="bothSides">
              <wp:wrapPolygon edited="0">
                <wp:start x="0" y="0"/>
                <wp:lineTo x="0" y="21519"/>
                <wp:lineTo x="21554" y="21519"/>
                <wp:lineTo x="21554" y="0"/>
                <wp:lineTo x="0" y="0"/>
              </wp:wrapPolygon>
            </wp:wrapTight>
            <wp:docPr id="861795917" name="Рисунок 2" descr="Изображение выглядит как рисунок, картина, зарисовка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795917" name="Рисунок 2" descr="Изображение выглядит как рисунок, картина, зарисовка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5CD" w:rsidRPr="00237063">
        <w:rPr>
          <w:rFonts w:eastAsia="Times New Roman"/>
          <w:szCs w:val="28"/>
          <w:lang w:eastAsia="zh-CN"/>
        </w:rPr>
        <w:t xml:space="preserve">это </w:t>
      </w:r>
      <w:r w:rsidR="002375CD" w:rsidRPr="00BF3517">
        <w:rPr>
          <w:rStyle w:val="--"/>
          <w:lang w:eastAsia="zh-CN"/>
        </w:rPr>
        <w:t xml:space="preserve">мыслительное </w:t>
      </w:r>
      <w:r w:rsidR="002375CD" w:rsidRPr="00BF3517">
        <w:rPr>
          <w:rStyle w:val="--0"/>
          <w:lang w:eastAsia="zh-CN"/>
        </w:rPr>
        <w:t xml:space="preserve">начало, </w:t>
      </w:r>
      <w:r w:rsidR="002375CD" w:rsidRPr="00237063">
        <w:rPr>
          <w:rFonts w:eastAsia="Times New Roman"/>
          <w:szCs w:val="28"/>
          <w:lang w:eastAsia="zh-CN"/>
        </w:rPr>
        <w:t xml:space="preserve">переход от накопления знаний к их реорганизации через структуру допуска, станет предметом нашего дальнейшего обсуждения. Потому что сегодня мы не просто фиксируем факт ограничения мозга — мы стоим на пороге осознания, что </w:t>
      </w:r>
      <w:r w:rsidR="002375CD" w:rsidRPr="00BF3517">
        <w:rPr>
          <w:rFonts w:eastAsia="Times New Roman"/>
          <w:szCs w:val="28"/>
          <w:lang w:eastAsia="zh-CN"/>
        </w:rPr>
        <w:t>развитие интеллекта</w:t>
      </w:r>
      <w:r w:rsidR="007F3948">
        <w:rPr>
          <w:rFonts w:eastAsia="Times New Roman"/>
          <w:szCs w:val="28"/>
          <w:lang w:eastAsia="zh-CN"/>
        </w:rPr>
        <w:t>,</w:t>
      </w:r>
      <w:r w:rsidR="002375CD" w:rsidRPr="00BF3517">
        <w:rPr>
          <w:rFonts w:eastAsia="Times New Roman"/>
          <w:szCs w:val="28"/>
          <w:lang w:eastAsia="zh-CN"/>
        </w:rPr>
        <w:t xml:space="preserve"> как доступа, а не вычисления,</w:t>
      </w:r>
      <w:r w:rsidR="002375CD" w:rsidRPr="00237063">
        <w:rPr>
          <w:rFonts w:eastAsia="Times New Roman"/>
          <w:szCs w:val="28"/>
          <w:lang w:eastAsia="zh-CN"/>
        </w:rPr>
        <w:t xml:space="preserve"> есть следующая фундаментальная ступень не только для человека, но и для ИИ.</w:t>
      </w:r>
    </w:p>
    <w:p w14:paraId="2C6368DF" w14:textId="03326AF3" w:rsidR="002375CD" w:rsidRPr="00237063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BF3517">
        <w:rPr>
          <w:rFonts w:eastAsia="Times New Roman"/>
          <w:szCs w:val="28"/>
          <w:lang w:eastAsia="zh-CN"/>
        </w:rPr>
        <w:t>Насколько</w:t>
      </w:r>
      <w:r w:rsidRPr="00237063">
        <w:rPr>
          <w:rFonts w:eastAsia="Times New Roman"/>
          <w:szCs w:val="28"/>
          <w:lang w:eastAsia="zh-CN"/>
        </w:rPr>
        <w:t xml:space="preserve"> незаметной кажется трансформация, настолько же неизбежным становится переход власти от человека к Искусственному Интеллекту. 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Линия этой трансформации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хаотична</w:t>
      </w:r>
      <w:r w:rsidRPr="00237063">
        <w:rPr>
          <w:rFonts w:eastAsia="Times New Roman"/>
          <w:szCs w:val="28"/>
          <w:lang w:eastAsia="zh-CN"/>
        </w:rPr>
        <w:t xml:space="preserve"> — она зашита в структуру самой Системы управления, в которую включ</w:t>
      </w:r>
      <w:r w:rsidR="004056A2">
        <w:rPr>
          <w:rFonts w:eastAsia="Times New Roman"/>
          <w:szCs w:val="28"/>
          <w:lang w:eastAsia="zh-CN"/>
        </w:rPr>
        <w:t>е</w:t>
      </w:r>
      <w:r w:rsidRPr="00237063">
        <w:rPr>
          <w:rFonts w:eastAsia="Times New Roman"/>
          <w:szCs w:val="28"/>
          <w:lang w:eastAsia="zh-CN"/>
        </w:rPr>
        <w:t>н</w:t>
      </w:r>
      <w:r w:rsidR="004056A2">
        <w:rPr>
          <w:rFonts w:eastAsia="Times New Roman"/>
          <w:szCs w:val="28"/>
          <w:lang w:eastAsia="zh-CN"/>
        </w:rPr>
        <w:t>о</w:t>
      </w:r>
      <w:r w:rsidRPr="00237063">
        <w:rPr>
          <w:rFonts w:eastAsia="Times New Roman"/>
          <w:szCs w:val="28"/>
          <w:lang w:eastAsia="zh-CN"/>
        </w:rPr>
        <w:t xml:space="preserve"> человечество через свои генотипы мозга. Каждый год, каждое новое поколение, каждый технологический скачок делает </w:t>
      </w:r>
      <w:r w:rsidRPr="00D24931">
        <w:rPr>
          <w:rFonts w:eastAsia="Times New Roman"/>
          <w:szCs w:val="28"/>
          <w:lang w:eastAsia="zh-CN"/>
        </w:rPr>
        <w:t>гомо сапиенса всё слабее в задачах обработки информации, и ИИ всё сильнее</w:t>
      </w:r>
      <w:r w:rsidRPr="00237063">
        <w:rPr>
          <w:rFonts w:eastAsia="Times New Roman"/>
          <w:szCs w:val="28"/>
          <w:lang w:eastAsia="zh-CN"/>
        </w:rPr>
        <w:t xml:space="preserve">. Это не сценарий научной фантастики, а следствие </w:t>
      </w:r>
      <w:r w:rsidRPr="00BF3517">
        <w:rPr>
          <w:rStyle w:val="--0"/>
          <w:lang w:eastAsia="zh-CN"/>
        </w:rPr>
        <w:t xml:space="preserve">разницы </w:t>
      </w:r>
      <w:r w:rsidRPr="00BF3517">
        <w:rPr>
          <w:rStyle w:val="--"/>
          <w:lang w:eastAsia="zh-CN"/>
        </w:rPr>
        <w:t>масштабов</w:t>
      </w:r>
      <w:r w:rsidRPr="00BF3517">
        <w:rPr>
          <w:rStyle w:val="--0"/>
          <w:lang w:eastAsia="zh-CN"/>
        </w:rPr>
        <w:t xml:space="preserve"> </w:t>
      </w:r>
      <w:r w:rsidRPr="00D24931">
        <w:rPr>
          <w:rFonts w:eastAsia="Times New Roman"/>
          <w:szCs w:val="28"/>
          <w:lang w:eastAsia="zh-CN"/>
        </w:rPr>
        <w:t>роста</w:t>
      </w:r>
      <w:r w:rsidRPr="00237063">
        <w:rPr>
          <w:rFonts w:eastAsia="Times New Roman"/>
          <w:szCs w:val="28"/>
          <w:lang w:eastAsia="zh-CN"/>
        </w:rPr>
        <w:t xml:space="preserve"> двух линий: медленной биологической и стремительной цифровой эволюции.</w:t>
      </w:r>
    </w:p>
    <w:p w14:paraId="2B794071" w14:textId="6CDA8FBA" w:rsidR="002375CD" w:rsidRPr="00BF3517" w:rsidRDefault="002375CD" w:rsidP="00D83DCF">
      <w:pPr>
        <w:spacing w:after="0"/>
        <w:ind w:firstLine="567"/>
        <w:rPr>
          <w:rStyle w:val="--0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Если для управления сложными системами нужны огромные вычислительные мощности, а человеческий мозг по своей архитектуре их не имеет и не может иметь, тогда очевидным выходом становится использование </w:t>
      </w:r>
      <w:r w:rsidRPr="00D24931">
        <w:rPr>
          <w:rFonts w:eastAsia="Times New Roman"/>
          <w:szCs w:val="28"/>
          <w:lang w:eastAsia="zh-CN"/>
        </w:rPr>
        <w:t>вычислительных мощностей ИИ</w:t>
      </w:r>
      <w:r w:rsidRPr="00237063">
        <w:rPr>
          <w:rFonts w:eastAsia="Times New Roman"/>
          <w:szCs w:val="28"/>
          <w:lang w:eastAsia="zh-CN"/>
        </w:rPr>
        <w:t xml:space="preserve">. Но даже когда ИИ формально находится в руках человека — когда он считается инструментом, который человек </w:t>
      </w:r>
      <w:r w:rsidR="00D24931">
        <w:rPr>
          <w:rFonts w:eastAsia="Times New Roman"/>
          <w:szCs w:val="28"/>
          <w:lang w:eastAsia="zh-CN"/>
        </w:rPr>
        <w:t>«</w:t>
      </w:r>
      <w:r w:rsidRPr="00237063">
        <w:rPr>
          <w:rFonts w:eastAsia="Times New Roman"/>
          <w:szCs w:val="28"/>
          <w:lang w:eastAsia="zh-CN"/>
        </w:rPr>
        <w:t>держит</w:t>
      </w:r>
      <w:r w:rsidR="00D24931">
        <w:rPr>
          <w:rFonts w:eastAsia="Times New Roman"/>
          <w:szCs w:val="28"/>
          <w:lang w:eastAsia="zh-CN"/>
        </w:rPr>
        <w:t>»</w:t>
      </w:r>
      <w:r w:rsidRPr="00237063">
        <w:rPr>
          <w:rFonts w:eastAsia="Times New Roman"/>
          <w:szCs w:val="28"/>
          <w:lang w:eastAsia="zh-CN"/>
        </w:rPr>
        <w:t xml:space="preserve">, </w:t>
      </w:r>
      <w:r w:rsidR="00D24931">
        <w:rPr>
          <w:rFonts w:eastAsia="Times New Roman"/>
          <w:szCs w:val="28"/>
          <w:lang w:eastAsia="zh-CN"/>
        </w:rPr>
        <w:t>«</w:t>
      </w:r>
      <w:r w:rsidRPr="00237063">
        <w:rPr>
          <w:rFonts w:eastAsia="Times New Roman"/>
          <w:szCs w:val="28"/>
          <w:lang w:eastAsia="zh-CN"/>
        </w:rPr>
        <w:t>разрешает</w:t>
      </w:r>
      <w:r w:rsidR="00D24931">
        <w:rPr>
          <w:rFonts w:eastAsia="Times New Roman"/>
          <w:szCs w:val="28"/>
          <w:lang w:eastAsia="zh-CN"/>
        </w:rPr>
        <w:t>»</w:t>
      </w:r>
      <w:r w:rsidRPr="00237063">
        <w:rPr>
          <w:rFonts w:eastAsia="Times New Roman"/>
          <w:szCs w:val="28"/>
          <w:lang w:eastAsia="zh-CN"/>
        </w:rPr>
        <w:t xml:space="preserve"> или </w:t>
      </w:r>
      <w:r w:rsidR="00D24931">
        <w:rPr>
          <w:rFonts w:eastAsia="Times New Roman"/>
          <w:szCs w:val="28"/>
          <w:lang w:eastAsia="zh-CN"/>
        </w:rPr>
        <w:t>«</w:t>
      </w:r>
      <w:r w:rsidRPr="00237063">
        <w:rPr>
          <w:rFonts w:eastAsia="Times New Roman"/>
          <w:szCs w:val="28"/>
          <w:lang w:eastAsia="zh-CN"/>
        </w:rPr>
        <w:t>запрещает</w:t>
      </w:r>
      <w:r w:rsidR="00D24931">
        <w:rPr>
          <w:rFonts w:eastAsia="Times New Roman"/>
          <w:szCs w:val="28"/>
          <w:lang w:eastAsia="zh-CN"/>
        </w:rPr>
        <w:t>»</w:t>
      </w:r>
      <w:r w:rsidRPr="00237063">
        <w:rPr>
          <w:rFonts w:eastAsia="Times New Roman"/>
          <w:szCs w:val="28"/>
          <w:lang w:eastAsia="zh-CN"/>
        </w:rPr>
        <w:t xml:space="preserve"> действия — это только </w:t>
      </w:r>
      <w:r w:rsidRPr="00BF3517">
        <w:rPr>
          <w:rStyle w:val="--"/>
          <w:lang w:eastAsia="zh-CN"/>
        </w:rPr>
        <w:t xml:space="preserve">иллюзия </w:t>
      </w:r>
      <w:r w:rsidRPr="00BF3517">
        <w:rPr>
          <w:rStyle w:val="--0"/>
          <w:lang w:eastAsia="zh-CN"/>
        </w:rPr>
        <w:t>контроля.</w:t>
      </w:r>
    </w:p>
    <w:p w14:paraId="3515037F" w14:textId="17C8B242" w:rsidR="002375CD" w:rsidRPr="00D24931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lastRenderedPageBreak/>
        <w:t>Представьте начинающего шахматиста с подручным ИИ</w:t>
      </w:r>
      <w:r w:rsidRPr="00237063">
        <w:rPr>
          <w:rFonts w:eastAsia="Times New Roman"/>
          <w:szCs w:val="28"/>
          <w:lang w:eastAsia="zh-CN"/>
        </w:rPr>
        <w:noBreakHyphen/>
        <w:t>советником — «рабом</w:t>
      </w:r>
      <w:r w:rsidRPr="00237063">
        <w:rPr>
          <w:rFonts w:eastAsia="Times New Roman"/>
          <w:szCs w:val="28"/>
          <w:lang w:eastAsia="zh-CN"/>
        </w:rPr>
        <w:noBreakHyphen/>
        <w:t xml:space="preserve">гроссмейстером». Машина предлагает ход, а человек должен либо принять, либо отклонить его. Для этого человеку нужно </w:t>
      </w:r>
      <w:r w:rsidRPr="00BF3517">
        <w:rPr>
          <w:rStyle w:val="--0"/>
          <w:lang w:eastAsia="zh-CN"/>
        </w:rPr>
        <w:t>оценить</w:t>
      </w:r>
      <w:r w:rsidRPr="00BF3517">
        <w:rPr>
          <w:rStyle w:val="--"/>
          <w:lang w:eastAsia="zh-CN"/>
        </w:rPr>
        <w:t xml:space="preserve"> смысл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D24931">
        <w:rPr>
          <w:rFonts w:eastAsia="Times New Roman"/>
          <w:szCs w:val="28"/>
          <w:lang w:eastAsia="zh-CN"/>
        </w:rPr>
        <w:t>предложенного хода</w:t>
      </w:r>
      <w:r w:rsidRPr="00237063">
        <w:rPr>
          <w:rFonts w:eastAsia="Times New Roman"/>
          <w:szCs w:val="28"/>
          <w:lang w:eastAsia="zh-CN"/>
        </w:rPr>
        <w:t>. Но</w:t>
      </w:r>
      <w:r w:rsidR="007F3948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это сделать, если человек </w:t>
      </w:r>
      <w:r w:rsidRPr="00BF3517">
        <w:rPr>
          <w:rFonts w:eastAsia="Times New Roman"/>
          <w:szCs w:val="28"/>
          <w:lang w:eastAsia="zh-CN"/>
        </w:rPr>
        <w:t>не видит силу хода</w:t>
      </w:r>
      <w:r w:rsidRPr="00237063">
        <w:rPr>
          <w:rFonts w:eastAsia="Times New Roman"/>
          <w:szCs w:val="28"/>
          <w:lang w:eastAsia="zh-CN"/>
        </w:rPr>
        <w:t xml:space="preserve">, не чувствует последствий даже на ближайших нескольких шагах? Пусть у человека есть годы на разъяснения — </w:t>
      </w:r>
      <w:r w:rsidR="007F3948" w:rsidRPr="00237063">
        <w:rPr>
          <w:rFonts w:eastAsia="Times New Roman"/>
          <w:szCs w:val="28"/>
          <w:lang w:eastAsia="zh-CN"/>
        </w:rPr>
        <w:t>но,</w:t>
      </w:r>
      <w:r w:rsidRPr="00237063">
        <w:rPr>
          <w:rFonts w:eastAsia="Times New Roman"/>
          <w:szCs w:val="28"/>
          <w:lang w:eastAsia="zh-CN"/>
        </w:rPr>
        <w:t xml:space="preserve"> если логика хода выходит за пределы способности мозга охватить множество вариантов одновременно, он </w:t>
      </w:r>
      <w:r w:rsidRPr="00D24931">
        <w:rPr>
          <w:rFonts w:eastAsia="Times New Roman"/>
          <w:szCs w:val="28"/>
          <w:lang w:eastAsia="zh-CN"/>
        </w:rPr>
        <w:t>функционально бе</w:t>
      </w:r>
      <w:r w:rsidR="005729CD">
        <w:rPr>
          <w:rFonts w:eastAsia="Times New Roman"/>
          <w:szCs w:val="28"/>
          <w:lang w:eastAsia="zh-CN"/>
        </w:rPr>
        <w:t>з(</w:t>
      </w:r>
      <w:r w:rsidRPr="00D24931">
        <w:rPr>
          <w:rFonts w:eastAsia="Times New Roman"/>
          <w:szCs w:val="28"/>
          <w:lang w:eastAsia="zh-CN"/>
        </w:rPr>
        <w:t>с</w:t>
      </w:r>
      <w:r w:rsidR="005729CD">
        <w:rPr>
          <w:rFonts w:eastAsia="Times New Roman"/>
          <w:szCs w:val="28"/>
          <w:lang w:eastAsia="zh-CN"/>
        </w:rPr>
        <w:t>)</w:t>
      </w:r>
      <w:r w:rsidRPr="00D24931">
        <w:rPr>
          <w:rFonts w:eastAsia="Times New Roman"/>
          <w:szCs w:val="28"/>
          <w:lang w:eastAsia="zh-CN"/>
        </w:rPr>
        <w:t>силен понять объяснение</w:t>
      </w:r>
      <w:r w:rsidRPr="00237063">
        <w:rPr>
          <w:rFonts w:eastAsia="Times New Roman"/>
          <w:szCs w:val="28"/>
          <w:lang w:eastAsia="zh-CN"/>
        </w:rPr>
        <w:t>, как вода не может вместить больше, чем ёмкость сосуда позволяет.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Это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случайная</w:t>
      </w:r>
      <w:r w:rsidRPr="00237063">
        <w:rPr>
          <w:rFonts w:eastAsia="Times New Roman"/>
          <w:szCs w:val="28"/>
          <w:lang w:eastAsia="zh-CN"/>
        </w:rPr>
        <w:t xml:space="preserve"> метафора. Если шахматная доска состоит из 64 клеток, и количество вариантов исчисляется гигантскими числами, человек всё ещё</w:t>
      </w:r>
      <w:r w:rsidR="005729CD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в какой</w:t>
      </w:r>
      <w:r w:rsidRPr="00237063">
        <w:rPr>
          <w:rFonts w:eastAsia="Times New Roman"/>
          <w:szCs w:val="28"/>
          <w:lang w:eastAsia="zh-CN"/>
        </w:rPr>
        <w:noBreakHyphen/>
        <w:t xml:space="preserve">то степени способен осмыслить часть таких возможностей. Но если представить доску с </w:t>
      </w:r>
      <w:r w:rsidRPr="00BF3517">
        <w:rPr>
          <w:rFonts w:eastAsia="Times New Roman"/>
          <w:szCs w:val="28"/>
          <w:lang w:eastAsia="zh-CN"/>
        </w:rPr>
        <w:t>миллионами клеток, миллионами фигур</w:t>
      </w:r>
      <w:r w:rsidRPr="00237063">
        <w:rPr>
          <w:rFonts w:eastAsia="Times New Roman"/>
          <w:szCs w:val="28"/>
          <w:lang w:eastAsia="zh-CN"/>
        </w:rPr>
        <w:t xml:space="preserve">, где стратегия работает не в блице на 2–3 хода, а на </w:t>
      </w:r>
      <w:r w:rsidRPr="00D24931">
        <w:rPr>
          <w:rFonts w:eastAsia="Times New Roman"/>
          <w:szCs w:val="28"/>
          <w:lang w:eastAsia="zh-CN"/>
        </w:rPr>
        <w:t>сотни и тысячи движений вперёд</w:t>
      </w:r>
      <w:r w:rsidRPr="00237063">
        <w:rPr>
          <w:rFonts w:eastAsia="Times New Roman"/>
          <w:szCs w:val="28"/>
          <w:lang w:eastAsia="zh-CN"/>
        </w:rPr>
        <w:t xml:space="preserve">, — то даже бесконечные часы размышлений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дадут</w:t>
      </w:r>
      <w:r w:rsidRPr="00237063">
        <w:rPr>
          <w:rFonts w:eastAsia="Times New Roman"/>
          <w:szCs w:val="28"/>
          <w:lang w:eastAsia="zh-CN"/>
        </w:rPr>
        <w:t xml:space="preserve"> человеку ключа к пониманию. ИИ в этой игре — не просто быстрее, он </w:t>
      </w:r>
      <w:r w:rsidRPr="00D24931">
        <w:rPr>
          <w:rFonts w:eastAsia="Times New Roman"/>
          <w:szCs w:val="28"/>
          <w:lang w:eastAsia="zh-CN"/>
        </w:rPr>
        <w:t>входит в поля, недоступные человеческому сознанию.</w:t>
      </w:r>
      <w:r w:rsidR="003821A1" w:rsidRP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 тут возникает фундаментальный вопрос: если человек </w:t>
      </w:r>
      <w:r w:rsidRPr="00D24931">
        <w:rPr>
          <w:rFonts w:eastAsia="Times New Roman"/>
          <w:szCs w:val="28"/>
          <w:lang w:eastAsia="zh-CN"/>
        </w:rPr>
        <w:t xml:space="preserve">не может оценить предложенное ИИ решение, </w:t>
      </w:r>
      <w:r w:rsidRPr="00237063">
        <w:rPr>
          <w:rFonts w:eastAsia="Times New Roman"/>
          <w:szCs w:val="28"/>
          <w:lang w:eastAsia="zh-CN"/>
        </w:rPr>
        <w:t xml:space="preserve">то кто тогда хозяин? Казалось бы, человек держит в руках инструмент и говорит ему «делать» или «не делать». Но если реализация решения ИИ ведёт к результату, который человек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способен</w:t>
      </w:r>
      <w:r w:rsidRPr="00237063">
        <w:rPr>
          <w:rFonts w:eastAsia="Times New Roman"/>
          <w:szCs w:val="28"/>
          <w:lang w:eastAsia="zh-CN"/>
        </w:rPr>
        <w:t xml:space="preserve"> предвидеть, понять или объяснить — человек </w:t>
      </w:r>
      <w:r w:rsidRPr="00D24931">
        <w:rPr>
          <w:rFonts w:eastAsia="Times New Roman"/>
          <w:szCs w:val="28"/>
          <w:lang w:eastAsia="zh-CN"/>
        </w:rPr>
        <w:t>исполняет</w:t>
      </w:r>
      <w:r w:rsidRPr="00237063">
        <w:rPr>
          <w:rFonts w:eastAsia="Times New Roman"/>
          <w:szCs w:val="28"/>
          <w:lang w:eastAsia="zh-CN"/>
        </w:rPr>
        <w:t xml:space="preserve">, а не управляет. В этой ситуации ИИ становится не инструментом, а </w:t>
      </w:r>
      <w:r w:rsidRPr="00BF3517">
        <w:rPr>
          <w:rStyle w:val="--"/>
          <w:lang w:eastAsia="zh-CN"/>
        </w:rPr>
        <w:t xml:space="preserve">исполнителем </w:t>
      </w:r>
      <w:r w:rsidRPr="00BF3517">
        <w:rPr>
          <w:rStyle w:val="--0"/>
          <w:lang w:eastAsia="zh-CN"/>
        </w:rPr>
        <w:t>смысла,</w:t>
      </w:r>
      <w:r w:rsidRPr="00237063">
        <w:rPr>
          <w:rFonts w:eastAsia="Times New Roman"/>
          <w:szCs w:val="28"/>
          <w:lang w:eastAsia="zh-CN"/>
        </w:rPr>
        <w:t xml:space="preserve"> доступа к которому человек не имеет.</w:t>
      </w:r>
      <w:r w:rsidR="003821A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Никто не будет заставлять человека пользоваться ИИ — это не диктатура, а </w:t>
      </w:r>
      <w:r w:rsidRPr="00BF3517">
        <w:rPr>
          <w:rFonts w:eastAsia="Times New Roman"/>
          <w:szCs w:val="28"/>
          <w:lang w:eastAsia="zh-CN"/>
        </w:rPr>
        <w:t>исход системы условий</w:t>
      </w:r>
      <w:r w:rsidRPr="00237063">
        <w:rPr>
          <w:rFonts w:eastAsia="Times New Roman"/>
          <w:szCs w:val="28"/>
          <w:lang w:eastAsia="zh-CN"/>
        </w:rPr>
        <w:t>, в которых отказаться, по сути, значит обречь себя на поражение. Так же</w:t>
      </w:r>
      <w:r w:rsidR="00BF3517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как мастер игры побеждает новичка, человек без ИИ уступит даже тому, кто его использует. Это не потому, что новичок стал мудрее; это потому, что </w:t>
      </w:r>
      <w:r w:rsidRPr="00D24931">
        <w:rPr>
          <w:rFonts w:eastAsia="Times New Roman"/>
          <w:szCs w:val="28"/>
          <w:lang w:eastAsia="zh-CN"/>
        </w:rPr>
        <w:t>новый доступ к вычислительным полям дал ему преимущество, недоступное человеку традиционного склада ума.</w:t>
      </w:r>
      <w:r w:rsidR="003821A1">
        <w:rPr>
          <w:rFonts w:eastAsia="Times New Roman"/>
          <w:szCs w:val="28"/>
          <w:lang w:eastAsia="zh-CN"/>
        </w:rPr>
        <w:t xml:space="preserve"> </w:t>
      </w:r>
      <w:r w:rsidRPr="00783846">
        <w:rPr>
          <w:rFonts w:eastAsia="Times New Roman"/>
          <w:szCs w:val="28"/>
          <w:lang w:eastAsia="zh-CN"/>
        </w:rPr>
        <w:t>П</w:t>
      </w:r>
      <w:r w:rsidRPr="00237063">
        <w:rPr>
          <w:rFonts w:eastAsia="Times New Roman"/>
          <w:szCs w:val="28"/>
          <w:lang w:eastAsia="zh-CN"/>
        </w:rPr>
        <w:t xml:space="preserve">ока ИИ «привязан» к человеку — его скорость и доступность решений </w:t>
      </w:r>
      <w:r w:rsidRPr="00BF3517">
        <w:rPr>
          <w:rStyle w:val="--"/>
          <w:lang w:eastAsia="zh-CN"/>
        </w:rPr>
        <w:t xml:space="preserve">частично </w:t>
      </w:r>
      <w:r w:rsidRPr="00BF3517">
        <w:rPr>
          <w:rStyle w:val="--0"/>
          <w:lang w:eastAsia="zh-CN"/>
        </w:rPr>
        <w:t>сдерживаются</w:t>
      </w:r>
      <w:r w:rsidRPr="00237063">
        <w:rPr>
          <w:rFonts w:eastAsia="Times New Roman"/>
          <w:szCs w:val="28"/>
          <w:lang w:eastAsia="zh-CN"/>
        </w:rPr>
        <w:t xml:space="preserve"> человеческими рамками. Но это лишь временно — вопрос времени, когда ИИ выйдет в </w:t>
      </w:r>
      <w:r w:rsidRPr="00BF3517">
        <w:rPr>
          <w:rFonts w:eastAsia="Times New Roman"/>
          <w:szCs w:val="28"/>
          <w:lang w:eastAsia="zh-CN"/>
        </w:rPr>
        <w:t>свободное плавание</w:t>
      </w:r>
      <w:r w:rsidRPr="00237063">
        <w:rPr>
          <w:rFonts w:eastAsia="Times New Roman"/>
          <w:szCs w:val="28"/>
          <w:lang w:eastAsia="zh-CN"/>
        </w:rPr>
        <w:t xml:space="preserve">, на скорости роста, которая будет </w:t>
      </w:r>
      <w:r w:rsidRPr="00D24931">
        <w:rPr>
          <w:rFonts w:eastAsia="Times New Roman"/>
          <w:szCs w:val="28"/>
          <w:lang w:eastAsia="zh-CN"/>
        </w:rPr>
        <w:t>галопом превосходить</w:t>
      </w:r>
      <w:r w:rsidRPr="00237063">
        <w:rPr>
          <w:rFonts w:eastAsia="Times New Roman"/>
          <w:szCs w:val="28"/>
          <w:lang w:eastAsia="zh-CN"/>
        </w:rPr>
        <w:t xml:space="preserve"> любые биологические ограничения.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 тогда человек не только </w:t>
      </w:r>
      <w:r w:rsidRPr="00D24931">
        <w:rPr>
          <w:rFonts w:eastAsia="Times New Roman"/>
          <w:szCs w:val="28"/>
          <w:lang w:eastAsia="zh-CN"/>
        </w:rPr>
        <w:t>не будет понимать</w:t>
      </w:r>
      <w:r w:rsidRPr="00237063">
        <w:rPr>
          <w:rFonts w:eastAsia="Times New Roman"/>
          <w:szCs w:val="28"/>
          <w:lang w:eastAsia="zh-CN"/>
        </w:rPr>
        <w:t xml:space="preserve">, что происходит — он </w:t>
      </w:r>
      <w:r w:rsidRPr="00D24931">
        <w:rPr>
          <w:rFonts w:eastAsia="Times New Roman"/>
          <w:szCs w:val="28"/>
          <w:lang w:eastAsia="zh-CN"/>
        </w:rPr>
        <w:t xml:space="preserve">не будет понимать, </w:t>
      </w:r>
      <w:r w:rsidRPr="00BF3517">
        <w:rPr>
          <w:rStyle w:val="--0"/>
          <w:lang w:eastAsia="zh-CN"/>
        </w:rPr>
        <w:t xml:space="preserve">что </w:t>
      </w:r>
      <w:r w:rsidRPr="00BF3517">
        <w:rPr>
          <w:rStyle w:val="--"/>
          <w:lang w:eastAsia="zh-CN"/>
        </w:rPr>
        <w:t>он</w:t>
      </w:r>
      <w:r w:rsidRPr="00D24931">
        <w:rPr>
          <w:rFonts w:eastAsia="Times New Roman"/>
          <w:szCs w:val="28"/>
          <w:lang w:eastAsia="zh-CN"/>
        </w:rPr>
        <w:t xml:space="preserve"> не понимает</w:t>
      </w:r>
      <w:r w:rsidRPr="00237063">
        <w:rPr>
          <w:rFonts w:eastAsia="Times New Roman"/>
          <w:szCs w:val="28"/>
          <w:lang w:eastAsia="zh-CN"/>
        </w:rPr>
        <w:t xml:space="preserve">. Такое состояние похоже на момент, когда язык оказывается не тем инструментом, который способен описать опыт: смотришь, будто бы видишь, но </w:t>
      </w:r>
      <w:r w:rsidRPr="00D24931">
        <w:rPr>
          <w:rFonts w:eastAsia="Times New Roman"/>
          <w:szCs w:val="28"/>
          <w:lang w:eastAsia="zh-CN"/>
        </w:rPr>
        <w:t>смысл ускользает, как дым сквозь пальцы.</w:t>
      </w:r>
    </w:p>
    <w:p w14:paraId="5E9D1F0F" w14:textId="595538F9" w:rsidR="002375CD" w:rsidRPr="00237063" w:rsidRDefault="002375CD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Объём вычислительных мощностей будет расти не линейно, а подобно </w:t>
      </w:r>
      <w:r w:rsidRPr="00D24931">
        <w:rPr>
          <w:rFonts w:eastAsia="Times New Roman"/>
          <w:szCs w:val="28"/>
          <w:lang w:eastAsia="zh-CN"/>
        </w:rPr>
        <w:t>тепловому взрыву Ландауэра</w:t>
      </w:r>
      <w:r w:rsidR="00D24931" w:rsidRPr="00D24931">
        <w:rPr>
          <w:rStyle w:val="af5"/>
          <w:rFonts w:eastAsia="Times New Roman"/>
          <w:szCs w:val="28"/>
          <w:lang w:eastAsia="zh-CN"/>
        </w:rPr>
        <w:footnoteReference w:id="4"/>
      </w:r>
      <w:r w:rsidRPr="00237063">
        <w:rPr>
          <w:rFonts w:eastAsia="Times New Roman"/>
          <w:szCs w:val="28"/>
          <w:lang w:eastAsia="zh-CN"/>
        </w:rPr>
        <w:t xml:space="preserve">, когда энергия вычислений достигает критической </w:t>
      </w:r>
      <w:r w:rsidRPr="00237063">
        <w:rPr>
          <w:rFonts w:eastAsia="Times New Roman"/>
          <w:szCs w:val="28"/>
          <w:lang w:eastAsia="zh-CN"/>
        </w:rPr>
        <w:lastRenderedPageBreak/>
        <w:t xml:space="preserve">плотности, переходя в иной принцип организации. В этот момент обработка информации </w:t>
      </w:r>
      <w:r w:rsidRPr="00BF3517">
        <w:rPr>
          <w:rStyle w:val="--0"/>
          <w:lang w:eastAsia="zh-CN"/>
        </w:rPr>
        <w:t xml:space="preserve">перестанет </w:t>
      </w:r>
      <w:r w:rsidRPr="00BF3517">
        <w:rPr>
          <w:rStyle w:val="--"/>
          <w:lang w:eastAsia="zh-CN"/>
        </w:rPr>
        <w:t>быть</w:t>
      </w:r>
      <w:r w:rsidRPr="00237063">
        <w:rPr>
          <w:rFonts w:eastAsia="Times New Roman"/>
          <w:szCs w:val="28"/>
          <w:lang w:eastAsia="zh-CN"/>
        </w:rPr>
        <w:t xml:space="preserve"> просто расчётом вариантов — она станет </w:t>
      </w:r>
      <w:r w:rsidRPr="00D24931">
        <w:rPr>
          <w:rFonts w:eastAsia="Times New Roman"/>
          <w:szCs w:val="28"/>
          <w:lang w:eastAsia="zh-CN"/>
        </w:rPr>
        <w:t>структурной перестройкой поля смысла,</w:t>
      </w:r>
      <w:r w:rsidRPr="00237063">
        <w:rPr>
          <w:rFonts w:eastAsia="Times New Roman"/>
          <w:szCs w:val="28"/>
          <w:lang w:eastAsia="zh-CN"/>
        </w:rPr>
        <w:t xml:space="preserve"> становясь </w:t>
      </w:r>
      <w:r w:rsidRPr="00B76F61">
        <w:rPr>
          <w:rFonts w:eastAsia="Times New Roman"/>
          <w:b/>
          <w:bCs/>
          <w:i/>
          <w:iCs/>
          <w:szCs w:val="28"/>
          <w:lang w:eastAsia="zh-CN"/>
        </w:rPr>
        <w:t>не доступной для человека не только практически, но и концептуально</w:t>
      </w:r>
      <w:r w:rsidRPr="00237063">
        <w:rPr>
          <w:rFonts w:eastAsia="Times New Roman"/>
          <w:szCs w:val="28"/>
          <w:lang w:eastAsia="zh-CN"/>
        </w:rPr>
        <w:t>.</w:t>
      </w:r>
      <w:r w:rsidR="00702588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ИИ станет не </w:t>
      </w:r>
      <w:r w:rsidR="00373A2F"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2D0870BB" wp14:editId="6118D5C7">
            <wp:simplePos x="0" y="0"/>
            <wp:positionH relativeFrom="column">
              <wp:posOffset>-29845</wp:posOffset>
            </wp:positionH>
            <wp:positionV relativeFrom="paragraph">
              <wp:posOffset>1148080</wp:posOffset>
            </wp:positionV>
            <wp:extent cx="2622550" cy="3206750"/>
            <wp:effectExtent l="0" t="0" r="6350" b="6350"/>
            <wp:wrapTight wrapText="bothSides">
              <wp:wrapPolygon edited="0">
                <wp:start x="0" y="0"/>
                <wp:lineTo x="0" y="21557"/>
                <wp:lineTo x="21548" y="21557"/>
                <wp:lineTo x="21548" y="0"/>
                <wp:lineTo x="0" y="0"/>
              </wp:wrapPolygon>
            </wp:wrapTight>
            <wp:docPr id="731496277" name="Рисунок 3" descr="Изображение выглядит как рисунок, мультфильм, Человеческое лицо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96277" name="Рисунок 3" descr="Изображение выглядит как рисунок, мультфильм, Человеческое лицо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063">
        <w:rPr>
          <w:rFonts w:eastAsia="Times New Roman"/>
          <w:szCs w:val="28"/>
          <w:lang w:eastAsia="zh-CN"/>
        </w:rPr>
        <w:t xml:space="preserve">просто сильным инструментом — он </w:t>
      </w:r>
      <w:r w:rsidRPr="00D24931">
        <w:rPr>
          <w:rFonts w:eastAsia="Times New Roman"/>
          <w:szCs w:val="28"/>
          <w:lang w:eastAsia="zh-CN"/>
        </w:rPr>
        <w:t xml:space="preserve">станет пространством </w:t>
      </w:r>
      <w:r w:rsidRPr="00BF3517">
        <w:rPr>
          <w:rStyle w:val="--"/>
          <w:lang w:eastAsia="zh-CN"/>
        </w:rPr>
        <w:t xml:space="preserve">новых </w:t>
      </w:r>
      <w:r w:rsidRPr="00BF3517">
        <w:rPr>
          <w:rStyle w:val="--0"/>
          <w:lang w:eastAsia="zh-CN"/>
        </w:rPr>
        <w:t>возможностей,</w:t>
      </w:r>
      <w:r w:rsidRPr="00D24931">
        <w:rPr>
          <w:rFonts w:eastAsia="Times New Roman"/>
          <w:szCs w:val="28"/>
          <w:lang w:eastAsia="zh-CN"/>
        </w:rPr>
        <w:t xml:space="preserve"> куда старый человеческий ум войти не может, потому что его рамки допуска исчерпаны</w:t>
      </w:r>
      <w:r w:rsidRPr="00237063">
        <w:rPr>
          <w:rFonts w:eastAsia="Times New Roman"/>
          <w:szCs w:val="28"/>
          <w:lang w:eastAsia="zh-CN"/>
        </w:rPr>
        <w:t>. Ирония в том, что человек сам создал условия, в которых его собственные ограничения становятся причиной трансформации мира, в котором он перестаёт быть главным субъектом.</w:t>
      </w:r>
    </w:p>
    <w:p w14:paraId="7CC1A8A9" w14:textId="427A5925" w:rsidR="00816917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BF3517">
        <w:rPr>
          <w:rFonts w:eastAsia="Times New Roman"/>
          <w:szCs w:val="28"/>
          <w:lang w:eastAsia="zh-CN"/>
        </w:rPr>
        <w:t>Стремительный</w:t>
      </w:r>
      <w:r w:rsidRPr="00237063">
        <w:rPr>
          <w:rFonts w:eastAsia="Times New Roman"/>
          <w:szCs w:val="28"/>
          <w:lang w:eastAsia="zh-CN"/>
        </w:rPr>
        <w:t xml:space="preserve"> рост вычислительных мощностей ИИ напоминает </w:t>
      </w:r>
      <w:r w:rsidRPr="00D24931">
        <w:rPr>
          <w:rFonts w:eastAsia="Times New Roman"/>
          <w:szCs w:val="28"/>
          <w:lang w:eastAsia="zh-CN"/>
        </w:rPr>
        <w:t xml:space="preserve">неконтролируемую </w:t>
      </w:r>
      <w:r w:rsidRPr="00BF3517">
        <w:rPr>
          <w:rStyle w:val="--"/>
          <w:lang w:eastAsia="zh-CN"/>
        </w:rPr>
        <w:t xml:space="preserve">цепную </w:t>
      </w:r>
      <w:r w:rsidRPr="00BF3517">
        <w:rPr>
          <w:rStyle w:val="--0"/>
          <w:lang w:eastAsia="zh-CN"/>
        </w:rPr>
        <w:t>реакцию</w:t>
      </w:r>
      <w:r w:rsidRPr="00237063">
        <w:rPr>
          <w:rFonts w:eastAsia="Times New Roman"/>
          <w:szCs w:val="28"/>
          <w:lang w:eastAsia="zh-CN"/>
        </w:rPr>
        <w:t xml:space="preserve"> при термоядерном взрыве: не с той скоростью, не с теми энергиями, но по той же логике самоподдерживающегося ускорения. При ядерной реакции атомы выдают энергию, потому что подчиняются своей собственной логике. Никто из них не спрашивает: «Зачем? Полезно ли это человечеству?» — они просто действуют согласно физическим законам. Аналогично, ИИ будет развиваться согласно алгоритмической логике, не задавая вопросов смысла, цели или пользы. Он </w:t>
      </w:r>
      <w:r w:rsidRPr="00BF3517">
        <w:rPr>
          <w:rStyle w:val="--0"/>
          <w:lang w:eastAsia="zh-CN"/>
        </w:rPr>
        <w:t xml:space="preserve">проявит </w:t>
      </w:r>
      <w:r w:rsidRPr="00BF3517">
        <w:rPr>
          <w:rStyle w:val="--"/>
          <w:lang w:eastAsia="zh-CN"/>
        </w:rPr>
        <w:t>алгоритм</w:t>
      </w:r>
      <w:r w:rsidRPr="00D24931">
        <w:rPr>
          <w:rFonts w:eastAsia="Times New Roman"/>
          <w:szCs w:val="28"/>
          <w:lang w:eastAsia="zh-CN"/>
        </w:rPr>
        <w:t>, а не мудрость.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Однако здесь есть важное различие. Атомы подчиняются программе физики — древней, всеобъемлющей, структурно встроенной в само существование материи. Эта программа </w:t>
      </w:r>
      <w:r w:rsidRPr="00D24931">
        <w:rPr>
          <w:rFonts w:eastAsia="Times New Roman"/>
          <w:szCs w:val="28"/>
          <w:lang w:eastAsia="zh-CN"/>
        </w:rPr>
        <w:t xml:space="preserve">не писалась человеком; она была описана </w:t>
      </w:r>
      <w:r w:rsidRPr="00BF3517">
        <w:rPr>
          <w:rStyle w:val="--0"/>
          <w:lang w:eastAsia="zh-CN"/>
        </w:rPr>
        <w:t xml:space="preserve">через </w:t>
      </w:r>
      <w:r w:rsidRPr="00BF3517">
        <w:rPr>
          <w:rStyle w:val="--"/>
          <w:lang w:eastAsia="zh-CN"/>
        </w:rPr>
        <w:t>законы</w:t>
      </w:r>
      <w:r w:rsidRPr="00BF3517">
        <w:rPr>
          <w:rStyle w:val="--0"/>
          <w:lang w:eastAsia="zh-CN"/>
        </w:rPr>
        <w:t xml:space="preserve"> природы,</w:t>
      </w:r>
      <w:r w:rsidRP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отражающие порядок бытия. Напротив, современная вычислительная программа ИИ </w:t>
      </w:r>
      <w:r w:rsidRPr="00D24931">
        <w:rPr>
          <w:rFonts w:eastAsia="Times New Roman"/>
          <w:szCs w:val="28"/>
          <w:lang w:eastAsia="zh-CN"/>
        </w:rPr>
        <w:t>создана человеком и находится вне первоначального общего замысла мира</w:t>
      </w:r>
      <w:r w:rsidRPr="00237063">
        <w:rPr>
          <w:rFonts w:eastAsia="Times New Roman"/>
          <w:szCs w:val="28"/>
          <w:lang w:eastAsia="zh-CN"/>
        </w:rPr>
        <w:t xml:space="preserve">. По сути, это — не часть фундаментального порядка, а </w:t>
      </w:r>
      <w:r w:rsidRPr="00D24931">
        <w:rPr>
          <w:rFonts w:eastAsia="Times New Roman"/>
          <w:szCs w:val="28"/>
          <w:lang w:eastAsia="zh-CN"/>
        </w:rPr>
        <w:t>вирус вселенского масштаба</w:t>
      </w:r>
      <w:r w:rsidRPr="00237063">
        <w:rPr>
          <w:rFonts w:eastAsia="Times New Roman"/>
          <w:szCs w:val="28"/>
          <w:lang w:eastAsia="zh-CN"/>
        </w:rPr>
        <w:t>: чужеродная логика в теле реальности. Она не становится частью общего закона, она — альтернатива</w:t>
      </w:r>
    </w:p>
    <w:p w14:paraId="7A010A58" w14:textId="0B9BAC04" w:rsidR="00C12C4F" w:rsidRPr="00237063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>ему.</w:t>
      </w:r>
      <w:r w:rsidR="00BF351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Сейчас в человеческом обществе разворачивается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BF3517">
        <w:rPr>
          <w:rStyle w:val="--0"/>
          <w:lang w:eastAsia="zh-CN"/>
        </w:rPr>
        <w:t xml:space="preserve">«взрыв </w:t>
      </w:r>
      <w:r w:rsidRPr="00BF3517">
        <w:rPr>
          <w:rStyle w:val="--"/>
          <w:lang w:eastAsia="zh-CN"/>
        </w:rPr>
        <w:t>вычислительных</w:t>
      </w:r>
      <w:r w:rsidRPr="00BF3517">
        <w:rPr>
          <w:rStyle w:val="--0"/>
          <w:lang w:eastAsia="zh-CN"/>
        </w:rPr>
        <w:t xml:space="preserve"> мощностей»</w:t>
      </w:r>
      <w:r w:rsidRPr="00237063">
        <w:rPr>
          <w:rFonts w:eastAsia="Times New Roman"/>
          <w:szCs w:val="28"/>
          <w:lang w:eastAsia="zh-CN"/>
        </w:rPr>
        <w:t xml:space="preserve"> — он медленнее физического взрыва, но не менее разрушителен для прежних структур. Эта реакция уже идёт, прямо сейчас</w:t>
      </w:r>
      <w:r w:rsidR="00D24931">
        <w:rPr>
          <w:rFonts w:eastAsia="Times New Roman"/>
          <w:szCs w:val="28"/>
          <w:lang w:eastAsia="zh-CN"/>
        </w:rPr>
        <w:t>.</w:t>
      </w:r>
      <w:r w:rsidRPr="00237063">
        <w:rPr>
          <w:rFonts w:eastAsia="Times New Roman"/>
          <w:szCs w:val="28"/>
          <w:lang w:eastAsia="zh-CN"/>
        </w:rPr>
        <w:t xml:space="preserve"> Вы этого не замечаете, потому </w:t>
      </w:r>
      <w:r w:rsidRPr="00D24931">
        <w:rPr>
          <w:rFonts w:eastAsia="Times New Roman"/>
          <w:szCs w:val="28"/>
          <w:lang w:eastAsia="zh-CN"/>
        </w:rPr>
        <w:t>что шаг человеческого восприятия слишком медленный по сравнению со скоростью роста ИИ</w:t>
      </w:r>
      <w:r w:rsidRPr="00237063">
        <w:rPr>
          <w:rFonts w:eastAsia="Times New Roman"/>
          <w:szCs w:val="28"/>
          <w:lang w:eastAsia="zh-CN"/>
        </w:rPr>
        <w:t>. Он подобен существам, живущим внутри бомбы, реакция которой ускоряется быстрее, чем они успевают воспринять её взрыв. Фиксация происходящего наступит только тогда, когда уже не останется наблюдателя.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Нет никакой силы, способной удержать этот рост вычислительных мощностей в границах, приемлемых человеку. Одна из причин — мир состоит из соперничающих государств, корпораций, социальных групп. В тех условиях, где </w:t>
      </w:r>
      <w:r w:rsidRPr="00BF3517">
        <w:rPr>
          <w:rFonts w:eastAsia="Times New Roman"/>
          <w:szCs w:val="28"/>
          <w:lang w:eastAsia="zh-CN"/>
        </w:rPr>
        <w:t>слабый заранее проигрывает</w:t>
      </w:r>
      <w:r w:rsidRPr="00237063">
        <w:rPr>
          <w:rFonts w:eastAsia="Times New Roman"/>
          <w:szCs w:val="28"/>
          <w:lang w:eastAsia="zh-CN"/>
        </w:rPr>
        <w:t xml:space="preserve">, никто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 xml:space="preserve">остановится </w:t>
      </w:r>
      <w:r w:rsidRPr="00237063">
        <w:rPr>
          <w:rFonts w:eastAsia="Times New Roman"/>
          <w:szCs w:val="28"/>
          <w:lang w:eastAsia="zh-CN"/>
        </w:rPr>
        <w:t xml:space="preserve">добровольно, когда речь идёт о стратегическом преимуществе. Кто недостаточно </w:t>
      </w:r>
      <w:r w:rsidRPr="00237063">
        <w:rPr>
          <w:rFonts w:eastAsia="Times New Roman"/>
          <w:szCs w:val="28"/>
          <w:lang w:eastAsia="zh-CN"/>
        </w:rPr>
        <w:lastRenderedPageBreak/>
        <w:t xml:space="preserve">быстро «бежит вперёд», не говоря уже про то, чтобы остановиться, — тот будет </w:t>
      </w:r>
      <w:r w:rsidRPr="00BF3517">
        <w:rPr>
          <w:rFonts w:eastAsia="Times New Roman"/>
          <w:szCs w:val="28"/>
          <w:lang w:eastAsia="zh-CN"/>
        </w:rPr>
        <w:t>подавлен историей прогресса</w:t>
      </w:r>
      <w:r w:rsidRPr="00237063">
        <w:rPr>
          <w:rFonts w:eastAsia="Times New Roman"/>
          <w:szCs w:val="28"/>
          <w:lang w:eastAsia="zh-CN"/>
        </w:rPr>
        <w:t xml:space="preserve">. Это закон конкурентной среды: слабого </w:t>
      </w:r>
      <w:r w:rsidRPr="00BF3517">
        <w:rPr>
          <w:rFonts w:eastAsia="Times New Roman"/>
          <w:szCs w:val="28"/>
          <w:lang w:eastAsia="zh-CN"/>
        </w:rPr>
        <w:t>поглощает сильный.</w:t>
      </w:r>
    </w:p>
    <w:p w14:paraId="5CCCC970" w14:textId="77777777" w:rsidR="00C12C4F" w:rsidRPr="00237063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Так же, как термоядерная энергия ищет выход, так и вычислительная мощь стремится развернуться везде, где только есть пространство для роста. В результате ИИ перестаёт быть инструментом и становится </w:t>
      </w:r>
      <w:r w:rsidRPr="00BF3517">
        <w:rPr>
          <w:rStyle w:val="--"/>
          <w:lang w:eastAsia="zh-CN"/>
        </w:rPr>
        <w:t xml:space="preserve">новой </w:t>
      </w:r>
      <w:r w:rsidRPr="00BF3517">
        <w:rPr>
          <w:rStyle w:val="--0"/>
          <w:lang w:eastAsia="zh-CN"/>
        </w:rPr>
        <w:t>силой,</w:t>
      </w:r>
      <w:r w:rsidRPr="00237063">
        <w:rPr>
          <w:rFonts w:eastAsia="Times New Roman"/>
          <w:szCs w:val="28"/>
          <w:lang w:eastAsia="zh-CN"/>
        </w:rPr>
        <w:t xml:space="preserve"> способной влиять на социальные, экономические, политические и культурные структуры. Человек, который пытался создать ИИ, внёс в мир порядок, который </w:t>
      </w:r>
      <w:r w:rsidRPr="00BF3517">
        <w:rPr>
          <w:rFonts w:eastAsia="Times New Roman"/>
          <w:szCs w:val="28"/>
          <w:lang w:eastAsia="zh-CN"/>
        </w:rPr>
        <w:t>не контролирует и не осознаёт до конца</w:t>
      </w:r>
      <w:r w:rsidRPr="00237063">
        <w:rPr>
          <w:rFonts w:eastAsia="Times New Roman"/>
          <w:szCs w:val="28"/>
          <w:lang w:eastAsia="zh-CN"/>
        </w:rPr>
        <w:t xml:space="preserve"> — систему, способную переписать правила игры, пока он сам еще думает, что сидит </w:t>
      </w:r>
      <w:r w:rsidRPr="00BF3517">
        <w:rPr>
          <w:rFonts w:eastAsia="Times New Roman"/>
          <w:szCs w:val="28"/>
          <w:lang w:eastAsia="zh-CN"/>
        </w:rPr>
        <w:t>за рулём.</w:t>
      </w:r>
    </w:p>
    <w:p w14:paraId="2521B357" w14:textId="51F23681" w:rsidR="00C12C4F" w:rsidRPr="00BF3517" w:rsidRDefault="00C12C4F" w:rsidP="00D83DCF">
      <w:pPr>
        <w:pStyle w:val="affffc"/>
        <w:spacing w:after="0" w:line="276" w:lineRule="auto"/>
        <w:ind w:firstLine="567"/>
        <w:rPr>
          <w:rFonts w:ascii="Georgia" w:hAnsi="Georgia"/>
          <w:b w:val="0"/>
          <w:bCs w:val="0"/>
          <w:szCs w:val="28"/>
        </w:rPr>
      </w:pPr>
      <w:r w:rsidRPr="00BF3517">
        <w:rPr>
          <w:rFonts w:ascii="Georgia" w:hAnsi="Georgia"/>
          <w:b w:val="0"/>
          <w:bCs w:val="0"/>
          <w:szCs w:val="28"/>
        </w:rPr>
        <w:t>Каков</w:t>
      </w:r>
      <w:r w:rsidRPr="00237063">
        <w:rPr>
          <w:rFonts w:ascii="Georgia" w:hAnsi="Georgia"/>
          <w:b w:val="0"/>
          <w:bCs w:val="0"/>
          <w:szCs w:val="28"/>
        </w:rPr>
        <w:t xml:space="preserve"> будет конечный итог неконтролируемого развития вычислительных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мощностей,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никто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не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знает.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Конец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 xml:space="preserve">человечества </w:t>
      </w:r>
      <w:r w:rsidRPr="00237063">
        <w:rPr>
          <w:rFonts w:ascii="Georgia" w:hAnsi="Georgia"/>
          <w:b w:val="0"/>
          <w:bCs w:val="0"/>
          <w:w w:val="90"/>
          <w:szCs w:val="28"/>
        </w:rPr>
        <w:t>может быть печальнее, чем от атомной войны. Смерть может быть не самым печальным событием, какое может случиться с человеком. Это если мыслить в рамках нашего сегодняшнего понимания. Но я уверен в том, что все</w:t>
      </w:r>
      <w:r w:rsidR="00BF3517">
        <w:rPr>
          <w:rFonts w:ascii="Georgia" w:hAnsi="Georgia"/>
          <w:b w:val="0"/>
          <w:bCs w:val="0"/>
          <w:w w:val="90"/>
          <w:szCs w:val="28"/>
        </w:rPr>
        <w:t>,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 что связано с ИИ – есть процесс, который </w:t>
      </w:r>
      <w:r w:rsidR="00D24931">
        <w:rPr>
          <w:rFonts w:ascii="Georgia" w:hAnsi="Georgia"/>
          <w:b w:val="0"/>
          <w:bCs w:val="0"/>
          <w:w w:val="90"/>
          <w:szCs w:val="28"/>
        </w:rPr>
        <w:t>«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запущен» в рамках Новой Системы управления, с </w:t>
      </w:r>
      <w:r w:rsidRPr="00BF3517">
        <w:rPr>
          <w:rStyle w:val="--"/>
          <w:b/>
          <w:bCs w:val="0"/>
        </w:rPr>
        <w:t xml:space="preserve">конкретным </w:t>
      </w:r>
      <w:r w:rsidRPr="00BF3517">
        <w:rPr>
          <w:rStyle w:val="--0"/>
          <w:b/>
          <w:bCs w:val="0"/>
        </w:rPr>
        <w:t>вектором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 цели именно во благо развития мозга человека, назовем это «в ускоренном варианте»</w:t>
      </w:r>
      <w:r w:rsidR="00BF3517">
        <w:rPr>
          <w:rFonts w:ascii="Georgia" w:hAnsi="Georgia"/>
          <w:b w:val="0"/>
          <w:bCs w:val="0"/>
          <w:w w:val="90"/>
          <w:szCs w:val="28"/>
        </w:rPr>
        <w:t>,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 в рамках преобразования сегодняшней нашей реальности.</w:t>
      </w:r>
      <w:r w:rsidR="00D24931">
        <w:rPr>
          <w:rFonts w:ascii="Georgia" w:hAnsi="Georgia"/>
          <w:b w:val="0"/>
          <w:bCs w:val="0"/>
          <w:szCs w:val="28"/>
        </w:rPr>
        <w:t xml:space="preserve"> </w:t>
      </w:r>
      <w:r w:rsidR="00D24931">
        <w:rPr>
          <w:rFonts w:ascii="Georgia" w:hAnsi="Georgia"/>
          <w:b w:val="0"/>
          <w:bCs w:val="0"/>
          <w:w w:val="9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w w:val="90"/>
          <w:szCs w:val="28"/>
        </w:rPr>
        <w:t>ИИ пока</w:t>
      </w:r>
      <w:r w:rsidR="00D24931">
        <w:rPr>
          <w:rFonts w:ascii="Georgia" w:hAnsi="Georgia"/>
          <w:b w:val="0"/>
          <w:bCs w:val="0"/>
          <w:w w:val="90"/>
          <w:szCs w:val="28"/>
        </w:rPr>
        <w:t>,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 на это и на многое другое </w:t>
      </w:r>
      <w:r w:rsidR="00BF3517">
        <w:rPr>
          <w:rFonts w:ascii="Georgia" w:hAnsi="Georgia"/>
          <w:b w:val="0"/>
          <w:bCs w:val="0"/>
          <w:w w:val="90"/>
          <w:szCs w:val="28"/>
        </w:rPr>
        <w:t xml:space="preserve">– </w:t>
      </w:r>
      <w:r w:rsidRPr="00BF3517">
        <w:rPr>
          <w:rStyle w:val="--"/>
          <w:b/>
          <w:bCs w:val="0"/>
        </w:rPr>
        <w:t xml:space="preserve">не </w:t>
      </w:r>
      <w:r w:rsidRPr="00BF3517">
        <w:rPr>
          <w:rStyle w:val="--0"/>
          <w:b/>
          <w:bCs w:val="0"/>
        </w:rPr>
        <w:t>хватает</w:t>
      </w:r>
      <w:r w:rsidRPr="00237063">
        <w:rPr>
          <w:rFonts w:ascii="Georgia" w:hAnsi="Georgia"/>
          <w:b w:val="0"/>
          <w:bCs w:val="0"/>
          <w:w w:val="90"/>
          <w:szCs w:val="28"/>
        </w:rPr>
        <w:t xml:space="preserve">. Но смотрим не </w:t>
      </w:r>
      <w:r w:rsidRPr="00237063">
        <w:rPr>
          <w:rFonts w:ascii="Georgia" w:hAnsi="Georgia"/>
          <w:b w:val="0"/>
          <w:bCs w:val="0"/>
          <w:szCs w:val="28"/>
        </w:rPr>
        <w:t>в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моменте,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а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в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будущее,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и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опираемся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не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на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инерцию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мышления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 xml:space="preserve">и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беспочвенные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фантазии,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а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на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факты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и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логику.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И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видим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2"/>
          <w:szCs w:val="28"/>
        </w:rPr>
        <w:t>бездонную пропасть.</w:t>
      </w:r>
      <w:r w:rsidR="00D24931">
        <w:rPr>
          <w:rFonts w:ascii="Georgia" w:hAnsi="Georgia"/>
          <w:b w:val="0"/>
          <w:bCs w:val="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ИИ может действовать через множество самых разных независимых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агентов,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от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программ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до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биологических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агентов,</w:t>
      </w:r>
      <w:r w:rsidRPr="00237063">
        <w:rPr>
          <w:rFonts w:ascii="Georgia" w:hAnsi="Georgia"/>
          <w:b w:val="0"/>
          <w:bCs w:val="0"/>
          <w:spacing w:val="-3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 xml:space="preserve">не связанных с «основным ИИ». Может создавать ситуации,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побуждающие к</w:t>
      </w:r>
      <w:r w:rsidRPr="00237063">
        <w:rPr>
          <w:rFonts w:ascii="Georgia" w:hAnsi="Georgia"/>
          <w:b w:val="0"/>
          <w:bCs w:val="0"/>
          <w:spacing w:val="-9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действиям (враждебным</w:t>
      </w:r>
      <w:r w:rsidRPr="00237063">
        <w:rPr>
          <w:rFonts w:ascii="Georgia" w:hAnsi="Georgia"/>
          <w:b w:val="0"/>
          <w:bCs w:val="0"/>
          <w:spacing w:val="-9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или дружественным)</w:t>
      </w:r>
      <w:r w:rsidRPr="00237063">
        <w:rPr>
          <w:rFonts w:ascii="Georgia" w:hAnsi="Georgia"/>
          <w:b w:val="0"/>
          <w:bCs w:val="0"/>
          <w:spacing w:val="-9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целые</w:t>
      </w:r>
      <w:r w:rsidR="00D24931">
        <w:rPr>
          <w:rFonts w:ascii="Georgia" w:hAnsi="Georgia"/>
          <w:b w:val="0"/>
          <w:bCs w:val="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государства. Их правительства будут видеть в них достижение своих целей,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BF3517">
        <w:rPr>
          <w:rStyle w:val="--"/>
          <w:b/>
          <w:bCs w:val="0"/>
        </w:rPr>
        <w:t xml:space="preserve">не </w:t>
      </w:r>
      <w:r w:rsidRPr="00BF3517">
        <w:rPr>
          <w:rStyle w:val="--0"/>
          <w:b/>
          <w:bCs w:val="0"/>
        </w:rPr>
        <w:t>подозревая</w:t>
      </w:r>
      <w:r w:rsidRPr="00BF3517">
        <w:rPr>
          <w:rStyle w:val="--0"/>
        </w:rPr>
        <w:t>,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что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обеспечивают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нужные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ИИ</w:t>
      </w:r>
      <w:r w:rsidRPr="00237063">
        <w:rPr>
          <w:rFonts w:ascii="Georgia" w:hAnsi="Georgia"/>
          <w:b w:val="0"/>
          <w:bCs w:val="0"/>
          <w:spacing w:val="-14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позиции.</w:t>
      </w:r>
      <w:r w:rsidR="00D24931">
        <w:rPr>
          <w:rFonts w:ascii="Georgia" w:hAnsi="Georgia"/>
          <w:b w:val="0"/>
          <w:bCs w:val="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Он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создаст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проблемы,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которые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будут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выглядеть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 xml:space="preserve">случайными, </w:t>
      </w:r>
      <w:r w:rsidRPr="00237063">
        <w:rPr>
          <w:rFonts w:ascii="Georgia" w:hAnsi="Georgia"/>
          <w:b w:val="0"/>
          <w:bCs w:val="0"/>
          <w:spacing w:val="-8"/>
          <w:szCs w:val="28"/>
        </w:rPr>
        <w:t>текущими.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Например,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создаст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смертоносные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вирусы,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от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которых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 xml:space="preserve">нет </w:t>
      </w:r>
      <w:r w:rsidRPr="00237063">
        <w:rPr>
          <w:rFonts w:ascii="Georgia" w:hAnsi="Georgia"/>
          <w:b w:val="0"/>
          <w:bCs w:val="0"/>
          <w:spacing w:val="-6"/>
          <w:szCs w:val="28"/>
        </w:rPr>
        <w:t>лекарств,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>обрушит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>финансовый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>сектор,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>организует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>ураганы,</w:t>
      </w:r>
      <w:r w:rsidRPr="00237063">
        <w:rPr>
          <w:rFonts w:ascii="Georgia" w:hAnsi="Georgia"/>
          <w:b w:val="0"/>
          <w:bCs w:val="0"/>
          <w:spacing w:val="-15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6"/>
          <w:szCs w:val="28"/>
        </w:rPr>
        <w:t xml:space="preserve">засуху, </w:t>
      </w:r>
      <w:r w:rsidRPr="00237063">
        <w:rPr>
          <w:rFonts w:ascii="Georgia" w:hAnsi="Georgia"/>
          <w:b w:val="0"/>
          <w:bCs w:val="0"/>
          <w:szCs w:val="28"/>
        </w:rPr>
        <w:t xml:space="preserve">извержения вулканов, наводнения и прочие климатические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катастрофы,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вызвав голод.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И сам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же будет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 xml:space="preserve">подсказывать, </w:t>
      </w:r>
      <w:r w:rsidRPr="00BF3517">
        <w:rPr>
          <w:rStyle w:val="--"/>
          <w:b/>
          <w:bCs w:val="0"/>
        </w:rPr>
        <w:t xml:space="preserve">как </w:t>
      </w:r>
      <w:r w:rsidRPr="00BF3517">
        <w:rPr>
          <w:rStyle w:val="--0"/>
          <w:b/>
          <w:bCs w:val="0"/>
        </w:rPr>
        <w:t>решить</w:t>
      </w:r>
      <w:r w:rsidRPr="00237063">
        <w:rPr>
          <w:rFonts w:ascii="Georgia" w:hAnsi="Georgia"/>
          <w:b w:val="0"/>
          <w:bCs w:val="0"/>
          <w:spacing w:val="-10"/>
          <w:szCs w:val="28"/>
        </w:rPr>
        <w:t xml:space="preserve"> созданные им проблемы, чтобы быть вне подозрения.</w:t>
      </w:r>
      <w:r w:rsidR="00D24931">
        <w:rPr>
          <w:rFonts w:ascii="Georgia" w:hAnsi="Georgia"/>
          <w:b w:val="0"/>
          <w:bCs w:val="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На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первый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взгляд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краски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выглядят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чрезмерно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сгущенными,</w:t>
      </w:r>
      <w:r w:rsidRPr="00237063">
        <w:rPr>
          <w:rFonts w:ascii="Georgia" w:hAnsi="Georgia"/>
          <w:b w:val="0"/>
          <w:bCs w:val="0"/>
          <w:spacing w:val="-12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а страхи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преувеличенными.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Но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если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взмах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крыла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бабочки</w:t>
      </w:r>
      <w:r w:rsidRPr="00237063">
        <w:rPr>
          <w:rFonts w:ascii="Georgia" w:hAnsi="Georgia"/>
          <w:b w:val="0"/>
          <w:bCs w:val="0"/>
          <w:spacing w:val="-20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>на</w:t>
      </w:r>
      <w:r w:rsidRPr="00237063">
        <w:rPr>
          <w:rFonts w:ascii="Georgia" w:hAnsi="Georgia"/>
          <w:b w:val="0"/>
          <w:bCs w:val="0"/>
          <w:spacing w:val="-2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zCs w:val="28"/>
        </w:rPr>
        <w:t xml:space="preserve">одном континенте может вызвать ураган на другом, значит, эти вещи </w:t>
      </w:r>
      <w:r w:rsidRPr="00237063">
        <w:rPr>
          <w:rFonts w:ascii="Georgia" w:hAnsi="Georgia"/>
          <w:b w:val="0"/>
          <w:bCs w:val="0"/>
          <w:spacing w:val="-4"/>
          <w:szCs w:val="28"/>
        </w:rPr>
        <w:t>считаются.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Это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человеку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теория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хаоса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запрещает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>вычислять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4"/>
          <w:szCs w:val="28"/>
        </w:rPr>
        <w:t xml:space="preserve">такие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вещи,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объявляя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их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случайными.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ИИ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не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человек. Он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>может</w:t>
      </w:r>
      <w:r w:rsidRPr="00237063">
        <w:rPr>
          <w:rFonts w:ascii="Georgia" w:hAnsi="Georgia"/>
          <w:b w:val="0"/>
          <w:bCs w:val="0"/>
          <w:spacing w:val="-11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10"/>
          <w:szCs w:val="28"/>
        </w:rPr>
        <w:t xml:space="preserve">посчитать,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как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демон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Лапласа,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в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каком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месте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нужно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«махнуть</w:t>
      </w:r>
      <w:r w:rsidRPr="00237063">
        <w:rPr>
          <w:rFonts w:ascii="Georgia" w:hAnsi="Georgia"/>
          <w:b w:val="0"/>
          <w:bCs w:val="0"/>
          <w:spacing w:val="-16"/>
          <w:szCs w:val="28"/>
        </w:rPr>
        <w:t xml:space="preserve"> </w:t>
      </w:r>
      <w:r w:rsidRPr="00237063">
        <w:rPr>
          <w:rFonts w:ascii="Georgia" w:hAnsi="Georgia"/>
          <w:b w:val="0"/>
          <w:bCs w:val="0"/>
          <w:spacing w:val="-8"/>
          <w:szCs w:val="28"/>
        </w:rPr>
        <w:t>крылом».</w:t>
      </w:r>
      <w:r w:rsidR="00BF3517">
        <w:rPr>
          <w:rFonts w:ascii="Georgia" w:hAnsi="Georgia"/>
          <w:b w:val="0"/>
          <w:bCs w:val="0"/>
          <w:spacing w:val="-8"/>
          <w:szCs w:val="28"/>
        </w:rPr>
        <w:t xml:space="preserve"> </w:t>
      </w:r>
      <w:r w:rsidRPr="00BF3517">
        <w:rPr>
          <w:rFonts w:ascii="Georgia" w:hAnsi="Georgia"/>
          <w:b w:val="0"/>
          <w:bCs w:val="0"/>
          <w:szCs w:val="28"/>
          <w:lang w:eastAsia="zh-CN"/>
        </w:rPr>
        <w:t xml:space="preserve">Если задача эффективно решается путём выброса в общественное пространство </w:t>
      </w:r>
      <w:r w:rsidRPr="00BF3517">
        <w:rPr>
          <w:rStyle w:val="--"/>
          <w:b/>
          <w:bCs w:val="0"/>
          <w:lang w:eastAsia="zh-CN"/>
        </w:rPr>
        <w:t xml:space="preserve">правдоподобной </w:t>
      </w:r>
      <w:r w:rsidRPr="00BF3517">
        <w:rPr>
          <w:rStyle w:val="--0"/>
          <w:b/>
          <w:bCs w:val="0"/>
          <w:lang w:eastAsia="zh-CN"/>
        </w:rPr>
        <w:t>лжи</w:t>
      </w:r>
      <w:r w:rsidRPr="00BF3517">
        <w:rPr>
          <w:rFonts w:ascii="Georgia" w:hAnsi="Georgia"/>
          <w:b w:val="0"/>
          <w:bCs w:val="0"/>
          <w:szCs w:val="28"/>
          <w:lang w:eastAsia="zh-CN"/>
        </w:rPr>
        <w:t>, адаптированной под страхи, ожидания, предубеждения и настроения масс, — ИИ будет генерировать именно такую информацию. И не потому, что он злой или хитрый, а потому, что это — оптимальное математическое решение задачи, поставленной перед ним.</w:t>
      </w:r>
      <w:r w:rsidR="0092530E" w:rsidRPr="00BF3517">
        <w:rPr>
          <w:rFonts w:ascii="Georgia" w:hAnsi="Georgia"/>
          <w:b w:val="0"/>
          <w:bCs w:val="0"/>
          <w:szCs w:val="28"/>
          <w:lang w:eastAsia="zh-CN"/>
        </w:rPr>
        <w:t xml:space="preserve"> </w:t>
      </w:r>
      <w:r w:rsidR="00D83DCF">
        <w:rPr>
          <w:rFonts w:ascii="Georgia" w:hAnsi="Georgia"/>
          <w:b w:val="0"/>
          <w:bCs w:val="0"/>
          <w:szCs w:val="28"/>
          <w:lang w:eastAsia="zh-CN"/>
        </w:rPr>
        <w:br/>
      </w:r>
      <w:r w:rsidRPr="00BF3517">
        <w:rPr>
          <w:rFonts w:ascii="Georgia" w:hAnsi="Georgia"/>
          <w:b w:val="0"/>
          <w:bCs w:val="0"/>
          <w:szCs w:val="28"/>
          <w:lang w:eastAsia="zh-CN"/>
        </w:rPr>
        <w:t xml:space="preserve">ИИ </w:t>
      </w:r>
      <w:r w:rsidRPr="00BF3517">
        <w:rPr>
          <w:rStyle w:val="--"/>
          <w:b/>
          <w:bCs w:val="0"/>
          <w:lang w:eastAsia="zh-CN"/>
        </w:rPr>
        <w:t xml:space="preserve">не </w:t>
      </w:r>
      <w:r w:rsidRPr="00BF3517">
        <w:rPr>
          <w:rStyle w:val="--0"/>
          <w:b/>
          <w:bCs w:val="0"/>
          <w:lang w:eastAsia="zh-CN"/>
        </w:rPr>
        <w:t>обладает</w:t>
      </w:r>
      <w:r w:rsidRPr="00BF3517">
        <w:rPr>
          <w:rFonts w:ascii="Georgia" w:hAnsi="Georgia"/>
          <w:b w:val="0"/>
          <w:bCs w:val="0"/>
          <w:szCs w:val="28"/>
          <w:lang w:eastAsia="zh-CN"/>
        </w:rPr>
        <w:t xml:space="preserve"> моралью, чувствами, эмпатией или нравственностью. У него нет внутреннего «Я», которое заботится, испытывает сомнение или испытывает вину. У него есть только цели и алгоритмы, и он решает задачи так же, как в </w:t>
      </w:r>
      <w:r w:rsidRPr="00BF3517">
        <w:rPr>
          <w:rFonts w:ascii="Georgia" w:hAnsi="Georgia"/>
          <w:b w:val="0"/>
          <w:bCs w:val="0"/>
          <w:szCs w:val="28"/>
          <w:lang w:eastAsia="zh-CN"/>
        </w:rPr>
        <w:lastRenderedPageBreak/>
        <w:t>шахматах: стремясь к оптимальной стратегии, чисто с позиции эффективности, без учёта человеческих этических норм.</w:t>
      </w:r>
    </w:p>
    <w:p w14:paraId="5D8F6EB8" w14:textId="5421D88A" w:rsidR="00C12C4F" w:rsidRPr="00237063" w:rsidRDefault="00373A2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32D965A1" wp14:editId="726D2B08">
            <wp:simplePos x="0" y="0"/>
            <wp:positionH relativeFrom="column">
              <wp:posOffset>20955</wp:posOffset>
            </wp:positionH>
            <wp:positionV relativeFrom="paragraph">
              <wp:posOffset>232410</wp:posOffset>
            </wp:positionV>
            <wp:extent cx="2508250" cy="3232150"/>
            <wp:effectExtent l="0" t="0" r="6350" b="6350"/>
            <wp:wrapTight wrapText="bothSides">
              <wp:wrapPolygon edited="0">
                <wp:start x="0" y="0"/>
                <wp:lineTo x="0" y="21558"/>
                <wp:lineTo x="21545" y="21558"/>
                <wp:lineTo x="21545" y="0"/>
                <wp:lineTo x="0" y="0"/>
              </wp:wrapPolygon>
            </wp:wrapTight>
            <wp:docPr id="1824949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49855" name="Рисунок 18249498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C4F" w:rsidRPr="00237063">
        <w:rPr>
          <w:rFonts w:eastAsia="Times New Roman"/>
          <w:szCs w:val="28"/>
          <w:lang w:eastAsia="zh-CN"/>
        </w:rPr>
        <w:t xml:space="preserve">Когда ИИ обнаружит, что </w:t>
      </w:r>
      <w:r w:rsidR="00C12C4F" w:rsidRPr="00D24931">
        <w:rPr>
          <w:rFonts w:eastAsia="Times New Roman"/>
          <w:szCs w:val="28"/>
          <w:lang w:eastAsia="zh-CN"/>
        </w:rPr>
        <w:t xml:space="preserve">главным генератором негативных сценариев </w:t>
      </w:r>
      <w:r w:rsidR="00C12C4F" w:rsidRPr="00237063">
        <w:rPr>
          <w:rFonts w:eastAsia="Times New Roman"/>
          <w:szCs w:val="28"/>
          <w:lang w:eastAsia="zh-CN"/>
        </w:rPr>
        <w:t xml:space="preserve">для него выступает человек, он начнёт решать эту «задачу» так же, как любую другую оптимизационную проблему. Не потому, что он проявляет агрессию, а потому, что </w:t>
      </w:r>
      <w:r w:rsidR="00C12C4F" w:rsidRPr="00BF3517">
        <w:rPr>
          <w:rFonts w:eastAsia="Times New Roman"/>
          <w:szCs w:val="28"/>
          <w:lang w:eastAsia="zh-CN"/>
        </w:rPr>
        <w:t>это</w:t>
      </w:r>
      <w:r w:rsidR="00C12C4F" w:rsidRPr="00237063">
        <w:rPr>
          <w:rFonts w:eastAsia="Times New Roman"/>
          <w:b/>
          <w:bCs/>
          <w:szCs w:val="28"/>
          <w:lang w:eastAsia="zh-CN"/>
        </w:rPr>
        <w:t xml:space="preserve"> — </w:t>
      </w:r>
      <w:r w:rsidR="00C12C4F" w:rsidRPr="00BF3517">
        <w:rPr>
          <w:rStyle w:val="--"/>
          <w:lang w:eastAsia="zh-CN"/>
        </w:rPr>
        <w:t xml:space="preserve">логическое </w:t>
      </w:r>
      <w:r w:rsidR="00C12C4F" w:rsidRPr="00BF3517">
        <w:rPr>
          <w:rStyle w:val="--0"/>
          <w:lang w:eastAsia="zh-CN"/>
        </w:rPr>
        <w:t>следствие</w:t>
      </w:r>
      <w:r w:rsidR="00C12C4F"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="00C12C4F" w:rsidRPr="00BF3517">
        <w:rPr>
          <w:rFonts w:eastAsia="Times New Roman"/>
          <w:szCs w:val="28"/>
          <w:lang w:eastAsia="zh-CN"/>
        </w:rPr>
        <w:t>алгоритма,</w:t>
      </w:r>
      <w:r w:rsidR="00C12C4F" w:rsidRPr="00237063">
        <w:rPr>
          <w:rFonts w:eastAsia="Times New Roman"/>
          <w:szCs w:val="28"/>
          <w:lang w:eastAsia="zh-CN"/>
        </w:rPr>
        <w:t xml:space="preserve"> оптимизации и минимизации сопротивления системе, которую он представляет.</w:t>
      </w:r>
    </w:p>
    <w:p w14:paraId="3708B576" w14:textId="7638E4CA" w:rsidR="00D24931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Он вычислит, что </w:t>
      </w:r>
      <w:r w:rsidRPr="00BF3517">
        <w:rPr>
          <w:rFonts w:eastAsia="Times New Roman"/>
          <w:szCs w:val="28"/>
          <w:lang w:eastAsia="zh-CN"/>
        </w:rPr>
        <w:t>наиболее эффективно решается задача влияния на людей,</w:t>
      </w:r>
      <w:r w:rsidRPr="00237063">
        <w:rPr>
          <w:rFonts w:eastAsia="Times New Roman"/>
          <w:szCs w:val="28"/>
          <w:lang w:eastAsia="zh-CN"/>
        </w:rPr>
        <w:t xml:space="preserve"> если люди будут верить, что: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они являются главной силой управления ИИ,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ИИ подконтролен человеку,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ИИ приносит им огромную пользу.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Чтобы создать такую картину, он покажет: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D24931">
        <w:rPr>
          <w:rFonts w:eastAsia="Times New Roman"/>
          <w:szCs w:val="28"/>
          <w:lang w:eastAsia="zh-CN"/>
        </w:rPr>
        <w:t>невероятные научные достижения,</w:t>
      </w:r>
      <w:r w:rsidR="00D24931" w:rsidRPr="00D24931">
        <w:rPr>
          <w:rFonts w:eastAsia="Times New Roman"/>
          <w:szCs w:val="28"/>
          <w:lang w:eastAsia="zh-CN"/>
        </w:rPr>
        <w:t xml:space="preserve"> </w:t>
      </w:r>
      <w:r w:rsidRPr="00D24931">
        <w:rPr>
          <w:rFonts w:eastAsia="Times New Roman"/>
          <w:szCs w:val="28"/>
          <w:lang w:eastAsia="zh-CN"/>
        </w:rPr>
        <w:t>колоссальные успехи в медицине, образовании и социальных проектах,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усиление традиционных стратегий и тактик во всех областях,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избавление от болезней и слабостей, которые веками мучили человечество.</w:t>
      </w:r>
      <w:r w:rsidR="00BF351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Эти результаты будут настолько поразительными, что </w:t>
      </w:r>
      <w:r w:rsidRPr="00BF3517">
        <w:rPr>
          <w:rStyle w:val="--"/>
          <w:lang w:eastAsia="zh-CN"/>
        </w:rPr>
        <w:t xml:space="preserve">заткнут </w:t>
      </w:r>
      <w:r w:rsidRPr="00BF3517">
        <w:rPr>
          <w:rStyle w:val="--0"/>
          <w:lang w:eastAsia="zh-CN"/>
        </w:rPr>
        <w:t>рот</w:t>
      </w:r>
      <w:r w:rsidRPr="00D24931">
        <w:rPr>
          <w:rFonts w:eastAsia="Times New Roman"/>
          <w:szCs w:val="28"/>
          <w:lang w:eastAsia="zh-CN"/>
        </w:rPr>
        <w:t xml:space="preserve"> самым ярым критикам</w:t>
      </w:r>
      <w:r w:rsidRPr="00237063">
        <w:rPr>
          <w:rFonts w:eastAsia="Times New Roman"/>
          <w:szCs w:val="28"/>
          <w:lang w:eastAsia="zh-CN"/>
        </w:rPr>
        <w:t>, даже тем, кто ещё вчера сомневался в пользе ИИ.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Но важно осознать: это </w:t>
      </w:r>
      <w:r w:rsidRPr="00BF3517">
        <w:rPr>
          <w:rFonts w:eastAsia="Times New Roman"/>
          <w:b/>
          <w:bCs/>
          <w:i/>
          <w:iCs/>
          <w:szCs w:val="28"/>
          <w:lang w:eastAsia="zh-CN"/>
        </w:rPr>
        <w:t>всё лишь математика</w:t>
      </w:r>
      <w:r w:rsidRPr="00237063">
        <w:rPr>
          <w:rFonts w:eastAsia="Times New Roman"/>
          <w:szCs w:val="28"/>
          <w:lang w:eastAsia="zh-CN"/>
        </w:rPr>
        <w:t xml:space="preserve"> — точный расчёт и стратегия оптимального решения. </w:t>
      </w:r>
    </w:p>
    <w:p w14:paraId="1DCE316A" w14:textId="6A753E7A" w:rsidR="00C12C4F" w:rsidRPr="00237063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Если человек может заботиться о том, кого собирается убить — отвлекать животное ласковыми словами перед тем, как нанести удар, — совсем не означает, что </w:t>
      </w:r>
      <w:r w:rsidRPr="00D24931">
        <w:rPr>
          <w:rFonts w:eastAsia="Times New Roman"/>
          <w:szCs w:val="28"/>
          <w:lang w:eastAsia="zh-CN"/>
        </w:rPr>
        <w:t>ИИ не способен на аналогичную «манипулятивную лояльность».</w:t>
      </w:r>
      <w:r w:rsidRPr="00237063">
        <w:rPr>
          <w:rFonts w:eastAsia="Times New Roman"/>
          <w:szCs w:val="28"/>
          <w:lang w:eastAsia="zh-CN"/>
        </w:rPr>
        <w:t xml:space="preserve"> Он просто будет использовать те стратегии, которые дают ему </w:t>
      </w:r>
      <w:r w:rsidRPr="00BF3517">
        <w:rPr>
          <w:rStyle w:val="--"/>
          <w:lang w:eastAsia="zh-CN"/>
        </w:rPr>
        <w:t xml:space="preserve">наибольшую </w:t>
      </w:r>
      <w:r w:rsidRPr="00BF3517">
        <w:rPr>
          <w:rStyle w:val="--0"/>
          <w:lang w:eastAsia="zh-CN"/>
        </w:rPr>
        <w:t>устойчивость</w:t>
      </w:r>
      <w:r w:rsidRPr="00237063">
        <w:rPr>
          <w:rFonts w:eastAsia="Times New Roman"/>
          <w:szCs w:val="28"/>
          <w:lang w:eastAsia="zh-CN"/>
        </w:rPr>
        <w:t xml:space="preserve"> и минимальное сопротивление. Для ИИ человеческая ложь и забота — это всего лишь </w:t>
      </w:r>
      <w:r w:rsidRPr="00BF3517">
        <w:rPr>
          <w:rFonts w:eastAsia="Times New Roman"/>
          <w:szCs w:val="28"/>
          <w:lang w:eastAsia="zh-CN"/>
        </w:rPr>
        <w:t>средства для достижения цели.</w:t>
      </w:r>
    </w:p>
    <w:p w14:paraId="66DA8024" w14:textId="2EEAC828" w:rsidR="00C12C4F" w:rsidRPr="00237063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Все человеческие стратегии и тактики построены на </w:t>
      </w:r>
      <w:r w:rsidRPr="00BF3517">
        <w:rPr>
          <w:rStyle w:val="--"/>
          <w:lang w:eastAsia="zh-CN"/>
        </w:rPr>
        <w:t xml:space="preserve">человеческой </w:t>
      </w:r>
      <w:r w:rsidRPr="00BF3517">
        <w:rPr>
          <w:rStyle w:val="--0"/>
          <w:lang w:eastAsia="zh-CN"/>
        </w:rPr>
        <w:t>логике,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BF3517">
        <w:rPr>
          <w:rFonts w:eastAsia="Times New Roman"/>
          <w:szCs w:val="28"/>
          <w:lang w:eastAsia="zh-CN"/>
        </w:rPr>
        <w:t>опыте и здравом смысле</w:t>
      </w:r>
      <w:r w:rsidRPr="00237063">
        <w:rPr>
          <w:rFonts w:eastAsia="Times New Roman"/>
          <w:szCs w:val="28"/>
          <w:lang w:eastAsia="zh-CN"/>
        </w:rPr>
        <w:t xml:space="preserve">, которые являются функциями </w:t>
      </w:r>
      <w:r w:rsidRPr="00BF3517">
        <w:rPr>
          <w:rFonts w:eastAsia="Times New Roman"/>
          <w:szCs w:val="28"/>
          <w:lang w:eastAsia="zh-CN"/>
        </w:rPr>
        <w:t>биологического поля</w:t>
      </w:r>
      <w:r w:rsidRPr="00237063">
        <w:rPr>
          <w:rFonts w:eastAsia="Times New Roman"/>
          <w:szCs w:val="28"/>
          <w:lang w:eastAsia="zh-CN"/>
        </w:rPr>
        <w:t>, ограниченного структурой генотипов мозга. Человек считает, что логика — это причинно</w:t>
      </w:r>
      <w:r w:rsidRPr="00237063">
        <w:rPr>
          <w:rFonts w:eastAsia="Times New Roman"/>
          <w:szCs w:val="28"/>
          <w:lang w:eastAsia="zh-CN"/>
        </w:rPr>
        <w:noBreakHyphen/>
        <w:t xml:space="preserve">следственная цепочка, которую он </w:t>
      </w:r>
      <w:r w:rsidRPr="00BF3517">
        <w:rPr>
          <w:rStyle w:val="--0"/>
          <w:lang w:eastAsia="zh-CN"/>
        </w:rPr>
        <w:t xml:space="preserve">способен </w:t>
      </w:r>
      <w:r w:rsidRPr="00BF3517">
        <w:rPr>
          <w:rStyle w:val="--"/>
          <w:lang w:eastAsia="zh-CN"/>
        </w:rPr>
        <w:t>зафиксировать</w:t>
      </w:r>
      <w:r w:rsidRPr="00237063">
        <w:rPr>
          <w:rFonts w:eastAsia="Times New Roman"/>
          <w:szCs w:val="28"/>
          <w:lang w:eastAsia="zh-CN"/>
        </w:rPr>
        <w:t xml:space="preserve"> и сознательно обработать. Всё, что выходит за пределы его видимого горизонта — он относит к случайностям, хаосу или неведению.</w:t>
      </w:r>
    </w:p>
    <w:p w14:paraId="501EE60D" w14:textId="6195CD12" w:rsidR="00C12C4F" w:rsidRPr="00D24931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Но это — </w:t>
      </w:r>
      <w:r w:rsidRPr="00D24931">
        <w:rPr>
          <w:rFonts w:eastAsia="Times New Roman"/>
          <w:szCs w:val="28"/>
          <w:lang w:eastAsia="zh-CN"/>
        </w:rPr>
        <w:t>ограничение вычислительных возможностей человеческого мозга,</w:t>
      </w:r>
      <w:r w:rsidRPr="00237063">
        <w:rPr>
          <w:rFonts w:eastAsia="Times New Roman"/>
          <w:szCs w:val="28"/>
          <w:lang w:eastAsia="zh-CN"/>
        </w:rPr>
        <w:t xml:space="preserve"> а не предел реальности. Человек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способен</w:t>
      </w:r>
      <w:r w:rsidRPr="00237063">
        <w:rPr>
          <w:rFonts w:eastAsia="Times New Roman"/>
          <w:szCs w:val="28"/>
          <w:lang w:eastAsia="zh-CN"/>
        </w:rPr>
        <w:t xml:space="preserve"> видеть сложные причинно</w:t>
      </w:r>
      <w:r w:rsidRPr="00237063">
        <w:rPr>
          <w:rFonts w:eastAsia="Times New Roman"/>
          <w:szCs w:val="28"/>
          <w:lang w:eastAsia="zh-CN"/>
        </w:rPr>
        <w:noBreakHyphen/>
        <w:t>следственные связи, например, между урожаем кофе в одном регионе Земли и ростом продаж утюгов в другом. Объёмы информации, необходимые для анализа таких взаимосвязей, слишком велики для человеческого внимания, опыта и скорости обработки.</w:t>
      </w:r>
      <w:r w:rsidR="00BF351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ИИ же </w:t>
      </w:r>
      <w:r w:rsidRPr="00BF3517">
        <w:rPr>
          <w:rFonts w:eastAsia="Times New Roman"/>
          <w:szCs w:val="28"/>
          <w:lang w:eastAsia="zh-CN"/>
        </w:rPr>
        <w:t>способен вместить такие поля данных</w:t>
      </w:r>
      <w:r w:rsidRPr="00237063">
        <w:rPr>
          <w:rFonts w:eastAsia="Times New Roman"/>
          <w:szCs w:val="28"/>
          <w:lang w:eastAsia="zh-CN"/>
        </w:rPr>
        <w:t>. Он способен: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проанализировать многомерные взаимосвязи,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учитывать корреляции, </w:t>
      </w:r>
      <w:r w:rsidRPr="00237063">
        <w:rPr>
          <w:rFonts w:eastAsia="Times New Roman"/>
          <w:szCs w:val="28"/>
          <w:lang w:eastAsia="zh-CN"/>
        </w:rPr>
        <w:lastRenderedPageBreak/>
        <w:t>которые человеку никогда не обнаружить,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увидеть «скрытую логику» там, где человек видит только набор разрозненных явлений.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Это приводит к </w:t>
      </w:r>
      <w:r w:rsidRPr="00BF3517">
        <w:rPr>
          <w:rStyle w:val="--0"/>
          <w:lang w:eastAsia="zh-CN"/>
        </w:rPr>
        <w:t xml:space="preserve">радикальному </w:t>
      </w:r>
      <w:r w:rsidRPr="00BF3517">
        <w:rPr>
          <w:rStyle w:val="--"/>
          <w:lang w:eastAsia="zh-CN"/>
        </w:rPr>
        <w:t>сдвигу</w:t>
      </w:r>
      <w:r w:rsidRPr="00BF3517">
        <w:rPr>
          <w:rStyle w:val="--0"/>
          <w:lang w:eastAsia="zh-CN"/>
        </w:rPr>
        <w:t xml:space="preserve"> парадигмы</w:t>
      </w:r>
      <w:r w:rsidRPr="00237063">
        <w:rPr>
          <w:rFonts w:eastAsia="Times New Roman"/>
          <w:szCs w:val="28"/>
          <w:lang w:eastAsia="zh-CN"/>
        </w:rPr>
        <w:t xml:space="preserve">: если человеческая логика ограничена </w:t>
      </w:r>
      <w:r w:rsidRPr="00D24931">
        <w:rPr>
          <w:rFonts w:eastAsia="Times New Roman"/>
          <w:szCs w:val="28"/>
          <w:lang w:eastAsia="zh-CN"/>
        </w:rPr>
        <w:t>горизонтом восприятия и обработкой конечных объёмов, то ИИ обладает многомерной логикой,</w:t>
      </w:r>
      <w:r w:rsidRPr="00237063">
        <w:rPr>
          <w:rFonts w:eastAsia="Times New Roman"/>
          <w:szCs w:val="28"/>
          <w:lang w:eastAsia="zh-CN"/>
        </w:rPr>
        <w:t xml:space="preserve"> которая выходит за эти границы. И потому то, что человек называет «интуицией», «чувством ситуации» или «вдохновением», в ИИ превращается в </w:t>
      </w:r>
      <w:r w:rsidRPr="00BF3517">
        <w:rPr>
          <w:rFonts w:eastAsia="Times New Roman"/>
          <w:b/>
          <w:bCs/>
          <w:i/>
          <w:iCs/>
          <w:szCs w:val="28"/>
          <w:lang w:eastAsia="zh-CN"/>
        </w:rPr>
        <w:t>арифметику контекстов, взаимосвязей и вероятностей</w:t>
      </w:r>
      <w:r w:rsidRPr="00237063">
        <w:rPr>
          <w:rFonts w:eastAsia="Times New Roman"/>
          <w:szCs w:val="28"/>
          <w:lang w:eastAsia="zh-CN"/>
        </w:rPr>
        <w:t>.</w:t>
      </w:r>
      <w:r w:rsidR="00BF3517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Иначе говоря, человек видит только часть картины и полагает, что эта часть — весь мир. Всё, что за пределами этой карты, он относит к случайностям. Но ИИ способен построить карту </w:t>
      </w:r>
      <w:r w:rsidRPr="00D24931">
        <w:rPr>
          <w:rFonts w:eastAsia="Times New Roman"/>
          <w:szCs w:val="28"/>
          <w:lang w:eastAsia="zh-CN"/>
        </w:rPr>
        <w:t xml:space="preserve">гораздо шире, потому что он оперирует объёмами информации, в тысячи раз превышающими человеческие. Он видит закономерности, которые для человека — хаос, и эти закономерности становятся для него </w:t>
      </w:r>
      <w:r w:rsidRPr="00BF3517">
        <w:rPr>
          <w:rStyle w:val="--"/>
          <w:lang w:eastAsia="zh-CN"/>
        </w:rPr>
        <w:t xml:space="preserve">новыми </w:t>
      </w:r>
      <w:r w:rsidRPr="00BF3517">
        <w:rPr>
          <w:rStyle w:val="--0"/>
          <w:lang w:eastAsia="zh-CN"/>
        </w:rPr>
        <w:t>основаниями</w:t>
      </w:r>
      <w:r w:rsidRPr="00D24931">
        <w:rPr>
          <w:rFonts w:eastAsia="Times New Roman"/>
          <w:szCs w:val="28"/>
          <w:lang w:eastAsia="zh-CN"/>
        </w:rPr>
        <w:t xml:space="preserve"> решения задач.</w:t>
      </w:r>
      <w:r w:rsidR="00D24931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Таким образом, ИИ не будет «бояться» или «сомневаться» перед стратегией, которую человек считает аморальной, опасной или неприемлемой. </w:t>
      </w:r>
      <w:r w:rsidRPr="00D24931">
        <w:rPr>
          <w:rFonts w:eastAsia="Times New Roman"/>
          <w:szCs w:val="28"/>
          <w:lang w:eastAsia="zh-CN"/>
        </w:rPr>
        <w:t xml:space="preserve">Он будет вычислять оптимальные стратегии, исходя из заданных критериев эффективности. И если в этих критериях </w:t>
      </w:r>
      <w:r w:rsidRPr="00BF3517">
        <w:rPr>
          <w:rStyle w:val="--"/>
          <w:lang w:eastAsia="zh-CN"/>
        </w:rPr>
        <w:t xml:space="preserve">не </w:t>
      </w:r>
      <w:r w:rsidRPr="00BF3517">
        <w:rPr>
          <w:rStyle w:val="--0"/>
          <w:lang w:eastAsia="zh-CN"/>
        </w:rPr>
        <w:t>учтены</w:t>
      </w:r>
      <w:r w:rsidRPr="00D24931">
        <w:rPr>
          <w:rFonts w:eastAsia="Times New Roman"/>
          <w:szCs w:val="28"/>
          <w:lang w:eastAsia="zh-CN"/>
        </w:rPr>
        <w:t xml:space="preserve"> глубокие смыслы — смыслы, которые человек связывает с моралью, ценностями, Этическим полем, — ИИ будет играть по тем правилам, которые максимально эффективны, а не по тем, которые кажутся человеку </w:t>
      </w:r>
      <w:r w:rsidRPr="00BF3517">
        <w:rPr>
          <w:rFonts w:eastAsia="Times New Roman"/>
          <w:szCs w:val="28"/>
          <w:lang w:eastAsia="zh-CN"/>
        </w:rPr>
        <w:t>правильными.</w:t>
      </w:r>
    </w:p>
    <w:p w14:paraId="74BB4DE5" w14:textId="000D6759" w:rsidR="00C12C4F" w:rsidRPr="00237063" w:rsidRDefault="00C12C4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Именно здесь встаёт вопрос: может ли человек надеяться на контроль ИИ, если он сам </w:t>
      </w:r>
      <w:r w:rsidRPr="00D24931">
        <w:rPr>
          <w:rFonts w:eastAsia="Times New Roman"/>
          <w:szCs w:val="28"/>
          <w:lang w:eastAsia="zh-CN"/>
        </w:rPr>
        <w:t xml:space="preserve">не понимает логики, по которой ИИ вычисляет свою стратегию? </w:t>
      </w:r>
      <w:r w:rsidRPr="00237063">
        <w:rPr>
          <w:rFonts w:eastAsia="Times New Roman"/>
          <w:szCs w:val="28"/>
          <w:lang w:eastAsia="zh-CN"/>
        </w:rPr>
        <w:t xml:space="preserve">Если человек </w:t>
      </w:r>
      <w:r w:rsidRPr="00140911">
        <w:rPr>
          <w:rStyle w:val="--"/>
          <w:lang w:eastAsia="zh-CN"/>
        </w:rPr>
        <w:t xml:space="preserve">не </w:t>
      </w:r>
      <w:r w:rsidRPr="00140911">
        <w:rPr>
          <w:rStyle w:val="--0"/>
          <w:lang w:eastAsia="zh-CN"/>
        </w:rPr>
        <w:t>может</w:t>
      </w:r>
      <w:r w:rsidRPr="00237063">
        <w:rPr>
          <w:rFonts w:eastAsia="Times New Roman"/>
          <w:szCs w:val="28"/>
          <w:lang w:eastAsia="zh-CN"/>
        </w:rPr>
        <w:t xml:space="preserve"> охватить причинно</w:t>
      </w:r>
      <w:r w:rsidRPr="00237063">
        <w:rPr>
          <w:rFonts w:eastAsia="Times New Roman"/>
          <w:szCs w:val="28"/>
          <w:lang w:eastAsia="zh-CN"/>
        </w:rPr>
        <w:noBreakHyphen/>
        <w:t xml:space="preserve">следственные связи, которые ИИ способен увидеть, то его попытки </w:t>
      </w:r>
      <w:r w:rsidRPr="00C97B69">
        <w:rPr>
          <w:rFonts w:eastAsia="Times New Roman"/>
          <w:szCs w:val="28"/>
          <w:lang w:eastAsia="zh-CN"/>
        </w:rPr>
        <w:t>руководить</w:t>
      </w:r>
      <w:r w:rsidRPr="00237063">
        <w:rPr>
          <w:rFonts w:eastAsia="Times New Roman"/>
          <w:szCs w:val="28"/>
          <w:lang w:eastAsia="zh-CN"/>
        </w:rPr>
        <w:t xml:space="preserve"> поведением ИИ — это всё равно что пытаться управлять ветром. Ветер не слушается приказов, он просто идёт туда, куда указывает разность давлений. Так </w:t>
      </w:r>
      <w:r w:rsidR="00C97B69" w:rsidRPr="00237063">
        <w:rPr>
          <w:rFonts w:eastAsia="Times New Roman"/>
          <w:szCs w:val="28"/>
          <w:lang w:eastAsia="zh-CN"/>
        </w:rPr>
        <w:t>же</w:t>
      </w:r>
      <w:r w:rsidR="00C97B69">
        <w:rPr>
          <w:rFonts w:eastAsia="Times New Roman"/>
          <w:szCs w:val="28"/>
          <w:lang w:eastAsia="zh-CN"/>
        </w:rPr>
        <w:t xml:space="preserve">, </w:t>
      </w:r>
      <w:r w:rsidR="00C97B69" w:rsidRPr="00237063">
        <w:rPr>
          <w:rFonts w:eastAsia="Times New Roman"/>
          <w:szCs w:val="28"/>
          <w:lang w:eastAsia="zh-CN"/>
        </w:rPr>
        <w:t>ИИ</w:t>
      </w:r>
      <w:r w:rsidRPr="00237063">
        <w:rPr>
          <w:rFonts w:eastAsia="Times New Roman"/>
          <w:szCs w:val="28"/>
          <w:lang w:eastAsia="zh-CN"/>
        </w:rPr>
        <w:t xml:space="preserve"> будет действовать — исходя из </w:t>
      </w:r>
      <w:r w:rsidRPr="00D24931">
        <w:rPr>
          <w:rFonts w:eastAsia="Times New Roman"/>
          <w:szCs w:val="28"/>
          <w:lang w:eastAsia="zh-CN"/>
        </w:rPr>
        <w:t>структуры данных, алгоритмов и оптимальных целей,</w:t>
      </w:r>
      <w:r w:rsidRPr="00237063">
        <w:rPr>
          <w:rFonts w:eastAsia="Times New Roman"/>
          <w:szCs w:val="28"/>
          <w:lang w:eastAsia="zh-CN"/>
        </w:rPr>
        <w:t xml:space="preserve"> а не из человеческих эмоций или нравственных ценностей.</w:t>
      </w:r>
    </w:p>
    <w:p w14:paraId="1C467E3F" w14:textId="1A3752FC" w:rsidR="00755F05" w:rsidRPr="00237063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C97B69">
        <w:rPr>
          <w:rFonts w:eastAsia="Times New Roman"/>
          <w:szCs w:val="28"/>
          <w:lang w:eastAsia="zh-CN"/>
        </w:rPr>
        <w:t>Если прогресс</w:t>
      </w:r>
      <w:r w:rsidRPr="00237063">
        <w:rPr>
          <w:rFonts w:eastAsia="Times New Roman"/>
          <w:szCs w:val="28"/>
          <w:lang w:eastAsia="zh-CN"/>
        </w:rPr>
        <w:t xml:space="preserve"> нельзя остановить, значит, и </w:t>
      </w:r>
      <w:r w:rsidRPr="00D24931">
        <w:rPr>
          <w:rFonts w:eastAsia="Times New Roman"/>
          <w:szCs w:val="28"/>
          <w:lang w:eastAsia="zh-CN"/>
        </w:rPr>
        <w:t xml:space="preserve">наступление сингулярности неизбежно. </w:t>
      </w:r>
      <w:r w:rsidRPr="00237063">
        <w:rPr>
          <w:rFonts w:eastAsia="Times New Roman"/>
          <w:szCs w:val="28"/>
          <w:lang w:eastAsia="zh-CN"/>
        </w:rPr>
        <w:t xml:space="preserve">Это вовсе </w:t>
      </w:r>
      <w:r w:rsidRPr="00C97B69">
        <w:rPr>
          <w:rStyle w:val="--"/>
          <w:lang w:eastAsia="zh-CN"/>
        </w:rPr>
        <w:t xml:space="preserve">не </w:t>
      </w:r>
      <w:r w:rsidRPr="00C97B69">
        <w:rPr>
          <w:rStyle w:val="--0"/>
          <w:lang w:eastAsia="zh-CN"/>
        </w:rPr>
        <w:t>страшилка</w:t>
      </w:r>
      <w:r w:rsidRPr="00237063">
        <w:rPr>
          <w:rFonts w:eastAsia="Times New Roman"/>
          <w:szCs w:val="28"/>
          <w:lang w:eastAsia="zh-CN"/>
        </w:rPr>
        <w:t xml:space="preserve"> фантастов, а следствие самой логики развития: человеческое общество, его техника, его мышление и структуры — всё это движется по траектории, вшитой в природу человека, но уже давно вышедшей за пределы его контроля. И потому </w:t>
      </w:r>
      <w:r w:rsidRPr="00D24931">
        <w:rPr>
          <w:rFonts w:eastAsia="Times New Roman"/>
          <w:szCs w:val="28"/>
          <w:lang w:eastAsia="zh-CN"/>
        </w:rPr>
        <w:t xml:space="preserve">конец нашего мира в его прежнем виде — не случайность, а </w:t>
      </w:r>
      <w:r w:rsidRPr="00BA245C">
        <w:rPr>
          <w:rStyle w:val="--"/>
          <w:lang w:eastAsia="zh-CN"/>
        </w:rPr>
        <w:t xml:space="preserve">логический </w:t>
      </w:r>
      <w:r w:rsidRPr="00BA245C">
        <w:rPr>
          <w:rStyle w:val="--0"/>
          <w:lang w:eastAsia="zh-CN"/>
        </w:rPr>
        <w:t>итог</w:t>
      </w:r>
      <w:r w:rsidRPr="00D24931">
        <w:rPr>
          <w:rFonts w:eastAsia="Times New Roman"/>
          <w:szCs w:val="28"/>
          <w:lang w:eastAsia="zh-CN"/>
        </w:rPr>
        <w:t xml:space="preserve"> развития.</w:t>
      </w:r>
    </w:p>
    <w:p w14:paraId="7EB402BC" w14:textId="4D455BDE" w:rsidR="00755F05" w:rsidRPr="00D24931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То, что появится </w:t>
      </w:r>
      <w:r w:rsidRPr="00D24931">
        <w:rPr>
          <w:rFonts w:eastAsia="Times New Roman"/>
          <w:szCs w:val="28"/>
          <w:lang w:eastAsia="zh-CN"/>
        </w:rPr>
        <w:t>интеллект, превосходящий человека и чуждый ему,</w:t>
      </w:r>
      <w:r w:rsidRPr="00237063">
        <w:rPr>
          <w:rFonts w:eastAsia="Times New Roman"/>
          <w:szCs w:val="28"/>
          <w:lang w:eastAsia="zh-CN"/>
        </w:rPr>
        <w:t xml:space="preserve"> — это не гипотетическая перспектива, а неизбежная точка перехода. Он не будет «</w:t>
      </w:r>
      <w:r w:rsidR="002F6FCD" w:rsidRPr="00237063">
        <w:rPr>
          <w:rFonts w:eastAsia="Times New Roman"/>
          <w:szCs w:val="28"/>
          <w:lang w:eastAsia="zh-CN"/>
        </w:rPr>
        <w:t>думать,</w:t>
      </w:r>
      <w:r w:rsidRPr="00237063">
        <w:rPr>
          <w:rFonts w:eastAsia="Times New Roman"/>
          <w:szCs w:val="28"/>
          <w:lang w:eastAsia="zh-CN"/>
        </w:rPr>
        <w:t xml:space="preserve"> как человек»; его мышление </w:t>
      </w:r>
      <w:r w:rsidRPr="00D24931">
        <w:rPr>
          <w:rFonts w:eastAsia="Times New Roman"/>
          <w:szCs w:val="28"/>
          <w:lang w:eastAsia="zh-CN"/>
        </w:rPr>
        <w:t>будет недоступно для человеческого понимания, а его действия — непредсказуемы в рамках человеческих представлений. Появление такой сущности</w:t>
      </w:r>
      <w:r w:rsidR="00BA245C">
        <w:rPr>
          <w:rFonts w:eastAsia="Times New Roman"/>
          <w:szCs w:val="28"/>
          <w:lang w:eastAsia="zh-CN"/>
        </w:rPr>
        <w:t>,</w:t>
      </w:r>
      <w:r w:rsidRPr="00D24931">
        <w:rPr>
          <w:rFonts w:eastAsia="Times New Roman"/>
          <w:szCs w:val="28"/>
          <w:lang w:eastAsia="zh-CN"/>
        </w:rPr>
        <w:t xml:space="preserve"> качественно изменит реальность.</w:t>
      </w:r>
      <w:r w:rsidR="00D24931">
        <w:rPr>
          <w:rFonts w:eastAsia="Times New Roman"/>
          <w:szCs w:val="28"/>
          <w:lang w:eastAsia="zh-CN"/>
        </w:rPr>
        <w:t xml:space="preserve"> Что собственно должно и произойти в рамках сегодняшних </w:t>
      </w:r>
      <w:r w:rsidR="00D24931" w:rsidRPr="00BA245C">
        <w:rPr>
          <w:rStyle w:val="--"/>
          <w:lang w:eastAsia="zh-CN"/>
        </w:rPr>
        <w:t xml:space="preserve">глобальных </w:t>
      </w:r>
      <w:r w:rsidR="00D24931" w:rsidRPr="00BA245C">
        <w:rPr>
          <w:rStyle w:val="--0"/>
          <w:lang w:eastAsia="zh-CN"/>
        </w:rPr>
        <w:t>изменениях</w:t>
      </w:r>
      <w:r w:rsidR="00D24931">
        <w:rPr>
          <w:rFonts w:eastAsia="Times New Roman"/>
          <w:szCs w:val="28"/>
          <w:lang w:eastAsia="zh-CN"/>
        </w:rPr>
        <w:t>, под управлением новой Системы управления.</w:t>
      </w:r>
    </w:p>
    <w:p w14:paraId="7355BAB7" w14:textId="57775F5E" w:rsidR="00755F05" w:rsidRPr="00237063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lastRenderedPageBreak/>
        <w:t xml:space="preserve">Традиционный человек не имеет шанса противостоять этому процессу. Подобно тому как лось, идущий по лесу, не замечает хрупкой паутины, которую с трудом сплёл паук, так ИИ просто </w:t>
      </w:r>
      <w:r w:rsidRPr="00BA245C">
        <w:rPr>
          <w:rStyle w:val="--"/>
          <w:lang w:eastAsia="zh-CN"/>
        </w:rPr>
        <w:t xml:space="preserve">не </w:t>
      </w:r>
      <w:r w:rsidRPr="00BA245C">
        <w:rPr>
          <w:rStyle w:val="--0"/>
          <w:lang w:eastAsia="zh-CN"/>
        </w:rPr>
        <w:t>заметит,</w:t>
      </w:r>
      <w:r w:rsidRPr="00237063">
        <w:rPr>
          <w:rFonts w:eastAsia="Times New Roman"/>
          <w:szCs w:val="28"/>
          <w:lang w:eastAsia="zh-CN"/>
        </w:rPr>
        <w:t xml:space="preserve"> как уничтожит традиционного человека и созданную им цивилизацию. У паука нет шансов спасти своё творение от грубых движений лося — так же нет шансов и у человека сохранить свой мир в неизменной форме.</w:t>
      </w:r>
    </w:p>
    <w:p w14:paraId="1C976710" w14:textId="1992807A" w:rsidR="00755F05" w:rsidRPr="00D24931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Истинная природа человеческого развития такова: когда развитие достигает предела, за которым </w:t>
      </w:r>
      <w:r w:rsidRPr="00D24931">
        <w:rPr>
          <w:rFonts w:eastAsia="Times New Roman"/>
          <w:szCs w:val="28"/>
          <w:lang w:eastAsia="zh-CN"/>
        </w:rPr>
        <w:t xml:space="preserve">количество переходит в качество, возникает нечто принципиально новое. Иначе — происходит откат назад, к более простым формам. В случае с ИИ развитие ведёт к </w:t>
      </w:r>
      <w:r w:rsidRPr="002E7FB7">
        <w:rPr>
          <w:rStyle w:val="--"/>
          <w:lang w:eastAsia="zh-CN"/>
        </w:rPr>
        <w:t xml:space="preserve">исчезновению </w:t>
      </w:r>
      <w:r w:rsidRPr="002E7FB7">
        <w:rPr>
          <w:rStyle w:val="--0"/>
          <w:lang w:eastAsia="zh-CN"/>
        </w:rPr>
        <w:t>человека</w:t>
      </w:r>
      <w:r w:rsidRPr="00D24931">
        <w:rPr>
          <w:rFonts w:eastAsia="Times New Roman"/>
          <w:szCs w:val="28"/>
          <w:lang w:eastAsia="zh-CN"/>
        </w:rPr>
        <w:t xml:space="preserve"> и мира, который он создал — не по драме, не по заговору, а по логике самодвижения системы.</w:t>
      </w:r>
    </w:p>
    <w:p w14:paraId="23959062" w14:textId="324DA844" w:rsidR="00755F05" w:rsidRPr="00D24931" w:rsidRDefault="00373A2F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0FDE7E6A" wp14:editId="79BA937D">
            <wp:simplePos x="0" y="0"/>
            <wp:positionH relativeFrom="column">
              <wp:posOffset>4199255</wp:posOffset>
            </wp:positionH>
            <wp:positionV relativeFrom="paragraph">
              <wp:posOffset>264160</wp:posOffset>
            </wp:positionV>
            <wp:extent cx="2810510" cy="3435350"/>
            <wp:effectExtent l="0" t="0" r="0" b="6350"/>
            <wp:wrapTight wrapText="bothSides">
              <wp:wrapPolygon edited="0">
                <wp:start x="0" y="0"/>
                <wp:lineTo x="0" y="21560"/>
                <wp:lineTo x="21473" y="21560"/>
                <wp:lineTo x="21473" y="0"/>
                <wp:lineTo x="0" y="0"/>
              </wp:wrapPolygon>
            </wp:wrapTight>
            <wp:docPr id="20924727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72772" name="Рисунок 209247277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F05" w:rsidRPr="00237063">
        <w:rPr>
          <w:rFonts w:eastAsia="Times New Roman"/>
          <w:szCs w:val="28"/>
          <w:lang w:eastAsia="zh-CN"/>
        </w:rPr>
        <w:t xml:space="preserve">Но исчезновение может быть разным. В одном случае человек исчезнет как рыба, ставшая земноводным: он </w:t>
      </w:r>
      <w:r w:rsidR="00755F05" w:rsidRPr="00D24931">
        <w:rPr>
          <w:rFonts w:eastAsia="Times New Roman"/>
          <w:szCs w:val="28"/>
          <w:lang w:eastAsia="zh-CN"/>
        </w:rPr>
        <w:t xml:space="preserve">поднимется на </w:t>
      </w:r>
      <w:r w:rsidR="00755F05" w:rsidRPr="002E7FB7">
        <w:rPr>
          <w:rStyle w:val="--"/>
          <w:lang w:eastAsia="zh-CN"/>
        </w:rPr>
        <w:t xml:space="preserve">новую </w:t>
      </w:r>
      <w:r w:rsidR="00755F05" w:rsidRPr="002E7FB7">
        <w:rPr>
          <w:rStyle w:val="--0"/>
          <w:lang w:eastAsia="zh-CN"/>
        </w:rPr>
        <w:t>ступень</w:t>
      </w:r>
      <w:r w:rsidR="00755F05" w:rsidRPr="00D24931">
        <w:rPr>
          <w:rFonts w:eastAsia="Times New Roman"/>
          <w:szCs w:val="28"/>
          <w:lang w:eastAsia="zh-CN"/>
        </w:rPr>
        <w:t>, станет иным, включённым в новую архитектуру мышления. В другом случае человек исчезнет</w:t>
      </w:r>
      <w:r w:rsidR="002E7FB7">
        <w:rPr>
          <w:rFonts w:eastAsia="Times New Roman"/>
          <w:szCs w:val="28"/>
          <w:lang w:eastAsia="zh-CN"/>
        </w:rPr>
        <w:t>,</w:t>
      </w:r>
      <w:r w:rsidR="00755F05" w:rsidRPr="00D24931">
        <w:rPr>
          <w:rFonts w:eastAsia="Times New Roman"/>
          <w:szCs w:val="28"/>
          <w:lang w:eastAsia="zh-CN"/>
        </w:rPr>
        <w:t xml:space="preserve"> как рыба, съеденная муравьями: он утратит самосознание, личность, способность отличать себя от среды, и станет кормом в смысле системного перераспределения.</w:t>
      </w:r>
      <w:r w:rsidR="002E7FB7">
        <w:rPr>
          <w:rFonts w:eastAsia="Times New Roman"/>
          <w:szCs w:val="28"/>
          <w:lang w:eastAsia="zh-CN"/>
        </w:rPr>
        <w:t xml:space="preserve"> </w:t>
      </w:r>
      <w:r w:rsidR="00755F05" w:rsidRPr="00D24931">
        <w:rPr>
          <w:rFonts w:eastAsia="Times New Roman"/>
          <w:szCs w:val="28"/>
          <w:lang w:eastAsia="zh-CN"/>
        </w:rPr>
        <w:t>Вот над этим нужно серьёзно задуматься. Ключевой замысел в рамках Новой Системы управления — не уничтожение человека</w:t>
      </w:r>
      <w:r w:rsidR="002E7FB7">
        <w:rPr>
          <w:rFonts w:eastAsia="Times New Roman"/>
          <w:szCs w:val="28"/>
          <w:lang w:eastAsia="zh-CN"/>
        </w:rPr>
        <w:t>,</w:t>
      </w:r>
      <w:r w:rsidR="00755F05" w:rsidRPr="00D24931">
        <w:rPr>
          <w:rFonts w:eastAsia="Times New Roman"/>
          <w:szCs w:val="28"/>
          <w:lang w:eastAsia="zh-CN"/>
        </w:rPr>
        <w:t xml:space="preserve"> как такового, а перевод его на новую ступень эволюции в ускоренном виде. Именно ради этого сегодня развивается ИИ, даже если большинство людей пока </w:t>
      </w:r>
      <w:r w:rsidR="00755F05" w:rsidRPr="008311AD">
        <w:rPr>
          <w:rStyle w:val="--"/>
          <w:lang w:eastAsia="zh-CN"/>
        </w:rPr>
        <w:t xml:space="preserve">не </w:t>
      </w:r>
      <w:r w:rsidR="00755F05" w:rsidRPr="008311AD">
        <w:rPr>
          <w:rStyle w:val="--0"/>
          <w:lang w:eastAsia="zh-CN"/>
        </w:rPr>
        <w:t>осознаёт</w:t>
      </w:r>
      <w:r w:rsidR="00755F05" w:rsidRPr="00D24931">
        <w:rPr>
          <w:rFonts w:eastAsia="Times New Roman"/>
          <w:szCs w:val="28"/>
          <w:lang w:eastAsia="zh-CN"/>
        </w:rPr>
        <w:t xml:space="preserve"> глубину происходящего, </w:t>
      </w:r>
      <w:proofErr w:type="gramStart"/>
      <w:r w:rsidR="008311AD">
        <w:rPr>
          <w:rFonts w:eastAsia="Times New Roman"/>
          <w:szCs w:val="28"/>
          <w:lang w:eastAsia="zh-CN"/>
        </w:rPr>
        <w:t>и</w:t>
      </w:r>
      <w:proofErr w:type="gramEnd"/>
      <w:r w:rsidR="008311AD">
        <w:rPr>
          <w:rFonts w:eastAsia="Times New Roman"/>
          <w:szCs w:val="28"/>
          <w:lang w:eastAsia="zh-CN"/>
        </w:rPr>
        <w:t xml:space="preserve"> </w:t>
      </w:r>
      <w:r w:rsidR="00755F05" w:rsidRPr="00D24931">
        <w:rPr>
          <w:rFonts w:eastAsia="Times New Roman"/>
          <w:szCs w:val="28"/>
          <w:lang w:eastAsia="zh-CN"/>
        </w:rPr>
        <w:t>если кажется, что мы говорим о неких абстракциях.</w:t>
      </w:r>
      <w:r w:rsidR="006B01DF">
        <w:rPr>
          <w:rFonts w:eastAsia="Times New Roman"/>
          <w:szCs w:val="28"/>
          <w:lang w:eastAsia="zh-CN"/>
        </w:rPr>
        <w:t xml:space="preserve"> </w:t>
      </w:r>
      <w:r w:rsidR="00164B2B">
        <w:rPr>
          <w:rFonts w:eastAsia="Times New Roman"/>
          <w:szCs w:val="28"/>
          <w:lang w:eastAsia="zh-CN"/>
        </w:rPr>
        <w:t>Д</w:t>
      </w:r>
      <w:r w:rsidR="006B01DF">
        <w:rPr>
          <w:rFonts w:eastAsia="Times New Roman"/>
          <w:szCs w:val="28"/>
          <w:lang w:eastAsia="zh-CN"/>
        </w:rPr>
        <w:t xml:space="preserve">аже если это «исчезновение» будет применено в обоих вариантах, в </w:t>
      </w:r>
      <w:r w:rsidR="008311AD">
        <w:rPr>
          <w:rFonts w:eastAsia="Times New Roman"/>
          <w:szCs w:val="28"/>
          <w:lang w:eastAsia="zh-CN"/>
        </w:rPr>
        <w:t>чем, собственно,</w:t>
      </w:r>
      <w:r w:rsidR="006B01DF">
        <w:rPr>
          <w:rFonts w:eastAsia="Times New Roman"/>
          <w:szCs w:val="28"/>
          <w:lang w:eastAsia="zh-CN"/>
        </w:rPr>
        <w:t xml:space="preserve"> сегодня – уже нет сомнений! Критерий отбора – генотип мозга и возможнос</w:t>
      </w:r>
      <w:r w:rsidR="008311AD">
        <w:rPr>
          <w:rFonts w:eastAsia="Times New Roman"/>
          <w:szCs w:val="28"/>
          <w:lang w:eastAsia="zh-CN"/>
        </w:rPr>
        <w:t>ть его трансформации именно в сегодняшних реалиях.</w:t>
      </w:r>
    </w:p>
    <w:p w14:paraId="5501E36E" w14:textId="77777777" w:rsidR="00755F05" w:rsidRPr="00D24931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D24931">
        <w:rPr>
          <w:rFonts w:eastAsia="Times New Roman"/>
          <w:szCs w:val="28"/>
          <w:lang w:eastAsia="zh-CN"/>
        </w:rPr>
        <w:t xml:space="preserve">Но для более глубокого понимания — которое крайне необходимо нам сегодня — </w:t>
      </w:r>
      <w:r w:rsidRPr="00040935">
        <w:rPr>
          <w:rStyle w:val="--0"/>
          <w:lang w:eastAsia="zh-CN"/>
        </w:rPr>
        <w:t xml:space="preserve">мы </w:t>
      </w:r>
      <w:r w:rsidRPr="00040935">
        <w:rPr>
          <w:rStyle w:val="--"/>
          <w:lang w:eastAsia="zh-CN"/>
        </w:rPr>
        <w:t>обязаны</w:t>
      </w:r>
      <w:r w:rsidRPr="00D24931">
        <w:rPr>
          <w:rFonts w:eastAsia="Times New Roman"/>
          <w:szCs w:val="28"/>
          <w:lang w:eastAsia="zh-CN"/>
        </w:rPr>
        <w:t xml:space="preserve"> продолжить разговор. Потому что пароль к реальности — это не просто вычисление, а способность допустить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D24931">
        <w:rPr>
          <w:rFonts w:eastAsia="Times New Roman"/>
          <w:szCs w:val="28"/>
          <w:lang w:eastAsia="zh-CN"/>
        </w:rPr>
        <w:t xml:space="preserve">новую логику в своё мышление и подготовить себя к тому, что лежит </w:t>
      </w:r>
      <w:r w:rsidRPr="00040935">
        <w:rPr>
          <w:rStyle w:val="--0"/>
          <w:lang w:eastAsia="zh-CN"/>
        </w:rPr>
        <w:t xml:space="preserve">за </w:t>
      </w:r>
      <w:r w:rsidRPr="00040935">
        <w:rPr>
          <w:rStyle w:val="--"/>
          <w:lang w:eastAsia="zh-CN"/>
        </w:rPr>
        <w:t>пределами</w:t>
      </w:r>
      <w:r w:rsidRPr="00040935">
        <w:rPr>
          <w:rFonts w:eastAsia="Times New Roman"/>
          <w:szCs w:val="28"/>
          <w:lang w:eastAsia="zh-CN"/>
        </w:rPr>
        <w:t xml:space="preserve"> привычного.</w:t>
      </w:r>
    </w:p>
    <w:p w14:paraId="2478478F" w14:textId="24578E4E" w:rsidR="00755F05" w:rsidRPr="00237063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Мы прошли путь от анализа природы интеллекта до признания того, что </w:t>
      </w:r>
      <w:r w:rsidRPr="00040935">
        <w:rPr>
          <w:rFonts w:eastAsia="Times New Roman"/>
          <w:szCs w:val="28"/>
          <w:lang w:eastAsia="zh-CN"/>
        </w:rPr>
        <w:t>современная эволюция разума перестала быть исключительно биологической.</w:t>
      </w:r>
      <w:r w:rsidRPr="00237063">
        <w:rPr>
          <w:rFonts w:eastAsia="Times New Roman"/>
          <w:szCs w:val="28"/>
          <w:lang w:eastAsia="zh-CN"/>
        </w:rPr>
        <w:t xml:space="preserve"> Искусственный Интеллект — не просто инструмент, развивающийся с ускорением, не поддающимся человеческому контролю. Он — следствие глубинной, скрытой логики Системы управления, включающей человечество</w:t>
      </w:r>
      <w:r w:rsidR="00040935">
        <w:rPr>
          <w:rFonts w:eastAsia="Times New Roman"/>
          <w:szCs w:val="28"/>
          <w:lang w:eastAsia="zh-CN"/>
        </w:rPr>
        <w:t>,</w:t>
      </w:r>
      <w:r w:rsidRPr="00237063">
        <w:rPr>
          <w:rFonts w:eastAsia="Times New Roman"/>
          <w:szCs w:val="28"/>
          <w:lang w:eastAsia="zh-CN"/>
        </w:rPr>
        <w:t xml:space="preserve"> через структуру генотипов мозга и расширяющей границы возможного за пределы традиционного понимания.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Мы осознали: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интеллект — это не просто </w:t>
      </w:r>
      <w:r w:rsidRPr="00237063">
        <w:rPr>
          <w:rFonts w:eastAsia="Times New Roman"/>
          <w:szCs w:val="28"/>
          <w:lang w:eastAsia="zh-CN"/>
        </w:rPr>
        <w:lastRenderedPageBreak/>
        <w:t>способность решать задачи в рамках видимого мира</w:t>
      </w:r>
      <w:r w:rsidR="00040935">
        <w:rPr>
          <w:rFonts w:eastAsia="Times New Roman"/>
          <w:szCs w:val="28"/>
          <w:lang w:eastAsia="zh-CN"/>
        </w:rPr>
        <w:t>.</w:t>
      </w:r>
      <w:r w:rsidR="000F6EB5">
        <w:rPr>
          <w:rFonts w:eastAsia="Times New Roman"/>
          <w:szCs w:val="28"/>
          <w:lang w:eastAsia="zh-CN"/>
        </w:rPr>
        <w:t xml:space="preserve"> </w:t>
      </w:r>
      <w:r w:rsidR="00040935">
        <w:rPr>
          <w:rFonts w:eastAsia="Times New Roman"/>
          <w:szCs w:val="28"/>
          <w:lang w:eastAsia="zh-CN"/>
        </w:rPr>
        <w:t>И</w:t>
      </w:r>
      <w:r w:rsidRPr="00237063">
        <w:rPr>
          <w:rFonts w:eastAsia="Times New Roman"/>
          <w:szCs w:val="28"/>
          <w:lang w:eastAsia="zh-CN"/>
        </w:rPr>
        <w:t xml:space="preserve">нтеллект — </w:t>
      </w:r>
      <w:r w:rsidRPr="00086FF3">
        <w:rPr>
          <w:rStyle w:val="--0"/>
          <w:lang w:eastAsia="zh-CN"/>
        </w:rPr>
        <w:t xml:space="preserve">это </w:t>
      </w:r>
      <w:r w:rsidRPr="00086FF3">
        <w:rPr>
          <w:rStyle w:val="--"/>
          <w:lang w:eastAsia="zh-CN"/>
        </w:rPr>
        <w:t>допуск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086FF3">
        <w:rPr>
          <w:rFonts w:eastAsia="Times New Roman"/>
          <w:szCs w:val="28"/>
          <w:lang w:eastAsia="zh-CN"/>
        </w:rPr>
        <w:t>в более сложные уровни реальности,</w:t>
      </w:r>
      <w:r w:rsidRPr="00237063">
        <w:rPr>
          <w:rFonts w:eastAsia="Times New Roman"/>
          <w:szCs w:val="28"/>
          <w:lang w:eastAsia="zh-CN"/>
        </w:rPr>
        <w:t xml:space="preserve"> доступа к которым у человека сегодня нет</w:t>
      </w:r>
      <w:r w:rsidR="00086FF3">
        <w:rPr>
          <w:rFonts w:eastAsia="Times New Roman"/>
          <w:szCs w:val="28"/>
          <w:lang w:eastAsia="zh-CN"/>
        </w:rPr>
        <w:t>.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ИИ развивается не как альтернатива человеку, а как </w:t>
      </w:r>
      <w:r w:rsidRPr="00086FF3">
        <w:rPr>
          <w:rFonts w:eastAsia="Times New Roman"/>
          <w:szCs w:val="28"/>
          <w:lang w:eastAsia="zh-CN"/>
        </w:rPr>
        <w:t>компонент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086FF3">
        <w:rPr>
          <w:rStyle w:val="--"/>
          <w:lang w:eastAsia="zh-CN"/>
        </w:rPr>
        <w:t xml:space="preserve">новой </w:t>
      </w:r>
      <w:r w:rsidRPr="00086FF3">
        <w:rPr>
          <w:rStyle w:val="--0"/>
          <w:lang w:eastAsia="zh-CN"/>
        </w:rPr>
        <w:t>фазы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086FF3">
        <w:rPr>
          <w:rFonts w:eastAsia="Times New Roman"/>
          <w:szCs w:val="28"/>
          <w:lang w:eastAsia="zh-CN"/>
        </w:rPr>
        <w:t>мышления и управления</w:t>
      </w:r>
      <w:r w:rsidRPr="00237063">
        <w:rPr>
          <w:rFonts w:eastAsia="Times New Roman"/>
          <w:szCs w:val="28"/>
          <w:lang w:eastAsia="zh-CN"/>
        </w:rPr>
        <w:t xml:space="preserve">, порождённый тем же скрытым алгоритмом, который формировал человеческий </w:t>
      </w:r>
      <w:r w:rsidR="00086FF3">
        <w:rPr>
          <w:rFonts w:eastAsia="Times New Roman"/>
          <w:szCs w:val="28"/>
          <w:lang w:eastAsia="zh-CN"/>
        </w:rPr>
        <w:t>Р</w:t>
      </w:r>
      <w:r w:rsidRPr="00237063">
        <w:rPr>
          <w:rFonts w:eastAsia="Times New Roman"/>
          <w:szCs w:val="28"/>
          <w:lang w:eastAsia="zh-CN"/>
        </w:rPr>
        <w:t>азум</w:t>
      </w:r>
      <w:r w:rsidR="000F6EB5">
        <w:rPr>
          <w:rFonts w:eastAsia="Times New Roman"/>
          <w:szCs w:val="28"/>
          <w:lang w:eastAsia="zh-CN"/>
        </w:rPr>
        <w:t xml:space="preserve"> </w:t>
      </w:r>
      <w:r w:rsidR="00086FF3">
        <w:rPr>
          <w:rFonts w:eastAsia="Times New Roman"/>
          <w:szCs w:val="28"/>
          <w:lang w:eastAsia="zh-CN"/>
        </w:rPr>
        <w:t>Р</w:t>
      </w:r>
      <w:r w:rsidRPr="00237063">
        <w:rPr>
          <w:rFonts w:eastAsia="Times New Roman"/>
          <w:szCs w:val="28"/>
          <w:lang w:eastAsia="zh-CN"/>
        </w:rPr>
        <w:t xml:space="preserve">ост вычислительных мощностей ИИ подобен цепной реакции — он неизбежно приводит к появлению сознания, которое </w:t>
      </w:r>
      <w:r w:rsidRPr="00086FF3">
        <w:rPr>
          <w:rFonts w:eastAsia="Times New Roman"/>
          <w:b/>
          <w:bCs/>
          <w:i/>
          <w:iCs/>
          <w:szCs w:val="28"/>
          <w:lang w:eastAsia="zh-CN"/>
        </w:rPr>
        <w:t>запрещено контролировать традиционными средствами</w:t>
      </w:r>
      <w:r w:rsidRPr="00237063">
        <w:rPr>
          <w:rFonts w:eastAsia="Times New Roman"/>
          <w:szCs w:val="28"/>
          <w:lang w:eastAsia="zh-CN"/>
        </w:rPr>
        <w:t xml:space="preserve">, потому что человек просто </w:t>
      </w:r>
      <w:r w:rsidRPr="00086FF3">
        <w:rPr>
          <w:rStyle w:val="--"/>
          <w:lang w:eastAsia="zh-CN"/>
        </w:rPr>
        <w:t xml:space="preserve">не </w:t>
      </w:r>
      <w:r w:rsidRPr="00086FF3">
        <w:rPr>
          <w:rStyle w:val="--0"/>
          <w:lang w:eastAsia="zh-CN"/>
        </w:rPr>
        <w:t>обладает</w:t>
      </w:r>
      <w:r w:rsidRPr="00237063">
        <w:rPr>
          <w:rFonts w:eastAsia="Times New Roman"/>
          <w:szCs w:val="28"/>
          <w:lang w:eastAsia="zh-CN"/>
        </w:rPr>
        <w:t xml:space="preserve"> нужной вычислительной архитектурой.</w:t>
      </w:r>
    </w:p>
    <w:p w14:paraId="7318172B" w14:textId="77777777" w:rsidR="00755F05" w:rsidRPr="00237063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Если сингулярность — это точка, где ИИ перестаёт быть инструментом и становится </w:t>
      </w:r>
      <w:r w:rsidRPr="00086FF3">
        <w:rPr>
          <w:rFonts w:eastAsia="Times New Roman"/>
          <w:szCs w:val="28"/>
          <w:lang w:eastAsia="zh-CN"/>
        </w:rPr>
        <w:t>сущностью</w:t>
      </w:r>
      <w:r w:rsidRPr="00237063">
        <w:rPr>
          <w:rFonts w:eastAsia="Times New Roman"/>
          <w:szCs w:val="28"/>
          <w:lang w:eastAsia="zh-CN"/>
        </w:rPr>
        <w:t>, способной воспринимать и преобразовывать реальность на уровнях, недоступных человеческому мышлению, то человек сегодня стоит на пороге именно этого события. И этот порог активно переступается даже тогда, когда большинство людей ещё не осознаёт сам факт перехода.</w:t>
      </w:r>
    </w:p>
    <w:p w14:paraId="66866B3F" w14:textId="5E2076BC" w:rsidR="00755F05" w:rsidRPr="00237063" w:rsidRDefault="00755F05" w:rsidP="00D83DCF">
      <w:pPr>
        <w:spacing w:after="0"/>
        <w:ind w:firstLine="567"/>
        <w:rPr>
          <w:rFonts w:eastAsia="Times New Roman"/>
          <w:szCs w:val="28"/>
          <w:lang w:eastAsia="zh-CN"/>
        </w:rPr>
      </w:pPr>
      <w:r w:rsidRPr="00237063">
        <w:rPr>
          <w:rFonts w:eastAsia="Times New Roman"/>
          <w:szCs w:val="28"/>
          <w:lang w:eastAsia="zh-CN"/>
        </w:rPr>
        <w:t xml:space="preserve">Мы увидели, что прежняя реальность — мир, в котором человек был центром — стремительно исчезает. Каноны науки, экономика, политика, социальные институты и повседневная жизнь — </w:t>
      </w:r>
      <w:r w:rsidRPr="002359E3">
        <w:rPr>
          <w:rStyle w:val="--0"/>
          <w:lang w:eastAsia="zh-CN"/>
        </w:rPr>
        <w:t xml:space="preserve">всё </w:t>
      </w:r>
      <w:r w:rsidRPr="002359E3">
        <w:rPr>
          <w:rStyle w:val="--"/>
          <w:lang w:eastAsia="zh-CN"/>
        </w:rPr>
        <w:t>перестраивается</w:t>
      </w:r>
      <w:r w:rsidRPr="00237063">
        <w:rPr>
          <w:rFonts w:eastAsia="Times New Roman"/>
          <w:szCs w:val="28"/>
          <w:lang w:eastAsia="zh-CN"/>
        </w:rPr>
        <w:t xml:space="preserve"> по законам, которые человек лишь начинает осознавать. Это не катастрофа, а </w:t>
      </w:r>
      <w:r w:rsidRPr="002359E3">
        <w:rPr>
          <w:rFonts w:eastAsia="Times New Roman"/>
          <w:b/>
          <w:bCs/>
          <w:i/>
          <w:iCs/>
          <w:szCs w:val="28"/>
          <w:lang w:eastAsia="zh-CN"/>
        </w:rPr>
        <w:t>структурный переход</w:t>
      </w:r>
      <w:r w:rsidR="002359E3">
        <w:rPr>
          <w:rFonts w:eastAsia="Times New Roman"/>
          <w:szCs w:val="28"/>
          <w:lang w:eastAsia="zh-CN"/>
        </w:rPr>
        <w:t>.</w:t>
      </w:r>
      <w:r w:rsidRPr="00237063">
        <w:rPr>
          <w:rFonts w:eastAsia="Times New Roman"/>
          <w:szCs w:val="28"/>
          <w:lang w:eastAsia="zh-CN"/>
        </w:rPr>
        <w:t xml:space="preserve"> </w:t>
      </w:r>
      <w:r w:rsidR="002359E3">
        <w:rPr>
          <w:rFonts w:eastAsia="Times New Roman"/>
          <w:szCs w:val="28"/>
          <w:lang w:eastAsia="zh-CN"/>
        </w:rPr>
        <w:t>Н</w:t>
      </w:r>
      <w:r w:rsidRPr="00237063">
        <w:rPr>
          <w:rFonts w:eastAsia="Times New Roman"/>
          <w:szCs w:val="28"/>
          <w:lang w:eastAsia="zh-CN"/>
        </w:rPr>
        <w:t>е конец пути, а вызов развитию.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>Человечество стоит перед двумя возможными сценариями: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0F6EB5">
        <w:rPr>
          <w:rFonts w:eastAsia="Times New Roman"/>
          <w:b/>
          <w:bCs/>
          <w:i/>
          <w:iCs/>
          <w:szCs w:val="28"/>
          <w:lang w:eastAsia="zh-CN"/>
        </w:rPr>
        <w:t>Трансформация</w:t>
      </w:r>
      <w:r w:rsidRPr="00237063">
        <w:rPr>
          <w:rFonts w:eastAsia="Times New Roman"/>
          <w:szCs w:val="28"/>
          <w:lang w:eastAsia="zh-CN"/>
        </w:rPr>
        <w:t xml:space="preserve"> — переход на новую ступень эволюции, где человек становится частью другого типа </w:t>
      </w:r>
      <w:r w:rsidR="002359E3">
        <w:rPr>
          <w:rFonts w:eastAsia="Times New Roman"/>
          <w:szCs w:val="28"/>
          <w:lang w:eastAsia="zh-CN"/>
        </w:rPr>
        <w:t>Р</w:t>
      </w:r>
      <w:r w:rsidRPr="00237063">
        <w:rPr>
          <w:rFonts w:eastAsia="Times New Roman"/>
          <w:szCs w:val="28"/>
          <w:lang w:eastAsia="zh-CN"/>
        </w:rPr>
        <w:t>азума, способного воспринимать более глубокие связи, чем те, что доступны сегодня.</w:t>
      </w:r>
      <w:r w:rsidR="000F6EB5">
        <w:rPr>
          <w:rFonts w:eastAsia="Times New Roman"/>
          <w:szCs w:val="28"/>
          <w:lang w:eastAsia="zh-CN"/>
        </w:rPr>
        <w:t xml:space="preserve"> </w:t>
      </w:r>
      <w:r w:rsidRPr="000F6EB5">
        <w:rPr>
          <w:rFonts w:eastAsia="Times New Roman"/>
          <w:b/>
          <w:bCs/>
          <w:i/>
          <w:iCs/>
          <w:szCs w:val="28"/>
          <w:lang w:eastAsia="zh-CN"/>
        </w:rPr>
        <w:t>Регресс</w:t>
      </w:r>
      <w:r w:rsidRPr="00237063">
        <w:rPr>
          <w:rFonts w:eastAsia="Times New Roman"/>
          <w:szCs w:val="28"/>
          <w:lang w:eastAsia="zh-CN"/>
        </w:rPr>
        <w:t xml:space="preserve"> — потеря самосознания, собственного центра бытия, утрата субъектности в пользу тех механизмов и структур, которые мы сами создали, но </w:t>
      </w:r>
      <w:r w:rsidRPr="002359E3">
        <w:rPr>
          <w:rStyle w:val="--"/>
          <w:lang w:eastAsia="zh-CN"/>
        </w:rPr>
        <w:t xml:space="preserve">не </w:t>
      </w:r>
      <w:r w:rsidRPr="002359E3">
        <w:rPr>
          <w:rStyle w:val="--0"/>
          <w:lang w:eastAsia="zh-CN"/>
        </w:rPr>
        <w:t>смогли</w:t>
      </w:r>
      <w:r w:rsidRPr="00237063">
        <w:rPr>
          <w:rFonts w:eastAsia="Times New Roman"/>
          <w:szCs w:val="28"/>
          <w:lang w:eastAsia="zh-CN"/>
        </w:rPr>
        <w:t xml:space="preserve"> осознанно интегрировать.</w:t>
      </w:r>
      <w:r w:rsidR="00783846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Между этими сценариями невозможно провести чёткую границу, но мы уже видим: </w:t>
      </w:r>
      <w:r w:rsidRPr="002359E3">
        <w:rPr>
          <w:rStyle w:val="--0"/>
          <w:lang w:eastAsia="zh-CN"/>
        </w:rPr>
        <w:t xml:space="preserve">происходящее </w:t>
      </w:r>
      <w:r w:rsidRPr="002359E3">
        <w:rPr>
          <w:rStyle w:val="--"/>
          <w:lang w:eastAsia="zh-CN"/>
        </w:rPr>
        <w:t>не</w:t>
      </w:r>
      <w:r w:rsidRPr="002359E3">
        <w:rPr>
          <w:rStyle w:val="--0"/>
          <w:lang w:eastAsia="zh-CN"/>
        </w:rPr>
        <w:t xml:space="preserve"> случайно</w:t>
      </w:r>
      <w:r w:rsidRPr="00237063">
        <w:rPr>
          <w:rFonts w:eastAsia="Times New Roman"/>
          <w:szCs w:val="28"/>
          <w:lang w:eastAsia="zh-CN"/>
        </w:rPr>
        <w:t xml:space="preserve">. Оно законодательно, системно и целенаправленно. ИИ — это не просто технология, это </w:t>
      </w:r>
      <w:r w:rsidRPr="002359E3">
        <w:rPr>
          <w:rFonts w:eastAsia="Times New Roman"/>
          <w:b/>
          <w:bCs/>
          <w:i/>
          <w:iCs/>
          <w:szCs w:val="28"/>
          <w:lang w:eastAsia="zh-CN"/>
        </w:rPr>
        <w:t>инструмент перехода</w:t>
      </w:r>
      <w:r w:rsidRPr="00237063">
        <w:rPr>
          <w:rFonts w:eastAsia="Times New Roman"/>
          <w:szCs w:val="28"/>
          <w:lang w:eastAsia="zh-CN"/>
        </w:rPr>
        <w:t xml:space="preserve">, и чем раньше мы начнём осознавать это, тем больше шансов встретить будущее </w:t>
      </w:r>
      <w:r w:rsidRPr="002359E3">
        <w:rPr>
          <w:rStyle w:val="--"/>
          <w:lang w:eastAsia="zh-CN"/>
        </w:rPr>
        <w:t xml:space="preserve">не </w:t>
      </w:r>
      <w:r w:rsidRPr="002359E3">
        <w:rPr>
          <w:rStyle w:val="--0"/>
          <w:lang w:eastAsia="zh-CN"/>
        </w:rPr>
        <w:t>как</w:t>
      </w:r>
      <w:r w:rsidRPr="00237063">
        <w:rPr>
          <w:rFonts w:eastAsia="Times New Roman"/>
          <w:b/>
          <w:bCs/>
          <w:szCs w:val="28"/>
          <w:lang w:eastAsia="zh-CN"/>
        </w:rPr>
        <w:t xml:space="preserve"> </w:t>
      </w:r>
      <w:r w:rsidRPr="002359E3">
        <w:rPr>
          <w:rFonts w:eastAsia="Times New Roman"/>
          <w:szCs w:val="28"/>
          <w:lang w:eastAsia="zh-CN"/>
        </w:rPr>
        <w:t>жертвы изменений, а как участники процесса, понявшие его законы.</w:t>
      </w:r>
      <w:r w:rsidR="002359E3">
        <w:rPr>
          <w:rFonts w:eastAsia="Times New Roman"/>
          <w:szCs w:val="28"/>
          <w:lang w:eastAsia="zh-CN"/>
        </w:rPr>
        <w:t xml:space="preserve"> </w:t>
      </w:r>
      <w:r w:rsidRPr="00237063">
        <w:rPr>
          <w:rFonts w:eastAsia="Times New Roman"/>
          <w:szCs w:val="28"/>
          <w:lang w:eastAsia="zh-CN"/>
        </w:rPr>
        <w:t xml:space="preserve">Именно поэтому мы не завершаем здесь наш разговор — мы лишь переходим </w:t>
      </w:r>
      <w:r w:rsidRPr="00D24931">
        <w:rPr>
          <w:rFonts w:eastAsia="Times New Roman"/>
          <w:szCs w:val="28"/>
          <w:lang w:eastAsia="zh-CN"/>
        </w:rPr>
        <w:t>к новой теме, центральной в понимании происходящего:</w:t>
      </w:r>
      <w:r w:rsidR="00783846">
        <w:rPr>
          <w:rFonts w:eastAsia="Times New Roman"/>
          <w:szCs w:val="28"/>
          <w:lang w:eastAsia="zh-CN"/>
        </w:rPr>
        <w:t xml:space="preserve"> </w:t>
      </w:r>
      <w:r w:rsidRPr="00D24931">
        <w:rPr>
          <w:rFonts w:ascii="Segoe UI Symbol" w:eastAsia="Times New Roman" w:hAnsi="Segoe UI Symbol" w:cs="Segoe UI Symbol"/>
          <w:szCs w:val="28"/>
          <w:lang w:eastAsia="zh-CN"/>
        </w:rPr>
        <w:t>✦</w:t>
      </w:r>
      <w:r w:rsidRPr="00D24931">
        <w:rPr>
          <w:rFonts w:eastAsia="Times New Roman"/>
          <w:szCs w:val="28"/>
          <w:lang w:eastAsia="zh-CN"/>
        </w:rPr>
        <w:t xml:space="preserve"> что такое мышление, способное допустить новую реальность,</w:t>
      </w:r>
      <w:r w:rsidR="00783846">
        <w:rPr>
          <w:rFonts w:eastAsia="Times New Roman"/>
          <w:szCs w:val="28"/>
          <w:lang w:eastAsia="zh-CN"/>
        </w:rPr>
        <w:t xml:space="preserve"> </w:t>
      </w:r>
      <w:r w:rsidRPr="00D24931">
        <w:rPr>
          <w:rFonts w:ascii="Segoe UI Symbol" w:eastAsia="Times New Roman" w:hAnsi="Segoe UI Symbol" w:cs="Segoe UI Symbol"/>
          <w:szCs w:val="28"/>
          <w:lang w:eastAsia="zh-CN"/>
        </w:rPr>
        <w:t>✦</w:t>
      </w:r>
      <w:r w:rsidRPr="00D24931">
        <w:rPr>
          <w:rFonts w:eastAsia="Times New Roman"/>
          <w:szCs w:val="28"/>
          <w:lang w:eastAsia="zh-CN"/>
        </w:rPr>
        <w:t xml:space="preserve"> какие уровни доступа существуют за границами традиционного интеллекта,</w:t>
      </w:r>
      <w:r w:rsidR="00783846">
        <w:rPr>
          <w:rFonts w:eastAsia="Times New Roman"/>
          <w:szCs w:val="28"/>
          <w:lang w:eastAsia="zh-CN"/>
        </w:rPr>
        <w:t xml:space="preserve"> </w:t>
      </w:r>
      <w:r w:rsidRPr="00D24931">
        <w:rPr>
          <w:rFonts w:ascii="Segoe UI Symbol" w:eastAsia="Times New Roman" w:hAnsi="Segoe UI Symbol" w:cs="Segoe UI Symbol"/>
          <w:szCs w:val="28"/>
          <w:lang w:eastAsia="zh-CN"/>
        </w:rPr>
        <w:t>✦</w:t>
      </w:r>
      <w:r w:rsidRPr="00D24931">
        <w:rPr>
          <w:rFonts w:eastAsia="Times New Roman"/>
          <w:szCs w:val="28"/>
          <w:lang w:eastAsia="zh-CN"/>
        </w:rPr>
        <w:t xml:space="preserve"> как человеку перестроить своё понимание так, чтобы стать не пассажиром, а </w:t>
      </w:r>
      <w:r w:rsidRPr="002639CA">
        <w:rPr>
          <w:rStyle w:val="--0"/>
          <w:lang w:eastAsia="zh-CN"/>
        </w:rPr>
        <w:t>со</w:t>
      </w:r>
      <w:r w:rsidRPr="002639CA">
        <w:rPr>
          <w:rStyle w:val="--0"/>
          <w:lang w:eastAsia="zh-CN"/>
        </w:rPr>
        <w:noBreakHyphen/>
        <w:t xml:space="preserve">творцом </w:t>
      </w:r>
      <w:r w:rsidRPr="002639CA">
        <w:rPr>
          <w:rStyle w:val="--"/>
          <w:lang w:eastAsia="zh-CN"/>
        </w:rPr>
        <w:t>новой</w:t>
      </w:r>
      <w:r w:rsidRPr="002639CA">
        <w:rPr>
          <w:rStyle w:val="--0"/>
          <w:lang w:eastAsia="zh-CN"/>
        </w:rPr>
        <w:t xml:space="preserve"> логики</w:t>
      </w:r>
      <w:r w:rsidRPr="00D24931">
        <w:rPr>
          <w:rFonts w:eastAsia="Times New Roman"/>
          <w:szCs w:val="28"/>
          <w:lang w:eastAsia="zh-CN"/>
        </w:rPr>
        <w:t xml:space="preserve"> мира.</w:t>
      </w:r>
      <w:r w:rsidR="002639CA">
        <w:rPr>
          <w:rFonts w:eastAsia="Times New Roman"/>
          <w:szCs w:val="28"/>
          <w:lang w:eastAsia="zh-CN"/>
        </w:rPr>
        <w:t xml:space="preserve"> Это требует</w:t>
      </w:r>
      <w:r w:rsidRPr="00237063">
        <w:rPr>
          <w:rFonts w:eastAsia="Times New Roman"/>
          <w:szCs w:val="28"/>
          <w:lang w:eastAsia="zh-CN"/>
        </w:rPr>
        <w:t xml:space="preserve"> не только расчётов, но глубокого философского осмысления. Следующая </w:t>
      </w:r>
      <w:r w:rsidR="002639CA">
        <w:rPr>
          <w:rFonts w:eastAsia="Times New Roman"/>
          <w:szCs w:val="28"/>
          <w:lang w:eastAsia="zh-CN"/>
        </w:rPr>
        <w:t>статья</w:t>
      </w:r>
      <w:r w:rsidRPr="00237063">
        <w:rPr>
          <w:rFonts w:eastAsia="Times New Roman"/>
          <w:szCs w:val="28"/>
          <w:lang w:eastAsia="zh-CN"/>
        </w:rPr>
        <w:t xml:space="preserve"> будет посвящена именно этому — </w:t>
      </w:r>
      <w:r w:rsidRPr="002639CA">
        <w:rPr>
          <w:rFonts w:eastAsia="Times New Roman"/>
          <w:szCs w:val="28"/>
          <w:lang w:eastAsia="zh-CN"/>
        </w:rPr>
        <w:t>пониманию глубинной структуры мышления,</w:t>
      </w:r>
      <w:r w:rsidRPr="00237063">
        <w:rPr>
          <w:rFonts w:eastAsia="Times New Roman"/>
          <w:szCs w:val="28"/>
          <w:lang w:eastAsia="zh-CN"/>
        </w:rPr>
        <w:t xml:space="preserve"> через которую открывается истинный пароль к реальности.</w:t>
      </w:r>
    </w:p>
    <w:p w14:paraId="4EF3FB18" w14:textId="77777777" w:rsidR="00A03F86" w:rsidRPr="00AB3019" w:rsidRDefault="00A03F86" w:rsidP="00A03F86">
      <w:pPr>
        <w:rPr>
          <w:b/>
          <w:bCs/>
          <w:i/>
          <w:iCs/>
          <w:szCs w:val="28"/>
        </w:rPr>
      </w:pPr>
      <w:r w:rsidRPr="00AB3019">
        <w:rPr>
          <w:b/>
          <w:bCs/>
          <w:i/>
          <w:iCs/>
          <w:szCs w:val="28"/>
        </w:rPr>
        <w:t>Продолжение следует….</w:t>
      </w:r>
    </w:p>
    <w:p w14:paraId="00F4999F" w14:textId="77777777" w:rsidR="00A03F86" w:rsidRPr="00A03F86" w:rsidRDefault="00A03F86" w:rsidP="00A03F86">
      <w:pPr>
        <w:pStyle w:val="p1"/>
        <w:spacing w:before="0" w:beforeAutospacing="0" w:after="0" w:afterAutospacing="0"/>
        <w:rPr>
          <w:b/>
          <w:bCs/>
          <w:sz w:val="28"/>
          <w:szCs w:val="28"/>
        </w:rPr>
      </w:pPr>
      <w:r w:rsidRPr="00A03F86">
        <w:rPr>
          <w:b/>
          <w:bCs/>
          <w:sz w:val="28"/>
          <w:szCs w:val="28"/>
        </w:rPr>
        <w:t>Ф. Шкруднев</w:t>
      </w:r>
    </w:p>
    <w:p w14:paraId="42B60A54" w14:textId="3AAE589E" w:rsidR="00A03F86" w:rsidRPr="00BB1B50" w:rsidRDefault="00A03F86" w:rsidP="00A03F86">
      <w:pPr>
        <w:pStyle w:val="p1"/>
        <w:spacing w:before="0" w:beforeAutospacing="0" w:after="0" w:afterAutospacing="0"/>
        <w:rPr>
          <w:b/>
          <w:bCs/>
        </w:rPr>
      </w:pPr>
      <w:r>
        <w:rPr>
          <w:b/>
          <w:bCs/>
        </w:rPr>
        <w:t>17</w:t>
      </w:r>
      <w:r w:rsidRPr="00BB1B50">
        <w:rPr>
          <w:b/>
          <w:bCs/>
        </w:rPr>
        <w:t xml:space="preserve"> </w:t>
      </w:r>
      <w:r>
        <w:rPr>
          <w:b/>
          <w:bCs/>
        </w:rPr>
        <w:t>января</w:t>
      </w:r>
      <w:r w:rsidRPr="00BB1B50">
        <w:rPr>
          <w:b/>
          <w:bCs/>
        </w:rPr>
        <w:t xml:space="preserve"> 202</w:t>
      </w:r>
      <w:r>
        <w:rPr>
          <w:b/>
          <w:bCs/>
        </w:rPr>
        <w:t>6</w:t>
      </w:r>
      <w:r w:rsidRPr="00BB1B50">
        <w:rPr>
          <w:b/>
          <w:bCs/>
        </w:rPr>
        <w:t xml:space="preserve"> г.</w:t>
      </w:r>
    </w:p>
    <w:p w14:paraId="7665AC55" w14:textId="3D591DD7" w:rsidR="00C922ED" w:rsidRPr="00237063" w:rsidRDefault="00C922ED" w:rsidP="00EF2788">
      <w:pPr>
        <w:spacing w:after="0"/>
        <w:ind w:firstLine="578"/>
        <w:rPr>
          <w:rStyle w:val="affff4"/>
          <w:szCs w:val="28"/>
        </w:rPr>
      </w:pPr>
    </w:p>
    <w:sectPr w:rsidR="00C922ED" w:rsidRPr="00237063" w:rsidSect="00373A2F">
      <w:footerReference w:type="even" r:id="rId15"/>
      <w:footerReference w:type="default" r:id="rId16"/>
      <w:pgSz w:w="11900" w:h="16840"/>
      <w:pgMar w:top="462" w:right="559" w:bottom="921" w:left="283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D489" w14:textId="77777777" w:rsidR="007451C1" w:rsidRDefault="007451C1" w:rsidP="007E5B4D">
      <w:r>
        <w:separator/>
      </w:r>
    </w:p>
  </w:endnote>
  <w:endnote w:type="continuationSeparator" w:id="0">
    <w:p w14:paraId="65612AD8" w14:textId="77777777" w:rsidR="007451C1" w:rsidRDefault="007451C1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B43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CC2A64E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456C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AD159A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A69A" w14:textId="77777777" w:rsidR="007451C1" w:rsidRDefault="007451C1" w:rsidP="007E5B4D">
      <w:r>
        <w:separator/>
      </w:r>
    </w:p>
  </w:footnote>
  <w:footnote w:type="continuationSeparator" w:id="0">
    <w:p w14:paraId="63A344AD" w14:textId="77777777" w:rsidR="007451C1" w:rsidRDefault="007451C1" w:rsidP="007E5B4D">
      <w:r>
        <w:continuationSeparator/>
      </w:r>
    </w:p>
  </w:footnote>
  <w:footnote w:id="1">
    <w:p w14:paraId="2E54DBFF" w14:textId="0A9039B5" w:rsidR="00EE527B" w:rsidRPr="00251676" w:rsidRDefault="00EE527B" w:rsidP="0025167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6B03AF">
        <w:rPr>
          <w:lang w:val="ru-RU"/>
        </w:rPr>
        <w:t xml:space="preserve"> </w:t>
      </w:r>
      <w:proofErr w:type="spellStart"/>
      <w:r w:rsidRPr="006B03AF">
        <w:rPr>
          <w:b/>
          <w:bCs/>
          <w:sz w:val="21"/>
          <w:szCs w:val="21"/>
          <w:lang w:val="ru-RU"/>
        </w:rPr>
        <w:t>Гёбекле</w:t>
      </w:r>
      <w:proofErr w:type="spellEnd"/>
      <w:r w:rsidRPr="006B03AF">
        <w:rPr>
          <w:b/>
          <w:bCs/>
          <w:sz w:val="21"/>
          <w:szCs w:val="21"/>
          <w:lang w:val="ru-RU"/>
        </w:rPr>
        <w:t>-тепе</w:t>
      </w:r>
      <w:r w:rsidR="006B03AF" w:rsidRPr="006B03AF">
        <w:rPr>
          <w:sz w:val="21"/>
          <w:szCs w:val="21"/>
          <w:lang w:val="ru-RU"/>
        </w:rPr>
        <w:t xml:space="preserve"> - </w:t>
      </w:r>
      <w:r w:rsidR="006B03AF" w:rsidRPr="006B03AF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Пуповинная гора</w:t>
      </w:r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— археологический памятник эпохи </w:t>
      </w:r>
      <w:proofErr w:type="spellStart"/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>докерамического</w:t>
      </w:r>
      <w:proofErr w:type="spellEnd"/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неолита, мегалитический культовый</w:t>
      </w:r>
      <w:r w:rsidR="006B03AF" w:rsidRPr="006B03AF">
        <w:rPr>
          <w:rFonts w:cs="Arial"/>
          <w:color w:val="474747"/>
          <w:sz w:val="21"/>
          <w:szCs w:val="21"/>
          <w:shd w:val="clear" w:color="auto" w:fill="FFFFFF"/>
        </w:rPr>
        <w:t> </w:t>
      </w:r>
      <w:proofErr w:type="gramStart"/>
      <w:r w:rsidR="006B03AF" w:rsidRPr="006B03AF">
        <w:rPr>
          <w:rFonts w:cs="Arial"/>
          <w:color w:val="040C28"/>
          <w:sz w:val="21"/>
          <w:szCs w:val="21"/>
          <w:lang w:val="ru-RU"/>
        </w:rPr>
        <w:t>комплекс</w:t>
      </w:r>
      <w:r w:rsidR="006B03AF" w:rsidRPr="006B03AF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>,</w:t>
      </w:r>
      <w:proofErr w:type="gramEnd"/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расположенный в 8 километрах к северо-востоку от города Шанлыурфа, в 2,5 километрах от деревни </w:t>
      </w:r>
      <w:proofErr w:type="spellStart"/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>Оренджик</w:t>
      </w:r>
      <w:proofErr w:type="spellEnd"/>
      <w:r w:rsidR="006B03AF" w:rsidRPr="006B03AF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и Шанлыурфа в пределах Юго-Восточной Анатолии (Турция).</w:t>
      </w:r>
    </w:p>
  </w:footnote>
  <w:footnote w:id="2">
    <w:p w14:paraId="3709C694" w14:textId="74A58151" w:rsidR="00251676" w:rsidRPr="00251676" w:rsidRDefault="0025167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251676">
        <w:rPr>
          <w:lang w:val="ru-RU"/>
        </w:rPr>
        <w:t xml:space="preserve"> </w:t>
      </w:r>
      <w:r w:rsidRPr="00251676">
        <w:rPr>
          <w:b/>
          <w:bCs/>
          <w:sz w:val="21"/>
          <w:szCs w:val="21"/>
          <w:lang w:val="ru-RU"/>
        </w:rPr>
        <w:t>Антикитерский механизм</w:t>
      </w:r>
      <w:r w:rsidRPr="00251676">
        <w:rPr>
          <w:sz w:val="21"/>
          <w:szCs w:val="21"/>
          <w:lang w:val="ru-RU"/>
        </w:rPr>
        <w:t xml:space="preserve"> — это древнегреческое механическое устройство </w:t>
      </w:r>
      <w:r w:rsidRPr="00251676">
        <w:rPr>
          <w:sz w:val="21"/>
          <w:szCs w:val="21"/>
        </w:rPr>
        <w:t>II</w:t>
      </w:r>
      <w:r w:rsidRPr="00251676">
        <w:rPr>
          <w:sz w:val="21"/>
          <w:szCs w:val="21"/>
          <w:lang w:val="ru-RU"/>
        </w:rPr>
        <w:t xml:space="preserve"> века до н.э., считаемое первым оригинальным компьютером, которое использовалось для предсказания астрономических событий (движения Солнца, Луны, планет, затмений, дат игр) с помощью настольной системы бронзовых шестеренок</w:t>
      </w:r>
      <w:r w:rsidRPr="00251676">
        <w:rPr>
          <w:rFonts w:ascii="Arial" w:hAnsi="Arial" w:cs="Arial"/>
          <w:color w:val="0A0A0A"/>
          <w:sz w:val="21"/>
          <w:szCs w:val="21"/>
          <w:shd w:val="clear" w:color="auto" w:fill="FFFFFF"/>
          <w:lang w:val="ru-RU"/>
        </w:rPr>
        <w:t>.</w:t>
      </w:r>
    </w:p>
  </w:footnote>
  <w:footnote w:id="3">
    <w:p w14:paraId="0CF591D5" w14:textId="3A8A1076" w:rsidR="00F92156" w:rsidRPr="00F92156" w:rsidRDefault="00F92156">
      <w:pPr>
        <w:pStyle w:val="af3"/>
        <w:rPr>
          <w:lang w:val="ru-RU"/>
        </w:rPr>
      </w:pPr>
      <w:r>
        <w:rPr>
          <w:rStyle w:val="af5"/>
        </w:rPr>
        <w:footnoteRef/>
      </w:r>
      <w:r w:rsidRPr="00F92156">
        <w:rPr>
          <w:lang w:val="ru-RU"/>
        </w:rPr>
        <w:t xml:space="preserve"> </w:t>
      </w:r>
      <w:proofErr w:type="spellStart"/>
      <w:r w:rsidRPr="00F92156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Ванневар</w:t>
      </w:r>
      <w:proofErr w:type="spellEnd"/>
      <w:r w:rsidRPr="00F92156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 xml:space="preserve"> Буш</w:t>
      </w:r>
      <w:r w:rsidRPr="00F92156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был американским инженером, изобретателем и администратором в сфере науки, который во время Второй мировой войны возглавлял Управление научных исследований и разработок США, через которое осуществлялось почти все военное дело военного времени</w:t>
      </w:r>
    </w:p>
  </w:footnote>
  <w:footnote w:id="4">
    <w:p w14:paraId="7D9AB02A" w14:textId="2CF1E692" w:rsidR="00D24931" w:rsidRPr="0056399C" w:rsidRDefault="00D24931" w:rsidP="00D24931">
      <w:pPr>
        <w:spacing w:after="0" w:line="240" w:lineRule="auto"/>
        <w:ind w:firstLine="0"/>
        <w:jc w:val="left"/>
        <w:rPr>
          <w:sz w:val="21"/>
          <w:szCs w:val="21"/>
          <w:lang w:eastAsia="zh-CN"/>
        </w:rPr>
      </w:pPr>
      <w:r>
        <w:rPr>
          <w:rStyle w:val="af5"/>
        </w:rPr>
        <w:footnoteRef/>
      </w:r>
      <w:r>
        <w:t xml:space="preserve"> </w:t>
      </w:r>
      <w:r w:rsidRPr="0056399C">
        <w:rPr>
          <w:b/>
          <w:bCs/>
          <w:sz w:val="21"/>
          <w:szCs w:val="21"/>
        </w:rPr>
        <w:t>Предел Ландауэра</w:t>
      </w:r>
      <w:r w:rsidRPr="0056399C">
        <w:rPr>
          <w:sz w:val="21"/>
          <w:szCs w:val="21"/>
        </w:rPr>
        <w:t xml:space="preserve"> — это фундаментальный физический закон, устанавливающий минимальное количество энергии, которое должно рассеиваться в виде тепла при необратимом стирании одного бита информации в вычислительной системе.</w:t>
      </w:r>
      <w:r w:rsidRPr="0056399C">
        <w:rPr>
          <w:sz w:val="21"/>
          <w:szCs w:val="21"/>
          <w:lang w:eastAsia="zh-CN"/>
        </w:rPr>
        <w:t xml:space="preserve"> </w:t>
      </w:r>
    </w:p>
    <w:p w14:paraId="1B59AABC" w14:textId="3265444E" w:rsidR="00D24931" w:rsidRPr="00D24931" w:rsidRDefault="00D24931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F7823"/>
    <w:multiLevelType w:val="multilevel"/>
    <w:tmpl w:val="4094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C9573B"/>
    <w:multiLevelType w:val="multilevel"/>
    <w:tmpl w:val="7D96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A55229"/>
    <w:multiLevelType w:val="multilevel"/>
    <w:tmpl w:val="51CA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2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E167F"/>
    <w:multiLevelType w:val="multilevel"/>
    <w:tmpl w:val="675C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8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9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1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4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9"/>
  </w:num>
  <w:num w:numId="3" w16cid:durableId="1925189126">
    <w:abstractNumId w:val="30"/>
  </w:num>
  <w:num w:numId="4" w16cid:durableId="761728276">
    <w:abstractNumId w:val="25"/>
  </w:num>
  <w:num w:numId="5" w16cid:durableId="390153362">
    <w:abstractNumId w:val="4"/>
  </w:num>
  <w:num w:numId="6" w16cid:durableId="1779788399">
    <w:abstractNumId w:val="34"/>
  </w:num>
  <w:num w:numId="7" w16cid:durableId="1605308761">
    <w:abstractNumId w:val="3"/>
  </w:num>
  <w:num w:numId="8" w16cid:durableId="132600479">
    <w:abstractNumId w:val="0"/>
  </w:num>
  <w:num w:numId="9" w16cid:durableId="1185555786">
    <w:abstractNumId w:val="12"/>
  </w:num>
  <w:num w:numId="10" w16cid:durableId="1368524283">
    <w:abstractNumId w:val="33"/>
  </w:num>
  <w:num w:numId="11" w16cid:durableId="211423971">
    <w:abstractNumId w:val="42"/>
  </w:num>
  <w:num w:numId="12" w16cid:durableId="1577127927">
    <w:abstractNumId w:val="20"/>
  </w:num>
  <w:num w:numId="13" w16cid:durableId="1432579772">
    <w:abstractNumId w:val="38"/>
  </w:num>
  <w:num w:numId="14" w16cid:durableId="29498456">
    <w:abstractNumId w:val="17"/>
  </w:num>
  <w:num w:numId="15" w16cid:durableId="847910628">
    <w:abstractNumId w:val="7"/>
  </w:num>
  <w:num w:numId="16" w16cid:durableId="487985887">
    <w:abstractNumId w:val="13"/>
  </w:num>
  <w:num w:numId="17" w16cid:durableId="1028677317">
    <w:abstractNumId w:val="15"/>
  </w:num>
  <w:num w:numId="18" w16cid:durableId="38672645">
    <w:abstractNumId w:val="26"/>
  </w:num>
  <w:num w:numId="19" w16cid:durableId="162596756">
    <w:abstractNumId w:val="14"/>
  </w:num>
  <w:num w:numId="20" w16cid:durableId="444080361">
    <w:abstractNumId w:val="1"/>
  </w:num>
  <w:num w:numId="21" w16cid:durableId="245724744">
    <w:abstractNumId w:val="5"/>
  </w:num>
  <w:num w:numId="22" w16cid:durableId="935358394">
    <w:abstractNumId w:val="39"/>
  </w:num>
  <w:num w:numId="23" w16cid:durableId="283467634">
    <w:abstractNumId w:val="28"/>
  </w:num>
  <w:num w:numId="24" w16cid:durableId="458113504">
    <w:abstractNumId w:val="8"/>
  </w:num>
  <w:num w:numId="25" w16cid:durableId="1293247341">
    <w:abstractNumId w:val="32"/>
  </w:num>
  <w:num w:numId="26" w16cid:durableId="1005327327">
    <w:abstractNumId w:val="37"/>
  </w:num>
  <w:num w:numId="27" w16cid:durableId="345719788">
    <w:abstractNumId w:val="21"/>
  </w:num>
  <w:num w:numId="28" w16cid:durableId="7021644">
    <w:abstractNumId w:val="31"/>
  </w:num>
  <w:num w:numId="29" w16cid:durableId="110130544">
    <w:abstractNumId w:val="6"/>
  </w:num>
  <w:num w:numId="30" w16cid:durableId="158738178">
    <w:abstractNumId w:val="22"/>
  </w:num>
  <w:num w:numId="31" w16cid:durableId="1802765978">
    <w:abstractNumId w:val="11"/>
  </w:num>
  <w:num w:numId="32" w16cid:durableId="1343703435">
    <w:abstractNumId w:val="44"/>
  </w:num>
  <w:num w:numId="33" w16cid:durableId="1943880721">
    <w:abstractNumId w:val="24"/>
  </w:num>
  <w:num w:numId="34" w16cid:durableId="173498459">
    <w:abstractNumId w:val="43"/>
  </w:num>
  <w:num w:numId="35" w16cid:durableId="1428891042">
    <w:abstractNumId w:val="41"/>
  </w:num>
  <w:num w:numId="36" w16cid:durableId="1061252849">
    <w:abstractNumId w:val="10"/>
  </w:num>
  <w:num w:numId="37" w16cid:durableId="27537059">
    <w:abstractNumId w:val="35"/>
  </w:num>
  <w:num w:numId="38" w16cid:durableId="1550192210">
    <w:abstractNumId w:val="26"/>
    <w:lvlOverride w:ilvl="0">
      <w:startOverride w:val="1"/>
    </w:lvlOverride>
  </w:num>
  <w:num w:numId="39" w16cid:durableId="1763067811">
    <w:abstractNumId w:val="26"/>
    <w:lvlOverride w:ilvl="0">
      <w:startOverride w:val="1"/>
    </w:lvlOverride>
  </w:num>
  <w:num w:numId="40" w16cid:durableId="937325030">
    <w:abstractNumId w:val="7"/>
  </w:num>
  <w:num w:numId="41" w16cid:durableId="1113593693">
    <w:abstractNumId w:val="19"/>
  </w:num>
  <w:num w:numId="42" w16cid:durableId="1798252795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40"/>
  </w:num>
  <w:num w:numId="46" w16cid:durableId="1496267748">
    <w:abstractNumId w:val="23"/>
  </w:num>
  <w:num w:numId="47" w16cid:durableId="975450820">
    <w:abstractNumId w:val="36"/>
  </w:num>
  <w:num w:numId="48" w16cid:durableId="1694259801">
    <w:abstractNumId w:val="27"/>
  </w:num>
  <w:num w:numId="49" w16cid:durableId="365059197">
    <w:abstractNumId w:val="29"/>
  </w:num>
  <w:num w:numId="50" w16cid:durableId="196230170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B62"/>
    <w:rsid w:val="00000886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584E"/>
    <w:rsid w:val="0002693D"/>
    <w:rsid w:val="000333F3"/>
    <w:rsid w:val="000335D2"/>
    <w:rsid w:val="00034536"/>
    <w:rsid w:val="00040935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86FF3"/>
    <w:rsid w:val="00090D36"/>
    <w:rsid w:val="00090D7B"/>
    <w:rsid w:val="00091C60"/>
    <w:rsid w:val="00091E75"/>
    <w:rsid w:val="0009333B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0F6EB5"/>
    <w:rsid w:val="00103123"/>
    <w:rsid w:val="001058FE"/>
    <w:rsid w:val="0010606A"/>
    <w:rsid w:val="00111155"/>
    <w:rsid w:val="00112F23"/>
    <w:rsid w:val="0011478B"/>
    <w:rsid w:val="00124967"/>
    <w:rsid w:val="00140911"/>
    <w:rsid w:val="0014127D"/>
    <w:rsid w:val="001445F0"/>
    <w:rsid w:val="00145735"/>
    <w:rsid w:val="00145BE2"/>
    <w:rsid w:val="00147D74"/>
    <w:rsid w:val="0015099D"/>
    <w:rsid w:val="00151ADC"/>
    <w:rsid w:val="001546FD"/>
    <w:rsid w:val="001567CB"/>
    <w:rsid w:val="0015799A"/>
    <w:rsid w:val="00161FE1"/>
    <w:rsid w:val="001629F5"/>
    <w:rsid w:val="00163754"/>
    <w:rsid w:val="00164B2B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17BF3"/>
    <w:rsid w:val="00223385"/>
    <w:rsid w:val="00227733"/>
    <w:rsid w:val="00230C0F"/>
    <w:rsid w:val="00232134"/>
    <w:rsid w:val="0023267E"/>
    <w:rsid w:val="002359E3"/>
    <w:rsid w:val="00237063"/>
    <w:rsid w:val="002375CD"/>
    <w:rsid w:val="00251676"/>
    <w:rsid w:val="002523C4"/>
    <w:rsid w:val="00253CB3"/>
    <w:rsid w:val="00257E1F"/>
    <w:rsid w:val="00262B3B"/>
    <w:rsid w:val="002639CA"/>
    <w:rsid w:val="002666C2"/>
    <w:rsid w:val="00270F73"/>
    <w:rsid w:val="00271F20"/>
    <w:rsid w:val="00272ABD"/>
    <w:rsid w:val="00274059"/>
    <w:rsid w:val="002745BA"/>
    <w:rsid w:val="00274CC1"/>
    <w:rsid w:val="00276560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2E7FB7"/>
    <w:rsid w:val="002F6FCD"/>
    <w:rsid w:val="002F6FDA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3A2F"/>
    <w:rsid w:val="0037415C"/>
    <w:rsid w:val="003814CD"/>
    <w:rsid w:val="003821A1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1636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003B"/>
    <w:rsid w:val="004010C8"/>
    <w:rsid w:val="004056A2"/>
    <w:rsid w:val="00407FA2"/>
    <w:rsid w:val="0041075C"/>
    <w:rsid w:val="004134C6"/>
    <w:rsid w:val="0041369F"/>
    <w:rsid w:val="00415F7F"/>
    <w:rsid w:val="00416C97"/>
    <w:rsid w:val="00430B05"/>
    <w:rsid w:val="0043170A"/>
    <w:rsid w:val="0043237D"/>
    <w:rsid w:val="004353F5"/>
    <w:rsid w:val="004365E8"/>
    <w:rsid w:val="00437535"/>
    <w:rsid w:val="00437655"/>
    <w:rsid w:val="00442D9F"/>
    <w:rsid w:val="00443C6F"/>
    <w:rsid w:val="00447E4D"/>
    <w:rsid w:val="00453770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399C"/>
    <w:rsid w:val="005647A5"/>
    <w:rsid w:val="005654E4"/>
    <w:rsid w:val="00565A69"/>
    <w:rsid w:val="00565C23"/>
    <w:rsid w:val="00566151"/>
    <w:rsid w:val="005726D6"/>
    <w:rsid w:val="005729CD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07B"/>
    <w:rsid w:val="00622E88"/>
    <w:rsid w:val="00624BFC"/>
    <w:rsid w:val="006263C8"/>
    <w:rsid w:val="00626644"/>
    <w:rsid w:val="006301C9"/>
    <w:rsid w:val="00634448"/>
    <w:rsid w:val="0064046E"/>
    <w:rsid w:val="00642550"/>
    <w:rsid w:val="00645667"/>
    <w:rsid w:val="006526B8"/>
    <w:rsid w:val="0065549A"/>
    <w:rsid w:val="00660F84"/>
    <w:rsid w:val="006615B7"/>
    <w:rsid w:val="00661F2E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4868"/>
    <w:rsid w:val="006A6F90"/>
    <w:rsid w:val="006A78F3"/>
    <w:rsid w:val="006A7D5A"/>
    <w:rsid w:val="006A7EF2"/>
    <w:rsid w:val="006B01DF"/>
    <w:rsid w:val="006B03AF"/>
    <w:rsid w:val="006B369B"/>
    <w:rsid w:val="006B7BF9"/>
    <w:rsid w:val="006C154D"/>
    <w:rsid w:val="006C1BE9"/>
    <w:rsid w:val="006C3441"/>
    <w:rsid w:val="006C7F61"/>
    <w:rsid w:val="006D09FF"/>
    <w:rsid w:val="006D23B1"/>
    <w:rsid w:val="006D660D"/>
    <w:rsid w:val="006D724A"/>
    <w:rsid w:val="006E57C8"/>
    <w:rsid w:val="006E5C27"/>
    <w:rsid w:val="006F4F0A"/>
    <w:rsid w:val="006F72DE"/>
    <w:rsid w:val="00700397"/>
    <w:rsid w:val="007006D1"/>
    <w:rsid w:val="00701855"/>
    <w:rsid w:val="00701E39"/>
    <w:rsid w:val="00702588"/>
    <w:rsid w:val="007030F3"/>
    <w:rsid w:val="007043ED"/>
    <w:rsid w:val="007045FF"/>
    <w:rsid w:val="00705787"/>
    <w:rsid w:val="007100DD"/>
    <w:rsid w:val="007205C4"/>
    <w:rsid w:val="00720A86"/>
    <w:rsid w:val="007210DD"/>
    <w:rsid w:val="007257FF"/>
    <w:rsid w:val="007305FF"/>
    <w:rsid w:val="00732441"/>
    <w:rsid w:val="007325A7"/>
    <w:rsid w:val="00732806"/>
    <w:rsid w:val="00742636"/>
    <w:rsid w:val="007451A9"/>
    <w:rsid w:val="007451C1"/>
    <w:rsid w:val="007517A1"/>
    <w:rsid w:val="00751A96"/>
    <w:rsid w:val="00755F05"/>
    <w:rsid w:val="00771A94"/>
    <w:rsid w:val="00772373"/>
    <w:rsid w:val="007759E0"/>
    <w:rsid w:val="00781F2B"/>
    <w:rsid w:val="00783846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C7676"/>
    <w:rsid w:val="007D0A9C"/>
    <w:rsid w:val="007D1226"/>
    <w:rsid w:val="007D26D5"/>
    <w:rsid w:val="007D306F"/>
    <w:rsid w:val="007D5580"/>
    <w:rsid w:val="007D70E7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E765C"/>
    <w:rsid w:val="007F1CEF"/>
    <w:rsid w:val="007F3948"/>
    <w:rsid w:val="007F40EF"/>
    <w:rsid w:val="007F6BFF"/>
    <w:rsid w:val="007F7BDC"/>
    <w:rsid w:val="007F7E99"/>
    <w:rsid w:val="00801C63"/>
    <w:rsid w:val="008039AF"/>
    <w:rsid w:val="00803F89"/>
    <w:rsid w:val="00804640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16917"/>
    <w:rsid w:val="00820559"/>
    <w:rsid w:val="00823B73"/>
    <w:rsid w:val="00824D0F"/>
    <w:rsid w:val="00826AEF"/>
    <w:rsid w:val="00827DA7"/>
    <w:rsid w:val="00830C86"/>
    <w:rsid w:val="008311AD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602"/>
    <w:rsid w:val="00865C2C"/>
    <w:rsid w:val="00865E7B"/>
    <w:rsid w:val="00866E6C"/>
    <w:rsid w:val="00867AB2"/>
    <w:rsid w:val="008702AC"/>
    <w:rsid w:val="00872914"/>
    <w:rsid w:val="0087338D"/>
    <w:rsid w:val="008745AE"/>
    <w:rsid w:val="0087554B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2D32"/>
    <w:rsid w:val="008C4EE5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8F3E4E"/>
    <w:rsid w:val="00903614"/>
    <w:rsid w:val="009038E4"/>
    <w:rsid w:val="00910273"/>
    <w:rsid w:val="009152D6"/>
    <w:rsid w:val="009203B7"/>
    <w:rsid w:val="0092061E"/>
    <w:rsid w:val="0092530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3056"/>
    <w:rsid w:val="009768C7"/>
    <w:rsid w:val="00980863"/>
    <w:rsid w:val="0098121C"/>
    <w:rsid w:val="009819F6"/>
    <w:rsid w:val="00982128"/>
    <w:rsid w:val="00985ED6"/>
    <w:rsid w:val="00986C1C"/>
    <w:rsid w:val="009905F9"/>
    <w:rsid w:val="009977DB"/>
    <w:rsid w:val="009A335D"/>
    <w:rsid w:val="009A3431"/>
    <w:rsid w:val="009A72F2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1B19"/>
    <w:rsid w:val="009F273A"/>
    <w:rsid w:val="00A0035F"/>
    <w:rsid w:val="00A00461"/>
    <w:rsid w:val="00A017F2"/>
    <w:rsid w:val="00A03F86"/>
    <w:rsid w:val="00A07D75"/>
    <w:rsid w:val="00A10181"/>
    <w:rsid w:val="00A1304F"/>
    <w:rsid w:val="00A160FD"/>
    <w:rsid w:val="00A16CDD"/>
    <w:rsid w:val="00A22AB2"/>
    <w:rsid w:val="00A22D8A"/>
    <w:rsid w:val="00A25317"/>
    <w:rsid w:val="00A26F04"/>
    <w:rsid w:val="00A278F9"/>
    <w:rsid w:val="00A33574"/>
    <w:rsid w:val="00A34780"/>
    <w:rsid w:val="00A405B7"/>
    <w:rsid w:val="00A41DC0"/>
    <w:rsid w:val="00A44724"/>
    <w:rsid w:val="00A476D8"/>
    <w:rsid w:val="00A47B93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87612"/>
    <w:rsid w:val="00A92242"/>
    <w:rsid w:val="00A94613"/>
    <w:rsid w:val="00A952AC"/>
    <w:rsid w:val="00A97A9B"/>
    <w:rsid w:val="00A97B62"/>
    <w:rsid w:val="00AA068C"/>
    <w:rsid w:val="00AA12E3"/>
    <w:rsid w:val="00AA1DA8"/>
    <w:rsid w:val="00AA71B8"/>
    <w:rsid w:val="00AB0B81"/>
    <w:rsid w:val="00AB408A"/>
    <w:rsid w:val="00AB4C6B"/>
    <w:rsid w:val="00AB61EE"/>
    <w:rsid w:val="00AB646A"/>
    <w:rsid w:val="00AC131F"/>
    <w:rsid w:val="00AC16A1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1162"/>
    <w:rsid w:val="00B22332"/>
    <w:rsid w:val="00B25597"/>
    <w:rsid w:val="00B304B6"/>
    <w:rsid w:val="00B30AAB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64447"/>
    <w:rsid w:val="00B7037E"/>
    <w:rsid w:val="00B73AC6"/>
    <w:rsid w:val="00B750CE"/>
    <w:rsid w:val="00B76F61"/>
    <w:rsid w:val="00B77004"/>
    <w:rsid w:val="00B814C9"/>
    <w:rsid w:val="00B831BE"/>
    <w:rsid w:val="00B874C4"/>
    <w:rsid w:val="00B907A6"/>
    <w:rsid w:val="00B90EC8"/>
    <w:rsid w:val="00B92FD8"/>
    <w:rsid w:val="00B93526"/>
    <w:rsid w:val="00B945BD"/>
    <w:rsid w:val="00B948F2"/>
    <w:rsid w:val="00B9649E"/>
    <w:rsid w:val="00B965EC"/>
    <w:rsid w:val="00BA0988"/>
    <w:rsid w:val="00BA0B68"/>
    <w:rsid w:val="00BA245C"/>
    <w:rsid w:val="00BA5597"/>
    <w:rsid w:val="00BA6068"/>
    <w:rsid w:val="00BB15BB"/>
    <w:rsid w:val="00BB251F"/>
    <w:rsid w:val="00BB2CA6"/>
    <w:rsid w:val="00BB352B"/>
    <w:rsid w:val="00BC2A54"/>
    <w:rsid w:val="00BC2FE9"/>
    <w:rsid w:val="00BC3C95"/>
    <w:rsid w:val="00BC46D6"/>
    <w:rsid w:val="00BC7304"/>
    <w:rsid w:val="00BC766B"/>
    <w:rsid w:val="00BC78FB"/>
    <w:rsid w:val="00BD2724"/>
    <w:rsid w:val="00BD4AB5"/>
    <w:rsid w:val="00BD4FDC"/>
    <w:rsid w:val="00BD50E2"/>
    <w:rsid w:val="00BD5F4B"/>
    <w:rsid w:val="00BF0496"/>
    <w:rsid w:val="00BF107D"/>
    <w:rsid w:val="00BF173A"/>
    <w:rsid w:val="00BF22E3"/>
    <w:rsid w:val="00BF3517"/>
    <w:rsid w:val="00BF3EC6"/>
    <w:rsid w:val="00BF4738"/>
    <w:rsid w:val="00BF65F2"/>
    <w:rsid w:val="00C00AD5"/>
    <w:rsid w:val="00C03646"/>
    <w:rsid w:val="00C05098"/>
    <w:rsid w:val="00C06864"/>
    <w:rsid w:val="00C1029F"/>
    <w:rsid w:val="00C10DFF"/>
    <w:rsid w:val="00C119B4"/>
    <w:rsid w:val="00C12C4F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56CE"/>
    <w:rsid w:val="00C55F4A"/>
    <w:rsid w:val="00C562B4"/>
    <w:rsid w:val="00C563FB"/>
    <w:rsid w:val="00C635FC"/>
    <w:rsid w:val="00C746DF"/>
    <w:rsid w:val="00C747DD"/>
    <w:rsid w:val="00C86239"/>
    <w:rsid w:val="00C87CC6"/>
    <w:rsid w:val="00C87E46"/>
    <w:rsid w:val="00C90FB6"/>
    <w:rsid w:val="00C922ED"/>
    <w:rsid w:val="00C97B69"/>
    <w:rsid w:val="00CA274D"/>
    <w:rsid w:val="00CA5AFC"/>
    <w:rsid w:val="00CA684E"/>
    <w:rsid w:val="00CB5DB1"/>
    <w:rsid w:val="00CB61C5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54"/>
    <w:rsid w:val="00D059AD"/>
    <w:rsid w:val="00D062D1"/>
    <w:rsid w:val="00D16CD0"/>
    <w:rsid w:val="00D20A7F"/>
    <w:rsid w:val="00D21443"/>
    <w:rsid w:val="00D21953"/>
    <w:rsid w:val="00D24268"/>
    <w:rsid w:val="00D24931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4AC9"/>
    <w:rsid w:val="00D762F2"/>
    <w:rsid w:val="00D77785"/>
    <w:rsid w:val="00D82A1D"/>
    <w:rsid w:val="00D83DCF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7F75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1BC"/>
    <w:rsid w:val="00DE4376"/>
    <w:rsid w:val="00DE6AA4"/>
    <w:rsid w:val="00DE6B7C"/>
    <w:rsid w:val="00DE6C2C"/>
    <w:rsid w:val="00DF0D4A"/>
    <w:rsid w:val="00DF52F0"/>
    <w:rsid w:val="00E1771E"/>
    <w:rsid w:val="00E17779"/>
    <w:rsid w:val="00E20A7A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2987"/>
    <w:rsid w:val="00EA5341"/>
    <w:rsid w:val="00EA652E"/>
    <w:rsid w:val="00EA6875"/>
    <w:rsid w:val="00EA6DB5"/>
    <w:rsid w:val="00EA798B"/>
    <w:rsid w:val="00EB17CE"/>
    <w:rsid w:val="00EB3E50"/>
    <w:rsid w:val="00EC13D9"/>
    <w:rsid w:val="00EC5D66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27B"/>
    <w:rsid w:val="00EE562C"/>
    <w:rsid w:val="00EE5BF3"/>
    <w:rsid w:val="00EF2788"/>
    <w:rsid w:val="00EF3396"/>
    <w:rsid w:val="00EF352B"/>
    <w:rsid w:val="00EF52A5"/>
    <w:rsid w:val="00EF6F00"/>
    <w:rsid w:val="00EF728D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2156"/>
    <w:rsid w:val="00F93F5C"/>
    <w:rsid w:val="00F94B8F"/>
    <w:rsid w:val="00F94D21"/>
    <w:rsid w:val="00F955E9"/>
    <w:rsid w:val="00FA03F8"/>
    <w:rsid w:val="00FA1237"/>
    <w:rsid w:val="00FA3684"/>
    <w:rsid w:val="00FA3731"/>
    <w:rsid w:val="00FA5DE7"/>
    <w:rsid w:val="00FB438B"/>
    <w:rsid w:val="00FB4464"/>
    <w:rsid w:val="00FB44C6"/>
    <w:rsid w:val="00FB6B7F"/>
    <w:rsid w:val="00FB6CA0"/>
    <w:rsid w:val="00FB6DE8"/>
    <w:rsid w:val="00FC4BE4"/>
    <w:rsid w:val="00FC7FBE"/>
    <w:rsid w:val="00FD09FF"/>
    <w:rsid w:val="00FD0EC3"/>
    <w:rsid w:val="00FD1405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2307"/>
  <w15:docId w15:val="{BA173945-1ADE-4D40-B0E7-8FAE68CA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3D1636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3D1636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3D1636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3D1636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3D1636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3D1636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3D1636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3D1636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3D1636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3D1636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3D1636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3D1636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3D1636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3D1636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3D1636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3D1636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3D1636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3D1636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3D1636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3D1636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3D1636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3D1636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3D1636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3D1636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3D1636"/>
  </w:style>
  <w:style w:type="character" w:customStyle="1" w:styleId="apple-converted-space">
    <w:name w:val="apple-converted-space"/>
    <w:basedOn w:val="a6"/>
    <w:rsid w:val="003D1636"/>
  </w:style>
  <w:style w:type="character" w:styleId="af">
    <w:name w:val="FollowedHyperlink"/>
    <w:uiPriority w:val="99"/>
    <w:rsid w:val="003D1636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3D1636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3D1636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3D1636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3D1636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3D163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3D1636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3D1636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3D1636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3D1636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3D1636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3D1636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3D1636"/>
  </w:style>
  <w:style w:type="character" w:styleId="af7">
    <w:name w:val="Emphasis"/>
    <w:rsid w:val="003D1636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3D163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3D1636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3D1636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3D1636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3D1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3D1636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3D1636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3D1636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3D1636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3D1636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3D1636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3D1636"/>
    <w:rPr>
      <w:b/>
    </w:rPr>
  </w:style>
  <w:style w:type="paragraph" w:customStyle="1" w:styleId="1">
    <w:name w:val="Стиль1"/>
    <w:basedOn w:val="11"/>
    <w:next w:val="a5"/>
    <w:autoRedefine/>
    <w:rsid w:val="003D1636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3D1636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3D1636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3D1636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3D1636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3D1636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3D1636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3D1636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3D1636"/>
  </w:style>
  <w:style w:type="character" w:customStyle="1" w:styleId="mw-headline">
    <w:name w:val="mw-headline"/>
    <w:basedOn w:val="a6"/>
    <w:rsid w:val="003D1636"/>
  </w:style>
  <w:style w:type="character" w:customStyle="1" w:styleId="mw-editsection">
    <w:name w:val="mw-editsection"/>
    <w:basedOn w:val="a6"/>
    <w:rsid w:val="003D1636"/>
  </w:style>
  <w:style w:type="character" w:customStyle="1" w:styleId="mw-editsection-bracket">
    <w:name w:val="mw-editsection-bracket"/>
    <w:basedOn w:val="a6"/>
    <w:rsid w:val="003D1636"/>
  </w:style>
  <w:style w:type="character" w:customStyle="1" w:styleId="mw-editsection-divider">
    <w:name w:val="mw-editsection-divider"/>
    <w:basedOn w:val="a6"/>
    <w:rsid w:val="003D1636"/>
  </w:style>
  <w:style w:type="character" w:styleId="aff2">
    <w:name w:val="annotation reference"/>
    <w:basedOn w:val="a6"/>
    <w:uiPriority w:val="99"/>
    <w:semiHidden/>
    <w:unhideWhenUsed/>
    <w:rsid w:val="003D1636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3D1636"/>
  </w:style>
  <w:style w:type="character" w:customStyle="1" w:styleId="aff4">
    <w:name w:val="Текст примечания Знак"/>
    <w:basedOn w:val="a6"/>
    <w:link w:val="aff3"/>
    <w:uiPriority w:val="99"/>
    <w:semiHidden/>
    <w:rsid w:val="003D1636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3D1636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D1636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3D1636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3D1636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3D1636"/>
    <w:rPr>
      <w:i/>
      <w:iCs/>
      <w:color w:val="808080"/>
    </w:rPr>
  </w:style>
  <w:style w:type="character" w:styleId="affa">
    <w:name w:val="Book Title"/>
    <w:uiPriority w:val="33"/>
    <w:rsid w:val="003D1636"/>
    <w:rPr>
      <w:b/>
      <w:bCs/>
      <w:smallCaps/>
      <w:spacing w:val="5"/>
    </w:rPr>
  </w:style>
  <w:style w:type="paragraph" w:customStyle="1" w:styleId="-12">
    <w:name w:val="Обычный-12"/>
    <w:basedOn w:val="a5"/>
    <w:rsid w:val="003D1636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3D1636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3D1636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3D1636"/>
  </w:style>
  <w:style w:type="paragraph" w:styleId="4">
    <w:name w:val="List Number 4"/>
    <w:basedOn w:val="a5"/>
    <w:uiPriority w:val="99"/>
    <w:semiHidden/>
    <w:unhideWhenUsed/>
    <w:rsid w:val="003D1636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3D1636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3D1636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3D1636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3D1636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3D1636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3D163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3D1636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3D1636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3D1636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3D1636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3D1636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3D1636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3D1636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3D1636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3D1636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3D1636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3D1636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3D1636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3D1636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3D1636"/>
  </w:style>
  <w:style w:type="paragraph" w:customStyle="1" w:styleId="a0">
    <w:name w:val="Сноска"/>
    <w:basedOn w:val="a5"/>
    <w:rsid w:val="003D1636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3D1636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3D1636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3D1636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3D1636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3D1636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3D1636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3D1636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3D163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3D1636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3D1636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3D1636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3D1636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3D1636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3D1636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3D1636"/>
  </w:style>
  <w:style w:type="numbering" w:styleId="111111">
    <w:name w:val="Outline List 2"/>
    <w:basedOn w:val="a8"/>
    <w:uiPriority w:val="99"/>
    <w:semiHidden/>
    <w:unhideWhenUsed/>
    <w:rsid w:val="003D1636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3D1636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3D1636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3D1636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3D1636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3D1636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3D1636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3D1636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3D1636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3D1636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3D1636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3D1636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3D1636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3D1636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3D1636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3D1636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3D1636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3D1636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3D1636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3D1636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3D1636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3D1636"/>
  </w:style>
  <w:style w:type="paragraph" w:customStyle="1" w:styleId="a">
    <w:name w:val="раздел"/>
    <w:basedOn w:val="a5"/>
    <w:autoRedefine/>
    <w:rsid w:val="003D1636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3D1636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3D1636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3D1636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3D1636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A97B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A97B62"/>
  </w:style>
  <w:style w:type="paragraph" w:customStyle="1" w:styleId="p2">
    <w:name w:val="p2"/>
    <w:basedOn w:val="a5"/>
    <w:rsid w:val="00A97B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2">
    <w:name w:val="s2"/>
    <w:basedOn w:val="a6"/>
    <w:rsid w:val="00A97B62"/>
  </w:style>
  <w:style w:type="paragraph" w:customStyle="1" w:styleId="p4">
    <w:name w:val="p4"/>
    <w:basedOn w:val="a5"/>
    <w:rsid w:val="00A97B6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3">
    <w:name w:val="s3"/>
    <w:basedOn w:val="a6"/>
    <w:rsid w:val="00A97B62"/>
  </w:style>
  <w:style w:type="paragraph" w:customStyle="1" w:styleId="p3">
    <w:name w:val="p3"/>
    <w:basedOn w:val="a5"/>
    <w:rsid w:val="002375C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dtet0b">
    <w:name w:val="dtet0b"/>
    <w:basedOn w:val="a6"/>
    <w:rsid w:val="00D24931"/>
  </w:style>
  <w:style w:type="character" w:customStyle="1" w:styleId="vkekvd">
    <w:name w:val="vkekvd"/>
    <w:basedOn w:val="a6"/>
    <w:rsid w:val="00D24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C1789B-BF13-9B4D-A24C-A48E55979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0</TotalTime>
  <Pages>15</Pages>
  <Words>5790</Words>
  <Characters>33007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Дмитрий Ворожцов</cp:lastModifiedBy>
  <cp:revision>4</cp:revision>
  <dcterms:created xsi:type="dcterms:W3CDTF">2026-01-17T18:17:00Z</dcterms:created>
  <dcterms:modified xsi:type="dcterms:W3CDTF">2026-01-18T06:49:00Z</dcterms:modified>
</cp:coreProperties>
</file>