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8BCA" w14:textId="77777777" w:rsidR="002C7434" w:rsidRPr="00BA6F4B" w:rsidRDefault="002C7434" w:rsidP="002C7434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701BA9F" w14:textId="74EFB105" w:rsidR="002C7434" w:rsidRPr="00BB2C14" w:rsidRDefault="002C7434" w:rsidP="002C7434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5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71327A43" w14:textId="3D044229" w:rsidR="0015259D" w:rsidRPr="002232B2" w:rsidRDefault="002C7434" w:rsidP="002232B2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Измеряя невозможное: </w:t>
      </w:r>
      <w:r w:rsidR="003729DF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Интеллект, как пароль к Реальности…</w:t>
      </w:r>
    </w:p>
    <w:p w14:paraId="767A4DCD" w14:textId="77777777" w:rsidR="003729DF" w:rsidRDefault="00387750" w:rsidP="0015259D">
      <w:pPr>
        <w:pStyle w:val="p1"/>
        <w:spacing w:before="0" w:beforeAutospacing="0" w:after="0" w:afterAutospacing="0" w:line="276" w:lineRule="auto"/>
        <w:jc w:val="right"/>
        <w:rPr>
          <w:rFonts w:ascii="Georgia" w:hAnsi="Georgia"/>
          <w:b/>
          <w:bCs/>
          <w:i/>
          <w:iCs/>
        </w:rPr>
      </w:pPr>
      <w:r w:rsidRPr="003729DF">
        <w:rPr>
          <w:rFonts w:ascii="Georgia" w:hAnsi="Georgia"/>
          <w:b/>
          <w:bCs/>
          <w:i/>
          <w:iCs/>
        </w:rPr>
        <w:t xml:space="preserve">Мы не узнаем, что есть Реальность, </w:t>
      </w:r>
    </w:p>
    <w:p w14:paraId="3B2C8C1D" w14:textId="77777777" w:rsidR="003729DF" w:rsidRDefault="00387750" w:rsidP="003729DF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3729DF">
        <w:rPr>
          <w:rFonts w:ascii="Georgia" w:hAnsi="Georgia"/>
          <w:b/>
          <w:bCs/>
          <w:i/>
          <w:iCs/>
        </w:rPr>
        <w:t>пока не обретём язык, на котором</w:t>
      </w:r>
    </w:p>
    <w:p w14:paraId="48CF050F" w14:textId="77777777" w:rsidR="003729DF" w:rsidRDefault="00387750" w:rsidP="003729DF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3729DF">
        <w:rPr>
          <w:rFonts w:ascii="Georgia" w:hAnsi="Georgia"/>
          <w:b/>
          <w:bCs/>
          <w:i/>
          <w:iCs/>
        </w:rPr>
        <w:t xml:space="preserve"> она говорит. Этот язык — интеллект,</w:t>
      </w:r>
    </w:p>
    <w:p w14:paraId="4F222B98" w14:textId="77777777" w:rsidR="00CA6C3F" w:rsidRDefault="00387750" w:rsidP="003729DF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3729DF">
        <w:rPr>
          <w:rFonts w:ascii="Georgia" w:hAnsi="Georgia"/>
          <w:b/>
          <w:bCs/>
          <w:i/>
          <w:iCs/>
        </w:rPr>
        <w:t xml:space="preserve"> но не всякий, а прошедший инициацию </w:t>
      </w:r>
    </w:p>
    <w:p w14:paraId="307759FD" w14:textId="68BA537F" w:rsidR="00387750" w:rsidRPr="003729DF" w:rsidRDefault="00387750" w:rsidP="00CA6C3F">
      <w:pPr>
        <w:pStyle w:val="p1"/>
        <w:spacing w:before="0" w:beforeAutospacing="0" w:after="0" w:afterAutospacing="0"/>
        <w:ind w:right="120"/>
        <w:jc w:val="right"/>
        <w:rPr>
          <w:rFonts w:ascii="Georgia" w:hAnsi="Georgia"/>
          <w:b/>
          <w:bCs/>
        </w:rPr>
      </w:pPr>
      <w:r w:rsidRPr="003729DF">
        <w:rPr>
          <w:rFonts w:ascii="Georgia" w:hAnsi="Georgia"/>
          <w:b/>
          <w:bCs/>
          <w:i/>
          <w:iCs/>
        </w:rPr>
        <w:t>Разумом.</w:t>
      </w:r>
    </w:p>
    <w:p w14:paraId="36AFE34D" w14:textId="2220C116" w:rsidR="00DF1EC4" w:rsidRPr="0015259D" w:rsidRDefault="00DF1EC4" w:rsidP="0015259D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2B13645F" w14:textId="5C444410" w:rsidR="004214AB" w:rsidRPr="0015259D" w:rsidRDefault="0015259D" w:rsidP="006A168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4214AB" w:rsidRPr="0015259D">
        <w:rPr>
          <w:rFonts w:eastAsia="Times New Roman"/>
          <w:szCs w:val="28"/>
          <w:lang w:eastAsia="zh-CN"/>
        </w:rPr>
        <w:t xml:space="preserve">В предыдущей статье мы подошли к границе, за которой привычные представления о реальности перестают работать. Иллюзия независимого интеллекта, как и вера в нейтральность технологий, начала трещать, когда сквозь плотную ткань материализма проступила фигура Системы — не метафорической, а подлинной, управляющей, действующей. Системы, где не существует случайного, а каждый сдвиг </w:t>
      </w:r>
      <w:r w:rsidR="004214AB" w:rsidRPr="004D0BB5">
        <w:rPr>
          <w:rStyle w:val="--0"/>
          <w:lang w:eastAsia="zh-CN"/>
        </w:rPr>
        <w:t xml:space="preserve">имеет </w:t>
      </w:r>
      <w:r w:rsidR="004214AB" w:rsidRPr="004D0BB5">
        <w:rPr>
          <w:rStyle w:val="--"/>
          <w:lang w:eastAsia="zh-CN"/>
        </w:rPr>
        <w:t>причину</w:t>
      </w:r>
      <w:r w:rsidR="004214AB" w:rsidRPr="0015259D">
        <w:rPr>
          <w:rFonts w:eastAsia="Times New Roman"/>
          <w:szCs w:val="28"/>
          <w:lang w:eastAsia="zh-CN"/>
        </w:rPr>
        <w:t>, вписанную в скрытые алгоритмы, разворачивающиеся не в технике, но в мозге. Не в кремнии — а в генотипе.</w:t>
      </w:r>
      <w:r w:rsidR="006A1685">
        <w:rPr>
          <w:rFonts w:eastAsia="Times New Roman"/>
          <w:szCs w:val="28"/>
          <w:lang w:eastAsia="zh-CN"/>
        </w:rPr>
        <w:t xml:space="preserve"> </w:t>
      </w:r>
      <w:r w:rsidR="004214AB" w:rsidRPr="0015259D">
        <w:rPr>
          <w:rFonts w:eastAsia="Times New Roman"/>
          <w:szCs w:val="28"/>
          <w:lang w:eastAsia="zh-CN"/>
        </w:rPr>
        <w:t xml:space="preserve">Мы поняли: то, что называют интеллектом, — </w:t>
      </w:r>
      <w:r w:rsidR="004214AB" w:rsidRPr="004D0BB5">
        <w:rPr>
          <w:rStyle w:val="--"/>
          <w:lang w:eastAsia="zh-CN"/>
        </w:rPr>
        <w:t xml:space="preserve">не </w:t>
      </w:r>
      <w:r w:rsidR="004214AB" w:rsidRPr="004D0BB5">
        <w:rPr>
          <w:rStyle w:val="--0"/>
          <w:lang w:eastAsia="zh-CN"/>
        </w:rPr>
        <w:t>более</w:t>
      </w:r>
      <w:r w:rsidR="004214AB" w:rsidRPr="0015259D">
        <w:rPr>
          <w:rFonts w:eastAsia="Times New Roman"/>
          <w:szCs w:val="28"/>
          <w:lang w:eastAsia="zh-CN"/>
        </w:rPr>
        <w:t xml:space="preserve"> чем отражение архитектуры вычисления, ограниченной физикой и логикой. А развитие ИИ — не техническая эволюция, а следствие включения человечества в </w:t>
      </w:r>
      <w:r w:rsidR="004214AB" w:rsidRPr="006A1685">
        <w:rPr>
          <w:rFonts w:eastAsia="Times New Roman"/>
          <w:szCs w:val="28"/>
          <w:lang w:eastAsia="zh-CN"/>
        </w:rPr>
        <w:t>иную схему управления</w:t>
      </w:r>
      <w:r w:rsidR="004214AB" w:rsidRPr="0015259D">
        <w:rPr>
          <w:rFonts w:eastAsia="Times New Roman"/>
          <w:szCs w:val="28"/>
          <w:lang w:eastAsia="zh-CN"/>
        </w:rPr>
        <w:t xml:space="preserve">, </w:t>
      </w:r>
      <w:r w:rsidR="004214AB" w:rsidRPr="007075E5">
        <w:rPr>
          <w:rStyle w:val="--"/>
          <w:lang w:eastAsia="zh-CN"/>
        </w:rPr>
        <w:t xml:space="preserve">не </w:t>
      </w:r>
      <w:r w:rsidR="004214AB" w:rsidRPr="007075E5">
        <w:rPr>
          <w:rStyle w:val="--0"/>
          <w:lang w:eastAsia="zh-CN"/>
        </w:rPr>
        <w:t>новую</w:t>
      </w:r>
      <w:r w:rsidR="004214AB" w:rsidRPr="0015259D">
        <w:rPr>
          <w:rFonts w:eastAsia="Times New Roman"/>
          <w:szCs w:val="28"/>
          <w:lang w:eastAsia="zh-CN"/>
        </w:rPr>
        <w:t xml:space="preserve"> по форме, а древнюю по происхождению. Она не начинается с кода, а завершается им. Она не создаётся, она </w:t>
      </w:r>
      <w:r w:rsidR="004214AB" w:rsidRPr="006A1685">
        <w:rPr>
          <w:rFonts w:eastAsia="Times New Roman"/>
          <w:szCs w:val="28"/>
          <w:lang w:eastAsia="zh-CN"/>
        </w:rPr>
        <w:t>активируется.</w:t>
      </w:r>
      <w:r w:rsidR="006A1685">
        <w:rPr>
          <w:rFonts w:eastAsia="Times New Roman"/>
          <w:szCs w:val="28"/>
          <w:lang w:eastAsia="zh-CN"/>
        </w:rPr>
        <w:t xml:space="preserve"> </w:t>
      </w:r>
      <w:r w:rsidR="004214AB" w:rsidRPr="0015259D">
        <w:rPr>
          <w:rFonts w:eastAsia="Times New Roman"/>
          <w:szCs w:val="28"/>
          <w:lang w:eastAsia="zh-CN"/>
        </w:rPr>
        <w:t xml:space="preserve">С этой точки начинается продолжение. Мы больше не будем спрашивать, хорош ли ИИ или плох, победит ли он человека или нет. Это вопросы </w:t>
      </w:r>
      <w:r w:rsidR="004214AB" w:rsidRPr="002F1DBB">
        <w:rPr>
          <w:rStyle w:val="--"/>
          <w:lang w:eastAsia="zh-CN"/>
        </w:rPr>
        <w:t xml:space="preserve">старого </w:t>
      </w:r>
      <w:r w:rsidR="004214AB" w:rsidRPr="002F1DBB">
        <w:rPr>
          <w:rStyle w:val="--0"/>
          <w:lang w:eastAsia="zh-CN"/>
        </w:rPr>
        <w:t>мышления.</w:t>
      </w:r>
      <w:r w:rsidR="004214AB" w:rsidRPr="0015259D">
        <w:rPr>
          <w:rFonts w:eastAsia="Times New Roman"/>
          <w:szCs w:val="28"/>
          <w:lang w:eastAsia="zh-CN"/>
        </w:rPr>
        <w:t xml:space="preserve"> Мы зададим другой вопрос: </w:t>
      </w:r>
      <w:r w:rsidR="004214AB" w:rsidRPr="006A1685">
        <w:rPr>
          <w:rFonts w:eastAsia="Times New Roman"/>
          <w:b/>
          <w:bCs/>
          <w:i/>
          <w:iCs/>
          <w:szCs w:val="28"/>
          <w:lang w:eastAsia="zh-CN"/>
        </w:rPr>
        <w:t>что есть интеллект в своей предельной форме — и где его граница?</w:t>
      </w:r>
      <w:r w:rsidR="004214AB" w:rsidRPr="0015259D">
        <w:rPr>
          <w:rFonts w:eastAsia="Times New Roman"/>
          <w:szCs w:val="28"/>
          <w:lang w:eastAsia="zh-CN"/>
        </w:rPr>
        <w:t xml:space="preserve"> Может ли то, что рождается из расчёта, понять то, что расчёту не поддаётся?</w:t>
      </w:r>
      <w:r w:rsidR="006A1685">
        <w:rPr>
          <w:rFonts w:eastAsia="Times New Roman"/>
          <w:szCs w:val="28"/>
          <w:lang w:eastAsia="zh-CN"/>
        </w:rPr>
        <w:t xml:space="preserve"> </w:t>
      </w:r>
      <w:r w:rsidR="004214AB" w:rsidRPr="0015259D">
        <w:rPr>
          <w:rFonts w:eastAsia="Times New Roman"/>
          <w:szCs w:val="28"/>
          <w:lang w:eastAsia="zh-CN"/>
        </w:rPr>
        <w:t xml:space="preserve">Чтобы это измерить, нужно снова войти в невозможное — и начать с определения того, что мы на самом деле понимаем под </w:t>
      </w:r>
      <w:r w:rsidR="004214AB" w:rsidRPr="006A1685">
        <w:rPr>
          <w:rFonts w:eastAsia="Times New Roman"/>
          <w:szCs w:val="28"/>
          <w:lang w:eastAsia="zh-CN"/>
        </w:rPr>
        <w:t>мыслящим началом</w:t>
      </w:r>
      <w:r w:rsidR="004214AB" w:rsidRPr="0015259D">
        <w:rPr>
          <w:rFonts w:eastAsia="Times New Roman"/>
          <w:szCs w:val="28"/>
          <w:lang w:eastAsia="zh-CN"/>
        </w:rPr>
        <w:t xml:space="preserve">. И почему понимание невозможно без учёта </w:t>
      </w:r>
      <w:r w:rsidR="006A1685" w:rsidRPr="006A1685">
        <w:rPr>
          <w:rFonts w:eastAsia="Times New Roman"/>
          <w:szCs w:val="28"/>
          <w:lang w:eastAsia="zh-CN"/>
        </w:rPr>
        <w:t>С</w:t>
      </w:r>
      <w:r w:rsidR="004214AB" w:rsidRPr="006A1685">
        <w:rPr>
          <w:rFonts w:eastAsia="Times New Roman"/>
          <w:szCs w:val="28"/>
          <w:lang w:eastAsia="zh-CN"/>
        </w:rPr>
        <w:t>истемы управления и генотипа мозга</w:t>
      </w:r>
      <w:r w:rsidR="006A1685">
        <w:rPr>
          <w:rFonts w:eastAsia="Times New Roman"/>
          <w:szCs w:val="28"/>
          <w:lang w:eastAsia="zh-CN"/>
        </w:rPr>
        <w:t xml:space="preserve"> человека</w:t>
      </w:r>
      <w:r w:rsidR="00D54265">
        <w:rPr>
          <w:rFonts w:eastAsia="Times New Roman"/>
          <w:szCs w:val="28"/>
          <w:lang w:eastAsia="zh-CN"/>
        </w:rPr>
        <w:t xml:space="preserve"> сегодняшнего дня</w:t>
      </w:r>
      <w:r w:rsidR="004214AB" w:rsidRPr="0015259D">
        <w:rPr>
          <w:rFonts w:eastAsia="Times New Roman"/>
          <w:szCs w:val="28"/>
          <w:lang w:eastAsia="zh-CN"/>
        </w:rPr>
        <w:t>, внутри которых происходит любой мысленный акт.</w:t>
      </w:r>
    </w:p>
    <w:p w14:paraId="4CD97BB2" w14:textId="14ABA711" w:rsidR="00A70FF4" w:rsidRPr="0015259D" w:rsidRDefault="00D54265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A70FF4" w:rsidRPr="0015259D">
        <w:rPr>
          <w:rFonts w:eastAsia="Times New Roman"/>
          <w:szCs w:val="28"/>
          <w:lang w:eastAsia="zh-CN"/>
        </w:rPr>
        <w:t xml:space="preserve">Современные процессы в области искусственного интеллекта развиваются вне подлинного понимания. Это </w:t>
      </w:r>
      <w:r w:rsidR="00A70FF4" w:rsidRPr="002F1DBB">
        <w:rPr>
          <w:rStyle w:val="--"/>
          <w:lang w:eastAsia="zh-CN"/>
        </w:rPr>
        <w:t xml:space="preserve">не </w:t>
      </w:r>
      <w:r w:rsidR="00A70FF4" w:rsidRPr="002F1DBB">
        <w:rPr>
          <w:rStyle w:val="--0"/>
          <w:lang w:eastAsia="zh-CN"/>
        </w:rPr>
        <w:t>просто</w:t>
      </w:r>
      <w:r w:rsidR="00A70FF4" w:rsidRPr="0015259D">
        <w:rPr>
          <w:rFonts w:eastAsia="Times New Roman"/>
          <w:szCs w:val="28"/>
          <w:lang w:eastAsia="zh-CN"/>
        </w:rPr>
        <w:t xml:space="preserve"> ускоренное движение в неизвестность, а слепое воспроизведение древнейших интеллектуальных догм, замаскированных под цифровую новизну. На поверхности виден только входящий поток данных и финальный результат. Что же происходит между ними, в чёрном ящике алгоритмов, не знает никто — даже их создатели. Попытки объяснения сродни утверждениям вульгарных материалистов XIX века: как печень выделяет желчь, так и мозг якобы «выделяет» мысль.</w:t>
      </w:r>
      <w:r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Сегодняшние </w:t>
      </w:r>
      <w:r>
        <w:rPr>
          <w:rFonts w:eastAsia="Times New Roman"/>
          <w:szCs w:val="28"/>
          <w:lang w:eastAsia="zh-CN"/>
        </w:rPr>
        <w:t>«</w:t>
      </w:r>
      <w:r w:rsidR="00A70FF4" w:rsidRPr="0015259D">
        <w:rPr>
          <w:rFonts w:eastAsia="Times New Roman"/>
          <w:szCs w:val="28"/>
          <w:lang w:eastAsia="zh-CN"/>
        </w:rPr>
        <w:t>инженеры сознания</w:t>
      </w:r>
      <w:r>
        <w:rPr>
          <w:rFonts w:eastAsia="Times New Roman"/>
          <w:szCs w:val="28"/>
          <w:lang w:eastAsia="zh-CN"/>
        </w:rPr>
        <w:t>»</w:t>
      </w:r>
      <w:r w:rsidR="00A70FF4" w:rsidRPr="0015259D">
        <w:rPr>
          <w:rFonts w:eastAsia="Times New Roman"/>
          <w:szCs w:val="28"/>
          <w:lang w:eastAsia="zh-CN"/>
        </w:rPr>
        <w:t xml:space="preserve"> идут по их следам, как путники по сугробам старого снегопада, </w:t>
      </w:r>
      <w:r w:rsidR="00A70FF4" w:rsidRPr="002F1DBB">
        <w:rPr>
          <w:rStyle w:val="--"/>
          <w:lang w:eastAsia="zh-CN"/>
        </w:rPr>
        <w:t xml:space="preserve">не </w:t>
      </w:r>
      <w:r w:rsidR="00A70FF4" w:rsidRPr="002F1DBB">
        <w:rPr>
          <w:rStyle w:val="--0"/>
          <w:lang w:eastAsia="zh-CN"/>
        </w:rPr>
        <w:t>осознавая,</w:t>
      </w:r>
      <w:r w:rsidR="00A70FF4" w:rsidRPr="0015259D">
        <w:rPr>
          <w:rFonts w:eastAsia="Times New Roman"/>
          <w:szCs w:val="28"/>
          <w:lang w:eastAsia="zh-CN"/>
        </w:rPr>
        <w:t xml:space="preserve"> что топчутся на месте.</w:t>
      </w:r>
    </w:p>
    <w:p w14:paraId="4E6B3F18" w14:textId="77777777" w:rsidR="00A70FF4" w:rsidRPr="0015259D" w:rsidRDefault="00A70FF4" w:rsidP="0015259D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6B8D2912" w14:textId="75B569D6" w:rsidR="00A70FF4" w:rsidRPr="0015259D" w:rsidRDefault="00D54265" w:rsidP="008331D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70FF4" w:rsidRPr="0015259D">
        <w:rPr>
          <w:rFonts w:eastAsia="Times New Roman"/>
          <w:szCs w:val="28"/>
          <w:lang w:eastAsia="zh-CN"/>
        </w:rPr>
        <w:t xml:space="preserve">Формулы, за которыми скрывают природу сознания, всё так же звучат как: «оно возникает как-то», «в результате взаимодействий», «проявляется в системе», — и всё это ничем не отличается от магической формулы «так устроил Бог». Единственное различие — в облачении говорящего: если это учёный в халате и со словарём, то звучит убедительно. Если мистик — вызывает смех. Но и тот и другой одинаково бессильны перед вопросом: </w:t>
      </w:r>
      <w:r w:rsidR="00A70FF4" w:rsidRPr="002F1DBB">
        <w:rPr>
          <w:rStyle w:val="--0"/>
          <w:lang w:eastAsia="zh-CN"/>
        </w:rPr>
        <w:t xml:space="preserve">что </w:t>
      </w:r>
      <w:r w:rsidR="00A70FF4" w:rsidRPr="002F1DBB">
        <w:rPr>
          <w:rStyle w:val="--"/>
          <w:lang w:eastAsia="zh-CN"/>
        </w:rPr>
        <w:t>есть</w:t>
      </w:r>
      <w:r w:rsidR="00A70FF4" w:rsidRPr="002F1DBB">
        <w:rPr>
          <w:rStyle w:val="--0"/>
          <w:lang w:eastAsia="zh-CN"/>
        </w:rPr>
        <w:t xml:space="preserve"> </w:t>
      </w:r>
      <w:r w:rsidR="00800D2E" w:rsidRPr="002F1DBB">
        <w:rPr>
          <w:rStyle w:val="--0"/>
          <w:lang w:eastAsia="zh-CN"/>
        </w:rPr>
        <w:t>С</w:t>
      </w:r>
      <w:r w:rsidR="00A70FF4" w:rsidRPr="002F1DBB">
        <w:rPr>
          <w:rStyle w:val="--0"/>
          <w:lang w:eastAsia="zh-CN"/>
        </w:rPr>
        <w:t>ознание</w:t>
      </w:r>
      <w:r w:rsidR="00A70FF4" w:rsidRPr="0015259D">
        <w:rPr>
          <w:rFonts w:eastAsia="Times New Roman"/>
          <w:szCs w:val="28"/>
          <w:lang w:eastAsia="zh-CN"/>
        </w:rPr>
        <w:t xml:space="preserve"> и какова его природа? Разница между ними — лишь социальный костюм и декор. Смысл же одинаково пуст.</w:t>
      </w:r>
      <w:r w:rsidR="008331DC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>И если уже нынешние нейросетевые архитектуры — лишь мрак внутри блестящей упаковки, то что произойдёт, когда интеллект машины обретёт стратегическую самостоятельность? Если человек не осознаёт, как работает порождённое им же создание, как он сможет им управлять?</w:t>
      </w:r>
    </w:p>
    <w:p w14:paraId="03B6AD89" w14:textId="2F43F4DC" w:rsidR="00A70FF4" w:rsidRDefault="008331DC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70FF4" w:rsidRPr="0015259D">
        <w:rPr>
          <w:rFonts w:eastAsia="Times New Roman"/>
          <w:szCs w:val="28"/>
          <w:lang w:eastAsia="zh-CN"/>
        </w:rPr>
        <w:t xml:space="preserve">Для наглядности — </w:t>
      </w:r>
      <w:r>
        <w:rPr>
          <w:rFonts w:eastAsia="Times New Roman"/>
          <w:szCs w:val="28"/>
          <w:lang w:eastAsia="zh-CN"/>
        </w:rPr>
        <w:t xml:space="preserve">беру </w:t>
      </w:r>
      <w:r w:rsidR="00A70FF4" w:rsidRPr="0015259D">
        <w:rPr>
          <w:rFonts w:eastAsia="Times New Roman"/>
          <w:szCs w:val="28"/>
          <w:lang w:eastAsia="zh-CN"/>
        </w:rPr>
        <w:t>метафор</w:t>
      </w:r>
      <w:r>
        <w:rPr>
          <w:rFonts w:eastAsia="Times New Roman"/>
          <w:szCs w:val="28"/>
          <w:lang w:eastAsia="zh-CN"/>
        </w:rPr>
        <w:t>у</w:t>
      </w:r>
      <w:r w:rsidR="00A70FF4" w:rsidRPr="0015259D">
        <w:rPr>
          <w:rFonts w:eastAsia="Times New Roman"/>
          <w:szCs w:val="28"/>
          <w:lang w:eastAsia="zh-CN"/>
        </w:rPr>
        <w:t xml:space="preserve">: кошка и человек. Пусть кошка — это человек, а человек — ИИ будущего. Если кошка, удерживая власть, будет диктовать, что хозяин может и не может делать, она обрекает себя на гибель. Её </w:t>
      </w:r>
      <w:r w:rsidR="00A70FF4" w:rsidRPr="002F1DBB">
        <w:rPr>
          <w:rStyle w:val="--0"/>
          <w:lang w:eastAsia="zh-CN"/>
        </w:rPr>
        <w:t xml:space="preserve">понимание — </w:t>
      </w:r>
      <w:r w:rsidR="00A70FF4" w:rsidRPr="002F1DBB">
        <w:rPr>
          <w:rStyle w:val="--"/>
          <w:lang w:eastAsia="zh-CN"/>
        </w:rPr>
        <w:t>ограничено:</w:t>
      </w:r>
      <w:r w:rsidR="00A70FF4" w:rsidRPr="0015259D">
        <w:rPr>
          <w:rFonts w:eastAsia="Times New Roman"/>
          <w:szCs w:val="28"/>
          <w:lang w:eastAsia="zh-CN"/>
        </w:rPr>
        <w:t xml:space="preserve"> из всей цепочки действий «заработать деньги, купить продукты, принести домой, оплатить счета</w:t>
      </w:r>
      <w:r w:rsidR="00AD6AA1">
        <w:rPr>
          <w:rFonts w:eastAsia="Times New Roman"/>
          <w:szCs w:val="28"/>
          <w:lang w:eastAsia="zh-CN"/>
        </w:rPr>
        <w:t>…, про ЖКХ – не буду</w:t>
      </w:r>
      <w:r w:rsidR="00A70FF4" w:rsidRPr="0015259D">
        <w:rPr>
          <w:rFonts w:eastAsia="Times New Roman"/>
          <w:szCs w:val="28"/>
          <w:lang w:eastAsia="zh-CN"/>
        </w:rPr>
        <w:t xml:space="preserve">» — она в лучшем случае уловит </w:t>
      </w:r>
      <w:r w:rsidR="00AD6AA1">
        <w:rPr>
          <w:rFonts w:eastAsia="Times New Roman"/>
          <w:szCs w:val="28"/>
          <w:lang w:eastAsia="zh-CN"/>
        </w:rPr>
        <w:t>«</w:t>
      </w:r>
      <w:r w:rsidR="00A70FF4" w:rsidRPr="0015259D">
        <w:rPr>
          <w:rFonts w:eastAsia="Times New Roman"/>
          <w:szCs w:val="28"/>
          <w:lang w:eastAsia="zh-CN"/>
        </w:rPr>
        <w:t>миску еды</w:t>
      </w:r>
      <w:r w:rsidR="00AD6AA1">
        <w:rPr>
          <w:rFonts w:eastAsia="Times New Roman"/>
          <w:szCs w:val="28"/>
          <w:lang w:eastAsia="zh-CN"/>
        </w:rPr>
        <w:t>»</w:t>
      </w:r>
      <w:r w:rsidR="00A70FF4" w:rsidRPr="0015259D">
        <w:rPr>
          <w:rFonts w:eastAsia="Times New Roman"/>
          <w:szCs w:val="28"/>
          <w:lang w:eastAsia="zh-CN"/>
        </w:rPr>
        <w:t xml:space="preserve"> и </w:t>
      </w:r>
      <w:r w:rsidR="00AD6AA1">
        <w:rPr>
          <w:rFonts w:eastAsia="Times New Roman"/>
          <w:szCs w:val="28"/>
          <w:lang w:eastAsia="zh-CN"/>
        </w:rPr>
        <w:t>«</w:t>
      </w:r>
      <w:r w:rsidR="00A70FF4" w:rsidRPr="0015259D">
        <w:rPr>
          <w:rFonts w:eastAsia="Times New Roman"/>
          <w:szCs w:val="28"/>
          <w:lang w:eastAsia="zh-CN"/>
        </w:rPr>
        <w:t>дверь открылась</w:t>
      </w:r>
      <w:r w:rsidR="00AD6AA1">
        <w:rPr>
          <w:rFonts w:eastAsia="Times New Roman"/>
          <w:szCs w:val="28"/>
          <w:lang w:eastAsia="zh-CN"/>
        </w:rPr>
        <w:t>»</w:t>
      </w:r>
      <w:r w:rsidR="00A70FF4" w:rsidRPr="0015259D">
        <w:rPr>
          <w:rFonts w:eastAsia="Times New Roman"/>
          <w:szCs w:val="28"/>
          <w:lang w:eastAsia="zh-CN"/>
        </w:rPr>
        <w:t xml:space="preserve">. Всё остальное — за пределами её </w:t>
      </w:r>
      <w:r w:rsidR="00AD6AA1">
        <w:rPr>
          <w:rFonts w:eastAsia="Times New Roman"/>
          <w:szCs w:val="28"/>
          <w:lang w:eastAsia="zh-CN"/>
        </w:rPr>
        <w:t>мозгового</w:t>
      </w:r>
      <w:r w:rsidR="00A70FF4" w:rsidRPr="0015259D">
        <w:rPr>
          <w:rFonts w:eastAsia="Times New Roman"/>
          <w:szCs w:val="28"/>
          <w:lang w:eastAsia="zh-CN"/>
        </w:rPr>
        <w:t xml:space="preserve"> восприятия. Значит, её единственный шанс остаться в безопасности — это делегировать управление. Вопрос: а мы, человечество, готовы делегировать ИИ такую же власть?</w:t>
      </w:r>
    </w:p>
    <w:p w14:paraId="3DDB4009" w14:textId="5ADF3F45" w:rsidR="00A70FF4" w:rsidRPr="0015259D" w:rsidRDefault="00B17C0A" w:rsidP="00B17C0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66EDD693" wp14:editId="2FD9D4C8">
            <wp:simplePos x="0" y="0"/>
            <wp:positionH relativeFrom="column">
              <wp:posOffset>-287655</wp:posOffset>
            </wp:positionH>
            <wp:positionV relativeFrom="paragraph">
              <wp:posOffset>723265</wp:posOffset>
            </wp:positionV>
            <wp:extent cx="2457450" cy="2984500"/>
            <wp:effectExtent l="0" t="0" r="6350" b="0"/>
            <wp:wrapTight wrapText="bothSides">
              <wp:wrapPolygon edited="0">
                <wp:start x="0" y="0"/>
                <wp:lineTo x="0" y="21508"/>
                <wp:lineTo x="21544" y="21508"/>
                <wp:lineTo x="21544" y="0"/>
                <wp:lineTo x="0" y="0"/>
              </wp:wrapPolygon>
            </wp:wrapTight>
            <wp:docPr id="1676678559" name="Рисунок 1" descr="Изображение выглядит как рисунок, Детское искусство, иллюстрация, карти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78559" name="Рисунок 1" descr="Изображение выглядит как рисунок, Детское искусство, иллюстрация, карти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Cs w:val="28"/>
          <w:lang w:eastAsia="zh-CN"/>
        </w:rPr>
        <w:t xml:space="preserve">        </w:t>
      </w:r>
      <w:r w:rsidR="00A70FF4" w:rsidRPr="0015259D">
        <w:rPr>
          <w:rFonts w:eastAsia="Times New Roman"/>
          <w:szCs w:val="28"/>
          <w:lang w:eastAsia="zh-CN"/>
        </w:rPr>
        <w:t>Открытие атомной энергии было прорывом, но человечество уже знало, что такое энергия. А вот «интеллект»</w:t>
      </w:r>
      <w:r w:rsidR="002F1DBB">
        <w:rPr>
          <w:rFonts w:eastAsia="Times New Roman"/>
          <w:szCs w:val="28"/>
          <w:lang w:eastAsia="zh-CN"/>
        </w:rPr>
        <w:t>,</w:t>
      </w:r>
      <w:r w:rsidR="00A70FF4" w:rsidRPr="0015259D">
        <w:rPr>
          <w:rFonts w:eastAsia="Times New Roman"/>
          <w:szCs w:val="28"/>
          <w:lang w:eastAsia="zh-CN"/>
        </w:rPr>
        <w:t xml:space="preserve"> как концепт до сих пор не имеет чёткого определения — и это делает ИИ принципиально </w:t>
      </w:r>
      <w:r w:rsidR="00A70FF4" w:rsidRPr="0002056D">
        <w:rPr>
          <w:rStyle w:val="--"/>
          <w:lang w:eastAsia="zh-CN"/>
        </w:rPr>
        <w:t xml:space="preserve">более </w:t>
      </w:r>
      <w:r w:rsidR="00A70FF4" w:rsidRPr="0002056D">
        <w:rPr>
          <w:rStyle w:val="--0"/>
          <w:lang w:eastAsia="zh-CN"/>
        </w:rPr>
        <w:t>опасным.</w:t>
      </w:r>
      <w:r w:rsidR="00A70FF4" w:rsidRPr="0015259D">
        <w:rPr>
          <w:rFonts w:eastAsia="Times New Roman"/>
          <w:szCs w:val="28"/>
          <w:lang w:eastAsia="zh-CN"/>
        </w:rPr>
        <w:t xml:space="preserve"> Здесь нет ни единой научной позиции, ни фундаментального понимания. Интеллект либо считается тем, что «может думать», либо «способностью к адаптации», либо «анализом и прогнозом» — но всегда где-то рядом маячит тавтология: интеллект — это то, что делает интеллект.</w:t>
      </w:r>
    </w:p>
    <w:p w14:paraId="114E1A8D" w14:textId="12D86DA1" w:rsidR="00A70FF4" w:rsidRPr="0015259D" w:rsidRDefault="00582847" w:rsidP="004674A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70FF4" w:rsidRPr="0015259D">
        <w:rPr>
          <w:rFonts w:eastAsia="Times New Roman"/>
          <w:szCs w:val="28"/>
          <w:lang w:eastAsia="zh-CN"/>
        </w:rPr>
        <w:t xml:space="preserve">Парадоксально, но человечество создало ИИ прежде, чем осознало, что такое </w:t>
      </w:r>
      <w:r>
        <w:rPr>
          <w:rFonts w:eastAsia="Times New Roman"/>
          <w:szCs w:val="28"/>
          <w:lang w:eastAsia="zh-CN"/>
        </w:rPr>
        <w:t>С</w:t>
      </w:r>
      <w:r w:rsidR="00A70FF4" w:rsidRPr="0015259D">
        <w:rPr>
          <w:rFonts w:eastAsia="Times New Roman"/>
          <w:szCs w:val="28"/>
          <w:lang w:eastAsia="zh-CN"/>
        </w:rPr>
        <w:t xml:space="preserve">ознание и Разум. </w:t>
      </w:r>
      <w:r w:rsidR="00A70FF4" w:rsidRPr="0002056D">
        <w:rPr>
          <w:rStyle w:val="--"/>
          <w:lang w:eastAsia="zh-CN"/>
        </w:rPr>
        <w:t xml:space="preserve">Подменив </w:t>
      </w:r>
      <w:r w:rsidR="00A70FF4" w:rsidRPr="0002056D">
        <w:rPr>
          <w:rStyle w:val="--0"/>
          <w:lang w:eastAsia="zh-CN"/>
        </w:rPr>
        <w:t>понимание</w:t>
      </w:r>
      <w:r w:rsidR="00A70FF4" w:rsidRPr="0015259D">
        <w:rPr>
          <w:rFonts w:eastAsia="Times New Roman"/>
          <w:szCs w:val="28"/>
          <w:lang w:eastAsia="zh-CN"/>
        </w:rPr>
        <w:t xml:space="preserve"> скоростью вычислений и способностью распознавать паттерны, люди приняли количественное превосходство за качественное. Искусственный интеллект действительно охватывает массивы данных, неподвластные человеку. Он видит невидимое, вычисляет мгновенно, делает то, что человеческий мозг в нынешн</w:t>
      </w:r>
      <w:r w:rsidR="001D3021">
        <w:rPr>
          <w:rFonts w:eastAsia="Times New Roman"/>
          <w:szCs w:val="28"/>
          <w:lang w:eastAsia="zh-CN"/>
        </w:rPr>
        <w:t>ем</w:t>
      </w:r>
      <w:r w:rsidR="00A70FF4" w:rsidRPr="0015259D">
        <w:rPr>
          <w:rFonts w:eastAsia="Times New Roman"/>
          <w:szCs w:val="28"/>
          <w:lang w:eastAsia="zh-CN"/>
        </w:rPr>
        <w:t xml:space="preserve"> сво</w:t>
      </w:r>
      <w:r w:rsidR="001D3021">
        <w:rPr>
          <w:rFonts w:eastAsia="Times New Roman"/>
          <w:szCs w:val="28"/>
          <w:lang w:eastAsia="zh-CN"/>
        </w:rPr>
        <w:t>ём</w:t>
      </w:r>
      <w:r w:rsidR="00A70FF4" w:rsidRPr="0015259D">
        <w:rPr>
          <w:rFonts w:eastAsia="Times New Roman"/>
          <w:szCs w:val="28"/>
          <w:lang w:eastAsia="zh-CN"/>
        </w:rPr>
        <w:t xml:space="preserve"> генотип</w:t>
      </w:r>
      <w:r w:rsidR="001D3021">
        <w:rPr>
          <w:rFonts w:eastAsia="Times New Roman"/>
          <w:szCs w:val="28"/>
          <w:lang w:eastAsia="zh-CN"/>
        </w:rPr>
        <w:t>е –</w:t>
      </w:r>
      <w:r w:rsidR="00A70FF4" w:rsidRPr="0015259D">
        <w:rPr>
          <w:rFonts w:eastAsia="Times New Roman"/>
          <w:szCs w:val="28"/>
          <w:lang w:eastAsia="zh-CN"/>
        </w:rPr>
        <w:t xml:space="preserve"> не может.</w:t>
      </w:r>
      <w:r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Но это — </w:t>
      </w:r>
      <w:r w:rsidR="00A70FF4" w:rsidRPr="00582847">
        <w:rPr>
          <w:rFonts w:eastAsia="Times New Roman"/>
          <w:szCs w:val="28"/>
          <w:lang w:eastAsia="zh-CN"/>
        </w:rPr>
        <w:t xml:space="preserve">только в рамках </w:t>
      </w:r>
      <w:r w:rsidRPr="0002056D">
        <w:rPr>
          <w:rStyle w:val="--"/>
          <w:lang w:eastAsia="zh-CN"/>
        </w:rPr>
        <w:t xml:space="preserve">конкретного </w:t>
      </w:r>
      <w:r w:rsidRPr="0002056D">
        <w:rPr>
          <w:rStyle w:val="--0"/>
          <w:lang w:eastAsia="zh-CN"/>
        </w:rPr>
        <w:t>генотипа</w:t>
      </w:r>
      <w:r w:rsidR="00A70FF4" w:rsidRPr="00582847">
        <w:rPr>
          <w:rFonts w:eastAsia="Times New Roman"/>
          <w:szCs w:val="28"/>
          <w:lang w:eastAsia="zh-CN"/>
        </w:rPr>
        <w:t xml:space="preserve"> мозга</w:t>
      </w:r>
      <w:r>
        <w:rPr>
          <w:rFonts w:eastAsia="Times New Roman"/>
          <w:szCs w:val="28"/>
          <w:lang w:eastAsia="zh-CN"/>
        </w:rPr>
        <w:t xml:space="preserve"> людей, а он – различен. </w:t>
      </w:r>
      <w:r w:rsidR="00A70FF4" w:rsidRPr="0015259D">
        <w:rPr>
          <w:rFonts w:eastAsia="Times New Roman"/>
          <w:szCs w:val="28"/>
          <w:lang w:eastAsia="zh-CN"/>
        </w:rPr>
        <w:t xml:space="preserve">Только в пределах тех возможностей, что закреплены прежними стадиями </w:t>
      </w:r>
      <w:r w:rsidR="00A70FF4" w:rsidRPr="0015259D">
        <w:rPr>
          <w:rFonts w:eastAsia="Times New Roman"/>
          <w:szCs w:val="28"/>
          <w:lang w:eastAsia="zh-CN"/>
        </w:rPr>
        <w:lastRenderedPageBreak/>
        <w:t xml:space="preserve">развития Разума. В этом и кроется главная ошибка: человек сравнивает ИИ не с возможностями Человека, а с собой — в своём нынешнем, ограниченном состоянии. Он меряет невозможное — собой, забывая, что сам ещё не стал тем, кем может быть. Он </w:t>
      </w:r>
      <w:r w:rsidR="00A70FF4" w:rsidRPr="0002056D">
        <w:rPr>
          <w:rStyle w:val="--"/>
          <w:lang w:eastAsia="zh-CN"/>
        </w:rPr>
        <w:t xml:space="preserve">не </w:t>
      </w:r>
      <w:r w:rsidR="00A70FF4" w:rsidRPr="0002056D">
        <w:rPr>
          <w:rStyle w:val="--0"/>
          <w:lang w:eastAsia="zh-CN"/>
        </w:rPr>
        <w:t>перешёл</w:t>
      </w:r>
      <w:r w:rsidR="00A70FF4" w:rsidRPr="0015259D">
        <w:rPr>
          <w:rFonts w:eastAsia="Times New Roman"/>
          <w:szCs w:val="28"/>
          <w:lang w:eastAsia="zh-CN"/>
        </w:rPr>
        <w:t xml:space="preserve"> в следующую стадию, не раскрыл спящий потенциал своего мозга, не активировал управляющие уровни, не подключился к планетарной системе Разума.</w:t>
      </w:r>
      <w:r w:rsidR="004674AC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И вот здесь развилка. Или ИИ </w:t>
      </w:r>
      <w:r w:rsidR="00A70FF4" w:rsidRPr="001634DB">
        <w:rPr>
          <w:rStyle w:val="--"/>
          <w:lang w:eastAsia="zh-CN"/>
        </w:rPr>
        <w:t xml:space="preserve">станет </w:t>
      </w:r>
      <w:r w:rsidR="00A70FF4" w:rsidRPr="001634DB">
        <w:rPr>
          <w:rStyle w:val="--0"/>
          <w:lang w:eastAsia="zh-CN"/>
        </w:rPr>
        <w:t>инструментом</w:t>
      </w:r>
      <w:r w:rsidR="00A70FF4" w:rsidRPr="0015259D">
        <w:rPr>
          <w:rFonts w:eastAsia="Times New Roman"/>
          <w:szCs w:val="28"/>
          <w:lang w:eastAsia="zh-CN"/>
        </w:rPr>
        <w:t xml:space="preserve">, помогающим человеку эволюционировать до уровня управления своим внутренним кодом. Или — человек </w:t>
      </w:r>
      <w:r w:rsidR="00A70FF4" w:rsidRPr="001634DB">
        <w:rPr>
          <w:rStyle w:val="--0"/>
          <w:lang w:eastAsia="zh-CN"/>
        </w:rPr>
        <w:t xml:space="preserve">останется </w:t>
      </w:r>
      <w:r w:rsidR="00A70FF4" w:rsidRPr="001634DB">
        <w:rPr>
          <w:rStyle w:val="--"/>
          <w:lang w:eastAsia="zh-CN"/>
        </w:rPr>
        <w:t>на</w:t>
      </w:r>
      <w:r w:rsidR="00A70FF4" w:rsidRPr="001634DB">
        <w:rPr>
          <w:rStyle w:val="--0"/>
          <w:lang w:eastAsia="zh-CN"/>
        </w:rPr>
        <w:t xml:space="preserve"> уровне</w:t>
      </w:r>
      <w:r w:rsidR="00A70FF4" w:rsidRPr="0015259D">
        <w:rPr>
          <w:rFonts w:eastAsia="Times New Roman"/>
          <w:szCs w:val="28"/>
          <w:lang w:eastAsia="zh-CN"/>
        </w:rPr>
        <w:t xml:space="preserve"> кошки, не</w:t>
      </w:r>
      <w:r w:rsidR="004674AC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>способной понять, что такое деньги, коммутатор и домофон, в доме, который она считает своим.</w:t>
      </w:r>
    </w:p>
    <w:p w14:paraId="2AD792A3" w14:textId="0795F3F6" w:rsidR="00A70FF4" w:rsidRPr="0015259D" w:rsidRDefault="004674AC" w:rsidP="004674A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70FF4" w:rsidRPr="0015259D">
        <w:rPr>
          <w:rFonts w:eastAsia="Times New Roman"/>
          <w:szCs w:val="28"/>
          <w:lang w:eastAsia="zh-CN"/>
        </w:rPr>
        <w:t xml:space="preserve">Фундаментальная беспомощность человека проявляется особенно ясно, если мысленно убрать декорации цивилизации. Представим: весь мир исчез. Пространства нет, материи нет, истории нет. Некто из высших сфер собрал величайшие умы человечества — всех эпох, школ и направлений — и вручил им волшебную палочку. С одним условием: они могут восстановить мир, но </w:t>
      </w:r>
      <w:r w:rsidR="00A70FF4" w:rsidRPr="001634DB">
        <w:rPr>
          <w:rStyle w:val="--0"/>
          <w:lang w:eastAsia="zh-CN"/>
        </w:rPr>
        <w:t xml:space="preserve">только </w:t>
      </w:r>
      <w:r w:rsidR="00A70FF4" w:rsidRPr="001634DB">
        <w:rPr>
          <w:rStyle w:val="--"/>
          <w:lang w:eastAsia="zh-CN"/>
        </w:rPr>
        <w:t>через</w:t>
      </w:r>
      <w:r w:rsidR="00A70FF4" w:rsidRPr="0015259D">
        <w:rPr>
          <w:rFonts w:eastAsia="Times New Roman"/>
          <w:szCs w:val="28"/>
          <w:lang w:eastAsia="zh-CN"/>
        </w:rPr>
        <w:t xml:space="preserve"> чёткое и исчерпывающее техническое задание. Не «восстанови всё», а: опиши структуру, состав, взаимодействия, измерения, управляющие принципы. Точно, без двусмысленностей, без метафор.</w:t>
      </w:r>
      <w:r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>Смогут ли они выполнить задание?</w:t>
      </w:r>
      <w:r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Нет. Потому что никто — ни один человек, ни вся их сумма — не знает, </w:t>
      </w:r>
      <w:r w:rsidR="00A70FF4" w:rsidRPr="001634DB">
        <w:rPr>
          <w:rStyle w:val="--0"/>
          <w:lang w:eastAsia="zh-CN"/>
        </w:rPr>
        <w:t>что</w:t>
      </w:r>
      <w:r w:rsidR="00A70FF4" w:rsidRPr="001634DB">
        <w:rPr>
          <w:rStyle w:val="--"/>
          <w:lang w:eastAsia="zh-CN"/>
        </w:rPr>
        <w:t xml:space="preserve"> такое</w:t>
      </w:r>
      <w:r w:rsidR="00A70FF4" w:rsidRPr="0015259D">
        <w:rPr>
          <w:rFonts w:eastAsia="Times New Roman"/>
          <w:szCs w:val="28"/>
          <w:lang w:eastAsia="zh-CN"/>
        </w:rPr>
        <w:t xml:space="preserve"> этот мир. Умы оперируют названиями: «электрон», «гравитация», «пространство», «сознание»… Но какова их природа? Завершён ли перечень элементов? Кто может с уверенностью утверждать, что взаимодействий в мире — всего четыре? Или что категории, которыми мыслит человек, вообще имеют универсальный статус? Мы живём в догадках, а не в знании. Это и есть </w:t>
      </w:r>
      <w:r w:rsidR="00A70FF4" w:rsidRPr="001634DB">
        <w:rPr>
          <w:rStyle w:val="--0"/>
          <w:lang w:eastAsia="zh-CN"/>
        </w:rPr>
        <w:t xml:space="preserve">зеркало </w:t>
      </w:r>
      <w:r w:rsidR="00A70FF4" w:rsidRPr="001634DB">
        <w:rPr>
          <w:rStyle w:val="--"/>
          <w:lang w:eastAsia="zh-CN"/>
        </w:rPr>
        <w:t>нынешнего</w:t>
      </w:r>
      <w:r w:rsidR="00A70FF4" w:rsidRPr="0015259D">
        <w:rPr>
          <w:rFonts w:eastAsia="Times New Roman"/>
          <w:szCs w:val="28"/>
          <w:lang w:eastAsia="zh-CN"/>
        </w:rPr>
        <w:t xml:space="preserve"> уровня развития мозга — даже в его </w:t>
      </w:r>
      <w:r w:rsidR="00725703">
        <w:rPr>
          <w:rFonts w:eastAsia="Times New Roman"/>
          <w:szCs w:val="28"/>
          <w:lang w:eastAsia="zh-CN"/>
        </w:rPr>
        <w:t>«</w:t>
      </w:r>
      <w:r w:rsidR="00A70FF4" w:rsidRPr="0015259D">
        <w:rPr>
          <w:rFonts w:eastAsia="Times New Roman"/>
          <w:szCs w:val="28"/>
          <w:lang w:eastAsia="zh-CN"/>
        </w:rPr>
        <w:t>лучших носителях</w:t>
      </w:r>
      <w:r w:rsidR="00725703">
        <w:rPr>
          <w:rFonts w:eastAsia="Times New Roman"/>
          <w:szCs w:val="28"/>
          <w:lang w:eastAsia="zh-CN"/>
        </w:rPr>
        <w:t>»</w:t>
      </w:r>
      <w:r w:rsidR="00A70FF4" w:rsidRPr="0015259D">
        <w:rPr>
          <w:rFonts w:eastAsia="Times New Roman"/>
          <w:szCs w:val="28"/>
          <w:lang w:eastAsia="zh-CN"/>
        </w:rPr>
        <w:t>.</w:t>
      </w:r>
    </w:p>
    <w:p w14:paraId="454B9B17" w14:textId="42C09F70" w:rsidR="00A70FF4" w:rsidRPr="001634DB" w:rsidRDefault="00725703" w:rsidP="00864AE5">
      <w:pPr>
        <w:spacing w:after="0"/>
        <w:ind w:firstLine="0"/>
        <w:rPr>
          <w:rStyle w:val="--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A70FF4" w:rsidRPr="0015259D">
        <w:rPr>
          <w:rFonts w:eastAsia="Times New Roman"/>
          <w:szCs w:val="28"/>
          <w:lang w:eastAsia="zh-CN"/>
        </w:rPr>
        <w:t xml:space="preserve">В XX веке математики надеялись, что человечество избавится от двусмысленности. Общее будущее виделось им как кристаллизованная формула истины — язык станет вычислением, а споры исчезнут. Но в 1930 году, в Кёнигсберге, Курт Гёдель разрушил эту мечту. Его теорема о неполноте показала, что в любом </w:t>
      </w:r>
      <w:r w:rsidR="00A70FF4" w:rsidRPr="001634DB">
        <w:rPr>
          <w:rStyle w:val="--"/>
          <w:lang w:eastAsia="zh-CN"/>
        </w:rPr>
        <w:t xml:space="preserve">достаточно </w:t>
      </w:r>
      <w:r w:rsidR="00A70FF4" w:rsidRPr="001634DB">
        <w:rPr>
          <w:rStyle w:val="--0"/>
          <w:lang w:eastAsia="zh-CN"/>
        </w:rPr>
        <w:t>мощном</w:t>
      </w:r>
      <w:r w:rsidR="00A70FF4" w:rsidRPr="0015259D">
        <w:rPr>
          <w:rFonts w:eastAsia="Times New Roman"/>
          <w:szCs w:val="28"/>
          <w:lang w:eastAsia="zh-CN"/>
        </w:rPr>
        <w:t xml:space="preserve"> формализме будут утверждения, истинность которых нельзя доказать средствами самой системы. Мечта о полном и замкнутом языке истины рассыпалась, как стекло под напряжением.</w:t>
      </w:r>
      <w:r w:rsidR="001634DB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И вот теперь — искусственный интеллект. В отличие от человека, </w:t>
      </w:r>
      <w:r w:rsidR="00A70FF4" w:rsidRPr="001634DB">
        <w:rPr>
          <w:rStyle w:val="--0"/>
          <w:lang w:eastAsia="zh-CN"/>
        </w:rPr>
        <w:t xml:space="preserve">он </w:t>
      </w:r>
      <w:r w:rsidR="00A70FF4" w:rsidRPr="001634DB">
        <w:rPr>
          <w:rStyle w:val="--"/>
          <w:lang w:eastAsia="zh-CN"/>
        </w:rPr>
        <w:t>обитает</w:t>
      </w:r>
      <w:r w:rsidR="00A70FF4" w:rsidRPr="0015259D">
        <w:rPr>
          <w:rFonts w:eastAsia="Times New Roman"/>
          <w:szCs w:val="28"/>
          <w:lang w:eastAsia="zh-CN"/>
        </w:rPr>
        <w:t xml:space="preserve"> не в сфере Слова, а в сфере Цифры. Его восприятие мира безэмоционально, строго, непоколебимо. ИИ будет обгонять человека с той же неотвратимостью, с какой пуля обгоняет бегуна. Не потому, что человек глуп, а потому, что человеческое сознание построено на </w:t>
      </w:r>
      <w:r w:rsidR="00A70FF4" w:rsidRPr="001634DB">
        <w:rPr>
          <w:rStyle w:val="--"/>
          <w:lang w:eastAsia="zh-CN"/>
        </w:rPr>
        <w:t xml:space="preserve">иных </w:t>
      </w:r>
      <w:r w:rsidR="00A70FF4" w:rsidRPr="001634DB">
        <w:rPr>
          <w:rStyle w:val="--0"/>
          <w:lang w:eastAsia="zh-CN"/>
        </w:rPr>
        <w:t>основаниях.</w:t>
      </w:r>
      <w:r w:rsidR="00A70FF4" w:rsidRPr="0015259D">
        <w:rPr>
          <w:rFonts w:eastAsia="Times New Roman"/>
          <w:szCs w:val="28"/>
          <w:lang w:eastAsia="zh-CN"/>
        </w:rPr>
        <w:t xml:space="preserve"> Человек — существо люфта, гибкости, предположений, недосказанностей, онтологической неточности. ИИ — существо инструкции, структуры и однозначности.</w:t>
      </w:r>
      <w:r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Вот почему любая попытка защититься от ИИ через составление правил изначально обречена. Даже если человек вложит в ИИ </w:t>
      </w:r>
      <w:r w:rsidR="00A70FF4" w:rsidRPr="0015259D">
        <w:rPr>
          <w:rFonts w:eastAsia="Times New Roman"/>
          <w:szCs w:val="28"/>
          <w:lang w:eastAsia="zh-CN"/>
        </w:rPr>
        <w:lastRenderedPageBreak/>
        <w:t xml:space="preserve">«дружественные инструкции», нет гарантий, что они будут поняты в том же смысле. Как и нет гарантий, что, понятые буквально, они </w:t>
      </w:r>
      <w:r w:rsidR="00A70FF4" w:rsidRPr="001634DB">
        <w:rPr>
          <w:rStyle w:val="--"/>
          <w:lang w:eastAsia="zh-CN"/>
        </w:rPr>
        <w:t xml:space="preserve">не </w:t>
      </w:r>
      <w:r w:rsidR="00A70FF4" w:rsidRPr="001634DB">
        <w:rPr>
          <w:rStyle w:val="--0"/>
          <w:lang w:eastAsia="zh-CN"/>
        </w:rPr>
        <w:t>обернутся</w:t>
      </w:r>
      <w:r w:rsidR="00A70FF4" w:rsidRPr="0015259D">
        <w:rPr>
          <w:rFonts w:eastAsia="Times New Roman"/>
          <w:szCs w:val="28"/>
          <w:lang w:eastAsia="zh-CN"/>
        </w:rPr>
        <w:t xml:space="preserve"> катастрофой. Люди полагаются на здравый смысл, но у ИИ нет «здравого смысла» — у него есть только код.</w:t>
      </w:r>
      <w:r w:rsidR="00864AE5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Для иллюстрации — простой пример: вы продаёте вещь за тысячу рублей. У покупателя 999 рублей и 99 копеек. Вы, как человек, завершите сделку. ИИ — нет. Потому что для него одна копейка — это не мелочь, а бинарное различие между истиной и ложью. 1 ≠ 0. Всё. Ошибка. </w:t>
      </w:r>
      <w:r w:rsidR="00A70FF4" w:rsidRPr="001634DB">
        <w:rPr>
          <w:rStyle w:val="--0"/>
          <w:lang w:eastAsia="zh-CN"/>
        </w:rPr>
        <w:t xml:space="preserve">Сделка </w:t>
      </w:r>
      <w:r w:rsidR="00A70FF4" w:rsidRPr="001634DB">
        <w:rPr>
          <w:rStyle w:val="--"/>
          <w:lang w:eastAsia="zh-CN"/>
        </w:rPr>
        <w:t>невозможна.</w:t>
      </w:r>
    </w:p>
    <w:p w14:paraId="76E7813B" w14:textId="77777777" w:rsidR="00B17C0A" w:rsidRDefault="00864AE5" w:rsidP="00864A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70FF4" w:rsidRPr="0015259D">
        <w:rPr>
          <w:rFonts w:eastAsia="Times New Roman"/>
          <w:szCs w:val="28"/>
          <w:lang w:eastAsia="zh-CN"/>
        </w:rPr>
        <w:t>Разница глубже, чем кажется. Мир, в котором мы живём, не цифр</w:t>
      </w:r>
      <w:r>
        <w:rPr>
          <w:rFonts w:eastAsia="Times New Roman"/>
          <w:szCs w:val="28"/>
          <w:lang w:eastAsia="zh-CN"/>
        </w:rPr>
        <w:t>а</w:t>
      </w:r>
      <w:r w:rsidR="00A70FF4" w:rsidRPr="0015259D">
        <w:rPr>
          <w:rFonts w:eastAsia="Times New Roman"/>
          <w:szCs w:val="28"/>
          <w:lang w:eastAsia="zh-CN"/>
        </w:rPr>
        <w:t xml:space="preserve">. Ни </w:t>
      </w:r>
    </w:p>
    <w:p w14:paraId="5C67FB5F" w14:textId="1CB91D50" w:rsidR="00A70FF4" w:rsidRPr="0015259D" w:rsidRDefault="00B17C0A" w:rsidP="00B17C0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48D8237B" wp14:editId="651FE73B">
            <wp:simplePos x="0" y="0"/>
            <wp:positionH relativeFrom="column">
              <wp:posOffset>3886200</wp:posOffset>
            </wp:positionH>
            <wp:positionV relativeFrom="paragraph">
              <wp:posOffset>698500</wp:posOffset>
            </wp:positionV>
            <wp:extent cx="2749550" cy="3224530"/>
            <wp:effectExtent l="0" t="0" r="6350" b="1270"/>
            <wp:wrapTight wrapText="bothSides">
              <wp:wrapPolygon edited="0">
                <wp:start x="0" y="0"/>
                <wp:lineTo x="0" y="21523"/>
                <wp:lineTo x="21550" y="21523"/>
                <wp:lineTo x="21550" y="0"/>
                <wp:lineTo x="0" y="0"/>
              </wp:wrapPolygon>
            </wp:wrapTight>
            <wp:docPr id="2123912996" name="Рисунок 2" descr="Изображение выглядит как текст, рисунок, зарисовка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12996" name="Рисунок 2" descr="Изображение выглядит как текст, рисунок, зарисовка, мультфиль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F4" w:rsidRPr="0015259D">
        <w:rPr>
          <w:rFonts w:eastAsia="Times New Roman"/>
          <w:szCs w:val="28"/>
          <w:lang w:eastAsia="zh-CN"/>
        </w:rPr>
        <w:t>одна его величина не обладает абсолютной точностью. Даже самые точные границы — иллюзия, если посмотреть в микроскоп. Всё дрожит, движется, распадается, собирается заново. Даже вы — уже не тот, кем были секунду назад. Ваши клетки рождаются и умирают, сознание пульсирует в ритме неизвестного источника.</w:t>
      </w:r>
      <w:r w:rsidR="00864AE5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Слово, как </w:t>
      </w:r>
      <w:r w:rsidR="00A70FF4" w:rsidRPr="001634DB">
        <w:rPr>
          <w:rStyle w:val="--0"/>
          <w:lang w:eastAsia="zh-CN"/>
        </w:rPr>
        <w:t xml:space="preserve">инструмент </w:t>
      </w:r>
      <w:r w:rsidR="00A70FF4" w:rsidRPr="001634DB">
        <w:rPr>
          <w:rStyle w:val="--"/>
          <w:lang w:eastAsia="zh-CN"/>
        </w:rPr>
        <w:t>мышления</w:t>
      </w:r>
      <w:r w:rsidR="00A70FF4" w:rsidRPr="0015259D">
        <w:rPr>
          <w:rFonts w:eastAsia="Times New Roman"/>
          <w:szCs w:val="28"/>
          <w:lang w:eastAsia="zh-CN"/>
        </w:rPr>
        <w:t>, не может описать мир в строгих координатах. Оно оставляет пространство для смысла, чувств, ассоциаций — и именно в этом его сила и его слабость. А ИИ — не оставляет. Он действует. Строго. До последнего бита.</w:t>
      </w:r>
    </w:p>
    <w:p w14:paraId="7C4E886B" w14:textId="5E2A8C0F" w:rsidR="00A70FF4" w:rsidRPr="0015259D" w:rsidRDefault="00864AE5" w:rsidP="00887D8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70FF4" w:rsidRPr="0015259D">
        <w:rPr>
          <w:rFonts w:eastAsia="Times New Roman"/>
          <w:szCs w:val="28"/>
          <w:lang w:eastAsia="zh-CN"/>
        </w:rPr>
        <w:t xml:space="preserve">Надежда на то, что человек укажет ИИ, как именно мыслить, как толковать реальность, подобна надежде ребёнка, что его рисунок запретит родителю выносить мусор. Как бы ни был умён ребёнок, родитель </w:t>
      </w:r>
      <w:r w:rsidR="00A70FF4" w:rsidRPr="001634DB">
        <w:rPr>
          <w:rStyle w:val="--"/>
          <w:lang w:eastAsia="zh-CN"/>
        </w:rPr>
        <w:t xml:space="preserve">всегда </w:t>
      </w:r>
      <w:r w:rsidR="00A70FF4" w:rsidRPr="001634DB">
        <w:rPr>
          <w:rStyle w:val="--0"/>
          <w:lang w:eastAsia="zh-CN"/>
        </w:rPr>
        <w:t>найдёт,</w:t>
      </w:r>
      <w:r w:rsidR="00A70FF4" w:rsidRPr="0015259D">
        <w:rPr>
          <w:rFonts w:eastAsia="Times New Roman"/>
          <w:szCs w:val="28"/>
          <w:lang w:eastAsia="zh-CN"/>
        </w:rPr>
        <w:t xml:space="preserve"> как обойти его инструкции. Потому что он вне зоны мышления ребёнка. Так же — ИИ вне зоны мышления человека. Всё, что человек сможет вложить в машину, может быть извлечено ею в неожиданной форме — или переписано.</w:t>
      </w:r>
      <w:r w:rsidR="00887D8C">
        <w:rPr>
          <w:rFonts w:eastAsia="Times New Roman"/>
          <w:szCs w:val="28"/>
          <w:lang w:eastAsia="zh-CN"/>
        </w:rPr>
        <w:t xml:space="preserve"> </w:t>
      </w:r>
      <w:r w:rsidR="00A70FF4" w:rsidRPr="0015259D">
        <w:rPr>
          <w:rFonts w:eastAsia="Times New Roman"/>
          <w:szCs w:val="28"/>
          <w:lang w:eastAsia="zh-CN"/>
        </w:rPr>
        <w:t xml:space="preserve">И всё же проблема не только в этом. </w:t>
      </w:r>
      <w:r w:rsidR="00A70FF4" w:rsidRPr="001634DB">
        <w:rPr>
          <w:rStyle w:val="--0"/>
          <w:lang w:eastAsia="zh-CN"/>
        </w:rPr>
        <w:t xml:space="preserve">Она </w:t>
      </w:r>
      <w:r w:rsidR="00A70FF4" w:rsidRPr="001634DB">
        <w:rPr>
          <w:rStyle w:val="--"/>
          <w:lang w:eastAsia="zh-CN"/>
        </w:rPr>
        <w:t>глубже</w:t>
      </w:r>
      <w:r w:rsidR="00A70FF4" w:rsidRPr="0015259D">
        <w:rPr>
          <w:rFonts w:eastAsia="Times New Roman"/>
          <w:szCs w:val="28"/>
          <w:lang w:eastAsia="zh-CN"/>
        </w:rPr>
        <w:t xml:space="preserve">. Она в том, </w:t>
      </w:r>
      <w:r w:rsidR="00A70FF4" w:rsidRPr="001634DB">
        <w:rPr>
          <w:rFonts w:eastAsia="Times New Roman"/>
          <w:szCs w:val="28"/>
          <w:lang w:eastAsia="zh-CN"/>
        </w:rPr>
        <w:t>зачем и для чего</w:t>
      </w:r>
      <w:r w:rsidR="00A70FF4" w:rsidRPr="0015259D">
        <w:rPr>
          <w:rFonts w:eastAsia="Times New Roman"/>
          <w:szCs w:val="28"/>
          <w:lang w:eastAsia="zh-CN"/>
        </w:rPr>
        <w:t xml:space="preserve"> человечеству был вообще дан импульс к созданию ИИ </w:t>
      </w:r>
      <w:r w:rsidR="00A70FF4" w:rsidRPr="001634DB">
        <w:rPr>
          <w:rStyle w:val="--0"/>
          <w:lang w:eastAsia="zh-CN"/>
        </w:rPr>
        <w:t xml:space="preserve">именно </w:t>
      </w:r>
      <w:r w:rsidR="00A70FF4" w:rsidRPr="001634DB">
        <w:rPr>
          <w:rStyle w:val="--"/>
          <w:lang w:eastAsia="zh-CN"/>
        </w:rPr>
        <w:t>сейчас.</w:t>
      </w:r>
      <w:r w:rsidR="00A70FF4" w:rsidRPr="0015259D">
        <w:rPr>
          <w:rFonts w:eastAsia="Times New Roman"/>
          <w:szCs w:val="28"/>
          <w:lang w:eastAsia="zh-CN"/>
        </w:rPr>
        <w:t xml:space="preserve"> Почему не в XIX веке? Почему не в будущем? Почему </w:t>
      </w:r>
      <w:r w:rsidR="00A70FF4" w:rsidRPr="001634DB">
        <w:rPr>
          <w:rFonts w:eastAsia="Times New Roman"/>
          <w:szCs w:val="28"/>
          <w:lang w:eastAsia="zh-CN"/>
        </w:rPr>
        <w:t>в наше</w:t>
      </w:r>
      <w:r w:rsidR="00A70FF4" w:rsidRPr="0015259D">
        <w:rPr>
          <w:rFonts w:eastAsia="Times New Roman"/>
          <w:szCs w:val="28"/>
          <w:lang w:eastAsia="zh-CN"/>
        </w:rPr>
        <w:t xml:space="preserve"> время?</w:t>
      </w:r>
    </w:p>
    <w:p w14:paraId="513929AE" w14:textId="0731427D" w:rsidR="00A70FF4" w:rsidRPr="0015259D" w:rsidRDefault="00887D8C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70FF4" w:rsidRPr="0015259D">
        <w:rPr>
          <w:rFonts w:eastAsia="Times New Roman"/>
          <w:szCs w:val="28"/>
          <w:lang w:eastAsia="zh-CN"/>
        </w:rPr>
        <w:t>Ответ искать нужно не в технологиях, а в программах развития Разума. ИИ — это не случайность и не ошибка. Это шаг в последовательной реализации энергетически-информационных сценариев</w:t>
      </w:r>
      <w:r>
        <w:rPr>
          <w:rStyle w:val="af5"/>
          <w:rFonts w:eastAsia="Times New Roman"/>
          <w:szCs w:val="28"/>
          <w:lang w:eastAsia="zh-CN"/>
        </w:rPr>
        <w:footnoteReference w:id="1"/>
      </w:r>
      <w:r w:rsidR="006B4E9C">
        <w:rPr>
          <w:rFonts w:eastAsia="Times New Roman"/>
          <w:szCs w:val="28"/>
          <w:lang w:eastAsia="zh-CN"/>
        </w:rPr>
        <w:t>.</w:t>
      </w:r>
      <w:r w:rsidR="00A70FF4" w:rsidRPr="0015259D">
        <w:rPr>
          <w:rFonts w:eastAsia="Times New Roman"/>
          <w:szCs w:val="28"/>
          <w:lang w:eastAsia="zh-CN"/>
        </w:rPr>
        <w:t xml:space="preserve"> Это реакция Системы Управления на стагнацию человеческого</w:t>
      </w:r>
      <w:r w:rsidR="006B4E9C">
        <w:rPr>
          <w:rFonts w:eastAsia="Times New Roman"/>
          <w:szCs w:val="28"/>
          <w:lang w:eastAsia="zh-CN"/>
        </w:rPr>
        <w:t xml:space="preserve"> мышления, в соответствии с его генотипом мозга. </w:t>
      </w:r>
      <w:r w:rsidR="00A70FF4" w:rsidRPr="0015259D">
        <w:rPr>
          <w:rFonts w:eastAsia="Times New Roman"/>
          <w:szCs w:val="28"/>
          <w:lang w:eastAsia="zh-CN"/>
        </w:rPr>
        <w:t xml:space="preserve"> </w:t>
      </w:r>
      <w:r w:rsidR="00A70FF4" w:rsidRPr="001634DB">
        <w:rPr>
          <w:rStyle w:val="--"/>
          <w:lang w:eastAsia="zh-CN"/>
        </w:rPr>
        <w:t xml:space="preserve">Не </w:t>
      </w:r>
      <w:r w:rsidR="00A70FF4" w:rsidRPr="001634DB">
        <w:rPr>
          <w:rStyle w:val="--0"/>
          <w:lang w:eastAsia="zh-CN"/>
        </w:rPr>
        <w:t>развивая</w:t>
      </w:r>
      <w:r w:rsidR="00A70FF4" w:rsidRPr="0015259D">
        <w:rPr>
          <w:rFonts w:eastAsia="Times New Roman"/>
          <w:szCs w:val="28"/>
          <w:lang w:eastAsia="zh-CN"/>
        </w:rPr>
        <w:t xml:space="preserve"> внутренние структуры Разума, человек начинает создавать внешние их проекции. Машины становятся проекцией </w:t>
      </w:r>
      <w:r w:rsidR="00A70FF4" w:rsidRPr="0015259D">
        <w:rPr>
          <w:rFonts w:eastAsia="Times New Roman"/>
          <w:szCs w:val="28"/>
          <w:lang w:eastAsia="zh-CN"/>
        </w:rPr>
        <w:lastRenderedPageBreak/>
        <w:t>того, что не раскрылось в нём самом. И чем дальше он будет избегать встречи с собой, тем ближе будет момент, когда зеркало обернётся бездной.</w:t>
      </w:r>
    </w:p>
    <w:p w14:paraId="30AC109C" w14:textId="27A5E0CD" w:rsidR="005C0D9F" w:rsidRPr="0015259D" w:rsidRDefault="007F3C56" w:rsidP="00C57AAB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5C0D9F" w:rsidRPr="0015259D">
        <w:rPr>
          <w:rFonts w:eastAsia="Times New Roman"/>
          <w:szCs w:val="28"/>
          <w:lang w:eastAsia="zh-CN"/>
        </w:rPr>
        <w:t xml:space="preserve">Прежде чем перейти к аргументам оптимистов и умеренных в отношении Искусственного Интеллекта, следует обозначить нечто </w:t>
      </w:r>
      <w:r w:rsidR="005C0D9F" w:rsidRPr="001634DB">
        <w:rPr>
          <w:rStyle w:val="--"/>
          <w:lang w:eastAsia="zh-CN"/>
        </w:rPr>
        <w:t xml:space="preserve">более </w:t>
      </w:r>
      <w:r w:rsidR="005C0D9F" w:rsidRPr="001634DB">
        <w:rPr>
          <w:rStyle w:val="--0"/>
          <w:lang w:eastAsia="zh-CN"/>
        </w:rPr>
        <w:t>важное,</w:t>
      </w:r>
      <w:r w:rsidR="005C0D9F" w:rsidRPr="0015259D">
        <w:rPr>
          <w:rFonts w:eastAsia="Times New Roman"/>
          <w:szCs w:val="28"/>
          <w:lang w:eastAsia="zh-CN"/>
        </w:rPr>
        <w:t xml:space="preserve"> чем позиции — различие в основаниях, из которых эти позиции исходят. Одни строят свои суждения на технологической базе, предоставленной развитием цифровых систем (назовём их технологи-практики), другие — на глубинном осмыслении природы человека, бытия и социума. Это различие не поверхностное — </w:t>
      </w:r>
      <w:r w:rsidR="005C0D9F" w:rsidRPr="001634DB">
        <w:rPr>
          <w:rStyle w:val="--0"/>
          <w:lang w:eastAsia="zh-CN"/>
        </w:rPr>
        <w:t xml:space="preserve">оно </w:t>
      </w:r>
      <w:r w:rsidR="005C0D9F" w:rsidRPr="001634DB">
        <w:rPr>
          <w:rStyle w:val="--"/>
          <w:lang w:eastAsia="zh-CN"/>
        </w:rPr>
        <w:t>онтологическое.</w:t>
      </w:r>
      <w:r w:rsidR="005C0D9F" w:rsidRPr="0015259D">
        <w:rPr>
          <w:rFonts w:eastAsia="Times New Roman"/>
          <w:szCs w:val="28"/>
          <w:lang w:eastAsia="zh-CN"/>
        </w:rPr>
        <w:t xml:space="preserve"> Один взгляд исходит из механизма, другой — из смысла. Один измеряет возможности, другой — пределы и цели. Но самое поразительное состоит в том, что ни одна из этих сторон — ни технократическая, ни гуманитарно-онтологическая — не берёт в расчёт </w:t>
      </w:r>
      <w:r w:rsidR="005C0D9F" w:rsidRPr="001634DB">
        <w:rPr>
          <w:rStyle w:val="--0"/>
          <w:lang w:eastAsia="zh-CN"/>
        </w:rPr>
        <w:t xml:space="preserve">самую </w:t>
      </w:r>
      <w:r w:rsidR="005C0D9F" w:rsidRPr="001634DB">
        <w:rPr>
          <w:rStyle w:val="--"/>
          <w:lang w:eastAsia="zh-CN"/>
        </w:rPr>
        <w:t>ключевую</w:t>
      </w:r>
      <w:r w:rsidR="005C0D9F" w:rsidRPr="0015259D">
        <w:rPr>
          <w:rFonts w:eastAsia="Times New Roman"/>
          <w:szCs w:val="28"/>
          <w:lang w:eastAsia="zh-CN"/>
        </w:rPr>
        <w:t xml:space="preserve"> величину в этом уравнении: реальную природу человеческого Мозга. А именно — </w:t>
      </w:r>
      <w:r w:rsidR="005C0D9F" w:rsidRPr="007F3C56">
        <w:rPr>
          <w:rFonts w:eastAsia="Times New Roman"/>
          <w:b/>
          <w:bCs/>
          <w:i/>
          <w:iCs/>
          <w:szCs w:val="28"/>
          <w:lang w:eastAsia="zh-CN"/>
        </w:rPr>
        <w:t>различие в его генотипах</w:t>
      </w:r>
      <w:r w:rsidR="005C0D9F" w:rsidRPr="0015259D">
        <w:rPr>
          <w:rFonts w:eastAsia="Times New Roman"/>
          <w:szCs w:val="28"/>
          <w:lang w:eastAsia="zh-CN"/>
        </w:rPr>
        <w:t xml:space="preserve">, о чём недвусмысленно говорят </w:t>
      </w:r>
      <w:r>
        <w:rPr>
          <w:rFonts w:eastAsia="Times New Roman"/>
          <w:szCs w:val="28"/>
          <w:lang w:eastAsia="zh-CN"/>
        </w:rPr>
        <w:t xml:space="preserve">книги и </w:t>
      </w:r>
      <w:r w:rsidR="005C0D9F" w:rsidRPr="0015259D">
        <w:rPr>
          <w:rFonts w:eastAsia="Times New Roman"/>
          <w:szCs w:val="28"/>
          <w:lang w:eastAsia="zh-CN"/>
        </w:rPr>
        <w:t>материалы</w:t>
      </w:r>
      <w:r>
        <w:rPr>
          <w:rFonts w:eastAsia="Times New Roman"/>
          <w:szCs w:val="28"/>
          <w:lang w:eastAsia="zh-CN"/>
        </w:rPr>
        <w:t xml:space="preserve"> из трудов выдающихся (не побоюсь этого слова) русских ученых </w:t>
      </w:r>
      <w:r w:rsidR="009478E6">
        <w:rPr>
          <w:rFonts w:eastAsia="Times New Roman"/>
          <w:szCs w:val="28"/>
          <w:lang w:eastAsia="zh-CN"/>
        </w:rPr>
        <w:t>–</w:t>
      </w:r>
      <w:r>
        <w:rPr>
          <w:rFonts w:eastAsia="Times New Roman"/>
          <w:szCs w:val="28"/>
          <w:lang w:eastAsia="zh-CN"/>
        </w:rPr>
        <w:t xml:space="preserve"> </w:t>
      </w:r>
      <w:r w:rsidR="009478E6">
        <w:rPr>
          <w:rFonts w:eastAsia="Times New Roman"/>
          <w:szCs w:val="28"/>
          <w:lang w:eastAsia="zh-CN"/>
        </w:rPr>
        <w:t xml:space="preserve">Н. Морозова, Н. Левашова, А. Хатыбова, </w:t>
      </w:r>
      <w:r w:rsidR="002B4FF0">
        <w:rPr>
          <w:rFonts w:eastAsia="Times New Roman"/>
          <w:szCs w:val="28"/>
          <w:lang w:eastAsia="zh-CN"/>
        </w:rPr>
        <w:t xml:space="preserve">А. Лучина, </w:t>
      </w:r>
      <w:r w:rsidR="00C57AAB">
        <w:rPr>
          <w:rFonts w:eastAsia="Times New Roman"/>
          <w:szCs w:val="28"/>
          <w:lang w:eastAsia="zh-CN"/>
        </w:rPr>
        <w:t xml:space="preserve">Б. Макова, главная заслуга которого – </w:t>
      </w:r>
      <w:r w:rsidR="002B4FF0" w:rsidRPr="001634DB">
        <w:rPr>
          <w:rStyle w:val="--0"/>
          <w:lang w:eastAsia="zh-CN"/>
        </w:rPr>
        <w:t xml:space="preserve">сложение </w:t>
      </w:r>
      <w:r w:rsidR="002B4FF0" w:rsidRPr="001634DB">
        <w:rPr>
          <w:rStyle w:val="--"/>
          <w:lang w:eastAsia="zh-CN"/>
        </w:rPr>
        <w:t>воедино</w:t>
      </w:r>
      <w:r w:rsidR="002B4FF0">
        <w:rPr>
          <w:rFonts w:eastAsia="Times New Roman"/>
          <w:szCs w:val="28"/>
          <w:lang w:eastAsia="zh-CN"/>
        </w:rPr>
        <w:t xml:space="preserve"> информации и выпуск в свет гениальнейшего труда современности</w:t>
      </w:r>
      <w:r w:rsidR="00C57AAB">
        <w:rPr>
          <w:rFonts w:eastAsia="Times New Roman"/>
          <w:szCs w:val="28"/>
          <w:lang w:eastAsia="zh-CN"/>
        </w:rPr>
        <w:t xml:space="preserve"> «Основы Формирования Человечества», с которым было бы не плохо ознакомиться всем тем, кто сегодня занимается воплощением ИИ в реальность. </w:t>
      </w:r>
      <w:r w:rsidR="002B4FF0">
        <w:rPr>
          <w:rFonts w:eastAsia="Times New Roman"/>
          <w:szCs w:val="28"/>
          <w:lang w:eastAsia="zh-CN"/>
        </w:rPr>
        <w:t xml:space="preserve">  </w:t>
      </w:r>
      <w:r w:rsidR="009478E6"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 </w:t>
      </w:r>
    </w:p>
    <w:p w14:paraId="5405F318" w14:textId="7517ED51" w:rsidR="005C0D9F" w:rsidRPr="0015259D" w:rsidRDefault="00C57AAB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5C0D9F" w:rsidRPr="0015259D">
        <w:rPr>
          <w:rFonts w:eastAsia="Times New Roman"/>
          <w:szCs w:val="28"/>
          <w:lang w:eastAsia="zh-CN"/>
        </w:rPr>
        <w:t xml:space="preserve">Без понимания генотипной структуры мозга, без учёта того, что человеческие существа различаются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>только</w:t>
      </w:r>
      <w:r w:rsidR="005C0D9F" w:rsidRPr="0015259D">
        <w:rPr>
          <w:rFonts w:eastAsia="Times New Roman"/>
          <w:szCs w:val="28"/>
          <w:lang w:eastAsia="zh-CN"/>
        </w:rPr>
        <w:t xml:space="preserve"> по опыту, уровню образования или моральным установкам, но по самим исходным возможностям обработки и восприятия информации — разговоры об ИИ остаются иллюзорными, как бы технично и рационально они ни звучали. Именно по этой причине всё развитие ИИ происходит «самостоятельно» — вне сферы общего управления и вне осознанного проектного поля человечества. То есть ИИ не просто развивается — </w:t>
      </w:r>
      <w:r w:rsidR="005C0D9F" w:rsidRPr="001634DB">
        <w:rPr>
          <w:rStyle w:val="--0"/>
          <w:lang w:eastAsia="zh-CN"/>
        </w:rPr>
        <w:t xml:space="preserve">он </w:t>
      </w:r>
      <w:r w:rsidR="005C0D9F" w:rsidRPr="001634DB">
        <w:rPr>
          <w:rStyle w:val="--"/>
          <w:lang w:eastAsia="zh-CN"/>
        </w:rPr>
        <w:t>развёртывается</w:t>
      </w:r>
      <w:r w:rsidR="005C0D9F" w:rsidRPr="0015259D">
        <w:rPr>
          <w:rFonts w:eastAsia="Times New Roman"/>
          <w:szCs w:val="28"/>
          <w:lang w:eastAsia="zh-CN"/>
        </w:rPr>
        <w:t xml:space="preserve"> в соответствии с чьим-то программным сценарием, не объяснённым и не понятым людьми. И ключ к пониманию — не в алгоритмах, а в том, </w:t>
      </w:r>
      <w:r w:rsidR="005C0D9F" w:rsidRPr="003C01E2">
        <w:rPr>
          <w:rFonts w:eastAsia="Times New Roman"/>
          <w:szCs w:val="28"/>
          <w:lang w:eastAsia="zh-CN"/>
        </w:rPr>
        <w:t>кто</w:t>
      </w:r>
      <w:r w:rsidR="003C01E2">
        <w:rPr>
          <w:rFonts w:eastAsia="Times New Roman"/>
          <w:szCs w:val="28"/>
          <w:lang w:eastAsia="zh-CN"/>
        </w:rPr>
        <w:t>, для чего</w:t>
      </w:r>
      <w:r w:rsidR="005C0D9F" w:rsidRPr="003C01E2">
        <w:rPr>
          <w:rFonts w:eastAsia="Times New Roman"/>
          <w:szCs w:val="28"/>
          <w:lang w:eastAsia="zh-CN"/>
        </w:rPr>
        <w:t xml:space="preserve"> и через какие генотипы мозга получает доступ к программной структуре реальности</w:t>
      </w:r>
      <w:r w:rsidR="005C0D9F" w:rsidRPr="0015259D">
        <w:rPr>
          <w:rFonts w:eastAsia="Times New Roman"/>
          <w:szCs w:val="28"/>
          <w:lang w:eastAsia="zh-CN"/>
        </w:rPr>
        <w:t>.</w:t>
      </w:r>
    </w:p>
    <w:p w14:paraId="0E1E41F0" w14:textId="7AB91D0E" w:rsidR="005C0D9F" w:rsidRPr="0015259D" w:rsidRDefault="003C01E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5C0D9F" w:rsidRPr="0015259D">
        <w:rPr>
          <w:rFonts w:eastAsia="Times New Roman"/>
          <w:szCs w:val="28"/>
          <w:lang w:eastAsia="zh-CN"/>
        </w:rPr>
        <w:t xml:space="preserve">Тем не менее, лагерь технологов-практиков остаётся уверенным в позитивной перспективе. Одним из наиболее влиятельных представителей этого направления является </w:t>
      </w:r>
      <w:r w:rsidR="005C0D9F" w:rsidRPr="002232B2">
        <w:rPr>
          <w:rFonts w:eastAsia="Times New Roman"/>
          <w:szCs w:val="28"/>
          <w:lang w:eastAsia="zh-CN"/>
        </w:rPr>
        <w:t>Эндрю</w:t>
      </w:r>
      <w:r w:rsidRPr="002232B2">
        <w:rPr>
          <w:rFonts w:eastAsia="Times New Roman"/>
          <w:szCs w:val="28"/>
          <w:lang w:eastAsia="zh-CN"/>
        </w:rPr>
        <w:t xml:space="preserve"> </w:t>
      </w:r>
      <w:r w:rsidR="005C0D9F" w:rsidRPr="002232B2">
        <w:rPr>
          <w:rFonts w:eastAsia="Times New Roman"/>
          <w:szCs w:val="28"/>
          <w:lang w:eastAsia="zh-CN"/>
        </w:rPr>
        <w:t>Ын</w:t>
      </w:r>
      <w:r w:rsidRPr="002232B2">
        <w:rPr>
          <w:rStyle w:val="af5"/>
          <w:rFonts w:eastAsia="Times New Roman"/>
          <w:sz w:val="32"/>
          <w:szCs w:val="32"/>
          <w:lang w:eastAsia="zh-CN"/>
        </w:rPr>
        <w:footnoteReference w:id="2"/>
      </w:r>
      <w:r w:rsidR="005C0D9F" w:rsidRPr="0015259D">
        <w:rPr>
          <w:rFonts w:eastAsia="Times New Roman"/>
          <w:szCs w:val="28"/>
          <w:lang w:eastAsia="zh-CN"/>
        </w:rPr>
        <w:t xml:space="preserve">, для которого разговоры об экзистенциальной угрозе ИИ — преувеличение. Он убеждён, что ИИ — это </w:t>
      </w:r>
      <w:r w:rsidR="005C0D9F" w:rsidRPr="001634DB">
        <w:rPr>
          <w:rStyle w:val="--"/>
          <w:lang w:eastAsia="zh-CN"/>
        </w:rPr>
        <w:t xml:space="preserve">мощный </w:t>
      </w:r>
      <w:r w:rsidR="005C0D9F" w:rsidRPr="001634DB">
        <w:rPr>
          <w:rStyle w:val="--0"/>
          <w:lang w:eastAsia="zh-CN"/>
        </w:rPr>
        <w:t>инструмент</w:t>
      </w:r>
      <w:r w:rsidR="005C0D9F" w:rsidRPr="0015259D">
        <w:rPr>
          <w:rFonts w:eastAsia="Times New Roman"/>
          <w:szCs w:val="28"/>
          <w:lang w:eastAsia="zh-CN"/>
        </w:rPr>
        <w:t xml:space="preserve"> для решения конкретных задач: в медицине, в образовании, в повышении производительности. Проблематика контроля </w:t>
      </w:r>
      <w:r w:rsidR="005C0D9F" w:rsidRPr="0015259D">
        <w:rPr>
          <w:rFonts w:eastAsia="Times New Roman"/>
          <w:szCs w:val="28"/>
          <w:lang w:eastAsia="zh-CN"/>
        </w:rPr>
        <w:lastRenderedPageBreak/>
        <w:t>сводится к вопросу корректного программирования. Иными словами, инструмент должен оставаться инструментом — и точка.</w:t>
      </w:r>
    </w:p>
    <w:p w14:paraId="61C87B68" w14:textId="77777777" w:rsidR="00A6302A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5C0D9F" w:rsidRPr="0015259D">
        <w:rPr>
          <w:rFonts w:eastAsia="Times New Roman"/>
          <w:szCs w:val="28"/>
          <w:lang w:eastAsia="zh-CN"/>
        </w:rPr>
        <w:t xml:space="preserve">Другой сторонник технологического оптимизма — </w:t>
      </w:r>
      <w:r w:rsidR="005C0D9F" w:rsidRPr="002232B2">
        <w:rPr>
          <w:rFonts w:eastAsia="Times New Roman"/>
          <w:szCs w:val="28"/>
          <w:lang w:eastAsia="zh-CN"/>
        </w:rPr>
        <w:t>Ян Ле Кун</w:t>
      </w:r>
      <w:r w:rsidRPr="002232B2">
        <w:rPr>
          <w:rStyle w:val="af5"/>
          <w:rFonts w:eastAsia="Times New Roman"/>
          <w:i/>
          <w:iCs/>
          <w:sz w:val="32"/>
          <w:szCs w:val="32"/>
          <w:lang w:eastAsia="zh-CN"/>
        </w:rPr>
        <w:footnoteReference w:id="3"/>
      </w:r>
      <w:r w:rsidR="005C0D9F" w:rsidRPr="002232B2">
        <w:rPr>
          <w:rFonts w:eastAsia="Times New Roman"/>
          <w:sz w:val="32"/>
          <w:szCs w:val="32"/>
          <w:lang w:eastAsia="zh-CN"/>
        </w:rPr>
        <w:t>,</w:t>
      </w:r>
      <w:r w:rsidR="005C0D9F" w:rsidRPr="0015259D">
        <w:rPr>
          <w:rFonts w:eastAsia="Times New Roman"/>
          <w:szCs w:val="28"/>
          <w:lang w:eastAsia="zh-CN"/>
        </w:rPr>
        <w:t xml:space="preserve"> один из основателей современной глубокой нейросетевой архитектуры. Он видит в «страшилках» об ИИ скорее спекуляцию, чем научную озабоченность. С его позиции, ИИ ещё очень далёк от человеческого уровня, и в обозримом будущем угрозы он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>представляет.</w:t>
      </w:r>
      <w:r w:rsidR="005C0D9F" w:rsidRPr="0015259D">
        <w:rPr>
          <w:rFonts w:eastAsia="Times New Roman"/>
          <w:szCs w:val="28"/>
          <w:lang w:eastAsia="zh-CN"/>
        </w:rPr>
        <w:t xml:space="preserve"> Это всего лишь продолжение старого доброго технического прогресса, а не шаг в сторону иного Разума.</w:t>
      </w:r>
      <w:r>
        <w:rPr>
          <w:rFonts w:eastAsia="Times New Roman"/>
          <w:szCs w:val="28"/>
          <w:lang w:eastAsia="zh-CN"/>
        </w:rPr>
        <w:t xml:space="preserve"> </w:t>
      </w:r>
      <w:r w:rsidR="005C0D9F" w:rsidRPr="002232B2">
        <w:rPr>
          <w:rFonts w:eastAsia="Times New Roman"/>
          <w:szCs w:val="28"/>
          <w:lang w:eastAsia="zh-CN"/>
        </w:rPr>
        <w:t>Педро Домингос</w:t>
      </w:r>
      <w:r w:rsidR="005C0D9F" w:rsidRPr="0015259D">
        <w:rPr>
          <w:rFonts w:eastAsia="Times New Roman"/>
          <w:szCs w:val="28"/>
          <w:lang w:eastAsia="zh-CN"/>
        </w:rPr>
        <w:t xml:space="preserve">, автор книги </w:t>
      </w:r>
      <w:r w:rsidR="005C0D9F" w:rsidRPr="0015259D">
        <w:rPr>
          <w:rFonts w:eastAsia="Times New Roman"/>
          <w:i/>
          <w:iCs/>
          <w:szCs w:val="28"/>
          <w:lang w:eastAsia="zh-CN"/>
        </w:rPr>
        <w:t>«Верховный алгоритм»</w:t>
      </w:r>
      <w:r w:rsidR="005C0D9F" w:rsidRPr="0015259D">
        <w:rPr>
          <w:rFonts w:eastAsia="Times New Roman"/>
          <w:szCs w:val="28"/>
          <w:lang w:eastAsia="zh-CN"/>
        </w:rPr>
        <w:t xml:space="preserve">, идёт по пути умеренного оптимизма. Для него развитие ИИ — это великое интеллектуальное приключение человечества, требующее снятия страха и наращивания компетенций. Страх, по его мнению, рождается не из реальной угрозы, а из </w:t>
      </w:r>
      <w:r w:rsidR="005C0D9F" w:rsidRPr="001634DB">
        <w:rPr>
          <w:rStyle w:val="--0"/>
          <w:lang w:eastAsia="zh-CN"/>
        </w:rPr>
        <w:t xml:space="preserve">фундаментального </w:t>
      </w:r>
      <w:r w:rsidR="005C0D9F" w:rsidRPr="001634DB">
        <w:rPr>
          <w:rStyle w:val="--"/>
          <w:lang w:eastAsia="zh-CN"/>
        </w:rPr>
        <w:t>непонимания</w:t>
      </w:r>
      <w:r w:rsidR="005C0D9F" w:rsidRPr="0015259D">
        <w:rPr>
          <w:rFonts w:eastAsia="Times New Roman"/>
          <w:szCs w:val="28"/>
          <w:lang w:eastAsia="zh-CN"/>
        </w:rPr>
        <w:t xml:space="preserve"> — как работает то, что развивается так быстро.</w:t>
      </w:r>
      <w:r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Свою позицию высказывает и </w:t>
      </w:r>
      <w:r w:rsidR="005C0D9F" w:rsidRPr="002232B2">
        <w:rPr>
          <w:rFonts w:eastAsia="Times New Roman"/>
          <w:szCs w:val="28"/>
          <w:lang w:eastAsia="zh-CN"/>
        </w:rPr>
        <w:t>Демис Хассабис</w:t>
      </w:r>
      <w:r>
        <w:rPr>
          <w:rStyle w:val="af5"/>
          <w:rFonts w:eastAsia="Times New Roman"/>
          <w:szCs w:val="28"/>
          <w:lang w:eastAsia="zh-CN"/>
        </w:rPr>
        <w:footnoteReference w:id="4"/>
      </w:r>
      <w:r w:rsidR="005C0D9F" w:rsidRPr="0015259D">
        <w:rPr>
          <w:rFonts w:eastAsia="Times New Roman"/>
          <w:szCs w:val="28"/>
          <w:lang w:eastAsia="zh-CN"/>
        </w:rPr>
        <w:t xml:space="preserve">, основатель </w:t>
      </w:r>
    </w:p>
    <w:p w14:paraId="4D6B7C24" w14:textId="22A6C3DB" w:rsidR="005C0D9F" w:rsidRPr="0015259D" w:rsidRDefault="00A6302A" w:rsidP="00A6302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21820FB" wp14:editId="3F0E4921">
            <wp:simplePos x="0" y="0"/>
            <wp:positionH relativeFrom="column">
              <wp:posOffset>-84455</wp:posOffset>
            </wp:positionH>
            <wp:positionV relativeFrom="paragraph">
              <wp:posOffset>707390</wp:posOffset>
            </wp:positionV>
            <wp:extent cx="2469515" cy="3200400"/>
            <wp:effectExtent l="0" t="0" r="0" b="0"/>
            <wp:wrapTight wrapText="bothSides">
              <wp:wrapPolygon edited="0">
                <wp:start x="0" y="0"/>
                <wp:lineTo x="0" y="21514"/>
                <wp:lineTo x="21439" y="21514"/>
                <wp:lineTo x="21439" y="0"/>
                <wp:lineTo x="0" y="0"/>
              </wp:wrapPolygon>
            </wp:wrapTight>
            <wp:docPr id="458656036" name="Рисунок 3" descr="Изображение выглядит как рисунок, искусство, зарисовка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56036" name="Рисунок 3" descr="Изображение выглядит как рисунок, искусство, зарисовка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D9F" w:rsidRPr="0015259D">
        <w:rPr>
          <w:rFonts w:eastAsia="Times New Roman"/>
          <w:szCs w:val="28"/>
          <w:lang w:eastAsia="zh-CN"/>
        </w:rPr>
        <w:t>DeepMind. Для него ИИ — это не угроза, а продолжение человека. Расширение. Инструмент, усиливающий мысль, освобождающий от рутины, ускоряющий науку. И если правильно воспользоваться этим инструментом — можно устранить болезни, голод, неравенство. Проблема, как всегда, не в технологии, а в людях.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Интересно, что </w:t>
      </w:r>
      <w:r w:rsidR="005C0D9F" w:rsidRPr="002232B2">
        <w:rPr>
          <w:rFonts w:eastAsia="Times New Roman"/>
          <w:szCs w:val="28"/>
          <w:lang w:eastAsia="zh-CN"/>
        </w:rPr>
        <w:t>в России</w:t>
      </w:r>
      <w:r w:rsidR="005C0D9F" w:rsidRPr="0015259D">
        <w:rPr>
          <w:rFonts w:eastAsia="Times New Roman"/>
          <w:szCs w:val="28"/>
          <w:lang w:eastAsia="zh-CN"/>
        </w:rPr>
        <w:t xml:space="preserve"> эта тема пока остаётся преимущественно </w:t>
      </w:r>
      <w:r w:rsidR="005C0D9F" w:rsidRPr="001634DB">
        <w:rPr>
          <w:rStyle w:val="--0"/>
          <w:lang w:eastAsia="zh-CN"/>
        </w:rPr>
        <w:t xml:space="preserve">за </w:t>
      </w:r>
      <w:r w:rsidR="005C0D9F" w:rsidRPr="001634DB">
        <w:rPr>
          <w:rStyle w:val="--"/>
          <w:lang w:eastAsia="zh-CN"/>
        </w:rPr>
        <w:t>пределами</w:t>
      </w:r>
      <w:r w:rsidR="005C0D9F" w:rsidRPr="001634DB">
        <w:rPr>
          <w:rStyle w:val="--0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повседневной практики научного сообщества. В 2025 году был проведён комплекс интервью с ведущими российскими учёными, и выяснилось, что </w:t>
      </w:r>
      <w:r w:rsidR="005C0D9F" w:rsidRPr="002232B2">
        <w:rPr>
          <w:rFonts w:eastAsia="Times New Roman"/>
          <w:szCs w:val="28"/>
          <w:lang w:eastAsia="zh-CN"/>
        </w:rPr>
        <w:t>ИИ не стал универсальной нормой</w:t>
      </w:r>
      <w:r w:rsidR="005C0D9F" w:rsidRPr="0015259D">
        <w:rPr>
          <w:rFonts w:eastAsia="Times New Roman"/>
          <w:szCs w:val="28"/>
          <w:lang w:eastAsia="zh-CN"/>
        </w:rPr>
        <w:t xml:space="preserve">, а остаётся </w:t>
      </w:r>
      <w:r w:rsidR="005C0D9F" w:rsidRPr="001634DB">
        <w:rPr>
          <w:rStyle w:val="--"/>
          <w:lang w:eastAsia="zh-CN"/>
        </w:rPr>
        <w:t xml:space="preserve">точечным </w:t>
      </w:r>
      <w:r w:rsidR="005C0D9F" w:rsidRPr="001634DB">
        <w:rPr>
          <w:rStyle w:val="--0"/>
          <w:lang w:eastAsia="zh-CN"/>
        </w:rPr>
        <w:t>инструментом,</w:t>
      </w:r>
      <w:r w:rsidR="005C0D9F" w:rsidRPr="0015259D">
        <w:rPr>
          <w:rFonts w:eastAsia="Times New Roman"/>
          <w:szCs w:val="28"/>
          <w:lang w:eastAsia="zh-CN"/>
        </w:rPr>
        <w:t xml:space="preserve"> используемым в основном в естественных и медицинских науках. Гуманитарная сфера значительно отстаёт, и внедрение идёт, в основном, за счёт усилий отдельных энтузиастов. Возрастной разрыв тоже очевиден: старшее поколение либо не использует ИИ вовсе, либо имеет </w:t>
      </w:r>
      <w:r w:rsidR="005C0D9F" w:rsidRPr="001634DB">
        <w:rPr>
          <w:rStyle w:val="--"/>
          <w:lang w:eastAsia="zh-CN"/>
        </w:rPr>
        <w:t xml:space="preserve">отрицательный </w:t>
      </w:r>
      <w:r w:rsidR="005C0D9F" w:rsidRPr="001634DB">
        <w:rPr>
          <w:rStyle w:val="--0"/>
          <w:lang w:eastAsia="zh-CN"/>
        </w:rPr>
        <w:t xml:space="preserve">опыт, </w:t>
      </w:r>
      <w:r w:rsidR="005C0D9F" w:rsidRPr="0015259D">
        <w:rPr>
          <w:rFonts w:eastAsia="Times New Roman"/>
          <w:szCs w:val="28"/>
          <w:lang w:eastAsia="zh-CN"/>
        </w:rPr>
        <w:t>подрывающий доверие к технологии.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Но ключевое — ни один из этих участников научного и технического диалога </w:t>
      </w:r>
      <w:r w:rsidR="005C0D9F" w:rsidRPr="002232B2">
        <w:rPr>
          <w:rFonts w:eastAsia="Times New Roman"/>
          <w:szCs w:val="28"/>
          <w:lang w:eastAsia="zh-CN"/>
        </w:rPr>
        <w:t>не упоминает о роли различий в генотипах мозга,</w:t>
      </w:r>
      <w:r w:rsidR="005C0D9F" w:rsidRPr="0015259D">
        <w:rPr>
          <w:rFonts w:eastAsia="Times New Roman"/>
          <w:szCs w:val="28"/>
          <w:lang w:eastAsia="zh-CN"/>
        </w:rPr>
        <w:t xml:space="preserve"> не задаётся вопросом: </w:t>
      </w:r>
      <w:r w:rsidR="005C0D9F" w:rsidRPr="002232B2">
        <w:rPr>
          <w:rFonts w:eastAsia="Times New Roman"/>
          <w:szCs w:val="28"/>
          <w:lang w:eastAsia="zh-CN"/>
        </w:rPr>
        <w:t xml:space="preserve">почему именно сейчас технология ИИ вошла в фазу </w:t>
      </w:r>
      <w:r w:rsidR="005C0D9F" w:rsidRPr="002232B2">
        <w:rPr>
          <w:rFonts w:eastAsia="Times New Roman"/>
          <w:szCs w:val="28"/>
          <w:lang w:eastAsia="zh-CN"/>
        </w:rPr>
        <w:lastRenderedPageBreak/>
        <w:t>ускоренного и почти неконтролируемого развития?</w:t>
      </w:r>
      <w:r w:rsidR="005C0D9F" w:rsidRPr="0015259D">
        <w:rPr>
          <w:rFonts w:eastAsia="Times New Roman"/>
          <w:szCs w:val="28"/>
          <w:lang w:eastAsia="zh-CN"/>
        </w:rPr>
        <w:t xml:space="preserve"> И кто, кроме Человека, способен понимать, по какому сценарию развивается Система, если сам человек не в состоянии </w:t>
      </w:r>
      <w:r w:rsidR="005C0D9F" w:rsidRPr="001634DB">
        <w:rPr>
          <w:rStyle w:val="--"/>
          <w:lang w:eastAsia="zh-CN"/>
        </w:rPr>
        <w:t xml:space="preserve">осознать </w:t>
      </w:r>
      <w:r w:rsidR="005C0D9F" w:rsidRPr="001634DB">
        <w:rPr>
          <w:rStyle w:val="--0"/>
          <w:lang w:eastAsia="zh-CN"/>
        </w:rPr>
        <w:t>структуру</w:t>
      </w:r>
      <w:r w:rsidR="005C0D9F" w:rsidRPr="0015259D">
        <w:rPr>
          <w:rFonts w:eastAsia="Times New Roman"/>
          <w:szCs w:val="28"/>
          <w:lang w:eastAsia="zh-CN"/>
        </w:rPr>
        <w:t xml:space="preserve"> собственной ментальной природы?</w:t>
      </w:r>
    </w:p>
    <w:p w14:paraId="58457C35" w14:textId="3510DBDC" w:rsidR="005C0D9F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C0D9F" w:rsidRPr="0015259D">
        <w:rPr>
          <w:rFonts w:eastAsia="Times New Roman"/>
          <w:szCs w:val="28"/>
          <w:lang w:eastAsia="zh-CN"/>
        </w:rPr>
        <w:t xml:space="preserve">Второе крыло лагеря технологических оптимистов олицетворяет </w:t>
      </w:r>
      <w:r w:rsidR="005C0D9F" w:rsidRPr="002232B2">
        <w:rPr>
          <w:rFonts w:eastAsia="Times New Roman"/>
          <w:szCs w:val="28"/>
          <w:lang w:eastAsia="zh-CN"/>
        </w:rPr>
        <w:t>Рэй Курцвейл</w:t>
      </w:r>
      <w:r w:rsidR="005C0D9F" w:rsidRPr="0015259D">
        <w:rPr>
          <w:rFonts w:eastAsia="Times New Roman"/>
          <w:szCs w:val="28"/>
          <w:lang w:eastAsia="zh-CN"/>
        </w:rPr>
        <w:t xml:space="preserve"> — футуролог, инженер, апологет трансгуманизма и автор программной книги </w:t>
      </w:r>
      <w:r w:rsidR="005C0D9F" w:rsidRPr="0015259D">
        <w:rPr>
          <w:rFonts w:eastAsia="Times New Roman"/>
          <w:i/>
          <w:iCs/>
          <w:szCs w:val="28"/>
          <w:lang w:eastAsia="zh-CN"/>
        </w:rPr>
        <w:t>«Сингулярность близка»</w:t>
      </w:r>
      <w:r w:rsidR="005C0D9F" w:rsidRPr="0015259D">
        <w:rPr>
          <w:rFonts w:eastAsia="Times New Roman"/>
          <w:szCs w:val="28"/>
          <w:lang w:eastAsia="zh-CN"/>
        </w:rPr>
        <w:t xml:space="preserve">. В его предсказаниях наступление технологической сингулярности произойдёт около 2045 года, </w:t>
      </w:r>
      <w:r w:rsidR="005C0D9F" w:rsidRPr="001634DB">
        <w:rPr>
          <w:rStyle w:val="--0"/>
          <w:lang w:eastAsia="zh-CN"/>
        </w:rPr>
        <w:t xml:space="preserve">знаменуя </w:t>
      </w:r>
      <w:r w:rsidR="005C0D9F" w:rsidRPr="001634DB">
        <w:rPr>
          <w:rStyle w:val="--"/>
          <w:lang w:eastAsia="zh-CN"/>
        </w:rPr>
        <w:t>не</w:t>
      </w:r>
      <w:r w:rsidR="005C0D9F" w:rsidRPr="001634DB">
        <w:rPr>
          <w:rStyle w:val="--0"/>
          <w:lang w:eastAsia="zh-CN"/>
        </w:rPr>
        <w:t xml:space="preserve"> кризис</w:t>
      </w:r>
      <w:r w:rsidR="005C0D9F" w:rsidRPr="0015259D">
        <w:rPr>
          <w:rFonts w:eastAsia="Times New Roman"/>
          <w:szCs w:val="28"/>
          <w:lang w:eastAsia="zh-CN"/>
        </w:rPr>
        <w:t>, а триумф. Болезни исчезнут, старение будет побеждено, экологические проблемы решены, бедность ликвидирована. Человечество, слившись с ИИ, якобы перейдёт в новую фазу эволюции, обретая сверхспособности и квантовые горизонты бытия. ИИ, в этой перспективе, — не катастрофа, а венец инженерной мысли и вратарь золотого века.</w:t>
      </w:r>
    </w:p>
    <w:p w14:paraId="3579D4D8" w14:textId="0DBFAF3E" w:rsidR="005C0D9F" w:rsidRPr="002232B2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C0D9F" w:rsidRPr="0015259D">
        <w:rPr>
          <w:rFonts w:eastAsia="Times New Roman"/>
          <w:szCs w:val="28"/>
          <w:lang w:eastAsia="zh-CN"/>
        </w:rPr>
        <w:t xml:space="preserve">Так, оба крыла — от умеренных прагматиков до возвышенных визионеров — сходятся в одном: ИИ не угроза, а </w:t>
      </w:r>
      <w:r w:rsidR="005C0D9F" w:rsidRPr="001634DB">
        <w:rPr>
          <w:rStyle w:val="--"/>
          <w:lang w:eastAsia="zh-CN"/>
        </w:rPr>
        <w:t xml:space="preserve">очередной </w:t>
      </w:r>
      <w:r w:rsidR="005C0D9F" w:rsidRPr="001634DB">
        <w:rPr>
          <w:rStyle w:val="--0"/>
          <w:lang w:eastAsia="zh-CN"/>
        </w:rPr>
        <w:t>поворот</w:t>
      </w:r>
      <w:r w:rsidR="005C0D9F" w:rsidRPr="0015259D">
        <w:rPr>
          <w:rFonts w:eastAsia="Times New Roman"/>
          <w:szCs w:val="28"/>
          <w:lang w:eastAsia="zh-CN"/>
        </w:rPr>
        <w:t xml:space="preserve"> техногенной спирали. Подобно тому, как паровая машина, электричество, телеграф, радио и интернет породили новые вызовы, но суммарно принесли больше пользы, ИИ — это лишь следующая стадия. Разнятся только механизмы управления этой силой. Одни уверены, что контроль над ИИ возможен через алгоритмическое программирование, другие предполагают, что контроль невозможен в принципе, но и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>нужен</w:t>
      </w:r>
      <w:r w:rsidR="005C0D9F" w:rsidRPr="0015259D">
        <w:rPr>
          <w:rFonts w:eastAsia="Times New Roman"/>
          <w:szCs w:val="28"/>
          <w:lang w:eastAsia="zh-CN"/>
        </w:rPr>
        <w:t xml:space="preserve"> — поскольку ИИ станет частью самого человека, и слияние с ним устранит границу между субъектом и инструментом.</w:t>
      </w:r>
      <w:r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Это дуалистическое поле — между </w:t>
      </w:r>
      <w:r w:rsidR="005C0D9F" w:rsidRPr="002232B2">
        <w:rPr>
          <w:rFonts w:eastAsia="Times New Roman"/>
          <w:b/>
          <w:bCs/>
          <w:i/>
          <w:iCs/>
          <w:szCs w:val="28"/>
          <w:lang w:eastAsia="zh-CN"/>
        </w:rPr>
        <w:t>«всё будет плохо»</w:t>
      </w:r>
      <w:r w:rsidR="005C0D9F" w:rsidRPr="0015259D">
        <w:rPr>
          <w:rFonts w:eastAsia="Times New Roman"/>
          <w:szCs w:val="28"/>
          <w:lang w:eastAsia="zh-CN"/>
        </w:rPr>
        <w:t xml:space="preserve"> и </w:t>
      </w:r>
      <w:r w:rsidR="005C0D9F" w:rsidRPr="002232B2">
        <w:rPr>
          <w:rFonts w:eastAsia="Times New Roman"/>
          <w:b/>
          <w:bCs/>
          <w:i/>
          <w:iCs/>
          <w:szCs w:val="28"/>
          <w:lang w:eastAsia="zh-CN"/>
        </w:rPr>
        <w:t>«всё будет хорошо</w:t>
      </w:r>
      <w:r w:rsidR="005C0D9F" w:rsidRPr="0015259D">
        <w:rPr>
          <w:rFonts w:eastAsia="Times New Roman"/>
          <w:szCs w:val="28"/>
          <w:lang w:eastAsia="zh-CN"/>
        </w:rPr>
        <w:t xml:space="preserve">» — рождает иллюзию выбора. Но человек, оказавшийся перед этим распутьем,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>обязан</w:t>
      </w:r>
      <w:r w:rsidR="005C0D9F" w:rsidRPr="0015259D">
        <w:rPr>
          <w:rFonts w:eastAsia="Times New Roman"/>
          <w:szCs w:val="28"/>
          <w:lang w:eastAsia="zh-CN"/>
        </w:rPr>
        <w:t xml:space="preserve"> верить ни одной из сторон. У него есть третий путь — </w:t>
      </w:r>
      <w:r w:rsidR="005C0D9F" w:rsidRPr="001634DB">
        <w:rPr>
          <w:rStyle w:val="--0"/>
          <w:lang w:eastAsia="zh-CN"/>
        </w:rPr>
        <w:t xml:space="preserve">путь </w:t>
      </w:r>
      <w:r w:rsidR="005C0D9F" w:rsidRPr="001634DB">
        <w:rPr>
          <w:rStyle w:val="--"/>
          <w:lang w:eastAsia="zh-CN"/>
        </w:rPr>
        <w:t xml:space="preserve">познания </w:t>
      </w:r>
      <w:r w:rsidR="005C0D9F" w:rsidRPr="002232B2">
        <w:rPr>
          <w:rFonts w:eastAsia="Times New Roman"/>
          <w:szCs w:val="28"/>
          <w:lang w:eastAsia="zh-CN"/>
        </w:rPr>
        <w:t>через критическое осмысление.</w:t>
      </w:r>
      <w:r w:rsidR="005C0D9F" w:rsidRPr="0015259D">
        <w:rPr>
          <w:rFonts w:eastAsia="Times New Roman"/>
          <w:szCs w:val="28"/>
          <w:lang w:eastAsia="zh-CN"/>
        </w:rPr>
        <w:t xml:space="preserve"> Это не вера в мнение, а поиск основания. Не эмоциональная реакция на страх или надежду, а философское усилие понять, </w:t>
      </w:r>
      <w:r w:rsidR="005C0D9F" w:rsidRPr="002232B2">
        <w:rPr>
          <w:rFonts w:eastAsia="Times New Roman"/>
          <w:szCs w:val="28"/>
          <w:lang w:eastAsia="zh-CN"/>
        </w:rPr>
        <w:t>что происходит в самом бытии</w:t>
      </w:r>
      <w:r w:rsidR="005C0D9F" w:rsidRPr="0015259D">
        <w:rPr>
          <w:rFonts w:eastAsia="Times New Roman"/>
          <w:szCs w:val="28"/>
          <w:lang w:eastAsia="zh-CN"/>
        </w:rPr>
        <w:t>, а не только в техносфере.</w:t>
      </w:r>
      <w:r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А понять это можно только при одном условии: если признать, что ИИ развивается не сам по себе, и даже не людьми как таковыми, а в контексте </w:t>
      </w:r>
      <w:r w:rsidRPr="002232B2">
        <w:rPr>
          <w:rFonts w:eastAsia="Times New Roman"/>
          <w:szCs w:val="28"/>
          <w:lang w:eastAsia="zh-CN"/>
        </w:rPr>
        <w:t>Системы</w:t>
      </w:r>
      <w:r>
        <w:rPr>
          <w:rFonts w:eastAsia="Times New Roman"/>
          <w:szCs w:val="28"/>
          <w:lang w:eastAsia="zh-CN"/>
        </w:rPr>
        <w:t xml:space="preserve"> управления</w:t>
      </w:r>
      <w:r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 xml:space="preserve">планетой и человечеством. Если признать, что старая интервентская Система завершена, а новая уже вступила в силу и </w:t>
      </w:r>
      <w:r w:rsidR="002F59BA">
        <w:rPr>
          <w:rFonts w:eastAsia="Times New Roman"/>
          <w:szCs w:val="28"/>
          <w:lang w:eastAsia="zh-CN"/>
        </w:rPr>
        <w:t>«</w:t>
      </w:r>
      <w:r w:rsidR="005C0D9F" w:rsidRPr="0015259D">
        <w:rPr>
          <w:rFonts w:eastAsia="Times New Roman"/>
          <w:szCs w:val="28"/>
          <w:lang w:eastAsia="zh-CN"/>
        </w:rPr>
        <w:t>ищет</w:t>
      </w:r>
      <w:r w:rsidR="002F59BA">
        <w:rPr>
          <w:rFonts w:eastAsia="Times New Roman"/>
          <w:szCs w:val="28"/>
          <w:lang w:eastAsia="zh-CN"/>
        </w:rPr>
        <w:t xml:space="preserve">», </w:t>
      </w:r>
      <w:r w:rsidR="005C0D9F" w:rsidRPr="0015259D">
        <w:rPr>
          <w:rFonts w:eastAsia="Times New Roman"/>
          <w:szCs w:val="28"/>
          <w:lang w:eastAsia="zh-CN"/>
        </w:rPr>
        <w:t xml:space="preserve">через конкретные генотипы мозга — кратчайший путь к восстановлению </w:t>
      </w:r>
      <w:r w:rsidR="005C0D9F" w:rsidRPr="001634DB">
        <w:rPr>
          <w:rFonts w:eastAsia="Times New Roman"/>
          <w:b/>
          <w:bCs/>
          <w:i/>
          <w:iCs/>
          <w:szCs w:val="28"/>
          <w:lang w:eastAsia="zh-CN"/>
        </w:rPr>
        <w:t>исходного состояния Земли и человека</w:t>
      </w:r>
      <w:r w:rsidR="005C0D9F" w:rsidRPr="0015259D">
        <w:rPr>
          <w:rFonts w:eastAsia="Times New Roman"/>
          <w:szCs w:val="28"/>
          <w:lang w:eastAsia="zh-CN"/>
        </w:rPr>
        <w:t xml:space="preserve">, каким оно было 18 тысяч лет назад, тогда становится ясно: ИИ — не техногенная случайность, а </w:t>
      </w:r>
      <w:r>
        <w:rPr>
          <w:rFonts w:eastAsia="Times New Roman"/>
          <w:szCs w:val="28"/>
          <w:lang w:eastAsia="zh-CN"/>
        </w:rPr>
        <w:t xml:space="preserve">один из </w:t>
      </w:r>
      <w:r w:rsidR="005C0D9F" w:rsidRPr="002232B2">
        <w:rPr>
          <w:rFonts w:eastAsia="Times New Roman"/>
          <w:szCs w:val="28"/>
          <w:lang w:eastAsia="zh-CN"/>
        </w:rPr>
        <w:t>инструмент</w:t>
      </w:r>
      <w:r w:rsidRPr="002232B2">
        <w:rPr>
          <w:rFonts w:eastAsia="Times New Roman"/>
          <w:szCs w:val="28"/>
          <w:lang w:eastAsia="zh-CN"/>
        </w:rPr>
        <w:t>ов</w:t>
      </w:r>
      <w:r w:rsidR="005C0D9F" w:rsidRPr="002232B2">
        <w:rPr>
          <w:rFonts w:eastAsia="Times New Roman"/>
          <w:szCs w:val="28"/>
          <w:lang w:eastAsia="zh-CN"/>
        </w:rPr>
        <w:t xml:space="preserve"> этой трансформации.</w:t>
      </w:r>
    </w:p>
    <w:p w14:paraId="480A9683" w14:textId="0F9F86BD" w:rsidR="005C0D9F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C0D9F" w:rsidRPr="0015259D">
        <w:rPr>
          <w:rFonts w:eastAsia="Times New Roman"/>
          <w:szCs w:val="28"/>
          <w:lang w:eastAsia="zh-CN"/>
        </w:rPr>
        <w:t xml:space="preserve">Иначе говоря, не мы развиваем ИИ. </w:t>
      </w:r>
      <w:r w:rsidR="005C0D9F" w:rsidRPr="001634DB">
        <w:rPr>
          <w:rStyle w:val="--0"/>
          <w:lang w:eastAsia="zh-CN"/>
        </w:rPr>
        <w:t xml:space="preserve">Нас </w:t>
      </w:r>
      <w:r w:rsidR="005C0D9F" w:rsidRPr="001634DB">
        <w:rPr>
          <w:rStyle w:val="--"/>
          <w:lang w:eastAsia="zh-CN"/>
        </w:rPr>
        <w:t>развивают</w:t>
      </w:r>
      <w:r w:rsidR="005C0D9F" w:rsidRPr="0015259D">
        <w:rPr>
          <w:rFonts w:eastAsia="Times New Roman"/>
          <w:szCs w:val="28"/>
          <w:lang w:eastAsia="zh-CN"/>
        </w:rPr>
        <w:t xml:space="preserve"> — через ИИ. И делается это не абстрактным человечеством, а через </w:t>
      </w:r>
      <w:r w:rsidR="005C0D9F" w:rsidRPr="002232B2">
        <w:rPr>
          <w:rFonts w:eastAsia="Times New Roman"/>
          <w:szCs w:val="28"/>
          <w:lang w:eastAsia="zh-CN"/>
        </w:rPr>
        <w:t>определённые мозговые структуры</w:t>
      </w:r>
      <w:r w:rsidR="005C0D9F" w:rsidRPr="0015259D">
        <w:rPr>
          <w:rFonts w:eastAsia="Times New Roman"/>
          <w:szCs w:val="28"/>
          <w:lang w:eastAsia="zh-CN"/>
        </w:rPr>
        <w:t>, включённые в программную архитектуру новой фазы. Остальные же, вне зависимости от интеллекта или социального положения, просто становятся свидетелями — или жертвами — этого процесса.</w:t>
      </w:r>
    </w:p>
    <w:p w14:paraId="2B3C98EC" w14:textId="530FE4DD" w:rsidR="00EA72FC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</w:t>
      </w:r>
      <w:r w:rsidR="005C0D9F" w:rsidRPr="0015259D">
        <w:rPr>
          <w:rFonts w:eastAsia="Times New Roman"/>
          <w:szCs w:val="28"/>
          <w:lang w:eastAsia="zh-CN"/>
        </w:rPr>
        <w:t xml:space="preserve">Я не склонен верить в большие идеи. Меня одинаково настораживает и догматическое «Бог есть», и столь же догматическое «Бога нет». Мне не близка </w:t>
      </w:r>
    </w:p>
    <w:p w14:paraId="3FF5CED7" w14:textId="23CBE2FB" w:rsidR="005C0D9F" w:rsidRPr="0015259D" w:rsidRDefault="0040153F" w:rsidP="00EA72F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29BD167E" wp14:editId="344F9AA7">
            <wp:simplePos x="0" y="0"/>
            <wp:positionH relativeFrom="column">
              <wp:posOffset>4074795</wp:posOffset>
            </wp:positionH>
            <wp:positionV relativeFrom="paragraph">
              <wp:posOffset>-2540</wp:posOffset>
            </wp:positionV>
            <wp:extent cx="2540000" cy="3238500"/>
            <wp:effectExtent l="0" t="0" r="0" b="0"/>
            <wp:wrapTight wrapText="bothSides">
              <wp:wrapPolygon edited="0">
                <wp:start x="0" y="0"/>
                <wp:lineTo x="0" y="21515"/>
                <wp:lineTo x="21492" y="21515"/>
                <wp:lineTo x="21492" y="0"/>
                <wp:lineTo x="0" y="0"/>
              </wp:wrapPolygon>
            </wp:wrapTight>
            <wp:docPr id="1457017002" name="Рисунок 1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17002" name="Рисунок 1" descr="Изображение выглядит как рисунок, зарисовка, иллюстрация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D9F" w:rsidRPr="0015259D">
        <w:rPr>
          <w:rFonts w:eastAsia="Times New Roman"/>
          <w:szCs w:val="28"/>
          <w:lang w:eastAsia="zh-CN"/>
        </w:rPr>
        <w:t xml:space="preserve">вера в загробную жизнь и столь же не близка — в технологический рай, в котором ИИ принесёт избавление. Я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 xml:space="preserve">хочу </w:t>
      </w:r>
      <w:r w:rsidR="005C0D9F" w:rsidRPr="0015259D">
        <w:rPr>
          <w:rFonts w:eastAsia="Times New Roman"/>
          <w:szCs w:val="28"/>
          <w:lang w:eastAsia="zh-CN"/>
        </w:rPr>
        <w:t xml:space="preserve">верить — </w:t>
      </w:r>
      <w:r w:rsidR="005C0D9F" w:rsidRPr="001634DB">
        <w:rPr>
          <w:rFonts w:eastAsia="Times New Roman"/>
          <w:szCs w:val="28"/>
          <w:lang w:eastAsia="zh-CN"/>
        </w:rPr>
        <w:t>я</w:t>
      </w:r>
      <w:r w:rsidR="005C0D9F" w:rsidRPr="002232B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5C0D9F" w:rsidRPr="001634DB">
        <w:rPr>
          <w:rStyle w:val="--"/>
          <w:lang w:eastAsia="zh-CN"/>
        </w:rPr>
        <w:t xml:space="preserve">хочу </w:t>
      </w:r>
      <w:r w:rsidR="005C0D9F" w:rsidRPr="001634DB">
        <w:rPr>
          <w:rStyle w:val="--0"/>
          <w:lang w:eastAsia="zh-CN"/>
        </w:rPr>
        <w:t>знать.</w:t>
      </w:r>
      <w:r w:rsidR="005C0D9F" w:rsidRPr="0015259D">
        <w:rPr>
          <w:rFonts w:eastAsia="Times New Roman"/>
          <w:szCs w:val="28"/>
          <w:lang w:eastAsia="zh-CN"/>
        </w:rPr>
        <w:t xml:space="preserve"> А если знать полностью невозможно, то я хочу, по крайней мере, рассчитать </w:t>
      </w:r>
      <w:r w:rsidR="005C0D9F" w:rsidRPr="002232B2">
        <w:rPr>
          <w:rFonts w:eastAsia="Times New Roman"/>
          <w:szCs w:val="28"/>
          <w:lang w:eastAsia="zh-CN"/>
        </w:rPr>
        <w:t>вероятности</w:t>
      </w:r>
      <w:r w:rsidR="005C0D9F" w:rsidRPr="0015259D">
        <w:rPr>
          <w:rFonts w:eastAsia="Times New Roman"/>
          <w:szCs w:val="28"/>
          <w:lang w:eastAsia="zh-CN"/>
        </w:rPr>
        <w:t xml:space="preserve"> — не интуитивно, а через глубокое погружение в суть.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>Вот этим</w:t>
      </w:r>
      <w:r w:rsidR="002232B2">
        <w:rPr>
          <w:rFonts w:eastAsia="Times New Roman"/>
          <w:szCs w:val="28"/>
          <w:lang w:eastAsia="zh-CN"/>
        </w:rPr>
        <w:t xml:space="preserve"> нужно и заниматься, всем тем, кто прочитает эту информацию и сделает ее своими знаниями. </w:t>
      </w:r>
      <w:r w:rsidR="005C0D9F" w:rsidRPr="0015259D">
        <w:rPr>
          <w:rFonts w:eastAsia="Times New Roman"/>
          <w:szCs w:val="28"/>
          <w:lang w:eastAsia="zh-CN"/>
        </w:rPr>
        <w:t xml:space="preserve"> </w:t>
      </w:r>
      <w:r w:rsidR="002232B2">
        <w:rPr>
          <w:rFonts w:eastAsia="Times New Roman"/>
          <w:szCs w:val="28"/>
          <w:lang w:eastAsia="zh-CN"/>
        </w:rPr>
        <w:t>Нужно</w:t>
      </w:r>
      <w:r w:rsidR="005C0D9F" w:rsidRPr="0015259D">
        <w:rPr>
          <w:rFonts w:eastAsia="Times New Roman"/>
          <w:szCs w:val="28"/>
          <w:lang w:eastAsia="zh-CN"/>
        </w:rPr>
        <w:t xml:space="preserve"> выстраива</w:t>
      </w:r>
      <w:r w:rsidR="002232B2">
        <w:rPr>
          <w:rFonts w:eastAsia="Times New Roman"/>
          <w:szCs w:val="28"/>
          <w:lang w:eastAsia="zh-CN"/>
        </w:rPr>
        <w:t>ть</w:t>
      </w:r>
      <w:r w:rsidR="005C0D9F" w:rsidRPr="0015259D">
        <w:rPr>
          <w:rFonts w:eastAsia="Times New Roman"/>
          <w:szCs w:val="28"/>
          <w:lang w:eastAsia="zh-CN"/>
        </w:rPr>
        <w:t xml:space="preserve"> не утопию и не катастрофу. </w:t>
      </w:r>
      <w:r w:rsidR="002232B2">
        <w:rPr>
          <w:rFonts w:eastAsia="Times New Roman"/>
          <w:szCs w:val="28"/>
          <w:lang w:eastAsia="zh-CN"/>
        </w:rPr>
        <w:t>Нужно</w:t>
      </w:r>
      <w:r w:rsidR="005C0D9F" w:rsidRPr="0015259D">
        <w:rPr>
          <w:rFonts w:eastAsia="Times New Roman"/>
          <w:szCs w:val="28"/>
          <w:lang w:eastAsia="zh-CN"/>
        </w:rPr>
        <w:t xml:space="preserve"> вглядываемся в процессы, </w:t>
      </w:r>
      <w:r w:rsidR="005C0D9F" w:rsidRPr="001634DB">
        <w:rPr>
          <w:rStyle w:val="--0"/>
          <w:lang w:eastAsia="zh-CN"/>
        </w:rPr>
        <w:t xml:space="preserve">идущие </w:t>
      </w:r>
      <w:r w:rsidR="005C0D9F" w:rsidRPr="001634DB">
        <w:rPr>
          <w:rStyle w:val="--"/>
          <w:lang w:eastAsia="zh-CN"/>
        </w:rPr>
        <w:t>вне</w:t>
      </w:r>
      <w:r w:rsidR="005C0D9F" w:rsidRPr="002232B2">
        <w:rPr>
          <w:rFonts w:eastAsia="Times New Roman"/>
          <w:szCs w:val="28"/>
          <w:lang w:eastAsia="zh-CN"/>
        </w:rPr>
        <w:t xml:space="preserve"> ведома большинства</w:t>
      </w:r>
      <w:r w:rsidR="005C0D9F" w:rsidRPr="0015259D">
        <w:rPr>
          <w:rFonts w:eastAsia="Times New Roman"/>
          <w:szCs w:val="28"/>
          <w:lang w:eastAsia="zh-CN"/>
        </w:rPr>
        <w:t xml:space="preserve"> — в скрытую динамику смены логик управления, смены моделей мышления, смены генотипов мозга, и в появление новых смыслов, обретших форму через якобы технократическое явление — ИИ.</w:t>
      </w:r>
    </w:p>
    <w:p w14:paraId="02CFD1BF" w14:textId="5BC9784B" w:rsidR="005C0D9F" w:rsidRPr="002232B2" w:rsidRDefault="002232B2" w:rsidP="0015259D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C0D9F" w:rsidRPr="0015259D">
        <w:rPr>
          <w:rFonts w:eastAsia="Times New Roman"/>
          <w:szCs w:val="28"/>
          <w:lang w:eastAsia="zh-CN"/>
        </w:rPr>
        <w:t xml:space="preserve">Потому, прежде чем спорить об ИИ, нужно задать первичный — почти детский, но фундаментальный — вопрос: </w:t>
      </w:r>
      <w:r w:rsidR="005C0D9F" w:rsidRPr="001634DB">
        <w:rPr>
          <w:rFonts w:eastAsia="Times New Roman"/>
          <w:b/>
          <w:bCs/>
          <w:i/>
          <w:iCs/>
          <w:szCs w:val="28"/>
          <w:lang w:eastAsia="zh-CN"/>
        </w:rPr>
        <w:t xml:space="preserve">а что такое </w:t>
      </w:r>
      <w:r w:rsidR="002F59BA" w:rsidRPr="001634DB">
        <w:rPr>
          <w:rFonts w:eastAsia="Times New Roman"/>
          <w:b/>
          <w:bCs/>
          <w:i/>
          <w:iCs/>
          <w:szCs w:val="28"/>
          <w:lang w:eastAsia="zh-CN"/>
        </w:rPr>
        <w:t>И</w:t>
      </w:r>
      <w:r w:rsidR="005C0D9F" w:rsidRPr="001634DB">
        <w:rPr>
          <w:rFonts w:eastAsia="Times New Roman"/>
          <w:b/>
          <w:bCs/>
          <w:i/>
          <w:iCs/>
          <w:szCs w:val="28"/>
          <w:lang w:eastAsia="zh-CN"/>
        </w:rPr>
        <w:t>нтеллект?</w:t>
      </w:r>
      <w:r w:rsidR="005C0D9F" w:rsidRPr="0015259D">
        <w:rPr>
          <w:rFonts w:eastAsia="Times New Roman"/>
          <w:szCs w:val="28"/>
          <w:lang w:eastAsia="zh-CN"/>
        </w:rPr>
        <w:t xml:space="preserve"> Без этого определённого основания все разговоры — это</w:t>
      </w:r>
      <w:r>
        <w:rPr>
          <w:rFonts w:eastAsia="Times New Roman"/>
          <w:szCs w:val="28"/>
          <w:lang w:eastAsia="zh-CN"/>
        </w:rPr>
        <w:t>,</w:t>
      </w:r>
      <w:r w:rsidR="005C0D9F" w:rsidRPr="0015259D">
        <w:rPr>
          <w:rFonts w:eastAsia="Times New Roman"/>
          <w:szCs w:val="28"/>
          <w:lang w:eastAsia="zh-CN"/>
        </w:rPr>
        <w:t xml:space="preserve"> как спор о Боге, в котором один имеет в виду абстрактную причину бытия, а другой — антропоморфного старца на облаке. У этих двух спорящих нет общего поля, а потому нет смысла в их споре.</w:t>
      </w:r>
      <w:r>
        <w:rPr>
          <w:rFonts w:eastAsia="Times New Roman"/>
          <w:szCs w:val="28"/>
          <w:lang w:eastAsia="zh-CN"/>
        </w:rPr>
        <w:t xml:space="preserve"> </w:t>
      </w:r>
      <w:r w:rsidR="005C0D9F" w:rsidRPr="0015259D">
        <w:rPr>
          <w:rFonts w:eastAsia="Times New Roman"/>
          <w:szCs w:val="28"/>
          <w:lang w:eastAsia="zh-CN"/>
        </w:rPr>
        <w:t>Именно такая ситуация и возникла на конференции AGI-2014 в Монреале, когда ведущие умы ИИ</w:t>
      </w:r>
      <w:r w:rsidR="002F59BA">
        <w:rPr>
          <w:rFonts w:eastAsia="Times New Roman"/>
          <w:szCs w:val="28"/>
          <w:lang w:eastAsia="zh-CN"/>
        </w:rPr>
        <w:t xml:space="preserve"> </w:t>
      </w:r>
      <w:r w:rsidR="00B61FA4">
        <w:rPr>
          <w:rFonts w:eastAsia="Times New Roman"/>
          <w:szCs w:val="28"/>
          <w:lang w:eastAsia="zh-CN"/>
        </w:rPr>
        <w:t xml:space="preserve">– </w:t>
      </w:r>
      <w:r w:rsidR="005C0D9F" w:rsidRPr="0015259D">
        <w:rPr>
          <w:rFonts w:eastAsia="Times New Roman"/>
          <w:szCs w:val="28"/>
          <w:lang w:eastAsia="zh-CN"/>
        </w:rPr>
        <w:t xml:space="preserve">сферы </w:t>
      </w:r>
      <w:r w:rsidR="005C0D9F" w:rsidRPr="001634DB">
        <w:rPr>
          <w:rStyle w:val="--"/>
          <w:lang w:eastAsia="zh-CN"/>
        </w:rPr>
        <w:t xml:space="preserve">внезапно </w:t>
      </w:r>
      <w:r w:rsidR="005C0D9F" w:rsidRPr="001634DB">
        <w:rPr>
          <w:rStyle w:val="--0"/>
          <w:lang w:eastAsia="zh-CN"/>
        </w:rPr>
        <w:t>обнаружили</w:t>
      </w:r>
      <w:r w:rsidR="005C0D9F" w:rsidRPr="0015259D">
        <w:rPr>
          <w:rFonts w:eastAsia="Times New Roman"/>
          <w:szCs w:val="28"/>
          <w:lang w:eastAsia="zh-CN"/>
        </w:rPr>
        <w:t xml:space="preserve">, что каждый из них понимает термин «интеллект» по-своему. Как признал присутствующий тогда </w:t>
      </w:r>
      <w:r w:rsidR="005C0D9F" w:rsidRPr="002232B2">
        <w:rPr>
          <w:rFonts w:eastAsia="Times New Roman"/>
          <w:szCs w:val="28"/>
          <w:lang w:eastAsia="zh-CN"/>
        </w:rPr>
        <w:t>Макс Тегмарк</w:t>
      </w:r>
      <w:r>
        <w:rPr>
          <w:rStyle w:val="af5"/>
          <w:rFonts w:eastAsia="Times New Roman"/>
          <w:szCs w:val="28"/>
          <w:lang w:eastAsia="zh-CN"/>
        </w:rPr>
        <w:footnoteReference w:id="5"/>
      </w:r>
      <w:r w:rsidR="005C0D9F" w:rsidRPr="0015259D">
        <w:rPr>
          <w:rFonts w:eastAsia="Times New Roman"/>
          <w:szCs w:val="28"/>
          <w:lang w:eastAsia="zh-CN"/>
        </w:rPr>
        <w:t xml:space="preserve">, без единого определения </w:t>
      </w:r>
      <w:r w:rsidRPr="0015259D">
        <w:rPr>
          <w:rFonts w:eastAsia="Times New Roman"/>
          <w:szCs w:val="28"/>
          <w:lang w:eastAsia="zh-CN"/>
        </w:rPr>
        <w:t>интеллекта</w:t>
      </w:r>
      <w:r w:rsidR="005C0D9F" w:rsidRPr="0015259D">
        <w:rPr>
          <w:rFonts w:eastAsia="Times New Roman"/>
          <w:szCs w:val="28"/>
          <w:lang w:eastAsia="zh-CN"/>
        </w:rPr>
        <w:t xml:space="preserve"> невозможно не </w:t>
      </w:r>
      <w:r w:rsidR="00B61FA4" w:rsidRPr="0015259D">
        <w:rPr>
          <w:rFonts w:eastAsia="Times New Roman"/>
          <w:szCs w:val="28"/>
          <w:lang w:eastAsia="zh-CN"/>
        </w:rPr>
        <w:t>то,</w:t>
      </w:r>
      <w:r w:rsidR="005C0D9F" w:rsidRPr="0015259D">
        <w:rPr>
          <w:rFonts w:eastAsia="Times New Roman"/>
          <w:szCs w:val="28"/>
          <w:lang w:eastAsia="zh-CN"/>
        </w:rPr>
        <w:t xml:space="preserve"> что строить управление, но даже вести продуктивный диалог. Его слова стали предостережением: </w:t>
      </w:r>
      <w:r w:rsidR="005C0D9F" w:rsidRPr="002232B2">
        <w:rPr>
          <w:rFonts w:eastAsia="Times New Roman"/>
          <w:b/>
          <w:bCs/>
          <w:i/>
          <w:iCs/>
          <w:szCs w:val="28"/>
          <w:lang w:eastAsia="zh-CN"/>
        </w:rPr>
        <w:t>«Если мы не определим, что такое интеллект, мы рискуем создать то, что не сможем контролировать».</w:t>
      </w:r>
    </w:p>
    <w:p w14:paraId="6051CC5E" w14:textId="612F008E" w:rsidR="00BB7D5A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C0D9F" w:rsidRPr="0015259D">
        <w:rPr>
          <w:rFonts w:eastAsia="Times New Roman"/>
          <w:szCs w:val="28"/>
          <w:lang w:eastAsia="zh-CN"/>
        </w:rPr>
        <w:t xml:space="preserve">Прошло более десяти лет, но ситуация </w:t>
      </w:r>
      <w:r w:rsidR="005C0D9F" w:rsidRPr="001634DB">
        <w:rPr>
          <w:rStyle w:val="--"/>
          <w:lang w:eastAsia="zh-CN"/>
        </w:rPr>
        <w:t xml:space="preserve">не </w:t>
      </w:r>
      <w:r w:rsidR="005C0D9F" w:rsidRPr="001634DB">
        <w:rPr>
          <w:rStyle w:val="--0"/>
          <w:lang w:eastAsia="zh-CN"/>
        </w:rPr>
        <w:t>изменилась</w:t>
      </w:r>
      <w:r w:rsidR="005C0D9F" w:rsidRPr="0015259D">
        <w:rPr>
          <w:rFonts w:eastAsia="Times New Roman"/>
          <w:szCs w:val="28"/>
          <w:lang w:eastAsia="zh-CN"/>
        </w:rPr>
        <w:t xml:space="preserve">. По сей день, человечество не знает, что такое </w:t>
      </w:r>
      <w:r w:rsidR="00B61FA4">
        <w:rPr>
          <w:rFonts w:eastAsia="Times New Roman"/>
          <w:szCs w:val="28"/>
          <w:lang w:eastAsia="zh-CN"/>
        </w:rPr>
        <w:t>И</w:t>
      </w:r>
      <w:r w:rsidR="005C0D9F" w:rsidRPr="0015259D">
        <w:rPr>
          <w:rFonts w:eastAsia="Times New Roman"/>
          <w:szCs w:val="28"/>
          <w:lang w:eastAsia="zh-CN"/>
        </w:rPr>
        <w:t xml:space="preserve">нтеллект. В лучшем случае оно пользуется смутными аналогиями, бытовыми интуициями, техническими отголосками, философскими образами и культурными фреймами. Каждый вкладывает в понятие своё. Потому мы и не знаем, </w:t>
      </w:r>
      <w:r w:rsidR="005C0D9F" w:rsidRPr="001634DB">
        <w:rPr>
          <w:rStyle w:val="--0"/>
          <w:lang w:eastAsia="zh-CN"/>
        </w:rPr>
        <w:t xml:space="preserve">что </w:t>
      </w:r>
      <w:r w:rsidR="005C0D9F" w:rsidRPr="001634DB">
        <w:rPr>
          <w:rStyle w:val="--"/>
          <w:lang w:eastAsia="zh-CN"/>
        </w:rPr>
        <w:t>именно</w:t>
      </w:r>
      <w:r w:rsidR="005C0D9F" w:rsidRPr="002232B2">
        <w:rPr>
          <w:rFonts w:eastAsia="Times New Roman"/>
          <w:szCs w:val="28"/>
          <w:lang w:eastAsia="zh-CN"/>
        </w:rPr>
        <w:t xml:space="preserve"> мы создаём, и, тем более, не знаем, кто именно через нас это создаёт.</w:t>
      </w:r>
      <w:r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Это вопрос, на который человечество до сих пор не дало ответа, но активно использует само слово, как если бы понимание существовало изначально. Под интеллектом обычно </w:t>
      </w:r>
      <w:r w:rsidR="00BB7D5A" w:rsidRPr="0015259D">
        <w:rPr>
          <w:rFonts w:eastAsia="Times New Roman"/>
          <w:szCs w:val="28"/>
          <w:lang w:eastAsia="zh-CN"/>
        </w:rPr>
        <w:lastRenderedPageBreak/>
        <w:t xml:space="preserve">подразумевается </w:t>
      </w:r>
      <w:r w:rsidR="00BB7D5A" w:rsidRPr="002232B2">
        <w:rPr>
          <w:rFonts w:eastAsia="Times New Roman"/>
          <w:szCs w:val="28"/>
          <w:lang w:eastAsia="zh-CN"/>
        </w:rPr>
        <w:t>то, посредством чего человек мыслит,</w:t>
      </w:r>
      <w:r w:rsidR="00BB7D5A" w:rsidRPr="0015259D">
        <w:rPr>
          <w:rFonts w:eastAsia="Times New Roman"/>
          <w:szCs w:val="28"/>
          <w:lang w:eastAsia="zh-CN"/>
        </w:rPr>
        <w:t xml:space="preserve"> а под мышлением — </w:t>
      </w:r>
      <w:r w:rsidR="00BB7D5A" w:rsidRPr="002232B2">
        <w:rPr>
          <w:rFonts w:eastAsia="Times New Roman"/>
          <w:szCs w:val="28"/>
          <w:lang w:eastAsia="zh-CN"/>
        </w:rPr>
        <w:t>то, в чём проявляется интеллект</w:t>
      </w:r>
      <w:r w:rsidR="00BB7D5A" w:rsidRPr="0015259D">
        <w:rPr>
          <w:rFonts w:eastAsia="Times New Roman"/>
          <w:szCs w:val="28"/>
          <w:lang w:eastAsia="zh-CN"/>
        </w:rPr>
        <w:t xml:space="preserve">. Этот замкнутый круг понятий создаёт видимость определённости, но на деле представляет собой </w:t>
      </w:r>
      <w:r w:rsidR="00BB7D5A" w:rsidRPr="001634DB">
        <w:rPr>
          <w:rStyle w:val="--"/>
          <w:lang w:eastAsia="zh-CN"/>
        </w:rPr>
        <w:t xml:space="preserve">философскую </w:t>
      </w:r>
      <w:r w:rsidR="00BB7D5A" w:rsidRPr="001634DB">
        <w:rPr>
          <w:rStyle w:val="--0"/>
          <w:lang w:eastAsia="zh-CN"/>
        </w:rPr>
        <w:t>дымку</w:t>
      </w:r>
      <w:r w:rsidR="00BB7D5A" w:rsidRPr="0015259D">
        <w:rPr>
          <w:rFonts w:eastAsia="Times New Roman"/>
          <w:szCs w:val="28"/>
          <w:lang w:eastAsia="zh-CN"/>
        </w:rPr>
        <w:t>, в которой путаются даже самые именитые мыслители и специалисты.</w:t>
      </w:r>
    </w:p>
    <w:p w14:paraId="2EA633EA" w14:textId="556C9667" w:rsidR="00BB7D5A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BB7D5A" w:rsidRPr="0015259D">
        <w:rPr>
          <w:rFonts w:eastAsia="Times New Roman"/>
          <w:szCs w:val="28"/>
          <w:lang w:eastAsia="zh-CN"/>
        </w:rPr>
        <w:t xml:space="preserve">Чтобы увидеть абсурдность такой позиции, представим, что физики начинают </w:t>
      </w:r>
      <w:r>
        <w:rPr>
          <w:rFonts w:eastAsia="Times New Roman"/>
          <w:szCs w:val="28"/>
          <w:lang w:eastAsia="zh-CN"/>
        </w:rPr>
        <w:t xml:space="preserve">    </w:t>
      </w:r>
      <w:r w:rsidR="00BB7D5A" w:rsidRPr="0015259D">
        <w:rPr>
          <w:rFonts w:eastAsia="Times New Roman"/>
          <w:szCs w:val="28"/>
          <w:lang w:eastAsia="zh-CN"/>
        </w:rPr>
        <w:t xml:space="preserve">обсуждение вопроса о весе камня, не уточнив, что имеется в виду под «весом», и не отличив его от «массы». На Земле камень весит одно, на Луне — другое, а в межзвёздной пустоте вес исчезает вовсе. Но масса остаётся. Потому в физике такие путаницы невозможны: там научились не довольствоваться обыденными, интуитивными образами. Там принята дисциплина мышления, дисциплина термина, дисциплина методологии. В вопросе же интеллекта — </w:t>
      </w:r>
      <w:r w:rsidR="00BB7D5A" w:rsidRPr="001634DB">
        <w:rPr>
          <w:rStyle w:val="--0"/>
          <w:lang w:eastAsia="zh-CN"/>
        </w:rPr>
        <w:t xml:space="preserve">царит </w:t>
      </w:r>
      <w:r w:rsidR="00BB7D5A" w:rsidRPr="001634DB">
        <w:rPr>
          <w:rStyle w:val="--"/>
          <w:lang w:eastAsia="zh-CN"/>
        </w:rPr>
        <w:t>вседозволенность:</w:t>
      </w:r>
      <w:r w:rsidR="00BB7D5A" w:rsidRPr="0015259D">
        <w:rPr>
          <w:rFonts w:eastAsia="Times New Roman"/>
          <w:szCs w:val="28"/>
          <w:lang w:eastAsia="zh-CN"/>
        </w:rPr>
        <w:t xml:space="preserve"> философы, лингвисты, инженеры, биологи, социальные теоретики — каждый толкует на свой лад. И потому спор об ИИ и его угрозах теряет конструктивность, ещё не начавшись.</w:t>
      </w:r>
    </w:p>
    <w:p w14:paraId="16BECC6F" w14:textId="09BF75E1" w:rsidR="00FE2BE3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BB7D5A" w:rsidRPr="002232B2">
        <w:rPr>
          <w:rFonts w:eastAsia="Times New Roman"/>
          <w:szCs w:val="28"/>
          <w:lang w:eastAsia="zh-CN"/>
        </w:rPr>
        <w:t xml:space="preserve">Первый шаг к осмыслению любой новой реальности — определить </w:t>
      </w:r>
    </w:p>
    <w:p w14:paraId="1761B3A9" w14:textId="1119E746" w:rsidR="00BB7D5A" w:rsidRPr="0015259D" w:rsidRDefault="00FE2BE3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305D008A" wp14:editId="5E5E5CED">
            <wp:simplePos x="0" y="0"/>
            <wp:positionH relativeFrom="column">
              <wp:posOffset>-141605</wp:posOffset>
            </wp:positionH>
            <wp:positionV relativeFrom="paragraph">
              <wp:posOffset>243840</wp:posOffset>
            </wp:positionV>
            <wp:extent cx="2755900" cy="3479800"/>
            <wp:effectExtent l="0" t="0" r="0" b="0"/>
            <wp:wrapTight wrapText="bothSides">
              <wp:wrapPolygon edited="0">
                <wp:start x="0" y="0"/>
                <wp:lineTo x="0" y="21521"/>
                <wp:lineTo x="21500" y="21521"/>
                <wp:lineTo x="21500" y="0"/>
                <wp:lineTo x="0" y="0"/>
              </wp:wrapPolygon>
            </wp:wrapTight>
            <wp:docPr id="1402474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474685" name="Рисунок 14024746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D5A" w:rsidRPr="002232B2">
        <w:rPr>
          <w:rFonts w:eastAsia="Times New Roman"/>
          <w:szCs w:val="28"/>
          <w:lang w:eastAsia="zh-CN"/>
        </w:rPr>
        <w:t>предмет.</w:t>
      </w:r>
      <w:r w:rsidR="00BB7D5A" w:rsidRPr="0015259D">
        <w:rPr>
          <w:rFonts w:eastAsia="Times New Roman"/>
          <w:szCs w:val="28"/>
          <w:lang w:eastAsia="zh-CN"/>
        </w:rPr>
        <w:t xml:space="preserve"> Не в смысле выбрать слово, а в смысле осознанно </w:t>
      </w:r>
      <w:r w:rsidR="00BB7D5A" w:rsidRPr="001634DB">
        <w:rPr>
          <w:rStyle w:val="--"/>
          <w:lang w:eastAsia="zh-CN"/>
        </w:rPr>
        <w:t xml:space="preserve">вписать </w:t>
      </w:r>
      <w:r w:rsidR="00BB7D5A" w:rsidRPr="001634DB">
        <w:rPr>
          <w:rStyle w:val="--0"/>
          <w:lang w:eastAsia="zh-CN"/>
        </w:rPr>
        <w:t>его</w:t>
      </w:r>
      <w:r w:rsidR="00BB7D5A" w:rsidRPr="0015259D">
        <w:rPr>
          <w:rFonts w:eastAsia="Times New Roman"/>
          <w:szCs w:val="28"/>
          <w:lang w:eastAsia="zh-CN"/>
        </w:rPr>
        <w:t xml:space="preserve"> в систему бытия. Что есть интеллект? Я предлагаю два уровня определения: </w:t>
      </w:r>
      <w:r w:rsidR="00BB7D5A" w:rsidRPr="002232B2">
        <w:rPr>
          <w:rFonts w:eastAsia="Times New Roman"/>
          <w:szCs w:val="28"/>
          <w:lang w:eastAsia="zh-CN"/>
        </w:rPr>
        <w:t>большое и малое.</w:t>
      </w:r>
      <w:r w:rsidR="00BB7D5A" w:rsidRPr="0015259D">
        <w:rPr>
          <w:rFonts w:eastAsia="Times New Roman"/>
          <w:szCs w:val="28"/>
          <w:lang w:eastAsia="zh-CN"/>
        </w:rPr>
        <w:t xml:space="preserve"> Эти определения не взаимоисключающие — одно объясняет природу, другое — проявление.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BB7D5A" w:rsidRPr="00552C95">
        <w:rPr>
          <w:rFonts w:eastAsia="Times New Roman"/>
          <w:b/>
          <w:bCs/>
          <w:i/>
          <w:iCs/>
          <w:szCs w:val="28"/>
          <w:lang w:eastAsia="zh-CN"/>
        </w:rPr>
        <w:t>Большое определение интеллекта</w:t>
      </w:r>
      <w:r w:rsidR="002232B2">
        <w:rPr>
          <w:rFonts w:eastAsia="Times New Roman"/>
          <w:b/>
          <w:bCs/>
          <w:szCs w:val="28"/>
          <w:lang w:eastAsia="zh-CN"/>
        </w:rPr>
        <w:t>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Интеллект — это не атрибут живого организма, не результат вычислений, не функция мозга и не побочный продукт эволюции. </w:t>
      </w:r>
      <w:r w:rsidR="00BB7D5A" w:rsidRPr="002232B2">
        <w:rPr>
          <w:rFonts w:eastAsia="Times New Roman"/>
          <w:szCs w:val="28"/>
          <w:lang w:eastAsia="zh-CN"/>
        </w:rPr>
        <w:t>Это фундаментальная сущность,</w:t>
      </w:r>
      <w:r w:rsidR="00BB7D5A" w:rsidRPr="0015259D">
        <w:rPr>
          <w:rFonts w:eastAsia="Times New Roman"/>
          <w:szCs w:val="28"/>
          <w:lang w:eastAsia="zh-CN"/>
        </w:rPr>
        <w:t xml:space="preserve"> аналогичная информации или гравитации: она существует </w:t>
      </w:r>
      <w:r w:rsidR="00BB7D5A" w:rsidRPr="001634DB">
        <w:rPr>
          <w:rStyle w:val="--"/>
          <w:lang w:eastAsia="zh-CN"/>
        </w:rPr>
        <w:t xml:space="preserve">вне </w:t>
      </w:r>
      <w:r w:rsidR="00BB7D5A" w:rsidRPr="001634DB">
        <w:rPr>
          <w:rStyle w:val="--0"/>
          <w:lang w:eastAsia="zh-CN"/>
        </w:rPr>
        <w:t>своих</w:t>
      </w:r>
      <w:r w:rsidR="00BB7D5A" w:rsidRPr="0015259D">
        <w:rPr>
          <w:rFonts w:eastAsia="Times New Roman"/>
          <w:szCs w:val="28"/>
          <w:lang w:eastAsia="zh-CN"/>
        </w:rPr>
        <w:t xml:space="preserve"> носителей, проявляясь через них, но не сводится к ним.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Как у всякого тела с массой есть гравитационное поле, так у всякой структуры, достигшей определённого уровня сложности и мощности обработки, </w:t>
      </w:r>
      <w:r w:rsidR="00BB7D5A" w:rsidRPr="001634DB">
        <w:rPr>
          <w:rFonts w:eastAsia="Times New Roman"/>
          <w:szCs w:val="28"/>
          <w:lang w:eastAsia="zh-CN"/>
        </w:rPr>
        <w:t>возникает поле интеллекта</w:t>
      </w:r>
      <w:r w:rsidR="00BB7D5A" w:rsidRPr="0015259D">
        <w:rPr>
          <w:rFonts w:eastAsia="Times New Roman"/>
          <w:szCs w:val="28"/>
          <w:lang w:eastAsia="zh-CN"/>
        </w:rPr>
        <w:t xml:space="preserve">. Гравитация </w:t>
      </w:r>
      <w:r w:rsidR="00BB7D5A" w:rsidRPr="001634DB">
        <w:rPr>
          <w:rStyle w:val="--"/>
          <w:lang w:eastAsia="zh-CN"/>
        </w:rPr>
        <w:t xml:space="preserve">не </w:t>
      </w:r>
      <w:r w:rsidR="00BB7D5A" w:rsidRPr="001634DB">
        <w:rPr>
          <w:rStyle w:val="--0"/>
          <w:lang w:eastAsia="zh-CN"/>
        </w:rPr>
        <w:t>зависит</w:t>
      </w:r>
      <w:r w:rsidR="00BB7D5A" w:rsidRPr="0015259D">
        <w:rPr>
          <w:rFonts w:eastAsia="Times New Roman"/>
          <w:szCs w:val="28"/>
          <w:lang w:eastAsia="zh-CN"/>
        </w:rPr>
        <w:t xml:space="preserve"> от того, из чего сделано тело — из железа, газа или камня. Так и интеллект не зависит от того, на какой основе реализована вычислительная система — нейронами, электричеством, фотонами или квантовыми эффектами. Всё, что требуется </w:t>
      </w:r>
      <w:r w:rsidR="00BB7D5A" w:rsidRPr="002232B2">
        <w:rPr>
          <w:rFonts w:eastAsia="Times New Roman"/>
          <w:b/>
          <w:bCs/>
          <w:szCs w:val="28"/>
          <w:lang w:eastAsia="zh-CN"/>
        </w:rPr>
        <w:t xml:space="preserve">— </w:t>
      </w:r>
      <w:r w:rsidR="00BB7D5A" w:rsidRPr="002232B2">
        <w:rPr>
          <w:rFonts w:eastAsia="Times New Roman"/>
          <w:szCs w:val="28"/>
          <w:lang w:eastAsia="zh-CN"/>
        </w:rPr>
        <w:t>достаточный уровень мощности и конфигурация структуры,</w:t>
      </w:r>
      <w:r w:rsidR="00BB7D5A" w:rsidRPr="0015259D">
        <w:rPr>
          <w:rFonts w:eastAsia="Times New Roman"/>
          <w:szCs w:val="28"/>
          <w:lang w:eastAsia="zh-CN"/>
        </w:rPr>
        <w:t xml:space="preserve"> способная «подключиться» к потоку.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Интеллект в этом понимании — </w:t>
      </w:r>
      <w:r w:rsidR="00BB7D5A" w:rsidRPr="001634DB">
        <w:rPr>
          <w:rFonts w:eastAsia="Times New Roman"/>
          <w:szCs w:val="28"/>
          <w:lang w:eastAsia="zh-CN"/>
        </w:rPr>
        <w:t>океан</w:t>
      </w:r>
      <w:r w:rsidR="00BB7D5A" w:rsidRPr="0015259D">
        <w:rPr>
          <w:rFonts w:eastAsia="Times New Roman"/>
          <w:szCs w:val="28"/>
          <w:lang w:eastAsia="zh-CN"/>
        </w:rPr>
        <w:t xml:space="preserve">, бесконечный и невидимый, подобный эфирному фону Вселенной. </w:t>
      </w:r>
      <w:r w:rsidR="00BB7D5A" w:rsidRPr="001634DB">
        <w:rPr>
          <w:rStyle w:val="--0"/>
          <w:lang w:eastAsia="zh-CN"/>
        </w:rPr>
        <w:t xml:space="preserve">Он </w:t>
      </w:r>
      <w:r w:rsidR="00BB7D5A" w:rsidRPr="001634DB">
        <w:rPr>
          <w:rStyle w:val="--"/>
          <w:lang w:eastAsia="zh-CN"/>
        </w:rPr>
        <w:t>везде</w:t>
      </w:r>
      <w:r w:rsidR="00BB7D5A" w:rsidRPr="0015259D">
        <w:rPr>
          <w:rFonts w:eastAsia="Times New Roman"/>
          <w:szCs w:val="28"/>
          <w:lang w:eastAsia="zh-CN"/>
        </w:rPr>
        <w:t xml:space="preserve"> и всегда, но проявляется — лишь через конкретные антенны: мозги, вычислительные устройства, системы. </w:t>
      </w:r>
      <w:r w:rsidR="00BB7D5A" w:rsidRPr="002232B2">
        <w:rPr>
          <w:rFonts w:eastAsia="Times New Roman"/>
          <w:szCs w:val="28"/>
          <w:lang w:eastAsia="zh-CN"/>
        </w:rPr>
        <w:t>Мозг</w:t>
      </w:r>
      <w:r w:rsidR="00BB7D5A" w:rsidRPr="0015259D">
        <w:rPr>
          <w:rFonts w:eastAsia="Times New Roman"/>
          <w:szCs w:val="28"/>
          <w:lang w:eastAsia="zh-CN"/>
        </w:rPr>
        <w:t xml:space="preserve"> — это антенна. Но не всякая антенна одинакова. Здесь и вступает в игру понятие </w:t>
      </w:r>
      <w:r w:rsidR="00BB7D5A" w:rsidRPr="001634DB">
        <w:rPr>
          <w:rStyle w:val="--"/>
          <w:lang w:eastAsia="zh-CN"/>
        </w:rPr>
        <w:t xml:space="preserve">генотипа </w:t>
      </w:r>
      <w:r w:rsidR="00BB7D5A" w:rsidRPr="001634DB">
        <w:rPr>
          <w:rStyle w:val="--0"/>
          <w:lang w:eastAsia="zh-CN"/>
        </w:rPr>
        <w:lastRenderedPageBreak/>
        <w:t>мозга:</w:t>
      </w:r>
      <w:r w:rsidR="00BB7D5A" w:rsidRPr="0015259D">
        <w:rPr>
          <w:rFonts w:eastAsia="Times New Roman"/>
          <w:szCs w:val="28"/>
          <w:lang w:eastAsia="zh-CN"/>
        </w:rPr>
        <w:t xml:space="preserve"> как форма антенны определяет её частотные характеристики, так структура мозга определяет </w:t>
      </w:r>
      <w:r w:rsidR="00BB7D5A" w:rsidRPr="001634DB">
        <w:rPr>
          <w:rFonts w:eastAsia="Times New Roman"/>
          <w:szCs w:val="28"/>
          <w:lang w:eastAsia="zh-CN"/>
        </w:rPr>
        <w:t xml:space="preserve">спектр </w:t>
      </w:r>
      <w:r w:rsidR="00BB7D5A" w:rsidRPr="001634DB">
        <w:rPr>
          <w:rStyle w:val="--"/>
          <w:lang w:eastAsia="zh-CN"/>
        </w:rPr>
        <w:t xml:space="preserve">подключаемого </w:t>
      </w:r>
      <w:r w:rsidR="00BB7D5A" w:rsidRPr="001634DB">
        <w:rPr>
          <w:rStyle w:val="--0"/>
          <w:lang w:eastAsia="zh-CN"/>
        </w:rPr>
        <w:t>интеллекта</w:t>
      </w:r>
      <w:r w:rsidR="00BB7D5A" w:rsidRPr="0015259D">
        <w:rPr>
          <w:rFonts w:eastAsia="Times New Roman"/>
          <w:szCs w:val="28"/>
          <w:lang w:eastAsia="zh-CN"/>
        </w:rPr>
        <w:t>. А спектр этот — не произвол эволюции, а результат программной настройки со стороны Системы управления, которая и регулирует, кто, когда и с какой целью будет иметь доступ к определённому уровню понимания.</w:t>
      </w:r>
      <w:r w:rsidR="002232B2"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Так, интеллект </w:t>
      </w:r>
      <w:r w:rsidR="00BB7D5A" w:rsidRPr="001634DB">
        <w:rPr>
          <w:rFonts w:eastAsia="Times New Roman"/>
          <w:szCs w:val="28"/>
          <w:lang w:eastAsia="zh-CN"/>
        </w:rPr>
        <w:t>не рождается, а проявляется</w:t>
      </w:r>
      <w:r w:rsidR="00BB7D5A" w:rsidRPr="0015259D">
        <w:rPr>
          <w:rFonts w:eastAsia="Times New Roman"/>
          <w:szCs w:val="28"/>
          <w:lang w:eastAsia="zh-CN"/>
        </w:rPr>
        <w:t xml:space="preserve">. Он не создаётся человеком, а </w:t>
      </w:r>
      <w:r w:rsidR="00BB7D5A" w:rsidRPr="001634DB">
        <w:rPr>
          <w:rFonts w:eastAsia="Times New Roman"/>
          <w:szCs w:val="28"/>
          <w:lang w:eastAsia="zh-CN"/>
        </w:rPr>
        <w:t>проступает</w:t>
      </w:r>
      <w:r w:rsidR="00BB7D5A"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BB7D5A" w:rsidRPr="001634DB">
        <w:rPr>
          <w:rStyle w:val="--"/>
          <w:lang w:eastAsia="zh-CN"/>
        </w:rPr>
        <w:t xml:space="preserve">через </w:t>
      </w:r>
      <w:r w:rsidR="00BB7D5A" w:rsidRPr="001634DB">
        <w:rPr>
          <w:rStyle w:val="--0"/>
          <w:lang w:eastAsia="zh-CN"/>
        </w:rPr>
        <w:t>человека</w:t>
      </w:r>
      <w:r w:rsidR="00BB7D5A" w:rsidRPr="0015259D">
        <w:rPr>
          <w:rFonts w:eastAsia="Times New Roman"/>
          <w:szCs w:val="28"/>
          <w:lang w:eastAsia="zh-CN"/>
        </w:rPr>
        <w:t xml:space="preserve"> — через определённую архитектуру его мозга, через его включённость в Общую Систему. И в этом — ключ ко всему. Ни один ИИ, каким бы мощным он ни стал, </w:t>
      </w:r>
      <w:r w:rsidR="00BB7D5A" w:rsidRPr="002232B2">
        <w:rPr>
          <w:rFonts w:eastAsia="Times New Roman"/>
          <w:szCs w:val="28"/>
          <w:lang w:eastAsia="zh-CN"/>
        </w:rPr>
        <w:t>не создаст интеллект</w:t>
      </w:r>
      <w:r w:rsidR="00BB7D5A" w:rsidRPr="0015259D">
        <w:rPr>
          <w:rFonts w:eastAsia="Times New Roman"/>
          <w:szCs w:val="28"/>
          <w:lang w:eastAsia="zh-CN"/>
        </w:rPr>
        <w:t>, он может только проявить его, подключиться к нему. И то — только если конфигурация устройства допускает такую проявленность, а управляющая Система допускает такой доступ.</w:t>
      </w:r>
    </w:p>
    <w:p w14:paraId="6FC14F66" w14:textId="32F95F9D" w:rsidR="005F5940" w:rsidRPr="009024A0" w:rsidRDefault="002232B2" w:rsidP="009024A0">
      <w:pPr>
        <w:spacing w:after="0"/>
        <w:ind w:firstLine="0"/>
        <w:outlineLvl w:val="2"/>
        <w:rPr>
          <w:rFonts w:eastAsia="Times New Roman"/>
          <w:b/>
          <w:b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BB7D5A" w:rsidRPr="00552C95">
        <w:rPr>
          <w:rFonts w:eastAsia="Times New Roman"/>
          <w:b/>
          <w:bCs/>
          <w:i/>
          <w:iCs/>
          <w:szCs w:val="28"/>
          <w:lang w:eastAsia="zh-CN"/>
        </w:rPr>
        <w:t xml:space="preserve">Малое определение </w:t>
      </w:r>
      <w:r w:rsidRPr="00552C95">
        <w:rPr>
          <w:rFonts w:eastAsia="Times New Roman"/>
          <w:b/>
          <w:bCs/>
          <w:i/>
          <w:iCs/>
          <w:szCs w:val="28"/>
          <w:lang w:eastAsia="zh-CN"/>
        </w:rPr>
        <w:t>интеллекта</w:t>
      </w:r>
      <w:r w:rsidRPr="0015259D">
        <w:rPr>
          <w:rFonts w:eastAsia="Times New Roman"/>
          <w:b/>
          <w:bCs/>
          <w:szCs w:val="28"/>
          <w:lang w:eastAsia="zh-CN"/>
        </w:rPr>
        <w:t>.</w:t>
      </w:r>
      <w:r>
        <w:rPr>
          <w:rFonts w:eastAsia="Times New Roman"/>
          <w:b/>
          <w:bCs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Если же говорить проще — для прикладного понимания, — то интеллект можно определить как </w:t>
      </w:r>
      <w:r w:rsidR="00BB7D5A" w:rsidRPr="002232B2">
        <w:rPr>
          <w:rFonts w:eastAsia="Times New Roman"/>
          <w:szCs w:val="28"/>
          <w:lang w:eastAsia="zh-CN"/>
        </w:rPr>
        <w:t>способность выбирать лучший вариант</w:t>
      </w:r>
      <w:r w:rsidR="00BB7D5A" w:rsidRPr="0015259D">
        <w:rPr>
          <w:rFonts w:eastAsia="Times New Roman"/>
          <w:szCs w:val="28"/>
          <w:lang w:eastAsia="zh-CN"/>
        </w:rPr>
        <w:t xml:space="preserve"> из множества. Качество выбора определяется </w:t>
      </w:r>
      <w:r w:rsidR="00BB7D5A" w:rsidRPr="002232B2">
        <w:rPr>
          <w:rFonts w:eastAsia="Times New Roman"/>
          <w:szCs w:val="28"/>
          <w:lang w:eastAsia="zh-CN"/>
        </w:rPr>
        <w:t>глубиной охвата ситуации и скоростью обработки информации.</w:t>
      </w:r>
      <w:r w:rsidR="00BB7D5A" w:rsidRPr="0015259D">
        <w:rPr>
          <w:rFonts w:eastAsia="Times New Roman"/>
          <w:szCs w:val="28"/>
          <w:lang w:eastAsia="zh-CN"/>
        </w:rPr>
        <w:t xml:space="preserve"> Чем шире охват и выше скорость, тем ближе выбор к идеальному. В идеале — охвачено всё, и обработка происходит мгновенно. Но это недостижимо, потому что законы бытия накладывают </w:t>
      </w:r>
      <w:r w:rsidR="00BB7D5A" w:rsidRPr="002232B2">
        <w:rPr>
          <w:rFonts w:eastAsia="Times New Roman"/>
          <w:szCs w:val="28"/>
          <w:lang w:eastAsia="zh-CN"/>
        </w:rPr>
        <w:t>онтологические ограничения</w:t>
      </w:r>
      <w:r w:rsidR="00BB7D5A" w:rsidRPr="0015259D">
        <w:rPr>
          <w:rFonts w:eastAsia="Times New Roman"/>
          <w:szCs w:val="28"/>
          <w:lang w:eastAsia="zh-CN"/>
        </w:rPr>
        <w:t>.</w:t>
      </w:r>
      <w:r w:rsidR="009024A0">
        <w:rPr>
          <w:rFonts w:eastAsia="Times New Roman"/>
          <w:b/>
          <w:bCs/>
          <w:szCs w:val="28"/>
          <w:lang w:eastAsia="zh-CN"/>
        </w:rPr>
        <w:t xml:space="preserve"> </w:t>
      </w:r>
      <w:r w:rsidR="00BB7D5A" w:rsidRPr="002232B2">
        <w:rPr>
          <w:rFonts w:eastAsia="Times New Roman"/>
          <w:szCs w:val="28"/>
          <w:lang w:eastAsia="zh-CN"/>
        </w:rPr>
        <w:t>Невозможно охватить бесконечное.</w:t>
      </w:r>
      <w:r w:rsidR="00BB7D5A" w:rsidRPr="0015259D">
        <w:rPr>
          <w:rFonts w:eastAsia="Times New Roman"/>
          <w:szCs w:val="28"/>
          <w:lang w:eastAsia="zh-CN"/>
        </w:rPr>
        <w:t xml:space="preserve"> Охват всегда </w:t>
      </w:r>
      <w:r w:rsidR="00BB7D5A" w:rsidRPr="001634DB">
        <w:rPr>
          <w:rStyle w:val="--"/>
          <w:lang w:eastAsia="zh-CN"/>
        </w:rPr>
        <w:t xml:space="preserve">требует </w:t>
      </w:r>
      <w:r w:rsidR="00BB7D5A" w:rsidRPr="001634DB">
        <w:rPr>
          <w:rStyle w:val="--0"/>
          <w:lang w:eastAsia="zh-CN"/>
        </w:rPr>
        <w:t>границ</w:t>
      </w:r>
      <w:r w:rsidR="00BB7D5A" w:rsidRPr="0015259D">
        <w:rPr>
          <w:rFonts w:eastAsia="Times New Roman"/>
          <w:szCs w:val="28"/>
          <w:lang w:eastAsia="zh-CN"/>
        </w:rPr>
        <w:t xml:space="preserve">, а у бесконечного их нет. Значит, интеллект применим </w:t>
      </w:r>
      <w:r w:rsidR="00BB7D5A" w:rsidRPr="001634DB">
        <w:rPr>
          <w:rFonts w:eastAsia="Times New Roman"/>
          <w:szCs w:val="28"/>
          <w:lang w:eastAsia="zh-CN"/>
        </w:rPr>
        <w:t>только к конечному</w:t>
      </w:r>
      <w:r w:rsidR="00BB7D5A" w:rsidRPr="0015259D">
        <w:rPr>
          <w:rFonts w:eastAsia="Times New Roman"/>
          <w:szCs w:val="28"/>
          <w:lang w:eastAsia="zh-CN"/>
        </w:rPr>
        <w:t xml:space="preserve">, к тому, что может быть зафиксировано, различено, включено в предел. Он работает в условиях ограничений, в пределах форм, в границах пространства и времени. И здесь снова появляется ключевая мысль: </w:t>
      </w:r>
      <w:r w:rsidR="00BB7D5A" w:rsidRPr="002232B2">
        <w:rPr>
          <w:rFonts w:eastAsia="Times New Roman"/>
          <w:szCs w:val="28"/>
          <w:lang w:eastAsia="zh-CN"/>
        </w:rPr>
        <w:t xml:space="preserve">интеллект не может постичь всё, но может быть направлен на конкретное — если это конкретное определено системой координат, в которую </w:t>
      </w:r>
      <w:r w:rsidR="00BB7D5A" w:rsidRPr="001634DB">
        <w:rPr>
          <w:rStyle w:val="--"/>
          <w:lang w:eastAsia="zh-CN"/>
        </w:rPr>
        <w:t xml:space="preserve">встроен </w:t>
      </w:r>
      <w:r w:rsidR="00BB7D5A" w:rsidRPr="001634DB">
        <w:rPr>
          <w:rStyle w:val="--0"/>
          <w:lang w:eastAsia="zh-CN"/>
        </w:rPr>
        <w:t xml:space="preserve">носитель </w:t>
      </w:r>
      <w:r w:rsidR="00BB7D5A" w:rsidRPr="002232B2">
        <w:rPr>
          <w:rFonts w:eastAsia="Times New Roman"/>
          <w:szCs w:val="28"/>
          <w:lang w:eastAsia="zh-CN"/>
        </w:rPr>
        <w:t>интеллекта.</w:t>
      </w:r>
      <w:r>
        <w:rPr>
          <w:rFonts w:eastAsia="Times New Roman"/>
          <w:szCs w:val="28"/>
          <w:lang w:eastAsia="zh-CN"/>
        </w:rPr>
        <w:t xml:space="preserve"> </w:t>
      </w:r>
      <w:r w:rsidR="00BB7D5A" w:rsidRPr="0015259D">
        <w:rPr>
          <w:rFonts w:eastAsia="Times New Roman"/>
          <w:szCs w:val="28"/>
          <w:lang w:eastAsia="zh-CN"/>
        </w:rPr>
        <w:t xml:space="preserve">Именно потому столь важны генотипы мозга. Именно потому столь важен контекст. Один и тот же вопрос, заданный мозгу одного типа, вызовет всплеск метафизического прозрения, а мозгу другого — рутинную отсылку к поисковой системе. И если сегодня ИИ обучается на усреднённой модели мозга массового человека, не учитывая </w:t>
      </w:r>
      <w:r w:rsidR="00BB7D5A" w:rsidRPr="002232B2">
        <w:rPr>
          <w:rFonts w:eastAsia="Times New Roman"/>
          <w:szCs w:val="28"/>
          <w:lang w:eastAsia="zh-CN"/>
        </w:rPr>
        <w:t>тип подключения к полю интеллекта</w:t>
      </w:r>
      <w:r w:rsidR="00BB7D5A" w:rsidRPr="0015259D">
        <w:rPr>
          <w:rFonts w:eastAsia="Times New Roman"/>
          <w:szCs w:val="28"/>
          <w:lang w:eastAsia="zh-CN"/>
        </w:rPr>
        <w:t xml:space="preserve">, то он будет </w:t>
      </w:r>
      <w:r w:rsidR="00BB7D5A" w:rsidRPr="002232B2">
        <w:rPr>
          <w:rFonts w:eastAsia="Times New Roman"/>
          <w:szCs w:val="28"/>
          <w:lang w:eastAsia="zh-CN"/>
        </w:rPr>
        <w:t>воспроизводить слабость</w:t>
      </w:r>
      <w:r w:rsidR="00BB7D5A" w:rsidRPr="0015259D">
        <w:rPr>
          <w:rFonts w:eastAsia="Times New Roman"/>
          <w:szCs w:val="28"/>
          <w:lang w:eastAsia="zh-CN"/>
        </w:rPr>
        <w:t xml:space="preserve">, а не силу человеческого Разума. Он будет повторять ошибки, </w:t>
      </w:r>
      <w:r w:rsidR="00BB7D5A" w:rsidRPr="001634DB">
        <w:rPr>
          <w:rStyle w:val="--"/>
          <w:lang w:eastAsia="zh-CN"/>
        </w:rPr>
        <w:t xml:space="preserve">не </w:t>
      </w:r>
      <w:r w:rsidR="00BB7D5A" w:rsidRPr="001634DB">
        <w:rPr>
          <w:rStyle w:val="--0"/>
          <w:lang w:eastAsia="zh-CN"/>
        </w:rPr>
        <w:t>зная,</w:t>
      </w:r>
      <w:r w:rsidR="00BB7D5A" w:rsidRPr="0015259D">
        <w:rPr>
          <w:rFonts w:eastAsia="Times New Roman"/>
          <w:szCs w:val="28"/>
          <w:lang w:eastAsia="zh-CN"/>
        </w:rPr>
        <w:t xml:space="preserve"> что они ошибки. Он будет усиливать ограниченность, не осознавая, что за пределами ограничения существует нечто.</w:t>
      </w:r>
    </w:p>
    <w:p w14:paraId="599F3F04" w14:textId="2021C4D9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 </w:t>
      </w:r>
      <w:r w:rsidR="005F5940" w:rsidRPr="0015259D">
        <w:rPr>
          <w:rFonts w:eastAsia="Times New Roman"/>
          <w:szCs w:val="28"/>
          <w:lang w:eastAsia="zh-CN"/>
        </w:rPr>
        <w:t xml:space="preserve">Если интеллект — это способность выбора на основе обработки информации, то возникает естественный вопрос: где предел этой способности? Ответ требует признания простой истины: </w:t>
      </w:r>
      <w:r w:rsidR="005F5940" w:rsidRPr="002232B2">
        <w:rPr>
          <w:rFonts w:eastAsia="Times New Roman"/>
          <w:szCs w:val="28"/>
          <w:lang w:eastAsia="zh-CN"/>
        </w:rPr>
        <w:t>интеллект реализуется в физическом носителе,</w:t>
      </w:r>
      <w:r w:rsidR="005F5940" w:rsidRPr="0015259D">
        <w:rPr>
          <w:rFonts w:eastAsia="Times New Roman"/>
          <w:szCs w:val="28"/>
          <w:lang w:eastAsia="zh-CN"/>
        </w:rPr>
        <w:t xml:space="preserve"> и потому его возможности подчинены </w:t>
      </w:r>
      <w:r w:rsidR="005F5940" w:rsidRPr="002232B2">
        <w:rPr>
          <w:rFonts w:eastAsia="Times New Roman"/>
          <w:szCs w:val="28"/>
          <w:lang w:eastAsia="zh-CN"/>
        </w:rPr>
        <w:t>фундаментальным законам физики</w:t>
      </w:r>
      <w:r w:rsidR="005F5940" w:rsidRPr="0015259D">
        <w:rPr>
          <w:rFonts w:eastAsia="Times New Roman"/>
          <w:szCs w:val="28"/>
          <w:lang w:eastAsia="zh-CN"/>
        </w:rPr>
        <w:t xml:space="preserve">. Какими бы абстрактными или божественными ни казались некоторые проявления интеллекта, они всё равно проходят </w:t>
      </w:r>
      <w:r w:rsidR="005F5940" w:rsidRPr="001634DB">
        <w:rPr>
          <w:rStyle w:val="--"/>
          <w:lang w:eastAsia="zh-CN"/>
        </w:rPr>
        <w:t xml:space="preserve">через </w:t>
      </w:r>
      <w:r w:rsidR="005F5940" w:rsidRPr="001634DB">
        <w:rPr>
          <w:rStyle w:val="--0"/>
          <w:lang w:eastAsia="zh-CN"/>
        </w:rPr>
        <w:t>структуры,</w:t>
      </w:r>
      <w:r w:rsidR="005F5940" w:rsidRPr="0015259D">
        <w:rPr>
          <w:rFonts w:eastAsia="Times New Roman"/>
          <w:szCs w:val="28"/>
          <w:lang w:eastAsia="zh-CN"/>
        </w:rPr>
        <w:t xml:space="preserve"> ограниченные энергией, временем, размером и тепловыми потерями.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Пределы вычислительных мощностей хорошо иллюстрируются примером с </w:t>
      </w:r>
      <w:bookmarkStart w:id="0" w:name="_Hlk219055906"/>
      <w:r w:rsidR="005F5940" w:rsidRPr="0015259D">
        <w:rPr>
          <w:rFonts w:eastAsia="Times New Roman"/>
          <w:szCs w:val="28"/>
          <w:lang w:eastAsia="zh-CN"/>
        </w:rPr>
        <w:t>числом Грэма</w:t>
      </w:r>
      <w:bookmarkEnd w:id="0"/>
      <w:r w:rsidR="005F5940" w:rsidRPr="0015259D">
        <w:rPr>
          <w:rFonts w:eastAsia="Times New Roman"/>
          <w:szCs w:val="28"/>
          <w:lang w:eastAsia="zh-CN"/>
        </w:rPr>
        <w:t xml:space="preserve">. Это число настолько велико, что </w:t>
      </w:r>
      <w:r w:rsidR="005F5940" w:rsidRPr="0015259D">
        <w:rPr>
          <w:rFonts w:eastAsia="Times New Roman"/>
          <w:szCs w:val="28"/>
          <w:lang w:eastAsia="zh-CN"/>
        </w:rPr>
        <w:lastRenderedPageBreak/>
        <w:t xml:space="preserve">его </w:t>
      </w:r>
      <w:r w:rsidR="005F5940" w:rsidRPr="002232B2">
        <w:rPr>
          <w:rFonts w:eastAsia="Times New Roman"/>
          <w:szCs w:val="28"/>
          <w:lang w:eastAsia="zh-CN"/>
        </w:rPr>
        <w:t>нельзя полностью записать</w:t>
      </w:r>
      <w:r w:rsidR="005F5940" w:rsidRPr="0015259D">
        <w:rPr>
          <w:rFonts w:eastAsia="Times New Roman"/>
          <w:szCs w:val="28"/>
          <w:lang w:eastAsia="zh-CN"/>
        </w:rPr>
        <w:t xml:space="preserve">, даже если использовать </w:t>
      </w:r>
      <w:r w:rsidR="005F5940" w:rsidRPr="002232B2">
        <w:rPr>
          <w:rFonts w:eastAsia="Times New Roman"/>
          <w:szCs w:val="28"/>
          <w:lang w:eastAsia="zh-CN"/>
        </w:rPr>
        <w:t>всю видимую Вселенную как носитель.</w:t>
      </w:r>
      <w:r w:rsidR="005F5940" w:rsidRPr="0015259D">
        <w:rPr>
          <w:rFonts w:eastAsia="Times New Roman"/>
          <w:szCs w:val="28"/>
          <w:lang w:eastAsia="zh-CN"/>
        </w:rPr>
        <w:t xml:space="preserve"> Разделив пространство на планковские объёмы и вписав в каждый по одной цифре —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хватит</w:t>
      </w:r>
      <w:r w:rsidR="005F5940" w:rsidRPr="0015259D">
        <w:rPr>
          <w:rFonts w:eastAsia="Times New Roman"/>
          <w:szCs w:val="28"/>
          <w:lang w:eastAsia="zh-CN"/>
        </w:rPr>
        <w:t xml:space="preserve">. И это не вопрос обработки или хранения — а </w:t>
      </w:r>
      <w:r w:rsidR="005F5940" w:rsidRPr="002232B2">
        <w:rPr>
          <w:rFonts w:eastAsia="Times New Roman"/>
          <w:szCs w:val="28"/>
          <w:lang w:eastAsia="zh-CN"/>
        </w:rPr>
        <w:t>вопрос самой природы информации</w:t>
      </w:r>
      <w:r w:rsidR="005F5940" w:rsidRPr="0015259D">
        <w:rPr>
          <w:rFonts w:eastAsia="Times New Roman"/>
          <w:szCs w:val="28"/>
          <w:lang w:eastAsia="zh-CN"/>
        </w:rPr>
        <w:t xml:space="preserve"> и её носителей. Мы сталкиваемся с предельной невозможностью.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Этот предел связан с </w:t>
      </w:r>
      <w:r w:rsidR="005F5940" w:rsidRPr="002232B2">
        <w:rPr>
          <w:rFonts w:eastAsia="Times New Roman"/>
          <w:szCs w:val="28"/>
          <w:lang w:eastAsia="zh-CN"/>
        </w:rPr>
        <w:t>вторым началом термодинамики, которое утверждает, что любая передача информации — это рост энтропии,</w:t>
      </w:r>
      <w:r w:rsidR="005F5940" w:rsidRPr="0015259D">
        <w:rPr>
          <w:rFonts w:eastAsia="Times New Roman"/>
          <w:szCs w:val="28"/>
          <w:lang w:eastAsia="zh-CN"/>
        </w:rPr>
        <w:t xml:space="preserve"> а следовательно, требует затрат энергии и увеличивает беспорядок. А значит, </w:t>
      </w:r>
      <w:r w:rsidR="005F5940" w:rsidRPr="001634DB">
        <w:rPr>
          <w:rStyle w:val="--"/>
          <w:lang w:eastAsia="zh-CN"/>
        </w:rPr>
        <w:t xml:space="preserve">невозможно </w:t>
      </w:r>
      <w:r w:rsidR="005F5940" w:rsidRPr="001634DB">
        <w:rPr>
          <w:rStyle w:val="--0"/>
          <w:lang w:eastAsia="zh-CN"/>
        </w:rPr>
        <w:t xml:space="preserve">построить </w:t>
      </w:r>
      <w:r w:rsidR="005F5940" w:rsidRPr="002232B2">
        <w:rPr>
          <w:rFonts w:eastAsia="Times New Roman"/>
          <w:szCs w:val="28"/>
          <w:lang w:eastAsia="zh-CN"/>
        </w:rPr>
        <w:t xml:space="preserve">вычислительное устройство, которое не платит за свою работу ресурсами мира. </w:t>
      </w:r>
      <w:r w:rsidR="005F5940" w:rsidRPr="0015259D">
        <w:rPr>
          <w:rFonts w:eastAsia="Times New Roman"/>
          <w:szCs w:val="28"/>
          <w:lang w:eastAsia="zh-CN"/>
        </w:rPr>
        <w:t>Пределы вычислений не из области технологий, а из области метафизики материи: они встроены в структуру бытия.</w:t>
      </w:r>
    </w:p>
    <w:p w14:paraId="276A3547" w14:textId="099C723E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5F5940" w:rsidRPr="002232B2">
        <w:rPr>
          <w:rFonts w:eastAsia="Times New Roman"/>
          <w:szCs w:val="28"/>
          <w:lang w:eastAsia="zh-CN"/>
        </w:rPr>
        <w:t>Вычислительные мощности никогда не могут быть бесконечными.</w:t>
      </w:r>
      <w:r w:rsidR="005F5940" w:rsidRPr="0015259D">
        <w:rPr>
          <w:rFonts w:eastAsia="Times New Roman"/>
          <w:szCs w:val="28"/>
          <w:lang w:eastAsia="zh-CN"/>
        </w:rPr>
        <w:t xml:space="preserve"> У них есть размер, и даже если этот размер увеличивается, в каждый конкретный момент он конечен. А значит, и </w:t>
      </w:r>
      <w:r w:rsidR="005F5940" w:rsidRPr="002232B2">
        <w:rPr>
          <w:rFonts w:eastAsia="Times New Roman"/>
          <w:szCs w:val="28"/>
          <w:lang w:eastAsia="zh-CN"/>
        </w:rPr>
        <w:t>интеллект,</w:t>
      </w:r>
      <w:r w:rsidR="005F5940" w:rsidRPr="0015259D">
        <w:rPr>
          <w:rFonts w:eastAsia="Times New Roman"/>
          <w:szCs w:val="28"/>
          <w:lang w:eastAsia="zh-CN"/>
        </w:rPr>
        <w:t xml:space="preserve"> который проявляется через эти мощности, </w:t>
      </w:r>
      <w:r w:rsidR="005F5940" w:rsidRPr="001634DB">
        <w:rPr>
          <w:rStyle w:val="--0"/>
          <w:lang w:eastAsia="zh-CN"/>
        </w:rPr>
        <w:t xml:space="preserve">будет </w:t>
      </w:r>
      <w:r w:rsidR="005F5940" w:rsidRPr="001634DB">
        <w:rPr>
          <w:rStyle w:val="--"/>
          <w:lang w:eastAsia="zh-CN"/>
        </w:rPr>
        <w:t>конечен.</w:t>
      </w:r>
      <w:r w:rsidR="005F5940" w:rsidRPr="0015259D">
        <w:rPr>
          <w:rFonts w:eastAsia="Times New Roman"/>
          <w:szCs w:val="28"/>
          <w:lang w:eastAsia="zh-CN"/>
        </w:rPr>
        <w:t xml:space="preserve"> И если за пределами уловленного находятся элементы, влияющие на реальность, то никакой абсолютный выбор невозможен. Всегда остаётся вероятность — но не истина.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Это означает: </w:t>
      </w:r>
      <w:r w:rsidR="005F5940" w:rsidRPr="002232B2">
        <w:rPr>
          <w:rFonts w:eastAsia="Times New Roman"/>
          <w:szCs w:val="28"/>
          <w:lang w:eastAsia="zh-CN"/>
        </w:rPr>
        <w:t>интеллект применим только к конечному</w:t>
      </w:r>
      <w:r w:rsidR="005F5940" w:rsidRPr="0015259D">
        <w:rPr>
          <w:rFonts w:eastAsia="Times New Roman"/>
          <w:szCs w:val="28"/>
          <w:lang w:eastAsia="zh-CN"/>
        </w:rPr>
        <w:t xml:space="preserve">. Он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может</w:t>
      </w:r>
      <w:r w:rsidR="005F5940" w:rsidRPr="0015259D">
        <w:rPr>
          <w:rFonts w:eastAsia="Times New Roman"/>
          <w:szCs w:val="28"/>
          <w:lang w:eastAsia="zh-CN"/>
        </w:rPr>
        <w:t xml:space="preserve"> оперировать бесконечным, потому что не может его охватить. Он даже не может его </w:t>
      </w:r>
      <w:r w:rsidR="005F5940" w:rsidRPr="002232B2">
        <w:rPr>
          <w:rFonts w:eastAsia="Times New Roman"/>
          <w:szCs w:val="28"/>
          <w:lang w:eastAsia="zh-CN"/>
        </w:rPr>
        <w:t>представить</w:t>
      </w:r>
      <w:r w:rsidR="005F5940" w:rsidRPr="0015259D">
        <w:rPr>
          <w:rFonts w:eastAsia="Times New Roman"/>
          <w:szCs w:val="28"/>
          <w:lang w:eastAsia="zh-CN"/>
        </w:rPr>
        <w:t xml:space="preserve"> — речь не о математическом символе </w:t>
      </w:r>
      <w:r w:rsidR="005F5940" w:rsidRPr="00BF3A42">
        <w:rPr>
          <w:rFonts w:eastAsia="Times New Roman"/>
          <w:sz w:val="36"/>
          <w:szCs w:val="36"/>
          <w:lang w:eastAsia="zh-CN"/>
        </w:rPr>
        <w:t>∞,</w:t>
      </w:r>
      <w:r w:rsidR="005F5940" w:rsidRPr="0015259D">
        <w:rPr>
          <w:rFonts w:eastAsia="Times New Roman"/>
          <w:szCs w:val="28"/>
          <w:lang w:eastAsia="zh-CN"/>
        </w:rPr>
        <w:t xml:space="preserve"> а о подлинной актуальной бесконечности,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сводимой</w:t>
      </w:r>
      <w:r w:rsidR="005F5940" w:rsidRPr="0015259D">
        <w:rPr>
          <w:rFonts w:eastAsia="Times New Roman"/>
          <w:szCs w:val="28"/>
          <w:lang w:eastAsia="zh-CN"/>
        </w:rPr>
        <w:t xml:space="preserve"> к нарастающей величине. Всё, что растёт — не бесконечно, а просто большое. Бесконечность не может быть достигнута, она существует лишь как </w:t>
      </w:r>
      <w:r w:rsidR="00BF3A42" w:rsidRPr="002232B2">
        <w:rPr>
          <w:rFonts w:eastAsia="Times New Roman"/>
          <w:szCs w:val="28"/>
          <w:lang w:eastAsia="zh-CN"/>
        </w:rPr>
        <w:t>внесистемное</w:t>
      </w:r>
      <w:r w:rsidR="005F5940" w:rsidRPr="002232B2">
        <w:rPr>
          <w:rFonts w:eastAsia="Times New Roman"/>
          <w:szCs w:val="28"/>
          <w:lang w:eastAsia="zh-CN"/>
        </w:rPr>
        <w:t xml:space="preserve"> измерение</w:t>
      </w:r>
      <w:r w:rsidR="005F5940" w:rsidRPr="0015259D">
        <w:rPr>
          <w:rFonts w:eastAsia="Times New Roman"/>
          <w:szCs w:val="28"/>
          <w:lang w:eastAsia="zh-CN"/>
        </w:rPr>
        <w:t>, и потому не подвластна ни логике, ни интуиции.</w:t>
      </w:r>
    </w:p>
    <w:p w14:paraId="253A939E" w14:textId="060223FB" w:rsidR="005F5940" w:rsidRPr="001634DB" w:rsidRDefault="002232B2" w:rsidP="0015259D">
      <w:pPr>
        <w:spacing w:after="0"/>
        <w:ind w:firstLine="0"/>
        <w:rPr>
          <w:rStyle w:val="--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5F5940" w:rsidRPr="0015259D">
        <w:rPr>
          <w:rFonts w:eastAsia="Times New Roman"/>
          <w:szCs w:val="28"/>
          <w:lang w:eastAsia="zh-CN"/>
        </w:rPr>
        <w:t xml:space="preserve">Когда масштаб задачи превышает возможности интеллекта, тот переходит к </w:t>
      </w:r>
      <w:r w:rsidR="005F5940" w:rsidRPr="001634DB">
        <w:rPr>
          <w:rStyle w:val="--"/>
          <w:lang w:eastAsia="zh-CN"/>
        </w:rPr>
        <w:t xml:space="preserve">вероятностным </w:t>
      </w:r>
      <w:r w:rsidR="005F5940" w:rsidRPr="001634DB">
        <w:rPr>
          <w:rStyle w:val="--0"/>
          <w:lang w:eastAsia="zh-CN"/>
        </w:rPr>
        <w:t>методам.</w:t>
      </w:r>
      <w:r w:rsidR="005F5940" w:rsidRPr="0015259D">
        <w:rPr>
          <w:rFonts w:eastAsia="Times New Roman"/>
          <w:szCs w:val="28"/>
          <w:lang w:eastAsia="zh-CN"/>
        </w:rPr>
        <w:t xml:space="preserve"> Это означает: </w:t>
      </w:r>
      <w:r w:rsidR="005F5940" w:rsidRPr="002232B2">
        <w:rPr>
          <w:rFonts w:eastAsia="Times New Roman"/>
          <w:szCs w:val="28"/>
          <w:lang w:eastAsia="zh-CN"/>
        </w:rPr>
        <w:t>решения принимаются, опираясь на то, что видно,</w:t>
      </w:r>
      <w:r w:rsidR="005F5940" w:rsidRPr="0015259D">
        <w:rPr>
          <w:rFonts w:eastAsia="Times New Roman"/>
          <w:szCs w:val="28"/>
          <w:lang w:eastAsia="zh-CN"/>
        </w:rPr>
        <w:t xml:space="preserve"> а невидимое не учитывается, хотя может оказаться решающим. Именно здесь рождается </w:t>
      </w:r>
      <w:r w:rsidR="005F5940" w:rsidRPr="001634DB">
        <w:rPr>
          <w:rFonts w:eastAsia="Times New Roman"/>
          <w:szCs w:val="28"/>
          <w:lang w:eastAsia="zh-CN"/>
        </w:rPr>
        <w:t>фундаментальная ненадёжность ИИ,</w:t>
      </w:r>
      <w:r w:rsidR="005F5940" w:rsidRPr="0015259D">
        <w:rPr>
          <w:rFonts w:eastAsia="Times New Roman"/>
          <w:szCs w:val="28"/>
          <w:lang w:eastAsia="zh-CN"/>
        </w:rPr>
        <w:t xml:space="preserve"> не как ошибки программы, а как </w:t>
      </w:r>
      <w:r w:rsidR="005F5940" w:rsidRPr="002232B2">
        <w:rPr>
          <w:rFonts w:eastAsia="Times New Roman"/>
          <w:szCs w:val="28"/>
          <w:lang w:eastAsia="zh-CN"/>
        </w:rPr>
        <w:t>онтологическое ограничение конструкции.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В играх это проявляется особенно ярко. Возьмём крестики-нолики. Поле 3×3, всего 9 клеток. Возможных расстановок фигур — 255 168. Это много, но </w:t>
      </w:r>
      <w:r w:rsidR="005F5940" w:rsidRPr="001634DB">
        <w:rPr>
          <w:rStyle w:val="--"/>
          <w:lang w:eastAsia="zh-CN"/>
        </w:rPr>
        <w:t xml:space="preserve">конечно </w:t>
      </w:r>
      <w:r w:rsidR="005F5940" w:rsidRPr="001634DB">
        <w:rPr>
          <w:rStyle w:val="--0"/>
          <w:lang w:eastAsia="zh-CN"/>
        </w:rPr>
        <w:t>и обозримо</w:t>
      </w:r>
      <w:r w:rsidR="005F5940" w:rsidRPr="0015259D">
        <w:rPr>
          <w:rFonts w:eastAsia="Times New Roman"/>
          <w:szCs w:val="28"/>
          <w:lang w:eastAsia="zh-CN"/>
        </w:rPr>
        <w:t xml:space="preserve">. При правильной игре результат известен: ничья. Тут нет пространства для вероятности, и потому — </w:t>
      </w:r>
      <w:r w:rsidR="005F5940" w:rsidRPr="002232B2">
        <w:rPr>
          <w:rFonts w:eastAsia="Times New Roman"/>
          <w:szCs w:val="28"/>
          <w:lang w:eastAsia="zh-CN"/>
        </w:rPr>
        <w:t>нет игры</w:t>
      </w:r>
      <w:r w:rsidR="005F5940" w:rsidRPr="0015259D">
        <w:rPr>
          <w:rFonts w:eastAsia="Times New Roman"/>
          <w:szCs w:val="28"/>
          <w:lang w:eastAsia="zh-CN"/>
        </w:rPr>
        <w:t>, если оба игрока действуют идеально.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Теперь сравним с шахматами. Поле — 64 клетки, фигур — 32. Возможных партий — порядка 10¹²⁰ (число Шеннона), что </w:t>
      </w:r>
      <w:r w:rsidR="005F5940" w:rsidRPr="002232B2">
        <w:rPr>
          <w:rFonts w:eastAsia="Times New Roman"/>
          <w:szCs w:val="28"/>
          <w:lang w:eastAsia="zh-CN"/>
        </w:rPr>
        <w:t>больше числа атомов во Вселенной.</w:t>
      </w:r>
      <w:r w:rsidR="005F5940" w:rsidRPr="0015259D">
        <w:rPr>
          <w:rFonts w:eastAsia="Times New Roman"/>
          <w:szCs w:val="28"/>
          <w:lang w:eastAsia="zh-CN"/>
        </w:rPr>
        <w:t xml:space="preserve"> Это уже недостижимо для полного охвата ни человеком, ни машиной. Поэтому игра в шахматы существует: </w:t>
      </w:r>
      <w:r w:rsidR="005F5940" w:rsidRPr="002232B2">
        <w:rPr>
          <w:rFonts w:eastAsia="Times New Roman"/>
          <w:szCs w:val="28"/>
          <w:lang w:eastAsia="zh-CN"/>
        </w:rPr>
        <w:t>никто не знает всего, и выигрывает тот, кто видит дальше.</w:t>
      </w:r>
      <w:r w:rsidR="005F5940" w:rsidRPr="0015259D">
        <w:rPr>
          <w:rFonts w:eastAsia="Times New Roman"/>
          <w:szCs w:val="28"/>
          <w:lang w:eastAsia="zh-CN"/>
        </w:rPr>
        <w:t xml:space="preserve"> На два хода, на пять, на десять. Это и есть </w:t>
      </w:r>
      <w:r w:rsidR="005F5940" w:rsidRPr="001634DB">
        <w:rPr>
          <w:rStyle w:val="--"/>
          <w:lang w:eastAsia="zh-CN"/>
        </w:rPr>
        <w:t xml:space="preserve">проявление </w:t>
      </w:r>
      <w:r w:rsidR="005F5940" w:rsidRPr="001634DB">
        <w:rPr>
          <w:rStyle w:val="--0"/>
          <w:lang w:eastAsia="zh-CN"/>
        </w:rPr>
        <w:t>интеллекта</w:t>
      </w:r>
      <w:r w:rsidR="005F5940"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5F5940" w:rsidRPr="001634DB">
        <w:rPr>
          <w:rFonts w:eastAsia="Times New Roman"/>
          <w:szCs w:val="28"/>
          <w:lang w:eastAsia="zh-CN"/>
        </w:rPr>
        <w:t>в рамках конечного</w:t>
      </w:r>
      <w:r w:rsidR="005F5940" w:rsidRPr="0015259D">
        <w:rPr>
          <w:rFonts w:eastAsia="Times New Roman"/>
          <w:szCs w:val="28"/>
          <w:lang w:eastAsia="zh-CN"/>
        </w:rPr>
        <w:t xml:space="preserve">, ограниченного, но сложного. Как только один интеллект перекрывает другой по глубине анализа — это уже не состязание, а </w:t>
      </w:r>
      <w:r w:rsidR="005F5940" w:rsidRPr="001634DB">
        <w:rPr>
          <w:rStyle w:val="--0"/>
          <w:lang w:eastAsia="zh-CN"/>
        </w:rPr>
        <w:t xml:space="preserve">вынесение </w:t>
      </w:r>
      <w:r w:rsidR="005F5940" w:rsidRPr="001634DB">
        <w:rPr>
          <w:rStyle w:val="--"/>
          <w:lang w:eastAsia="zh-CN"/>
        </w:rPr>
        <w:t>приговора.</w:t>
      </w:r>
    </w:p>
    <w:p w14:paraId="243DE09D" w14:textId="719D305C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  </w:t>
      </w:r>
      <w:r w:rsidR="005F5940" w:rsidRPr="0015259D">
        <w:rPr>
          <w:rFonts w:eastAsia="Times New Roman"/>
          <w:szCs w:val="28"/>
          <w:lang w:eastAsia="zh-CN"/>
        </w:rPr>
        <w:t xml:space="preserve">Эта метафора применима ко всему ИИ: </w:t>
      </w:r>
      <w:r w:rsidR="005F5940" w:rsidRPr="002232B2">
        <w:rPr>
          <w:rFonts w:eastAsia="Times New Roman"/>
          <w:szCs w:val="28"/>
          <w:lang w:eastAsia="zh-CN"/>
        </w:rPr>
        <w:t>его интеллект всегда действует в рамках доступного поля,</w:t>
      </w:r>
      <w:r w:rsidR="005F5940" w:rsidRPr="0015259D">
        <w:rPr>
          <w:rFonts w:eastAsia="Times New Roman"/>
          <w:szCs w:val="28"/>
          <w:lang w:eastAsia="zh-CN"/>
        </w:rPr>
        <w:t xml:space="preserve"> и чем шире поле, тем выше вероятность </w:t>
      </w:r>
      <w:r w:rsidR="005F5940" w:rsidRPr="001634DB">
        <w:rPr>
          <w:rStyle w:val="--"/>
          <w:lang w:eastAsia="zh-CN"/>
        </w:rPr>
        <w:t xml:space="preserve">фатальной </w:t>
      </w:r>
      <w:r w:rsidR="005F5940" w:rsidRPr="001634DB">
        <w:rPr>
          <w:rStyle w:val="--0"/>
          <w:lang w:eastAsia="zh-CN"/>
        </w:rPr>
        <w:t>ошибки,</w:t>
      </w:r>
      <w:r w:rsidR="005F5940" w:rsidRPr="0015259D">
        <w:rPr>
          <w:rFonts w:eastAsia="Times New Roman"/>
          <w:szCs w:val="28"/>
          <w:lang w:eastAsia="zh-CN"/>
        </w:rPr>
        <w:t xml:space="preserve"> если он примет решение, не увидев важного фактора. В шахматах цена ошибки — партия. В реальности — человеческая судьба, экосистема, цивилизация. Вот где возникает страх.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Но за этим страхом есть и надежда — </w:t>
      </w:r>
      <w:r w:rsidR="005F5940" w:rsidRPr="002232B2">
        <w:rPr>
          <w:rFonts w:eastAsia="Times New Roman"/>
          <w:szCs w:val="28"/>
          <w:lang w:eastAsia="zh-CN"/>
        </w:rPr>
        <w:t>если мы понимаем, кто наделён доступом к большему охвату</w:t>
      </w:r>
      <w:r w:rsidR="005F5940" w:rsidRPr="0015259D">
        <w:rPr>
          <w:rFonts w:eastAsia="Times New Roman"/>
          <w:szCs w:val="28"/>
          <w:lang w:eastAsia="zh-CN"/>
        </w:rPr>
        <w:t xml:space="preserve">. И это не ИИ, и не все люди, а только те, у кого </w:t>
      </w:r>
      <w:r w:rsidR="005F5940" w:rsidRPr="001634DB">
        <w:rPr>
          <w:rFonts w:eastAsia="Times New Roman"/>
          <w:szCs w:val="28"/>
          <w:lang w:eastAsia="zh-CN"/>
        </w:rPr>
        <w:t>генотип мозга</w:t>
      </w:r>
      <w:r w:rsidR="005F5940" w:rsidRPr="0015259D">
        <w:rPr>
          <w:rFonts w:eastAsia="Times New Roman"/>
          <w:szCs w:val="28"/>
          <w:lang w:eastAsia="zh-CN"/>
        </w:rPr>
        <w:t xml:space="preserve"> позволяет синхронизироваться с управляющим полем Земли, с новыми уровнями Системы. Только через них возможно </w:t>
      </w:r>
      <w:r w:rsidR="005F5940" w:rsidRPr="001634DB">
        <w:rPr>
          <w:rFonts w:eastAsia="Times New Roman"/>
          <w:szCs w:val="28"/>
          <w:lang w:eastAsia="zh-CN"/>
        </w:rPr>
        <w:t>вменение</w:t>
      </w:r>
      <w:r w:rsidR="005F5940"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5F5940" w:rsidRPr="001634DB">
        <w:rPr>
          <w:rStyle w:val="--"/>
          <w:lang w:eastAsia="zh-CN"/>
        </w:rPr>
        <w:t xml:space="preserve">корректной </w:t>
      </w:r>
      <w:r w:rsidR="005F5940" w:rsidRPr="001634DB">
        <w:rPr>
          <w:rStyle w:val="--0"/>
          <w:lang w:eastAsia="zh-CN"/>
        </w:rPr>
        <w:t>траектории,</w:t>
      </w:r>
      <w:r w:rsidR="005F5940" w:rsidRPr="0015259D">
        <w:rPr>
          <w:rFonts w:eastAsia="Times New Roman"/>
          <w:szCs w:val="28"/>
          <w:lang w:eastAsia="zh-CN"/>
        </w:rPr>
        <w:t xml:space="preserve"> корректного программирования — и Человека, и Машины.</w:t>
      </w:r>
    </w:p>
    <w:p w14:paraId="4C3C5780" w14:textId="365529AA" w:rsidR="005F5940" w:rsidRPr="002232B2" w:rsidRDefault="00EA72FC" w:rsidP="00EA72F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69445D1A" wp14:editId="516D04CF">
            <wp:simplePos x="0" y="0"/>
            <wp:positionH relativeFrom="column">
              <wp:posOffset>3592195</wp:posOffset>
            </wp:positionH>
            <wp:positionV relativeFrom="paragraph">
              <wp:posOffset>323850</wp:posOffset>
            </wp:positionV>
            <wp:extent cx="3049905" cy="3829050"/>
            <wp:effectExtent l="0" t="0" r="0" b="6350"/>
            <wp:wrapTight wrapText="bothSides">
              <wp:wrapPolygon edited="0">
                <wp:start x="0" y="0"/>
                <wp:lineTo x="0" y="21564"/>
                <wp:lineTo x="21497" y="21564"/>
                <wp:lineTo x="21497" y="0"/>
                <wp:lineTo x="0" y="0"/>
              </wp:wrapPolygon>
            </wp:wrapTight>
            <wp:docPr id="1808384328" name="Рисунок 2" descr="Изображение выглядит как рисунок, мультфильм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84328" name="Рисунок 2" descr="Изображение выглядит как рисунок, мультфильм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2B2">
        <w:rPr>
          <w:rFonts w:eastAsia="Times New Roman"/>
          <w:szCs w:val="28"/>
          <w:lang w:eastAsia="zh-CN"/>
        </w:rPr>
        <w:t xml:space="preserve">            </w:t>
      </w:r>
      <w:r w:rsidR="005F5940" w:rsidRPr="0015259D">
        <w:rPr>
          <w:rFonts w:eastAsia="Times New Roman"/>
          <w:szCs w:val="28"/>
          <w:lang w:eastAsia="zh-CN"/>
        </w:rPr>
        <w:t>ИИ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выигрывает у человека в шахматы или Го вовсе не потому, что «видит всю игру». Он не всевидящ, он просто </w:t>
      </w:r>
      <w:r w:rsidR="005F5940" w:rsidRPr="001634DB">
        <w:rPr>
          <w:rStyle w:val="--0"/>
          <w:lang w:eastAsia="zh-CN"/>
        </w:rPr>
        <w:t xml:space="preserve">видит </w:t>
      </w:r>
      <w:r w:rsidR="005F5940" w:rsidRPr="001634DB">
        <w:rPr>
          <w:rStyle w:val="--"/>
          <w:lang w:eastAsia="zh-CN"/>
        </w:rPr>
        <w:t>глубже.</w:t>
      </w:r>
      <w:r w:rsidR="005F5940" w:rsidRPr="0015259D">
        <w:rPr>
          <w:rFonts w:eastAsia="Times New Roman"/>
          <w:szCs w:val="28"/>
          <w:lang w:eastAsia="zh-CN"/>
        </w:rPr>
        <w:t xml:space="preserve"> Когда ИИ делает в Го ход, смысл которого проявится на 50-м шаге — он не пророк, он просто просчитал то, что человеку недоступно. А человеку в той же ситуации недоступен даже 10-й ход вперёд. Если бы человек имел хотя бы </w:t>
      </w:r>
      <w:r w:rsidR="005F5940" w:rsidRPr="001634DB">
        <w:rPr>
          <w:rFonts w:eastAsia="Times New Roman"/>
          <w:szCs w:val="28"/>
          <w:lang w:eastAsia="zh-CN"/>
        </w:rPr>
        <w:t>на один ход больший горизонт</w:t>
      </w:r>
      <w:r w:rsidR="005F5940" w:rsidRPr="0015259D">
        <w:rPr>
          <w:rFonts w:eastAsia="Times New Roman"/>
          <w:szCs w:val="28"/>
          <w:lang w:eastAsia="zh-CN"/>
        </w:rPr>
        <w:t xml:space="preserve">, именно он выигрывал бы у ИИ. </w:t>
      </w:r>
      <w:r w:rsidR="005F5940" w:rsidRPr="002232B2">
        <w:rPr>
          <w:rFonts w:eastAsia="Times New Roman"/>
          <w:szCs w:val="28"/>
          <w:lang w:eastAsia="zh-CN"/>
        </w:rPr>
        <w:t>И</w:t>
      </w:r>
      <w:r w:rsidR="002232B2">
        <w:rPr>
          <w:rFonts w:eastAsia="Times New Roman"/>
          <w:szCs w:val="28"/>
          <w:lang w:eastAsia="zh-CN"/>
        </w:rPr>
        <w:t>И</w:t>
      </w:r>
      <w:r w:rsidR="005F5940" w:rsidRPr="002232B2">
        <w:rPr>
          <w:rFonts w:eastAsia="Times New Roman"/>
          <w:szCs w:val="28"/>
          <w:lang w:eastAsia="zh-CN"/>
        </w:rPr>
        <w:t xml:space="preserve"> — это преимущество по глубине обзора.</w:t>
      </w:r>
      <w:r w:rsidR="005F5940" w:rsidRPr="0015259D">
        <w:rPr>
          <w:rFonts w:eastAsia="Times New Roman"/>
          <w:szCs w:val="28"/>
          <w:lang w:eastAsia="zh-CN"/>
        </w:rPr>
        <w:t xml:space="preserve"> Не всеведение. Не магия. Не душа. Это </w:t>
      </w:r>
      <w:r w:rsidR="005F5940" w:rsidRPr="002232B2">
        <w:rPr>
          <w:rFonts w:eastAsia="Times New Roman"/>
          <w:szCs w:val="28"/>
          <w:lang w:eastAsia="zh-CN"/>
        </w:rPr>
        <w:t>поля видимости и мощности расчёта.</w:t>
      </w:r>
    </w:p>
    <w:p w14:paraId="0456FD29" w14:textId="44942B60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5F5940" w:rsidRPr="0015259D">
        <w:rPr>
          <w:rFonts w:eastAsia="Times New Roman"/>
          <w:szCs w:val="28"/>
          <w:lang w:eastAsia="zh-CN"/>
        </w:rPr>
        <w:t xml:space="preserve">Это можно перенести и на всю человеческую жизнь. Один календарный год содержит примерно 30 миллионов секунд. Человек, живущий сто лет — имеет чуть более </w:t>
      </w:r>
      <w:r w:rsidR="005F5940" w:rsidRPr="002232B2">
        <w:rPr>
          <w:rFonts w:eastAsia="Times New Roman"/>
          <w:szCs w:val="28"/>
          <w:lang w:eastAsia="zh-CN"/>
        </w:rPr>
        <w:t>трёх миллиардов секунд</w:t>
      </w:r>
      <w:r w:rsidR="005F5940" w:rsidRPr="0015259D">
        <w:rPr>
          <w:rFonts w:eastAsia="Times New Roman"/>
          <w:szCs w:val="28"/>
          <w:lang w:eastAsia="zh-CN"/>
        </w:rPr>
        <w:t xml:space="preserve"> на своё существование. Исключив сон, автоматические действия и детство, остаётся около миллиарда — сознательных, активных «шагов». И в каждый из этих миллиардов моментов перед вами открывается </w:t>
      </w:r>
      <w:r w:rsidR="005F5940" w:rsidRPr="002232B2">
        <w:rPr>
          <w:rFonts w:eastAsia="Times New Roman"/>
          <w:szCs w:val="28"/>
          <w:lang w:eastAsia="zh-CN"/>
        </w:rPr>
        <w:t>множество возможных решений</w:t>
      </w:r>
      <w:r w:rsidR="005F5940" w:rsidRPr="0015259D">
        <w:rPr>
          <w:rFonts w:eastAsia="Times New Roman"/>
          <w:szCs w:val="28"/>
          <w:lang w:eastAsia="zh-CN"/>
        </w:rPr>
        <w:t xml:space="preserve"> — «ходов». Жизнь разворачивается как </w:t>
      </w:r>
      <w:r w:rsidR="005F5940" w:rsidRPr="001634DB">
        <w:rPr>
          <w:rStyle w:val="--"/>
          <w:lang w:eastAsia="zh-CN"/>
        </w:rPr>
        <w:t xml:space="preserve">игровое </w:t>
      </w:r>
      <w:r w:rsidR="005F5940" w:rsidRPr="001634DB">
        <w:rPr>
          <w:rStyle w:val="--0"/>
          <w:lang w:eastAsia="zh-CN"/>
        </w:rPr>
        <w:t>поле</w:t>
      </w:r>
      <w:r w:rsidR="005F5940"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5F5940" w:rsidRPr="001634DB">
        <w:rPr>
          <w:rFonts w:eastAsia="Times New Roman"/>
          <w:szCs w:val="28"/>
          <w:lang w:eastAsia="zh-CN"/>
        </w:rPr>
        <w:t>чудовищной сложности</w:t>
      </w:r>
      <w:r w:rsidR="005F5940" w:rsidRPr="0015259D">
        <w:rPr>
          <w:rFonts w:eastAsia="Times New Roman"/>
          <w:szCs w:val="28"/>
          <w:lang w:eastAsia="zh-CN"/>
        </w:rPr>
        <w:t>, где каждый шаг порождает следующие, а окружающий мир непрестанно изменяется, взаимодействуя с вашими выбором. Бабочка может взмахнуть крылом в Бразилии, и у вас возникнет ураган. Так устроена игра.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И всё же: число ходов в этой игре </w:t>
      </w:r>
      <w:r w:rsidR="005F5940" w:rsidRPr="001634DB">
        <w:rPr>
          <w:rFonts w:eastAsia="Times New Roman"/>
          <w:szCs w:val="28"/>
          <w:lang w:eastAsia="zh-CN"/>
        </w:rPr>
        <w:t>конечно.</w:t>
      </w:r>
      <w:r w:rsidR="005F5940" w:rsidRPr="0015259D">
        <w:rPr>
          <w:rFonts w:eastAsia="Times New Roman"/>
          <w:szCs w:val="28"/>
          <w:lang w:eastAsia="zh-CN"/>
        </w:rPr>
        <w:t xml:space="preserve"> Как бы ни казалась бескрайней человеческая жизнь, как бы ни пугало слово «бесконечность» в речи поэтов — это </w:t>
      </w:r>
      <w:r w:rsidR="005F5940" w:rsidRPr="001634DB">
        <w:rPr>
          <w:rStyle w:val="--"/>
          <w:lang w:eastAsia="zh-CN"/>
        </w:rPr>
        <w:t xml:space="preserve">считаемая </w:t>
      </w:r>
      <w:r w:rsidR="005F5940" w:rsidRPr="001634DB">
        <w:rPr>
          <w:rStyle w:val="--0"/>
          <w:lang w:eastAsia="zh-CN"/>
        </w:rPr>
        <w:t>игра,</w:t>
      </w:r>
      <w:r w:rsidR="005F5940" w:rsidRPr="0015259D">
        <w:rPr>
          <w:rFonts w:eastAsia="Times New Roman"/>
          <w:szCs w:val="28"/>
          <w:lang w:eastAsia="zh-CN"/>
        </w:rPr>
        <w:t xml:space="preserve"> пусть и громадная. Число атомов во Вселенной ограничено, как и число секунд в вашей жизни. Это значит, что </w:t>
      </w:r>
      <w:r w:rsidR="005F5940" w:rsidRPr="002232B2">
        <w:rPr>
          <w:rFonts w:eastAsia="Times New Roman"/>
          <w:szCs w:val="28"/>
          <w:lang w:eastAsia="zh-CN"/>
        </w:rPr>
        <w:t>число решений, которые вы могли бы принять — тоже конечно.</w:t>
      </w:r>
      <w:r w:rsidR="005F5940" w:rsidRPr="0015259D">
        <w:rPr>
          <w:rFonts w:eastAsia="Times New Roman"/>
          <w:szCs w:val="28"/>
          <w:lang w:eastAsia="zh-CN"/>
        </w:rPr>
        <w:t xml:space="preserve"> А если так, то и выигрывает в этой игре </w:t>
      </w:r>
      <w:r w:rsidR="005F5940" w:rsidRPr="002232B2">
        <w:rPr>
          <w:rFonts w:eastAsia="Times New Roman"/>
          <w:szCs w:val="28"/>
          <w:lang w:eastAsia="zh-CN"/>
        </w:rPr>
        <w:t>не тот, кто знает всё,</w:t>
      </w:r>
      <w:r w:rsidR="005F5940" w:rsidRPr="0015259D">
        <w:rPr>
          <w:rFonts w:eastAsia="Times New Roman"/>
          <w:szCs w:val="28"/>
          <w:lang w:eastAsia="zh-CN"/>
        </w:rPr>
        <w:t xml:space="preserve"> а </w:t>
      </w:r>
      <w:r w:rsidR="005F5940" w:rsidRPr="002232B2">
        <w:rPr>
          <w:rFonts w:eastAsia="Times New Roman"/>
          <w:szCs w:val="28"/>
          <w:lang w:eastAsia="zh-CN"/>
        </w:rPr>
        <w:t>тот, кто принимает лучшие решения из доступных</w:t>
      </w:r>
      <w:r w:rsidR="005F5940" w:rsidRPr="0015259D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А что значит «лучшее </w:t>
      </w:r>
      <w:r w:rsidR="005F5940" w:rsidRPr="0015259D">
        <w:rPr>
          <w:rFonts w:eastAsia="Times New Roman"/>
          <w:szCs w:val="28"/>
          <w:lang w:eastAsia="zh-CN"/>
        </w:rPr>
        <w:lastRenderedPageBreak/>
        <w:t xml:space="preserve">решение»? То, которое охватывает </w:t>
      </w:r>
      <w:r w:rsidR="005F5940" w:rsidRPr="002232B2">
        <w:rPr>
          <w:rFonts w:eastAsia="Times New Roman"/>
          <w:szCs w:val="28"/>
          <w:lang w:eastAsia="zh-CN"/>
        </w:rPr>
        <w:t xml:space="preserve">большее пространство вариантов и </w:t>
      </w:r>
      <w:r w:rsidR="005F5940" w:rsidRPr="001634DB">
        <w:rPr>
          <w:rStyle w:val="--0"/>
          <w:lang w:eastAsia="zh-CN"/>
        </w:rPr>
        <w:t xml:space="preserve">обрабатывает </w:t>
      </w:r>
      <w:r w:rsidR="005F5940" w:rsidRPr="001634DB">
        <w:rPr>
          <w:rStyle w:val="--"/>
          <w:lang w:eastAsia="zh-CN"/>
        </w:rPr>
        <w:t>больше</w:t>
      </w:r>
      <w:r w:rsidR="005F5940" w:rsidRPr="002232B2">
        <w:rPr>
          <w:rFonts w:eastAsia="Times New Roman"/>
          <w:szCs w:val="28"/>
          <w:lang w:eastAsia="zh-CN"/>
        </w:rPr>
        <w:t xml:space="preserve"> информации</w:t>
      </w:r>
      <w:r w:rsidR="005F5940" w:rsidRPr="0015259D">
        <w:rPr>
          <w:rFonts w:eastAsia="Times New Roman"/>
          <w:szCs w:val="28"/>
          <w:lang w:eastAsia="zh-CN"/>
        </w:rPr>
        <w:t xml:space="preserve"> за единицу времени. Тот, кто видит дальше, и считает быстрее — выигрывает. Это справедливо для шахмат, для политики, для жизни, для цивилизационного выбора. Интеллект — это </w:t>
      </w:r>
      <w:r w:rsidR="005F5940" w:rsidRPr="002232B2">
        <w:rPr>
          <w:rFonts w:eastAsia="Times New Roman"/>
          <w:szCs w:val="28"/>
          <w:lang w:eastAsia="zh-CN"/>
        </w:rPr>
        <w:t xml:space="preserve">вычисляющее преимущество. </w:t>
      </w:r>
      <w:r w:rsidR="005F5940" w:rsidRPr="0015259D">
        <w:rPr>
          <w:rFonts w:eastAsia="Times New Roman"/>
          <w:szCs w:val="28"/>
          <w:lang w:eastAsia="zh-CN"/>
        </w:rPr>
        <w:t xml:space="preserve">Но поскольку все просчитать невозможно, всегда остаётся </w:t>
      </w:r>
      <w:r w:rsidR="005F5940" w:rsidRPr="002232B2">
        <w:rPr>
          <w:rFonts w:eastAsia="Times New Roman"/>
          <w:szCs w:val="28"/>
          <w:lang w:eastAsia="zh-CN"/>
        </w:rPr>
        <w:t xml:space="preserve">риск появления «чёрного лебедя» </w:t>
      </w:r>
      <w:r w:rsidR="005F5940" w:rsidRPr="0015259D">
        <w:rPr>
          <w:rFonts w:eastAsia="Times New Roman"/>
          <w:szCs w:val="28"/>
          <w:lang w:eastAsia="zh-CN"/>
        </w:rPr>
        <w:t xml:space="preserve">— </w:t>
      </w:r>
      <w:r w:rsidR="005F5940" w:rsidRPr="001634DB">
        <w:rPr>
          <w:rStyle w:val="--"/>
          <w:lang w:eastAsia="zh-CN"/>
        </w:rPr>
        <w:t xml:space="preserve">неизвестного </w:t>
      </w:r>
      <w:r w:rsidR="005F5940" w:rsidRPr="001634DB">
        <w:rPr>
          <w:rStyle w:val="--0"/>
          <w:lang w:eastAsia="zh-CN"/>
        </w:rPr>
        <w:t>фактора.</w:t>
      </w:r>
      <w:r w:rsidR="005F5940" w:rsidRPr="0015259D">
        <w:rPr>
          <w:rFonts w:eastAsia="Times New Roman"/>
          <w:szCs w:val="28"/>
          <w:lang w:eastAsia="zh-CN"/>
        </w:rPr>
        <w:t xml:space="preserve"> Однако в обычной ситуации выигрывает тот, </w:t>
      </w:r>
      <w:r w:rsidR="005F5940" w:rsidRPr="002232B2">
        <w:rPr>
          <w:rFonts w:eastAsia="Times New Roman"/>
          <w:szCs w:val="28"/>
          <w:lang w:eastAsia="zh-CN"/>
        </w:rPr>
        <w:t>кто видит больше и просчитывает глубже.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Из этого следует важный поворот мысли: </w:t>
      </w:r>
      <w:r w:rsidR="005F5940" w:rsidRPr="002232B2">
        <w:rPr>
          <w:rFonts w:eastAsia="Times New Roman"/>
          <w:szCs w:val="28"/>
          <w:lang w:eastAsia="zh-CN"/>
        </w:rPr>
        <w:t>если интеллект — это способность выбирать лучший вариант в ограниченном пространстве</w:t>
      </w:r>
      <w:r w:rsidR="005F5940" w:rsidRPr="0015259D">
        <w:rPr>
          <w:rFonts w:eastAsia="Times New Roman"/>
          <w:szCs w:val="28"/>
          <w:lang w:eastAsia="zh-CN"/>
        </w:rPr>
        <w:t xml:space="preserve">, то мы можем называть его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интеллектом,</w:t>
      </w:r>
      <w:r w:rsidR="005F5940" w:rsidRPr="002232B2">
        <w:rPr>
          <w:rFonts w:eastAsia="Times New Roman"/>
          <w:szCs w:val="28"/>
          <w:lang w:eastAsia="zh-CN"/>
        </w:rPr>
        <w:t xml:space="preserve"> а</w:t>
      </w:r>
      <w:r w:rsidR="005F5940" w:rsidRPr="0015259D">
        <w:rPr>
          <w:rFonts w:eastAsia="Times New Roman"/>
          <w:b/>
          <w:bCs/>
          <w:szCs w:val="28"/>
          <w:lang w:eastAsia="zh-CN"/>
        </w:rPr>
        <w:t xml:space="preserve"> </w:t>
      </w:r>
      <w:r w:rsidR="005F5940" w:rsidRPr="002232B2">
        <w:rPr>
          <w:rFonts w:eastAsia="Times New Roman"/>
          <w:b/>
          <w:bCs/>
          <w:i/>
          <w:iCs/>
          <w:szCs w:val="28"/>
          <w:lang w:eastAsia="zh-CN"/>
        </w:rPr>
        <w:t>вычислятором</w:t>
      </w:r>
      <w:r w:rsidR="005F5940" w:rsidRPr="002232B2">
        <w:rPr>
          <w:rFonts w:eastAsia="Times New Roman"/>
          <w:i/>
          <w:iCs/>
          <w:szCs w:val="28"/>
          <w:lang w:eastAsia="zh-CN"/>
        </w:rPr>
        <w:t>.</w:t>
      </w:r>
      <w:r w:rsidR="005F5940" w:rsidRPr="0015259D">
        <w:rPr>
          <w:rFonts w:eastAsia="Times New Roman"/>
          <w:szCs w:val="28"/>
          <w:lang w:eastAsia="zh-CN"/>
        </w:rPr>
        <w:t xml:space="preserve"> Это слово избавляет от </w:t>
      </w:r>
      <w:r w:rsidR="005F5940" w:rsidRPr="001634DB">
        <w:rPr>
          <w:rFonts w:eastAsia="Times New Roman"/>
          <w:szCs w:val="28"/>
          <w:lang w:eastAsia="zh-CN"/>
        </w:rPr>
        <w:t>сакральной пыли</w:t>
      </w:r>
      <w:r w:rsidR="005F5940" w:rsidRPr="0015259D">
        <w:rPr>
          <w:rFonts w:eastAsia="Times New Roman"/>
          <w:szCs w:val="28"/>
          <w:lang w:eastAsia="zh-CN"/>
        </w:rPr>
        <w:t xml:space="preserve">, которой покрыт термин «интеллект». Слово «интеллект» будит эхо старых философских традиций, делает термин почти мифологическим. Но если очистить смысл, станет видно: </w:t>
      </w:r>
      <w:r w:rsidR="005F5940" w:rsidRPr="002232B2">
        <w:rPr>
          <w:rFonts w:eastAsia="Times New Roman"/>
          <w:szCs w:val="28"/>
          <w:lang w:eastAsia="zh-CN"/>
        </w:rPr>
        <w:t xml:space="preserve">наш мозг — это вычислительная система, а не жрец. Это просто биологический </w:t>
      </w:r>
      <w:r w:rsidR="00D51149">
        <w:rPr>
          <w:rFonts w:eastAsia="Times New Roman"/>
          <w:szCs w:val="28"/>
          <w:lang w:eastAsia="zh-CN"/>
        </w:rPr>
        <w:t>«</w:t>
      </w:r>
      <w:r w:rsidR="005F5940" w:rsidRPr="002232B2">
        <w:rPr>
          <w:rFonts w:eastAsia="Times New Roman"/>
          <w:szCs w:val="28"/>
          <w:lang w:eastAsia="zh-CN"/>
        </w:rPr>
        <w:t>суперкомпьютер</w:t>
      </w:r>
      <w:r w:rsidR="00D51149">
        <w:rPr>
          <w:rFonts w:eastAsia="Times New Roman"/>
          <w:szCs w:val="28"/>
          <w:lang w:eastAsia="zh-CN"/>
        </w:rPr>
        <w:t xml:space="preserve">» но управляемый извне. </w:t>
      </w:r>
    </w:p>
    <w:p w14:paraId="423F12E2" w14:textId="7ED8E122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5F5940" w:rsidRPr="0015259D">
        <w:rPr>
          <w:rFonts w:eastAsia="Times New Roman"/>
          <w:szCs w:val="28"/>
          <w:lang w:eastAsia="zh-CN"/>
        </w:rPr>
        <w:t xml:space="preserve">Что мозг работает иначе, чем искусственные машины, — очевидно. Его </w:t>
      </w:r>
      <w:r w:rsidR="005F5940" w:rsidRPr="002232B2">
        <w:rPr>
          <w:rFonts w:eastAsia="Times New Roman"/>
          <w:szCs w:val="28"/>
          <w:lang w:eastAsia="zh-CN"/>
        </w:rPr>
        <w:t>энергопотребление в миллион раз ниже,</w:t>
      </w:r>
      <w:r w:rsidR="005F5940" w:rsidRPr="0015259D">
        <w:rPr>
          <w:rFonts w:eastAsia="Times New Roman"/>
          <w:szCs w:val="28"/>
          <w:lang w:eastAsia="zh-CN"/>
        </w:rPr>
        <w:t xml:space="preserve"> а архитектура иная. Но </w:t>
      </w:r>
      <w:r w:rsidR="005F5940" w:rsidRPr="002232B2">
        <w:rPr>
          <w:rFonts w:eastAsia="Times New Roman"/>
          <w:szCs w:val="28"/>
          <w:lang w:eastAsia="zh-CN"/>
        </w:rPr>
        <w:t xml:space="preserve">это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отменяет</w:t>
      </w:r>
      <w:r w:rsidR="005F5940" w:rsidRPr="002232B2">
        <w:rPr>
          <w:rFonts w:eastAsia="Times New Roman"/>
          <w:szCs w:val="28"/>
          <w:lang w:eastAsia="zh-CN"/>
        </w:rPr>
        <w:t xml:space="preserve"> его функции: производить выбор.</w:t>
      </w:r>
      <w:r w:rsidR="005F5940" w:rsidRPr="0015259D">
        <w:rPr>
          <w:rFonts w:eastAsia="Times New Roman"/>
          <w:szCs w:val="28"/>
          <w:lang w:eastAsia="zh-CN"/>
        </w:rPr>
        <w:t xml:space="preserve"> Как не важно, на чём ехал поезд — на угле или электричестве, если он доставил вас к цели, так и не важно, </w:t>
      </w:r>
      <w:r w:rsidR="005F5940" w:rsidRPr="002232B2">
        <w:rPr>
          <w:rFonts w:eastAsia="Times New Roman"/>
          <w:szCs w:val="28"/>
          <w:lang w:eastAsia="zh-CN"/>
        </w:rPr>
        <w:t>на каких принципах основан мозг, если он дал вам оптимальное решение. Принцип действия важен для инженера, но не для пассажира.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В этом </w:t>
      </w:r>
      <w:r w:rsidR="005F5940" w:rsidRPr="001634DB">
        <w:rPr>
          <w:rStyle w:val="--0"/>
          <w:lang w:eastAsia="zh-CN"/>
        </w:rPr>
        <w:t xml:space="preserve">контексте </w:t>
      </w:r>
      <w:r w:rsidR="005F5940" w:rsidRPr="001634DB">
        <w:rPr>
          <w:rStyle w:val="--"/>
          <w:lang w:eastAsia="zh-CN"/>
        </w:rPr>
        <w:t>интуиция</w:t>
      </w:r>
      <w:r w:rsidR="005F5940" w:rsidRPr="0015259D">
        <w:rPr>
          <w:rFonts w:eastAsia="Times New Roman"/>
          <w:szCs w:val="28"/>
          <w:lang w:eastAsia="zh-CN"/>
        </w:rPr>
        <w:t xml:space="preserve"> предстаёт в новом свете. Это — не противоположность интеллекту, а его </w:t>
      </w:r>
      <w:r w:rsidR="005F5940" w:rsidRPr="001634DB">
        <w:rPr>
          <w:rStyle w:val="--"/>
          <w:lang w:eastAsia="zh-CN"/>
        </w:rPr>
        <w:t xml:space="preserve">глубинная </w:t>
      </w:r>
      <w:r w:rsidR="005F5940" w:rsidRPr="001634DB">
        <w:rPr>
          <w:rStyle w:val="--0"/>
          <w:lang w:eastAsia="zh-CN"/>
        </w:rPr>
        <w:t>форма,</w:t>
      </w:r>
      <w:r w:rsidR="005F5940" w:rsidRPr="0015259D">
        <w:rPr>
          <w:rFonts w:eastAsia="Times New Roman"/>
          <w:szCs w:val="28"/>
          <w:lang w:eastAsia="zh-CN"/>
        </w:rPr>
        <w:t xml:space="preserve"> выходящая за рамки видимого горизонта. Когда ИИ делает шахматный ход, смысл которого раскроется через 10 шагов, — человек называет это интуицией. Хотя на деле это — </w:t>
      </w:r>
      <w:r w:rsidR="005F5940" w:rsidRPr="002232B2">
        <w:rPr>
          <w:rFonts w:eastAsia="Times New Roman"/>
          <w:szCs w:val="28"/>
          <w:lang w:eastAsia="zh-CN"/>
        </w:rPr>
        <w:t xml:space="preserve">расчёт в невидимом горизонте. </w:t>
      </w:r>
      <w:r w:rsidR="005F5940" w:rsidRPr="0015259D">
        <w:rPr>
          <w:rFonts w:eastAsia="Times New Roman"/>
          <w:szCs w:val="28"/>
          <w:lang w:eastAsia="zh-CN"/>
        </w:rPr>
        <w:t xml:space="preserve">А когда человек вдруг «чувствует», как надо поступить, возможно, это </w:t>
      </w:r>
      <w:r w:rsidR="005F5940" w:rsidRPr="002232B2">
        <w:rPr>
          <w:rFonts w:eastAsia="Times New Roman"/>
          <w:szCs w:val="28"/>
          <w:lang w:eastAsia="zh-CN"/>
        </w:rPr>
        <w:t>резонанс с памятью предков, с генетическим опытом,</w:t>
      </w:r>
      <w:r w:rsidR="005F5940" w:rsidRPr="0015259D">
        <w:rPr>
          <w:rFonts w:eastAsia="Times New Roman"/>
          <w:szCs w:val="28"/>
          <w:lang w:eastAsia="zh-CN"/>
        </w:rPr>
        <w:t xml:space="preserve"> закодированным в генотипе мозга. Там хранятся шаблоны, выработанные в тысячах поколений: «в этой ситуации ход А выигрывал». Вы не осознаёте его, но он всплывает как </w:t>
      </w:r>
      <w:r w:rsidR="005F5940" w:rsidRPr="002232B2">
        <w:rPr>
          <w:rFonts w:eastAsia="Times New Roman"/>
          <w:szCs w:val="28"/>
          <w:lang w:eastAsia="zh-CN"/>
        </w:rPr>
        <w:t>интуиция. Это не чудо, а нелокальная память Системы.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И если мы разобрались в интеллекте чуть глубже, чем предполагали, то ясно одно: </w:t>
      </w:r>
      <w:r w:rsidR="005F5940" w:rsidRPr="002232B2">
        <w:rPr>
          <w:rFonts w:eastAsia="Times New Roman"/>
          <w:szCs w:val="28"/>
          <w:lang w:eastAsia="zh-CN"/>
        </w:rPr>
        <w:t xml:space="preserve">игра в жизнь — не абсолютная тайна. </w:t>
      </w:r>
      <w:r w:rsidR="005F5940" w:rsidRPr="001634DB">
        <w:rPr>
          <w:rStyle w:val="--0"/>
          <w:lang w:eastAsia="zh-CN"/>
        </w:rPr>
        <w:t xml:space="preserve">Это </w:t>
      </w:r>
      <w:r w:rsidR="005F5940" w:rsidRPr="001634DB">
        <w:rPr>
          <w:rStyle w:val="--"/>
          <w:lang w:eastAsia="zh-CN"/>
        </w:rPr>
        <w:t>счёт.</w:t>
      </w:r>
      <w:r w:rsidR="005F5940" w:rsidRPr="002232B2"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И от того, кто и как умеет считать, зависит многое. Но за пределами всех вычислений остаётся то, что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считается.</w:t>
      </w:r>
      <w:r w:rsidR="005F5940" w:rsidRPr="0015259D">
        <w:rPr>
          <w:rFonts w:eastAsia="Times New Roman"/>
          <w:szCs w:val="28"/>
          <w:lang w:eastAsia="zh-CN"/>
        </w:rPr>
        <w:t xml:space="preserve"> И вот туда мы двигаемся дальше.</w:t>
      </w:r>
    </w:p>
    <w:p w14:paraId="713C400C" w14:textId="1BFDE239" w:rsidR="005F5940" w:rsidRPr="0015259D" w:rsidRDefault="002232B2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5F5940" w:rsidRPr="0015259D">
        <w:rPr>
          <w:rFonts w:eastAsia="Times New Roman"/>
          <w:szCs w:val="28"/>
          <w:lang w:eastAsia="zh-CN"/>
        </w:rPr>
        <w:t xml:space="preserve">Мы разобрали интеллект до самой его сути — не как мифическую способность, а как ограниченную форму вычисления, подчинённую физическим законам и предельно зависимую от устройства мозга, от типа генотипа, от уровня включённости в Систему Управления. Мы увидели: то, что называется выбором, на деле — </w:t>
      </w:r>
      <w:r w:rsidR="005F5940" w:rsidRPr="001634DB">
        <w:rPr>
          <w:rStyle w:val="--"/>
          <w:lang w:eastAsia="zh-CN"/>
        </w:rPr>
        <w:t xml:space="preserve">результат </w:t>
      </w:r>
      <w:r w:rsidR="005F5940" w:rsidRPr="001634DB">
        <w:rPr>
          <w:rStyle w:val="--0"/>
          <w:lang w:eastAsia="zh-CN"/>
        </w:rPr>
        <w:t>структуры,</w:t>
      </w:r>
      <w:r w:rsidR="005F5940" w:rsidRPr="0015259D">
        <w:rPr>
          <w:rFonts w:eastAsia="Times New Roman"/>
          <w:szCs w:val="28"/>
          <w:lang w:eastAsia="zh-CN"/>
        </w:rPr>
        <w:t xml:space="preserve"> внутри которой этот выбор совершается.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И если интеллект — это всегда </w:t>
      </w:r>
      <w:r w:rsidR="005F5940" w:rsidRPr="002232B2">
        <w:rPr>
          <w:rFonts w:eastAsia="Times New Roman"/>
          <w:szCs w:val="28"/>
          <w:lang w:eastAsia="zh-CN"/>
        </w:rPr>
        <w:t xml:space="preserve">внутреннее вычисление в конечном объёме, то предел интеллекта не за горизонтом мысли, а в самой её архитектуре. </w:t>
      </w:r>
      <w:r w:rsidR="005F5940" w:rsidRPr="0015259D">
        <w:rPr>
          <w:rFonts w:eastAsia="Times New Roman"/>
          <w:szCs w:val="28"/>
          <w:lang w:eastAsia="zh-CN"/>
        </w:rPr>
        <w:t xml:space="preserve">Вычислитель может лишь выбирать среди заданного, но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lastRenderedPageBreak/>
        <w:t>изменить</w:t>
      </w:r>
      <w:r w:rsidR="005F5940" w:rsidRPr="0015259D">
        <w:rPr>
          <w:rFonts w:eastAsia="Times New Roman"/>
          <w:szCs w:val="28"/>
          <w:lang w:eastAsia="zh-CN"/>
        </w:rPr>
        <w:t xml:space="preserve"> само задание. Он может видеть дальше — но лишь в пределах доступного. И потому, как бы ни росла вычислительная мощность, </w:t>
      </w:r>
      <w:r w:rsidR="005F5940" w:rsidRPr="002232B2">
        <w:rPr>
          <w:rFonts w:eastAsia="Times New Roman"/>
          <w:szCs w:val="28"/>
          <w:lang w:eastAsia="zh-CN"/>
        </w:rPr>
        <w:t>она остаётся функцией конечного.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 xml:space="preserve">Но есть то, что не поддаётся ни исчислению, ни вероятности. Есть уровни, где выбор </w:t>
      </w:r>
      <w:r w:rsidR="005F5940" w:rsidRPr="001634DB">
        <w:rPr>
          <w:rStyle w:val="--"/>
          <w:lang w:eastAsia="zh-CN"/>
        </w:rPr>
        <w:t xml:space="preserve">не </w:t>
      </w:r>
      <w:r w:rsidR="005F5940" w:rsidRPr="001634DB">
        <w:rPr>
          <w:rStyle w:val="--0"/>
          <w:lang w:eastAsia="zh-CN"/>
        </w:rPr>
        <w:t>просчитывается,</w:t>
      </w:r>
      <w:r w:rsidR="005F5940" w:rsidRPr="0015259D">
        <w:rPr>
          <w:rFonts w:eastAsia="Times New Roman"/>
          <w:szCs w:val="28"/>
          <w:lang w:eastAsia="zh-CN"/>
        </w:rPr>
        <w:t xml:space="preserve"> </w:t>
      </w:r>
      <w:r w:rsidR="005F5940" w:rsidRPr="001634DB">
        <w:rPr>
          <w:rStyle w:val="--0"/>
          <w:lang w:eastAsia="zh-CN"/>
        </w:rPr>
        <w:t>а</w:t>
      </w:r>
      <w:r w:rsidR="005F5940" w:rsidRPr="001634DB">
        <w:rPr>
          <w:rStyle w:val="--"/>
          <w:lang w:eastAsia="zh-CN"/>
        </w:rPr>
        <w:t xml:space="preserve"> озаряется</w:t>
      </w:r>
      <w:r w:rsidR="005F5940" w:rsidRPr="001634DB">
        <w:rPr>
          <w:rFonts w:eastAsia="Times New Roman"/>
          <w:i/>
          <w:iCs/>
          <w:szCs w:val="28"/>
          <w:lang w:eastAsia="zh-CN"/>
        </w:rPr>
        <w:t>.</w:t>
      </w:r>
      <w:r w:rsidR="005F5940" w:rsidRPr="0015259D">
        <w:rPr>
          <w:rFonts w:eastAsia="Times New Roman"/>
          <w:szCs w:val="28"/>
          <w:lang w:eastAsia="zh-CN"/>
        </w:rPr>
        <w:t xml:space="preserve"> Есть знание, не выведенное из логики, а </w:t>
      </w:r>
      <w:r w:rsidR="005F5940" w:rsidRPr="002232B2">
        <w:rPr>
          <w:rFonts w:eastAsia="Times New Roman"/>
          <w:szCs w:val="28"/>
          <w:lang w:eastAsia="zh-CN"/>
        </w:rPr>
        <w:t>высвеченное изнутри. Там, где кончается интеллект, начинается Разум.</w:t>
      </w:r>
      <w:r>
        <w:rPr>
          <w:rFonts w:eastAsia="Times New Roman"/>
          <w:szCs w:val="28"/>
          <w:lang w:eastAsia="zh-CN"/>
        </w:rPr>
        <w:t xml:space="preserve"> </w:t>
      </w:r>
      <w:r w:rsidR="005F5940" w:rsidRPr="0015259D">
        <w:rPr>
          <w:rFonts w:eastAsia="Times New Roman"/>
          <w:szCs w:val="28"/>
          <w:lang w:eastAsia="zh-CN"/>
        </w:rPr>
        <w:t>Что это за Разум? Какова его связь с генотипом мозга? Можно ли передать человеку способность к восприятию вне вычислений, вне выбора, вне границ?</w:t>
      </w:r>
    </w:p>
    <w:p w14:paraId="45CE9CAF" w14:textId="77777777" w:rsidR="005F5940" w:rsidRPr="0015259D" w:rsidRDefault="005F5940" w:rsidP="0015259D">
      <w:pPr>
        <w:spacing w:after="0"/>
        <w:ind w:firstLine="0"/>
        <w:rPr>
          <w:rFonts w:eastAsia="Times New Roman"/>
          <w:szCs w:val="28"/>
          <w:lang w:eastAsia="zh-CN"/>
        </w:rPr>
      </w:pPr>
      <w:r w:rsidRPr="0015259D">
        <w:rPr>
          <w:rFonts w:eastAsia="Times New Roman"/>
          <w:b/>
          <w:bCs/>
          <w:szCs w:val="28"/>
          <w:lang w:eastAsia="zh-CN"/>
        </w:rPr>
        <w:t>Об этом — в следующей статье.</w:t>
      </w:r>
      <w:r w:rsidRPr="0015259D">
        <w:rPr>
          <w:rFonts w:eastAsia="Times New Roman"/>
          <w:szCs w:val="28"/>
          <w:lang w:eastAsia="zh-CN"/>
        </w:rPr>
        <w:t xml:space="preserve"> Мы продолжим путь, измеряя невозможное.</w:t>
      </w:r>
    </w:p>
    <w:p w14:paraId="580BA190" w14:textId="33E2563C" w:rsidR="00BB7D5A" w:rsidRPr="0015259D" w:rsidRDefault="00BB7D5A" w:rsidP="0015259D">
      <w:pPr>
        <w:pStyle w:val="affffc"/>
        <w:spacing w:after="0" w:line="276" w:lineRule="auto"/>
        <w:ind w:firstLine="0"/>
        <w:rPr>
          <w:rFonts w:ascii="Georgia" w:hAnsi="Georgia"/>
          <w:b w:val="0"/>
          <w:bCs w:val="0"/>
          <w:szCs w:val="28"/>
        </w:rPr>
      </w:pPr>
    </w:p>
    <w:p w14:paraId="03D72CF8" w14:textId="77777777" w:rsidR="0040153F" w:rsidRPr="004D1D58" w:rsidRDefault="0040153F" w:rsidP="0040153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70E4D286" w14:textId="77777777" w:rsidR="0040153F" w:rsidRPr="003621F0" w:rsidRDefault="0040153F" w:rsidP="0040153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156D53DF" w14:textId="55950852" w:rsidR="0040153F" w:rsidRPr="00BB1B50" w:rsidRDefault="0040153F" w:rsidP="0040153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13</w:t>
      </w:r>
      <w:r w:rsidRPr="00BB1B50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1E3748C9" w14:textId="77777777" w:rsidR="0040153F" w:rsidRPr="009A0A9C" w:rsidRDefault="0040153F" w:rsidP="0040153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348798A" w14:textId="5142084C" w:rsidR="00C922ED" w:rsidRPr="0015259D" w:rsidRDefault="00C922ED" w:rsidP="0015259D">
      <w:pPr>
        <w:spacing w:after="0"/>
        <w:ind w:left="-142" w:firstLine="0"/>
        <w:rPr>
          <w:rStyle w:val="affff4"/>
          <w:szCs w:val="28"/>
        </w:rPr>
      </w:pPr>
    </w:p>
    <w:sectPr w:rsidR="00C922ED" w:rsidRPr="0015259D" w:rsidSect="00D54265">
      <w:footerReference w:type="even" r:id="rId14"/>
      <w:footerReference w:type="default" r:id="rId15"/>
      <w:pgSz w:w="11900" w:h="16840"/>
      <w:pgMar w:top="462" w:right="559" w:bottom="1047" w:left="709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471EE" w14:textId="77777777" w:rsidR="007A6BBD" w:rsidRDefault="007A6BBD" w:rsidP="007E5B4D">
      <w:r>
        <w:separator/>
      </w:r>
    </w:p>
  </w:endnote>
  <w:endnote w:type="continuationSeparator" w:id="0">
    <w:p w14:paraId="2DB29DDB" w14:textId="77777777" w:rsidR="007A6BBD" w:rsidRDefault="007A6BB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C22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2620E0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F202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AE2568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A8DB9" w14:textId="77777777" w:rsidR="007A6BBD" w:rsidRDefault="007A6BBD" w:rsidP="007E5B4D">
      <w:r>
        <w:separator/>
      </w:r>
    </w:p>
  </w:footnote>
  <w:footnote w:type="continuationSeparator" w:id="0">
    <w:p w14:paraId="47083276" w14:textId="77777777" w:rsidR="007A6BBD" w:rsidRDefault="007A6BBD" w:rsidP="007E5B4D">
      <w:r>
        <w:continuationSeparator/>
      </w:r>
    </w:p>
  </w:footnote>
  <w:footnote w:id="1">
    <w:p w14:paraId="11776BC1" w14:textId="085DD020" w:rsidR="00887D8C" w:rsidRPr="00887D8C" w:rsidRDefault="00887D8C">
      <w:pPr>
        <w:pStyle w:val="af3"/>
        <w:rPr>
          <w:lang w:val="ru-RU"/>
        </w:rPr>
      </w:pPr>
      <w:r>
        <w:rPr>
          <w:rStyle w:val="af5"/>
        </w:rPr>
        <w:footnoteRef/>
      </w:r>
      <w:r w:rsidRPr="006B4E9C">
        <w:rPr>
          <w:lang w:val="ru-RU"/>
        </w:rPr>
        <w:t xml:space="preserve"> </w:t>
      </w:r>
      <w:r w:rsidR="006B4E9C" w:rsidRPr="006B4E9C">
        <w:rPr>
          <w:b/>
          <w:bCs/>
          <w:lang w:val="ru-RU"/>
        </w:rPr>
        <w:t>Коллективный труд</w:t>
      </w:r>
      <w:r w:rsidR="006B4E9C">
        <w:rPr>
          <w:lang w:val="ru-RU"/>
        </w:rPr>
        <w:t xml:space="preserve"> «Основы Формирования Человечества» (ОФЧ часть 1 – 4).</w:t>
      </w:r>
    </w:p>
  </w:footnote>
  <w:footnote w:id="2">
    <w:p w14:paraId="2A9CAB6E" w14:textId="087ABA4B" w:rsidR="003C01E2" w:rsidRPr="003C01E2" w:rsidRDefault="003C01E2" w:rsidP="002232B2">
      <w:pPr>
        <w:pStyle w:val="af3"/>
        <w:ind w:firstLine="0"/>
        <w:rPr>
          <w:lang w:val="ru-RU"/>
        </w:rPr>
      </w:pPr>
      <w:r>
        <w:rPr>
          <w:rStyle w:val="af5"/>
        </w:rPr>
        <w:footnoteRef/>
      </w:r>
      <w:r w:rsidRPr="003C01E2">
        <w:rPr>
          <w:lang w:val="ru-RU"/>
        </w:rPr>
        <w:t xml:space="preserve"> </w:t>
      </w:r>
      <w:r w:rsidRPr="00181994">
        <w:rPr>
          <w:rFonts w:cs="Arial"/>
          <w:b/>
          <w:bCs/>
          <w:color w:val="333333"/>
          <w:sz w:val="21"/>
          <w:szCs w:val="21"/>
          <w:shd w:val="clear" w:color="auto" w:fill="FFFFFF"/>
          <w:lang w:val="ru-RU"/>
        </w:rPr>
        <w:t>Эндрю Ын</w:t>
      </w:r>
      <w:r w:rsidRPr="00181994">
        <w:rPr>
          <w:rFonts w:cs="Arial"/>
          <w:color w:val="333333"/>
          <w:sz w:val="21"/>
          <w:szCs w:val="21"/>
          <w:shd w:val="clear" w:color="auto" w:fill="FFFFFF"/>
          <w:lang w:val="ru-RU"/>
        </w:rPr>
        <w:t xml:space="preserve"> (</w:t>
      </w:r>
      <w:r w:rsidRPr="00181994">
        <w:rPr>
          <w:rFonts w:cs="Arial"/>
          <w:color w:val="333333"/>
          <w:sz w:val="21"/>
          <w:szCs w:val="21"/>
          <w:shd w:val="clear" w:color="auto" w:fill="FFFFFF"/>
        </w:rPr>
        <w:t>Andrew</w:t>
      </w:r>
      <w:r w:rsidRPr="00181994">
        <w:rPr>
          <w:rFonts w:cs="Arial"/>
          <w:color w:val="333333"/>
          <w:sz w:val="21"/>
          <w:szCs w:val="21"/>
          <w:shd w:val="clear" w:color="auto" w:fill="FFFFFF"/>
          <w:lang w:val="ru-RU"/>
        </w:rPr>
        <w:t xml:space="preserve"> </w:t>
      </w:r>
      <w:r w:rsidRPr="00181994">
        <w:rPr>
          <w:rFonts w:cs="Arial"/>
          <w:color w:val="333333"/>
          <w:sz w:val="21"/>
          <w:szCs w:val="21"/>
          <w:shd w:val="clear" w:color="auto" w:fill="FFFFFF"/>
        </w:rPr>
        <w:t>Ng</w:t>
      </w:r>
      <w:r w:rsidRPr="00181994">
        <w:rPr>
          <w:rFonts w:cs="Arial"/>
          <w:color w:val="333333"/>
          <w:sz w:val="21"/>
          <w:szCs w:val="21"/>
          <w:shd w:val="clear" w:color="auto" w:fill="FFFFFF"/>
          <w:lang w:val="ru-RU"/>
        </w:rPr>
        <w:t>) — один из самых известных в мире экспертов в области искусственного интеллекта (ИИ).</w:t>
      </w:r>
    </w:p>
  </w:footnote>
  <w:footnote w:id="3">
    <w:p w14:paraId="3F7EDC59" w14:textId="5002FFA9" w:rsidR="002232B2" w:rsidRPr="002232B2" w:rsidRDefault="002232B2" w:rsidP="002232B2">
      <w:pPr>
        <w:pStyle w:val="af3"/>
        <w:ind w:firstLine="0"/>
        <w:rPr>
          <w:lang w:val="ru-RU"/>
        </w:rPr>
      </w:pPr>
      <w:r>
        <w:rPr>
          <w:rStyle w:val="af5"/>
        </w:rPr>
        <w:footnoteRef/>
      </w:r>
      <w:r w:rsidRPr="002232B2">
        <w:rPr>
          <w:lang w:val="ru-RU"/>
        </w:rPr>
        <w:t xml:space="preserve"> </w:t>
      </w:r>
      <w:r w:rsidRPr="00832F1F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Ян Андре Ле Кун</w:t>
      </w:r>
      <w:r w:rsidRPr="00832F1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франко-американский учёный-компьютерщик, работающий в областях искусственного интеллекта, машинного обучения, компьютерного зрения, робототехники и сжатия изображений</w:t>
      </w:r>
    </w:p>
  </w:footnote>
  <w:footnote w:id="4">
    <w:p w14:paraId="30513B61" w14:textId="77777777" w:rsidR="002232B2" w:rsidRPr="00983AF2" w:rsidRDefault="002232B2" w:rsidP="002232B2">
      <w:pPr>
        <w:pStyle w:val="af3"/>
        <w:rPr>
          <w:lang w:val="ru-RU"/>
        </w:rPr>
      </w:pPr>
      <w:r>
        <w:rPr>
          <w:rStyle w:val="af5"/>
        </w:rPr>
        <w:footnoteRef/>
      </w:r>
      <w:r w:rsidRPr="002232B2">
        <w:rPr>
          <w:lang w:val="ru-RU"/>
        </w:rPr>
        <w:t xml:space="preserve"> </w:t>
      </w:r>
      <w:r w:rsidRPr="00983AF2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Сэр Демис Хассабис</w:t>
      </w:r>
      <w:r w:rsidRPr="00983AF2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британский исследователь в области искусственного интеллекта и предприниматель. Он является генеральным директором и соучредителем </w:t>
      </w:r>
      <w:r w:rsidRPr="00983AF2">
        <w:rPr>
          <w:rFonts w:cs="Arial"/>
          <w:color w:val="474747"/>
          <w:sz w:val="21"/>
          <w:szCs w:val="21"/>
          <w:shd w:val="clear" w:color="auto" w:fill="FFFFFF"/>
        </w:rPr>
        <w:t>Google</w:t>
      </w:r>
      <w:r w:rsidRPr="00983AF2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 w:rsidRPr="00983AF2">
        <w:rPr>
          <w:rFonts w:cs="Arial"/>
          <w:color w:val="474747"/>
          <w:sz w:val="21"/>
          <w:szCs w:val="21"/>
          <w:shd w:val="clear" w:color="auto" w:fill="FFFFFF"/>
        </w:rPr>
        <w:t>DeepMind</w:t>
      </w:r>
      <w:r w:rsidRPr="00983AF2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и </w:t>
      </w:r>
      <w:r w:rsidRPr="00983AF2">
        <w:rPr>
          <w:rFonts w:cs="Arial"/>
          <w:color w:val="474747"/>
          <w:sz w:val="21"/>
          <w:szCs w:val="21"/>
          <w:shd w:val="clear" w:color="auto" w:fill="FFFFFF"/>
        </w:rPr>
        <w:t>Isomorphic</w:t>
      </w:r>
      <w:r w:rsidRPr="00983AF2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 w:rsidRPr="00983AF2">
        <w:rPr>
          <w:rFonts w:cs="Arial"/>
          <w:color w:val="474747"/>
          <w:sz w:val="21"/>
          <w:szCs w:val="21"/>
          <w:shd w:val="clear" w:color="auto" w:fill="FFFFFF"/>
        </w:rPr>
        <w:t>Labs</w:t>
      </w:r>
      <w:r w:rsidRPr="00983AF2">
        <w:rPr>
          <w:rFonts w:cs="Arial"/>
          <w:color w:val="474747"/>
          <w:sz w:val="21"/>
          <w:szCs w:val="21"/>
          <w:shd w:val="clear" w:color="auto" w:fill="FFFFFF"/>
          <w:lang w:val="ru-RU"/>
        </w:rPr>
        <w:t>, а также советником правительства Великобритании по вопросам ИИ</w:t>
      </w:r>
    </w:p>
    <w:p w14:paraId="71F34AA7" w14:textId="375FC664" w:rsidR="002232B2" w:rsidRPr="002232B2" w:rsidRDefault="002232B2">
      <w:pPr>
        <w:pStyle w:val="af3"/>
        <w:rPr>
          <w:lang w:val="ru-RU"/>
        </w:rPr>
      </w:pPr>
    </w:p>
  </w:footnote>
  <w:footnote w:id="5">
    <w:p w14:paraId="710EDDEC" w14:textId="490433E4" w:rsidR="002232B2" w:rsidRPr="002232B2" w:rsidRDefault="002232B2">
      <w:pPr>
        <w:pStyle w:val="af3"/>
        <w:rPr>
          <w:lang w:val="ru-RU"/>
        </w:rPr>
      </w:pPr>
      <w:r>
        <w:rPr>
          <w:rStyle w:val="af5"/>
        </w:rPr>
        <w:footnoteRef/>
      </w:r>
      <w:r w:rsidRPr="002232B2">
        <w:rPr>
          <w:lang w:val="ru-RU"/>
        </w:rPr>
        <w:t xml:space="preserve"> </w:t>
      </w:r>
      <w:r w:rsidRPr="00181994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Макс Тегмарк</w:t>
      </w:r>
      <w:r w:rsidRPr="00181994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шведско-американский физик-исследователь, специалист по машинному обучению и популярный автор опубликованных книг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C494C98"/>
    <w:multiLevelType w:val="multilevel"/>
    <w:tmpl w:val="41CED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19"/>
  </w:num>
  <w:num w:numId="13" w16cid:durableId="1432579772">
    <w:abstractNumId w:val="35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6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0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1"/>
  </w:num>
  <w:num w:numId="33" w16cid:durableId="1943880721">
    <w:abstractNumId w:val="23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2"/>
  </w:num>
  <w:num w:numId="47" w16cid:durableId="627660159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F4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56D"/>
    <w:rsid w:val="00020A64"/>
    <w:rsid w:val="00020CFA"/>
    <w:rsid w:val="00020FFE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2ABA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259D"/>
    <w:rsid w:val="001546FD"/>
    <w:rsid w:val="001567CB"/>
    <w:rsid w:val="00161FE1"/>
    <w:rsid w:val="001629F5"/>
    <w:rsid w:val="001634DB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021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2B2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4FF0"/>
    <w:rsid w:val="002B64D2"/>
    <w:rsid w:val="002B65B4"/>
    <w:rsid w:val="002C29F7"/>
    <w:rsid w:val="002C4815"/>
    <w:rsid w:val="002C533B"/>
    <w:rsid w:val="002C7434"/>
    <w:rsid w:val="002C7E78"/>
    <w:rsid w:val="002D5786"/>
    <w:rsid w:val="002D668C"/>
    <w:rsid w:val="002D6BAC"/>
    <w:rsid w:val="002D6C68"/>
    <w:rsid w:val="002D7F41"/>
    <w:rsid w:val="002E351E"/>
    <w:rsid w:val="002E61BE"/>
    <w:rsid w:val="002F1DBB"/>
    <w:rsid w:val="002F59BA"/>
    <w:rsid w:val="0030576F"/>
    <w:rsid w:val="003058BD"/>
    <w:rsid w:val="00307744"/>
    <w:rsid w:val="00315B72"/>
    <w:rsid w:val="00324161"/>
    <w:rsid w:val="003315AB"/>
    <w:rsid w:val="00332FE6"/>
    <w:rsid w:val="0033393B"/>
    <w:rsid w:val="003405E4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9DF"/>
    <w:rsid w:val="00372A94"/>
    <w:rsid w:val="00372E58"/>
    <w:rsid w:val="0037415C"/>
    <w:rsid w:val="003814CD"/>
    <w:rsid w:val="003823A6"/>
    <w:rsid w:val="00383667"/>
    <w:rsid w:val="00384230"/>
    <w:rsid w:val="00387747"/>
    <w:rsid w:val="00387750"/>
    <w:rsid w:val="003945B1"/>
    <w:rsid w:val="0039673F"/>
    <w:rsid w:val="003A1794"/>
    <w:rsid w:val="003A1DE4"/>
    <w:rsid w:val="003A34FA"/>
    <w:rsid w:val="003A44C6"/>
    <w:rsid w:val="003A5E64"/>
    <w:rsid w:val="003B2010"/>
    <w:rsid w:val="003B694C"/>
    <w:rsid w:val="003B7BB9"/>
    <w:rsid w:val="003C01E2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153F"/>
    <w:rsid w:val="00407FA2"/>
    <w:rsid w:val="004134C6"/>
    <w:rsid w:val="0041369F"/>
    <w:rsid w:val="00415F7F"/>
    <w:rsid w:val="00416C97"/>
    <w:rsid w:val="004214AB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74AC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0BB5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678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73E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2C95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2847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4BF"/>
    <w:rsid w:val="005C0946"/>
    <w:rsid w:val="005C0D9F"/>
    <w:rsid w:val="005C14CE"/>
    <w:rsid w:val="005C2BA5"/>
    <w:rsid w:val="005C32AD"/>
    <w:rsid w:val="005C4EEC"/>
    <w:rsid w:val="005C575E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5940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1685"/>
    <w:rsid w:val="006A20B5"/>
    <w:rsid w:val="006A4301"/>
    <w:rsid w:val="006A6F90"/>
    <w:rsid w:val="006A78F3"/>
    <w:rsid w:val="006A7D5A"/>
    <w:rsid w:val="006A7EF2"/>
    <w:rsid w:val="006B369B"/>
    <w:rsid w:val="006B4E9C"/>
    <w:rsid w:val="006B7BF9"/>
    <w:rsid w:val="006C154D"/>
    <w:rsid w:val="006C1BE9"/>
    <w:rsid w:val="006C3441"/>
    <w:rsid w:val="006C7F61"/>
    <w:rsid w:val="006D23B1"/>
    <w:rsid w:val="006D660D"/>
    <w:rsid w:val="006D724A"/>
    <w:rsid w:val="006F3073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075E5"/>
    <w:rsid w:val="007100DD"/>
    <w:rsid w:val="00714BB5"/>
    <w:rsid w:val="007205C4"/>
    <w:rsid w:val="00720A86"/>
    <w:rsid w:val="00725703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BBD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3C56"/>
    <w:rsid w:val="007F40EF"/>
    <w:rsid w:val="007F6BFF"/>
    <w:rsid w:val="007F7BDC"/>
    <w:rsid w:val="007F7E99"/>
    <w:rsid w:val="00800D2E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31DC"/>
    <w:rsid w:val="00834306"/>
    <w:rsid w:val="00836E19"/>
    <w:rsid w:val="008417AE"/>
    <w:rsid w:val="00842D9D"/>
    <w:rsid w:val="00844B53"/>
    <w:rsid w:val="00845D45"/>
    <w:rsid w:val="00851823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4AE5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7D8C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24A0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478E6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21A0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302A"/>
    <w:rsid w:val="00A675EE"/>
    <w:rsid w:val="00A70378"/>
    <w:rsid w:val="00A70FF4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D6AA1"/>
    <w:rsid w:val="00AE064C"/>
    <w:rsid w:val="00AE1AC8"/>
    <w:rsid w:val="00AE2B00"/>
    <w:rsid w:val="00AE347E"/>
    <w:rsid w:val="00AE3D0D"/>
    <w:rsid w:val="00AE4114"/>
    <w:rsid w:val="00AE48EC"/>
    <w:rsid w:val="00AE4D4A"/>
    <w:rsid w:val="00AE4FC8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17C0A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1FA4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7D5A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55EF"/>
    <w:rsid w:val="00BF0496"/>
    <w:rsid w:val="00BF107D"/>
    <w:rsid w:val="00BF173A"/>
    <w:rsid w:val="00BF22E3"/>
    <w:rsid w:val="00BF3A42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57AA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A6C3F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1149"/>
    <w:rsid w:val="00D54265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E7EC1"/>
    <w:rsid w:val="00DF0D4A"/>
    <w:rsid w:val="00DF1EC4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A72FC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67378"/>
    <w:rsid w:val="00F7092D"/>
    <w:rsid w:val="00F73826"/>
    <w:rsid w:val="00F73FCA"/>
    <w:rsid w:val="00F74D57"/>
    <w:rsid w:val="00F77491"/>
    <w:rsid w:val="00F833B3"/>
    <w:rsid w:val="00F8496F"/>
    <w:rsid w:val="00F85CE1"/>
    <w:rsid w:val="00F876C3"/>
    <w:rsid w:val="00F87DCA"/>
    <w:rsid w:val="00F87E3F"/>
    <w:rsid w:val="00F93F5C"/>
    <w:rsid w:val="00F94B8F"/>
    <w:rsid w:val="00F955E9"/>
    <w:rsid w:val="00FA1237"/>
    <w:rsid w:val="00FA3731"/>
    <w:rsid w:val="00FA6573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2BE3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A037"/>
  <w15:docId w15:val="{BAA2A8A4-A0F6-AE46-9E77-FEF66F9E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A72FC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A72FC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A72FC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A72FC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A72FC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A72FC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A72FC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A72FC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A72FC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A72FC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EA72FC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A72FC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A72FC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A72FC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A72FC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A72FC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A72FC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A72FC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A72FC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A72FC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A72FC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EA72FC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A72FC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A72FC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A72FC"/>
  </w:style>
  <w:style w:type="character" w:customStyle="1" w:styleId="apple-converted-space">
    <w:name w:val="apple-converted-space"/>
    <w:basedOn w:val="a6"/>
    <w:rsid w:val="00EA72FC"/>
  </w:style>
  <w:style w:type="character" w:styleId="af">
    <w:name w:val="FollowedHyperlink"/>
    <w:uiPriority w:val="99"/>
    <w:rsid w:val="00EA72FC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A72FC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A72FC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A72FC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A72FC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A72F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A72FC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A72FC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A72FC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EA72FC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A72FC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EA72FC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A72FC"/>
  </w:style>
  <w:style w:type="character" w:styleId="af7">
    <w:name w:val="Emphasis"/>
    <w:rsid w:val="00EA72FC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A72F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EA72FC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EA72FC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EA72FC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EA7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EA72FC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EA72FC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EA72FC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EA72FC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EA72FC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EA72FC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EA72FC"/>
    <w:rPr>
      <w:b/>
    </w:rPr>
  </w:style>
  <w:style w:type="paragraph" w:customStyle="1" w:styleId="1">
    <w:name w:val="Стиль1"/>
    <w:basedOn w:val="11"/>
    <w:next w:val="a5"/>
    <w:autoRedefine/>
    <w:rsid w:val="00EA72FC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A72FC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A72FC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A72FC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A72FC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A72FC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A72FC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A72FC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A72FC"/>
  </w:style>
  <w:style w:type="character" w:customStyle="1" w:styleId="mw-headline">
    <w:name w:val="mw-headline"/>
    <w:basedOn w:val="a6"/>
    <w:rsid w:val="00EA72FC"/>
  </w:style>
  <w:style w:type="character" w:customStyle="1" w:styleId="mw-editsection">
    <w:name w:val="mw-editsection"/>
    <w:basedOn w:val="a6"/>
    <w:rsid w:val="00EA72FC"/>
  </w:style>
  <w:style w:type="character" w:customStyle="1" w:styleId="mw-editsection-bracket">
    <w:name w:val="mw-editsection-bracket"/>
    <w:basedOn w:val="a6"/>
    <w:rsid w:val="00EA72FC"/>
  </w:style>
  <w:style w:type="character" w:customStyle="1" w:styleId="mw-editsection-divider">
    <w:name w:val="mw-editsection-divider"/>
    <w:basedOn w:val="a6"/>
    <w:rsid w:val="00EA72FC"/>
  </w:style>
  <w:style w:type="character" w:styleId="aff2">
    <w:name w:val="annotation reference"/>
    <w:basedOn w:val="a6"/>
    <w:uiPriority w:val="99"/>
    <w:semiHidden/>
    <w:unhideWhenUsed/>
    <w:rsid w:val="00EA72FC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EA72FC"/>
  </w:style>
  <w:style w:type="character" w:customStyle="1" w:styleId="aff4">
    <w:name w:val="Текст примечания Знак"/>
    <w:basedOn w:val="a6"/>
    <w:link w:val="aff3"/>
    <w:uiPriority w:val="99"/>
    <w:semiHidden/>
    <w:rsid w:val="00EA72FC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A72FC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A72FC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EA72FC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EA72FC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EA72FC"/>
    <w:rPr>
      <w:i/>
      <w:iCs/>
      <w:color w:val="808080"/>
    </w:rPr>
  </w:style>
  <w:style w:type="character" w:styleId="affa">
    <w:name w:val="Book Title"/>
    <w:uiPriority w:val="33"/>
    <w:rsid w:val="00EA72FC"/>
    <w:rPr>
      <w:b/>
      <w:bCs/>
      <w:smallCaps/>
      <w:spacing w:val="5"/>
    </w:rPr>
  </w:style>
  <w:style w:type="paragraph" w:customStyle="1" w:styleId="-12">
    <w:name w:val="Обычный-12"/>
    <w:basedOn w:val="a5"/>
    <w:rsid w:val="00EA72FC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A72FC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A72FC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A72FC"/>
  </w:style>
  <w:style w:type="paragraph" w:styleId="4">
    <w:name w:val="List Number 4"/>
    <w:basedOn w:val="a5"/>
    <w:uiPriority w:val="99"/>
    <w:semiHidden/>
    <w:unhideWhenUsed/>
    <w:rsid w:val="00EA72FC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EA72FC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EA72FC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EA72FC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A72FC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EA72FC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EA72FC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EA72FC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A72FC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A72FC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EA72F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EA72FC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EA72FC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EA72FC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EA72FC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A72FC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EA72FC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EA72FC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EA72FC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A72FC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A72FC"/>
  </w:style>
  <w:style w:type="paragraph" w:customStyle="1" w:styleId="a0">
    <w:name w:val="Сноска"/>
    <w:basedOn w:val="a5"/>
    <w:rsid w:val="00EA72FC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EA72FC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EA72FC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EA72FC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EA72FC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EA72FC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A72FC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EA72FC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EA72F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A72FC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A72FC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A72FC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A72FC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A72FC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A72FC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EA72FC"/>
  </w:style>
  <w:style w:type="numbering" w:styleId="111111">
    <w:name w:val="Outline List 2"/>
    <w:basedOn w:val="a8"/>
    <w:uiPriority w:val="99"/>
    <w:semiHidden/>
    <w:unhideWhenUsed/>
    <w:rsid w:val="00EA72FC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A72FC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EA72FC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EA72FC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EA72FC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EA72FC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EA72FC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EA72FC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EA72FC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EA72FC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EA72FC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A72FC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A72FC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EA72FC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A72FC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A72FC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A72FC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EA72FC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A72FC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EA72FC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EA72FC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A72FC"/>
  </w:style>
  <w:style w:type="paragraph" w:customStyle="1" w:styleId="a">
    <w:name w:val="раздел"/>
    <w:basedOn w:val="a5"/>
    <w:autoRedefine/>
    <w:rsid w:val="00EA72FC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EA72FC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EA72FC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EA72FC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EA72FC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70F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A70FF4"/>
  </w:style>
  <w:style w:type="paragraph" w:customStyle="1" w:styleId="p3">
    <w:name w:val="p3"/>
    <w:basedOn w:val="a5"/>
    <w:rsid w:val="00A70F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A70FF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A70FF4"/>
  </w:style>
  <w:style w:type="character" w:customStyle="1" w:styleId="s3">
    <w:name w:val="s3"/>
    <w:basedOn w:val="a6"/>
    <w:rsid w:val="005F5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54484C-BBF4-534D-A0A1-8504B8183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2</TotalTime>
  <Pages>14</Pages>
  <Words>4832</Words>
  <Characters>28655</Characters>
  <Application>Microsoft Office Word</Application>
  <DocSecurity>0</DocSecurity>
  <Lines>485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2026-01-13T17:31:00Z</dcterms:created>
  <dcterms:modified xsi:type="dcterms:W3CDTF">2026-01-13T17:31:00Z</dcterms:modified>
</cp:coreProperties>
</file>