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8D1C5" w14:textId="77777777" w:rsidR="002E7D87" w:rsidRPr="0071677F" w:rsidRDefault="002E7D87" w:rsidP="0071677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2DE09B0B" w14:textId="77777777" w:rsidR="0071677F" w:rsidRPr="000C520C" w:rsidRDefault="0071677F" w:rsidP="0071677F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CA8D3DC" w14:textId="1D2BAE47" w:rsidR="0071677F" w:rsidRPr="000C520C" w:rsidRDefault="0071677F" w:rsidP="0071677F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91</w:t>
      </w: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1DC77AA9" w14:textId="195D3DB5" w:rsidR="002E7D87" w:rsidRPr="00FD750D" w:rsidRDefault="0071677F" w:rsidP="00FD750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="00FD750D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Неравенство, как обман: женщина, мужчина и Человек…</w:t>
      </w:r>
    </w:p>
    <w:p w14:paraId="76EEFAC6" w14:textId="77777777" w:rsidR="0071677F" w:rsidRDefault="0071677F" w:rsidP="0071677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24437737" w14:textId="77777777" w:rsidR="00FD750D" w:rsidRPr="00FD750D" w:rsidRDefault="000F6098" w:rsidP="00FD750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D750D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Истинное неравенство начинается тогда, </w:t>
      </w:r>
    </w:p>
    <w:p w14:paraId="20E5AF91" w14:textId="77777777" w:rsidR="00FD750D" w:rsidRPr="00FD750D" w:rsidRDefault="000F6098" w:rsidP="00FD750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D750D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когда тебе внушают твою слабость — </w:t>
      </w:r>
    </w:p>
    <w:p w14:paraId="0B523CC2" w14:textId="77777777" w:rsidR="00FD750D" w:rsidRPr="00FD750D" w:rsidRDefault="000F6098" w:rsidP="00FD750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D750D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и ты принимаешь её как норму, </w:t>
      </w:r>
    </w:p>
    <w:p w14:paraId="083A292E" w14:textId="77777777" w:rsidR="00FD750D" w:rsidRPr="00FD750D" w:rsidRDefault="000F6098" w:rsidP="00FD750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D750D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утратив силу духа и ответственность </w:t>
      </w:r>
    </w:p>
    <w:p w14:paraId="6A1B2328" w14:textId="6CF182F7" w:rsidR="000F6098" w:rsidRPr="00FD750D" w:rsidRDefault="000F6098" w:rsidP="00FD750D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FD750D">
        <w:rPr>
          <w:rFonts w:eastAsia="Times New Roman"/>
          <w:b/>
          <w:bCs/>
          <w:i/>
          <w:iCs/>
          <w:color w:val="0E0E0E"/>
          <w:sz w:val="24"/>
          <w:lang w:eastAsia="zh-CN"/>
        </w:rPr>
        <w:t>быть Человеком.</w:t>
      </w:r>
    </w:p>
    <w:p w14:paraId="222E945A" w14:textId="77777777" w:rsidR="00FD750D" w:rsidRPr="00FD750D" w:rsidRDefault="00FD750D" w:rsidP="00FD750D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  <w:lang w:eastAsia="zh-CN"/>
        </w:rPr>
      </w:pPr>
    </w:p>
    <w:p w14:paraId="3388911F" w14:textId="42C9BC17" w:rsidR="00843DF1" w:rsidRPr="001005CA" w:rsidRDefault="000538EF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Style w:val="--"/>
          <w:b w:val="0"/>
          <w:caps w:val="0"/>
          <w:color w:val="auto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>Иногда хочется просто поговорить. Не спорить, не доказывать, не поучать — а сказать вслух то, что давно живёт внутри. Эта статья — как раз из таких разговоров.</w:t>
      </w:r>
      <w:r w:rsidR="001005CA">
        <w:rPr>
          <w:rFonts w:ascii="Georgia" w:hAnsi="Georgia"/>
          <w:sz w:val="28"/>
          <w:szCs w:val="28"/>
        </w:rPr>
        <w:t xml:space="preserve"> </w:t>
      </w:r>
      <w:r w:rsidR="00843DF1" w:rsidRPr="0071677F">
        <w:rPr>
          <w:rFonts w:ascii="Georgia" w:hAnsi="Georgia"/>
          <w:sz w:val="28"/>
          <w:szCs w:val="28"/>
        </w:rPr>
        <w:t>Что, если всё, что вы знали о различии между мужчиной и женщиной — ложь? Не открытая, а искусно встроенная в воспитание, традиции, науку, культуру, язык. Ложь, из которой постепенно слепили правду.</w:t>
      </w:r>
      <w:r>
        <w:rPr>
          <w:rFonts w:ascii="Georgia" w:hAnsi="Georgia"/>
          <w:sz w:val="28"/>
          <w:szCs w:val="28"/>
        </w:rPr>
        <w:t xml:space="preserve"> </w:t>
      </w:r>
      <w:r w:rsidR="00843DF1" w:rsidRPr="0071677F">
        <w:rPr>
          <w:rFonts w:ascii="Georgia" w:hAnsi="Georgia"/>
          <w:sz w:val="28"/>
          <w:szCs w:val="28"/>
        </w:rPr>
        <w:t xml:space="preserve">С самого детства </w:t>
      </w:r>
      <w:r w:rsidR="00843DF1" w:rsidRPr="001005CA">
        <w:rPr>
          <w:rStyle w:val="--0"/>
        </w:rPr>
        <w:t xml:space="preserve">нам </w:t>
      </w:r>
      <w:r w:rsidR="00843DF1" w:rsidRPr="001005CA">
        <w:rPr>
          <w:rStyle w:val="--"/>
        </w:rPr>
        <w:t>предлагают</w:t>
      </w:r>
      <w:r w:rsidR="00843DF1" w:rsidRPr="0071677F">
        <w:rPr>
          <w:rFonts w:ascii="Georgia" w:hAnsi="Georgia"/>
          <w:sz w:val="28"/>
          <w:szCs w:val="28"/>
        </w:rPr>
        <w:t xml:space="preserve"> готовые ответы на вопросы, которые мы даже не успеваем задать. Кто сильнее? Кто главнее? Кто должен? Кто имеет право? Кто обязан? Мы живём в мире, где роль важнее сущности, где поведение важнее понимания, где подмена смысла — стала основой быта, семьи и самого взгляда на человека.</w:t>
      </w:r>
      <w:r>
        <w:rPr>
          <w:rFonts w:ascii="Georgia" w:hAnsi="Georgia"/>
          <w:sz w:val="28"/>
          <w:szCs w:val="28"/>
        </w:rPr>
        <w:t xml:space="preserve"> </w:t>
      </w:r>
      <w:r w:rsidR="00843DF1" w:rsidRPr="0071677F">
        <w:rPr>
          <w:rFonts w:ascii="Georgia" w:hAnsi="Georgia"/>
          <w:sz w:val="28"/>
          <w:szCs w:val="28"/>
        </w:rPr>
        <w:t xml:space="preserve">Нам внушили, что мужчина должен, а женщина заслуживает. Что женщина слаба, потому что ею восхищаются, а мужчина силён, потому что на него всё сваливают. Что мужчина — мыслит, а женщина — чувствует. Что мы настолько разные, что говорить о равенстве можно только из жалости. А между тем — </w:t>
      </w:r>
      <w:r w:rsidR="00843DF1" w:rsidRPr="000538EF">
        <w:rPr>
          <w:rStyle w:val="s1"/>
          <w:rFonts w:ascii="Georgia" w:hAnsi="Georgia"/>
          <w:sz w:val="28"/>
          <w:szCs w:val="28"/>
        </w:rPr>
        <w:t>это и есть главный обман</w:t>
      </w:r>
      <w:r w:rsidR="00843DF1" w:rsidRPr="000538EF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843DF1" w:rsidRPr="0071677F">
        <w:rPr>
          <w:rFonts w:ascii="Georgia" w:hAnsi="Georgia"/>
          <w:sz w:val="28"/>
          <w:szCs w:val="28"/>
        </w:rPr>
        <w:t xml:space="preserve">Именно в момент, когда тебе говорят, что ты не обязан быть сильным, разумным, честным — начинается настоящая слабость. И когда ты соглашаешься с этим — </w:t>
      </w:r>
      <w:r w:rsidR="00843DF1" w:rsidRPr="008A61BD">
        <w:rPr>
          <w:rStyle w:val="--0"/>
        </w:rPr>
        <w:t xml:space="preserve">начинается </w:t>
      </w:r>
      <w:r w:rsidR="00843DF1" w:rsidRPr="008A61BD">
        <w:rPr>
          <w:rStyle w:val="--"/>
        </w:rPr>
        <w:t>неравенство.</w:t>
      </w:r>
    </w:p>
    <w:p w14:paraId="535541D7" w14:textId="520EA784" w:rsidR="00CB503B" w:rsidRPr="0071677F" w:rsidRDefault="00843DF1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Эту статью я решил написать в преддверии Нового 2026 года — как форму уважения к женщине, как приглашение к размышлению и, может быть, даже к примирению. И, надеюсь, женщины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будут</w:t>
      </w:r>
      <w:r w:rsidRPr="001005CA">
        <w:rPr>
          <w:rStyle w:val="--"/>
        </w:rPr>
        <w:t xml:space="preserve"> </w:t>
      </w:r>
      <w:r w:rsidRPr="0071677F">
        <w:rPr>
          <w:rFonts w:ascii="Georgia" w:hAnsi="Georgia"/>
          <w:sz w:val="28"/>
          <w:szCs w:val="28"/>
        </w:rPr>
        <w:t>бить меня за неё</w:t>
      </w:r>
      <w:r w:rsidR="001005CA">
        <w:rPr>
          <w:rFonts w:ascii="Georgia" w:hAnsi="Georgia"/>
          <w:sz w:val="28"/>
          <w:szCs w:val="28"/>
        </w:rPr>
        <w:t xml:space="preserve"> –</w:t>
      </w:r>
      <w:r w:rsidRPr="0071677F">
        <w:rPr>
          <w:rFonts w:ascii="Georgia" w:hAnsi="Georgia"/>
          <w:sz w:val="28"/>
          <w:szCs w:val="28"/>
        </w:rPr>
        <w:t xml:space="preserve"> слишком сильно.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Это попытка вывернуть ложную ткань привычных ответов и добраться до сути: </w:t>
      </w:r>
      <w:r w:rsidRPr="008A61BD">
        <w:rPr>
          <w:rStyle w:val="s1"/>
          <w:rFonts w:ascii="Georgia" w:hAnsi="Georgia"/>
          <w:sz w:val="28"/>
          <w:szCs w:val="28"/>
        </w:rPr>
        <w:t>почему человек перестал быть Человеком</w:t>
      </w:r>
      <w:r w:rsidRPr="0071677F">
        <w:rPr>
          <w:rFonts w:ascii="Georgia" w:hAnsi="Georgia"/>
          <w:sz w:val="28"/>
          <w:szCs w:val="28"/>
        </w:rPr>
        <w:t xml:space="preserve">, спрятавшись за пол, привычки, мифы и социальные маски. А ещё — шанс разглядеть: неравенство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не между мужчиной и женщиной, а между тем, кем мы могли бы быть — и </w:t>
      </w:r>
      <w:r w:rsidRPr="001005CA">
        <w:rPr>
          <w:rStyle w:val="--0"/>
        </w:rPr>
        <w:t xml:space="preserve">кем </w:t>
      </w:r>
      <w:r w:rsidRPr="001005CA">
        <w:rPr>
          <w:rStyle w:val="--"/>
        </w:rPr>
        <w:t>позволяем</w:t>
      </w:r>
      <w:r w:rsidRPr="0071677F">
        <w:rPr>
          <w:rFonts w:ascii="Georgia" w:hAnsi="Georgia"/>
          <w:sz w:val="28"/>
          <w:szCs w:val="28"/>
        </w:rPr>
        <w:t xml:space="preserve"> себе оставаться.</w:t>
      </w:r>
      <w:r w:rsidR="008A61BD">
        <w:rPr>
          <w:rFonts w:ascii="Georgia" w:hAnsi="Georgia"/>
          <w:sz w:val="28"/>
          <w:szCs w:val="28"/>
        </w:rPr>
        <w:t xml:space="preserve"> Очень</w:t>
      </w:r>
      <w:r w:rsidR="00CB503B" w:rsidRPr="0071677F">
        <w:rPr>
          <w:rFonts w:ascii="Georgia" w:hAnsi="Georgia"/>
          <w:sz w:val="28"/>
          <w:szCs w:val="28"/>
        </w:rPr>
        <w:t xml:space="preserve"> хочется, чтобы к новому году мы шагнули чуть ближе не друг к другу — а к себе. Ведь именно там и начинается равенство.</w:t>
      </w:r>
    </w:p>
    <w:p w14:paraId="523D09BA" w14:textId="7F812772" w:rsidR="00FB45B4" w:rsidRPr="0071677F" w:rsidRDefault="00FB45B4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Вопрос о различии между мужчиной и женщиной звучит всё чаще — будто человечество вновь возвращается к поиску первооснов своего устройства, пытаясь нащупать в анатомии или в поведении ответ на гораздо более глубокий вопрос: «Что есть Человек?» За последние столетия на эту тему написано столько, что из объёма этих текстов можно было бы выстроить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только</w:t>
      </w:r>
      <w:r w:rsidRPr="0071677F">
        <w:rPr>
          <w:rFonts w:ascii="Georgia" w:hAnsi="Georgia"/>
          <w:sz w:val="28"/>
          <w:szCs w:val="28"/>
        </w:rPr>
        <w:t xml:space="preserve"> дом </w:t>
      </w:r>
      <w:r w:rsidRPr="0071677F">
        <w:rPr>
          <w:rFonts w:ascii="Georgia" w:hAnsi="Georgia"/>
          <w:sz w:val="28"/>
          <w:szCs w:val="28"/>
        </w:rPr>
        <w:lastRenderedPageBreak/>
        <w:t>для молодой пары, но целый город, обнесённый стенами из гипотез. Но по-прежнему — суть не прояснена. Потому что искали не там, где спрятана истина.</w:t>
      </w:r>
    </w:p>
    <w:p w14:paraId="5BC3E144" w14:textId="506A456E" w:rsidR="00FB45B4" w:rsidRPr="0071677F" w:rsidRDefault="00FB45B4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Наиболее популярна теория, по которой мужчина — это эксперимент, а женщина — хранительница. Мужчина создаёт, испытывает, проваливает, снова пробует; женщина — бережёт, фильтрует, воспроизводит. Отсюда делается шаг к социальным ролям: мужчины — новаторы, женщины — хранители порядка. Мужчины склонны к поиску, женщины — к доведению найденного до совершенства. Но если отвлечься от психологических штампов и культурных клише, обнаружится тревожная странность: эти различия будто </w:t>
      </w:r>
      <w:r w:rsidRPr="001005CA">
        <w:rPr>
          <w:rStyle w:val="--0"/>
        </w:rPr>
        <w:t xml:space="preserve">нарочито </w:t>
      </w:r>
      <w:r w:rsidRPr="001005CA">
        <w:rPr>
          <w:rStyle w:val="--"/>
        </w:rPr>
        <w:t>утрированы,</w:t>
      </w:r>
      <w:r w:rsidRPr="0071677F">
        <w:rPr>
          <w:rFonts w:ascii="Georgia" w:hAnsi="Georgia"/>
          <w:sz w:val="28"/>
          <w:szCs w:val="28"/>
        </w:rPr>
        <w:t xml:space="preserve"> как будто сознательно вбиты в сознание человечества.</w:t>
      </w:r>
      <w:r w:rsidR="001005CA">
        <w:rPr>
          <w:rFonts w:ascii="Georgia" w:hAnsi="Georgia"/>
          <w:sz w:val="28"/>
          <w:szCs w:val="28"/>
        </w:rPr>
        <w:t xml:space="preserve">        </w:t>
      </w:r>
    </w:p>
    <w:p w14:paraId="10DD7EBE" w14:textId="17F67590" w:rsidR="00A83B6C" w:rsidRDefault="00FB45B4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И действительно — слишком многое в этих «различиях» оказывается вменённым. Гендерное поведение программируется с детства: девочкам — </w:t>
      </w:r>
    </w:p>
    <w:p w14:paraId="7B5169F0" w14:textId="4A163C28" w:rsidR="00FB45B4" w:rsidRPr="00A83B6C" w:rsidRDefault="00A83B6C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Style w:val="--0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091443" wp14:editId="5D0CD2D4">
            <wp:simplePos x="0" y="0"/>
            <wp:positionH relativeFrom="column">
              <wp:posOffset>1270</wp:posOffset>
            </wp:positionH>
            <wp:positionV relativeFrom="paragraph">
              <wp:posOffset>-1270</wp:posOffset>
            </wp:positionV>
            <wp:extent cx="2863850" cy="3714750"/>
            <wp:effectExtent l="0" t="0" r="6350" b="6350"/>
            <wp:wrapTight wrapText="bothSides">
              <wp:wrapPolygon edited="0">
                <wp:start x="0" y="0"/>
                <wp:lineTo x="0" y="21563"/>
                <wp:lineTo x="21552" y="21563"/>
                <wp:lineTo x="21552" y="0"/>
                <wp:lineTo x="0" y="0"/>
              </wp:wrapPolygon>
            </wp:wrapTight>
            <wp:docPr id="325079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079289" name="Рисунок 3250792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5B4" w:rsidRPr="0071677F">
        <w:rPr>
          <w:rFonts w:ascii="Georgia" w:hAnsi="Georgia"/>
          <w:sz w:val="28"/>
          <w:szCs w:val="28"/>
        </w:rPr>
        <w:t xml:space="preserve">куклы, забота, плач, аккуратность; мальчикам — оружие, дерзость, подавление эмоций. Сотни лет транслируемых ролей формируют «естественность» различий, которые в действительности навязаны — </w:t>
      </w:r>
      <w:r w:rsidR="00772955">
        <w:rPr>
          <w:rFonts w:ascii="Georgia" w:hAnsi="Georgia"/>
          <w:sz w:val="28"/>
          <w:szCs w:val="28"/>
        </w:rPr>
        <w:br/>
      </w:r>
      <w:r w:rsidR="00FB45B4" w:rsidRPr="0071677F">
        <w:rPr>
          <w:rFonts w:ascii="Georgia" w:hAnsi="Georgia"/>
          <w:sz w:val="28"/>
          <w:szCs w:val="28"/>
        </w:rPr>
        <w:t xml:space="preserve">не биологией, а </w:t>
      </w:r>
      <w:r w:rsidR="00FB45B4" w:rsidRPr="001005CA">
        <w:rPr>
          <w:rStyle w:val="--"/>
        </w:rPr>
        <w:t xml:space="preserve">структурой </w:t>
      </w:r>
      <w:r w:rsidR="00FB45B4" w:rsidRPr="001005CA">
        <w:rPr>
          <w:rStyle w:val="--0"/>
        </w:rPr>
        <w:t>воспитания</w:t>
      </w:r>
      <w:r w:rsidR="00FB45B4" w:rsidRPr="001005CA">
        <w:rPr>
          <w:rStyle w:val="--"/>
        </w:rPr>
        <w:t>,</w:t>
      </w:r>
      <w:r w:rsidR="00FB45B4" w:rsidRPr="0071677F">
        <w:rPr>
          <w:rFonts w:ascii="Georgia" w:hAnsi="Georgia"/>
          <w:sz w:val="28"/>
          <w:szCs w:val="28"/>
        </w:rPr>
        <w:t xml:space="preserve"> общественными шаблонами и (что самое важное) — глубинной системой управления человечеством.</w:t>
      </w:r>
      <w:r w:rsidR="00C71155">
        <w:rPr>
          <w:rFonts w:ascii="Georgia" w:hAnsi="Georgia"/>
          <w:sz w:val="28"/>
          <w:szCs w:val="28"/>
        </w:rPr>
        <w:t xml:space="preserve"> </w:t>
      </w:r>
      <w:r w:rsidR="00FB45B4" w:rsidRPr="0071677F">
        <w:rPr>
          <w:rFonts w:ascii="Georgia" w:hAnsi="Georgia"/>
          <w:sz w:val="28"/>
          <w:szCs w:val="28"/>
        </w:rPr>
        <w:t xml:space="preserve">И вот здесь начинается разговор не о генах и даже не о культуре, а о тех Силах, которые стояли за вмешательством в цивилизационный ход развития человечества. Интервентская Система, именуемая </w:t>
      </w:r>
      <w:r w:rsidR="001005CA">
        <w:rPr>
          <w:rFonts w:ascii="Georgia" w:hAnsi="Georgia"/>
          <w:sz w:val="28"/>
          <w:szCs w:val="28"/>
        </w:rPr>
        <w:t>э</w:t>
      </w:r>
      <w:r w:rsidR="00FB45B4" w:rsidRPr="0071677F">
        <w:rPr>
          <w:rFonts w:ascii="Georgia" w:hAnsi="Georgia"/>
          <w:sz w:val="28"/>
          <w:szCs w:val="28"/>
        </w:rPr>
        <w:t xml:space="preserve">бровской, не просто скорректировала вектора развития — она </w:t>
      </w:r>
      <w:r w:rsidR="00FB45B4" w:rsidRPr="001005CA">
        <w:rPr>
          <w:rStyle w:val="--"/>
        </w:rPr>
        <w:t xml:space="preserve">радикально </w:t>
      </w:r>
      <w:r w:rsidR="00FB45B4" w:rsidRPr="001005CA">
        <w:rPr>
          <w:rStyle w:val="--0"/>
        </w:rPr>
        <w:t>изменила</w:t>
      </w:r>
      <w:r w:rsidR="00FB45B4" w:rsidRPr="0071677F">
        <w:rPr>
          <w:rFonts w:ascii="Georgia" w:hAnsi="Georgia"/>
          <w:sz w:val="28"/>
          <w:szCs w:val="28"/>
        </w:rPr>
        <w:t xml:space="preserve"> управляющее воздействие на все процессы, происходившие на Земле. В том числе и на структуру пола, на функции мозга, на типизацию ролей, которые мужчина и женщина играют в этом спектакле, имя которому —</w:t>
      </w:r>
      <w:r w:rsidR="00817613">
        <w:rPr>
          <w:rFonts w:ascii="Georgia" w:hAnsi="Georgia"/>
          <w:sz w:val="28"/>
          <w:szCs w:val="28"/>
        </w:rPr>
        <w:t xml:space="preserve"> подмененная реальность. </w:t>
      </w:r>
      <w:r w:rsidR="00FB45B4" w:rsidRPr="0071677F">
        <w:rPr>
          <w:rFonts w:ascii="Georgia" w:hAnsi="Georgia"/>
          <w:sz w:val="28"/>
          <w:szCs w:val="28"/>
        </w:rPr>
        <w:t xml:space="preserve"> </w:t>
      </w:r>
    </w:p>
    <w:p w14:paraId="65EC1E43" w14:textId="2053194B" w:rsidR="00FB45B4" w:rsidRPr="0071677F" w:rsidRDefault="00FB45B4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Через системное вмешательство была навязана ложная структура Разума и Сознания, сведённая к повинному исполнительству, а не к созидательному бытию. Основные функции были извращены до уровня жёстко вменённого программирования: человек превратился </w:t>
      </w:r>
      <w:r w:rsidR="00817613" w:rsidRPr="0071677F">
        <w:rPr>
          <w:rFonts w:ascii="Georgia" w:hAnsi="Georgia"/>
          <w:sz w:val="28"/>
          <w:szCs w:val="28"/>
        </w:rPr>
        <w:t>в биоробот</w:t>
      </w:r>
      <w:r w:rsidRPr="0071677F">
        <w:rPr>
          <w:rFonts w:ascii="Georgia" w:hAnsi="Georgia"/>
          <w:sz w:val="28"/>
          <w:szCs w:val="28"/>
        </w:rPr>
        <w:t xml:space="preserve">, пол — в матрицу подчинения, а различия — в инструмент разделения. Это и есть причина той </w:t>
      </w:r>
      <w:r w:rsidRPr="001005CA">
        <w:rPr>
          <w:rStyle w:val="--"/>
        </w:rPr>
        <w:t xml:space="preserve">фантомной </w:t>
      </w:r>
      <w:r w:rsidRPr="001005CA">
        <w:rPr>
          <w:rStyle w:val="--0"/>
        </w:rPr>
        <w:t>разницы</w:t>
      </w:r>
      <w:r w:rsidRPr="0071677F">
        <w:rPr>
          <w:rFonts w:ascii="Georgia" w:hAnsi="Georgia"/>
          <w:sz w:val="28"/>
          <w:szCs w:val="28"/>
        </w:rPr>
        <w:t xml:space="preserve"> между мужчиной и женщиной, которую столетиями обсуждают, но не могут исчерпать. Потому что обсуждают не причины, а лишь следствия.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Но всё изменилось. С 24 апреля 2011 года произошло нечто, что</w:t>
      </w:r>
      <w:r w:rsidR="00817613">
        <w:rPr>
          <w:rFonts w:ascii="Georgia" w:hAnsi="Georgia"/>
          <w:sz w:val="28"/>
          <w:szCs w:val="28"/>
        </w:rPr>
        <w:t xml:space="preserve"> навсегда сломало</w:t>
      </w:r>
      <w:r w:rsidRPr="0071677F">
        <w:rPr>
          <w:rFonts w:ascii="Georgia" w:hAnsi="Georgia"/>
          <w:sz w:val="28"/>
          <w:szCs w:val="28"/>
        </w:rPr>
        <w:t xml:space="preserve"> архитектуру интервенционного управления. Смена Системной </w:t>
      </w:r>
      <w:r w:rsidRPr="0071677F">
        <w:rPr>
          <w:rFonts w:ascii="Georgia" w:hAnsi="Georgia"/>
          <w:sz w:val="28"/>
          <w:szCs w:val="28"/>
        </w:rPr>
        <w:lastRenderedPageBreak/>
        <w:t>власти запустила процесс — долгий, но необратимый: рассеивается туман. Сознание начинает возвращать себе утраченную способность различать Истину от вменённого. Всё больше людей ощущают, что в мире что-то не так — не в политике, не в экономике, а в самом основании бытия.</w:t>
      </w:r>
    </w:p>
    <w:p w14:paraId="3FE0DA85" w14:textId="07C9217C" w:rsidR="00FB45B4" w:rsidRPr="0071677F" w:rsidRDefault="00FB45B4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>Чтобы двигаться вперёд, нужно понять, как была сконструирована ловушка. Только тогда можно найти выход. В том числе — и из глубоко укоренившейся иллюзии «мужского» и «женского»</w:t>
      </w:r>
      <w:r w:rsid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как </w:t>
      </w:r>
      <w:r w:rsidRPr="001005CA">
        <w:rPr>
          <w:rStyle w:val="--0"/>
        </w:rPr>
        <w:t xml:space="preserve">двух </w:t>
      </w:r>
      <w:r w:rsidRPr="001005CA">
        <w:rPr>
          <w:rStyle w:val="--"/>
        </w:rPr>
        <w:t>разных</w:t>
      </w:r>
      <w:r w:rsidRPr="0071677F">
        <w:rPr>
          <w:rFonts w:ascii="Georgia" w:hAnsi="Georgia"/>
          <w:sz w:val="28"/>
          <w:szCs w:val="28"/>
        </w:rPr>
        <w:t xml:space="preserve"> типов человечности. Мужчины и женщины — не противоположности, а отражения одной нарушенной конструкции. Осознание этого — шаг к исцелению. А значит — к восстановлению Целого Человека. Не половины. Не социальной роли.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А Сути, способной победить то, что и было целью всех интервенций — разрушение Человека, как носителя Разума.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И в этой точке различие между</w:t>
      </w:r>
      <w:r w:rsidR="001005CA" w:rsidRPr="001005CA">
        <w:rPr>
          <w:rFonts w:ascii="Georgia" w:hAnsi="Georgia"/>
          <w:sz w:val="28"/>
          <w:szCs w:val="28"/>
        </w:rPr>
        <w:t>:</w:t>
      </w:r>
      <w:r w:rsidR="001005CA">
        <w:rPr>
          <w:rFonts w:ascii="Georgia" w:hAnsi="Georgia"/>
          <w:sz w:val="28"/>
          <w:szCs w:val="28"/>
        </w:rPr>
        <w:t xml:space="preserve"> «мужчина с </w:t>
      </w:r>
      <w:r w:rsidR="001005CA" w:rsidRPr="0071677F">
        <w:rPr>
          <w:rFonts w:ascii="Georgia" w:hAnsi="Georgia"/>
          <w:sz w:val="28"/>
          <w:szCs w:val="28"/>
        </w:rPr>
        <w:t>Марса</w:t>
      </w:r>
      <w:r w:rsidR="001005CA">
        <w:rPr>
          <w:rFonts w:ascii="Georgia" w:hAnsi="Georgia"/>
          <w:sz w:val="28"/>
          <w:szCs w:val="28"/>
        </w:rPr>
        <w:t xml:space="preserve">, а женщина </w:t>
      </w:r>
      <w:r w:rsidR="001B18AE">
        <w:rPr>
          <w:rFonts w:ascii="Georgia" w:hAnsi="Georgia"/>
          <w:sz w:val="28"/>
          <w:szCs w:val="28"/>
        </w:rPr>
        <w:t xml:space="preserve">с </w:t>
      </w:r>
      <w:r w:rsidR="001B18AE" w:rsidRPr="0071677F">
        <w:rPr>
          <w:rFonts w:ascii="Georgia" w:hAnsi="Georgia"/>
          <w:sz w:val="28"/>
          <w:szCs w:val="28"/>
        </w:rPr>
        <w:t>Венеры</w:t>
      </w:r>
      <w:r w:rsidR="001005CA">
        <w:rPr>
          <w:rFonts w:ascii="Georgia" w:hAnsi="Georgia"/>
          <w:sz w:val="28"/>
          <w:szCs w:val="28"/>
        </w:rPr>
        <w:t>»,</w:t>
      </w:r>
      <w:r w:rsidRPr="0071677F">
        <w:rPr>
          <w:rFonts w:ascii="Georgia" w:hAnsi="Georgia"/>
          <w:sz w:val="28"/>
          <w:szCs w:val="28"/>
        </w:rPr>
        <w:t xml:space="preserve"> теряет значение. Потому что приходит Вопрос — кто мы? И кто мы можем стать, если снова вспомним, кем были? И кем быть должны?</w:t>
      </w:r>
    </w:p>
    <w:p w14:paraId="750A8413" w14:textId="65C072C0" w:rsidR="004D39B8" w:rsidRPr="00C71155" w:rsidRDefault="004D39B8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C71155">
        <w:rPr>
          <w:rFonts w:ascii="Georgia" w:hAnsi="Georgia"/>
          <w:sz w:val="28"/>
          <w:szCs w:val="28"/>
        </w:rPr>
        <w:t xml:space="preserve">Для большинства людей на Земле сегодня встаёт один ключевой, хотя ещё не до конца осознанный вопрос: будут ли </w:t>
      </w:r>
      <w:r w:rsidRPr="001005CA">
        <w:rPr>
          <w:rStyle w:val="--0"/>
        </w:rPr>
        <w:t xml:space="preserve">они </w:t>
      </w:r>
      <w:r w:rsidRPr="001005CA">
        <w:rPr>
          <w:rStyle w:val="--"/>
        </w:rPr>
        <w:t>интегрированы</w:t>
      </w:r>
      <w:r w:rsidRPr="00C71155">
        <w:rPr>
          <w:rFonts w:ascii="Georgia" w:hAnsi="Georgia"/>
          <w:sz w:val="28"/>
          <w:szCs w:val="28"/>
        </w:rPr>
        <w:t xml:space="preserve"> в реальное будущее? Сможет ли каждый человек сохранить право на жизнь в этом стремительно меняющемся мире, и если да — то через какие испытания, с помощью каких усилий он сможет не просто выжить, а обрести</w:t>
      </w:r>
      <w:r w:rsidR="006D0B87">
        <w:rPr>
          <w:rFonts w:ascii="Georgia" w:hAnsi="Georgia"/>
          <w:sz w:val="28"/>
          <w:szCs w:val="28"/>
        </w:rPr>
        <w:t xml:space="preserve"> активное участие </w:t>
      </w:r>
      <w:r w:rsidRPr="00C71155">
        <w:rPr>
          <w:rFonts w:ascii="Georgia" w:hAnsi="Georgia"/>
          <w:sz w:val="28"/>
          <w:szCs w:val="28"/>
        </w:rPr>
        <w:t xml:space="preserve"> в воссоздании Человека и созидании нового Человечества? Это не прихоть фантастов и не пафос мистиков — это внутренний шёпот миллионов, который вскоре станет </w:t>
      </w:r>
      <w:r w:rsidRPr="001005CA">
        <w:rPr>
          <w:rStyle w:val="--0"/>
        </w:rPr>
        <w:t xml:space="preserve">голосом </w:t>
      </w:r>
      <w:r w:rsidRPr="001005CA">
        <w:rPr>
          <w:rStyle w:val="--"/>
        </w:rPr>
        <w:t>нового</w:t>
      </w:r>
      <w:r w:rsidRPr="00C71155">
        <w:rPr>
          <w:rFonts w:ascii="Georgia" w:hAnsi="Georgia"/>
          <w:sz w:val="28"/>
          <w:szCs w:val="28"/>
        </w:rPr>
        <w:t xml:space="preserve"> общественного сознания.</w:t>
      </w:r>
    </w:p>
    <w:p w14:paraId="13E573A4" w14:textId="0A8E1505" w:rsidR="004D39B8" w:rsidRPr="0071677F" w:rsidRDefault="004D39B8" w:rsidP="00772955">
      <w:pPr>
        <w:spacing w:after="0"/>
        <w:ind w:firstLine="851"/>
        <w:rPr>
          <w:rFonts w:eastAsia="Times New Roman"/>
          <w:szCs w:val="28"/>
          <w:lang w:eastAsia="zh-CN"/>
        </w:rPr>
      </w:pPr>
      <w:r w:rsidRPr="0071677F">
        <w:rPr>
          <w:rFonts w:eastAsia="Times New Roman"/>
          <w:szCs w:val="28"/>
          <w:lang w:eastAsia="zh-CN"/>
        </w:rPr>
        <w:t>Пока этот вопрос звучит в сокровенной тишине личных размышлений. Он живёт</w:t>
      </w:r>
      <w:r w:rsidR="001005CA">
        <w:rPr>
          <w:rFonts w:eastAsia="Times New Roman"/>
          <w:szCs w:val="28"/>
          <w:lang w:eastAsia="zh-CN"/>
        </w:rPr>
        <w:t>,</w:t>
      </w:r>
      <w:r w:rsidRPr="0071677F">
        <w:rPr>
          <w:rFonts w:eastAsia="Times New Roman"/>
          <w:szCs w:val="28"/>
          <w:lang w:eastAsia="zh-CN"/>
        </w:rPr>
        <w:t xml:space="preserve"> как скрытая тревога, как внутреннее таинство, не вынесенное на свет. Но это — ненадолго. Приближаются события, которые уже начали разворачиваться в инфополях и коллективной психике, и они вытолкнут замалчиваемое на поверхность. То, что ещё вчера казалось неуместным, маргинальным или «вне повестки», завтра станет </w:t>
      </w:r>
      <w:r w:rsidRPr="001005CA">
        <w:rPr>
          <w:rStyle w:val="--"/>
          <w:lang w:eastAsia="zh-CN"/>
        </w:rPr>
        <w:t xml:space="preserve">центральной </w:t>
      </w:r>
      <w:r w:rsidRPr="001005CA">
        <w:rPr>
          <w:rStyle w:val="--0"/>
          <w:lang w:eastAsia="zh-CN"/>
        </w:rPr>
        <w:t>темой</w:t>
      </w:r>
      <w:r w:rsidRPr="0071677F">
        <w:rPr>
          <w:rFonts w:eastAsia="Times New Roman"/>
          <w:szCs w:val="28"/>
          <w:lang w:eastAsia="zh-CN"/>
        </w:rPr>
        <w:t xml:space="preserve"> глобального диалога. Переход к новому типу Сознания, как бы это ни отрицали и ни высмеивали, уже начался, и никакие институциональные или пропагандистские барьеры </w:t>
      </w:r>
      <w:r w:rsidRPr="001005CA">
        <w:rPr>
          <w:rStyle w:val="--"/>
          <w:lang w:eastAsia="zh-CN"/>
        </w:rPr>
        <w:t xml:space="preserve">не </w:t>
      </w:r>
      <w:r w:rsidRPr="001005CA">
        <w:rPr>
          <w:rStyle w:val="--0"/>
          <w:lang w:eastAsia="zh-CN"/>
        </w:rPr>
        <w:t xml:space="preserve">остановят </w:t>
      </w:r>
      <w:r w:rsidRPr="0071677F">
        <w:rPr>
          <w:rFonts w:eastAsia="Times New Roman"/>
          <w:szCs w:val="28"/>
          <w:lang w:eastAsia="zh-CN"/>
        </w:rPr>
        <w:t>его. И этот переход, как бы парадоксально это ни прозвучало, начинается с самого, казалось бы, привычного — с различий между мужчиной и женщиной.</w:t>
      </w:r>
      <w:r w:rsidR="00C71155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>Те самые отличия, которые начали активно внедряться в человечество восемнадцать тысяч лет назад</w:t>
      </w:r>
      <w:r w:rsidR="001005CA">
        <w:rPr>
          <w:rFonts w:eastAsia="Times New Roman"/>
          <w:szCs w:val="28"/>
          <w:lang w:eastAsia="zh-CN"/>
        </w:rPr>
        <w:t>,</w:t>
      </w:r>
      <w:r w:rsidRPr="0071677F">
        <w:rPr>
          <w:rFonts w:eastAsia="Times New Roman"/>
          <w:szCs w:val="28"/>
          <w:lang w:eastAsia="zh-CN"/>
        </w:rPr>
        <w:t xml:space="preserve"> как часть общего интервентского сценария, сегодня требуют </w:t>
      </w:r>
      <w:r w:rsidRPr="001005CA">
        <w:rPr>
          <w:rStyle w:val="--0"/>
          <w:lang w:eastAsia="zh-CN"/>
        </w:rPr>
        <w:t xml:space="preserve">внимательного </w:t>
      </w:r>
      <w:r w:rsidRPr="001005CA">
        <w:rPr>
          <w:rStyle w:val="--"/>
          <w:lang w:eastAsia="zh-CN"/>
        </w:rPr>
        <w:t>пересмотра</w:t>
      </w:r>
      <w:r w:rsidRPr="0071677F">
        <w:rPr>
          <w:rFonts w:eastAsia="Times New Roman"/>
          <w:szCs w:val="28"/>
          <w:lang w:eastAsia="zh-CN"/>
        </w:rPr>
        <w:t xml:space="preserve">. Вменённая Система — та, что управляла человечеством с позиции чуждого Разума — изначально заложила подмену: человек был понижен до исполнителя, биоробота, живущего в иллюзорной среде, где даже </w:t>
      </w:r>
      <w:r w:rsidRPr="001005CA">
        <w:rPr>
          <w:rStyle w:val="--"/>
          <w:lang w:eastAsia="zh-CN"/>
        </w:rPr>
        <w:t xml:space="preserve">различие </w:t>
      </w:r>
      <w:r w:rsidRPr="001005CA">
        <w:rPr>
          <w:rStyle w:val="--0"/>
          <w:lang w:eastAsia="zh-CN"/>
        </w:rPr>
        <w:t>полов</w:t>
      </w:r>
      <w:r w:rsidRPr="0071677F">
        <w:rPr>
          <w:rFonts w:eastAsia="Times New Roman"/>
          <w:szCs w:val="28"/>
          <w:lang w:eastAsia="zh-CN"/>
        </w:rPr>
        <w:t xml:space="preserve"> стало инструментом управления. Управляющее воздействие на </w:t>
      </w:r>
      <w:r w:rsidR="001005CA">
        <w:rPr>
          <w:rFonts w:eastAsia="Times New Roman"/>
          <w:szCs w:val="28"/>
          <w:lang w:eastAsia="zh-CN"/>
        </w:rPr>
        <w:t>М</w:t>
      </w:r>
      <w:r w:rsidRPr="0071677F">
        <w:rPr>
          <w:rFonts w:eastAsia="Times New Roman"/>
          <w:szCs w:val="28"/>
          <w:lang w:eastAsia="zh-CN"/>
        </w:rPr>
        <w:t xml:space="preserve">озг и Сознание шло не от высших </w:t>
      </w:r>
      <w:r w:rsidRPr="0071677F">
        <w:rPr>
          <w:rFonts w:eastAsia="Times New Roman"/>
          <w:szCs w:val="28"/>
          <w:lang w:eastAsia="zh-CN"/>
        </w:rPr>
        <w:lastRenderedPageBreak/>
        <w:t>состояний Разума, а от внешнего программного подавления. Так, разница между мужчиной и женщиной была оформлена не как взаимное дополнение двух начал, а как поле для конфликта, соперничества, манипуляции. Но это уже меняется.</w:t>
      </w:r>
      <w:r w:rsidR="00C71155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Наступило время осознания: вопрос «мужчина или женщина» — это не про спор, не про превосходство и не про борьбу за роли. Это — про </w:t>
      </w:r>
      <w:r w:rsidRPr="001005CA">
        <w:rPr>
          <w:rStyle w:val="--"/>
          <w:lang w:eastAsia="zh-CN"/>
        </w:rPr>
        <w:t xml:space="preserve">разные </w:t>
      </w:r>
      <w:r w:rsidRPr="001005CA">
        <w:rPr>
          <w:rStyle w:val="--0"/>
          <w:lang w:eastAsia="zh-CN"/>
        </w:rPr>
        <w:t>фазы</w:t>
      </w:r>
      <w:r w:rsidRPr="0071677F">
        <w:rPr>
          <w:rFonts w:eastAsia="Times New Roman"/>
          <w:szCs w:val="28"/>
          <w:lang w:eastAsia="zh-CN"/>
        </w:rPr>
        <w:t xml:space="preserve"> единого процесса. Мужчина — как изначальный импульс, искра, нарушающая покой, разрывающая шаблон. Женщина — как форма, принимающая и преображающая, доводящая до зрелости. И всё великое в истории происходило тогда, когда эти два начала действовали </w:t>
      </w:r>
      <w:r w:rsidRPr="001005CA">
        <w:rPr>
          <w:rStyle w:val="--"/>
          <w:lang w:eastAsia="zh-CN"/>
        </w:rPr>
        <w:t xml:space="preserve">не </w:t>
      </w:r>
      <w:r w:rsidRPr="001005CA">
        <w:rPr>
          <w:rStyle w:val="--0"/>
          <w:lang w:eastAsia="zh-CN"/>
        </w:rPr>
        <w:t>вопреки</w:t>
      </w:r>
      <w:r w:rsidRPr="0071677F">
        <w:rPr>
          <w:rFonts w:eastAsia="Times New Roman"/>
          <w:szCs w:val="28"/>
          <w:lang w:eastAsia="zh-CN"/>
        </w:rPr>
        <w:t>, а вместе.</w:t>
      </w:r>
      <w:r w:rsidR="00C71155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Невежество прошлого, представленное в «официальных» списках великих имён, говорит не о неспособности женщин, а о неспособности Системы признать </w:t>
      </w:r>
      <w:r w:rsidRPr="001005CA">
        <w:rPr>
          <w:rStyle w:val="--0"/>
          <w:lang w:eastAsia="zh-CN"/>
        </w:rPr>
        <w:t xml:space="preserve">истинное </w:t>
      </w:r>
      <w:r w:rsidRPr="001005CA">
        <w:rPr>
          <w:rStyle w:val="--"/>
          <w:lang w:eastAsia="zh-CN"/>
        </w:rPr>
        <w:t>величие,</w:t>
      </w:r>
      <w:r w:rsidRPr="0071677F">
        <w:rPr>
          <w:rFonts w:eastAsia="Times New Roman"/>
          <w:szCs w:val="28"/>
          <w:lang w:eastAsia="zh-CN"/>
        </w:rPr>
        <w:t xml:space="preserve"> не облечённое в агрессивную форму. Ведь по сей день мир склонен считать великой ту женщину, которая громко заявляет о себе. Но подлинное величие не нуждается в крике — оно узнаётся по </w:t>
      </w:r>
      <w:r w:rsidR="001005CA">
        <w:rPr>
          <w:rFonts w:eastAsia="Times New Roman"/>
          <w:szCs w:val="28"/>
          <w:lang w:eastAsia="zh-CN"/>
        </w:rPr>
        <w:t>дел</w:t>
      </w:r>
      <w:r w:rsidRPr="0071677F">
        <w:rPr>
          <w:rFonts w:eastAsia="Times New Roman"/>
          <w:szCs w:val="28"/>
          <w:lang w:eastAsia="zh-CN"/>
        </w:rPr>
        <w:t xml:space="preserve">ам. </w:t>
      </w:r>
      <w:r w:rsidR="00772955">
        <w:rPr>
          <w:rFonts w:eastAsia="Times New Roman"/>
          <w:szCs w:val="28"/>
          <w:lang w:eastAsia="zh-CN"/>
        </w:rPr>
        <w:br/>
      </w:r>
      <w:r w:rsidRPr="0071677F">
        <w:rPr>
          <w:rFonts w:eastAsia="Times New Roman"/>
          <w:szCs w:val="28"/>
          <w:lang w:eastAsia="zh-CN"/>
        </w:rPr>
        <w:t>Не те, кто кричат о равенстве, а те, кто в тишине создают новые смыслы, формируют структуру будущего.</w:t>
      </w:r>
    </w:p>
    <w:p w14:paraId="05868B30" w14:textId="32BB49B7" w:rsidR="004D39B8" w:rsidRPr="0071677F" w:rsidRDefault="004D39B8" w:rsidP="00772955">
      <w:pPr>
        <w:spacing w:after="0"/>
        <w:ind w:firstLine="851"/>
        <w:rPr>
          <w:rFonts w:eastAsia="Times New Roman"/>
          <w:szCs w:val="28"/>
          <w:lang w:eastAsia="zh-CN"/>
        </w:rPr>
      </w:pPr>
      <w:r w:rsidRPr="0071677F">
        <w:rPr>
          <w:rFonts w:eastAsia="Times New Roman"/>
          <w:szCs w:val="28"/>
          <w:lang w:eastAsia="zh-CN"/>
        </w:rPr>
        <w:t xml:space="preserve">Парадокс в том, что проблема не в отсутствии женщин среди великих, а в </w:t>
      </w:r>
      <w:proofErr w:type="gramStart"/>
      <w:r w:rsidRPr="0071677F">
        <w:rPr>
          <w:rFonts w:eastAsia="Times New Roman"/>
          <w:szCs w:val="28"/>
          <w:lang w:eastAsia="zh-CN"/>
        </w:rPr>
        <w:t xml:space="preserve">том, </w:t>
      </w:r>
      <w:r w:rsidR="001B18AE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>кто</w:t>
      </w:r>
      <w:proofErr w:type="gramEnd"/>
      <w:r w:rsidRPr="0071677F">
        <w:rPr>
          <w:rFonts w:eastAsia="Times New Roman"/>
          <w:szCs w:val="28"/>
          <w:lang w:eastAsia="zh-CN"/>
        </w:rPr>
        <w:t xml:space="preserve"> составляет списки. Эти списки — зеркало всё той же Системы, которая</w:t>
      </w:r>
      <w:r w:rsidR="00817613">
        <w:rPr>
          <w:rFonts w:eastAsia="Times New Roman"/>
          <w:szCs w:val="28"/>
          <w:lang w:eastAsia="zh-CN"/>
        </w:rPr>
        <w:t xml:space="preserve"> не только</w:t>
      </w:r>
      <w:r w:rsidRPr="0071677F">
        <w:rPr>
          <w:rFonts w:eastAsia="Times New Roman"/>
          <w:szCs w:val="28"/>
          <w:lang w:eastAsia="zh-CN"/>
        </w:rPr>
        <w:t xml:space="preserve"> унижала женщину, но и унижала мужчину, делая его лишь инструментом разрушения или контроля. Сегодня эти шаблоны рушатся.</w:t>
      </w:r>
      <w:r w:rsidR="00C71155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Великие — не доказывают. Они творят. И в их трудах — Истина. А всякая Истина, если она не приложена к практике, остаётся бесплодной. Так и человечество </w:t>
      </w:r>
      <w:r w:rsidR="00772955">
        <w:rPr>
          <w:rFonts w:eastAsia="Times New Roman"/>
          <w:szCs w:val="28"/>
          <w:lang w:eastAsia="zh-CN"/>
        </w:rPr>
        <w:br/>
      </w:r>
      <w:r w:rsidRPr="001005CA">
        <w:rPr>
          <w:rStyle w:val="--"/>
          <w:lang w:eastAsia="zh-CN"/>
        </w:rPr>
        <w:t xml:space="preserve">не </w:t>
      </w:r>
      <w:r w:rsidRPr="001005CA">
        <w:rPr>
          <w:rStyle w:val="--0"/>
          <w:lang w:eastAsia="zh-CN"/>
        </w:rPr>
        <w:t>может</w:t>
      </w:r>
      <w:r w:rsidRPr="0071677F">
        <w:rPr>
          <w:rFonts w:eastAsia="Times New Roman"/>
          <w:szCs w:val="28"/>
          <w:lang w:eastAsia="zh-CN"/>
        </w:rPr>
        <w:t xml:space="preserve"> развиться, если будет продолжать разрывать теорию и практику, мысль и действие, импульс и форму.</w:t>
      </w:r>
      <w:r w:rsidR="00C71155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Поэтому главное сегодня — это не спор о том, кто важнее, а </w:t>
      </w:r>
      <w:r w:rsidRPr="001005CA">
        <w:rPr>
          <w:rStyle w:val="--0"/>
          <w:lang w:eastAsia="zh-CN"/>
        </w:rPr>
        <w:t xml:space="preserve">восстановление </w:t>
      </w:r>
      <w:r w:rsidRPr="001005CA">
        <w:rPr>
          <w:rStyle w:val="--"/>
          <w:lang w:eastAsia="zh-CN"/>
        </w:rPr>
        <w:t>подлинной</w:t>
      </w:r>
      <w:r w:rsidRPr="001005CA">
        <w:rPr>
          <w:rStyle w:val="--0"/>
          <w:lang w:eastAsia="zh-CN"/>
        </w:rPr>
        <w:t xml:space="preserve"> целостности</w:t>
      </w:r>
      <w:r w:rsidRPr="0071677F">
        <w:rPr>
          <w:rFonts w:eastAsia="Times New Roman"/>
          <w:szCs w:val="28"/>
          <w:lang w:eastAsia="zh-CN"/>
        </w:rPr>
        <w:t xml:space="preserve"> человека. Именно это — ключ к возвращению в реальность. Именно это — шаг к пониманию роли пола, сознания, управления и цели человеческой жизни. Только выйдя из навязанных конфликтов и ложных противопоставлений, мы сможем перейти к следующей фазе:</w:t>
      </w:r>
      <w:r w:rsidR="00CC4675">
        <w:rPr>
          <w:rFonts w:eastAsia="Times New Roman"/>
          <w:szCs w:val="28"/>
          <w:lang w:eastAsia="zh-CN"/>
        </w:rPr>
        <w:t xml:space="preserve"> воссозданию Человека</w:t>
      </w:r>
      <w:r w:rsidRPr="0071677F">
        <w:rPr>
          <w:rFonts w:eastAsia="Times New Roman"/>
          <w:szCs w:val="28"/>
          <w:lang w:eastAsia="zh-CN"/>
        </w:rPr>
        <w:t xml:space="preserve"> и Человечности.</w:t>
      </w:r>
    </w:p>
    <w:p w14:paraId="5CB93FEF" w14:textId="5607C194" w:rsidR="001005CA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1005CA">
        <w:rPr>
          <w:rFonts w:ascii="Georgia" w:hAnsi="Georgia"/>
          <w:sz w:val="28"/>
          <w:szCs w:val="28"/>
        </w:rPr>
        <w:t>Первичное</w:t>
      </w:r>
      <w:r w:rsidRPr="0071677F">
        <w:rPr>
          <w:rFonts w:ascii="Georgia" w:hAnsi="Georgia"/>
          <w:sz w:val="28"/>
          <w:szCs w:val="28"/>
        </w:rPr>
        <w:t xml:space="preserve"> различие между мужчиной и женщиной не есть социальный артефакт или культурная надстройка. Оно — отражение фундаментального принципа Вселенной, известного с древности как дуальность </w:t>
      </w:r>
      <w:r w:rsidRPr="001005CA">
        <w:rPr>
          <w:rFonts w:ascii="Georgia" w:hAnsi="Georgia"/>
          <w:b/>
          <w:bCs/>
          <w:sz w:val="28"/>
          <w:szCs w:val="28"/>
        </w:rPr>
        <w:t>Инь</w:t>
      </w:r>
      <w:r w:rsidRPr="0071677F">
        <w:rPr>
          <w:rFonts w:ascii="Georgia" w:hAnsi="Georgia"/>
          <w:sz w:val="28"/>
          <w:szCs w:val="28"/>
        </w:rPr>
        <w:t xml:space="preserve"> и </w:t>
      </w:r>
      <w:r w:rsidRPr="001005CA">
        <w:rPr>
          <w:rFonts w:ascii="Georgia" w:hAnsi="Georgia"/>
          <w:b/>
          <w:bCs/>
          <w:sz w:val="28"/>
          <w:szCs w:val="28"/>
        </w:rPr>
        <w:t>Ян</w:t>
      </w:r>
      <w:r w:rsidR="001005CA">
        <w:rPr>
          <w:rStyle w:val="af5"/>
          <w:rFonts w:ascii="Georgia" w:hAnsi="Georgia"/>
          <w:b w:val="0"/>
          <w:bCs/>
          <w:szCs w:val="28"/>
        </w:rPr>
        <w:footnoteReference w:id="1"/>
      </w:r>
      <w:r w:rsidRPr="001005CA">
        <w:rPr>
          <w:rFonts w:ascii="Georgia" w:hAnsi="Georgia"/>
          <w:b/>
          <w:bCs/>
          <w:sz w:val="28"/>
          <w:szCs w:val="28"/>
        </w:rPr>
        <w:t>.</w:t>
      </w:r>
      <w:r w:rsidRPr="0071677F">
        <w:rPr>
          <w:rFonts w:ascii="Georgia" w:hAnsi="Georgia"/>
          <w:sz w:val="28"/>
          <w:szCs w:val="28"/>
        </w:rPr>
        <w:t xml:space="preserve"> Этот принцип не есть борьба противоположностей, как принято думать, а принцип их глубинной сонастройки через противоположность. Не конфликт, а </w:t>
      </w:r>
      <w:r w:rsidR="001005CA" w:rsidRPr="0071677F">
        <w:rPr>
          <w:rFonts w:ascii="Georgia" w:hAnsi="Georgia"/>
          <w:sz w:val="28"/>
          <w:szCs w:val="28"/>
        </w:rPr>
        <w:t>сосуществование</w:t>
      </w:r>
      <w:r w:rsidRPr="0071677F">
        <w:rPr>
          <w:rFonts w:ascii="Georgia" w:hAnsi="Georgia"/>
          <w:sz w:val="28"/>
          <w:szCs w:val="28"/>
        </w:rPr>
        <w:t xml:space="preserve"> в противофазе, где один пол скрыт внутри другого, где один — форма, другой — импульс. Женское — не снаружи мужского, оно в его центре.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lastRenderedPageBreak/>
        <w:t xml:space="preserve">А мужское — не противопоставлено женскому, оно его направление. Это закон </w:t>
      </w:r>
      <w:r w:rsidR="001B18AE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AF4D4C9" wp14:editId="20043909">
            <wp:simplePos x="0" y="0"/>
            <wp:positionH relativeFrom="column">
              <wp:posOffset>3633470</wp:posOffset>
            </wp:positionH>
            <wp:positionV relativeFrom="paragraph">
              <wp:posOffset>448310</wp:posOffset>
            </wp:positionV>
            <wp:extent cx="3250565" cy="3962400"/>
            <wp:effectExtent l="0" t="0" r="635" b="0"/>
            <wp:wrapTight wrapText="bothSides">
              <wp:wrapPolygon edited="0">
                <wp:start x="0" y="0"/>
                <wp:lineTo x="0" y="21531"/>
                <wp:lineTo x="21520" y="21531"/>
                <wp:lineTo x="21520" y="0"/>
                <wp:lineTo x="0" y="0"/>
              </wp:wrapPolygon>
            </wp:wrapTight>
            <wp:docPr id="3532455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45536" name="Рисунок 3532455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77F">
        <w:rPr>
          <w:rFonts w:ascii="Georgia" w:hAnsi="Georgia"/>
          <w:sz w:val="28"/>
          <w:szCs w:val="28"/>
        </w:rPr>
        <w:t xml:space="preserve">волны, закон поля, закон квантового резонанса — но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закон</w:t>
      </w:r>
      <w:r w:rsidRPr="0071677F">
        <w:rPr>
          <w:rFonts w:ascii="Georgia" w:hAnsi="Georgia"/>
          <w:sz w:val="28"/>
          <w:szCs w:val="28"/>
        </w:rPr>
        <w:t xml:space="preserve"> конкуренции.</w:t>
      </w:r>
      <w:r w:rsidR="001005CA">
        <w:rPr>
          <w:rFonts w:ascii="Georgia" w:hAnsi="Georgia"/>
          <w:sz w:val="28"/>
          <w:szCs w:val="28"/>
        </w:rPr>
        <w:t xml:space="preserve"> </w:t>
      </w:r>
    </w:p>
    <w:p w14:paraId="0F70983F" w14:textId="28D5D7E0" w:rsidR="00483607" w:rsidRPr="0071677F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proofErr w:type="spellStart"/>
      <w:r w:rsidRPr="0071677F">
        <w:rPr>
          <w:rFonts w:ascii="Georgia" w:hAnsi="Georgia"/>
          <w:sz w:val="28"/>
          <w:szCs w:val="28"/>
        </w:rPr>
        <w:t>Разделённость</w:t>
      </w:r>
      <w:proofErr w:type="spellEnd"/>
      <w:r w:rsidRPr="0071677F">
        <w:rPr>
          <w:rFonts w:ascii="Georgia" w:hAnsi="Georgia"/>
          <w:sz w:val="28"/>
          <w:szCs w:val="28"/>
        </w:rPr>
        <w:t xml:space="preserve">, по сути, защищает от аннигиляции. Чтобы сохранить форму, они вынуждены двигаться по разным уровням. Именно поэтому женщина всегда не там и не тогда, где мужчина. Она идет в противофазе — как тень идёт за светом. И если пытаться выстроить логическое равенство между ними, мы уничтожим обоих: смешение противоположностей — </w:t>
      </w:r>
      <w:r w:rsidRPr="001005CA">
        <w:rPr>
          <w:rStyle w:val="--0"/>
        </w:rPr>
        <w:t xml:space="preserve">всегда </w:t>
      </w:r>
      <w:r w:rsidRPr="001005CA">
        <w:rPr>
          <w:rStyle w:val="--"/>
        </w:rPr>
        <w:t>распад.</w:t>
      </w:r>
      <w:r w:rsidRPr="0071677F">
        <w:rPr>
          <w:rFonts w:ascii="Georgia" w:hAnsi="Georgia"/>
          <w:sz w:val="28"/>
          <w:szCs w:val="28"/>
        </w:rPr>
        <w:t xml:space="preserve"> Но если перевести эту антагонистичность на язык практики, мы обнаружим ключ к новому пониманию Целого.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Женское — это практика. Мужское — замысел. Женская природа действует прежде, чем осмыслит, потому что её глубинная миссия — удержание формы, рождение, созидание, воплощение. Мужская природа — напротив: осмысление прежде действия, потому что её задача — структура, целеполагание, направленность. Женщина чаще действует интуитивно, вложив в первое движение всю доступную энергию, а на анализ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остаётся</w:t>
      </w:r>
      <w:r w:rsidRPr="0071677F">
        <w:rPr>
          <w:rFonts w:ascii="Georgia" w:hAnsi="Georgia"/>
          <w:sz w:val="28"/>
          <w:szCs w:val="28"/>
        </w:rPr>
        <w:t xml:space="preserve"> ресурса. И это — нормально. Мужчина же, прежде чем действовать, ищет принцип, ищет логику, выстраивает поле вариантов, в котором он потом проявится. И это — тоже нормально.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Но современность требует от каждого человека — неважно, к какому полу он принадлежит — овладеть полной дуальностью</w:t>
      </w:r>
      <w:r w:rsidR="001005CA">
        <w:rPr>
          <w:rStyle w:val="af5"/>
          <w:rFonts w:ascii="Georgia" w:hAnsi="Georgia"/>
          <w:szCs w:val="28"/>
        </w:rPr>
        <w:footnoteReference w:id="2"/>
      </w:r>
      <w:r w:rsidRPr="0071677F">
        <w:rPr>
          <w:rFonts w:ascii="Georgia" w:hAnsi="Georgia"/>
          <w:sz w:val="28"/>
          <w:szCs w:val="28"/>
        </w:rPr>
        <w:t xml:space="preserve">. Мир больше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 xml:space="preserve">терпит </w:t>
      </w:r>
      <w:r w:rsidRPr="0071677F">
        <w:rPr>
          <w:rFonts w:ascii="Georgia" w:hAnsi="Georgia"/>
          <w:sz w:val="28"/>
          <w:szCs w:val="28"/>
        </w:rPr>
        <w:t>однофазности. Женщина, освоившая мужской принцип предварительного мышления, становится созидательной силой нового времени. А мужчина, способный действовать интуитивно и мгновенно в ситуации экстрима, раскрывает в себе ту самую глубину, которой веками был лишён.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В этом нет войны, нет перевеса, нет иерархии. Это — возвращение к гармонии. К тому, где цепочка теория-практика больше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разорвана,</w:t>
      </w:r>
      <w:r w:rsidRPr="0071677F">
        <w:rPr>
          <w:rFonts w:ascii="Georgia" w:hAnsi="Georgia"/>
          <w:sz w:val="28"/>
          <w:szCs w:val="28"/>
        </w:rPr>
        <w:t xml:space="preserve"> а замкнута в спираль восхождения. В этой спирали женское и мужское перестают быть масками или ролями. Они становятся двумя фазами одного великого процесса — процесса рождения Человека нового времени.</w:t>
      </w:r>
    </w:p>
    <w:p w14:paraId="4F790BAF" w14:textId="61ADD373" w:rsidR="00A83B6C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1005CA">
        <w:rPr>
          <w:rFonts w:ascii="Georgia" w:hAnsi="Georgia"/>
          <w:sz w:val="28"/>
          <w:szCs w:val="28"/>
        </w:rPr>
        <w:lastRenderedPageBreak/>
        <w:t>Миф</w:t>
      </w:r>
      <w:r w:rsidRPr="0071677F">
        <w:rPr>
          <w:rFonts w:ascii="Georgia" w:hAnsi="Georgia"/>
          <w:sz w:val="28"/>
          <w:szCs w:val="28"/>
        </w:rPr>
        <w:t xml:space="preserve"> о превосходстве «мужского» подхода в решении сложных задач </w:t>
      </w:r>
      <w:r w:rsidR="000902FB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6DEDA5A6" wp14:editId="5E88437B">
            <wp:simplePos x="0" y="0"/>
            <wp:positionH relativeFrom="column">
              <wp:posOffset>-74930</wp:posOffset>
            </wp:positionH>
            <wp:positionV relativeFrom="paragraph">
              <wp:posOffset>520700</wp:posOffset>
            </wp:positionV>
            <wp:extent cx="2749550" cy="3202305"/>
            <wp:effectExtent l="0" t="0" r="0" b="0"/>
            <wp:wrapTight wrapText="bothSides">
              <wp:wrapPolygon edited="0">
                <wp:start x="0" y="0"/>
                <wp:lineTo x="0" y="21501"/>
                <wp:lineTo x="21450" y="21501"/>
                <wp:lineTo x="21450" y="0"/>
                <wp:lineTo x="0" y="0"/>
              </wp:wrapPolygon>
            </wp:wrapTight>
            <wp:docPr id="1849389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8913" name="Рисунок 1849389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77F">
        <w:rPr>
          <w:rFonts w:ascii="Georgia" w:hAnsi="Georgia"/>
          <w:sz w:val="28"/>
          <w:szCs w:val="28"/>
        </w:rPr>
        <w:t xml:space="preserve">возник не из истины, а из искажения масштаба. Мужское мышление стало казаться более «эффективным» лишь потому, что ориентировано на разовое решение большой, дорогой задачи — одну за 360. В то время как женский подход делает 360 маленьких — по одному. 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Это кажущееся различие на самом деле </w:t>
      </w:r>
      <w:r w:rsidRPr="001005CA">
        <w:rPr>
          <w:rStyle w:val="--0"/>
        </w:rPr>
        <w:t xml:space="preserve">лишь </w:t>
      </w:r>
      <w:r w:rsidRPr="001005CA">
        <w:rPr>
          <w:rStyle w:val="--"/>
        </w:rPr>
        <w:t>отражает</w:t>
      </w:r>
      <w:r w:rsidRPr="001005CA">
        <w:rPr>
          <w:rStyle w:val="--0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особенности стратегий: мужской вектор — это глубина; женский — охват. Один сосредоточен, другой — распределён. И та, и другая формы подлинны и сильны — но лишь до тех пор, пока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превращаются</w:t>
      </w:r>
      <w:r w:rsidRPr="0071677F">
        <w:rPr>
          <w:rFonts w:ascii="Georgia" w:hAnsi="Georgia"/>
          <w:sz w:val="28"/>
          <w:szCs w:val="28"/>
        </w:rPr>
        <w:t xml:space="preserve"> в карикатуру на самих себя.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Если измерять результат только по цене, то побеждает масштаб. Но если измерять по смыслу — побеждает интеграция. И тогда становится очевидным: качество первично по отношению к количеству, ибо оно вбирает в себя множество. Настоящая сила приходит не от выбора между ними, а от умения взять оба. Женская природа может выйти за пределы собственного ограничения — если откажется от стратегии рассыпать по чуть-чуть и начнёт собирать в одно. То, что раньше называлось бы «мужским», теперь становится необходимым для полноты женского. И наоборот.</w:t>
      </w:r>
      <w:r w:rsidR="00C71155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Но вс</w:t>
      </w:r>
      <w:r w:rsidR="001005CA">
        <w:rPr>
          <w:rFonts w:ascii="Georgia" w:hAnsi="Georgia"/>
          <w:sz w:val="28"/>
          <w:szCs w:val="28"/>
        </w:rPr>
        <w:t>е</w:t>
      </w:r>
      <w:r w:rsidRPr="0071677F">
        <w:rPr>
          <w:rFonts w:ascii="Georgia" w:hAnsi="Georgia"/>
          <w:sz w:val="28"/>
          <w:szCs w:val="28"/>
        </w:rPr>
        <w:t xml:space="preserve"> эт</w:t>
      </w:r>
      <w:r w:rsidR="001005CA">
        <w:rPr>
          <w:rFonts w:ascii="Georgia" w:hAnsi="Georgia"/>
          <w:sz w:val="28"/>
          <w:szCs w:val="28"/>
        </w:rPr>
        <w:t>о</w:t>
      </w:r>
      <w:r w:rsidRPr="0071677F">
        <w:rPr>
          <w:rFonts w:ascii="Georgia" w:hAnsi="Georgia"/>
          <w:sz w:val="28"/>
          <w:szCs w:val="28"/>
        </w:rPr>
        <w:t xml:space="preserve"> </w:t>
      </w:r>
      <w:r w:rsidR="001005CA">
        <w:rPr>
          <w:rFonts w:ascii="Georgia" w:hAnsi="Georgia"/>
          <w:sz w:val="28"/>
          <w:szCs w:val="28"/>
        </w:rPr>
        <w:t>раделение</w:t>
      </w:r>
      <w:r w:rsidRPr="0071677F">
        <w:rPr>
          <w:rFonts w:ascii="Georgia" w:hAnsi="Georgia"/>
          <w:sz w:val="28"/>
          <w:szCs w:val="28"/>
        </w:rPr>
        <w:t xml:space="preserve"> — ложн</w:t>
      </w:r>
      <w:r w:rsidR="001005CA">
        <w:rPr>
          <w:rFonts w:ascii="Georgia" w:hAnsi="Georgia"/>
          <w:sz w:val="28"/>
          <w:szCs w:val="28"/>
        </w:rPr>
        <w:t>о</w:t>
      </w:r>
      <w:r w:rsidRPr="0071677F">
        <w:rPr>
          <w:rFonts w:ascii="Georgia" w:hAnsi="Georgia"/>
          <w:sz w:val="28"/>
          <w:szCs w:val="28"/>
        </w:rPr>
        <w:t xml:space="preserve">, </w:t>
      </w:r>
    </w:p>
    <w:p w14:paraId="3C6C6221" w14:textId="5476EF60" w:rsidR="00483607" w:rsidRPr="0071677F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>если мы воспринимаем человека</w:t>
      </w:r>
      <w:r w:rsid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как нечто однофазное. Любой человек есть сочетание двух начал — мужского и женского — в пропорции, разнящейся всего на несколько процентов. Не пол определяет потенциал, а степень освоения </w:t>
      </w:r>
      <w:r w:rsidRPr="001005CA">
        <w:rPr>
          <w:rStyle w:val="--0"/>
        </w:rPr>
        <w:t xml:space="preserve">обоих </w:t>
      </w:r>
      <w:r w:rsidRPr="001005CA">
        <w:rPr>
          <w:rStyle w:val="--"/>
        </w:rPr>
        <w:t>полюсов</w:t>
      </w:r>
      <w:r w:rsidRPr="0071677F">
        <w:rPr>
          <w:rFonts w:ascii="Georgia" w:hAnsi="Georgia"/>
          <w:sz w:val="28"/>
          <w:szCs w:val="28"/>
        </w:rPr>
        <w:t xml:space="preserve"> внутри себя. Быть в дисбалансе и оправдывать это природой — значит отказаться от Пути. Это как бросить инструмент, потому что он пока в грязи. Не «мужчина» или «женщина» призваны побеждать, а Человек, который способен охватить всё.</w:t>
      </w:r>
    </w:p>
    <w:p w14:paraId="64212C8C" w14:textId="6A6D7B02" w:rsidR="000902FB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Женская </w:t>
      </w:r>
      <w:proofErr w:type="spellStart"/>
      <w:r w:rsidRPr="0071677F">
        <w:rPr>
          <w:rFonts w:ascii="Georgia" w:hAnsi="Georgia"/>
          <w:sz w:val="28"/>
          <w:szCs w:val="28"/>
        </w:rPr>
        <w:t>многовекторность</w:t>
      </w:r>
      <w:proofErr w:type="spellEnd"/>
      <w:r w:rsidRPr="0071677F">
        <w:rPr>
          <w:rFonts w:ascii="Georgia" w:hAnsi="Georgia"/>
          <w:sz w:val="28"/>
          <w:szCs w:val="28"/>
        </w:rPr>
        <w:t xml:space="preserve"> — ресурс, а не слабость. Но не тогда, когда она порхает между задачами, не завершив ни одну, а тогда, когда собирает </w:t>
      </w:r>
      <w:r w:rsidRPr="001005CA">
        <w:rPr>
          <w:rStyle w:val="--"/>
        </w:rPr>
        <w:t xml:space="preserve">множество </w:t>
      </w:r>
      <w:r w:rsidRPr="001005CA">
        <w:rPr>
          <w:rStyle w:val="--0"/>
        </w:rPr>
        <w:t>направлений</w:t>
      </w:r>
      <w:r w:rsidRPr="001005CA">
        <w:rPr>
          <w:rStyle w:val="--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в одно поле. Мужская сосредоточенность — не вершина эволюции, если она приводит к истощению ещё на этапе замысла.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И там, и там — утрата энергии. Значит, задача — не сравнивать, кто лучше тратит силы, а учиться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распределять их. Умение действовать и осмысливать в равной мере — это и есть зрелость. Это не от пола зависит, а от степени человечности.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Терпение — вот что отличает мастеров. А терпение — это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 xml:space="preserve">просто </w:t>
      </w:r>
      <w:r w:rsidRPr="0071677F">
        <w:rPr>
          <w:rFonts w:ascii="Georgia" w:hAnsi="Georgia"/>
          <w:sz w:val="28"/>
          <w:szCs w:val="28"/>
        </w:rPr>
        <w:t xml:space="preserve">способность ждать, а искусство удержания энергии. Когда хочешь взорваться — идти. Когда хочешь упасть — всё равно идти. Когда кажется, что не получится — всё равно делать. Не сдаваться ни в действии, ни в замысле. И это делает человека </w:t>
      </w:r>
      <w:r w:rsidRPr="0071677F">
        <w:rPr>
          <w:rFonts w:ascii="Georgia" w:hAnsi="Georgia"/>
          <w:sz w:val="28"/>
          <w:szCs w:val="28"/>
        </w:rPr>
        <w:lastRenderedPageBreak/>
        <w:t xml:space="preserve">Человеком — не пол, а мера устойчивости в цикле: </w:t>
      </w:r>
      <w:r w:rsidRPr="001005CA">
        <w:rPr>
          <w:rFonts w:ascii="Georgia" w:hAnsi="Georgia"/>
          <w:b/>
          <w:bCs/>
          <w:i/>
          <w:iCs/>
          <w:sz w:val="28"/>
          <w:szCs w:val="28"/>
        </w:rPr>
        <w:t>теория — практика</w:t>
      </w:r>
      <w:r w:rsidR="000902FB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1005CA">
        <w:rPr>
          <w:rFonts w:ascii="Georgia" w:hAnsi="Georgia"/>
          <w:b/>
          <w:bCs/>
          <w:i/>
          <w:iCs/>
          <w:sz w:val="28"/>
          <w:szCs w:val="28"/>
        </w:rPr>
        <w:t>теория — и снова действие.</w:t>
      </w:r>
      <w:r w:rsidRPr="0071677F">
        <w:rPr>
          <w:rFonts w:ascii="Georgia" w:hAnsi="Georgia"/>
          <w:sz w:val="28"/>
          <w:szCs w:val="28"/>
        </w:rPr>
        <w:t xml:space="preserve"> Вечный круг,</w:t>
      </w:r>
      <w:r w:rsidR="000902FB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из которого и рождается настоящее развитие. Не у женщин. Не у мужчин. У нас. У человечества.</w:t>
      </w:r>
      <w:r w:rsidR="000902FB">
        <w:rPr>
          <w:rFonts w:ascii="Georgia" w:hAnsi="Georgia"/>
          <w:sz w:val="28"/>
          <w:szCs w:val="28"/>
        </w:rPr>
        <w:t xml:space="preserve"> </w:t>
      </w:r>
    </w:p>
    <w:p w14:paraId="24C92921" w14:textId="07534BCD" w:rsidR="000902FB" w:rsidRDefault="00483607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1005CA">
        <w:rPr>
          <w:rFonts w:ascii="Georgia" w:hAnsi="Georgia"/>
          <w:sz w:val="28"/>
          <w:szCs w:val="28"/>
        </w:rPr>
        <w:t>Когда</w:t>
      </w:r>
      <w:r w:rsidRPr="0071677F">
        <w:rPr>
          <w:rFonts w:ascii="Georgia" w:hAnsi="Georgia"/>
          <w:sz w:val="28"/>
          <w:szCs w:val="28"/>
        </w:rPr>
        <w:t xml:space="preserve"> человек завершает полный цикл — от теории к практике и обратно, — он вступает в круг подлинного совершенствования. Этот цикл — не абстракция, а </w:t>
      </w:r>
      <w:r w:rsidRPr="001005CA">
        <w:rPr>
          <w:rStyle w:val="--"/>
        </w:rPr>
        <w:t xml:space="preserve">энергоинформационный </w:t>
      </w:r>
      <w:r w:rsidRPr="001005CA">
        <w:rPr>
          <w:rStyle w:val="--0"/>
        </w:rPr>
        <w:t xml:space="preserve">процесс: </w:t>
      </w:r>
      <w:r w:rsidRPr="0071677F">
        <w:rPr>
          <w:rFonts w:ascii="Georgia" w:hAnsi="Georgia"/>
          <w:sz w:val="28"/>
          <w:szCs w:val="28"/>
        </w:rPr>
        <w:t xml:space="preserve">вложенная энергия не исчезает, а возвращается в новом качестве. Ситуация откликается, как живая система, щедро награждая тем, кто сумел пройти весь путь до конца. Компенсация не приходит в виде аплодисментов или славы. Она — в виде новой ясности, нового уровня внутреннего равновесия. И вот тогда рождается возможность скорректировать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не только действия, но и саму картину мира. Отсюда начинается движение вглубь — к Человеку.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Да, именно так: Человек — это не биологический результат пола, а результат внутренней работы, сопряжения двух начал в едином энерго-психическом контуре. Мужчина и женщина — это не финальные формы, а </w:t>
      </w:r>
      <w:r w:rsidRPr="001005CA">
        <w:rPr>
          <w:rStyle w:val="--"/>
        </w:rPr>
        <w:t xml:space="preserve">изначальные </w:t>
      </w:r>
      <w:r w:rsidRPr="001005CA">
        <w:rPr>
          <w:rStyle w:val="--0"/>
        </w:rPr>
        <w:t>полюса,</w:t>
      </w:r>
      <w:r w:rsidRPr="0071677F">
        <w:rPr>
          <w:rFonts w:ascii="Georgia" w:hAnsi="Georgia"/>
          <w:sz w:val="28"/>
          <w:szCs w:val="28"/>
        </w:rPr>
        <w:t xml:space="preserve"> между которыми напряжена траектория осознания. Тот, кто завершает цикл, поднимается над половой принадлежностью не в анатомическом, а в онтологическом смысле. Он становится Человеком.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Не трансгендером — не играющим в форму, а тем, кто вышел за её пределы. В иерархии смыслов Человек </w:t>
      </w:r>
      <w:r w:rsidRPr="001005CA">
        <w:rPr>
          <w:rStyle w:val="--0"/>
        </w:rPr>
        <w:t xml:space="preserve">стоит </w:t>
      </w:r>
      <w:r w:rsidRPr="001005CA">
        <w:rPr>
          <w:rStyle w:val="--"/>
        </w:rPr>
        <w:t xml:space="preserve">выше </w:t>
      </w:r>
      <w:r w:rsidRPr="0071677F">
        <w:rPr>
          <w:rFonts w:ascii="Georgia" w:hAnsi="Georgia"/>
          <w:sz w:val="28"/>
          <w:szCs w:val="28"/>
        </w:rPr>
        <w:t>пола. Пол — инструмент воплощения. Человек — носитель смысла.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И вот здесь раскрывается ещё один парадокс. Великие женщины редко попадают в списки великих не потому, что их нет — а потому, что они, достигнув внутренней глубины,</w:t>
      </w:r>
      <w:r w:rsidR="00CC4675">
        <w:rPr>
          <w:rFonts w:ascii="Georgia" w:hAnsi="Georgia"/>
          <w:sz w:val="28"/>
          <w:szCs w:val="28"/>
        </w:rPr>
        <w:t xml:space="preserve"> отказ</w:t>
      </w:r>
      <w:r w:rsidR="001500FB">
        <w:rPr>
          <w:rFonts w:ascii="Georgia" w:hAnsi="Georgia"/>
          <w:sz w:val="28"/>
          <w:szCs w:val="28"/>
        </w:rPr>
        <w:t>авшись</w:t>
      </w:r>
      <w:r w:rsidR="00CC4675">
        <w:rPr>
          <w:rFonts w:ascii="Georgia" w:hAnsi="Georgia"/>
          <w:sz w:val="28"/>
          <w:szCs w:val="28"/>
        </w:rPr>
        <w:t xml:space="preserve"> </w:t>
      </w:r>
      <w:proofErr w:type="gramStart"/>
      <w:r w:rsidR="00CC4675">
        <w:rPr>
          <w:rFonts w:ascii="Georgia" w:hAnsi="Georgia"/>
          <w:sz w:val="28"/>
          <w:szCs w:val="28"/>
        </w:rPr>
        <w:t xml:space="preserve">от </w:t>
      </w:r>
      <w:r w:rsidRPr="0071677F">
        <w:rPr>
          <w:rFonts w:ascii="Georgia" w:hAnsi="Georgia"/>
          <w:sz w:val="28"/>
          <w:szCs w:val="28"/>
        </w:rPr>
        <w:t xml:space="preserve"> нарциссического</w:t>
      </w:r>
      <w:proofErr w:type="gramEnd"/>
      <w:r w:rsidRPr="0071677F">
        <w:rPr>
          <w:rFonts w:ascii="Georgia" w:hAnsi="Georgia"/>
          <w:sz w:val="28"/>
          <w:szCs w:val="28"/>
        </w:rPr>
        <w:t xml:space="preserve"> ореола славы. Они приходят к мудрости, минуя тщеславие. Мужчине, наоборот, часто нужно пройти путь признания, чтобы от него отказаться. Ему нужно </w:t>
      </w:r>
      <w:r w:rsidRPr="001005CA">
        <w:rPr>
          <w:rStyle w:val="--0"/>
        </w:rPr>
        <w:t xml:space="preserve">сначала </w:t>
      </w:r>
      <w:r w:rsidRPr="001005CA">
        <w:rPr>
          <w:rStyle w:val="--"/>
        </w:rPr>
        <w:t xml:space="preserve">стать </w:t>
      </w:r>
      <w:r w:rsidRPr="0071677F">
        <w:rPr>
          <w:rFonts w:ascii="Georgia" w:hAnsi="Georgia"/>
          <w:sz w:val="28"/>
          <w:szCs w:val="28"/>
        </w:rPr>
        <w:t>кем-то в глазах других, прежде чем он сможет стать кем-то в собственных. Такова разница траекторий — но не сути. У обоих — шанс. У обоих — вызов.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Проблема начинается тогда, когда форма становится оправданием. </w:t>
      </w:r>
    </w:p>
    <w:p w14:paraId="21CBCB5E" w14:textId="1E61CC2D" w:rsidR="00483607" w:rsidRPr="000902FB" w:rsidRDefault="001B18AE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Style w:val="--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sz w:val="28"/>
          <w:szCs w:val="28"/>
        </w:rPr>
        <w:t>Если</w:t>
      </w:r>
      <w:r w:rsidR="00483607" w:rsidRPr="0071677F">
        <w:rPr>
          <w:rFonts w:ascii="Georgia" w:hAnsi="Georgia"/>
          <w:sz w:val="28"/>
          <w:szCs w:val="28"/>
        </w:rPr>
        <w:t xml:space="preserve"> кто-то говорит: «Я женщина, мне не надо мыслить», или: «Я мужчина, мне не надо чувствовать». В этом месте </w:t>
      </w:r>
      <w:r w:rsidR="00483607" w:rsidRPr="001005CA">
        <w:rPr>
          <w:rStyle w:val="--0"/>
        </w:rPr>
        <w:t xml:space="preserve">начинается </w:t>
      </w:r>
      <w:r w:rsidR="00483607" w:rsidRPr="001005CA">
        <w:rPr>
          <w:rStyle w:val="--"/>
        </w:rPr>
        <w:t>деградация.</w:t>
      </w:r>
      <w:r w:rsidR="00483607" w:rsidRPr="0071677F">
        <w:rPr>
          <w:rFonts w:ascii="Georgia" w:hAnsi="Georgia"/>
          <w:sz w:val="28"/>
          <w:szCs w:val="28"/>
        </w:rPr>
        <w:t xml:space="preserve"> Настоящее равенство не в одинаковости, а в устремлённости к одному и тому же — к становлению Человеком. Когда мужчина перестаёт быть функцией, и женщина перестаёт быть рол</w:t>
      </w:r>
      <w:r w:rsidR="001005CA">
        <w:rPr>
          <w:rFonts w:ascii="Georgia" w:hAnsi="Georgia"/>
          <w:sz w:val="28"/>
          <w:szCs w:val="28"/>
        </w:rPr>
        <w:t>ью</w:t>
      </w:r>
      <w:r w:rsidR="00483607" w:rsidRPr="0071677F">
        <w:rPr>
          <w:rFonts w:ascii="Georgia" w:hAnsi="Georgia"/>
          <w:sz w:val="28"/>
          <w:szCs w:val="28"/>
        </w:rPr>
        <w:t>, и оба становятся смыслом. Вот тогда и начинается самое интересное.</w:t>
      </w:r>
      <w:r w:rsidR="000902FB">
        <w:rPr>
          <w:rFonts w:ascii="Georgia" w:hAnsi="Georgia"/>
          <w:sz w:val="28"/>
          <w:szCs w:val="28"/>
        </w:rPr>
        <w:t xml:space="preserve"> </w:t>
      </w:r>
      <w:r w:rsidR="00483607" w:rsidRPr="0071677F">
        <w:rPr>
          <w:rFonts w:ascii="Georgia" w:hAnsi="Georgia"/>
          <w:sz w:val="28"/>
          <w:szCs w:val="28"/>
        </w:rPr>
        <w:t xml:space="preserve">А могут ли женщины быть воинами? Не просто могут — они уже ими были. Только их поле боя иное. Их доспехи — тоньше, их раны — глубже. Но путь Знания открыт и для них. Более того, женщина зачастую </w:t>
      </w:r>
      <w:r w:rsidR="00483607" w:rsidRPr="001005CA">
        <w:rPr>
          <w:rStyle w:val="--"/>
        </w:rPr>
        <w:t xml:space="preserve">лучше </w:t>
      </w:r>
      <w:r w:rsidR="00483607" w:rsidRPr="001005CA">
        <w:rPr>
          <w:rStyle w:val="--0"/>
        </w:rPr>
        <w:t>экипирована</w:t>
      </w:r>
      <w:r w:rsidR="00483607" w:rsidRPr="0071677F">
        <w:rPr>
          <w:rFonts w:ascii="Georgia" w:hAnsi="Georgia"/>
          <w:sz w:val="28"/>
          <w:szCs w:val="28"/>
        </w:rPr>
        <w:t xml:space="preserve"> для внутреннего Пути, ведь её психика более пластична, её восприятие — глубже, её тонкость — не слабость, а преимущество. Да, мужчина, быть может, устойчивее, но женщина — проникающая. Если она не свернёт в стереотип или обиду, то, пройдя свой путь,</w:t>
      </w:r>
      <w:r w:rsidR="002D40AD">
        <w:rPr>
          <w:rFonts w:ascii="Georgia" w:hAnsi="Georgia"/>
          <w:sz w:val="28"/>
          <w:szCs w:val="28"/>
        </w:rPr>
        <w:t xml:space="preserve"> окажется сильнее.</w:t>
      </w:r>
      <w:r w:rsidR="00483607" w:rsidRPr="0071677F">
        <w:rPr>
          <w:rFonts w:ascii="Georgia" w:hAnsi="Georgia"/>
          <w:sz w:val="28"/>
          <w:szCs w:val="28"/>
        </w:rPr>
        <w:t xml:space="preserve"> </w:t>
      </w:r>
    </w:p>
    <w:p w14:paraId="2A8CE124" w14:textId="66F4981C" w:rsidR="00483607" w:rsidRPr="0071677F" w:rsidRDefault="00772955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6C0E4154" wp14:editId="2532917D">
            <wp:simplePos x="0" y="0"/>
            <wp:positionH relativeFrom="column">
              <wp:posOffset>1270</wp:posOffset>
            </wp:positionH>
            <wp:positionV relativeFrom="paragraph">
              <wp:posOffset>529590</wp:posOffset>
            </wp:positionV>
            <wp:extent cx="3136900" cy="3943350"/>
            <wp:effectExtent l="0" t="0" r="0" b="6350"/>
            <wp:wrapTight wrapText="bothSides">
              <wp:wrapPolygon edited="0">
                <wp:start x="0" y="0"/>
                <wp:lineTo x="0" y="21565"/>
                <wp:lineTo x="21513" y="21565"/>
                <wp:lineTo x="21513" y="0"/>
                <wp:lineTo x="0" y="0"/>
              </wp:wrapPolygon>
            </wp:wrapTight>
            <wp:docPr id="215941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41813" name="Рисунок 2159418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607" w:rsidRPr="0071677F">
        <w:rPr>
          <w:rFonts w:ascii="Georgia" w:hAnsi="Georgia"/>
          <w:sz w:val="28"/>
          <w:szCs w:val="28"/>
        </w:rPr>
        <w:t>Хирургия духа — это больнее, чем хирургия тела. А женщина, прошедшая через душевную боль и не ставшая ожесточённой, — сильнее любого бойца. И да, среди нас есть и мужчины в юбках, и женщины с копьями. Речь не о биологии — а о явлении. О глубинном расколе, который давно пора завершить не критикой, а собиранием. Не обвинением, а соединением.</w:t>
      </w:r>
      <w:r w:rsidR="001005CA">
        <w:rPr>
          <w:rFonts w:ascii="Georgia" w:hAnsi="Georgia"/>
          <w:sz w:val="28"/>
          <w:szCs w:val="28"/>
        </w:rPr>
        <w:t xml:space="preserve"> </w:t>
      </w:r>
      <w:r w:rsidR="00483607" w:rsidRPr="0071677F">
        <w:rPr>
          <w:rFonts w:ascii="Georgia" w:hAnsi="Georgia"/>
          <w:sz w:val="28"/>
          <w:szCs w:val="28"/>
        </w:rPr>
        <w:t xml:space="preserve">Ибо </w:t>
      </w:r>
      <w:r w:rsidR="00483607" w:rsidRPr="001005CA">
        <w:rPr>
          <w:rStyle w:val="--"/>
        </w:rPr>
        <w:t xml:space="preserve">Истинный </w:t>
      </w:r>
      <w:r w:rsidR="00483607" w:rsidRPr="001005CA">
        <w:rPr>
          <w:rStyle w:val="--0"/>
        </w:rPr>
        <w:t>Во</w:t>
      </w:r>
      <w:r w:rsidR="002D40AD">
        <w:rPr>
          <w:rStyle w:val="--0"/>
        </w:rPr>
        <w:t>и</w:t>
      </w:r>
      <w:r w:rsidR="00483607" w:rsidRPr="001005CA">
        <w:rPr>
          <w:rStyle w:val="--0"/>
        </w:rPr>
        <w:t>н</w:t>
      </w:r>
      <w:r w:rsidR="00483607" w:rsidRPr="0071677F">
        <w:rPr>
          <w:rFonts w:ascii="Georgia" w:hAnsi="Georgia"/>
          <w:sz w:val="28"/>
          <w:szCs w:val="28"/>
        </w:rPr>
        <w:t xml:space="preserve"> — это не тот, кто победил врага. А тот, кто сумел соединить в себе две половины и превратил борьбу в Путь.</w:t>
      </w:r>
    </w:p>
    <w:p w14:paraId="116C62EA" w14:textId="728403CB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Вам, женщинам, действительно непросто — но не потому, что вы слабы.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А потому, что с самого детства </w:t>
      </w:r>
      <w:r w:rsidRPr="001005CA">
        <w:rPr>
          <w:rStyle w:val="--0"/>
        </w:rPr>
        <w:t xml:space="preserve">вам </w:t>
      </w:r>
      <w:r w:rsidRPr="001005CA">
        <w:rPr>
          <w:rStyle w:val="--"/>
        </w:rPr>
        <w:t>разрешают</w:t>
      </w:r>
      <w:r w:rsidRPr="0071677F">
        <w:rPr>
          <w:rFonts w:ascii="Georgia" w:hAnsi="Georgia"/>
          <w:sz w:val="28"/>
          <w:szCs w:val="28"/>
        </w:rPr>
        <w:t xml:space="preserve"> быть слабыми. Система вас бережёт — якобы из любви, но на деле из расчёта. Вас учат принимать уступки, как должное: «Ты девочка, тебе должны уступить», «девочек бить нельзя», «она же мать», «она же </w:t>
      </w:r>
      <w:r w:rsidR="001005CA" w:rsidRPr="0071677F">
        <w:rPr>
          <w:rFonts w:ascii="Georgia" w:hAnsi="Georgia"/>
          <w:sz w:val="28"/>
          <w:szCs w:val="28"/>
        </w:rPr>
        <w:t>женщина» …</w:t>
      </w:r>
      <w:r w:rsidRPr="0071677F">
        <w:rPr>
          <w:rFonts w:ascii="Georgia" w:hAnsi="Georgia"/>
          <w:sz w:val="28"/>
          <w:szCs w:val="28"/>
        </w:rPr>
        <w:t xml:space="preserve">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И вырастая, женщина оказывается в коконе социальных поблажек, которые кажутся поддержкой, но </w:t>
      </w:r>
      <w:r w:rsidRPr="001005CA">
        <w:rPr>
          <w:rStyle w:val="--0"/>
        </w:rPr>
        <w:t xml:space="preserve">становятся </w:t>
      </w:r>
      <w:r w:rsidRPr="001005CA">
        <w:rPr>
          <w:rStyle w:val="--"/>
        </w:rPr>
        <w:t>ловушкой.</w:t>
      </w:r>
      <w:r w:rsidRPr="0071677F">
        <w:rPr>
          <w:rFonts w:ascii="Georgia" w:hAnsi="Georgia"/>
          <w:sz w:val="28"/>
          <w:szCs w:val="28"/>
        </w:rPr>
        <w:t xml:space="preserve"> Там, где душа формируется трудностями, вам разрешено их избегать. Но упрощённая жизнь — это не дар, а отложенный вызов. Уродство души возникает не из злобы, а из недостатка напряжения. А без напряжения не бывает роста.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Энергия,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вложенная</w:t>
      </w:r>
      <w:r w:rsidRPr="0071677F">
        <w:rPr>
          <w:rFonts w:ascii="Georgia" w:hAnsi="Georgia"/>
          <w:sz w:val="28"/>
          <w:szCs w:val="28"/>
        </w:rPr>
        <w:t xml:space="preserve"> в преодоление, не исчезает — она рассеивается, теряется. И если на ранних этапах жизни проблемы решались за вас или снимались до того, как возникли, — вы не просто недоразвили навык, вы недополучили саму силу. А вернуть её —</w:t>
      </w:r>
      <w:r w:rsidR="002D40AD">
        <w:rPr>
          <w:rFonts w:ascii="Georgia" w:hAnsi="Georgia"/>
          <w:sz w:val="28"/>
          <w:szCs w:val="28"/>
        </w:rPr>
        <w:t xml:space="preserve"> процесс мучительный.</w:t>
      </w:r>
      <w:r w:rsidRPr="0071677F">
        <w:rPr>
          <w:rFonts w:ascii="Georgia" w:hAnsi="Georgia"/>
          <w:sz w:val="28"/>
          <w:szCs w:val="28"/>
        </w:rPr>
        <w:t xml:space="preserve"> Перераспределение внутренней энергии требует не просто усилия, а переосмысления самой жизни. Потому и кажется, что взрослой женщине измениться трудно — не из-за упрямства, а из-за запущенной инерции.</w:t>
      </w:r>
    </w:p>
    <w:p w14:paraId="66434757" w14:textId="501F54FB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Когда-то женщины, наравне с мужчинами, проходили сквозь бедствия и лишения, сражались, рожали в полях, держались за жизнь с отчаянной решимостью. Жизнь сама </w:t>
      </w:r>
      <w:r w:rsidRPr="001005CA">
        <w:rPr>
          <w:rStyle w:val="--"/>
        </w:rPr>
        <w:t xml:space="preserve">обнажала </w:t>
      </w:r>
      <w:r w:rsidRPr="001005CA">
        <w:rPr>
          <w:rStyle w:val="--0"/>
        </w:rPr>
        <w:t>реальность.</w:t>
      </w:r>
      <w:r w:rsidRPr="0071677F">
        <w:rPr>
          <w:rFonts w:ascii="Georgia" w:hAnsi="Georgia"/>
          <w:sz w:val="28"/>
          <w:szCs w:val="28"/>
        </w:rPr>
        <w:t xml:space="preserve"> Сегодня же, в мире «всеобщей заботы», им вменяют иллюзорную мягкость бытия как норму. И эта мнимая безопасность превращается в культурную инвалидность.</w:t>
      </w:r>
    </w:p>
    <w:p w14:paraId="0DCF05C4" w14:textId="5C6DEC6A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>Общество склонно обвинять красоту, как будто она источник обмана. Но суть — не в</w:t>
      </w:r>
      <w:r w:rsidR="001005CA">
        <w:rPr>
          <w:rFonts w:ascii="Georgia" w:hAnsi="Georgia"/>
          <w:sz w:val="28"/>
          <w:szCs w:val="28"/>
        </w:rPr>
        <w:t>о</w:t>
      </w:r>
      <w:r w:rsidRPr="0071677F">
        <w:rPr>
          <w:rFonts w:ascii="Georgia" w:hAnsi="Georgia"/>
          <w:sz w:val="28"/>
          <w:szCs w:val="28"/>
        </w:rPr>
        <w:t xml:space="preserve"> внешности, а в стремлении получить всё без усилий. Тщеславие — вот настоящее зеркало, в котором отражается не «женская», а общечеловеческая проблема. Это не «женская слабость» — это инфантильность, возведённая в </w:t>
      </w:r>
      <w:r w:rsidRPr="0071677F">
        <w:rPr>
          <w:rFonts w:ascii="Georgia" w:hAnsi="Georgia"/>
          <w:sz w:val="28"/>
          <w:szCs w:val="28"/>
        </w:rPr>
        <w:lastRenderedPageBreak/>
        <w:t xml:space="preserve">норму. </w:t>
      </w:r>
      <w:r w:rsidRPr="001005CA">
        <w:rPr>
          <w:rStyle w:val="--0"/>
        </w:rPr>
        <w:t xml:space="preserve">Это </w:t>
      </w:r>
      <w:r w:rsidRPr="001005CA">
        <w:rPr>
          <w:rStyle w:val="--"/>
        </w:rPr>
        <w:t>привычка</w:t>
      </w:r>
      <w:r w:rsidRPr="0071677F">
        <w:rPr>
          <w:rFonts w:ascii="Georgia" w:hAnsi="Georgia"/>
          <w:sz w:val="28"/>
          <w:szCs w:val="28"/>
        </w:rPr>
        <w:t xml:space="preserve"> считать подвиг — обязанностью, а исключение — стандартом. Но подвиг, по определению, не может быть нормой. Его суть — в превышении.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Вы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обязаны</w:t>
      </w:r>
      <w:r w:rsidRPr="0071677F">
        <w:rPr>
          <w:rFonts w:ascii="Georgia" w:hAnsi="Georgia"/>
          <w:sz w:val="28"/>
          <w:szCs w:val="28"/>
        </w:rPr>
        <w:t xml:space="preserve"> быть слабыми. Гравитация не отменяется вашими ожиданиями. Мужчина, несущий женщину на руках, совершает личный акт любви, а не выполняет социальную повинность. Перепутать любовь и обязанность — значит подменить истину ложью. И если вы принимаете чью-то жертву как своё право, а собственную слабость</w:t>
      </w:r>
      <w:r w:rsidR="001005CA">
        <w:rPr>
          <w:rFonts w:ascii="Georgia" w:hAnsi="Georgia"/>
          <w:sz w:val="28"/>
          <w:szCs w:val="28"/>
        </w:rPr>
        <w:t xml:space="preserve">, </w:t>
      </w:r>
      <w:r w:rsidRPr="0071677F">
        <w:rPr>
          <w:rFonts w:ascii="Georgia" w:hAnsi="Georgia"/>
          <w:sz w:val="28"/>
          <w:szCs w:val="28"/>
        </w:rPr>
        <w:t>как достоинство — вы четырежды удаляетесь от реальности. И, как следствие, от своей сути.</w:t>
      </w:r>
    </w:p>
    <w:p w14:paraId="6D0AEC9D" w14:textId="2F6AA9B3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Пришло время вспомнить, что душа не имеет пола. Пол — это роль, а не сущность. </w:t>
      </w:r>
      <w:r w:rsidRPr="001005CA">
        <w:rPr>
          <w:rStyle w:val="--0"/>
        </w:rPr>
        <w:t xml:space="preserve">Сущность — </w:t>
      </w:r>
      <w:r w:rsidRPr="001005CA">
        <w:rPr>
          <w:rStyle w:val="--"/>
        </w:rPr>
        <w:t>Человек.</w:t>
      </w:r>
      <w:r w:rsidRPr="0071677F">
        <w:rPr>
          <w:rFonts w:ascii="Georgia" w:hAnsi="Georgia"/>
          <w:sz w:val="28"/>
          <w:szCs w:val="28"/>
        </w:rPr>
        <w:t xml:space="preserve"> Женщина не обязана быть «равной мужчине» — потому что никто не равен никому в сравнительной логике. Но каждый может</w:t>
      </w:r>
      <w:r w:rsidR="009C5AF1">
        <w:rPr>
          <w:rFonts w:ascii="Georgia" w:hAnsi="Georgia"/>
          <w:sz w:val="28"/>
          <w:szCs w:val="28"/>
        </w:rPr>
        <w:t xml:space="preserve"> быть целым.</w:t>
      </w:r>
      <w:r w:rsidRPr="0071677F">
        <w:rPr>
          <w:rFonts w:ascii="Georgia" w:hAnsi="Georgia"/>
          <w:sz w:val="28"/>
          <w:szCs w:val="28"/>
        </w:rPr>
        <w:t xml:space="preserve"> А это требует отказа от иллюзий, в том числе и тех, что кажутся комфортными.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Речь идёт не о равенстве полов — его не существует и не должно быть. Есть равенство в праве стать Человеком. А это значит: взять на себя полную ответственность за свою энергию, свой путь, свою боль и свою Силу. Без поблажек. Без внешнего одобрения. И — без вины.</w:t>
      </w:r>
    </w:p>
    <w:p w14:paraId="3F4B30C0" w14:textId="792F139A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1005CA">
        <w:rPr>
          <w:rFonts w:ascii="Georgia" w:hAnsi="Georgia"/>
          <w:sz w:val="28"/>
          <w:szCs w:val="28"/>
        </w:rPr>
        <w:t>Но</w:t>
      </w:r>
      <w:r w:rsidRPr="0071677F">
        <w:rPr>
          <w:rFonts w:ascii="Georgia" w:hAnsi="Georgia"/>
          <w:sz w:val="28"/>
          <w:szCs w:val="28"/>
        </w:rPr>
        <w:t xml:space="preserve"> не обойдём и мужчин — ведь болезнь разделённого сознания </w:t>
      </w:r>
      <w:r w:rsidR="00772955">
        <w:rPr>
          <w:rFonts w:ascii="Georgia" w:hAnsi="Georgia"/>
          <w:sz w:val="28"/>
          <w:szCs w:val="28"/>
        </w:rPr>
        <w:br/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выбирает</w:t>
      </w:r>
      <w:r w:rsidRPr="0071677F">
        <w:rPr>
          <w:rFonts w:ascii="Georgia" w:hAnsi="Georgia"/>
          <w:sz w:val="28"/>
          <w:szCs w:val="28"/>
        </w:rPr>
        <w:t xml:space="preserve"> пол. Кто не видел, как взрослый мужчина остаётся в доме родителей, избегая ответственности под маской послушания? Как долги покрываются чужими руками, как брошенные им дети и жёны находятся под опекой тех, кто «сильнее» не физически, а морально? Часто такие мужчины — подкаблучники, без стержня, с пустотой вместо воли. Им следовало бы отправиться в горы, пройти службу, уехать туда, где нет поддержки — и выжить. Не потому, что в этом смысл мужской природы, а потому что без вызова </w:t>
      </w:r>
      <w:r w:rsidR="00772955">
        <w:rPr>
          <w:rFonts w:ascii="Georgia" w:hAnsi="Georgia"/>
          <w:sz w:val="28"/>
          <w:szCs w:val="28"/>
        </w:rPr>
        <w:br/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бывает</w:t>
      </w:r>
      <w:r w:rsidRPr="0071677F">
        <w:rPr>
          <w:rFonts w:ascii="Georgia" w:hAnsi="Georgia"/>
          <w:sz w:val="28"/>
          <w:szCs w:val="28"/>
        </w:rPr>
        <w:t xml:space="preserve"> становления. Но вместо вызова — удобная мама, вместо боли — уютное оправдание. Это и есть утрата мужского начала: не пола, а ответственности.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Однако истина в том, что все эти симптомы — не мужские и не женские. Это проявления одного и того же искажения: </w:t>
      </w:r>
      <w:r w:rsidRPr="001005CA">
        <w:rPr>
          <w:rStyle w:val="--0"/>
        </w:rPr>
        <w:t xml:space="preserve">отказа </w:t>
      </w:r>
      <w:r w:rsidRPr="001005CA">
        <w:rPr>
          <w:rStyle w:val="--"/>
        </w:rPr>
        <w:t>быть</w:t>
      </w:r>
      <w:r w:rsidRPr="001005CA">
        <w:rPr>
          <w:rStyle w:val="--0"/>
        </w:rPr>
        <w:t xml:space="preserve"> Человеком</w:t>
      </w:r>
      <w:r w:rsidRPr="0071677F">
        <w:rPr>
          <w:rFonts w:ascii="Georgia" w:hAnsi="Georgia"/>
          <w:sz w:val="28"/>
          <w:szCs w:val="28"/>
        </w:rPr>
        <w:t>. И если женщине общество позволяет оправдывать слабость, мужчину за ту же слабость карает презрением. Но в обоих случаях происходит одно и то же — уход от пути, отказ от становления.</w:t>
      </w:r>
      <w:r w:rsidR="0048626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Это нарушение закона баланса — стремление к бесплатному, к «халяве», как говорят по-русски. Но халява — это всегда за чей-то счёт. И чаще всего — за счёт тех, кто не может или не хочет сопротивляться.</w:t>
      </w:r>
    </w:p>
    <w:p w14:paraId="283E6918" w14:textId="1E100351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В последние десятилетия, на волне комфорта, обеспеченного цивилизацией (построенной на костях и крови, чаще всего мужской), появилось новое искушение: претендовать на равенство. Но в самой формулировке уже звучит ложь. Претендующий на равенство —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равен.</w:t>
      </w:r>
      <w:r w:rsidRPr="0071677F">
        <w:rPr>
          <w:rFonts w:ascii="Georgia" w:hAnsi="Georgia"/>
          <w:sz w:val="28"/>
          <w:szCs w:val="28"/>
        </w:rPr>
        <w:t xml:space="preserve"> Равный — не заявляет, он действует. Он существует</w:t>
      </w:r>
      <w:r w:rsid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как равный. Он не требует — он живёт. И потому всякая «борьба за равенство» почти всегда является борьбой за привилегию.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lastRenderedPageBreak/>
        <w:t xml:space="preserve">За неравенство — только под другим флагом. Это не освобождение, а </w:t>
      </w:r>
      <w:r w:rsidRPr="001005CA">
        <w:rPr>
          <w:rStyle w:val="--0"/>
        </w:rPr>
        <w:t xml:space="preserve">маска </w:t>
      </w:r>
      <w:r w:rsidR="001B18AE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9D4C6FA" wp14:editId="143DE2CD">
            <wp:simplePos x="0" y="0"/>
            <wp:positionH relativeFrom="column">
              <wp:posOffset>3944620</wp:posOffset>
            </wp:positionH>
            <wp:positionV relativeFrom="paragraph">
              <wp:posOffset>467360</wp:posOffset>
            </wp:positionV>
            <wp:extent cx="2964815" cy="3911600"/>
            <wp:effectExtent l="0" t="0" r="0" b="0"/>
            <wp:wrapTight wrapText="bothSides">
              <wp:wrapPolygon edited="0">
                <wp:start x="0" y="0"/>
                <wp:lineTo x="0" y="21530"/>
                <wp:lineTo x="21466" y="21530"/>
                <wp:lineTo x="21466" y="0"/>
                <wp:lineTo x="0" y="0"/>
              </wp:wrapPolygon>
            </wp:wrapTight>
            <wp:docPr id="13733268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26851" name="Рисунок 13733268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5CA">
        <w:rPr>
          <w:rStyle w:val="--"/>
        </w:rPr>
        <w:t>захвата.</w:t>
      </w:r>
      <w:r w:rsidRPr="0071677F">
        <w:rPr>
          <w:rFonts w:ascii="Georgia" w:hAnsi="Georgia"/>
          <w:sz w:val="28"/>
          <w:szCs w:val="28"/>
        </w:rPr>
        <w:t xml:space="preserve"> Равенство не берут — его подтверждают делом. Делом, а не лозунгом.</w:t>
      </w:r>
    </w:p>
    <w:p w14:paraId="61D859C9" w14:textId="2D95FA9E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И да, кто-то может сказать: «Я сделала себя сама!» — забывая при этом, что сделать себя в обществе, где уже всё построено, вымощено, защищено — это не подвиг, а </w:t>
      </w:r>
      <w:r w:rsidRPr="001005CA">
        <w:rPr>
          <w:rStyle w:val="--0"/>
        </w:rPr>
        <w:t xml:space="preserve">возможность, </w:t>
      </w:r>
      <w:r w:rsidRPr="001005CA">
        <w:rPr>
          <w:rStyle w:val="--"/>
        </w:rPr>
        <w:t xml:space="preserve">выданная </w:t>
      </w:r>
      <w:r w:rsidRPr="001005CA">
        <w:rPr>
          <w:rStyle w:val="--0"/>
        </w:rPr>
        <w:t>системой.</w:t>
      </w:r>
      <w:r w:rsidRPr="0071677F">
        <w:rPr>
          <w:rFonts w:ascii="Georgia" w:hAnsi="Georgia"/>
          <w:sz w:val="28"/>
          <w:szCs w:val="28"/>
        </w:rPr>
        <w:t xml:space="preserve"> Женщина, идущая одна, не есть враждебная системе героиня — она идёт по дороге, проложенной </w:t>
      </w:r>
      <w:r w:rsidR="0048626A" w:rsidRPr="0071677F">
        <w:rPr>
          <w:rFonts w:ascii="Georgia" w:hAnsi="Georgia"/>
          <w:sz w:val="28"/>
          <w:szCs w:val="28"/>
        </w:rPr>
        <w:t>системой, которую</w:t>
      </w:r>
      <w:r w:rsidRPr="0071677F">
        <w:rPr>
          <w:rFonts w:ascii="Georgia" w:hAnsi="Georgia"/>
          <w:sz w:val="28"/>
          <w:szCs w:val="28"/>
        </w:rPr>
        <w:t xml:space="preserve"> чаще всего строили мужчины. Это не осуждение, это напоминание: не стоит путать выживание в удобном мире с созданием этого мира.</w:t>
      </w:r>
    </w:p>
    <w:p w14:paraId="37589C25" w14:textId="4B09267A" w:rsidR="00CF4612" w:rsidRPr="0071677F" w:rsidRDefault="00CF461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Если мужчина позволил собой манипулировать — это не повод для женской гордости, как и не оправдание для женской злости. Это — проблема мужчины, но и зеркало женщины. Манипуляция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делает</w:t>
      </w:r>
      <w:r w:rsidRPr="0071677F">
        <w:rPr>
          <w:rFonts w:ascii="Georgia" w:hAnsi="Georgia"/>
          <w:sz w:val="28"/>
          <w:szCs w:val="28"/>
        </w:rPr>
        <w:t xml:space="preserve"> сильнее. Она делает зависимыми обоих.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Потому, если речь идёт о Человеке, то в этом нет места войне полов. Есть только одна война — между тем, кто хочет быть Целым, и тем, </w:t>
      </w:r>
      <w:r w:rsidRPr="001005CA">
        <w:rPr>
          <w:rStyle w:val="--0"/>
        </w:rPr>
        <w:t xml:space="preserve">кто </w:t>
      </w:r>
      <w:r w:rsidRPr="001005CA">
        <w:rPr>
          <w:rStyle w:val="--"/>
        </w:rPr>
        <w:t>прячется</w:t>
      </w:r>
      <w:r w:rsidRPr="0071677F">
        <w:rPr>
          <w:rFonts w:ascii="Georgia" w:hAnsi="Georgia"/>
          <w:sz w:val="28"/>
          <w:szCs w:val="28"/>
        </w:rPr>
        <w:t xml:space="preserve"> от своей целостности. Не мужчина и не женщина. А просто — недочеловек. И этот выбор не определяется гендером. Он определяется Силой. Или её отсутствием.</w:t>
      </w:r>
    </w:p>
    <w:p w14:paraId="22D451B7" w14:textId="09F75895" w:rsidR="00966372" w:rsidRPr="0071677F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Есть ещё одна аксиома, которую редко произносят вслух: </w:t>
      </w:r>
      <w:r w:rsidRPr="001005CA">
        <w:rPr>
          <w:rStyle w:val="s1"/>
          <w:rFonts w:ascii="Georgia" w:hAnsi="Georgia"/>
          <w:sz w:val="28"/>
          <w:szCs w:val="28"/>
        </w:rPr>
        <w:t>защищать женщину — значит признать её слабость. А значит — закрепить за ней неравенство</w:t>
      </w:r>
      <w:r w:rsidRPr="0071677F">
        <w:rPr>
          <w:rFonts w:ascii="Georgia" w:hAnsi="Georgia"/>
          <w:sz w:val="28"/>
          <w:szCs w:val="28"/>
        </w:rPr>
        <w:t xml:space="preserve">. Защита, как и особые права, — это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путь</w:t>
      </w:r>
      <w:r w:rsidRPr="0071677F">
        <w:rPr>
          <w:rFonts w:ascii="Georgia" w:hAnsi="Georgia"/>
          <w:sz w:val="28"/>
          <w:szCs w:val="28"/>
        </w:rPr>
        <w:t xml:space="preserve"> к равенству, а путь в гетто. Шовинизм не в грубости и не в силе, а в снисхождении. В снисхождении, за которым стоит тайное презрение. Это всё равно, что защищать человека лишь за его цвет кожи — означая тем самым, что он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может</w:t>
      </w:r>
      <w:r w:rsidRPr="0071677F">
        <w:rPr>
          <w:rFonts w:ascii="Georgia" w:hAnsi="Georgia"/>
          <w:sz w:val="28"/>
          <w:szCs w:val="28"/>
        </w:rPr>
        <w:t xml:space="preserve"> защититься сам. Равный не требует поблажек, он действует. Униженный — это тот, кто принял унижение. И возвыситься он может, лишь став тем, кто берёт на себя не права, а </w:t>
      </w:r>
      <w:r w:rsidRPr="001005CA">
        <w:rPr>
          <w:rStyle w:val="s1"/>
          <w:rFonts w:ascii="Georgia" w:hAnsi="Georgia"/>
          <w:sz w:val="28"/>
          <w:szCs w:val="28"/>
        </w:rPr>
        <w:t>обязанности</w:t>
      </w:r>
      <w:r w:rsidRPr="0071677F">
        <w:rPr>
          <w:rFonts w:ascii="Georgia" w:hAnsi="Georgia"/>
          <w:sz w:val="28"/>
          <w:szCs w:val="28"/>
        </w:rPr>
        <w:t xml:space="preserve">. Обязанности — это и есть то, что делает человека Человеком.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А права подтянутся сами.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Если женщина </w:t>
      </w:r>
      <w:r w:rsidRPr="001005CA">
        <w:rPr>
          <w:rStyle w:val="--0"/>
        </w:rPr>
        <w:t xml:space="preserve">сама </w:t>
      </w:r>
      <w:r w:rsidRPr="001005CA">
        <w:rPr>
          <w:rStyle w:val="--"/>
        </w:rPr>
        <w:t>делает</w:t>
      </w:r>
      <w:r w:rsidRPr="0071677F">
        <w:rPr>
          <w:rFonts w:ascii="Georgia" w:hAnsi="Georgia"/>
          <w:sz w:val="28"/>
          <w:szCs w:val="28"/>
        </w:rPr>
        <w:t xml:space="preserve"> это слово — «женщина» — негативным, превращая его в маску слабости, уязвимости, обиды, то ей и жить с этим. Но для многих из нас «женщина» — звучит гордо. Не потому, что она требует уважения, а потому что она живёт, действует, осмысляет, создаёт.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Не требует — а </w:t>
      </w:r>
      <w:r w:rsidRPr="001005CA">
        <w:rPr>
          <w:rStyle w:val="s1"/>
          <w:rFonts w:ascii="Georgia" w:hAnsi="Georgia"/>
          <w:sz w:val="28"/>
          <w:szCs w:val="28"/>
        </w:rPr>
        <w:t>являет</w:t>
      </w:r>
      <w:r w:rsidRPr="001005CA">
        <w:rPr>
          <w:rFonts w:ascii="Georgia" w:hAnsi="Georgia"/>
          <w:sz w:val="28"/>
          <w:szCs w:val="28"/>
        </w:rPr>
        <w:t>.</w:t>
      </w:r>
      <w:r w:rsidRPr="0071677F">
        <w:rPr>
          <w:rFonts w:ascii="Georgia" w:hAnsi="Georgia"/>
          <w:sz w:val="28"/>
          <w:szCs w:val="28"/>
        </w:rPr>
        <w:t xml:space="preserve"> Вот в этом — сила. Хотите быть равными? Так будьте.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Не требуйте. Утвердите себя в </w:t>
      </w:r>
      <w:r w:rsidRPr="001005CA">
        <w:rPr>
          <w:rStyle w:val="s1"/>
          <w:rFonts w:ascii="Georgia" w:hAnsi="Georgia"/>
          <w:sz w:val="28"/>
          <w:szCs w:val="28"/>
        </w:rPr>
        <w:t>деле</w:t>
      </w:r>
      <w:r w:rsidRP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в поступке, в судьбе.</w:t>
      </w:r>
    </w:p>
    <w:p w14:paraId="36A5FD4A" w14:textId="1C48E870" w:rsidR="000902FB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Что происходит в реальности? Женщину помещают в особую категорию, </w:t>
      </w:r>
    </w:p>
    <w:p w14:paraId="79B36D10" w14:textId="7F1EAADD" w:rsidR="00966372" w:rsidRPr="0048626A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как некое меньшинство с особыми правами. И вместо </w:t>
      </w:r>
      <w:r w:rsidR="001005CA" w:rsidRPr="0071677F">
        <w:rPr>
          <w:rFonts w:ascii="Georgia" w:hAnsi="Georgia"/>
          <w:sz w:val="28"/>
          <w:szCs w:val="28"/>
        </w:rPr>
        <w:t>того,</w:t>
      </w:r>
      <w:r w:rsidRPr="0071677F">
        <w:rPr>
          <w:rFonts w:ascii="Georgia" w:hAnsi="Georgia"/>
          <w:sz w:val="28"/>
          <w:szCs w:val="28"/>
        </w:rPr>
        <w:t xml:space="preserve"> чтобы выйти из этого «гетто», </w:t>
      </w:r>
      <w:r w:rsidRPr="001005CA">
        <w:rPr>
          <w:rStyle w:val="--0"/>
        </w:rPr>
        <w:t xml:space="preserve">она </w:t>
      </w:r>
      <w:r w:rsidRPr="001005CA">
        <w:rPr>
          <w:rStyle w:val="--"/>
        </w:rPr>
        <w:t>начинает</w:t>
      </w:r>
      <w:r w:rsidRPr="0071677F">
        <w:rPr>
          <w:rFonts w:ascii="Georgia" w:hAnsi="Georgia"/>
          <w:sz w:val="28"/>
          <w:szCs w:val="28"/>
        </w:rPr>
        <w:t xml:space="preserve"> гордиться своими «привилегиями». Но стоит </w:t>
      </w:r>
      <w:r w:rsidRPr="0071677F">
        <w:rPr>
          <w:rFonts w:ascii="Georgia" w:hAnsi="Georgia"/>
          <w:sz w:val="28"/>
          <w:szCs w:val="28"/>
        </w:rPr>
        <w:lastRenderedPageBreak/>
        <w:t xml:space="preserve">задать простой вопрос: </w:t>
      </w:r>
      <w:r w:rsidRPr="0048626A">
        <w:rPr>
          <w:rStyle w:val="s1"/>
          <w:rFonts w:ascii="Georgia" w:hAnsi="Georgia"/>
          <w:sz w:val="28"/>
          <w:szCs w:val="28"/>
        </w:rPr>
        <w:t xml:space="preserve">а если сравнить по-человечески, по-настоящему, по совести, — не окажется ли человек в женщине на последних строчках, не потому что она женщина, а потому что </w:t>
      </w:r>
      <w:r w:rsidRPr="001005CA">
        <w:rPr>
          <w:rStyle w:val="--0"/>
        </w:rPr>
        <w:t xml:space="preserve">она </w:t>
      </w:r>
      <w:r w:rsidRPr="001005CA">
        <w:rPr>
          <w:rStyle w:val="--"/>
        </w:rPr>
        <w:t>отказалась</w:t>
      </w:r>
      <w:r w:rsidRPr="0048626A">
        <w:rPr>
          <w:rStyle w:val="s1"/>
          <w:rFonts w:ascii="Georgia" w:hAnsi="Georgia"/>
          <w:sz w:val="28"/>
          <w:szCs w:val="28"/>
        </w:rPr>
        <w:t xml:space="preserve"> быть человеком?</w:t>
      </w:r>
    </w:p>
    <w:p w14:paraId="0FF81BA7" w14:textId="3409C297" w:rsidR="00966372" w:rsidRPr="0071677F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>Сравнение — это не пол. Сравнение — это зрелость, честность, глубина. Многие сегодня произносят фразы вроде: «Я глупая, зато красивая», «Я злая, зато умная» — как будто это оправдание. Но разве мудрость требует оправданий?</w:t>
      </w:r>
    </w:p>
    <w:p w14:paraId="00B7F517" w14:textId="07CA637E" w:rsidR="00966372" w:rsidRPr="0071677F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И третья аксиома — самая болезненная: </w:t>
      </w:r>
      <w:r w:rsidRPr="0048626A">
        <w:rPr>
          <w:rStyle w:val="s1"/>
          <w:rFonts w:ascii="Georgia" w:hAnsi="Georgia"/>
          <w:sz w:val="28"/>
          <w:szCs w:val="28"/>
        </w:rPr>
        <w:t>Вы видите несправедливость именно там, где справедливо, и не видите её там, где по-настоящему страдаете.</w:t>
      </w:r>
      <w:r w:rsidRPr="0071677F">
        <w:rPr>
          <w:rFonts w:ascii="Georgia" w:hAnsi="Georgia"/>
          <w:sz w:val="28"/>
          <w:szCs w:val="28"/>
        </w:rPr>
        <w:t xml:space="preserve"> Женщину с раннего возраста помещают в парник</w:t>
      </w:r>
      <w:r w:rsidR="009C5AF1">
        <w:rPr>
          <w:rFonts w:ascii="Georgia" w:hAnsi="Georgia"/>
          <w:sz w:val="28"/>
          <w:szCs w:val="28"/>
        </w:rPr>
        <w:t xml:space="preserve"> пониженных </w:t>
      </w:r>
      <w:proofErr w:type="gramStart"/>
      <w:r w:rsidR="009C5AF1">
        <w:rPr>
          <w:rFonts w:ascii="Georgia" w:hAnsi="Georgia"/>
          <w:sz w:val="28"/>
          <w:szCs w:val="28"/>
        </w:rPr>
        <w:t xml:space="preserve">требований, </w:t>
      </w:r>
      <w:r w:rsidRPr="0071677F">
        <w:rPr>
          <w:rFonts w:ascii="Georgia" w:hAnsi="Georgia"/>
          <w:sz w:val="28"/>
          <w:szCs w:val="28"/>
        </w:rPr>
        <w:t xml:space="preserve"> внушая</w:t>
      </w:r>
      <w:proofErr w:type="gramEnd"/>
      <w:r w:rsidRPr="0071677F">
        <w:rPr>
          <w:rFonts w:ascii="Georgia" w:hAnsi="Georgia"/>
          <w:sz w:val="28"/>
          <w:szCs w:val="28"/>
        </w:rPr>
        <w:t xml:space="preserve">: ты уже хороша просто по факту рождения. Тебе не надо быть умной, сильной, терпеливой. </w:t>
      </w:r>
      <w:r w:rsidRPr="001005CA">
        <w:rPr>
          <w:rStyle w:val="--0"/>
        </w:rPr>
        <w:t xml:space="preserve">Достаточно </w:t>
      </w:r>
      <w:r w:rsidRPr="001005CA">
        <w:rPr>
          <w:rStyle w:val="--"/>
        </w:rPr>
        <w:t>быть.</w:t>
      </w:r>
      <w:r w:rsidRPr="0071677F">
        <w:rPr>
          <w:rFonts w:ascii="Georgia" w:hAnsi="Georgia"/>
          <w:sz w:val="28"/>
          <w:szCs w:val="28"/>
        </w:rPr>
        <w:t xml:space="preserve"> И всё сойдёт с рук. Это кажется лестью. Но по сути — это </w:t>
      </w:r>
      <w:r w:rsidRPr="001005CA">
        <w:rPr>
          <w:rStyle w:val="s1"/>
          <w:rFonts w:ascii="Georgia" w:hAnsi="Georgia"/>
          <w:sz w:val="28"/>
          <w:szCs w:val="28"/>
        </w:rPr>
        <w:t>геноцид Духа</w:t>
      </w:r>
      <w:r w:rsidRPr="001005CA">
        <w:rPr>
          <w:rFonts w:ascii="Georgia" w:hAnsi="Georgia"/>
          <w:sz w:val="28"/>
          <w:szCs w:val="28"/>
        </w:rPr>
        <w:t>.</w:t>
      </w:r>
      <w:r w:rsidRPr="0071677F">
        <w:rPr>
          <w:rFonts w:ascii="Georgia" w:hAnsi="Georgia"/>
          <w:sz w:val="28"/>
          <w:szCs w:val="28"/>
        </w:rPr>
        <w:t xml:space="preserve"> Тихий, невидимый, растянутый на десятилетия. Ты даже</w:t>
      </w:r>
      <w:r w:rsidR="00F67893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>не замечаешь, как теряешь силу. Не физическую. А ту, что делает из души — Человека.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И если женщины хотят вернуть себе Дух — они должны отказаться от льстивого комфорта. От постоянной оправдательной лжи. От внушённой слабости. Не за тем, чтобы стать как мужчины. А за тем, чтобы </w:t>
      </w:r>
      <w:r w:rsidRPr="001005CA">
        <w:rPr>
          <w:rStyle w:val="s1"/>
          <w:rFonts w:ascii="Georgia" w:hAnsi="Georgia"/>
          <w:sz w:val="28"/>
          <w:szCs w:val="28"/>
        </w:rPr>
        <w:t>выйти за</w:t>
      </w:r>
      <w:r w:rsidRPr="0071677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1005CA">
        <w:rPr>
          <w:rStyle w:val="s1"/>
          <w:rFonts w:ascii="Georgia" w:hAnsi="Georgia"/>
          <w:sz w:val="28"/>
          <w:szCs w:val="28"/>
        </w:rPr>
        <w:t>пределы пола</w:t>
      </w:r>
      <w:r w:rsidRPr="0071677F">
        <w:rPr>
          <w:rFonts w:ascii="Georgia" w:hAnsi="Georgia"/>
          <w:sz w:val="28"/>
          <w:szCs w:val="28"/>
        </w:rPr>
        <w:t xml:space="preserve"> — в область </w:t>
      </w:r>
      <w:r w:rsidRPr="001005CA">
        <w:rPr>
          <w:rStyle w:val="--0"/>
        </w:rPr>
        <w:t xml:space="preserve">зрелого </w:t>
      </w:r>
      <w:r w:rsidRPr="001005CA">
        <w:rPr>
          <w:rStyle w:val="--"/>
        </w:rPr>
        <w:t>Сознания.</w:t>
      </w:r>
      <w:r w:rsidRPr="0071677F">
        <w:rPr>
          <w:rFonts w:ascii="Georgia" w:hAnsi="Georgia"/>
          <w:sz w:val="28"/>
          <w:szCs w:val="28"/>
        </w:rPr>
        <w:t xml:space="preserve"> Где нет ни мужчин,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ни женщин. А есть — Люди.</w:t>
      </w:r>
    </w:p>
    <w:p w14:paraId="45908B42" w14:textId="2F5CEF18" w:rsidR="00966372" w:rsidRPr="001005CA" w:rsidRDefault="00966372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Style w:val="--"/>
        </w:rPr>
      </w:pPr>
      <w:r w:rsidRPr="0071677F">
        <w:rPr>
          <w:rFonts w:ascii="Georgia" w:hAnsi="Georgia"/>
          <w:sz w:val="28"/>
          <w:szCs w:val="28"/>
        </w:rPr>
        <w:t xml:space="preserve">Вы скажете: вас поработили. Возможно. Но не силой. А мифом. Мифом о том, что можно жить, не думая, не отвечая, не платя. Что можно нравиться — вместо того, </w:t>
      </w:r>
      <w:r w:rsidRPr="001005CA">
        <w:rPr>
          <w:rStyle w:val="--0"/>
        </w:rPr>
        <w:t xml:space="preserve">чтобы </w:t>
      </w:r>
      <w:r w:rsidRPr="001005CA">
        <w:rPr>
          <w:rStyle w:val="--"/>
        </w:rPr>
        <w:t>быть.</w:t>
      </w:r>
      <w:r w:rsidRPr="0071677F">
        <w:rPr>
          <w:rFonts w:ascii="Georgia" w:hAnsi="Georgia"/>
          <w:sz w:val="28"/>
          <w:szCs w:val="28"/>
        </w:rPr>
        <w:t xml:space="preserve"> Но в какой-то момент мужчины поняли: чтобы дела делались, женщину лучше не пускать туда, где надо просто делать. Это было эффективно </w:t>
      </w:r>
      <w:r w:rsidR="001005CA">
        <w:rPr>
          <w:rFonts w:ascii="Georgia" w:hAnsi="Georgia"/>
          <w:sz w:val="28"/>
          <w:szCs w:val="28"/>
        </w:rPr>
        <w:t>и</w:t>
      </w:r>
      <w:r w:rsidRPr="0071677F">
        <w:rPr>
          <w:rFonts w:ascii="Georgia" w:hAnsi="Georgia"/>
          <w:sz w:val="28"/>
          <w:szCs w:val="28"/>
        </w:rPr>
        <w:t xml:space="preserve"> стало нормой. А потом — стало модой. А потом — стало мифом. Мифом о женской «естественной» слабости, за которую теперь требуют признания, компенсации, власти.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Но — </w:t>
      </w:r>
      <w:r w:rsidRPr="001005CA">
        <w:rPr>
          <w:rStyle w:val="s1"/>
          <w:rFonts w:ascii="Georgia" w:hAnsi="Georgia"/>
          <w:sz w:val="28"/>
          <w:szCs w:val="28"/>
        </w:rPr>
        <w:t>ничего личного</w:t>
      </w:r>
      <w:r w:rsidRPr="0071677F">
        <w:rPr>
          <w:rFonts w:ascii="Georgia" w:hAnsi="Georgia"/>
          <w:sz w:val="28"/>
          <w:szCs w:val="28"/>
        </w:rPr>
        <w:t xml:space="preserve">. Всё это — игра природ, женской и мужской. И если женская природа может стать беспощадной, то и мужская не лучше — в одиночестве она превращается в жестокий, глухой, иерархический ад. «Мужской коллектив» — это не утопия. Это </w:t>
      </w:r>
      <w:r w:rsidRPr="001005CA">
        <w:rPr>
          <w:rStyle w:val="--0"/>
        </w:rPr>
        <w:t xml:space="preserve">тоже </w:t>
      </w:r>
      <w:r w:rsidRPr="001005CA">
        <w:rPr>
          <w:rStyle w:val="--"/>
        </w:rPr>
        <w:t>клубок</w:t>
      </w:r>
      <w:r w:rsidRPr="0071677F">
        <w:rPr>
          <w:rFonts w:ascii="Georgia" w:hAnsi="Georgia"/>
          <w:sz w:val="28"/>
          <w:szCs w:val="28"/>
        </w:rPr>
        <w:t>, только змеи в нём другого рода.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И значит — пора покинуть оба этих клуба. </w:t>
      </w:r>
      <w:r w:rsidR="00F75228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>Не бороться, а выйти. Не спорить, а строить иное.</w:t>
      </w:r>
      <w:r w:rsidR="00F67893">
        <w:rPr>
          <w:rFonts w:ascii="Georgia" w:hAnsi="Georgia"/>
          <w:sz w:val="28"/>
          <w:szCs w:val="28"/>
        </w:rPr>
        <w:t xml:space="preserve"> </w:t>
      </w:r>
      <w:r w:rsidRPr="001005CA">
        <w:rPr>
          <w:rFonts w:ascii="Georgia" w:hAnsi="Georgia"/>
          <w:sz w:val="28"/>
          <w:szCs w:val="28"/>
        </w:rPr>
        <w:t>Человек — это не сумма мужского и женского.</w:t>
      </w:r>
      <w:r w:rsidR="00F67893" w:rsidRPr="001005CA">
        <w:rPr>
          <w:rFonts w:ascii="Georgia" w:hAnsi="Georgia"/>
          <w:sz w:val="28"/>
          <w:szCs w:val="28"/>
        </w:rPr>
        <w:t xml:space="preserve"> </w:t>
      </w:r>
      <w:r w:rsidRPr="001005CA">
        <w:rPr>
          <w:rFonts w:ascii="Georgia" w:hAnsi="Georgia"/>
          <w:sz w:val="28"/>
          <w:szCs w:val="28"/>
        </w:rPr>
        <w:t>Человек — это их синтез, преодоление, рождение третьего.</w:t>
      </w:r>
      <w:r w:rsidR="00F67893" w:rsidRPr="001005CA">
        <w:rPr>
          <w:rFonts w:ascii="Georgia" w:hAnsi="Georgia"/>
          <w:sz w:val="28"/>
          <w:szCs w:val="28"/>
        </w:rPr>
        <w:t xml:space="preserve"> </w:t>
      </w:r>
      <w:r w:rsidRPr="001005CA">
        <w:rPr>
          <w:rFonts w:ascii="Georgia" w:hAnsi="Georgia"/>
          <w:sz w:val="28"/>
          <w:szCs w:val="28"/>
        </w:rPr>
        <w:t>И только с этой вершины виден мир</w:t>
      </w:r>
      <w:r w:rsidR="001005CA">
        <w:rPr>
          <w:rFonts w:ascii="Georgia" w:hAnsi="Georgia"/>
          <w:sz w:val="28"/>
          <w:szCs w:val="28"/>
        </w:rPr>
        <w:t>,</w:t>
      </w:r>
      <w:r w:rsidR="009C5AF1">
        <w:rPr>
          <w:rFonts w:ascii="Georgia" w:hAnsi="Georgia"/>
          <w:sz w:val="28"/>
          <w:szCs w:val="28"/>
        </w:rPr>
        <w:t xml:space="preserve"> как целое.</w:t>
      </w:r>
      <w:r w:rsidRPr="001005CA">
        <w:rPr>
          <w:rFonts w:ascii="Georgia" w:hAnsi="Georgia"/>
          <w:sz w:val="28"/>
          <w:szCs w:val="28"/>
        </w:rPr>
        <w:t xml:space="preserve"> </w:t>
      </w:r>
    </w:p>
    <w:p w14:paraId="7A44F071" w14:textId="08E1E426" w:rsidR="00966372" w:rsidRPr="0071677F" w:rsidRDefault="00F67893" w:rsidP="00772955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1005CA">
        <w:rPr>
          <w:rStyle w:val="affff4"/>
          <w:szCs w:val="28"/>
        </w:rPr>
        <w:t>К</w:t>
      </w:r>
      <w:r w:rsidR="00966372" w:rsidRPr="001005CA">
        <w:rPr>
          <w:rFonts w:ascii="Georgia" w:hAnsi="Georgia"/>
          <w:sz w:val="28"/>
          <w:szCs w:val="28"/>
        </w:rPr>
        <w:t>аждый</w:t>
      </w:r>
      <w:r w:rsidR="00966372" w:rsidRPr="0071677F">
        <w:rPr>
          <w:rFonts w:ascii="Georgia" w:hAnsi="Georgia"/>
          <w:sz w:val="28"/>
          <w:szCs w:val="28"/>
        </w:rPr>
        <w:t xml:space="preserve"> раз, когда вам потакают, когда вам снисходительно уступают, когда вам позволяют не делать то, что следовало бы — </w:t>
      </w:r>
      <w:r w:rsidR="00966372" w:rsidRPr="001005CA">
        <w:rPr>
          <w:rFonts w:ascii="Georgia" w:hAnsi="Georgia"/>
          <w:sz w:val="28"/>
          <w:szCs w:val="28"/>
        </w:rPr>
        <w:t xml:space="preserve">часть вашей тонкой энергии, частица вашего Духа </w:t>
      </w:r>
      <w:r w:rsidR="00966372" w:rsidRPr="0071677F">
        <w:rPr>
          <w:rFonts w:ascii="Georgia" w:hAnsi="Georgia"/>
          <w:sz w:val="28"/>
          <w:szCs w:val="28"/>
        </w:rPr>
        <w:t xml:space="preserve">отходит не вам, а тому, кто потакает. Это не метафора — </w:t>
      </w:r>
      <w:r w:rsidR="00966372" w:rsidRPr="001005CA">
        <w:rPr>
          <w:rStyle w:val="--0"/>
        </w:rPr>
        <w:t xml:space="preserve">это </w:t>
      </w:r>
      <w:r w:rsidR="00966372" w:rsidRPr="001005CA">
        <w:rPr>
          <w:rStyle w:val="--"/>
        </w:rPr>
        <w:t>закон.</w:t>
      </w:r>
      <w:r w:rsidR="00966372" w:rsidRPr="0071677F">
        <w:rPr>
          <w:rFonts w:ascii="Georgia" w:hAnsi="Georgia"/>
          <w:sz w:val="28"/>
          <w:szCs w:val="28"/>
        </w:rPr>
        <w:t xml:space="preserve"> </w:t>
      </w:r>
      <w:r w:rsidR="00966372" w:rsidRPr="001005CA">
        <w:rPr>
          <w:rFonts w:ascii="Georgia" w:hAnsi="Georgia"/>
          <w:sz w:val="28"/>
          <w:szCs w:val="28"/>
        </w:rPr>
        <w:t>Закон сохранения смысла Бытия</w:t>
      </w:r>
      <w:r w:rsidR="00966372" w:rsidRPr="0071677F">
        <w:rPr>
          <w:rFonts w:ascii="Georgia" w:hAnsi="Georgia"/>
          <w:sz w:val="28"/>
          <w:szCs w:val="28"/>
        </w:rPr>
        <w:t xml:space="preserve">: всё, что ты избегаешь, откладываешь, перекладываешь на другого, — уносит с собой то, ради чего ты здесь. И каждый, кто хочет быть значим для Высшего, для Того, кто творит его, — должен быть соразмерен той работе, которую он совершает для Него. Хочешь </w:t>
      </w:r>
      <w:r w:rsidR="00966372" w:rsidRPr="0071677F">
        <w:rPr>
          <w:rFonts w:ascii="Georgia" w:hAnsi="Georgia"/>
          <w:sz w:val="28"/>
          <w:szCs w:val="28"/>
        </w:rPr>
        <w:lastRenderedPageBreak/>
        <w:t xml:space="preserve">значить больше? </w:t>
      </w:r>
      <w:r w:rsidR="00966372" w:rsidRPr="001005CA">
        <w:rPr>
          <w:rStyle w:val="--0"/>
        </w:rPr>
        <w:t xml:space="preserve">Делай </w:t>
      </w:r>
      <w:r w:rsidR="00966372" w:rsidRPr="001005CA">
        <w:rPr>
          <w:rStyle w:val="--"/>
        </w:rPr>
        <w:t>больше.</w:t>
      </w:r>
      <w:r w:rsidR="00966372" w:rsidRPr="0071677F">
        <w:rPr>
          <w:rFonts w:ascii="Georgia" w:hAnsi="Georgia"/>
          <w:sz w:val="28"/>
          <w:szCs w:val="28"/>
        </w:rPr>
        <w:t xml:space="preserve"> Не мечтай о великом — начни с того, что лежит перед тобой. Вот оно — твое место, твой путь, тво</w:t>
      </w:r>
      <w:r w:rsidR="001005CA">
        <w:rPr>
          <w:rFonts w:ascii="Georgia" w:hAnsi="Georgia"/>
          <w:sz w:val="28"/>
          <w:szCs w:val="28"/>
        </w:rPr>
        <w:t>й</w:t>
      </w:r>
      <w:r w:rsidR="00966372" w:rsidRPr="0071677F">
        <w:rPr>
          <w:rFonts w:ascii="Georgia" w:hAnsi="Georgia"/>
          <w:sz w:val="28"/>
          <w:szCs w:val="28"/>
        </w:rPr>
        <w:t xml:space="preserve"> </w:t>
      </w:r>
      <w:r w:rsidR="001005CA">
        <w:rPr>
          <w:rFonts w:ascii="Georgia" w:hAnsi="Georgia"/>
          <w:sz w:val="28"/>
          <w:szCs w:val="28"/>
        </w:rPr>
        <w:t>труд</w:t>
      </w:r>
      <w:r w:rsidR="00966372" w:rsidRPr="0071677F">
        <w:rPr>
          <w:rFonts w:ascii="Georgia" w:hAnsi="Georgia"/>
          <w:sz w:val="28"/>
          <w:szCs w:val="28"/>
        </w:rPr>
        <w:t>.</w:t>
      </w:r>
    </w:p>
    <w:p w14:paraId="755CE7A5" w14:textId="72E9A0CA" w:rsidR="001B18AE" w:rsidRDefault="00966372" w:rsidP="00772955">
      <w:pPr>
        <w:spacing w:after="0"/>
        <w:ind w:firstLine="851"/>
        <w:rPr>
          <w:rFonts w:eastAsia="Times New Roman"/>
          <w:szCs w:val="28"/>
          <w:lang w:eastAsia="zh-CN"/>
        </w:rPr>
      </w:pPr>
      <w:r w:rsidRPr="0071677F">
        <w:rPr>
          <w:rFonts w:eastAsia="Times New Roman"/>
          <w:szCs w:val="28"/>
          <w:lang w:eastAsia="zh-CN"/>
        </w:rPr>
        <w:t xml:space="preserve">Что же делать женщине, если все эти уступки, все эти «вы — слабый пол», «вам не нужно», «вы не обязаны», — уносят с собой её силу, её вес в мироздании? </w:t>
      </w:r>
      <w:r w:rsidRPr="001005CA">
        <w:rPr>
          <w:rFonts w:eastAsia="Times New Roman"/>
          <w:szCs w:val="28"/>
          <w:lang w:eastAsia="zh-CN"/>
        </w:rPr>
        <w:t>Первое</w:t>
      </w:r>
      <w:r w:rsidRPr="0071677F">
        <w:rPr>
          <w:rFonts w:eastAsia="Times New Roman"/>
          <w:szCs w:val="28"/>
          <w:lang w:eastAsia="zh-CN"/>
        </w:rPr>
        <w:t xml:space="preserve"> — </w:t>
      </w:r>
      <w:r w:rsidRPr="001005CA">
        <w:rPr>
          <w:rFonts w:eastAsia="Times New Roman"/>
          <w:szCs w:val="28"/>
          <w:lang w:eastAsia="zh-CN"/>
        </w:rPr>
        <w:t>прекратить гордиться своей слабостью, своей усталостью, своей беспомощностью</w:t>
      </w:r>
      <w:r w:rsidRPr="0071677F">
        <w:rPr>
          <w:rFonts w:eastAsia="Times New Roman"/>
          <w:szCs w:val="28"/>
          <w:lang w:eastAsia="zh-CN"/>
        </w:rPr>
        <w:t xml:space="preserve">. Это не достоинства. </w:t>
      </w:r>
      <w:r w:rsidRPr="001005CA">
        <w:rPr>
          <w:rStyle w:val="--0"/>
          <w:lang w:eastAsia="zh-CN"/>
        </w:rPr>
        <w:t xml:space="preserve">Это — </w:t>
      </w:r>
      <w:r w:rsidRPr="001005CA">
        <w:rPr>
          <w:rStyle w:val="--"/>
          <w:lang w:eastAsia="zh-CN"/>
        </w:rPr>
        <w:t>болезни.</w:t>
      </w:r>
      <w:r w:rsidRPr="0071677F">
        <w:rPr>
          <w:rFonts w:eastAsia="Times New Roman"/>
          <w:szCs w:val="28"/>
          <w:lang w:eastAsia="zh-CN"/>
        </w:rPr>
        <w:t xml:space="preserve"> И гордость за них — </w:t>
      </w:r>
      <w:r w:rsidR="00772955">
        <w:rPr>
          <w:rFonts w:eastAsia="Times New Roman"/>
          <w:szCs w:val="28"/>
          <w:lang w:eastAsia="zh-CN"/>
        </w:rPr>
        <w:br/>
      </w:r>
      <w:r w:rsidRPr="0071677F">
        <w:rPr>
          <w:rFonts w:eastAsia="Times New Roman"/>
          <w:szCs w:val="28"/>
          <w:lang w:eastAsia="zh-CN"/>
        </w:rPr>
        <w:t xml:space="preserve">не знак ума, а признак манипулятивной деградации. Женщине предстоит отказаться от роли </w:t>
      </w:r>
      <w:r w:rsidRPr="001005CA">
        <w:rPr>
          <w:rFonts w:eastAsia="Times New Roman"/>
          <w:szCs w:val="28"/>
          <w:lang w:eastAsia="zh-CN"/>
        </w:rPr>
        <w:t>мелкого тирана</w:t>
      </w:r>
      <w:r w:rsidRPr="0071677F">
        <w:rPr>
          <w:rFonts w:eastAsia="Times New Roman"/>
          <w:szCs w:val="28"/>
          <w:lang w:eastAsia="zh-CN"/>
        </w:rPr>
        <w:t xml:space="preserve">, живущего в уютной клетке послаблений, и — </w:t>
      </w:r>
      <w:r w:rsidRPr="001005CA">
        <w:rPr>
          <w:rFonts w:eastAsia="Times New Roman"/>
          <w:szCs w:val="28"/>
          <w:lang w:eastAsia="zh-CN"/>
        </w:rPr>
        <w:t>войти в подлинную силу.</w:t>
      </w:r>
      <w:r w:rsidR="00F67893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Это не значит стать мужчиной. Это значит: </w:t>
      </w:r>
      <w:r w:rsidRPr="001005CA">
        <w:rPr>
          <w:rFonts w:eastAsia="Times New Roman"/>
          <w:szCs w:val="28"/>
          <w:lang w:eastAsia="zh-CN"/>
        </w:rPr>
        <w:t>перестать быть карикатурой на женщину.</w:t>
      </w:r>
      <w:r w:rsidR="00F67893">
        <w:rPr>
          <w:rFonts w:eastAsia="Times New Roman"/>
          <w:szCs w:val="28"/>
          <w:lang w:eastAsia="zh-CN"/>
        </w:rPr>
        <w:t xml:space="preserve"> </w:t>
      </w:r>
      <w:r w:rsidRPr="0071677F">
        <w:rPr>
          <w:rFonts w:eastAsia="Times New Roman"/>
          <w:szCs w:val="28"/>
          <w:lang w:eastAsia="zh-CN"/>
        </w:rPr>
        <w:t xml:space="preserve">Что это значит на практике? Не обязательно делать всё, что делают мужчины, — но быть способной, быть готовой, быть внутренне равной. Не «притворяться сильной», не внешне копировать, а </w:t>
      </w:r>
      <w:r w:rsidRPr="001005CA">
        <w:rPr>
          <w:rStyle w:val="--0"/>
          <w:lang w:eastAsia="zh-CN"/>
        </w:rPr>
        <w:t xml:space="preserve">учиться </w:t>
      </w:r>
      <w:r w:rsidRPr="001005CA">
        <w:rPr>
          <w:rStyle w:val="--"/>
          <w:lang w:eastAsia="zh-CN"/>
        </w:rPr>
        <w:t>вкладываться</w:t>
      </w:r>
      <w:r w:rsidRPr="0071677F">
        <w:rPr>
          <w:rFonts w:eastAsia="Times New Roman"/>
          <w:b/>
          <w:bCs/>
          <w:szCs w:val="28"/>
          <w:lang w:eastAsia="zh-CN"/>
        </w:rPr>
        <w:t xml:space="preserve"> </w:t>
      </w:r>
      <w:r w:rsidRPr="001005CA">
        <w:rPr>
          <w:rFonts w:eastAsia="Times New Roman"/>
          <w:szCs w:val="28"/>
          <w:lang w:eastAsia="zh-CN"/>
        </w:rPr>
        <w:t>на ту же глубину, где рождается результат, а не имитация.</w:t>
      </w:r>
      <w:r w:rsidRPr="0071677F">
        <w:rPr>
          <w:rFonts w:eastAsia="Times New Roman"/>
          <w:szCs w:val="28"/>
          <w:lang w:eastAsia="zh-CN"/>
        </w:rPr>
        <w:t xml:space="preserve"> Женщине придётся честно, самостоятельно и с любовью преодолеть </w:t>
      </w:r>
    </w:p>
    <w:p w14:paraId="1E397898" w14:textId="74520AAD" w:rsidR="003A18BF" w:rsidRPr="00F67893" w:rsidRDefault="001B18AE" w:rsidP="00F7522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8480" behindDoc="1" locked="0" layoutInCell="1" allowOverlap="1" wp14:anchorId="7A070763" wp14:editId="3F1498FC">
            <wp:simplePos x="0" y="0"/>
            <wp:positionH relativeFrom="column">
              <wp:posOffset>-159385</wp:posOffset>
            </wp:positionH>
            <wp:positionV relativeFrom="paragraph">
              <wp:posOffset>-2540</wp:posOffset>
            </wp:positionV>
            <wp:extent cx="3177540" cy="3980180"/>
            <wp:effectExtent l="0" t="0" r="0" b="0"/>
            <wp:wrapTight wrapText="bothSides">
              <wp:wrapPolygon edited="0">
                <wp:start x="0" y="0"/>
                <wp:lineTo x="0" y="21504"/>
                <wp:lineTo x="21496" y="21504"/>
                <wp:lineTo x="21496" y="0"/>
                <wp:lineTo x="0" y="0"/>
              </wp:wrapPolygon>
            </wp:wrapTight>
            <wp:docPr id="14380526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52654" name="Рисунок 14380526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372" w:rsidRPr="0071677F">
        <w:rPr>
          <w:rFonts w:eastAsia="Times New Roman"/>
          <w:szCs w:val="28"/>
          <w:lang w:eastAsia="zh-CN"/>
        </w:rPr>
        <w:t xml:space="preserve">всё то, что ей даром вручили под видом «особых женских прав». Преодолеть — значит </w:t>
      </w:r>
      <w:r w:rsidR="00966372" w:rsidRPr="001005CA">
        <w:rPr>
          <w:rFonts w:eastAsia="Times New Roman"/>
          <w:szCs w:val="28"/>
          <w:lang w:eastAsia="zh-CN"/>
        </w:rPr>
        <w:t>отказаться от джентльменства к самой себе</w:t>
      </w:r>
      <w:r w:rsidR="00966372" w:rsidRPr="0071677F">
        <w:rPr>
          <w:rFonts w:eastAsia="Times New Roman"/>
          <w:szCs w:val="28"/>
          <w:lang w:eastAsia="zh-CN"/>
        </w:rPr>
        <w:t xml:space="preserve">. Это нелегко, потому что </w:t>
      </w:r>
      <w:r w:rsidR="00966372" w:rsidRPr="001005CA">
        <w:rPr>
          <w:rFonts w:eastAsia="Times New Roman"/>
          <w:szCs w:val="28"/>
          <w:lang w:eastAsia="zh-CN"/>
        </w:rPr>
        <w:t>всё, что получено «на халяву», однажды будет взыскано по полной — по Закону.</w:t>
      </w:r>
      <w:r w:rsidR="00966372" w:rsidRPr="0071677F">
        <w:rPr>
          <w:rFonts w:eastAsia="Times New Roman"/>
          <w:szCs w:val="28"/>
          <w:lang w:eastAsia="zh-CN"/>
        </w:rPr>
        <w:t xml:space="preserve"> Закону сохранения энергии. Закону равновесия. Закону Высшего Порядка.</w:t>
      </w:r>
      <w:r w:rsidR="00F67893">
        <w:rPr>
          <w:rFonts w:eastAsia="Times New Roman"/>
          <w:szCs w:val="28"/>
          <w:lang w:eastAsia="zh-CN"/>
        </w:rPr>
        <w:t xml:space="preserve"> </w:t>
      </w:r>
      <w:r w:rsidR="00966372" w:rsidRPr="0071677F">
        <w:rPr>
          <w:rFonts w:eastAsia="Times New Roman"/>
          <w:szCs w:val="28"/>
          <w:lang w:eastAsia="zh-CN"/>
        </w:rPr>
        <w:t xml:space="preserve">В чём же женщине быть как мужчина? Не в том, чтобы поднимать штанги, пить пиво литрами и рычать в подворотне. И не в том, чтобы носить брюки, громко командовать и повторять чужие амбиции. Это </w:t>
      </w:r>
      <w:r w:rsidR="00966372" w:rsidRPr="001005CA">
        <w:rPr>
          <w:rStyle w:val="--0"/>
          <w:lang w:eastAsia="zh-CN"/>
        </w:rPr>
        <w:t xml:space="preserve">лишь </w:t>
      </w:r>
      <w:r w:rsidR="00966372" w:rsidRPr="001005CA">
        <w:rPr>
          <w:rStyle w:val="--"/>
          <w:lang w:eastAsia="zh-CN"/>
        </w:rPr>
        <w:t>внешний</w:t>
      </w:r>
      <w:r w:rsidR="00966372" w:rsidRPr="0071677F">
        <w:rPr>
          <w:rFonts w:eastAsia="Times New Roman"/>
          <w:szCs w:val="28"/>
          <w:lang w:eastAsia="zh-CN"/>
        </w:rPr>
        <w:t xml:space="preserve"> карнавал. Внутренняя работа куда тоньше. Она в </w:t>
      </w:r>
      <w:r w:rsidR="00966372" w:rsidRPr="001005CA">
        <w:rPr>
          <w:rFonts w:eastAsia="Times New Roman"/>
          <w:szCs w:val="28"/>
          <w:lang w:eastAsia="zh-CN"/>
        </w:rPr>
        <w:t xml:space="preserve">способности отвечать за содеянное, в отказе от лжи, в честности перед собой, в отсутствии манипуляций, в выдержке, в ответственности. </w:t>
      </w:r>
      <w:r w:rsidR="001005CA">
        <w:rPr>
          <w:rFonts w:eastAsia="Times New Roman"/>
          <w:szCs w:val="28"/>
          <w:lang w:eastAsia="zh-CN"/>
        </w:rPr>
        <w:t xml:space="preserve"> </w:t>
      </w:r>
      <w:r w:rsidR="00966372" w:rsidRPr="0071677F">
        <w:rPr>
          <w:rFonts w:eastAsia="Times New Roman"/>
          <w:szCs w:val="28"/>
          <w:lang w:eastAsia="zh-CN"/>
        </w:rPr>
        <w:t>Даже если женщина возьмёт на себя лишь эти несколько «не» — она</w:t>
      </w:r>
      <w:r w:rsidR="009C5AF1">
        <w:rPr>
          <w:rFonts w:eastAsia="Times New Roman"/>
          <w:szCs w:val="28"/>
          <w:lang w:eastAsia="zh-CN"/>
        </w:rPr>
        <w:t xml:space="preserve"> уже затмит </w:t>
      </w:r>
      <w:r w:rsidR="00966372" w:rsidRPr="0071677F">
        <w:rPr>
          <w:rFonts w:eastAsia="Times New Roman"/>
          <w:szCs w:val="28"/>
          <w:lang w:eastAsia="zh-CN"/>
        </w:rPr>
        <w:t xml:space="preserve"> половину мужчин.</w:t>
      </w:r>
      <w:r w:rsidR="00F67893">
        <w:rPr>
          <w:rFonts w:eastAsia="Times New Roman"/>
          <w:szCs w:val="28"/>
          <w:lang w:eastAsia="zh-CN"/>
        </w:rPr>
        <w:t xml:space="preserve"> </w:t>
      </w:r>
      <w:r w:rsidR="00966372" w:rsidRPr="0071677F">
        <w:rPr>
          <w:rFonts w:eastAsia="Times New Roman"/>
          <w:szCs w:val="28"/>
          <w:lang w:eastAsia="zh-CN"/>
        </w:rPr>
        <w:t xml:space="preserve">Но и сравнивать себя нужно не с теми мужчинами, которые сами ушли в инфантилизм, не с «тряпками», не с теми, кто сам отказался от силы. </w:t>
      </w:r>
      <w:r w:rsidR="00966372" w:rsidRPr="001005CA">
        <w:rPr>
          <w:rStyle w:val="--0"/>
          <w:lang w:eastAsia="zh-CN"/>
        </w:rPr>
        <w:t xml:space="preserve">Сравнивать </w:t>
      </w:r>
      <w:r w:rsidR="00966372" w:rsidRPr="001005CA">
        <w:rPr>
          <w:rStyle w:val="--"/>
          <w:lang w:eastAsia="zh-CN"/>
        </w:rPr>
        <w:t>себя</w:t>
      </w:r>
      <w:r w:rsidR="00966372" w:rsidRPr="00F67893">
        <w:rPr>
          <w:rFonts w:eastAsia="Times New Roman"/>
          <w:szCs w:val="28"/>
          <w:lang w:eastAsia="zh-CN"/>
        </w:rPr>
        <w:t xml:space="preserve"> следует с идеалом мужской природы — не с выдуманным принцем на вертолёте, а с тем, кто несёт, строит, держит, отвечает.</w:t>
      </w:r>
      <w:r w:rsidR="00F67893">
        <w:rPr>
          <w:rFonts w:eastAsia="Times New Roman"/>
          <w:szCs w:val="28"/>
          <w:lang w:eastAsia="zh-CN"/>
        </w:rPr>
        <w:t xml:space="preserve"> </w:t>
      </w:r>
      <w:r w:rsidR="00966372" w:rsidRPr="0071677F">
        <w:rPr>
          <w:rFonts w:eastAsia="Times New Roman"/>
          <w:szCs w:val="28"/>
          <w:lang w:eastAsia="zh-CN"/>
        </w:rPr>
        <w:t xml:space="preserve">Если при упоминании кольца с бриллиантом вам уже стало скучно, если идея идеала без «Гуччи» вас не привлекла, — значит, экзамен </w:t>
      </w:r>
      <w:r w:rsidR="00966372" w:rsidRPr="001005CA">
        <w:rPr>
          <w:rStyle w:val="--"/>
          <w:lang w:eastAsia="zh-CN"/>
        </w:rPr>
        <w:t xml:space="preserve">не </w:t>
      </w:r>
      <w:r w:rsidR="00966372" w:rsidRPr="001005CA">
        <w:rPr>
          <w:rStyle w:val="--0"/>
          <w:lang w:eastAsia="zh-CN"/>
        </w:rPr>
        <w:t>сдан.</w:t>
      </w:r>
      <w:r w:rsidR="00966372" w:rsidRPr="0071677F">
        <w:rPr>
          <w:rFonts w:eastAsia="Times New Roman"/>
          <w:szCs w:val="28"/>
          <w:lang w:eastAsia="zh-CN"/>
        </w:rPr>
        <w:t xml:space="preserve"> Но будет и следующая попытка. </w:t>
      </w:r>
    </w:p>
    <w:p w14:paraId="1DD41625" w14:textId="46C44721" w:rsidR="003A18BF" w:rsidRPr="0071677F" w:rsidRDefault="003A18BF" w:rsidP="00772955">
      <w:pPr>
        <w:pStyle w:val="p3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lastRenderedPageBreak/>
        <w:t xml:space="preserve">Всё сказанное выше — лишь осторожное приближение к теме, которую нельзя исчерпать ни в одном разговоре, ни в одном тексте. Женщина — </w:t>
      </w:r>
      <w:r w:rsidR="00772955">
        <w:rPr>
          <w:rFonts w:ascii="Georgia" w:hAnsi="Georgia"/>
          <w:sz w:val="28"/>
          <w:szCs w:val="28"/>
        </w:rPr>
        <w:br/>
      </w:r>
      <w:r w:rsidRPr="0071677F">
        <w:rPr>
          <w:rFonts w:ascii="Georgia" w:hAnsi="Georgia"/>
          <w:sz w:val="28"/>
          <w:szCs w:val="28"/>
        </w:rPr>
        <w:t xml:space="preserve">не социальная роль, не объект поклонения, не антипод мужчины и не удобная категория для рассуждений. Женщина — это </w:t>
      </w:r>
      <w:r w:rsidRPr="001005CA">
        <w:rPr>
          <w:rStyle w:val="--"/>
        </w:rPr>
        <w:t xml:space="preserve">ключ </w:t>
      </w:r>
      <w:r w:rsidRPr="001005CA">
        <w:rPr>
          <w:rStyle w:val="--0"/>
        </w:rPr>
        <w:t>к великому</w:t>
      </w:r>
      <w:r w:rsidRPr="0071677F">
        <w:rPr>
          <w:rFonts w:ascii="Georgia" w:hAnsi="Georgia"/>
          <w:sz w:val="28"/>
          <w:szCs w:val="28"/>
        </w:rPr>
        <w:t>, если только этот ключ не утерян в пудре стереотипов и зеркалах самовнушения.</w:t>
      </w:r>
    </w:p>
    <w:p w14:paraId="143A52F0" w14:textId="449DEADA" w:rsidR="003A18BF" w:rsidRDefault="003A18BF" w:rsidP="00772955">
      <w:pPr>
        <w:pStyle w:val="p3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71677F">
        <w:rPr>
          <w:rFonts w:ascii="Georgia" w:hAnsi="Georgia"/>
          <w:sz w:val="28"/>
          <w:szCs w:val="28"/>
        </w:rPr>
        <w:t xml:space="preserve">То, о чём мы говорили, — это не приговор и не критика. Это </w:t>
      </w:r>
      <w:r w:rsidRPr="001005CA">
        <w:rPr>
          <w:rStyle w:val="s1"/>
          <w:rFonts w:ascii="Georgia" w:hAnsi="Georgia"/>
          <w:sz w:val="28"/>
          <w:szCs w:val="28"/>
        </w:rPr>
        <w:t>приглашение к пробуждению</w:t>
      </w:r>
      <w:r w:rsidRPr="0071677F">
        <w:rPr>
          <w:rFonts w:ascii="Georgia" w:hAnsi="Georgia"/>
          <w:sz w:val="28"/>
          <w:szCs w:val="28"/>
        </w:rPr>
        <w:t xml:space="preserve">. К пониманию того, что быть Женщиной — значит быть со-творцом, носителем равной ответственности, равной глубины и равной устремлённости в Высшее. Не лучше и не хуже — иначе. И именно это «иначе» сегодня забыто, подменено искажением, которое служит не женщине, а тем, кто </w:t>
      </w:r>
      <w:r w:rsidRPr="001005CA">
        <w:rPr>
          <w:rStyle w:val="--0"/>
        </w:rPr>
        <w:t xml:space="preserve">стремится </w:t>
      </w:r>
      <w:r w:rsidRPr="001005CA">
        <w:rPr>
          <w:rStyle w:val="--"/>
        </w:rPr>
        <w:t>использовать</w:t>
      </w:r>
      <w:r w:rsidRPr="0071677F">
        <w:rPr>
          <w:rFonts w:ascii="Georgia" w:hAnsi="Georgia"/>
          <w:sz w:val="28"/>
          <w:szCs w:val="28"/>
        </w:rPr>
        <w:t xml:space="preserve"> её через ослабление.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71677F">
        <w:rPr>
          <w:rFonts w:ascii="Georgia" w:hAnsi="Georgia"/>
          <w:sz w:val="28"/>
          <w:szCs w:val="28"/>
        </w:rPr>
        <w:t xml:space="preserve">Но есть и </w:t>
      </w:r>
      <w:r w:rsidRPr="001005CA">
        <w:rPr>
          <w:rStyle w:val="s1"/>
          <w:rFonts w:ascii="Georgia" w:hAnsi="Georgia"/>
          <w:sz w:val="28"/>
          <w:szCs w:val="28"/>
        </w:rPr>
        <w:t>другие слои</w:t>
      </w:r>
      <w:r w:rsidRP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которые пока остались не раскрыты. О них — уже в следующей статье. Мы поднимемся выше повседневных штампов и заглянем в саму </w:t>
      </w:r>
      <w:r w:rsidRPr="001005CA">
        <w:rPr>
          <w:rStyle w:val="--"/>
        </w:rPr>
        <w:t xml:space="preserve">онтологию </w:t>
      </w:r>
      <w:r w:rsidRPr="001005CA">
        <w:rPr>
          <w:rStyle w:val="--0"/>
        </w:rPr>
        <w:t>Женщины</w:t>
      </w:r>
      <w:r w:rsidRPr="0071677F">
        <w:rPr>
          <w:rFonts w:ascii="Georgia" w:hAnsi="Georgia"/>
          <w:sz w:val="28"/>
          <w:szCs w:val="28"/>
        </w:rPr>
        <w:t xml:space="preserve"> — как силы, как сути, как изначального звена в программе развития Разума на планете. Мы разберёмся, </w:t>
      </w:r>
      <w:r w:rsidRPr="001005CA">
        <w:rPr>
          <w:rStyle w:val="s1"/>
          <w:rFonts w:ascii="Georgia" w:hAnsi="Georgia"/>
          <w:sz w:val="28"/>
          <w:szCs w:val="28"/>
        </w:rPr>
        <w:t>почему именно женщина способна стать ядром нового Мира</w:t>
      </w:r>
      <w:r w:rsidRPr="001005CA">
        <w:rPr>
          <w:rFonts w:ascii="Georgia" w:hAnsi="Georgia"/>
          <w:sz w:val="28"/>
          <w:szCs w:val="28"/>
        </w:rPr>
        <w:t>,</w:t>
      </w:r>
      <w:r w:rsidRPr="0071677F">
        <w:rPr>
          <w:rFonts w:ascii="Georgia" w:hAnsi="Georgia"/>
          <w:sz w:val="28"/>
          <w:szCs w:val="28"/>
        </w:rPr>
        <w:t xml:space="preserve"> если только </w:t>
      </w:r>
      <w:r w:rsidRPr="001005CA">
        <w:rPr>
          <w:rStyle w:val="--"/>
        </w:rPr>
        <w:t xml:space="preserve">не </w:t>
      </w:r>
      <w:r w:rsidRPr="001005CA">
        <w:rPr>
          <w:rStyle w:val="--0"/>
        </w:rPr>
        <w:t>испугается</w:t>
      </w:r>
      <w:r w:rsidRPr="0071677F">
        <w:rPr>
          <w:rFonts w:ascii="Georgia" w:hAnsi="Georgia"/>
          <w:sz w:val="28"/>
          <w:szCs w:val="28"/>
        </w:rPr>
        <w:t xml:space="preserve"> ответственности быть Первой. Мы коснёмся тем, где материнство и воинство, нежность и несокрушимость, интуиция и логика — не противоположности, а аспекты одного и того же, истинного образа Женского Начала.</w:t>
      </w:r>
      <w:r w:rsidR="001005CA">
        <w:rPr>
          <w:rFonts w:ascii="Georgia" w:hAnsi="Georgia"/>
          <w:sz w:val="28"/>
          <w:szCs w:val="28"/>
        </w:rPr>
        <w:t xml:space="preserve"> </w:t>
      </w:r>
      <w:r w:rsidRPr="009A4654">
        <w:rPr>
          <w:rStyle w:val="s1"/>
          <w:rFonts w:ascii="Georgia" w:hAnsi="Georgia"/>
          <w:sz w:val="28"/>
          <w:szCs w:val="28"/>
        </w:rPr>
        <w:t>Следующая статья будет не просто продолжением — она будет расширением</w:t>
      </w:r>
      <w:r w:rsidRPr="0071677F">
        <w:rPr>
          <w:rStyle w:val="s1"/>
          <w:rFonts w:ascii="Georgia" w:hAnsi="Georgia"/>
          <w:b/>
          <w:bCs/>
          <w:sz w:val="28"/>
          <w:szCs w:val="28"/>
        </w:rPr>
        <w:t>.</w:t>
      </w:r>
      <w:r w:rsidRPr="0071677F">
        <w:rPr>
          <w:rFonts w:ascii="Georgia" w:hAnsi="Georgia"/>
          <w:sz w:val="28"/>
          <w:szCs w:val="28"/>
        </w:rPr>
        <w:t xml:space="preserve"> Пришло время не только говорить о равенстве, но </w:t>
      </w:r>
      <w:r w:rsidRPr="001005CA">
        <w:rPr>
          <w:rStyle w:val="s1"/>
          <w:rFonts w:ascii="Georgia" w:hAnsi="Georgia"/>
          <w:b/>
          <w:bCs/>
          <w:i/>
          <w:iCs/>
          <w:sz w:val="28"/>
          <w:szCs w:val="28"/>
        </w:rPr>
        <w:t>вспомнить о миссии</w:t>
      </w:r>
      <w:r w:rsidRPr="0071677F">
        <w:rPr>
          <w:rFonts w:ascii="Georgia" w:hAnsi="Georgia"/>
          <w:sz w:val="28"/>
          <w:szCs w:val="28"/>
        </w:rPr>
        <w:t>. Женщина — не та, кто ищет равных прав. Женщина — та, кто возвращает человечеству утраченную высоту.</w:t>
      </w:r>
    </w:p>
    <w:p w14:paraId="2377F93C" w14:textId="77777777" w:rsidR="001B18AE" w:rsidRDefault="001B18AE" w:rsidP="0071677F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5BC5539D" w14:textId="77777777" w:rsidR="001B18AE" w:rsidRPr="008208E9" w:rsidRDefault="001B18AE" w:rsidP="001B18AE">
      <w:pPr>
        <w:tabs>
          <w:tab w:val="left" w:pos="0"/>
        </w:tabs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  <w:r>
        <w:rPr>
          <w:rFonts w:eastAsia="Times New Roman"/>
          <w:b/>
          <w:bCs/>
          <w:i/>
          <w:iCs/>
          <w:szCs w:val="28"/>
        </w:rPr>
        <w:t>…</w:t>
      </w:r>
    </w:p>
    <w:p w14:paraId="3C25A399" w14:textId="77777777" w:rsidR="001B18AE" w:rsidRDefault="001B18AE" w:rsidP="001B18AE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B01FE33" w14:textId="77777777" w:rsidR="001B18AE" w:rsidRPr="003621F0" w:rsidRDefault="001B18AE" w:rsidP="001B18AE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    </w:t>
      </w: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6681A74B" w14:textId="646A3897" w:rsidR="001B18AE" w:rsidRPr="00BB1B50" w:rsidRDefault="001B18AE" w:rsidP="001B18AE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0A1404">
        <w:rPr>
          <w:rFonts w:ascii="Georgia" w:hAnsi="Georgia"/>
          <w:b/>
          <w:bCs/>
        </w:rPr>
        <w:t xml:space="preserve">     </w:t>
      </w:r>
      <w:r>
        <w:rPr>
          <w:rFonts w:ascii="Georgia" w:hAnsi="Georgia"/>
          <w:b/>
          <w:bCs/>
        </w:rPr>
        <w:t>20</w:t>
      </w:r>
      <w:r w:rsidRPr="000B3B9D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декабря</w:t>
      </w:r>
      <w:r w:rsidRPr="00BB1B50">
        <w:rPr>
          <w:rFonts w:ascii="Georgia" w:hAnsi="Georgia"/>
          <w:b/>
          <w:bCs/>
        </w:rPr>
        <w:t xml:space="preserve"> 2025 г.</w:t>
      </w:r>
    </w:p>
    <w:p w14:paraId="16FBCE00" w14:textId="77777777" w:rsidR="001B18AE" w:rsidRPr="006D271E" w:rsidRDefault="001B18AE" w:rsidP="001B18AE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612010BE" w14:textId="77777777" w:rsidR="001B18AE" w:rsidRPr="0071677F" w:rsidRDefault="001B18AE" w:rsidP="0071677F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41FB4E82" w14:textId="3CFDD4B5" w:rsidR="00C922ED" w:rsidRPr="0071677F" w:rsidRDefault="00C922ED" w:rsidP="0071677F">
      <w:pPr>
        <w:spacing w:after="0"/>
        <w:ind w:firstLine="0"/>
        <w:rPr>
          <w:rStyle w:val="affff4"/>
          <w:szCs w:val="28"/>
        </w:rPr>
      </w:pPr>
    </w:p>
    <w:sectPr w:rsidR="00C922ED" w:rsidRPr="0071677F" w:rsidSect="001B18AE">
      <w:footerReference w:type="even" r:id="rId14"/>
      <w:footerReference w:type="default" r:id="rId15"/>
      <w:pgSz w:w="11900" w:h="16840"/>
      <w:pgMar w:top="574" w:right="560" w:bottom="1340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5322" w14:textId="77777777" w:rsidR="00B25B1E" w:rsidRDefault="00B25B1E" w:rsidP="007E5B4D">
      <w:r>
        <w:separator/>
      </w:r>
    </w:p>
  </w:endnote>
  <w:endnote w:type="continuationSeparator" w:id="0">
    <w:p w14:paraId="061DE037" w14:textId="77777777" w:rsidR="00B25B1E" w:rsidRDefault="00B25B1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3D0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9D85D6E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987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183906F2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2FC5" w14:textId="77777777" w:rsidR="00B25B1E" w:rsidRDefault="00B25B1E" w:rsidP="007E5B4D">
      <w:r>
        <w:separator/>
      </w:r>
    </w:p>
  </w:footnote>
  <w:footnote w:type="continuationSeparator" w:id="0">
    <w:p w14:paraId="00FC68BC" w14:textId="77777777" w:rsidR="00B25B1E" w:rsidRDefault="00B25B1E" w:rsidP="007E5B4D">
      <w:r>
        <w:continuationSeparator/>
      </w:r>
    </w:p>
  </w:footnote>
  <w:footnote w:id="1">
    <w:p w14:paraId="43996769" w14:textId="77777777" w:rsidR="001005CA" w:rsidRPr="000A7B02" w:rsidRDefault="001005CA" w:rsidP="001005C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005CA">
        <w:rPr>
          <w:lang w:val="ru-RU"/>
        </w:rPr>
        <w:t xml:space="preserve"> </w:t>
      </w:r>
      <w:r w:rsidRPr="000A7B02">
        <w:rPr>
          <w:rFonts w:cs="Arial"/>
          <w:b/>
          <w:bCs/>
          <w:color w:val="0A0A0A"/>
          <w:sz w:val="21"/>
          <w:szCs w:val="21"/>
          <w:shd w:val="clear" w:color="auto" w:fill="FFFFFF"/>
          <w:lang w:val="ru-RU"/>
        </w:rPr>
        <w:t>Инь и Ян</w:t>
      </w:r>
      <w:r w:rsidRPr="000A7B02">
        <w:rPr>
          <w:rFonts w:cs="Arial"/>
          <w:color w:val="0A0A0A"/>
          <w:sz w:val="21"/>
          <w:szCs w:val="21"/>
          <w:shd w:val="clear" w:color="auto" w:fill="FFFFFF"/>
          <w:lang w:val="ru-RU"/>
        </w:rPr>
        <w:t xml:space="preserve"> — основополагающие стороны понятий древнекитайской философии, символизирующие две противоположности, но взаимодополняющие и взаимодополняющие силы, которые управляют всем во Вселенной, как темная и светлая, представляя циклы день/ночи, мужское/женское, пассивное/активное, холод/жар и т. д., стремясь к гармонии.</w:t>
      </w:r>
    </w:p>
    <w:p w14:paraId="7060517F" w14:textId="6F211237" w:rsidR="001005CA" w:rsidRPr="001005CA" w:rsidRDefault="001005CA">
      <w:pPr>
        <w:pStyle w:val="af3"/>
        <w:rPr>
          <w:lang w:val="ru-RU"/>
        </w:rPr>
      </w:pPr>
    </w:p>
  </w:footnote>
  <w:footnote w:id="2">
    <w:p w14:paraId="39C1DB24" w14:textId="39AB8F97" w:rsidR="001005CA" w:rsidRPr="001005CA" w:rsidRDefault="001005C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005CA">
        <w:rPr>
          <w:lang w:val="ru-RU"/>
        </w:rPr>
        <w:t xml:space="preserve"> </w:t>
      </w:r>
      <w:proofErr w:type="spellStart"/>
      <w:r w:rsidRPr="001005CA">
        <w:rPr>
          <w:b/>
          <w:bCs/>
          <w:sz w:val="21"/>
          <w:szCs w:val="21"/>
          <w:lang w:val="ru-RU"/>
        </w:rPr>
        <w:t>Дуальность</w:t>
      </w:r>
      <w:proofErr w:type="spellEnd"/>
      <w:r w:rsidRPr="001005CA">
        <w:rPr>
          <w:b/>
          <w:bCs/>
          <w:sz w:val="21"/>
          <w:szCs w:val="21"/>
          <w:lang w:val="ru-RU"/>
        </w:rPr>
        <w:t xml:space="preserve"> (или дуализм)</w:t>
      </w:r>
      <w:r w:rsidRPr="001005CA">
        <w:rPr>
          <w:sz w:val="21"/>
          <w:szCs w:val="21"/>
          <w:lang w:val="ru-RU"/>
        </w:rPr>
        <w:t xml:space="preserve"> — это</w:t>
      </w:r>
      <w:r>
        <w:rPr>
          <w:sz w:val="21"/>
          <w:szCs w:val="21"/>
          <w:lang w:val="ru-RU"/>
        </w:rPr>
        <w:t xml:space="preserve"> </w:t>
      </w:r>
      <w:r w:rsidRPr="001005CA">
        <w:rPr>
          <w:sz w:val="21"/>
          <w:szCs w:val="21"/>
          <w:lang w:val="ru-RU"/>
        </w:rPr>
        <w:t>концепция двойственности, признающая существование двух неразрывных границ и часто противоположных начал (принципов, сил, направлений), которые дополняют друг друга и принимают единообразные принципы, такие как свет и тьма, добро и зло, материя и дух, или мажор и минор, не существующие по отдельности и образующие баланс бытия.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5B097F"/>
    <w:multiLevelType w:val="multilevel"/>
    <w:tmpl w:val="064047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2C4304"/>
    <w:multiLevelType w:val="hybridMultilevel"/>
    <w:tmpl w:val="EC0E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19"/>
  </w:num>
  <w:num w:numId="13" w16cid:durableId="2035186493">
    <w:abstractNumId w:val="36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1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4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3"/>
  </w:num>
  <w:num w:numId="47" w16cid:durableId="176118849">
    <w:abstractNumId w:val="28"/>
  </w:num>
  <w:num w:numId="48" w16cid:durableId="631179849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248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58E"/>
    <w:rsid w:val="00050DFC"/>
    <w:rsid w:val="00051D25"/>
    <w:rsid w:val="00052AE3"/>
    <w:rsid w:val="000530AD"/>
    <w:rsid w:val="000538EF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2FB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0F6098"/>
    <w:rsid w:val="001005CA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0FB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18AE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BE1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40AD"/>
    <w:rsid w:val="002D5786"/>
    <w:rsid w:val="002D668C"/>
    <w:rsid w:val="002D6BAC"/>
    <w:rsid w:val="002D6C68"/>
    <w:rsid w:val="002D7F41"/>
    <w:rsid w:val="002E351E"/>
    <w:rsid w:val="002E61BE"/>
    <w:rsid w:val="002E7D87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1D9D"/>
    <w:rsid w:val="00372A94"/>
    <w:rsid w:val="00372E58"/>
    <w:rsid w:val="0037415C"/>
    <w:rsid w:val="003814CD"/>
    <w:rsid w:val="003823A6"/>
    <w:rsid w:val="00383667"/>
    <w:rsid w:val="00384230"/>
    <w:rsid w:val="00385D84"/>
    <w:rsid w:val="00387747"/>
    <w:rsid w:val="003945B1"/>
    <w:rsid w:val="0039673F"/>
    <w:rsid w:val="003A1794"/>
    <w:rsid w:val="003A18BF"/>
    <w:rsid w:val="003A1DE4"/>
    <w:rsid w:val="003A34FA"/>
    <w:rsid w:val="003A44C6"/>
    <w:rsid w:val="003A5E64"/>
    <w:rsid w:val="003B0E91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3607"/>
    <w:rsid w:val="0048626A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39B8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22E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0B87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677F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2955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17613"/>
    <w:rsid w:val="00820559"/>
    <w:rsid w:val="00823B73"/>
    <w:rsid w:val="00824D0F"/>
    <w:rsid w:val="00830C86"/>
    <w:rsid w:val="00834306"/>
    <w:rsid w:val="00836E19"/>
    <w:rsid w:val="00837814"/>
    <w:rsid w:val="008417AE"/>
    <w:rsid w:val="00842D9D"/>
    <w:rsid w:val="00843DF1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96666"/>
    <w:rsid w:val="008A37B0"/>
    <w:rsid w:val="008A4A02"/>
    <w:rsid w:val="008A574D"/>
    <w:rsid w:val="008A61B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372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4654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C5AF1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016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26D8"/>
    <w:rsid w:val="00A675EE"/>
    <w:rsid w:val="00A70378"/>
    <w:rsid w:val="00A740DF"/>
    <w:rsid w:val="00A75029"/>
    <w:rsid w:val="00A77302"/>
    <w:rsid w:val="00A77930"/>
    <w:rsid w:val="00A83B6C"/>
    <w:rsid w:val="00A873E5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25B1E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4C91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2010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1155"/>
    <w:rsid w:val="00C747DD"/>
    <w:rsid w:val="00C81248"/>
    <w:rsid w:val="00C86239"/>
    <w:rsid w:val="00C87CC6"/>
    <w:rsid w:val="00C90FB6"/>
    <w:rsid w:val="00C922ED"/>
    <w:rsid w:val="00CA274D"/>
    <w:rsid w:val="00CA5AFC"/>
    <w:rsid w:val="00CA684E"/>
    <w:rsid w:val="00CB503B"/>
    <w:rsid w:val="00CB5DB1"/>
    <w:rsid w:val="00CB7B8B"/>
    <w:rsid w:val="00CC0845"/>
    <w:rsid w:val="00CC1FE0"/>
    <w:rsid w:val="00CC4675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4612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153"/>
    <w:rsid w:val="00D73F82"/>
    <w:rsid w:val="00D77785"/>
    <w:rsid w:val="00D82A1D"/>
    <w:rsid w:val="00D86066"/>
    <w:rsid w:val="00D872CF"/>
    <w:rsid w:val="00D90220"/>
    <w:rsid w:val="00D91C68"/>
    <w:rsid w:val="00D9780E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3FA8"/>
    <w:rsid w:val="00EA296C"/>
    <w:rsid w:val="00EA2CC4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67893"/>
    <w:rsid w:val="00F7092D"/>
    <w:rsid w:val="00F73826"/>
    <w:rsid w:val="00F73FCA"/>
    <w:rsid w:val="00F74D57"/>
    <w:rsid w:val="00F75228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45B4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D750D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6A12"/>
  <w15:docId w15:val="{0511A0BC-FFBE-8543-AC8E-D0B14459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1B18AE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1B18AE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1B18AE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1B18AE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1B18AE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1B18AE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1B18AE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1B18AE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1B18AE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1B18AE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1B18AE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1B18AE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1B18AE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1B18AE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1B18AE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1B18AE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1B18AE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1B18AE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1B18AE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1B18AE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1B18AE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1B18AE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1B18AE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1B18AE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1B18AE"/>
  </w:style>
  <w:style w:type="character" w:customStyle="1" w:styleId="apple-converted-space">
    <w:name w:val="apple-converted-space"/>
    <w:basedOn w:val="a6"/>
    <w:rsid w:val="001B18AE"/>
  </w:style>
  <w:style w:type="character" w:styleId="af">
    <w:name w:val="FollowedHyperlink"/>
    <w:uiPriority w:val="99"/>
    <w:rsid w:val="001B18AE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1B18AE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1B18AE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1B18AE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1B18AE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1B18A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1B18AE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1B18AE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1B18AE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1B18AE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1B18AE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1B18AE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1B18AE"/>
  </w:style>
  <w:style w:type="character" w:styleId="af7">
    <w:name w:val="Emphasis"/>
    <w:rsid w:val="001B18AE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1B18A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1B18AE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1B18AE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1B18AE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1B1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1B18AE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1B18AE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1B18AE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1B18AE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1B18AE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1B18AE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1B18AE"/>
    <w:rPr>
      <w:b/>
    </w:rPr>
  </w:style>
  <w:style w:type="paragraph" w:customStyle="1" w:styleId="1">
    <w:name w:val="Стиль1"/>
    <w:basedOn w:val="11"/>
    <w:next w:val="a5"/>
    <w:autoRedefine/>
    <w:rsid w:val="001B18AE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1B18AE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1B18AE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1B18AE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1B18AE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1B18AE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1B18AE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1B18AE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1B18AE"/>
  </w:style>
  <w:style w:type="character" w:customStyle="1" w:styleId="mw-headline">
    <w:name w:val="mw-headline"/>
    <w:basedOn w:val="a6"/>
    <w:rsid w:val="001B18AE"/>
  </w:style>
  <w:style w:type="character" w:customStyle="1" w:styleId="mw-editsection">
    <w:name w:val="mw-editsection"/>
    <w:basedOn w:val="a6"/>
    <w:rsid w:val="001B18AE"/>
  </w:style>
  <w:style w:type="character" w:customStyle="1" w:styleId="mw-editsection-bracket">
    <w:name w:val="mw-editsection-bracket"/>
    <w:basedOn w:val="a6"/>
    <w:rsid w:val="001B18AE"/>
  </w:style>
  <w:style w:type="character" w:customStyle="1" w:styleId="mw-editsection-divider">
    <w:name w:val="mw-editsection-divider"/>
    <w:basedOn w:val="a6"/>
    <w:rsid w:val="001B18AE"/>
  </w:style>
  <w:style w:type="character" w:styleId="aff2">
    <w:name w:val="annotation reference"/>
    <w:basedOn w:val="a6"/>
    <w:uiPriority w:val="99"/>
    <w:semiHidden/>
    <w:unhideWhenUsed/>
    <w:rsid w:val="001B18AE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1B18AE"/>
  </w:style>
  <w:style w:type="character" w:customStyle="1" w:styleId="aff4">
    <w:name w:val="Текст примечания Знак"/>
    <w:basedOn w:val="a6"/>
    <w:link w:val="aff3"/>
    <w:uiPriority w:val="99"/>
    <w:semiHidden/>
    <w:rsid w:val="001B18AE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B18AE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B18AE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1B18AE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1B18AE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1B18AE"/>
    <w:rPr>
      <w:i/>
      <w:iCs/>
      <w:color w:val="808080"/>
    </w:rPr>
  </w:style>
  <w:style w:type="character" w:styleId="affa">
    <w:name w:val="Book Title"/>
    <w:uiPriority w:val="33"/>
    <w:rsid w:val="001B18AE"/>
    <w:rPr>
      <w:b/>
      <w:bCs/>
      <w:smallCaps/>
      <w:spacing w:val="5"/>
    </w:rPr>
  </w:style>
  <w:style w:type="paragraph" w:customStyle="1" w:styleId="-12">
    <w:name w:val="Обычный-12"/>
    <w:basedOn w:val="a5"/>
    <w:rsid w:val="001B18AE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1B18AE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1B18AE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1B18AE"/>
  </w:style>
  <w:style w:type="paragraph" w:styleId="4">
    <w:name w:val="List Number 4"/>
    <w:basedOn w:val="a5"/>
    <w:uiPriority w:val="99"/>
    <w:semiHidden/>
    <w:unhideWhenUsed/>
    <w:rsid w:val="001B18AE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1B18AE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1B18AE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1B18AE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1B18AE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1B18AE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1B18A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1B18AE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1B18AE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1B18AE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1B18A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1B18AE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1B18AE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1B18AE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1B18AE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1B18AE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1B18AE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1B18AE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1B18AE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1B18AE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1B18AE"/>
  </w:style>
  <w:style w:type="paragraph" w:customStyle="1" w:styleId="a0">
    <w:name w:val="Сноска"/>
    <w:basedOn w:val="a5"/>
    <w:rsid w:val="001B18AE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1B18AE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1B18AE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1B18AE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1B18AE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1B18AE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1B18AE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1B18AE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1B18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1B18AE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1B18AE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1B18AE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1B18AE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1B18AE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1B18AE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1B18AE"/>
  </w:style>
  <w:style w:type="numbering" w:styleId="111111">
    <w:name w:val="Outline List 2"/>
    <w:basedOn w:val="a8"/>
    <w:uiPriority w:val="99"/>
    <w:semiHidden/>
    <w:unhideWhenUsed/>
    <w:rsid w:val="001B18AE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1B18AE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1B18AE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1B18AE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1B18AE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1B18AE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1B18AE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1B18AE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1B18AE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1B18AE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1B18AE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1B18AE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1B18AE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1B18AE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1B18AE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1B18AE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1B18AE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1B18AE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1B18AE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1B18AE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1B18AE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1B18AE"/>
  </w:style>
  <w:style w:type="paragraph" w:customStyle="1" w:styleId="a">
    <w:name w:val="раздел"/>
    <w:basedOn w:val="a5"/>
    <w:autoRedefine/>
    <w:rsid w:val="001B18AE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1B18AE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1B18AE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1B18AE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1B18AE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FB45B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FB45B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4D39B8"/>
  </w:style>
  <w:style w:type="paragraph" w:customStyle="1" w:styleId="p3">
    <w:name w:val="p3"/>
    <w:basedOn w:val="a5"/>
    <w:rsid w:val="004D39B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96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6D8B16-8963-6448-9A99-B351C4E4C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4</TotalTime>
  <Pages>13</Pages>
  <Words>4646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Microsoft Office User</cp:lastModifiedBy>
  <cp:revision>3</cp:revision>
  <cp:lastPrinted>2025-12-20T17:57:00Z</cp:lastPrinted>
  <dcterms:created xsi:type="dcterms:W3CDTF">2025-12-20T17:28:00Z</dcterms:created>
  <dcterms:modified xsi:type="dcterms:W3CDTF">2025-12-20T20:26:00Z</dcterms:modified>
</cp:coreProperties>
</file>