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13F8E" w14:textId="77777777" w:rsidR="001D3637" w:rsidRPr="00FD577D" w:rsidRDefault="001D3637" w:rsidP="001D3637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FD577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39600FD1" w14:textId="77777777" w:rsidR="001D3637" w:rsidRPr="00FD577D" w:rsidRDefault="001D3637" w:rsidP="001D3637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FD577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90</w:t>
      </w:r>
      <w:r w:rsidRPr="00FD577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354B879D" w14:textId="4C3AE26A" w:rsidR="001D3637" w:rsidRPr="00FD577D" w:rsidRDefault="001D3637" w:rsidP="008A13F5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FD577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bookmarkStart w:id="0" w:name="_Hlk216364359"/>
      <w:r w:rsidR="00DE7CB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Седьмой </w:t>
      </w:r>
      <w:r w:rsidRPr="00FD577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Ф</w:t>
      </w:r>
      <w:r w:rsidR="004812AF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ильтр Истины</w:t>
      </w:r>
      <w:r w:rsidRPr="00FD577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 w:rsidR="004812AF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Закон и Смысл…</w:t>
      </w:r>
      <w:bookmarkEnd w:id="0"/>
    </w:p>
    <w:p w14:paraId="66097CB7" w14:textId="77777777" w:rsidR="00C922ED" w:rsidRDefault="00C922ED" w:rsidP="008A13F5">
      <w:pPr>
        <w:spacing w:after="0" w:line="240" w:lineRule="auto"/>
        <w:ind w:firstLine="0"/>
        <w:rPr>
          <w:rStyle w:val="affff4"/>
        </w:rPr>
      </w:pPr>
    </w:p>
    <w:p w14:paraId="72565829" w14:textId="77777777" w:rsidR="00EF6A12" w:rsidRPr="00EF6A12" w:rsidRDefault="00EF6A12" w:rsidP="008A13F5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  <w:lang w:eastAsia="zh-CN"/>
        </w:rPr>
      </w:pPr>
      <w:r w:rsidRPr="00EF6A12">
        <w:rPr>
          <w:rFonts w:eastAsia="Times New Roman"/>
          <w:b/>
          <w:bCs/>
          <w:i/>
          <w:iCs/>
          <w:color w:val="0E0E0E"/>
          <w:sz w:val="24"/>
          <w:lang w:eastAsia="zh-CN"/>
        </w:rPr>
        <w:t>Закон — лишь форма отражения Связи.</w:t>
      </w:r>
    </w:p>
    <w:p w14:paraId="4B21FE10" w14:textId="77777777" w:rsidR="00EF6A12" w:rsidRDefault="00EF6A12" w:rsidP="00EF6A12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EF6A12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Смысл — её удержание в Потоке Времени, </w:t>
      </w:r>
    </w:p>
    <w:p w14:paraId="75810A49" w14:textId="6F5C8332" w:rsidR="00EF6A12" w:rsidRPr="00EF6A12" w:rsidRDefault="00EF6A12" w:rsidP="00EF6A12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  <w:lang w:eastAsia="zh-CN"/>
        </w:rPr>
      </w:pPr>
      <w:r w:rsidRPr="00EF6A12">
        <w:rPr>
          <w:rFonts w:eastAsia="Times New Roman"/>
          <w:b/>
          <w:bCs/>
          <w:i/>
          <w:iCs/>
          <w:color w:val="0E0E0E"/>
          <w:sz w:val="24"/>
          <w:lang w:eastAsia="zh-CN"/>
        </w:rPr>
        <w:t>где Человек не теряет себя.</w:t>
      </w:r>
    </w:p>
    <w:p w14:paraId="03338822" w14:textId="77777777" w:rsidR="008A13F5" w:rsidRDefault="008A13F5" w:rsidP="005C4776">
      <w:pPr>
        <w:spacing w:after="0"/>
        <w:ind w:firstLine="0"/>
        <w:rPr>
          <w:rFonts w:eastAsia="Times New Roman"/>
          <w:i/>
          <w:iCs/>
          <w:sz w:val="24"/>
          <w:lang w:eastAsia="zh-CN"/>
        </w:rPr>
      </w:pPr>
    </w:p>
    <w:p w14:paraId="53F98FB8" w14:textId="39BBEEE2" w:rsidR="00A60888" w:rsidRPr="004C2871" w:rsidRDefault="008A13F5" w:rsidP="005C477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A60888" w:rsidRPr="004C2871">
        <w:rPr>
          <w:rFonts w:eastAsia="Times New Roman"/>
          <w:szCs w:val="28"/>
          <w:lang w:eastAsia="zh-CN"/>
        </w:rPr>
        <w:t xml:space="preserve">Мир переходит границу. Не по календарю, не по указу, а по глубинному закону смены Эпох, когда сам воздух реальности меняется, как фаза агрегатного состояния. Происходящее невозможно отменить, потому что уже изменены условия, в которых происходящее стало возможным. Наступает иной климат — </w:t>
      </w:r>
      <w:r w:rsidR="00A60888" w:rsidRPr="00B3782D">
        <w:rPr>
          <w:rStyle w:val="--"/>
          <w:lang w:eastAsia="zh-CN"/>
        </w:rPr>
        <w:t xml:space="preserve">не </w:t>
      </w:r>
      <w:r w:rsidR="00A60888" w:rsidRPr="00B3782D">
        <w:rPr>
          <w:rStyle w:val="--0"/>
          <w:lang w:eastAsia="zh-CN"/>
        </w:rPr>
        <w:t>метеорологический</w:t>
      </w:r>
      <w:r w:rsidR="00A60888" w:rsidRPr="004C2871">
        <w:rPr>
          <w:rFonts w:eastAsia="Times New Roman"/>
          <w:szCs w:val="28"/>
          <w:lang w:eastAsia="zh-CN"/>
        </w:rPr>
        <w:t>, а цивилизационно-энергоинформационный. И в этом новом климате прежние формы жизни — будь то государства, идеологии или системы управления — теряют своё жизненное преимущество, как теряли его динозавры, у которых отобрали тропики.</w:t>
      </w:r>
      <w:r w:rsidR="005C4776">
        <w:rPr>
          <w:rFonts w:eastAsia="Times New Roman"/>
          <w:szCs w:val="28"/>
          <w:lang w:eastAsia="zh-CN"/>
        </w:rPr>
        <w:t xml:space="preserve"> </w:t>
      </w:r>
      <w:r w:rsidR="00A60888" w:rsidRPr="004C2871">
        <w:rPr>
          <w:rFonts w:eastAsia="Times New Roman"/>
          <w:szCs w:val="28"/>
          <w:lang w:eastAsia="zh-CN"/>
        </w:rPr>
        <w:t xml:space="preserve">Переход от старого к новому не начинается с лозунгов или переворотов. Он начинается с </w:t>
      </w:r>
      <w:r w:rsidR="00A60888" w:rsidRPr="00B3782D">
        <w:rPr>
          <w:rStyle w:val="--"/>
          <w:lang w:eastAsia="zh-CN"/>
        </w:rPr>
        <w:t xml:space="preserve">невидимой </w:t>
      </w:r>
      <w:r w:rsidR="00A60888" w:rsidRPr="00B3782D">
        <w:rPr>
          <w:rStyle w:val="--0"/>
          <w:lang w:eastAsia="zh-CN"/>
        </w:rPr>
        <w:t>коррекции</w:t>
      </w:r>
      <w:r w:rsidR="00A60888" w:rsidRPr="004C2871">
        <w:rPr>
          <w:rFonts w:eastAsia="Times New Roman"/>
          <w:szCs w:val="28"/>
          <w:lang w:eastAsia="zh-CN"/>
        </w:rPr>
        <w:t xml:space="preserve"> окружающей действительности, с изменения энергетических и частотных условий, на фоне которых начинают перестраиваться не только тела, но и мозг, и сознание человека. Это не революция в привычном смысле слова — это смена цивилизационного дыхания, при которой старое перестаёт дышать, а новое ещё не научилось.</w:t>
      </w:r>
    </w:p>
    <w:p w14:paraId="72853AA0" w14:textId="19D04D97" w:rsidR="002A709F" w:rsidRDefault="005C4776" w:rsidP="005C477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60888" w:rsidRPr="004C2871">
        <w:rPr>
          <w:rFonts w:eastAsia="Times New Roman"/>
          <w:szCs w:val="28"/>
          <w:lang w:eastAsia="zh-CN"/>
        </w:rPr>
        <w:t xml:space="preserve">Сопротивление новому — это инстинкт выживания старого. Его бойцы цепляются за остатки </w:t>
      </w:r>
      <w:r w:rsidR="00A60888" w:rsidRPr="00B3782D">
        <w:rPr>
          <w:rStyle w:val="--"/>
          <w:lang w:eastAsia="zh-CN"/>
        </w:rPr>
        <w:t xml:space="preserve">угасающей </w:t>
      </w:r>
      <w:r w:rsidR="00A60888" w:rsidRPr="00B3782D">
        <w:rPr>
          <w:rStyle w:val="--0"/>
          <w:lang w:eastAsia="zh-CN"/>
        </w:rPr>
        <w:t>власти,</w:t>
      </w:r>
      <w:r w:rsidR="00A60888" w:rsidRPr="004C2871">
        <w:rPr>
          <w:rFonts w:eastAsia="Times New Roman"/>
          <w:szCs w:val="28"/>
          <w:lang w:eastAsia="zh-CN"/>
        </w:rPr>
        <w:t xml:space="preserve"> вцепляются в смысл, утративший связь с Истиной, и готовы пожертвовать всем, лишь бы не признать: их </w:t>
      </w:r>
      <w:r w:rsidR="00B3782D">
        <w:rPr>
          <w:rFonts w:eastAsia="Times New Roman"/>
          <w:szCs w:val="28"/>
          <w:lang w:eastAsia="zh-CN"/>
        </w:rPr>
        <w:t>время –</w:t>
      </w:r>
      <w:r w:rsidR="00A60888" w:rsidRPr="004C2871">
        <w:rPr>
          <w:rFonts w:eastAsia="Times New Roman"/>
          <w:szCs w:val="28"/>
          <w:lang w:eastAsia="zh-CN"/>
        </w:rPr>
        <w:t xml:space="preserve"> закончилось. Их ресурсы перестают работать, их правота превращается в шум, а их Закон — в пустую форму, неспособную удержать даже страх. Именно в такой момент из человеческой покорности рождается Бунт. </w:t>
      </w:r>
      <w:r w:rsidR="00A60888" w:rsidRPr="008F7414">
        <w:rPr>
          <w:rStyle w:val="--"/>
          <w:lang w:eastAsia="zh-CN"/>
        </w:rPr>
        <w:t xml:space="preserve">Бунт </w:t>
      </w:r>
      <w:r w:rsidR="00A60888" w:rsidRPr="008F7414">
        <w:rPr>
          <w:rStyle w:val="--0"/>
          <w:lang w:eastAsia="zh-CN"/>
        </w:rPr>
        <w:t>сознания</w:t>
      </w:r>
      <w:r w:rsidR="00A60888" w:rsidRPr="004C2871">
        <w:rPr>
          <w:rFonts w:eastAsia="Times New Roman"/>
          <w:szCs w:val="28"/>
          <w:lang w:eastAsia="zh-CN"/>
        </w:rPr>
        <w:t xml:space="preserve"> — не социальный, а онтологический, идущий не снизу, а из глубин изменённого энергоинформационного пространства.</w:t>
      </w:r>
      <w:r>
        <w:rPr>
          <w:rFonts w:eastAsia="Times New Roman"/>
          <w:szCs w:val="28"/>
          <w:lang w:eastAsia="zh-CN"/>
        </w:rPr>
        <w:t xml:space="preserve"> </w:t>
      </w:r>
      <w:r w:rsidR="00A60888" w:rsidRPr="004C2871">
        <w:rPr>
          <w:rFonts w:eastAsia="Times New Roman"/>
          <w:szCs w:val="28"/>
          <w:lang w:eastAsia="zh-CN"/>
        </w:rPr>
        <w:t xml:space="preserve">На поверхности он проявляется в толпах, в разрушениях, в хаосе. Но в сути своей он — симптом попытки пробуждения Человека, который </w:t>
      </w:r>
      <w:r w:rsidR="00A60888" w:rsidRPr="008F7414">
        <w:rPr>
          <w:rStyle w:val="--"/>
          <w:lang w:eastAsia="zh-CN"/>
        </w:rPr>
        <w:t xml:space="preserve">не </w:t>
      </w:r>
      <w:r w:rsidR="00A60888" w:rsidRPr="008F7414">
        <w:rPr>
          <w:rStyle w:val="--0"/>
          <w:lang w:eastAsia="zh-CN"/>
        </w:rPr>
        <w:t>хочет</w:t>
      </w:r>
      <w:r w:rsidR="00A60888" w:rsidRPr="004C2871">
        <w:rPr>
          <w:rFonts w:eastAsia="Times New Roman"/>
          <w:szCs w:val="28"/>
          <w:lang w:eastAsia="zh-CN"/>
        </w:rPr>
        <w:t xml:space="preserve"> быть больше </w:t>
      </w:r>
      <w:r w:rsidR="002A709F">
        <w:rPr>
          <w:rFonts w:eastAsia="Times New Roman"/>
          <w:szCs w:val="28"/>
          <w:lang w:eastAsia="zh-CN"/>
        </w:rPr>
        <w:t>«</w:t>
      </w:r>
      <w:r w:rsidR="00A60888" w:rsidRPr="004C2871">
        <w:rPr>
          <w:rFonts w:eastAsia="Times New Roman"/>
          <w:szCs w:val="28"/>
          <w:lang w:eastAsia="zh-CN"/>
        </w:rPr>
        <w:t>ресурсом</w:t>
      </w:r>
      <w:r w:rsidR="002A709F">
        <w:rPr>
          <w:rFonts w:eastAsia="Times New Roman"/>
          <w:szCs w:val="28"/>
          <w:lang w:eastAsia="zh-CN"/>
        </w:rPr>
        <w:t>»</w:t>
      </w:r>
      <w:r w:rsidR="00A60888" w:rsidRPr="004C2871">
        <w:rPr>
          <w:rFonts w:eastAsia="Times New Roman"/>
          <w:szCs w:val="28"/>
          <w:lang w:eastAsia="zh-CN"/>
        </w:rPr>
        <w:t>, а не может пока стать Творцом. В этой промежуточной фазе человек опасен — как потерявший смысл, но не утративший силу. Его ненависть становится вектором протеста, а протест — проводником энергий разрушения. Это именно то, что мы сегодня наблюдаем — на Украине, в Европе, в странах Ближнего Востока. Но это только начало.</w:t>
      </w:r>
      <w:r>
        <w:rPr>
          <w:rFonts w:eastAsia="Times New Roman"/>
          <w:szCs w:val="28"/>
          <w:lang w:eastAsia="zh-CN"/>
        </w:rPr>
        <w:t xml:space="preserve"> </w:t>
      </w:r>
      <w:r w:rsidR="00A60888" w:rsidRPr="004C2871">
        <w:rPr>
          <w:rFonts w:eastAsia="Times New Roman"/>
          <w:szCs w:val="28"/>
          <w:lang w:eastAsia="zh-CN"/>
        </w:rPr>
        <w:t xml:space="preserve">Потому что </w:t>
      </w:r>
      <w:r w:rsidR="00A60888" w:rsidRPr="008F7414">
        <w:rPr>
          <w:rStyle w:val="--"/>
          <w:lang w:eastAsia="zh-CN"/>
        </w:rPr>
        <w:t xml:space="preserve">истинное </w:t>
      </w:r>
      <w:r w:rsidR="002A709F" w:rsidRPr="008F7414">
        <w:rPr>
          <w:rStyle w:val="--0"/>
          <w:lang w:eastAsia="zh-CN"/>
        </w:rPr>
        <w:t>Н</w:t>
      </w:r>
      <w:r w:rsidR="00A60888" w:rsidRPr="008F7414">
        <w:rPr>
          <w:rStyle w:val="--0"/>
          <w:lang w:eastAsia="zh-CN"/>
        </w:rPr>
        <w:t>овое</w:t>
      </w:r>
      <w:r w:rsidR="00A60888" w:rsidRPr="004C2871">
        <w:rPr>
          <w:rFonts w:eastAsia="Times New Roman"/>
          <w:szCs w:val="28"/>
          <w:lang w:eastAsia="zh-CN"/>
        </w:rPr>
        <w:t xml:space="preserve"> ещё не пришло — оно только пробуждается в глубинах. И наша задача — не просто пережить катастрофу формы, а провести сквозь неё смысл. Не потерять Человека в пепле разрушенного мира, а помочь ему стать тем, кто не боится холода будущего — потому что носит свет и тепло внутри себя.</w:t>
      </w:r>
      <w:r>
        <w:rPr>
          <w:rFonts w:eastAsia="Times New Roman"/>
          <w:szCs w:val="28"/>
          <w:lang w:eastAsia="zh-CN"/>
        </w:rPr>
        <w:t xml:space="preserve"> </w:t>
      </w:r>
    </w:p>
    <w:p w14:paraId="129615D0" w14:textId="1474C252" w:rsidR="00AB0C3C" w:rsidRPr="004C2871" w:rsidRDefault="002A709F" w:rsidP="005C477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   </w:t>
      </w:r>
      <w:r w:rsidR="00AB0C3C" w:rsidRPr="004C2871">
        <w:rPr>
          <w:rFonts w:eastAsia="Times New Roman"/>
          <w:szCs w:val="28"/>
          <w:lang w:eastAsia="zh-CN"/>
        </w:rPr>
        <w:t xml:space="preserve">Всё чаще события последних лет — на Украине, в Европе, в разрушенных странах Ближнего Востока, в тревожных взрывах по всем меридианам — требуют от нас взгляда не на поверхность фактов, а вглубь — туда, </w:t>
      </w:r>
      <w:r w:rsidR="00AB0C3C" w:rsidRPr="008F7414">
        <w:rPr>
          <w:rStyle w:val="--0"/>
          <w:lang w:eastAsia="zh-CN"/>
        </w:rPr>
        <w:t xml:space="preserve">где </w:t>
      </w:r>
      <w:r w:rsidR="00AB0C3C" w:rsidRPr="008F7414">
        <w:rPr>
          <w:rStyle w:val="--"/>
          <w:lang w:eastAsia="zh-CN"/>
        </w:rPr>
        <w:t>формируется</w:t>
      </w:r>
      <w:r w:rsidR="00AB0C3C" w:rsidRPr="004C2871">
        <w:rPr>
          <w:rFonts w:eastAsia="Times New Roman"/>
          <w:szCs w:val="28"/>
          <w:lang w:eastAsia="zh-CN"/>
        </w:rPr>
        <w:t xml:space="preserve"> сама ткань человеческого общежития. Мы снова и снова сталкиваемся не просто с «конфликтами», но с чем-то более глубоким: с эрозией самой идеи Закона. Мы видим, как под ударами революционной волны рушатся прежние конструкции, как будто сама </w:t>
      </w:r>
      <w:r>
        <w:rPr>
          <w:rFonts w:eastAsia="Times New Roman"/>
          <w:szCs w:val="28"/>
          <w:lang w:eastAsia="zh-CN"/>
        </w:rPr>
        <w:t>П</w:t>
      </w:r>
      <w:r w:rsidR="00AB0C3C" w:rsidRPr="004C2871">
        <w:rPr>
          <w:rFonts w:eastAsia="Times New Roman"/>
          <w:szCs w:val="28"/>
          <w:lang w:eastAsia="zh-CN"/>
        </w:rPr>
        <w:t xml:space="preserve">ланета вступила в эпоху тектонического сдвига, где сотрясается не территория — </w:t>
      </w:r>
      <w:r w:rsidR="00AB0C3C" w:rsidRPr="008F7414">
        <w:rPr>
          <w:rStyle w:val="--0"/>
          <w:lang w:eastAsia="zh-CN"/>
        </w:rPr>
        <w:t>сотрясается</w:t>
      </w:r>
      <w:r w:rsidR="00AB0C3C" w:rsidRPr="008F7414">
        <w:rPr>
          <w:rStyle w:val="--"/>
          <w:lang w:eastAsia="zh-CN"/>
        </w:rPr>
        <w:t xml:space="preserve"> основание</w:t>
      </w:r>
      <w:r w:rsidR="00AB0C3C" w:rsidRPr="004C2871">
        <w:rPr>
          <w:rFonts w:eastAsia="Times New Roman"/>
          <w:szCs w:val="28"/>
          <w:lang w:eastAsia="zh-CN"/>
        </w:rPr>
        <w:t xml:space="preserve"> человеческого бытия.</w:t>
      </w:r>
    </w:p>
    <w:p w14:paraId="0E2AA8E7" w14:textId="6322D10C" w:rsidR="00AB0C3C" w:rsidRPr="004C2871" w:rsidRDefault="005C4776" w:rsidP="004C287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AB0C3C" w:rsidRPr="004C2871">
        <w:rPr>
          <w:rFonts w:eastAsia="Times New Roman"/>
          <w:szCs w:val="28"/>
          <w:lang w:eastAsia="zh-CN"/>
        </w:rPr>
        <w:t>Закон, провозглашаемый на площадях и фиксируемый в конституциях, всегда считался основой жизни общества. Он — как бы первый этаж человеческого Согласия. Но то, что мы наблюдаем сегодня, заставляет усомниться: а был ли заложен фундамент под этим этажом? Или мы строили систему правил на зыбкой поверхности психологических автоматизмов, не разобравшись, что именно движет человеком — прежде, чем он нарушает или следует Закону?</w:t>
      </w:r>
    </w:p>
    <w:p w14:paraId="266876B4" w14:textId="0C5B6D6B" w:rsidR="004B2709" w:rsidRDefault="004B2709" w:rsidP="004C287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00C6AFE9" wp14:editId="3544450B">
            <wp:simplePos x="0" y="0"/>
            <wp:positionH relativeFrom="column">
              <wp:posOffset>-107315</wp:posOffset>
            </wp:positionH>
            <wp:positionV relativeFrom="paragraph">
              <wp:posOffset>254000</wp:posOffset>
            </wp:positionV>
            <wp:extent cx="3053080" cy="3390900"/>
            <wp:effectExtent l="0" t="0" r="0" b="0"/>
            <wp:wrapTight wrapText="bothSides">
              <wp:wrapPolygon edited="0">
                <wp:start x="0" y="0"/>
                <wp:lineTo x="0" y="21519"/>
                <wp:lineTo x="21474" y="21519"/>
                <wp:lineTo x="21474" y="0"/>
                <wp:lineTo x="0" y="0"/>
              </wp:wrapPolygon>
            </wp:wrapTight>
            <wp:docPr id="382260823" name="Рисунок 1" descr="Изображение выглядит как рисунок, иллюстрация, Детское искусство, графическая вста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60823" name="Рисунок 1" descr="Изображение выглядит как рисунок, иллюстрация, Детское искусство, графическая вста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08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09F">
        <w:rPr>
          <w:rFonts w:eastAsia="Times New Roman"/>
          <w:szCs w:val="28"/>
          <w:lang w:eastAsia="zh-CN"/>
        </w:rPr>
        <w:t xml:space="preserve">           </w:t>
      </w:r>
      <w:r w:rsidR="00AB0C3C" w:rsidRPr="004C2871">
        <w:rPr>
          <w:rFonts w:eastAsia="Times New Roman"/>
          <w:szCs w:val="28"/>
          <w:lang w:eastAsia="zh-CN"/>
        </w:rPr>
        <w:t xml:space="preserve">В общественном сознании XX и XXI века Закон стал своего рода сакральной догмой. Нарушитель закона — преступник. Законопослушный — гражданин. Так </w:t>
      </w:r>
    </w:p>
    <w:p w14:paraId="76E0E8F9" w14:textId="324140B0" w:rsidR="00AB0C3C" w:rsidRPr="004C2871" w:rsidRDefault="00AB0C3C" w:rsidP="004B2709">
      <w:pPr>
        <w:spacing w:after="0"/>
        <w:ind w:firstLine="0"/>
        <w:rPr>
          <w:rFonts w:eastAsia="Times New Roman"/>
          <w:szCs w:val="28"/>
          <w:lang w:eastAsia="zh-CN"/>
        </w:rPr>
      </w:pPr>
      <w:r w:rsidRPr="004C2871">
        <w:rPr>
          <w:rFonts w:eastAsia="Times New Roman"/>
          <w:szCs w:val="28"/>
          <w:lang w:eastAsia="zh-CN"/>
        </w:rPr>
        <w:t xml:space="preserve">сформировалась картина мира, в которой Закон обожествлён, а его </w:t>
      </w:r>
      <w:r w:rsidRPr="00E117CF">
        <w:rPr>
          <w:rStyle w:val="--"/>
          <w:lang w:eastAsia="zh-CN"/>
        </w:rPr>
        <w:t xml:space="preserve">подлинное </w:t>
      </w:r>
      <w:r w:rsidRPr="00E117CF">
        <w:rPr>
          <w:rStyle w:val="--0"/>
          <w:lang w:eastAsia="zh-CN"/>
        </w:rPr>
        <w:t>происхождение</w:t>
      </w:r>
      <w:r w:rsidRPr="004C2871">
        <w:rPr>
          <w:rFonts w:eastAsia="Times New Roman"/>
          <w:szCs w:val="28"/>
          <w:lang w:eastAsia="zh-CN"/>
        </w:rPr>
        <w:t xml:space="preserve"> скрыто. Но если присмотреться, становится ясно: Закон не является первоосновой. Он — следствие. Он оформляет то, что уже произошло в сознании, культуре, языке, психике. Он — отражение тех программ, которые управляют поведением индивидов и масс. Закон — не скрижали истины, ниспосланные свыше, а отражение </w:t>
      </w:r>
      <w:r w:rsidRPr="00EF18E5">
        <w:rPr>
          <w:rStyle w:val="--0"/>
          <w:lang w:eastAsia="zh-CN"/>
        </w:rPr>
        <w:t xml:space="preserve">определённого </w:t>
      </w:r>
      <w:r w:rsidRPr="00EF18E5">
        <w:rPr>
          <w:rStyle w:val="--"/>
          <w:lang w:eastAsia="zh-CN"/>
        </w:rPr>
        <w:t>уровня</w:t>
      </w:r>
      <w:r w:rsidRPr="004C2871">
        <w:rPr>
          <w:rFonts w:eastAsia="Times New Roman"/>
          <w:szCs w:val="28"/>
          <w:lang w:eastAsia="zh-CN"/>
        </w:rPr>
        <w:t xml:space="preserve"> развития человеческого мышления. Потому что Закон без фундамента — это не барьер перед хаосом, а лишь временная ограда на берегу бушующего океана.</w:t>
      </w:r>
    </w:p>
    <w:p w14:paraId="3E32B476" w14:textId="58E12D60" w:rsidR="00AB0C3C" w:rsidRPr="004C2871" w:rsidRDefault="005C4776" w:rsidP="005C477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AB0C3C" w:rsidRPr="004C2871">
        <w:rPr>
          <w:rFonts w:eastAsia="Times New Roman"/>
          <w:szCs w:val="28"/>
          <w:lang w:eastAsia="zh-CN"/>
        </w:rPr>
        <w:t xml:space="preserve">Мы живём в эпоху, когда старая форма закона — доглобальная — утрачивает силу, а новая — постглобальная — ещё не обрела ни лица, ни смысла. Революция снова идёт по планете, но в её марше уже не слышен голос идеалов. Это не тот порыв, что был во Франции, в России или в Англии, когда на смену старому миру приходил пусть утопический, но </w:t>
      </w:r>
      <w:r w:rsidR="00AB0C3C" w:rsidRPr="00EF18E5">
        <w:rPr>
          <w:rStyle w:val="--"/>
          <w:lang w:eastAsia="zh-CN"/>
        </w:rPr>
        <w:t xml:space="preserve">проект </w:t>
      </w:r>
      <w:r w:rsidR="00AB0C3C" w:rsidRPr="00EF18E5">
        <w:rPr>
          <w:rStyle w:val="--0"/>
          <w:lang w:eastAsia="zh-CN"/>
        </w:rPr>
        <w:t>будущего</w:t>
      </w:r>
      <w:r w:rsidR="00AB0C3C" w:rsidRPr="004C2871">
        <w:rPr>
          <w:rFonts w:eastAsia="Times New Roman"/>
          <w:szCs w:val="28"/>
          <w:lang w:eastAsia="zh-CN"/>
        </w:rPr>
        <w:t>. Сегодня революции не несут замысла — они лишь разбивают оболочку, за которой не видно семени. Это движение без цели, уничтожение без рождения. Их символ — не знамя, а дрон. Их ландшафт — не площадь, а воронка.</w:t>
      </w:r>
      <w:r>
        <w:rPr>
          <w:rFonts w:eastAsia="Times New Roman"/>
          <w:szCs w:val="28"/>
          <w:lang w:eastAsia="zh-CN"/>
        </w:rPr>
        <w:t xml:space="preserve"> </w:t>
      </w:r>
      <w:r w:rsidR="002A709F" w:rsidRPr="004C2871">
        <w:rPr>
          <w:rFonts w:eastAsia="Times New Roman"/>
          <w:szCs w:val="28"/>
          <w:lang w:eastAsia="zh-CN"/>
        </w:rPr>
        <w:t>На фоне всего этого</w:t>
      </w:r>
      <w:r w:rsidR="002A709F">
        <w:rPr>
          <w:rFonts w:eastAsia="Times New Roman"/>
          <w:szCs w:val="28"/>
          <w:lang w:eastAsia="zh-CN"/>
        </w:rPr>
        <w:t>,</w:t>
      </w:r>
      <w:r w:rsidR="00AB0C3C" w:rsidRPr="004C2871">
        <w:rPr>
          <w:rFonts w:eastAsia="Times New Roman"/>
          <w:szCs w:val="28"/>
          <w:lang w:eastAsia="zh-CN"/>
        </w:rPr>
        <w:t xml:space="preserve"> снова возникает </w:t>
      </w:r>
      <w:r w:rsidR="00AB0C3C" w:rsidRPr="004C2871">
        <w:rPr>
          <w:rFonts w:eastAsia="Times New Roman"/>
          <w:szCs w:val="28"/>
          <w:lang w:eastAsia="zh-CN"/>
        </w:rPr>
        <w:lastRenderedPageBreak/>
        <w:t xml:space="preserve">вопрос: а что же лежит в основании общества? Если не Закон, то что? Ответ — в человеке. Но не в том человеке, о котором говорят лозунги, а в </w:t>
      </w:r>
      <w:r w:rsidR="00AB0C3C" w:rsidRPr="00EF18E5">
        <w:rPr>
          <w:rStyle w:val="--"/>
          <w:lang w:eastAsia="zh-CN"/>
        </w:rPr>
        <w:t xml:space="preserve">глубинной </w:t>
      </w:r>
      <w:r w:rsidR="00AB0C3C" w:rsidRPr="00EF18E5">
        <w:rPr>
          <w:rStyle w:val="--0"/>
          <w:lang w:eastAsia="zh-CN"/>
        </w:rPr>
        <w:t>структуре</w:t>
      </w:r>
      <w:r w:rsidR="00AB0C3C" w:rsidRPr="004C2871">
        <w:rPr>
          <w:rFonts w:eastAsia="Times New Roman"/>
          <w:szCs w:val="28"/>
          <w:lang w:eastAsia="zh-CN"/>
        </w:rPr>
        <w:t xml:space="preserve"> его психики. Именно в этой структуре и скрыто подлинное объяснение того, почему один народ соблюдает закон, а другой — попирает. Почему на одной территории возникают порядки, а на другой — распад. Потому что психическая модель человека — и есть тот фундамент, на котором только и может быть возведён закон, устойчивый к времени, конфликтам и страху.</w:t>
      </w:r>
      <w:r>
        <w:rPr>
          <w:rFonts w:eastAsia="Times New Roman"/>
          <w:szCs w:val="28"/>
          <w:lang w:eastAsia="zh-CN"/>
        </w:rPr>
        <w:t xml:space="preserve"> </w:t>
      </w:r>
      <w:r w:rsidR="00AB0C3C" w:rsidRPr="004C2871">
        <w:rPr>
          <w:rFonts w:eastAsia="Times New Roman"/>
          <w:szCs w:val="28"/>
          <w:lang w:eastAsia="zh-CN"/>
        </w:rPr>
        <w:t xml:space="preserve">Стоит только вспомнить, что величайшие революции чаще всего «съедали» своих творцов. Они приносили гибель </w:t>
      </w:r>
      <w:r w:rsidR="00AB0C3C" w:rsidRPr="00836265">
        <w:rPr>
          <w:rStyle w:val="--"/>
          <w:lang w:eastAsia="zh-CN"/>
        </w:rPr>
        <w:t xml:space="preserve">не </w:t>
      </w:r>
      <w:r w:rsidR="00AB0C3C" w:rsidRPr="00836265">
        <w:rPr>
          <w:rStyle w:val="--0"/>
          <w:lang w:eastAsia="zh-CN"/>
        </w:rPr>
        <w:t>столько</w:t>
      </w:r>
      <w:r w:rsidR="00AB0C3C" w:rsidRPr="004C2871">
        <w:rPr>
          <w:rFonts w:eastAsia="Times New Roman"/>
          <w:szCs w:val="28"/>
          <w:lang w:eastAsia="zh-CN"/>
        </w:rPr>
        <w:t xml:space="preserve"> угнетателям, сколько тем, кто поверил в идею нового мира. История революции в Петрограде 1917 года — трагический пример того, как хаос неумолимо перемалывает идеалистов. Девять из десяти её участников погибли — на фронтах, в подвалах, в лагерях, в нищете. Их дети скитались по дорогам в армиях беспризорников. Их мечта о новом мире обернулась вымиранием деревень, исчезновением сел, распадом целых культурных пластов. Ветер революции принёс не рассвет — а пустоту. Они не знали, что творили — и не могли знать, потому что под ногами </w:t>
      </w:r>
      <w:r w:rsidR="00AB0C3C" w:rsidRPr="00836265">
        <w:rPr>
          <w:rStyle w:val="--"/>
          <w:lang w:eastAsia="zh-CN"/>
        </w:rPr>
        <w:t xml:space="preserve">не </w:t>
      </w:r>
      <w:r w:rsidR="00AB0C3C" w:rsidRPr="00836265">
        <w:rPr>
          <w:rStyle w:val="--0"/>
          <w:lang w:eastAsia="zh-CN"/>
        </w:rPr>
        <w:t>было</w:t>
      </w:r>
      <w:r w:rsidR="00AB0C3C" w:rsidRPr="00836265">
        <w:rPr>
          <w:rStyle w:val="--"/>
          <w:lang w:eastAsia="zh-CN"/>
        </w:rPr>
        <w:t xml:space="preserve"> </w:t>
      </w:r>
      <w:r w:rsidR="00AB0C3C" w:rsidRPr="004C2871">
        <w:rPr>
          <w:rFonts w:eastAsia="Times New Roman"/>
          <w:szCs w:val="28"/>
          <w:lang w:eastAsia="zh-CN"/>
        </w:rPr>
        <w:t>фундамента. Не было Человека. Была только идея, вырванная из тела жизни и запущенная как разрушительный механизм.</w:t>
      </w:r>
    </w:p>
    <w:p w14:paraId="64B636E7" w14:textId="1D27AF0C" w:rsidR="007E23F2" w:rsidRPr="004C2871" w:rsidRDefault="005C4776" w:rsidP="00150BB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AB0C3C" w:rsidRPr="004C2871">
        <w:rPr>
          <w:rFonts w:eastAsia="Times New Roman"/>
          <w:szCs w:val="28"/>
          <w:lang w:eastAsia="zh-CN"/>
        </w:rPr>
        <w:t xml:space="preserve">Когда </w:t>
      </w:r>
      <w:r w:rsidR="002A709F">
        <w:rPr>
          <w:rFonts w:eastAsia="Times New Roman"/>
          <w:szCs w:val="28"/>
          <w:lang w:eastAsia="zh-CN"/>
        </w:rPr>
        <w:t>З</w:t>
      </w:r>
      <w:r w:rsidR="00AB0C3C" w:rsidRPr="004C2871">
        <w:rPr>
          <w:rFonts w:eastAsia="Times New Roman"/>
          <w:szCs w:val="28"/>
          <w:lang w:eastAsia="zh-CN"/>
        </w:rPr>
        <w:t xml:space="preserve">акон отделяется от человека, он становится орудием. А когда человек теряет связь со своим собственным внутренним Законом — он </w:t>
      </w:r>
      <w:r w:rsidR="00AB0C3C" w:rsidRPr="00836265">
        <w:rPr>
          <w:rStyle w:val="--0"/>
          <w:lang w:eastAsia="zh-CN"/>
        </w:rPr>
        <w:t xml:space="preserve">становится </w:t>
      </w:r>
      <w:r w:rsidR="00AB0C3C" w:rsidRPr="00836265">
        <w:rPr>
          <w:rStyle w:val="--"/>
          <w:lang w:eastAsia="zh-CN"/>
        </w:rPr>
        <w:t>пылью</w:t>
      </w:r>
      <w:r w:rsidR="00AB0C3C" w:rsidRPr="004C2871">
        <w:rPr>
          <w:rFonts w:eastAsia="Times New Roman"/>
          <w:szCs w:val="28"/>
          <w:lang w:eastAsia="zh-CN"/>
        </w:rPr>
        <w:t xml:space="preserve"> в жерновах истории.</w:t>
      </w:r>
      <w:r w:rsidR="00150BB3">
        <w:rPr>
          <w:rFonts w:eastAsia="Times New Roman"/>
          <w:szCs w:val="28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 xml:space="preserve">И сегодня, спустя столетие после Петрограда, попрание Закона происходит по тем же лекалам и с теми же последствиями. Лица революционеров на улицах Киева, Триполи, Дамаска, Багдада, Каира — как будто перерисованы с кинохроники 1917 года. Те же глаза, наполненные восторгом и гневом; те же жесты разрушения, будто очищение может начаться с камня, брошенного в музей. И точно так же, как тогда, они разрушают не только устои старого мира, но и </w:t>
      </w:r>
      <w:r w:rsidR="007E23F2" w:rsidRPr="00836265">
        <w:rPr>
          <w:rStyle w:val="--0"/>
          <w:lang w:eastAsia="zh-CN"/>
        </w:rPr>
        <w:t xml:space="preserve">возможности </w:t>
      </w:r>
      <w:r w:rsidR="007E23F2" w:rsidRPr="00836265">
        <w:rPr>
          <w:rStyle w:val="--"/>
          <w:lang w:eastAsia="zh-CN"/>
        </w:rPr>
        <w:t>нового.</w:t>
      </w:r>
      <w:r w:rsidR="007E23F2" w:rsidRPr="004C2871">
        <w:rPr>
          <w:rFonts w:eastAsia="Times New Roman"/>
          <w:szCs w:val="28"/>
          <w:lang w:eastAsia="zh-CN"/>
        </w:rPr>
        <w:t xml:space="preserve"> В руках этих людей — не проект будущего, а обломки прошлого.</w:t>
      </w:r>
    </w:p>
    <w:p w14:paraId="0B8D1819" w14:textId="0F007BFD" w:rsidR="007E23F2" w:rsidRPr="004C2871" w:rsidRDefault="00150BB3" w:rsidP="00150BB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7E23F2" w:rsidRPr="004C2871">
        <w:rPr>
          <w:rFonts w:eastAsia="Times New Roman"/>
          <w:szCs w:val="28"/>
          <w:lang w:eastAsia="zh-CN"/>
        </w:rPr>
        <w:t xml:space="preserve">Максим Горький, один из предвестников революции, был потрясён не её славой, а её последствиями. Он, кто писал о «буревестнике», с ужасом смотрел, как вандализм революционной толпы разрушает Зимний дворец, глумится над культурой, стирает память. Тот, кто в восторге от разрушения, </w:t>
      </w:r>
      <w:r w:rsidR="007E23F2" w:rsidRPr="00C07FF7">
        <w:rPr>
          <w:rStyle w:val="--"/>
          <w:lang w:eastAsia="zh-CN"/>
        </w:rPr>
        <w:t xml:space="preserve">не </w:t>
      </w:r>
      <w:r w:rsidR="007E23F2" w:rsidRPr="00C07FF7">
        <w:rPr>
          <w:rStyle w:val="--0"/>
          <w:lang w:eastAsia="zh-CN"/>
        </w:rPr>
        <w:t>способен</w:t>
      </w:r>
      <w:r w:rsidR="007E23F2" w:rsidRPr="00C07FF7">
        <w:rPr>
          <w:rStyle w:val="--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>создать. Он живёт не ради рождения нового, а ради ликвидации старого. Его воображение заканчивается там, где падает первый памятник. Дальше — пустота.</w:t>
      </w:r>
      <w:r>
        <w:rPr>
          <w:rFonts w:eastAsia="Times New Roman"/>
          <w:szCs w:val="28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 xml:space="preserve">Революция всегда приходит с лицом народа, но уходит с лицом </w:t>
      </w:r>
      <w:r w:rsidR="007E23F2" w:rsidRPr="00C07FF7">
        <w:rPr>
          <w:rStyle w:val="--0"/>
          <w:lang w:eastAsia="zh-CN"/>
        </w:rPr>
        <w:t xml:space="preserve">безликого </w:t>
      </w:r>
      <w:r w:rsidR="007E23F2" w:rsidRPr="00C07FF7">
        <w:rPr>
          <w:rStyle w:val="--"/>
          <w:lang w:eastAsia="zh-CN"/>
        </w:rPr>
        <w:t>ужаса.</w:t>
      </w:r>
      <w:r w:rsidR="007E23F2" w:rsidRPr="004C2871">
        <w:rPr>
          <w:rFonts w:eastAsia="Times New Roman"/>
          <w:szCs w:val="28"/>
          <w:lang w:eastAsia="zh-CN"/>
        </w:rPr>
        <w:t xml:space="preserve"> Она убивает врагов — но никогда не останавливается на этом. Она начинает с царей, жандармов и офицеров, а заканчивает писателями, учителями, рабочими, своими же командирами. Она расправляется с врагами, а затем — с друзьями. Не потому, что так требует справедливость, а потому что сама революция — </w:t>
      </w:r>
      <w:r w:rsidR="007E23F2" w:rsidRPr="00C07FF7">
        <w:rPr>
          <w:rStyle w:val="--0"/>
          <w:lang w:eastAsia="zh-CN"/>
        </w:rPr>
        <w:t xml:space="preserve">процесс </w:t>
      </w:r>
      <w:r w:rsidR="007E23F2" w:rsidRPr="00C07FF7">
        <w:rPr>
          <w:rStyle w:val="--"/>
          <w:lang w:eastAsia="zh-CN"/>
        </w:rPr>
        <w:t>неостановимый</w:t>
      </w:r>
      <w:r w:rsidR="007E23F2" w:rsidRPr="004C2871">
        <w:rPr>
          <w:rFonts w:eastAsia="Times New Roman"/>
          <w:szCs w:val="28"/>
          <w:lang w:eastAsia="zh-CN"/>
        </w:rPr>
        <w:t>, если не укоренён в смысле. Она не знает меры. Она как огонь: не различает, что горит — хижина или храм.</w:t>
      </w:r>
    </w:p>
    <w:p w14:paraId="085EC0E8" w14:textId="14FC3AAE" w:rsidR="007E23F2" w:rsidRPr="004C2871" w:rsidRDefault="00150BB3" w:rsidP="004C287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    </w:t>
      </w:r>
      <w:r w:rsidR="007E23F2" w:rsidRPr="004C2871">
        <w:rPr>
          <w:rFonts w:eastAsia="Times New Roman"/>
          <w:szCs w:val="28"/>
          <w:lang w:eastAsia="zh-CN"/>
        </w:rPr>
        <w:t xml:space="preserve">История переполнена мертвыми именами лидеров, убитых собственными же революциями. Робеспьер, Марат, Троцкий, Бухарин, десятки и сотни — сожжены в огне, который сами же разожгли. Они верили, что идут к свободе, но забыли, что свобода без Человека, без внутреннего закона — превращается в распад. Они хотели сломать систему, но </w:t>
      </w:r>
      <w:r w:rsidR="007E23F2" w:rsidRPr="00C07FF7">
        <w:rPr>
          <w:rStyle w:val="--"/>
          <w:lang w:eastAsia="zh-CN"/>
        </w:rPr>
        <w:t xml:space="preserve">разрушили </w:t>
      </w:r>
      <w:r w:rsidR="007E23F2" w:rsidRPr="00C07FF7">
        <w:rPr>
          <w:rStyle w:val="--0"/>
          <w:lang w:eastAsia="zh-CN"/>
        </w:rPr>
        <w:t>опору.</w:t>
      </w:r>
      <w:r w:rsidR="007E23F2" w:rsidRPr="004C2871">
        <w:rPr>
          <w:rFonts w:eastAsia="Times New Roman"/>
          <w:szCs w:val="28"/>
          <w:lang w:eastAsia="zh-CN"/>
        </w:rPr>
        <w:t xml:space="preserve"> Они думали, что управляют бурей, но буря никогда не слушает своих призывателей.</w:t>
      </w:r>
    </w:p>
    <w:p w14:paraId="699BBCEC" w14:textId="1E1F3282" w:rsidR="004B2709" w:rsidRDefault="004B2709" w:rsidP="00150BB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6D0ED00E" wp14:editId="3B83403D">
            <wp:simplePos x="0" y="0"/>
            <wp:positionH relativeFrom="column">
              <wp:posOffset>3766185</wp:posOffset>
            </wp:positionH>
            <wp:positionV relativeFrom="paragraph">
              <wp:posOffset>224155</wp:posOffset>
            </wp:positionV>
            <wp:extent cx="2996565" cy="3262630"/>
            <wp:effectExtent l="0" t="0" r="635" b="1270"/>
            <wp:wrapTight wrapText="bothSides">
              <wp:wrapPolygon edited="0">
                <wp:start x="0" y="0"/>
                <wp:lineTo x="0" y="21524"/>
                <wp:lineTo x="21513" y="21524"/>
                <wp:lineTo x="21513" y="0"/>
                <wp:lineTo x="0" y="0"/>
              </wp:wrapPolygon>
            </wp:wrapTight>
            <wp:docPr id="1163516621" name="Рисунок 2" descr="Изображение выглядит как рисунок, зарисовка, иллюстрация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516621" name="Рисунок 2" descr="Изображение выглядит как рисунок, зарисовка, иллюстрация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565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BB3">
        <w:rPr>
          <w:rFonts w:eastAsia="Times New Roman"/>
          <w:szCs w:val="28"/>
          <w:lang w:eastAsia="zh-CN"/>
        </w:rPr>
        <w:t xml:space="preserve">             </w:t>
      </w:r>
      <w:r w:rsidR="007E23F2" w:rsidRPr="004C2871">
        <w:rPr>
          <w:rFonts w:eastAsia="Times New Roman"/>
          <w:szCs w:val="28"/>
          <w:lang w:eastAsia="zh-CN"/>
        </w:rPr>
        <w:t xml:space="preserve">Сегодня история повторяется: снова элиты, захваченные иллюзией защищённости, уверены, что могут «пересидеть» — на виллах, в офшорах, в </w:t>
      </w:r>
    </w:p>
    <w:p w14:paraId="75407EB8" w14:textId="69EC0240" w:rsidR="007E23F2" w:rsidRPr="004C2871" w:rsidRDefault="007E23F2" w:rsidP="004B2709">
      <w:pPr>
        <w:spacing w:after="0"/>
        <w:ind w:firstLine="0"/>
        <w:rPr>
          <w:rFonts w:eastAsia="Times New Roman"/>
          <w:szCs w:val="28"/>
          <w:lang w:eastAsia="zh-CN"/>
        </w:rPr>
      </w:pPr>
      <w:r w:rsidRPr="004C2871">
        <w:rPr>
          <w:rFonts w:eastAsia="Times New Roman"/>
          <w:szCs w:val="28"/>
          <w:lang w:eastAsia="zh-CN"/>
        </w:rPr>
        <w:t xml:space="preserve">личных самолётах. Они строят себе убежища, надеясь, что беда пройдёт мимо. Но беда не обходит тех, кто предал свою землю. Настоящего «запасного аэродрома» за границей нет. Он существует лишь в одном месте — на Родине. И лишь тогда, когда Родина </w:t>
      </w:r>
      <w:r w:rsidRPr="00FA669F">
        <w:rPr>
          <w:rStyle w:val="--"/>
          <w:lang w:eastAsia="zh-CN"/>
        </w:rPr>
        <w:t xml:space="preserve">не </w:t>
      </w:r>
      <w:r w:rsidRPr="00FA669F">
        <w:rPr>
          <w:rStyle w:val="--0"/>
          <w:lang w:eastAsia="zh-CN"/>
        </w:rPr>
        <w:t>становится</w:t>
      </w:r>
      <w:r w:rsidRPr="00FA669F">
        <w:rPr>
          <w:rStyle w:val="--"/>
          <w:lang w:eastAsia="zh-CN"/>
        </w:rPr>
        <w:t xml:space="preserve"> </w:t>
      </w:r>
      <w:r w:rsidRPr="004C2871">
        <w:rPr>
          <w:rFonts w:eastAsia="Times New Roman"/>
          <w:szCs w:val="28"/>
          <w:lang w:eastAsia="zh-CN"/>
        </w:rPr>
        <w:t>ареной для показного патриотизма или демонстрации статуса, а возвращается к своей подлинной сущности: дому для всех, кто её созидает.</w:t>
      </w:r>
      <w:r w:rsidR="00150BB3">
        <w:rPr>
          <w:rFonts w:eastAsia="Times New Roman"/>
          <w:szCs w:val="28"/>
          <w:lang w:eastAsia="zh-CN"/>
        </w:rPr>
        <w:t xml:space="preserve"> </w:t>
      </w:r>
      <w:r w:rsidRPr="004C2871">
        <w:rPr>
          <w:rFonts w:eastAsia="Times New Roman"/>
          <w:szCs w:val="28"/>
          <w:lang w:eastAsia="zh-CN"/>
        </w:rPr>
        <w:t xml:space="preserve">Современная «элита» пока ещё не поняла своего истинного предназначения. Обладание ресурсами — не право, а ответственность. Мудрость — не в экзотических курортах и роскоши, а в умении удержать страну от падения в бездну. Быть элитой — это значит </w:t>
      </w:r>
      <w:r w:rsidRPr="00FA669F">
        <w:rPr>
          <w:rStyle w:val="--"/>
          <w:lang w:eastAsia="zh-CN"/>
        </w:rPr>
        <w:t xml:space="preserve">уметь </w:t>
      </w:r>
      <w:r w:rsidRPr="00FA669F">
        <w:rPr>
          <w:rStyle w:val="--0"/>
          <w:lang w:eastAsia="zh-CN"/>
        </w:rPr>
        <w:t>смотреть</w:t>
      </w:r>
      <w:r w:rsidRPr="004C2871">
        <w:rPr>
          <w:rFonts w:eastAsia="Times New Roman"/>
          <w:szCs w:val="28"/>
          <w:lang w:eastAsia="zh-CN"/>
        </w:rPr>
        <w:t xml:space="preserve"> дальше горизонта личного блага. Быть элитой — это не носить титул, а нести бремя. Пока же мы видим обратное: демонстрация нажитого, культ потребления, слепота к боли народа. И если эта слепота не будет преодолена, то история </w:t>
      </w:r>
      <w:r w:rsidRPr="001533B1">
        <w:rPr>
          <w:rStyle w:val="--0"/>
          <w:lang w:eastAsia="zh-CN"/>
        </w:rPr>
        <w:t xml:space="preserve">вновь </w:t>
      </w:r>
      <w:r w:rsidRPr="001533B1">
        <w:rPr>
          <w:rStyle w:val="--"/>
          <w:lang w:eastAsia="zh-CN"/>
        </w:rPr>
        <w:t>повторит</w:t>
      </w:r>
      <w:r w:rsidRPr="004C2871">
        <w:rPr>
          <w:rFonts w:eastAsia="Times New Roman"/>
          <w:szCs w:val="28"/>
          <w:lang w:eastAsia="zh-CN"/>
        </w:rPr>
        <w:t xml:space="preserve"> своё предупреждение: революция не делает различий между бедным и богатым, между царём и банкиром. Она наказывает не по счёту в банке, а по отсутствию совести.</w:t>
      </w:r>
    </w:p>
    <w:p w14:paraId="53344CDC" w14:textId="45336BC4" w:rsidR="007E23F2" w:rsidRPr="004C2871" w:rsidRDefault="0095448B" w:rsidP="0095448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7E23F2" w:rsidRPr="004C2871">
        <w:rPr>
          <w:rFonts w:eastAsia="Times New Roman"/>
          <w:szCs w:val="28"/>
          <w:lang w:eastAsia="zh-CN"/>
        </w:rPr>
        <w:t>Что такое Родина — вопрос, на который не ответит ни декларация, ни конституция, ни даже история. Но на него способен ответить человек, возвращающийся домой после долгих лет странствий. В записках русского офицера XVIII века Андрея Болотова, написанных в 1762 году, мы находим подлинный образ этой связи: не абстракции, не гимны, а трепет души перед родными берёзами, живое чувство, что деревья тебя узнают, что земля помнит, что ты возвращаешься не просто в дом, а к самому себе. «Мне казалось, что все они приветствовали меня, разговаривали со мною…» — и это не поэзия, а глубинное восприятие Родины</w:t>
      </w:r>
      <w:r w:rsidR="001533B1">
        <w:rPr>
          <w:rFonts w:eastAsia="Times New Roman"/>
          <w:szCs w:val="28"/>
          <w:lang w:eastAsia="zh-CN"/>
        </w:rPr>
        <w:t>,</w:t>
      </w:r>
      <w:r w:rsidR="007E23F2" w:rsidRPr="004C2871">
        <w:rPr>
          <w:rFonts w:eastAsia="Times New Roman"/>
          <w:szCs w:val="28"/>
          <w:lang w:eastAsia="zh-CN"/>
        </w:rPr>
        <w:t xml:space="preserve"> как </w:t>
      </w:r>
      <w:r w:rsidR="007E23F2" w:rsidRPr="001533B1">
        <w:rPr>
          <w:rStyle w:val="--"/>
          <w:lang w:eastAsia="zh-CN"/>
        </w:rPr>
        <w:t xml:space="preserve">живого </w:t>
      </w:r>
      <w:r w:rsidR="007E23F2" w:rsidRPr="001533B1">
        <w:rPr>
          <w:rStyle w:val="--0"/>
          <w:lang w:eastAsia="zh-CN"/>
        </w:rPr>
        <w:t>существа,</w:t>
      </w:r>
      <w:r w:rsidR="007E23F2" w:rsidRPr="004C2871">
        <w:rPr>
          <w:rFonts w:eastAsia="Times New Roman"/>
          <w:szCs w:val="28"/>
          <w:lang w:eastAsia="zh-CN"/>
        </w:rPr>
        <w:t xml:space="preserve"> как матери, как дыхания.</w:t>
      </w:r>
      <w:r w:rsidR="00150BB3">
        <w:rPr>
          <w:rFonts w:eastAsia="Times New Roman"/>
          <w:szCs w:val="28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 xml:space="preserve">Сегодня всё больше людей, в том числе из элиты, интуитивно начинают чувствовать: что-то было сделано не так. Что-то важное было упущено — и, быть </w:t>
      </w:r>
      <w:r w:rsidR="007E23F2" w:rsidRPr="004C2871">
        <w:rPr>
          <w:rFonts w:eastAsia="Times New Roman"/>
          <w:szCs w:val="28"/>
          <w:lang w:eastAsia="zh-CN"/>
        </w:rPr>
        <w:lastRenderedPageBreak/>
        <w:t xml:space="preserve">может, уже необратимо. Они догадываются, что могли предотвратить утрату человеческого облика массами, но роскошь, комфорт, вечное стремление к ещё большему благу </w:t>
      </w:r>
      <w:r w:rsidR="007E23F2" w:rsidRPr="005A4938">
        <w:rPr>
          <w:rStyle w:val="--"/>
          <w:lang w:eastAsia="zh-CN"/>
        </w:rPr>
        <w:t xml:space="preserve">заслонили </w:t>
      </w:r>
      <w:r w:rsidR="007E23F2" w:rsidRPr="005A4938">
        <w:rPr>
          <w:rStyle w:val="--0"/>
          <w:lang w:eastAsia="zh-CN"/>
        </w:rPr>
        <w:t>это</w:t>
      </w:r>
      <w:r w:rsidR="007E23F2" w:rsidRPr="004C2871">
        <w:rPr>
          <w:rFonts w:eastAsia="Times New Roman"/>
          <w:szCs w:val="28"/>
          <w:lang w:eastAsia="zh-CN"/>
        </w:rPr>
        <w:t xml:space="preserve"> знание. Теперь кто-то собирает чемоданы, а кто-то — воспоминания. Только поздно вспоминать, что Серафимович в «Железном потоке» писал не о прошлом, а о повторяющемся архетипе: как быстро человек теряет лицо, как легко превращается в орудие разрушения. Фурманов в «Мятеже» описал, как тонка граница между справедливым восстанием и хаосом, между идеей и звериным инстинктом. Эти </w:t>
      </w:r>
      <w:r w:rsidR="007E23F2" w:rsidRPr="005A4938">
        <w:rPr>
          <w:rStyle w:val="--0"/>
          <w:lang w:eastAsia="zh-CN"/>
        </w:rPr>
        <w:t xml:space="preserve">тексты — </w:t>
      </w:r>
      <w:r w:rsidR="007E23F2" w:rsidRPr="005A4938">
        <w:rPr>
          <w:rStyle w:val="--"/>
          <w:lang w:eastAsia="zh-CN"/>
        </w:rPr>
        <w:t>предупреждение,</w:t>
      </w:r>
      <w:r w:rsidR="007E23F2" w:rsidRPr="004C2871">
        <w:rPr>
          <w:rFonts w:eastAsia="Times New Roman"/>
          <w:szCs w:val="28"/>
          <w:lang w:eastAsia="zh-CN"/>
        </w:rPr>
        <w:t xml:space="preserve"> забытое современниками.</w:t>
      </w:r>
      <w:r w:rsidR="00150BB3">
        <w:rPr>
          <w:rFonts w:eastAsia="Times New Roman"/>
          <w:szCs w:val="28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 xml:space="preserve">Но понять происходящее невозможно, если искать причины только в деньгах, счетах, виллах или недвижимости. Разрыв между Человеком и Законом не возникает там, где подписываются указы — он начинается глубоко внутри. Закон — это внешняя оболочка, но живёт он только тогда, </w:t>
      </w:r>
      <w:r w:rsidR="007E23F2" w:rsidRPr="005A4938">
        <w:rPr>
          <w:rStyle w:val="--0"/>
          <w:lang w:eastAsia="zh-CN"/>
        </w:rPr>
        <w:t xml:space="preserve">когда </w:t>
      </w:r>
      <w:r w:rsidR="007E23F2" w:rsidRPr="005A4938">
        <w:rPr>
          <w:rStyle w:val="--"/>
          <w:lang w:eastAsia="zh-CN"/>
        </w:rPr>
        <w:t>есть</w:t>
      </w:r>
      <w:r w:rsidR="007E23F2" w:rsidRPr="004C2871">
        <w:rPr>
          <w:rFonts w:eastAsia="Times New Roman"/>
          <w:szCs w:val="28"/>
          <w:lang w:eastAsia="zh-CN"/>
        </w:rPr>
        <w:t xml:space="preserve"> внутренняя связь. Когда душа человека связана с понятием справедливости, ответственности, достоинства. И когда эта внутренняя связь порвана — никакие</w:t>
      </w:r>
      <w:r w:rsidR="00150BB3">
        <w:rPr>
          <w:rFonts w:eastAsia="Times New Roman"/>
          <w:szCs w:val="28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>формулы права, никакие суды или парламентские решения не удержат мир от падения.</w:t>
      </w:r>
      <w:r w:rsidR="00150BB3">
        <w:rPr>
          <w:rFonts w:eastAsia="Times New Roman"/>
          <w:szCs w:val="28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>А что же тогда удержит</w:t>
      </w:r>
      <w:r w:rsidR="00815FF9">
        <w:rPr>
          <w:rFonts w:eastAsia="Times New Roman"/>
          <w:szCs w:val="28"/>
          <w:lang w:eastAsia="zh-CN"/>
        </w:rPr>
        <w:t>? Не</w:t>
      </w:r>
      <w:r w:rsidR="005444DD">
        <w:rPr>
          <w:rFonts w:eastAsia="Times New Roman"/>
          <w:szCs w:val="28"/>
          <w:lang w:eastAsia="zh-CN"/>
        </w:rPr>
        <w:t>́</w:t>
      </w:r>
      <w:r w:rsidR="007E23F2" w:rsidRPr="004C2871">
        <w:rPr>
          <w:rFonts w:eastAsia="Times New Roman"/>
          <w:szCs w:val="28"/>
          <w:lang w:eastAsia="zh-CN"/>
        </w:rPr>
        <w:t>что. Не</w:t>
      </w:r>
      <w:r w:rsidR="005444DD">
        <w:rPr>
          <w:rFonts w:eastAsia="Times New Roman"/>
          <w:szCs w:val="28"/>
          <w:lang w:eastAsia="zh-CN"/>
        </w:rPr>
        <w:t>́</w:t>
      </w:r>
      <w:r w:rsidR="007E23F2" w:rsidRPr="004C2871">
        <w:rPr>
          <w:rFonts w:eastAsia="Times New Roman"/>
          <w:szCs w:val="28"/>
          <w:lang w:eastAsia="zh-CN"/>
        </w:rPr>
        <w:t>что, что выше Закона. То, что не формализуется в кодексах, но без чего Закон становится просто формой насилия.</w:t>
      </w:r>
      <w:r w:rsidR="00927096">
        <w:rPr>
          <w:rFonts w:eastAsia="Times New Roman"/>
          <w:szCs w:val="28"/>
          <w:lang w:eastAsia="zh-CN"/>
        </w:rPr>
        <w:t xml:space="preserve"> </w:t>
      </w:r>
      <w:r w:rsidR="00815FF9">
        <w:rPr>
          <w:rFonts w:eastAsia="Times New Roman"/>
          <w:szCs w:val="28"/>
          <w:lang w:eastAsia="zh-CN"/>
        </w:rPr>
        <w:t>Это –</w:t>
      </w:r>
      <w:r w:rsidR="00927096">
        <w:rPr>
          <w:rFonts w:eastAsia="Times New Roman"/>
          <w:szCs w:val="28"/>
          <w:lang w:eastAsia="zh-CN"/>
        </w:rPr>
        <w:t>Совесть.</w:t>
      </w:r>
      <w:r w:rsidR="007E23F2" w:rsidRPr="004C2871">
        <w:rPr>
          <w:rFonts w:eastAsia="Times New Roman"/>
          <w:szCs w:val="28"/>
          <w:lang w:eastAsia="zh-CN"/>
        </w:rPr>
        <w:t xml:space="preserve"> Это — Разум. Это — духовная вертикаль, без которой человек остаётся лишь носителем биологической воли, а государство — машиной для перераспределения ресурсов. Если это </w:t>
      </w:r>
      <w:r w:rsidR="007E23F2" w:rsidRPr="00927096">
        <w:rPr>
          <w:rStyle w:val="--"/>
          <w:lang w:eastAsia="zh-CN"/>
        </w:rPr>
        <w:t>Не</w:t>
      </w:r>
      <w:r w:rsidR="005444DD">
        <w:rPr>
          <w:rStyle w:val="--"/>
          <w:lang w:eastAsia="zh-CN"/>
        </w:rPr>
        <w:t>́</w:t>
      </w:r>
      <w:r w:rsidR="007E23F2" w:rsidRPr="00927096">
        <w:rPr>
          <w:rStyle w:val="--"/>
          <w:lang w:eastAsia="zh-CN"/>
        </w:rPr>
        <w:t xml:space="preserve">что </w:t>
      </w:r>
      <w:r w:rsidR="007E23F2" w:rsidRPr="00927096">
        <w:rPr>
          <w:rStyle w:val="--0"/>
          <w:lang w:eastAsia="zh-CN"/>
        </w:rPr>
        <w:t>утеряно,</w:t>
      </w:r>
      <w:r w:rsidR="007E23F2" w:rsidRPr="004C2871">
        <w:rPr>
          <w:rFonts w:eastAsia="Times New Roman"/>
          <w:szCs w:val="28"/>
          <w:lang w:eastAsia="zh-CN"/>
        </w:rPr>
        <w:t xml:space="preserve"> элите — политической, экономической, культурной — необходимо понимать: массы могут в считанные дни превратиться в стихию. И эта стихия не признает авторитетов. Она сметает всех — не потому, что злонамеренна, а потому что оголена. Оставшись без внутреннего смысла, человек теряет облик и возвращается в зверя. И тогда уже не спросишь: кто виноват?</w:t>
      </w:r>
      <w:r w:rsidR="00150BB3">
        <w:rPr>
          <w:rFonts w:eastAsia="Times New Roman"/>
          <w:szCs w:val="28"/>
          <w:lang w:eastAsia="zh-CN"/>
        </w:rPr>
        <w:t xml:space="preserve"> </w:t>
      </w:r>
      <w:r w:rsidR="007E23F2" w:rsidRPr="004C2871">
        <w:rPr>
          <w:rFonts w:eastAsia="Times New Roman"/>
          <w:szCs w:val="28"/>
          <w:lang w:eastAsia="zh-CN"/>
        </w:rPr>
        <w:t xml:space="preserve">Значит, задача будущего — не просто править, не просто управлять, не просто создавать законы. А </w:t>
      </w:r>
      <w:r w:rsidR="007E23F2" w:rsidRPr="00927096">
        <w:rPr>
          <w:rStyle w:val="--"/>
          <w:lang w:eastAsia="zh-CN"/>
        </w:rPr>
        <w:t xml:space="preserve">восстанавливать </w:t>
      </w:r>
      <w:r w:rsidR="007E23F2" w:rsidRPr="00927096">
        <w:rPr>
          <w:rStyle w:val="--0"/>
          <w:lang w:eastAsia="zh-CN"/>
        </w:rPr>
        <w:t>связь.</w:t>
      </w:r>
      <w:r w:rsidR="007E23F2" w:rsidRPr="004C2871">
        <w:rPr>
          <w:rFonts w:eastAsia="Times New Roman"/>
          <w:szCs w:val="28"/>
          <w:lang w:eastAsia="zh-CN"/>
        </w:rPr>
        <w:t xml:space="preserve"> Между Человеком и Законом. Между душой и государством. Между памятью и реальностью. И только из этой связи может родиться новая форма жизни — устойчивая, мудрая, человеческая.</w:t>
      </w:r>
    </w:p>
    <w:p w14:paraId="3DF58647" w14:textId="54452538" w:rsidR="00CD1976" w:rsidRPr="00B23DC7" w:rsidRDefault="00150BB3" w:rsidP="00150BB3">
      <w:pPr>
        <w:spacing w:after="0"/>
        <w:ind w:firstLine="0"/>
        <w:rPr>
          <w:rStyle w:val="--0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CD1976" w:rsidRPr="004C2871">
        <w:rPr>
          <w:rFonts w:eastAsia="Times New Roman"/>
          <w:szCs w:val="28"/>
          <w:lang w:eastAsia="zh-CN"/>
        </w:rPr>
        <w:t>Ленинская формула революционной ситуации — «верхи не могут, низы не хотят, массы активизируются</w:t>
      </w:r>
      <w:r w:rsidR="002A709F">
        <w:rPr>
          <w:rFonts w:eastAsia="Times New Roman"/>
          <w:szCs w:val="28"/>
          <w:lang w:eastAsia="zh-CN"/>
        </w:rPr>
        <w:t>…</w:t>
      </w:r>
      <w:r w:rsidR="00CD1976" w:rsidRPr="004C2871">
        <w:rPr>
          <w:rFonts w:eastAsia="Times New Roman"/>
          <w:szCs w:val="28"/>
          <w:lang w:eastAsia="zh-CN"/>
        </w:rPr>
        <w:t xml:space="preserve">» — </w:t>
      </w:r>
      <w:r w:rsidR="00CD1976" w:rsidRPr="00927096">
        <w:rPr>
          <w:rStyle w:val="--"/>
          <w:lang w:eastAsia="zh-CN"/>
        </w:rPr>
        <w:t xml:space="preserve">давно </w:t>
      </w:r>
      <w:r w:rsidR="00CD1976" w:rsidRPr="00927096">
        <w:rPr>
          <w:rStyle w:val="--0"/>
          <w:lang w:eastAsia="zh-CN"/>
        </w:rPr>
        <w:t>стала</w:t>
      </w:r>
      <w:r w:rsidR="00CD1976" w:rsidRPr="004C2871">
        <w:rPr>
          <w:rFonts w:eastAsia="Times New Roman"/>
          <w:szCs w:val="28"/>
          <w:lang w:eastAsia="zh-CN"/>
        </w:rPr>
        <w:t xml:space="preserve"> почти ритуальной мантрой, используемой для объяснения любого обрушения власти. Но в действительности она не объясняет ничего. Это описание фасада, внешней формы, но не сути. Как фотография — она фиксирует позу, но </w:t>
      </w:r>
      <w:r w:rsidR="00CD1976" w:rsidRPr="00927096">
        <w:rPr>
          <w:rStyle w:val="--"/>
          <w:lang w:eastAsia="zh-CN"/>
        </w:rPr>
        <w:t xml:space="preserve">не </w:t>
      </w:r>
      <w:r w:rsidR="00CD1976" w:rsidRPr="00927096">
        <w:rPr>
          <w:rStyle w:val="--0"/>
          <w:lang w:eastAsia="zh-CN"/>
        </w:rPr>
        <w:t>показывает</w:t>
      </w:r>
      <w:r w:rsidR="00CD1976" w:rsidRPr="004C2871">
        <w:rPr>
          <w:rFonts w:eastAsia="Times New Roman"/>
          <w:szCs w:val="28"/>
          <w:lang w:eastAsia="zh-CN"/>
        </w:rPr>
        <w:t xml:space="preserve"> душу. Ведь связь между Человеком и Законом рвётся не тогда, когда «не могут» или «не хотят», а когда исчезает то, что соединяет — невидимая, но жизненно важная нить, имя которой — смысл.</w:t>
      </w:r>
      <w:r>
        <w:rPr>
          <w:rFonts w:eastAsia="Times New Roman"/>
          <w:szCs w:val="28"/>
          <w:lang w:eastAsia="zh-CN"/>
        </w:rPr>
        <w:t xml:space="preserve"> </w:t>
      </w:r>
      <w:r w:rsidR="00CD1976" w:rsidRPr="004C2871">
        <w:rPr>
          <w:rFonts w:eastAsia="Times New Roman"/>
          <w:szCs w:val="28"/>
          <w:lang w:eastAsia="zh-CN"/>
        </w:rPr>
        <w:t xml:space="preserve">История снова и снова обнажает этот внутренний излом. Всё кажется спокойным: сыто, красиво, рационально. Людовика любили. Ливия, Египет, Ирак выглядели устойчивыми на фоне соседей. Но всё рушится за несколько дней. Взрывается. Люди, недавно доброжелательные, превращаются в толпу, вырывающую сердца и разрушающую всё на своём пути. Почему? Ни голод, ни </w:t>
      </w:r>
      <w:r w:rsidR="00CD1976" w:rsidRPr="004C2871">
        <w:rPr>
          <w:rFonts w:eastAsia="Times New Roman"/>
          <w:szCs w:val="28"/>
          <w:lang w:eastAsia="zh-CN"/>
        </w:rPr>
        <w:lastRenderedPageBreak/>
        <w:t xml:space="preserve">бедность, ни политическая диктатура </w:t>
      </w:r>
      <w:r w:rsidR="00CD1976" w:rsidRPr="00C32C2A">
        <w:rPr>
          <w:rStyle w:val="--"/>
          <w:lang w:eastAsia="zh-CN"/>
        </w:rPr>
        <w:t xml:space="preserve">не </w:t>
      </w:r>
      <w:r w:rsidR="00CD1976" w:rsidRPr="00C32C2A">
        <w:rPr>
          <w:rStyle w:val="--0"/>
          <w:lang w:eastAsia="zh-CN"/>
        </w:rPr>
        <w:t>являются</w:t>
      </w:r>
      <w:r w:rsidR="00CD1976" w:rsidRPr="004C2871">
        <w:rPr>
          <w:rFonts w:eastAsia="Times New Roman"/>
          <w:szCs w:val="28"/>
          <w:lang w:eastAsia="zh-CN"/>
        </w:rPr>
        <w:t xml:space="preserve"> достаточными причинами. В таких же условиях другие народы не восстают. Значит, есть </w:t>
      </w:r>
      <w:r w:rsidR="00CD1976" w:rsidRPr="00C32C2A">
        <w:rPr>
          <w:rStyle w:val="--"/>
          <w:lang w:eastAsia="zh-CN"/>
        </w:rPr>
        <w:t>не</w:t>
      </w:r>
      <w:r w:rsidR="00C32C2A" w:rsidRPr="00C32C2A">
        <w:rPr>
          <w:rStyle w:val="--"/>
          <w:lang w:eastAsia="zh-CN"/>
        </w:rPr>
        <w:t>́</w:t>
      </w:r>
      <w:r w:rsidR="00CD1976" w:rsidRPr="00C32C2A">
        <w:rPr>
          <w:rStyle w:val="--"/>
          <w:lang w:eastAsia="zh-CN"/>
        </w:rPr>
        <w:t xml:space="preserve">что </w:t>
      </w:r>
      <w:r w:rsidR="00CD1976" w:rsidRPr="00C32C2A">
        <w:rPr>
          <w:rStyle w:val="--0"/>
          <w:lang w:eastAsia="zh-CN"/>
        </w:rPr>
        <w:t>иное.</w:t>
      </w:r>
      <w:r w:rsidR="00CD1976" w:rsidRPr="004C2871">
        <w:rPr>
          <w:rFonts w:eastAsia="Times New Roman"/>
          <w:szCs w:val="28"/>
          <w:lang w:eastAsia="zh-CN"/>
        </w:rPr>
        <w:t xml:space="preserve"> Что?</w:t>
      </w:r>
      <w:r>
        <w:rPr>
          <w:rFonts w:eastAsia="Times New Roman"/>
          <w:szCs w:val="28"/>
          <w:lang w:eastAsia="zh-CN"/>
        </w:rPr>
        <w:t xml:space="preserve"> </w:t>
      </w:r>
      <w:r w:rsidR="00CD1976" w:rsidRPr="004C2871">
        <w:rPr>
          <w:rFonts w:eastAsia="Times New Roman"/>
          <w:szCs w:val="28"/>
          <w:lang w:eastAsia="zh-CN"/>
        </w:rPr>
        <w:t>Ответ прост и страшен: ненависть.</w:t>
      </w:r>
      <w:r>
        <w:rPr>
          <w:rFonts w:eastAsia="Times New Roman"/>
          <w:szCs w:val="28"/>
          <w:lang w:eastAsia="zh-CN"/>
        </w:rPr>
        <w:t xml:space="preserve"> </w:t>
      </w:r>
      <w:r w:rsidR="00CD1976" w:rsidRPr="004C2871">
        <w:rPr>
          <w:rFonts w:eastAsia="Times New Roman"/>
          <w:szCs w:val="28"/>
          <w:lang w:eastAsia="zh-CN"/>
        </w:rPr>
        <w:t xml:space="preserve">Не политическая, не рациональная, не адресная. Не против «режима» или «олигархов», а общая — онтологическая. Та, что возникает, когда у человека исчезает смысл жизни. Когда его перестаёт поддерживать не столько система или экономика, сколько </w:t>
      </w:r>
      <w:r w:rsidR="00CD1976" w:rsidRPr="00C32C2A">
        <w:rPr>
          <w:rStyle w:val="--0"/>
          <w:lang w:eastAsia="zh-CN"/>
        </w:rPr>
        <w:t>внутреннее</w:t>
      </w:r>
      <w:r w:rsidR="00CD1976" w:rsidRPr="00C32C2A">
        <w:rPr>
          <w:rStyle w:val="--"/>
          <w:lang w:eastAsia="zh-CN"/>
        </w:rPr>
        <w:t xml:space="preserve"> основание</w:t>
      </w:r>
      <w:r w:rsidR="00CD1976" w:rsidRPr="004C2871">
        <w:rPr>
          <w:rFonts w:eastAsia="Times New Roman"/>
          <w:szCs w:val="28"/>
          <w:lang w:eastAsia="zh-CN"/>
        </w:rPr>
        <w:t xml:space="preserve"> бытия. И в этой бездне — в пустоте, которую уже ничем не заполнить — зарождается тёмное пламя, готовое сжечь всё.</w:t>
      </w:r>
      <w:r w:rsidR="00B23DC7">
        <w:rPr>
          <w:rFonts w:eastAsia="Times New Roman"/>
          <w:szCs w:val="28"/>
          <w:lang w:eastAsia="zh-CN"/>
        </w:rPr>
        <w:t xml:space="preserve"> </w:t>
      </w:r>
      <w:r w:rsidR="00B23DC7" w:rsidRPr="00B23DC7">
        <w:rPr>
          <w:rStyle w:val="--0"/>
          <w:lang w:eastAsia="zh-CN"/>
        </w:rPr>
        <w:t xml:space="preserve">Рождается </w:t>
      </w:r>
      <w:r w:rsidR="00B23DC7" w:rsidRPr="00B23DC7">
        <w:rPr>
          <w:rStyle w:val="--"/>
          <w:lang w:eastAsia="zh-CN"/>
        </w:rPr>
        <w:t>Ненависть.</w:t>
      </w:r>
    </w:p>
    <w:p w14:paraId="4B31738F" w14:textId="77777777" w:rsidR="00216252" w:rsidRPr="00216252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CD1976" w:rsidRPr="004C2871">
        <w:rPr>
          <w:rFonts w:eastAsia="Times New Roman"/>
          <w:szCs w:val="28"/>
          <w:lang w:eastAsia="zh-CN"/>
        </w:rPr>
        <w:t xml:space="preserve">Ненависть — это не просто чувство. Это состояние. Оно накапливается в </w:t>
      </w:r>
    </w:p>
    <w:p w14:paraId="76DE1236" w14:textId="2649855C" w:rsidR="00CD1976" w:rsidRPr="00D32228" w:rsidRDefault="00216252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 wp14:anchorId="283DDD28" wp14:editId="35DB6FA5">
            <wp:simplePos x="0" y="0"/>
            <wp:positionH relativeFrom="column">
              <wp:posOffset>-132715</wp:posOffset>
            </wp:positionH>
            <wp:positionV relativeFrom="paragraph">
              <wp:posOffset>229870</wp:posOffset>
            </wp:positionV>
            <wp:extent cx="3540760" cy="3003550"/>
            <wp:effectExtent l="0" t="0" r="2540" b="6350"/>
            <wp:wrapTight wrapText="bothSides">
              <wp:wrapPolygon edited="0">
                <wp:start x="0" y="0"/>
                <wp:lineTo x="0" y="21554"/>
                <wp:lineTo x="21538" y="21554"/>
                <wp:lineTo x="21538" y="0"/>
                <wp:lineTo x="0" y="0"/>
              </wp:wrapPolygon>
            </wp:wrapTight>
            <wp:docPr id="1654913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13134" name="Рисунок 16549131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76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976" w:rsidRPr="004C2871">
        <w:rPr>
          <w:rFonts w:eastAsia="Times New Roman"/>
          <w:szCs w:val="28"/>
          <w:lang w:eastAsia="zh-CN"/>
        </w:rPr>
        <w:t>глубинах психики медленно, годами. Оно живёт в недрах души, где его не видит ни статистика, ни социология. Оно вызревает, как вирус, и ждёт повода. И когда повод появляется — происходит взрыв. И тогда рушится не система, а миропорядок.</w:t>
      </w:r>
      <w:r w:rsidR="006157F7">
        <w:rPr>
          <w:rFonts w:eastAsia="Times New Roman"/>
          <w:szCs w:val="28"/>
          <w:lang w:eastAsia="zh-CN"/>
        </w:rPr>
        <w:t xml:space="preserve"> </w:t>
      </w:r>
      <w:r w:rsidR="00CD1976" w:rsidRPr="004C2871">
        <w:rPr>
          <w:rFonts w:eastAsia="Times New Roman"/>
          <w:szCs w:val="28"/>
          <w:lang w:eastAsia="zh-CN"/>
        </w:rPr>
        <w:t xml:space="preserve">В социальном теле ненависть рождается из несправедливости, но не юридической, а экзистенциальной. Когда Законы исполняются так, что их исполнение становится формой унижения. Когда справедливое — подменено спектаклем. Когда нормы — превращены в издевку. Тогда Закон перестаёт быть основой жизни и становится оружием, направленным на того, кто </w:t>
      </w:r>
      <w:r w:rsidR="00CD1976" w:rsidRPr="00B23DC7">
        <w:rPr>
          <w:rStyle w:val="--0"/>
          <w:lang w:eastAsia="zh-CN"/>
        </w:rPr>
        <w:t xml:space="preserve">должен </w:t>
      </w:r>
      <w:r w:rsidR="00CD1976" w:rsidRPr="00B23DC7">
        <w:rPr>
          <w:rStyle w:val="--"/>
          <w:lang w:eastAsia="zh-CN"/>
        </w:rPr>
        <w:t>был</w:t>
      </w:r>
      <w:r w:rsidR="00CD1976" w:rsidRPr="004C2871">
        <w:rPr>
          <w:rFonts w:eastAsia="Times New Roman"/>
          <w:szCs w:val="28"/>
          <w:lang w:eastAsia="zh-CN"/>
        </w:rPr>
        <w:t xml:space="preserve"> ему доверять.</w:t>
      </w:r>
      <w:r w:rsidR="006157F7">
        <w:rPr>
          <w:rFonts w:eastAsia="Times New Roman"/>
          <w:szCs w:val="28"/>
          <w:lang w:eastAsia="zh-CN"/>
        </w:rPr>
        <w:t xml:space="preserve"> </w:t>
      </w:r>
      <w:r w:rsidR="00CD1976" w:rsidRPr="004C2871">
        <w:rPr>
          <w:rFonts w:eastAsia="Times New Roman"/>
          <w:szCs w:val="28"/>
          <w:lang w:eastAsia="zh-CN"/>
        </w:rPr>
        <w:t>Вот почему ненависть — это симптом утраты смысла. И вот почему именно смысл — последняя опора Человека. Пока он есть — человек может жить, страдать, бороться, но он будет Человеком. Когда он уходит — остаётся только тьма. О ней писал Виктор Франкл</w:t>
      </w:r>
      <w:r w:rsidR="002A709F" w:rsidRPr="002A709F">
        <w:rPr>
          <w:rStyle w:val="af5"/>
          <w:rFonts w:eastAsia="Times New Roman"/>
          <w:sz w:val="32"/>
          <w:szCs w:val="32"/>
          <w:lang w:eastAsia="zh-CN"/>
        </w:rPr>
        <w:footnoteReference w:id="1"/>
      </w:r>
      <w:r w:rsidR="00CD1976" w:rsidRPr="004C2871">
        <w:rPr>
          <w:rFonts w:eastAsia="Times New Roman"/>
          <w:szCs w:val="28"/>
          <w:lang w:eastAsia="zh-CN"/>
        </w:rPr>
        <w:t>. Его книг</w:t>
      </w:r>
      <w:r w:rsidR="002A709F">
        <w:rPr>
          <w:rFonts w:eastAsia="Times New Roman"/>
          <w:szCs w:val="28"/>
          <w:lang w:eastAsia="zh-CN"/>
        </w:rPr>
        <w:t>и</w:t>
      </w:r>
      <w:r w:rsidR="00CD1976" w:rsidRPr="004C2871">
        <w:rPr>
          <w:rFonts w:eastAsia="Times New Roman"/>
          <w:szCs w:val="28"/>
          <w:lang w:eastAsia="zh-CN"/>
        </w:rPr>
        <w:t xml:space="preserve"> должна стать настольн</w:t>
      </w:r>
      <w:r w:rsidR="002A709F">
        <w:rPr>
          <w:rFonts w:eastAsia="Times New Roman"/>
          <w:szCs w:val="28"/>
          <w:lang w:eastAsia="zh-CN"/>
        </w:rPr>
        <w:t>ыми</w:t>
      </w:r>
      <w:r w:rsidR="00CD1976" w:rsidRPr="004C2871">
        <w:rPr>
          <w:rFonts w:eastAsia="Times New Roman"/>
          <w:szCs w:val="28"/>
          <w:lang w:eastAsia="zh-CN"/>
        </w:rPr>
        <w:t xml:space="preserve"> не только у каждого политика, но у каждого, кто хочет понять, что же происходит в мире сегодня. Без смысла — всё превращается в вульгарную формулу: «хлеба, зрелищ и секса». Но она </w:t>
      </w:r>
      <w:r w:rsidR="00CD1976" w:rsidRPr="00B23DC7">
        <w:rPr>
          <w:rStyle w:val="--"/>
          <w:lang w:eastAsia="zh-CN"/>
        </w:rPr>
        <w:t xml:space="preserve">не </w:t>
      </w:r>
      <w:r w:rsidR="00CD1976" w:rsidRPr="00B23DC7">
        <w:rPr>
          <w:rStyle w:val="--0"/>
          <w:lang w:eastAsia="zh-CN"/>
        </w:rPr>
        <w:t>спасает.</w:t>
      </w:r>
      <w:r w:rsidR="00CD1976" w:rsidRPr="004C2871">
        <w:rPr>
          <w:rFonts w:eastAsia="Times New Roman"/>
          <w:szCs w:val="28"/>
          <w:lang w:eastAsia="zh-CN"/>
        </w:rPr>
        <w:t xml:space="preserve"> Она не лечит. Она, напротив, усугубляет — потому что превращает личность в функцию, а общество — в стадо.</w:t>
      </w:r>
    </w:p>
    <w:p w14:paraId="75CA9A65" w14:textId="3B21ED53" w:rsidR="002A709F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CD1976" w:rsidRPr="004C2871">
        <w:rPr>
          <w:rFonts w:eastAsia="Times New Roman"/>
          <w:szCs w:val="28"/>
          <w:lang w:eastAsia="zh-CN"/>
        </w:rPr>
        <w:t>Люди, управляющие ненавистью, думают, что могут использовать её</w:t>
      </w:r>
      <w:r w:rsidR="00B23DC7">
        <w:rPr>
          <w:rFonts w:eastAsia="Times New Roman"/>
          <w:szCs w:val="28"/>
          <w:lang w:eastAsia="zh-CN"/>
        </w:rPr>
        <w:t>,</w:t>
      </w:r>
      <w:r w:rsidR="00CD1976" w:rsidRPr="004C2871">
        <w:rPr>
          <w:rFonts w:eastAsia="Times New Roman"/>
          <w:szCs w:val="28"/>
          <w:lang w:eastAsia="zh-CN"/>
        </w:rPr>
        <w:t xml:space="preserve"> как оружие. Как собаку, которую можно натравить на врага. Но это всегда иллюзия. Потому что та же собака</w:t>
      </w:r>
      <w:r w:rsidR="002A709F">
        <w:rPr>
          <w:rFonts w:eastAsia="Times New Roman"/>
          <w:szCs w:val="28"/>
          <w:lang w:eastAsia="zh-CN"/>
        </w:rPr>
        <w:t>,</w:t>
      </w:r>
      <w:r w:rsidR="00CD1976" w:rsidRPr="004C2871">
        <w:rPr>
          <w:rFonts w:eastAsia="Times New Roman"/>
          <w:szCs w:val="28"/>
          <w:lang w:eastAsia="zh-CN"/>
        </w:rPr>
        <w:t xml:space="preserve"> рано или поздно вцепится в руку хозяина. Ненависть </w:t>
      </w:r>
      <w:r w:rsidR="00CD1976" w:rsidRPr="00ED3C7A">
        <w:rPr>
          <w:rStyle w:val="--"/>
          <w:lang w:eastAsia="zh-CN"/>
        </w:rPr>
        <w:lastRenderedPageBreak/>
        <w:t xml:space="preserve">не </w:t>
      </w:r>
      <w:r w:rsidR="00CD1976" w:rsidRPr="00ED3C7A">
        <w:rPr>
          <w:rStyle w:val="--0"/>
          <w:lang w:eastAsia="zh-CN"/>
        </w:rPr>
        <w:t>знает</w:t>
      </w:r>
      <w:r w:rsidR="00CD1976" w:rsidRPr="004C2871">
        <w:rPr>
          <w:rFonts w:eastAsia="Times New Roman"/>
          <w:szCs w:val="28"/>
          <w:lang w:eastAsia="zh-CN"/>
        </w:rPr>
        <w:t xml:space="preserve"> различий. Она не различает — она уничтожает. И те, кто её порождают, становятся её первыми жертвами.</w:t>
      </w:r>
      <w:r>
        <w:rPr>
          <w:rFonts w:eastAsia="Times New Roman"/>
          <w:szCs w:val="28"/>
          <w:lang w:eastAsia="zh-CN"/>
        </w:rPr>
        <w:t xml:space="preserve"> </w:t>
      </w:r>
      <w:r w:rsidR="00CD1976" w:rsidRPr="004C2871">
        <w:rPr>
          <w:rFonts w:eastAsia="Times New Roman"/>
          <w:szCs w:val="28"/>
          <w:lang w:eastAsia="zh-CN"/>
        </w:rPr>
        <w:t xml:space="preserve">История знает тысячи примеров: Робеспьер, Троцкий, Дантона, Бухарин… Их всех уничтожила та самая сила, которую они сначала кормили. </w:t>
      </w:r>
    </w:p>
    <w:p w14:paraId="2B0B27EB" w14:textId="45D54CAA" w:rsidR="00CD1976" w:rsidRPr="00ED3C7A" w:rsidRDefault="002A709F" w:rsidP="006157F7">
      <w:pPr>
        <w:spacing w:after="0"/>
        <w:ind w:firstLine="0"/>
        <w:rPr>
          <w:rStyle w:val="--0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CD1976" w:rsidRPr="004C2871">
        <w:rPr>
          <w:rFonts w:eastAsia="Times New Roman"/>
          <w:szCs w:val="28"/>
          <w:lang w:eastAsia="zh-CN"/>
        </w:rPr>
        <w:t>Закон нарушенный — рождает ненависть. Ненависть уничтожает смысл. А без смысла человек превращается в разрушителя. И мир рушится вместе с ним.</w:t>
      </w:r>
      <w:r w:rsidR="006157F7">
        <w:rPr>
          <w:rFonts w:eastAsia="Times New Roman"/>
          <w:szCs w:val="28"/>
          <w:lang w:eastAsia="zh-CN"/>
        </w:rPr>
        <w:t xml:space="preserve"> </w:t>
      </w:r>
      <w:r w:rsidR="00CD1976" w:rsidRPr="004C2871">
        <w:rPr>
          <w:rFonts w:eastAsia="Times New Roman"/>
          <w:szCs w:val="28"/>
          <w:lang w:eastAsia="zh-CN"/>
        </w:rPr>
        <w:t xml:space="preserve">Поэтому разговор о Законе — это всегда разговор о Человеке. И разговор о Человеке — это разговор о смысле. Всё остальное — </w:t>
      </w:r>
      <w:r w:rsidR="00CD1976" w:rsidRPr="00ED3C7A">
        <w:rPr>
          <w:rStyle w:val="--0"/>
          <w:lang w:eastAsia="zh-CN"/>
        </w:rPr>
        <w:t xml:space="preserve">иллюзии </w:t>
      </w:r>
      <w:r w:rsidR="00CD1976" w:rsidRPr="00ED3C7A">
        <w:rPr>
          <w:rStyle w:val="--"/>
          <w:lang w:eastAsia="zh-CN"/>
        </w:rPr>
        <w:t>управления</w:t>
      </w:r>
      <w:r w:rsidR="00CD1976" w:rsidRPr="00ED3C7A">
        <w:rPr>
          <w:rStyle w:val="--0"/>
          <w:lang w:eastAsia="zh-CN"/>
        </w:rPr>
        <w:t>.</w:t>
      </w:r>
    </w:p>
    <w:p w14:paraId="265961B6" w14:textId="22260A10" w:rsidR="003E2DED" w:rsidRPr="004C2871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3E2DED" w:rsidRPr="004C2871">
        <w:rPr>
          <w:rFonts w:eastAsia="Times New Roman"/>
          <w:szCs w:val="28"/>
          <w:lang w:eastAsia="zh-CN"/>
        </w:rPr>
        <w:t xml:space="preserve">Ненависть, как незаметный радиоактивный осадок, медленно оседает в сознании народов, когда Закон исполняется </w:t>
      </w:r>
      <w:r w:rsidR="00ED3C7A" w:rsidRPr="004C2871">
        <w:rPr>
          <w:rFonts w:eastAsia="Times New Roman"/>
          <w:szCs w:val="28"/>
          <w:lang w:eastAsia="zh-CN"/>
        </w:rPr>
        <w:t>не, по справедливости</w:t>
      </w:r>
      <w:r w:rsidR="003E2DED" w:rsidRPr="004C2871">
        <w:rPr>
          <w:rFonts w:eastAsia="Times New Roman"/>
          <w:szCs w:val="28"/>
          <w:lang w:eastAsia="zh-CN"/>
        </w:rPr>
        <w:t xml:space="preserve">, а по привычке или выгоде. Сначала — легкое раздражение, затем — усталость, позже — глухая злость, и, наконец, неосознанная, но </w:t>
      </w:r>
      <w:r w:rsidR="003E2DED" w:rsidRPr="00ED3C7A">
        <w:rPr>
          <w:rStyle w:val="--0"/>
          <w:lang w:eastAsia="zh-CN"/>
        </w:rPr>
        <w:t xml:space="preserve">всеобъемлющая </w:t>
      </w:r>
      <w:r w:rsidR="003E2DED" w:rsidRPr="00ED3C7A">
        <w:rPr>
          <w:rStyle w:val="--"/>
          <w:lang w:eastAsia="zh-CN"/>
        </w:rPr>
        <w:t>ярость.</w:t>
      </w:r>
      <w:r w:rsidR="003E2DED" w:rsidRPr="004C2871">
        <w:rPr>
          <w:rFonts w:eastAsia="Times New Roman"/>
          <w:szCs w:val="28"/>
          <w:lang w:eastAsia="zh-CN"/>
        </w:rPr>
        <w:t xml:space="preserve"> Она долго копится в людях, и её не замечают те, кто обязан был её предупредить. Но когда эта накопленная энергия достигает критической массы, требуется лишь спичка — и тогда ненависть вспыхивает, преображаясь в разрушение.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>Такая спичка не случайна. Её подносят. Обычно — одна часть элиты, чтобы через народную ярость устранить другую. Так было и на Украине. Многие увидели лишь вспышку, но не видели механизма подготовки поджога. В качестве спички — технологии, известные под названием «арабская весна». Но если бы не было пороха, не было бы и огня. А порохом здесь была критическая масса утраченного Смысла Жизни — приватизированного, обесцененного, растоптанного элитой и вымытого из души народа годами бессмысленного существования.</w:t>
      </w:r>
    </w:p>
    <w:p w14:paraId="765C9C0F" w14:textId="56E05B8F" w:rsidR="003E2DED" w:rsidRPr="004C2871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3E2DED" w:rsidRPr="004C2871">
        <w:rPr>
          <w:rFonts w:eastAsia="Times New Roman"/>
          <w:szCs w:val="28"/>
          <w:lang w:eastAsia="zh-CN"/>
        </w:rPr>
        <w:t xml:space="preserve">На украинском примере была явлена новая картина вмешательства и переформатирования государства — как демонстрация управляемого разрыва между Человеком и Законом. Сотни тысяч людей, лишённых основания жизни, </w:t>
      </w:r>
      <w:r w:rsidR="003E2DED" w:rsidRPr="00ED3C7A">
        <w:rPr>
          <w:rStyle w:val="--0"/>
          <w:lang w:eastAsia="zh-CN"/>
        </w:rPr>
        <w:t xml:space="preserve">были </w:t>
      </w:r>
      <w:r w:rsidR="003E2DED" w:rsidRPr="00ED3C7A">
        <w:rPr>
          <w:rStyle w:val="--"/>
          <w:lang w:eastAsia="zh-CN"/>
        </w:rPr>
        <w:t>брошены</w:t>
      </w:r>
      <w:r w:rsidR="003E2DED" w:rsidRPr="004C2871">
        <w:rPr>
          <w:rFonts w:eastAsia="Times New Roman"/>
          <w:szCs w:val="28"/>
          <w:lang w:eastAsia="zh-CN"/>
        </w:rPr>
        <w:t xml:space="preserve"> в потоки разрушения. Они не искали справедливости — они искали мести. Мести за обман, за ложь, за пустоту, в которой им пришлось жить, и за ту элиту, что отказалась видеть, как под ними копится ненависть. Люди, которые не нашли смысла — не остановятся. А те, кто пытался встать на пути этих толп, — были растоптаны. Потому что </w:t>
      </w:r>
      <w:r w:rsidR="003E2DED" w:rsidRPr="00ED3C7A">
        <w:rPr>
          <w:rStyle w:val="--0"/>
          <w:lang w:eastAsia="zh-CN"/>
        </w:rPr>
        <w:t xml:space="preserve">без </w:t>
      </w:r>
      <w:r w:rsidR="003E2DED" w:rsidRPr="00ED3C7A">
        <w:rPr>
          <w:rStyle w:val="--"/>
          <w:lang w:eastAsia="zh-CN"/>
        </w:rPr>
        <w:t>смысла</w:t>
      </w:r>
      <w:r w:rsidR="003E2DED" w:rsidRPr="004C2871">
        <w:rPr>
          <w:rFonts w:eastAsia="Times New Roman"/>
          <w:szCs w:val="28"/>
          <w:lang w:eastAsia="zh-CN"/>
        </w:rPr>
        <w:t xml:space="preserve"> человек перестаёт быть человеком. Он превращается в существо, живущее не ради, а вопреки. И тогда всё в нём становится разрушительным: взгляд, мысль, поступок, прикосновение.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 xml:space="preserve">Без смысла сознание сужается, уходит самоконтроль. Поведение становится фрагментированным, импульсивным. Человек теряет себя, становится жертвой мгновенного желания. Именно такие состояния мы наблюдаем на кадрах с улиц Украины — не политический протест, а </w:t>
      </w:r>
      <w:r w:rsidR="003E2DED" w:rsidRPr="00ED3C7A">
        <w:rPr>
          <w:rStyle w:val="--0"/>
          <w:lang w:eastAsia="zh-CN"/>
        </w:rPr>
        <w:t xml:space="preserve">судорожный </w:t>
      </w:r>
      <w:r w:rsidR="003E2DED" w:rsidRPr="00ED3C7A">
        <w:rPr>
          <w:rStyle w:val="--"/>
          <w:lang w:eastAsia="zh-CN"/>
        </w:rPr>
        <w:t>поиск</w:t>
      </w:r>
      <w:r w:rsidR="003E2DED" w:rsidRPr="004C2871">
        <w:rPr>
          <w:rFonts w:eastAsia="Times New Roman"/>
          <w:szCs w:val="28"/>
          <w:lang w:eastAsia="zh-CN"/>
        </w:rPr>
        <w:t xml:space="preserve"> — в крови, в огне, в насилии — утерянного смысла. Люди ме</w:t>
      </w:r>
      <w:r w:rsidR="002A709F">
        <w:rPr>
          <w:rFonts w:eastAsia="Times New Roman"/>
          <w:szCs w:val="28"/>
          <w:lang w:eastAsia="zh-CN"/>
        </w:rPr>
        <w:t>чу</w:t>
      </w:r>
      <w:r w:rsidR="003E2DED" w:rsidRPr="004C2871">
        <w:rPr>
          <w:rFonts w:eastAsia="Times New Roman"/>
          <w:szCs w:val="28"/>
          <w:lang w:eastAsia="zh-CN"/>
        </w:rPr>
        <w:t xml:space="preserve">тся по пепелищу жизни, не понимая, что ищут не хлеб, не газ и не электричество — </w:t>
      </w:r>
      <w:r w:rsidR="003E2DED" w:rsidRPr="00ED3C7A">
        <w:rPr>
          <w:rStyle w:val="--0"/>
          <w:lang w:eastAsia="zh-CN"/>
        </w:rPr>
        <w:t xml:space="preserve">они </w:t>
      </w:r>
      <w:r w:rsidR="003E2DED" w:rsidRPr="00ED3C7A">
        <w:rPr>
          <w:rStyle w:val="--"/>
          <w:lang w:eastAsia="zh-CN"/>
        </w:rPr>
        <w:t xml:space="preserve">ищут </w:t>
      </w:r>
      <w:r w:rsidR="003E2DED" w:rsidRPr="00ED3C7A">
        <w:rPr>
          <w:rStyle w:val="--0"/>
          <w:lang w:eastAsia="zh-CN"/>
        </w:rPr>
        <w:t>Основание</w:t>
      </w:r>
      <w:r w:rsidR="003E2DED" w:rsidRPr="004C2871">
        <w:rPr>
          <w:rFonts w:eastAsia="Times New Roman"/>
          <w:szCs w:val="28"/>
          <w:lang w:eastAsia="zh-CN"/>
        </w:rPr>
        <w:t>. Им нужен не бензин, а Внутренний Огонь. Не работа — а причина, зачем жить. Без неё — они не успокоятся.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 xml:space="preserve">Выход не в оружии. Не в подавлении. Не в рациональных программах и реформах. Выход — в возвращении людям того, что </w:t>
      </w:r>
      <w:r w:rsidR="003E2DED" w:rsidRPr="004C2871">
        <w:rPr>
          <w:rFonts w:eastAsia="Times New Roman"/>
          <w:szCs w:val="28"/>
          <w:lang w:eastAsia="zh-CN"/>
        </w:rPr>
        <w:lastRenderedPageBreak/>
        <w:t xml:space="preserve">они утратили. </w:t>
      </w:r>
      <w:r w:rsidR="002A709F">
        <w:rPr>
          <w:rFonts w:eastAsia="Times New Roman"/>
          <w:szCs w:val="28"/>
          <w:lang w:eastAsia="zh-CN"/>
        </w:rPr>
        <w:t xml:space="preserve">Возвращении </w:t>
      </w:r>
      <w:r w:rsidR="003E2DED" w:rsidRPr="004C2871">
        <w:rPr>
          <w:rFonts w:eastAsia="Times New Roman"/>
          <w:szCs w:val="28"/>
          <w:lang w:eastAsia="zh-CN"/>
        </w:rPr>
        <w:t xml:space="preserve">Смысла. А с ним — и Самоконтроля. Потому что только человек, имеющий Смысл, способен управлять собой. Это то, что отличает человека от животного. Это и </w:t>
      </w:r>
      <w:r w:rsidR="003E2DED" w:rsidRPr="00ED3C7A">
        <w:rPr>
          <w:rStyle w:val="--0"/>
          <w:lang w:eastAsia="zh-CN"/>
        </w:rPr>
        <w:t xml:space="preserve">есть </w:t>
      </w:r>
      <w:r w:rsidR="003E2DED" w:rsidRPr="00ED3C7A">
        <w:rPr>
          <w:rStyle w:val="--"/>
          <w:lang w:eastAsia="zh-CN"/>
        </w:rPr>
        <w:t>фундамент</w:t>
      </w:r>
      <w:r w:rsidR="003E2DED" w:rsidRPr="004C2871">
        <w:rPr>
          <w:rFonts w:eastAsia="Times New Roman"/>
          <w:szCs w:val="28"/>
          <w:lang w:eastAsia="zh-CN"/>
        </w:rPr>
        <w:t xml:space="preserve"> любого будущего.</w:t>
      </w:r>
    </w:p>
    <w:p w14:paraId="5A6DF713" w14:textId="107B48F6" w:rsidR="00D32228" w:rsidRDefault="006157F7" w:rsidP="004C287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3E2DED" w:rsidRPr="004C2871">
        <w:rPr>
          <w:rFonts w:eastAsia="Times New Roman"/>
          <w:szCs w:val="28"/>
          <w:lang w:eastAsia="zh-CN"/>
        </w:rPr>
        <w:t xml:space="preserve">Самоконтроль — это не просто внутренняя дисциплина. Это функция связки между образом себя и реальностью. Это корректор, сравнивающий поступок с </w:t>
      </w:r>
    </w:p>
    <w:p w14:paraId="63318B54" w14:textId="64AACF9F" w:rsidR="003E2DED" w:rsidRPr="004C2871" w:rsidRDefault="00D32228" w:rsidP="00D3222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0D1BDC57" wp14:editId="62B8A43F">
            <wp:simplePos x="0" y="0"/>
            <wp:positionH relativeFrom="column">
              <wp:posOffset>4261485</wp:posOffset>
            </wp:positionH>
            <wp:positionV relativeFrom="paragraph">
              <wp:posOffset>-635</wp:posOffset>
            </wp:positionV>
            <wp:extent cx="2673350" cy="3251200"/>
            <wp:effectExtent l="0" t="0" r="6350" b="0"/>
            <wp:wrapTight wrapText="bothSides">
              <wp:wrapPolygon edited="0">
                <wp:start x="0" y="0"/>
                <wp:lineTo x="0" y="21516"/>
                <wp:lineTo x="21549" y="21516"/>
                <wp:lineTo x="21549" y="0"/>
                <wp:lineTo x="0" y="0"/>
              </wp:wrapPolygon>
            </wp:wrapTight>
            <wp:docPr id="28756125" name="Рисунок 1" descr="Изображение выглядит как рисунок, зарисовка, мультфильм, одежд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6125" name="Рисунок 1" descr="Изображение выглядит как рисунок, зарисовка, мультфильм, одежд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DED" w:rsidRPr="004C2871">
        <w:rPr>
          <w:rFonts w:eastAsia="Times New Roman"/>
          <w:szCs w:val="28"/>
          <w:lang w:eastAsia="zh-CN"/>
        </w:rPr>
        <w:t xml:space="preserve">идеалом. Если он разрушен — человек действует хаотично, деструктивно, агрессивно. Он либо уничтожает других, либо самого себя. Массовые психозы, революции, беспорядки — всегда следствие исчезновения этой связи. Именно поэтому революционные толпы так страшны — они живут без </w:t>
      </w:r>
      <w:r w:rsidR="002A709F">
        <w:rPr>
          <w:rFonts w:eastAsia="Times New Roman"/>
          <w:szCs w:val="28"/>
          <w:lang w:eastAsia="zh-CN"/>
        </w:rPr>
        <w:t>э</w:t>
      </w:r>
      <w:r w:rsidR="003E2DED" w:rsidRPr="004C2871">
        <w:rPr>
          <w:rFonts w:eastAsia="Times New Roman"/>
          <w:szCs w:val="28"/>
          <w:lang w:eastAsia="zh-CN"/>
        </w:rPr>
        <w:t xml:space="preserve">талона, без коррекции, без памяти. Их остановить можно только внешне. Но разумный политик должен понимать: вместо пулемёта надо подать слово. Не лозунг. Не команду. А Слово, в </w:t>
      </w:r>
      <w:r w:rsidR="003E2DED" w:rsidRPr="00ED3C7A">
        <w:rPr>
          <w:rStyle w:val="--0"/>
          <w:lang w:eastAsia="zh-CN"/>
        </w:rPr>
        <w:t xml:space="preserve">котором </w:t>
      </w:r>
      <w:r w:rsidR="003E2DED" w:rsidRPr="00ED3C7A">
        <w:rPr>
          <w:rStyle w:val="--"/>
          <w:lang w:eastAsia="zh-CN"/>
        </w:rPr>
        <w:t xml:space="preserve">заключён </w:t>
      </w:r>
      <w:r w:rsidR="003E2DED" w:rsidRPr="00ED3C7A">
        <w:rPr>
          <w:rStyle w:val="--0"/>
          <w:lang w:eastAsia="zh-CN"/>
        </w:rPr>
        <w:t>смысл</w:t>
      </w:r>
      <w:r w:rsidR="003E2DED" w:rsidRPr="004C2871">
        <w:rPr>
          <w:rFonts w:eastAsia="Times New Roman"/>
          <w:szCs w:val="28"/>
          <w:lang w:eastAsia="zh-CN"/>
        </w:rPr>
        <w:t>.</w:t>
      </w:r>
    </w:p>
    <w:p w14:paraId="1AA53A43" w14:textId="446DC5BC" w:rsidR="003E2DED" w:rsidRPr="004C2871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3E2DED" w:rsidRPr="004C2871">
        <w:rPr>
          <w:rFonts w:eastAsia="Times New Roman"/>
          <w:szCs w:val="28"/>
          <w:lang w:eastAsia="zh-CN"/>
        </w:rPr>
        <w:t xml:space="preserve">Искусство настоящей политики — не в управлении потоками ненависти, а в умении зажигать внутренний огонь в душах. Давать людям ощущение, что они живут ради чего-то большего. Ради будущего, которое стоит выстраивать, а </w:t>
      </w:r>
      <w:r w:rsidR="003E2DED" w:rsidRPr="004B27B8">
        <w:rPr>
          <w:rStyle w:val="--"/>
          <w:lang w:eastAsia="zh-CN"/>
        </w:rPr>
        <w:t xml:space="preserve">не </w:t>
      </w:r>
      <w:r w:rsidR="003E2DED" w:rsidRPr="004B27B8">
        <w:rPr>
          <w:rStyle w:val="--0"/>
          <w:lang w:eastAsia="zh-CN"/>
        </w:rPr>
        <w:t>уничтожать.</w:t>
      </w:r>
      <w:r w:rsidR="003E2DED" w:rsidRPr="004B27B8">
        <w:rPr>
          <w:rStyle w:val="--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>Ради страны, которую можно любить, а не мстить ей. Ради самих себя — которых ещё можно спасти.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>Но для этого надо самому знать, что такое Смысл. И уметь произнести его. В нужное время. Нужными словами.</w:t>
      </w:r>
    </w:p>
    <w:p w14:paraId="1997407F" w14:textId="0187B71D" w:rsidR="003E2DED" w:rsidRPr="004C2871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3E2DED" w:rsidRPr="004C2871">
        <w:rPr>
          <w:rFonts w:eastAsia="Times New Roman"/>
          <w:szCs w:val="28"/>
          <w:lang w:eastAsia="zh-CN"/>
        </w:rPr>
        <w:t xml:space="preserve">Уже более двух десятилетий экраны телевизоров и мониторов демонстрируют человечеству сцены утраты разума. Мы видим толпы, лишённые самоконтроля, уничтожающие не просто здания, не просто памятники, а следы самой человеческой цивилизации — следы её Памяти. Разрушаются не стены, а мосты, перекинутые временем из прошлого в будущее. Те мосты, по которым человек мог бы пройти, </w:t>
      </w:r>
      <w:r w:rsidR="003E2DED" w:rsidRPr="004B27B8">
        <w:rPr>
          <w:rStyle w:val="--"/>
          <w:lang w:eastAsia="zh-CN"/>
        </w:rPr>
        <w:t xml:space="preserve">не </w:t>
      </w:r>
      <w:r w:rsidR="003E2DED" w:rsidRPr="004B27B8">
        <w:rPr>
          <w:rStyle w:val="--0"/>
          <w:lang w:eastAsia="zh-CN"/>
        </w:rPr>
        <w:t xml:space="preserve">повторяя </w:t>
      </w:r>
      <w:r w:rsidR="003E2DED" w:rsidRPr="004C2871">
        <w:rPr>
          <w:rFonts w:eastAsia="Times New Roman"/>
          <w:szCs w:val="28"/>
          <w:lang w:eastAsia="zh-CN"/>
        </w:rPr>
        <w:t xml:space="preserve">старых ошибок. Музеи, библиотеки, архивы, хранилища — всё, что веками сберегалось, восстанавливалось после войн, спасалось при катастрофах, — </w:t>
      </w:r>
      <w:r w:rsidR="003E2DED" w:rsidRPr="004B27B8">
        <w:rPr>
          <w:rStyle w:val="--0"/>
          <w:lang w:eastAsia="zh-CN"/>
        </w:rPr>
        <w:t xml:space="preserve">сегодня </w:t>
      </w:r>
      <w:r w:rsidR="003E2DED" w:rsidRPr="004B27B8">
        <w:rPr>
          <w:rStyle w:val="--"/>
          <w:lang w:eastAsia="zh-CN"/>
        </w:rPr>
        <w:t>разрывается</w:t>
      </w:r>
      <w:r w:rsidR="003E2DED" w:rsidRPr="004C2871">
        <w:rPr>
          <w:rFonts w:eastAsia="Times New Roman"/>
          <w:szCs w:val="28"/>
          <w:lang w:eastAsia="zh-CN"/>
        </w:rPr>
        <w:t xml:space="preserve"> на куски в хаотичных вспышках коллективной ненависти.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 xml:space="preserve">Что двигало первыми собирателями древностей? Чистое стремление </w:t>
      </w:r>
      <w:r w:rsidR="003E2DED" w:rsidRPr="004B27B8">
        <w:rPr>
          <w:rStyle w:val="--0"/>
          <w:lang w:eastAsia="zh-CN"/>
        </w:rPr>
        <w:t xml:space="preserve">сохранить </w:t>
      </w:r>
      <w:r w:rsidR="003E2DED" w:rsidRPr="004B27B8">
        <w:rPr>
          <w:rStyle w:val="--"/>
          <w:lang w:eastAsia="zh-CN"/>
        </w:rPr>
        <w:t>Истину,</w:t>
      </w:r>
      <w:r w:rsidR="003E2DED" w:rsidRPr="004C2871">
        <w:rPr>
          <w:rFonts w:eastAsia="Times New Roman"/>
          <w:szCs w:val="28"/>
          <w:lang w:eastAsia="zh-CN"/>
        </w:rPr>
        <w:t xml:space="preserve"> запечатлённую в вещах, чтобы будущий человек мог понять, откуда он пришёл, что он уже пережил, и чего допустить нельзя. Эти хрупкие нити памяти были связаны не страхом, а благоговением. Но обезумевшей толпе, потерявшей смысл жизни, </w:t>
      </w:r>
      <w:r w:rsidR="003E2DED" w:rsidRPr="00821DCD">
        <w:rPr>
          <w:rStyle w:val="--"/>
          <w:lang w:eastAsia="zh-CN"/>
        </w:rPr>
        <w:t xml:space="preserve">нет </w:t>
      </w:r>
      <w:r w:rsidR="003E2DED" w:rsidRPr="00821DCD">
        <w:rPr>
          <w:rStyle w:val="--0"/>
          <w:lang w:eastAsia="zh-CN"/>
        </w:rPr>
        <w:t xml:space="preserve">дела </w:t>
      </w:r>
      <w:r w:rsidR="003E2DED" w:rsidRPr="004C2871">
        <w:rPr>
          <w:rFonts w:eastAsia="Times New Roman"/>
          <w:szCs w:val="28"/>
          <w:lang w:eastAsia="zh-CN"/>
        </w:rPr>
        <w:t>до этих тонких связей. Она не различает ценного и пустого — в ней живёт только безличная, слепая сила разрушения. Она не ищет правды, она мстит миру за то, что он стал непереносимым.</w:t>
      </w:r>
    </w:p>
    <w:p w14:paraId="6E6BDF09" w14:textId="7EF5F043" w:rsidR="003E2DED" w:rsidRPr="004C2871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</w:t>
      </w:r>
      <w:r w:rsidR="003E2DED" w:rsidRPr="004C2871">
        <w:rPr>
          <w:rFonts w:eastAsia="Times New Roman"/>
          <w:szCs w:val="28"/>
          <w:lang w:eastAsia="zh-CN"/>
        </w:rPr>
        <w:t xml:space="preserve">Сотни лет глупейшие, но интуитивно мудрые правители сохраняли то, что сегодня выкорчёвывается под камерами и равнодушием. Даже варвары древности испытывали священный трепет перед храмами памяти. Но что же думают сегодня те, кто называют себя лидерами цивилизации? С каким взглядом они будут смотреть в будущее, зная, что </w:t>
      </w:r>
      <w:r w:rsidR="003E2DED" w:rsidRPr="009C215C">
        <w:rPr>
          <w:rStyle w:val="--"/>
          <w:lang w:eastAsia="zh-CN"/>
        </w:rPr>
        <w:t xml:space="preserve">позволили </w:t>
      </w:r>
      <w:r w:rsidR="003E2DED" w:rsidRPr="009C215C">
        <w:rPr>
          <w:rStyle w:val="--0"/>
          <w:lang w:eastAsia="zh-CN"/>
        </w:rPr>
        <w:t>исчезнуть</w:t>
      </w:r>
      <w:r w:rsidR="003E2DED" w:rsidRPr="004C2871">
        <w:rPr>
          <w:rFonts w:eastAsia="Times New Roman"/>
          <w:szCs w:val="28"/>
          <w:lang w:eastAsia="zh-CN"/>
        </w:rPr>
        <w:t xml:space="preserve"> тому, что сберегали тысячелетия? Их молчание уже стало историческим преступлением.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 xml:space="preserve">Потому стоит напомнить всем — политикам, </w:t>
      </w:r>
      <w:r w:rsidR="009C215C">
        <w:rPr>
          <w:rFonts w:eastAsia="Times New Roman"/>
          <w:szCs w:val="28"/>
          <w:lang w:eastAsia="zh-CN"/>
        </w:rPr>
        <w:t>«</w:t>
      </w:r>
      <w:r w:rsidR="003E2DED" w:rsidRPr="004C2871">
        <w:rPr>
          <w:rFonts w:eastAsia="Times New Roman"/>
          <w:szCs w:val="28"/>
          <w:lang w:eastAsia="zh-CN"/>
        </w:rPr>
        <w:t>архитекторам</w:t>
      </w:r>
      <w:r w:rsidR="009C215C">
        <w:rPr>
          <w:rFonts w:eastAsia="Times New Roman"/>
          <w:szCs w:val="28"/>
          <w:lang w:eastAsia="zh-CN"/>
        </w:rPr>
        <w:t>»</w:t>
      </w:r>
      <w:r w:rsidR="003E2DED" w:rsidRPr="004C2871">
        <w:rPr>
          <w:rFonts w:eastAsia="Times New Roman"/>
          <w:szCs w:val="28"/>
          <w:lang w:eastAsia="zh-CN"/>
        </w:rPr>
        <w:t xml:space="preserve"> нового мира, создателям революционных сценариев, — что Смысл жизни рождается не из удобства, и не из подчинения, а </w:t>
      </w:r>
      <w:r w:rsidR="003E2DED" w:rsidRPr="009C215C">
        <w:rPr>
          <w:rStyle w:val="--0"/>
          <w:lang w:eastAsia="zh-CN"/>
        </w:rPr>
        <w:t xml:space="preserve">из </w:t>
      </w:r>
      <w:r w:rsidR="003E2DED" w:rsidRPr="009C215C">
        <w:rPr>
          <w:rStyle w:val="--"/>
          <w:lang w:eastAsia="zh-CN"/>
        </w:rPr>
        <w:t>Ответственности.</w:t>
      </w:r>
      <w:r w:rsidR="003E2DED" w:rsidRPr="004C2871">
        <w:rPr>
          <w:rFonts w:eastAsia="Times New Roman"/>
          <w:szCs w:val="28"/>
          <w:lang w:eastAsia="zh-CN"/>
        </w:rPr>
        <w:t xml:space="preserve"> Не той, что прописана в инструкциях, не той, что связана со страхом наказания. Настоящая Ответственность — это воля Человека спасать то, что он любит больше самого себя. Это внутреннее горение, не обусловленное выгодой. Это — чувство связи с тем, что выше тебя, с тем, что даёт тебе опору быть Человеком.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 xml:space="preserve">Когда Человек теряет объект любви — он теряет саму возможность быть живым в подлинном смысле. Потому культура, литература, искусство, музыка, театр — обязаны искать и воспевать Любовь как главный вектор Смысла. Не как сентиментальную эмоцию, а как </w:t>
      </w:r>
      <w:r w:rsidR="003E2DED" w:rsidRPr="003C185D">
        <w:rPr>
          <w:rStyle w:val="--0"/>
          <w:lang w:eastAsia="zh-CN"/>
        </w:rPr>
        <w:t xml:space="preserve">онтологическую </w:t>
      </w:r>
      <w:r w:rsidR="003E2DED" w:rsidRPr="003C185D">
        <w:rPr>
          <w:rStyle w:val="--"/>
          <w:lang w:eastAsia="zh-CN"/>
        </w:rPr>
        <w:t>основу</w:t>
      </w:r>
      <w:r w:rsidR="003E2DED" w:rsidRPr="003C185D">
        <w:rPr>
          <w:rStyle w:val="--0"/>
          <w:lang w:eastAsia="zh-CN"/>
        </w:rPr>
        <w:t xml:space="preserve"> жизни</w:t>
      </w:r>
      <w:r w:rsidR="003E2DED" w:rsidRPr="004C2871">
        <w:rPr>
          <w:rFonts w:eastAsia="Times New Roman"/>
          <w:szCs w:val="28"/>
          <w:lang w:eastAsia="zh-CN"/>
        </w:rPr>
        <w:t>. Ведь подлинная жизнь начинается там, где заканчивается замкнутая орбита собственного «Я». Только когда человек выходит за пределы себя, своих желаний, своей пользы — только тогда он начинает дышать по-настоящему.</w:t>
      </w:r>
    </w:p>
    <w:p w14:paraId="2B6D3455" w14:textId="08A9892A" w:rsidR="003E2DED" w:rsidRPr="004C2871" w:rsidRDefault="006157F7" w:rsidP="006157F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3E2DED" w:rsidRPr="004C2871">
        <w:rPr>
          <w:rFonts w:eastAsia="Times New Roman"/>
          <w:szCs w:val="28"/>
          <w:lang w:eastAsia="zh-CN"/>
        </w:rPr>
        <w:t>Ответственность — это не пост, не контракт, не обещание. Это — пульс сердца. Это способность быть тем, кто защищает, даже если сам беззащитен. Это мужество быть светом для других, даже когда вокруг сгущается тьма. И потому самый важный вопрос, который сегодня должен быть задан каждому, кто стоит у руля мира: «Кого вы любите? Что вы любите?»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>Потому что только Любовь делает человека способным держать Мир на своих плечах. Любовь не живёт в голове. Её невозможно рационализировать, продать, доказать или проверить логикой. Она рождается в сердце, вспыхивает в момент полной отдачи — когда человек даёт себя, не требуя ничего взамен. Когда он растворяется в другом — в Родине, в детях, в идее, в человеке.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3C185D">
        <w:rPr>
          <w:rStyle w:val="--0"/>
          <w:lang w:eastAsia="zh-CN"/>
        </w:rPr>
        <w:t xml:space="preserve">Только </w:t>
      </w:r>
      <w:r w:rsidR="003E2DED" w:rsidRPr="003C185D">
        <w:rPr>
          <w:rStyle w:val="--"/>
          <w:lang w:eastAsia="zh-CN"/>
        </w:rPr>
        <w:t xml:space="preserve">любовь </w:t>
      </w:r>
      <w:r w:rsidR="003E2DED" w:rsidRPr="004C2871">
        <w:rPr>
          <w:rFonts w:eastAsia="Times New Roman"/>
          <w:szCs w:val="28"/>
          <w:lang w:eastAsia="zh-CN"/>
        </w:rPr>
        <w:t>способна зажечь такую внутреннюю силу, которая переживает все катастрофы и идёт сквозь невозможное. Все подлинные открытия, все технологии, всё, что защищает нас сегодня от холода и голода, было создано не из страха, и не из жажды наживы, а из Любви. Из желания сделать мир лучше для тех, кого человек любил — даже если этих людей он никогда не встретит.</w:t>
      </w:r>
      <w:r>
        <w:rPr>
          <w:rFonts w:eastAsia="Times New Roman"/>
          <w:szCs w:val="28"/>
          <w:lang w:eastAsia="zh-CN"/>
        </w:rPr>
        <w:t xml:space="preserve"> </w:t>
      </w:r>
      <w:r w:rsidR="003E2DED" w:rsidRPr="004C2871">
        <w:rPr>
          <w:rFonts w:eastAsia="Times New Roman"/>
          <w:szCs w:val="28"/>
          <w:lang w:eastAsia="zh-CN"/>
        </w:rPr>
        <w:t xml:space="preserve">Так строится Человечество. И так разрушается оно — когда любовь исчезает, а её место </w:t>
      </w:r>
      <w:r w:rsidR="003E2DED" w:rsidRPr="003C185D">
        <w:rPr>
          <w:rStyle w:val="--0"/>
          <w:lang w:eastAsia="zh-CN"/>
        </w:rPr>
        <w:t xml:space="preserve">занимает </w:t>
      </w:r>
      <w:r w:rsidR="003E2DED" w:rsidRPr="003C185D">
        <w:rPr>
          <w:rStyle w:val="--"/>
          <w:lang w:eastAsia="zh-CN"/>
        </w:rPr>
        <w:t>равнодушие,</w:t>
      </w:r>
      <w:r w:rsidR="003E2DED" w:rsidRPr="004C2871">
        <w:rPr>
          <w:rFonts w:eastAsia="Times New Roman"/>
          <w:szCs w:val="28"/>
          <w:lang w:eastAsia="zh-CN"/>
        </w:rPr>
        <w:t xml:space="preserve"> расчёт и слепая сила. Выбор — за теми, кто пока ещё может говорить. И главное слово — это Смысл. Но чтобы вернуть Смысл, нужно вернуть Любовь. А чтобы вернуть Любовь — нужно </w:t>
      </w:r>
      <w:r w:rsidR="003E2DED" w:rsidRPr="00566436">
        <w:rPr>
          <w:rStyle w:val="--0"/>
          <w:lang w:eastAsia="zh-CN"/>
        </w:rPr>
        <w:t xml:space="preserve">вновь </w:t>
      </w:r>
      <w:r w:rsidR="003E2DED" w:rsidRPr="00566436">
        <w:rPr>
          <w:rStyle w:val="--"/>
          <w:lang w:eastAsia="zh-CN"/>
        </w:rPr>
        <w:t>научиться</w:t>
      </w:r>
      <w:r w:rsidR="003E2DED" w:rsidRPr="004C2871">
        <w:rPr>
          <w:rFonts w:eastAsia="Times New Roman"/>
          <w:szCs w:val="28"/>
          <w:lang w:eastAsia="zh-CN"/>
        </w:rPr>
        <w:t xml:space="preserve"> быть Человеком.</w:t>
      </w:r>
    </w:p>
    <w:p w14:paraId="112C0E98" w14:textId="755DED18" w:rsidR="004C3495" w:rsidRDefault="002A709F" w:rsidP="004674C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AF4553" w:rsidRPr="004C2871">
        <w:rPr>
          <w:rFonts w:eastAsia="Times New Roman"/>
          <w:szCs w:val="28"/>
          <w:lang w:eastAsia="zh-CN"/>
        </w:rPr>
        <w:t xml:space="preserve">Главное в сегодняшнем разрыве между Человеком и Законом — не просто потеря правовых ориентиров, а обнажённая, беззащитная слабость человеческой </w:t>
      </w:r>
      <w:r w:rsidR="00AF4553" w:rsidRPr="004C2871">
        <w:rPr>
          <w:rFonts w:eastAsia="Times New Roman"/>
          <w:szCs w:val="28"/>
          <w:lang w:eastAsia="zh-CN"/>
        </w:rPr>
        <w:lastRenderedPageBreak/>
        <w:t>природы, утратившей опору на любовь. Без любви Человек — ничто. Так сказал апостол Павел, и сказанное осталось вечной формулой истины: «…а не имею любви — то я ничто» (1 Кор. 13). Там, где иссякла любовь, человек ослаб до такой степени, что способен на любое зверство, на любое преступление — даже против самого себя.</w:t>
      </w:r>
      <w:r w:rsidR="004674C0">
        <w:rPr>
          <w:rFonts w:eastAsia="Times New Roman"/>
          <w:szCs w:val="28"/>
          <w:lang w:eastAsia="zh-CN"/>
        </w:rPr>
        <w:t xml:space="preserve"> </w:t>
      </w:r>
      <w:r w:rsidR="00AF4553" w:rsidRPr="004C2871">
        <w:rPr>
          <w:rFonts w:eastAsia="Times New Roman"/>
          <w:szCs w:val="28"/>
          <w:lang w:eastAsia="zh-CN"/>
        </w:rPr>
        <w:t xml:space="preserve">Человек ищет того, кому можно было бы отдать свою любовь — ведь именно в этом он ощущает полноту и смысл своего существования. Но мир вокруг </w:t>
      </w:r>
      <w:r w:rsidR="004C3495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364528F1" wp14:editId="78C843BC">
            <wp:simplePos x="0" y="0"/>
            <wp:positionH relativeFrom="column">
              <wp:posOffset>-120015</wp:posOffset>
            </wp:positionH>
            <wp:positionV relativeFrom="paragraph">
              <wp:posOffset>1624330</wp:posOffset>
            </wp:positionV>
            <wp:extent cx="2978150" cy="3460750"/>
            <wp:effectExtent l="0" t="0" r="6350" b="6350"/>
            <wp:wrapTight wrapText="bothSides">
              <wp:wrapPolygon edited="0">
                <wp:start x="0" y="0"/>
                <wp:lineTo x="0" y="21560"/>
                <wp:lineTo x="21554" y="21560"/>
                <wp:lineTo x="21554" y="0"/>
                <wp:lineTo x="0" y="0"/>
              </wp:wrapPolygon>
            </wp:wrapTight>
            <wp:docPr id="1338111904" name="Рисунок 1" descr="Изображение выглядит как рисунок, иллюстрация, Детское искусств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111904" name="Рисунок 1" descr="Изображение выглядит как рисунок, иллюстрация, Детское искусств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15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553" w:rsidRPr="004C2871">
        <w:rPr>
          <w:rFonts w:eastAsia="Times New Roman"/>
          <w:szCs w:val="28"/>
          <w:lang w:eastAsia="zh-CN"/>
        </w:rPr>
        <w:t xml:space="preserve">чаще всего отвергает этот дар. Чтобы любовь была принята, Человеку </w:t>
      </w:r>
    </w:p>
    <w:p w14:paraId="4FCA223C" w14:textId="6D6C78A9" w:rsidR="00AF4553" w:rsidRPr="004C2871" w:rsidRDefault="00AF4553" w:rsidP="004C3495">
      <w:pPr>
        <w:spacing w:after="0"/>
        <w:ind w:firstLine="0"/>
        <w:rPr>
          <w:rFonts w:eastAsia="Times New Roman"/>
          <w:szCs w:val="28"/>
          <w:lang w:eastAsia="zh-CN"/>
        </w:rPr>
      </w:pPr>
      <w:r w:rsidRPr="004C2871">
        <w:rPr>
          <w:rFonts w:eastAsia="Times New Roman"/>
          <w:szCs w:val="28"/>
          <w:lang w:eastAsia="zh-CN"/>
        </w:rPr>
        <w:t xml:space="preserve">недостаточно просто чувств — он </w:t>
      </w:r>
      <w:r w:rsidRPr="00566436">
        <w:rPr>
          <w:rStyle w:val="--0"/>
          <w:lang w:eastAsia="zh-CN"/>
        </w:rPr>
        <w:t xml:space="preserve">должен </w:t>
      </w:r>
      <w:r w:rsidRPr="00566436">
        <w:rPr>
          <w:rStyle w:val="--"/>
          <w:lang w:eastAsia="zh-CN"/>
        </w:rPr>
        <w:t>быть</w:t>
      </w:r>
      <w:r w:rsidRPr="004C2871">
        <w:rPr>
          <w:rFonts w:eastAsia="Times New Roman"/>
          <w:szCs w:val="28"/>
          <w:lang w:eastAsia="zh-CN"/>
        </w:rPr>
        <w:t xml:space="preserve"> долготерпелив, не завидовать, не превозноситься, быть милосерден, не раздражаться, не искать выгоды, не радоваться лжи, а сорадоваться истине. Это высокий путь. Не каждый выдерживает его. И тем более — никто не может купить право быть любимым. За деньги покупается не любовь, а её имитация — и потому она не греет.</w:t>
      </w:r>
      <w:r w:rsidR="004674C0">
        <w:rPr>
          <w:rFonts w:eastAsia="Times New Roman"/>
          <w:szCs w:val="28"/>
          <w:lang w:eastAsia="zh-CN"/>
        </w:rPr>
        <w:t xml:space="preserve"> </w:t>
      </w:r>
      <w:r w:rsidRPr="004C2871">
        <w:rPr>
          <w:rFonts w:eastAsia="Times New Roman"/>
          <w:szCs w:val="28"/>
          <w:lang w:eastAsia="zh-CN"/>
        </w:rPr>
        <w:t>Истинное счастье приходит только тогда, когда Человек сам любит. Лишь тогда он пробуждается</w:t>
      </w:r>
      <w:r w:rsidR="002A709F">
        <w:rPr>
          <w:rFonts w:eastAsia="Times New Roman"/>
          <w:szCs w:val="28"/>
          <w:lang w:eastAsia="zh-CN"/>
        </w:rPr>
        <w:t>,</w:t>
      </w:r>
      <w:r w:rsidRPr="004C2871">
        <w:rPr>
          <w:rFonts w:eastAsia="Times New Roman"/>
          <w:szCs w:val="28"/>
          <w:lang w:eastAsia="zh-CN"/>
        </w:rPr>
        <w:t xml:space="preserve"> как Человек. И потому только Родина и дети всегда готовы принять любовь — без условий, без сделок, без масок. Это и есть подлинное спасение от звериного одиночества. Это — единственное лекарство против одичания.</w:t>
      </w:r>
    </w:p>
    <w:p w14:paraId="70B895C5" w14:textId="68D9FE26" w:rsidR="00AF4553" w:rsidRPr="004C2871" w:rsidRDefault="004674C0" w:rsidP="004C287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AF4553" w:rsidRPr="004C2871">
        <w:rPr>
          <w:rFonts w:eastAsia="Times New Roman"/>
          <w:szCs w:val="28"/>
          <w:lang w:eastAsia="zh-CN"/>
        </w:rPr>
        <w:t xml:space="preserve">Когда исчезает любовь, исчезает и смысл. Тогда Закон, даже самый справедливый, становится пустой буквой, мёртвой конструкцией, не способной удержать человека от падения. Смысл жизни — не в страхе перед наказанием, а в стремлении защитить то, что любишь. Смысл жизни не даётся властью, не даруется законом, не вручается партией. Он </w:t>
      </w:r>
      <w:r w:rsidR="00AF4553" w:rsidRPr="008644DE">
        <w:rPr>
          <w:rStyle w:val="--0"/>
          <w:lang w:eastAsia="zh-CN"/>
        </w:rPr>
        <w:t xml:space="preserve">рождается </w:t>
      </w:r>
      <w:r w:rsidR="00AF4553" w:rsidRPr="008644DE">
        <w:rPr>
          <w:rStyle w:val="--"/>
          <w:lang w:eastAsia="zh-CN"/>
        </w:rPr>
        <w:t>в сердце</w:t>
      </w:r>
      <w:r w:rsidR="00AF4553" w:rsidRPr="008644DE">
        <w:rPr>
          <w:rStyle w:val="--0"/>
          <w:lang w:eastAsia="zh-CN"/>
        </w:rPr>
        <w:t>,</w:t>
      </w:r>
      <w:r w:rsidR="00AF4553" w:rsidRPr="004C2871">
        <w:rPr>
          <w:rFonts w:eastAsia="Times New Roman"/>
          <w:szCs w:val="28"/>
          <w:lang w:eastAsia="zh-CN"/>
        </w:rPr>
        <w:t xml:space="preserve"> как любовь.</w:t>
      </w:r>
    </w:p>
    <w:p w14:paraId="705A5EE7" w14:textId="68004C9D" w:rsidR="00AF4553" w:rsidRPr="004C2871" w:rsidRDefault="004674C0" w:rsidP="004674C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F4553" w:rsidRPr="008644DE">
        <w:rPr>
          <w:rFonts w:eastAsia="Times New Roman"/>
          <w:szCs w:val="28"/>
          <w:lang w:eastAsia="zh-CN"/>
        </w:rPr>
        <w:t>Я</w:t>
      </w:r>
      <w:r w:rsidR="00AF4553" w:rsidRPr="004C2871">
        <w:rPr>
          <w:rFonts w:eastAsia="Times New Roman"/>
          <w:szCs w:val="28"/>
          <w:lang w:eastAsia="zh-CN"/>
        </w:rPr>
        <w:t xml:space="preserve"> начал с фразы Булата Окуджавы — «Вы слышите, грохочут сапоги?» — услышанной мною в 1972 году, и с тяжёлых предчувствий, проросших через события на Украине. Я задал себе вопрос: действительно ли Закон способен защитить нас от разрушения? Или есть нечто более древнее, глубинное, без чего никакой Закон невозможен?</w:t>
      </w:r>
      <w:r>
        <w:rPr>
          <w:rFonts w:eastAsia="Times New Roman"/>
          <w:szCs w:val="28"/>
          <w:lang w:eastAsia="zh-CN"/>
        </w:rPr>
        <w:t xml:space="preserve"> </w:t>
      </w:r>
      <w:r w:rsidR="00AF4553" w:rsidRPr="004C2871">
        <w:rPr>
          <w:rFonts w:eastAsia="Times New Roman"/>
          <w:szCs w:val="28"/>
          <w:lang w:eastAsia="zh-CN"/>
        </w:rPr>
        <w:t>Закон обретает силу только тогда, когда укоренён в Смысле, который признаётся и принимается миллионами людей. Когда Закон освещён смыслом жизни, он становится не набором статей, а формой любви к будущему. Если этот смысл исчезает — а он исчезает вместе с исчезновением гуманитарного образования, философии, литературы, способности чувствовать, — тогда Закон перестаёт быть понятым, а непонятое вызывает сначала сомнение, затем презрение, а потом и ненависть.</w:t>
      </w:r>
      <w:r>
        <w:rPr>
          <w:rFonts w:eastAsia="Times New Roman"/>
          <w:szCs w:val="28"/>
          <w:lang w:eastAsia="zh-CN"/>
        </w:rPr>
        <w:t xml:space="preserve"> </w:t>
      </w:r>
      <w:r w:rsidR="00AF4553" w:rsidRPr="004C2871">
        <w:rPr>
          <w:rFonts w:eastAsia="Times New Roman"/>
          <w:szCs w:val="28"/>
          <w:lang w:eastAsia="zh-CN"/>
        </w:rPr>
        <w:t xml:space="preserve">Невозможно строить общество на юридических кодексах, если оно </w:t>
      </w:r>
      <w:r w:rsidR="00AF4553" w:rsidRPr="008644DE">
        <w:rPr>
          <w:rStyle w:val="--"/>
          <w:lang w:eastAsia="zh-CN"/>
        </w:rPr>
        <w:t xml:space="preserve">не </w:t>
      </w:r>
      <w:r w:rsidR="00AF4553" w:rsidRPr="008644DE">
        <w:rPr>
          <w:rStyle w:val="--0"/>
          <w:lang w:eastAsia="zh-CN"/>
        </w:rPr>
        <w:t>умеет</w:t>
      </w:r>
      <w:r w:rsidR="00AF4553" w:rsidRPr="004C2871">
        <w:rPr>
          <w:rFonts w:eastAsia="Times New Roman"/>
          <w:szCs w:val="28"/>
          <w:lang w:eastAsia="zh-CN"/>
        </w:rPr>
        <w:t xml:space="preserve"> любить. Потому задача не в «реформе законодательства», а в том, чтобы научить человека вновь быть </w:t>
      </w:r>
      <w:r w:rsidR="00AF4553" w:rsidRPr="004C2871">
        <w:rPr>
          <w:rFonts w:eastAsia="Times New Roman"/>
          <w:szCs w:val="28"/>
          <w:lang w:eastAsia="zh-CN"/>
        </w:rPr>
        <w:lastRenderedPageBreak/>
        <w:t>Человеком: чувствующим, ответственным, любящим. Ответственность возникает только там, где есть любовь. Только тот, кто любит, боится навредить — не из страха перед карой, а потому что ему больно за тех, кого он может потерять. И потому у него появляется самоконтроль. И потому он удержит себя от разрушения. Ради этого он живёт. Это и есть смысл.</w:t>
      </w:r>
    </w:p>
    <w:p w14:paraId="0BED7E75" w14:textId="0CEAD1B6" w:rsidR="00AF4553" w:rsidRPr="00FB5624" w:rsidRDefault="004674C0" w:rsidP="004674C0">
      <w:pPr>
        <w:spacing w:after="0"/>
        <w:ind w:firstLine="0"/>
        <w:rPr>
          <w:rStyle w:val="--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AF4553" w:rsidRPr="008644DE">
        <w:rPr>
          <w:rFonts w:eastAsia="Times New Roman"/>
          <w:szCs w:val="28"/>
          <w:lang w:eastAsia="zh-CN"/>
        </w:rPr>
        <w:t>Сегодня,</w:t>
      </w:r>
      <w:r w:rsidR="00AF4553" w:rsidRPr="004C2871">
        <w:rPr>
          <w:rFonts w:eastAsia="Times New Roman"/>
          <w:szCs w:val="28"/>
          <w:lang w:eastAsia="zh-CN"/>
        </w:rPr>
        <w:t xml:space="preserve"> как никогда прежде, важно осознать: то, что происходит — происходит вне рамок привычной политики. Не люди управляют процессом. Сама Земля, сама ткань реальности меняется. Мы вступили в фазу, когда Программа, управляющая судьбами мира, </w:t>
      </w:r>
      <w:r w:rsidR="00AF4553" w:rsidRPr="008644DE">
        <w:rPr>
          <w:rStyle w:val="--0"/>
          <w:lang w:eastAsia="zh-CN"/>
        </w:rPr>
        <w:t xml:space="preserve">начала </w:t>
      </w:r>
      <w:r w:rsidR="00AF4553" w:rsidRPr="008644DE">
        <w:rPr>
          <w:rStyle w:val="--"/>
          <w:lang w:eastAsia="zh-CN"/>
        </w:rPr>
        <w:t>корректировку</w:t>
      </w:r>
      <w:r w:rsidR="00AF4553" w:rsidRPr="004C2871">
        <w:rPr>
          <w:rFonts w:eastAsia="Times New Roman"/>
          <w:szCs w:val="28"/>
          <w:lang w:eastAsia="zh-CN"/>
        </w:rPr>
        <w:t xml:space="preserve"> всех форм жизни, сознания,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AF4553" w:rsidRPr="004C2871">
        <w:rPr>
          <w:rFonts w:eastAsia="Times New Roman"/>
          <w:szCs w:val="28"/>
          <w:lang w:eastAsia="zh-CN"/>
        </w:rPr>
        <w:t xml:space="preserve">Именно России — вопреки надеждам и страхам — отведена особая роль: не захвата, не господства, не экспансии. А </w:t>
      </w:r>
      <w:r w:rsidR="00AF4553" w:rsidRPr="008644DE">
        <w:rPr>
          <w:rFonts w:eastAsia="Times New Roman"/>
          <w:szCs w:val="28"/>
          <w:lang w:eastAsia="zh-CN"/>
        </w:rPr>
        <w:t>попечительства.</w:t>
      </w:r>
      <w:r w:rsidR="00AF4553" w:rsidRPr="004C2871">
        <w:rPr>
          <w:rFonts w:eastAsia="Times New Roman"/>
          <w:szCs w:val="28"/>
          <w:lang w:eastAsia="zh-CN"/>
        </w:rPr>
        <w:t xml:space="preserve"> Организационной, структурной, смысловой помощи тем остаткам территорий и народов, где сохранится потенциал к жизнесопровождению. Европа, Канада, Скандинавия, часть Северной Америки — всё это будет нуждаться в новом смысле, в новом порядке. И Россия призвана быть не мстителем, а </w:t>
      </w:r>
      <w:r w:rsidR="00AF4553" w:rsidRPr="00FB5624">
        <w:rPr>
          <w:rStyle w:val="--"/>
          <w:lang w:eastAsia="zh-CN"/>
        </w:rPr>
        <w:t xml:space="preserve">проводником </w:t>
      </w:r>
      <w:r w:rsidR="00AF4553" w:rsidRPr="00FB5624">
        <w:rPr>
          <w:rStyle w:val="--0"/>
          <w:lang w:eastAsia="zh-CN"/>
        </w:rPr>
        <w:t>нового.</w:t>
      </w:r>
    </w:p>
    <w:p w14:paraId="291CF875" w14:textId="2ADFEC68" w:rsidR="00AF4553" w:rsidRPr="004C2871" w:rsidRDefault="004674C0" w:rsidP="004C287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AF4553" w:rsidRPr="004C2871">
        <w:rPr>
          <w:rFonts w:eastAsia="Times New Roman"/>
          <w:szCs w:val="28"/>
          <w:lang w:eastAsia="zh-CN"/>
        </w:rPr>
        <w:t>Изменения</w:t>
      </w:r>
      <w:r w:rsidR="00FB5624">
        <w:rPr>
          <w:rFonts w:eastAsia="Times New Roman"/>
          <w:szCs w:val="28"/>
          <w:lang w:eastAsia="zh-CN"/>
        </w:rPr>
        <w:t xml:space="preserve">, происходящие </w:t>
      </w:r>
      <w:r w:rsidR="0095448B">
        <w:rPr>
          <w:rFonts w:eastAsia="Times New Roman"/>
          <w:szCs w:val="28"/>
          <w:lang w:eastAsia="zh-CN"/>
        </w:rPr>
        <w:t xml:space="preserve">сегодня, </w:t>
      </w:r>
      <w:r w:rsidR="0095448B" w:rsidRPr="004C2871">
        <w:rPr>
          <w:rFonts w:eastAsia="Times New Roman"/>
          <w:szCs w:val="28"/>
          <w:lang w:eastAsia="zh-CN"/>
        </w:rPr>
        <w:t>касается</w:t>
      </w:r>
      <w:r w:rsidR="00AF4553" w:rsidRPr="004C2871">
        <w:rPr>
          <w:rFonts w:eastAsia="Times New Roman"/>
          <w:szCs w:val="28"/>
          <w:lang w:eastAsia="zh-CN"/>
        </w:rPr>
        <w:t xml:space="preserve"> всего: форм управления, основ государственности, понятий права. Они </w:t>
      </w:r>
      <w:r w:rsidR="00AF4553" w:rsidRPr="00FB5624">
        <w:rPr>
          <w:rStyle w:val="--"/>
          <w:lang w:eastAsia="zh-CN"/>
        </w:rPr>
        <w:t xml:space="preserve">не </w:t>
      </w:r>
      <w:r w:rsidR="00AF4553" w:rsidRPr="00FB5624">
        <w:rPr>
          <w:rStyle w:val="--0"/>
          <w:lang w:eastAsia="zh-CN"/>
        </w:rPr>
        <w:t>обратимы,</w:t>
      </w:r>
      <w:r w:rsidR="00AF4553" w:rsidRPr="004C2871">
        <w:rPr>
          <w:rFonts w:eastAsia="Times New Roman"/>
          <w:szCs w:val="28"/>
          <w:lang w:eastAsia="zh-CN"/>
        </w:rPr>
        <w:t xml:space="preserve"> потому что обусловлены не политическими фантазиями временных элит, а вектором Цели — трансформации самого сознания. Становится невозможным прежний мир, прежняя структура, прежнее отношение к жизни. И сопротивление этому — бессмысленно. Даже организованное насилие больше </w:t>
      </w:r>
      <w:r w:rsidR="00AF4553" w:rsidRPr="0071185A">
        <w:rPr>
          <w:rStyle w:val="--"/>
          <w:lang w:eastAsia="zh-CN"/>
        </w:rPr>
        <w:t xml:space="preserve">не </w:t>
      </w:r>
      <w:r w:rsidR="00AF4553" w:rsidRPr="0071185A">
        <w:rPr>
          <w:rStyle w:val="--0"/>
          <w:lang w:eastAsia="zh-CN"/>
        </w:rPr>
        <w:t>способно</w:t>
      </w:r>
      <w:r w:rsidR="00AF4553" w:rsidRPr="004C2871">
        <w:rPr>
          <w:rFonts w:eastAsia="Times New Roman"/>
          <w:szCs w:val="28"/>
          <w:lang w:eastAsia="zh-CN"/>
        </w:rPr>
        <w:t xml:space="preserve"> остановить приход новой волны.</w:t>
      </w:r>
    </w:p>
    <w:p w14:paraId="2E7C5258" w14:textId="0F2DFF30" w:rsidR="00AF4553" w:rsidRPr="004C2871" w:rsidRDefault="004674C0" w:rsidP="00D009E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F4553" w:rsidRPr="004C2871">
        <w:rPr>
          <w:rFonts w:eastAsia="Times New Roman"/>
          <w:szCs w:val="28"/>
          <w:lang w:eastAsia="zh-CN"/>
        </w:rPr>
        <w:t xml:space="preserve">Мы не спасём старый мир. Но мы можем помочь родиться новому. И его основа — не власть, не деньги, не армия, не закон. Его основа — Любовь. </w:t>
      </w:r>
      <w:r w:rsidR="00D009EC">
        <w:rPr>
          <w:rFonts w:eastAsia="Times New Roman"/>
          <w:szCs w:val="28"/>
          <w:lang w:eastAsia="zh-CN"/>
        </w:rPr>
        <w:t>Любовь, к</w:t>
      </w:r>
      <w:r w:rsidR="00AF4553" w:rsidRPr="004C2871">
        <w:rPr>
          <w:rFonts w:eastAsia="Times New Roman"/>
          <w:szCs w:val="28"/>
          <w:lang w:eastAsia="zh-CN"/>
        </w:rPr>
        <w:t xml:space="preserve"> </w:t>
      </w:r>
      <w:r w:rsidR="00D009EC">
        <w:rPr>
          <w:rFonts w:eastAsia="Times New Roman"/>
          <w:szCs w:val="28"/>
          <w:lang w:eastAsia="zh-CN"/>
        </w:rPr>
        <w:t>Ч</w:t>
      </w:r>
      <w:r w:rsidR="00AF4553" w:rsidRPr="004C2871">
        <w:rPr>
          <w:rFonts w:eastAsia="Times New Roman"/>
          <w:szCs w:val="28"/>
          <w:lang w:eastAsia="zh-CN"/>
        </w:rPr>
        <w:t>еловеку</w:t>
      </w:r>
      <w:r w:rsidR="00D009EC">
        <w:rPr>
          <w:rFonts w:eastAsia="Times New Roman"/>
          <w:szCs w:val="28"/>
          <w:lang w:eastAsia="zh-CN"/>
        </w:rPr>
        <w:t>, к</w:t>
      </w:r>
      <w:r w:rsidR="00AF4553" w:rsidRPr="004C2871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З</w:t>
      </w:r>
      <w:r w:rsidR="00AF4553" w:rsidRPr="004C2871">
        <w:rPr>
          <w:rFonts w:eastAsia="Times New Roman"/>
          <w:szCs w:val="28"/>
          <w:lang w:eastAsia="zh-CN"/>
        </w:rPr>
        <w:t>емле</w:t>
      </w:r>
      <w:r w:rsidR="00D009EC">
        <w:rPr>
          <w:rFonts w:eastAsia="Times New Roman"/>
          <w:szCs w:val="28"/>
          <w:lang w:eastAsia="zh-CN"/>
        </w:rPr>
        <w:t>,</w:t>
      </w:r>
      <w:r w:rsidR="00AF4553" w:rsidRPr="004C2871">
        <w:rPr>
          <w:rFonts w:eastAsia="Times New Roman"/>
          <w:szCs w:val="28"/>
          <w:lang w:eastAsia="zh-CN"/>
        </w:rPr>
        <w:t xml:space="preserve"> </w:t>
      </w:r>
      <w:r w:rsidR="00D009EC">
        <w:rPr>
          <w:rFonts w:eastAsia="Times New Roman"/>
          <w:szCs w:val="28"/>
          <w:lang w:eastAsia="zh-CN"/>
        </w:rPr>
        <w:t>к</w:t>
      </w:r>
      <w:r w:rsidR="00AF4553" w:rsidRPr="004C2871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П</w:t>
      </w:r>
      <w:r w:rsidR="00AF4553" w:rsidRPr="004C2871">
        <w:rPr>
          <w:rFonts w:eastAsia="Times New Roman"/>
          <w:szCs w:val="28"/>
          <w:lang w:eastAsia="zh-CN"/>
        </w:rPr>
        <w:t>равде</w:t>
      </w:r>
      <w:r w:rsidR="00D009EC">
        <w:rPr>
          <w:rFonts w:eastAsia="Times New Roman"/>
          <w:szCs w:val="28"/>
          <w:lang w:eastAsia="zh-CN"/>
        </w:rPr>
        <w:t>,</w:t>
      </w:r>
      <w:r w:rsidR="00AF4553" w:rsidRPr="004C2871">
        <w:rPr>
          <w:rFonts w:eastAsia="Times New Roman"/>
          <w:szCs w:val="28"/>
          <w:lang w:eastAsia="zh-CN"/>
        </w:rPr>
        <w:t xml:space="preserve"> </w:t>
      </w:r>
      <w:r w:rsidR="00D009EC">
        <w:rPr>
          <w:rFonts w:eastAsia="Times New Roman"/>
          <w:szCs w:val="28"/>
          <w:lang w:eastAsia="zh-CN"/>
        </w:rPr>
        <w:t>к</w:t>
      </w:r>
      <w:r w:rsidR="00AF4553" w:rsidRPr="004C2871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Ж</w:t>
      </w:r>
      <w:r w:rsidR="00AF4553" w:rsidRPr="004C2871">
        <w:rPr>
          <w:rFonts w:eastAsia="Times New Roman"/>
          <w:szCs w:val="28"/>
          <w:lang w:eastAsia="zh-CN"/>
        </w:rPr>
        <w:t xml:space="preserve">изни. И только Человек, умеющий любить, способен пережить грядущие испытания. </w:t>
      </w:r>
      <w:r w:rsidR="00AF4553" w:rsidRPr="0071185A">
        <w:rPr>
          <w:rStyle w:val="--0"/>
          <w:lang w:eastAsia="zh-CN"/>
        </w:rPr>
        <w:t xml:space="preserve">Остальные — </w:t>
      </w:r>
      <w:r w:rsidR="00AF4553" w:rsidRPr="0071185A">
        <w:rPr>
          <w:rStyle w:val="--"/>
          <w:lang w:eastAsia="zh-CN"/>
        </w:rPr>
        <w:t>исчезнут</w:t>
      </w:r>
      <w:r w:rsidR="00AF4553" w:rsidRPr="004C2871">
        <w:rPr>
          <w:rFonts w:eastAsia="Times New Roman"/>
          <w:szCs w:val="28"/>
          <w:lang w:eastAsia="zh-CN"/>
        </w:rPr>
        <w:t>.</w:t>
      </w:r>
      <w:r w:rsidR="00D009EC">
        <w:rPr>
          <w:rFonts w:eastAsia="Times New Roman"/>
          <w:szCs w:val="28"/>
          <w:lang w:eastAsia="zh-CN"/>
        </w:rPr>
        <w:t xml:space="preserve"> </w:t>
      </w:r>
      <w:r w:rsidR="00AF4553" w:rsidRPr="004C2871">
        <w:rPr>
          <w:rFonts w:eastAsia="Times New Roman"/>
          <w:szCs w:val="28"/>
          <w:lang w:eastAsia="zh-CN"/>
        </w:rPr>
        <w:t xml:space="preserve">И если мы хотим, чтобы осталась Россия, чтобы остался Мир, чтобы остался Человек — значит, мы должны </w:t>
      </w:r>
      <w:r w:rsidR="00AF4553" w:rsidRPr="0071185A">
        <w:rPr>
          <w:rStyle w:val="--"/>
          <w:lang w:eastAsia="zh-CN"/>
        </w:rPr>
        <w:t xml:space="preserve">вернуть </w:t>
      </w:r>
      <w:r w:rsidR="00AF4553" w:rsidRPr="0071185A">
        <w:rPr>
          <w:rStyle w:val="--0"/>
          <w:lang w:eastAsia="zh-CN"/>
        </w:rPr>
        <w:t>Смысл.</w:t>
      </w:r>
      <w:r w:rsidR="00AF4553" w:rsidRPr="004C2871">
        <w:rPr>
          <w:rFonts w:eastAsia="Times New Roman"/>
          <w:szCs w:val="28"/>
          <w:lang w:eastAsia="zh-CN"/>
        </w:rPr>
        <w:t xml:space="preserve"> А он начинается с любви. Не к себе — к другому.</w:t>
      </w:r>
    </w:p>
    <w:p w14:paraId="646D4D8F" w14:textId="39F44539" w:rsidR="004812AF" w:rsidRPr="004C2871" w:rsidRDefault="00D009EC" w:rsidP="004C287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A709F">
        <w:rPr>
          <w:rFonts w:eastAsia="Times New Roman"/>
          <w:szCs w:val="28"/>
          <w:lang w:eastAsia="zh-CN"/>
        </w:rPr>
        <w:t xml:space="preserve">   </w:t>
      </w:r>
      <w:r w:rsidR="004812AF" w:rsidRPr="009D5207">
        <w:rPr>
          <w:rFonts w:eastAsia="Times New Roman"/>
          <w:szCs w:val="28"/>
          <w:lang w:eastAsia="zh-CN"/>
        </w:rPr>
        <w:t>Я писал</w:t>
      </w:r>
      <w:r w:rsidR="004812AF" w:rsidRPr="004C2871">
        <w:rPr>
          <w:rFonts w:eastAsia="Times New Roman"/>
          <w:szCs w:val="28"/>
          <w:lang w:eastAsia="zh-CN"/>
        </w:rPr>
        <w:t xml:space="preserve"> о Законе — но не о Законе как тексте, не как о наборе статей, параграфов и процедур. Я писал о Законе как о форме связи между Человеком и Миром. И потому утвержда</w:t>
      </w:r>
      <w:r w:rsidR="00E348C2">
        <w:rPr>
          <w:rFonts w:eastAsia="Times New Roman"/>
          <w:szCs w:val="28"/>
          <w:lang w:eastAsia="zh-CN"/>
        </w:rPr>
        <w:t>ю</w:t>
      </w:r>
      <w:r w:rsidR="004812AF" w:rsidRPr="004C2871">
        <w:rPr>
          <w:rFonts w:eastAsia="Times New Roman"/>
          <w:szCs w:val="28"/>
          <w:lang w:eastAsia="zh-CN"/>
        </w:rPr>
        <w:t>: невозможно создать новый Закон на беззаконной основе. Закон, рождённый из насилия над смыслом, будет признан незаконным — если не сразу, то историей. Потому что Закон, лишённый фундамента, не удерживает общество, а лишь отсрочивает распад.</w:t>
      </w:r>
    </w:p>
    <w:p w14:paraId="6A74EBC7" w14:textId="6377E281" w:rsidR="004812AF" w:rsidRPr="009719E6" w:rsidRDefault="00E348C2" w:rsidP="00E348C2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2A709F"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 xml:space="preserve">Лёгкая замена одной Конституции на другую, без внутреннего согласия, без онтологического основания, без восстановления утраченного смысла — это не реформа, а открытие. В нём нет свободы. В нём — хаос, возврат обид, пересборка прошлого, бесконечное предъявление счетов истории. Там каждый народ внезапно обнаруживает, что его можно «разобрать» на фрагменты, отменить, </w:t>
      </w:r>
      <w:r w:rsidR="004812AF" w:rsidRPr="004C2871">
        <w:rPr>
          <w:rFonts w:eastAsia="Times New Roman"/>
          <w:szCs w:val="28"/>
          <w:lang w:eastAsia="zh-CN"/>
        </w:rPr>
        <w:lastRenderedPageBreak/>
        <w:t xml:space="preserve">пересмотреть, пересчитать. И тогда прошлое </w:t>
      </w:r>
      <w:r w:rsidR="004812AF" w:rsidRPr="009719E6">
        <w:rPr>
          <w:rStyle w:val="--0"/>
          <w:lang w:eastAsia="zh-CN"/>
        </w:rPr>
        <w:t xml:space="preserve">начинает </w:t>
      </w:r>
      <w:r w:rsidR="004812AF" w:rsidRPr="009719E6">
        <w:rPr>
          <w:rStyle w:val="--"/>
          <w:lang w:eastAsia="zh-CN"/>
        </w:rPr>
        <w:t>пожирать</w:t>
      </w:r>
      <w:r w:rsidR="004812AF" w:rsidRPr="009719E6">
        <w:rPr>
          <w:rStyle w:val="--0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>настоящее.</w:t>
      </w:r>
      <w:r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>Беззаконные основания прошлого всегда возвращаются беззаконием будущего. История не мстит — она просто завершает незакрытые циклы.</w:t>
      </w:r>
      <w:r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 xml:space="preserve">Но главный вопрос не в границах, не в договорах, не в датах и именах. Главный вопрос — </w:t>
      </w:r>
      <w:r w:rsidR="004812AF" w:rsidRPr="009719E6">
        <w:rPr>
          <w:rFonts w:eastAsia="Times New Roman"/>
          <w:szCs w:val="28"/>
          <w:lang w:eastAsia="zh-CN"/>
        </w:rPr>
        <w:t xml:space="preserve">почему в момент кризиса Закон перестаёт работать? </w:t>
      </w:r>
      <w:r w:rsidR="004812AF" w:rsidRPr="004C2871">
        <w:rPr>
          <w:rFonts w:eastAsia="Times New Roman"/>
          <w:szCs w:val="28"/>
          <w:lang w:eastAsia="zh-CN"/>
        </w:rPr>
        <w:t>Почему толпы людей, ещё вчера внешне благополучные, вдруг теряют человеческий облик? Почему исчезает самоконтроль, и человек начинает разрушать всё — включая самого себя?</w:t>
      </w:r>
      <w:r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>Ответ не в бедности. Не в голоде. Не в нарушении прав.</w:t>
      </w:r>
      <w:r>
        <w:rPr>
          <w:rFonts w:eastAsia="Times New Roman"/>
          <w:szCs w:val="28"/>
          <w:lang w:eastAsia="zh-CN"/>
        </w:rPr>
        <w:t xml:space="preserve"> </w:t>
      </w:r>
      <w:r w:rsidR="004812AF" w:rsidRPr="009719E6">
        <w:rPr>
          <w:rFonts w:eastAsia="Times New Roman"/>
          <w:b/>
          <w:bCs/>
          <w:i/>
          <w:iCs/>
          <w:szCs w:val="28"/>
          <w:lang w:eastAsia="zh-CN"/>
        </w:rPr>
        <w:t>Ответ — в утрате смысла жизни.</w:t>
      </w:r>
    </w:p>
    <w:p w14:paraId="0300CDF8" w14:textId="3CCEE4A6" w:rsidR="004C3495" w:rsidRDefault="00E348C2" w:rsidP="00E348C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2A709F">
        <w:rPr>
          <w:rFonts w:eastAsia="Times New Roman"/>
          <w:szCs w:val="28"/>
          <w:lang w:eastAsia="zh-CN"/>
        </w:rPr>
        <w:t xml:space="preserve">       </w:t>
      </w:r>
      <w:r w:rsidR="004812AF" w:rsidRPr="00603E13">
        <w:rPr>
          <w:rFonts w:eastAsia="Times New Roman"/>
          <w:szCs w:val="28"/>
          <w:lang w:eastAsia="zh-CN"/>
        </w:rPr>
        <w:t>Когда</w:t>
      </w:r>
      <w:r w:rsidR="004812AF" w:rsidRPr="004C2871">
        <w:rPr>
          <w:rFonts w:eastAsia="Times New Roman"/>
          <w:szCs w:val="28"/>
          <w:lang w:eastAsia="zh-CN"/>
        </w:rPr>
        <w:t xml:space="preserve"> у человека отнимают смысл, у него отнимают будущее. А человек без </w:t>
      </w:r>
    </w:p>
    <w:p w14:paraId="4027235F" w14:textId="682689B9" w:rsidR="004812AF" w:rsidRPr="004C2871" w:rsidRDefault="004C3495" w:rsidP="004C349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4055D8E3" wp14:editId="365F157E">
            <wp:simplePos x="0" y="0"/>
            <wp:positionH relativeFrom="column">
              <wp:posOffset>4140835</wp:posOffset>
            </wp:positionH>
            <wp:positionV relativeFrom="paragraph">
              <wp:posOffset>208915</wp:posOffset>
            </wp:positionV>
            <wp:extent cx="2710815" cy="3702050"/>
            <wp:effectExtent l="0" t="0" r="0" b="6350"/>
            <wp:wrapTight wrapText="bothSides">
              <wp:wrapPolygon edited="0">
                <wp:start x="0" y="0"/>
                <wp:lineTo x="0" y="21563"/>
                <wp:lineTo x="21453" y="21563"/>
                <wp:lineTo x="21453" y="0"/>
                <wp:lineTo x="0" y="0"/>
              </wp:wrapPolygon>
            </wp:wrapTight>
            <wp:docPr id="496845452" name="Рисунок 2" descr="Изображение выглядит как рисунок, иллюстрация, зарисовка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845452" name="Рисунок 2" descr="Изображение выглядит как рисунок, иллюстрация, зарисовка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2AF" w:rsidRPr="004C2871">
        <w:rPr>
          <w:rFonts w:eastAsia="Times New Roman"/>
          <w:szCs w:val="28"/>
          <w:lang w:eastAsia="zh-CN"/>
        </w:rPr>
        <w:t xml:space="preserve">будущего живёт только настоящим — и это настоящее быстро превращается в ненависть. Ненависть — не идеология. Это </w:t>
      </w:r>
      <w:r w:rsidR="004812AF" w:rsidRPr="00603E13">
        <w:rPr>
          <w:rStyle w:val="--0"/>
          <w:lang w:eastAsia="zh-CN"/>
        </w:rPr>
        <w:t xml:space="preserve">энергия </w:t>
      </w:r>
      <w:r w:rsidR="004812AF" w:rsidRPr="00603E13">
        <w:rPr>
          <w:rStyle w:val="--"/>
          <w:lang w:eastAsia="zh-CN"/>
        </w:rPr>
        <w:t>пустоты.</w:t>
      </w:r>
      <w:r w:rsidR="004812AF" w:rsidRPr="004C2871">
        <w:rPr>
          <w:rFonts w:eastAsia="Times New Roman"/>
          <w:szCs w:val="28"/>
          <w:lang w:eastAsia="zh-CN"/>
        </w:rPr>
        <w:t xml:space="preserve"> Это состояние, в котором человек больше не чувствует ценности ни своей жизни, ни жизни другого. И тогда Закон становится для него не защитой, а препятствием, которое нужно смести.</w:t>
      </w:r>
      <w:r w:rsidR="00E348C2"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 xml:space="preserve">Ненависть — это всегда следствие неправильно исполненного Закона. Не несправедливого формально, а </w:t>
      </w:r>
      <w:r w:rsidR="004812AF" w:rsidRPr="00603E13">
        <w:rPr>
          <w:rStyle w:val="--"/>
          <w:lang w:eastAsia="zh-CN"/>
        </w:rPr>
        <w:t xml:space="preserve">бессмысленного </w:t>
      </w:r>
      <w:r w:rsidR="004812AF" w:rsidRPr="00603E13">
        <w:rPr>
          <w:rStyle w:val="--0"/>
          <w:lang w:eastAsia="zh-CN"/>
        </w:rPr>
        <w:t>экзистенциально.</w:t>
      </w:r>
      <w:r w:rsidR="004812AF" w:rsidRPr="004C2871">
        <w:rPr>
          <w:rFonts w:eastAsia="Times New Roman"/>
          <w:szCs w:val="28"/>
          <w:lang w:eastAsia="zh-CN"/>
        </w:rPr>
        <w:t xml:space="preserve"> Закона, который больше не отвечает на вопрос: </w:t>
      </w:r>
      <w:r w:rsidR="004812AF" w:rsidRPr="00603E13">
        <w:rPr>
          <w:rFonts w:eastAsia="Times New Roman"/>
          <w:szCs w:val="28"/>
          <w:lang w:eastAsia="zh-CN"/>
        </w:rPr>
        <w:t>ради чего жить?</w:t>
      </w:r>
      <w:r w:rsidR="00E348C2" w:rsidRPr="00603E13"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>Именно поэтому революции всегда пожирают своих детей. Потому что они питаются не идеями, а ненавистью. А ненависть не имеет адреса — она уничтожает всё, что оказывается на пути, включая тех, кто её разжёг.</w:t>
      </w:r>
    </w:p>
    <w:p w14:paraId="1D72BA6F" w14:textId="73FBC4B0" w:rsidR="004812AF" w:rsidRPr="004C2871" w:rsidRDefault="00E348C2" w:rsidP="00E348C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4812AF" w:rsidRPr="00603E13">
        <w:rPr>
          <w:rFonts w:eastAsia="Times New Roman"/>
          <w:szCs w:val="28"/>
          <w:lang w:eastAsia="zh-CN"/>
        </w:rPr>
        <w:t>Человека</w:t>
      </w:r>
      <w:r w:rsidR="004812AF" w:rsidRPr="004C2871">
        <w:rPr>
          <w:rFonts w:eastAsia="Times New Roman"/>
          <w:szCs w:val="28"/>
          <w:lang w:eastAsia="zh-CN"/>
        </w:rPr>
        <w:t xml:space="preserve"> нельзя удерживать только страхом. Страх работает лишь временно. Он не создаёт общество — он лишь консервирует распад. Единственное, что удерживает человека от зверства, — </w:t>
      </w:r>
      <w:r w:rsidR="004812AF" w:rsidRPr="00603E13">
        <w:rPr>
          <w:rStyle w:val="--"/>
          <w:lang w:eastAsia="zh-CN"/>
        </w:rPr>
        <w:t xml:space="preserve">смысл </w:t>
      </w:r>
      <w:r w:rsidR="004812AF" w:rsidRPr="00603E13">
        <w:rPr>
          <w:rStyle w:val="--0"/>
          <w:lang w:eastAsia="zh-CN"/>
        </w:rPr>
        <w:t>жизни,</w:t>
      </w:r>
      <w:r w:rsidR="004812AF" w:rsidRPr="004C2871">
        <w:rPr>
          <w:rFonts w:eastAsia="Times New Roman"/>
          <w:szCs w:val="28"/>
          <w:lang w:eastAsia="zh-CN"/>
        </w:rPr>
        <w:t xml:space="preserve"> переходящий в ответственность. Не ответственность по инструкции. Не ответственность из страха наказания. А ответственность перед теми, кого он любит.</w:t>
      </w:r>
      <w:r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>Любовь — единственное, что делает человека сильным. Не деньги. Не власть. Не идеология. Любовь к детям. Любовь к Родине. Любовь к человеку — как к ценности, а не как к ресурсу. Всё великое в истории человечества было создано не из расчёта, а из любви. И всё разрушительное — из её отсутствия.</w:t>
      </w:r>
      <w:r>
        <w:rPr>
          <w:rFonts w:eastAsia="Times New Roman"/>
          <w:szCs w:val="28"/>
          <w:lang w:eastAsia="zh-CN"/>
        </w:rPr>
        <w:t xml:space="preserve"> </w:t>
      </w:r>
      <w:r w:rsidR="004812AF" w:rsidRPr="004C2871">
        <w:rPr>
          <w:rFonts w:eastAsia="Times New Roman"/>
          <w:szCs w:val="28"/>
          <w:lang w:eastAsia="zh-CN"/>
        </w:rPr>
        <w:t>Закон силён только тогда, когда стоит на любви и смысле. Когда он защищает не порядок ради порядка, а жизнь ради будущего. Когда он не подавляет Человека, а раскрывает его.</w:t>
      </w:r>
    </w:p>
    <w:p w14:paraId="672812F5" w14:textId="1E1B37C7" w:rsidR="00090BF6" w:rsidRPr="00C8206B" w:rsidRDefault="00E348C2" w:rsidP="00C8206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2A709F">
        <w:rPr>
          <w:rFonts w:eastAsia="Times New Roman"/>
          <w:szCs w:val="28"/>
          <w:lang w:eastAsia="zh-CN"/>
        </w:rPr>
        <w:t xml:space="preserve">      </w:t>
      </w:r>
      <w:bookmarkStart w:id="1" w:name="_Hlk216711484"/>
      <w:r w:rsidR="00090BF6" w:rsidRPr="001300E0">
        <w:rPr>
          <w:szCs w:val="28"/>
        </w:rPr>
        <w:t xml:space="preserve">Россия не может проиграть стратегически — она слишком глубока, слишком велика и слишком вписана в ход Истории. Но сегодня она терпит </w:t>
      </w:r>
      <w:r w:rsidR="00090BF6" w:rsidRPr="001300E0">
        <w:rPr>
          <w:rStyle w:val="--0"/>
        </w:rPr>
        <w:lastRenderedPageBreak/>
        <w:t xml:space="preserve">поражение </w:t>
      </w:r>
      <w:r w:rsidR="00090BF6" w:rsidRPr="001300E0">
        <w:rPr>
          <w:rStyle w:val="--"/>
        </w:rPr>
        <w:t>политически</w:t>
      </w:r>
      <w:r w:rsidR="00090BF6" w:rsidRPr="001300E0">
        <w:rPr>
          <w:szCs w:val="28"/>
        </w:rPr>
        <w:t xml:space="preserve"> — потому что у неё нет собственного проекта Будущего. Есть лишь инерция удержания: контроль, страх перемен, стремление сохранить статус-кво. Но удерживать можно только то, что уже существует. А будущее не удерживают — его создают.</w:t>
      </w:r>
      <w:r w:rsidR="00C8206B">
        <w:rPr>
          <w:szCs w:val="28"/>
        </w:rPr>
        <w:t xml:space="preserve"> </w:t>
      </w:r>
      <w:r w:rsidR="00090BF6" w:rsidRPr="001300E0">
        <w:rPr>
          <w:szCs w:val="28"/>
        </w:rPr>
        <w:t xml:space="preserve">После завершения Специальной военной операции встанет главный вопрос: </w:t>
      </w:r>
      <w:r w:rsidR="00090BF6" w:rsidRPr="001300E0">
        <w:rPr>
          <w:rStyle w:val="--0"/>
        </w:rPr>
        <w:t xml:space="preserve">что </w:t>
      </w:r>
      <w:r w:rsidR="00090BF6" w:rsidRPr="001300E0">
        <w:rPr>
          <w:rStyle w:val="--"/>
        </w:rPr>
        <w:t>дальше?</w:t>
      </w:r>
      <w:r w:rsidR="00090BF6" w:rsidRPr="001300E0">
        <w:rPr>
          <w:szCs w:val="28"/>
        </w:rPr>
        <w:t xml:space="preserve"> И на него не будет ответа. Особенно для тех, кто вернётся с войны. И для тех, кто уже вырос — и не понимает, ради чего жить. Проигрыш сегодня — не на поле боя, а в</w:t>
      </w:r>
      <w:r w:rsidR="00090BF6" w:rsidRPr="00C01FCB">
        <w:rPr>
          <w:rStyle w:val="--"/>
        </w:rPr>
        <w:t xml:space="preserve"> отсутствии</w:t>
      </w:r>
      <w:r w:rsidR="00090BF6" w:rsidRPr="00C01FCB">
        <w:rPr>
          <w:rStyle w:val="--0"/>
        </w:rPr>
        <w:t xml:space="preserve"> Идеи</w:t>
      </w:r>
      <w:r w:rsidR="00090BF6" w:rsidRPr="001300E0">
        <w:rPr>
          <w:szCs w:val="28"/>
        </w:rPr>
        <w:t>, способной дать смысл и направить усилие. Государство, не ведущее за собой, становится системой выживания — а не становления.</w:t>
      </w:r>
      <w:r w:rsidR="00C01FCB">
        <w:rPr>
          <w:szCs w:val="28"/>
        </w:rPr>
        <w:t xml:space="preserve"> </w:t>
      </w:r>
      <w:r w:rsidR="00090BF6" w:rsidRPr="001300E0">
        <w:rPr>
          <w:szCs w:val="28"/>
        </w:rPr>
        <w:t xml:space="preserve">Логика власти сейчас — это логика сохранения: удержать территорию, вертикаль, контроль. Но сохранить можно только прошлое. Будущее требует иного — </w:t>
      </w:r>
      <w:r w:rsidR="00090BF6" w:rsidRPr="00C01FCB">
        <w:rPr>
          <w:rStyle w:val="s1"/>
          <w:szCs w:val="28"/>
        </w:rPr>
        <w:t>замысла, мечты, целеполагания</w:t>
      </w:r>
      <w:r w:rsidR="00090BF6" w:rsidRPr="001300E0">
        <w:rPr>
          <w:szCs w:val="28"/>
        </w:rPr>
        <w:t xml:space="preserve">. А этого нет. Потому страна движется не вперёд, а </w:t>
      </w:r>
      <w:r w:rsidR="00090BF6" w:rsidRPr="00C01FCB">
        <w:rPr>
          <w:rStyle w:val="--0"/>
        </w:rPr>
        <w:t xml:space="preserve">под </w:t>
      </w:r>
      <w:r w:rsidR="00090BF6" w:rsidRPr="00C01FCB">
        <w:rPr>
          <w:rStyle w:val="--"/>
        </w:rPr>
        <w:t xml:space="preserve">давлением </w:t>
      </w:r>
      <w:r w:rsidR="00090BF6" w:rsidRPr="00C01FCB">
        <w:rPr>
          <w:rStyle w:val="--0"/>
        </w:rPr>
        <w:t>обстоятельств</w:t>
      </w:r>
      <w:r w:rsidR="00090BF6" w:rsidRPr="001300E0">
        <w:rPr>
          <w:szCs w:val="28"/>
        </w:rPr>
        <w:t>. Новая эпоха уже стучится: волна консерватизма выдыхается, волна устремления только поднимается. Но вскочить на неё без Идеи невозможно.</w:t>
      </w:r>
      <w:r w:rsidR="00C01FCB">
        <w:rPr>
          <w:szCs w:val="28"/>
        </w:rPr>
        <w:t xml:space="preserve"> </w:t>
      </w:r>
      <w:r w:rsidR="00090BF6" w:rsidRPr="00C01FCB">
        <w:rPr>
          <w:szCs w:val="28"/>
        </w:rPr>
        <w:t>Значит, пора понять:</w:t>
      </w:r>
      <w:r w:rsidR="00C8206B">
        <w:rPr>
          <w:szCs w:val="28"/>
        </w:rPr>
        <w:t xml:space="preserve"> п</w:t>
      </w:r>
      <w:r w:rsidR="00090BF6" w:rsidRPr="00C01FCB">
        <w:rPr>
          <w:szCs w:val="28"/>
        </w:rPr>
        <w:t>ушки не победят Идею.</w:t>
      </w:r>
      <w:r w:rsidR="00C01FCB" w:rsidRPr="00C01FCB">
        <w:rPr>
          <w:szCs w:val="28"/>
        </w:rPr>
        <w:t xml:space="preserve"> </w:t>
      </w:r>
      <w:r w:rsidR="00090BF6" w:rsidRPr="00C01FCB">
        <w:rPr>
          <w:szCs w:val="28"/>
        </w:rPr>
        <w:t>Но Идея способна победить смерть.</w:t>
      </w:r>
      <w:r w:rsidR="00C01FCB">
        <w:rPr>
          <w:szCs w:val="28"/>
        </w:rPr>
        <w:t xml:space="preserve"> </w:t>
      </w:r>
      <w:r w:rsidR="00090BF6" w:rsidRPr="001300E0">
        <w:rPr>
          <w:szCs w:val="28"/>
        </w:rPr>
        <w:t xml:space="preserve">И здесь мы подходим к главному. </w:t>
      </w:r>
      <w:r w:rsidR="00090BF6" w:rsidRPr="00C01FCB">
        <w:rPr>
          <w:rStyle w:val="s1"/>
          <w:szCs w:val="28"/>
        </w:rPr>
        <w:t>Преодоление страха — не финал, а лишь первый шаг</w:t>
      </w:r>
      <w:r w:rsidR="00090BF6" w:rsidRPr="001300E0">
        <w:rPr>
          <w:rStyle w:val="s1"/>
          <w:b/>
          <w:bCs/>
          <w:szCs w:val="28"/>
        </w:rPr>
        <w:t>.</w:t>
      </w:r>
      <w:r w:rsidR="00090BF6" w:rsidRPr="001300E0">
        <w:rPr>
          <w:szCs w:val="28"/>
        </w:rPr>
        <w:t xml:space="preserve"> За страхом всегда стоит Смерть. А значит, победить страх —  начать путь к </w:t>
      </w:r>
      <w:r w:rsidR="00090BF6" w:rsidRPr="00C01FCB">
        <w:rPr>
          <w:rStyle w:val="s1"/>
          <w:szCs w:val="28"/>
        </w:rPr>
        <w:t>Победе над Смертью</w:t>
      </w:r>
      <w:r w:rsidR="00090BF6" w:rsidRPr="001300E0">
        <w:rPr>
          <w:szCs w:val="28"/>
        </w:rPr>
        <w:t xml:space="preserve">. Не в биологическом, а в цивилизационном смысле: </w:t>
      </w:r>
      <w:r w:rsidR="00090BF6" w:rsidRPr="00C01FCB">
        <w:rPr>
          <w:rStyle w:val="s1"/>
          <w:b/>
          <w:bCs/>
          <w:i/>
          <w:iCs/>
          <w:szCs w:val="28"/>
        </w:rPr>
        <w:t>вернуть человеку Смысл</w:t>
      </w:r>
      <w:r w:rsidR="00090BF6" w:rsidRPr="00C01FCB">
        <w:rPr>
          <w:b/>
          <w:bCs/>
          <w:i/>
          <w:iCs/>
          <w:szCs w:val="28"/>
        </w:rPr>
        <w:t>, ради которого стоит жить.</w:t>
      </w:r>
      <w:r w:rsidR="00C01FCB">
        <w:rPr>
          <w:b/>
          <w:bCs/>
          <w:i/>
          <w:iCs/>
          <w:szCs w:val="28"/>
        </w:rPr>
        <w:t xml:space="preserve"> </w:t>
      </w:r>
      <w:r w:rsidR="00090BF6" w:rsidRPr="001300E0">
        <w:rPr>
          <w:szCs w:val="28"/>
        </w:rPr>
        <w:t>Закон без Смысла мёртв. Государство без будущего бесплодно. Власть без Человека обречена.</w:t>
      </w:r>
      <w:r w:rsidR="00C8206B">
        <w:rPr>
          <w:b/>
          <w:bCs/>
          <w:i/>
          <w:iCs/>
          <w:szCs w:val="28"/>
        </w:rPr>
        <w:t xml:space="preserve"> </w:t>
      </w:r>
      <w:r w:rsidR="00090BF6" w:rsidRPr="00C8206B">
        <w:rPr>
          <w:szCs w:val="28"/>
        </w:rPr>
        <w:t>Страх не побеждает Смысл.</w:t>
      </w:r>
      <w:r w:rsidR="00C8206B" w:rsidRPr="00C8206B">
        <w:rPr>
          <w:i/>
          <w:iCs/>
          <w:szCs w:val="28"/>
        </w:rPr>
        <w:t xml:space="preserve"> </w:t>
      </w:r>
      <w:r w:rsidR="00090BF6" w:rsidRPr="00C8206B">
        <w:rPr>
          <w:szCs w:val="28"/>
        </w:rPr>
        <w:t>Смерть не побеждает того, кто знает, зачем живёт.</w:t>
      </w:r>
      <w:r w:rsidR="00C8206B" w:rsidRPr="00C8206B">
        <w:rPr>
          <w:i/>
          <w:iCs/>
          <w:szCs w:val="28"/>
        </w:rPr>
        <w:t xml:space="preserve"> </w:t>
      </w:r>
      <w:r w:rsidR="00090BF6" w:rsidRPr="00C8206B">
        <w:rPr>
          <w:szCs w:val="28"/>
        </w:rPr>
        <w:t xml:space="preserve">А </w:t>
      </w:r>
      <w:r w:rsidR="00C8206B">
        <w:rPr>
          <w:szCs w:val="28"/>
        </w:rPr>
        <w:t>п</w:t>
      </w:r>
      <w:r w:rsidR="00090BF6" w:rsidRPr="00C8206B">
        <w:rPr>
          <w:szCs w:val="28"/>
        </w:rPr>
        <w:t>ушки — никогда не побеждают Идеи.</w:t>
      </w:r>
    </w:p>
    <w:p w14:paraId="284638F0" w14:textId="7735CABF" w:rsidR="00090BF6" w:rsidRPr="00C8206B" w:rsidRDefault="00C8206B" w:rsidP="00C8206B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C8206B">
        <w:rPr>
          <w:rFonts w:ascii="Georgia" w:hAnsi="Georgia"/>
          <w:sz w:val="28"/>
          <w:szCs w:val="28"/>
        </w:rPr>
        <w:t xml:space="preserve">          </w:t>
      </w:r>
      <w:r w:rsidR="00090BF6" w:rsidRPr="00C8206B">
        <w:rPr>
          <w:rFonts w:ascii="Georgia" w:hAnsi="Georgia"/>
          <w:sz w:val="28"/>
          <w:szCs w:val="28"/>
        </w:rPr>
        <w:t>Кто и когда даст нам всем Идею, которая вобрала бы в себя всё, о чём сказано в этой статье?</w:t>
      </w:r>
      <w:r>
        <w:rPr>
          <w:rFonts w:ascii="Georgia" w:hAnsi="Georgia"/>
          <w:sz w:val="28"/>
          <w:szCs w:val="28"/>
        </w:rPr>
        <w:t xml:space="preserve"> </w:t>
      </w:r>
      <w:r w:rsidR="00090BF6" w:rsidRPr="001300E0">
        <w:rPr>
          <w:rFonts w:ascii="Georgia" w:hAnsi="Georgia"/>
          <w:sz w:val="28"/>
          <w:szCs w:val="28"/>
        </w:rPr>
        <w:t>Я уверен: это должна быть Идея, сильнее которой сегодня в мире нет.</w:t>
      </w:r>
      <w:r>
        <w:rPr>
          <w:rFonts w:ascii="Georgia" w:hAnsi="Georgia"/>
          <w:sz w:val="28"/>
          <w:szCs w:val="28"/>
        </w:rPr>
        <w:t xml:space="preserve"> </w:t>
      </w:r>
      <w:r w:rsidR="00090BF6" w:rsidRPr="00C8206B">
        <w:rPr>
          <w:rStyle w:val="s2"/>
          <w:rFonts w:ascii="Georgia" w:hAnsi="Georgia"/>
          <w:b/>
          <w:bCs/>
          <w:i/>
          <w:iCs/>
          <w:sz w:val="28"/>
          <w:szCs w:val="28"/>
        </w:rPr>
        <w:t xml:space="preserve">И эта Идея — </w:t>
      </w:r>
      <w:r w:rsidR="00090BF6" w:rsidRPr="00C8206B">
        <w:rPr>
          <w:rFonts w:ascii="Georgia" w:hAnsi="Georgia"/>
          <w:b/>
          <w:bCs/>
          <w:i/>
          <w:iCs/>
          <w:sz w:val="28"/>
          <w:szCs w:val="28"/>
        </w:rPr>
        <w:t>Победить Смерть</w:t>
      </w:r>
      <w:r w:rsidR="00090BF6" w:rsidRPr="00C8206B">
        <w:rPr>
          <w:rStyle w:val="s2"/>
          <w:rFonts w:ascii="Georgia" w:hAnsi="Georgia"/>
          <w:b/>
          <w:bCs/>
          <w:i/>
          <w:iCs/>
          <w:sz w:val="28"/>
          <w:szCs w:val="28"/>
        </w:rPr>
        <w:t>.</w:t>
      </w:r>
    </w:p>
    <w:p w14:paraId="70A94A3F" w14:textId="77777777" w:rsidR="00090BF6" w:rsidRPr="00C8206B" w:rsidRDefault="00090BF6" w:rsidP="008A13F5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</w:p>
    <w:bookmarkEnd w:id="1"/>
    <w:p w14:paraId="57DF0E68" w14:textId="77777777" w:rsidR="004C3495" w:rsidRPr="00E45C9B" w:rsidRDefault="004C3495" w:rsidP="004C3495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  <w:r>
        <w:rPr>
          <w:rFonts w:eastAsia="Times New Roman"/>
          <w:b/>
          <w:bCs/>
          <w:i/>
          <w:iCs/>
          <w:szCs w:val="28"/>
        </w:rPr>
        <w:t>…</w:t>
      </w:r>
    </w:p>
    <w:p w14:paraId="23389D00" w14:textId="77777777" w:rsidR="004C3495" w:rsidRPr="003621F0" w:rsidRDefault="004C3495" w:rsidP="004C349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4DEBCE15" w14:textId="6D3571E3" w:rsidR="004C3495" w:rsidRPr="00BB1B50" w:rsidRDefault="004C3495" w:rsidP="004C349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17</w:t>
      </w:r>
      <w:r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декабря</w:t>
      </w:r>
      <w:r w:rsidRPr="00BB1B50">
        <w:rPr>
          <w:rFonts w:ascii="Georgia" w:hAnsi="Georgia"/>
          <w:b/>
          <w:bCs/>
        </w:rPr>
        <w:t xml:space="preserve"> 2025 г.</w:t>
      </w:r>
    </w:p>
    <w:p w14:paraId="6A4DE799" w14:textId="77777777" w:rsidR="004C3495" w:rsidRPr="0096067E" w:rsidRDefault="004C3495" w:rsidP="004C3495">
      <w:pPr>
        <w:spacing w:after="0"/>
        <w:ind w:firstLine="0"/>
        <w:rPr>
          <w:rFonts w:eastAsia="Times New Roman"/>
          <w:szCs w:val="28"/>
        </w:rPr>
      </w:pPr>
    </w:p>
    <w:p w14:paraId="63DE7056" w14:textId="442270F4" w:rsidR="001D3637" w:rsidRPr="004C2871" w:rsidRDefault="001D3637" w:rsidP="004C2871">
      <w:pPr>
        <w:spacing w:after="0"/>
        <w:ind w:firstLine="0"/>
        <w:rPr>
          <w:rStyle w:val="affff4"/>
          <w:szCs w:val="28"/>
        </w:rPr>
      </w:pPr>
    </w:p>
    <w:sectPr w:rsidR="001D3637" w:rsidRPr="004C2871" w:rsidSect="001D3637">
      <w:footerReference w:type="even" r:id="rId14"/>
      <w:footerReference w:type="default" r:id="rId15"/>
      <w:pgSz w:w="11900" w:h="16840"/>
      <w:pgMar w:top="462" w:right="559" w:bottom="1134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E360" w14:textId="77777777" w:rsidR="008D7254" w:rsidRDefault="008D7254" w:rsidP="007E5B4D">
      <w:r>
        <w:separator/>
      </w:r>
    </w:p>
  </w:endnote>
  <w:endnote w:type="continuationSeparator" w:id="0">
    <w:p w14:paraId="769A1BA7" w14:textId="77777777" w:rsidR="008D7254" w:rsidRDefault="008D725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38C6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9CE4E65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9DAB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45D8535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FC45B" w14:textId="77777777" w:rsidR="008D7254" w:rsidRDefault="008D7254" w:rsidP="007E5B4D">
      <w:r>
        <w:separator/>
      </w:r>
    </w:p>
  </w:footnote>
  <w:footnote w:type="continuationSeparator" w:id="0">
    <w:p w14:paraId="5B9F62B9" w14:textId="77777777" w:rsidR="008D7254" w:rsidRDefault="008D7254" w:rsidP="007E5B4D">
      <w:r>
        <w:continuationSeparator/>
      </w:r>
    </w:p>
  </w:footnote>
  <w:footnote w:id="1">
    <w:p w14:paraId="407796F3" w14:textId="77777777" w:rsidR="002A709F" w:rsidRPr="009A6438" w:rsidRDefault="002A709F" w:rsidP="002A709F">
      <w:pPr>
        <w:pStyle w:val="af3"/>
        <w:rPr>
          <w:lang w:val="ru-RU"/>
        </w:rPr>
      </w:pPr>
      <w:r>
        <w:rPr>
          <w:rStyle w:val="af5"/>
        </w:rPr>
        <w:footnoteRef/>
      </w:r>
      <w:r w:rsidRPr="002A709F">
        <w:rPr>
          <w:lang w:val="ru-RU"/>
        </w:rPr>
        <w:t xml:space="preserve"> </w:t>
      </w:r>
      <w:r w:rsidRPr="009A6438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Виктор Эмиль Франкл</w:t>
      </w:r>
      <w:r w:rsidRPr="009A6438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австрийский невролог, психиатр, философ и человек, переживший Холокост. Он основал логотерапию — школу психотерапии, описывающую поиск смысла жизни как центральную мотивационную силу человека. </w:t>
      </w:r>
    </w:p>
    <w:p w14:paraId="69035F18" w14:textId="46E6ADA9" w:rsidR="002A709F" w:rsidRPr="002A709F" w:rsidRDefault="002A709F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41098D"/>
    <w:multiLevelType w:val="multilevel"/>
    <w:tmpl w:val="0C66F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DD67883"/>
    <w:multiLevelType w:val="multilevel"/>
    <w:tmpl w:val="2FC4D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9"/>
  </w:num>
  <w:num w:numId="4" w16cid:durableId="761728276">
    <w:abstractNumId w:val="26"/>
  </w:num>
  <w:num w:numId="5" w16cid:durableId="390153362">
    <w:abstractNumId w:val="4"/>
  </w:num>
  <w:num w:numId="6" w16cid:durableId="1779788399">
    <w:abstractNumId w:val="33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2"/>
  </w:num>
  <w:num w:numId="11" w16cid:durableId="211423971">
    <w:abstractNumId w:val="40"/>
  </w:num>
  <w:num w:numId="12" w16cid:durableId="1577127927">
    <w:abstractNumId w:val="21"/>
  </w:num>
  <w:num w:numId="13" w16cid:durableId="1432579772">
    <w:abstractNumId w:val="36"/>
  </w:num>
  <w:num w:numId="14" w16cid:durableId="29498456">
    <w:abstractNumId w:val="17"/>
  </w:num>
  <w:num w:numId="15" w16cid:durableId="847910628">
    <w:abstractNumId w:val="7"/>
  </w:num>
  <w:num w:numId="16" w16cid:durableId="487985887">
    <w:abstractNumId w:val="14"/>
  </w:num>
  <w:num w:numId="17" w16cid:durableId="1028677317">
    <w:abstractNumId w:val="16"/>
  </w:num>
  <w:num w:numId="18" w16cid:durableId="38672645">
    <w:abstractNumId w:val="27"/>
  </w:num>
  <w:num w:numId="19" w16cid:durableId="162596756">
    <w:abstractNumId w:val="15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7"/>
  </w:num>
  <w:num w:numId="23" w16cid:durableId="283467634">
    <w:abstractNumId w:val="28"/>
  </w:num>
  <w:num w:numId="24" w16cid:durableId="458113504">
    <w:abstractNumId w:val="8"/>
  </w:num>
  <w:num w:numId="25" w16cid:durableId="1293247341">
    <w:abstractNumId w:val="31"/>
  </w:num>
  <w:num w:numId="26" w16cid:durableId="1005327327">
    <w:abstractNumId w:val="35"/>
  </w:num>
  <w:num w:numId="27" w16cid:durableId="345719788">
    <w:abstractNumId w:val="22"/>
  </w:num>
  <w:num w:numId="28" w16cid:durableId="7021644">
    <w:abstractNumId w:val="30"/>
  </w:num>
  <w:num w:numId="29" w16cid:durableId="110130544">
    <w:abstractNumId w:val="6"/>
  </w:num>
  <w:num w:numId="30" w16cid:durableId="158738178">
    <w:abstractNumId w:val="23"/>
  </w:num>
  <w:num w:numId="31" w16cid:durableId="1802765978">
    <w:abstractNumId w:val="11"/>
  </w:num>
  <w:num w:numId="32" w16cid:durableId="1343703435">
    <w:abstractNumId w:val="42"/>
  </w:num>
  <w:num w:numId="33" w16cid:durableId="1943880721">
    <w:abstractNumId w:val="25"/>
  </w:num>
  <w:num w:numId="34" w16cid:durableId="173498459">
    <w:abstractNumId w:val="41"/>
  </w:num>
  <w:num w:numId="35" w16cid:durableId="1428891042">
    <w:abstractNumId w:val="39"/>
  </w:num>
  <w:num w:numId="36" w16cid:durableId="1061252849">
    <w:abstractNumId w:val="10"/>
  </w:num>
  <w:num w:numId="37" w16cid:durableId="27537059">
    <w:abstractNumId w:val="34"/>
  </w:num>
  <w:num w:numId="38" w16cid:durableId="1550192210">
    <w:abstractNumId w:val="27"/>
    <w:lvlOverride w:ilvl="0">
      <w:startOverride w:val="1"/>
    </w:lvlOverride>
  </w:num>
  <w:num w:numId="39" w16cid:durableId="1763067811">
    <w:abstractNumId w:val="27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9"/>
  </w:num>
  <w:num w:numId="42" w16cid:durableId="1798252795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38"/>
  </w:num>
  <w:num w:numId="46" w16cid:durableId="1496267748">
    <w:abstractNumId w:val="24"/>
  </w:num>
  <w:num w:numId="47" w16cid:durableId="510608866">
    <w:abstractNumId w:val="20"/>
  </w:num>
  <w:num w:numId="48" w16cid:durableId="206872633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37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BF6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300E0"/>
    <w:rsid w:val="0014127D"/>
    <w:rsid w:val="00145735"/>
    <w:rsid w:val="00145BE2"/>
    <w:rsid w:val="00147D74"/>
    <w:rsid w:val="0015099D"/>
    <w:rsid w:val="00150BB3"/>
    <w:rsid w:val="00151ADC"/>
    <w:rsid w:val="001533B1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637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6252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A709F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4F63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6BEC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185D"/>
    <w:rsid w:val="003C46F5"/>
    <w:rsid w:val="003C49CD"/>
    <w:rsid w:val="003C61FE"/>
    <w:rsid w:val="003C7540"/>
    <w:rsid w:val="003D1370"/>
    <w:rsid w:val="003D221B"/>
    <w:rsid w:val="003D39F1"/>
    <w:rsid w:val="003D46E7"/>
    <w:rsid w:val="003D6750"/>
    <w:rsid w:val="003E2DED"/>
    <w:rsid w:val="003E4007"/>
    <w:rsid w:val="003E48AD"/>
    <w:rsid w:val="003E5DD8"/>
    <w:rsid w:val="003E6B9F"/>
    <w:rsid w:val="003F29A3"/>
    <w:rsid w:val="003F2F89"/>
    <w:rsid w:val="003F7CD6"/>
    <w:rsid w:val="004010C8"/>
    <w:rsid w:val="00407FA2"/>
    <w:rsid w:val="004134C6"/>
    <w:rsid w:val="0041369F"/>
    <w:rsid w:val="00415F7F"/>
    <w:rsid w:val="00416C97"/>
    <w:rsid w:val="00427EFE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674C0"/>
    <w:rsid w:val="00470F22"/>
    <w:rsid w:val="00472531"/>
    <w:rsid w:val="004742D5"/>
    <w:rsid w:val="004744A8"/>
    <w:rsid w:val="00477744"/>
    <w:rsid w:val="004812AF"/>
    <w:rsid w:val="0049043F"/>
    <w:rsid w:val="00492746"/>
    <w:rsid w:val="004929A5"/>
    <w:rsid w:val="004A1F44"/>
    <w:rsid w:val="004A337D"/>
    <w:rsid w:val="004A5F8F"/>
    <w:rsid w:val="004B2709"/>
    <w:rsid w:val="004B27B8"/>
    <w:rsid w:val="004B5A92"/>
    <w:rsid w:val="004B7D02"/>
    <w:rsid w:val="004C0C98"/>
    <w:rsid w:val="004C2676"/>
    <w:rsid w:val="004C26F5"/>
    <w:rsid w:val="004C2871"/>
    <w:rsid w:val="004C349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44DD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66436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493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776"/>
    <w:rsid w:val="005C4EEC"/>
    <w:rsid w:val="005C6A00"/>
    <w:rsid w:val="005C76DC"/>
    <w:rsid w:val="005D1204"/>
    <w:rsid w:val="005D197D"/>
    <w:rsid w:val="005D1F22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3E13"/>
    <w:rsid w:val="006041C7"/>
    <w:rsid w:val="00604CA9"/>
    <w:rsid w:val="00611462"/>
    <w:rsid w:val="006124B9"/>
    <w:rsid w:val="00613A6B"/>
    <w:rsid w:val="006157F7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185A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3F2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100"/>
    <w:rsid w:val="00811C23"/>
    <w:rsid w:val="00811E0F"/>
    <w:rsid w:val="00815563"/>
    <w:rsid w:val="008157E9"/>
    <w:rsid w:val="00815FF9"/>
    <w:rsid w:val="008168B5"/>
    <w:rsid w:val="00820559"/>
    <w:rsid w:val="00821DCD"/>
    <w:rsid w:val="00823B73"/>
    <w:rsid w:val="00824D0F"/>
    <w:rsid w:val="00830C86"/>
    <w:rsid w:val="00834306"/>
    <w:rsid w:val="00836265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4DE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13F5"/>
    <w:rsid w:val="008A37B0"/>
    <w:rsid w:val="008A4A02"/>
    <w:rsid w:val="008A574D"/>
    <w:rsid w:val="008A68B1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D7254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8F7414"/>
    <w:rsid w:val="00903614"/>
    <w:rsid w:val="009038E4"/>
    <w:rsid w:val="00910273"/>
    <w:rsid w:val="009203B7"/>
    <w:rsid w:val="0092061E"/>
    <w:rsid w:val="00926DC3"/>
    <w:rsid w:val="00927096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48B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19E6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15C"/>
    <w:rsid w:val="009C2CC3"/>
    <w:rsid w:val="009C3BF3"/>
    <w:rsid w:val="009C436D"/>
    <w:rsid w:val="009C529C"/>
    <w:rsid w:val="009D00C6"/>
    <w:rsid w:val="009D0BF7"/>
    <w:rsid w:val="009D1949"/>
    <w:rsid w:val="009D19C5"/>
    <w:rsid w:val="009D1A15"/>
    <w:rsid w:val="009D34F5"/>
    <w:rsid w:val="009D4231"/>
    <w:rsid w:val="009D5207"/>
    <w:rsid w:val="009D5BEB"/>
    <w:rsid w:val="009E03EB"/>
    <w:rsid w:val="009E1107"/>
    <w:rsid w:val="009E1919"/>
    <w:rsid w:val="009E77CC"/>
    <w:rsid w:val="009F2016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064A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0888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0C3C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4553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3DC7"/>
    <w:rsid w:val="00B25597"/>
    <w:rsid w:val="00B304B6"/>
    <w:rsid w:val="00B3136F"/>
    <w:rsid w:val="00B314CF"/>
    <w:rsid w:val="00B34BDB"/>
    <w:rsid w:val="00B36D10"/>
    <w:rsid w:val="00B3782D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5E15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1FCB"/>
    <w:rsid w:val="00C03646"/>
    <w:rsid w:val="00C05098"/>
    <w:rsid w:val="00C06864"/>
    <w:rsid w:val="00C07FF7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C2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35FC"/>
    <w:rsid w:val="00C747DD"/>
    <w:rsid w:val="00C8206B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1976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09EC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2228"/>
    <w:rsid w:val="00D33423"/>
    <w:rsid w:val="00D335C5"/>
    <w:rsid w:val="00D3569E"/>
    <w:rsid w:val="00D411C8"/>
    <w:rsid w:val="00D4467A"/>
    <w:rsid w:val="00D44D18"/>
    <w:rsid w:val="00D44D49"/>
    <w:rsid w:val="00D46576"/>
    <w:rsid w:val="00D46D08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5F6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E7CBD"/>
    <w:rsid w:val="00DF0D4A"/>
    <w:rsid w:val="00E117CF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22A5"/>
    <w:rsid w:val="00E338DE"/>
    <w:rsid w:val="00E348C2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3C7A"/>
    <w:rsid w:val="00ED4A0E"/>
    <w:rsid w:val="00ED7406"/>
    <w:rsid w:val="00EE0954"/>
    <w:rsid w:val="00EE1CCD"/>
    <w:rsid w:val="00EE2123"/>
    <w:rsid w:val="00EE28E9"/>
    <w:rsid w:val="00EE562C"/>
    <w:rsid w:val="00EE5BF3"/>
    <w:rsid w:val="00EF18E5"/>
    <w:rsid w:val="00EF3396"/>
    <w:rsid w:val="00EF352B"/>
    <w:rsid w:val="00EF6A12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110A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A669F"/>
    <w:rsid w:val="00FB438B"/>
    <w:rsid w:val="00FB4464"/>
    <w:rsid w:val="00FB44C6"/>
    <w:rsid w:val="00FB5624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E6D20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709A"/>
  <w15:docId w15:val="{62D63E7F-2B7E-BE43-BE34-59E7726C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4C3495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4C3495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4C3495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4C3495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4C3495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4C3495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4C3495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4C3495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4C3495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4C3495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4C3495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4C3495"/>
  </w:style>
  <w:style w:type="character" w:customStyle="1" w:styleId="--">
    <w:name w:val="Красный-прписной-полужирный"/>
    <w:basedOn w:val="a6"/>
    <w:uiPriority w:val="1"/>
    <w:qFormat/>
    <w:rsid w:val="004C3495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4C3495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4C3495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4C3495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4C3495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4C3495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4C3495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4C3495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4C3495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4C3495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4C3495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4C3495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4C3495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4C3495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4C3495"/>
  </w:style>
  <w:style w:type="character" w:customStyle="1" w:styleId="apple-converted-space">
    <w:name w:val="apple-converted-space"/>
    <w:basedOn w:val="a6"/>
    <w:rsid w:val="004C3495"/>
  </w:style>
  <w:style w:type="character" w:styleId="af">
    <w:name w:val="FollowedHyperlink"/>
    <w:uiPriority w:val="99"/>
    <w:rsid w:val="004C3495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4C3495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4C3495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4C3495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4C3495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4C349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4C3495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4C3495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4C3495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4C3495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4C3495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4C3495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4C3495"/>
  </w:style>
  <w:style w:type="character" w:styleId="af7">
    <w:name w:val="Emphasis"/>
    <w:rsid w:val="004C3495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4C349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4C3495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4C3495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4C3495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4C3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4C3495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4C3495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4C3495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4C3495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4C3495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4C3495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4C3495"/>
    <w:rPr>
      <w:b/>
    </w:rPr>
  </w:style>
  <w:style w:type="paragraph" w:customStyle="1" w:styleId="1">
    <w:name w:val="Стиль1"/>
    <w:basedOn w:val="11"/>
    <w:next w:val="a5"/>
    <w:autoRedefine/>
    <w:rsid w:val="004C3495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4C3495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4C3495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4C3495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4C3495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4C3495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4C3495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4C3495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4C3495"/>
  </w:style>
  <w:style w:type="character" w:customStyle="1" w:styleId="mw-headline">
    <w:name w:val="mw-headline"/>
    <w:basedOn w:val="a6"/>
    <w:rsid w:val="004C3495"/>
  </w:style>
  <w:style w:type="character" w:customStyle="1" w:styleId="mw-editsection">
    <w:name w:val="mw-editsection"/>
    <w:basedOn w:val="a6"/>
    <w:rsid w:val="004C3495"/>
  </w:style>
  <w:style w:type="character" w:customStyle="1" w:styleId="mw-editsection-bracket">
    <w:name w:val="mw-editsection-bracket"/>
    <w:basedOn w:val="a6"/>
    <w:rsid w:val="004C3495"/>
  </w:style>
  <w:style w:type="character" w:customStyle="1" w:styleId="mw-editsection-divider">
    <w:name w:val="mw-editsection-divider"/>
    <w:basedOn w:val="a6"/>
    <w:rsid w:val="004C3495"/>
  </w:style>
  <w:style w:type="character" w:styleId="aff2">
    <w:name w:val="annotation reference"/>
    <w:basedOn w:val="a6"/>
    <w:uiPriority w:val="99"/>
    <w:semiHidden/>
    <w:unhideWhenUsed/>
    <w:rsid w:val="004C3495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4C3495"/>
  </w:style>
  <w:style w:type="character" w:customStyle="1" w:styleId="aff4">
    <w:name w:val="Текст примечания Знак"/>
    <w:basedOn w:val="a6"/>
    <w:link w:val="aff3"/>
    <w:uiPriority w:val="99"/>
    <w:semiHidden/>
    <w:rsid w:val="004C3495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4C3495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4C3495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4C3495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4C3495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4C3495"/>
    <w:rPr>
      <w:i/>
      <w:iCs/>
      <w:color w:val="808080"/>
    </w:rPr>
  </w:style>
  <w:style w:type="character" w:styleId="affa">
    <w:name w:val="Book Title"/>
    <w:uiPriority w:val="33"/>
    <w:rsid w:val="004C3495"/>
    <w:rPr>
      <w:b/>
      <w:bCs/>
      <w:smallCaps/>
      <w:spacing w:val="5"/>
    </w:rPr>
  </w:style>
  <w:style w:type="paragraph" w:customStyle="1" w:styleId="-12">
    <w:name w:val="Обычный-12"/>
    <w:basedOn w:val="a5"/>
    <w:rsid w:val="004C3495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4C3495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4C3495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4C3495"/>
  </w:style>
  <w:style w:type="paragraph" w:styleId="4">
    <w:name w:val="List Number 4"/>
    <w:basedOn w:val="a5"/>
    <w:uiPriority w:val="99"/>
    <w:semiHidden/>
    <w:unhideWhenUsed/>
    <w:rsid w:val="004C3495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4C3495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4C3495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4C3495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4C3495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4C3495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4C3495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4C3495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4C3495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4C3495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4C349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4C3495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4C3495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4C3495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4C3495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4C3495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4C3495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4C3495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4C3495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4C3495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4C3495"/>
  </w:style>
  <w:style w:type="paragraph" w:customStyle="1" w:styleId="a0">
    <w:name w:val="Сноска"/>
    <w:basedOn w:val="a5"/>
    <w:rsid w:val="004C3495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4C3495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4C3495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4C3495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4C3495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4C3495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4C3495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4C3495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4C34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4C3495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4C3495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4C3495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4C3495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4C3495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4C3495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4C3495"/>
  </w:style>
  <w:style w:type="numbering" w:styleId="111111">
    <w:name w:val="Outline List 2"/>
    <w:basedOn w:val="a8"/>
    <w:uiPriority w:val="99"/>
    <w:semiHidden/>
    <w:unhideWhenUsed/>
    <w:rsid w:val="004C3495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4C3495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4C3495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4C3495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4C3495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4C3495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4C3495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4C3495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4C3495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4C3495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4C3495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4C3495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4C3495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4C3495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4C3495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4C3495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4C3495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4C3495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4C3495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4C3495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4C3495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4C3495"/>
  </w:style>
  <w:style w:type="paragraph" w:customStyle="1" w:styleId="a">
    <w:name w:val="раздел"/>
    <w:basedOn w:val="a5"/>
    <w:autoRedefine/>
    <w:rsid w:val="004C3495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4C3495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4C3495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4C3495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4C3495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AB0C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AB0C3C"/>
  </w:style>
  <w:style w:type="paragraph" w:customStyle="1" w:styleId="p3">
    <w:name w:val="p3"/>
    <w:basedOn w:val="a5"/>
    <w:rsid w:val="00AB0C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A6088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4812A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4812AF"/>
  </w:style>
  <w:style w:type="character" w:customStyle="1" w:styleId="s3">
    <w:name w:val="s3"/>
    <w:basedOn w:val="a6"/>
    <w:rsid w:val="00481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5EB950-6FCC-EC49-BCDD-AB82F2A37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ОСН_369.dotx</Template>
  <TotalTime>30</TotalTime>
  <Pages>13</Pages>
  <Words>4944</Words>
  <Characters>28182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8</cp:revision>
  <dcterms:created xsi:type="dcterms:W3CDTF">2025-12-15T14:41:00Z</dcterms:created>
  <dcterms:modified xsi:type="dcterms:W3CDTF">2025-12-17T13:45:00Z</dcterms:modified>
</cp:coreProperties>
</file>