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4FC61" w14:textId="77777777" w:rsidR="00415996" w:rsidRPr="00E85668" w:rsidRDefault="00415996" w:rsidP="00415996">
      <w:pPr>
        <w:spacing w:after="0" w:line="240" w:lineRule="auto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E85668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67A2E46F" w14:textId="77777777" w:rsidR="00415996" w:rsidRPr="00E85668" w:rsidRDefault="00415996" w:rsidP="00415996">
      <w:pPr>
        <w:spacing w:after="0" w:line="240" w:lineRule="auto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E85668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(8</w:t>
      </w:r>
      <w:r w:rsidRPr="00531AB7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8</w:t>
      </w:r>
      <w:r w:rsidRPr="00E85668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p w14:paraId="49462B8B" w14:textId="69EA2E1D" w:rsidR="00184789" w:rsidRDefault="00415996" w:rsidP="00415996">
      <w:pPr>
        <w:spacing w:after="0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E85668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Проект 369 – </w:t>
      </w:r>
      <w:bookmarkStart w:id="0" w:name="_Hlk216364359"/>
      <w:r w:rsidRPr="00E85668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Философия </w:t>
      </w:r>
      <w:r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воспитания</w:t>
      </w:r>
      <w:r w:rsidRPr="00E85668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:</w:t>
      </w:r>
      <w:r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Человек, как цель</w:t>
      </w:r>
      <w:bookmarkEnd w:id="0"/>
      <w:r w:rsidR="00EB7251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…</w:t>
      </w:r>
    </w:p>
    <w:p w14:paraId="4CDE3F6A" w14:textId="77777777" w:rsidR="00415996" w:rsidRDefault="00415996" w:rsidP="00415996">
      <w:pPr>
        <w:spacing w:after="0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</w:p>
    <w:p w14:paraId="0F94D59C" w14:textId="77777777" w:rsidR="0086660A" w:rsidRPr="0086660A" w:rsidRDefault="00721A94" w:rsidP="00415996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  <w:lang w:eastAsia="zh-CN"/>
        </w:rPr>
      </w:pPr>
      <w:r w:rsidRPr="0086660A">
        <w:rPr>
          <w:rFonts w:eastAsia="Times New Roman"/>
          <w:b/>
          <w:bCs/>
          <w:i/>
          <w:iCs/>
          <w:color w:val="0E0E0E"/>
          <w:sz w:val="24"/>
          <w:lang w:eastAsia="zh-CN"/>
        </w:rPr>
        <w:t xml:space="preserve">Задача — не в том, чтобы спросить, </w:t>
      </w:r>
    </w:p>
    <w:p w14:paraId="6F1D6F19" w14:textId="77777777" w:rsidR="00415996" w:rsidRDefault="00721A94" w:rsidP="00415996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  <w:lang w:eastAsia="zh-CN"/>
        </w:rPr>
      </w:pPr>
      <w:r w:rsidRPr="0086660A">
        <w:rPr>
          <w:rFonts w:eastAsia="Times New Roman"/>
          <w:b/>
          <w:bCs/>
          <w:i/>
          <w:iCs/>
          <w:color w:val="0E0E0E"/>
          <w:sz w:val="24"/>
          <w:lang w:eastAsia="zh-CN"/>
        </w:rPr>
        <w:t>что мы ждём от жи</w:t>
      </w:r>
      <w:r w:rsidR="00415996">
        <w:rPr>
          <w:rFonts w:eastAsia="Times New Roman"/>
          <w:b/>
          <w:bCs/>
          <w:i/>
          <w:iCs/>
          <w:color w:val="0E0E0E"/>
          <w:sz w:val="24"/>
          <w:lang w:eastAsia="zh-CN"/>
        </w:rPr>
        <w:t xml:space="preserve">зни, </w:t>
      </w:r>
      <w:r w:rsidRPr="0086660A">
        <w:rPr>
          <w:rFonts w:eastAsia="Times New Roman"/>
          <w:b/>
          <w:bCs/>
          <w:i/>
          <w:iCs/>
          <w:color w:val="0E0E0E"/>
          <w:sz w:val="24"/>
          <w:lang w:eastAsia="zh-CN"/>
        </w:rPr>
        <w:t xml:space="preserve">а в том, </w:t>
      </w:r>
    </w:p>
    <w:p w14:paraId="5D2D2816" w14:textId="3394D0DD" w:rsidR="00721A94" w:rsidRPr="0086660A" w:rsidRDefault="00721A94" w:rsidP="00415996">
      <w:pPr>
        <w:spacing w:after="0" w:line="240" w:lineRule="auto"/>
        <w:ind w:firstLine="0"/>
        <w:jc w:val="right"/>
        <w:rPr>
          <w:rFonts w:eastAsia="Times New Roman"/>
          <w:i/>
          <w:iCs/>
          <w:color w:val="0E0E0E"/>
          <w:sz w:val="24"/>
          <w:lang w:eastAsia="zh-CN"/>
        </w:rPr>
      </w:pPr>
      <w:r w:rsidRPr="0086660A">
        <w:rPr>
          <w:rFonts w:eastAsia="Times New Roman"/>
          <w:b/>
          <w:bCs/>
          <w:i/>
          <w:iCs/>
          <w:color w:val="0E0E0E"/>
          <w:sz w:val="24"/>
          <w:lang w:eastAsia="zh-CN"/>
        </w:rPr>
        <w:t>что жизнь ждёт от нас.</w:t>
      </w:r>
    </w:p>
    <w:p w14:paraId="2867B2A1" w14:textId="6B174032" w:rsidR="00721A94" w:rsidRPr="0086660A" w:rsidRDefault="00721A94" w:rsidP="00415996">
      <w:pPr>
        <w:spacing w:after="0" w:line="240" w:lineRule="auto"/>
        <w:ind w:firstLine="0"/>
        <w:jc w:val="right"/>
        <w:rPr>
          <w:rFonts w:eastAsia="Times New Roman"/>
          <w:i/>
          <w:iCs/>
          <w:color w:val="0E0E0E"/>
          <w:sz w:val="24"/>
          <w:lang w:eastAsia="zh-CN"/>
        </w:rPr>
      </w:pPr>
      <w:r w:rsidRPr="0086660A">
        <w:rPr>
          <w:rFonts w:eastAsia="Times New Roman"/>
          <w:b/>
          <w:bCs/>
          <w:i/>
          <w:iCs/>
          <w:color w:val="0E0E0E"/>
          <w:sz w:val="24"/>
          <w:lang w:eastAsia="zh-CN"/>
        </w:rPr>
        <w:t>И, прежде всего, — быть Человеком.</w:t>
      </w:r>
    </w:p>
    <w:p w14:paraId="69FC11F6" w14:textId="77777777" w:rsidR="00070220" w:rsidRPr="0086660A" w:rsidRDefault="00070220" w:rsidP="0086660A">
      <w:pPr>
        <w:pStyle w:val="p2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</w:p>
    <w:p w14:paraId="05EE2397" w14:textId="66633B04" w:rsidR="00070220" w:rsidRPr="0086660A" w:rsidRDefault="00070220" w:rsidP="00551381">
      <w:pPr>
        <w:pStyle w:val="p3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86660A">
        <w:rPr>
          <w:rFonts w:ascii="Georgia" w:hAnsi="Georgia"/>
          <w:sz w:val="28"/>
          <w:szCs w:val="28"/>
        </w:rPr>
        <w:t>Воспитание — это не процесс передачи знаний, и не инструмент социализации, и даже не подготовка к жизни. Воспитание — это создание Человека. Не индивида, умеющего адаптироваться, а существа, способного мыслить, чувствовать, понимать и нести ответственность. Человека</w:t>
      </w:r>
      <w:r w:rsidR="00FB41EA">
        <w:rPr>
          <w:rFonts w:ascii="Georgia" w:hAnsi="Georgia"/>
          <w:sz w:val="28"/>
          <w:szCs w:val="28"/>
        </w:rPr>
        <w:t>,</w:t>
      </w:r>
      <w:r w:rsidRPr="0086660A">
        <w:rPr>
          <w:rFonts w:ascii="Georgia" w:hAnsi="Georgia"/>
          <w:sz w:val="28"/>
          <w:szCs w:val="28"/>
        </w:rPr>
        <w:t xml:space="preserve"> как явления, как смысла, как высшей формы бытия на Земле.</w:t>
      </w:r>
      <w:r w:rsidR="00BD7575">
        <w:rPr>
          <w:rFonts w:ascii="Georgia" w:hAnsi="Georgia"/>
          <w:sz w:val="28"/>
          <w:szCs w:val="28"/>
        </w:rPr>
        <w:t xml:space="preserve"> </w:t>
      </w:r>
      <w:r w:rsidRPr="0086660A">
        <w:rPr>
          <w:rFonts w:ascii="Georgia" w:hAnsi="Georgia"/>
          <w:sz w:val="28"/>
          <w:szCs w:val="28"/>
        </w:rPr>
        <w:t xml:space="preserve">Мы живём в эпоху, когда всё, что </w:t>
      </w:r>
      <w:r w:rsidRPr="00FB41EA">
        <w:rPr>
          <w:rStyle w:val="--"/>
        </w:rPr>
        <w:t xml:space="preserve">не </w:t>
      </w:r>
      <w:r w:rsidRPr="00FB41EA">
        <w:rPr>
          <w:rStyle w:val="--0"/>
        </w:rPr>
        <w:t>приносит</w:t>
      </w:r>
      <w:r w:rsidRPr="0086660A">
        <w:rPr>
          <w:rFonts w:ascii="Georgia" w:hAnsi="Georgia"/>
          <w:sz w:val="28"/>
          <w:szCs w:val="28"/>
        </w:rPr>
        <w:t xml:space="preserve"> немедленной выгоды, обесценивается. Но именно сейчас необходимо напомнить: самый сложный и важный труд — это </w:t>
      </w:r>
      <w:r w:rsidRPr="00FB41EA">
        <w:rPr>
          <w:rStyle w:val="--"/>
        </w:rPr>
        <w:t xml:space="preserve">формирование </w:t>
      </w:r>
      <w:r w:rsidRPr="00FB41EA">
        <w:rPr>
          <w:rStyle w:val="--0"/>
        </w:rPr>
        <w:t xml:space="preserve">человека </w:t>
      </w:r>
      <w:r w:rsidRPr="0086660A">
        <w:rPr>
          <w:rFonts w:ascii="Georgia" w:hAnsi="Georgia"/>
          <w:sz w:val="28"/>
          <w:szCs w:val="28"/>
        </w:rPr>
        <w:t>из новорождённого, а не создание технологии или управление корпорацией. Школа, семья, общество — они не просто сообщают правила, они формируют внутренний мир, либо оставляют пустоту, в которую войдёт страх, жестокость и отчуждение.</w:t>
      </w:r>
    </w:p>
    <w:p w14:paraId="4CF20E20" w14:textId="4CDBC74A" w:rsidR="00070220" w:rsidRPr="0086660A" w:rsidRDefault="00070220" w:rsidP="00551381">
      <w:pPr>
        <w:pStyle w:val="p3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86660A">
        <w:rPr>
          <w:rFonts w:ascii="Georgia" w:hAnsi="Georgia"/>
          <w:sz w:val="28"/>
          <w:szCs w:val="28"/>
        </w:rPr>
        <w:t xml:space="preserve">Эта статья — не о критике системы и не о прославлении прошлого. </w:t>
      </w:r>
      <w:r w:rsidR="00551381">
        <w:rPr>
          <w:rFonts w:ascii="Georgia" w:hAnsi="Georgia"/>
          <w:sz w:val="28"/>
          <w:szCs w:val="28"/>
        </w:rPr>
        <w:br/>
      </w:r>
      <w:r w:rsidRPr="0086660A">
        <w:rPr>
          <w:rFonts w:ascii="Georgia" w:hAnsi="Georgia"/>
          <w:sz w:val="28"/>
          <w:szCs w:val="28"/>
        </w:rPr>
        <w:t xml:space="preserve">Она — о глубинной цели, которую человечество, быть может, забыло, но ещё </w:t>
      </w:r>
      <w:r w:rsidRPr="00FB41EA">
        <w:rPr>
          <w:rStyle w:val="--0"/>
        </w:rPr>
        <w:t xml:space="preserve">может </w:t>
      </w:r>
      <w:r w:rsidRPr="00FB41EA">
        <w:rPr>
          <w:rStyle w:val="--"/>
        </w:rPr>
        <w:t>вспомнить:</w:t>
      </w:r>
      <w:r w:rsidRPr="0086660A">
        <w:rPr>
          <w:rFonts w:ascii="Georgia" w:hAnsi="Georgia"/>
          <w:sz w:val="28"/>
          <w:szCs w:val="28"/>
        </w:rPr>
        <w:t xml:space="preserve"> научить человека быть Человеком. Не рассказывать ему, каким быть, а помочь стать тем, кто способен любить, верить, надеяться и трудиться. Не для отчёта и норматива, а для другого — для того, чтобы быть тем, кого жизнь ждёт.</w:t>
      </w:r>
    </w:p>
    <w:p w14:paraId="742D0E89" w14:textId="1A513FBD" w:rsidR="00125C20" w:rsidRPr="0086660A" w:rsidRDefault="00125C20" w:rsidP="00551381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86660A">
        <w:rPr>
          <w:rFonts w:ascii="Georgia" w:hAnsi="Georgia"/>
          <w:sz w:val="28"/>
          <w:szCs w:val="28"/>
        </w:rPr>
        <w:t xml:space="preserve">Мы живём в эпоху предположений, в пространстве догадок, в языке недосказанностей. И если мы говорим сегодня об истинах, то важно понимать: </w:t>
      </w:r>
      <w:r w:rsidRPr="00FB41EA">
        <w:rPr>
          <w:rStyle w:val="--"/>
        </w:rPr>
        <w:t xml:space="preserve">не </w:t>
      </w:r>
      <w:r w:rsidRPr="00FB41EA">
        <w:rPr>
          <w:rStyle w:val="--0"/>
        </w:rPr>
        <w:t>всё,</w:t>
      </w:r>
      <w:r w:rsidRPr="0086660A">
        <w:rPr>
          <w:rFonts w:ascii="Georgia" w:hAnsi="Georgia"/>
          <w:sz w:val="28"/>
          <w:szCs w:val="28"/>
        </w:rPr>
        <w:t xml:space="preserve"> что звучит уверенно, действительно известно. Часто то, что выглядит, как очевидность, оказывается лишь культурным отложением чужих усилий — переработанным, выученным, затвердевшим. Это и есть перегной: мёртвая ткань знания, лишённая собственного дыхания. Поэтому </w:t>
      </w:r>
      <w:r w:rsidRPr="00FB41EA">
        <w:rPr>
          <w:rStyle w:val="--"/>
        </w:rPr>
        <w:t xml:space="preserve">нет </w:t>
      </w:r>
      <w:r w:rsidRPr="00FB41EA">
        <w:rPr>
          <w:rStyle w:val="--0"/>
        </w:rPr>
        <w:t>смысла</w:t>
      </w:r>
      <w:r w:rsidRPr="0086660A">
        <w:rPr>
          <w:rFonts w:ascii="Georgia" w:hAnsi="Georgia"/>
          <w:sz w:val="28"/>
          <w:szCs w:val="28"/>
        </w:rPr>
        <w:t xml:space="preserve"> создавать ещё одну книгу-справочник, ещё один текст, где всё уже «разжёвано» до потери смысла. Мы не</w:t>
      </w:r>
      <w:r w:rsidR="00BD7575">
        <w:rPr>
          <w:rFonts w:ascii="Georgia" w:hAnsi="Georgia"/>
          <w:sz w:val="28"/>
          <w:szCs w:val="28"/>
        </w:rPr>
        <w:t xml:space="preserve"> будем</w:t>
      </w:r>
      <w:r w:rsidRPr="0086660A">
        <w:rPr>
          <w:rFonts w:ascii="Georgia" w:hAnsi="Georgia"/>
          <w:sz w:val="28"/>
          <w:szCs w:val="28"/>
        </w:rPr>
        <w:t xml:space="preserve"> останавлива</w:t>
      </w:r>
      <w:r w:rsidR="00BD7575">
        <w:rPr>
          <w:rFonts w:ascii="Georgia" w:hAnsi="Georgia"/>
          <w:sz w:val="28"/>
          <w:szCs w:val="28"/>
        </w:rPr>
        <w:t>ть</w:t>
      </w:r>
      <w:r w:rsidRPr="0086660A">
        <w:rPr>
          <w:rFonts w:ascii="Georgia" w:hAnsi="Georgia"/>
          <w:sz w:val="28"/>
          <w:szCs w:val="28"/>
        </w:rPr>
        <w:t>ся на готовых ответах. Мы</w:t>
      </w:r>
      <w:r w:rsidR="00E5238F">
        <w:rPr>
          <w:rFonts w:ascii="Georgia" w:hAnsi="Georgia"/>
          <w:sz w:val="28"/>
          <w:szCs w:val="28"/>
        </w:rPr>
        <w:t xml:space="preserve"> будем</w:t>
      </w:r>
      <w:r w:rsidRPr="0086660A">
        <w:rPr>
          <w:rFonts w:ascii="Georgia" w:hAnsi="Georgia"/>
          <w:sz w:val="28"/>
          <w:szCs w:val="28"/>
        </w:rPr>
        <w:t xml:space="preserve"> созда</w:t>
      </w:r>
      <w:r w:rsidR="00E5238F">
        <w:rPr>
          <w:rFonts w:ascii="Georgia" w:hAnsi="Georgia"/>
          <w:sz w:val="28"/>
          <w:szCs w:val="28"/>
        </w:rPr>
        <w:t>вать</w:t>
      </w:r>
      <w:r w:rsidRPr="0086660A">
        <w:rPr>
          <w:rFonts w:ascii="Georgia" w:hAnsi="Georgia"/>
          <w:sz w:val="28"/>
          <w:szCs w:val="28"/>
        </w:rPr>
        <w:t xml:space="preserve"> вопрос</w:t>
      </w:r>
      <w:r w:rsidR="00E5238F">
        <w:rPr>
          <w:rFonts w:ascii="Georgia" w:hAnsi="Georgia"/>
          <w:sz w:val="28"/>
          <w:szCs w:val="28"/>
        </w:rPr>
        <w:t>ы</w:t>
      </w:r>
      <w:r w:rsidRPr="0086660A">
        <w:rPr>
          <w:rFonts w:ascii="Georgia" w:hAnsi="Georgia"/>
          <w:sz w:val="28"/>
          <w:szCs w:val="28"/>
        </w:rPr>
        <w:t>. Мы движемся не от авторитетов, но к горизонту, который ещё не имеет имени.</w:t>
      </w:r>
    </w:p>
    <w:p w14:paraId="5DB88446" w14:textId="3A06F700" w:rsidR="00125C20" w:rsidRPr="0086660A" w:rsidRDefault="00125C20" w:rsidP="00551381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86660A">
        <w:rPr>
          <w:rFonts w:ascii="Georgia" w:hAnsi="Georgia"/>
          <w:sz w:val="28"/>
          <w:szCs w:val="28"/>
        </w:rPr>
        <w:t xml:space="preserve">Всё, что предлагается здесь, — это не спонтанная импровизация. Это не поток мыслей ради самовыражения. Это выношенное, выстраданное, проверенное предположение. И если в нём проявляется устойчивость — </w:t>
      </w:r>
      <w:r w:rsidR="00E5238F" w:rsidRPr="0086660A">
        <w:rPr>
          <w:rFonts w:ascii="Georgia" w:hAnsi="Georgia"/>
          <w:sz w:val="28"/>
          <w:szCs w:val="28"/>
        </w:rPr>
        <w:t>будь,</w:t>
      </w:r>
      <w:r w:rsidRPr="0086660A">
        <w:rPr>
          <w:rFonts w:ascii="Georgia" w:hAnsi="Georgia"/>
          <w:sz w:val="28"/>
          <w:szCs w:val="28"/>
        </w:rPr>
        <w:t xml:space="preserve"> то в теории или практике — это </w:t>
      </w:r>
      <w:r w:rsidRPr="00FB41EA">
        <w:rPr>
          <w:rStyle w:val="--0"/>
        </w:rPr>
        <w:t xml:space="preserve">становится </w:t>
      </w:r>
      <w:r w:rsidRPr="00FB41EA">
        <w:rPr>
          <w:rStyle w:val="--"/>
        </w:rPr>
        <w:t>основанием</w:t>
      </w:r>
      <w:r w:rsidRPr="0086660A">
        <w:rPr>
          <w:rFonts w:ascii="Georgia" w:hAnsi="Georgia"/>
          <w:sz w:val="28"/>
          <w:szCs w:val="28"/>
        </w:rPr>
        <w:t xml:space="preserve"> для настоящей </w:t>
      </w:r>
      <w:r w:rsidRPr="0086660A">
        <w:rPr>
          <w:rFonts w:ascii="Georgia" w:hAnsi="Georgia"/>
          <w:sz w:val="28"/>
          <w:szCs w:val="28"/>
        </w:rPr>
        <w:lastRenderedPageBreak/>
        <w:t xml:space="preserve">работы. Это уже не умствование, но путь. Потому что настоящее знание рождается не в одиночку — оно растёт между тем, кто пишет, и тем, кто читает. Мы трудимся вместе. Читатель — </w:t>
      </w:r>
      <w:r w:rsidRPr="00FB41EA">
        <w:rPr>
          <w:rStyle w:val="--"/>
        </w:rPr>
        <w:t xml:space="preserve">не </w:t>
      </w:r>
      <w:r w:rsidRPr="00FB41EA">
        <w:rPr>
          <w:rStyle w:val="--0"/>
        </w:rPr>
        <w:t>потребитель,</w:t>
      </w:r>
      <w:r w:rsidRPr="0086660A">
        <w:rPr>
          <w:rFonts w:ascii="Georgia" w:hAnsi="Georgia"/>
          <w:sz w:val="28"/>
          <w:szCs w:val="28"/>
        </w:rPr>
        <w:t xml:space="preserve"> но соработник. И если он принимает нечто — не из вежливости, а осмысленно — это становится частью его собственной мозаики мира.</w:t>
      </w:r>
    </w:p>
    <w:p w14:paraId="36845415" w14:textId="383E7D76" w:rsidR="00125C20" w:rsidRPr="0086660A" w:rsidRDefault="00125C20" w:rsidP="00551381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86660A">
        <w:rPr>
          <w:rFonts w:ascii="Georgia" w:hAnsi="Georgia"/>
          <w:sz w:val="28"/>
          <w:szCs w:val="28"/>
        </w:rPr>
        <w:t>Я пишу не о прошлом. Я пишу из будущего</w:t>
      </w:r>
      <w:r w:rsidR="00E5238F">
        <w:rPr>
          <w:rFonts w:ascii="Georgia" w:hAnsi="Georgia"/>
          <w:sz w:val="28"/>
          <w:szCs w:val="28"/>
        </w:rPr>
        <w:t xml:space="preserve"> (не считайте это </w:t>
      </w:r>
      <w:r w:rsidR="00FB41EA">
        <w:rPr>
          <w:rFonts w:ascii="Georgia" w:hAnsi="Georgia"/>
          <w:sz w:val="28"/>
          <w:szCs w:val="28"/>
        </w:rPr>
        <w:t xml:space="preserve">высокопарностью) </w:t>
      </w:r>
      <w:r w:rsidR="00FB41EA" w:rsidRPr="0086660A">
        <w:rPr>
          <w:rFonts w:ascii="Georgia" w:hAnsi="Georgia"/>
          <w:sz w:val="28"/>
          <w:szCs w:val="28"/>
        </w:rPr>
        <w:t>—</w:t>
      </w:r>
      <w:r w:rsidRPr="0086660A">
        <w:rPr>
          <w:rFonts w:ascii="Georgia" w:hAnsi="Georgia"/>
          <w:sz w:val="28"/>
          <w:szCs w:val="28"/>
        </w:rPr>
        <w:t xml:space="preserve"> из того, что формируется между строк, как программа намерений, как вектор преодоления. И именно потому мы должны беречь главное: </w:t>
      </w:r>
      <w:r w:rsidRPr="00FB41EA">
        <w:rPr>
          <w:rStyle w:val="--0"/>
        </w:rPr>
        <w:t xml:space="preserve">чувство </w:t>
      </w:r>
      <w:r w:rsidRPr="00FB41EA">
        <w:rPr>
          <w:rStyle w:val="--"/>
        </w:rPr>
        <w:t>перспективы</w:t>
      </w:r>
      <w:r w:rsidRPr="0086660A">
        <w:rPr>
          <w:rFonts w:ascii="Georgia" w:hAnsi="Georgia"/>
          <w:sz w:val="28"/>
          <w:szCs w:val="28"/>
        </w:rPr>
        <w:t xml:space="preserve">. Да, новичок может быть потрясён необъятностью предлагаемого. И всё же — это не повод для уныния. Даже к бесконечности можно идти своим шагом. Главное — не опустить руки перед лицом сложности. Потому что гармония — не в том, чтобы всё было ясно. А в том, чтобы </w:t>
      </w:r>
      <w:r w:rsidRPr="00FB41EA">
        <w:rPr>
          <w:rStyle w:val="--"/>
        </w:rPr>
        <w:t xml:space="preserve">возникала </w:t>
      </w:r>
      <w:r w:rsidRPr="00FB41EA">
        <w:rPr>
          <w:rStyle w:val="--0"/>
        </w:rPr>
        <w:t xml:space="preserve">связь </w:t>
      </w:r>
      <w:r w:rsidRPr="0086660A">
        <w:rPr>
          <w:rFonts w:ascii="Georgia" w:hAnsi="Georgia"/>
          <w:sz w:val="28"/>
          <w:szCs w:val="28"/>
        </w:rPr>
        <w:t>между теорией и практикой, между знанием и действием. И вот от этого порога мы и начнём разговор.</w:t>
      </w:r>
    </w:p>
    <w:p w14:paraId="2656907E" w14:textId="505FF620" w:rsidR="0063448D" w:rsidRDefault="00125C20" w:rsidP="00551381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86660A">
        <w:rPr>
          <w:rFonts w:ascii="Georgia" w:hAnsi="Georgia"/>
          <w:sz w:val="28"/>
          <w:szCs w:val="28"/>
        </w:rPr>
        <w:t xml:space="preserve">Школа. Мы так к ней привыкли, что перестали её замечать. Как воздух, как шум улиц, как поход в магазин. Она стала фоном, бытом, автоматизмом. Но именно такие вещи — самые опасные. Они перестают быть предметом размышления, пока не становятся предметом страдания. Сегодня школа — это </w:t>
      </w:r>
      <w:r w:rsidRPr="00FB41EA">
        <w:rPr>
          <w:rStyle w:val="--0"/>
        </w:rPr>
        <w:t xml:space="preserve">именно </w:t>
      </w:r>
      <w:r w:rsidRPr="00FB41EA">
        <w:rPr>
          <w:rStyle w:val="--"/>
        </w:rPr>
        <w:t>страдание.</w:t>
      </w:r>
      <w:r w:rsidRPr="0086660A">
        <w:rPr>
          <w:rFonts w:ascii="Georgia" w:hAnsi="Georgia"/>
          <w:sz w:val="28"/>
          <w:szCs w:val="28"/>
        </w:rPr>
        <w:t xml:space="preserve"> Для ребёнка — она анахронизм, скучная тень чужого </w:t>
      </w:r>
    </w:p>
    <w:p w14:paraId="7A48BB44" w14:textId="16B60971" w:rsidR="00125C20" w:rsidRPr="0086660A" w:rsidRDefault="0063448D" w:rsidP="00551381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2FE89889" wp14:editId="053DC2B8">
            <wp:simplePos x="0" y="0"/>
            <wp:positionH relativeFrom="column">
              <wp:posOffset>-186055</wp:posOffset>
            </wp:positionH>
            <wp:positionV relativeFrom="paragraph">
              <wp:posOffset>1270</wp:posOffset>
            </wp:positionV>
            <wp:extent cx="3289300" cy="3924300"/>
            <wp:effectExtent l="0" t="0" r="0" b="0"/>
            <wp:wrapTight wrapText="bothSides">
              <wp:wrapPolygon edited="0">
                <wp:start x="0" y="0"/>
                <wp:lineTo x="0" y="21530"/>
                <wp:lineTo x="21517" y="21530"/>
                <wp:lineTo x="21517" y="0"/>
                <wp:lineTo x="0" y="0"/>
              </wp:wrapPolygon>
            </wp:wrapTight>
            <wp:docPr id="2049469658" name="Рисунок 1" descr="Изображение выглядит как рисунок, зарисовка, иллюстрация, картин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469658" name="Рисунок 1" descr="Изображение выглядит как рисунок, зарисовка, иллюстрация, картин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93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5C20" w:rsidRPr="0086660A">
        <w:rPr>
          <w:rFonts w:ascii="Georgia" w:hAnsi="Georgia"/>
          <w:sz w:val="28"/>
          <w:szCs w:val="28"/>
        </w:rPr>
        <w:t>прошлого, не имеющая отношения к реальности, которая живёт в экранах, в играх, в уличной энергии. Для родителей — это источник вины, тревоги и расходов: как будто само наличие ребёнка стало роскошью, требующей бесконечных вложений и постоянного чувства неполноценности. Для учителя — это деградация профессии, замена призвания бюрократической функцией: где вместо живой души ребёнка — отчёт, вместо урока — баллы, вместо наставника — регистратор.</w:t>
      </w:r>
      <w:r w:rsidR="00865831">
        <w:rPr>
          <w:rFonts w:ascii="Georgia" w:hAnsi="Georgia"/>
          <w:sz w:val="28"/>
          <w:szCs w:val="28"/>
        </w:rPr>
        <w:t xml:space="preserve"> </w:t>
      </w:r>
      <w:r w:rsidR="00125C20" w:rsidRPr="0086660A">
        <w:rPr>
          <w:rFonts w:ascii="Georgia" w:hAnsi="Georgia"/>
          <w:sz w:val="28"/>
          <w:szCs w:val="28"/>
        </w:rPr>
        <w:t xml:space="preserve">Для высшего образования школа — тоже беда. Университеты сталкиваются с выпускниками, у которых есть цифры, но </w:t>
      </w:r>
      <w:r w:rsidR="00125C20" w:rsidRPr="00FB41EA">
        <w:rPr>
          <w:rStyle w:val="--"/>
        </w:rPr>
        <w:t xml:space="preserve">нет </w:t>
      </w:r>
      <w:r w:rsidR="00125C20" w:rsidRPr="00FB41EA">
        <w:rPr>
          <w:rStyle w:val="--0"/>
        </w:rPr>
        <w:t>базы,</w:t>
      </w:r>
      <w:r w:rsidR="00125C20" w:rsidRPr="0086660A">
        <w:rPr>
          <w:rFonts w:ascii="Georgia" w:hAnsi="Georgia"/>
          <w:sz w:val="28"/>
          <w:szCs w:val="28"/>
        </w:rPr>
        <w:t xml:space="preserve"> есть оценки, но нет понятий, есть амбиции, но нет структуры мышления. Рухнула преемственность. Где раньше было знание — теперь система выживания.</w:t>
      </w:r>
      <w:r w:rsidR="005118A3">
        <w:rPr>
          <w:rFonts w:ascii="Georgia" w:hAnsi="Georgia"/>
          <w:sz w:val="28"/>
          <w:szCs w:val="28"/>
        </w:rPr>
        <w:t xml:space="preserve"> </w:t>
      </w:r>
      <w:r w:rsidR="00125C20" w:rsidRPr="0086660A">
        <w:rPr>
          <w:rFonts w:ascii="Georgia" w:hAnsi="Georgia"/>
          <w:sz w:val="28"/>
          <w:szCs w:val="28"/>
        </w:rPr>
        <w:t xml:space="preserve">Так не пора ли остановиться и задать вопрос: </w:t>
      </w:r>
      <w:r w:rsidR="00125C20" w:rsidRPr="0086660A">
        <w:rPr>
          <w:rFonts w:ascii="Georgia" w:hAnsi="Georgia"/>
          <w:i/>
          <w:iCs/>
          <w:sz w:val="28"/>
          <w:szCs w:val="28"/>
        </w:rPr>
        <w:t>а что вообще происходит?</w:t>
      </w:r>
    </w:p>
    <w:p w14:paraId="1C284D00" w14:textId="267944CA" w:rsidR="00125C20" w:rsidRPr="0086660A" w:rsidRDefault="00125C20" w:rsidP="00551381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86660A">
        <w:rPr>
          <w:rFonts w:ascii="Georgia" w:hAnsi="Georgia"/>
          <w:sz w:val="28"/>
          <w:szCs w:val="28"/>
        </w:rPr>
        <w:t xml:space="preserve">Чтобы начать понимать, нужно остановить угрозу. В психологии есть феномен «короткого замыкания угрозы» — способ, как бытующий ужас теряет </w:t>
      </w:r>
      <w:r w:rsidRPr="0086660A">
        <w:rPr>
          <w:rFonts w:ascii="Georgia" w:hAnsi="Georgia"/>
          <w:sz w:val="28"/>
          <w:szCs w:val="28"/>
        </w:rPr>
        <w:lastRenderedPageBreak/>
        <w:t xml:space="preserve">силу, если его разоблачают. Эксперимент прост: одна группа людей смотрит жуткий фильм с </w:t>
      </w:r>
      <w:proofErr w:type="spellStart"/>
      <w:r w:rsidRPr="0086660A">
        <w:rPr>
          <w:rFonts w:ascii="Georgia" w:hAnsi="Georgia"/>
          <w:sz w:val="28"/>
          <w:szCs w:val="28"/>
        </w:rPr>
        <w:t>расчленёнкой</w:t>
      </w:r>
      <w:proofErr w:type="spellEnd"/>
      <w:r w:rsidRPr="0086660A">
        <w:rPr>
          <w:rFonts w:ascii="Georgia" w:hAnsi="Georgia"/>
          <w:sz w:val="28"/>
          <w:szCs w:val="28"/>
        </w:rPr>
        <w:t xml:space="preserve"> и реагирует ужасом, а другой объясняют, </w:t>
      </w:r>
      <w:r w:rsidR="00551381">
        <w:rPr>
          <w:rFonts w:ascii="Georgia" w:hAnsi="Georgia"/>
          <w:sz w:val="28"/>
          <w:szCs w:val="28"/>
        </w:rPr>
        <w:br/>
      </w:r>
      <w:r w:rsidRPr="0086660A">
        <w:rPr>
          <w:rFonts w:ascii="Georgia" w:hAnsi="Georgia"/>
          <w:sz w:val="28"/>
          <w:szCs w:val="28"/>
        </w:rPr>
        <w:t xml:space="preserve">что всё — постановка, кровь — краска, крики — игра. И никакого страха. Именно так надо смотреть на школу. </w:t>
      </w:r>
      <w:r w:rsidRPr="00FB41EA">
        <w:rPr>
          <w:rStyle w:val="--"/>
        </w:rPr>
        <w:t xml:space="preserve">Снять </w:t>
      </w:r>
      <w:r w:rsidRPr="00FB41EA">
        <w:rPr>
          <w:rStyle w:val="--0"/>
        </w:rPr>
        <w:t>завесу.</w:t>
      </w:r>
      <w:r w:rsidRPr="0086660A">
        <w:rPr>
          <w:rFonts w:ascii="Georgia" w:hAnsi="Georgia"/>
          <w:sz w:val="28"/>
          <w:szCs w:val="28"/>
        </w:rPr>
        <w:t xml:space="preserve"> Осознать происходящее. И тогда станет легче. Не потому, что всё хорошо — а потому что стало ясно.</w:t>
      </w:r>
    </w:p>
    <w:p w14:paraId="24778BB4" w14:textId="0FE15C8A" w:rsidR="00125C20" w:rsidRPr="0086660A" w:rsidRDefault="00125C20" w:rsidP="00551381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86660A">
        <w:rPr>
          <w:rFonts w:ascii="Georgia" w:hAnsi="Georgia"/>
          <w:sz w:val="28"/>
          <w:szCs w:val="28"/>
        </w:rPr>
        <w:t xml:space="preserve">Школа — величайшее изобретение человечества. Но только тогда, когда она — пространство духа, а </w:t>
      </w:r>
      <w:r w:rsidRPr="00FB41EA">
        <w:rPr>
          <w:rStyle w:val="--"/>
        </w:rPr>
        <w:t xml:space="preserve">не </w:t>
      </w:r>
      <w:r w:rsidRPr="00FB41EA">
        <w:rPr>
          <w:rStyle w:val="--0"/>
        </w:rPr>
        <w:t>формальный</w:t>
      </w:r>
      <w:r w:rsidRPr="0086660A">
        <w:rPr>
          <w:rFonts w:ascii="Georgia" w:hAnsi="Georgia"/>
          <w:sz w:val="28"/>
          <w:szCs w:val="28"/>
        </w:rPr>
        <w:t xml:space="preserve"> отрезок биографии. И когда родитель провожает ребёнка в школу, он должен понимать: он отдает его не в бюрократическую машину, а в среду становления. Сегодня это не так. Но может стать. И начинается это не с министерских указов, а с внутреннего переворота: с осознания того, что школа — не место, а процесс. Процесс передачи не знаний, а смысла. Не фактов, а направлений. Не послушания, а воли.</w:t>
      </w:r>
    </w:p>
    <w:p w14:paraId="10D2C7F0" w14:textId="53A7D819" w:rsidR="00125C20" w:rsidRPr="00093AE1" w:rsidRDefault="00125C20" w:rsidP="00551381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86660A">
        <w:rPr>
          <w:rFonts w:ascii="Georgia" w:hAnsi="Georgia"/>
          <w:sz w:val="28"/>
          <w:szCs w:val="28"/>
        </w:rPr>
        <w:t xml:space="preserve">Пока этого </w:t>
      </w:r>
      <w:r w:rsidRPr="00FB41EA">
        <w:rPr>
          <w:rStyle w:val="--"/>
        </w:rPr>
        <w:t xml:space="preserve">не </w:t>
      </w:r>
      <w:r w:rsidRPr="00FB41EA">
        <w:rPr>
          <w:rStyle w:val="--0"/>
        </w:rPr>
        <w:t>произойдёт</w:t>
      </w:r>
      <w:r w:rsidRPr="0086660A">
        <w:rPr>
          <w:rFonts w:ascii="Georgia" w:hAnsi="Georgia"/>
          <w:sz w:val="28"/>
          <w:szCs w:val="28"/>
        </w:rPr>
        <w:t xml:space="preserve"> — школа будет только сценой для новых страданий. Но если произойдёт — она станет снова тем, чем была когда-то:</w:t>
      </w:r>
      <w:r w:rsidR="00093AE1">
        <w:rPr>
          <w:rFonts w:ascii="Georgia" w:hAnsi="Georgia"/>
          <w:sz w:val="28"/>
          <w:szCs w:val="28"/>
        </w:rPr>
        <w:t xml:space="preserve"> мостом между </w:t>
      </w:r>
      <w:r w:rsidRPr="0086660A">
        <w:rPr>
          <w:rFonts w:ascii="Georgia" w:hAnsi="Georgia"/>
          <w:sz w:val="28"/>
          <w:szCs w:val="28"/>
        </w:rPr>
        <w:t>человеком неосознанным и человеком внутренне встающим. А значит — между старым миром и новым.</w:t>
      </w:r>
      <w:r w:rsidR="00093AE1">
        <w:rPr>
          <w:rFonts w:ascii="Georgia" w:hAnsi="Georgia"/>
          <w:sz w:val="28"/>
          <w:szCs w:val="28"/>
        </w:rPr>
        <w:t xml:space="preserve"> </w:t>
      </w:r>
      <w:r w:rsidRPr="00093AE1">
        <w:rPr>
          <w:rFonts w:ascii="Georgia" w:hAnsi="Georgia"/>
          <w:sz w:val="28"/>
          <w:szCs w:val="28"/>
        </w:rPr>
        <w:t>Да, школа и сегодня остаётся тем же местом, каким была для многих поколений — и по духу, и по напряжению, и по смыслу. И учителя в ней — не хуже, чем раньше. Я говорю это не наобум: мне довелось глубоко и лично соприкоснуться с несколькими школами, с их коллективами, с их реальностью. Я видел — там живы сердца. Но я также видел и то, как трудно этим сердцам биться в условиях, когда сама школа задыхается.</w:t>
      </w:r>
    </w:p>
    <w:p w14:paraId="0336ACE1" w14:textId="691A193C" w:rsidR="00125C20" w:rsidRPr="0086660A" w:rsidRDefault="00125C20" w:rsidP="00551381">
      <w:pPr>
        <w:spacing w:after="0"/>
        <w:ind w:firstLine="851"/>
        <w:rPr>
          <w:rFonts w:eastAsia="Times New Roman"/>
          <w:szCs w:val="28"/>
          <w:lang w:eastAsia="zh-CN"/>
        </w:rPr>
      </w:pPr>
      <w:r w:rsidRPr="0086660A">
        <w:rPr>
          <w:rFonts w:eastAsia="Times New Roman"/>
          <w:szCs w:val="28"/>
          <w:lang w:eastAsia="zh-CN"/>
        </w:rPr>
        <w:t xml:space="preserve">Школа сегодня не живёт — </w:t>
      </w:r>
      <w:r w:rsidRPr="00FB41EA">
        <w:rPr>
          <w:rStyle w:val="--0"/>
        </w:rPr>
        <w:t xml:space="preserve">она </w:t>
      </w:r>
      <w:r w:rsidRPr="00FB41EA">
        <w:rPr>
          <w:rStyle w:val="--"/>
        </w:rPr>
        <w:t>выживает.</w:t>
      </w:r>
      <w:r w:rsidRPr="0086660A">
        <w:rPr>
          <w:rFonts w:eastAsia="Times New Roman"/>
          <w:szCs w:val="28"/>
          <w:lang w:eastAsia="zh-CN"/>
        </w:rPr>
        <w:t xml:space="preserve"> На неё обрушились приказы, регламенты, стандарты, отчёты, баллы, цифровые платформы, угрозы, проверки, слепые реформы и требования вечного обновления. Вместо того чтобы быть местом передачи опыта и смыслов, она всё чаще </w:t>
      </w:r>
      <w:r w:rsidRPr="00FB41EA">
        <w:rPr>
          <w:rStyle w:val="--0"/>
        </w:rPr>
        <w:t xml:space="preserve">становится </w:t>
      </w:r>
      <w:r w:rsidRPr="00FB41EA">
        <w:rPr>
          <w:rStyle w:val="--"/>
        </w:rPr>
        <w:t>местом</w:t>
      </w:r>
      <w:r w:rsidRPr="00FB41EA">
        <w:rPr>
          <w:rStyle w:val="--0"/>
        </w:rPr>
        <w:t xml:space="preserve"> </w:t>
      </w:r>
      <w:r w:rsidRPr="0086660A">
        <w:rPr>
          <w:rFonts w:eastAsia="Times New Roman"/>
          <w:szCs w:val="28"/>
          <w:lang w:eastAsia="zh-CN"/>
        </w:rPr>
        <w:t>административного принуждения. Школа должна быть домом мысли, а её превращают в филиал бюрократии. Словно учителю мало того, что он работает с детской душой — ему ещё нужно быть юристом, айтишником, бухгалтером, психологом, переводчиком, диспетчером. А времени — всё меньше. Энергии — на исходе. Но школа держится. Школа — работает.</w:t>
      </w:r>
    </w:p>
    <w:p w14:paraId="56CF766A" w14:textId="1550CA3C" w:rsidR="00125C20" w:rsidRPr="0086660A" w:rsidRDefault="00125C20" w:rsidP="00551381">
      <w:pPr>
        <w:spacing w:after="0"/>
        <w:ind w:firstLine="851"/>
        <w:rPr>
          <w:rFonts w:eastAsia="Times New Roman"/>
          <w:szCs w:val="28"/>
          <w:lang w:eastAsia="zh-CN"/>
        </w:rPr>
      </w:pPr>
      <w:r w:rsidRPr="0086660A">
        <w:rPr>
          <w:rFonts w:eastAsia="Times New Roman"/>
          <w:szCs w:val="28"/>
          <w:lang w:eastAsia="zh-CN"/>
        </w:rPr>
        <w:t xml:space="preserve">Да, школы бывают разные. Но такими они </w:t>
      </w:r>
      <w:r w:rsidRPr="00FB41EA">
        <w:rPr>
          <w:rStyle w:val="--0"/>
        </w:rPr>
        <w:t xml:space="preserve">были </w:t>
      </w:r>
      <w:r w:rsidRPr="00FB41EA">
        <w:rPr>
          <w:rStyle w:val="--"/>
        </w:rPr>
        <w:t>всегда</w:t>
      </w:r>
      <w:r w:rsidRPr="0086660A">
        <w:rPr>
          <w:rFonts w:eastAsia="Times New Roman"/>
          <w:szCs w:val="28"/>
          <w:lang w:eastAsia="zh-CN"/>
        </w:rPr>
        <w:t xml:space="preserve">. Жизнь — неоднородна. Не надо идеализировать прошлое. Но и нельзя слепо обвинять настоящее. Надо видеть суть. А суть в том, что мы не можем — как и прежде — влиять на то, что называется «реформами». Как когда-то не могли повлиять на коллективизацию, приватизацию или развал целых отраслей. Так и сегодня — решения приходят сверху, с того Олимпа, где ведётся борьба не за школу, а </w:t>
      </w:r>
      <w:r w:rsidRPr="00FB41EA">
        <w:rPr>
          <w:rStyle w:val="--0"/>
        </w:rPr>
        <w:t xml:space="preserve">за </w:t>
      </w:r>
      <w:r w:rsidRPr="00FB41EA">
        <w:rPr>
          <w:rStyle w:val="--"/>
        </w:rPr>
        <w:t>власть</w:t>
      </w:r>
      <w:r w:rsidRPr="00FB41EA">
        <w:rPr>
          <w:rStyle w:val="--0"/>
        </w:rPr>
        <w:t xml:space="preserve"> </w:t>
      </w:r>
      <w:r w:rsidRPr="0086660A">
        <w:rPr>
          <w:rFonts w:eastAsia="Times New Roman"/>
          <w:szCs w:val="28"/>
          <w:lang w:eastAsia="zh-CN"/>
        </w:rPr>
        <w:t xml:space="preserve">над будущим. Формально — речь о педагогике. По сути — </w:t>
      </w:r>
      <w:r w:rsidRPr="00FB41EA">
        <w:rPr>
          <w:rStyle w:val="--0"/>
        </w:rPr>
        <w:t xml:space="preserve">это </w:t>
      </w:r>
      <w:r w:rsidRPr="00FB41EA">
        <w:rPr>
          <w:rStyle w:val="--"/>
        </w:rPr>
        <w:t>борьба</w:t>
      </w:r>
      <w:r w:rsidRPr="0086660A">
        <w:rPr>
          <w:rFonts w:eastAsia="Times New Roman"/>
          <w:szCs w:val="28"/>
          <w:lang w:eastAsia="zh-CN"/>
        </w:rPr>
        <w:t xml:space="preserve"> за человека будущего. За то, кто и как будет думать, верить, чувствовать, помнить, выбирать.</w:t>
      </w:r>
      <w:r w:rsidR="00537C01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 xml:space="preserve">Все говорят от имени науки, но на деле используют её, как знамя в политическом бою. Речь не о наших детях — речь о проекте Человека. И здесь скрыта глубокая правда: любая власть имеет смысл, только </w:t>
      </w:r>
      <w:r w:rsidR="00551381">
        <w:rPr>
          <w:rFonts w:eastAsia="Times New Roman"/>
          <w:szCs w:val="28"/>
          <w:lang w:eastAsia="zh-CN"/>
        </w:rPr>
        <w:br/>
      </w:r>
      <w:r w:rsidRPr="00FB41EA">
        <w:rPr>
          <w:rStyle w:val="--0"/>
        </w:rPr>
        <w:lastRenderedPageBreak/>
        <w:t xml:space="preserve">если </w:t>
      </w:r>
      <w:r w:rsidRPr="00FB41EA">
        <w:rPr>
          <w:rStyle w:val="--"/>
        </w:rPr>
        <w:t>формирует</w:t>
      </w:r>
      <w:r w:rsidRPr="0086660A">
        <w:rPr>
          <w:rFonts w:eastAsia="Times New Roman"/>
          <w:szCs w:val="28"/>
          <w:lang w:eastAsia="zh-CN"/>
        </w:rPr>
        <w:t xml:space="preserve"> нового человека. Старые поколения её не интересуют — они уже прожили. Главное — дети. Через них идёт управление будущим. Поэтому школа — не просто здание. Это </w:t>
      </w:r>
      <w:r w:rsidRPr="00FB41EA">
        <w:rPr>
          <w:rStyle w:val="--0"/>
        </w:rPr>
        <w:t xml:space="preserve">поле </w:t>
      </w:r>
      <w:r w:rsidRPr="00FB41EA">
        <w:rPr>
          <w:rStyle w:val="--"/>
        </w:rPr>
        <w:t>сражения</w:t>
      </w:r>
      <w:r w:rsidRPr="0086660A">
        <w:rPr>
          <w:rFonts w:eastAsia="Times New Roman"/>
          <w:szCs w:val="28"/>
          <w:lang w:eastAsia="zh-CN"/>
        </w:rPr>
        <w:t xml:space="preserve"> за эволюцию или деградацию.</w:t>
      </w:r>
    </w:p>
    <w:p w14:paraId="797C2899" w14:textId="15A26F8A" w:rsidR="00AE3AA7" w:rsidRDefault="00125C20" w:rsidP="00551381">
      <w:pPr>
        <w:spacing w:after="0"/>
        <w:ind w:firstLine="851"/>
        <w:rPr>
          <w:rFonts w:eastAsia="Times New Roman"/>
          <w:szCs w:val="28"/>
          <w:lang w:eastAsia="zh-CN"/>
        </w:rPr>
      </w:pPr>
      <w:r w:rsidRPr="0086660A">
        <w:rPr>
          <w:rFonts w:eastAsia="Times New Roman"/>
          <w:szCs w:val="28"/>
          <w:lang w:eastAsia="zh-CN"/>
        </w:rPr>
        <w:t>В 1930-х годах в СССР выстраивали один тип человека, в Германии — другой, в Америке — третий. Все они были разными, но все были результатом управленческого проекта, укоренённого в генотипе</w:t>
      </w:r>
      <w:r w:rsidR="00447E1F">
        <w:rPr>
          <w:rFonts w:eastAsia="Times New Roman"/>
          <w:szCs w:val="28"/>
          <w:lang w:eastAsia="zh-CN"/>
        </w:rPr>
        <w:t xml:space="preserve"> мозга</w:t>
      </w:r>
      <w:r w:rsidRPr="0086660A">
        <w:rPr>
          <w:rFonts w:eastAsia="Times New Roman"/>
          <w:szCs w:val="28"/>
          <w:lang w:eastAsia="zh-CN"/>
        </w:rPr>
        <w:t xml:space="preserve"> и территории. И сегодня в России формируется</w:t>
      </w:r>
      <w:r w:rsidR="00C8327C">
        <w:rPr>
          <w:rFonts w:eastAsia="Times New Roman"/>
          <w:szCs w:val="28"/>
          <w:lang w:eastAsia="zh-CN"/>
        </w:rPr>
        <w:t xml:space="preserve"> новый тип.</w:t>
      </w:r>
      <w:r w:rsidRPr="0086660A">
        <w:rPr>
          <w:rFonts w:eastAsia="Times New Roman"/>
          <w:szCs w:val="28"/>
          <w:lang w:eastAsia="zh-CN"/>
        </w:rPr>
        <w:t xml:space="preserve"> </w:t>
      </w:r>
      <w:r w:rsidR="00C8327C">
        <w:rPr>
          <w:rStyle w:val="--"/>
        </w:rPr>
        <w:t xml:space="preserve"> </w:t>
      </w:r>
      <w:r w:rsidRPr="0086660A">
        <w:rPr>
          <w:rFonts w:eastAsia="Times New Roman"/>
          <w:szCs w:val="28"/>
          <w:lang w:eastAsia="zh-CN"/>
        </w:rPr>
        <w:t xml:space="preserve">Вопрос — какой? Кто вообще внятно </w:t>
      </w:r>
    </w:p>
    <w:p w14:paraId="79AA89C5" w14:textId="7DC3F02A" w:rsidR="00125C20" w:rsidRPr="0086660A" w:rsidRDefault="00AE3AA7" w:rsidP="00551381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59264" behindDoc="1" locked="0" layoutInCell="1" allowOverlap="1" wp14:anchorId="1D624AEE" wp14:editId="7F1FE269">
            <wp:simplePos x="0" y="0"/>
            <wp:positionH relativeFrom="column">
              <wp:posOffset>3477895</wp:posOffset>
            </wp:positionH>
            <wp:positionV relativeFrom="paragraph">
              <wp:posOffset>1905</wp:posOffset>
            </wp:positionV>
            <wp:extent cx="3202940" cy="3232150"/>
            <wp:effectExtent l="0" t="0" r="0" b="6350"/>
            <wp:wrapTight wrapText="bothSides">
              <wp:wrapPolygon edited="0">
                <wp:start x="0" y="0"/>
                <wp:lineTo x="0" y="21558"/>
                <wp:lineTo x="21497" y="21558"/>
                <wp:lineTo x="21497" y="0"/>
                <wp:lineTo x="0" y="0"/>
              </wp:wrapPolygon>
            </wp:wrapTight>
            <wp:docPr id="8667448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744859" name="Рисунок 86674485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2940" cy="323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5C20" w:rsidRPr="0086660A">
        <w:rPr>
          <w:rFonts w:eastAsia="Times New Roman"/>
          <w:szCs w:val="28"/>
          <w:lang w:eastAsia="zh-CN"/>
        </w:rPr>
        <w:t xml:space="preserve">ответит на это? Никто из так называемой «элиты», занятых своими рейтингами, не хочет об этом говорить. А между тем, незаметно для большинства, в язык вводятся новые смыслы: родитель 1, родитель 2, «человек без пола». </w:t>
      </w:r>
      <w:r w:rsidR="00125C20" w:rsidRPr="00FB41EA">
        <w:rPr>
          <w:rStyle w:val="--0"/>
        </w:rPr>
        <w:t xml:space="preserve">Реальность </w:t>
      </w:r>
      <w:r w:rsidR="00125C20" w:rsidRPr="00FB41EA">
        <w:rPr>
          <w:rStyle w:val="--"/>
        </w:rPr>
        <w:t>меняется.</w:t>
      </w:r>
      <w:r w:rsidR="00125C20" w:rsidRPr="0086660A">
        <w:rPr>
          <w:rFonts w:eastAsia="Times New Roman"/>
          <w:szCs w:val="28"/>
          <w:lang w:eastAsia="zh-CN"/>
        </w:rPr>
        <w:t xml:space="preserve"> Но голос большинства — молчит. Родители заняты выживанием. Они не участвуют в выборах. Не следят за идеологией. А потом — удивляются.</w:t>
      </w:r>
      <w:r w:rsidR="00447E1F">
        <w:rPr>
          <w:rFonts w:eastAsia="Times New Roman"/>
          <w:szCs w:val="28"/>
          <w:lang w:eastAsia="zh-CN"/>
        </w:rPr>
        <w:t xml:space="preserve"> </w:t>
      </w:r>
      <w:r w:rsidR="00125C20" w:rsidRPr="0086660A">
        <w:rPr>
          <w:rFonts w:eastAsia="Times New Roman"/>
          <w:szCs w:val="28"/>
          <w:lang w:eastAsia="zh-CN"/>
        </w:rPr>
        <w:t xml:space="preserve">Однако паниковать не стоит. Мы не первые, кто проходит через это. Наши прадеды и деды жили в условиях, когда школа была ареной ожесточённой политической схватки. Школьная программа — это всегда инструмент государства. Потому что государство — это не просто институт. Это </w:t>
      </w:r>
      <w:r w:rsidR="00447E1F">
        <w:rPr>
          <w:rFonts w:eastAsia="Times New Roman"/>
          <w:szCs w:val="28"/>
          <w:lang w:eastAsia="zh-CN"/>
        </w:rPr>
        <w:t>«</w:t>
      </w:r>
      <w:r w:rsidR="00125C20" w:rsidRPr="0086660A">
        <w:rPr>
          <w:rFonts w:eastAsia="Times New Roman"/>
          <w:szCs w:val="28"/>
          <w:lang w:eastAsia="zh-CN"/>
        </w:rPr>
        <w:t>фабрика</w:t>
      </w:r>
      <w:r w:rsidR="00447E1F">
        <w:rPr>
          <w:rFonts w:eastAsia="Times New Roman"/>
          <w:szCs w:val="28"/>
          <w:lang w:eastAsia="zh-CN"/>
        </w:rPr>
        <w:t>»</w:t>
      </w:r>
      <w:r w:rsidR="00125C20" w:rsidRPr="0086660A">
        <w:rPr>
          <w:rFonts w:eastAsia="Times New Roman"/>
          <w:szCs w:val="28"/>
          <w:lang w:eastAsia="zh-CN"/>
        </w:rPr>
        <w:t xml:space="preserve"> по воспроизводству Человека. Государственные системы — финансовая, оборонная, культурная — не ради себя существуют. </w:t>
      </w:r>
      <w:r w:rsidR="00125C20" w:rsidRPr="00FB41EA">
        <w:rPr>
          <w:rStyle w:val="--0"/>
        </w:rPr>
        <w:t xml:space="preserve">Их </w:t>
      </w:r>
      <w:r w:rsidR="00125C20" w:rsidRPr="00FB41EA">
        <w:rPr>
          <w:rStyle w:val="--"/>
        </w:rPr>
        <w:t>цель</w:t>
      </w:r>
      <w:r w:rsidR="00125C20" w:rsidRPr="0086660A">
        <w:rPr>
          <w:rFonts w:eastAsia="Times New Roman"/>
          <w:szCs w:val="28"/>
          <w:lang w:eastAsia="zh-CN"/>
        </w:rPr>
        <w:t xml:space="preserve"> — создать определённое население. Точнее — определённого человека. Есть человек — будет страна. Нет человека — </w:t>
      </w:r>
      <w:r w:rsidR="00551381">
        <w:rPr>
          <w:rFonts w:eastAsia="Times New Roman"/>
          <w:szCs w:val="28"/>
          <w:lang w:eastAsia="zh-CN"/>
        </w:rPr>
        <w:br/>
      </w:r>
      <w:r w:rsidR="00125C20" w:rsidRPr="00FB41EA">
        <w:rPr>
          <w:rStyle w:val="--"/>
        </w:rPr>
        <w:t xml:space="preserve">не </w:t>
      </w:r>
      <w:r w:rsidR="00125C20" w:rsidRPr="00FB41EA">
        <w:rPr>
          <w:rStyle w:val="--0"/>
        </w:rPr>
        <w:t xml:space="preserve">спасёт </w:t>
      </w:r>
      <w:r w:rsidR="00125C20" w:rsidRPr="0086660A">
        <w:rPr>
          <w:rFonts w:eastAsia="Times New Roman"/>
          <w:szCs w:val="28"/>
          <w:lang w:eastAsia="zh-CN"/>
        </w:rPr>
        <w:t>никакая армия и никакие ресурсы.</w:t>
      </w:r>
    </w:p>
    <w:p w14:paraId="6BB35859" w14:textId="139DC279" w:rsidR="00125C20" w:rsidRPr="0086660A" w:rsidRDefault="00125C20" w:rsidP="00551381">
      <w:pPr>
        <w:spacing w:after="0"/>
        <w:ind w:firstLine="851"/>
        <w:rPr>
          <w:rFonts w:eastAsia="Times New Roman"/>
          <w:szCs w:val="28"/>
          <w:lang w:eastAsia="zh-CN"/>
        </w:rPr>
      </w:pPr>
      <w:r w:rsidRPr="0086660A">
        <w:rPr>
          <w:rFonts w:eastAsia="Times New Roman"/>
          <w:szCs w:val="28"/>
          <w:lang w:eastAsia="zh-CN"/>
        </w:rPr>
        <w:t xml:space="preserve">Именно поэтому битва за школу — это битва за самого Человека. Так было всегда. В советское время — тоже. Смена стандартов, переход на обучение с 6 лет, «нулевые классы», отмена старых учебников, вытеснение педагогических традиций — всё это </w:t>
      </w:r>
      <w:r w:rsidRPr="00FB41EA">
        <w:rPr>
          <w:rStyle w:val="--"/>
        </w:rPr>
        <w:t xml:space="preserve">не </w:t>
      </w:r>
      <w:r w:rsidRPr="00FB41EA">
        <w:rPr>
          <w:rStyle w:val="--0"/>
        </w:rPr>
        <w:t>случайные</w:t>
      </w:r>
      <w:r w:rsidRPr="0086660A">
        <w:rPr>
          <w:rFonts w:eastAsia="Times New Roman"/>
          <w:szCs w:val="28"/>
          <w:lang w:eastAsia="zh-CN"/>
        </w:rPr>
        <w:t xml:space="preserve"> реформы, а шаги к смене антропологического кода. Не просто новых знаний, а новой психики. Тогда убрали</w:t>
      </w:r>
      <w:r w:rsidR="00FB41EA">
        <w:rPr>
          <w:rFonts w:eastAsia="Times New Roman"/>
          <w:szCs w:val="28"/>
          <w:lang w:eastAsia="zh-CN"/>
        </w:rPr>
        <w:t xml:space="preserve"> учебники</w:t>
      </w:r>
      <w:r w:rsidRPr="0086660A">
        <w:rPr>
          <w:rFonts w:eastAsia="Times New Roman"/>
          <w:szCs w:val="28"/>
          <w:lang w:eastAsia="zh-CN"/>
        </w:rPr>
        <w:t xml:space="preserve"> Киселёва, Перышкина, Рыбкина — потому что убирали старый способ мышления. А что вводили — знают те, кто учился в это время: скорость вместо глубины, шаблон вместо смысла, тест вместо размышления.</w:t>
      </w:r>
    </w:p>
    <w:p w14:paraId="7BF6D2AC" w14:textId="263A5E6C" w:rsidR="00125C20" w:rsidRPr="0086660A" w:rsidRDefault="00125C20" w:rsidP="00551381">
      <w:pPr>
        <w:spacing w:after="0"/>
        <w:ind w:firstLine="851"/>
        <w:rPr>
          <w:rFonts w:eastAsia="Times New Roman"/>
          <w:szCs w:val="28"/>
          <w:lang w:eastAsia="zh-CN"/>
        </w:rPr>
      </w:pPr>
      <w:r w:rsidRPr="0086660A">
        <w:rPr>
          <w:rFonts w:eastAsia="Times New Roman"/>
          <w:szCs w:val="28"/>
          <w:lang w:eastAsia="zh-CN"/>
        </w:rPr>
        <w:t>Но это ещё не конец истории. Педагогика —</w:t>
      </w:r>
      <w:r w:rsidR="00C8327C">
        <w:rPr>
          <w:rFonts w:eastAsia="Times New Roman"/>
          <w:szCs w:val="28"/>
          <w:lang w:eastAsia="zh-CN"/>
        </w:rPr>
        <w:t xml:space="preserve"> это всегда </w:t>
      </w:r>
      <w:r w:rsidRPr="0086660A">
        <w:rPr>
          <w:rFonts w:eastAsia="Times New Roman"/>
          <w:szCs w:val="28"/>
          <w:lang w:eastAsia="zh-CN"/>
        </w:rPr>
        <w:t>философия человека. А значит — поле идеологической битвы. Возьмём XVII век: Джон Локк и Готфрид Лейбниц спорили не просто о познании — они формировали модели будущего. Один — обучающегося субъекта (</w:t>
      </w:r>
      <w:r w:rsidRPr="00FB41EA">
        <w:rPr>
          <w:rFonts w:eastAsia="Times New Roman"/>
          <w:i/>
          <w:iCs/>
          <w:szCs w:val="28"/>
          <w:lang w:eastAsia="zh-CN"/>
        </w:rPr>
        <w:t>homo educandus</w:t>
      </w:r>
      <w:r w:rsidRPr="0086660A">
        <w:rPr>
          <w:rFonts w:eastAsia="Times New Roman"/>
          <w:szCs w:val="28"/>
          <w:lang w:eastAsia="zh-CN"/>
        </w:rPr>
        <w:t xml:space="preserve">), другой — </w:t>
      </w:r>
      <w:r w:rsidRPr="0086660A">
        <w:rPr>
          <w:rFonts w:eastAsia="Times New Roman"/>
          <w:szCs w:val="28"/>
          <w:lang w:eastAsia="zh-CN"/>
        </w:rPr>
        <w:lastRenderedPageBreak/>
        <w:t xml:space="preserve">развивающегося духа. И именно с того времени, </w:t>
      </w:r>
      <w:r w:rsidR="004811EC" w:rsidRPr="0086660A">
        <w:rPr>
          <w:rFonts w:eastAsia="Times New Roman"/>
          <w:szCs w:val="28"/>
          <w:lang w:eastAsia="zh-CN"/>
        </w:rPr>
        <w:t>с</w:t>
      </w:r>
      <w:r w:rsidR="004811EC">
        <w:rPr>
          <w:rFonts w:eastAsia="Times New Roman"/>
          <w:szCs w:val="28"/>
          <w:lang w:eastAsia="zh-CN"/>
        </w:rPr>
        <w:t xml:space="preserve"> </w:t>
      </w:r>
      <w:r w:rsidR="004811EC" w:rsidRPr="0086660A">
        <w:rPr>
          <w:rFonts w:eastAsia="Times New Roman"/>
          <w:szCs w:val="28"/>
          <w:lang w:eastAsia="zh-CN"/>
        </w:rPr>
        <w:t>Петра</w:t>
      </w:r>
      <w:r w:rsidRPr="0086660A">
        <w:rPr>
          <w:rFonts w:eastAsia="Times New Roman"/>
          <w:szCs w:val="28"/>
          <w:lang w:eastAsia="zh-CN"/>
        </w:rPr>
        <w:t xml:space="preserve"> </w:t>
      </w:r>
      <w:r w:rsidR="004811EC">
        <w:rPr>
          <w:rFonts w:eastAsia="Times New Roman"/>
          <w:szCs w:val="28"/>
          <w:lang w:eastAsia="zh-CN"/>
        </w:rPr>
        <w:t>Первого</w:t>
      </w:r>
      <w:r w:rsidRPr="0086660A">
        <w:rPr>
          <w:rFonts w:eastAsia="Times New Roman"/>
          <w:szCs w:val="28"/>
          <w:lang w:eastAsia="zh-CN"/>
        </w:rPr>
        <w:t xml:space="preserve">, принявшего систему Лейбница и открывшего в России Академию наук, в нашей культуре утвердилась немецкая педагогика — как </w:t>
      </w:r>
      <w:r w:rsidRPr="00FB41EA">
        <w:rPr>
          <w:rStyle w:val="--0"/>
        </w:rPr>
        <w:t xml:space="preserve">школа </w:t>
      </w:r>
      <w:r w:rsidRPr="00FB41EA">
        <w:rPr>
          <w:rStyle w:val="--"/>
        </w:rPr>
        <w:t>воспитания,</w:t>
      </w:r>
      <w:r w:rsidRPr="0086660A">
        <w:rPr>
          <w:rFonts w:eastAsia="Times New Roman"/>
          <w:szCs w:val="28"/>
          <w:lang w:eastAsia="zh-CN"/>
        </w:rPr>
        <w:t xml:space="preserve"> а не просто обучения. Эта линия вела нас до советских времён.</w:t>
      </w:r>
    </w:p>
    <w:p w14:paraId="7395F734" w14:textId="28450D22" w:rsidR="00125C20" w:rsidRPr="0086660A" w:rsidRDefault="00125C20" w:rsidP="00551381">
      <w:pPr>
        <w:spacing w:after="0"/>
        <w:ind w:firstLine="851"/>
        <w:rPr>
          <w:rFonts w:eastAsia="Times New Roman"/>
          <w:szCs w:val="28"/>
          <w:lang w:eastAsia="zh-CN"/>
        </w:rPr>
      </w:pPr>
      <w:r w:rsidRPr="0086660A">
        <w:rPr>
          <w:rFonts w:eastAsia="Times New Roman"/>
          <w:szCs w:val="28"/>
          <w:lang w:eastAsia="zh-CN"/>
        </w:rPr>
        <w:t xml:space="preserve">Сегодня эту линию разрывают. Политически. Методически. Философски. Вместо воспитания </w:t>
      </w:r>
      <w:r w:rsidRPr="00FB41EA">
        <w:rPr>
          <w:rStyle w:val="--0"/>
        </w:rPr>
        <w:t xml:space="preserve">вводят </w:t>
      </w:r>
      <w:r w:rsidRPr="00FB41EA">
        <w:rPr>
          <w:rStyle w:val="--"/>
        </w:rPr>
        <w:t>дрессировку.</w:t>
      </w:r>
      <w:r w:rsidRPr="0086660A">
        <w:rPr>
          <w:rFonts w:eastAsia="Times New Roman"/>
          <w:szCs w:val="28"/>
          <w:lang w:eastAsia="zh-CN"/>
        </w:rPr>
        <w:t xml:space="preserve"> Вместо человека развивающегося — обучаемого. Это и есть суть Болонской реформы: заменить личность на функцию, глубину на навык. И потому учитель в современной школе не учит, </w:t>
      </w:r>
      <w:r w:rsidRPr="00FB41EA">
        <w:rPr>
          <w:rStyle w:val="--0"/>
        </w:rPr>
        <w:t xml:space="preserve">он </w:t>
      </w:r>
      <w:r w:rsidRPr="00FB41EA">
        <w:rPr>
          <w:rStyle w:val="--"/>
        </w:rPr>
        <w:t>натаскивает.</w:t>
      </w:r>
      <w:r w:rsidRPr="0086660A">
        <w:rPr>
          <w:rFonts w:eastAsia="Times New Roman"/>
          <w:szCs w:val="28"/>
          <w:lang w:eastAsia="zh-CN"/>
        </w:rPr>
        <w:t xml:space="preserve"> Но если не воспитать — обучить тоже невозможно. Если в школу проникает мат, жестокость, порнография, — то в ней не будет ни физики, ни литературы, ни человеческого облика.</w:t>
      </w:r>
    </w:p>
    <w:p w14:paraId="486FBD2D" w14:textId="7C159828" w:rsidR="00125C20" w:rsidRPr="0086660A" w:rsidRDefault="00125C20" w:rsidP="00551381">
      <w:pPr>
        <w:spacing w:after="0"/>
        <w:ind w:firstLine="851"/>
        <w:rPr>
          <w:rFonts w:eastAsia="Times New Roman"/>
          <w:szCs w:val="28"/>
          <w:lang w:eastAsia="zh-CN"/>
        </w:rPr>
      </w:pPr>
      <w:r w:rsidRPr="0086660A">
        <w:rPr>
          <w:rFonts w:eastAsia="Times New Roman"/>
          <w:szCs w:val="28"/>
          <w:lang w:eastAsia="zh-CN"/>
        </w:rPr>
        <w:t xml:space="preserve">Школа ещё держит оборону. Но её стены уже трещат. И только личное усилие учителя, родителя, ребёнка — способно вернуть ей дух. Ибо школа — это не место, а </w:t>
      </w:r>
      <w:r w:rsidRPr="00AA6FC5">
        <w:rPr>
          <w:rStyle w:val="--"/>
        </w:rPr>
        <w:t>способ</w:t>
      </w:r>
      <w:r w:rsidRPr="00FB41EA">
        <w:rPr>
          <w:rStyle w:val="--0"/>
        </w:rPr>
        <w:t xml:space="preserve"> бытия</w:t>
      </w:r>
      <w:r w:rsidRPr="0086660A">
        <w:rPr>
          <w:rFonts w:eastAsia="Times New Roman"/>
          <w:szCs w:val="28"/>
          <w:lang w:eastAsia="zh-CN"/>
        </w:rPr>
        <w:t>. И если мы хотим, чтобы Человек не исчез, школа должна стать не каналом трансляции власти, а источником Восстановления. Не по указу — по Воле. И тогда — начнётся Возвращение.</w:t>
      </w:r>
    </w:p>
    <w:p w14:paraId="035E2311" w14:textId="637B2952" w:rsidR="007B159A" w:rsidRPr="0086660A" w:rsidRDefault="007B159A" w:rsidP="00551381">
      <w:pPr>
        <w:spacing w:after="0"/>
        <w:ind w:firstLine="851"/>
        <w:rPr>
          <w:rFonts w:eastAsia="Times New Roman"/>
          <w:szCs w:val="28"/>
          <w:lang w:eastAsia="zh-CN"/>
        </w:rPr>
      </w:pPr>
      <w:r w:rsidRPr="0086660A">
        <w:rPr>
          <w:rFonts w:eastAsia="Times New Roman"/>
          <w:szCs w:val="28"/>
          <w:lang w:eastAsia="zh-CN"/>
        </w:rPr>
        <w:t xml:space="preserve">В любых обстоятельствах — будь то смута, кризис, война или распад системы — у родителей остаётся своя высшая обязанность. Она вне времени. Она не отменяется ни указами, ни реформами, ни катастрофами. Хоть потоп — но родитель должен остаться родителем. И его долг — не только кормить и обучать, но </w:t>
      </w:r>
      <w:r w:rsidRPr="00FB41EA">
        <w:rPr>
          <w:rStyle w:val="--"/>
        </w:rPr>
        <w:t>формировать</w:t>
      </w:r>
      <w:r w:rsidRPr="00FB41EA">
        <w:rPr>
          <w:rStyle w:val="--0"/>
        </w:rPr>
        <w:t xml:space="preserve"> Человека</w:t>
      </w:r>
      <w:r w:rsidRPr="0086660A">
        <w:rPr>
          <w:rFonts w:eastAsia="Times New Roman"/>
          <w:szCs w:val="28"/>
          <w:lang w:eastAsia="zh-CN"/>
        </w:rPr>
        <w:t xml:space="preserve">. Не ученика. Не будущего специалиста. А именно Человека — в полном, нравственном, экзистенциальном смысле этого слова. Это задача не модная, не технологичная, не оплачиваемая грантами — но именно она </w:t>
      </w:r>
      <w:r w:rsidRPr="004703B5">
        <w:rPr>
          <w:rStyle w:val="--0"/>
        </w:rPr>
        <w:t xml:space="preserve">является </w:t>
      </w:r>
      <w:r w:rsidRPr="004703B5">
        <w:rPr>
          <w:rStyle w:val="--"/>
        </w:rPr>
        <w:t>оправданием</w:t>
      </w:r>
      <w:r w:rsidRPr="0086660A">
        <w:rPr>
          <w:rFonts w:eastAsia="Times New Roman"/>
          <w:szCs w:val="28"/>
          <w:lang w:eastAsia="zh-CN"/>
        </w:rPr>
        <w:t xml:space="preserve"> всех родительских страданий и учительских мучений. Лишь в том случае, если из школы выйдет не просто знающий, а человечный, — усилия были не напрасны.</w:t>
      </w:r>
    </w:p>
    <w:p w14:paraId="71F2F70E" w14:textId="60E17F48" w:rsidR="007B159A" w:rsidRPr="0086660A" w:rsidRDefault="007B159A" w:rsidP="00551381">
      <w:pPr>
        <w:spacing w:after="0"/>
        <w:ind w:firstLine="851"/>
        <w:rPr>
          <w:rFonts w:eastAsia="Times New Roman"/>
          <w:szCs w:val="28"/>
          <w:lang w:eastAsia="zh-CN"/>
        </w:rPr>
      </w:pPr>
      <w:r w:rsidRPr="0086660A">
        <w:rPr>
          <w:rFonts w:eastAsia="Times New Roman"/>
          <w:szCs w:val="28"/>
          <w:lang w:eastAsia="zh-CN"/>
        </w:rPr>
        <w:t xml:space="preserve">Мы редко задумываемся, но человечность — не врождённое качество. Она не прививается автоматически, как штамп в паспорте, с возрастом или сданным ЕГЭ. Она формируется. Она воспитывается. Она передаётся — как огонь — от сердца к сердцу. И именно она — не образование, не связи, </w:t>
      </w:r>
      <w:r w:rsidR="00551381">
        <w:rPr>
          <w:rFonts w:eastAsia="Times New Roman"/>
          <w:szCs w:val="28"/>
          <w:lang w:eastAsia="zh-CN"/>
        </w:rPr>
        <w:br/>
      </w:r>
      <w:r w:rsidRPr="0086660A">
        <w:rPr>
          <w:rFonts w:eastAsia="Times New Roman"/>
          <w:szCs w:val="28"/>
          <w:lang w:eastAsia="zh-CN"/>
        </w:rPr>
        <w:t>не деньги — становится в будущем</w:t>
      </w:r>
      <w:r w:rsidR="004703B5">
        <w:rPr>
          <w:rFonts w:eastAsia="Times New Roman"/>
          <w:szCs w:val="28"/>
          <w:lang w:eastAsia="zh-CN"/>
        </w:rPr>
        <w:t>,</w:t>
      </w:r>
      <w:r w:rsidRPr="0086660A">
        <w:rPr>
          <w:rFonts w:eastAsia="Times New Roman"/>
          <w:szCs w:val="28"/>
          <w:lang w:eastAsia="zh-CN"/>
        </w:rPr>
        <w:t xml:space="preserve"> </w:t>
      </w:r>
      <w:r w:rsidRPr="004703B5">
        <w:rPr>
          <w:rStyle w:val="--0"/>
        </w:rPr>
        <w:t>единственной</w:t>
      </w:r>
      <w:r w:rsidRPr="004703B5">
        <w:rPr>
          <w:rStyle w:val="--"/>
        </w:rPr>
        <w:t xml:space="preserve"> защитой </w:t>
      </w:r>
      <w:r w:rsidRPr="0086660A">
        <w:rPr>
          <w:rFonts w:eastAsia="Times New Roman"/>
          <w:szCs w:val="28"/>
          <w:lang w:eastAsia="zh-CN"/>
        </w:rPr>
        <w:t>наших детей от всех бед. Мы хотим, чтобы им на пути встречались человечные люди. Но задумываемся ли</w:t>
      </w:r>
      <w:r w:rsidR="00D5421D">
        <w:rPr>
          <w:rFonts w:eastAsia="Times New Roman"/>
          <w:szCs w:val="28"/>
          <w:lang w:eastAsia="zh-CN"/>
        </w:rPr>
        <w:t xml:space="preserve"> –</w:t>
      </w:r>
      <w:r w:rsidRPr="0086660A">
        <w:rPr>
          <w:rFonts w:eastAsia="Times New Roman"/>
          <w:szCs w:val="28"/>
          <w:lang w:eastAsia="zh-CN"/>
        </w:rPr>
        <w:t xml:space="preserve"> станут ли они сами такими, когда рядом не будет нас?</w:t>
      </w:r>
    </w:p>
    <w:p w14:paraId="61930C8F" w14:textId="4F3CB8D5" w:rsidR="007B159A" w:rsidRPr="0086660A" w:rsidRDefault="007B159A" w:rsidP="00551381">
      <w:pPr>
        <w:spacing w:after="0"/>
        <w:ind w:firstLine="851"/>
        <w:rPr>
          <w:rFonts w:eastAsia="Times New Roman"/>
          <w:szCs w:val="28"/>
          <w:lang w:eastAsia="zh-CN"/>
        </w:rPr>
      </w:pPr>
      <w:r w:rsidRPr="0086660A">
        <w:rPr>
          <w:rFonts w:eastAsia="Times New Roman"/>
          <w:szCs w:val="28"/>
          <w:lang w:eastAsia="zh-CN"/>
        </w:rPr>
        <w:t xml:space="preserve">Сегодня уже почти не звучит, как упрёк или как похвала: «будь человеком», «он — человечный», «это бесчеловечно». Эти слова ушли из обихода — а вместе с ними </w:t>
      </w:r>
      <w:r w:rsidRPr="004703B5">
        <w:rPr>
          <w:rStyle w:val="--0"/>
        </w:rPr>
        <w:t xml:space="preserve">начала </w:t>
      </w:r>
      <w:r w:rsidRPr="004703B5">
        <w:rPr>
          <w:rStyle w:val="--"/>
        </w:rPr>
        <w:t>исчезать</w:t>
      </w:r>
      <w:r w:rsidRPr="0086660A">
        <w:rPr>
          <w:rFonts w:eastAsia="Times New Roman"/>
          <w:szCs w:val="28"/>
          <w:lang w:eastAsia="zh-CN"/>
        </w:rPr>
        <w:t xml:space="preserve"> сама реальность Человека. Это не лексическая беда — это нравственный симптом. Если исчезает слово, исчезает и то, что оно обозначало. Уходит образ. Уходит внутренняя планка. Ребёнок больше не слышит о человечности — и не считает её важной. А значит, теряется целый вектор культуры.</w:t>
      </w:r>
      <w:r w:rsidR="001B3FDB">
        <w:rPr>
          <w:rFonts w:eastAsia="Times New Roman"/>
          <w:szCs w:val="28"/>
          <w:lang w:eastAsia="zh-CN"/>
        </w:rPr>
        <w:t xml:space="preserve"> </w:t>
      </w:r>
      <w:r w:rsidR="00D5421D">
        <w:rPr>
          <w:rFonts w:eastAsia="Times New Roman"/>
          <w:szCs w:val="28"/>
          <w:lang w:eastAsia="zh-CN"/>
        </w:rPr>
        <w:t xml:space="preserve">В </w:t>
      </w:r>
      <w:proofErr w:type="spellStart"/>
      <w:r w:rsidR="00D5421D">
        <w:rPr>
          <w:rFonts w:eastAsia="Times New Roman"/>
          <w:szCs w:val="28"/>
          <w:lang w:eastAsia="zh-CN"/>
        </w:rPr>
        <w:t>свое</w:t>
      </w:r>
      <w:proofErr w:type="spellEnd"/>
      <w:r w:rsidR="00D5421D">
        <w:rPr>
          <w:rFonts w:eastAsia="Times New Roman"/>
          <w:szCs w:val="28"/>
          <w:lang w:eastAsia="zh-CN"/>
        </w:rPr>
        <w:t xml:space="preserve"> время,</w:t>
      </w:r>
      <w:r w:rsidRPr="0086660A">
        <w:rPr>
          <w:rFonts w:eastAsia="Times New Roman"/>
          <w:szCs w:val="28"/>
          <w:lang w:eastAsia="zh-CN"/>
        </w:rPr>
        <w:t xml:space="preserve"> мне это объяснил мой</w:t>
      </w:r>
      <w:r w:rsidR="001B3FDB">
        <w:rPr>
          <w:rFonts w:eastAsia="Times New Roman"/>
          <w:szCs w:val="28"/>
          <w:lang w:eastAsia="zh-CN"/>
        </w:rPr>
        <w:t xml:space="preserve"> друг и наставник</w:t>
      </w:r>
      <w:r w:rsidRPr="0086660A">
        <w:rPr>
          <w:rFonts w:eastAsia="Times New Roman"/>
          <w:szCs w:val="28"/>
          <w:lang w:eastAsia="zh-CN"/>
        </w:rPr>
        <w:t>, профессор А.</w:t>
      </w:r>
      <w:r w:rsidRPr="0086660A">
        <w:rPr>
          <w:rFonts w:ascii="Times New Roman" w:eastAsia="Times New Roman" w:hAnsi="Times New Roman"/>
          <w:szCs w:val="28"/>
          <w:lang w:eastAsia="zh-CN"/>
        </w:rPr>
        <w:t> </w:t>
      </w:r>
      <w:r w:rsidRPr="0086660A">
        <w:rPr>
          <w:rFonts w:eastAsia="Times New Roman"/>
          <w:szCs w:val="28"/>
          <w:lang w:eastAsia="zh-CN"/>
        </w:rPr>
        <w:t>И.</w:t>
      </w:r>
      <w:r w:rsidRPr="0086660A">
        <w:rPr>
          <w:rFonts w:ascii="Times New Roman" w:eastAsia="Times New Roman" w:hAnsi="Times New Roman"/>
          <w:szCs w:val="28"/>
          <w:lang w:eastAsia="zh-CN"/>
        </w:rPr>
        <w:t> </w:t>
      </w:r>
      <w:r w:rsidRPr="0086660A">
        <w:rPr>
          <w:rFonts w:eastAsia="Times New Roman"/>
          <w:szCs w:val="28"/>
          <w:lang w:eastAsia="zh-CN"/>
        </w:rPr>
        <w:t xml:space="preserve">Юрьев, человек глубокой науки и </w:t>
      </w:r>
      <w:r w:rsidRPr="004703B5">
        <w:rPr>
          <w:rStyle w:val="--"/>
        </w:rPr>
        <w:t xml:space="preserve">большой </w:t>
      </w:r>
      <w:r w:rsidRPr="004703B5">
        <w:rPr>
          <w:rStyle w:val="--0"/>
        </w:rPr>
        <w:lastRenderedPageBreak/>
        <w:t>души.</w:t>
      </w:r>
      <w:r w:rsidRPr="0086660A">
        <w:rPr>
          <w:rFonts w:eastAsia="Times New Roman"/>
          <w:szCs w:val="28"/>
          <w:lang w:eastAsia="zh-CN"/>
        </w:rPr>
        <w:t xml:space="preserve"> Он говорил, что высшая цель педагогики — не обучение, а созидание Человека. Не потребителя услуг, не носителя компетенций, а Цельного Человека — мыслящего, чувствующего, способного жить в Истине. Эта идея — не его выдумка. Это суть всей отечественной педагогической традиции, идущей от </w:t>
      </w:r>
      <w:r w:rsidR="00C61D3B">
        <w:rPr>
          <w:rFonts w:eastAsia="Times New Roman"/>
          <w:szCs w:val="28"/>
          <w:lang w:eastAsia="zh-CN"/>
        </w:rPr>
        <w:t xml:space="preserve">К. </w:t>
      </w:r>
      <w:r w:rsidRPr="0086660A">
        <w:rPr>
          <w:rFonts w:eastAsia="Times New Roman"/>
          <w:szCs w:val="28"/>
          <w:lang w:eastAsia="zh-CN"/>
        </w:rPr>
        <w:t xml:space="preserve">Ушинского до </w:t>
      </w:r>
      <w:r w:rsidR="00C61D3B">
        <w:rPr>
          <w:rFonts w:eastAsia="Times New Roman"/>
          <w:szCs w:val="28"/>
          <w:lang w:eastAsia="zh-CN"/>
        </w:rPr>
        <w:t xml:space="preserve">Б. </w:t>
      </w:r>
      <w:r w:rsidRPr="0086660A">
        <w:rPr>
          <w:rFonts w:eastAsia="Times New Roman"/>
          <w:szCs w:val="28"/>
          <w:lang w:eastAsia="zh-CN"/>
        </w:rPr>
        <w:t xml:space="preserve">Ананьева. Они не писали учебников по маркетингу. Они писали о человеке — как предмете воспитания, как предмете познания. И не в отвлечённом гуманитарном смысле — а в </w:t>
      </w:r>
      <w:r w:rsidRPr="004703B5">
        <w:rPr>
          <w:rStyle w:val="--"/>
        </w:rPr>
        <w:t xml:space="preserve">глубоко </w:t>
      </w:r>
      <w:r w:rsidRPr="004703B5">
        <w:rPr>
          <w:rStyle w:val="--0"/>
        </w:rPr>
        <w:t>практическом.</w:t>
      </w:r>
      <w:r w:rsidRPr="0086660A">
        <w:rPr>
          <w:rFonts w:eastAsia="Times New Roman"/>
          <w:szCs w:val="28"/>
          <w:lang w:eastAsia="zh-CN"/>
        </w:rPr>
        <w:t xml:space="preserve"> Потому что именно этот Человек потом выстоял в годы блокад, строек, войн, тьмы.</w:t>
      </w:r>
      <w:r w:rsidR="00C61D3B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 xml:space="preserve">Академик Борис Ананьев, сам переживший блокаду Ленинграда, говорил: выжили не самые сильные, не самые здоровые. Выжили те, кто </w:t>
      </w:r>
      <w:r w:rsidRPr="004703B5">
        <w:rPr>
          <w:rStyle w:val="--"/>
        </w:rPr>
        <w:t xml:space="preserve">сохранил </w:t>
      </w:r>
      <w:r w:rsidRPr="004703B5">
        <w:rPr>
          <w:rStyle w:val="--0"/>
        </w:rPr>
        <w:t>в себе</w:t>
      </w:r>
      <w:r w:rsidRPr="0086660A">
        <w:rPr>
          <w:rFonts w:eastAsia="Times New Roman"/>
          <w:szCs w:val="28"/>
          <w:lang w:eastAsia="zh-CN"/>
        </w:rPr>
        <w:t xml:space="preserve"> Человека. Те, кто не озверел в голоде, не предал ближнего в страхе, не забыл о сострадании даже в аду. Не физика, не гены, не интеллект — человечность стала критерием выживания.</w:t>
      </w:r>
    </w:p>
    <w:p w14:paraId="49A29A01" w14:textId="32C9BD91" w:rsidR="007B159A" w:rsidRPr="0086660A" w:rsidRDefault="00AE3AA7" w:rsidP="00551381">
      <w:pPr>
        <w:spacing w:after="0"/>
        <w:ind w:firstLine="851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0288" behindDoc="1" locked="0" layoutInCell="1" allowOverlap="1" wp14:anchorId="5A347728" wp14:editId="62C01CDB">
            <wp:simplePos x="0" y="0"/>
            <wp:positionH relativeFrom="column">
              <wp:posOffset>-230505</wp:posOffset>
            </wp:positionH>
            <wp:positionV relativeFrom="paragraph">
              <wp:posOffset>2132965</wp:posOffset>
            </wp:positionV>
            <wp:extent cx="2724150" cy="3200400"/>
            <wp:effectExtent l="0" t="0" r="6350" b="0"/>
            <wp:wrapTight wrapText="bothSides">
              <wp:wrapPolygon edited="0">
                <wp:start x="0" y="0"/>
                <wp:lineTo x="0" y="21514"/>
                <wp:lineTo x="21550" y="21514"/>
                <wp:lineTo x="21550" y="0"/>
                <wp:lineTo x="0" y="0"/>
              </wp:wrapPolygon>
            </wp:wrapTight>
            <wp:docPr id="149764259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642597" name="Рисунок 149764259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159A" w:rsidRPr="0086660A">
        <w:rPr>
          <w:rFonts w:eastAsia="Times New Roman"/>
          <w:szCs w:val="28"/>
          <w:lang w:eastAsia="zh-CN"/>
        </w:rPr>
        <w:t xml:space="preserve">Мы живём не в блокаде. Но духовная осада — идёт. И когда в борьбе за деньги, квадратные метры, парковку, человек теряет лицо, — он теряет больше, чем место. </w:t>
      </w:r>
      <w:r w:rsidR="007B159A" w:rsidRPr="004703B5">
        <w:rPr>
          <w:rStyle w:val="--0"/>
        </w:rPr>
        <w:t xml:space="preserve">Он </w:t>
      </w:r>
      <w:r w:rsidR="007B159A" w:rsidRPr="004703B5">
        <w:rPr>
          <w:rStyle w:val="--"/>
        </w:rPr>
        <w:t>теряет</w:t>
      </w:r>
      <w:r w:rsidR="007B159A" w:rsidRPr="004703B5">
        <w:rPr>
          <w:rStyle w:val="--0"/>
        </w:rPr>
        <w:t xml:space="preserve"> образ</w:t>
      </w:r>
      <w:r w:rsidR="007B159A" w:rsidRPr="0086660A">
        <w:rPr>
          <w:rFonts w:eastAsia="Times New Roman"/>
          <w:szCs w:val="28"/>
          <w:lang w:eastAsia="zh-CN"/>
        </w:rPr>
        <w:t>. Он перестаёт быть Человеком. И не потому, что он совершил зло. А потому, что утратил ориентир. Утратил то, что связывает его с будущим — и с Вечностью.</w:t>
      </w:r>
      <w:r w:rsidR="00EA7F69">
        <w:rPr>
          <w:rFonts w:eastAsia="Times New Roman"/>
          <w:szCs w:val="28"/>
          <w:lang w:eastAsia="zh-CN"/>
        </w:rPr>
        <w:t xml:space="preserve"> </w:t>
      </w:r>
      <w:r w:rsidR="007B159A" w:rsidRPr="0086660A">
        <w:rPr>
          <w:rFonts w:eastAsia="Times New Roman"/>
          <w:szCs w:val="28"/>
          <w:lang w:eastAsia="zh-CN"/>
        </w:rPr>
        <w:t>Именно в</w:t>
      </w:r>
      <w:r w:rsidR="001F2F86">
        <w:rPr>
          <w:rFonts w:eastAsia="Times New Roman"/>
          <w:szCs w:val="28"/>
          <w:lang w:eastAsia="zh-CN"/>
        </w:rPr>
        <w:t xml:space="preserve"> этом – суть</w:t>
      </w:r>
      <w:r w:rsidR="007B159A" w:rsidRPr="0086660A">
        <w:rPr>
          <w:rFonts w:eastAsia="Times New Roman"/>
          <w:szCs w:val="28"/>
          <w:lang w:eastAsia="zh-CN"/>
        </w:rPr>
        <w:t xml:space="preserve"> нашей национальной беды. Ни банкротства корпораций, ни распилы бюджета, ни офшоры — </w:t>
      </w:r>
      <w:r w:rsidR="00551381">
        <w:rPr>
          <w:rFonts w:eastAsia="Times New Roman"/>
          <w:szCs w:val="28"/>
          <w:lang w:eastAsia="zh-CN"/>
        </w:rPr>
        <w:br/>
      </w:r>
      <w:r w:rsidR="007B159A" w:rsidRPr="0086660A">
        <w:rPr>
          <w:rFonts w:eastAsia="Times New Roman"/>
          <w:szCs w:val="28"/>
          <w:lang w:eastAsia="zh-CN"/>
        </w:rPr>
        <w:t xml:space="preserve">не столь разрушительны, как потеря образа Человека. Потому что это уже </w:t>
      </w:r>
      <w:r w:rsidR="00551381">
        <w:rPr>
          <w:rFonts w:eastAsia="Times New Roman"/>
          <w:szCs w:val="28"/>
          <w:lang w:eastAsia="zh-CN"/>
        </w:rPr>
        <w:br/>
      </w:r>
      <w:r w:rsidR="007B159A" w:rsidRPr="0086660A">
        <w:rPr>
          <w:rFonts w:eastAsia="Times New Roman"/>
          <w:szCs w:val="28"/>
          <w:lang w:eastAsia="zh-CN"/>
        </w:rPr>
        <w:t>не экономика. Это — онтология</w:t>
      </w:r>
      <w:r w:rsidR="006D271E">
        <w:rPr>
          <w:rStyle w:val="af5"/>
          <w:rFonts w:eastAsia="Times New Roman"/>
          <w:szCs w:val="28"/>
          <w:lang w:eastAsia="zh-CN"/>
        </w:rPr>
        <w:footnoteReference w:id="1"/>
      </w:r>
      <w:r w:rsidR="007B159A" w:rsidRPr="0086660A">
        <w:rPr>
          <w:rFonts w:eastAsia="Times New Roman"/>
          <w:szCs w:val="28"/>
          <w:lang w:eastAsia="zh-CN"/>
        </w:rPr>
        <w:t xml:space="preserve">. И эту беду нельзя преодолеть одними запретами — на мат, на рекламу, на наркотики. Это требует </w:t>
      </w:r>
      <w:r w:rsidR="007B159A" w:rsidRPr="006D271E">
        <w:rPr>
          <w:rStyle w:val="--"/>
        </w:rPr>
        <w:t xml:space="preserve">глубинного </w:t>
      </w:r>
      <w:r w:rsidR="007B159A" w:rsidRPr="006D271E">
        <w:rPr>
          <w:rStyle w:val="--0"/>
        </w:rPr>
        <w:t>усилия</w:t>
      </w:r>
      <w:r w:rsidR="007B159A" w:rsidRPr="0086660A">
        <w:rPr>
          <w:rFonts w:eastAsia="Times New Roman"/>
          <w:szCs w:val="28"/>
          <w:lang w:eastAsia="zh-CN"/>
        </w:rPr>
        <w:t xml:space="preserve"> — восстановления внутреннего ядра. И начать это можно только в одном месте — в Школе. Но не той, что по уставу. А той, что по духу.</w:t>
      </w:r>
      <w:r w:rsidR="00EA7F69">
        <w:rPr>
          <w:rFonts w:eastAsia="Times New Roman"/>
          <w:szCs w:val="28"/>
          <w:lang w:eastAsia="zh-CN"/>
        </w:rPr>
        <w:t xml:space="preserve"> </w:t>
      </w:r>
      <w:r w:rsidR="007B159A" w:rsidRPr="0086660A">
        <w:rPr>
          <w:rFonts w:eastAsia="Times New Roman"/>
          <w:szCs w:val="28"/>
          <w:lang w:eastAsia="zh-CN"/>
        </w:rPr>
        <w:t>Нам наконец</w:t>
      </w:r>
      <w:r w:rsidR="00EA7F69">
        <w:rPr>
          <w:rFonts w:eastAsia="Times New Roman"/>
          <w:szCs w:val="28"/>
          <w:lang w:eastAsia="zh-CN"/>
        </w:rPr>
        <w:t>,</w:t>
      </w:r>
      <w:r w:rsidR="007B159A" w:rsidRPr="0086660A">
        <w:rPr>
          <w:rFonts w:eastAsia="Times New Roman"/>
          <w:szCs w:val="28"/>
          <w:lang w:eastAsia="zh-CN"/>
        </w:rPr>
        <w:t xml:space="preserve"> необходимо осознать — не умом, не цитатой, не привычной фразой, а внутренним потрясением, — что </w:t>
      </w:r>
      <w:r w:rsidR="007B159A" w:rsidRPr="00EA7F69">
        <w:rPr>
          <w:rFonts w:eastAsia="Times New Roman"/>
          <w:i/>
          <w:iCs/>
          <w:szCs w:val="28"/>
          <w:lang w:eastAsia="zh-CN"/>
        </w:rPr>
        <w:t>Человек есть последнее, совершеннейшее и превосходнейшее создание.</w:t>
      </w:r>
      <w:r w:rsidR="007B159A" w:rsidRPr="0086660A">
        <w:rPr>
          <w:rFonts w:eastAsia="Times New Roman"/>
          <w:szCs w:val="28"/>
          <w:lang w:eastAsia="zh-CN"/>
        </w:rPr>
        <w:t xml:space="preserve"> Но стать Человеком — не данность рождения, а </w:t>
      </w:r>
      <w:r w:rsidR="007B159A" w:rsidRPr="006D271E">
        <w:rPr>
          <w:rStyle w:val="--0"/>
        </w:rPr>
        <w:t xml:space="preserve">труд </w:t>
      </w:r>
      <w:r w:rsidR="007B159A" w:rsidRPr="006D271E">
        <w:rPr>
          <w:rStyle w:val="--"/>
        </w:rPr>
        <w:t>становления.</w:t>
      </w:r>
      <w:r w:rsidR="007B159A" w:rsidRPr="0086660A">
        <w:rPr>
          <w:rFonts w:eastAsia="Times New Roman"/>
          <w:szCs w:val="28"/>
          <w:lang w:eastAsia="zh-CN"/>
        </w:rPr>
        <w:t xml:space="preserve"> Это звание не выдаётся аттестатом, не подтверждается дипломом, не гарантируется происхождением. Оно достигается — через воспитание, через внутреннюю дисциплину, через работу души.</w:t>
      </w:r>
      <w:r w:rsidR="00B4343A">
        <w:rPr>
          <w:rFonts w:eastAsia="Times New Roman"/>
          <w:szCs w:val="28"/>
          <w:lang w:eastAsia="zh-CN"/>
        </w:rPr>
        <w:t xml:space="preserve"> </w:t>
      </w:r>
      <w:r w:rsidR="007B159A" w:rsidRPr="0086660A">
        <w:rPr>
          <w:rFonts w:eastAsia="Times New Roman"/>
          <w:szCs w:val="28"/>
          <w:lang w:eastAsia="zh-CN"/>
        </w:rPr>
        <w:t xml:space="preserve">И великие качества, о которых говорили мудрецы, — не моральные украшения, а </w:t>
      </w:r>
      <w:r w:rsidR="007B159A" w:rsidRPr="006D271E">
        <w:rPr>
          <w:rStyle w:val="--0"/>
        </w:rPr>
        <w:t xml:space="preserve">фундамент </w:t>
      </w:r>
      <w:r w:rsidR="007B159A" w:rsidRPr="006D271E">
        <w:rPr>
          <w:rStyle w:val="--"/>
        </w:rPr>
        <w:t>человеческого</w:t>
      </w:r>
      <w:r w:rsidR="007B159A" w:rsidRPr="006D271E">
        <w:rPr>
          <w:rStyle w:val="--0"/>
        </w:rPr>
        <w:t xml:space="preserve"> бытия</w:t>
      </w:r>
      <w:r w:rsidR="007B159A" w:rsidRPr="0086660A">
        <w:rPr>
          <w:rFonts w:eastAsia="Times New Roman"/>
          <w:szCs w:val="28"/>
          <w:lang w:eastAsia="zh-CN"/>
        </w:rPr>
        <w:t>.</w:t>
      </w:r>
      <w:r w:rsidR="00B4343A">
        <w:rPr>
          <w:rFonts w:eastAsia="Times New Roman"/>
          <w:szCs w:val="28"/>
          <w:lang w:eastAsia="zh-CN"/>
        </w:rPr>
        <w:t xml:space="preserve"> </w:t>
      </w:r>
      <w:r w:rsidR="007B159A" w:rsidRPr="00B4343A">
        <w:rPr>
          <w:rFonts w:eastAsia="Times New Roman"/>
          <w:b/>
          <w:bCs/>
          <w:i/>
          <w:iCs/>
          <w:szCs w:val="28"/>
          <w:lang w:eastAsia="zh-CN"/>
        </w:rPr>
        <w:t>1. Мудрость.</w:t>
      </w:r>
      <w:r w:rsidR="00B4343A">
        <w:rPr>
          <w:rFonts w:eastAsia="Times New Roman"/>
          <w:szCs w:val="28"/>
          <w:lang w:eastAsia="zh-CN"/>
        </w:rPr>
        <w:t xml:space="preserve"> </w:t>
      </w:r>
      <w:r w:rsidR="007B159A" w:rsidRPr="0086660A">
        <w:rPr>
          <w:rFonts w:eastAsia="Times New Roman"/>
          <w:szCs w:val="28"/>
          <w:lang w:eastAsia="zh-CN"/>
        </w:rPr>
        <w:t xml:space="preserve">Истинная мудрость — это не образованность, </w:t>
      </w:r>
      <w:r w:rsidR="00551381">
        <w:rPr>
          <w:rFonts w:eastAsia="Times New Roman"/>
          <w:szCs w:val="28"/>
          <w:lang w:eastAsia="zh-CN"/>
        </w:rPr>
        <w:br/>
      </w:r>
      <w:r w:rsidR="007B159A" w:rsidRPr="0086660A">
        <w:rPr>
          <w:rFonts w:eastAsia="Times New Roman"/>
          <w:szCs w:val="28"/>
          <w:lang w:eastAsia="zh-CN"/>
        </w:rPr>
        <w:lastRenderedPageBreak/>
        <w:t xml:space="preserve">не </w:t>
      </w:r>
      <w:proofErr w:type="spellStart"/>
      <w:r w:rsidR="007B159A" w:rsidRPr="0086660A">
        <w:rPr>
          <w:rFonts w:eastAsia="Times New Roman"/>
          <w:szCs w:val="28"/>
          <w:lang w:eastAsia="zh-CN"/>
        </w:rPr>
        <w:t>цитатность</w:t>
      </w:r>
      <w:proofErr w:type="spellEnd"/>
      <w:r w:rsidR="007B159A" w:rsidRPr="0086660A">
        <w:rPr>
          <w:rFonts w:eastAsia="Times New Roman"/>
          <w:szCs w:val="28"/>
          <w:lang w:eastAsia="zh-CN"/>
        </w:rPr>
        <w:t xml:space="preserve">, не умение рассуждать. Это способность </w:t>
      </w:r>
      <w:r w:rsidR="007B159A" w:rsidRPr="0086660A">
        <w:rPr>
          <w:rFonts w:eastAsia="Times New Roman"/>
          <w:i/>
          <w:iCs/>
          <w:szCs w:val="28"/>
          <w:lang w:eastAsia="zh-CN"/>
        </w:rPr>
        <w:t>видеть вещи такими, какие они есть</w:t>
      </w:r>
      <w:r w:rsidR="007B159A" w:rsidRPr="0086660A">
        <w:rPr>
          <w:rFonts w:eastAsia="Times New Roman"/>
          <w:szCs w:val="28"/>
          <w:lang w:eastAsia="zh-CN"/>
        </w:rPr>
        <w:t>. Не принимать дешевое за ценное и ценное — за пустяки. Не хулить достойное и не восхвалять порочное. Ошибки человечества рождаются не от незнания, а от неправильного различения, от спутанности мер. Там, где подлинное принимают за ничтожное, а ничтожное — за подлинное, рождается всякая форма зла.</w:t>
      </w:r>
      <w:r w:rsidR="00B4343A">
        <w:rPr>
          <w:rFonts w:eastAsia="Times New Roman"/>
          <w:szCs w:val="28"/>
          <w:lang w:eastAsia="zh-CN"/>
        </w:rPr>
        <w:t xml:space="preserve"> </w:t>
      </w:r>
      <w:r w:rsidR="007B159A" w:rsidRPr="006D271E">
        <w:rPr>
          <w:rFonts w:eastAsia="Times New Roman"/>
          <w:b/>
          <w:bCs/>
          <w:i/>
          <w:iCs/>
          <w:szCs w:val="28"/>
          <w:lang w:eastAsia="zh-CN"/>
        </w:rPr>
        <w:t>2. Умеренность</w:t>
      </w:r>
      <w:r w:rsidR="007B159A" w:rsidRPr="0086660A">
        <w:rPr>
          <w:rFonts w:eastAsia="Times New Roman"/>
          <w:b/>
          <w:bCs/>
          <w:szCs w:val="28"/>
          <w:lang w:eastAsia="zh-CN"/>
        </w:rPr>
        <w:t>.</w:t>
      </w:r>
      <w:r w:rsidR="00B4343A">
        <w:rPr>
          <w:rFonts w:eastAsia="Times New Roman"/>
          <w:szCs w:val="28"/>
          <w:lang w:eastAsia="zh-CN"/>
        </w:rPr>
        <w:t xml:space="preserve"> </w:t>
      </w:r>
      <w:r w:rsidR="007B159A" w:rsidRPr="0086660A">
        <w:rPr>
          <w:rFonts w:eastAsia="Times New Roman"/>
          <w:szCs w:val="28"/>
          <w:lang w:eastAsia="zh-CN"/>
        </w:rPr>
        <w:t xml:space="preserve">Золотое правило: </w:t>
      </w:r>
      <w:r w:rsidR="007B159A" w:rsidRPr="0086660A">
        <w:rPr>
          <w:rFonts w:eastAsia="Times New Roman"/>
          <w:i/>
          <w:iCs/>
          <w:szCs w:val="28"/>
          <w:lang w:eastAsia="zh-CN"/>
        </w:rPr>
        <w:t>ничего сверх меры</w:t>
      </w:r>
      <w:r w:rsidR="007B159A" w:rsidRPr="0086660A">
        <w:rPr>
          <w:rFonts w:eastAsia="Times New Roman"/>
          <w:szCs w:val="28"/>
          <w:lang w:eastAsia="zh-CN"/>
        </w:rPr>
        <w:t>. Человек разрушается не только недостатком, но и избытком. Пресыщение рождает отвращение, а отвращение — пустоту. Умеренность дисциплинирует тело и удерживает душу от распада. Она касается всего: еды и труда, отдыха и речи, удовольствий и амбиций. Там, где нет меры, нет и человека — есть только импульс.</w:t>
      </w:r>
      <w:r w:rsidR="00B4343A">
        <w:rPr>
          <w:rFonts w:eastAsia="Times New Roman"/>
          <w:szCs w:val="28"/>
          <w:lang w:eastAsia="zh-CN"/>
        </w:rPr>
        <w:t xml:space="preserve"> </w:t>
      </w:r>
      <w:r w:rsidR="007B159A" w:rsidRPr="006D271E">
        <w:rPr>
          <w:rFonts w:eastAsia="Times New Roman"/>
          <w:b/>
          <w:bCs/>
          <w:i/>
          <w:iCs/>
          <w:szCs w:val="28"/>
          <w:lang w:eastAsia="zh-CN"/>
        </w:rPr>
        <w:t>3. Мужество</w:t>
      </w:r>
      <w:r w:rsidR="007B159A" w:rsidRPr="0086660A">
        <w:rPr>
          <w:rFonts w:eastAsia="Times New Roman"/>
          <w:b/>
          <w:bCs/>
          <w:szCs w:val="28"/>
          <w:lang w:eastAsia="zh-CN"/>
        </w:rPr>
        <w:t>.</w:t>
      </w:r>
      <w:r w:rsidR="00B4343A">
        <w:rPr>
          <w:rFonts w:eastAsia="Times New Roman"/>
          <w:szCs w:val="28"/>
          <w:lang w:eastAsia="zh-CN"/>
        </w:rPr>
        <w:t xml:space="preserve"> </w:t>
      </w:r>
      <w:r w:rsidR="007B159A" w:rsidRPr="0086660A">
        <w:rPr>
          <w:rFonts w:eastAsia="Times New Roman"/>
          <w:szCs w:val="28"/>
          <w:lang w:eastAsia="zh-CN"/>
        </w:rPr>
        <w:t>Мужество — это не сила, не героизм, не мускулы. Это способность действовать обдуманно, не под властью страсти или аффекта. Быть господином своих действий — значит быть хозяином своего духа. Воля, подчинённая разуму, — вот подлинное мужество. Человек мужественный — не тот, кто бросается в бой, а тот, кто умеет остановить собственную ярость.</w:t>
      </w:r>
      <w:r w:rsidR="00B4343A">
        <w:rPr>
          <w:rFonts w:eastAsia="Times New Roman"/>
          <w:szCs w:val="28"/>
          <w:lang w:eastAsia="zh-CN"/>
        </w:rPr>
        <w:t xml:space="preserve"> </w:t>
      </w:r>
      <w:r w:rsidR="00551381">
        <w:rPr>
          <w:rFonts w:eastAsia="Times New Roman"/>
          <w:szCs w:val="28"/>
          <w:lang w:eastAsia="zh-CN"/>
        </w:rPr>
        <w:br/>
      </w:r>
      <w:r w:rsidR="007B159A" w:rsidRPr="006D271E">
        <w:rPr>
          <w:rFonts w:eastAsia="Times New Roman"/>
          <w:b/>
          <w:bCs/>
          <w:i/>
          <w:iCs/>
          <w:szCs w:val="28"/>
          <w:lang w:eastAsia="zh-CN"/>
        </w:rPr>
        <w:t>4.</w:t>
      </w:r>
      <w:r w:rsidR="006D271E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7B159A" w:rsidRPr="006D271E">
        <w:rPr>
          <w:rFonts w:eastAsia="Times New Roman"/>
          <w:b/>
          <w:bCs/>
          <w:i/>
          <w:iCs/>
          <w:szCs w:val="28"/>
          <w:lang w:eastAsia="zh-CN"/>
        </w:rPr>
        <w:t>Справедливость.</w:t>
      </w:r>
      <w:r w:rsidR="00B4343A">
        <w:rPr>
          <w:rFonts w:eastAsia="Times New Roman"/>
          <w:szCs w:val="28"/>
          <w:lang w:eastAsia="zh-CN"/>
        </w:rPr>
        <w:t xml:space="preserve"> </w:t>
      </w:r>
      <w:r w:rsidR="007B159A" w:rsidRPr="0086660A">
        <w:rPr>
          <w:rFonts w:eastAsia="Times New Roman"/>
          <w:szCs w:val="28"/>
          <w:lang w:eastAsia="zh-CN"/>
        </w:rPr>
        <w:t>Справедливость — это не закон. Это внутреннее чувство меры и достоинства. Никого не унижать. Каждому отдавать должное. Говорить правду без жестокости и молчать без лжи. Быть доброжелательным не по обязанности, а из внутренней гармонии. Справедливость — это не формула, а дыхание Человека.</w:t>
      </w:r>
    </w:p>
    <w:p w14:paraId="097E0FDE" w14:textId="007A32A8" w:rsidR="007B159A" w:rsidRPr="006F1355" w:rsidRDefault="007B159A" w:rsidP="00551381">
      <w:pPr>
        <w:spacing w:after="0"/>
        <w:ind w:firstLine="851"/>
        <w:rPr>
          <w:rFonts w:eastAsia="Times New Roman"/>
          <w:i/>
          <w:iCs/>
          <w:szCs w:val="28"/>
          <w:lang w:eastAsia="zh-CN"/>
        </w:rPr>
      </w:pPr>
      <w:r w:rsidRPr="0086660A">
        <w:rPr>
          <w:rFonts w:eastAsia="Times New Roman"/>
          <w:szCs w:val="28"/>
          <w:lang w:eastAsia="zh-CN"/>
        </w:rPr>
        <w:t xml:space="preserve">Многие скажут: </w:t>
      </w:r>
      <w:r w:rsidRPr="006D271E">
        <w:rPr>
          <w:rStyle w:val="--0"/>
        </w:rPr>
        <w:t xml:space="preserve">это </w:t>
      </w:r>
      <w:r w:rsidRPr="006D271E">
        <w:rPr>
          <w:rStyle w:val="--"/>
        </w:rPr>
        <w:t>всё</w:t>
      </w:r>
      <w:r w:rsidRPr="006D271E">
        <w:rPr>
          <w:rStyle w:val="--0"/>
        </w:rPr>
        <w:t xml:space="preserve"> известно</w:t>
      </w:r>
      <w:r w:rsidRPr="0086660A">
        <w:rPr>
          <w:rFonts w:eastAsia="Times New Roman"/>
          <w:szCs w:val="28"/>
          <w:lang w:eastAsia="zh-CN"/>
        </w:rPr>
        <w:t xml:space="preserve">, это читали в книгах, слышали от учителей, повторяли на уроках литературы или обществознания. Но если это известно — почему же </w:t>
      </w:r>
      <w:r w:rsidRPr="00B4343A">
        <w:rPr>
          <w:rFonts w:eastAsia="Times New Roman"/>
          <w:i/>
          <w:iCs/>
          <w:szCs w:val="28"/>
          <w:lang w:eastAsia="zh-CN"/>
        </w:rPr>
        <w:t>896 российских школьников в 2011 году покончили с собой?</w:t>
      </w:r>
      <w:r w:rsidR="00B4343A">
        <w:rPr>
          <w:rFonts w:eastAsia="Times New Roman"/>
          <w:i/>
          <w:iCs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>Прыгали с крыш.</w:t>
      </w:r>
      <w:r w:rsidR="00B4343A">
        <w:rPr>
          <w:rFonts w:eastAsia="Times New Roman"/>
          <w:i/>
          <w:iCs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>Вешались.</w:t>
      </w:r>
      <w:r w:rsidR="00B4343A">
        <w:rPr>
          <w:rFonts w:eastAsia="Times New Roman"/>
          <w:i/>
          <w:iCs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>Травились.</w:t>
      </w:r>
      <w:r w:rsidR="00B4343A">
        <w:rPr>
          <w:rFonts w:eastAsia="Times New Roman"/>
          <w:i/>
          <w:iCs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>Не из-за математики</w:t>
      </w:r>
      <w:r w:rsidR="00B4343A">
        <w:rPr>
          <w:rFonts w:eastAsia="Times New Roman"/>
          <w:szCs w:val="28"/>
          <w:lang w:eastAsia="zh-CN"/>
        </w:rPr>
        <w:t xml:space="preserve">. </w:t>
      </w:r>
      <w:r w:rsidRPr="0086660A">
        <w:rPr>
          <w:rFonts w:eastAsia="Times New Roman"/>
          <w:szCs w:val="28"/>
          <w:lang w:eastAsia="zh-CN"/>
        </w:rPr>
        <w:t>Не из-за физики.</w:t>
      </w:r>
      <w:r w:rsidR="00B4343A">
        <w:rPr>
          <w:rFonts w:eastAsia="Times New Roman"/>
          <w:i/>
          <w:iCs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>Не из-за трудного ЕГЭ.</w:t>
      </w:r>
      <w:r w:rsidR="00B4343A">
        <w:rPr>
          <w:rFonts w:eastAsia="Times New Roman"/>
          <w:i/>
          <w:iCs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 xml:space="preserve">Они уходили из жизни, потому что </w:t>
      </w:r>
      <w:r w:rsidRPr="006D271E">
        <w:rPr>
          <w:rStyle w:val="--"/>
        </w:rPr>
        <w:t xml:space="preserve">не </w:t>
      </w:r>
      <w:r w:rsidRPr="006D271E">
        <w:rPr>
          <w:rStyle w:val="--0"/>
        </w:rPr>
        <w:t>знали,</w:t>
      </w:r>
      <w:r w:rsidRPr="00B4343A">
        <w:rPr>
          <w:rFonts w:eastAsia="Times New Roman"/>
          <w:i/>
          <w:iCs/>
          <w:szCs w:val="28"/>
          <w:lang w:eastAsia="zh-CN"/>
        </w:rPr>
        <w:t xml:space="preserve"> как быть Человеком,</w:t>
      </w:r>
      <w:r w:rsidRPr="0086660A">
        <w:rPr>
          <w:rFonts w:eastAsia="Times New Roman"/>
          <w:szCs w:val="28"/>
          <w:lang w:eastAsia="zh-CN"/>
        </w:rPr>
        <w:t xml:space="preserve"> не чувствовали в себе этого стержня, не видели вокруг примеров, не умели действовать так, как должен действовать Человек, когда боль становится невыносимой. Потому что знание </w:t>
      </w:r>
      <w:r w:rsidRPr="0086660A">
        <w:rPr>
          <w:rFonts w:eastAsia="Times New Roman"/>
          <w:i/>
          <w:iCs/>
          <w:szCs w:val="28"/>
          <w:lang w:eastAsia="zh-CN"/>
        </w:rPr>
        <w:t>о</w:t>
      </w:r>
      <w:r w:rsidRPr="0086660A">
        <w:rPr>
          <w:rFonts w:eastAsia="Times New Roman"/>
          <w:szCs w:val="28"/>
          <w:lang w:eastAsia="zh-CN"/>
        </w:rPr>
        <w:t xml:space="preserve"> добродетели не превращается автоматически в способность жить добродетельно. Ибо знать — </w:t>
      </w:r>
      <w:r w:rsidRPr="006D271E">
        <w:rPr>
          <w:rStyle w:val="--"/>
        </w:rPr>
        <w:t xml:space="preserve">не </w:t>
      </w:r>
      <w:r w:rsidRPr="006D271E">
        <w:rPr>
          <w:rStyle w:val="--0"/>
        </w:rPr>
        <w:t xml:space="preserve">значит </w:t>
      </w:r>
      <w:r w:rsidRPr="0086660A">
        <w:rPr>
          <w:rFonts w:eastAsia="Times New Roman"/>
          <w:szCs w:val="28"/>
          <w:lang w:eastAsia="zh-CN"/>
        </w:rPr>
        <w:t>уметь. А уметь — не значит быть.</w:t>
      </w:r>
      <w:r w:rsidR="006F1355">
        <w:rPr>
          <w:rFonts w:eastAsia="Times New Roman"/>
          <w:i/>
          <w:iCs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>Но кто этому учит?</w:t>
      </w:r>
      <w:r w:rsidR="006F1355">
        <w:rPr>
          <w:rFonts w:eastAsia="Times New Roman"/>
          <w:i/>
          <w:iCs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>Взрослые?</w:t>
      </w:r>
      <w:r w:rsidR="006F1355">
        <w:rPr>
          <w:rFonts w:eastAsia="Times New Roman"/>
          <w:i/>
          <w:iCs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>А взрослые сами — часто — не знают.</w:t>
      </w:r>
      <w:r w:rsidR="006F1355">
        <w:rPr>
          <w:rFonts w:eastAsia="Times New Roman"/>
          <w:i/>
          <w:iCs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 xml:space="preserve">И ведут себя так, что никакая школа </w:t>
      </w:r>
      <w:r w:rsidR="00551381">
        <w:rPr>
          <w:rFonts w:eastAsia="Times New Roman"/>
          <w:szCs w:val="28"/>
          <w:lang w:eastAsia="zh-CN"/>
        </w:rPr>
        <w:br/>
      </w:r>
      <w:r w:rsidRPr="006D271E">
        <w:rPr>
          <w:rStyle w:val="--"/>
        </w:rPr>
        <w:t xml:space="preserve">не </w:t>
      </w:r>
      <w:r w:rsidRPr="006D271E">
        <w:rPr>
          <w:rStyle w:val="--0"/>
        </w:rPr>
        <w:t xml:space="preserve">способна </w:t>
      </w:r>
      <w:r w:rsidRPr="0086660A">
        <w:rPr>
          <w:rFonts w:eastAsia="Times New Roman"/>
          <w:szCs w:val="28"/>
          <w:lang w:eastAsia="zh-CN"/>
        </w:rPr>
        <w:t>исправить этот пример:</w:t>
      </w:r>
      <w:r w:rsidR="006F1355">
        <w:rPr>
          <w:rFonts w:eastAsia="Times New Roman"/>
          <w:i/>
          <w:iCs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>ревнивый отец выбрасывает ребёнка из окна;</w:t>
      </w:r>
      <w:r w:rsidR="006F1355">
        <w:rPr>
          <w:rFonts w:eastAsia="Times New Roman"/>
          <w:i/>
          <w:iCs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>людоед пожирает собственного друга;</w:t>
      </w:r>
      <w:r w:rsidR="006F1355">
        <w:rPr>
          <w:rFonts w:eastAsia="Times New Roman"/>
          <w:i/>
          <w:iCs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>жена заказывает убийство мужа;</w:t>
      </w:r>
      <w:r w:rsidR="006F1355">
        <w:rPr>
          <w:rFonts w:eastAsia="Times New Roman"/>
          <w:i/>
          <w:iCs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>чиновники выводят в офшоры половину бюджета страны;</w:t>
      </w:r>
      <w:r w:rsidR="006F1355">
        <w:rPr>
          <w:rFonts w:eastAsia="Times New Roman"/>
          <w:i/>
          <w:iCs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>богачи скупают мусор мира, лишь бы блестело;</w:t>
      </w:r>
      <w:r w:rsidR="006F1355">
        <w:rPr>
          <w:rFonts w:eastAsia="Times New Roman"/>
          <w:i/>
          <w:iCs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>заводы ржавеют, поля пустеют, деревни исчезают;</w:t>
      </w:r>
      <w:r w:rsidR="006F1355">
        <w:rPr>
          <w:rFonts w:eastAsia="Times New Roman"/>
          <w:i/>
          <w:iCs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>а новое поколение мальчиков и девочек растёт без дела, без смысла, без будущего.</w:t>
      </w:r>
    </w:p>
    <w:p w14:paraId="354D8711" w14:textId="6AF5F560" w:rsidR="007B159A" w:rsidRPr="0086660A" w:rsidRDefault="007B159A" w:rsidP="00551381">
      <w:pPr>
        <w:spacing w:after="0"/>
        <w:ind w:firstLine="851"/>
        <w:rPr>
          <w:rFonts w:eastAsia="Times New Roman"/>
          <w:szCs w:val="28"/>
          <w:lang w:eastAsia="zh-CN"/>
        </w:rPr>
      </w:pPr>
      <w:r w:rsidRPr="0086660A">
        <w:rPr>
          <w:rFonts w:eastAsia="Times New Roman"/>
          <w:szCs w:val="28"/>
          <w:lang w:eastAsia="zh-CN"/>
        </w:rPr>
        <w:t>Это — не каталог ужасов.</w:t>
      </w:r>
      <w:r w:rsidR="006F1355">
        <w:rPr>
          <w:rFonts w:eastAsia="Times New Roman"/>
          <w:szCs w:val="28"/>
          <w:lang w:eastAsia="zh-CN"/>
        </w:rPr>
        <w:t xml:space="preserve"> </w:t>
      </w:r>
      <w:r w:rsidRPr="006D271E">
        <w:rPr>
          <w:rStyle w:val="--0"/>
        </w:rPr>
        <w:t xml:space="preserve">Это — </w:t>
      </w:r>
      <w:r w:rsidRPr="006D271E">
        <w:rPr>
          <w:rStyle w:val="--"/>
        </w:rPr>
        <w:t>диагноз.</w:t>
      </w:r>
      <w:r w:rsidR="006F1355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>Диагноз страны, утратившей образ Человека.</w:t>
      </w:r>
      <w:r w:rsidR="006F1355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 xml:space="preserve">И пока мы не вернём этот образ — никакие реформы школы, никакие законы, никакие учебники не помогут. Потому что воспитание </w:t>
      </w:r>
      <w:r w:rsidRPr="0086660A">
        <w:rPr>
          <w:rFonts w:eastAsia="Times New Roman"/>
          <w:szCs w:val="28"/>
          <w:lang w:eastAsia="zh-CN"/>
        </w:rPr>
        <w:lastRenderedPageBreak/>
        <w:t>Человека начинается не в министерских кабинетах, а в сердцах взрослых. И заканчивается не в школе — а в судьбе каждого ребёнка.</w:t>
      </w:r>
    </w:p>
    <w:p w14:paraId="41DE206B" w14:textId="7D2E42E1" w:rsidR="00AE3AA7" w:rsidRDefault="005A0485" w:rsidP="00551381">
      <w:pPr>
        <w:spacing w:after="0"/>
        <w:ind w:firstLine="851"/>
        <w:rPr>
          <w:rFonts w:eastAsia="Times New Roman"/>
          <w:szCs w:val="28"/>
          <w:lang w:eastAsia="zh-CN"/>
        </w:rPr>
      </w:pPr>
      <w:r w:rsidRPr="0086660A">
        <w:rPr>
          <w:rFonts w:eastAsia="Times New Roman"/>
          <w:szCs w:val="28"/>
          <w:lang w:eastAsia="zh-CN"/>
        </w:rPr>
        <w:t>Школа, как бы её ни модернизировали, несомненно будет</w:t>
      </w:r>
      <w:r w:rsidR="006061F6">
        <w:rPr>
          <w:rFonts w:eastAsia="Times New Roman"/>
          <w:szCs w:val="28"/>
          <w:lang w:eastAsia="zh-CN"/>
        </w:rPr>
        <w:t xml:space="preserve"> продолжать </w:t>
      </w:r>
      <w:r w:rsidR="00FD52E7">
        <w:rPr>
          <w:rFonts w:eastAsia="Times New Roman"/>
          <w:szCs w:val="28"/>
          <w:lang w:eastAsia="zh-CN"/>
        </w:rPr>
        <w:t xml:space="preserve">решать свою </w:t>
      </w:r>
      <w:r w:rsidRPr="0086660A">
        <w:rPr>
          <w:rFonts w:eastAsia="Times New Roman"/>
          <w:szCs w:val="28"/>
          <w:lang w:eastAsia="zh-CN"/>
        </w:rPr>
        <w:t xml:space="preserve">высшую задачу — </w:t>
      </w:r>
      <w:r w:rsidRPr="006D271E">
        <w:rPr>
          <w:rStyle w:val="--"/>
        </w:rPr>
        <w:t xml:space="preserve">формирование </w:t>
      </w:r>
      <w:r w:rsidRPr="006D271E">
        <w:rPr>
          <w:rStyle w:val="--0"/>
        </w:rPr>
        <w:t xml:space="preserve">Человека. </w:t>
      </w:r>
      <w:r w:rsidRPr="0086660A">
        <w:rPr>
          <w:rFonts w:eastAsia="Times New Roman"/>
          <w:szCs w:val="28"/>
          <w:lang w:eastAsia="zh-CN"/>
        </w:rPr>
        <w:t>Ибо школа — это не учреждение, а древнейшая цивилизационная корпорация, пережившая войны, режимы, катастрофы и всех тех, кто пытался её реформировать из кабинетной суеты. Она сродни другим вечным структурам — армии, университету, храму. Это не просто социальный институт — это поле бытийной передачи смысла.</w:t>
      </w:r>
      <w:r w:rsidR="00107485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 xml:space="preserve">Я живу рядом с хорошими школами. И каждый день вижу, как вереницы ухоженных, весёлых, сытых и, самое главное, </w:t>
      </w:r>
      <w:r w:rsidRPr="006D271E">
        <w:rPr>
          <w:rStyle w:val="--"/>
        </w:rPr>
        <w:t xml:space="preserve">любимых </w:t>
      </w:r>
      <w:r w:rsidRPr="006D271E">
        <w:rPr>
          <w:rStyle w:val="--0"/>
        </w:rPr>
        <w:t xml:space="preserve">детей </w:t>
      </w:r>
      <w:r w:rsidRPr="0086660A">
        <w:rPr>
          <w:rFonts w:eastAsia="Times New Roman"/>
          <w:szCs w:val="28"/>
          <w:lang w:eastAsia="zh-CN"/>
        </w:rPr>
        <w:t xml:space="preserve">идут туда с лицами, на которых нет следов страха или обречённости. По их оживлённой жестикуляции, по звуку голосов и игре движений не скажешь, что </w:t>
      </w:r>
      <w:r w:rsidR="00AE3AA7"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1312" behindDoc="1" locked="0" layoutInCell="1" allowOverlap="1" wp14:anchorId="786EA8FF" wp14:editId="5E9E2D5A">
            <wp:simplePos x="0" y="0"/>
            <wp:positionH relativeFrom="column">
              <wp:posOffset>3896995</wp:posOffset>
            </wp:positionH>
            <wp:positionV relativeFrom="paragraph">
              <wp:posOffset>2087880</wp:posOffset>
            </wp:positionV>
            <wp:extent cx="2732405" cy="3441700"/>
            <wp:effectExtent l="0" t="0" r="0" b="0"/>
            <wp:wrapTight wrapText="bothSides">
              <wp:wrapPolygon edited="0">
                <wp:start x="0" y="0"/>
                <wp:lineTo x="0" y="21520"/>
                <wp:lineTo x="21485" y="21520"/>
                <wp:lineTo x="21485" y="0"/>
                <wp:lineTo x="0" y="0"/>
              </wp:wrapPolygon>
            </wp:wrapTight>
            <wp:docPr id="134916233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162337" name="Рисунок 134916233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2405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6660A">
        <w:rPr>
          <w:rFonts w:eastAsia="Times New Roman"/>
          <w:szCs w:val="28"/>
          <w:lang w:eastAsia="zh-CN"/>
        </w:rPr>
        <w:t>они идут в тюрьму.</w:t>
      </w:r>
      <w:r w:rsidR="00107485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>Школа не тюрьма.</w:t>
      </w:r>
      <w:r w:rsidR="00107485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>Школа — не казённое учреждение.</w:t>
      </w:r>
      <w:r w:rsidR="00107485">
        <w:rPr>
          <w:rFonts w:eastAsia="Times New Roman"/>
          <w:szCs w:val="28"/>
          <w:lang w:eastAsia="zh-CN"/>
        </w:rPr>
        <w:t xml:space="preserve"> </w:t>
      </w:r>
    </w:p>
    <w:p w14:paraId="1CF4FB2B" w14:textId="72C8BC5A" w:rsidR="005A0485" w:rsidRPr="0086660A" w:rsidRDefault="005A0485" w:rsidP="00551381">
      <w:pPr>
        <w:spacing w:after="0"/>
        <w:ind w:firstLine="851"/>
        <w:rPr>
          <w:rFonts w:eastAsia="Times New Roman"/>
          <w:szCs w:val="28"/>
          <w:lang w:eastAsia="zh-CN"/>
        </w:rPr>
      </w:pPr>
      <w:r w:rsidRPr="0086660A">
        <w:rPr>
          <w:rFonts w:eastAsia="Times New Roman"/>
          <w:szCs w:val="28"/>
          <w:lang w:eastAsia="zh-CN"/>
        </w:rPr>
        <w:t>Школа — это пространство, где культура воспитания Человека либо возрождается, либо гибнет.</w:t>
      </w:r>
      <w:r w:rsidR="00107485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 xml:space="preserve">Там, где эта культура утеряна, где не хватает педагогов по призванию, а не по формальности, — </w:t>
      </w:r>
      <w:r w:rsidRPr="006D271E">
        <w:rPr>
          <w:rStyle w:val="--0"/>
        </w:rPr>
        <w:t xml:space="preserve">начинается </w:t>
      </w:r>
      <w:r w:rsidRPr="006D271E">
        <w:rPr>
          <w:rStyle w:val="--"/>
        </w:rPr>
        <w:t>кризис.</w:t>
      </w:r>
      <w:r w:rsidRPr="0086660A">
        <w:rPr>
          <w:rFonts w:eastAsia="Times New Roman"/>
          <w:szCs w:val="28"/>
          <w:lang w:eastAsia="zh-CN"/>
        </w:rPr>
        <w:t xml:space="preserve"> Ибо </w:t>
      </w:r>
      <w:r w:rsidRPr="00107485">
        <w:rPr>
          <w:rFonts w:eastAsia="Times New Roman"/>
          <w:szCs w:val="28"/>
          <w:lang w:eastAsia="zh-CN"/>
        </w:rPr>
        <w:t>перевести знание о Человеке в поведение Человека — это задача предельной сложности</w:t>
      </w:r>
      <w:r w:rsidRPr="0086660A">
        <w:rPr>
          <w:rFonts w:eastAsia="Times New Roman"/>
          <w:szCs w:val="28"/>
          <w:lang w:eastAsia="zh-CN"/>
        </w:rPr>
        <w:t>. Это — не обучение, это — превращение, метаморфоза. Из беспомощного новорожденного вырастить мыслящее, чувствующее, нравственное существо — задача, куда сложнее создания бомбы или полёта в космос. Там — физика, здесь — метафизика. Там — техника, здесь — душа.</w:t>
      </w:r>
      <w:r w:rsidR="00107485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 xml:space="preserve">И </w:t>
      </w:r>
      <w:r w:rsidRPr="006D271E">
        <w:rPr>
          <w:rStyle w:val="--0"/>
        </w:rPr>
        <w:t xml:space="preserve">именно </w:t>
      </w:r>
      <w:r w:rsidRPr="006D271E">
        <w:rPr>
          <w:rStyle w:val="--"/>
        </w:rPr>
        <w:t>эту</w:t>
      </w:r>
      <w:r w:rsidRPr="0086660A">
        <w:rPr>
          <w:rFonts w:eastAsia="Times New Roman"/>
          <w:szCs w:val="28"/>
          <w:lang w:eastAsia="zh-CN"/>
        </w:rPr>
        <w:t xml:space="preserve"> задачу решают </w:t>
      </w:r>
      <w:r w:rsidRPr="00107485">
        <w:rPr>
          <w:rFonts w:eastAsia="Times New Roman"/>
          <w:szCs w:val="28"/>
          <w:lang w:eastAsia="zh-CN"/>
        </w:rPr>
        <w:t xml:space="preserve">скромные воспитательницы, тихие учителя, преданные педагоги, </w:t>
      </w:r>
      <w:r w:rsidRPr="0086660A">
        <w:rPr>
          <w:rFonts w:eastAsia="Times New Roman"/>
          <w:szCs w:val="28"/>
          <w:lang w:eastAsia="zh-CN"/>
        </w:rPr>
        <w:t>которых система сегодня объявила «социальными паразитами». Их труд — оказывается «услугой», самой дешёвой в государственном прейскуранте. Но без их «услуги» не будет ни инженеров, ни врачей, ни защитников, ни даже самих реформаторов</w:t>
      </w:r>
      <w:r w:rsidR="001E4454">
        <w:rPr>
          <w:rFonts w:eastAsia="Times New Roman"/>
          <w:szCs w:val="28"/>
          <w:lang w:eastAsia="zh-CN"/>
        </w:rPr>
        <w:t xml:space="preserve">. </w:t>
      </w:r>
      <w:r w:rsidRPr="0086660A">
        <w:rPr>
          <w:rFonts w:eastAsia="Times New Roman"/>
          <w:szCs w:val="28"/>
          <w:lang w:eastAsia="zh-CN"/>
        </w:rPr>
        <w:t>Не будет ничего.</w:t>
      </w:r>
    </w:p>
    <w:p w14:paraId="02C93A9A" w14:textId="19EECA40" w:rsidR="005A0485" w:rsidRPr="0086660A" w:rsidRDefault="005A0485" w:rsidP="00551381">
      <w:pPr>
        <w:spacing w:after="0"/>
        <w:ind w:firstLine="851"/>
        <w:rPr>
          <w:rFonts w:eastAsia="Times New Roman"/>
          <w:szCs w:val="28"/>
          <w:lang w:eastAsia="zh-CN"/>
        </w:rPr>
      </w:pPr>
      <w:r w:rsidRPr="0086660A">
        <w:rPr>
          <w:rFonts w:eastAsia="Times New Roman"/>
          <w:szCs w:val="28"/>
          <w:lang w:eastAsia="zh-CN"/>
        </w:rPr>
        <w:t xml:space="preserve">Настоящий педагог знает: </w:t>
      </w:r>
      <w:r w:rsidRPr="006D271E">
        <w:rPr>
          <w:rStyle w:val="--0"/>
        </w:rPr>
        <w:t xml:space="preserve">быть </w:t>
      </w:r>
      <w:r w:rsidRPr="006D271E">
        <w:rPr>
          <w:rStyle w:val="--"/>
        </w:rPr>
        <w:t>Человеком</w:t>
      </w:r>
      <w:r w:rsidRPr="006D271E">
        <w:rPr>
          <w:rStyle w:val="--0"/>
        </w:rPr>
        <w:t xml:space="preserve"> трудно</w:t>
      </w:r>
      <w:r w:rsidRPr="0086660A">
        <w:rPr>
          <w:rFonts w:eastAsia="Times New Roman"/>
          <w:szCs w:val="28"/>
          <w:lang w:eastAsia="zh-CN"/>
        </w:rPr>
        <w:t>.</w:t>
      </w:r>
      <w:r w:rsidR="001E4454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>Человеком становится не тот, кто говорит правильные слова.</w:t>
      </w:r>
      <w:r w:rsidR="001E4454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>Человеком становится тот, кто совершает поступки, наделённые смыслом.</w:t>
      </w:r>
      <w:r w:rsidR="001E4454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>Тот, кто живёт не по шаблону, а по внутреннему закону.</w:t>
      </w:r>
      <w:r w:rsidR="001E4454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>Великие умы педагогики — Коменский, Ушинский, Ананьев, Франкл — указывали: Человек определяется не профессией, не внешностью, не знаниями, а четырьмя сущностными признаками.</w:t>
      </w:r>
    </w:p>
    <w:p w14:paraId="1AAB9056" w14:textId="78D1AEF8" w:rsidR="005A0485" w:rsidRPr="0086660A" w:rsidRDefault="005A0485" w:rsidP="00551381">
      <w:pPr>
        <w:spacing w:after="0"/>
        <w:ind w:firstLine="851"/>
        <w:rPr>
          <w:rFonts w:eastAsia="Times New Roman"/>
          <w:szCs w:val="28"/>
          <w:lang w:eastAsia="zh-CN"/>
        </w:rPr>
      </w:pPr>
      <w:r w:rsidRPr="006D271E">
        <w:rPr>
          <w:rFonts w:eastAsia="Times New Roman"/>
          <w:b/>
          <w:bCs/>
          <w:i/>
          <w:iCs/>
          <w:szCs w:val="28"/>
          <w:lang w:eastAsia="zh-CN"/>
        </w:rPr>
        <w:t>Первый признак — любовь</w:t>
      </w:r>
      <w:r w:rsidRPr="0086660A">
        <w:rPr>
          <w:rFonts w:eastAsia="Times New Roman"/>
          <w:b/>
          <w:bCs/>
          <w:szCs w:val="28"/>
          <w:lang w:eastAsia="zh-CN"/>
        </w:rPr>
        <w:t>.</w:t>
      </w:r>
      <w:r w:rsidR="001E4454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>Способность любить — это не эмоция, а форма бытия.</w:t>
      </w:r>
      <w:r w:rsidR="001E4454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 xml:space="preserve">Любить людей, Родину, своё дело — значит желать добра не себе, </w:t>
      </w:r>
      <w:r w:rsidRPr="0086660A">
        <w:rPr>
          <w:rFonts w:eastAsia="Times New Roman"/>
          <w:szCs w:val="28"/>
          <w:lang w:eastAsia="zh-CN"/>
        </w:rPr>
        <w:lastRenderedPageBreak/>
        <w:t xml:space="preserve">а другим. Ибо счастье принадлежит не тому, кого любят, а тому, </w:t>
      </w:r>
      <w:r w:rsidRPr="006D271E">
        <w:rPr>
          <w:rFonts w:eastAsia="Times New Roman"/>
          <w:szCs w:val="28"/>
          <w:lang w:eastAsia="zh-CN"/>
        </w:rPr>
        <w:t>кто умеет любить.</w:t>
      </w:r>
      <w:r w:rsidRPr="0086660A">
        <w:rPr>
          <w:rFonts w:eastAsia="Times New Roman"/>
          <w:szCs w:val="28"/>
          <w:lang w:eastAsia="zh-CN"/>
        </w:rPr>
        <w:t xml:space="preserve"> Там, где исчезает любовь, рождается страх, а за ним приходит ненависть, которая расчеловечивает душу. Жизнь, лишённая любви, становится бессмысленной.</w:t>
      </w:r>
    </w:p>
    <w:p w14:paraId="0ACA88F3" w14:textId="1F32695D" w:rsidR="005A0485" w:rsidRPr="0086660A" w:rsidRDefault="005A0485" w:rsidP="00551381">
      <w:pPr>
        <w:spacing w:after="0"/>
        <w:ind w:firstLine="851"/>
        <w:rPr>
          <w:rFonts w:eastAsia="Times New Roman"/>
          <w:szCs w:val="28"/>
          <w:lang w:eastAsia="zh-CN"/>
        </w:rPr>
      </w:pPr>
      <w:r w:rsidRPr="006D271E">
        <w:rPr>
          <w:rFonts w:eastAsia="Times New Roman"/>
          <w:b/>
          <w:bCs/>
          <w:i/>
          <w:iCs/>
          <w:szCs w:val="28"/>
          <w:lang w:eastAsia="zh-CN"/>
        </w:rPr>
        <w:t>Второй признак — вера</w:t>
      </w:r>
      <w:r w:rsidR="00B57DF7">
        <w:rPr>
          <w:rFonts w:eastAsia="Times New Roman"/>
          <w:b/>
          <w:bCs/>
          <w:i/>
          <w:iCs/>
          <w:szCs w:val="28"/>
          <w:lang w:eastAsia="zh-CN"/>
        </w:rPr>
        <w:t xml:space="preserve"> и понимание</w:t>
      </w:r>
      <w:r w:rsidRPr="006D271E">
        <w:rPr>
          <w:rFonts w:eastAsia="Times New Roman"/>
          <w:b/>
          <w:bCs/>
          <w:i/>
          <w:iCs/>
          <w:szCs w:val="28"/>
          <w:lang w:eastAsia="zh-CN"/>
        </w:rPr>
        <w:t>.</w:t>
      </w:r>
      <w:r w:rsidR="001E4454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>Человек становится личностью, когда способен</w:t>
      </w:r>
      <w:r w:rsidR="00B57DF7">
        <w:rPr>
          <w:rFonts w:eastAsia="Times New Roman"/>
          <w:szCs w:val="28"/>
          <w:lang w:eastAsia="zh-CN"/>
        </w:rPr>
        <w:t xml:space="preserve"> понимать и</w:t>
      </w:r>
      <w:r w:rsidRPr="0086660A">
        <w:rPr>
          <w:rFonts w:eastAsia="Times New Roman"/>
          <w:szCs w:val="28"/>
          <w:lang w:eastAsia="zh-CN"/>
        </w:rPr>
        <w:t xml:space="preserve"> верить в то, что выше его. Когда он нужен другим, когда он несёт свет тем, кто погружается во тьму. Такая вера превращает одиночество в сопричастность, сомнение — в силу, потерю — в путь. Без этой веры человек становится пустым сосудом, никому не нужным.</w:t>
      </w:r>
    </w:p>
    <w:p w14:paraId="56995556" w14:textId="6C00E5A1" w:rsidR="005A0485" w:rsidRPr="0086660A" w:rsidRDefault="005A0485" w:rsidP="00551381">
      <w:pPr>
        <w:spacing w:after="0"/>
        <w:ind w:firstLine="851"/>
        <w:rPr>
          <w:rFonts w:eastAsia="Times New Roman"/>
          <w:szCs w:val="28"/>
          <w:lang w:eastAsia="zh-CN"/>
        </w:rPr>
      </w:pPr>
      <w:r w:rsidRPr="006D271E">
        <w:rPr>
          <w:rFonts w:eastAsia="Times New Roman"/>
          <w:b/>
          <w:bCs/>
          <w:i/>
          <w:iCs/>
          <w:szCs w:val="28"/>
          <w:lang w:eastAsia="zh-CN"/>
        </w:rPr>
        <w:t>Третий признак — надежда</w:t>
      </w:r>
      <w:r w:rsidRPr="0086660A">
        <w:rPr>
          <w:rFonts w:eastAsia="Times New Roman"/>
          <w:b/>
          <w:bCs/>
          <w:szCs w:val="28"/>
          <w:lang w:eastAsia="zh-CN"/>
        </w:rPr>
        <w:t>.</w:t>
      </w:r>
      <w:r w:rsidR="001E4454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 xml:space="preserve">Уметь вселять надежду — значит не просто утешать, а </w:t>
      </w:r>
      <w:r w:rsidRPr="006D271E">
        <w:rPr>
          <w:rFonts w:eastAsia="Times New Roman"/>
          <w:szCs w:val="28"/>
          <w:lang w:eastAsia="zh-CN"/>
        </w:rPr>
        <w:t>показывать путь</w:t>
      </w:r>
      <w:r w:rsidRPr="0086660A">
        <w:rPr>
          <w:rFonts w:eastAsia="Times New Roman"/>
          <w:szCs w:val="28"/>
          <w:lang w:eastAsia="zh-CN"/>
        </w:rPr>
        <w:t>. Надежда — это не абстрактный оптимизм, это ясная картина мира, в которой есть смысл, цель и направление. Человек, способный давать другим надежду, — строитель судьбы, навигатор времени, живой маяк.</w:t>
      </w:r>
    </w:p>
    <w:p w14:paraId="466CA9F0" w14:textId="79765150" w:rsidR="005A0485" w:rsidRPr="0086660A" w:rsidRDefault="005A0485" w:rsidP="00551381">
      <w:pPr>
        <w:spacing w:after="0"/>
        <w:ind w:firstLine="851"/>
        <w:rPr>
          <w:rFonts w:eastAsia="Times New Roman"/>
          <w:szCs w:val="28"/>
          <w:lang w:eastAsia="zh-CN"/>
        </w:rPr>
      </w:pPr>
      <w:r w:rsidRPr="006D271E">
        <w:rPr>
          <w:rFonts w:eastAsia="Times New Roman"/>
          <w:b/>
          <w:bCs/>
          <w:i/>
          <w:iCs/>
          <w:szCs w:val="28"/>
          <w:lang w:eastAsia="zh-CN"/>
        </w:rPr>
        <w:t>Четвёртый признак — труд</w:t>
      </w:r>
      <w:r w:rsidRPr="0086660A">
        <w:rPr>
          <w:rFonts w:eastAsia="Times New Roman"/>
          <w:b/>
          <w:bCs/>
          <w:szCs w:val="28"/>
          <w:lang w:eastAsia="zh-CN"/>
        </w:rPr>
        <w:t>.</w:t>
      </w:r>
      <w:r w:rsidR="001E4454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>Не просто</w:t>
      </w:r>
      <w:r w:rsidR="001E4454">
        <w:rPr>
          <w:rFonts w:eastAsia="Times New Roman"/>
          <w:szCs w:val="28"/>
          <w:lang w:eastAsia="zh-CN"/>
        </w:rPr>
        <w:t xml:space="preserve"> работа или</w:t>
      </w:r>
      <w:r w:rsidRPr="0086660A">
        <w:rPr>
          <w:rFonts w:eastAsia="Times New Roman"/>
          <w:szCs w:val="28"/>
          <w:lang w:eastAsia="zh-CN"/>
        </w:rPr>
        <w:t xml:space="preserve"> занятость, а способность </w:t>
      </w:r>
      <w:r w:rsidRPr="006D271E">
        <w:rPr>
          <w:rFonts w:eastAsia="Times New Roman"/>
          <w:szCs w:val="28"/>
          <w:lang w:eastAsia="zh-CN"/>
        </w:rPr>
        <w:t>создавать потребительную ценность</w:t>
      </w:r>
      <w:r w:rsidRPr="0086660A">
        <w:rPr>
          <w:rFonts w:eastAsia="Times New Roman"/>
          <w:szCs w:val="28"/>
          <w:lang w:eastAsia="zh-CN"/>
        </w:rPr>
        <w:t xml:space="preserve"> — кормить, лечить, греть, защищать, учить других, когда они сами не могут. Человек трудится не ради зарплаты, а ради связи с другими. Только преодолевая утомление, стресс, напряжение, он обретает смысл своей деятельности. И только тогда он становится Человеком — не в абстракции, а в конкретном действии.</w:t>
      </w:r>
    </w:p>
    <w:p w14:paraId="1764B2EB" w14:textId="4B1A659E" w:rsidR="00AE3AA7" w:rsidRDefault="005A0485" w:rsidP="00551381">
      <w:pPr>
        <w:spacing w:after="0"/>
        <w:ind w:firstLine="851"/>
        <w:rPr>
          <w:rFonts w:eastAsia="Times New Roman"/>
          <w:szCs w:val="28"/>
          <w:lang w:eastAsia="zh-CN"/>
        </w:rPr>
      </w:pPr>
      <w:r w:rsidRPr="0086660A">
        <w:rPr>
          <w:rFonts w:eastAsia="Times New Roman"/>
          <w:szCs w:val="28"/>
          <w:lang w:eastAsia="zh-CN"/>
        </w:rPr>
        <w:t xml:space="preserve">Всё это — не теория. Это — </w:t>
      </w:r>
      <w:r w:rsidRPr="006D271E">
        <w:rPr>
          <w:rStyle w:val="--0"/>
        </w:rPr>
        <w:t xml:space="preserve">формула </w:t>
      </w:r>
      <w:r w:rsidRPr="006D271E">
        <w:rPr>
          <w:rStyle w:val="--"/>
        </w:rPr>
        <w:t>счастья,</w:t>
      </w:r>
      <w:r w:rsidRPr="0086660A">
        <w:rPr>
          <w:rFonts w:eastAsia="Times New Roman"/>
          <w:szCs w:val="28"/>
          <w:lang w:eastAsia="zh-CN"/>
        </w:rPr>
        <w:t xml:space="preserve"> потому что только </w:t>
      </w:r>
    </w:p>
    <w:p w14:paraId="0063C07A" w14:textId="7576BA7C" w:rsidR="005A0485" w:rsidRPr="0086660A" w:rsidRDefault="00AE3AA7" w:rsidP="00551381">
      <w:pPr>
        <w:spacing w:after="0"/>
        <w:ind w:firstLine="851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2336" behindDoc="1" locked="0" layoutInCell="1" allowOverlap="1" wp14:anchorId="59A92E70" wp14:editId="3BDE85CF">
            <wp:simplePos x="0" y="0"/>
            <wp:positionH relativeFrom="column">
              <wp:posOffset>-268605</wp:posOffset>
            </wp:positionH>
            <wp:positionV relativeFrom="paragraph">
              <wp:posOffset>224155</wp:posOffset>
            </wp:positionV>
            <wp:extent cx="3042285" cy="3625850"/>
            <wp:effectExtent l="0" t="0" r="5715" b="6350"/>
            <wp:wrapTight wrapText="bothSides">
              <wp:wrapPolygon edited="0">
                <wp:start x="0" y="0"/>
                <wp:lineTo x="0" y="21562"/>
                <wp:lineTo x="21550" y="21562"/>
                <wp:lineTo x="21550" y="0"/>
                <wp:lineTo x="0" y="0"/>
              </wp:wrapPolygon>
            </wp:wrapTight>
            <wp:docPr id="85712627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126273" name="Рисунок 85712627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2285" cy="3625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0485" w:rsidRPr="001E4454">
        <w:rPr>
          <w:rFonts w:eastAsia="Times New Roman"/>
          <w:szCs w:val="28"/>
          <w:lang w:eastAsia="zh-CN"/>
        </w:rPr>
        <w:t>Человеку доступно счастье</w:t>
      </w:r>
      <w:r w:rsidR="001E4454">
        <w:rPr>
          <w:rFonts w:eastAsia="Times New Roman"/>
          <w:szCs w:val="28"/>
          <w:lang w:eastAsia="zh-CN"/>
        </w:rPr>
        <w:t>,</w:t>
      </w:r>
      <w:r w:rsidR="005A0485" w:rsidRPr="0086660A">
        <w:rPr>
          <w:rFonts w:eastAsia="Times New Roman"/>
          <w:szCs w:val="28"/>
          <w:lang w:eastAsia="zh-CN"/>
        </w:rPr>
        <w:t xml:space="preserve"> как полнота бытия, как момент совпадения с самим собой. Родители и учителя хотят не диплома, не баллов, не сертификатов. Они хотят вырастить </w:t>
      </w:r>
      <w:r w:rsidR="005A0485" w:rsidRPr="006D271E">
        <w:rPr>
          <w:rStyle w:val="--"/>
        </w:rPr>
        <w:t xml:space="preserve">Счастливого </w:t>
      </w:r>
      <w:r w:rsidR="005A0485" w:rsidRPr="006D271E">
        <w:rPr>
          <w:rStyle w:val="--0"/>
        </w:rPr>
        <w:t>Человека,</w:t>
      </w:r>
      <w:r w:rsidR="005A0485" w:rsidRPr="0086660A">
        <w:rPr>
          <w:rFonts w:eastAsia="Times New Roman"/>
          <w:szCs w:val="28"/>
          <w:lang w:eastAsia="zh-CN"/>
        </w:rPr>
        <w:t xml:space="preserve"> потому что только его можно по-настоящему любить, и только он способен искренне любить в ответ. А значит — он сможет пройти через любую бурю.</w:t>
      </w:r>
      <w:r w:rsidR="001E4454">
        <w:rPr>
          <w:rFonts w:eastAsia="Times New Roman"/>
          <w:szCs w:val="28"/>
          <w:lang w:eastAsia="zh-CN"/>
        </w:rPr>
        <w:t xml:space="preserve"> </w:t>
      </w:r>
      <w:r w:rsidR="005A0485" w:rsidRPr="0086660A">
        <w:rPr>
          <w:rFonts w:eastAsia="Times New Roman"/>
          <w:szCs w:val="28"/>
          <w:lang w:eastAsia="zh-CN"/>
        </w:rPr>
        <w:t>Ведь в глубине душевной тревоги каждого родителя — простой вопрос</w:t>
      </w:r>
      <w:r w:rsidR="00B57DF7" w:rsidRPr="0086660A">
        <w:rPr>
          <w:rFonts w:eastAsia="Times New Roman"/>
          <w:szCs w:val="28"/>
          <w:lang w:eastAsia="zh-CN"/>
        </w:rPr>
        <w:t>:</w:t>
      </w:r>
      <w:r w:rsidR="00B57DF7">
        <w:rPr>
          <w:rFonts w:eastAsia="Times New Roman"/>
          <w:szCs w:val="28"/>
          <w:lang w:eastAsia="zh-CN"/>
        </w:rPr>
        <w:t xml:space="preserve"> </w:t>
      </w:r>
      <w:r w:rsidR="00B57DF7" w:rsidRPr="0086660A">
        <w:rPr>
          <w:rFonts w:eastAsia="Times New Roman"/>
          <w:i/>
          <w:iCs/>
          <w:szCs w:val="28"/>
          <w:lang w:eastAsia="zh-CN"/>
        </w:rPr>
        <w:t>как</w:t>
      </w:r>
      <w:r w:rsidR="005A0485" w:rsidRPr="0086660A">
        <w:rPr>
          <w:rFonts w:eastAsia="Times New Roman"/>
          <w:i/>
          <w:iCs/>
          <w:szCs w:val="28"/>
          <w:lang w:eastAsia="zh-CN"/>
        </w:rPr>
        <w:t xml:space="preserve"> защитить своего ребёнка от мира, который становится всё агрессивнее, холоднее, равнодушнее?</w:t>
      </w:r>
      <w:r w:rsidR="001E4454">
        <w:rPr>
          <w:rFonts w:eastAsia="Times New Roman"/>
          <w:szCs w:val="28"/>
          <w:lang w:eastAsia="zh-CN"/>
        </w:rPr>
        <w:t xml:space="preserve"> </w:t>
      </w:r>
      <w:r w:rsidR="005A0485" w:rsidRPr="0086660A">
        <w:rPr>
          <w:rFonts w:eastAsia="Times New Roman"/>
          <w:szCs w:val="28"/>
          <w:lang w:eastAsia="zh-CN"/>
        </w:rPr>
        <w:t xml:space="preserve">Ответ — в одном: </w:t>
      </w:r>
      <w:r w:rsidR="005A0485" w:rsidRPr="006D271E">
        <w:rPr>
          <w:rFonts w:eastAsia="Times New Roman"/>
          <w:i/>
          <w:iCs/>
          <w:szCs w:val="28"/>
          <w:lang w:eastAsia="zh-CN"/>
        </w:rPr>
        <w:t>человечность.</w:t>
      </w:r>
      <w:r w:rsidR="001E4454">
        <w:rPr>
          <w:rFonts w:eastAsia="Times New Roman"/>
          <w:szCs w:val="28"/>
          <w:lang w:eastAsia="zh-CN"/>
        </w:rPr>
        <w:t xml:space="preserve"> </w:t>
      </w:r>
      <w:r w:rsidR="005A0485" w:rsidRPr="0086660A">
        <w:rPr>
          <w:rFonts w:eastAsia="Times New Roman"/>
          <w:szCs w:val="28"/>
          <w:lang w:eastAsia="zh-CN"/>
        </w:rPr>
        <w:t>Она защищает, как скафандр водолаза:</w:t>
      </w:r>
      <w:r w:rsidR="001E4454">
        <w:rPr>
          <w:rFonts w:eastAsia="Times New Roman"/>
          <w:szCs w:val="28"/>
          <w:lang w:eastAsia="zh-CN"/>
        </w:rPr>
        <w:t xml:space="preserve"> </w:t>
      </w:r>
      <w:r w:rsidR="005A0485" w:rsidRPr="0086660A">
        <w:rPr>
          <w:rFonts w:eastAsia="Times New Roman"/>
          <w:szCs w:val="28"/>
          <w:lang w:eastAsia="zh-CN"/>
        </w:rPr>
        <w:t>от давления среды, от враждебности, от утрат тепла</w:t>
      </w:r>
      <w:r w:rsidR="001E4454">
        <w:rPr>
          <w:rFonts w:eastAsia="Times New Roman"/>
          <w:szCs w:val="28"/>
          <w:lang w:eastAsia="zh-CN"/>
        </w:rPr>
        <w:t xml:space="preserve">. </w:t>
      </w:r>
      <w:r w:rsidR="005A0485" w:rsidRPr="0086660A">
        <w:rPr>
          <w:rFonts w:eastAsia="Times New Roman"/>
          <w:szCs w:val="28"/>
          <w:lang w:eastAsia="zh-CN"/>
        </w:rPr>
        <w:t>Даёт воздух, связь, устойчивость.</w:t>
      </w:r>
    </w:p>
    <w:p w14:paraId="5E310F6A" w14:textId="7C80E6FE" w:rsidR="005A0485" w:rsidRPr="001E4454" w:rsidRDefault="005A0485" w:rsidP="00551381">
      <w:pPr>
        <w:spacing w:after="0"/>
        <w:ind w:firstLine="851"/>
        <w:rPr>
          <w:rFonts w:eastAsia="Times New Roman"/>
          <w:szCs w:val="28"/>
          <w:lang w:eastAsia="zh-CN"/>
        </w:rPr>
      </w:pPr>
      <w:r w:rsidRPr="0086660A">
        <w:rPr>
          <w:rFonts w:eastAsia="Times New Roman"/>
          <w:szCs w:val="28"/>
          <w:lang w:eastAsia="zh-CN"/>
        </w:rPr>
        <w:t xml:space="preserve">Это </w:t>
      </w:r>
      <w:r w:rsidRPr="006D271E">
        <w:rPr>
          <w:rStyle w:val="--"/>
        </w:rPr>
        <w:t xml:space="preserve">не </w:t>
      </w:r>
      <w:r w:rsidRPr="006D271E">
        <w:rPr>
          <w:rStyle w:val="--0"/>
        </w:rPr>
        <w:t>роскошь.</w:t>
      </w:r>
      <w:r w:rsidRPr="0086660A">
        <w:rPr>
          <w:rFonts w:eastAsia="Times New Roman"/>
          <w:szCs w:val="28"/>
          <w:lang w:eastAsia="zh-CN"/>
        </w:rPr>
        <w:t xml:space="preserve"> Это — условие выживания.</w:t>
      </w:r>
      <w:r w:rsidR="001E4454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 xml:space="preserve">И в этом смысле </w:t>
      </w:r>
      <w:r w:rsidRPr="001E4454">
        <w:rPr>
          <w:rFonts w:eastAsia="Times New Roman"/>
          <w:szCs w:val="28"/>
          <w:lang w:eastAsia="zh-CN"/>
        </w:rPr>
        <w:t>— игра стоит свеч.</w:t>
      </w:r>
      <w:r w:rsidR="00AE3AA7">
        <w:rPr>
          <w:rFonts w:eastAsia="Times New Roman"/>
          <w:szCs w:val="28"/>
          <w:lang w:eastAsia="zh-CN"/>
        </w:rPr>
        <w:t xml:space="preserve">    </w:t>
      </w:r>
      <w:r w:rsidRPr="0086660A">
        <w:rPr>
          <w:rFonts w:eastAsia="Times New Roman"/>
          <w:szCs w:val="28"/>
          <w:lang w:eastAsia="zh-CN"/>
        </w:rPr>
        <w:t xml:space="preserve">У этой точки зрения, однако, есть и свои убеждённые оппоненты. Они утверждают, что счастье — не метафизическая категория, не бытийное </w:t>
      </w:r>
      <w:r w:rsidRPr="0086660A">
        <w:rPr>
          <w:rFonts w:eastAsia="Times New Roman"/>
          <w:szCs w:val="28"/>
          <w:lang w:eastAsia="zh-CN"/>
        </w:rPr>
        <w:lastRenderedPageBreak/>
        <w:t xml:space="preserve">состояние, а </w:t>
      </w:r>
      <w:r w:rsidRPr="001E4454">
        <w:rPr>
          <w:rFonts w:eastAsia="Times New Roman"/>
          <w:szCs w:val="28"/>
          <w:lang w:eastAsia="zh-CN"/>
        </w:rPr>
        <w:t xml:space="preserve">всего лишь </w:t>
      </w:r>
      <w:r w:rsidRPr="006D271E">
        <w:rPr>
          <w:rStyle w:val="--0"/>
        </w:rPr>
        <w:t xml:space="preserve">химическая </w:t>
      </w:r>
      <w:r w:rsidRPr="006D271E">
        <w:rPr>
          <w:rStyle w:val="--"/>
        </w:rPr>
        <w:t>реакция</w:t>
      </w:r>
      <w:r w:rsidRPr="0086660A">
        <w:rPr>
          <w:rFonts w:eastAsia="Times New Roman"/>
          <w:szCs w:val="28"/>
          <w:lang w:eastAsia="zh-CN"/>
        </w:rPr>
        <w:t xml:space="preserve">. В их представлении человек — это пробирка с реагентами, сосуд с биохимическим коктейлем. Хочешь почувствовать радость? — </w:t>
      </w:r>
      <w:r w:rsidRPr="001E4454">
        <w:rPr>
          <w:rFonts w:eastAsia="Times New Roman"/>
          <w:szCs w:val="28"/>
          <w:lang w:eastAsia="zh-CN"/>
        </w:rPr>
        <w:t>выдели эндорфин.</w:t>
      </w:r>
      <w:r w:rsidRPr="0086660A">
        <w:rPr>
          <w:rFonts w:eastAsia="Times New Roman"/>
          <w:szCs w:val="28"/>
          <w:lang w:eastAsia="zh-CN"/>
        </w:rPr>
        <w:t xml:space="preserve"> Не хватает энергии? </w:t>
      </w:r>
      <w:r w:rsidRPr="001E4454">
        <w:rPr>
          <w:rFonts w:eastAsia="Times New Roman"/>
          <w:szCs w:val="28"/>
          <w:lang w:eastAsia="zh-CN"/>
        </w:rPr>
        <w:t>— введи тироксин. Надо почувствовать любовь? — окситоцин в помощь. Мечтать — это допамин. Желать — это вазопрессин. Думать — ацетилхолин. Испытывать драйв — норадреналин. Жить — по формуле. Быть — как схема.</w:t>
      </w:r>
    </w:p>
    <w:p w14:paraId="10114BFE" w14:textId="4EB94C78" w:rsidR="005A0485" w:rsidRPr="0086660A" w:rsidRDefault="005A0485" w:rsidP="00551381">
      <w:pPr>
        <w:spacing w:after="0"/>
        <w:ind w:firstLine="851"/>
        <w:rPr>
          <w:rFonts w:eastAsia="Times New Roman"/>
          <w:szCs w:val="28"/>
          <w:lang w:eastAsia="zh-CN"/>
        </w:rPr>
      </w:pPr>
      <w:r w:rsidRPr="001E4454">
        <w:rPr>
          <w:rFonts w:eastAsia="Times New Roman"/>
          <w:szCs w:val="28"/>
          <w:lang w:eastAsia="zh-CN"/>
        </w:rPr>
        <w:t xml:space="preserve">В этом мире </w:t>
      </w:r>
      <w:r w:rsidRPr="006D271E">
        <w:rPr>
          <w:rStyle w:val="--0"/>
        </w:rPr>
        <w:t xml:space="preserve">человека </w:t>
      </w:r>
      <w:r w:rsidRPr="006D271E">
        <w:rPr>
          <w:rStyle w:val="--"/>
        </w:rPr>
        <w:t>нет,</w:t>
      </w:r>
      <w:r w:rsidRPr="001E4454">
        <w:rPr>
          <w:rFonts w:eastAsia="Times New Roman"/>
          <w:szCs w:val="28"/>
          <w:lang w:eastAsia="zh-CN"/>
        </w:rPr>
        <w:t xml:space="preserve"> есть только физиология, биохимия</w:t>
      </w:r>
      <w:r w:rsidRPr="0086660A">
        <w:rPr>
          <w:rFonts w:eastAsia="Times New Roman"/>
          <w:szCs w:val="28"/>
          <w:lang w:eastAsia="zh-CN"/>
        </w:rPr>
        <w:t>, управляемый каскад реакций. Всё сводится к механике тела, к манипуляции веществами. Отсюда — прямая дорога к идее: счастье можно сымитировать. Настроение — поднять таблеткой. Любовь — симулировать уколом. Смыл — заменить стимуляцией.</w:t>
      </w:r>
      <w:r w:rsidR="001E4454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 xml:space="preserve">И если эту модель довести до логического конца, то в список средств к «счастью» </w:t>
      </w:r>
      <w:r w:rsidRPr="006D271E">
        <w:rPr>
          <w:rStyle w:val="--"/>
        </w:rPr>
        <w:t>неизбежно</w:t>
      </w:r>
      <w:r w:rsidRPr="006D271E">
        <w:rPr>
          <w:rStyle w:val="--0"/>
        </w:rPr>
        <w:t xml:space="preserve"> включаются</w:t>
      </w:r>
      <w:r w:rsidRPr="0086660A">
        <w:rPr>
          <w:rFonts w:eastAsia="Times New Roman"/>
          <w:szCs w:val="28"/>
          <w:lang w:eastAsia="zh-CN"/>
        </w:rPr>
        <w:t xml:space="preserve"> наркотики, алкоголь, экстремальный секс, фанатизм, цифровые иллюзии. Всё, что способно </w:t>
      </w:r>
      <w:r w:rsidRPr="006D271E">
        <w:rPr>
          <w:rFonts w:eastAsia="Times New Roman"/>
          <w:szCs w:val="28"/>
          <w:lang w:eastAsia="zh-CN"/>
        </w:rPr>
        <w:t>взломать рецепторы</w:t>
      </w:r>
      <w:r w:rsidRPr="0086660A">
        <w:rPr>
          <w:rFonts w:eastAsia="Times New Roman"/>
          <w:szCs w:val="28"/>
          <w:lang w:eastAsia="zh-CN"/>
        </w:rPr>
        <w:t xml:space="preserve">, но не пробудить душу. Всё, что может </w:t>
      </w:r>
      <w:r w:rsidRPr="006D271E">
        <w:rPr>
          <w:rFonts w:eastAsia="Times New Roman"/>
          <w:szCs w:val="28"/>
          <w:lang w:eastAsia="zh-CN"/>
        </w:rPr>
        <w:t>обмануть тело</w:t>
      </w:r>
      <w:r w:rsidRPr="0086660A">
        <w:rPr>
          <w:rFonts w:eastAsia="Times New Roman"/>
          <w:szCs w:val="28"/>
          <w:lang w:eastAsia="zh-CN"/>
        </w:rPr>
        <w:t>, но не пробудить Человека.</w:t>
      </w:r>
    </w:p>
    <w:p w14:paraId="1F313DC2" w14:textId="35B76AEA" w:rsidR="005A0485" w:rsidRPr="006D271E" w:rsidRDefault="005A0485" w:rsidP="00551381">
      <w:pPr>
        <w:spacing w:after="0"/>
        <w:ind w:firstLine="851"/>
        <w:rPr>
          <w:rStyle w:val="--0"/>
        </w:rPr>
      </w:pPr>
      <w:r w:rsidRPr="0086660A">
        <w:rPr>
          <w:rFonts w:eastAsia="Times New Roman"/>
          <w:szCs w:val="28"/>
          <w:lang w:eastAsia="zh-CN"/>
        </w:rPr>
        <w:t xml:space="preserve">Эта точка зрения — </w:t>
      </w:r>
      <w:r w:rsidRPr="006D271E">
        <w:rPr>
          <w:rStyle w:val="--"/>
        </w:rPr>
        <w:t xml:space="preserve">не </w:t>
      </w:r>
      <w:r w:rsidRPr="006D271E">
        <w:rPr>
          <w:rStyle w:val="--0"/>
        </w:rPr>
        <w:t>просто</w:t>
      </w:r>
      <w:r w:rsidRPr="0086660A">
        <w:rPr>
          <w:rFonts w:eastAsia="Times New Roman"/>
          <w:b/>
          <w:bCs/>
          <w:szCs w:val="28"/>
          <w:lang w:eastAsia="zh-CN"/>
        </w:rPr>
        <w:t xml:space="preserve"> </w:t>
      </w:r>
      <w:r w:rsidRPr="006D271E">
        <w:rPr>
          <w:rFonts w:eastAsia="Times New Roman"/>
          <w:szCs w:val="28"/>
          <w:lang w:eastAsia="zh-CN"/>
        </w:rPr>
        <w:t>упрощение.</w:t>
      </w:r>
      <w:r w:rsidRPr="0086660A">
        <w:rPr>
          <w:rFonts w:eastAsia="Times New Roman"/>
          <w:szCs w:val="28"/>
          <w:lang w:eastAsia="zh-CN"/>
        </w:rPr>
        <w:t xml:space="preserve"> Это идеологическая и цивилизационная </w:t>
      </w:r>
      <w:r w:rsidRPr="006D271E">
        <w:rPr>
          <w:rFonts w:eastAsia="Times New Roman"/>
          <w:szCs w:val="28"/>
          <w:lang w:eastAsia="zh-CN"/>
        </w:rPr>
        <w:t>катастрофа</w:t>
      </w:r>
      <w:r w:rsidRPr="0086660A">
        <w:rPr>
          <w:rFonts w:eastAsia="Times New Roman"/>
          <w:szCs w:val="28"/>
          <w:lang w:eastAsia="zh-CN"/>
        </w:rPr>
        <w:t>. Это удар по самому основанию воспитания, по сущности любви, по роли учителя, по душе ребёнка. Это тот редукционизм, который</w:t>
      </w:r>
      <w:r w:rsidR="00767500">
        <w:rPr>
          <w:rFonts w:eastAsia="Times New Roman"/>
          <w:szCs w:val="28"/>
          <w:lang w:eastAsia="zh-CN"/>
        </w:rPr>
        <w:t xml:space="preserve"> убивает все </w:t>
      </w:r>
      <w:proofErr w:type="gramStart"/>
      <w:r w:rsidR="00767500">
        <w:rPr>
          <w:rFonts w:eastAsia="Times New Roman"/>
          <w:szCs w:val="28"/>
          <w:lang w:eastAsia="zh-CN"/>
        </w:rPr>
        <w:t xml:space="preserve">человеческое, </w:t>
      </w:r>
      <w:r w:rsidRPr="0086660A">
        <w:rPr>
          <w:rFonts w:eastAsia="Times New Roman"/>
          <w:szCs w:val="28"/>
          <w:lang w:eastAsia="zh-CN"/>
        </w:rPr>
        <w:t xml:space="preserve"> подменяя</w:t>
      </w:r>
      <w:proofErr w:type="gramEnd"/>
      <w:r w:rsidRPr="0086660A">
        <w:rPr>
          <w:rFonts w:eastAsia="Times New Roman"/>
          <w:szCs w:val="28"/>
          <w:lang w:eastAsia="zh-CN"/>
        </w:rPr>
        <w:t xml:space="preserve"> его биохимической иллюзией.</w:t>
      </w:r>
      <w:r w:rsidR="00C1627A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 xml:space="preserve">За этой позицией — прямая тень: ненависть, отчаяние, потеря смысла, одиночество, разрушение, преступления. И как финал — гибель того, в кого были вложены </w:t>
      </w:r>
      <w:r w:rsidRPr="00C1627A">
        <w:rPr>
          <w:rFonts w:eastAsia="Times New Roman"/>
          <w:szCs w:val="28"/>
          <w:lang w:eastAsia="zh-CN"/>
        </w:rPr>
        <w:t>все силы, все слёзы, вся вера</w:t>
      </w:r>
      <w:r w:rsidRPr="0086660A">
        <w:rPr>
          <w:rFonts w:eastAsia="Times New Roman"/>
          <w:szCs w:val="28"/>
          <w:lang w:eastAsia="zh-CN"/>
        </w:rPr>
        <w:t xml:space="preserve"> родителей и учителей. Гибель не тела — </w:t>
      </w:r>
      <w:r w:rsidRPr="006D271E">
        <w:rPr>
          <w:rStyle w:val="--"/>
        </w:rPr>
        <w:t xml:space="preserve">гибель </w:t>
      </w:r>
      <w:r w:rsidRPr="006D271E">
        <w:rPr>
          <w:rStyle w:val="--0"/>
        </w:rPr>
        <w:t>смысла.</w:t>
      </w:r>
    </w:p>
    <w:p w14:paraId="47EBD8A4" w14:textId="447E938A" w:rsidR="005A0485" w:rsidRPr="0086660A" w:rsidRDefault="005A0485" w:rsidP="00551381">
      <w:pPr>
        <w:spacing w:after="0"/>
        <w:ind w:firstLine="851"/>
        <w:rPr>
          <w:rFonts w:eastAsia="Times New Roman"/>
          <w:szCs w:val="28"/>
          <w:lang w:eastAsia="zh-CN"/>
        </w:rPr>
      </w:pPr>
      <w:r w:rsidRPr="0086660A">
        <w:rPr>
          <w:rFonts w:eastAsia="Times New Roman"/>
          <w:szCs w:val="28"/>
          <w:lang w:eastAsia="zh-CN"/>
        </w:rPr>
        <w:t xml:space="preserve">Когда счастье отождествляют с гормональной реакцией, </w:t>
      </w:r>
      <w:r w:rsidRPr="00C1627A">
        <w:rPr>
          <w:rFonts w:eastAsia="Times New Roman"/>
          <w:szCs w:val="28"/>
          <w:lang w:eastAsia="zh-CN"/>
        </w:rPr>
        <w:t>человеческое перестаёт быть необходимым.</w:t>
      </w:r>
      <w:r w:rsidRPr="0086660A">
        <w:rPr>
          <w:rFonts w:eastAsia="Times New Roman"/>
          <w:szCs w:val="28"/>
          <w:lang w:eastAsia="zh-CN"/>
        </w:rPr>
        <w:t xml:space="preserve"> Зачем любить, если можно ввести вещество? Зачем страдать, если можно заблокировать рецептор? Зачем расти, если можно симулировать результат?</w:t>
      </w:r>
      <w:r w:rsidR="00C1627A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 xml:space="preserve">Так рождается поколение не Человека, а </w:t>
      </w:r>
      <w:r w:rsidRPr="006D271E">
        <w:rPr>
          <w:rFonts w:eastAsia="Times New Roman"/>
          <w:szCs w:val="28"/>
          <w:lang w:eastAsia="zh-CN"/>
        </w:rPr>
        <w:t>счастливых объектов</w:t>
      </w:r>
      <w:r w:rsidRPr="0086660A">
        <w:rPr>
          <w:rFonts w:eastAsia="Times New Roman"/>
          <w:szCs w:val="28"/>
          <w:lang w:eastAsia="zh-CN"/>
        </w:rPr>
        <w:t>. Управляемых, обслуживаемых, заменяемых. Поколение, не способное к настоящей боли и настоящему смыслу. Поколение, которому по рецепту обеспечат радость, но не откроют путь к Счастью.</w:t>
      </w:r>
      <w:r w:rsidR="00C1627A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 xml:space="preserve">В этом и заключается трагедия: </w:t>
      </w:r>
      <w:r w:rsidRPr="006D271E">
        <w:rPr>
          <w:rStyle w:val="--0"/>
        </w:rPr>
        <w:t xml:space="preserve">Человеческое </w:t>
      </w:r>
      <w:r w:rsidRPr="006D271E">
        <w:rPr>
          <w:rStyle w:val="--"/>
        </w:rPr>
        <w:t>Счастье</w:t>
      </w:r>
      <w:r w:rsidRPr="0086660A">
        <w:rPr>
          <w:rFonts w:eastAsia="Times New Roman"/>
          <w:szCs w:val="28"/>
          <w:lang w:eastAsia="zh-CN"/>
        </w:rPr>
        <w:t xml:space="preserve"> — не в том, чтобы приятно чувствовать. А в том, чтобы </w:t>
      </w:r>
      <w:r w:rsidRPr="006D271E">
        <w:rPr>
          <w:rFonts w:eastAsia="Times New Roman"/>
          <w:szCs w:val="28"/>
          <w:lang w:eastAsia="zh-CN"/>
        </w:rPr>
        <w:t>быть целым</w:t>
      </w:r>
      <w:r w:rsidRPr="0086660A">
        <w:rPr>
          <w:rFonts w:eastAsia="Times New Roman"/>
          <w:szCs w:val="28"/>
          <w:lang w:eastAsia="zh-CN"/>
        </w:rPr>
        <w:t>, быть связным с другими, быть в состоянии Любви, Труда, Веры и Надежды.</w:t>
      </w:r>
      <w:r w:rsidR="00C1627A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>Счастье — не стимуляция.</w:t>
      </w:r>
      <w:r w:rsidR="00C1627A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 xml:space="preserve">Счастье — это следствие </w:t>
      </w:r>
      <w:r w:rsidRPr="00C1627A">
        <w:rPr>
          <w:rFonts w:eastAsia="Times New Roman"/>
          <w:szCs w:val="28"/>
          <w:lang w:eastAsia="zh-CN"/>
        </w:rPr>
        <w:t>реализованного бытия Человека.</w:t>
      </w:r>
      <w:r w:rsidR="00C1627A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>И если мы не вернём себе эту простую истину —</w:t>
      </w:r>
      <w:r w:rsidR="00C1627A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>мы потеряем не только школу.</w:t>
      </w:r>
      <w:r w:rsidR="00C1627A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 xml:space="preserve">Мы потеряем </w:t>
      </w:r>
      <w:r w:rsidRPr="006D271E">
        <w:rPr>
          <w:rStyle w:val="--0"/>
        </w:rPr>
        <w:t xml:space="preserve">способность </w:t>
      </w:r>
      <w:r w:rsidRPr="006D271E">
        <w:rPr>
          <w:rStyle w:val="--"/>
        </w:rPr>
        <w:t xml:space="preserve">быть </w:t>
      </w:r>
      <w:r w:rsidRPr="006D271E">
        <w:rPr>
          <w:rStyle w:val="--0"/>
        </w:rPr>
        <w:t>людьми</w:t>
      </w:r>
      <w:r w:rsidRPr="0086660A">
        <w:rPr>
          <w:rFonts w:eastAsia="Times New Roman"/>
          <w:szCs w:val="28"/>
          <w:lang w:eastAsia="zh-CN"/>
        </w:rPr>
        <w:t>.</w:t>
      </w:r>
    </w:p>
    <w:p w14:paraId="682996A7" w14:textId="78D3535E" w:rsidR="007F378B" w:rsidRPr="00AE3AA7" w:rsidRDefault="007F378B" w:rsidP="00551381">
      <w:pPr>
        <w:spacing w:after="0"/>
        <w:ind w:firstLine="851"/>
        <w:rPr>
          <w:rFonts w:eastAsia="Times New Roman"/>
          <w:szCs w:val="28"/>
          <w:lang w:eastAsia="zh-CN"/>
        </w:rPr>
      </w:pPr>
      <w:r w:rsidRPr="0086660A">
        <w:rPr>
          <w:rFonts w:eastAsia="Times New Roman"/>
          <w:szCs w:val="28"/>
          <w:lang w:eastAsia="zh-CN"/>
        </w:rPr>
        <w:t xml:space="preserve">Разговор о Человеке — всегда на особом, возвышенном языке. </w:t>
      </w:r>
      <w:r w:rsidR="00551381">
        <w:rPr>
          <w:rFonts w:eastAsia="Times New Roman"/>
          <w:szCs w:val="28"/>
          <w:lang w:eastAsia="zh-CN"/>
        </w:rPr>
        <w:br/>
      </w:r>
      <w:r w:rsidRPr="0086660A">
        <w:rPr>
          <w:rFonts w:eastAsia="Times New Roman"/>
          <w:szCs w:val="28"/>
          <w:lang w:eastAsia="zh-CN"/>
        </w:rPr>
        <w:t xml:space="preserve">И </w:t>
      </w:r>
      <w:proofErr w:type="gramStart"/>
      <w:r w:rsidRPr="0086660A">
        <w:rPr>
          <w:rFonts w:eastAsia="Times New Roman"/>
          <w:szCs w:val="28"/>
          <w:lang w:eastAsia="zh-CN"/>
        </w:rPr>
        <w:t xml:space="preserve">не </w:t>
      </w:r>
      <w:r w:rsidR="00AE3AA7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>потому</w:t>
      </w:r>
      <w:proofErr w:type="gramEnd"/>
      <w:r w:rsidRPr="0086660A">
        <w:rPr>
          <w:rFonts w:eastAsia="Times New Roman"/>
          <w:szCs w:val="28"/>
          <w:lang w:eastAsia="zh-CN"/>
        </w:rPr>
        <w:t xml:space="preserve">, что так принято, а потому что иначе нельзя. Великая тема требует великого тона. Человек — не предмет описания, а </w:t>
      </w:r>
      <w:r w:rsidRPr="006D271E">
        <w:rPr>
          <w:rFonts w:eastAsia="Times New Roman"/>
          <w:szCs w:val="28"/>
          <w:lang w:eastAsia="zh-CN"/>
        </w:rPr>
        <w:t>центр бытия</w:t>
      </w:r>
      <w:r w:rsidRPr="0086660A">
        <w:rPr>
          <w:rFonts w:eastAsia="Times New Roman"/>
          <w:szCs w:val="28"/>
          <w:lang w:eastAsia="zh-CN"/>
        </w:rPr>
        <w:t>, через которого преломляется и смысл, и судьба, и будущее.</w:t>
      </w:r>
      <w:r w:rsidR="00D53DC3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>В этом — оправдание и стиль этой статьи. В этом — её необходимость.</w:t>
      </w:r>
      <w:r w:rsidR="00D53DC3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 xml:space="preserve">И, быть может, всё сказанное здесь меркнет </w:t>
      </w:r>
      <w:r w:rsidRPr="0086660A">
        <w:rPr>
          <w:rFonts w:eastAsia="Times New Roman"/>
          <w:szCs w:val="28"/>
          <w:lang w:eastAsia="zh-CN"/>
        </w:rPr>
        <w:lastRenderedPageBreak/>
        <w:t>перед тем, что было однажды произнесено с подлинной духовной высотой.</w:t>
      </w:r>
      <w:r w:rsidR="00D53DC3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 xml:space="preserve">В 1903 году Максим Горький написал эссе под простым, но священным названием — </w:t>
      </w:r>
      <w:r w:rsidRPr="0086660A">
        <w:rPr>
          <w:rFonts w:eastAsia="Times New Roman"/>
          <w:b/>
          <w:bCs/>
          <w:szCs w:val="28"/>
          <w:lang w:eastAsia="zh-CN"/>
        </w:rPr>
        <w:t>«</w:t>
      </w:r>
      <w:r w:rsidRPr="006D271E">
        <w:rPr>
          <w:rFonts w:eastAsia="Times New Roman"/>
          <w:b/>
          <w:bCs/>
          <w:i/>
          <w:iCs/>
          <w:szCs w:val="28"/>
          <w:lang w:eastAsia="zh-CN"/>
        </w:rPr>
        <w:t>Человек»</w:t>
      </w:r>
      <w:r w:rsidRPr="006D271E">
        <w:rPr>
          <w:rFonts w:eastAsia="Times New Roman"/>
          <w:i/>
          <w:iCs/>
          <w:szCs w:val="28"/>
          <w:lang w:eastAsia="zh-CN"/>
        </w:rPr>
        <w:t>.</w:t>
      </w:r>
      <w:r w:rsidRPr="0086660A">
        <w:rPr>
          <w:rFonts w:eastAsia="Times New Roman"/>
          <w:szCs w:val="28"/>
          <w:lang w:eastAsia="zh-CN"/>
        </w:rPr>
        <w:t xml:space="preserve"> Он начинает его с трагической силы исповеди:</w:t>
      </w:r>
      <w:r w:rsidR="00D53DC3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color w:val="0E0E0E"/>
          <w:szCs w:val="28"/>
          <w:lang w:eastAsia="zh-CN"/>
        </w:rPr>
        <w:t>«</w:t>
      </w:r>
      <w:r w:rsidRPr="00D53DC3">
        <w:rPr>
          <w:rFonts w:eastAsia="Times New Roman"/>
          <w:i/>
          <w:iCs/>
          <w:color w:val="0E0E0E"/>
          <w:szCs w:val="28"/>
          <w:lang w:eastAsia="zh-CN"/>
        </w:rPr>
        <w:t>В часы усталости духа… когда мысль… зловеще кружится над хаосом дня, — я вызываю пред собой величественный образ Человека.</w:t>
      </w:r>
      <w:r w:rsidR="006D271E">
        <w:rPr>
          <w:rFonts w:eastAsia="Times New Roman"/>
          <w:i/>
          <w:iCs/>
          <w:szCs w:val="28"/>
          <w:lang w:eastAsia="zh-CN"/>
        </w:rPr>
        <w:t xml:space="preserve"> </w:t>
      </w:r>
      <w:r w:rsidRPr="00D53DC3">
        <w:rPr>
          <w:rFonts w:eastAsia="Times New Roman"/>
          <w:i/>
          <w:iCs/>
          <w:color w:val="0E0E0E"/>
          <w:szCs w:val="28"/>
          <w:lang w:eastAsia="zh-CN"/>
        </w:rPr>
        <w:t>Человек! Точно солнце рождается в груди моей… трагически прекрасный Человек!..»</w:t>
      </w:r>
      <w:r w:rsidR="00D53DC3">
        <w:rPr>
          <w:rFonts w:eastAsia="Times New Roman"/>
          <w:i/>
          <w:iCs/>
          <w:color w:val="0E0E0E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 xml:space="preserve">И уже этими словами Горький предстаёт не просто писателем, но </w:t>
      </w:r>
      <w:r w:rsidRPr="00D53DC3">
        <w:rPr>
          <w:rFonts w:eastAsia="Times New Roman"/>
          <w:szCs w:val="28"/>
          <w:lang w:eastAsia="zh-CN"/>
        </w:rPr>
        <w:t>пророком нового века,</w:t>
      </w:r>
      <w:r w:rsidRPr="0086660A">
        <w:rPr>
          <w:rFonts w:eastAsia="Times New Roman"/>
          <w:szCs w:val="28"/>
          <w:lang w:eastAsia="zh-CN"/>
        </w:rPr>
        <w:t xml:space="preserve"> который чувствует: если исчезнет Человек — </w:t>
      </w:r>
      <w:r w:rsidRPr="006D271E">
        <w:rPr>
          <w:rStyle w:val="--0"/>
        </w:rPr>
        <w:t xml:space="preserve">исчезнет </w:t>
      </w:r>
      <w:r w:rsidRPr="006D271E">
        <w:rPr>
          <w:rStyle w:val="--"/>
        </w:rPr>
        <w:t>всё.</w:t>
      </w:r>
      <w:r w:rsidRPr="0086660A">
        <w:rPr>
          <w:rFonts w:eastAsia="Times New Roman"/>
          <w:szCs w:val="28"/>
          <w:lang w:eastAsia="zh-CN"/>
        </w:rPr>
        <w:t xml:space="preserve"> Исчезнет надежда, исчезнет культура, исчезнет сама история.</w:t>
      </w:r>
      <w:r w:rsidR="00D53DC3">
        <w:rPr>
          <w:rFonts w:eastAsia="Times New Roman"/>
          <w:i/>
          <w:iCs/>
          <w:color w:val="0E0E0E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>Именно в Человеке — последняя опора мироздания.</w:t>
      </w:r>
      <w:r w:rsidR="00D53DC3">
        <w:rPr>
          <w:rFonts w:eastAsia="Times New Roman"/>
          <w:i/>
          <w:iCs/>
          <w:color w:val="0E0E0E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>Его финальные строки звучат как завет:</w:t>
      </w:r>
      <w:r w:rsidR="00D53DC3">
        <w:rPr>
          <w:rFonts w:eastAsia="Times New Roman"/>
          <w:i/>
          <w:iCs/>
          <w:color w:val="0E0E0E"/>
          <w:szCs w:val="28"/>
          <w:lang w:eastAsia="zh-CN"/>
        </w:rPr>
        <w:t xml:space="preserve"> </w:t>
      </w:r>
      <w:r w:rsidRPr="00D53DC3">
        <w:rPr>
          <w:rFonts w:eastAsia="Times New Roman"/>
          <w:i/>
          <w:iCs/>
          <w:color w:val="0E0E0E"/>
          <w:szCs w:val="28"/>
          <w:lang w:eastAsia="zh-CN"/>
        </w:rPr>
        <w:t>«Вот снова, величавый и свободный, подняв высоко гордую главу, он медленно, но твёрдыми шагами идёт по праху старых предрассудков…</w:t>
      </w:r>
      <w:r w:rsidR="006D271E">
        <w:rPr>
          <w:rFonts w:eastAsia="Times New Roman"/>
          <w:i/>
          <w:iCs/>
          <w:szCs w:val="28"/>
          <w:lang w:eastAsia="zh-CN"/>
        </w:rPr>
        <w:t xml:space="preserve"> </w:t>
      </w:r>
      <w:r w:rsidRPr="00D53DC3">
        <w:rPr>
          <w:rFonts w:eastAsia="Times New Roman"/>
          <w:i/>
          <w:iCs/>
          <w:color w:val="0E0E0E"/>
          <w:szCs w:val="28"/>
          <w:lang w:eastAsia="zh-CN"/>
        </w:rPr>
        <w:t>один в седом тумане заблуждений…</w:t>
      </w:r>
      <w:r w:rsidR="00D53DC3" w:rsidRPr="00D53DC3">
        <w:rPr>
          <w:rFonts w:eastAsia="Times New Roman"/>
          <w:i/>
          <w:iCs/>
          <w:color w:val="0E0E0E"/>
          <w:szCs w:val="28"/>
          <w:lang w:eastAsia="zh-CN"/>
        </w:rPr>
        <w:t xml:space="preserve"> </w:t>
      </w:r>
      <w:r w:rsidRPr="00D53DC3">
        <w:rPr>
          <w:rFonts w:eastAsia="Times New Roman"/>
          <w:i/>
          <w:iCs/>
          <w:color w:val="0E0E0E"/>
          <w:szCs w:val="28"/>
          <w:lang w:eastAsia="zh-CN"/>
        </w:rPr>
        <w:t>а впереди — стоит толпа загадок, бесстрастно ожидающих его».</w:t>
      </w:r>
    </w:p>
    <w:p w14:paraId="37C2A278" w14:textId="56726237" w:rsidR="007F378B" w:rsidRPr="0086660A" w:rsidRDefault="007F378B" w:rsidP="00551381">
      <w:pPr>
        <w:spacing w:after="0"/>
        <w:ind w:firstLine="851"/>
        <w:rPr>
          <w:rFonts w:eastAsia="Times New Roman"/>
          <w:szCs w:val="28"/>
          <w:lang w:eastAsia="zh-CN"/>
        </w:rPr>
      </w:pPr>
      <w:r w:rsidRPr="0086660A">
        <w:rPr>
          <w:rFonts w:eastAsia="Times New Roman"/>
          <w:szCs w:val="28"/>
          <w:lang w:eastAsia="zh-CN"/>
        </w:rPr>
        <w:t xml:space="preserve">Мы можем и </w:t>
      </w:r>
      <w:r w:rsidRPr="006D271E">
        <w:rPr>
          <w:rStyle w:val="--0"/>
        </w:rPr>
        <w:t xml:space="preserve">должны </w:t>
      </w:r>
      <w:r w:rsidRPr="006D271E">
        <w:rPr>
          <w:rStyle w:val="--"/>
        </w:rPr>
        <w:t>понимать</w:t>
      </w:r>
      <w:r w:rsidRPr="0086660A">
        <w:rPr>
          <w:rFonts w:eastAsia="Times New Roman"/>
          <w:szCs w:val="28"/>
          <w:lang w:eastAsia="zh-CN"/>
        </w:rPr>
        <w:t xml:space="preserve"> эти строки буквально. Горький писал о </w:t>
      </w:r>
      <w:r w:rsidRPr="00D53DC3">
        <w:rPr>
          <w:rFonts w:eastAsia="Times New Roman"/>
          <w:szCs w:val="28"/>
          <w:lang w:eastAsia="zh-CN"/>
        </w:rPr>
        <w:t>тех, кто ещё только входит в мир,</w:t>
      </w:r>
      <w:r w:rsidRPr="0086660A">
        <w:rPr>
          <w:rFonts w:eastAsia="Times New Roman"/>
          <w:szCs w:val="28"/>
          <w:lang w:eastAsia="zh-CN"/>
        </w:rPr>
        <w:t xml:space="preserve"> о наших малышах, которые впервые переступают школьный порог.</w:t>
      </w:r>
      <w:r w:rsidR="00D53DC3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 xml:space="preserve">Он писал о подростках, которым предстоит сдать экзамены, сделать первый выбор, выйти на перекрёстки мира, где </w:t>
      </w:r>
      <w:r w:rsidRPr="00D53DC3">
        <w:rPr>
          <w:rFonts w:eastAsia="Times New Roman"/>
          <w:szCs w:val="28"/>
          <w:lang w:eastAsia="zh-CN"/>
        </w:rPr>
        <w:t>теперь нет гарантированного пути.</w:t>
      </w:r>
      <w:r w:rsidR="00D53DC3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 xml:space="preserve">Он писал — </w:t>
      </w:r>
      <w:r w:rsidRPr="006D271E">
        <w:rPr>
          <w:rStyle w:val="--0"/>
        </w:rPr>
        <w:t xml:space="preserve">о наших </w:t>
      </w:r>
      <w:r w:rsidRPr="006D271E">
        <w:rPr>
          <w:rStyle w:val="--"/>
        </w:rPr>
        <w:t>детях.</w:t>
      </w:r>
      <w:r w:rsidR="00D53DC3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>Какими они будут?</w:t>
      </w:r>
    </w:p>
    <w:p w14:paraId="7EECB2C3" w14:textId="4601531E" w:rsidR="007F378B" w:rsidRPr="0086660A" w:rsidRDefault="007F378B" w:rsidP="00551381">
      <w:pPr>
        <w:spacing w:after="0"/>
        <w:ind w:firstLine="851"/>
        <w:rPr>
          <w:rFonts w:eastAsia="Times New Roman"/>
          <w:szCs w:val="28"/>
          <w:lang w:eastAsia="zh-CN"/>
        </w:rPr>
      </w:pPr>
      <w:r w:rsidRPr="0086660A">
        <w:rPr>
          <w:rFonts w:eastAsia="Times New Roman"/>
          <w:szCs w:val="28"/>
          <w:lang w:eastAsia="zh-CN"/>
        </w:rPr>
        <w:t>Какие силы встанут внутри них, когда они столкнутся с равнодушием, агрессией, одиночеством?</w:t>
      </w:r>
      <w:r w:rsidR="00D53DC3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>Что будет у них в сердце — химия или человек?</w:t>
      </w:r>
      <w:r w:rsidR="00BC4798">
        <w:rPr>
          <w:rFonts w:eastAsia="Times New Roman"/>
          <w:szCs w:val="28"/>
          <w:lang w:eastAsia="zh-CN"/>
        </w:rPr>
        <w:t xml:space="preserve"> </w:t>
      </w:r>
      <w:r w:rsidR="00551381">
        <w:rPr>
          <w:rFonts w:eastAsia="Times New Roman"/>
          <w:szCs w:val="28"/>
          <w:lang w:eastAsia="zh-CN"/>
        </w:rPr>
        <w:br/>
      </w:r>
      <w:r w:rsidRPr="0086660A">
        <w:rPr>
          <w:rFonts w:eastAsia="Times New Roman"/>
          <w:szCs w:val="28"/>
          <w:lang w:eastAsia="zh-CN"/>
        </w:rPr>
        <w:t>К чему мы их подготовили?</w:t>
      </w:r>
      <w:r w:rsidR="00D53DC3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 xml:space="preserve">И </w:t>
      </w:r>
      <w:r w:rsidRPr="00D53DC3">
        <w:rPr>
          <w:rFonts w:eastAsia="Times New Roman"/>
          <w:szCs w:val="28"/>
          <w:lang w:eastAsia="zh-CN"/>
        </w:rPr>
        <w:t>кого мы растили все эти годы — функционального пользователя или Человека?</w:t>
      </w:r>
      <w:r w:rsidR="00D53DC3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>Вопрос остаётся.</w:t>
      </w:r>
      <w:r w:rsidR="00D53DC3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>Но путь задан.</w:t>
      </w:r>
      <w:r w:rsidR="00BC4798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>И тот, кто слышит в себе зов Человека —</w:t>
      </w:r>
      <w:r w:rsidR="008E015F">
        <w:rPr>
          <w:rFonts w:eastAsia="Times New Roman"/>
          <w:szCs w:val="28"/>
          <w:lang w:eastAsia="zh-CN"/>
        </w:rPr>
        <w:t xml:space="preserve"> </w:t>
      </w:r>
      <w:r w:rsidRPr="006D271E">
        <w:rPr>
          <w:rStyle w:val="--0"/>
        </w:rPr>
        <w:t xml:space="preserve">уже </w:t>
      </w:r>
      <w:r w:rsidRPr="006D271E">
        <w:rPr>
          <w:rStyle w:val="--"/>
        </w:rPr>
        <w:t>начал</w:t>
      </w:r>
      <w:r w:rsidRPr="006D271E">
        <w:rPr>
          <w:rStyle w:val="--0"/>
        </w:rPr>
        <w:t xml:space="preserve"> идти.</w:t>
      </w:r>
    </w:p>
    <w:p w14:paraId="2E7E9C74" w14:textId="7D2EBFE7" w:rsidR="007F378B" w:rsidRPr="0086660A" w:rsidRDefault="007F378B" w:rsidP="00551381">
      <w:pPr>
        <w:spacing w:after="0"/>
        <w:ind w:firstLine="851"/>
        <w:rPr>
          <w:rFonts w:eastAsia="Times New Roman"/>
          <w:szCs w:val="28"/>
          <w:lang w:eastAsia="zh-CN"/>
        </w:rPr>
      </w:pPr>
      <w:r w:rsidRPr="0086660A">
        <w:rPr>
          <w:rFonts w:eastAsia="Times New Roman"/>
          <w:szCs w:val="28"/>
          <w:lang w:eastAsia="zh-CN"/>
        </w:rPr>
        <w:t>Итак, разговор о Человеке — начат. Но он не завершён. Потому что Человек — не тема, а Путь. Путь становления, пробуждения, прорастания через боль и неведение, через ложь и механистические иллюзии.</w:t>
      </w:r>
      <w:r w:rsidR="008E015F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 xml:space="preserve">Каждое поколение должно отвечать заново: </w:t>
      </w:r>
      <w:r w:rsidRPr="008E015F">
        <w:rPr>
          <w:rFonts w:eastAsia="Times New Roman"/>
          <w:szCs w:val="28"/>
          <w:lang w:eastAsia="zh-CN"/>
        </w:rPr>
        <w:t>что значит быть Человеком?</w:t>
      </w:r>
      <w:r w:rsidRPr="0086660A">
        <w:rPr>
          <w:rFonts w:eastAsia="Times New Roman"/>
          <w:szCs w:val="28"/>
          <w:lang w:eastAsia="zh-CN"/>
        </w:rPr>
        <w:t xml:space="preserve"> — не в словах, а в поступках, не в программах, а в судьбах. Не формой, а содержанием.</w:t>
      </w:r>
    </w:p>
    <w:p w14:paraId="28934FB9" w14:textId="5E322D51" w:rsidR="007F378B" w:rsidRDefault="007F378B" w:rsidP="00551381">
      <w:pPr>
        <w:spacing w:after="0"/>
        <w:ind w:firstLine="851"/>
        <w:rPr>
          <w:rFonts w:eastAsia="Times New Roman"/>
          <w:szCs w:val="28"/>
          <w:lang w:eastAsia="zh-CN"/>
        </w:rPr>
      </w:pPr>
      <w:r w:rsidRPr="0086660A">
        <w:rPr>
          <w:rFonts w:eastAsia="Times New Roman"/>
          <w:szCs w:val="28"/>
          <w:lang w:eastAsia="zh-CN"/>
        </w:rPr>
        <w:t xml:space="preserve">Мы живём в эпоху, где старые смыслы утрачены, а новые ещё </w:t>
      </w:r>
      <w:r w:rsidR="00551381">
        <w:rPr>
          <w:rFonts w:eastAsia="Times New Roman"/>
          <w:szCs w:val="28"/>
          <w:lang w:eastAsia="zh-CN"/>
        </w:rPr>
        <w:br/>
      </w:r>
      <w:r w:rsidRPr="006D271E">
        <w:rPr>
          <w:rStyle w:val="--"/>
        </w:rPr>
        <w:t xml:space="preserve">не </w:t>
      </w:r>
      <w:r w:rsidRPr="006D271E">
        <w:rPr>
          <w:rStyle w:val="--0"/>
        </w:rPr>
        <w:t>названы.</w:t>
      </w:r>
      <w:r w:rsidRPr="0086660A">
        <w:rPr>
          <w:rFonts w:eastAsia="Times New Roman"/>
          <w:szCs w:val="28"/>
          <w:lang w:eastAsia="zh-CN"/>
        </w:rPr>
        <w:t xml:space="preserve"> И потому особая задача ложится на тех, кто учит, воспитывает, взращивает — не просто знания, а </w:t>
      </w:r>
      <w:r w:rsidRPr="008E015F">
        <w:rPr>
          <w:rFonts w:eastAsia="Times New Roman"/>
          <w:szCs w:val="28"/>
          <w:lang w:eastAsia="zh-CN"/>
        </w:rPr>
        <w:t>людей.</w:t>
      </w:r>
      <w:r w:rsidRPr="0086660A">
        <w:rPr>
          <w:rFonts w:eastAsia="Times New Roman"/>
          <w:szCs w:val="28"/>
          <w:lang w:eastAsia="zh-CN"/>
        </w:rPr>
        <w:t xml:space="preserve"> Не просто профессионалов, а </w:t>
      </w:r>
      <w:r w:rsidRPr="006D271E">
        <w:rPr>
          <w:rStyle w:val="--"/>
        </w:rPr>
        <w:t xml:space="preserve">носителей </w:t>
      </w:r>
      <w:r w:rsidRPr="006D271E">
        <w:rPr>
          <w:rStyle w:val="--0"/>
        </w:rPr>
        <w:t>духа.</w:t>
      </w:r>
      <w:r w:rsidR="008E015F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>Именно сейчас мы обязаны вспомнить: школа — не только о науках, но о человековоспитании. А человековоспитание — не абстракция, а последняя линия обороны против расчеловечивания мира.</w:t>
      </w:r>
      <w:r w:rsidR="008E015F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>Когда исчезает Человек, исчезает и то, ради чего вообще существует общество.</w:t>
      </w:r>
      <w:r w:rsidR="008E015F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>Когда Человек остаётся — даже в одиночестве, даже в беде — будущее остаётся вместе с ним.</w:t>
      </w:r>
      <w:r w:rsidR="008E015F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>Поэтому мы продолжим.</w:t>
      </w:r>
      <w:r w:rsidR="008E015F">
        <w:rPr>
          <w:rFonts w:eastAsia="Times New Roman"/>
          <w:szCs w:val="28"/>
          <w:lang w:eastAsia="zh-CN"/>
        </w:rPr>
        <w:t xml:space="preserve"> </w:t>
      </w:r>
      <w:r w:rsidRPr="006D271E">
        <w:rPr>
          <w:rStyle w:val="--"/>
        </w:rPr>
        <w:t xml:space="preserve">Продолжим </w:t>
      </w:r>
      <w:r w:rsidRPr="006D271E">
        <w:rPr>
          <w:rStyle w:val="--0"/>
        </w:rPr>
        <w:t>разговор</w:t>
      </w:r>
      <w:r w:rsidRPr="0086660A">
        <w:rPr>
          <w:rFonts w:eastAsia="Times New Roman"/>
          <w:szCs w:val="28"/>
          <w:lang w:eastAsia="zh-CN"/>
        </w:rPr>
        <w:t xml:space="preserve"> о том, </w:t>
      </w:r>
      <w:r w:rsidRPr="008E015F">
        <w:rPr>
          <w:rFonts w:eastAsia="Times New Roman"/>
          <w:szCs w:val="28"/>
          <w:lang w:eastAsia="zh-CN"/>
        </w:rPr>
        <w:t>кто есть Человек, как его узнать, как его не потерять — и что значит сделать шаг в сторону Человечности</w:t>
      </w:r>
      <w:r w:rsidRPr="0086660A">
        <w:rPr>
          <w:rFonts w:eastAsia="Times New Roman"/>
          <w:szCs w:val="28"/>
          <w:lang w:eastAsia="zh-CN"/>
        </w:rPr>
        <w:t xml:space="preserve"> в новом мире, который уже начался.</w:t>
      </w:r>
      <w:r w:rsidR="00B025F5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 xml:space="preserve">Ибо </w:t>
      </w:r>
      <w:r w:rsidRPr="006D271E">
        <w:rPr>
          <w:rFonts w:eastAsia="Times New Roman"/>
          <w:szCs w:val="28"/>
          <w:lang w:eastAsia="zh-CN"/>
        </w:rPr>
        <w:t>следующая статья будет не просто продолжением —</w:t>
      </w:r>
      <w:r w:rsidR="00B025F5" w:rsidRPr="006D271E">
        <w:rPr>
          <w:rFonts w:eastAsia="Times New Roman"/>
          <w:szCs w:val="28"/>
          <w:lang w:eastAsia="zh-CN"/>
        </w:rPr>
        <w:t xml:space="preserve"> </w:t>
      </w:r>
      <w:r w:rsidRPr="006D271E">
        <w:rPr>
          <w:rFonts w:eastAsia="Times New Roman"/>
          <w:szCs w:val="28"/>
          <w:lang w:eastAsia="zh-CN"/>
        </w:rPr>
        <w:t xml:space="preserve">а приглашением ко внутреннему </w:t>
      </w:r>
      <w:r w:rsidRPr="006D271E">
        <w:rPr>
          <w:rFonts w:eastAsia="Times New Roman"/>
          <w:szCs w:val="28"/>
          <w:lang w:eastAsia="zh-CN"/>
        </w:rPr>
        <w:lastRenderedPageBreak/>
        <w:t>пробуждению</w:t>
      </w:r>
      <w:r w:rsidR="00B025F5" w:rsidRPr="006D271E">
        <w:rPr>
          <w:rFonts w:eastAsia="Times New Roman"/>
          <w:szCs w:val="28"/>
          <w:lang w:eastAsia="zh-CN"/>
        </w:rPr>
        <w:t xml:space="preserve"> и пониманию, какой же должна быть школа в сегод</w:t>
      </w:r>
      <w:r w:rsidR="00B025F5">
        <w:rPr>
          <w:rFonts w:eastAsia="Times New Roman"/>
          <w:szCs w:val="28"/>
          <w:lang w:eastAsia="zh-CN"/>
        </w:rPr>
        <w:t xml:space="preserve">няшних реалиях и что </w:t>
      </w:r>
      <w:r w:rsidRPr="0086660A">
        <w:rPr>
          <w:rFonts w:eastAsia="Times New Roman"/>
          <w:szCs w:val="28"/>
          <w:lang w:eastAsia="zh-CN"/>
        </w:rPr>
        <w:t>ждёт нас за чертой утраченной человечности.</w:t>
      </w:r>
      <w:r w:rsidR="006D2009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>И как туда не просто вернуться — а прорваться сквозь механизмы разрушения,</w:t>
      </w:r>
      <w:r w:rsidR="00BC4798">
        <w:rPr>
          <w:rFonts w:eastAsia="Times New Roman"/>
          <w:szCs w:val="28"/>
          <w:lang w:eastAsia="zh-CN"/>
        </w:rPr>
        <w:t xml:space="preserve"> </w:t>
      </w:r>
      <w:r w:rsidRPr="0086660A">
        <w:rPr>
          <w:rFonts w:eastAsia="Times New Roman"/>
          <w:szCs w:val="28"/>
          <w:lang w:eastAsia="zh-CN"/>
        </w:rPr>
        <w:t xml:space="preserve">чтобы вернуть </w:t>
      </w:r>
      <w:r w:rsidRPr="006D271E">
        <w:rPr>
          <w:rFonts w:eastAsia="Times New Roman"/>
          <w:szCs w:val="28"/>
          <w:lang w:eastAsia="zh-CN"/>
        </w:rPr>
        <w:t>себя себе.</w:t>
      </w:r>
    </w:p>
    <w:p w14:paraId="70CE8FF0" w14:textId="77777777" w:rsidR="00AE3AA7" w:rsidRDefault="00AE3AA7" w:rsidP="00BC4798">
      <w:pPr>
        <w:spacing w:after="0"/>
        <w:ind w:firstLine="0"/>
        <w:rPr>
          <w:rFonts w:eastAsia="Times New Roman"/>
          <w:szCs w:val="28"/>
          <w:lang w:eastAsia="zh-CN"/>
        </w:rPr>
      </w:pPr>
    </w:p>
    <w:p w14:paraId="1EB3DB13" w14:textId="3882F4C4" w:rsidR="0064204D" w:rsidRPr="008208E9" w:rsidRDefault="0064204D" w:rsidP="0064204D">
      <w:pPr>
        <w:tabs>
          <w:tab w:val="left" w:pos="0"/>
        </w:tabs>
        <w:spacing w:after="0"/>
        <w:ind w:firstLine="0"/>
        <w:rPr>
          <w:rFonts w:eastAsia="Times New Roman"/>
          <w:b/>
          <w:bCs/>
          <w:i/>
          <w:iCs/>
          <w:szCs w:val="28"/>
        </w:rPr>
      </w:pPr>
      <w:r w:rsidRPr="008208E9">
        <w:rPr>
          <w:rFonts w:eastAsia="Times New Roman"/>
          <w:b/>
          <w:bCs/>
          <w:i/>
          <w:iCs/>
          <w:szCs w:val="28"/>
        </w:rPr>
        <w:t>Продолжение следует</w:t>
      </w:r>
      <w:r>
        <w:rPr>
          <w:rFonts w:eastAsia="Times New Roman"/>
          <w:b/>
          <w:bCs/>
          <w:i/>
          <w:iCs/>
          <w:szCs w:val="28"/>
        </w:rPr>
        <w:t>…</w:t>
      </w:r>
    </w:p>
    <w:p w14:paraId="74E83394" w14:textId="77777777" w:rsidR="0064204D" w:rsidRDefault="0064204D" w:rsidP="0064204D">
      <w:pPr>
        <w:pStyle w:val="p1"/>
        <w:tabs>
          <w:tab w:val="left" w:pos="0"/>
        </w:tabs>
        <w:spacing w:before="0" w:beforeAutospacing="0" w:after="0" w:afterAutospacing="0" w:line="276" w:lineRule="auto"/>
        <w:jc w:val="both"/>
        <w:rPr>
          <w:rFonts w:ascii="Georgia" w:hAnsi="Georgia"/>
          <w:b/>
          <w:bCs/>
          <w:sz w:val="28"/>
          <w:szCs w:val="28"/>
        </w:rPr>
      </w:pPr>
    </w:p>
    <w:p w14:paraId="0B0FA024" w14:textId="77777777" w:rsidR="0064204D" w:rsidRPr="003621F0" w:rsidRDefault="0064204D" w:rsidP="0064204D">
      <w:pPr>
        <w:pStyle w:val="p1"/>
        <w:tabs>
          <w:tab w:val="left" w:pos="0"/>
        </w:tabs>
        <w:spacing w:before="0" w:beforeAutospacing="0" w:after="0" w:afterAutospacing="0" w:line="276" w:lineRule="auto"/>
        <w:jc w:val="both"/>
        <w:rPr>
          <w:rFonts w:ascii="Georgia" w:hAnsi="Georgia"/>
          <w:b/>
          <w:bCs/>
          <w:sz w:val="28"/>
          <w:szCs w:val="28"/>
        </w:rPr>
      </w:pPr>
      <w:r>
        <w:rPr>
          <w:rFonts w:ascii="Georgia" w:hAnsi="Georgia"/>
          <w:b/>
          <w:bCs/>
          <w:sz w:val="28"/>
          <w:szCs w:val="28"/>
        </w:rPr>
        <w:t xml:space="preserve">    </w:t>
      </w:r>
      <w:r w:rsidRPr="00FA464E">
        <w:rPr>
          <w:rFonts w:ascii="Georgia" w:hAnsi="Georgia"/>
          <w:b/>
          <w:bCs/>
          <w:sz w:val="28"/>
          <w:szCs w:val="28"/>
        </w:rPr>
        <w:t>Ф. Шкруднев</w:t>
      </w:r>
    </w:p>
    <w:p w14:paraId="717F43CA" w14:textId="4AEDFAD5" w:rsidR="0064204D" w:rsidRPr="00BB1B50" w:rsidRDefault="0064204D" w:rsidP="0064204D">
      <w:pPr>
        <w:pStyle w:val="p1"/>
        <w:tabs>
          <w:tab w:val="left" w:pos="0"/>
        </w:tabs>
        <w:spacing w:before="0" w:beforeAutospacing="0" w:after="0" w:afterAutospacing="0" w:line="276" w:lineRule="auto"/>
        <w:jc w:val="both"/>
        <w:rPr>
          <w:rFonts w:ascii="Georgia" w:hAnsi="Georgia"/>
          <w:b/>
          <w:bCs/>
        </w:rPr>
      </w:pPr>
      <w:r w:rsidRPr="000A1404">
        <w:rPr>
          <w:rFonts w:ascii="Georgia" w:hAnsi="Georgia"/>
          <w:b/>
          <w:bCs/>
        </w:rPr>
        <w:t xml:space="preserve">     </w:t>
      </w:r>
      <w:r w:rsidR="00D4234F">
        <w:rPr>
          <w:rFonts w:ascii="Georgia" w:hAnsi="Georgia"/>
          <w:b/>
          <w:bCs/>
        </w:rPr>
        <w:t>1</w:t>
      </w:r>
      <w:r>
        <w:rPr>
          <w:rFonts w:ascii="Georgia" w:hAnsi="Georgia"/>
          <w:b/>
          <w:bCs/>
        </w:rPr>
        <w:t>3</w:t>
      </w:r>
      <w:r w:rsidRPr="000B3B9D">
        <w:rPr>
          <w:rFonts w:ascii="Georgia" w:hAnsi="Georgia"/>
          <w:b/>
          <w:bCs/>
        </w:rPr>
        <w:t xml:space="preserve"> </w:t>
      </w:r>
      <w:r>
        <w:rPr>
          <w:rFonts w:ascii="Georgia" w:hAnsi="Georgia"/>
          <w:b/>
          <w:bCs/>
        </w:rPr>
        <w:t>декабря</w:t>
      </w:r>
      <w:r w:rsidRPr="00BB1B50">
        <w:rPr>
          <w:rFonts w:ascii="Georgia" w:hAnsi="Georgia"/>
          <w:b/>
          <w:bCs/>
        </w:rPr>
        <w:t xml:space="preserve"> 2025 г.</w:t>
      </w:r>
    </w:p>
    <w:p w14:paraId="1887E4FF" w14:textId="77777777" w:rsidR="00BC4798" w:rsidRPr="006D271E" w:rsidRDefault="00BC4798" w:rsidP="00BC4798">
      <w:pPr>
        <w:spacing w:after="0"/>
        <w:ind w:firstLine="0"/>
        <w:rPr>
          <w:rFonts w:eastAsia="Times New Roman"/>
          <w:szCs w:val="28"/>
          <w:lang w:eastAsia="zh-CN"/>
        </w:rPr>
      </w:pPr>
    </w:p>
    <w:p w14:paraId="49F723C9" w14:textId="5B57854B" w:rsidR="00C922ED" w:rsidRPr="0086660A" w:rsidRDefault="00C922ED" w:rsidP="0086660A">
      <w:pPr>
        <w:spacing w:after="0"/>
        <w:rPr>
          <w:rStyle w:val="affff4"/>
          <w:szCs w:val="28"/>
        </w:rPr>
      </w:pPr>
    </w:p>
    <w:sectPr w:rsidR="00C922ED" w:rsidRPr="0086660A" w:rsidSect="00AE3AA7">
      <w:footerReference w:type="even" r:id="rId13"/>
      <w:footerReference w:type="default" r:id="rId14"/>
      <w:pgSz w:w="11900" w:h="16840"/>
      <w:pgMar w:top="574" w:right="559" w:bottom="1019" w:left="709" w:header="709" w:footer="709" w:gutter="284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8B16FB" w14:textId="77777777" w:rsidR="00726659" w:rsidRDefault="00726659" w:rsidP="007E5B4D">
      <w:r>
        <w:separator/>
      </w:r>
    </w:p>
  </w:endnote>
  <w:endnote w:type="continuationSeparator" w:id="0">
    <w:p w14:paraId="195A318E" w14:textId="77777777" w:rsidR="00726659" w:rsidRDefault="00726659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﷽﷽﷽﷽﷽﷽﷽﷽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0"/>
    <w:family w:val="decorative"/>
    <w:pitch w:val="variable"/>
    <w:sig w:usb0="00000003" w:usb1="00000000" w:usb2="00000000" w:usb3="00000000" w:csb0="8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 CY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2B62B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4A637599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77ACF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7F0F3BC0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B013D5" w14:textId="77777777" w:rsidR="00726659" w:rsidRDefault="00726659" w:rsidP="007E5B4D">
      <w:r>
        <w:separator/>
      </w:r>
    </w:p>
  </w:footnote>
  <w:footnote w:type="continuationSeparator" w:id="0">
    <w:p w14:paraId="38564622" w14:textId="77777777" w:rsidR="00726659" w:rsidRDefault="00726659" w:rsidP="007E5B4D">
      <w:r>
        <w:continuationSeparator/>
      </w:r>
    </w:p>
  </w:footnote>
  <w:footnote w:id="1">
    <w:p w14:paraId="04540EF1" w14:textId="1BDB11E3" w:rsidR="006D271E" w:rsidRPr="006D271E" w:rsidRDefault="006D271E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6D271E">
        <w:rPr>
          <w:lang w:val="ru-RU"/>
        </w:rPr>
        <w:t xml:space="preserve"> </w:t>
      </w:r>
      <w:r w:rsidRPr="006D271E">
        <w:rPr>
          <w:b/>
          <w:bCs/>
          <w:sz w:val="21"/>
          <w:szCs w:val="21"/>
          <w:lang w:val="ru-RU"/>
        </w:rPr>
        <w:t>Онтология</w:t>
      </w:r>
      <w:r w:rsidRPr="006D271E">
        <w:rPr>
          <w:sz w:val="21"/>
          <w:szCs w:val="21"/>
          <w:lang w:val="ru-RU"/>
        </w:rPr>
        <w:t xml:space="preserve"> — это</w:t>
      </w:r>
      <w:r>
        <w:rPr>
          <w:sz w:val="21"/>
          <w:szCs w:val="21"/>
          <w:lang w:val="ru-RU"/>
        </w:rPr>
        <w:t xml:space="preserve"> </w:t>
      </w:r>
      <w:r w:rsidRPr="006D271E">
        <w:rPr>
          <w:sz w:val="21"/>
          <w:szCs w:val="21"/>
          <w:lang w:val="ru-RU"/>
        </w:rPr>
        <w:t>раздел философии, изучающий явление, его сущность и категорию</w:t>
      </w:r>
      <w:r>
        <w:rPr>
          <w:sz w:val="21"/>
          <w:szCs w:val="21"/>
          <w:lang w:val="ru-RU"/>
        </w:rPr>
        <w:t xml:space="preserve"> </w:t>
      </w:r>
      <w:r w:rsidRPr="006D271E">
        <w:rPr>
          <w:color w:val="0A0A0A"/>
          <w:sz w:val="21"/>
          <w:szCs w:val="21"/>
          <w:shd w:val="clear" w:color="auto" w:fill="FFFFFF"/>
          <w:lang w:val="ru-RU"/>
        </w:rPr>
        <w:t>(что существует, каковы принципы освещения)</w:t>
      </w:r>
      <w:r>
        <w:rPr>
          <w:color w:val="0A0A0A"/>
          <w:sz w:val="21"/>
          <w:szCs w:val="21"/>
          <w:shd w:val="clear" w:color="auto" w:fill="FFFFFF"/>
          <w:lang w:val="ru-RU"/>
        </w:rPr>
        <w:t>.</w:t>
      </w:r>
      <w:r w:rsidRPr="006D271E">
        <w:rPr>
          <w:color w:val="0A0A0A"/>
          <w:sz w:val="21"/>
          <w:szCs w:val="21"/>
          <w:shd w:val="clear" w:color="auto" w:fill="FFFFFF"/>
          <w:lang w:val="ru-RU"/>
        </w:rPr>
        <w:t xml:space="preserve"> Это учение о существующем, его упрощении, категории бытия (пространство, время, качество),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1F273E7"/>
    <w:multiLevelType w:val="hybridMultilevel"/>
    <w:tmpl w:val="AD0E6B20"/>
    <w:lvl w:ilvl="0" w:tplc="D2DA734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4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5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8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9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0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2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3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4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5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8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30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5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6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8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1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1392117741">
    <w:abstractNumId w:val="2"/>
    <w:lvlOverride w:ilvl="0"/>
    <w:lvlOverride w:ilvl="1">
      <w:startOverride w:val="35"/>
    </w:lvlOverride>
  </w:num>
  <w:num w:numId="2" w16cid:durableId="1666517576">
    <w:abstractNumId w:val="9"/>
  </w:num>
  <w:num w:numId="3" w16cid:durableId="1925189126">
    <w:abstractNumId w:val="28"/>
  </w:num>
  <w:num w:numId="4" w16cid:durableId="761728276">
    <w:abstractNumId w:val="25"/>
  </w:num>
  <w:num w:numId="5" w16cid:durableId="390153362">
    <w:abstractNumId w:val="4"/>
  </w:num>
  <w:num w:numId="6" w16cid:durableId="1779788399">
    <w:abstractNumId w:val="32"/>
  </w:num>
  <w:num w:numId="7" w16cid:durableId="1605308761">
    <w:abstractNumId w:val="3"/>
  </w:num>
  <w:num w:numId="8" w16cid:durableId="132600479">
    <w:abstractNumId w:val="0"/>
  </w:num>
  <w:num w:numId="9" w16cid:durableId="1185555786">
    <w:abstractNumId w:val="12"/>
  </w:num>
  <w:num w:numId="10" w16cid:durableId="1368524283">
    <w:abstractNumId w:val="31"/>
  </w:num>
  <w:num w:numId="11" w16cid:durableId="211423971">
    <w:abstractNumId w:val="39"/>
  </w:num>
  <w:num w:numId="12" w16cid:durableId="1577127927">
    <w:abstractNumId w:val="20"/>
  </w:num>
  <w:num w:numId="13" w16cid:durableId="1432579772">
    <w:abstractNumId w:val="35"/>
  </w:num>
  <w:num w:numId="14" w16cid:durableId="29498456">
    <w:abstractNumId w:val="17"/>
  </w:num>
  <w:num w:numId="15" w16cid:durableId="847910628">
    <w:abstractNumId w:val="7"/>
  </w:num>
  <w:num w:numId="16" w16cid:durableId="487985887">
    <w:abstractNumId w:val="14"/>
  </w:num>
  <w:num w:numId="17" w16cid:durableId="1028677317">
    <w:abstractNumId w:val="16"/>
  </w:num>
  <w:num w:numId="18" w16cid:durableId="38672645">
    <w:abstractNumId w:val="26"/>
  </w:num>
  <w:num w:numId="19" w16cid:durableId="162596756">
    <w:abstractNumId w:val="15"/>
  </w:num>
  <w:num w:numId="20" w16cid:durableId="444080361">
    <w:abstractNumId w:val="1"/>
  </w:num>
  <w:num w:numId="21" w16cid:durableId="245724744">
    <w:abstractNumId w:val="5"/>
  </w:num>
  <w:num w:numId="22" w16cid:durableId="935358394">
    <w:abstractNumId w:val="36"/>
  </w:num>
  <w:num w:numId="23" w16cid:durableId="283467634">
    <w:abstractNumId w:val="27"/>
  </w:num>
  <w:num w:numId="24" w16cid:durableId="458113504">
    <w:abstractNumId w:val="8"/>
  </w:num>
  <w:num w:numId="25" w16cid:durableId="1293247341">
    <w:abstractNumId w:val="30"/>
  </w:num>
  <w:num w:numId="26" w16cid:durableId="1005327327">
    <w:abstractNumId w:val="34"/>
  </w:num>
  <w:num w:numId="27" w16cid:durableId="345719788">
    <w:abstractNumId w:val="21"/>
  </w:num>
  <w:num w:numId="28" w16cid:durableId="7021644">
    <w:abstractNumId w:val="29"/>
  </w:num>
  <w:num w:numId="29" w16cid:durableId="110130544">
    <w:abstractNumId w:val="6"/>
  </w:num>
  <w:num w:numId="30" w16cid:durableId="158738178">
    <w:abstractNumId w:val="22"/>
  </w:num>
  <w:num w:numId="31" w16cid:durableId="1802765978">
    <w:abstractNumId w:val="11"/>
  </w:num>
  <w:num w:numId="32" w16cid:durableId="1343703435">
    <w:abstractNumId w:val="41"/>
  </w:num>
  <w:num w:numId="33" w16cid:durableId="1943880721">
    <w:abstractNumId w:val="24"/>
  </w:num>
  <w:num w:numId="34" w16cid:durableId="173498459">
    <w:abstractNumId w:val="40"/>
  </w:num>
  <w:num w:numId="35" w16cid:durableId="1428891042">
    <w:abstractNumId w:val="38"/>
  </w:num>
  <w:num w:numId="36" w16cid:durableId="1061252849">
    <w:abstractNumId w:val="10"/>
  </w:num>
  <w:num w:numId="37" w16cid:durableId="27537059">
    <w:abstractNumId w:val="33"/>
  </w:num>
  <w:num w:numId="38" w16cid:durableId="1550192210">
    <w:abstractNumId w:val="26"/>
    <w:lvlOverride w:ilvl="0">
      <w:startOverride w:val="1"/>
    </w:lvlOverride>
  </w:num>
  <w:num w:numId="39" w16cid:durableId="1763067811">
    <w:abstractNumId w:val="26"/>
    <w:lvlOverride w:ilvl="0">
      <w:startOverride w:val="1"/>
    </w:lvlOverride>
  </w:num>
  <w:num w:numId="40" w16cid:durableId="937325030">
    <w:abstractNumId w:val="7"/>
  </w:num>
  <w:num w:numId="41" w16cid:durableId="1113593693">
    <w:abstractNumId w:val="19"/>
  </w:num>
  <w:num w:numId="42" w16cid:durableId="1798252795">
    <w:abstractNumId w:val="14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068764100">
    <w:abstractNumId w:val="18"/>
  </w:num>
  <w:num w:numId="44" w16cid:durableId="634218233">
    <w:abstractNumId w:val="18"/>
    <w:lvlOverride w:ilvl="0">
      <w:startOverride w:val="16"/>
    </w:lvlOverride>
    <w:lvlOverride w:ilvl="1">
      <w:startOverride w:val="4"/>
    </w:lvlOverride>
  </w:num>
  <w:num w:numId="45" w16cid:durableId="724334226">
    <w:abstractNumId w:val="37"/>
  </w:num>
  <w:num w:numId="46" w16cid:durableId="1496267748">
    <w:abstractNumId w:val="23"/>
  </w:num>
  <w:num w:numId="47" w16cid:durableId="1027292209">
    <w:abstractNumId w:val="1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attachedTemplate r:id="rId1"/>
  <w:linkStyl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806"/>
    <w:rsid w:val="00000886"/>
    <w:rsid w:val="00003B25"/>
    <w:rsid w:val="00005746"/>
    <w:rsid w:val="000100A2"/>
    <w:rsid w:val="0001299B"/>
    <w:rsid w:val="00012D0E"/>
    <w:rsid w:val="00013173"/>
    <w:rsid w:val="00014D29"/>
    <w:rsid w:val="000160DD"/>
    <w:rsid w:val="000173B1"/>
    <w:rsid w:val="00017AA1"/>
    <w:rsid w:val="00020CFA"/>
    <w:rsid w:val="00021010"/>
    <w:rsid w:val="00024020"/>
    <w:rsid w:val="0002584E"/>
    <w:rsid w:val="000333F3"/>
    <w:rsid w:val="000335D2"/>
    <w:rsid w:val="00034536"/>
    <w:rsid w:val="000441BD"/>
    <w:rsid w:val="00050DFC"/>
    <w:rsid w:val="00051D25"/>
    <w:rsid w:val="00052AE3"/>
    <w:rsid w:val="000530AD"/>
    <w:rsid w:val="000615A0"/>
    <w:rsid w:val="000619CF"/>
    <w:rsid w:val="00062372"/>
    <w:rsid w:val="00064221"/>
    <w:rsid w:val="0006748D"/>
    <w:rsid w:val="0006762B"/>
    <w:rsid w:val="00070220"/>
    <w:rsid w:val="00070F00"/>
    <w:rsid w:val="00071C45"/>
    <w:rsid w:val="00073257"/>
    <w:rsid w:val="000765C9"/>
    <w:rsid w:val="00086140"/>
    <w:rsid w:val="000866C9"/>
    <w:rsid w:val="00090D36"/>
    <w:rsid w:val="00090D7B"/>
    <w:rsid w:val="00091C60"/>
    <w:rsid w:val="00091E75"/>
    <w:rsid w:val="00093AE1"/>
    <w:rsid w:val="00093E2A"/>
    <w:rsid w:val="00094FA4"/>
    <w:rsid w:val="00096BE3"/>
    <w:rsid w:val="000978CB"/>
    <w:rsid w:val="000A0929"/>
    <w:rsid w:val="000A46FC"/>
    <w:rsid w:val="000A6B94"/>
    <w:rsid w:val="000B0D10"/>
    <w:rsid w:val="000B2370"/>
    <w:rsid w:val="000B3ABC"/>
    <w:rsid w:val="000B7C1D"/>
    <w:rsid w:val="000C11AD"/>
    <w:rsid w:val="000C2271"/>
    <w:rsid w:val="000C51B5"/>
    <w:rsid w:val="000D1F99"/>
    <w:rsid w:val="000E319B"/>
    <w:rsid w:val="000E65F6"/>
    <w:rsid w:val="000F2967"/>
    <w:rsid w:val="000F58FC"/>
    <w:rsid w:val="00103123"/>
    <w:rsid w:val="001058FE"/>
    <w:rsid w:val="0010606A"/>
    <w:rsid w:val="00107485"/>
    <w:rsid w:val="00111155"/>
    <w:rsid w:val="00112F23"/>
    <w:rsid w:val="0011478B"/>
    <w:rsid w:val="00124967"/>
    <w:rsid w:val="00125C20"/>
    <w:rsid w:val="0014127D"/>
    <w:rsid w:val="00145735"/>
    <w:rsid w:val="00145BE2"/>
    <w:rsid w:val="00147D74"/>
    <w:rsid w:val="0015099D"/>
    <w:rsid w:val="00151ADC"/>
    <w:rsid w:val="001546FD"/>
    <w:rsid w:val="001567CB"/>
    <w:rsid w:val="00161FE1"/>
    <w:rsid w:val="001629F5"/>
    <w:rsid w:val="00163754"/>
    <w:rsid w:val="00166D64"/>
    <w:rsid w:val="00170AD8"/>
    <w:rsid w:val="001711E4"/>
    <w:rsid w:val="00174C30"/>
    <w:rsid w:val="001802DD"/>
    <w:rsid w:val="00184789"/>
    <w:rsid w:val="00184CFF"/>
    <w:rsid w:val="00184E83"/>
    <w:rsid w:val="001866AF"/>
    <w:rsid w:val="00191D35"/>
    <w:rsid w:val="0019325B"/>
    <w:rsid w:val="0019349D"/>
    <w:rsid w:val="00194FCB"/>
    <w:rsid w:val="00197A53"/>
    <w:rsid w:val="001A147A"/>
    <w:rsid w:val="001A212F"/>
    <w:rsid w:val="001A38BB"/>
    <w:rsid w:val="001A40AA"/>
    <w:rsid w:val="001A4416"/>
    <w:rsid w:val="001A4577"/>
    <w:rsid w:val="001A7505"/>
    <w:rsid w:val="001B1162"/>
    <w:rsid w:val="001B3FDB"/>
    <w:rsid w:val="001B69B9"/>
    <w:rsid w:val="001B77DF"/>
    <w:rsid w:val="001C1D3E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4454"/>
    <w:rsid w:val="001E4609"/>
    <w:rsid w:val="001E715F"/>
    <w:rsid w:val="001E7C46"/>
    <w:rsid w:val="001F106F"/>
    <w:rsid w:val="001F1CC1"/>
    <w:rsid w:val="001F2F86"/>
    <w:rsid w:val="001F398D"/>
    <w:rsid w:val="001F58FC"/>
    <w:rsid w:val="001F5C07"/>
    <w:rsid w:val="00202899"/>
    <w:rsid w:val="00203505"/>
    <w:rsid w:val="00204278"/>
    <w:rsid w:val="0020534C"/>
    <w:rsid w:val="002102EB"/>
    <w:rsid w:val="00210400"/>
    <w:rsid w:val="0021294C"/>
    <w:rsid w:val="002173DE"/>
    <w:rsid w:val="00223385"/>
    <w:rsid w:val="00227733"/>
    <w:rsid w:val="00230C0F"/>
    <w:rsid w:val="00232134"/>
    <w:rsid w:val="0023267E"/>
    <w:rsid w:val="0023369B"/>
    <w:rsid w:val="002523C4"/>
    <w:rsid w:val="00253CB3"/>
    <w:rsid w:val="00262B3B"/>
    <w:rsid w:val="002666C2"/>
    <w:rsid w:val="00270F73"/>
    <w:rsid w:val="00272ABD"/>
    <w:rsid w:val="00274059"/>
    <w:rsid w:val="002745BA"/>
    <w:rsid w:val="00274CC1"/>
    <w:rsid w:val="00276560"/>
    <w:rsid w:val="00281AEF"/>
    <w:rsid w:val="00282C56"/>
    <w:rsid w:val="00294423"/>
    <w:rsid w:val="002970B9"/>
    <w:rsid w:val="002A051B"/>
    <w:rsid w:val="002A0A53"/>
    <w:rsid w:val="002A1A24"/>
    <w:rsid w:val="002A3BAE"/>
    <w:rsid w:val="002A41A7"/>
    <w:rsid w:val="002A4BCE"/>
    <w:rsid w:val="002A6CE1"/>
    <w:rsid w:val="002B0AF7"/>
    <w:rsid w:val="002B25E6"/>
    <w:rsid w:val="002B4977"/>
    <w:rsid w:val="002B497E"/>
    <w:rsid w:val="002B64D2"/>
    <w:rsid w:val="002B65B4"/>
    <w:rsid w:val="002C29F7"/>
    <w:rsid w:val="002C4815"/>
    <w:rsid w:val="002C533B"/>
    <w:rsid w:val="002C5906"/>
    <w:rsid w:val="002C7E78"/>
    <w:rsid w:val="002D5786"/>
    <w:rsid w:val="002D668C"/>
    <w:rsid w:val="002D6BAC"/>
    <w:rsid w:val="002D6C68"/>
    <w:rsid w:val="002D7F41"/>
    <w:rsid w:val="002E351E"/>
    <w:rsid w:val="002E61BE"/>
    <w:rsid w:val="002F4144"/>
    <w:rsid w:val="00301969"/>
    <w:rsid w:val="0030576F"/>
    <w:rsid w:val="003058BD"/>
    <w:rsid w:val="00307744"/>
    <w:rsid w:val="00315B72"/>
    <w:rsid w:val="00324161"/>
    <w:rsid w:val="003315AB"/>
    <w:rsid w:val="00332FE6"/>
    <w:rsid w:val="0033393B"/>
    <w:rsid w:val="003466D0"/>
    <w:rsid w:val="0035099B"/>
    <w:rsid w:val="00350D11"/>
    <w:rsid w:val="00350D19"/>
    <w:rsid w:val="003514EA"/>
    <w:rsid w:val="003524B7"/>
    <w:rsid w:val="003549CE"/>
    <w:rsid w:val="00356EB5"/>
    <w:rsid w:val="00362FB9"/>
    <w:rsid w:val="00366804"/>
    <w:rsid w:val="00366BEC"/>
    <w:rsid w:val="00367229"/>
    <w:rsid w:val="003676C6"/>
    <w:rsid w:val="00371150"/>
    <w:rsid w:val="00371D06"/>
    <w:rsid w:val="00372A94"/>
    <w:rsid w:val="00372E58"/>
    <w:rsid w:val="0037415C"/>
    <w:rsid w:val="003814CD"/>
    <w:rsid w:val="003823A6"/>
    <w:rsid w:val="00383667"/>
    <w:rsid w:val="00384230"/>
    <w:rsid w:val="00387747"/>
    <w:rsid w:val="003945B1"/>
    <w:rsid w:val="0039673F"/>
    <w:rsid w:val="003A1794"/>
    <w:rsid w:val="003A1DE4"/>
    <w:rsid w:val="003A34FA"/>
    <w:rsid w:val="003A44C6"/>
    <w:rsid w:val="003A5E64"/>
    <w:rsid w:val="003B694C"/>
    <w:rsid w:val="003B7BB9"/>
    <w:rsid w:val="003C0FE0"/>
    <w:rsid w:val="003C1622"/>
    <w:rsid w:val="003C46F5"/>
    <w:rsid w:val="003C49CD"/>
    <w:rsid w:val="003C61FE"/>
    <w:rsid w:val="003C7540"/>
    <w:rsid w:val="003D1370"/>
    <w:rsid w:val="003D221B"/>
    <w:rsid w:val="003D39F1"/>
    <w:rsid w:val="003D46E7"/>
    <w:rsid w:val="003D6750"/>
    <w:rsid w:val="003E4007"/>
    <w:rsid w:val="003E48AD"/>
    <w:rsid w:val="003E6B9F"/>
    <w:rsid w:val="003F29A3"/>
    <w:rsid w:val="003F2F89"/>
    <w:rsid w:val="003F7CD6"/>
    <w:rsid w:val="004010C8"/>
    <w:rsid w:val="00407FA2"/>
    <w:rsid w:val="004134C6"/>
    <w:rsid w:val="0041369F"/>
    <w:rsid w:val="00415996"/>
    <w:rsid w:val="00415F7F"/>
    <w:rsid w:val="00416C97"/>
    <w:rsid w:val="0043170A"/>
    <w:rsid w:val="00434314"/>
    <w:rsid w:val="004353F5"/>
    <w:rsid w:val="004365E8"/>
    <w:rsid w:val="00437535"/>
    <w:rsid w:val="00437655"/>
    <w:rsid w:val="00442D9F"/>
    <w:rsid w:val="00443C6F"/>
    <w:rsid w:val="00447E1F"/>
    <w:rsid w:val="00447E4D"/>
    <w:rsid w:val="004571E1"/>
    <w:rsid w:val="00460258"/>
    <w:rsid w:val="004604BE"/>
    <w:rsid w:val="00461994"/>
    <w:rsid w:val="004636D8"/>
    <w:rsid w:val="00464623"/>
    <w:rsid w:val="004703B5"/>
    <w:rsid w:val="00470F22"/>
    <w:rsid w:val="00472531"/>
    <w:rsid w:val="004742D5"/>
    <w:rsid w:val="004744A8"/>
    <w:rsid w:val="00477744"/>
    <w:rsid w:val="004811EC"/>
    <w:rsid w:val="0049043F"/>
    <w:rsid w:val="00492746"/>
    <w:rsid w:val="004929A5"/>
    <w:rsid w:val="004A1F44"/>
    <w:rsid w:val="004A337D"/>
    <w:rsid w:val="004A5F8F"/>
    <w:rsid w:val="004B5A92"/>
    <w:rsid w:val="004B7D02"/>
    <w:rsid w:val="004C0C98"/>
    <w:rsid w:val="004C2676"/>
    <w:rsid w:val="004C26F5"/>
    <w:rsid w:val="004C388A"/>
    <w:rsid w:val="004C6511"/>
    <w:rsid w:val="004C7CD3"/>
    <w:rsid w:val="004D0080"/>
    <w:rsid w:val="004D0BA2"/>
    <w:rsid w:val="004D38B0"/>
    <w:rsid w:val="004D53CE"/>
    <w:rsid w:val="004D6D6B"/>
    <w:rsid w:val="004D756E"/>
    <w:rsid w:val="004E5A1F"/>
    <w:rsid w:val="004F0AE2"/>
    <w:rsid w:val="004F4C8B"/>
    <w:rsid w:val="004F7378"/>
    <w:rsid w:val="00500333"/>
    <w:rsid w:val="00501B37"/>
    <w:rsid w:val="005038F5"/>
    <w:rsid w:val="00503A46"/>
    <w:rsid w:val="00503ED9"/>
    <w:rsid w:val="00507E6D"/>
    <w:rsid w:val="005118A3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75AF"/>
    <w:rsid w:val="005376EC"/>
    <w:rsid w:val="005379DB"/>
    <w:rsid w:val="00537C01"/>
    <w:rsid w:val="0054125E"/>
    <w:rsid w:val="0054265F"/>
    <w:rsid w:val="00543B0B"/>
    <w:rsid w:val="00546FFE"/>
    <w:rsid w:val="00547131"/>
    <w:rsid w:val="0054745F"/>
    <w:rsid w:val="005478EA"/>
    <w:rsid w:val="00547F78"/>
    <w:rsid w:val="005501EE"/>
    <w:rsid w:val="00551381"/>
    <w:rsid w:val="00551AD1"/>
    <w:rsid w:val="00554720"/>
    <w:rsid w:val="0055507E"/>
    <w:rsid w:val="00555937"/>
    <w:rsid w:val="0055695E"/>
    <w:rsid w:val="00557806"/>
    <w:rsid w:val="005604E5"/>
    <w:rsid w:val="005604E8"/>
    <w:rsid w:val="00560B77"/>
    <w:rsid w:val="005647A5"/>
    <w:rsid w:val="005654E4"/>
    <w:rsid w:val="00565A69"/>
    <w:rsid w:val="00565C23"/>
    <w:rsid w:val="00566151"/>
    <w:rsid w:val="005726D6"/>
    <w:rsid w:val="00573E94"/>
    <w:rsid w:val="00577CC8"/>
    <w:rsid w:val="005815C5"/>
    <w:rsid w:val="00583AD1"/>
    <w:rsid w:val="00583F04"/>
    <w:rsid w:val="0058576C"/>
    <w:rsid w:val="00586A99"/>
    <w:rsid w:val="005871D8"/>
    <w:rsid w:val="005A0485"/>
    <w:rsid w:val="005A1D55"/>
    <w:rsid w:val="005A2A1B"/>
    <w:rsid w:val="005A2EDE"/>
    <w:rsid w:val="005A34B2"/>
    <w:rsid w:val="005A3CC8"/>
    <w:rsid w:val="005A5677"/>
    <w:rsid w:val="005A5ECC"/>
    <w:rsid w:val="005B18C1"/>
    <w:rsid w:val="005B50B7"/>
    <w:rsid w:val="005B605D"/>
    <w:rsid w:val="005C0946"/>
    <w:rsid w:val="005C14CE"/>
    <w:rsid w:val="005C2BA5"/>
    <w:rsid w:val="005C32AD"/>
    <w:rsid w:val="005C4EEC"/>
    <w:rsid w:val="005C6A00"/>
    <w:rsid w:val="005C76DC"/>
    <w:rsid w:val="005D1204"/>
    <w:rsid w:val="005D197D"/>
    <w:rsid w:val="005D23EC"/>
    <w:rsid w:val="005D4088"/>
    <w:rsid w:val="005D4D09"/>
    <w:rsid w:val="005D552D"/>
    <w:rsid w:val="005D624F"/>
    <w:rsid w:val="005E1DD3"/>
    <w:rsid w:val="005E2537"/>
    <w:rsid w:val="005E2F1C"/>
    <w:rsid w:val="005F64AC"/>
    <w:rsid w:val="00601173"/>
    <w:rsid w:val="00601C9F"/>
    <w:rsid w:val="00604CA9"/>
    <w:rsid w:val="006061F6"/>
    <w:rsid w:val="00611462"/>
    <w:rsid w:val="006124B9"/>
    <w:rsid w:val="00613A6B"/>
    <w:rsid w:val="006172B1"/>
    <w:rsid w:val="006213EA"/>
    <w:rsid w:val="00621A28"/>
    <w:rsid w:val="00622E88"/>
    <w:rsid w:val="00624BFC"/>
    <w:rsid w:val="006263C8"/>
    <w:rsid w:val="00626644"/>
    <w:rsid w:val="006301C9"/>
    <w:rsid w:val="00634448"/>
    <w:rsid w:val="0063448D"/>
    <w:rsid w:val="0064204D"/>
    <w:rsid w:val="00642550"/>
    <w:rsid w:val="00645667"/>
    <w:rsid w:val="006526B8"/>
    <w:rsid w:val="0065549A"/>
    <w:rsid w:val="00660F84"/>
    <w:rsid w:val="006615B7"/>
    <w:rsid w:val="006629FC"/>
    <w:rsid w:val="00664817"/>
    <w:rsid w:val="00666B5C"/>
    <w:rsid w:val="00671EC0"/>
    <w:rsid w:val="00671FFD"/>
    <w:rsid w:val="00672C19"/>
    <w:rsid w:val="0067349F"/>
    <w:rsid w:val="00673ACE"/>
    <w:rsid w:val="0067577D"/>
    <w:rsid w:val="00680FE1"/>
    <w:rsid w:val="00682795"/>
    <w:rsid w:val="0068486D"/>
    <w:rsid w:val="00685237"/>
    <w:rsid w:val="00686D40"/>
    <w:rsid w:val="00691483"/>
    <w:rsid w:val="00695BF6"/>
    <w:rsid w:val="006A20B5"/>
    <w:rsid w:val="006A4301"/>
    <w:rsid w:val="006A6F90"/>
    <w:rsid w:val="006A78F3"/>
    <w:rsid w:val="006A7D5A"/>
    <w:rsid w:val="006A7EF2"/>
    <w:rsid w:val="006B369B"/>
    <w:rsid w:val="006B7BF9"/>
    <w:rsid w:val="006C154D"/>
    <w:rsid w:val="006C1BE9"/>
    <w:rsid w:val="006C3441"/>
    <w:rsid w:val="006C7F61"/>
    <w:rsid w:val="006D2009"/>
    <w:rsid w:val="006D23B1"/>
    <w:rsid w:val="006D271E"/>
    <w:rsid w:val="006D660D"/>
    <w:rsid w:val="006D724A"/>
    <w:rsid w:val="006F1355"/>
    <w:rsid w:val="006F4F0A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100DD"/>
    <w:rsid w:val="007205C4"/>
    <w:rsid w:val="00720A86"/>
    <w:rsid w:val="00721A94"/>
    <w:rsid w:val="007257FF"/>
    <w:rsid w:val="00726659"/>
    <w:rsid w:val="007305FF"/>
    <w:rsid w:val="00732441"/>
    <w:rsid w:val="007325A7"/>
    <w:rsid w:val="00732806"/>
    <w:rsid w:val="00742636"/>
    <w:rsid w:val="007451A9"/>
    <w:rsid w:val="007517A1"/>
    <w:rsid w:val="00751A96"/>
    <w:rsid w:val="00767500"/>
    <w:rsid w:val="00771A94"/>
    <w:rsid w:val="00772373"/>
    <w:rsid w:val="007759E0"/>
    <w:rsid w:val="00781F2B"/>
    <w:rsid w:val="0078537D"/>
    <w:rsid w:val="007860A2"/>
    <w:rsid w:val="00793056"/>
    <w:rsid w:val="007A1D50"/>
    <w:rsid w:val="007A1DE8"/>
    <w:rsid w:val="007A4F20"/>
    <w:rsid w:val="007A549B"/>
    <w:rsid w:val="007A6C2E"/>
    <w:rsid w:val="007A6D1D"/>
    <w:rsid w:val="007B159A"/>
    <w:rsid w:val="007B2CD3"/>
    <w:rsid w:val="007B4271"/>
    <w:rsid w:val="007B73FE"/>
    <w:rsid w:val="007C241E"/>
    <w:rsid w:val="007C2966"/>
    <w:rsid w:val="007C2FE5"/>
    <w:rsid w:val="007C446C"/>
    <w:rsid w:val="007C6822"/>
    <w:rsid w:val="007D0A9C"/>
    <w:rsid w:val="007D1226"/>
    <w:rsid w:val="007D306F"/>
    <w:rsid w:val="007D5580"/>
    <w:rsid w:val="007D7A65"/>
    <w:rsid w:val="007E00FC"/>
    <w:rsid w:val="007E2C09"/>
    <w:rsid w:val="007E3B78"/>
    <w:rsid w:val="007E3D50"/>
    <w:rsid w:val="007E47AF"/>
    <w:rsid w:val="007E596C"/>
    <w:rsid w:val="007E5B4D"/>
    <w:rsid w:val="007E6683"/>
    <w:rsid w:val="007F1CEF"/>
    <w:rsid w:val="007F378B"/>
    <w:rsid w:val="007F40EF"/>
    <w:rsid w:val="007F6BFF"/>
    <w:rsid w:val="007F7BDC"/>
    <w:rsid w:val="007F7E99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20559"/>
    <w:rsid w:val="00823B73"/>
    <w:rsid w:val="00824D0F"/>
    <w:rsid w:val="00830C86"/>
    <w:rsid w:val="00834306"/>
    <w:rsid w:val="00836E19"/>
    <w:rsid w:val="008417AE"/>
    <w:rsid w:val="00842D9D"/>
    <w:rsid w:val="00844B53"/>
    <w:rsid w:val="00845D45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933"/>
    <w:rsid w:val="00865831"/>
    <w:rsid w:val="00865C2C"/>
    <w:rsid w:val="00865E7B"/>
    <w:rsid w:val="0086660A"/>
    <w:rsid w:val="00866E6C"/>
    <w:rsid w:val="00867AB2"/>
    <w:rsid w:val="008702AC"/>
    <w:rsid w:val="00872914"/>
    <w:rsid w:val="0087338D"/>
    <w:rsid w:val="008745AE"/>
    <w:rsid w:val="00877B8D"/>
    <w:rsid w:val="00883A03"/>
    <w:rsid w:val="0088460A"/>
    <w:rsid w:val="0089031B"/>
    <w:rsid w:val="008903D3"/>
    <w:rsid w:val="00892E74"/>
    <w:rsid w:val="008961B3"/>
    <w:rsid w:val="008A37B0"/>
    <w:rsid w:val="008A4A02"/>
    <w:rsid w:val="008A574D"/>
    <w:rsid w:val="008A6CBA"/>
    <w:rsid w:val="008A70D4"/>
    <w:rsid w:val="008A7585"/>
    <w:rsid w:val="008B3FCC"/>
    <w:rsid w:val="008B4F6C"/>
    <w:rsid w:val="008B5257"/>
    <w:rsid w:val="008B78E6"/>
    <w:rsid w:val="008C0AEF"/>
    <w:rsid w:val="008C12DC"/>
    <w:rsid w:val="008C6041"/>
    <w:rsid w:val="008C6CBE"/>
    <w:rsid w:val="008D420D"/>
    <w:rsid w:val="008D4285"/>
    <w:rsid w:val="008D70AA"/>
    <w:rsid w:val="008E015F"/>
    <w:rsid w:val="008E0A69"/>
    <w:rsid w:val="008E1DEC"/>
    <w:rsid w:val="008E2C11"/>
    <w:rsid w:val="008E31A2"/>
    <w:rsid w:val="008E3A28"/>
    <w:rsid w:val="008E52C9"/>
    <w:rsid w:val="008E5821"/>
    <w:rsid w:val="008E768D"/>
    <w:rsid w:val="008F3546"/>
    <w:rsid w:val="00903614"/>
    <w:rsid w:val="009038E4"/>
    <w:rsid w:val="00910273"/>
    <w:rsid w:val="009203B7"/>
    <w:rsid w:val="0092061E"/>
    <w:rsid w:val="00926DC3"/>
    <w:rsid w:val="00927106"/>
    <w:rsid w:val="009304CC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4A34"/>
    <w:rsid w:val="00944EA0"/>
    <w:rsid w:val="00946EB3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4C61"/>
    <w:rsid w:val="00966FA8"/>
    <w:rsid w:val="009673DA"/>
    <w:rsid w:val="009728A7"/>
    <w:rsid w:val="009768C7"/>
    <w:rsid w:val="00980863"/>
    <w:rsid w:val="0098121C"/>
    <w:rsid w:val="009819F6"/>
    <w:rsid w:val="00982128"/>
    <w:rsid w:val="00985ED6"/>
    <w:rsid w:val="00986C1C"/>
    <w:rsid w:val="009905F9"/>
    <w:rsid w:val="009977DB"/>
    <w:rsid w:val="009A335D"/>
    <w:rsid w:val="009A3431"/>
    <w:rsid w:val="009A7A02"/>
    <w:rsid w:val="009A7D4B"/>
    <w:rsid w:val="009B02ED"/>
    <w:rsid w:val="009B0DB1"/>
    <w:rsid w:val="009B210A"/>
    <w:rsid w:val="009B4343"/>
    <w:rsid w:val="009B62A9"/>
    <w:rsid w:val="009C0ADB"/>
    <w:rsid w:val="009C1B1F"/>
    <w:rsid w:val="009C2CC3"/>
    <w:rsid w:val="009C3BF3"/>
    <w:rsid w:val="009C436D"/>
    <w:rsid w:val="009C529C"/>
    <w:rsid w:val="009D0BF7"/>
    <w:rsid w:val="009D1949"/>
    <w:rsid w:val="009D19C5"/>
    <w:rsid w:val="009D1A15"/>
    <w:rsid w:val="009D34F5"/>
    <w:rsid w:val="009D4231"/>
    <w:rsid w:val="009D5BEB"/>
    <w:rsid w:val="009E03EB"/>
    <w:rsid w:val="009E1107"/>
    <w:rsid w:val="009E1919"/>
    <w:rsid w:val="009F273A"/>
    <w:rsid w:val="00A0035F"/>
    <w:rsid w:val="00A00461"/>
    <w:rsid w:val="00A017F2"/>
    <w:rsid w:val="00A07D75"/>
    <w:rsid w:val="00A10181"/>
    <w:rsid w:val="00A160FD"/>
    <w:rsid w:val="00A22AB2"/>
    <w:rsid w:val="00A22D8A"/>
    <w:rsid w:val="00A25317"/>
    <w:rsid w:val="00A26F04"/>
    <w:rsid w:val="00A278F9"/>
    <w:rsid w:val="00A34780"/>
    <w:rsid w:val="00A405B7"/>
    <w:rsid w:val="00A41DC0"/>
    <w:rsid w:val="00A44724"/>
    <w:rsid w:val="00A476D8"/>
    <w:rsid w:val="00A50887"/>
    <w:rsid w:val="00A5225A"/>
    <w:rsid w:val="00A568A5"/>
    <w:rsid w:val="00A57B18"/>
    <w:rsid w:val="00A57F54"/>
    <w:rsid w:val="00A675EE"/>
    <w:rsid w:val="00A70378"/>
    <w:rsid w:val="00A740DF"/>
    <w:rsid w:val="00A75029"/>
    <w:rsid w:val="00A77302"/>
    <w:rsid w:val="00A77930"/>
    <w:rsid w:val="00A92242"/>
    <w:rsid w:val="00A94613"/>
    <w:rsid w:val="00A952AC"/>
    <w:rsid w:val="00A96826"/>
    <w:rsid w:val="00A97A9B"/>
    <w:rsid w:val="00AA068C"/>
    <w:rsid w:val="00AA12E3"/>
    <w:rsid w:val="00AA1DA8"/>
    <w:rsid w:val="00AA6FC5"/>
    <w:rsid w:val="00AB0B81"/>
    <w:rsid w:val="00AB408A"/>
    <w:rsid w:val="00AB4C6B"/>
    <w:rsid w:val="00AB61EE"/>
    <w:rsid w:val="00AB646A"/>
    <w:rsid w:val="00AC131F"/>
    <w:rsid w:val="00AD060A"/>
    <w:rsid w:val="00AD2AE2"/>
    <w:rsid w:val="00AD3423"/>
    <w:rsid w:val="00AD5230"/>
    <w:rsid w:val="00AD595B"/>
    <w:rsid w:val="00AD59B6"/>
    <w:rsid w:val="00AE064C"/>
    <w:rsid w:val="00AE1AC8"/>
    <w:rsid w:val="00AE2B00"/>
    <w:rsid w:val="00AE347E"/>
    <w:rsid w:val="00AE3AA7"/>
    <w:rsid w:val="00AE3D0D"/>
    <w:rsid w:val="00AE4114"/>
    <w:rsid w:val="00AE48EC"/>
    <w:rsid w:val="00AE4D4A"/>
    <w:rsid w:val="00AE6546"/>
    <w:rsid w:val="00AF2AE8"/>
    <w:rsid w:val="00AF362A"/>
    <w:rsid w:val="00AF36C2"/>
    <w:rsid w:val="00AF43FE"/>
    <w:rsid w:val="00AF5BE9"/>
    <w:rsid w:val="00AF6427"/>
    <w:rsid w:val="00AF6DAD"/>
    <w:rsid w:val="00AF7242"/>
    <w:rsid w:val="00B025F5"/>
    <w:rsid w:val="00B02A2C"/>
    <w:rsid w:val="00B0482C"/>
    <w:rsid w:val="00B069BB"/>
    <w:rsid w:val="00B157F0"/>
    <w:rsid w:val="00B164A9"/>
    <w:rsid w:val="00B22332"/>
    <w:rsid w:val="00B25597"/>
    <w:rsid w:val="00B304B6"/>
    <w:rsid w:val="00B3136F"/>
    <w:rsid w:val="00B314CF"/>
    <w:rsid w:val="00B34BDB"/>
    <w:rsid w:val="00B36D10"/>
    <w:rsid w:val="00B408AC"/>
    <w:rsid w:val="00B4219B"/>
    <w:rsid w:val="00B4343A"/>
    <w:rsid w:val="00B476CD"/>
    <w:rsid w:val="00B47953"/>
    <w:rsid w:val="00B50716"/>
    <w:rsid w:val="00B525E5"/>
    <w:rsid w:val="00B543A8"/>
    <w:rsid w:val="00B56ED0"/>
    <w:rsid w:val="00B57DF7"/>
    <w:rsid w:val="00B628C5"/>
    <w:rsid w:val="00B7037E"/>
    <w:rsid w:val="00B73AC6"/>
    <w:rsid w:val="00B750CE"/>
    <w:rsid w:val="00B77004"/>
    <w:rsid w:val="00B814C9"/>
    <w:rsid w:val="00B831BE"/>
    <w:rsid w:val="00B874C4"/>
    <w:rsid w:val="00B907A6"/>
    <w:rsid w:val="00B93526"/>
    <w:rsid w:val="00B945BD"/>
    <w:rsid w:val="00B948F2"/>
    <w:rsid w:val="00B965EC"/>
    <w:rsid w:val="00BA0988"/>
    <w:rsid w:val="00BA0B68"/>
    <w:rsid w:val="00BA5597"/>
    <w:rsid w:val="00BA6068"/>
    <w:rsid w:val="00BB15BB"/>
    <w:rsid w:val="00BB251F"/>
    <w:rsid w:val="00BB2CA6"/>
    <w:rsid w:val="00BB352B"/>
    <w:rsid w:val="00BC2A54"/>
    <w:rsid w:val="00BC2FE9"/>
    <w:rsid w:val="00BC3C95"/>
    <w:rsid w:val="00BC46D6"/>
    <w:rsid w:val="00BC4798"/>
    <w:rsid w:val="00BC7304"/>
    <w:rsid w:val="00BC766B"/>
    <w:rsid w:val="00BD2724"/>
    <w:rsid w:val="00BD4AB5"/>
    <w:rsid w:val="00BD4FDC"/>
    <w:rsid w:val="00BD5F4B"/>
    <w:rsid w:val="00BD7575"/>
    <w:rsid w:val="00BF0496"/>
    <w:rsid w:val="00BF107D"/>
    <w:rsid w:val="00BF173A"/>
    <w:rsid w:val="00BF22E3"/>
    <w:rsid w:val="00BF3EC6"/>
    <w:rsid w:val="00BF65F2"/>
    <w:rsid w:val="00C00AD5"/>
    <w:rsid w:val="00C03646"/>
    <w:rsid w:val="00C05098"/>
    <w:rsid w:val="00C06864"/>
    <w:rsid w:val="00C1029F"/>
    <w:rsid w:val="00C10DFF"/>
    <w:rsid w:val="00C119B4"/>
    <w:rsid w:val="00C14C37"/>
    <w:rsid w:val="00C14F07"/>
    <w:rsid w:val="00C15F3C"/>
    <w:rsid w:val="00C1627A"/>
    <w:rsid w:val="00C17464"/>
    <w:rsid w:val="00C21BA9"/>
    <w:rsid w:val="00C2304E"/>
    <w:rsid w:val="00C2409E"/>
    <w:rsid w:val="00C24C23"/>
    <w:rsid w:val="00C26852"/>
    <w:rsid w:val="00C26A04"/>
    <w:rsid w:val="00C26BA5"/>
    <w:rsid w:val="00C27D35"/>
    <w:rsid w:val="00C31BBC"/>
    <w:rsid w:val="00C323BA"/>
    <w:rsid w:val="00C32EBD"/>
    <w:rsid w:val="00C355A4"/>
    <w:rsid w:val="00C35C91"/>
    <w:rsid w:val="00C36DBE"/>
    <w:rsid w:val="00C42961"/>
    <w:rsid w:val="00C4377E"/>
    <w:rsid w:val="00C46F6D"/>
    <w:rsid w:val="00C51901"/>
    <w:rsid w:val="00C55219"/>
    <w:rsid w:val="00C556CE"/>
    <w:rsid w:val="00C562B4"/>
    <w:rsid w:val="00C563FB"/>
    <w:rsid w:val="00C61D3B"/>
    <w:rsid w:val="00C635FC"/>
    <w:rsid w:val="00C747DD"/>
    <w:rsid w:val="00C8327C"/>
    <w:rsid w:val="00C86239"/>
    <w:rsid w:val="00C87CC6"/>
    <w:rsid w:val="00C90FB6"/>
    <w:rsid w:val="00C922ED"/>
    <w:rsid w:val="00CA274D"/>
    <w:rsid w:val="00CA5AFC"/>
    <w:rsid w:val="00CA684E"/>
    <w:rsid w:val="00CB5DB1"/>
    <w:rsid w:val="00CB7B8B"/>
    <w:rsid w:val="00CC0845"/>
    <w:rsid w:val="00CC1FE0"/>
    <w:rsid w:val="00CC4EAA"/>
    <w:rsid w:val="00CC592E"/>
    <w:rsid w:val="00CC6701"/>
    <w:rsid w:val="00CC67EC"/>
    <w:rsid w:val="00CD7092"/>
    <w:rsid w:val="00CE0F5A"/>
    <w:rsid w:val="00CE43DB"/>
    <w:rsid w:val="00CE7B6F"/>
    <w:rsid w:val="00CF0836"/>
    <w:rsid w:val="00CF2D05"/>
    <w:rsid w:val="00CF4408"/>
    <w:rsid w:val="00CF6BB9"/>
    <w:rsid w:val="00CF7E20"/>
    <w:rsid w:val="00D02154"/>
    <w:rsid w:val="00D059AD"/>
    <w:rsid w:val="00D062D1"/>
    <w:rsid w:val="00D16CD0"/>
    <w:rsid w:val="00D20A7F"/>
    <w:rsid w:val="00D21443"/>
    <w:rsid w:val="00D21953"/>
    <w:rsid w:val="00D24268"/>
    <w:rsid w:val="00D30F11"/>
    <w:rsid w:val="00D33423"/>
    <w:rsid w:val="00D335C5"/>
    <w:rsid w:val="00D3569E"/>
    <w:rsid w:val="00D411C8"/>
    <w:rsid w:val="00D4234F"/>
    <w:rsid w:val="00D4467A"/>
    <w:rsid w:val="00D44D18"/>
    <w:rsid w:val="00D44D49"/>
    <w:rsid w:val="00D46D08"/>
    <w:rsid w:val="00D53DC3"/>
    <w:rsid w:val="00D5421D"/>
    <w:rsid w:val="00D5538D"/>
    <w:rsid w:val="00D55630"/>
    <w:rsid w:val="00D6184C"/>
    <w:rsid w:val="00D6336C"/>
    <w:rsid w:val="00D73F82"/>
    <w:rsid w:val="00D762F2"/>
    <w:rsid w:val="00D77785"/>
    <w:rsid w:val="00D82A1D"/>
    <w:rsid w:val="00D86066"/>
    <w:rsid w:val="00D872CF"/>
    <w:rsid w:val="00D90220"/>
    <w:rsid w:val="00D91C68"/>
    <w:rsid w:val="00D97B5B"/>
    <w:rsid w:val="00DA0144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C29DB"/>
    <w:rsid w:val="00DC4CC6"/>
    <w:rsid w:val="00DC646A"/>
    <w:rsid w:val="00DC6AFC"/>
    <w:rsid w:val="00DD1863"/>
    <w:rsid w:val="00DD3701"/>
    <w:rsid w:val="00DD3DF9"/>
    <w:rsid w:val="00DD4D5D"/>
    <w:rsid w:val="00DD763A"/>
    <w:rsid w:val="00DD789D"/>
    <w:rsid w:val="00DD7CCD"/>
    <w:rsid w:val="00DE3971"/>
    <w:rsid w:val="00DE415B"/>
    <w:rsid w:val="00DE4376"/>
    <w:rsid w:val="00DE6AA4"/>
    <w:rsid w:val="00DE6B7C"/>
    <w:rsid w:val="00DE6C2C"/>
    <w:rsid w:val="00DF0D4A"/>
    <w:rsid w:val="00E1771E"/>
    <w:rsid w:val="00E17779"/>
    <w:rsid w:val="00E20A7A"/>
    <w:rsid w:val="00E21C6E"/>
    <w:rsid w:val="00E21EF5"/>
    <w:rsid w:val="00E22A87"/>
    <w:rsid w:val="00E2634C"/>
    <w:rsid w:val="00E30662"/>
    <w:rsid w:val="00E30DA0"/>
    <w:rsid w:val="00E338DE"/>
    <w:rsid w:val="00E35564"/>
    <w:rsid w:val="00E37D32"/>
    <w:rsid w:val="00E41795"/>
    <w:rsid w:val="00E44726"/>
    <w:rsid w:val="00E45606"/>
    <w:rsid w:val="00E50336"/>
    <w:rsid w:val="00E5038B"/>
    <w:rsid w:val="00E51DF5"/>
    <w:rsid w:val="00E5238F"/>
    <w:rsid w:val="00E54D8D"/>
    <w:rsid w:val="00E57C5C"/>
    <w:rsid w:val="00E63B1B"/>
    <w:rsid w:val="00E6672A"/>
    <w:rsid w:val="00E72839"/>
    <w:rsid w:val="00E7466D"/>
    <w:rsid w:val="00E74787"/>
    <w:rsid w:val="00E75610"/>
    <w:rsid w:val="00E75A81"/>
    <w:rsid w:val="00E77771"/>
    <w:rsid w:val="00E8218D"/>
    <w:rsid w:val="00E84AF7"/>
    <w:rsid w:val="00E87E7A"/>
    <w:rsid w:val="00E90553"/>
    <w:rsid w:val="00EA296C"/>
    <w:rsid w:val="00EA5341"/>
    <w:rsid w:val="00EA652E"/>
    <w:rsid w:val="00EA6DB5"/>
    <w:rsid w:val="00EA7F69"/>
    <w:rsid w:val="00EB17CE"/>
    <w:rsid w:val="00EB7251"/>
    <w:rsid w:val="00EC13D9"/>
    <w:rsid w:val="00ED0EDB"/>
    <w:rsid w:val="00ED18F7"/>
    <w:rsid w:val="00ED2279"/>
    <w:rsid w:val="00ED34FF"/>
    <w:rsid w:val="00ED3C1C"/>
    <w:rsid w:val="00ED4A0E"/>
    <w:rsid w:val="00ED7406"/>
    <w:rsid w:val="00EE0954"/>
    <w:rsid w:val="00EE1CCD"/>
    <w:rsid w:val="00EE2123"/>
    <w:rsid w:val="00EE28E9"/>
    <w:rsid w:val="00EE562C"/>
    <w:rsid w:val="00EE5BF3"/>
    <w:rsid w:val="00EF3396"/>
    <w:rsid w:val="00EF352B"/>
    <w:rsid w:val="00EF6F00"/>
    <w:rsid w:val="00EF728D"/>
    <w:rsid w:val="00F12461"/>
    <w:rsid w:val="00F132B6"/>
    <w:rsid w:val="00F16A69"/>
    <w:rsid w:val="00F17517"/>
    <w:rsid w:val="00F20738"/>
    <w:rsid w:val="00F21415"/>
    <w:rsid w:val="00F2251C"/>
    <w:rsid w:val="00F24700"/>
    <w:rsid w:val="00F325FC"/>
    <w:rsid w:val="00F32FF2"/>
    <w:rsid w:val="00F35054"/>
    <w:rsid w:val="00F35965"/>
    <w:rsid w:val="00F36540"/>
    <w:rsid w:val="00F427AE"/>
    <w:rsid w:val="00F42C54"/>
    <w:rsid w:val="00F42E0D"/>
    <w:rsid w:val="00F43AC8"/>
    <w:rsid w:val="00F45E1B"/>
    <w:rsid w:val="00F53654"/>
    <w:rsid w:val="00F54865"/>
    <w:rsid w:val="00F6250E"/>
    <w:rsid w:val="00F65270"/>
    <w:rsid w:val="00F7092D"/>
    <w:rsid w:val="00F73826"/>
    <w:rsid w:val="00F73FCA"/>
    <w:rsid w:val="00F74D57"/>
    <w:rsid w:val="00F77491"/>
    <w:rsid w:val="00F833B3"/>
    <w:rsid w:val="00F8496F"/>
    <w:rsid w:val="00F85CE1"/>
    <w:rsid w:val="00F87DCA"/>
    <w:rsid w:val="00F87E3F"/>
    <w:rsid w:val="00F93F5C"/>
    <w:rsid w:val="00F94B8F"/>
    <w:rsid w:val="00F955E9"/>
    <w:rsid w:val="00FA1237"/>
    <w:rsid w:val="00FA3731"/>
    <w:rsid w:val="00FA415E"/>
    <w:rsid w:val="00FB41EA"/>
    <w:rsid w:val="00FB438B"/>
    <w:rsid w:val="00FB4464"/>
    <w:rsid w:val="00FB44C6"/>
    <w:rsid w:val="00FB6B7F"/>
    <w:rsid w:val="00FB6CA0"/>
    <w:rsid w:val="00FB6DE8"/>
    <w:rsid w:val="00FC4BE4"/>
    <w:rsid w:val="00FD09FF"/>
    <w:rsid w:val="00FD0EC3"/>
    <w:rsid w:val="00FD1405"/>
    <w:rsid w:val="00FD4EFE"/>
    <w:rsid w:val="00FD52E7"/>
    <w:rsid w:val="00FD5980"/>
    <w:rsid w:val="00FE4C8F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51585"/>
  <w15:docId w15:val="{CB9E269E-814F-7344-AB8B-3360E6D46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EB7251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EB7251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EB7251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EB7251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EB7251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EB7251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EB7251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EB7251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EB7251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EB7251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6"/>
    <w:uiPriority w:val="1"/>
    <w:qFormat/>
    <w:rsid w:val="00EB7251"/>
    <w:rPr>
      <w:rFonts w:ascii="Georgia" w:hAnsi="Georgia"/>
      <w:b/>
      <w:i w:val="0"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EB7251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EB7251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EB7251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EB7251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EB7251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EB7251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EB7251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EB7251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EB7251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EB7251"/>
    <w:rPr>
      <w:rFonts w:ascii="Times New Roman" w:hAnsi="Times New Roman"/>
      <w:b/>
      <w:i/>
      <w:color w:val="000000" w:themeColor="text1"/>
    </w:rPr>
  </w:style>
  <w:style w:type="paragraph" w:styleId="ac">
    <w:name w:val="No Spacing"/>
    <w:uiPriority w:val="1"/>
    <w:rsid w:val="00EB7251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EB7251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EB7251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EB7251"/>
  </w:style>
  <w:style w:type="character" w:customStyle="1" w:styleId="apple-converted-space">
    <w:name w:val="apple-converted-space"/>
    <w:basedOn w:val="a6"/>
    <w:rsid w:val="00EB7251"/>
  </w:style>
  <w:style w:type="character" w:styleId="af">
    <w:name w:val="FollowedHyperlink"/>
    <w:uiPriority w:val="99"/>
    <w:rsid w:val="00EB7251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EB7251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EB7251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EB7251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EB7251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EB7251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EB7251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EB7251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EB7251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EB7251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EB7251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uiPriority w:val="34"/>
    <w:qFormat/>
    <w:rsid w:val="00EB7251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EB7251"/>
  </w:style>
  <w:style w:type="character" w:styleId="af7">
    <w:name w:val="Emphasis"/>
    <w:rsid w:val="00EB7251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EB7251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8">
    <w:name w:val="Strong"/>
    <w:basedOn w:val="a6"/>
    <w:uiPriority w:val="22"/>
    <w:rsid w:val="00EB7251"/>
    <w:rPr>
      <w:rFonts w:ascii="Georgia" w:hAnsi="Georgia"/>
      <w:b w:val="0"/>
      <w:bCs/>
      <w:color w:val="000000" w:themeColor="text1"/>
      <w:sz w:val="28"/>
    </w:rPr>
  </w:style>
  <w:style w:type="paragraph" w:styleId="af9">
    <w:name w:val="header"/>
    <w:basedOn w:val="a5"/>
    <w:link w:val="afa"/>
    <w:autoRedefine/>
    <w:rsid w:val="00EB7251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a">
    <w:name w:val="Верхний колонтитул Знак"/>
    <w:basedOn w:val="a6"/>
    <w:link w:val="af9"/>
    <w:rsid w:val="00EB7251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b">
    <w:name w:val="Table Grid"/>
    <w:basedOn w:val="a7"/>
    <w:uiPriority w:val="39"/>
    <w:rsid w:val="00EB72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5"/>
    <w:next w:val="a5"/>
    <w:autoRedefine/>
    <w:rsid w:val="00EB7251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d">
    <w:name w:val="подраздел"/>
    <w:basedOn w:val="afc"/>
    <w:autoRedefine/>
    <w:rsid w:val="00EB7251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e">
    <w:name w:val="номер страницы"/>
    <w:basedOn w:val="af0"/>
    <w:autoRedefine/>
    <w:rsid w:val="00EB7251"/>
    <w:pPr>
      <w:framePr w:wrap="none" w:vAnchor="text" w:hAnchor="margin" w:xAlign="center" w:y="1"/>
    </w:pPr>
  </w:style>
  <w:style w:type="paragraph" w:customStyle="1" w:styleId="aff">
    <w:name w:val="мнение дилетанта"/>
    <w:basedOn w:val="a5"/>
    <w:autoRedefine/>
    <w:rsid w:val="00EB7251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0">
    <w:name w:val="синий обычный"/>
    <w:basedOn w:val="a5"/>
    <w:autoRedefine/>
    <w:rsid w:val="00EB7251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0"/>
    <w:autoRedefine/>
    <w:rsid w:val="00EB7251"/>
    <w:pPr>
      <w:numPr>
        <w:numId w:val="6"/>
      </w:numPr>
    </w:pPr>
  </w:style>
  <w:style w:type="paragraph" w:customStyle="1" w:styleId="aff1">
    <w:name w:val="синий маркированный список полужирный"/>
    <w:basedOn w:val="a2"/>
    <w:autoRedefine/>
    <w:rsid w:val="00EB7251"/>
    <w:rPr>
      <w:b/>
    </w:rPr>
  </w:style>
  <w:style w:type="paragraph" w:customStyle="1" w:styleId="1">
    <w:name w:val="Стиль1"/>
    <w:basedOn w:val="11"/>
    <w:next w:val="a5"/>
    <w:autoRedefine/>
    <w:rsid w:val="00EB7251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EB7251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EB7251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EB7251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EB7251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EB7251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EB7251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EB7251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EB7251"/>
  </w:style>
  <w:style w:type="character" w:customStyle="1" w:styleId="mw-headline">
    <w:name w:val="mw-headline"/>
    <w:basedOn w:val="a6"/>
    <w:rsid w:val="00EB7251"/>
  </w:style>
  <w:style w:type="character" w:customStyle="1" w:styleId="mw-editsection">
    <w:name w:val="mw-editsection"/>
    <w:basedOn w:val="a6"/>
    <w:rsid w:val="00EB7251"/>
  </w:style>
  <w:style w:type="character" w:customStyle="1" w:styleId="mw-editsection-bracket">
    <w:name w:val="mw-editsection-bracket"/>
    <w:basedOn w:val="a6"/>
    <w:rsid w:val="00EB7251"/>
  </w:style>
  <w:style w:type="character" w:customStyle="1" w:styleId="mw-editsection-divider">
    <w:name w:val="mw-editsection-divider"/>
    <w:basedOn w:val="a6"/>
    <w:rsid w:val="00EB7251"/>
  </w:style>
  <w:style w:type="character" w:styleId="aff2">
    <w:name w:val="annotation reference"/>
    <w:basedOn w:val="a6"/>
    <w:uiPriority w:val="99"/>
    <w:semiHidden/>
    <w:unhideWhenUsed/>
    <w:rsid w:val="00EB7251"/>
    <w:rPr>
      <w:sz w:val="18"/>
      <w:szCs w:val="18"/>
    </w:rPr>
  </w:style>
  <w:style w:type="paragraph" w:styleId="aff3">
    <w:name w:val="annotation text"/>
    <w:basedOn w:val="a5"/>
    <w:link w:val="aff4"/>
    <w:uiPriority w:val="99"/>
    <w:semiHidden/>
    <w:unhideWhenUsed/>
    <w:rsid w:val="00EB7251"/>
  </w:style>
  <w:style w:type="character" w:customStyle="1" w:styleId="aff4">
    <w:name w:val="Текст примечания Знак"/>
    <w:basedOn w:val="a6"/>
    <w:link w:val="aff3"/>
    <w:uiPriority w:val="99"/>
    <w:semiHidden/>
    <w:rsid w:val="00EB7251"/>
    <w:rPr>
      <w:rFonts w:ascii="Georgia" w:hAnsi="Georgia" w:cs="Times New Roman"/>
      <w:sz w:val="28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EB7251"/>
    <w:rPr>
      <w:b/>
      <w:bCs/>
      <w:sz w:val="20"/>
      <w:szCs w:val="20"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EB7251"/>
    <w:rPr>
      <w:rFonts w:ascii="Georgia" w:hAnsi="Georgia" w:cs="Times New Roman"/>
      <w:b/>
      <w:bCs/>
      <w:sz w:val="20"/>
      <w:szCs w:val="20"/>
      <w:lang w:eastAsia="ru-RU"/>
    </w:rPr>
  </w:style>
  <w:style w:type="paragraph" w:styleId="aff7">
    <w:name w:val="Subtitle"/>
    <w:basedOn w:val="a5"/>
    <w:next w:val="a5"/>
    <w:link w:val="aff8"/>
    <w:rsid w:val="00EB7251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8">
    <w:name w:val="Подзаголовок Знак"/>
    <w:basedOn w:val="a6"/>
    <w:link w:val="aff7"/>
    <w:rsid w:val="00EB7251"/>
    <w:rPr>
      <w:rFonts w:ascii="Georgia" w:eastAsia="MS Gothic" w:hAnsi="Georgia" w:cs="Times New Roman"/>
      <w:b/>
      <w:sz w:val="28"/>
      <w:lang w:val="en-US"/>
    </w:rPr>
  </w:style>
  <w:style w:type="character" w:styleId="aff9">
    <w:name w:val="Subtle Emphasis"/>
    <w:uiPriority w:val="19"/>
    <w:rsid w:val="00EB7251"/>
    <w:rPr>
      <w:i/>
      <w:iCs/>
      <w:color w:val="808080"/>
    </w:rPr>
  </w:style>
  <w:style w:type="character" w:styleId="affa">
    <w:name w:val="Book Title"/>
    <w:uiPriority w:val="33"/>
    <w:rsid w:val="00EB7251"/>
    <w:rPr>
      <w:b/>
      <w:bCs/>
      <w:smallCaps/>
      <w:spacing w:val="5"/>
    </w:rPr>
  </w:style>
  <w:style w:type="paragraph" w:customStyle="1" w:styleId="-12">
    <w:name w:val="Обычный-12"/>
    <w:basedOn w:val="a5"/>
    <w:rsid w:val="00EB7251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EB7251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EB7251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EB7251"/>
  </w:style>
  <w:style w:type="paragraph" w:styleId="4">
    <w:name w:val="List Number 4"/>
    <w:basedOn w:val="a5"/>
    <w:uiPriority w:val="99"/>
    <w:semiHidden/>
    <w:unhideWhenUsed/>
    <w:rsid w:val="00EB7251"/>
    <w:pPr>
      <w:numPr>
        <w:numId w:val="8"/>
      </w:numPr>
      <w:contextualSpacing/>
    </w:pPr>
  </w:style>
  <w:style w:type="paragraph" w:styleId="affb">
    <w:name w:val="endnote text"/>
    <w:basedOn w:val="a5"/>
    <w:link w:val="affc"/>
    <w:autoRedefine/>
    <w:uiPriority w:val="99"/>
    <w:unhideWhenUsed/>
    <w:qFormat/>
    <w:rsid w:val="00EB7251"/>
    <w:pPr>
      <w:spacing w:after="0" w:line="240" w:lineRule="auto"/>
    </w:pPr>
    <w:rPr>
      <w:sz w:val="20"/>
    </w:rPr>
  </w:style>
  <w:style w:type="character" w:customStyle="1" w:styleId="affc">
    <w:name w:val="Текст концевой сноски Знак"/>
    <w:basedOn w:val="a6"/>
    <w:link w:val="affb"/>
    <w:uiPriority w:val="99"/>
    <w:rsid w:val="00EB7251"/>
    <w:rPr>
      <w:rFonts w:ascii="Georgia" w:hAnsi="Georgia" w:cs="Times New Roman"/>
      <w:sz w:val="20"/>
      <w:lang w:eastAsia="ru-RU"/>
    </w:rPr>
  </w:style>
  <w:style w:type="character" w:styleId="affd">
    <w:name w:val="endnote reference"/>
    <w:basedOn w:val="a6"/>
    <w:uiPriority w:val="99"/>
    <w:unhideWhenUsed/>
    <w:qFormat/>
    <w:rsid w:val="00EB7251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EB7251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e">
    <w:name w:val="Текст в таблице"/>
    <w:basedOn w:val="a5"/>
    <w:autoRedefine/>
    <w:rsid w:val="00EB7251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">
    <w:name w:val="Title"/>
    <w:basedOn w:val="a5"/>
    <w:next w:val="a5"/>
    <w:link w:val="afff0"/>
    <w:rsid w:val="00EB7251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0">
    <w:name w:val="Заголовок Знак"/>
    <w:basedOn w:val="a6"/>
    <w:link w:val="afff"/>
    <w:rsid w:val="00EB7251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EB7251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EB7251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1">
    <w:name w:val="Intense Quote"/>
    <w:basedOn w:val="a5"/>
    <w:next w:val="a5"/>
    <w:link w:val="afff2"/>
    <w:uiPriority w:val="30"/>
    <w:qFormat/>
    <w:rsid w:val="00EB7251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2">
    <w:name w:val="Выделенная цитата Знак"/>
    <w:basedOn w:val="a6"/>
    <w:link w:val="afff1"/>
    <w:uiPriority w:val="30"/>
    <w:rsid w:val="00EB7251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3">
    <w:name w:val="Intense Emphasis"/>
    <w:basedOn w:val="a6"/>
    <w:uiPriority w:val="21"/>
    <w:qFormat/>
    <w:rsid w:val="00EB7251"/>
    <w:rPr>
      <w:b/>
      <w:bCs/>
      <w:i/>
      <w:iCs/>
      <w:color w:val="5B9BD5" w:themeColor="accent1"/>
    </w:rPr>
  </w:style>
  <w:style w:type="character" w:styleId="afff4">
    <w:name w:val="Subtle Reference"/>
    <w:basedOn w:val="a6"/>
    <w:uiPriority w:val="31"/>
    <w:qFormat/>
    <w:rsid w:val="00EB7251"/>
    <w:rPr>
      <w:smallCaps/>
      <w:color w:val="ED7D31" w:themeColor="accent2"/>
      <w:u w:val="single"/>
    </w:rPr>
  </w:style>
  <w:style w:type="character" w:styleId="afff5">
    <w:name w:val="Intense Reference"/>
    <w:basedOn w:val="a6"/>
    <w:uiPriority w:val="32"/>
    <w:qFormat/>
    <w:rsid w:val="00EB7251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EB7251"/>
    <w:pPr>
      <w:numPr>
        <w:numId w:val="13"/>
      </w:numPr>
      <w:outlineLvl w:val="9"/>
    </w:pPr>
  </w:style>
  <w:style w:type="paragraph" w:customStyle="1" w:styleId="afff6">
    <w:name w:val="* * *"/>
    <w:basedOn w:val="a5"/>
    <w:rsid w:val="00EB7251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7">
    <w:name w:val="Заголовок таблицы"/>
    <w:basedOn w:val="a5"/>
    <w:rsid w:val="00EB7251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8">
    <w:name w:val="Источник"/>
    <w:basedOn w:val="a5"/>
    <w:rsid w:val="00EB7251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EB7251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EB7251"/>
  </w:style>
  <w:style w:type="paragraph" w:customStyle="1" w:styleId="a0">
    <w:name w:val="Сноска"/>
    <w:basedOn w:val="a5"/>
    <w:rsid w:val="00EB7251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9">
    <w:name w:val="Советник"/>
    <w:basedOn w:val="a5"/>
    <w:rsid w:val="00EB7251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a">
    <w:name w:val="Эпиграф"/>
    <w:basedOn w:val="a5"/>
    <w:autoRedefine/>
    <w:rsid w:val="00EB7251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b">
    <w:name w:val="Основтой текст"/>
    <w:basedOn w:val="a5"/>
    <w:link w:val="afffc"/>
    <w:rsid w:val="00EB7251"/>
    <w:pPr>
      <w:ind w:firstLine="709"/>
    </w:pPr>
    <w:rPr>
      <w:szCs w:val="28"/>
    </w:rPr>
  </w:style>
  <w:style w:type="character" w:customStyle="1" w:styleId="afffc">
    <w:name w:val="Основтой текст Знак"/>
    <w:basedOn w:val="a6"/>
    <w:link w:val="afffb"/>
    <w:rsid w:val="00EB7251"/>
    <w:rPr>
      <w:rFonts w:ascii="Georgia" w:hAnsi="Georgia" w:cs="Times New Roman"/>
      <w:sz w:val="28"/>
      <w:szCs w:val="28"/>
      <w:lang w:eastAsia="ru-RU"/>
    </w:rPr>
  </w:style>
  <w:style w:type="character" w:styleId="afffd">
    <w:name w:val="Placeholder Text"/>
    <w:basedOn w:val="a6"/>
    <w:uiPriority w:val="99"/>
    <w:semiHidden/>
    <w:rsid w:val="00EB7251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EB7251"/>
    <w:rPr>
      <w:color w:val="0563C1"/>
      <w:u w:val="single"/>
    </w:rPr>
  </w:style>
  <w:style w:type="paragraph" w:styleId="afffe">
    <w:name w:val="Plain Text"/>
    <w:basedOn w:val="a5"/>
    <w:link w:val="affff"/>
    <w:uiPriority w:val="99"/>
    <w:rsid w:val="00EB7251"/>
    <w:rPr>
      <w:rFonts w:ascii="Courier New" w:eastAsia="Times New Roman" w:hAnsi="Courier New" w:cs="Courier New"/>
      <w:sz w:val="20"/>
      <w:szCs w:val="20"/>
    </w:rPr>
  </w:style>
  <w:style w:type="character" w:customStyle="1" w:styleId="affff">
    <w:name w:val="Текст Знак"/>
    <w:basedOn w:val="a6"/>
    <w:link w:val="afffe"/>
    <w:uiPriority w:val="99"/>
    <w:rsid w:val="00EB725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EB7251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EB7251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EB7251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EB7251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EB7251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EB7251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0">
    <w:name w:val="line number"/>
    <w:basedOn w:val="a6"/>
    <w:uiPriority w:val="99"/>
    <w:semiHidden/>
    <w:unhideWhenUsed/>
    <w:rsid w:val="00EB7251"/>
  </w:style>
  <w:style w:type="numbering" w:styleId="111111">
    <w:name w:val="Outline List 2"/>
    <w:basedOn w:val="a8"/>
    <w:uiPriority w:val="99"/>
    <w:semiHidden/>
    <w:unhideWhenUsed/>
    <w:rsid w:val="00EB7251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EB7251"/>
    <w:pPr>
      <w:numPr>
        <w:numId w:val="12"/>
      </w:numPr>
    </w:pPr>
  </w:style>
  <w:style w:type="paragraph" w:customStyle="1" w:styleId="affff1">
    <w:name w:val="Автор эпиграфа"/>
    <w:basedOn w:val="a5"/>
    <w:autoRedefine/>
    <w:rsid w:val="00EB7251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2">
    <w:name w:val="жирный чёрный курсив"/>
    <w:basedOn w:val="a5"/>
    <w:rsid w:val="00EB7251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3">
    <w:name w:val="Раздел"/>
    <w:basedOn w:val="a5"/>
    <w:rsid w:val="00EB7251"/>
    <w:pPr>
      <w:spacing w:before="240"/>
      <w:jc w:val="left"/>
    </w:pPr>
    <w:rPr>
      <w:b/>
    </w:rPr>
  </w:style>
  <w:style w:type="character" w:customStyle="1" w:styleId="affff4">
    <w:name w:val="черный+тень+жирный"/>
    <w:basedOn w:val="a6"/>
    <w:uiPriority w:val="1"/>
    <w:qFormat/>
    <w:rsid w:val="00EB7251"/>
    <w:rPr>
      <w:rFonts w:ascii="Georgia" w:hAnsi="Georgia"/>
      <w:b w:val="0"/>
      <w:color w:val="000000" w:themeColor="text1"/>
      <w:sz w:val="28"/>
    </w:rPr>
  </w:style>
  <w:style w:type="character" w:customStyle="1" w:styleId="affff5">
    <w:name w:val="выделение_синий+тень+жирный"/>
    <w:basedOn w:val="20"/>
    <w:uiPriority w:val="1"/>
    <w:rsid w:val="00EB7251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6">
    <w:name w:val="выделение_красный+жирный+прописной+тень"/>
    <w:basedOn w:val="a5"/>
    <w:autoRedefine/>
    <w:rsid w:val="00EB7251"/>
    <w:rPr>
      <w:caps/>
      <w:color w:val="FF0000"/>
    </w:rPr>
  </w:style>
  <w:style w:type="character" w:customStyle="1" w:styleId="affff7">
    <w:name w:val="выделение_красный+жирный+тень"/>
    <w:basedOn w:val="12"/>
    <w:uiPriority w:val="1"/>
    <w:rsid w:val="00EB7251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8">
    <w:name w:val="выделение_черный+тень+жирный"/>
    <w:basedOn w:val="a6"/>
    <w:uiPriority w:val="1"/>
    <w:rsid w:val="00EB7251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9">
    <w:name w:val="Рисунок"/>
    <w:basedOn w:val="a5"/>
    <w:autoRedefine/>
    <w:rsid w:val="00EB7251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EB7251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EB7251"/>
    <w:pPr>
      <w:spacing w:before="480" w:after="360"/>
      <w:ind w:firstLine="0"/>
    </w:pPr>
    <w:rPr>
      <w:b/>
      <w:color w:val="0432FF"/>
      <w:sz w:val="32"/>
    </w:rPr>
  </w:style>
  <w:style w:type="paragraph" w:styleId="affffa">
    <w:name w:val="List Number"/>
    <w:basedOn w:val="a5"/>
    <w:autoRedefine/>
    <w:uiPriority w:val="99"/>
    <w:unhideWhenUsed/>
    <w:qFormat/>
    <w:rsid w:val="00EB7251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EB7251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EB7251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EB7251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b">
    <w:name w:val="Revision"/>
    <w:hidden/>
    <w:uiPriority w:val="99"/>
    <w:semiHidden/>
    <w:rsid w:val="00EB7251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EB7251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c">
    <w:name w:val="Body Text"/>
    <w:basedOn w:val="a5"/>
    <w:link w:val="affffd"/>
    <w:uiPriority w:val="99"/>
    <w:rsid w:val="00EB7251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d">
    <w:name w:val="Основной текст Знак"/>
    <w:basedOn w:val="a6"/>
    <w:link w:val="affffc"/>
    <w:uiPriority w:val="99"/>
    <w:rsid w:val="00EB7251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EB7251"/>
  </w:style>
  <w:style w:type="paragraph" w:customStyle="1" w:styleId="a">
    <w:name w:val="раздел"/>
    <w:basedOn w:val="a5"/>
    <w:autoRedefine/>
    <w:rsid w:val="00EB7251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e">
    <w:name w:val="нумерация русскими буквами"/>
    <w:basedOn w:val="30"/>
    <w:autoRedefine/>
    <w:rsid w:val="00EB7251"/>
    <w:pPr>
      <w:numPr>
        <w:ilvl w:val="0"/>
        <w:numId w:val="0"/>
      </w:numPr>
    </w:pPr>
  </w:style>
  <w:style w:type="paragraph" w:customStyle="1" w:styleId="afffff">
    <w:name w:val="название таблицв"/>
    <w:basedOn w:val="afc"/>
    <w:autoRedefine/>
    <w:rsid w:val="00EB7251"/>
    <w:pPr>
      <w:spacing w:before="120" w:after="0" w:line="240" w:lineRule="auto"/>
    </w:pPr>
    <w:rPr>
      <w:sz w:val="28"/>
    </w:rPr>
  </w:style>
  <w:style w:type="character" w:customStyle="1" w:styleId="afffff0">
    <w:name w:val="выделение_синий+тень+жирный+прописной"/>
    <w:basedOn w:val="a6"/>
    <w:uiPriority w:val="1"/>
    <w:rsid w:val="00EB7251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1">
    <w:name w:val="выделение_красный+жирный+порписной+тень"/>
    <w:basedOn w:val="12"/>
    <w:uiPriority w:val="1"/>
    <w:rsid w:val="00EB7251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p1">
    <w:name w:val="p1"/>
    <w:basedOn w:val="a5"/>
    <w:rsid w:val="00125C2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paragraph" w:customStyle="1" w:styleId="p2">
    <w:name w:val="p2"/>
    <w:basedOn w:val="a5"/>
    <w:rsid w:val="00125C2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1">
    <w:name w:val="s1"/>
    <w:basedOn w:val="a6"/>
    <w:rsid w:val="00125C20"/>
  </w:style>
  <w:style w:type="paragraph" w:customStyle="1" w:styleId="p3">
    <w:name w:val="p3"/>
    <w:basedOn w:val="a5"/>
    <w:rsid w:val="00125C2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2">
    <w:name w:val="s2"/>
    <w:basedOn w:val="a6"/>
    <w:rsid w:val="007B159A"/>
  </w:style>
  <w:style w:type="paragraph" w:customStyle="1" w:styleId="p4">
    <w:name w:val="p4"/>
    <w:basedOn w:val="a5"/>
    <w:rsid w:val="007B15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3">
    <w:name w:val="s3"/>
    <w:basedOn w:val="a6"/>
    <w:rsid w:val="005A0485"/>
  </w:style>
  <w:style w:type="paragraph" w:customStyle="1" w:styleId="p5">
    <w:name w:val="p5"/>
    <w:basedOn w:val="a5"/>
    <w:rsid w:val="007F378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&#1054;&#1057;&#1053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A22D383-EAC0-5246-98A1-04889C4EC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ОСН_369.dotx</Template>
  <TotalTime>7</TotalTime>
  <Pages>12</Pages>
  <Words>4156</Words>
  <Characters>23694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RNTO</dc:creator>
  <cp:lastModifiedBy>Microsoft Office User</cp:lastModifiedBy>
  <cp:revision>4</cp:revision>
  <cp:lastPrinted>2025-12-12T20:26:00Z</cp:lastPrinted>
  <dcterms:created xsi:type="dcterms:W3CDTF">2025-12-12T20:26:00Z</dcterms:created>
  <dcterms:modified xsi:type="dcterms:W3CDTF">2025-12-12T20:36:00Z</dcterms:modified>
</cp:coreProperties>
</file>