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37F84" w14:textId="77777777" w:rsidR="003A3CD9" w:rsidRPr="000C520C" w:rsidRDefault="003A3CD9" w:rsidP="003A3CD9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C520C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61DFD99F" w14:textId="46AF6150" w:rsidR="003A3CD9" w:rsidRPr="000C520C" w:rsidRDefault="003A3CD9" w:rsidP="003A3CD9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C520C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83</w:t>
      </w:r>
      <w:r w:rsidRPr="000C520C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6DBECCBC" w14:textId="5F3245AD" w:rsidR="003A3CD9" w:rsidRPr="003A3CD9" w:rsidRDefault="003A3CD9" w:rsidP="003A3CD9">
      <w:pPr>
        <w:spacing w:after="0"/>
        <w:jc w:val="center"/>
        <w:rPr>
          <w:rFonts w:eastAsia="Times New Roman"/>
          <w:szCs w:val="28"/>
          <w:lang w:eastAsia="zh-CN"/>
        </w:rPr>
      </w:pPr>
      <w:r w:rsidRPr="000C520C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– 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Рубеж Новой Реальности</w:t>
      </w:r>
      <w:r w:rsidRPr="000C520C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…</w:t>
      </w:r>
    </w:p>
    <w:p w14:paraId="123E2613" w14:textId="77777777" w:rsidR="005653BE" w:rsidRDefault="005653BE" w:rsidP="008C006B">
      <w:pPr>
        <w:spacing w:after="0"/>
        <w:ind w:firstLine="0"/>
        <w:outlineLvl w:val="2"/>
        <w:rPr>
          <w:rFonts w:eastAsia="Times New Roman"/>
          <w:b/>
          <w:bCs/>
          <w:szCs w:val="28"/>
          <w:lang w:eastAsia="zh-CN"/>
        </w:rPr>
      </w:pPr>
    </w:p>
    <w:p w14:paraId="21DD9333" w14:textId="069505D9" w:rsidR="00C12A4E" w:rsidRPr="008C006B" w:rsidRDefault="00C12A4E" w:rsidP="008C006B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8C006B">
        <w:rPr>
          <w:rFonts w:ascii="Georgia" w:hAnsi="Georgia"/>
          <w:b/>
          <w:bCs/>
          <w:i/>
          <w:iCs/>
        </w:rPr>
        <w:t>Новая реальность не приходит</w:t>
      </w:r>
      <w:r w:rsidR="005653BE">
        <w:rPr>
          <w:rFonts w:ascii="Georgia" w:hAnsi="Georgia"/>
          <w:b/>
          <w:bCs/>
          <w:i/>
          <w:iCs/>
        </w:rPr>
        <w:t xml:space="preserve"> –</w:t>
      </w:r>
    </w:p>
    <w:p w14:paraId="51F8D456" w14:textId="1DF4D170" w:rsidR="00C12A4E" w:rsidRPr="008C006B" w:rsidRDefault="00C12A4E" w:rsidP="008C006B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8C006B">
        <w:rPr>
          <w:rFonts w:ascii="Georgia" w:hAnsi="Georgia"/>
          <w:b/>
          <w:bCs/>
          <w:i/>
          <w:iCs/>
        </w:rPr>
        <w:t xml:space="preserve"> её открывает тот, кто способен</w:t>
      </w:r>
    </w:p>
    <w:p w14:paraId="2658C25F" w14:textId="4C64CC27" w:rsidR="00C12A4E" w:rsidRPr="008C006B" w:rsidRDefault="00C12A4E" w:rsidP="008C006B">
      <w:pPr>
        <w:pStyle w:val="p1"/>
        <w:spacing w:before="0" w:beforeAutospacing="0" w:after="0" w:afterAutospacing="0"/>
        <w:jc w:val="right"/>
        <w:rPr>
          <w:rFonts w:ascii="Georgia" w:hAnsi="Georgia"/>
          <w:i/>
          <w:iCs/>
        </w:rPr>
      </w:pPr>
      <w:r w:rsidRPr="008C006B">
        <w:rPr>
          <w:rFonts w:ascii="Georgia" w:hAnsi="Georgia"/>
          <w:b/>
          <w:bCs/>
          <w:i/>
          <w:iCs/>
        </w:rPr>
        <w:t xml:space="preserve"> выдержать истину о старой.</w:t>
      </w:r>
    </w:p>
    <w:p w14:paraId="37F77B05" w14:textId="77777777" w:rsidR="008C006B" w:rsidRPr="008C006B" w:rsidRDefault="008C006B" w:rsidP="008C006B">
      <w:pPr>
        <w:spacing w:after="0"/>
        <w:ind w:firstLine="0"/>
        <w:rPr>
          <w:rFonts w:eastAsia="Times New Roman"/>
          <w:szCs w:val="28"/>
          <w:lang w:eastAsia="zh-CN"/>
        </w:rPr>
      </w:pPr>
    </w:p>
    <w:p w14:paraId="5B28B3D6" w14:textId="5A9AF2B8" w:rsidR="008C006B" w:rsidRPr="008C006B" w:rsidRDefault="005653BE" w:rsidP="00A90BB3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 </w:t>
      </w:r>
      <w:r w:rsidR="008C006B" w:rsidRPr="008C006B">
        <w:rPr>
          <w:rFonts w:eastAsia="Times New Roman"/>
          <w:szCs w:val="28"/>
          <w:lang w:eastAsia="zh-CN"/>
        </w:rPr>
        <w:t xml:space="preserve">Каждая эпоха умирает тихо, но мир ощущает её смерть гулом, который приходит раньше понимания. Мы вступили в такое время: старый порядок рассыпается не по политическим причинам и не из-за человеческих ошибок — </w:t>
      </w:r>
      <w:r w:rsidR="008C006B" w:rsidRPr="003A3CD9">
        <w:rPr>
          <w:rStyle w:val="--0"/>
        </w:rPr>
        <w:t xml:space="preserve">он </w:t>
      </w:r>
      <w:r w:rsidR="008C006B" w:rsidRPr="003A3CD9">
        <w:rPr>
          <w:rStyle w:val="--"/>
        </w:rPr>
        <w:t>исчезает</w:t>
      </w:r>
      <w:r w:rsidR="008C006B" w:rsidRPr="008C006B">
        <w:rPr>
          <w:rFonts w:eastAsia="Times New Roman"/>
          <w:szCs w:val="28"/>
          <w:lang w:eastAsia="zh-CN"/>
        </w:rPr>
        <w:t xml:space="preserve"> потому, что ушла сама Система, удерживавшая мировую ткань в прежнем состоянии. Управляющее дыхание старого мира остановилось, и реальность начала менять форму.</w:t>
      </w:r>
      <w:r w:rsidR="00900199">
        <w:rPr>
          <w:rFonts w:eastAsia="Times New Roman"/>
          <w:szCs w:val="28"/>
          <w:lang w:eastAsia="zh-CN"/>
        </w:rPr>
        <w:t xml:space="preserve"> </w:t>
      </w:r>
      <w:r w:rsidR="008C006B" w:rsidRPr="008C006B">
        <w:rPr>
          <w:rFonts w:eastAsia="Times New Roman"/>
          <w:szCs w:val="28"/>
          <w:lang w:eastAsia="zh-CN"/>
        </w:rPr>
        <w:t xml:space="preserve">На границе этих изменений человек чувствует </w:t>
      </w:r>
      <w:r w:rsidR="008C006B" w:rsidRPr="003A3CD9">
        <w:rPr>
          <w:rStyle w:val="--"/>
        </w:rPr>
        <w:t xml:space="preserve">не </w:t>
      </w:r>
      <w:r w:rsidR="008C006B" w:rsidRPr="003A3CD9">
        <w:rPr>
          <w:rStyle w:val="--0"/>
        </w:rPr>
        <w:t>просто</w:t>
      </w:r>
      <w:r w:rsidR="008C006B" w:rsidRPr="008C006B">
        <w:rPr>
          <w:rFonts w:eastAsia="Times New Roman"/>
          <w:szCs w:val="28"/>
          <w:lang w:eastAsia="zh-CN"/>
        </w:rPr>
        <w:t xml:space="preserve"> страх и растерянность, но утрату внутренней опоры — ту самую, что тысячелетиями принадлежала не ему, а внешнему Управлению. Когда оно исчезает, человек остаётся один перед миром, который впервые становится истинным, а не заданным. Здесь начинается Рубеж Новой Реальности: место, где старое больше не действует, а новое ещё не оформлено.</w:t>
      </w:r>
      <w:r w:rsidR="00900199">
        <w:rPr>
          <w:rFonts w:eastAsia="Times New Roman"/>
          <w:szCs w:val="28"/>
          <w:lang w:eastAsia="zh-CN"/>
        </w:rPr>
        <w:t xml:space="preserve"> </w:t>
      </w:r>
      <w:r w:rsidR="008C006B" w:rsidRPr="008C006B">
        <w:rPr>
          <w:rFonts w:eastAsia="Times New Roman"/>
          <w:szCs w:val="28"/>
          <w:lang w:eastAsia="zh-CN"/>
        </w:rPr>
        <w:t xml:space="preserve">Такой Рубеж нельзя перейти привычным образом — через доверие к словам, догмам или авторитетам. Он открывается только тем, кто </w:t>
      </w:r>
      <w:r w:rsidR="008C006B" w:rsidRPr="0079216D">
        <w:rPr>
          <w:rStyle w:val="--"/>
        </w:rPr>
        <w:t xml:space="preserve">способен </w:t>
      </w:r>
      <w:r w:rsidR="008C006B" w:rsidRPr="0079216D">
        <w:rPr>
          <w:rStyle w:val="--0"/>
        </w:rPr>
        <w:t xml:space="preserve">смотреть </w:t>
      </w:r>
      <w:r w:rsidR="008C006B" w:rsidRPr="008C006B">
        <w:rPr>
          <w:rFonts w:eastAsia="Times New Roman"/>
          <w:szCs w:val="28"/>
          <w:lang w:eastAsia="zh-CN"/>
        </w:rPr>
        <w:t>вглубь происходящего, не отворачиваясь. Ведь новая реальность не приходит сама — её открывает тот, кто способен выдержать истину о старой.</w:t>
      </w:r>
      <w:r w:rsidR="00A90BB3">
        <w:rPr>
          <w:rFonts w:eastAsia="Times New Roman"/>
          <w:szCs w:val="28"/>
          <w:lang w:eastAsia="zh-CN"/>
        </w:rPr>
        <w:t xml:space="preserve"> </w:t>
      </w:r>
      <w:r w:rsidR="008C006B" w:rsidRPr="008C006B">
        <w:rPr>
          <w:rFonts w:eastAsia="Times New Roman"/>
          <w:szCs w:val="28"/>
          <w:lang w:eastAsia="zh-CN"/>
        </w:rPr>
        <w:t>Мы стоим у порога, где мир требует не реакции, а прозрения.</w:t>
      </w:r>
    </w:p>
    <w:p w14:paraId="38257436" w14:textId="369A9F32" w:rsidR="00362184" w:rsidRDefault="00362184" w:rsidP="00362184">
      <w:pPr>
        <w:pStyle w:val="p1"/>
        <w:spacing w:before="0" w:beforeAutospacing="0" w:after="0" w:afterAutospacing="0" w:line="276" w:lineRule="auto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D2A6D66" wp14:editId="62512F91">
            <wp:simplePos x="0" y="0"/>
            <wp:positionH relativeFrom="column">
              <wp:posOffset>-139065</wp:posOffset>
            </wp:positionH>
            <wp:positionV relativeFrom="paragraph">
              <wp:posOffset>229235</wp:posOffset>
            </wp:positionV>
            <wp:extent cx="2774950" cy="3263900"/>
            <wp:effectExtent l="0" t="0" r="6350" b="0"/>
            <wp:wrapTight wrapText="bothSides">
              <wp:wrapPolygon edited="0">
                <wp:start x="0" y="0"/>
                <wp:lineTo x="0" y="21516"/>
                <wp:lineTo x="21551" y="21516"/>
                <wp:lineTo x="21551" y="0"/>
                <wp:lineTo x="0" y="0"/>
              </wp:wrapPolygon>
            </wp:wrapTight>
            <wp:docPr id="969038287" name="Рисунок 1" descr="Изображение выглядит как рисунок, графическая вставка, Мультфильм, иллюстрац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038287" name="Рисунок 1" descr="Изображение выглядит как рисунок, графическая вставка, Мультфильм, иллюстрация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4950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53BE">
        <w:rPr>
          <w:rStyle w:val="affff4"/>
          <w:szCs w:val="28"/>
        </w:rPr>
        <w:t xml:space="preserve">               </w:t>
      </w:r>
      <w:r w:rsidR="00DD2D1C" w:rsidRPr="008C006B">
        <w:rPr>
          <w:rFonts w:ascii="Georgia" w:hAnsi="Georgia"/>
          <w:sz w:val="28"/>
          <w:szCs w:val="28"/>
        </w:rPr>
        <w:t>На календаре — ноябрь 2025 года. И вдруг представилось: сижу под</w:t>
      </w:r>
    </w:p>
    <w:p w14:paraId="7E3EEC1F" w14:textId="592EAD9F" w:rsidR="00DD2D1C" w:rsidRPr="008C006B" w:rsidRDefault="00DD2D1C" w:rsidP="00362184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8C006B">
        <w:rPr>
          <w:rFonts w:ascii="Georgia" w:hAnsi="Georgia"/>
          <w:sz w:val="28"/>
          <w:szCs w:val="28"/>
        </w:rPr>
        <w:t xml:space="preserve">ровный стук колёс в тёплом вагоне поезда и смотрю в окно, словно через отсыревшее зеркало мира. За мокрым от дождя стеклом простирается осень — мягкая, будто нарисованная акварельной кистью, как если бы сама природа решила на время стать художником и философом. Поезд мчится вперёд, и вместе с этим движением в голове </w:t>
      </w:r>
      <w:r w:rsidRPr="009B22CA">
        <w:rPr>
          <w:rStyle w:val="--"/>
        </w:rPr>
        <w:t xml:space="preserve">рождаются </w:t>
      </w:r>
      <w:r w:rsidRPr="009B22CA">
        <w:rPr>
          <w:rStyle w:val="--0"/>
        </w:rPr>
        <w:t>мысли</w:t>
      </w:r>
      <w:r w:rsidRPr="008C006B">
        <w:rPr>
          <w:rFonts w:ascii="Georgia" w:hAnsi="Georgia"/>
          <w:sz w:val="28"/>
          <w:szCs w:val="28"/>
        </w:rPr>
        <w:t xml:space="preserve"> — лёгкие, грустные, но почему-то оптимистичные. Позади остаются яркие впечатления, в душе — воспоминания и опыт. Опыт жизненный. И опыт преодоления ограничений.</w:t>
      </w:r>
      <w:r w:rsidR="00207013">
        <w:rPr>
          <w:rFonts w:ascii="Georgia" w:hAnsi="Georgia"/>
          <w:sz w:val="28"/>
          <w:szCs w:val="28"/>
        </w:rPr>
        <w:t xml:space="preserve"> </w:t>
      </w:r>
      <w:r w:rsidRPr="008C006B">
        <w:rPr>
          <w:rFonts w:ascii="Georgia" w:hAnsi="Georgia"/>
          <w:sz w:val="28"/>
          <w:szCs w:val="28"/>
        </w:rPr>
        <w:t xml:space="preserve">Почему именно сейчас всё это всплыло? Наверное, потому, что снова нашла меня мысль: </w:t>
      </w:r>
      <w:r w:rsidRPr="009B22CA">
        <w:rPr>
          <w:rFonts w:ascii="Georgia" w:hAnsi="Georgia"/>
          <w:b/>
          <w:bCs/>
          <w:i/>
          <w:iCs/>
          <w:sz w:val="28"/>
          <w:szCs w:val="28"/>
        </w:rPr>
        <w:t>то, что познал — нужно отдать людям, но отдать так, чтобы они действительно поняли.</w:t>
      </w:r>
      <w:r w:rsidRPr="008C006B">
        <w:rPr>
          <w:rFonts w:ascii="Georgia" w:hAnsi="Georgia"/>
          <w:sz w:val="28"/>
          <w:szCs w:val="28"/>
        </w:rPr>
        <w:t xml:space="preserve"> Чтобы информация перестала быть просто словами и стала знанием — их собственным, внутренним, способным </w:t>
      </w:r>
      <w:r w:rsidRPr="008C006B">
        <w:rPr>
          <w:rFonts w:ascii="Georgia" w:hAnsi="Georgia"/>
          <w:sz w:val="28"/>
          <w:szCs w:val="28"/>
        </w:rPr>
        <w:lastRenderedPageBreak/>
        <w:t xml:space="preserve">осветить сегодняшнее, нелёгкое, запутанное время, которое уже невозможно прочертить теми представлениями и теми знаниями, что накоплены людьми сейчас. Вот какая мысль вдруг пришла. Или, может быть </w:t>
      </w:r>
      <w:r w:rsidRPr="00362184">
        <w:rPr>
          <w:rStyle w:val="--0"/>
        </w:rPr>
        <w:t xml:space="preserve">точнее — </w:t>
      </w:r>
      <w:r w:rsidRPr="00362184">
        <w:rPr>
          <w:rStyle w:val="--"/>
        </w:rPr>
        <w:t>осенила.</w:t>
      </w:r>
      <w:r w:rsidR="00207013">
        <w:rPr>
          <w:rFonts w:ascii="Georgia" w:hAnsi="Georgia"/>
          <w:sz w:val="28"/>
          <w:szCs w:val="28"/>
        </w:rPr>
        <w:t xml:space="preserve"> </w:t>
      </w:r>
      <w:r w:rsidRPr="008C006B">
        <w:rPr>
          <w:rFonts w:ascii="Georgia" w:hAnsi="Georgia"/>
          <w:sz w:val="28"/>
          <w:szCs w:val="28"/>
        </w:rPr>
        <w:t xml:space="preserve">Любопытно, что осенила именно осенью. Слово тут не просто удачное — оно древнее, многослойное: «осенить» и вправду перекликается с осенью, с покровом — «сенью», с тем временем года, когда мир словно накрыт тихим золотым покрывалом и становится ближе к сути вещей. И, кстати говоря, по древнему летоисчислению наших предков сейчас вовсе не </w:t>
      </w:r>
      <w:r w:rsidR="00EC26B6" w:rsidRPr="008C006B">
        <w:rPr>
          <w:rFonts w:ascii="Georgia" w:hAnsi="Georgia"/>
          <w:sz w:val="28"/>
          <w:szCs w:val="28"/>
        </w:rPr>
        <w:t xml:space="preserve">2025, </w:t>
      </w:r>
      <w:r w:rsidR="00EC26B6">
        <w:rPr>
          <w:rFonts w:ascii="Georgia" w:hAnsi="Georgia"/>
          <w:sz w:val="28"/>
          <w:szCs w:val="28"/>
        </w:rPr>
        <w:t>а</w:t>
      </w:r>
      <w:r w:rsidRPr="008C006B">
        <w:rPr>
          <w:rFonts w:ascii="Georgia" w:hAnsi="Georgia"/>
          <w:sz w:val="28"/>
          <w:szCs w:val="28"/>
        </w:rPr>
        <w:t xml:space="preserve"> </w:t>
      </w:r>
      <w:r w:rsidR="00362184" w:rsidRPr="008C006B">
        <w:rPr>
          <w:rFonts w:ascii="Georgia" w:hAnsi="Georgia"/>
          <w:sz w:val="28"/>
          <w:szCs w:val="28"/>
        </w:rPr>
        <w:t>7534</w:t>
      </w:r>
      <w:r w:rsidRPr="008C006B">
        <w:rPr>
          <w:rFonts w:ascii="Georgia" w:hAnsi="Georgia"/>
          <w:sz w:val="28"/>
          <w:szCs w:val="28"/>
        </w:rPr>
        <w:t xml:space="preserve"> год — и начинается он именно от осеннего равноденствия. Осень — </w:t>
      </w:r>
      <w:r w:rsidRPr="00362184">
        <w:rPr>
          <w:rStyle w:val="--0"/>
        </w:rPr>
        <w:t xml:space="preserve">старинное </w:t>
      </w:r>
      <w:r w:rsidRPr="00362184">
        <w:rPr>
          <w:rStyle w:val="--"/>
        </w:rPr>
        <w:t>начало</w:t>
      </w:r>
      <w:r w:rsidRPr="00362184">
        <w:rPr>
          <w:rStyle w:val="--0"/>
        </w:rPr>
        <w:t xml:space="preserve"> нового</w:t>
      </w:r>
      <w:r w:rsidRPr="008C006B">
        <w:rPr>
          <w:rFonts w:ascii="Georgia" w:hAnsi="Georgia"/>
          <w:sz w:val="28"/>
          <w:szCs w:val="28"/>
        </w:rPr>
        <w:t>.</w:t>
      </w:r>
    </w:p>
    <w:p w14:paraId="79D4FE49" w14:textId="7DFC84DB" w:rsidR="00DD2D1C" w:rsidRPr="008C006B" w:rsidRDefault="00207013" w:rsidP="0020701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DD2D1C" w:rsidRPr="008C006B">
        <w:rPr>
          <w:rFonts w:ascii="Georgia" w:hAnsi="Georgia"/>
          <w:sz w:val="28"/>
          <w:szCs w:val="28"/>
        </w:rPr>
        <w:t xml:space="preserve">Когда я завершил последнюю статью серии «82–369», появилась мысль оглянуться назад — не просто на события десятилетней или пятнадцатилетней давности, а на их скрытый смысл. Не объяснять их с позиции линейного «так произошло», а с позиции </w:t>
      </w:r>
      <w:r w:rsidR="00DD2D1C" w:rsidRPr="00EC26B6">
        <w:rPr>
          <w:rStyle w:val="--"/>
        </w:rPr>
        <w:t xml:space="preserve">глобального </w:t>
      </w:r>
      <w:r w:rsidR="00DD2D1C" w:rsidRPr="00EC26B6">
        <w:rPr>
          <w:rStyle w:val="--0"/>
        </w:rPr>
        <w:t>процесса</w:t>
      </w:r>
      <w:r w:rsidR="00DD2D1C" w:rsidRPr="008C006B">
        <w:rPr>
          <w:rFonts w:ascii="Georgia" w:hAnsi="Georgia"/>
          <w:sz w:val="28"/>
          <w:szCs w:val="28"/>
        </w:rPr>
        <w:t xml:space="preserve"> — смены Системы Управления Земли. И здесь снова про</w:t>
      </w:r>
      <w:r w:rsidR="00EC26B6">
        <w:rPr>
          <w:rFonts w:ascii="Georgia" w:hAnsi="Georgia"/>
          <w:sz w:val="28"/>
          <w:szCs w:val="28"/>
        </w:rPr>
        <w:t>явилось</w:t>
      </w:r>
      <w:r w:rsidR="00DD2D1C" w:rsidRPr="008C006B">
        <w:rPr>
          <w:rFonts w:ascii="Georgia" w:hAnsi="Georgia"/>
          <w:sz w:val="28"/>
          <w:szCs w:val="28"/>
        </w:rPr>
        <w:t xml:space="preserve"> то, что трудно назвать случайностью. Как и тогда, главным мотивом вдруг стала тема преодоления ограничений.</w:t>
      </w:r>
      <w:r>
        <w:rPr>
          <w:rFonts w:ascii="Georgia" w:hAnsi="Georgia"/>
          <w:sz w:val="28"/>
          <w:szCs w:val="28"/>
        </w:rPr>
        <w:t xml:space="preserve"> </w:t>
      </w:r>
      <w:r w:rsidR="00DD2D1C" w:rsidRPr="00EC26B6">
        <w:rPr>
          <w:rFonts w:ascii="Georgia" w:hAnsi="Georgia"/>
          <w:b/>
          <w:bCs/>
          <w:i/>
          <w:iCs/>
          <w:sz w:val="28"/>
          <w:szCs w:val="28"/>
        </w:rPr>
        <w:t>«Наше главное дело — не смотреть на то, что лежит в туманной дали, а делать то, что лежит под рукой…»</w:t>
      </w:r>
      <w:r w:rsidR="00DD2D1C" w:rsidRPr="008C006B">
        <w:rPr>
          <w:rFonts w:ascii="Georgia" w:hAnsi="Georgia"/>
          <w:sz w:val="28"/>
          <w:szCs w:val="28"/>
        </w:rPr>
        <w:t xml:space="preserve"> — писал Томас Кармель ещё в 1871 году. И в этой простой мысли есть по-настоящему живая правда. Можно бесконечно смотреть в даль, созерцать и ничего не предпринимать — это удобнее, безопаснее, привычнее. Но жизнь, если вдуматься, любит не зрителей, а тех, кто </w:t>
      </w:r>
      <w:r w:rsidR="00DD2D1C" w:rsidRPr="001236AF">
        <w:rPr>
          <w:rStyle w:val="--0"/>
        </w:rPr>
        <w:t xml:space="preserve">готов </w:t>
      </w:r>
      <w:r w:rsidR="00DD2D1C" w:rsidRPr="001236AF">
        <w:rPr>
          <w:rStyle w:val="--"/>
        </w:rPr>
        <w:t>действовать:</w:t>
      </w:r>
      <w:r w:rsidR="00DD2D1C" w:rsidRPr="008C006B">
        <w:rPr>
          <w:rFonts w:ascii="Georgia" w:hAnsi="Georgia"/>
          <w:sz w:val="28"/>
          <w:szCs w:val="28"/>
        </w:rPr>
        <w:t xml:space="preserve"> шагать вперёд, работать, создавать, мыслить. Смотреть не в даль прежде времени, а под ноги — туда, где сейчас и рождается путь.</w:t>
      </w:r>
    </w:p>
    <w:p w14:paraId="7AFC102E" w14:textId="7E003C5D" w:rsidR="00DD2D1C" w:rsidRPr="008C006B" w:rsidRDefault="00D506EC" w:rsidP="00BB748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DD2D1C" w:rsidRPr="008C006B">
        <w:rPr>
          <w:rFonts w:ascii="Georgia" w:hAnsi="Georgia"/>
          <w:sz w:val="28"/>
          <w:szCs w:val="28"/>
        </w:rPr>
        <w:t xml:space="preserve">Ведь прогресс — настоящий, внутренний, не технократическая мишура — всегда требовал своих плат: усилий, опасностей, риска. И нет таких глубин человеческого существа, до которых этот прогресс </w:t>
      </w:r>
      <w:r w:rsidR="00DD2D1C" w:rsidRPr="001236AF">
        <w:rPr>
          <w:rStyle w:val="--"/>
        </w:rPr>
        <w:t xml:space="preserve">не </w:t>
      </w:r>
      <w:r w:rsidR="00DD2D1C" w:rsidRPr="001236AF">
        <w:rPr>
          <w:rStyle w:val="--0"/>
        </w:rPr>
        <w:t>добирался</w:t>
      </w:r>
      <w:r w:rsidR="00DD2D1C" w:rsidRPr="008C006B">
        <w:rPr>
          <w:rFonts w:ascii="Georgia" w:hAnsi="Georgia"/>
          <w:sz w:val="28"/>
          <w:szCs w:val="28"/>
        </w:rPr>
        <w:t xml:space="preserve"> бы. Мы сегодня наблюдаем эти риски и опасности воочию — они не абстракция, не теория. И если уж говорить о прогрессе, то понимать его стоит</w:t>
      </w:r>
      <w:r w:rsidR="001236AF">
        <w:rPr>
          <w:rFonts w:ascii="Georgia" w:hAnsi="Georgia"/>
          <w:sz w:val="28"/>
          <w:szCs w:val="28"/>
        </w:rPr>
        <w:t>,</w:t>
      </w:r>
      <w:r w:rsidR="00DD2D1C" w:rsidRPr="008C006B">
        <w:rPr>
          <w:rFonts w:ascii="Georgia" w:hAnsi="Georgia"/>
          <w:sz w:val="28"/>
          <w:szCs w:val="28"/>
        </w:rPr>
        <w:t xml:space="preserve"> как движение </w:t>
      </w:r>
      <w:r w:rsidR="00DD2D1C" w:rsidRPr="001236AF">
        <w:rPr>
          <w:rStyle w:val="--"/>
        </w:rPr>
        <w:t xml:space="preserve">высшего </w:t>
      </w:r>
      <w:r w:rsidR="00DD2D1C" w:rsidRPr="001236AF">
        <w:rPr>
          <w:rStyle w:val="--0"/>
        </w:rPr>
        <w:t>начала</w:t>
      </w:r>
      <w:r w:rsidR="00DD2D1C" w:rsidRPr="008C006B">
        <w:rPr>
          <w:rFonts w:ascii="Georgia" w:hAnsi="Georgia"/>
          <w:sz w:val="28"/>
          <w:szCs w:val="28"/>
        </w:rPr>
        <w:t xml:space="preserve"> в человеке, как эволюцию духа, разума, ответственности.</w:t>
      </w:r>
      <w:r w:rsidR="00BB7480">
        <w:rPr>
          <w:rFonts w:ascii="Georgia" w:hAnsi="Georgia"/>
          <w:sz w:val="28"/>
          <w:szCs w:val="28"/>
        </w:rPr>
        <w:t xml:space="preserve"> </w:t>
      </w:r>
      <w:r w:rsidR="00DD2D1C" w:rsidRPr="008C006B">
        <w:rPr>
          <w:rFonts w:ascii="Georgia" w:hAnsi="Georgia"/>
          <w:sz w:val="28"/>
          <w:szCs w:val="28"/>
        </w:rPr>
        <w:t>Тем более сейчас, когда технократическая цивилизация переживает кризис, и мир вещей всё чаще используется</w:t>
      </w:r>
      <w:r w:rsidR="001236AF">
        <w:rPr>
          <w:rFonts w:ascii="Georgia" w:hAnsi="Georgia"/>
          <w:sz w:val="28"/>
          <w:szCs w:val="28"/>
        </w:rPr>
        <w:t>,</w:t>
      </w:r>
      <w:r w:rsidR="00DD2D1C" w:rsidRPr="008C006B">
        <w:rPr>
          <w:rFonts w:ascii="Georgia" w:hAnsi="Georgia"/>
          <w:sz w:val="28"/>
          <w:szCs w:val="28"/>
        </w:rPr>
        <w:t xml:space="preserve"> как прикрытие деградации человеческого содержания. Все мы слышим выражение: «Если вас не интересует политика, то политика интересуется вами». И в этом тоже скрыт парадокс свободы: освобождение от свободы — всего лишь </w:t>
      </w:r>
      <w:r w:rsidR="00DD2D1C" w:rsidRPr="001236AF">
        <w:rPr>
          <w:rStyle w:val="--"/>
        </w:rPr>
        <w:t xml:space="preserve">новая </w:t>
      </w:r>
      <w:r w:rsidR="00DD2D1C" w:rsidRPr="001236AF">
        <w:rPr>
          <w:rStyle w:val="--0"/>
        </w:rPr>
        <w:t>клетка.</w:t>
      </w:r>
      <w:r w:rsidR="00DD2D1C" w:rsidRPr="008C006B">
        <w:rPr>
          <w:rFonts w:ascii="Georgia" w:hAnsi="Georgia"/>
          <w:sz w:val="28"/>
          <w:szCs w:val="28"/>
        </w:rPr>
        <w:t xml:space="preserve"> Ограничение, спрятанное под видом удобства.</w:t>
      </w:r>
      <w:r w:rsidR="00BB7480">
        <w:rPr>
          <w:rFonts w:ascii="Georgia" w:hAnsi="Georgia"/>
          <w:sz w:val="28"/>
          <w:szCs w:val="28"/>
        </w:rPr>
        <w:t xml:space="preserve"> </w:t>
      </w:r>
      <w:r w:rsidR="00DD2D1C" w:rsidRPr="008C006B">
        <w:rPr>
          <w:rFonts w:ascii="Georgia" w:hAnsi="Georgia"/>
          <w:sz w:val="28"/>
          <w:szCs w:val="28"/>
        </w:rPr>
        <w:t xml:space="preserve">Для кого-то ограничения — уютная крепость. Забор, броня, стены, которые будто защищают от внешнего мира, от страха, от необходимости действовать. Можно отсидеться в замке, за дверями квартиры, хотя история ясно показывает: никакая стена, даже отделанная золотом, </w:t>
      </w:r>
      <w:r w:rsidR="00DD2D1C" w:rsidRPr="001236AF">
        <w:rPr>
          <w:rStyle w:val="--"/>
        </w:rPr>
        <w:t xml:space="preserve">не </w:t>
      </w:r>
      <w:r w:rsidR="00DD2D1C" w:rsidRPr="001236AF">
        <w:rPr>
          <w:rStyle w:val="--0"/>
        </w:rPr>
        <w:t>делает</w:t>
      </w:r>
      <w:r w:rsidR="00DD2D1C" w:rsidRPr="008C006B">
        <w:rPr>
          <w:rFonts w:ascii="Georgia" w:hAnsi="Georgia"/>
          <w:sz w:val="28"/>
          <w:szCs w:val="28"/>
        </w:rPr>
        <w:t xml:space="preserve"> человека по-настоящему защищённым. Как и в прошлые века войн и хаоса, иллюзия крепости — самая ненадёжная крепость.</w:t>
      </w:r>
      <w:r w:rsidR="00BB7480">
        <w:rPr>
          <w:rFonts w:ascii="Georgia" w:hAnsi="Georgia"/>
          <w:sz w:val="28"/>
          <w:szCs w:val="28"/>
        </w:rPr>
        <w:t xml:space="preserve"> </w:t>
      </w:r>
      <w:r w:rsidR="00DD2D1C" w:rsidRPr="008C006B">
        <w:rPr>
          <w:rFonts w:ascii="Georgia" w:hAnsi="Georgia"/>
          <w:sz w:val="28"/>
          <w:szCs w:val="28"/>
        </w:rPr>
        <w:t xml:space="preserve">И в целом любое ограничение — это </w:t>
      </w:r>
      <w:r w:rsidR="00DD2D1C" w:rsidRPr="001236AF">
        <w:rPr>
          <w:rStyle w:val="--0"/>
        </w:rPr>
        <w:t xml:space="preserve">тормоз </w:t>
      </w:r>
      <w:r w:rsidR="00DD2D1C" w:rsidRPr="001236AF">
        <w:rPr>
          <w:rStyle w:val="--"/>
        </w:rPr>
        <w:t>эволюции</w:t>
      </w:r>
      <w:r w:rsidR="00DD2D1C" w:rsidRPr="008C006B">
        <w:rPr>
          <w:rFonts w:ascii="Georgia" w:hAnsi="Georgia"/>
          <w:sz w:val="28"/>
          <w:szCs w:val="28"/>
        </w:rPr>
        <w:t>. Преграда не вовне, а в нас самих. И поэтому движение вперёд всегда начинается с момента, когда человек видит не клетку, а дверь.</w:t>
      </w:r>
    </w:p>
    <w:p w14:paraId="66FFC993" w14:textId="42D99F8D" w:rsidR="00DD2D1C" w:rsidRPr="00DD2D1C" w:rsidRDefault="00D54CF2" w:rsidP="004B747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lastRenderedPageBreak/>
        <w:t xml:space="preserve">      </w:t>
      </w:r>
      <w:r w:rsidR="00DD2D1C" w:rsidRPr="008C006B">
        <w:rPr>
          <w:rFonts w:ascii="Georgia" w:hAnsi="Georgia"/>
          <w:sz w:val="28"/>
          <w:szCs w:val="28"/>
        </w:rPr>
        <w:t xml:space="preserve">Политика сегодня вырывается из всех щелей, словно пар из перегретого котла, и кричит о том, что прежние способы удержания власти через современные социальные конструкции становятся всё более затруднительными, а порой и вовсе беспомощными. Мир словно входит в фазу, где любое политическое решение немедленно оборачивается </w:t>
      </w:r>
      <w:r w:rsidR="00DD2D1C" w:rsidRPr="003A599D">
        <w:rPr>
          <w:rStyle w:val="--"/>
        </w:rPr>
        <w:t xml:space="preserve">новым </w:t>
      </w:r>
      <w:r w:rsidR="00DD2D1C" w:rsidRPr="003A599D">
        <w:rPr>
          <w:rStyle w:val="--0"/>
        </w:rPr>
        <w:t>конфликтом</w:t>
      </w:r>
      <w:r w:rsidR="00DD2D1C" w:rsidRPr="008C006B">
        <w:rPr>
          <w:rFonts w:ascii="Georgia" w:hAnsi="Georgia"/>
          <w:sz w:val="28"/>
          <w:szCs w:val="28"/>
        </w:rPr>
        <w:t xml:space="preserve">, а устойчивость привычных структур тает быстрее, чем мы успеваем осознавать произошедшее. Конфликты возникают всё чаще — и нередко без видимых причин, будто их порождает не человеческая воля, а некий глубинный системный сбой. Соционическая картина любого государства становится </w:t>
      </w:r>
      <w:r w:rsidR="00DD2D1C" w:rsidRPr="003A599D">
        <w:rPr>
          <w:rStyle w:val="--0"/>
        </w:rPr>
        <w:t xml:space="preserve">более </w:t>
      </w:r>
      <w:r w:rsidR="00DD2D1C" w:rsidRPr="003A599D">
        <w:rPr>
          <w:rStyle w:val="--"/>
        </w:rPr>
        <w:t>агрессивной,</w:t>
      </w:r>
      <w:r w:rsidR="00DD2D1C" w:rsidRPr="008C006B">
        <w:rPr>
          <w:rFonts w:ascii="Georgia" w:hAnsi="Georgia"/>
          <w:sz w:val="28"/>
          <w:szCs w:val="28"/>
        </w:rPr>
        <w:t xml:space="preserve"> а межгосударственное пространство — всё более взрывоопасным. Это не теоретическое наблюдение — это реальность сегодняшнего дня.</w:t>
      </w:r>
      <w:r>
        <w:rPr>
          <w:rFonts w:ascii="Georgia" w:hAnsi="Georgia"/>
          <w:sz w:val="28"/>
          <w:szCs w:val="28"/>
        </w:rPr>
        <w:t xml:space="preserve"> </w:t>
      </w:r>
      <w:r w:rsidR="00DD2D1C" w:rsidRPr="00DD2D1C">
        <w:rPr>
          <w:rFonts w:ascii="Georgia" w:hAnsi="Georgia"/>
          <w:sz w:val="28"/>
          <w:szCs w:val="28"/>
        </w:rPr>
        <w:t xml:space="preserve">В межконфессиональной сфере, ещё недавно остававшейся последним островком относительной стабильности, уже не существует прежнего равновесия. Достаточно взглянуть на Украину или Ближний Восток — зоны, где переплавляется всё: социальное, религиозное, культурное. Конструкции политических систем разных государств, каким бы «демократическим» ни был их фасад, всё отчётливее проявляют антагонистическую природу: они </w:t>
      </w:r>
      <w:r w:rsidR="00DD2D1C" w:rsidRPr="003A599D">
        <w:rPr>
          <w:rStyle w:val="--"/>
        </w:rPr>
        <w:t xml:space="preserve">не </w:t>
      </w:r>
      <w:r w:rsidR="00DD2D1C" w:rsidRPr="003A599D">
        <w:rPr>
          <w:rStyle w:val="--0"/>
        </w:rPr>
        <w:t>собирают</w:t>
      </w:r>
      <w:r w:rsidR="00DD2D1C" w:rsidRPr="00DD2D1C">
        <w:rPr>
          <w:rFonts w:ascii="Georgia" w:hAnsi="Georgia"/>
          <w:sz w:val="28"/>
          <w:szCs w:val="28"/>
        </w:rPr>
        <w:t xml:space="preserve"> общество — они дробят его, не создают порядок</w:t>
      </w:r>
      <w:r>
        <w:rPr>
          <w:rFonts w:ascii="Georgia" w:hAnsi="Georgia"/>
          <w:sz w:val="28"/>
          <w:szCs w:val="28"/>
        </w:rPr>
        <w:t>, а</w:t>
      </w:r>
      <w:r w:rsidR="00DD2D1C" w:rsidRPr="00DD2D1C">
        <w:rPr>
          <w:rFonts w:ascii="Georgia" w:hAnsi="Georgia"/>
          <w:sz w:val="28"/>
          <w:szCs w:val="28"/>
        </w:rPr>
        <w:t xml:space="preserve"> продуцируют хаос. Методологические основания ценностных подходов, которыми так любили украшать отчёты и стратегии, уверенно съезжают на рельсы порочного и разлагающегося существования. Разрушаются этнические основы, культурные нормы, традиции цивилизованного общежития — те самые, на которых держалась историческая устойчивость народов.</w:t>
      </w:r>
      <w:r w:rsidR="004B7475">
        <w:rPr>
          <w:rFonts w:ascii="Georgia" w:hAnsi="Georgia"/>
          <w:sz w:val="28"/>
          <w:szCs w:val="28"/>
        </w:rPr>
        <w:t xml:space="preserve"> </w:t>
      </w:r>
      <w:r w:rsidR="00DD2D1C" w:rsidRPr="00DD2D1C">
        <w:rPr>
          <w:rFonts w:ascii="Georgia" w:hAnsi="Georgia"/>
          <w:sz w:val="28"/>
          <w:szCs w:val="28"/>
        </w:rPr>
        <w:t xml:space="preserve">Мир обрёл уверенную, почти </w:t>
      </w:r>
      <w:r w:rsidR="00DD2D1C" w:rsidRPr="003A599D">
        <w:rPr>
          <w:rStyle w:val="--"/>
        </w:rPr>
        <w:t xml:space="preserve">механическую </w:t>
      </w:r>
      <w:r w:rsidR="00DD2D1C" w:rsidRPr="003A599D">
        <w:rPr>
          <w:rStyle w:val="--0"/>
        </w:rPr>
        <w:t>траекторию</w:t>
      </w:r>
      <w:r w:rsidR="00DD2D1C" w:rsidRPr="00DD2D1C">
        <w:rPr>
          <w:rFonts w:ascii="Georgia" w:hAnsi="Georgia"/>
          <w:sz w:val="28"/>
          <w:szCs w:val="28"/>
        </w:rPr>
        <w:t xml:space="preserve">, ведущую его к состоянию ускоренного, а главное — необратимого разрушения. И самое странное: представители современных социальных наук, даже обладая арсеналом методологий, концепций, моделей, </w:t>
      </w:r>
      <w:r w:rsidR="00DD2D1C" w:rsidRPr="003A599D">
        <w:rPr>
          <w:rStyle w:val="--"/>
        </w:rPr>
        <w:t xml:space="preserve">не </w:t>
      </w:r>
      <w:r w:rsidR="00DD2D1C" w:rsidRPr="003A599D">
        <w:rPr>
          <w:rStyle w:val="--0"/>
        </w:rPr>
        <w:t>могут</w:t>
      </w:r>
      <w:r w:rsidR="00DD2D1C" w:rsidRPr="00DD2D1C">
        <w:rPr>
          <w:rFonts w:ascii="Georgia" w:hAnsi="Georgia"/>
          <w:sz w:val="28"/>
          <w:szCs w:val="28"/>
        </w:rPr>
        <w:t xml:space="preserve"> предложить решений, которые не скатывались бы в утопию или в состояние коллективной растерянности. Обычные инструменты перестали работать — как будто сама природа процессов вышла за их пределы.</w:t>
      </w:r>
    </w:p>
    <w:p w14:paraId="5F04E2B8" w14:textId="648193E1" w:rsidR="00637CCE" w:rsidRDefault="004B7475" w:rsidP="001C0D03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DD2D1C" w:rsidRPr="00DD2D1C">
        <w:rPr>
          <w:rFonts w:eastAsia="Times New Roman"/>
          <w:szCs w:val="28"/>
          <w:lang w:eastAsia="zh-CN"/>
        </w:rPr>
        <w:t xml:space="preserve">Всё это происходит на фоне феномена, который долго выдавался за прогресс — информационное общество. Нам говорили, что свободный доступ к информации — благо, освобождение, новый этап развития. Но оказалось, что это всего лишь </w:t>
      </w:r>
      <w:r w:rsidR="00DD2D1C" w:rsidRPr="003A599D">
        <w:rPr>
          <w:rStyle w:val="--0"/>
        </w:rPr>
        <w:t xml:space="preserve">количественное </w:t>
      </w:r>
      <w:r w:rsidR="00DD2D1C" w:rsidRPr="003A599D">
        <w:rPr>
          <w:rStyle w:val="--"/>
        </w:rPr>
        <w:t>изменение,</w:t>
      </w:r>
      <w:r w:rsidR="00DD2D1C" w:rsidRPr="00DD2D1C">
        <w:rPr>
          <w:rFonts w:eastAsia="Times New Roman"/>
          <w:szCs w:val="28"/>
          <w:lang w:eastAsia="zh-CN"/>
        </w:rPr>
        <w:t xml:space="preserve"> за которым не последовало качественного. Если раньше человек был ограничен в доступе к информации внешними обстоятельствами — библиотекой, газетой, официальным источником, — то сейчас количество источников стало практически бесконечным: больше, чем человеческий мозг способен обработать.</w:t>
      </w:r>
      <w:r>
        <w:rPr>
          <w:rFonts w:eastAsia="Times New Roman"/>
          <w:szCs w:val="28"/>
          <w:lang w:eastAsia="zh-CN"/>
        </w:rPr>
        <w:t xml:space="preserve"> </w:t>
      </w:r>
      <w:r w:rsidR="00DD2D1C" w:rsidRPr="00DD2D1C">
        <w:rPr>
          <w:rFonts w:eastAsia="Times New Roman"/>
          <w:szCs w:val="28"/>
          <w:lang w:eastAsia="zh-CN"/>
        </w:rPr>
        <w:t xml:space="preserve">И что в итоге? Парадокс, который давно назревал: избыток информации </w:t>
      </w:r>
      <w:r w:rsidR="00DD2D1C" w:rsidRPr="00864769">
        <w:rPr>
          <w:rStyle w:val="--0"/>
        </w:rPr>
        <w:t xml:space="preserve">перестал </w:t>
      </w:r>
      <w:r w:rsidR="00DD2D1C" w:rsidRPr="00864769">
        <w:rPr>
          <w:rStyle w:val="--"/>
        </w:rPr>
        <w:t>превращаться</w:t>
      </w:r>
      <w:r w:rsidR="00DD2D1C" w:rsidRPr="00DD2D1C">
        <w:rPr>
          <w:rFonts w:eastAsia="Times New Roman"/>
          <w:szCs w:val="28"/>
          <w:lang w:eastAsia="zh-CN"/>
        </w:rPr>
        <w:t xml:space="preserve"> в знание. Неструктурированные фрагменты реальности больше не складываются в целостную картину мира. Степень информированности растёт, а уровень понимания, системного мышления, способности «упаковывать» сведения в знание — </w:t>
      </w:r>
      <w:r w:rsidR="00DD2D1C" w:rsidRPr="00864769">
        <w:rPr>
          <w:rStyle w:val="--"/>
        </w:rPr>
        <w:t xml:space="preserve">стремительно </w:t>
      </w:r>
      <w:r w:rsidR="00DD2D1C" w:rsidRPr="00864769">
        <w:rPr>
          <w:rStyle w:val="--0"/>
        </w:rPr>
        <w:t>падает.</w:t>
      </w:r>
      <w:r w:rsidR="00DD2D1C" w:rsidRPr="00DD2D1C">
        <w:rPr>
          <w:rFonts w:eastAsia="Times New Roman"/>
          <w:szCs w:val="28"/>
          <w:lang w:eastAsia="zh-CN"/>
        </w:rPr>
        <w:t xml:space="preserve"> Интеллект</w:t>
      </w:r>
      <w:r w:rsidR="00D90923">
        <w:rPr>
          <w:rFonts w:eastAsia="Times New Roman"/>
          <w:szCs w:val="28"/>
          <w:lang w:eastAsia="zh-CN"/>
        </w:rPr>
        <w:t>,</w:t>
      </w:r>
      <w:r w:rsidR="00DD2D1C" w:rsidRPr="00DD2D1C">
        <w:rPr>
          <w:rFonts w:eastAsia="Times New Roman"/>
          <w:szCs w:val="28"/>
          <w:lang w:eastAsia="zh-CN"/>
        </w:rPr>
        <w:t xml:space="preserve"> как потенциал остаётся тем же, </w:t>
      </w:r>
      <w:r w:rsidR="00DD2D1C" w:rsidRPr="00DD2D1C">
        <w:rPr>
          <w:rFonts w:eastAsia="Times New Roman"/>
          <w:szCs w:val="28"/>
          <w:lang w:eastAsia="zh-CN"/>
        </w:rPr>
        <w:lastRenderedPageBreak/>
        <w:t>но способность его использования деградирует.</w:t>
      </w:r>
      <w:r w:rsidR="001C0D03">
        <w:rPr>
          <w:rFonts w:eastAsia="Times New Roman"/>
          <w:szCs w:val="28"/>
          <w:lang w:eastAsia="zh-CN"/>
        </w:rPr>
        <w:t xml:space="preserve"> </w:t>
      </w:r>
      <w:r>
        <w:rPr>
          <w:rFonts w:eastAsia="Times New Roman"/>
          <w:szCs w:val="28"/>
          <w:lang w:eastAsia="zh-CN"/>
        </w:rPr>
        <w:t>Вот</w:t>
      </w:r>
      <w:r w:rsidR="00DD2D1C" w:rsidRPr="00DD2D1C">
        <w:rPr>
          <w:rFonts w:eastAsia="Times New Roman"/>
          <w:szCs w:val="28"/>
          <w:lang w:eastAsia="zh-CN"/>
        </w:rPr>
        <w:t xml:space="preserve"> так</w:t>
      </w:r>
      <w:r w:rsidR="001C0D03">
        <w:rPr>
          <w:rFonts w:eastAsia="Times New Roman"/>
          <w:szCs w:val="28"/>
          <w:lang w:eastAsia="zh-CN"/>
        </w:rPr>
        <w:t xml:space="preserve"> и</w:t>
      </w:r>
      <w:r w:rsidR="00DD2D1C" w:rsidRPr="00DD2D1C">
        <w:rPr>
          <w:rFonts w:eastAsia="Times New Roman"/>
          <w:szCs w:val="28"/>
          <w:lang w:eastAsia="zh-CN"/>
        </w:rPr>
        <w:t xml:space="preserve"> наступает состояние, когда человек знает всё — и не понимает ничего.</w:t>
      </w:r>
      <w:r w:rsidR="001C0D03">
        <w:rPr>
          <w:rFonts w:eastAsia="Times New Roman"/>
          <w:szCs w:val="28"/>
          <w:lang w:eastAsia="zh-CN"/>
        </w:rPr>
        <w:t xml:space="preserve"> </w:t>
      </w:r>
    </w:p>
    <w:p w14:paraId="622C4CBC" w14:textId="6EDB5614" w:rsidR="00864769" w:rsidRDefault="00637CCE" w:rsidP="00864769">
      <w:pPr>
        <w:spacing w:after="0"/>
        <w:ind w:firstLine="0"/>
        <w:rPr>
          <w:szCs w:val="28"/>
        </w:rPr>
      </w:pPr>
      <w:r>
        <w:rPr>
          <w:rFonts w:eastAsia="Times New Roman"/>
          <w:szCs w:val="28"/>
          <w:lang w:eastAsia="zh-CN"/>
        </w:rPr>
        <w:t xml:space="preserve">           </w:t>
      </w:r>
      <w:r w:rsidR="0076179E" w:rsidRPr="008C006B">
        <w:rPr>
          <w:szCs w:val="28"/>
        </w:rPr>
        <w:t>Сегодня всё больше людей сталкивается с явлением, которое ещё недавно казалось редкостью, — дислексией</w:t>
      </w:r>
      <w:r w:rsidR="007B3585">
        <w:rPr>
          <w:rStyle w:val="af5"/>
          <w:szCs w:val="28"/>
        </w:rPr>
        <w:footnoteReference w:id="1"/>
      </w:r>
      <w:r w:rsidR="0076179E" w:rsidRPr="008C006B">
        <w:rPr>
          <w:szCs w:val="28"/>
        </w:rPr>
        <w:t xml:space="preserve"> в её современной, расширенной форме: </w:t>
      </w:r>
      <w:r w:rsidR="0076179E" w:rsidRPr="00864769">
        <w:rPr>
          <w:rStyle w:val="--"/>
        </w:rPr>
        <w:t xml:space="preserve">неспособностью </w:t>
      </w:r>
      <w:r w:rsidR="0076179E" w:rsidRPr="00864769">
        <w:rPr>
          <w:rStyle w:val="--0"/>
        </w:rPr>
        <w:t xml:space="preserve">понять </w:t>
      </w:r>
      <w:r w:rsidR="0076179E" w:rsidRPr="008C006B">
        <w:rPr>
          <w:szCs w:val="28"/>
        </w:rPr>
        <w:t xml:space="preserve">даже сравнительно простой текст как целостность. Любой правильно составленный текст — живой организм. Он структурирован, его части взаимосвязаны, он раскрывает смысл только тогда, когда прочитан целиком, а не выхвачен кусками. Но дислексия работает иначе: она захватывает отдельный фрагмент, а всё остальное попросту исчезает из памяти, будто растворяется в интеллектуальном тумане. В народе это давно описано грубовато, но точно: </w:t>
      </w:r>
      <w:r w:rsidR="0076179E" w:rsidRPr="00864769">
        <w:rPr>
          <w:b/>
          <w:bCs/>
          <w:i/>
          <w:iCs/>
          <w:szCs w:val="28"/>
        </w:rPr>
        <w:t>«Смотришь в книгу — видишь фигу».</w:t>
      </w:r>
      <w:r>
        <w:rPr>
          <w:szCs w:val="28"/>
        </w:rPr>
        <w:t xml:space="preserve"> </w:t>
      </w:r>
      <w:r w:rsidR="0076179E" w:rsidRPr="008C006B">
        <w:rPr>
          <w:szCs w:val="28"/>
        </w:rPr>
        <w:t>Так рождается парадоксальная ситуация: два человека могут до хрипоты доказывать друг другу</w:t>
      </w:r>
    </w:p>
    <w:p w14:paraId="4704FB50" w14:textId="6F822856" w:rsidR="0076179E" w:rsidRPr="008C006B" w:rsidRDefault="00864769" w:rsidP="00864769">
      <w:pPr>
        <w:spacing w:after="0"/>
        <w:ind w:firstLine="0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59264" behindDoc="1" locked="0" layoutInCell="1" allowOverlap="1" wp14:anchorId="370F808D" wp14:editId="4D65EEB7">
            <wp:simplePos x="0" y="0"/>
            <wp:positionH relativeFrom="column">
              <wp:posOffset>4172585</wp:posOffset>
            </wp:positionH>
            <wp:positionV relativeFrom="paragraph">
              <wp:posOffset>-1270</wp:posOffset>
            </wp:positionV>
            <wp:extent cx="2709545" cy="3244850"/>
            <wp:effectExtent l="0" t="0" r="0" b="6350"/>
            <wp:wrapTight wrapText="bothSides">
              <wp:wrapPolygon edited="0">
                <wp:start x="0" y="0"/>
                <wp:lineTo x="0" y="21558"/>
                <wp:lineTo x="21463" y="21558"/>
                <wp:lineTo x="21463" y="0"/>
                <wp:lineTo x="0" y="0"/>
              </wp:wrapPolygon>
            </wp:wrapTight>
            <wp:docPr id="923925449" name="Рисунок 2" descr="Изображение выглядит как рисунок, иллюстрация, зарисовка,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925449" name="Рисунок 2" descr="Изображение выглядит как рисунок, иллюстрация, зарисовка, искус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9545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179E" w:rsidRPr="008C006B">
        <w:rPr>
          <w:szCs w:val="28"/>
        </w:rPr>
        <w:t xml:space="preserve">смысл прочитанного, но ни смысла текста, ни друг друга так и </w:t>
      </w:r>
      <w:r w:rsidR="0076179E" w:rsidRPr="00864769">
        <w:rPr>
          <w:rStyle w:val="--"/>
        </w:rPr>
        <w:t xml:space="preserve">не </w:t>
      </w:r>
      <w:r w:rsidR="0076179E" w:rsidRPr="00864769">
        <w:rPr>
          <w:rStyle w:val="--0"/>
        </w:rPr>
        <w:t>понять</w:t>
      </w:r>
      <w:r w:rsidR="0076179E" w:rsidRPr="008C006B">
        <w:rPr>
          <w:szCs w:val="28"/>
        </w:rPr>
        <w:t xml:space="preserve">. Каждый опирается на свой фрагмент, будто на карту мира, где нанесён только один остров. Они говорят на одном языке, но не в одном контексте — и потому смыслы не пересекаются. Вместо понимания появляется «белый шум» — информационный фон, лишённый связи с реальностью, но в головах тех, кто страдает фрагментарным восприятием, этот шум превращается в </w:t>
      </w:r>
      <w:r w:rsidR="0076179E" w:rsidRPr="00864769">
        <w:rPr>
          <w:rStyle w:val="--"/>
        </w:rPr>
        <w:t xml:space="preserve">новую </w:t>
      </w:r>
      <w:r w:rsidR="0076179E" w:rsidRPr="00864769">
        <w:rPr>
          <w:rStyle w:val="--0"/>
        </w:rPr>
        <w:t>реальность.</w:t>
      </w:r>
      <w:r w:rsidR="0076179E" w:rsidRPr="008C006B">
        <w:rPr>
          <w:szCs w:val="28"/>
        </w:rPr>
        <w:t xml:space="preserve"> В их собственную — искусственную, хаотичную, построенную не на логике, а на случайности.</w:t>
      </w:r>
      <w:r w:rsidR="00637CCE">
        <w:rPr>
          <w:szCs w:val="28"/>
        </w:rPr>
        <w:t xml:space="preserve"> </w:t>
      </w:r>
      <w:r w:rsidR="0076179E" w:rsidRPr="008C006B">
        <w:rPr>
          <w:szCs w:val="28"/>
        </w:rPr>
        <w:t>Я постоянно сталкиваюсь с этим, особенно когда наблюдаю уровень комментариев к некоторым своим текстам. Там, где требуется понимание хотя бы азов диалектики — единства и переходов противоположностей — не говоря уже о триалектическом</w:t>
      </w:r>
      <w:r w:rsidR="007B3585">
        <w:rPr>
          <w:rStyle w:val="af5"/>
          <w:szCs w:val="28"/>
        </w:rPr>
        <w:footnoteReference w:id="2"/>
      </w:r>
      <w:r w:rsidR="0076179E" w:rsidRPr="008C006B">
        <w:rPr>
          <w:szCs w:val="28"/>
        </w:rPr>
        <w:t xml:space="preserve"> взгляде с его переменными </w:t>
      </w:r>
      <w:r w:rsidR="0076179E" w:rsidRPr="00984761">
        <w:rPr>
          <w:b/>
          <w:bCs/>
          <w:i/>
          <w:iCs/>
          <w:szCs w:val="28"/>
        </w:rPr>
        <w:t>«субъект — объект — среда»,</w:t>
      </w:r>
      <w:r w:rsidR="0076179E" w:rsidRPr="008C006B">
        <w:rPr>
          <w:szCs w:val="28"/>
        </w:rPr>
        <w:t xml:space="preserve"> — читатель начинает отвечать на фрагменты, </w:t>
      </w:r>
      <w:r w:rsidR="0076179E" w:rsidRPr="00984761">
        <w:rPr>
          <w:rStyle w:val="--"/>
        </w:rPr>
        <w:t xml:space="preserve">не </w:t>
      </w:r>
      <w:r w:rsidR="0076179E" w:rsidRPr="00984761">
        <w:rPr>
          <w:rStyle w:val="--0"/>
        </w:rPr>
        <w:t>уловив</w:t>
      </w:r>
      <w:r w:rsidR="0076179E" w:rsidRPr="008C006B">
        <w:rPr>
          <w:szCs w:val="28"/>
        </w:rPr>
        <w:t xml:space="preserve"> смысла целого. Он спорит не со мной, а со своей же проекцией того, что ему </w:t>
      </w:r>
      <w:r w:rsidR="0076179E" w:rsidRPr="00984761">
        <w:rPr>
          <w:rStyle w:val="--"/>
        </w:rPr>
        <w:t xml:space="preserve">случайно </w:t>
      </w:r>
      <w:r w:rsidR="0076179E" w:rsidRPr="00984761">
        <w:rPr>
          <w:rStyle w:val="--0"/>
        </w:rPr>
        <w:t>запомнилось</w:t>
      </w:r>
      <w:r w:rsidR="0076179E" w:rsidRPr="008C006B">
        <w:rPr>
          <w:szCs w:val="28"/>
        </w:rPr>
        <w:t>. Такое общение бессмысленно в принципе: диалог невозможен, когда каждый собеседник удерживает в сознании только обрывок, а не ткань смысла.</w:t>
      </w:r>
      <w:r w:rsidR="00637CCE">
        <w:rPr>
          <w:szCs w:val="28"/>
        </w:rPr>
        <w:t xml:space="preserve"> </w:t>
      </w:r>
      <w:r w:rsidR="0076179E" w:rsidRPr="008C006B">
        <w:rPr>
          <w:szCs w:val="28"/>
        </w:rPr>
        <w:t xml:space="preserve">Но всё это не повод ограничивать отдачу информации или скрывать то, что знаешь. Это — </w:t>
      </w:r>
      <w:r w:rsidR="0076179E" w:rsidRPr="00984761">
        <w:rPr>
          <w:rStyle w:val="--"/>
        </w:rPr>
        <w:t xml:space="preserve">искусственно </w:t>
      </w:r>
      <w:r w:rsidR="0076179E" w:rsidRPr="00984761">
        <w:rPr>
          <w:rStyle w:val="--0"/>
        </w:rPr>
        <w:t xml:space="preserve">создаваемые </w:t>
      </w:r>
      <w:r w:rsidR="0076179E" w:rsidRPr="008C006B">
        <w:rPr>
          <w:szCs w:val="28"/>
        </w:rPr>
        <w:t xml:space="preserve">барьеры, </w:t>
      </w:r>
      <w:r w:rsidR="0076179E" w:rsidRPr="008C006B">
        <w:rPr>
          <w:szCs w:val="28"/>
        </w:rPr>
        <w:lastRenderedPageBreak/>
        <w:t>возникающие из непонимания людьми того, что они делают, а точнее — того, кто и что действует через них, формируя их восприятие. Они не понимают происходящего, потому что утратили способность к целостному восприятию.</w:t>
      </w:r>
      <w:r w:rsidR="008575EE">
        <w:rPr>
          <w:szCs w:val="28"/>
        </w:rPr>
        <w:t xml:space="preserve"> </w:t>
      </w:r>
      <w:r w:rsidR="0076179E" w:rsidRPr="008C006B">
        <w:rPr>
          <w:szCs w:val="28"/>
        </w:rPr>
        <w:t xml:space="preserve">Именно поэтому </w:t>
      </w:r>
      <w:r w:rsidR="0076179E" w:rsidRPr="00A1493E">
        <w:rPr>
          <w:rStyle w:val="--0"/>
        </w:rPr>
        <w:t xml:space="preserve">освещение </w:t>
      </w:r>
      <w:r w:rsidR="0076179E" w:rsidRPr="00A1493E">
        <w:rPr>
          <w:rStyle w:val="--"/>
        </w:rPr>
        <w:t>всех</w:t>
      </w:r>
      <w:r w:rsidR="0076179E" w:rsidRPr="008C006B">
        <w:rPr>
          <w:szCs w:val="28"/>
        </w:rPr>
        <w:t xml:space="preserve"> перечисленных и многих других вопросов сквозь призму восстановленной истинности необходимо. Оно позволяет увидеть ту мрачную реальность, которую скрывают за блестящей политической риторикой. Управляющая «властная элита» </w:t>
      </w:r>
      <w:r w:rsidR="0076179E" w:rsidRPr="00A1493E">
        <w:rPr>
          <w:rStyle w:val="--"/>
        </w:rPr>
        <w:t xml:space="preserve">активно </w:t>
      </w:r>
      <w:r w:rsidR="0076179E" w:rsidRPr="00A1493E">
        <w:rPr>
          <w:rStyle w:val="--0"/>
        </w:rPr>
        <w:t xml:space="preserve">декларирует </w:t>
      </w:r>
      <w:r w:rsidR="0076179E" w:rsidRPr="008C006B">
        <w:rPr>
          <w:szCs w:val="28"/>
        </w:rPr>
        <w:t>«светлую» ложь — о стабильности, развитии, процветании, — а между тем реальные процессы в обществе, культуре, экономике и духовной сфере давно свидетельствуют об обратном. И только честный, строгий взгляд на происходящее позволяет сделать выводы, выходящие за рамки удобных</w:t>
      </w:r>
      <w:r w:rsidR="002440EE">
        <w:rPr>
          <w:szCs w:val="28"/>
        </w:rPr>
        <w:t xml:space="preserve"> иллюзий, и сформировать основы новой идеологической платформы, </w:t>
      </w:r>
      <w:r w:rsidR="00466D4F">
        <w:rPr>
          <w:szCs w:val="28"/>
        </w:rPr>
        <w:t>основанной не на симуляции</w:t>
      </w:r>
      <w:r w:rsidR="0050410D">
        <w:rPr>
          <w:szCs w:val="28"/>
        </w:rPr>
        <w:t xml:space="preserve">, а </w:t>
      </w:r>
      <w:r w:rsidR="0050410D" w:rsidRPr="00A1493E">
        <w:rPr>
          <w:rStyle w:val="--0"/>
        </w:rPr>
        <w:t xml:space="preserve">на </w:t>
      </w:r>
      <w:r w:rsidR="0050410D" w:rsidRPr="00A1493E">
        <w:rPr>
          <w:rStyle w:val="--"/>
        </w:rPr>
        <w:t>истине.</w:t>
      </w:r>
      <w:r w:rsidR="0050410D">
        <w:rPr>
          <w:szCs w:val="28"/>
        </w:rPr>
        <w:t xml:space="preserve"> </w:t>
      </w:r>
      <w:r w:rsidR="0076179E" w:rsidRPr="008C006B">
        <w:rPr>
          <w:szCs w:val="28"/>
        </w:rPr>
        <w:t xml:space="preserve">Такой взгляд нужен прежде всего для того, чтобы реально оценить сложившиеся внутренние и внешние обстоятельства, их причины, их взаимосвязи. Это позволяет определить пути необходимых действий — не декоративных, а реальных, вынужденных, экстренных. Это необходимый, последний и решающий шаг </w:t>
      </w:r>
      <w:r w:rsidR="0076179E" w:rsidRPr="00A1493E">
        <w:rPr>
          <w:rStyle w:val="--0"/>
        </w:rPr>
        <w:t xml:space="preserve">для </w:t>
      </w:r>
      <w:r w:rsidR="0076179E" w:rsidRPr="00A1493E">
        <w:rPr>
          <w:rStyle w:val="--"/>
        </w:rPr>
        <w:t>сохранения</w:t>
      </w:r>
      <w:r w:rsidR="0076179E" w:rsidRPr="008C006B">
        <w:rPr>
          <w:szCs w:val="28"/>
        </w:rPr>
        <w:t xml:space="preserve"> самостоятельности России в её будущем развитии, для обеспечения защиты от внешних разрушительных воздействий и для обретения лидирующих функций в переходе от нынешнего состояния </w:t>
      </w:r>
      <w:r w:rsidR="0050410D">
        <w:rPr>
          <w:szCs w:val="28"/>
        </w:rPr>
        <w:t>Ч</w:t>
      </w:r>
      <w:r w:rsidR="0076179E" w:rsidRPr="008C006B">
        <w:rPr>
          <w:szCs w:val="28"/>
        </w:rPr>
        <w:t>еловечества к тому, что может быть названо его будущим эволюционным уровнем — состоянием Человечества как целостного вида.</w:t>
      </w:r>
    </w:p>
    <w:p w14:paraId="460DDBAD" w14:textId="7CB60431" w:rsidR="0076179E" w:rsidRPr="008C006B" w:rsidRDefault="0050410D" w:rsidP="0050410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76179E" w:rsidRPr="008C006B">
        <w:rPr>
          <w:rFonts w:ascii="Georgia" w:hAnsi="Georgia"/>
          <w:sz w:val="28"/>
          <w:szCs w:val="28"/>
        </w:rPr>
        <w:t xml:space="preserve">Сегодняшняя теоретическая и идеологическая ситуация в России, сформированная под влиянием ослепительного блеска лжи, усердно внедряемой внешними «помощниками», требует одного: </w:t>
      </w:r>
      <w:r w:rsidR="0076179E" w:rsidRPr="00735C94">
        <w:rPr>
          <w:rStyle w:val="--0"/>
        </w:rPr>
        <w:t xml:space="preserve">говорить </w:t>
      </w:r>
      <w:r w:rsidR="0076179E" w:rsidRPr="00735C94">
        <w:rPr>
          <w:rStyle w:val="--"/>
        </w:rPr>
        <w:t xml:space="preserve">только </w:t>
      </w:r>
      <w:r w:rsidR="0076179E" w:rsidRPr="00735C94">
        <w:rPr>
          <w:rStyle w:val="--0"/>
        </w:rPr>
        <w:t>правду</w:t>
      </w:r>
      <w:r w:rsidR="0076179E" w:rsidRPr="008C006B">
        <w:rPr>
          <w:rFonts w:ascii="Georgia" w:hAnsi="Georgia"/>
          <w:sz w:val="28"/>
          <w:szCs w:val="28"/>
        </w:rPr>
        <w:t>. Истину происходящего. Не умолчания, не интерпретации под нужные сценарии, а ясного объяснения процессов.</w:t>
      </w:r>
      <w:r>
        <w:rPr>
          <w:rFonts w:ascii="Georgia" w:hAnsi="Georgia"/>
          <w:sz w:val="28"/>
          <w:szCs w:val="28"/>
        </w:rPr>
        <w:t xml:space="preserve"> </w:t>
      </w:r>
      <w:r w:rsidR="0076179E" w:rsidRPr="008C006B">
        <w:rPr>
          <w:rFonts w:ascii="Georgia" w:hAnsi="Georgia"/>
          <w:sz w:val="28"/>
          <w:szCs w:val="28"/>
        </w:rPr>
        <w:t xml:space="preserve">Что, собственно говоря, я и намерен сделать, вернувшись к истокам тех ключевых моментов, которые до сих пор не способны правильно объяснить ни </w:t>
      </w:r>
      <w:r>
        <w:rPr>
          <w:rFonts w:ascii="Georgia" w:hAnsi="Georgia"/>
          <w:sz w:val="28"/>
          <w:szCs w:val="28"/>
        </w:rPr>
        <w:t>«</w:t>
      </w:r>
      <w:r w:rsidR="0076179E" w:rsidRPr="008C006B">
        <w:rPr>
          <w:rFonts w:ascii="Georgia" w:hAnsi="Georgia"/>
          <w:sz w:val="28"/>
          <w:szCs w:val="28"/>
        </w:rPr>
        <w:t>комментаторы</w:t>
      </w:r>
      <w:r>
        <w:rPr>
          <w:rFonts w:ascii="Georgia" w:hAnsi="Georgia"/>
          <w:sz w:val="28"/>
          <w:szCs w:val="28"/>
        </w:rPr>
        <w:t>»</w:t>
      </w:r>
      <w:r w:rsidR="0076179E" w:rsidRPr="008C006B">
        <w:rPr>
          <w:rFonts w:ascii="Georgia" w:hAnsi="Georgia"/>
          <w:sz w:val="28"/>
          <w:szCs w:val="28"/>
        </w:rPr>
        <w:t xml:space="preserve">, ни </w:t>
      </w:r>
      <w:r>
        <w:rPr>
          <w:rFonts w:ascii="Georgia" w:hAnsi="Georgia"/>
          <w:sz w:val="28"/>
          <w:szCs w:val="28"/>
        </w:rPr>
        <w:t>«</w:t>
      </w:r>
      <w:r w:rsidR="0076179E" w:rsidRPr="008C006B">
        <w:rPr>
          <w:rFonts w:ascii="Georgia" w:hAnsi="Georgia"/>
          <w:sz w:val="28"/>
          <w:szCs w:val="28"/>
        </w:rPr>
        <w:t>трактователи</w:t>
      </w:r>
      <w:r>
        <w:rPr>
          <w:rFonts w:ascii="Georgia" w:hAnsi="Georgia"/>
          <w:sz w:val="28"/>
          <w:szCs w:val="28"/>
        </w:rPr>
        <w:t>».</w:t>
      </w:r>
      <w:r w:rsidR="0076179E" w:rsidRPr="008C006B">
        <w:rPr>
          <w:rFonts w:ascii="Georgia" w:hAnsi="Georgia"/>
          <w:sz w:val="28"/>
          <w:szCs w:val="28"/>
        </w:rPr>
        <w:t xml:space="preserve"> </w:t>
      </w:r>
      <w:r w:rsidR="0076179E" w:rsidRPr="00735C94">
        <w:rPr>
          <w:rStyle w:val="--"/>
        </w:rPr>
        <w:t xml:space="preserve">Не </w:t>
      </w:r>
      <w:r w:rsidR="0076179E" w:rsidRPr="00735C94">
        <w:rPr>
          <w:rStyle w:val="--0"/>
        </w:rPr>
        <w:t>способны</w:t>
      </w:r>
      <w:r w:rsidR="0076179E" w:rsidRPr="008C006B">
        <w:rPr>
          <w:rFonts w:ascii="Georgia" w:hAnsi="Georgia"/>
          <w:sz w:val="28"/>
          <w:szCs w:val="28"/>
        </w:rPr>
        <w:t xml:space="preserve"> — потому что утрачено главное: целостность восприятия, способность видеть не кусок, а систему.</w:t>
      </w:r>
    </w:p>
    <w:p w14:paraId="2FFC0028" w14:textId="444305A6" w:rsidR="00783F4A" w:rsidRDefault="0050410D" w:rsidP="003C558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t xml:space="preserve">         С</w:t>
      </w:r>
      <w:r w:rsidR="0076179E" w:rsidRPr="008C006B">
        <w:rPr>
          <w:rFonts w:ascii="Georgia" w:hAnsi="Georgia"/>
          <w:sz w:val="28"/>
          <w:szCs w:val="28"/>
        </w:rPr>
        <w:t xml:space="preserve">начала я намерен «нарисовать» психологический портрет мировой власти — не той, что мелькает в новостях, а той, которую можно увидеть только при взгляде сквозь структуру процессов, сквозь их внутреннюю логику и повторяемость. Этот портрет мало кому известен: большинство людей живёт внутри событий, а не над ними, и потому </w:t>
      </w:r>
      <w:r w:rsidR="0076179E" w:rsidRPr="00735C94">
        <w:rPr>
          <w:rStyle w:val="--"/>
        </w:rPr>
        <w:t xml:space="preserve">не </w:t>
      </w:r>
      <w:r w:rsidR="0076179E" w:rsidRPr="00735C94">
        <w:rPr>
          <w:rStyle w:val="--0"/>
        </w:rPr>
        <w:t>видит</w:t>
      </w:r>
      <w:r w:rsidR="0076179E" w:rsidRPr="008C006B">
        <w:rPr>
          <w:rFonts w:ascii="Georgia" w:hAnsi="Georgia"/>
          <w:sz w:val="28"/>
          <w:szCs w:val="28"/>
        </w:rPr>
        <w:t xml:space="preserve"> того уровня, с которого начинают работать глобальные сценарии. Но без понимания мотивации мировой власти невозможно понять, почему она запускает масштабные операции — в том числе медицинские — и к какой цели стремится. Позднее я перейду к тому, что действительно стоит за этими процессами: к истинным механизмам, к тем, кто </w:t>
      </w:r>
      <w:r w:rsidR="0076179E" w:rsidRPr="00735C94">
        <w:rPr>
          <w:rStyle w:val="--0"/>
        </w:rPr>
        <w:t xml:space="preserve">является </w:t>
      </w:r>
      <w:r w:rsidR="0076179E" w:rsidRPr="00735C94">
        <w:rPr>
          <w:rStyle w:val="--"/>
        </w:rPr>
        <w:t>исполнителями</w:t>
      </w:r>
      <w:r w:rsidR="0076179E" w:rsidRPr="008C006B">
        <w:rPr>
          <w:rFonts w:ascii="Georgia" w:hAnsi="Georgia"/>
          <w:sz w:val="28"/>
          <w:szCs w:val="28"/>
        </w:rPr>
        <w:t xml:space="preserve"> намеченных ими планов, и к причинам, почему эти планы в обозримом будущем не смогут реализоваться.</w:t>
      </w:r>
      <w:r w:rsidR="00DC32DB">
        <w:rPr>
          <w:rFonts w:ascii="Georgia" w:hAnsi="Georgia"/>
          <w:sz w:val="28"/>
          <w:szCs w:val="28"/>
        </w:rPr>
        <w:t xml:space="preserve"> </w:t>
      </w:r>
      <w:r w:rsidR="0076179E" w:rsidRPr="0076179E">
        <w:rPr>
          <w:rFonts w:ascii="Georgia" w:hAnsi="Georgia"/>
          <w:sz w:val="28"/>
          <w:szCs w:val="28"/>
        </w:rPr>
        <w:t xml:space="preserve">Чтобы приблизить эту картину, напомню события 2009 года, когда разразилась так называемая </w:t>
      </w:r>
      <w:r w:rsidR="0076179E" w:rsidRPr="0076179E">
        <w:rPr>
          <w:rFonts w:ascii="Georgia" w:hAnsi="Georgia"/>
          <w:sz w:val="28"/>
          <w:szCs w:val="28"/>
        </w:rPr>
        <w:lastRenderedPageBreak/>
        <w:t xml:space="preserve">пандемия «свиного гриппа». Всё тогда разворачивалось удивительно похоже на 2020 год: паника, маски, экстренные меры, стремительное внедрение процедур, </w:t>
      </w:r>
      <w:r w:rsidR="00783F4A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1C0DEFC0" wp14:editId="4B1B105E">
            <wp:simplePos x="0" y="0"/>
            <wp:positionH relativeFrom="column">
              <wp:posOffset>-164465</wp:posOffset>
            </wp:positionH>
            <wp:positionV relativeFrom="paragraph">
              <wp:posOffset>697230</wp:posOffset>
            </wp:positionV>
            <wp:extent cx="2952115" cy="3473450"/>
            <wp:effectExtent l="0" t="0" r="0" b="6350"/>
            <wp:wrapTight wrapText="bothSides">
              <wp:wrapPolygon edited="0">
                <wp:start x="0" y="0"/>
                <wp:lineTo x="0" y="21561"/>
                <wp:lineTo x="21465" y="21561"/>
                <wp:lineTo x="21465" y="0"/>
                <wp:lineTo x="0" y="0"/>
              </wp:wrapPolygon>
            </wp:wrapTight>
            <wp:docPr id="1839107440" name="Рисунок 3" descr="Изображение выглядит как рисунок, иллюстрация, зарисовка,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107440" name="Рисунок 3" descr="Изображение выглядит как рисунок, иллюстрация, зарисовка, искус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115" cy="347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179E" w:rsidRPr="0076179E">
        <w:rPr>
          <w:rFonts w:ascii="Georgia" w:hAnsi="Georgia"/>
          <w:sz w:val="28"/>
          <w:szCs w:val="28"/>
        </w:rPr>
        <w:t>которые никто толком не понимал. В России по указу президента Д. Медведева</w:t>
      </w:r>
    </w:p>
    <w:p w14:paraId="12D0FDA0" w14:textId="0C5C194B" w:rsidR="0076179E" w:rsidRPr="0076179E" w:rsidRDefault="0076179E" w:rsidP="00783F4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783F4A">
        <w:rPr>
          <w:rStyle w:val="--0"/>
        </w:rPr>
        <w:t xml:space="preserve">было </w:t>
      </w:r>
      <w:r w:rsidRPr="00783F4A">
        <w:rPr>
          <w:rStyle w:val="--"/>
        </w:rPr>
        <w:t>закуплено</w:t>
      </w:r>
      <w:r w:rsidRPr="0076179E">
        <w:rPr>
          <w:rFonts w:ascii="Georgia" w:hAnsi="Georgia"/>
          <w:sz w:val="28"/>
          <w:szCs w:val="28"/>
        </w:rPr>
        <w:t xml:space="preserve"> </w:t>
      </w:r>
      <w:r w:rsidRPr="00783F4A">
        <w:rPr>
          <w:rFonts w:ascii="Georgia" w:hAnsi="Georgia"/>
          <w:b/>
          <w:bCs/>
          <w:i/>
          <w:iCs/>
          <w:sz w:val="28"/>
          <w:szCs w:val="28"/>
        </w:rPr>
        <w:t>42 миллиона доз препарата.</w:t>
      </w:r>
      <w:r w:rsidRPr="0076179E">
        <w:rPr>
          <w:rFonts w:ascii="Georgia" w:hAnsi="Georgia"/>
          <w:sz w:val="28"/>
          <w:szCs w:val="28"/>
        </w:rPr>
        <w:t xml:space="preserve"> Итог, который обозначился спустя семь лет, — </w:t>
      </w:r>
      <w:r w:rsidRPr="00783F4A">
        <w:rPr>
          <w:rStyle w:val="--"/>
        </w:rPr>
        <w:t xml:space="preserve">резкий </w:t>
      </w:r>
      <w:r w:rsidRPr="00783F4A">
        <w:rPr>
          <w:rStyle w:val="--0"/>
        </w:rPr>
        <w:t>рост</w:t>
      </w:r>
      <w:r w:rsidRPr="0076179E">
        <w:rPr>
          <w:rFonts w:ascii="Georgia" w:hAnsi="Georgia"/>
          <w:sz w:val="28"/>
          <w:szCs w:val="28"/>
        </w:rPr>
        <w:t xml:space="preserve"> бесплодия у молодых пар. Причём аналогичная операция с теми же </w:t>
      </w:r>
      <w:r w:rsidRPr="00783F4A">
        <w:rPr>
          <w:rFonts w:ascii="Georgia" w:hAnsi="Georgia"/>
          <w:b/>
          <w:bCs/>
          <w:i/>
          <w:iCs/>
          <w:sz w:val="28"/>
          <w:szCs w:val="28"/>
        </w:rPr>
        <w:t>42 миллионами доз</w:t>
      </w:r>
      <w:r w:rsidRPr="0076179E">
        <w:rPr>
          <w:rFonts w:ascii="Georgia" w:hAnsi="Georgia"/>
          <w:sz w:val="28"/>
          <w:szCs w:val="28"/>
        </w:rPr>
        <w:t xml:space="preserve"> была проведена через два года на Украине. Это странное совпадение чисел — элемент оккультной символики, которой, по мнению многих исследователей, одержимо современное мировое управление.</w:t>
      </w:r>
      <w:r w:rsidR="00DC32DB">
        <w:rPr>
          <w:rFonts w:ascii="Georgia" w:hAnsi="Georgia"/>
          <w:sz w:val="28"/>
          <w:szCs w:val="28"/>
        </w:rPr>
        <w:t xml:space="preserve"> </w:t>
      </w:r>
      <w:r w:rsidRPr="0076179E">
        <w:rPr>
          <w:rFonts w:ascii="Georgia" w:hAnsi="Georgia"/>
          <w:sz w:val="28"/>
          <w:szCs w:val="28"/>
        </w:rPr>
        <w:t xml:space="preserve">В то время, параллельно с кампанией по свиному гриппу, в мировых планах уже намечался переход к новому мировому порядку, который должен был состояться к 2015 году. В этих схемах </w:t>
      </w:r>
      <w:r w:rsidR="00DC32DB">
        <w:rPr>
          <w:rFonts w:ascii="Georgia" w:hAnsi="Georgia"/>
          <w:sz w:val="28"/>
          <w:szCs w:val="28"/>
        </w:rPr>
        <w:t>проявлялась</w:t>
      </w:r>
      <w:r w:rsidRPr="0076179E">
        <w:rPr>
          <w:rFonts w:ascii="Georgia" w:hAnsi="Georgia"/>
          <w:sz w:val="28"/>
          <w:szCs w:val="28"/>
        </w:rPr>
        <w:t xml:space="preserve"> даже фигура будущего «мирового правителя», которым должен был стать принц Вильям. Но </w:t>
      </w:r>
      <w:r w:rsidRPr="006C2962">
        <w:rPr>
          <w:rStyle w:val="--0"/>
        </w:rPr>
        <w:t xml:space="preserve">операция </w:t>
      </w:r>
      <w:r w:rsidRPr="006C2962">
        <w:rPr>
          <w:rStyle w:val="--"/>
        </w:rPr>
        <w:t>провалилась.</w:t>
      </w:r>
      <w:r w:rsidR="00DC32DB">
        <w:rPr>
          <w:rFonts w:ascii="Georgia" w:hAnsi="Georgia"/>
          <w:sz w:val="28"/>
          <w:szCs w:val="28"/>
        </w:rPr>
        <w:t xml:space="preserve"> </w:t>
      </w:r>
      <w:r w:rsidRPr="0076179E">
        <w:rPr>
          <w:rFonts w:ascii="Georgia" w:hAnsi="Georgia"/>
          <w:sz w:val="28"/>
          <w:szCs w:val="28"/>
        </w:rPr>
        <w:t>Почему?</w:t>
      </w:r>
      <w:r w:rsidR="00DC32DB">
        <w:rPr>
          <w:szCs w:val="28"/>
        </w:rPr>
        <w:t xml:space="preserve"> </w:t>
      </w:r>
      <w:r w:rsidRPr="006C2962">
        <w:rPr>
          <w:rFonts w:ascii="Georgia" w:hAnsi="Georgia"/>
          <w:b/>
          <w:bCs/>
          <w:i/>
          <w:iCs/>
          <w:sz w:val="28"/>
          <w:szCs w:val="28"/>
        </w:rPr>
        <w:t>Во-первых</w:t>
      </w:r>
      <w:r w:rsidRPr="0076179E">
        <w:rPr>
          <w:rFonts w:ascii="Georgia" w:hAnsi="Georgia"/>
          <w:sz w:val="28"/>
          <w:szCs w:val="28"/>
        </w:rPr>
        <w:t xml:space="preserve">, стало известно, что в Германии членов бундестага вакцинировали совершенно другим составом — фактически плацебо, обычным физиологическим раствором. Похожие данные пришли и из других стран, что вызвало скандалы. </w:t>
      </w:r>
      <w:r w:rsidRPr="006C2962">
        <w:rPr>
          <w:rFonts w:ascii="Georgia" w:hAnsi="Georgia"/>
          <w:b/>
          <w:bCs/>
          <w:i/>
          <w:iCs/>
          <w:sz w:val="28"/>
          <w:szCs w:val="28"/>
        </w:rPr>
        <w:t>Во-вторых</w:t>
      </w:r>
      <w:r w:rsidRPr="0076179E">
        <w:rPr>
          <w:rFonts w:ascii="Georgia" w:hAnsi="Georgia"/>
          <w:sz w:val="28"/>
          <w:szCs w:val="28"/>
        </w:rPr>
        <w:t xml:space="preserve">, в разных европейских государствах стали возникать осложнения, что вынудило свернуть кампанию к лету 2010 года, как будто её и не было. Но последствия — </w:t>
      </w:r>
      <w:r w:rsidRPr="00052F4A">
        <w:rPr>
          <w:rStyle w:val="--0"/>
        </w:rPr>
        <w:t xml:space="preserve">особенно </w:t>
      </w:r>
      <w:r w:rsidRPr="00052F4A">
        <w:rPr>
          <w:rStyle w:val="--"/>
        </w:rPr>
        <w:t>демографические</w:t>
      </w:r>
      <w:r w:rsidRPr="0076179E">
        <w:rPr>
          <w:rFonts w:ascii="Georgia" w:hAnsi="Georgia"/>
          <w:sz w:val="28"/>
          <w:szCs w:val="28"/>
        </w:rPr>
        <w:t xml:space="preserve"> — оказались масштабными.</w:t>
      </w:r>
      <w:r w:rsidR="003543B7">
        <w:rPr>
          <w:rFonts w:ascii="Georgia" w:hAnsi="Georgia"/>
          <w:sz w:val="28"/>
          <w:szCs w:val="28"/>
        </w:rPr>
        <w:t xml:space="preserve"> </w:t>
      </w:r>
      <w:r w:rsidRPr="0076179E">
        <w:rPr>
          <w:rFonts w:ascii="Georgia" w:hAnsi="Georgia"/>
          <w:sz w:val="28"/>
          <w:szCs w:val="28"/>
        </w:rPr>
        <w:t xml:space="preserve">В 2019–2020 годах всё повторилось, но уже гораздо жёстче. </w:t>
      </w:r>
      <w:r w:rsidR="003543B7">
        <w:rPr>
          <w:rFonts w:ascii="Georgia" w:hAnsi="Georgia"/>
          <w:sz w:val="28"/>
          <w:szCs w:val="28"/>
        </w:rPr>
        <w:t>Была в</w:t>
      </w:r>
      <w:r w:rsidRPr="0076179E">
        <w:rPr>
          <w:rFonts w:ascii="Georgia" w:hAnsi="Georgia"/>
          <w:sz w:val="28"/>
          <w:szCs w:val="28"/>
        </w:rPr>
        <w:t>ведена тотальная цензура в СМИ и интернете. Несогласных медиков массово увольняли, а в ряде стран происходили даже случаи физического устранения специалистов, которые мешали ходу операции. По плану, который, как утверждалось, был спущен руководству</w:t>
      </w:r>
      <w:r w:rsidR="003543B7">
        <w:rPr>
          <w:rFonts w:ascii="Georgia" w:hAnsi="Georgia"/>
          <w:sz w:val="28"/>
          <w:szCs w:val="28"/>
        </w:rPr>
        <w:t xml:space="preserve"> фармакологической компании</w:t>
      </w:r>
      <w:r w:rsidRPr="0076179E">
        <w:rPr>
          <w:rFonts w:ascii="Georgia" w:hAnsi="Georgia"/>
          <w:sz w:val="28"/>
          <w:szCs w:val="28"/>
        </w:rPr>
        <w:t xml:space="preserve"> </w:t>
      </w:r>
      <w:r w:rsidR="003543B7">
        <w:rPr>
          <w:rFonts w:ascii="Georgia" w:hAnsi="Georgia"/>
          <w:sz w:val="28"/>
          <w:szCs w:val="28"/>
        </w:rPr>
        <w:t>«</w:t>
      </w:r>
      <w:r w:rsidRPr="0076179E">
        <w:rPr>
          <w:rFonts w:ascii="Georgia" w:hAnsi="Georgia"/>
          <w:sz w:val="28"/>
          <w:szCs w:val="28"/>
        </w:rPr>
        <w:t>Pfizer</w:t>
      </w:r>
      <w:r w:rsidR="003543B7">
        <w:rPr>
          <w:rFonts w:ascii="Georgia" w:hAnsi="Georgia"/>
          <w:sz w:val="28"/>
          <w:szCs w:val="28"/>
        </w:rPr>
        <w:t>»</w:t>
      </w:r>
      <w:r w:rsidRPr="0076179E">
        <w:rPr>
          <w:rFonts w:ascii="Georgia" w:hAnsi="Georgia"/>
          <w:sz w:val="28"/>
          <w:szCs w:val="28"/>
        </w:rPr>
        <w:t xml:space="preserve"> ещё в 2019 году, в начале 2020-го должен был стартовать </w:t>
      </w:r>
      <w:r w:rsidRPr="00052F4A">
        <w:rPr>
          <w:rStyle w:val="--"/>
        </w:rPr>
        <w:t xml:space="preserve">новый </w:t>
      </w:r>
      <w:r w:rsidRPr="00052F4A">
        <w:rPr>
          <w:rStyle w:val="--0"/>
        </w:rPr>
        <w:t xml:space="preserve">этап </w:t>
      </w:r>
      <w:r w:rsidRPr="0076179E">
        <w:rPr>
          <w:rFonts w:ascii="Georgia" w:hAnsi="Georgia"/>
          <w:sz w:val="28"/>
          <w:szCs w:val="28"/>
        </w:rPr>
        <w:t>— вплоть до введения военного положения в ведущих европейских странах. События действительно приняли глобальный масштаб.</w:t>
      </w:r>
      <w:r w:rsidR="003543B7">
        <w:rPr>
          <w:rFonts w:ascii="Georgia" w:hAnsi="Georgia"/>
          <w:sz w:val="28"/>
          <w:szCs w:val="28"/>
        </w:rPr>
        <w:t xml:space="preserve"> </w:t>
      </w:r>
      <w:r w:rsidRPr="0076179E">
        <w:rPr>
          <w:rFonts w:ascii="Georgia" w:hAnsi="Georgia"/>
          <w:sz w:val="28"/>
          <w:szCs w:val="28"/>
        </w:rPr>
        <w:t xml:space="preserve">Но главное в этом — не медицинская сторона. Все эти процессы, по мировоззренческой картине многих исследователей, выстроены на оккультной основе. Эти даты, символы, цифровые совпадения — не случайность. Руководство этими операциями приписывается вовсе не ВОЗ, а </w:t>
      </w:r>
      <w:r w:rsidRPr="00052F4A">
        <w:rPr>
          <w:rStyle w:val="--"/>
        </w:rPr>
        <w:t xml:space="preserve">банковским </w:t>
      </w:r>
      <w:r w:rsidRPr="00052F4A">
        <w:rPr>
          <w:rStyle w:val="--0"/>
        </w:rPr>
        <w:t>структурам,</w:t>
      </w:r>
      <w:r w:rsidRPr="0076179E">
        <w:rPr>
          <w:rFonts w:ascii="Georgia" w:hAnsi="Georgia"/>
          <w:sz w:val="28"/>
          <w:szCs w:val="28"/>
        </w:rPr>
        <w:t xml:space="preserve"> прежде всего Всемирному Банку, где концентрируется власть над финансами и, следовательно, власть над глобальными сценариями. И если не учитывать эту оккультно-религиозную составляющую, картина происходящего неизбежно оказывается искажённой и неполной.</w:t>
      </w:r>
      <w:r w:rsidR="003543B7">
        <w:rPr>
          <w:rFonts w:ascii="Georgia" w:hAnsi="Georgia"/>
          <w:sz w:val="28"/>
          <w:szCs w:val="28"/>
        </w:rPr>
        <w:t xml:space="preserve"> </w:t>
      </w:r>
      <w:r w:rsidRPr="0076179E">
        <w:rPr>
          <w:rFonts w:ascii="Georgia" w:hAnsi="Georgia"/>
          <w:sz w:val="28"/>
          <w:szCs w:val="28"/>
        </w:rPr>
        <w:t>В основе же мировых замыслов лежит схема, соотносимая с образом Апокалипсиса:</w:t>
      </w:r>
      <w:r w:rsidR="003543B7">
        <w:rPr>
          <w:rFonts w:ascii="Georgia" w:hAnsi="Georgia"/>
          <w:sz w:val="28"/>
          <w:szCs w:val="28"/>
        </w:rPr>
        <w:t xml:space="preserve"> </w:t>
      </w:r>
      <w:r w:rsidRPr="0076179E">
        <w:rPr>
          <w:rFonts w:ascii="Georgia" w:hAnsi="Georgia"/>
          <w:sz w:val="28"/>
          <w:szCs w:val="28"/>
        </w:rPr>
        <w:t>первый конь — болезнь,</w:t>
      </w:r>
      <w:r w:rsidR="003543B7">
        <w:rPr>
          <w:rFonts w:ascii="Georgia" w:hAnsi="Georgia"/>
          <w:sz w:val="28"/>
          <w:szCs w:val="28"/>
        </w:rPr>
        <w:t xml:space="preserve"> </w:t>
      </w:r>
      <w:r w:rsidRPr="0076179E">
        <w:rPr>
          <w:rFonts w:ascii="Georgia" w:hAnsi="Georgia"/>
          <w:sz w:val="28"/>
          <w:szCs w:val="28"/>
        </w:rPr>
        <w:t>второй — война,</w:t>
      </w:r>
      <w:r w:rsidR="003543B7">
        <w:rPr>
          <w:rFonts w:ascii="Georgia" w:hAnsi="Georgia"/>
          <w:sz w:val="28"/>
          <w:szCs w:val="28"/>
        </w:rPr>
        <w:t xml:space="preserve"> </w:t>
      </w:r>
      <w:r w:rsidRPr="0076179E">
        <w:rPr>
          <w:rFonts w:ascii="Georgia" w:hAnsi="Georgia"/>
          <w:sz w:val="28"/>
          <w:szCs w:val="28"/>
        </w:rPr>
        <w:t>третий — голод,</w:t>
      </w:r>
      <w:r w:rsidR="003543B7">
        <w:rPr>
          <w:rFonts w:ascii="Georgia" w:hAnsi="Georgia"/>
          <w:sz w:val="28"/>
          <w:szCs w:val="28"/>
        </w:rPr>
        <w:t xml:space="preserve"> </w:t>
      </w:r>
      <w:r w:rsidRPr="0076179E">
        <w:rPr>
          <w:rFonts w:ascii="Georgia" w:hAnsi="Georgia"/>
          <w:sz w:val="28"/>
          <w:szCs w:val="28"/>
        </w:rPr>
        <w:lastRenderedPageBreak/>
        <w:t>четвёртый — смерть, то есть резкое сокращение населения.</w:t>
      </w:r>
      <w:r w:rsidR="003C558F">
        <w:rPr>
          <w:rFonts w:ascii="Georgia" w:hAnsi="Georgia"/>
          <w:sz w:val="28"/>
          <w:szCs w:val="28"/>
        </w:rPr>
        <w:t xml:space="preserve"> </w:t>
      </w:r>
      <w:r w:rsidRPr="0076179E">
        <w:rPr>
          <w:rFonts w:ascii="Georgia" w:hAnsi="Georgia"/>
          <w:sz w:val="28"/>
          <w:szCs w:val="28"/>
        </w:rPr>
        <w:t xml:space="preserve">И внутри этой логики события действительно укладываются в последовательность, где одно проявление сменяет другое, но не по очереди, а одновременно, перекрываясь, взаимодействуя, усиливая эффект. Болезнь </w:t>
      </w:r>
      <w:r w:rsidRPr="00052F4A">
        <w:rPr>
          <w:rStyle w:val="--0"/>
        </w:rPr>
        <w:t xml:space="preserve">должна </w:t>
      </w:r>
      <w:r w:rsidRPr="00052F4A">
        <w:rPr>
          <w:rStyle w:val="--"/>
        </w:rPr>
        <w:t>продолжаться</w:t>
      </w:r>
      <w:r w:rsidRPr="0076179E">
        <w:rPr>
          <w:rFonts w:ascii="Georgia" w:hAnsi="Georgia"/>
          <w:sz w:val="28"/>
          <w:szCs w:val="28"/>
        </w:rPr>
        <w:t xml:space="preserve"> в виде новых штаммов и новых препаратов. Война — расширяться, вовлекая всё больше стран. Голод — становиться неизбежным следствием разрушенной логистики. Всё это, в рамках указанного мировоззренческого взгляда, не хаос, а этап записанного сценария.</w:t>
      </w:r>
    </w:p>
    <w:p w14:paraId="61F3209D" w14:textId="162C8D13" w:rsidR="0076179E" w:rsidRPr="0076179E" w:rsidRDefault="003C558F" w:rsidP="003C558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</w:t>
      </w:r>
      <w:r w:rsidR="0076179E" w:rsidRPr="0076179E">
        <w:rPr>
          <w:rFonts w:eastAsia="Times New Roman"/>
          <w:szCs w:val="28"/>
          <w:lang w:eastAsia="zh-CN"/>
        </w:rPr>
        <w:t>То, что сегодня происходит в сфере санкций, логистических сбоев, блокировок, — тоже вписывается в эту схему. Разрушение торговых цепочек и взаимозависимостей должно, по замыслу глобалистов, привести к хаосу и к глубокому продовольственному кризису.</w:t>
      </w:r>
      <w:r>
        <w:rPr>
          <w:rFonts w:eastAsia="Times New Roman"/>
          <w:szCs w:val="28"/>
          <w:lang w:eastAsia="zh-CN"/>
        </w:rPr>
        <w:t xml:space="preserve"> </w:t>
      </w:r>
      <w:r w:rsidR="0076179E" w:rsidRPr="0076179E">
        <w:rPr>
          <w:rFonts w:eastAsia="Times New Roman"/>
          <w:szCs w:val="28"/>
          <w:lang w:eastAsia="zh-CN"/>
        </w:rPr>
        <w:t>Такова структура того будущего, которое им хотелось бы построить.</w:t>
      </w:r>
    </w:p>
    <w:p w14:paraId="646B3699" w14:textId="00840B71" w:rsidR="00FC3952" w:rsidRPr="00FC3952" w:rsidRDefault="003C558F" w:rsidP="009D3D9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П</w:t>
      </w:r>
      <w:r w:rsidR="00FC3952" w:rsidRPr="008C006B">
        <w:rPr>
          <w:rFonts w:ascii="Georgia" w:hAnsi="Georgia"/>
          <w:sz w:val="28"/>
          <w:szCs w:val="28"/>
        </w:rPr>
        <w:t xml:space="preserve">сихологическое состояние мировой элиты можно описать только одним </w:t>
      </w:r>
      <w:r w:rsidR="00FC3952" w:rsidRPr="00EE40C1">
        <w:rPr>
          <w:rStyle w:val="--0"/>
        </w:rPr>
        <w:t xml:space="preserve">словом — </w:t>
      </w:r>
      <w:r w:rsidR="00FC3952" w:rsidRPr="00EE40C1">
        <w:rPr>
          <w:rStyle w:val="--"/>
        </w:rPr>
        <w:t>одержимость.</w:t>
      </w:r>
      <w:r w:rsidR="00FC3952" w:rsidRPr="008C006B">
        <w:rPr>
          <w:rFonts w:ascii="Georgia" w:hAnsi="Georgia"/>
          <w:sz w:val="28"/>
          <w:szCs w:val="28"/>
        </w:rPr>
        <w:t xml:space="preserve"> Это не просто группа людей с завышенными амбициями, жаждой контроля или патологическим стремлением к мировому господству. Это — </w:t>
      </w:r>
      <w:r w:rsidR="00FC3952" w:rsidRPr="001D3508">
        <w:rPr>
          <w:rStyle w:val="--0"/>
        </w:rPr>
        <w:t xml:space="preserve">религиозные </w:t>
      </w:r>
      <w:r w:rsidR="00FC3952" w:rsidRPr="001D3508">
        <w:rPr>
          <w:rStyle w:val="--"/>
        </w:rPr>
        <w:t>фанатики</w:t>
      </w:r>
      <w:r w:rsidR="00FC3952" w:rsidRPr="008C006B">
        <w:rPr>
          <w:rFonts w:ascii="Georgia" w:hAnsi="Georgia"/>
          <w:sz w:val="28"/>
          <w:szCs w:val="28"/>
        </w:rPr>
        <w:t xml:space="preserve"> оккультного толка, носители специфического, утратившего связь с реальностью типа сознания. Их психология — это не политическая рациональность, а смесь оккультной веры, мистических догм и жесткой внутренней зависимости от созданного ими же культа. И </w:t>
      </w:r>
      <w:r w:rsidR="00FC3952" w:rsidRPr="001D3508">
        <w:rPr>
          <w:rStyle w:val="--0"/>
        </w:rPr>
        <w:t xml:space="preserve">без </w:t>
      </w:r>
      <w:r w:rsidR="00FC3952" w:rsidRPr="001D3508">
        <w:rPr>
          <w:rStyle w:val="--"/>
        </w:rPr>
        <w:t>понимания</w:t>
      </w:r>
      <w:r w:rsidR="00FC3952" w:rsidRPr="008C006B">
        <w:rPr>
          <w:rFonts w:ascii="Georgia" w:hAnsi="Georgia"/>
          <w:sz w:val="28"/>
          <w:szCs w:val="28"/>
        </w:rPr>
        <w:t xml:space="preserve"> природы этого одержимого состояния невозможно понять ни событий, ни процессов, которые сегодня разворачиваются в мире. Невозможно — потому что сами процессы являются следствием их внутреннего безумия</w:t>
      </w:r>
      <w:r w:rsidR="00CE7242">
        <w:rPr>
          <w:rFonts w:ascii="Georgia" w:hAnsi="Georgia"/>
          <w:sz w:val="28"/>
          <w:szCs w:val="28"/>
        </w:rPr>
        <w:t xml:space="preserve">, вызванного для них непонятными причинами. </w:t>
      </w:r>
      <w:r w:rsidR="00FC3952" w:rsidRPr="00FC3952">
        <w:rPr>
          <w:rFonts w:ascii="Georgia" w:hAnsi="Georgia"/>
          <w:sz w:val="28"/>
          <w:szCs w:val="28"/>
        </w:rPr>
        <w:t xml:space="preserve">На это указывали многие исследователи истории религии: за внешне политическими, экономическими и идеологическими декорациями стоит </w:t>
      </w:r>
      <w:r w:rsidR="00FC3952" w:rsidRPr="001D3508">
        <w:rPr>
          <w:rStyle w:val="--"/>
        </w:rPr>
        <w:t xml:space="preserve">психическое </w:t>
      </w:r>
      <w:r w:rsidR="00FC3952" w:rsidRPr="001D3508">
        <w:rPr>
          <w:rStyle w:val="--0"/>
        </w:rPr>
        <w:t>состояние</w:t>
      </w:r>
      <w:r w:rsidR="00FC3952" w:rsidRPr="00FC3952">
        <w:rPr>
          <w:rFonts w:ascii="Georgia" w:hAnsi="Georgia"/>
          <w:sz w:val="28"/>
          <w:szCs w:val="28"/>
        </w:rPr>
        <w:t>, которое можно назвать состоянием анизотропии</w:t>
      </w:r>
      <w:r w:rsidR="00EE4481">
        <w:rPr>
          <w:rStyle w:val="af5"/>
          <w:rFonts w:ascii="Georgia" w:hAnsi="Georgia"/>
          <w:szCs w:val="28"/>
        </w:rPr>
        <w:footnoteReference w:id="3"/>
      </w:r>
      <w:r w:rsidR="00FC3952" w:rsidRPr="00FC3952">
        <w:rPr>
          <w:rFonts w:ascii="Georgia" w:hAnsi="Georgia"/>
          <w:sz w:val="28"/>
          <w:szCs w:val="28"/>
        </w:rPr>
        <w:t xml:space="preserve"> сознания — искривлённости, потери целостности, выхолащивания человеческого. Человеконенавистничество элиты — не следствие только экономических доктрин или теорий управления массами. Это — симптом их умопомешательства, их глубинной связи с оккультной идеологией, где человек рассматривается как объект, как ресурс, как материал, как вещь.</w:t>
      </w:r>
      <w:r w:rsidR="00CE7242">
        <w:rPr>
          <w:rFonts w:ascii="Georgia" w:hAnsi="Georgia"/>
          <w:sz w:val="28"/>
          <w:szCs w:val="28"/>
        </w:rPr>
        <w:t xml:space="preserve"> </w:t>
      </w:r>
      <w:r w:rsidR="00FC3952" w:rsidRPr="00FC3952">
        <w:rPr>
          <w:rFonts w:ascii="Georgia" w:hAnsi="Georgia"/>
          <w:sz w:val="28"/>
          <w:szCs w:val="28"/>
        </w:rPr>
        <w:t>Но важно рассматривать всё это</w:t>
      </w:r>
      <w:r w:rsidR="00CE7242">
        <w:rPr>
          <w:rFonts w:ascii="Georgia" w:hAnsi="Georgia"/>
          <w:sz w:val="28"/>
          <w:szCs w:val="28"/>
        </w:rPr>
        <w:t xml:space="preserve"> –</w:t>
      </w:r>
      <w:r w:rsidR="00FC3952" w:rsidRPr="00FC3952">
        <w:rPr>
          <w:rFonts w:ascii="Georgia" w:hAnsi="Georgia"/>
          <w:sz w:val="28"/>
          <w:szCs w:val="28"/>
        </w:rPr>
        <w:t xml:space="preserve"> шире. Всё, что я описал выше, — это </w:t>
      </w:r>
      <w:r w:rsidR="00FC3952" w:rsidRPr="001D3508">
        <w:rPr>
          <w:rStyle w:val="--"/>
        </w:rPr>
        <w:t xml:space="preserve">не </w:t>
      </w:r>
      <w:r w:rsidR="00FC3952" w:rsidRPr="001D3508">
        <w:rPr>
          <w:rStyle w:val="--0"/>
        </w:rPr>
        <w:t>только</w:t>
      </w:r>
      <w:r w:rsidR="00FC3952" w:rsidRPr="00FC3952">
        <w:rPr>
          <w:rFonts w:ascii="Georgia" w:hAnsi="Georgia"/>
          <w:sz w:val="28"/>
          <w:szCs w:val="28"/>
        </w:rPr>
        <w:t xml:space="preserve"> психология людей. Это автомоторность действий внутри программных процессов старой Системы управления, той, что </w:t>
      </w:r>
      <w:r w:rsidR="00FC3952" w:rsidRPr="001D3508">
        <w:rPr>
          <w:rStyle w:val="--"/>
        </w:rPr>
        <w:t xml:space="preserve">долгие </w:t>
      </w:r>
      <w:r w:rsidR="00FC3952" w:rsidRPr="001D3508">
        <w:rPr>
          <w:rStyle w:val="--0"/>
        </w:rPr>
        <w:t>века</w:t>
      </w:r>
      <w:r w:rsidR="00FC3952" w:rsidRPr="00FC3952">
        <w:rPr>
          <w:rFonts w:ascii="Georgia" w:hAnsi="Georgia"/>
          <w:sz w:val="28"/>
          <w:szCs w:val="28"/>
        </w:rPr>
        <w:t xml:space="preserve"> управляла человечеством не как самостоятельным видом, а как объектом энергоинформационного использования. И так он</w:t>
      </w:r>
      <w:r w:rsidR="009D3D9D">
        <w:rPr>
          <w:rFonts w:ascii="Georgia" w:hAnsi="Georgia"/>
          <w:sz w:val="28"/>
          <w:szCs w:val="28"/>
        </w:rPr>
        <w:t>о</w:t>
      </w:r>
      <w:r w:rsidR="00FC3952" w:rsidRPr="00FC3952">
        <w:rPr>
          <w:rFonts w:ascii="Georgia" w:hAnsi="Georgia"/>
          <w:sz w:val="28"/>
          <w:szCs w:val="28"/>
        </w:rPr>
        <w:t xml:space="preserve"> и должно было быть внутри прежней парадигмы, где человек рассматривался как </w:t>
      </w:r>
      <w:r w:rsidR="00FC3952" w:rsidRPr="007B5DF3">
        <w:rPr>
          <w:rStyle w:val="--"/>
        </w:rPr>
        <w:t xml:space="preserve">элемент </w:t>
      </w:r>
      <w:r w:rsidR="00FC3952" w:rsidRPr="007B5DF3">
        <w:rPr>
          <w:rStyle w:val="--0"/>
        </w:rPr>
        <w:t>программы</w:t>
      </w:r>
      <w:r w:rsidR="00FC3952" w:rsidRPr="00FC3952">
        <w:rPr>
          <w:rFonts w:ascii="Georgia" w:hAnsi="Georgia"/>
          <w:sz w:val="28"/>
          <w:szCs w:val="28"/>
        </w:rPr>
        <w:t xml:space="preserve">, а цивилизация — как </w:t>
      </w:r>
      <w:r w:rsidR="00FC3952" w:rsidRPr="007B5DF3">
        <w:rPr>
          <w:rStyle w:val="--0"/>
        </w:rPr>
        <w:t xml:space="preserve">инструмент </w:t>
      </w:r>
      <w:r w:rsidR="00FC3952" w:rsidRPr="007B5DF3">
        <w:rPr>
          <w:rStyle w:val="--"/>
        </w:rPr>
        <w:t>обслуживания</w:t>
      </w:r>
      <w:r w:rsidR="00FC3952" w:rsidRPr="00FC3952">
        <w:rPr>
          <w:rFonts w:ascii="Georgia" w:hAnsi="Georgia"/>
          <w:sz w:val="28"/>
          <w:szCs w:val="28"/>
        </w:rPr>
        <w:t xml:space="preserve"> программ развития.</w:t>
      </w:r>
      <w:r w:rsidR="009D3D9D">
        <w:rPr>
          <w:rFonts w:ascii="Georgia" w:hAnsi="Georgia"/>
          <w:sz w:val="28"/>
          <w:szCs w:val="28"/>
        </w:rPr>
        <w:t xml:space="preserve"> </w:t>
      </w:r>
      <w:r w:rsidR="00FC3952" w:rsidRPr="00FC3952">
        <w:rPr>
          <w:rFonts w:ascii="Georgia" w:hAnsi="Georgia"/>
          <w:sz w:val="28"/>
          <w:szCs w:val="28"/>
        </w:rPr>
        <w:t xml:space="preserve">Однако в определённый момент — сравнительно недавно — </w:t>
      </w:r>
      <w:r w:rsidR="009D3D9D">
        <w:rPr>
          <w:rFonts w:ascii="Georgia" w:hAnsi="Georgia"/>
          <w:sz w:val="28"/>
          <w:szCs w:val="28"/>
        </w:rPr>
        <w:t>Управление этой</w:t>
      </w:r>
      <w:r w:rsidR="00FC3952" w:rsidRPr="00FC3952">
        <w:rPr>
          <w:rFonts w:ascii="Georgia" w:hAnsi="Georgia"/>
          <w:sz w:val="28"/>
          <w:szCs w:val="28"/>
        </w:rPr>
        <w:t xml:space="preserve"> Систем</w:t>
      </w:r>
      <w:r w:rsidR="009D3D9D">
        <w:rPr>
          <w:rFonts w:ascii="Georgia" w:hAnsi="Georgia"/>
          <w:sz w:val="28"/>
          <w:szCs w:val="28"/>
        </w:rPr>
        <w:t>ы,</w:t>
      </w:r>
      <w:r w:rsidR="00FC3952" w:rsidRPr="00FC3952">
        <w:rPr>
          <w:rFonts w:ascii="Georgia" w:hAnsi="Georgia"/>
          <w:sz w:val="28"/>
          <w:szCs w:val="28"/>
        </w:rPr>
        <w:t xml:space="preserve"> был</w:t>
      </w:r>
      <w:r w:rsidR="009D3D9D">
        <w:rPr>
          <w:rFonts w:ascii="Georgia" w:hAnsi="Georgia"/>
          <w:sz w:val="28"/>
          <w:szCs w:val="28"/>
        </w:rPr>
        <w:t>о</w:t>
      </w:r>
      <w:r w:rsidR="00FC3952" w:rsidRPr="00FC3952">
        <w:rPr>
          <w:rFonts w:ascii="Georgia" w:hAnsi="Georgia"/>
          <w:sz w:val="28"/>
          <w:szCs w:val="28"/>
        </w:rPr>
        <w:t xml:space="preserve"> прекращен</w:t>
      </w:r>
      <w:r w:rsidR="009D3D9D">
        <w:rPr>
          <w:rFonts w:ascii="Georgia" w:hAnsi="Georgia"/>
          <w:sz w:val="28"/>
          <w:szCs w:val="28"/>
        </w:rPr>
        <w:t>о</w:t>
      </w:r>
      <w:r w:rsidR="00FC3952" w:rsidRPr="00FC3952">
        <w:rPr>
          <w:rFonts w:ascii="Georgia" w:hAnsi="Georgia"/>
          <w:sz w:val="28"/>
          <w:szCs w:val="28"/>
        </w:rPr>
        <w:t xml:space="preserve">. </w:t>
      </w:r>
      <w:r w:rsidR="00FC3952" w:rsidRPr="00FC3952">
        <w:rPr>
          <w:rFonts w:ascii="Georgia" w:hAnsi="Georgia"/>
          <w:sz w:val="28"/>
          <w:szCs w:val="28"/>
        </w:rPr>
        <w:lastRenderedPageBreak/>
        <w:t>Старые управляющие контуры</w:t>
      </w:r>
      <w:r w:rsidR="007B5DF3">
        <w:rPr>
          <w:rFonts w:ascii="Georgia" w:hAnsi="Georgia"/>
          <w:sz w:val="28"/>
          <w:szCs w:val="28"/>
        </w:rPr>
        <w:t xml:space="preserve"> –</w:t>
      </w:r>
      <w:r w:rsidR="00FC3952" w:rsidRPr="00FC3952">
        <w:rPr>
          <w:rFonts w:ascii="Georgia" w:hAnsi="Georgia"/>
          <w:sz w:val="28"/>
          <w:szCs w:val="28"/>
        </w:rPr>
        <w:t xml:space="preserve"> ликвидированы. Их место занимает воссоздающаяся родная Система управления, </w:t>
      </w:r>
      <w:r w:rsidR="00FC3952" w:rsidRPr="007B5DF3">
        <w:rPr>
          <w:rStyle w:val="--0"/>
        </w:rPr>
        <w:t xml:space="preserve">которая </w:t>
      </w:r>
      <w:r w:rsidR="00FC3952" w:rsidRPr="007B5DF3">
        <w:rPr>
          <w:rStyle w:val="--"/>
        </w:rPr>
        <w:t>восстанавливает</w:t>
      </w:r>
      <w:r w:rsidR="00FC3952" w:rsidRPr="00FC3952">
        <w:rPr>
          <w:rFonts w:ascii="Georgia" w:hAnsi="Georgia"/>
          <w:sz w:val="28"/>
          <w:szCs w:val="28"/>
        </w:rPr>
        <w:t xml:space="preserve"> естественный формат развития. А это означает одно: ликвидация прежних программ — означает и крах той цивилизации, которая на них стояла. Исчезновение управляющего ядра старой Системы автоматически делает </w:t>
      </w:r>
      <w:r w:rsidR="00FC3952" w:rsidRPr="00BA524F">
        <w:rPr>
          <w:rStyle w:val="--"/>
        </w:rPr>
        <w:t xml:space="preserve">невозможным </w:t>
      </w:r>
      <w:r w:rsidR="00FC3952" w:rsidRPr="00BA524F">
        <w:rPr>
          <w:rStyle w:val="--0"/>
        </w:rPr>
        <w:t>продолжение</w:t>
      </w:r>
      <w:r w:rsidR="00FC3952" w:rsidRPr="00FC3952">
        <w:rPr>
          <w:rFonts w:ascii="Georgia" w:hAnsi="Georgia"/>
          <w:sz w:val="28"/>
          <w:szCs w:val="28"/>
        </w:rPr>
        <w:t xml:space="preserve"> старой модели развития.</w:t>
      </w:r>
      <w:r w:rsidR="009D3D9D">
        <w:rPr>
          <w:rFonts w:ascii="Georgia" w:hAnsi="Georgia"/>
          <w:sz w:val="28"/>
          <w:szCs w:val="28"/>
        </w:rPr>
        <w:t xml:space="preserve"> </w:t>
      </w:r>
      <w:r w:rsidR="00FC3952" w:rsidRPr="00FC3952">
        <w:rPr>
          <w:rFonts w:ascii="Georgia" w:hAnsi="Georgia"/>
          <w:sz w:val="28"/>
          <w:szCs w:val="28"/>
        </w:rPr>
        <w:t xml:space="preserve">Таково истинное умозаключение, которое долгие века было скрыто от людей и проявилось только тогда, когда произошли фундаментальные изменения в управлении. Именно его и </w:t>
      </w:r>
      <w:r w:rsidR="00FC3952" w:rsidRPr="00BA524F">
        <w:rPr>
          <w:rStyle w:val="--"/>
        </w:rPr>
        <w:t xml:space="preserve">необходимо </w:t>
      </w:r>
      <w:r w:rsidR="00FC3952" w:rsidRPr="00BA524F">
        <w:rPr>
          <w:rStyle w:val="--0"/>
        </w:rPr>
        <w:t>представить</w:t>
      </w:r>
      <w:r w:rsidR="00FC3952" w:rsidRPr="00BA524F">
        <w:rPr>
          <w:rStyle w:val="--"/>
        </w:rPr>
        <w:t xml:space="preserve"> </w:t>
      </w:r>
      <w:r w:rsidR="00FC3952" w:rsidRPr="00FC3952">
        <w:rPr>
          <w:rFonts w:ascii="Georgia" w:hAnsi="Georgia"/>
          <w:sz w:val="28"/>
          <w:szCs w:val="28"/>
        </w:rPr>
        <w:t xml:space="preserve">открыто — сейчас, в тот момент, когда человечество стоит на границе понимания собственной истории и природы собственных ограничений. Это умозаключение — не украшение текста и не философская фигура речи: </w:t>
      </w:r>
      <w:r w:rsidR="00FC3952" w:rsidRPr="005251AA">
        <w:rPr>
          <w:rStyle w:val="--0"/>
        </w:rPr>
        <w:t xml:space="preserve">оно </w:t>
      </w:r>
      <w:r w:rsidR="00FC3952" w:rsidRPr="005251AA">
        <w:rPr>
          <w:rStyle w:val="--"/>
        </w:rPr>
        <w:t>ключ</w:t>
      </w:r>
      <w:r w:rsidR="00FC3952" w:rsidRPr="00FC3952">
        <w:rPr>
          <w:rFonts w:ascii="Georgia" w:hAnsi="Georgia"/>
          <w:sz w:val="28"/>
          <w:szCs w:val="28"/>
        </w:rPr>
        <w:t xml:space="preserve"> к тому, чтобы рассеять туман в сознании людей, вернуть способность различать истину и ложь, восстановить понимание реальности и своего места в ней. Это необходимо не только нынешнему поколению, но и последующим — как начало нового мировоззренческого этапа.</w:t>
      </w:r>
    </w:p>
    <w:p w14:paraId="1521EBA0" w14:textId="7404EBFF" w:rsidR="00FC3952" w:rsidRDefault="00A11F66" w:rsidP="0031232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 wp14:anchorId="4C79B37F" wp14:editId="73652365">
            <wp:simplePos x="0" y="0"/>
            <wp:positionH relativeFrom="column">
              <wp:posOffset>4267835</wp:posOffset>
            </wp:positionH>
            <wp:positionV relativeFrom="paragraph">
              <wp:posOffset>1409700</wp:posOffset>
            </wp:positionV>
            <wp:extent cx="2508250" cy="3213100"/>
            <wp:effectExtent l="0" t="0" r="6350" b="0"/>
            <wp:wrapTight wrapText="bothSides">
              <wp:wrapPolygon edited="0">
                <wp:start x="0" y="0"/>
                <wp:lineTo x="0" y="21515"/>
                <wp:lineTo x="21545" y="21515"/>
                <wp:lineTo x="21545" y="0"/>
                <wp:lineTo x="0" y="0"/>
              </wp:wrapPolygon>
            </wp:wrapTight>
            <wp:docPr id="18667578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757899" name="Рисунок 186675789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25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326">
        <w:rPr>
          <w:rFonts w:eastAsia="Times New Roman"/>
          <w:szCs w:val="28"/>
          <w:lang w:eastAsia="zh-CN"/>
        </w:rPr>
        <w:t xml:space="preserve">           </w:t>
      </w:r>
      <w:r w:rsidR="00FC3952" w:rsidRPr="00FC3952">
        <w:rPr>
          <w:rFonts w:eastAsia="Times New Roman"/>
          <w:szCs w:val="28"/>
          <w:lang w:eastAsia="zh-CN"/>
        </w:rPr>
        <w:t xml:space="preserve">Важно обратить внимание на то, что веками от людей скрывалась их вещная роль в прошлом — их применение в качестве инструментария внутри программ развития интервентской Системы. Цивилизация, в которой мы прожили последние тысячелетия, была построена на насилии, на использовании человека как биологического носителя функций, а не как самостоятельного субъекта эволюции. Вот истинный </w:t>
      </w:r>
      <w:r w:rsidR="00FC3952" w:rsidRPr="00C6514A">
        <w:rPr>
          <w:rStyle w:val="--0"/>
        </w:rPr>
        <w:t xml:space="preserve">итоговый </w:t>
      </w:r>
      <w:r w:rsidR="00FC3952" w:rsidRPr="00C6514A">
        <w:rPr>
          <w:rStyle w:val="--"/>
        </w:rPr>
        <w:t>смысл</w:t>
      </w:r>
      <w:r w:rsidR="00FC3952" w:rsidRPr="00FC3952">
        <w:rPr>
          <w:rFonts w:eastAsia="Times New Roman"/>
          <w:szCs w:val="28"/>
          <w:lang w:eastAsia="zh-CN"/>
        </w:rPr>
        <w:t xml:space="preserve"> процессов, который должен быть осознан:</w:t>
      </w:r>
      <w:r w:rsidR="00312326">
        <w:rPr>
          <w:rFonts w:eastAsia="Times New Roman"/>
          <w:szCs w:val="28"/>
          <w:lang w:eastAsia="zh-CN"/>
        </w:rPr>
        <w:t xml:space="preserve"> </w:t>
      </w:r>
      <w:r w:rsidR="00FC3952" w:rsidRPr="00FC3952">
        <w:rPr>
          <w:rFonts w:eastAsia="Times New Roman"/>
          <w:szCs w:val="28"/>
          <w:lang w:eastAsia="zh-CN"/>
        </w:rPr>
        <w:t xml:space="preserve">— Программно навязанный смысл жизни людей заключался не в развитии, не в свободном познании и не в духовном росте, а в </w:t>
      </w:r>
      <w:r w:rsidR="00FC3952" w:rsidRPr="00B3068A">
        <w:rPr>
          <w:rStyle w:val="--"/>
        </w:rPr>
        <w:t xml:space="preserve">обязательном </w:t>
      </w:r>
      <w:r w:rsidR="00FC3952" w:rsidRPr="00B3068A">
        <w:rPr>
          <w:rStyle w:val="--0"/>
        </w:rPr>
        <w:t>обретении</w:t>
      </w:r>
      <w:r w:rsidR="00FC3952" w:rsidRPr="00FC3952">
        <w:rPr>
          <w:rFonts w:eastAsia="Times New Roman"/>
          <w:szCs w:val="28"/>
          <w:lang w:eastAsia="zh-CN"/>
        </w:rPr>
        <w:t xml:space="preserve"> материальных благ и услуг как инструмента поддержания биологического выживания. Это была цель, искусственно подаваемая как смысл, но смысл этот менялся в строгом соответствии с этапами программы энергобиогенезиса и развитием генотипов мозга, определённых старой Системой.</w:t>
      </w:r>
    </w:p>
    <w:p w14:paraId="19D9908E" w14:textId="186C6E31" w:rsidR="00FC3952" w:rsidRPr="00FC3952" w:rsidRDefault="00A11F66" w:rsidP="00374E3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FC3952" w:rsidRPr="00FC3952">
        <w:rPr>
          <w:rFonts w:eastAsia="Times New Roman"/>
          <w:szCs w:val="28"/>
          <w:lang w:eastAsia="zh-CN"/>
        </w:rPr>
        <w:t xml:space="preserve">Целевая направленность развития цивилизации состояла в производстве благ и услуг, в совершенствовании методов их получения, в постоянном увеличении количества и качества материального. Технологии представлялись как прогресс, хотя на деле были только </w:t>
      </w:r>
      <w:r w:rsidR="00FC3952" w:rsidRPr="00374E32">
        <w:rPr>
          <w:rStyle w:val="--"/>
        </w:rPr>
        <w:t xml:space="preserve">совершенствованием </w:t>
      </w:r>
      <w:r w:rsidR="00FC3952" w:rsidRPr="00374E32">
        <w:rPr>
          <w:rStyle w:val="--0"/>
        </w:rPr>
        <w:t>инструментов</w:t>
      </w:r>
      <w:r w:rsidR="00FC3952" w:rsidRPr="00FC3952">
        <w:rPr>
          <w:rFonts w:eastAsia="Times New Roman"/>
          <w:szCs w:val="28"/>
          <w:lang w:eastAsia="zh-CN"/>
        </w:rPr>
        <w:t xml:space="preserve"> для выполнения программных задач Системы. Она жестко и предметно относилась к человеку, учитывая его ограниченно-целевое вещное назначение.</w:t>
      </w:r>
      <w:r w:rsidR="00374E32">
        <w:rPr>
          <w:rFonts w:eastAsia="Times New Roman"/>
          <w:szCs w:val="28"/>
          <w:lang w:eastAsia="zh-CN"/>
        </w:rPr>
        <w:t xml:space="preserve"> </w:t>
      </w:r>
      <w:r w:rsidR="00FC3952" w:rsidRPr="00FC3952">
        <w:rPr>
          <w:rFonts w:eastAsia="Times New Roman"/>
          <w:szCs w:val="28"/>
          <w:lang w:eastAsia="zh-CN"/>
        </w:rPr>
        <w:t xml:space="preserve">Это — та истина, которую нынешнему поколению следует осознать, какой бы тяжёлой она ни была. Без неё </w:t>
      </w:r>
      <w:r w:rsidR="00FC3952" w:rsidRPr="00374E32">
        <w:rPr>
          <w:rStyle w:val="--"/>
        </w:rPr>
        <w:t xml:space="preserve">невозможно </w:t>
      </w:r>
      <w:r w:rsidR="00FC3952" w:rsidRPr="00374E32">
        <w:rPr>
          <w:rStyle w:val="--0"/>
        </w:rPr>
        <w:t xml:space="preserve">понять </w:t>
      </w:r>
      <w:r w:rsidR="00FC3952" w:rsidRPr="00FC3952">
        <w:rPr>
          <w:rFonts w:eastAsia="Times New Roman"/>
          <w:szCs w:val="28"/>
          <w:lang w:eastAsia="zh-CN"/>
        </w:rPr>
        <w:t xml:space="preserve">происходящее. И невозможно увидеть то, что приходит </w:t>
      </w:r>
      <w:r w:rsidR="00FC3952" w:rsidRPr="00FC3952">
        <w:rPr>
          <w:rFonts w:eastAsia="Times New Roman"/>
          <w:szCs w:val="28"/>
          <w:lang w:eastAsia="zh-CN"/>
        </w:rPr>
        <w:lastRenderedPageBreak/>
        <w:t xml:space="preserve">на смену старой Системе — рождение иной парадигмы, в которой человек перестаёт быть объектом и становится </w:t>
      </w:r>
      <w:r w:rsidR="00FC3952" w:rsidRPr="00374E32">
        <w:rPr>
          <w:rFonts w:eastAsia="Times New Roman"/>
          <w:szCs w:val="28"/>
          <w:lang w:eastAsia="zh-CN"/>
        </w:rPr>
        <w:t>субъектом.</w:t>
      </w:r>
    </w:p>
    <w:p w14:paraId="55047AA2" w14:textId="69BE0FA4" w:rsidR="00374E32" w:rsidRPr="00374E32" w:rsidRDefault="00312326" w:rsidP="00374E3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szCs w:val="28"/>
        </w:rPr>
        <w:t xml:space="preserve">        </w:t>
      </w:r>
      <w:r w:rsidR="00876237">
        <w:rPr>
          <w:szCs w:val="28"/>
        </w:rPr>
        <w:t xml:space="preserve"> </w:t>
      </w:r>
      <w:r w:rsidR="00374E32" w:rsidRPr="00374E32">
        <w:rPr>
          <w:szCs w:val="28"/>
        </w:rPr>
        <w:t>Без</w:t>
      </w:r>
      <w:r w:rsidR="00374E32" w:rsidRPr="0001579A">
        <w:rPr>
          <w:szCs w:val="28"/>
        </w:rPr>
        <w:t xml:space="preserve"> прежнего информационного сопровождения со стороны Управляющих Комплексов старой Системы большинство функций индивидов с 42-м, 44-м и 46-м генотипами мозга утрачивает активное исполнительское состояние.</w:t>
      </w:r>
      <w:r w:rsidR="00374E32">
        <w:rPr>
          <w:szCs w:val="28"/>
        </w:rPr>
        <w:t xml:space="preserve"> </w:t>
      </w:r>
      <w:r w:rsidR="00374E32" w:rsidRPr="0001579A">
        <w:rPr>
          <w:szCs w:val="28"/>
        </w:rPr>
        <w:t xml:space="preserve">Это не образ и не гипербола — это </w:t>
      </w:r>
      <w:r w:rsidR="00374E32" w:rsidRPr="00374E32">
        <w:rPr>
          <w:rStyle w:val="--"/>
        </w:rPr>
        <w:t xml:space="preserve">фундаментальный </w:t>
      </w:r>
      <w:r w:rsidR="00374E32" w:rsidRPr="00374E32">
        <w:rPr>
          <w:rStyle w:val="--0"/>
        </w:rPr>
        <w:t>принцип,</w:t>
      </w:r>
      <w:r w:rsidR="00374E32" w:rsidRPr="0001579A">
        <w:rPr>
          <w:szCs w:val="28"/>
        </w:rPr>
        <w:t xml:space="preserve"> на котором держалась прежняя модель человека.</w:t>
      </w:r>
      <w:r w:rsidR="00374E32">
        <w:rPr>
          <w:szCs w:val="28"/>
        </w:rPr>
        <w:t xml:space="preserve"> </w:t>
      </w:r>
      <w:r w:rsidR="00374E32" w:rsidRPr="0001579A">
        <w:rPr>
          <w:szCs w:val="28"/>
        </w:rPr>
        <w:t>Их способность воспринимать окружающую «объективную» действительность напрямую зависела от постоянного потока внешней информации, синхронизирующей их восприятие, мышление, эмоциональную сферу и опыт.</w:t>
      </w:r>
      <w:r w:rsidR="00374E32">
        <w:rPr>
          <w:szCs w:val="28"/>
        </w:rPr>
        <w:t xml:space="preserve"> </w:t>
      </w:r>
      <w:r w:rsidR="00374E32" w:rsidRPr="0001579A">
        <w:rPr>
          <w:szCs w:val="28"/>
        </w:rPr>
        <w:t>Когда этот поток исчез, восприятие мира у таких людей стало постепенно утрачивать адекватность.</w:t>
      </w:r>
      <w:r w:rsidR="00374E32">
        <w:rPr>
          <w:szCs w:val="28"/>
        </w:rPr>
        <w:t xml:space="preserve"> </w:t>
      </w:r>
      <w:r w:rsidR="00374E32" w:rsidRPr="0001579A">
        <w:rPr>
          <w:szCs w:val="28"/>
        </w:rPr>
        <w:t xml:space="preserve">Люди начали терять не только тот уровень познания, который считали своим достижением, но и сам </w:t>
      </w:r>
      <w:r w:rsidR="00374E32" w:rsidRPr="00374E32">
        <w:rPr>
          <w:rStyle w:val="--0"/>
        </w:rPr>
        <w:t xml:space="preserve">навык </w:t>
      </w:r>
      <w:r w:rsidR="00374E32" w:rsidRPr="00374E32">
        <w:rPr>
          <w:rStyle w:val="--"/>
        </w:rPr>
        <w:t>существования</w:t>
      </w:r>
      <w:r w:rsidR="00374E32" w:rsidRPr="0001579A">
        <w:rPr>
          <w:rStyle w:val="s1"/>
          <w:b/>
          <w:bCs/>
          <w:szCs w:val="28"/>
        </w:rPr>
        <w:t xml:space="preserve"> </w:t>
      </w:r>
      <w:r w:rsidR="00374E32" w:rsidRPr="00374E32">
        <w:rPr>
          <w:rStyle w:val="s1"/>
          <w:szCs w:val="28"/>
        </w:rPr>
        <w:t>в прежних условиях среды</w:t>
      </w:r>
      <w:r w:rsidR="00374E32" w:rsidRPr="00374E32">
        <w:rPr>
          <w:szCs w:val="28"/>
        </w:rPr>
        <w:t>,</w:t>
      </w:r>
      <w:r w:rsidR="00374E32" w:rsidRPr="0001579A">
        <w:rPr>
          <w:szCs w:val="28"/>
        </w:rPr>
        <w:t xml:space="preserve"> которые автоматически поддерживались Системой.</w:t>
      </w:r>
      <w:r w:rsidR="00374E32">
        <w:rPr>
          <w:szCs w:val="28"/>
        </w:rPr>
        <w:t xml:space="preserve"> </w:t>
      </w:r>
      <w:r w:rsidR="00374E32" w:rsidRPr="0001579A">
        <w:rPr>
          <w:szCs w:val="28"/>
        </w:rPr>
        <w:t xml:space="preserve">Реальность, как они её знали, была не самостоятельным явлением, а </w:t>
      </w:r>
      <w:r w:rsidR="00374E32" w:rsidRPr="00F0782F">
        <w:rPr>
          <w:rStyle w:val="--0"/>
        </w:rPr>
        <w:t xml:space="preserve">функцией </w:t>
      </w:r>
      <w:r w:rsidR="00374E32" w:rsidRPr="00F0782F">
        <w:rPr>
          <w:rStyle w:val="--"/>
        </w:rPr>
        <w:t>частотных</w:t>
      </w:r>
      <w:r w:rsidR="00374E32" w:rsidRPr="00F0782F">
        <w:rPr>
          <w:rStyle w:val="--0"/>
        </w:rPr>
        <w:t xml:space="preserve"> условий</w:t>
      </w:r>
      <w:r w:rsidR="00374E32" w:rsidRPr="0001579A">
        <w:rPr>
          <w:szCs w:val="28"/>
        </w:rPr>
        <w:t>, обеспечивавшихся извне. Стоило изменить частоты слуха, зрения, слегка сместить гравитационные диапазоны — и среда тут же приобретала другие пространственно-временные параметры.</w:t>
      </w:r>
      <w:r w:rsidR="00374E32">
        <w:rPr>
          <w:szCs w:val="28"/>
        </w:rPr>
        <w:t xml:space="preserve"> </w:t>
      </w:r>
      <w:r w:rsidR="00374E32" w:rsidRPr="0001579A">
        <w:rPr>
          <w:szCs w:val="28"/>
        </w:rPr>
        <w:t xml:space="preserve">А мозг, настроенный на старые управляющие частоты, </w:t>
      </w:r>
      <w:r w:rsidR="00374E32" w:rsidRPr="00F0782F">
        <w:rPr>
          <w:rStyle w:val="--"/>
        </w:rPr>
        <w:t xml:space="preserve">переставал </w:t>
      </w:r>
      <w:r w:rsidR="00374E32" w:rsidRPr="00F0782F">
        <w:rPr>
          <w:rStyle w:val="--0"/>
        </w:rPr>
        <w:t>воспринимать</w:t>
      </w:r>
      <w:r w:rsidR="00374E32" w:rsidRPr="0001579A">
        <w:rPr>
          <w:szCs w:val="28"/>
        </w:rPr>
        <w:t xml:space="preserve"> её как реальность.</w:t>
      </w:r>
    </w:p>
    <w:p w14:paraId="0864BAC6" w14:textId="5733A393" w:rsidR="00374E32" w:rsidRPr="0001579A" w:rsidRDefault="00374E32" w:rsidP="00AE39B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Pr="0001579A">
        <w:rPr>
          <w:rFonts w:ascii="Georgia" w:hAnsi="Georgia"/>
          <w:sz w:val="28"/>
          <w:szCs w:val="28"/>
        </w:rPr>
        <w:t xml:space="preserve">Этот процесс сегодня всё отчётливее проявляется прежде всего у представителей так называемых «правящих» элит по всему миру. Их поведение становится неадекватным даже на уровне простой логики: нарушается причинно-следственное восприятие, решения становятся нелепыми, реакция на факты </w:t>
      </w:r>
      <w:r w:rsidRPr="00F0782F">
        <w:rPr>
          <w:rStyle w:val="--"/>
        </w:rPr>
        <w:t xml:space="preserve">не </w:t>
      </w:r>
      <w:r w:rsidRPr="00F0782F">
        <w:rPr>
          <w:rStyle w:val="--0"/>
        </w:rPr>
        <w:t>соответствует</w:t>
      </w:r>
      <w:r w:rsidRPr="0001579A">
        <w:rPr>
          <w:rFonts w:ascii="Georgia" w:hAnsi="Georgia"/>
          <w:sz w:val="28"/>
          <w:szCs w:val="28"/>
        </w:rPr>
        <w:t xml:space="preserve"> фактам, а способность к системному анализу исчезает почти полностью.</w:t>
      </w:r>
      <w:r>
        <w:rPr>
          <w:rFonts w:ascii="Georgia" w:hAnsi="Georgia"/>
          <w:sz w:val="28"/>
          <w:szCs w:val="28"/>
        </w:rPr>
        <w:t xml:space="preserve"> </w:t>
      </w:r>
      <w:r w:rsidRPr="0001579A">
        <w:rPr>
          <w:rFonts w:ascii="Georgia" w:hAnsi="Georgia"/>
          <w:sz w:val="28"/>
          <w:szCs w:val="28"/>
        </w:rPr>
        <w:t>Но это лишь поверхностный симптом.</w:t>
      </w:r>
      <w:r>
        <w:rPr>
          <w:rFonts w:ascii="Georgia" w:hAnsi="Georgia"/>
          <w:sz w:val="28"/>
          <w:szCs w:val="28"/>
        </w:rPr>
        <w:t xml:space="preserve"> </w:t>
      </w:r>
      <w:r w:rsidRPr="0001579A">
        <w:rPr>
          <w:rFonts w:ascii="Georgia" w:hAnsi="Georgia"/>
          <w:sz w:val="28"/>
          <w:szCs w:val="28"/>
        </w:rPr>
        <w:t>Глубже — другое:</w:t>
      </w:r>
      <w:r w:rsidR="00F0782F">
        <w:rPr>
          <w:rFonts w:ascii="Georgia" w:hAnsi="Georgia"/>
          <w:sz w:val="28"/>
          <w:szCs w:val="28"/>
        </w:rPr>
        <w:t xml:space="preserve"> </w:t>
      </w:r>
      <w:r w:rsidRPr="00F0782F">
        <w:rPr>
          <w:rFonts w:ascii="Georgia" w:hAnsi="Georgia"/>
          <w:b/>
          <w:bCs/>
          <w:i/>
          <w:iCs/>
          <w:sz w:val="28"/>
          <w:szCs w:val="28"/>
        </w:rPr>
        <w:t>прежний информационный поток жизнеобеспечения клеток</w:t>
      </w:r>
      <w:r w:rsidRPr="0001579A">
        <w:rPr>
          <w:rStyle w:val="s2"/>
          <w:rFonts w:ascii="Georgia" w:hAnsi="Georgia"/>
          <w:sz w:val="28"/>
          <w:szCs w:val="28"/>
        </w:rPr>
        <w:t xml:space="preserve"> теряет плотность и многокомпонентность.</w:t>
      </w:r>
      <w:r>
        <w:rPr>
          <w:rStyle w:val="s2"/>
          <w:rFonts w:ascii="Georgia" w:hAnsi="Georgia"/>
          <w:sz w:val="28"/>
          <w:szCs w:val="28"/>
        </w:rPr>
        <w:t xml:space="preserve"> </w:t>
      </w:r>
      <w:r w:rsidRPr="0001579A">
        <w:rPr>
          <w:rFonts w:ascii="Georgia" w:hAnsi="Georgia"/>
          <w:sz w:val="28"/>
          <w:szCs w:val="28"/>
        </w:rPr>
        <w:t>Это означает начало деградации энергобиогенезиса человеческого организма.</w:t>
      </w:r>
      <w:r>
        <w:rPr>
          <w:rFonts w:ascii="Georgia" w:hAnsi="Georgia"/>
          <w:sz w:val="28"/>
          <w:szCs w:val="28"/>
        </w:rPr>
        <w:t xml:space="preserve"> </w:t>
      </w:r>
      <w:r w:rsidRPr="0001579A">
        <w:rPr>
          <w:rFonts w:ascii="Georgia" w:hAnsi="Georgia"/>
          <w:sz w:val="28"/>
          <w:szCs w:val="28"/>
        </w:rPr>
        <w:t>И не медленной, а стремительной.</w:t>
      </w:r>
      <w:r w:rsidR="00F0782F">
        <w:rPr>
          <w:rFonts w:ascii="Georgia" w:hAnsi="Georgia"/>
          <w:sz w:val="28"/>
          <w:szCs w:val="28"/>
        </w:rPr>
        <w:t xml:space="preserve"> </w:t>
      </w:r>
      <w:r w:rsidRPr="0001579A">
        <w:rPr>
          <w:rFonts w:ascii="Georgia" w:hAnsi="Georgia"/>
          <w:sz w:val="28"/>
          <w:szCs w:val="28"/>
        </w:rPr>
        <w:t>В короткий срок нарушаются обменные процессы и разрушаются системы организма, которые ранее поддерживались не биологией в чистом виде, а управляющими полями. То, что медицина называет «болезнями», — лишь внешние маркеры более глубоких мутационных отклонений.</w:t>
      </w:r>
      <w:r>
        <w:rPr>
          <w:rFonts w:ascii="Georgia" w:hAnsi="Georgia"/>
          <w:sz w:val="28"/>
          <w:szCs w:val="28"/>
        </w:rPr>
        <w:t xml:space="preserve"> </w:t>
      </w:r>
      <w:r w:rsidRPr="0001579A">
        <w:rPr>
          <w:rFonts w:ascii="Georgia" w:hAnsi="Georgia"/>
          <w:sz w:val="28"/>
          <w:szCs w:val="28"/>
        </w:rPr>
        <w:t xml:space="preserve">Куриные, свиные и любые другие гриппы, всё новые вспышки странных заболеваний, появление необычных физиологических аномалий — всё это только </w:t>
      </w:r>
      <w:r w:rsidRPr="00AE39B0">
        <w:rPr>
          <w:rStyle w:val="--0"/>
        </w:rPr>
        <w:t xml:space="preserve">первые </w:t>
      </w:r>
      <w:r w:rsidRPr="00AE39B0">
        <w:rPr>
          <w:rStyle w:val="--"/>
        </w:rPr>
        <w:t>сигналы.</w:t>
      </w:r>
      <w:r w:rsidR="00961EA6">
        <w:rPr>
          <w:rFonts w:ascii="Georgia" w:hAnsi="Georgia"/>
          <w:sz w:val="28"/>
          <w:szCs w:val="28"/>
        </w:rPr>
        <w:t xml:space="preserve">  Именно это сегодня безпокоит многих, которые считают, что стали подвержены «многим заболеваниям»</w:t>
      </w:r>
      <w:r w:rsidR="009E0C2C">
        <w:rPr>
          <w:rFonts w:ascii="Georgia" w:hAnsi="Georgia"/>
          <w:sz w:val="28"/>
          <w:szCs w:val="28"/>
        </w:rPr>
        <w:t xml:space="preserve"> в силу своего возраста. </w:t>
      </w:r>
      <w:r w:rsidRPr="0001579A">
        <w:rPr>
          <w:rFonts w:ascii="Georgia" w:hAnsi="Georgia"/>
          <w:sz w:val="28"/>
          <w:szCs w:val="28"/>
        </w:rPr>
        <w:t>«Мелочь» на фоне масштаба происходящих изменений.</w:t>
      </w:r>
      <w:r>
        <w:rPr>
          <w:rFonts w:ascii="Georgia" w:hAnsi="Georgia"/>
          <w:sz w:val="28"/>
          <w:szCs w:val="28"/>
        </w:rPr>
        <w:t xml:space="preserve"> </w:t>
      </w:r>
      <w:r w:rsidRPr="0001579A">
        <w:rPr>
          <w:rFonts w:ascii="Georgia" w:hAnsi="Georgia"/>
          <w:sz w:val="28"/>
          <w:szCs w:val="28"/>
        </w:rPr>
        <w:t>И возникает вопрос:</w:t>
      </w:r>
      <w:r w:rsidR="00AE39B0">
        <w:rPr>
          <w:rFonts w:ascii="Georgia" w:hAnsi="Georgia"/>
          <w:sz w:val="28"/>
          <w:szCs w:val="28"/>
        </w:rPr>
        <w:t xml:space="preserve"> </w:t>
      </w:r>
      <w:r w:rsidRPr="0001579A">
        <w:rPr>
          <w:rFonts w:ascii="Georgia" w:hAnsi="Georgia"/>
          <w:sz w:val="28"/>
          <w:szCs w:val="28"/>
        </w:rPr>
        <w:t>могут ли «бизнесмены в белых халатах» противостоять этому процессу?</w:t>
      </w:r>
      <w:r>
        <w:rPr>
          <w:rFonts w:ascii="Georgia" w:hAnsi="Georgia"/>
          <w:sz w:val="28"/>
          <w:szCs w:val="28"/>
        </w:rPr>
        <w:t xml:space="preserve"> </w:t>
      </w:r>
      <w:r w:rsidRPr="00AE39B0">
        <w:rPr>
          <w:rStyle w:val="--0"/>
        </w:rPr>
        <w:t xml:space="preserve">Ответ </w:t>
      </w:r>
      <w:r w:rsidRPr="00AE39B0">
        <w:rPr>
          <w:rStyle w:val="--"/>
        </w:rPr>
        <w:t>очевиден:</w:t>
      </w:r>
      <w:r w:rsidRPr="0001579A">
        <w:rPr>
          <w:rFonts w:ascii="Georgia" w:hAnsi="Georgia"/>
          <w:sz w:val="28"/>
          <w:szCs w:val="28"/>
        </w:rPr>
        <w:t xml:space="preserve"> </w:t>
      </w:r>
      <w:r w:rsidRPr="00AE39B0">
        <w:rPr>
          <w:rStyle w:val="s1"/>
          <w:rFonts w:ascii="Georgia" w:hAnsi="Georgia"/>
          <w:b/>
          <w:bCs/>
          <w:i/>
          <w:iCs/>
          <w:sz w:val="28"/>
          <w:szCs w:val="28"/>
        </w:rPr>
        <w:t>нет</w:t>
      </w:r>
      <w:r w:rsidRPr="00AE39B0">
        <w:rPr>
          <w:rFonts w:ascii="Georgia" w:hAnsi="Georgia"/>
          <w:i/>
          <w:iCs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Pr="0001579A">
        <w:rPr>
          <w:rFonts w:ascii="Georgia" w:hAnsi="Georgia"/>
          <w:sz w:val="28"/>
          <w:szCs w:val="28"/>
        </w:rPr>
        <w:t xml:space="preserve">Современная медицина, давно превратившаяся из знания в бухгалтерию, может лишь повышать стоимость «услуг», но </w:t>
      </w:r>
      <w:r w:rsidRPr="00AE39B0">
        <w:rPr>
          <w:rStyle w:val="--"/>
        </w:rPr>
        <w:t xml:space="preserve">не </w:t>
      </w:r>
      <w:r w:rsidRPr="00AE39B0">
        <w:rPr>
          <w:rStyle w:val="--0"/>
        </w:rPr>
        <w:t>решать</w:t>
      </w:r>
      <w:r w:rsidRPr="0001579A">
        <w:rPr>
          <w:rFonts w:ascii="Georgia" w:hAnsi="Georgia"/>
          <w:sz w:val="28"/>
          <w:szCs w:val="28"/>
        </w:rPr>
        <w:t xml:space="preserve"> проблему. Её инструменты принадлежат старой эре. Она не знает природы жизни — она знает только протоколы.</w:t>
      </w:r>
      <w:r>
        <w:rPr>
          <w:rFonts w:ascii="Georgia" w:hAnsi="Georgia"/>
          <w:sz w:val="28"/>
          <w:szCs w:val="28"/>
        </w:rPr>
        <w:t xml:space="preserve"> </w:t>
      </w:r>
      <w:r w:rsidRPr="0001579A">
        <w:rPr>
          <w:rFonts w:ascii="Georgia" w:hAnsi="Georgia"/>
          <w:sz w:val="28"/>
          <w:szCs w:val="28"/>
        </w:rPr>
        <w:t xml:space="preserve">А изменение природы </w:t>
      </w:r>
      <w:r w:rsidRPr="0001579A">
        <w:rPr>
          <w:rFonts w:ascii="Georgia" w:hAnsi="Georgia"/>
          <w:sz w:val="28"/>
          <w:szCs w:val="28"/>
        </w:rPr>
        <w:lastRenderedPageBreak/>
        <w:t>управления организмом — вне её компетенции.</w:t>
      </w:r>
      <w:r>
        <w:rPr>
          <w:rFonts w:ascii="Georgia" w:hAnsi="Georgia"/>
          <w:sz w:val="28"/>
          <w:szCs w:val="28"/>
        </w:rPr>
        <w:t xml:space="preserve"> </w:t>
      </w:r>
      <w:r w:rsidRPr="0001579A">
        <w:rPr>
          <w:rFonts w:ascii="Georgia" w:hAnsi="Georgia"/>
          <w:sz w:val="28"/>
          <w:szCs w:val="28"/>
        </w:rPr>
        <w:t xml:space="preserve">Это лишь один из множества факторов, </w:t>
      </w:r>
      <w:r w:rsidRPr="00AE39B0">
        <w:rPr>
          <w:rStyle w:val="--0"/>
        </w:rPr>
        <w:t xml:space="preserve">подтверждающих </w:t>
      </w:r>
      <w:r w:rsidRPr="00AE39B0">
        <w:rPr>
          <w:rStyle w:val="--"/>
        </w:rPr>
        <w:t>крах</w:t>
      </w:r>
      <w:r w:rsidRPr="0001579A">
        <w:rPr>
          <w:rFonts w:ascii="Georgia" w:hAnsi="Georgia"/>
          <w:sz w:val="28"/>
          <w:szCs w:val="28"/>
        </w:rPr>
        <w:t xml:space="preserve"> прежней цивилизационной модели.</w:t>
      </w:r>
    </w:p>
    <w:p w14:paraId="1B5DF023" w14:textId="77777777" w:rsidR="00374E32" w:rsidRPr="0001579A" w:rsidRDefault="00374E32" w:rsidP="00374E3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Pr="0001579A">
        <w:rPr>
          <w:rFonts w:ascii="Georgia" w:hAnsi="Georgia"/>
          <w:sz w:val="28"/>
          <w:szCs w:val="28"/>
        </w:rPr>
        <w:t>Мир перестал получать управляющую частотную информацию, на которой держалась вся старая биосоциальная конструкция.</w:t>
      </w:r>
      <w:r>
        <w:rPr>
          <w:rFonts w:ascii="Georgia" w:hAnsi="Georgia"/>
          <w:sz w:val="28"/>
          <w:szCs w:val="28"/>
        </w:rPr>
        <w:t xml:space="preserve"> </w:t>
      </w:r>
      <w:r w:rsidRPr="0001579A">
        <w:rPr>
          <w:rFonts w:ascii="Georgia" w:hAnsi="Georgia"/>
          <w:sz w:val="28"/>
          <w:szCs w:val="28"/>
        </w:rPr>
        <w:t>А исчезновение управляющего ядра всегда ведёт к распаду структуры.</w:t>
      </w:r>
      <w:r>
        <w:rPr>
          <w:rFonts w:ascii="Georgia" w:hAnsi="Georgia"/>
          <w:sz w:val="28"/>
          <w:szCs w:val="28"/>
        </w:rPr>
        <w:t xml:space="preserve"> </w:t>
      </w:r>
      <w:r w:rsidRPr="0001579A">
        <w:rPr>
          <w:rFonts w:ascii="Georgia" w:hAnsi="Georgia"/>
          <w:sz w:val="28"/>
          <w:szCs w:val="28"/>
        </w:rPr>
        <w:t>Таков неизбежный итог эпохи, которая завершилась.</w:t>
      </w:r>
      <w:r>
        <w:rPr>
          <w:rFonts w:ascii="Georgia" w:hAnsi="Georgia"/>
          <w:sz w:val="28"/>
          <w:szCs w:val="28"/>
        </w:rPr>
        <w:t xml:space="preserve"> </w:t>
      </w:r>
      <w:r w:rsidRPr="0001579A">
        <w:rPr>
          <w:rFonts w:ascii="Georgia" w:hAnsi="Georgia"/>
          <w:sz w:val="28"/>
          <w:szCs w:val="28"/>
        </w:rPr>
        <w:t xml:space="preserve">О прежней программной форме управления со стороны старой Системы больше не может быть и речи: </w:t>
      </w:r>
      <w:r w:rsidRPr="00AE39B0">
        <w:rPr>
          <w:rStyle w:val="--0"/>
        </w:rPr>
        <w:t xml:space="preserve">её </w:t>
      </w:r>
      <w:r w:rsidRPr="00AE39B0">
        <w:rPr>
          <w:rStyle w:val="--"/>
        </w:rPr>
        <w:t>нет,</w:t>
      </w:r>
      <w:r w:rsidRPr="0001579A">
        <w:rPr>
          <w:rFonts w:ascii="Georgia" w:hAnsi="Georgia"/>
          <w:sz w:val="28"/>
          <w:szCs w:val="28"/>
        </w:rPr>
        <w:t xml:space="preserve"> и её </w:t>
      </w:r>
      <w:r w:rsidRPr="00AE39B0">
        <w:rPr>
          <w:rFonts w:ascii="Georgia" w:hAnsi="Georgia"/>
          <w:b/>
          <w:bCs/>
          <w:i/>
          <w:iCs/>
          <w:sz w:val="28"/>
          <w:szCs w:val="28"/>
        </w:rPr>
        <w:t>не может быть</w:t>
      </w:r>
      <w:r w:rsidRPr="0001579A">
        <w:rPr>
          <w:rFonts w:ascii="Georgia" w:hAnsi="Georgia"/>
          <w:sz w:val="28"/>
          <w:szCs w:val="28"/>
        </w:rPr>
        <w:t xml:space="preserve">. </w:t>
      </w:r>
      <w:r w:rsidRPr="00AE39B0">
        <w:rPr>
          <w:rFonts w:ascii="Georgia" w:hAnsi="Georgia"/>
          <w:b/>
          <w:bCs/>
          <w:i/>
          <w:iCs/>
          <w:sz w:val="28"/>
          <w:szCs w:val="28"/>
        </w:rPr>
        <w:t>Окончательно и необратимо</w:t>
      </w:r>
      <w:r w:rsidRPr="0001579A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Pr="0001579A">
        <w:rPr>
          <w:rFonts w:ascii="Georgia" w:hAnsi="Georgia"/>
          <w:sz w:val="28"/>
          <w:szCs w:val="28"/>
        </w:rPr>
        <w:t xml:space="preserve">Никакие попытки восстановить хотя бы фрагменты прежней матрицы — бессмысленны. Никакие административные усилия, решения, реформы или «новые стратегии» </w:t>
      </w:r>
      <w:r w:rsidRPr="00AE39B0">
        <w:rPr>
          <w:rStyle w:val="--"/>
        </w:rPr>
        <w:t xml:space="preserve">не </w:t>
      </w:r>
      <w:r w:rsidRPr="00AE39B0">
        <w:rPr>
          <w:rStyle w:val="--0"/>
        </w:rPr>
        <w:t>смогут</w:t>
      </w:r>
      <w:r w:rsidRPr="0001579A">
        <w:rPr>
          <w:rFonts w:ascii="Georgia" w:hAnsi="Georgia"/>
          <w:sz w:val="28"/>
          <w:szCs w:val="28"/>
        </w:rPr>
        <w:t xml:space="preserve"> вернуть то, что отключено на уровне самой управляющей основы.</w:t>
      </w:r>
      <w:r>
        <w:rPr>
          <w:rFonts w:ascii="Georgia" w:hAnsi="Georgia"/>
          <w:sz w:val="28"/>
          <w:szCs w:val="28"/>
        </w:rPr>
        <w:t xml:space="preserve"> </w:t>
      </w:r>
      <w:r w:rsidRPr="0001579A">
        <w:rPr>
          <w:rFonts w:ascii="Georgia" w:hAnsi="Georgia"/>
          <w:sz w:val="28"/>
          <w:szCs w:val="28"/>
        </w:rPr>
        <w:t>Эта Система завершила свою работу, её функции прекращены, а управляющие структуры растворены.</w:t>
      </w:r>
      <w:r>
        <w:rPr>
          <w:rFonts w:ascii="Georgia" w:hAnsi="Georgia"/>
          <w:sz w:val="28"/>
          <w:szCs w:val="28"/>
        </w:rPr>
        <w:t xml:space="preserve"> </w:t>
      </w:r>
      <w:r w:rsidRPr="0001579A">
        <w:rPr>
          <w:rFonts w:ascii="Georgia" w:hAnsi="Georgia"/>
          <w:sz w:val="28"/>
          <w:szCs w:val="28"/>
        </w:rPr>
        <w:t xml:space="preserve">Именно по этой причине с апреля 2011 года крах последнего незавершённого этапа прежней Цивилизации </w:t>
      </w:r>
      <w:r w:rsidRPr="00AE39B0">
        <w:rPr>
          <w:rStyle w:val="--0"/>
        </w:rPr>
        <w:t xml:space="preserve">состоялся </w:t>
      </w:r>
      <w:r w:rsidRPr="00AE39B0">
        <w:rPr>
          <w:rStyle w:val="--"/>
        </w:rPr>
        <w:t>окончательно</w:t>
      </w:r>
      <w:r w:rsidRPr="0001579A">
        <w:rPr>
          <w:rFonts w:ascii="Georgia" w:hAnsi="Georgia"/>
          <w:sz w:val="28"/>
          <w:szCs w:val="28"/>
        </w:rPr>
        <w:t xml:space="preserve">. То, что мы наблюдаем сегодня, — это </w:t>
      </w:r>
      <w:r w:rsidRPr="003E54B5">
        <w:rPr>
          <w:rStyle w:val="--0"/>
        </w:rPr>
        <w:t xml:space="preserve">уже </w:t>
      </w:r>
      <w:r w:rsidRPr="003E54B5">
        <w:rPr>
          <w:rStyle w:val="--"/>
        </w:rPr>
        <w:t>следствие,</w:t>
      </w:r>
      <w:r w:rsidRPr="0001579A">
        <w:rPr>
          <w:rFonts w:ascii="Georgia" w:hAnsi="Georgia"/>
          <w:sz w:val="28"/>
          <w:szCs w:val="28"/>
        </w:rPr>
        <w:t xml:space="preserve"> проявляющееся через людей, структуры, институты.</w:t>
      </w:r>
      <w:r>
        <w:rPr>
          <w:rFonts w:ascii="Georgia" w:hAnsi="Georgia"/>
          <w:sz w:val="28"/>
          <w:szCs w:val="28"/>
        </w:rPr>
        <w:t xml:space="preserve"> </w:t>
      </w:r>
      <w:r w:rsidRPr="0001579A">
        <w:rPr>
          <w:rFonts w:ascii="Georgia" w:hAnsi="Georgia"/>
          <w:sz w:val="28"/>
          <w:szCs w:val="28"/>
        </w:rPr>
        <w:t>Оно не может быть остановлено волевыми решениями — без понимания причин, лежащих в прошлом. А понимать эти причины смогут только те, кто предназначен новой Системой к истинным изменениям.</w:t>
      </w:r>
    </w:p>
    <w:p w14:paraId="57558DCD" w14:textId="77777777" w:rsidR="00A11F66" w:rsidRDefault="00374E32" w:rsidP="00374E3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Pr="0001579A">
        <w:rPr>
          <w:rFonts w:eastAsia="Times New Roman"/>
          <w:szCs w:val="28"/>
          <w:lang w:eastAsia="zh-CN"/>
        </w:rPr>
        <w:t xml:space="preserve">Любые попытки старых властных структур — парламентов, министерств, </w:t>
      </w:r>
    </w:p>
    <w:p w14:paraId="7DD22226" w14:textId="303AF88A" w:rsidR="00374E32" w:rsidRPr="0001579A" w:rsidRDefault="00A11F66" w:rsidP="00374E3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2336" behindDoc="1" locked="0" layoutInCell="1" allowOverlap="1" wp14:anchorId="0371BC1F" wp14:editId="7FA07E52">
            <wp:simplePos x="0" y="0"/>
            <wp:positionH relativeFrom="column">
              <wp:posOffset>-215265</wp:posOffset>
            </wp:positionH>
            <wp:positionV relativeFrom="paragraph">
              <wp:posOffset>213995</wp:posOffset>
            </wp:positionV>
            <wp:extent cx="2895600" cy="3467100"/>
            <wp:effectExtent l="0" t="0" r="0" b="0"/>
            <wp:wrapTight wrapText="bothSides">
              <wp:wrapPolygon edited="0">
                <wp:start x="0" y="0"/>
                <wp:lineTo x="0" y="21521"/>
                <wp:lineTo x="21505" y="21521"/>
                <wp:lineTo x="21505" y="0"/>
                <wp:lineTo x="0" y="0"/>
              </wp:wrapPolygon>
            </wp:wrapTight>
            <wp:docPr id="147963817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638178" name="Рисунок 147963817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4E32" w:rsidRPr="0001579A">
        <w:rPr>
          <w:rFonts w:eastAsia="Times New Roman"/>
          <w:szCs w:val="28"/>
          <w:lang w:eastAsia="zh-CN"/>
        </w:rPr>
        <w:t>госдепартаментов, администраций — «управлять» происходящим выглядят не иначе как скоморошество. Это не власть — это её имитация. Это театральный жест, воспроизводимый по привычке, когда самой реальности для этого жеста уже не существует.</w:t>
      </w:r>
      <w:r w:rsidR="00374E32">
        <w:rPr>
          <w:rFonts w:eastAsia="Times New Roman"/>
          <w:szCs w:val="28"/>
          <w:lang w:eastAsia="zh-CN"/>
        </w:rPr>
        <w:t xml:space="preserve"> </w:t>
      </w:r>
      <w:r w:rsidR="00374E32" w:rsidRPr="0001579A">
        <w:rPr>
          <w:rFonts w:eastAsia="Times New Roman"/>
          <w:szCs w:val="28"/>
          <w:lang w:eastAsia="zh-CN"/>
        </w:rPr>
        <w:t xml:space="preserve">Те, кто воображал себя вершиной «самосовершенства», венцом всерешаемости, избранниками — сегодня </w:t>
      </w:r>
      <w:r w:rsidR="00374E32" w:rsidRPr="003E54B5">
        <w:rPr>
          <w:rStyle w:val="--0"/>
        </w:rPr>
        <w:t xml:space="preserve">функционально </w:t>
      </w:r>
      <w:r w:rsidR="00374E32" w:rsidRPr="003E54B5">
        <w:rPr>
          <w:rStyle w:val="--"/>
        </w:rPr>
        <w:t>обнулены.</w:t>
      </w:r>
      <w:r w:rsidR="00374E32" w:rsidRPr="0001579A">
        <w:rPr>
          <w:rFonts w:eastAsia="Times New Roman"/>
          <w:szCs w:val="28"/>
          <w:lang w:eastAsia="zh-CN"/>
        </w:rPr>
        <w:t xml:space="preserve"> Их прежние роли исчезли вместе с исчезновением Системы, их «власть» — пустая оболочка, от которой остались лишь автоматические поведенческие рефлексы, создающие иллюзию деятельности.</w:t>
      </w:r>
      <w:r w:rsidR="00374E32">
        <w:rPr>
          <w:rFonts w:eastAsia="Times New Roman"/>
          <w:szCs w:val="28"/>
          <w:lang w:eastAsia="zh-CN"/>
        </w:rPr>
        <w:t xml:space="preserve"> </w:t>
      </w:r>
      <w:r w:rsidR="00374E32" w:rsidRPr="0001579A">
        <w:rPr>
          <w:rFonts w:eastAsia="Times New Roman"/>
          <w:szCs w:val="28"/>
          <w:lang w:eastAsia="zh-CN"/>
        </w:rPr>
        <w:t>И именно здесь важно понять:</w:t>
      </w:r>
      <w:r w:rsidR="00374E32">
        <w:rPr>
          <w:rFonts w:eastAsia="Times New Roman"/>
          <w:szCs w:val="28"/>
          <w:lang w:eastAsia="zh-CN"/>
        </w:rPr>
        <w:t xml:space="preserve"> </w:t>
      </w:r>
      <w:r w:rsidR="00374E32" w:rsidRPr="003E54B5">
        <w:rPr>
          <w:rStyle w:val="--0"/>
        </w:rPr>
        <w:t xml:space="preserve">именно </w:t>
      </w:r>
      <w:r w:rsidR="00374E32" w:rsidRPr="003E54B5">
        <w:rPr>
          <w:rStyle w:val="--"/>
        </w:rPr>
        <w:t>эмоции</w:t>
      </w:r>
      <w:r w:rsidR="00374E32" w:rsidRPr="0001579A">
        <w:rPr>
          <w:rFonts w:eastAsia="Times New Roman"/>
          <w:szCs w:val="28"/>
          <w:lang w:eastAsia="zh-CN"/>
        </w:rPr>
        <w:t xml:space="preserve"> большинства людей становятся главным препятствием к осознанию происходящего.</w:t>
      </w:r>
      <w:r w:rsidR="00374E32">
        <w:rPr>
          <w:rFonts w:eastAsia="Times New Roman"/>
          <w:szCs w:val="28"/>
          <w:lang w:eastAsia="zh-CN"/>
        </w:rPr>
        <w:t xml:space="preserve"> </w:t>
      </w:r>
      <w:r w:rsidR="00374E32" w:rsidRPr="0001579A">
        <w:rPr>
          <w:rFonts w:eastAsia="Times New Roman"/>
          <w:szCs w:val="28"/>
          <w:lang w:eastAsia="zh-CN"/>
        </w:rPr>
        <w:t xml:space="preserve">Люди реагируют на действия элиты через призму негодования, раздражения, ненависти, страха. Эти эмоции </w:t>
      </w:r>
      <w:r w:rsidR="00374E32" w:rsidRPr="003E54B5">
        <w:rPr>
          <w:rStyle w:val="--"/>
        </w:rPr>
        <w:t xml:space="preserve">блокируют </w:t>
      </w:r>
      <w:r w:rsidR="00374E32" w:rsidRPr="003E54B5">
        <w:rPr>
          <w:rStyle w:val="--0"/>
        </w:rPr>
        <w:t>Разум,</w:t>
      </w:r>
      <w:r w:rsidR="00374E32" w:rsidRPr="0001579A">
        <w:rPr>
          <w:rFonts w:eastAsia="Times New Roman"/>
          <w:szCs w:val="28"/>
          <w:lang w:eastAsia="zh-CN"/>
        </w:rPr>
        <w:t xml:space="preserve"> лишают способности к наблюдению и анализу.</w:t>
      </w:r>
      <w:r w:rsidR="00374E32">
        <w:rPr>
          <w:rFonts w:eastAsia="Times New Roman"/>
          <w:szCs w:val="28"/>
          <w:lang w:eastAsia="zh-CN"/>
        </w:rPr>
        <w:t xml:space="preserve"> </w:t>
      </w:r>
      <w:r w:rsidR="00374E32" w:rsidRPr="0001579A">
        <w:rPr>
          <w:rFonts w:eastAsia="Times New Roman"/>
          <w:szCs w:val="28"/>
          <w:lang w:eastAsia="zh-CN"/>
        </w:rPr>
        <w:t>Эмоции — это то, чем работала старая Система.</w:t>
      </w:r>
      <w:r w:rsidR="00374E32">
        <w:rPr>
          <w:rFonts w:eastAsia="Times New Roman"/>
          <w:szCs w:val="28"/>
          <w:lang w:eastAsia="zh-CN"/>
        </w:rPr>
        <w:t xml:space="preserve"> </w:t>
      </w:r>
      <w:r w:rsidR="00374E32" w:rsidRPr="0001579A">
        <w:rPr>
          <w:rFonts w:eastAsia="Times New Roman"/>
          <w:szCs w:val="28"/>
          <w:lang w:eastAsia="zh-CN"/>
        </w:rPr>
        <w:t>Разум — это то, что необходимо новой.</w:t>
      </w:r>
      <w:r w:rsidR="00374E32">
        <w:rPr>
          <w:rFonts w:eastAsia="Times New Roman"/>
          <w:szCs w:val="28"/>
          <w:lang w:eastAsia="zh-CN"/>
        </w:rPr>
        <w:t xml:space="preserve"> </w:t>
      </w:r>
      <w:r w:rsidR="00374E32" w:rsidRPr="0001579A">
        <w:rPr>
          <w:rFonts w:eastAsia="Times New Roman"/>
          <w:szCs w:val="28"/>
          <w:lang w:eastAsia="zh-CN"/>
        </w:rPr>
        <w:t>Поэтому так важно научиться отличать остаточные судороги разрушенной властной структуры от реальных процессов, происходящих на уровне системного перехода.</w:t>
      </w:r>
    </w:p>
    <w:p w14:paraId="194AE21F" w14:textId="54B66AB0" w:rsidR="00FC3952" w:rsidRPr="00FD6D23" w:rsidRDefault="00374E32" w:rsidP="00374E3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lastRenderedPageBreak/>
        <w:t xml:space="preserve">       </w:t>
      </w:r>
      <w:r w:rsidRPr="0001579A">
        <w:rPr>
          <w:rFonts w:eastAsia="Times New Roman"/>
          <w:szCs w:val="28"/>
          <w:lang w:eastAsia="zh-CN"/>
        </w:rPr>
        <w:t xml:space="preserve">В условиях функционирования новой Системы любые попытки старых институтов действовать в прежнем режиме воспринимаются как </w:t>
      </w:r>
      <w:r w:rsidRPr="003E54B5">
        <w:rPr>
          <w:rStyle w:val="--0"/>
        </w:rPr>
        <w:t xml:space="preserve">внепрограммные </w:t>
      </w:r>
      <w:r w:rsidRPr="003E54B5">
        <w:rPr>
          <w:rStyle w:val="--"/>
        </w:rPr>
        <w:t>атавизмы.</w:t>
      </w:r>
      <w:r w:rsidRPr="0001579A">
        <w:rPr>
          <w:rFonts w:eastAsia="Times New Roman"/>
          <w:szCs w:val="28"/>
          <w:lang w:eastAsia="zh-CN"/>
        </w:rPr>
        <w:t xml:space="preserve"> На такие отклонения следует автоматическая ликвидационная реакция — не политическая, не социальная, а структурная. Новая система не ведёт войну с прошлым, но и не допускает его воссоздания.</w:t>
      </w:r>
      <w:r>
        <w:rPr>
          <w:rFonts w:eastAsia="Times New Roman"/>
          <w:szCs w:val="28"/>
          <w:lang w:eastAsia="zh-CN"/>
        </w:rPr>
        <w:t xml:space="preserve"> </w:t>
      </w:r>
      <w:r w:rsidRPr="0001579A">
        <w:rPr>
          <w:rFonts w:eastAsia="Times New Roman"/>
          <w:szCs w:val="28"/>
          <w:lang w:eastAsia="zh-CN"/>
        </w:rPr>
        <w:t>Так работает переход.</w:t>
      </w:r>
      <w:r>
        <w:rPr>
          <w:rFonts w:eastAsia="Times New Roman"/>
          <w:szCs w:val="28"/>
          <w:lang w:eastAsia="zh-CN"/>
        </w:rPr>
        <w:t xml:space="preserve"> </w:t>
      </w:r>
      <w:r w:rsidRPr="0001579A">
        <w:rPr>
          <w:rFonts w:eastAsia="Times New Roman"/>
          <w:szCs w:val="28"/>
          <w:lang w:eastAsia="zh-CN"/>
        </w:rPr>
        <w:t xml:space="preserve">Процессы информационного сопровождения старой программы </w:t>
      </w:r>
      <w:r w:rsidRPr="003E54B5">
        <w:rPr>
          <w:rStyle w:val="--"/>
        </w:rPr>
        <w:t xml:space="preserve">не </w:t>
      </w:r>
      <w:r w:rsidRPr="003E54B5">
        <w:rPr>
          <w:rStyle w:val="--0"/>
        </w:rPr>
        <w:t>исчезли</w:t>
      </w:r>
      <w:r w:rsidRPr="0001579A">
        <w:rPr>
          <w:rFonts w:eastAsia="Times New Roman"/>
          <w:szCs w:val="28"/>
          <w:lang w:eastAsia="zh-CN"/>
        </w:rPr>
        <w:t xml:space="preserve"> в одно мгновение — они затухают постепенно, по нисходящей. Интенсивность управляющих потоков уменьшается последовательно, сокращая диапазоны и плотность связи.</w:t>
      </w:r>
      <w:r>
        <w:rPr>
          <w:rFonts w:eastAsia="Times New Roman"/>
          <w:szCs w:val="28"/>
          <w:lang w:eastAsia="zh-CN"/>
        </w:rPr>
        <w:t xml:space="preserve"> </w:t>
      </w:r>
      <w:r w:rsidRPr="0001579A">
        <w:rPr>
          <w:rFonts w:eastAsia="Times New Roman"/>
          <w:szCs w:val="28"/>
          <w:lang w:eastAsia="zh-CN"/>
        </w:rPr>
        <w:t>Сегодня сохраняется только нижний минимальный уровень информационной плотности — тот, который необходим для поддержания условий жизни на Земле и для ограниченного управления жизнедеятельностью клетки. Всё остальное отключено.</w:t>
      </w:r>
      <w:r>
        <w:rPr>
          <w:rFonts w:eastAsia="Times New Roman"/>
          <w:szCs w:val="28"/>
          <w:lang w:eastAsia="zh-CN"/>
        </w:rPr>
        <w:t xml:space="preserve"> </w:t>
      </w:r>
      <w:r w:rsidRPr="0001579A">
        <w:rPr>
          <w:rFonts w:eastAsia="Times New Roman"/>
          <w:szCs w:val="28"/>
          <w:lang w:eastAsia="zh-CN"/>
        </w:rPr>
        <w:t xml:space="preserve">И это имеет </w:t>
      </w:r>
      <w:r w:rsidRPr="00FD6D23">
        <w:rPr>
          <w:rStyle w:val="--"/>
        </w:rPr>
        <w:t xml:space="preserve">приговорный </w:t>
      </w:r>
      <w:r w:rsidRPr="00FD6D23">
        <w:rPr>
          <w:rStyle w:val="--0"/>
        </w:rPr>
        <w:t>характер</w:t>
      </w:r>
      <w:r w:rsidRPr="0001579A">
        <w:rPr>
          <w:rFonts w:eastAsia="Times New Roman"/>
          <w:szCs w:val="28"/>
          <w:lang w:eastAsia="zh-CN"/>
        </w:rPr>
        <w:t xml:space="preserve"> для значительной части индивидов с 42-м и 44-м генотипами мозга: исчезновение прежней формы информационного сопровождения лишает их способности к полноценному воспроизводству, оставляя лишь возможность ограниченного биологического доживания.</w:t>
      </w:r>
      <w:r>
        <w:rPr>
          <w:rFonts w:eastAsia="Times New Roman"/>
          <w:szCs w:val="28"/>
          <w:lang w:eastAsia="zh-CN"/>
        </w:rPr>
        <w:t xml:space="preserve"> </w:t>
      </w:r>
      <w:r w:rsidRPr="0001579A">
        <w:rPr>
          <w:rFonts w:eastAsia="Times New Roman"/>
          <w:szCs w:val="28"/>
          <w:lang w:eastAsia="zh-CN"/>
        </w:rPr>
        <w:t>Мы наблюдаем это по демографическим кривым Китая, Европы, Израиля и других регионов.</w:t>
      </w:r>
      <w:r>
        <w:rPr>
          <w:rFonts w:eastAsia="Times New Roman"/>
          <w:szCs w:val="28"/>
          <w:lang w:eastAsia="zh-CN"/>
        </w:rPr>
        <w:t xml:space="preserve"> </w:t>
      </w:r>
      <w:r w:rsidRPr="0001579A">
        <w:rPr>
          <w:rFonts w:eastAsia="Times New Roman"/>
          <w:szCs w:val="28"/>
          <w:lang w:eastAsia="zh-CN"/>
        </w:rPr>
        <w:t>И это — не результат медицины, экономики или «нежелания рожать».</w:t>
      </w:r>
      <w:r>
        <w:rPr>
          <w:rFonts w:eastAsia="Times New Roman"/>
          <w:szCs w:val="28"/>
          <w:lang w:eastAsia="zh-CN"/>
        </w:rPr>
        <w:t xml:space="preserve"> </w:t>
      </w:r>
      <w:r w:rsidRPr="0001579A">
        <w:rPr>
          <w:rFonts w:eastAsia="Times New Roman"/>
          <w:szCs w:val="28"/>
          <w:lang w:eastAsia="zh-CN"/>
        </w:rPr>
        <w:t xml:space="preserve">Это результат </w:t>
      </w:r>
      <w:r w:rsidRPr="0001579A">
        <w:rPr>
          <w:rFonts w:eastAsia="Times New Roman"/>
          <w:b/>
          <w:bCs/>
          <w:szCs w:val="28"/>
          <w:lang w:eastAsia="zh-CN"/>
        </w:rPr>
        <w:t>исчезновения старой парадигмы управления</w:t>
      </w:r>
      <w:r w:rsidRPr="0001579A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Pr="0001579A">
        <w:rPr>
          <w:rFonts w:eastAsia="Times New Roman"/>
          <w:szCs w:val="28"/>
          <w:lang w:eastAsia="zh-CN"/>
        </w:rPr>
        <w:t xml:space="preserve">Крики и призывы с трибун о необходимости «решить демографию» бессмысленны. Демография </w:t>
      </w:r>
      <w:r w:rsidRPr="00FD6D23">
        <w:rPr>
          <w:rStyle w:val="--"/>
        </w:rPr>
        <w:t xml:space="preserve">не </w:t>
      </w:r>
      <w:r w:rsidRPr="00FD6D23">
        <w:rPr>
          <w:rStyle w:val="--0"/>
        </w:rPr>
        <w:t>решается</w:t>
      </w:r>
      <w:r w:rsidRPr="0001579A">
        <w:rPr>
          <w:rFonts w:eastAsia="Times New Roman"/>
          <w:szCs w:val="28"/>
          <w:lang w:eastAsia="zh-CN"/>
        </w:rPr>
        <w:t xml:space="preserve"> законами и льготами. Она больше не принадлежит старому порядку. Это процесс, который будет решён только внутри новой Системы — на иных принципах и в других </w:t>
      </w:r>
      <w:r w:rsidRPr="00FD6D23">
        <w:rPr>
          <w:rFonts w:eastAsia="Times New Roman"/>
          <w:szCs w:val="28"/>
          <w:lang w:eastAsia="zh-CN"/>
        </w:rPr>
        <w:t>формах.</w:t>
      </w:r>
    </w:p>
    <w:p w14:paraId="6CBC8819" w14:textId="66441798" w:rsidR="00A11F66" w:rsidRDefault="0025129A" w:rsidP="00FD6D2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FD6D23">
        <w:rPr>
          <w:rFonts w:ascii="Georgia" w:hAnsi="Georgia"/>
          <w:sz w:val="28"/>
          <w:szCs w:val="28"/>
        </w:rPr>
        <w:t xml:space="preserve">           </w:t>
      </w:r>
      <w:r w:rsidR="00FC3952" w:rsidRPr="00FD6D23">
        <w:rPr>
          <w:rFonts w:ascii="Georgia" w:hAnsi="Georgia"/>
          <w:sz w:val="28"/>
          <w:szCs w:val="28"/>
        </w:rPr>
        <w:t>Человечество</w:t>
      </w:r>
      <w:r w:rsidRPr="00FD6D23">
        <w:rPr>
          <w:rFonts w:ascii="Georgia" w:hAnsi="Georgia"/>
          <w:sz w:val="28"/>
          <w:szCs w:val="28"/>
        </w:rPr>
        <w:t xml:space="preserve"> сегодня, переживает</w:t>
      </w:r>
      <w:r w:rsidR="00FC3952" w:rsidRPr="00FD6D23">
        <w:rPr>
          <w:rFonts w:ascii="Georgia" w:hAnsi="Georgia"/>
          <w:sz w:val="28"/>
          <w:szCs w:val="28"/>
        </w:rPr>
        <w:t xml:space="preserve"> не кризис, а смен</w:t>
      </w:r>
      <w:r w:rsidR="00FC3952" w:rsidRPr="008C006B">
        <w:rPr>
          <w:rFonts w:ascii="Georgia" w:hAnsi="Georgia"/>
          <w:sz w:val="28"/>
          <w:szCs w:val="28"/>
        </w:rPr>
        <w:t>у управляющей логики — и это требует уже не политических решений, а понимания места человека в новой программе развития.</w:t>
      </w:r>
      <w:r w:rsidR="00FD6D23">
        <w:rPr>
          <w:rFonts w:ascii="Georgia" w:hAnsi="Georgia"/>
          <w:sz w:val="28"/>
          <w:szCs w:val="28"/>
        </w:rPr>
        <w:t xml:space="preserve"> </w:t>
      </w:r>
      <w:r w:rsidR="00076539" w:rsidRPr="008C006B">
        <w:rPr>
          <w:rFonts w:ascii="Georgia" w:hAnsi="Georgia"/>
          <w:sz w:val="28"/>
          <w:szCs w:val="28"/>
        </w:rPr>
        <w:t xml:space="preserve">Все проблемы сохранения властного управления через созданные социальной Системой конструкции становятся всё более затруднительными. Старые механизмы перестают работать, словно детали машины, потерявшей двигатель. Конфликты на любом уровне — локальном, региональном, глобальном — вспыхивают всё чаще, нередко без видимых причин, как если бы сама среда стала нестабильной. Соционические структуры государств, равно как и межгосударственные отношения, </w:t>
      </w:r>
      <w:r w:rsidR="00076539" w:rsidRPr="00FD6D23">
        <w:rPr>
          <w:rStyle w:val="--"/>
        </w:rPr>
        <w:t xml:space="preserve">стремительно </w:t>
      </w:r>
      <w:r w:rsidR="00076539" w:rsidRPr="00FD6D23">
        <w:rPr>
          <w:rStyle w:val="--0"/>
        </w:rPr>
        <w:t>обретают</w:t>
      </w:r>
      <w:r w:rsidR="00076539" w:rsidRPr="008C006B">
        <w:rPr>
          <w:rFonts w:ascii="Georgia" w:hAnsi="Georgia"/>
          <w:sz w:val="28"/>
          <w:szCs w:val="28"/>
        </w:rPr>
        <w:t xml:space="preserve"> агрессивный характер, теряя способность к согласованию, компромиссу и объединяющему смыслу.</w:t>
      </w:r>
      <w:r>
        <w:rPr>
          <w:rFonts w:ascii="Georgia" w:hAnsi="Georgia"/>
          <w:sz w:val="28"/>
          <w:szCs w:val="28"/>
        </w:rPr>
        <w:t xml:space="preserve"> </w:t>
      </w:r>
      <w:r w:rsidR="00076539" w:rsidRPr="00076539">
        <w:rPr>
          <w:rFonts w:ascii="Georgia" w:hAnsi="Georgia"/>
          <w:sz w:val="28"/>
          <w:szCs w:val="28"/>
        </w:rPr>
        <w:t xml:space="preserve">В межконфессиональных пространствах прежнего состояния умиротворённой стабильности не существует. Напротив — все религиозные взаимодействия всё чаще становятся </w:t>
      </w:r>
      <w:r w:rsidR="00076539" w:rsidRPr="00FD6D23">
        <w:rPr>
          <w:rStyle w:val="--0"/>
        </w:rPr>
        <w:t xml:space="preserve">источником </w:t>
      </w:r>
      <w:r w:rsidR="00076539" w:rsidRPr="00FD6D23">
        <w:rPr>
          <w:rStyle w:val="--"/>
        </w:rPr>
        <w:t>напряжения,</w:t>
      </w:r>
      <w:r w:rsidR="00076539" w:rsidRPr="00076539">
        <w:rPr>
          <w:rFonts w:ascii="Georgia" w:hAnsi="Georgia"/>
          <w:sz w:val="28"/>
          <w:szCs w:val="28"/>
        </w:rPr>
        <w:t xml:space="preserve"> потому что исчезла прежняя управляющая матрица, выравнивавшая уровень энергий и ограничивавшая конфликты. Политические системы разных государств демонстрируют очевидный антагонизм: их методологические основы обрушены, ценностные подходы деградируют, и все сферы жизни уверенно сходят на рельсы порочного, </w:t>
      </w:r>
      <w:r w:rsidR="00076539" w:rsidRPr="00FD6D23">
        <w:rPr>
          <w:rStyle w:val="--"/>
        </w:rPr>
        <w:t xml:space="preserve">разлагающегося </w:t>
      </w:r>
      <w:r w:rsidR="00076539" w:rsidRPr="00FD6D23">
        <w:rPr>
          <w:rStyle w:val="--0"/>
        </w:rPr>
        <w:t>существования.</w:t>
      </w:r>
      <w:r w:rsidR="00076539" w:rsidRPr="00076539">
        <w:rPr>
          <w:rFonts w:ascii="Georgia" w:hAnsi="Georgia"/>
          <w:sz w:val="28"/>
          <w:szCs w:val="28"/>
        </w:rPr>
        <w:t xml:space="preserve"> Разрушаются культурные ценности, нормы цивилизованного </w:t>
      </w:r>
      <w:r w:rsidR="00076539" w:rsidRPr="00076539">
        <w:rPr>
          <w:rFonts w:ascii="Georgia" w:hAnsi="Georgia"/>
          <w:sz w:val="28"/>
          <w:szCs w:val="28"/>
        </w:rPr>
        <w:lastRenderedPageBreak/>
        <w:t>общежития, те невидимые структурные опоры, которые удерживали человечество от хаоса.</w:t>
      </w:r>
      <w:r>
        <w:rPr>
          <w:rFonts w:ascii="Georgia" w:hAnsi="Georgia"/>
          <w:sz w:val="28"/>
          <w:szCs w:val="28"/>
        </w:rPr>
        <w:t xml:space="preserve"> </w:t>
      </w:r>
      <w:r w:rsidR="00076539" w:rsidRPr="00076539">
        <w:rPr>
          <w:rFonts w:ascii="Georgia" w:hAnsi="Georgia"/>
          <w:sz w:val="28"/>
          <w:szCs w:val="28"/>
        </w:rPr>
        <w:t xml:space="preserve">Мир обретает уверенный путь к состоянию неизбежного краха — но краха не как внезапной катастрофы, а как </w:t>
      </w:r>
      <w:r w:rsidR="00076539" w:rsidRPr="00FD6D23">
        <w:rPr>
          <w:rStyle w:val="--0"/>
        </w:rPr>
        <w:t xml:space="preserve">логического </w:t>
      </w:r>
      <w:r w:rsidR="00076539" w:rsidRPr="00FD6D23">
        <w:rPr>
          <w:rStyle w:val="--"/>
        </w:rPr>
        <w:t>завершения</w:t>
      </w:r>
      <w:r w:rsidR="00076539" w:rsidRPr="00076539">
        <w:rPr>
          <w:rFonts w:ascii="Georgia" w:hAnsi="Georgia"/>
          <w:sz w:val="28"/>
          <w:szCs w:val="28"/>
        </w:rPr>
        <w:t xml:space="preserve"> старой Системы. Даже само «слово», которое прежде являлось энергоинформационным управляющим сигналом, способным влиять на поведенческие реакции людей, теперь </w:t>
      </w:r>
      <w:r w:rsidR="00076539" w:rsidRPr="00DA1D64">
        <w:rPr>
          <w:rStyle w:val="--"/>
        </w:rPr>
        <w:t xml:space="preserve">теряет </w:t>
      </w:r>
      <w:r w:rsidR="00076539" w:rsidRPr="00DA1D64">
        <w:rPr>
          <w:rStyle w:val="--0"/>
        </w:rPr>
        <w:t>силу</w:t>
      </w:r>
      <w:r w:rsidR="00076539" w:rsidRPr="00076539">
        <w:rPr>
          <w:rFonts w:ascii="Georgia" w:hAnsi="Georgia"/>
          <w:sz w:val="28"/>
          <w:szCs w:val="28"/>
        </w:rPr>
        <w:t>. Раньше слово, исходящее через Систему Управления, являлось необходимым и обязательным законом поведения: мозг воспринимал его как управляющую инструкцию, клетка реагировала энергобиохимически, а человек — исполнительск</w:t>
      </w:r>
      <w:r w:rsidR="00E32DF6">
        <w:rPr>
          <w:rFonts w:ascii="Georgia" w:hAnsi="Georgia"/>
          <w:sz w:val="28"/>
          <w:szCs w:val="28"/>
        </w:rPr>
        <w:t>и</w:t>
      </w:r>
      <w:r w:rsidR="00076539" w:rsidRPr="00076539">
        <w:rPr>
          <w:rFonts w:ascii="Georgia" w:hAnsi="Georgia"/>
          <w:sz w:val="28"/>
          <w:szCs w:val="28"/>
        </w:rPr>
        <w:t>. Теперь этот механизм разрушен.</w:t>
      </w:r>
      <w:r w:rsidR="00E32DF6">
        <w:rPr>
          <w:rFonts w:ascii="Georgia" w:hAnsi="Georgia"/>
          <w:sz w:val="28"/>
          <w:szCs w:val="28"/>
        </w:rPr>
        <w:t xml:space="preserve"> </w:t>
      </w:r>
      <w:r w:rsidR="00076539" w:rsidRPr="00076539">
        <w:rPr>
          <w:rFonts w:ascii="Georgia" w:hAnsi="Georgia"/>
          <w:sz w:val="28"/>
          <w:szCs w:val="28"/>
        </w:rPr>
        <w:t>Поэтому и возникло то, что сегодня называют «двойными стандартами», «тройными стандартами», непоследовательностью, парадоксальными решениями, полным отсутствием</w:t>
      </w:r>
    </w:p>
    <w:p w14:paraId="383D9799" w14:textId="5D4A1276" w:rsidR="00076539" w:rsidRPr="00076539" w:rsidRDefault="00A11F66" w:rsidP="00FD6D2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672E48E3" wp14:editId="23F4C118">
            <wp:simplePos x="0" y="0"/>
            <wp:positionH relativeFrom="column">
              <wp:posOffset>3905885</wp:posOffset>
            </wp:positionH>
            <wp:positionV relativeFrom="paragraph">
              <wp:posOffset>211455</wp:posOffset>
            </wp:positionV>
            <wp:extent cx="3035300" cy="3003550"/>
            <wp:effectExtent l="0" t="0" r="0" b="6350"/>
            <wp:wrapTight wrapText="bothSides">
              <wp:wrapPolygon edited="0">
                <wp:start x="0" y="0"/>
                <wp:lineTo x="0" y="21554"/>
                <wp:lineTo x="21510" y="21554"/>
                <wp:lineTo x="21510" y="0"/>
                <wp:lineTo x="0" y="0"/>
              </wp:wrapPolygon>
            </wp:wrapTight>
            <wp:docPr id="100591635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916356" name="Рисунок 100591635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300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6539" w:rsidRPr="00076539">
        <w:rPr>
          <w:rFonts w:ascii="Georgia" w:hAnsi="Georgia"/>
          <w:sz w:val="28"/>
          <w:szCs w:val="28"/>
        </w:rPr>
        <w:t xml:space="preserve">логики — особенно в политике, но и в любой сфере управления. Это </w:t>
      </w:r>
      <w:r w:rsidR="00076539" w:rsidRPr="00DA1D64">
        <w:rPr>
          <w:rStyle w:val="--"/>
        </w:rPr>
        <w:t xml:space="preserve">не </w:t>
      </w:r>
      <w:r w:rsidR="00076539" w:rsidRPr="00DA1D64">
        <w:rPr>
          <w:rStyle w:val="--0"/>
        </w:rPr>
        <w:t xml:space="preserve">просто </w:t>
      </w:r>
      <w:r w:rsidR="00076539" w:rsidRPr="00076539">
        <w:rPr>
          <w:rFonts w:ascii="Georgia" w:hAnsi="Georgia"/>
          <w:sz w:val="28"/>
          <w:szCs w:val="28"/>
        </w:rPr>
        <w:t>ошибки. Это поведенческая дезориентация людей, оставшихся без управляющего сигнала. Исполнительская функция мозга, долгое время завязанная на внешнее управление, теперь работает в режиме сбойных ответов.</w:t>
      </w:r>
      <w:r w:rsidR="00DA1D64">
        <w:rPr>
          <w:rFonts w:ascii="Georgia" w:hAnsi="Georgia"/>
          <w:sz w:val="28"/>
          <w:szCs w:val="28"/>
        </w:rPr>
        <w:t xml:space="preserve"> </w:t>
      </w:r>
      <w:r w:rsidR="00076539" w:rsidRPr="00076539">
        <w:rPr>
          <w:rFonts w:ascii="Georgia" w:hAnsi="Georgia"/>
          <w:sz w:val="28"/>
          <w:szCs w:val="28"/>
        </w:rPr>
        <w:t xml:space="preserve">Но это </w:t>
      </w:r>
      <w:r w:rsidR="00076539" w:rsidRPr="00DA1D64">
        <w:rPr>
          <w:rStyle w:val="--0"/>
        </w:rPr>
        <w:t xml:space="preserve">только </w:t>
      </w:r>
      <w:r w:rsidR="00076539" w:rsidRPr="00DA1D64">
        <w:rPr>
          <w:rStyle w:val="--"/>
        </w:rPr>
        <w:t>начало.</w:t>
      </w:r>
      <w:r w:rsidR="00076539" w:rsidRPr="00076539">
        <w:rPr>
          <w:rFonts w:ascii="Georgia" w:hAnsi="Georgia"/>
          <w:sz w:val="28"/>
          <w:szCs w:val="28"/>
        </w:rPr>
        <w:t xml:space="preserve"> Недалёк тот момент, когда любые установленные нормы поведения, которые ранее поддерживались карательным или дисциплинарным механизмом старой Системы, перестанут восприниматься вообще. Люди перестанут слышать приказы, лозунги, идеологические установки — не потому, что станут свободнее, а потому, что исчезнет </w:t>
      </w:r>
      <w:r w:rsidR="00076539" w:rsidRPr="00DA1D64">
        <w:rPr>
          <w:rStyle w:val="--0"/>
        </w:rPr>
        <w:t xml:space="preserve">сама </w:t>
      </w:r>
      <w:r w:rsidR="00076539" w:rsidRPr="00DA1D64">
        <w:rPr>
          <w:rStyle w:val="--"/>
        </w:rPr>
        <w:t>способность</w:t>
      </w:r>
      <w:r w:rsidR="00076539" w:rsidRPr="00076539">
        <w:rPr>
          <w:rFonts w:ascii="Georgia" w:hAnsi="Georgia"/>
          <w:sz w:val="28"/>
          <w:szCs w:val="28"/>
        </w:rPr>
        <w:t xml:space="preserve"> воспринимать управляющий код.</w:t>
      </w:r>
      <w:r w:rsidR="00E32DF6">
        <w:rPr>
          <w:rFonts w:ascii="Georgia" w:hAnsi="Georgia"/>
          <w:sz w:val="28"/>
          <w:szCs w:val="28"/>
        </w:rPr>
        <w:t xml:space="preserve"> </w:t>
      </w:r>
      <w:r w:rsidR="00076539" w:rsidRPr="00076539">
        <w:rPr>
          <w:rFonts w:ascii="Georgia" w:hAnsi="Georgia"/>
          <w:sz w:val="28"/>
          <w:szCs w:val="28"/>
        </w:rPr>
        <w:t xml:space="preserve">И это будет особенно катастрофично для государств, экономическое благополучие которых опиралось на прежнюю систему перераспределения ресурсов, на эксплуатации сырьевых регионов, на искусственно поддерживаемые балансы. Эти конструкции больше </w:t>
      </w:r>
      <w:r w:rsidR="00076539" w:rsidRPr="00DA1D64">
        <w:rPr>
          <w:rStyle w:val="--"/>
        </w:rPr>
        <w:t xml:space="preserve">не </w:t>
      </w:r>
      <w:r w:rsidR="00076539" w:rsidRPr="00DA1D64">
        <w:rPr>
          <w:rStyle w:val="--0"/>
        </w:rPr>
        <w:t>будут</w:t>
      </w:r>
      <w:r w:rsidR="00076539" w:rsidRPr="00076539">
        <w:rPr>
          <w:rFonts w:ascii="Georgia" w:hAnsi="Georgia"/>
          <w:sz w:val="28"/>
          <w:szCs w:val="28"/>
        </w:rPr>
        <w:t xml:space="preserve"> работать. Привычное благоденствие станет сомнительным, опоры исчезнут, а сама экономическая модель окажется без жизнеобеспечивающего контекста.</w:t>
      </w:r>
    </w:p>
    <w:p w14:paraId="204114AC" w14:textId="466D21E4" w:rsidR="00076539" w:rsidRPr="00076539" w:rsidRDefault="00E32DF6" w:rsidP="00E32DF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  </w:t>
      </w:r>
      <w:r w:rsidR="00076539" w:rsidRPr="00076539">
        <w:rPr>
          <w:rFonts w:eastAsia="Times New Roman"/>
          <w:szCs w:val="28"/>
          <w:lang w:eastAsia="zh-CN"/>
        </w:rPr>
        <w:t xml:space="preserve">Все складывающиеся системные состояния, включая состояние управления, уже приводятся к уровню «нулевого года» новой эры. Это не календарная метафора, а указание на переход: прежнее завершено, новое </w:t>
      </w:r>
      <w:r w:rsidR="00076539" w:rsidRPr="00443A58">
        <w:rPr>
          <w:rStyle w:val="--0"/>
        </w:rPr>
        <w:t xml:space="preserve">только </w:t>
      </w:r>
      <w:r w:rsidR="00076539" w:rsidRPr="00443A58">
        <w:rPr>
          <w:rStyle w:val="--"/>
        </w:rPr>
        <w:t>начинает</w:t>
      </w:r>
      <w:r w:rsidR="00076539" w:rsidRPr="00076539">
        <w:rPr>
          <w:rFonts w:eastAsia="Times New Roman"/>
          <w:szCs w:val="28"/>
          <w:lang w:eastAsia="zh-CN"/>
        </w:rPr>
        <w:t xml:space="preserve"> свой первый цикл. Всё человечество фактически переведено в начальный стартовый режим, где требуется не столько действие вовне, сколько понимание себя.</w:t>
      </w:r>
      <w:r>
        <w:rPr>
          <w:rFonts w:eastAsia="Times New Roman"/>
          <w:szCs w:val="28"/>
          <w:lang w:eastAsia="zh-CN"/>
        </w:rPr>
        <w:t xml:space="preserve"> </w:t>
      </w:r>
      <w:r w:rsidR="00076539" w:rsidRPr="00076539">
        <w:rPr>
          <w:rFonts w:eastAsia="Times New Roman"/>
          <w:szCs w:val="28"/>
          <w:lang w:eastAsia="zh-CN"/>
        </w:rPr>
        <w:t>И потому главное, что стоит перед нами сегодня, — разобраться в себе и в своём положении внутри этих перемен. Что из достигаемого уровня человеческого развития будет непременно ликвидировано новой Системой</w:t>
      </w:r>
      <w:r w:rsidR="00814D4D">
        <w:rPr>
          <w:rFonts w:eastAsia="Times New Roman"/>
          <w:szCs w:val="28"/>
          <w:lang w:eastAsia="zh-CN"/>
        </w:rPr>
        <w:t>,</w:t>
      </w:r>
      <w:r w:rsidR="00076539" w:rsidRPr="00076539">
        <w:rPr>
          <w:rFonts w:eastAsia="Times New Roman"/>
          <w:szCs w:val="28"/>
          <w:lang w:eastAsia="zh-CN"/>
        </w:rPr>
        <w:t xml:space="preserve"> как невстроенное, что будет сохранено, а к чему — нам всем — необходимо </w:t>
      </w:r>
      <w:r w:rsidR="00076539" w:rsidRPr="00076539">
        <w:rPr>
          <w:rFonts w:eastAsia="Times New Roman"/>
          <w:szCs w:val="28"/>
          <w:lang w:eastAsia="zh-CN"/>
        </w:rPr>
        <w:lastRenderedPageBreak/>
        <w:t xml:space="preserve">подготовиться. Понять, что завершилось, и что начинает своё становление — это и есть </w:t>
      </w:r>
      <w:r w:rsidR="00076539" w:rsidRPr="00814D4D">
        <w:rPr>
          <w:rStyle w:val="--0"/>
        </w:rPr>
        <w:t xml:space="preserve">первое </w:t>
      </w:r>
      <w:r w:rsidR="00076539" w:rsidRPr="00814D4D">
        <w:rPr>
          <w:rStyle w:val="--"/>
        </w:rPr>
        <w:t xml:space="preserve">условие </w:t>
      </w:r>
      <w:r w:rsidR="00076539" w:rsidRPr="00814D4D">
        <w:rPr>
          <w:rStyle w:val="--0"/>
        </w:rPr>
        <w:t>перехода</w:t>
      </w:r>
      <w:r w:rsidR="00076539" w:rsidRPr="00076539">
        <w:rPr>
          <w:rFonts w:eastAsia="Times New Roman"/>
          <w:szCs w:val="28"/>
          <w:lang w:eastAsia="zh-CN"/>
        </w:rPr>
        <w:t>.</w:t>
      </w:r>
    </w:p>
    <w:p w14:paraId="1601A3F5" w14:textId="77777777" w:rsidR="00544377" w:rsidRDefault="00341F14" w:rsidP="00341F1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Pr="0001579A">
        <w:rPr>
          <w:rFonts w:eastAsia="Times New Roman"/>
          <w:szCs w:val="28"/>
          <w:lang w:eastAsia="zh-CN"/>
        </w:rPr>
        <w:t xml:space="preserve">Всё, что раскрыто в этой </w:t>
      </w:r>
      <w:r>
        <w:rPr>
          <w:rFonts w:eastAsia="Times New Roman"/>
          <w:szCs w:val="28"/>
          <w:lang w:eastAsia="zh-CN"/>
        </w:rPr>
        <w:t>статье</w:t>
      </w:r>
      <w:r w:rsidRPr="0001579A">
        <w:rPr>
          <w:rFonts w:eastAsia="Times New Roman"/>
          <w:szCs w:val="28"/>
          <w:lang w:eastAsia="zh-CN"/>
        </w:rPr>
        <w:t xml:space="preserve">, — не набор утверждений и не попытка очередной интерпретации происходящего. Это — форма понимания. Это тот слой истины, без которого </w:t>
      </w:r>
      <w:r w:rsidRPr="00341F14">
        <w:rPr>
          <w:rStyle w:val="--"/>
        </w:rPr>
        <w:t xml:space="preserve">невозможно </w:t>
      </w:r>
      <w:r w:rsidRPr="00341F14">
        <w:rPr>
          <w:rStyle w:val="--0"/>
        </w:rPr>
        <w:t xml:space="preserve">Увидеть </w:t>
      </w:r>
      <w:r w:rsidRPr="0001579A">
        <w:rPr>
          <w:rFonts w:eastAsia="Times New Roman"/>
          <w:szCs w:val="28"/>
          <w:lang w:eastAsia="zh-CN"/>
        </w:rPr>
        <w:t>реальность такой, какой она стала после завершения старой Системы управления. И главное здесь — не сами факты, а способность читателя принять их так, чтобы информация преобразовалась в знание.</w:t>
      </w:r>
      <w:r>
        <w:rPr>
          <w:rFonts w:eastAsia="Times New Roman"/>
          <w:szCs w:val="28"/>
          <w:lang w:eastAsia="zh-CN"/>
        </w:rPr>
        <w:t xml:space="preserve"> </w:t>
      </w:r>
      <w:r w:rsidRPr="0001579A">
        <w:rPr>
          <w:rFonts w:eastAsia="Times New Roman"/>
          <w:szCs w:val="28"/>
          <w:lang w:eastAsia="zh-CN"/>
        </w:rPr>
        <w:t>Понимание — это всегда шаг внутрь</w:t>
      </w:r>
      <w:r>
        <w:rPr>
          <w:rFonts w:eastAsia="Times New Roman"/>
          <w:szCs w:val="28"/>
          <w:lang w:eastAsia="zh-CN"/>
        </w:rPr>
        <w:t xml:space="preserve">. </w:t>
      </w:r>
      <w:r w:rsidRPr="0001579A">
        <w:rPr>
          <w:rFonts w:eastAsia="Times New Roman"/>
          <w:szCs w:val="28"/>
          <w:lang w:eastAsia="zh-CN"/>
        </w:rPr>
        <w:t>Знание — всегда шаг вперёд.</w:t>
      </w:r>
      <w:r>
        <w:rPr>
          <w:rFonts w:eastAsia="Times New Roman"/>
          <w:szCs w:val="28"/>
          <w:lang w:eastAsia="zh-CN"/>
        </w:rPr>
        <w:t xml:space="preserve"> </w:t>
      </w:r>
      <w:r w:rsidRPr="0001579A">
        <w:rPr>
          <w:rFonts w:eastAsia="Times New Roman"/>
          <w:szCs w:val="28"/>
          <w:lang w:eastAsia="zh-CN"/>
        </w:rPr>
        <w:t>Поэтому всё сказанное здесь дано не для устрашения, не для пробуждения эмоций и не для осуждения мира.</w:t>
      </w:r>
      <w:r>
        <w:rPr>
          <w:rFonts w:eastAsia="Times New Roman"/>
          <w:szCs w:val="28"/>
          <w:lang w:eastAsia="zh-CN"/>
        </w:rPr>
        <w:t xml:space="preserve"> </w:t>
      </w:r>
      <w:r w:rsidRPr="00341F14">
        <w:rPr>
          <w:rStyle w:val="--0"/>
        </w:rPr>
        <w:t xml:space="preserve">Это — </w:t>
      </w:r>
      <w:r w:rsidRPr="00341F14">
        <w:rPr>
          <w:rStyle w:val="--"/>
        </w:rPr>
        <w:t>подготовка</w:t>
      </w:r>
      <w:r w:rsidRPr="0001579A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Pr="0001579A">
        <w:rPr>
          <w:rFonts w:eastAsia="Times New Roman"/>
          <w:szCs w:val="28"/>
          <w:lang w:eastAsia="zh-CN"/>
        </w:rPr>
        <w:t>Ориентир для тех, кто способен мыслить целостно и видеть глубже поверхности событий.</w:t>
      </w:r>
      <w:r>
        <w:rPr>
          <w:rFonts w:eastAsia="Times New Roman"/>
          <w:szCs w:val="28"/>
          <w:lang w:eastAsia="zh-CN"/>
        </w:rPr>
        <w:t xml:space="preserve"> </w:t>
      </w:r>
      <w:r w:rsidRPr="0001579A">
        <w:rPr>
          <w:rFonts w:eastAsia="Times New Roman"/>
          <w:szCs w:val="28"/>
          <w:lang w:eastAsia="zh-CN"/>
        </w:rPr>
        <w:t>Главный смысл текущего перехода таков:</w:t>
      </w:r>
      <w:r>
        <w:rPr>
          <w:rFonts w:eastAsia="Times New Roman"/>
          <w:szCs w:val="28"/>
          <w:lang w:eastAsia="zh-CN"/>
        </w:rPr>
        <w:t xml:space="preserve"> </w:t>
      </w:r>
      <w:r w:rsidRPr="0001579A">
        <w:rPr>
          <w:rFonts w:eastAsia="Times New Roman"/>
          <w:szCs w:val="28"/>
          <w:lang w:eastAsia="zh-CN"/>
        </w:rPr>
        <w:t>впервые за многие тысячелетия человек выходит из состояния управляемого объекта и получает возможность стать субъектом собственного развития.</w:t>
      </w:r>
      <w:r>
        <w:rPr>
          <w:rFonts w:eastAsia="Times New Roman"/>
          <w:szCs w:val="28"/>
          <w:lang w:eastAsia="zh-CN"/>
        </w:rPr>
        <w:t xml:space="preserve"> </w:t>
      </w:r>
      <w:r w:rsidRPr="0001579A">
        <w:rPr>
          <w:rFonts w:eastAsia="Times New Roman"/>
          <w:szCs w:val="28"/>
          <w:lang w:eastAsia="zh-CN"/>
        </w:rPr>
        <w:t>Но эта</w:t>
      </w:r>
      <w:r>
        <w:rPr>
          <w:rFonts w:eastAsia="Times New Roman"/>
          <w:szCs w:val="28"/>
          <w:lang w:eastAsia="zh-CN"/>
        </w:rPr>
        <w:t xml:space="preserve"> </w:t>
      </w:r>
      <w:r w:rsidRPr="0001579A">
        <w:rPr>
          <w:rFonts w:eastAsia="Times New Roman"/>
          <w:szCs w:val="28"/>
          <w:lang w:eastAsia="zh-CN"/>
        </w:rPr>
        <w:t>возможность не открывается автоматически и не принадлежит всем.</w:t>
      </w:r>
      <w:r>
        <w:rPr>
          <w:rFonts w:eastAsia="Times New Roman"/>
          <w:szCs w:val="28"/>
          <w:lang w:eastAsia="zh-CN"/>
        </w:rPr>
        <w:t xml:space="preserve"> </w:t>
      </w:r>
      <w:r w:rsidRPr="0001579A">
        <w:rPr>
          <w:rFonts w:eastAsia="Times New Roman"/>
          <w:szCs w:val="28"/>
          <w:lang w:eastAsia="zh-CN"/>
        </w:rPr>
        <w:t xml:space="preserve">Она открывается только тем, кто </w:t>
      </w:r>
      <w:r w:rsidRPr="00544377">
        <w:rPr>
          <w:rStyle w:val="--0"/>
        </w:rPr>
        <w:t xml:space="preserve">способен </w:t>
      </w:r>
      <w:r w:rsidRPr="00544377">
        <w:rPr>
          <w:rStyle w:val="--"/>
        </w:rPr>
        <w:t>понять</w:t>
      </w:r>
      <w:r w:rsidRPr="0001579A">
        <w:rPr>
          <w:rFonts w:eastAsia="Times New Roman"/>
          <w:szCs w:val="28"/>
          <w:lang w:eastAsia="zh-CN"/>
        </w:rPr>
        <w:t xml:space="preserve"> происходящее, выдержать истину о старой Системе и увидеть логику становления новой.</w:t>
      </w:r>
      <w:r>
        <w:rPr>
          <w:rFonts w:eastAsia="Times New Roman"/>
          <w:szCs w:val="28"/>
          <w:lang w:eastAsia="zh-CN"/>
        </w:rPr>
        <w:t xml:space="preserve"> </w:t>
      </w:r>
      <w:r w:rsidRPr="0001579A">
        <w:rPr>
          <w:rFonts w:eastAsia="Times New Roman"/>
          <w:szCs w:val="28"/>
          <w:lang w:eastAsia="zh-CN"/>
        </w:rPr>
        <w:t>Тем, кто даже перед лицом разрушения прежних норм сохраняет ясность, внутренний строй, трезвость восприятия и жажду знания.</w:t>
      </w:r>
      <w:r>
        <w:rPr>
          <w:rFonts w:eastAsia="Times New Roman"/>
          <w:szCs w:val="28"/>
          <w:lang w:eastAsia="zh-CN"/>
        </w:rPr>
        <w:t xml:space="preserve"> </w:t>
      </w:r>
      <w:r w:rsidRPr="0001579A">
        <w:rPr>
          <w:rFonts w:eastAsia="Times New Roman"/>
          <w:szCs w:val="28"/>
          <w:lang w:eastAsia="zh-CN"/>
        </w:rPr>
        <w:t>Именно знание — тот ключ, который открывает следующий уровень человеческой задачи.</w:t>
      </w:r>
      <w:r>
        <w:rPr>
          <w:rFonts w:eastAsia="Times New Roman"/>
          <w:szCs w:val="28"/>
          <w:lang w:eastAsia="zh-CN"/>
        </w:rPr>
        <w:t xml:space="preserve"> </w:t>
      </w:r>
    </w:p>
    <w:p w14:paraId="30D734F2" w14:textId="647078BC" w:rsidR="00341F14" w:rsidRPr="003B060E" w:rsidRDefault="00544377" w:rsidP="00341F14">
      <w:pPr>
        <w:spacing w:after="0"/>
        <w:ind w:firstLine="0"/>
        <w:rPr>
          <w:rStyle w:val="--0"/>
        </w:rPr>
      </w:pPr>
      <w:r>
        <w:rPr>
          <w:rFonts w:eastAsia="Times New Roman"/>
          <w:szCs w:val="28"/>
          <w:lang w:eastAsia="zh-CN"/>
        </w:rPr>
        <w:t xml:space="preserve">             </w:t>
      </w:r>
      <w:r w:rsidR="00341F14" w:rsidRPr="0001579A">
        <w:rPr>
          <w:rFonts w:eastAsia="Times New Roman"/>
          <w:szCs w:val="28"/>
          <w:lang w:eastAsia="zh-CN"/>
        </w:rPr>
        <w:t>Сегодня перед каждым человеком встаёт проблема, объединяющая все остальные:</w:t>
      </w:r>
      <w:r w:rsidR="00341F14">
        <w:rPr>
          <w:rFonts w:eastAsia="Times New Roman"/>
          <w:szCs w:val="28"/>
          <w:lang w:eastAsia="zh-CN"/>
        </w:rPr>
        <w:t xml:space="preserve"> </w:t>
      </w:r>
      <w:r w:rsidR="00341F14" w:rsidRPr="00544377">
        <w:rPr>
          <w:rStyle w:val="--"/>
        </w:rPr>
        <w:t xml:space="preserve">Победить </w:t>
      </w:r>
      <w:r w:rsidR="00341F14" w:rsidRPr="00544377">
        <w:rPr>
          <w:rStyle w:val="--0"/>
        </w:rPr>
        <w:t>Смерть.</w:t>
      </w:r>
      <w:r w:rsidR="00341F14">
        <w:rPr>
          <w:rFonts w:eastAsia="Times New Roman"/>
          <w:szCs w:val="28"/>
          <w:lang w:eastAsia="zh-CN"/>
        </w:rPr>
        <w:t xml:space="preserve"> </w:t>
      </w:r>
      <w:r w:rsidR="00341F14" w:rsidRPr="0001579A">
        <w:rPr>
          <w:rFonts w:eastAsia="Times New Roman"/>
          <w:szCs w:val="28"/>
          <w:lang w:eastAsia="zh-CN"/>
        </w:rPr>
        <w:t>Не в метафорическом, не в религиозном, а в реальном смысле — как фундаментальная задача нового этапа развития. Но победить Смерть невозможно, не совершив</w:t>
      </w:r>
      <w:r w:rsidR="0011139C">
        <w:rPr>
          <w:rFonts w:eastAsia="Times New Roman"/>
          <w:szCs w:val="28"/>
          <w:lang w:eastAsia="zh-CN"/>
        </w:rPr>
        <w:t xml:space="preserve"> одного из</w:t>
      </w:r>
      <w:r w:rsidR="00341F14" w:rsidRPr="0001579A">
        <w:rPr>
          <w:rFonts w:eastAsia="Times New Roman"/>
          <w:szCs w:val="28"/>
          <w:lang w:eastAsia="zh-CN"/>
        </w:rPr>
        <w:t xml:space="preserve"> перв</w:t>
      </w:r>
      <w:r w:rsidR="0011139C">
        <w:rPr>
          <w:rFonts w:eastAsia="Times New Roman"/>
          <w:szCs w:val="28"/>
          <w:lang w:eastAsia="zh-CN"/>
        </w:rPr>
        <w:t>ых</w:t>
      </w:r>
      <w:r w:rsidR="00341F14" w:rsidRPr="0001579A">
        <w:rPr>
          <w:rFonts w:eastAsia="Times New Roman"/>
          <w:szCs w:val="28"/>
          <w:lang w:eastAsia="zh-CN"/>
        </w:rPr>
        <w:t xml:space="preserve"> шаг</w:t>
      </w:r>
      <w:r w:rsidR="0011139C">
        <w:rPr>
          <w:rFonts w:eastAsia="Times New Roman"/>
          <w:szCs w:val="28"/>
          <w:lang w:eastAsia="zh-CN"/>
        </w:rPr>
        <w:t>ов этого глобальнейшего и всеобъемлющего проекта бытия людей</w:t>
      </w:r>
      <w:r w:rsidR="00341F14" w:rsidRPr="0001579A">
        <w:rPr>
          <w:rFonts w:eastAsia="Times New Roman"/>
          <w:szCs w:val="28"/>
          <w:lang w:eastAsia="zh-CN"/>
        </w:rPr>
        <w:t xml:space="preserve"> — </w:t>
      </w:r>
      <w:r w:rsidR="00341F14" w:rsidRPr="0011139C">
        <w:rPr>
          <w:rStyle w:val="--"/>
        </w:rPr>
        <w:t xml:space="preserve">преодоления </w:t>
      </w:r>
      <w:r w:rsidR="00341F14" w:rsidRPr="0011139C">
        <w:rPr>
          <w:rStyle w:val="--0"/>
        </w:rPr>
        <w:t>старости</w:t>
      </w:r>
      <w:r w:rsidR="00341F14" w:rsidRPr="0001579A">
        <w:rPr>
          <w:rFonts w:eastAsia="Times New Roman"/>
          <w:szCs w:val="28"/>
          <w:lang w:eastAsia="zh-CN"/>
        </w:rPr>
        <w:t>.</w:t>
      </w:r>
      <w:r w:rsidR="00341F14">
        <w:rPr>
          <w:rFonts w:eastAsia="Times New Roman"/>
          <w:szCs w:val="28"/>
          <w:lang w:eastAsia="zh-CN"/>
        </w:rPr>
        <w:t xml:space="preserve"> </w:t>
      </w:r>
      <w:r w:rsidR="00341F14" w:rsidRPr="0001579A">
        <w:rPr>
          <w:rFonts w:eastAsia="Times New Roman"/>
          <w:szCs w:val="28"/>
          <w:lang w:eastAsia="zh-CN"/>
        </w:rPr>
        <w:t>Старость — не «естественный итог жизни».</w:t>
      </w:r>
      <w:r w:rsidR="00341F14">
        <w:rPr>
          <w:rFonts w:eastAsia="Times New Roman"/>
          <w:szCs w:val="28"/>
          <w:lang w:eastAsia="zh-CN"/>
        </w:rPr>
        <w:t xml:space="preserve"> </w:t>
      </w:r>
      <w:r w:rsidR="00341F14" w:rsidRPr="0001579A">
        <w:rPr>
          <w:rFonts w:eastAsia="Times New Roman"/>
          <w:szCs w:val="28"/>
          <w:lang w:eastAsia="zh-CN"/>
        </w:rPr>
        <w:t>Это — следствие прежних программ, той Системы, которая управляла энергобиогенезисом клетки, развитием генотипов мозга и пределами человеческой жизнеспособности.</w:t>
      </w:r>
      <w:r w:rsidR="00341F14">
        <w:rPr>
          <w:rFonts w:eastAsia="Times New Roman"/>
          <w:szCs w:val="28"/>
          <w:lang w:eastAsia="zh-CN"/>
        </w:rPr>
        <w:t xml:space="preserve"> </w:t>
      </w:r>
      <w:r w:rsidR="00341F14" w:rsidRPr="0001579A">
        <w:rPr>
          <w:rFonts w:eastAsia="Times New Roman"/>
          <w:szCs w:val="28"/>
          <w:lang w:eastAsia="zh-CN"/>
        </w:rPr>
        <w:t>Если старая Система исчезла — исчезает и её ограничение.</w:t>
      </w:r>
      <w:r w:rsidR="00341F14">
        <w:rPr>
          <w:rFonts w:eastAsia="Times New Roman"/>
          <w:szCs w:val="28"/>
          <w:lang w:eastAsia="zh-CN"/>
        </w:rPr>
        <w:t xml:space="preserve"> </w:t>
      </w:r>
      <w:r w:rsidR="00341F14" w:rsidRPr="0001579A">
        <w:rPr>
          <w:rFonts w:eastAsia="Times New Roman"/>
          <w:szCs w:val="28"/>
          <w:lang w:eastAsia="zh-CN"/>
        </w:rPr>
        <w:t xml:space="preserve">Поэтому то, что здесь изложено, — не описание прошлого, а </w:t>
      </w:r>
      <w:r w:rsidR="00341F14" w:rsidRPr="003B060E">
        <w:rPr>
          <w:rStyle w:val="--0"/>
        </w:rPr>
        <w:t xml:space="preserve">фундамент </w:t>
      </w:r>
      <w:r w:rsidR="00341F14" w:rsidRPr="003B060E">
        <w:rPr>
          <w:rStyle w:val="--"/>
        </w:rPr>
        <w:t>будущего.</w:t>
      </w:r>
    </w:p>
    <w:p w14:paraId="4AAE51AD" w14:textId="3EAC3579" w:rsidR="00341F14" w:rsidRPr="0001579A" w:rsidRDefault="003B060E" w:rsidP="000B3B9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341F14" w:rsidRPr="0001579A">
        <w:rPr>
          <w:rFonts w:eastAsia="Times New Roman"/>
          <w:szCs w:val="28"/>
          <w:lang w:eastAsia="zh-CN"/>
        </w:rPr>
        <w:t xml:space="preserve">Эта статья — </w:t>
      </w:r>
      <w:r>
        <w:rPr>
          <w:rFonts w:eastAsia="Times New Roman"/>
          <w:szCs w:val="28"/>
          <w:lang w:eastAsia="zh-CN"/>
        </w:rPr>
        <w:t>очередной</w:t>
      </w:r>
      <w:r w:rsidR="00341F14" w:rsidRPr="0001579A">
        <w:rPr>
          <w:rFonts w:eastAsia="Times New Roman"/>
          <w:szCs w:val="28"/>
          <w:lang w:eastAsia="zh-CN"/>
        </w:rPr>
        <w:t xml:space="preserve"> шаг в понимании природы перехода, условий новой реальности и перспектив, которые она открывает.</w:t>
      </w:r>
      <w:r w:rsidR="00341F14">
        <w:rPr>
          <w:rFonts w:eastAsia="Times New Roman"/>
          <w:szCs w:val="28"/>
          <w:lang w:eastAsia="zh-CN"/>
        </w:rPr>
        <w:t xml:space="preserve"> </w:t>
      </w:r>
      <w:r w:rsidR="00341F14" w:rsidRPr="0001579A">
        <w:rPr>
          <w:rFonts w:eastAsia="Times New Roman"/>
          <w:szCs w:val="28"/>
          <w:lang w:eastAsia="zh-CN"/>
        </w:rPr>
        <w:t>Дальше — больше.</w:t>
      </w:r>
      <w:r w:rsidR="00341F14">
        <w:rPr>
          <w:rFonts w:eastAsia="Times New Roman"/>
          <w:szCs w:val="28"/>
          <w:lang w:eastAsia="zh-CN"/>
        </w:rPr>
        <w:t xml:space="preserve"> </w:t>
      </w:r>
      <w:r w:rsidR="00341F14" w:rsidRPr="0001579A">
        <w:rPr>
          <w:rFonts w:eastAsia="Times New Roman"/>
          <w:szCs w:val="28"/>
          <w:lang w:eastAsia="zh-CN"/>
        </w:rPr>
        <w:t>В следующих статьях будет раскрыто главное:</w:t>
      </w:r>
      <w:r w:rsidR="00341F14">
        <w:rPr>
          <w:rFonts w:eastAsia="Times New Roman"/>
          <w:szCs w:val="28"/>
          <w:lang w:eastAsia="zh-CN"/>
        </w:rPr>
        <w:t xml:space="preserve"> </w:t>
      </w:r>
      <w:r w:rsidR="00341F14" w:rsidRPr="003B060E">
        <w:rPr>
          <w:rFonts w:eastAsia="Times New Roman"/>
          <w:szCs w:val="28"/>
          <w:lang w:eastAsia="zh-CN"/>
        </w:rPr>
        <w:t>как преодолеть старость, как перестроить восприятие, как понять физику клетки, как раскрыть физику мозга, как работать с физикой энергий, и кем должен стать человек новой системы</w:t>
      </w:r>
      <w:r w:rsidR="00341F14" w:rsidRPr="0001579A">
        <w:rPr>
          <w:rFonts w:eastAsia="Times New Roman"/>
          <w:szCs w:val="28"/>
          <w:lang w:eastAsia="zh-CN"/>
        </w:rPr>
        <w:t>, чтобы задача Победы над Смертью стала не мечтой, а этапом развития.</w:t>
      </w:r>
      <w:r w:rsidR="000B3B9D">
        <w:rPr>
          <w:rFonts w:eastAsia="Times New Roman"/>
          <w:szCs w:val="28"/>
          <w:lang w:eastAsia="zh-CN"/>
        </w:rPr>
        <w:t xml:space="preserve"> </w:t>
      </w:r>
      <w:r w:rsidR="00341F14" w:rsidRPr="0001579A">
        <w:rPr>
          <w:rFonts w:eastAsia="Times New Roman"/>
          <w:szCs w:val="28"/>
          <w:lang w:eastAsia="zh-CN"/>
        </w:rPr>
        <w:t>Путь открыт.</w:t>
      </w:r>
      <w:r w:rsidR="00341F14">
        <w:rPr>
          <w:rFonts w:eastAsia="Times New Roman"/>
          <w:szCs w:val="28"/>
          <w:lang w:eastAsia="zh-CN"/>
        </w:rPr>
        <w:t xml:space="preserve"> </w:t>
      </w:r>
      <w:r w:rsidR="00341F14" w:rsidRPr="0001579A">
        <w:rPr>
          <w:rFonts w:eastAsia="Times New Roman"/>
          <w:szCs w:val="28"/>
          <w:lang w:eastAsia="zh-CN"/>
        </w:rPr>
        <w:t>Теперь его должен пройти каждый, кто способен идти</w:t>
      </w:r>
      <w:r>
        <w:rPr>
          <w:rFonts w:eastAsia="Times New Roman"/>
          <w:szCs w:val="28"/>
          <w:lang w:eastAsia="zh-CN"/>
        </w:rPr>
        <w:t>…</w:t>
      </w:r>
    </w:p>
    <w:p w14:paraId="23C25A30" w14:textId="77777777" w:rsidR="00242617" w:rsidRDefault="00242617" w:rsidP="008C006B">
      <w:pPr>
        <w:spacing w:after="0"/>
        <w:ind w:left="-142" w:firstLine="0"/>
        <w:rPr>
          <w:rStyle w:val="affff4"/>
          <w:szCs w:val="28"/>
        </w:rPr>
      </w:pPr>
    </w:p>
    <w:p w14:paraId="72520B04" w14:textId="77777777" w:rsidR="000B3B9D" w:rsidRPr="008208E9" w:rsidRDefault="000B3B9D" w:rsidP="000B3B9D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 w:rsidRPr="008208E9">
        <w:rPr>
          <w:rFonts w:eastAsia="Times New Roman"/>
          <w:b/>
          <w:bCs/>
          <w:i/>
          <w:iCs/>
          <w:szCs w:val="28"/>
        </w:rPr>
        <w:t>Продолжение следует</w:t>
      </w:r>
    </w:p>
    <w:p w14:paraId="507D8B3E" w14:textId="77777777" w:rsidR="000B3B9D" w:rsidRDefault="000B3B9D" w:rsidP="000B3B9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</w:p>
    <w:p w14:paraId="7B53ADD9" w14:textId="77777777" w:rsidR="000B3B9D" w:rsidRPr="003621F0" w:rsidRDefault="000B3B9D" w:rsidP="000B3B9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 w:rsidRPr="00FA464E">
        <w:rPr>
          <w:rFonts w:ascii="Georgia" w:hAnsi="Georgia"/>
          <w:b/>
          <w:bCs/>
          <w:sz w:val="28"/>
          <w:szCs w:val="28"/>
        </w:rPr>
        <w:t>Ф. Шкруднев</w:t>
      </w:r>
    </w:p>
    <w:p w14:paraId="46A2E5AD" w14:textId="6E442BC5" w:rsidR="000B3B9D" w:rsidRPr="003065AB" w:rsidRDefault="000B3B9D" w:rsidP="003065AB">
      <w:pPr>
        <w:pStyle w:val="p1"/>
        <w:spacing w:before="0" w:beforeAutospacing="0" w:after="0" w:afterAutospacing="0" w:line="276" w:lineRule="auto"/>
        <w:jc w:val="both"/>
        <w:rPr>
          <w:rStyle w:val="affff4"/>
          <w:b/>
          <w:bCs/>
          <w:color w:val="auto"/>
          <w:sz w:val="24"/>
        </w:rPr>
      </w:pPr>
      <w:r w:rsidRPr="000A1404">
        <w:rPr>
          <w:rFonts w:ascii="Georgia" w:hAnsi="Georgia"/>
          <w:b/>
          <w:bCs/>
        </w:rPr>
        <w:t xml:space="preserve">     </w:t>
      </w:r>
      <w:r>
        <w:rPr>
          <w:rFonts w:ascii="Georgia" w:hAnsi="Georgia"/>
          <w:b/>
          <w:bCs/>
        </w:rPr>
        <w:t>25</w:t>
      </w:r>
      <w:r w:rsidRPr="000B3B9D"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/>
          <w:bCs/>
        </w:rPr>
        <w:t>ноября</w:t>
      </w:r>
      <w:r w:rsidRPr="00BB1B50">
        <w:rPr>
          <w:rFonts w:ascii="Georgia" w:hAnsi="Georgia"/>
          <w:b/>
          <w:bCs/>
        </w:rPr>
        <w:t xml:space="preserve"> 2025 г.</w:t>
      </w:r>
    </w:p>
    <w:sectPr w:rsidR="000B3B9D" w:rsidRPr="003065AB" w:rsidSect="00466D4F">
      <w:footerReference w:type="even" r:id="rId14"/>
      <w:footerReference w:type="default" r:id="rId15"/>
      <w:pgSz w:w="11900" w:h="16840"/>
      <w:pgMar w:top="462" w:right="418" w:bottom="837" w:left="425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A656F" w14:textId="77777777" w:rsidR="006B69C7" w:rsidRDefault="006B69C7" w:rsidP="007E5B4D">
      <w:r>
        <w:separator/>
      </w:r>
    </w:p>
  </w:endnote>
  <w:endnote w:type="continuationSeparator" w:id="0">
    <w:p w14:paraId="1267990E" w14:textId="77777777" w:rsidR="006B69C7" w:rsidRDefault="006B69C7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FDF53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50C74D11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FF032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7EDE7CC3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6AC05" w14:textId="77777777" w:rsidR="006B69C7" w:rsidRDefault="006B69C7" w:rsidP="007E5B4D">
      <w:r>
        <w:separator/>
      </w:r>
    </w:p>
  </w:footnote>
  <w:footnote w:type="continuationSeparator" w:id="0">
    <w:p w14:paraId="33600B79" w14:textId="77777777" w:rsidR="006B69C7" w:rsidRDefault="006B69C7" w:rsidP="007E5B4D">
      <w:r>
        <w:continuationSeparator/>
      </w:r>
    </w:p>
  </w:footnote>
  <w:footnote w:id="1">
    <w:p w14:paraId="06FD9DE6" w14:textId="77777777" w:rsidR="007B3585" w:rsidRPr="00E01924" w:rsidRDefault="007B3585" w:rsidP="007B3585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7B3585">
        <w:rPr>
          <w:lang w:val="ru-RU"/>
        </w:rPr>
        <w:t xml:space="preserve"> </w:t>
      </w:r>
      <w:bookmarkStart w:id="0" w:name="OLE_LINK1"/>
      <w:r w:rsidRPr="00E01924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 xml:space="preserve">Дислексик </w:t>
      </w:r>
      <w:r w:rsidRPr="00E01924">
        <w:rPr>
          <w:rFonts w:cs="Arial"/>
          <w:color w:val="474747"/>
          <w:sz w:val="21"/>
          <w:szCs w:val="21"/>
          <w:shd w:val="clear" w:color="auto" w:fill="FFFFFF"/>
          <w:lang w:val="ru-RU"/>
        </w:rPr>
        <w:t>— это</w:t>
      </w:r>
      <w:r w:rsidRPr="00E01924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E01924">
        <w:rPr>
          <w:rFonts w:cs="Arial"/>
          <w:color w:val="474747"/>
          <w:sz w:val="21"/>
          <w:szCs w:val="21"/>
          <w:shd w:val="clear" w:color="auto" w:fill="FFFFFF"/>
          <w:lang w:val="ru-RU"/>
        </w:rPr>
        <w:t>человек с дислексией, специфическим расстройством обучения, которое вызывает трудности с чтением, письмом и правописанием.</w:t>
      </w:r>
      <w:r w:rsidRPr="00E01924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E01924">
        <w:rPr>
          <w:rFonts w:cs="Arial"/>
          <w:color w:val="474747"/>
          <w:sz w:val="21"/>
          <w:szCs w:val="21"/>
          <w:shd w:val="clear" w:color="auto" w:fill="FFFFFF"/>
          <w:lang w:val="ru-RU"/>
        </w:rPr>
        <w:t>При дислексии возникают проблемы с распознаванием букв, их связыванием со звуками и пониманием прочитанного текста, но это не связано с низким интеллектом.</w:t>
      </w:r>
    </w:p>
    <w:bookmarkEnd w:id="0"/>
    <w:p w14:paraId="6EA9B665" w14:textId="4A9F24D2" w:rsidR="007B3585" w:rsidRPr="007B3585" w:rsidRDefault="007B3585">
      <w:pPr>
        <w:pStyle w:val="af3"/>
        <w:rPr>
          <w:lang w:val="ru-RU"/>
        </w:rPr>
      </w:pPr>
    </w:p>
  </w:footnote>
  <w:footnote w:id="2">
    <w:p w14:paraId="402C6F85" w14:textId="77777777" w:rsidR="007B3585" w:rsidRPr="00DE5086" w:rsidRDefault="007B3585" w:rsidP="007B3585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7B3585">
        <w:rPr>
          <w:lang w:val="ru-RU"/>
        </w:rPr>
        <w:t xml:space="preserve"> </w:t>
      </w:r>
      <w:bookmarkStart w:id="1" w:name="_Hlk214822099"/>
      <w:r w:rsidRPr="00DE5086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 xml:space="preserve">Триале́ктика </w:t>
      </w:r>
      <w:r w:rsidRPr="00DE5086">
        <w:rPr>
          <w:rFonts w:cs="Arial"/>
          <w:color w:val="474747"/>
          <w:sz w:val="21"/>
          <w:szCs w:val="21"/>
          <w:shd w:val="clear" w:color="auto" w:fill="FFFFFF"/>
          <w:lang w:val="ru-RU"/>
        </w:rPr>
        <w:t>—</w:t>
      </w:r>
      <w:r w:rsidRPr="00DE5086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DE5086">
        <w:rPr>
          <w:rFonts w:cs="Arial"/>
          <w:color w:val="040C28"/>
          <w:sz w:val="21"/>
          <w:szCs w:val="21"/>
          <w:lang w:val="ru-RU"/>
        </w:rPr>
        <w:t>философские и культурологические концепции, основанные на тройственной логике описания мира</w:t>
      </w:r>
    </w:p>
    <w:bookmarkEnd w:id="1"/>
    <w:p w14:paraId="5103E698" w14:textId="03BF061B" w:rsidR="007B3585" w:rsidRPr="007B3585" w:rsidRDefault="007B3585">
      <w:pPr>
        <w:pStyle w:val="af3"/>
        <w:rPr>
          <w:lang w:val="ru-RU"/>
        </w:rPr>
      </w:pPr>
    </w:p>
  </w:footnote>
  <w:footnote w:id="3">
    <w:p w14:paraId="2E97AB90" w14:textId="77777777" w:rsidR="00EE4481" w:rsidRPr="00DE5086" w:rsidRDefault="00EE4481" w:rsidP="00EE4481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EE4481">
        <w:rPr>
          <w:lang w:val="ru-RU"/>
        </w:rPr>
        <w:t xml:space="preserve"> </w:t>
      </w:r>
      <w:bookmarkStart w:id="2" w:name="_Hlk214823803"/>
      <w:bookmarkStart w:id="3" w:name="OLE_LINK2"/>
      <w:bookmarkStart w:id="4" w:name="OLE_LINK3"/>
      <w:r w:rsidRPr="00EE4481">
        <w:rPr>
          <w:rFonts w:eastAsiaTheme="minorHAnsi" w:cs="Times New Roman"/>
          <w:b/>
          <w:bCs/>
          <w:sz w:val="21"/>
          <w:szCs w:val="21"/>
          <w:lang w:val="ru-RU" w:eastAsia="ru-RU"/>
        </w:rPr>
        <w:t>Состояние анизотропии</w:t>
      </w:r>
      <w:r w:rsidRPr="00DE5086">
        <w:rPr>
          <w:rFonts w:eastAsiaTheme="minorHAnsi" w:cs="Times New Roman"/>
          <w:sz w:val="21"/>
          <w:szCs w:val="21"/>
          <w:lang w:val="ru-RU" w:eastAsia="ru-RU"/>
        </w:rPr>
        <w:t xml:space="preserve"> человека — это не</w:t>
      </w:r>
      <w:r>
        <w:rPr>
          <w:rFonts w:eastAsiaTheme="minorHAnsi" w:cs="Times New Roman"/>
          <w:sz w:val="21"/>
          <w:szCs w:val="21"/>
          <w:lang w:val="ru-RU" w:eastAsia="ru-RU"/>
        </w:rPr>
        <w:t xml:space="preserve"> </w:t>
      </w:r>
      <w:r w:rsidRPr="00DE5086">
        <w:rPr>
          <w:rFonts w:eastAsiaTheme="minorHAnsi" w:cs="Times New Roman"/>
          <w:sz w:val="21"/>
          <w:szCs w:val="21"/>
          <w:lang w:val="ru-RU" w:eastAsia="ru-RU"/>
        </w:rPr>
        <w:t>медицинский термин, а скорее</w:t>
      </w:r>
      <w:r>
        <w:rPr>
          <w:rFonts w:eastAsiaTheme="minorHAnsi" w:cs="Times New Roman"/>
          <w:sz w:val="21"/>
          <w:szCs w:val="21"/>
          <w:lang w:val="ru-RU" w:eastAsia="ru-RU"/>
        </w:rPr>
        <w:t xml:space="preserve"> </w:t>
      </w:r>
      <w:r w:rsidRPr="00DE5086">
        <w:rPr>
          <w:rFonts w:eastAsiaTheme="minorHAnsi" w:cs="Times New Roman"/>
          <w:color w:val="0A0A0A"/>
          <w:sz w:val="21"/>
          <w:szCs w:val="21"/>
          <w:shd w:val="clear" w:color="auto" w:fill="FFFFFF"/>
          <w:lang w:val="ru-RU" w:eastAsia="ru-RU"/>
        </w:rPr>
        <w:t>ассоциация с заболеваниями, где нарушены свойства изотропии (равномерности).</w:t>
      </w:r>
    </w:p>
    <w:bookmarkEnd w:id="2"/>
    <w:bookmarkEnd w:id="3"/>
    <w:bookmarkEnd w:id="4"/>
    <w:p w14:paraId="138ACF7C" w14:textId="0B9D7361" w:rsidR="00EE4481" w:rsidRPr="00EE4481" w:rsidRDefault="00EE4481">
      <w:pPr>
        <w:pStyle w:val="af3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5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0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392117741">
    <w:abstractNumId w:val="2"/>
    <w:lvlOverride w:ilvl="0"/>
    <w:lvlOverride w:ilvl="1">
      <w:startOverride w:val="35"/>
    </w:lvlOverride>
  </w:num>
  <w:num w:numId="2" w16cid:durableId="1666517576">
    <w:abstractNumId w:val="9"/>
  </w:num>
  <w:num w:numId="3" w16cid:durableId="1925189126">
    <w:abstractNumId w:val="27"/>
  </w:num>
  <w:num w:numId="4" w16cid:durableId="761728276">
    <w:abstractNumId w:val="24"/>
  </w:num>
  <w:num w:numId="5" w16cid:durableId="390153362">
    <w:abstractNumId w:val="4"/>
  </w:num>
  <w:num w:numId="6" w16cid:durableId="1779788399">
    <w:abstractNumId w:val="31"/>
  </w:num>
  <w:num w:numId="7" w16cid:durableId="1605308761">
    <w:abstractNumId w:val="3"/>
  </w:num>
  <w:num w:numId="8" w16cid:durableId="132600479">
    <w:abstractNumId w:val="0"/>
  </w:num>
  <w:num w:numId="9" w16cid:durableId="1185555786">
    <w:abstractNumId w:val="12"/>
  </w:num>
  <w:num w:numId="10" w16cid:durableId="1368524283">
    <w:abstractNumId w:val="30"/>
  </w:num>
  <w:num w:numId="11" w16cid:durableId="211423971">
    <w:abstractNumId w:val="38"/>
  </w:num>
  <w:num w:numId="12" w16cid:durableId="1577127927">
    <w:abstractNumId w:val="19"/>
  </w:num>
  <w:num w:numId="13" w16cid:durableId="1432579772">
    <w:abstractNumId w:val="34"/>
  </w:num>
  <w:num w:numId="14" w16cid:durableId="29498456">
    <w:abstractNumId w:val="16"/>
  </w:num>
  <w:num w:numId="15" w16cid:durableId="847910628">
    <w:abstractNumId w:val="7"/>
  </w:num>
  <w:num w:numId="16" w16cid:durableId="487985887">
    <w:abstractNumId w:val="13"/>
  </w:num>
  <w:num w:numId="17" w16cid:durableId="1028677317">
    <w:abstractNumId w:val="15"/>
  </w:num>
  <w:num w:numId="18" w16cid:durableId="38672645">
    <w:abstractNumId w:val="25"/>
  </w:num>
  <w:num w:numId="19" w16cid:durableId="162596756">
    <w:abstractNumId w:val="14"/>
  </w:num>
  <w:num w:numId="20" w16cid:durableId="444080361">
    <w:abstractNumId w:val="1"/>
  </w:num>
  <w:num w:numId="21" w16cid:durableId="245724744">
    <w:abstractNumId w:val="5"/>
  </w:num>
  <w:num w:numId="22" w16cid:durableId="935358394">
    <w:abstractNumId w:val="35"/>
  </w:num>
  <w:num w:numId="23" w16cid:durableId="283467634">
    <w:abstractNumId w:val="26"/>
  </w:num>
  <w:num w:numId="24" w16cid:durableId="458113504">
    <w:abstractNumId w:val="8"/>
  </w:num>
  <w:num w:numId="25" w16cid:durableId="1293247341">
    <w:abstractNumId w:val="29"/>
  </w:num>
  <w:num w:numId="26" w16cid:durableId="1005327327">
    <w:abstractNumId w:val="33"/>
  </w:num>
  <w:num w:numId="27" w16cid:durableId="345719788">
    <w:abstractNumId w:val="20"/>
  </w:num>
  <w:num w:numId="28" w16cid:durableId="7021644">
    <w:abstractNumId w:val="28"/>
  </w:num>
  <w:num w:numId="29" w16cid:durableId="110130544">
    <w:abstractNumId w:val="6"/>
  </w:num>
  <w:num w:numId="30" w16cid:durableId="158738178">
    <w:abstractNumId w:val="21"/>
  </w:num>
  <w:num w:numId="31" w16cid:durableId="1802765978">
    <w:abstractNumId w:val="11"/>
  </w:num>
  <w:num w:numId="32" w16cid:durableId="1343703435">
    <w:abstractNumId w:val="40"/>
  </w:num>
  <w:num w:numId="33" w16cid:durableId="1943880721">
    <w:abstractNumId w:val="23"/>
  </w:num>
  <w:num w:numId="34" w16cid:durableId="173498459">
    <w:abstractNumId w:val="39"/>
  </w:num>
  <w:num w:numId="35" w16cid:durableId="1428891042">
    <w:abstractNumId w:val="37"/>
  </w:num>
  <w:num w:numId="36" w16cid:durableId="1061252849">
    <w:abstractNumId w:val="10"/>
  </w:num>
  <w:num w:numId="37" w16cid:durableId="27537059">
    <w:abstractNumId w:val="32"/>
  </w:num>
  <w:num w:numId="38" w16cid:durableId="1550192210">
    <w:abstractNumId w:val="25"/>
    <w:lvlOverride w:ilvl="0">
      <w:startOverride w:val="1"/>
    </w:lvlOverride>
  </w:num>
  <w:num w:numId="39" w16cid:durableId="1763067811">
    <w:abstractNumId w:val="25"/>
    <w:lvlOverride w:ilvl="0">
      <w:startOverride w:val="1"/>
    </w:lvlOverride>
  </w:num>
  <w:num w:numId="40" w16cid:durableId="937325030">
    <w:abstractNumId w:val="7"/>
  </w:num>
  <w:num w:numId="41" w16cid:durableId="1113593693">
    <w:abstractNumId w:val="18"/>
  </w:num>
  <w:num w:numId="42" w16cid:durableId="1798252795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8764100">
    <w:abstractNumId w:val="17"/>
  </w:num>
  <w:num w:numId="44" w16cid:durableId="634218233">
    <w:abstractNumId w:val="17"/>
    <w:lvlOverride w:ilvl="0">
      <w:startOverride w:val="16"/>
    </w:lvlOverride>
    <w:lvlOverride w:ilvl="1">
      <w:startOverride w:val="4"/>
    </w:lvlOverride>
  </w:num>
  <w:num w:numId="45" w16cid:durableId="724334226">
    <w:abstractNumId w:val="36"/>
  </w:num>
  <w:num w:numId="46" w16cid:durableId="1496267748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C9F"/>
    <w:rsid w:val="00000886"/>
    <w:rsid w:val="00003B25"/>
    <w:rsid w:val="00005746"/>
    <w:rsid w:val="000100A2"/>
    <w:rsid w:val="0001299B"/>
    <w:rsid w:val="00012D0E"/>
    <w:rsid w:val="00013173"/>
    <w:rsid w:val="00014D29"/>
    <w:rsid w:val="000160DD"/>
    <w:rsid w:val="000173B1"/>
    <w:rsid w:val="00017AA1"/>
    <w:rsid w:val="00020CFA"/>
    <w:rsid w:val="00021010"/>
    <w:rsid w:val="0002584E"/>
    <w:rsid w:val="000333F3"/>
    <w:rsid w:val="000335D2"/>
    <w:rsid w:val="00033C9F"/>
    <w:rsid w:val="00034536"/>
    <w:rsid w:val="000441BD"/>
    <w:rsid w:val="00050DFC"/>
    <w:rsid w:val="00051D25"/>
    <w:rsid w:val="00052AE3"/>
    <w:rsid w:val="00052F4A"/>
    <w:rsid w:val="000530AD"/>
    <w:rsid w:val="000615A0"/>
    <w:rsid w:val="000619CF"/>
    <w:rsid w:val="00062372"/>
    <w:rsid w:val="00064221"/>
    <w:rsid w:val="0006748D"/>
    <w:rsid w:val="0006762B"/>
    <w:rsid w:val="00070F00"/>
    <w:rsid w:val="000713AF"/>
    <w:rsid w:val="00071C45"/>
    <w:rsid w:val="00073257"/>
    <w:rsid w:val="00076539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313"/>
    <w:rsid w:val="00096BE3"/>
    <w:rsid w:val="000978CB"/>
    <w:rsid w:val="000A0929"/>
    <w:rsid w:val="000A46FC"/>
    <w:rsid w:val="000A6B94"/>
    <w:rsid w:val="000A75EB"/>
    <w:rsid w:val="000B0D10"/>
    <w:rsid w:val="000B2370"/>
    <w:rsid w:val="000B3ABC"/>
    <w:rsid w:val="000B3B9D"/>
    <w:rsid w:val="000B7C1D"/>
    <w:rsid w:val="000C11AD"/>
    <w:rsid w:val="000C2271"/>
    <w:rsid w:val="000C51B5"/>
    <w:rsid w:val="000D1F99"/>
    <w:rsid w:val="000E0EFB"/>
    <w:rsid w:val="000E319B"/>
    <w:rsid w:val="000E65F6"/>
    <w:rsid w:val="000F2967"/>
    <w:rsid w:val="000F58FC"/>
    <w:rsid w:val="00103123"/>
    <w:rsid w:val="001058FE"/>
    <w:rsid w:val="0010606A"/>
    <w:rsid w:val="00111155"/>
    <w:rsid w:val="0011139C"/>
    <w:rsid w:val="00112F23"/>
    <w:rsid w:val="0011478B"/>
    <w:rsid w:val="001236AF"/>
    <w:rsid w:val="00124967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0D03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508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07013"/>
    <w:rsid w:val="002102EB"/>
    <w:rsid w:val="00210400"/>
    <w:rsid w:val="0021294C"/>
    <w:rsid w:val="002173DE"/>
    <w:rsid w:val="00223385"/>
    <w:rsid w:val="0022577A"/>
    <w:rsid w:val="00227733"/>
    <w:rsid w:val="00230C0F"/>
    <w:rsid w:val="00232134"/>
    <w:rsid w:val="0023267E"/>
    <w:rsid w:val="00242617"/>
    <w:rsid w:val="002440EE"/>
    <w:rsid w:val="0025129A"/>
    <w:rsid w:val="002523C4"/>
    <w:rsid w:val="00253CB3"/>
    <w:rsid w:val="00262B3B"/>
    <w:rsid w:val="002666C2"/>
    <w:rsid w:val="00270F73"/>
    <w:rsid w:val="00272ABD"/>
    <w:rsid w:val="00274059"/>
    <w:rsid w:val="002745BA"/>
    <w:rsid w:val="00274CC1"/>
    <w:rsid w:val="00276560"/>
    <w:rsid w:val="00276C48"/>
    <w:rsid w:val="00281AEF"/>
    <w:rsid w:val="00282C56"/>
    <w:rsid w:val="00294423"/>
    <w:rsid w:val="002970B9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202E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65AB"/>
    <w:rsid w:val="00307744"/>
    <w:rsid w:val="003120BC"/>
    <w:rsid w:val="00312326"/>
    <w:rsid w:val="00315B72"/>
    <w:rsid w:val="00324161"/>
    <w:rsid w:val="003315AB"/>
    <w:rsid w:val="00332FE6"/>
    <w:rsid w:val="0033393B"/>
    <w:rsid w:val="00341F14"/>
    <w:rsid w:val="00342B10"/>
    <w:rsid w:val="003466D0"/>
    <w:rsid w:val="00347452"/>
    <w:rsid w:val="0035099B"/>
    <w:rsid w:val="00350D11"/>
    <w:rsid w:val="00350D19"/>
    <w:rsid w:val="003514EA"/>
    <w:rsid w:val="003524B7"/>
    <w:rsid w:val="003543B7"/>
    <w:rsid w:val="003549CE"/>
    <w:rsid w:val="00356EB5"/>
    <w:rsid w:val="00362184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74E32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3CD9"/>
    <w:rsid w:val="003A44C6"/>
    <w:rsid w:val="003A599D"/>
    <w:rsid w:val="003A5E64"/>
    <w:rsid w:val="003B060E"/>
    <w:rsid w:val="003B694C"/>
    <w:rsid w:val="003B7BB9"/>
    <w:rsid w:val="003C0FE0"/>
    <w:rsid w:val="003C1622"/>
    <w:rsid w:val="003C46F5"/>
    <w:rsid w:val="003C558F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54B5"/>
    <w:rsid w:val="003E6B9F"/>
    <w:rsid w:val="003F29A3"/>
    <w:rsid w:val="003F2F89"/>
    <w:rsid w:val="003F7CD6"/>
    <w:rsid w:val="004010C8"/>
    <w:rsid w:val="00407FA2"/>
    <w:rsid w:val="004134C6"/>
    <w:rsid w:val="0041369F"/>
    <w:rsid w:val="00415F7F"/>
    <w:rsid w:val="00416C97"/>
    <w:rsid w:val="0043170A"/>
    <w:rsid w:val="004353F5"/>
    <w:rsid w:val="004365E8"/>
    <w:rsid w:val="00437535"/>
    <w:rsid w:val="00437655"/>
    <w:rsid w:val="00437E38"/>
    <w:rsid w:val="00442D9F"/>
    <w:rsid w:val="00443A58"/>
    <w:rsid w:val="00443C6F"/>
    <w:rsid w:val="00447E4D"/>
    <w:rsid w:val="004571E1"/>
    <w:rsid w:val="00460258"/>
    <w:rsid w:val="004604BE"/>
    <w:rsid w:val="00461994"/>
    <w:rsid w:val="004636D8"/>
    <w:rsid w:val="00464623"/>
    <w:rsid w:val="00466D4F"/>
    <w:rsid w:val="00470F22"/>
    <w:rsid w:val="0047103F"/>
    <w:rsid w:val="00472531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5A92"/>
    <w:rsid w:val="004B7475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2E72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410D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51AA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4377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3BE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1A0"/>
    <w:rsid w:val="005E1DD3"/>
    <w:rsid w:val="005E2537"/>
    <w:rsid w:val="005E2F1C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136"/>
    <w:rsid w:val="00624BFC"/>
    <w:rsid w:val="006263C8"/>
    <w:rsid w:val="00626644"/>
    <w:rsid w:val="006301C9"/>
    <w:rsid w:val="00634448"/>
    <w:rsid w:val="00637CCE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69C7"/>
    <w:rsid w:val="006B7BF9"/>
    <w:rsid w:val="006C154D"/>
    <w:rsid w:val="006C1BE9"/>
    <w:rsid w:val="006C2962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35C94"/>
    <w:rsid w:val="00742636"/>
    <w:rsid w:val="007451A9"/>
    <w:rsid w:val="007517A1"/>
    <w:rsid w:val="00751A96"/>
    <w:rsid w:val="0076179E"/>
    <w:rsid w:val="0076366F"/>
    <w:rsid w:val="0076386E"/>
    <w:rsid w:val="00771A94"/>
    <w:rsid w:val="00772373"/>
    <w:rsid w:val="007759E0"/>
    <w:rsid w:val="00781F2B"/>
    <w:rsid w:val="00783F4A"/>
    <w:rsid w:val="0078537D"/>
    <w:rsid w:val="007860A2"/>
    <w:rsid w:val="0079216D"/>
    <w:rsid w:val="00793056"/>
    <w:rsid w:val="007A1D50"/>
    <w:rsid w:val="007A1DE8"/>
    <w:rsid w:val="007A42B1"/>
    <w:rsid w:val="007A4F20"/>
    <w:rsid w:val="007A549B"/>
    <w:rsid w:val="007A6C2E"/>
    <w:rsid w:val="007A6D1D"/>
    <w:rsid w:val="007B2CD3"/>
    <w:rsid w:val="007B3585"/>
    <w:rsid w:val="007B4271"/>
    <w:rsid w:val="007B5DF3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4D4D"/>
    <w:rsid w:val="00815563"/>
    <w:rsid w:val="008157E9"/>
    <w:rsid w:val="008168B5"/>
    <w:rsid w:val="00820559"/>
    <w:rsid w:val="00823B73"/>
    <w:rsid w:val="00824D0F"/>
    <w:rsid w:val="00830C86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5EE"/>
    <w:rsid w:val="008578B8"/>
    <w:rsid w:val="00857D1C"/>
    <w:rsid w:val="008601ED"/>
    <w:rsid w:val="00860AD3"/>
    <w:rsid w:val="00863E58"/>
    <w:rsid w:val="00864368"/>
    <w:rsid w:val="00864769"/>
    <w:rsid w:val="00864933"/>
    <w:rsid w:val="00865C2C"/>
    <w:rsid w:val="00865E7B"/>
    <w:rsid w:val="00866E6C"/>
    <w:rsid w:val="00867AB2"/>
    <w:rsid w:val="008702AC"/>
    <w:rsid w:val="00872914"/>
    <w:rsid w:val="0087338D"/>
    <w:rsid w:val="008745AE"/>
    <w:rsid w:val="00876237"/>
    <w:rsid w:val="00877B8D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06B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8F031D"/>
    <w:rsid w:val="008F3546"/>
    <w:rsid w:val="00900199"/>
    <w:rsid w:val="00903614"/>
    <w:rsid w:val="009038E4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1EA6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4761"/>
    <w:rsid w:val="00985ED6"/>
    <w:rsid w:val="00986C1C"/>
    <w:rsid w:val="009905F9"/>
    <w:rsid w:val="009977DB"/>
    <w:rsid w:val="009A335D"/>
    <w:rsid w:val="009A3431"/>
    <w:rsid w:val="009A7A02"/>
    <w:rsid w:val="009A7D4B"/>
    <w:rsid w:val="009B02ED"/>
    <w:rsid w:val="009B0DB1"/>
    <w:rsid w:val="009B210A"/>
    <w:rsid w:val="009B22C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3D9D"/>
    <w:rsid w:val="009D4231"/>
    <w:rsid w:val="009D5BEB"/>
    <w:rsid w:val="009E03EB"/>
    <w:rsid w:val="009E0C2C"/>
    <w:rsid w:val="009E1107"/>
    <w:rsid w:val="009E1919"/>
    <w:rsid w:val="009F273A"/>
    <w:rsid w:val="00A0035F"/>
    <w:rsid w:val="00A00461"/>
    <w:rsid w:val="00A017F2"/>
    <w:rsid w:val="00A07D75"/>
    <w:rsid w:val="00A10181"/>
    <w:rsid w:val="00A11F66"/>
    <w:rsid w:val="00A1493E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75EE"/>
    <w:rsid w:val="00A70378"/>
    <w:rsid w:val="00A740DF"/>
    <w:rsid w:val="00A75029"/>
    <w:rsid w:val="00A77302"/>
    <w:rsid w:val="00A77930"/>
    <w:rsid w:val="00A90BB3"/>
    <w:rsid w:val="00A92242"/>
    <w:rsid w:val="00A93243"/>
    <w:rsid w:val="00A94613"/>
    <w:rsid w:val="00A952AC"/>
    <w:rsid w:val="00A97226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9B0"/>
    <w:rsid w:val="00AE3D0D"/>
    <w:rsid w:val="00AE4114"/>
    <w:rsid w:val="00AE48EC"/>
    <w:rsid w:val="00AE4D4A"/>
    <w:rsid w:val="00AE6546"/>
    <w:rsid w:val="00AF24F9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5597"/>
    <w:rsid w:val="00B304B6"/>
    <w:rsid w:val="00B3068A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24F"/>
    <w:rsid w:val="00BA5597"/>
    <w:rsid w:val="00BA6068"/>
    <w:rsid w:val="00BB15BB"/>
    <w:rsid w:val="00BB251F"/>
    <w:rsid w:val="00BB2CA6"/>
    <w:rsid w:val="00BB352B"/>
    <w:rsid w:val="00BB7480"/>
    <w:rsid w:val="00BC2008"/>
    <w:rsid w:val="00BC2A54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2A4E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56CE"/>
    <w:rsid w:val="00C562B4"/>
    <w:rsid w:val="00C563FB"/>
    <w:rsid w:val="00C57E5F"/>
    <w:rsid w:val="00C635FC"/>
    <w:rsid w:val="00C6514A"/>
    <w:rsid w:val="00C747DD"/>
    <w:rsid w:val="00C86239"/>
    <w:rsid w:val="00C87CC6"/>
    <w:rsid w:val="00C9009B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242"/>
    <w:rsid w:val="00CE7B6F"/>
    <w:rsid w:val="00CF0836"/>
    <w:rsid w:val="00CF2D05"/>
    <w:rsid w:val="00CF4408"/>
    <w:rsid w:val="00CF6BB9"/>
    <w:rsid w:val="00CF7E20"/>
    <w:rsid w:val="00D02154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06EC"/>
    <w:rsid w:val="00D54CF2"/>
    <w:rsid w:val="00D5538D"/>
    <w:rsid w:val="00D55630"/>
    <w:rsid w:val="00D6184C"/>
    <w:rsid w:val="00D6336C"/>
    <w:rsid w:val="00D73F82"/>
    <w:rsid w:val="00D762F2"/>
    <w:rsid w:val="00D77785"/>
    <w:rsid w:val="00D82A1D"/>
    <w:rsid w:val="00D86066"/>
    <w:rsid w:val="00D872CF"/>
    <w:rsid w:val="00D90220"/>
    <w:rsid w:val="00D90923"/>
    <w:rsid w:val="00D91C68"/>
    <w:rsid w:val="00D97B5B"/>
    <w:rsid w:val="00DA0144"/>
    <w:rsid w:val="00DA1D6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32DB"/>
    <w:rsid w:val="00DC4CC6"/>
    <w:rsid w:val="00DC646A"/>
    <w:rsid w:val="00DC6AFC"/>
    <w:rsid w:val="00DD1863"/>
    <w:rsid w:val="00DD228C"/>
    <w:rsid w:val="00DD2D1C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1771E"/>
    <w:rsid w:val="00E17779"/>
    <w:rsid w:val="00E20A7A"/>
    <w:rsid w:val="00E21C6E"/>
    <w:rsid w:val="00E21EF5"/>
    <w:rsid w:val="00E22A87"/>
    <w:rsid w:val="00E2634C"/>
    <w:rsid w:val="00E30662"/>
    <w:rsid w:val="00E30DA0"/>
    <w:rsid w:val="00E32DF6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244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97808"/>
    <w:rsid w:val="00EA296C"/>
    <w:rsid w:val="00EA5341"/>
    <w:rsid w:val="00EA652E"/>
    <w:rsid w:val="00EA6DB5"/>
    <w:rsid w:val="00EB17CE"/>
    <w:rsid w:val="00EC13D9"/>
    <w:rsid w:val="00EC26B6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40C1"/>
    <w:rsid w:val="00EE4481"/>
    <w:rsid w:val="00EE562C"/>
    <w:rsid w:val="00EE5BF3"/>
    <w:rsid w:val="00EF3396"/>
    <w:rsid w:val="00EF352B"/>
    <w:rsid w:val="00EF6F00"/>
    <w:rsid w:val="00EF728D"/>
    <w:rsid w:val="00F0782F"/>
    <w:rsid w:val="00F12461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3952"/>
    <w:rsid w:val="00FC4BE4"/>
    <w:rsid w:val="00FD09FF"/>
    <w:rsid w:val="00FD0EC3"/>
    <w:rsid w:val="00FD1405"/>
    <w:rsid w:val="00FD4EFE"/>
    <w:rsid w:val="00FD5980"/>
    <w:rsid w:val="00FD6D23"/>
    <w:rsid w:val="00FE4C8F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B8D29"/>
  <w15:docId w15:val="{9774121D-D86A-9D4D-B750-DAB03C01D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3A3CD9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3A3CD9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3A3CD9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3A3CD9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3A3CD9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3A3CD9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3A3CD9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3A3CD9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3A3CD9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3A3CD9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3A3CD9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3A3CD9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3A3CD9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3A3CD9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3A3CD9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3A3CD9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3A3CD9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3A3CD9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3A3CD9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3A3CD9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3A3CD9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3A3CD9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3A3CD9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3A3CD9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3A3CD9"/>
  </w:style>
  <w:style w:type="character" w:customStyle="1" w:styleId="apple-converted-space">
    <w:name w:val="apple-converted-space"/>
    <w:basedOn w:val="a6"/>
    <w:rsid w:val="003A3CD9"/>
  </w:style>
  <w:style w:type="character" w:styleId="af">
    <w:name w:val="FollowedHyperlink"/>
    <w:uiPriority w:val="99"/>
    <w:rsid w:val="003A3CD9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3A3CD9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3A3CD9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3A3CD9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3A3CD9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3A3C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3A3CD9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3A3CD9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3A3CD9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3A3CD9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3A3CD9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3A3CD9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3A3CD9"/>
  </w:style>
  <w:style w:type="character" w:styleId="af7">
    <w:name w:val="Emphasis"/>
    <w:rsid w:val="003A3CD9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3A3CD9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3A3CD9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3A3CD9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3A3CD9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3A3C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3A3CD9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3A3CD9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3A3CD9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3A3CD9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3A3CD9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3A3CD9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3A3CD9"/>
    <w:rPr>
      <w:b/>
    </w:rPr>
  </w:style>
  <w:style w:type="paragraph" w:customStyle="1" w:styleId="1">
    <w:name w:val="Стиль1"/>
    <w:basedOn w:val="11"/>
    <w:next w:val="a5"/>
    <w:autoRedefine/>
    <w:rsid w:val="003A3CD9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3A3CD9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3A3CD9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3A3CD9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3A3CD9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3A3CD9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3A3CD9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3A3CD9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3A3CD9"/>
  </w:style>
  <w:style w:type="character" w:customStyle="1" w:styleId="mw-headline">
    <w:name w:val="mw-headline"/>
    <w:basedOn w:val="a6"/>
    <w:rsid w:val="003A3CD9"/>
  </w:style>
  <w:style w:type="character" w:customStyle="1" w:styleId="mw-editsection">
    <w:name w:val="mw-editsection"/>
    <w:basedOn w:val="a6"/>
    <w:rsid w:val="003A3CD9"/>
  </w:style>
  <w:style w:type="character" w:customStyle="1" w:styleId="mw-editsection-bracket">
    <w:name w:val="mw-editsection-bracket"/>
    <w:basedOn w:val="a6"/>
    <w:rsid w:val="003A3CD9"/>
  </w:style>
  <w:style w:type="character" w:customStyle="1" w:styleId="mw-editsection-divider">
    <w:name w:val="mw-editsection-divider"/>
    <w:basedOn w:val="a6"/>
    <w:rsid w:val="003A3CD9"/>
  </w:style>
  <w:style w:type="character" w:styleId="aff2">
    <w:name w:val="annotation reference"/>
    <w:basedOn w:val="a6"/>
    <w:uiPriority w:val="99"/>
    <w:semiHidden/>
    <w:unhideWhenUsed/>
    <w:rsid w:val="003A3CD9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3A3CD9"/>
  </w:style>
  <w:style w:type="character" w:customStyle="1" w:styleId="aff4">
    <w:name w:val="Текст примечания Знак"/>
    <w:basedOn w:val="a6"/>
    <w:link w:val="aff3"/>
    <w:uiPriority w:val="99"/>
    <w:semiHidden/>
    <w:rsid w:val="003A3CD9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3A3CD9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3A3CD9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3A3CD9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3A3CD9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3A3CD9"/>
    <w:rPr>
      <w:i/>
      <w:iCs/>
      <w:color w:val="808080"/>
    </w:rPr>
  </w:style>
  <w:style w:type="character" w:styleId="affa">
    <w:name w:val="Book Title"/>
    <w:uiPriority w:val="33"/>
    <w:rsid w:val="003A3CD9"/>
    <w:rPr>
      <w:b/>
      <w:bCs/>
      <w:smallCaps/>
      <w:spacing w:val="5"/>
    </w:rPr>
  </w:style>
  <w:style w:type="paragraph" w:customStyle="1" w:styleId="-12">
    <w:name w:val="Обычный-12"/>
    <w:basedOn w:val="a5"/>
    <w:rsid w:val="003A3CD9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3A3CD9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3A3CD9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3A3CD9"/>
  </w:style>
  <w:style w:type="paragraph" w:styleId="4">
    <w:name w:val="List Number 4"/>
    <w:basedOn w:val="a5"/>
    <w:uiPriority w:val="99"/>
    <w:semiHidden/>
    <w:unhideWhenUsed/>
    <w:rsid w:val="003A3CD9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3A3CD9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3A3CD9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3A3CD9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3A3CD9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3A3CD9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3A3CD9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3A3CD9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3A3CD9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3A3CD9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3A3CD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3A3CD9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3A3CD9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3A3CD9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3A3CD9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3A3CD9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3A3CD9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3A3CD9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3A3CD9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3A3CD9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3A3CD9"/>
  </w:style>
  <w:style w:type="paragraph" w:customStyle="1" w:styleId="a0">
    <w:name w:val="Сноска"/>
    <w:basedOn w:val="a5"/>
    <w:rsid w:val="003A3CD9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3A3CD9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3A3CD9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3A3CD9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3A3CD9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3A3CD9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3A3CD9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3A3CD9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3A3CD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3A3CD9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3A3CD9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3A3CD9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3A3CD9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3A3CD9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3A3CD9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3A3CD9"/>
  </w:style>
  <w:style w:type="numbering" w:styleId="111111">
    <w:name w:val="Outline List 2"/>
    <w:basedOn w:val="a8"/>
    <w:uiPriority w:val="99"/>
    <w:semiHidden/>
    <w:unhideWhenUsed/>
    <w:rsid w:val="003A3CD9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3A3CD9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3A3CD9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3A3CD9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3A3CD9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3A3CD9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3A3CD9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3A3CD9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3A3CD9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3A3CD9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3A3CD9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3A3CD9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3A3CD9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3A3CD9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3A3CD9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3A3CD9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3A3CD9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3A3CD9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3A3CD9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3A3CD9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3A3CD9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3A3CD9"/>
  </w:style>
  <w:style w:type="paragraph" w:customStyle="1" w:styleId="a">
    <w:name w:val="раздел"/>
    <w:basedOn w:val="a5"/>
    <w:autoRedefine/>
    <w:rsid w:val="003A3CD9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3A3CD9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3A3CD9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3A3CD9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3A3CD9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DD2D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2">
    <w:name w:val="p2"/>
    <w:basedOn w:val="a5"/>
    <w:rsid w:val="00DD2D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DD2D1C"/>
  </w:style>
  <w:style w:type="paragraph" w:customStyle="1" w:styleId="p3">
    <w:name w:val="p3"/>
    <w:basedOn w:val="a5"/>
    <w:rsid w:val="0024261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2">
    <w:name w:val="s2"/>
    <w:basedOn w:val="a6"/>
    <w:rsid w:val="00242617"/>
  </w:style>
  <w:style w:type="paragraph" w:customStyle="1" w:styleId="p4">
    <w:name w:val="p4"/>
    <w:basedOn w:val="a5"/>
    <w:rsid w:val="0024261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3">
    <w:name w:val="s3"/>
    <w:basedOn w:val="a6"/>
    <w:rsid w:val="002426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57546FD-233F-8244-AE8F-59FD8BA9A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ОСН_369.dotx</Template>
  <TotalTime>15</TotalTime>
  <Pages>13</Pages>
  <Words>4674</Words>
  <Characters>29447</Characters>
  <Application>Microsoft Office Word</Application>
  <DocSecurity>0</DocSecurity>
  <Lines>577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Дмитрий Ворожцов</cp:lastModifiedBy>
  <cp:revision>5</cp:revision>
  <dcterms:created xsi:type="dcterms:W3CDTF">2025-11-24T11:07:00Z</dcterms:created>
  <dcterms:modified xsi:type="dcterms:W3CDTF">2025-11-24T18:34:00Z</dcterms:modified>
</cp:coreProperties>
</file>