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45AF" w14:textId="77777777" w:rsidR="00191403" w:rsidRPr="000C520C" w:rsidRDefault="00191403" w:rsidP="00191403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BBE271C" w14:textId="3764AB6C" w:rsidR="00191403" w:rsidRPr="000C520C" w:rsidRDefault="00191403" w:rsidP="00191403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82</w:t>
      </w: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28EF4387" w14:textId="12E2EBE9" w:rsidR="00191403" w:rsidRPr="000C520C" w:rsidRDefault="00191403" w:rsidP="00191403">
      <w:pPr>
        <w:spacing w:after="0"/>
        <w:jc w:val="center"/>
        <w:rPr>
          <w:rFonts w:eastAsia="Times New Roman"/>
          <w:szCs w:val="28"/>
          <w:lang w:eastAsia="zh-CN"/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7A0CE2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Физика клетки, физика мозга и энергий – иного пути нет… </w:t>
      </w:r>
    </w:p>
    <w:p w14:paraId="03BAB25A" w14:textId="5F651DAE" w:rsidR="00E7428E" w:rsidRPr="00E7428E" w:rsidRDefault="00E7428E" w:rsidP="00E7428E">
      <w:pPr>
        <w:rPr>
          <w:rFonts w:ascii="Times New Roman" w:eastAsia="Times New Roman" w:hAnsi="Times New Roman"/>
          <w:sz w:val="24"/>
        </w:rPr>
      </w:pPr>
      <w:r>
        <w:rPr>
          <w:rStyle w:val="affff4"/>
        </w:rPr>
        <w:t xml:space="preserve"> </w:t>
      </w:r>
    </w:p>
    <w:p w14:paraId="41DFC862" w14:textId="77777777" w:rsidR="005B6178" w:rsidRPr="005B6178" w:rsidRDefault="005B6178" w:rsidP="005B617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B6178">
        <w:rPr>
          <w:rFonts w:eastAsia="Times New Roman"/>
          <w:b/>
          <w:bCs/>
          <w:i/>
          <w:iCs/>
          <w:color w:val="0E0E0E"/>
          <w:sz w:val="24"/>
        </w:rPr>
        <w:t xml:space="preserve">Мы победим старость тогда, </w:t>
      </w:r>
    </w:p>
    <w:p w14:paraId="325BF77D" w14:textId="16557CB8" w:rsidR="005B6178" w:rsidRPr="005B6178" w:rsidRDefault="005B6178" w:rsidP="005B617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B6178">
        <w:rPr>
          <w:rFonts w:eastAsia="Times New Roman"/>
          <w:b/>
          <w:bCs/>
          <w:i/>
          <w:iCs/>
          <w:color w:val="0E0E0E"/>
          <w:sz w:val="24"/>
        </w:rPr>
        <w:t>когда перестанем искать бе</w:t>
      </w:r>
      <w:r>
        <w:rPr>
          <w:rFonts w:eastAsia="Times New Roman"/>
          <w:b/>
          <w:bCs/>
          <w:i/>
          <w:iCs/>
          <w:color w:val="0E0E0E"/>
          <w:sz w:val="24"/>
        </w:rPr>
        <w:t>з</w:t>
      </w:r>
      <w:r w:rsidRPr="005B6178">
        <w:rPr>
          <w:rFonts w:eastAsia="Times New Roman"/>
          <w:b/>
          <w:bCs/>
          <w:i/>
          <w:iCs/>
          <w:color w:val="0E0E0E"/>
          <w:sz w:val="24"/>
        </w:rPr>
        <w:t xml:space="preserve">смертие </w:t>
      </w:r>
    </w:p>
    <w:p w14:paraId="5D7CE196" w14:textId="77777777" w:rsidR="005B6178" w:rsidRPr="005B6178" w:rsidRDefault="005B6178" w:rsidP="005B617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B6178">
        <w:rPr>
          <w:rFonts w:eastAsia="Times New Roman"/>
          <w:b/>
          <w:bCs/>
          <w:i/>
          <w:iCs/>
          <w:color w:val="0E0E0E"/>
          <w:sz w:val="24"/>
        </w:rPr>
        <w:t xml:space="preserve">вовне и вернём взор внутрь — в клетку, </w:t>
      </w:r>
    </w:p>
    <w:p w14:paraId="44D5E5F5" w14:textId="62F8B24C" w:rsidR="00894A02" w:rsidRDefault="00894A02" w:rsidP="00894A02">
      <w:pPr>
        <w:spacing w:after="0" w:line="240" w:lineRule="auto"/>
        <w:ind w:firstLine="0"/>
        <w:rPr>
          <w:rFonts w:eastAsia="Times New Roman"/>
          <w:b/>
          <w:bCs/>
          <w:i/>
          <w:iCs/>
          <w:color w:val="0E0E0E"/>
          <w:sz w:val="24"/>
        </w:rPr>
      </w:pPr>
      <w:r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                                     </w:t>
      </w:r>
      <w:r w:rsidR="005B6178" w:rsidRPr="005B6178">
        <w:rPr>
          <w:rFonts w:eastAsia="Times New Roman"/>
          <w:b/>
          <w:bCs/>
          <w:i/>
          <w:iCs/>
          <w:color w:val="0E0E0E"/>
          <w:sz w:val="24"/>
        </w:rPr>
        <w:t>в мозг, в энергию. Там, где скрыт</w:t>
      </w:r>
    </w:p>
    <w:p w14:paraId="2D6838C4" w14:textId="7C4FFA32" w:rsidR="00894A02" w:rsidRDefault="00894A02" w:rsidP="00894A02">
      <w:pPr>
        <w:spacing w:after="0" w:line="240" w:lineRule="auto"/>
        <w:ind w:firstLine="0"/>
        <w:rPr>
          <w:rFonts w:eastAsia="Times New Roman"/>
          <w:b/>
          <w:bCs/>
          <w:i/>
          <w:iCs/>
          <w:color w:val="0E0E0E"/>
          <w:sz w:val="24"/>
        </w:rPr>
      </w:pPr>
      <w:r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                              </w:t>
      </w:r>
      <w:r w:rsidR="005B6178" w:rsidRPr="005B6178">
        <w:rPr>
          <w:rFonts w:eastAsia="Times New Roman"/>
          <w:b/>
          <w:bCs/>
          <w:i/>
          <w:iCs/>
          <w:color w:val="0E0E0E"/>
          <w:sz w:val="24"/>
        </w:rPr>
        <w:t xml:space="preserve"> источник жизни, спрятана и тайна</w:t>
      </w:r>
    </w:p>
    <w:p w14:paraId="2905733E" w14:textId="5F2EE776" w:rsidR="00894A02" w:rsidRDefault="00894A02" w:rsidP="00894A02">
      <w:pPr>
        <w:spacing w:after="0" w:line="240" w:lineRule="auto"/>
        <w:ind w:firstLine="0"/>
        <w:rPr>
          <w:rFonts w:eastAsia="Times New Roman"/>
          <w:b/>
          <w:bCs/>
          <w:i/>
          <w:iCs/>
          <w:color w:val="0E0E0E"/>
          <w:sz w:val="24"/>
        </w:rPr>
      </w:pPr>
      <w:r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                               </w:t>
      </w:r>
      <w:r w:rsidR="005B6178" w:rsidRPr="005B6178">
        <w:rPr>
          <w:rFonts w:eastAsia="Times New Roman"/>
          <w:b/>
          <w:bCs/>
          <w:i/>
          <w:iCs/>
          <w:color w:val="0E0E0E"/>
          <w:sz w:val="24"/>
        </w:rPr>
        <w:t xml:space="preserve"> её продления. Всё остальное — лишь</w:t>
      </w:r>
    </w:p>
    <w:p w14:paraId="2D1F5252" w14:textId="026B3BE6" w:rsidR="007A0CE2" w:rsidRDefault="00894A02" w:rsidP="00894A02">
      <w:pPr>
        <w:spacing w:after="0" w:line="240" w:lineRule="auto"/>
        <w:ind w:firstLine="0"/>
      </w:pPr>
      <w:r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                         </w:t>
      </w:r>
      <w:r w:rsidR="005B6178" w:rsidRPr="005B6178">
        <w:rPr>
          <w:rFonts w:eastAsia="Times New Roman"/>
          <w:b/>
          <w:bCs/>
          <w:i/>
          <w:iCs/>
          <w:color w:val="0E0E0E"/>
          <w:sz w:val="24"/>
        </w:rPr>
        <w:t>иллюзия науки, забывшей, что</w:t>
      </w:r>
      <w:r>
        <w:rPr>
          <w:rFonts w:eastAsia="Times New Roman"/>
          <w:b/>
          <w:bCs/>
          <w:i/>
          <w:iCs/>
          <w:color w:val="0E0E0E"/>
          <w:sz w:val="24"/>
        </w:rPr>
        <w:t xml:space="preserve"> </w:t>
      </w:r>
      <w:r w:rsidR="005B6178" w:rsidRPr="005B6178">
        <w:rPr>
          <w:rFonts w:eastAsia="Times New Roman"/>
          <w:b/>
          <w:bCs/>
          <w:i/>
          <w:iCs/>
          <w:color w:val="0E0E0E"/>
          <w:sz w:val="24"/>
        </w:rPr>
        <w:t xml:space="preserve">Человек </w:t>
      </w:r>
      <w:r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               </w:t>
      </w:r>
    </w:p>
    <w:p w14:paraId="7C71779A" w14:textId="14A61875" w:rsidR="00894A02" w:rsidRPr="005B6178" w:rsidRDefault="00894A02" w:rsidP="00894A02">
      <w:pPr>
        <w:spacing w:after="0" w:line="240" w:lineRule="auto"/>
        <w:ind w:firstLine="0"/>
      </w:pPr>
      <w:r>
        <w:t xml:space="preserve">                                                                            </w:t>
      </w:r>
      <w:r>
        <w:rPr>
          <w:rFonts w:eastAsia="Times New Roman"/>
          <w:b/>
          <w:bCs/>
          <w:i/>
          <w:iCs/>
          <w:color w:val="0E0E0E"/>
          <w:sz w:val="24"/>
        </w:rPr>
        <w:t>начинается не</w:t>
      </w:r>
      <w:r w:rsidRPr="005B6178">
        <w:rPr>
          <w:rFonts w:eastAsia="Times New Roman"/>
          <w:b/>
          <w:bCs/>
          <w:i/>
          <w:iCs/>
          <w:color w:val="0E0E0E"/>
          <w:sz w:val="24"/>
        </w:rPr>
        <w:t xml:space="preserve"> с формулы, а с Понимания</w:t>
      </w:r>
    </w:p>
    <w:p w14:paraId="2F951B6B" w14:textId="77777777" w:rsidR="005E5553" w:rsidRDefault="005E5553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95C63B7" w14:textId="1DE9E765" w:rsidR="007A0CE2" w:rsidRPr="005E5553" w:rsidRDefault="005E5553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7A0CE2" w:rsidRPr="005E5553">
        <w:rPr>
          <w:rFonts w:ascii="Georgia" w:hAnsi="Georgia"/>
          <w:sz w:val="28"/>
          <w:szCs w:val="28"/>
        </w:rPr>
        <w:t xml:space="preserve">Человечество веками искало ответы вовне — в звёздных пространствах, в ускорителях частиц, в схемах небесной механики и алхимических моделях микромира. Мы чертили траектории планет, выдумывали экзотические материи, усложняли математические конструкции, надеясь через абстрактное число постичь конкретную суть. Но истина всё это время оставалась </w:t>
      </w:r>
      <w:r w:rsidR="007A0CE2" w:rsidRPr="000A1404">
        <w:rPr>
          <w:rStyle w:val="--"/>
        </w:rPr>
        <w:t xml:space="preserve">внутри </w:t>
      </w:r>
      <w:r w:rsidR="007A0CE2" w:rsidRPr="000A1404">
        <w:rPr>
          <w:rStyle w:val="--0"/>
        </w:rPr>
        <w:t>нас</w:t>
      </w:r>
      <w:r w:rsidR="007A0CE2" w:rsidRPr="005E5553">
        <w:rPr>
          <w:rFonts w:ascii="Georgia" w:hAnsi="Georgia"/>
          <w:sz w:val="28"/>
          <w:szCs w:val="28"/>
        </w:rPr>
        <w:t xml:space="preserve"> — </w:t>
      </w:r>
      <w:r w:rsidR="007A0CE2" w:rsidRPr="005E5553">
        <w:rPr>
          <w:rStyle w:val="s1"/>
          <w:rFonts w:ascii="Georgia" w:hAnsi="Georgia"/>
          <w:sz w:val="28"/>
          <w:szCs w:val="28"/>
        </w:rPr>
        <w:t>в самой ткани живого</w:t>
      </w:r>
      <w:r w:rsidR="007A0CE2" w:rsidRPr="005E5553">
        <w:rPr>
          <w:rFonts w:ascii="Georgia" w:hAnsi="Georgia"/>
          <w:sz w:val="28"/>
          <w:szCs w:val="28"/>
        </w:rPr>
        <w:t xml:space="preserve">, в биении клетки, в молчаливом </w:t>
      </w:r>
      <w:r>
        <w:rPr>
          <w:rFonts w:ascii="Georgia" w:hAnsi="Georgia"/>
          <w:sz w:val="28"/>
          <w:szCs w:val="28"/>
        </w:rPr>
        <w:t>«</w:t>
      </w:r>
      <w:r w:rsidR="007A0CE2" w:rsidRPr="005E5553">
        <w:rPr>
          <w:rFonts w:ascii="Georgia" w:hAnsi="Georgia"/>
          <w:sz w:val="28"/>
          <w:szCs w:val="28"/>
        </w:rPr>
        <w:t>свете</w:t>
      </w:r>
      <w:r>
        <w:rPr>
          <w:rFonts w:ascii="Georgia" w:hAnsi="Georgia"/>
          <w:sz w:val="28"/>
          <w:szCs w:val="28"/>
        </w:rPr>
        <w:t>»</w:t>
      </w:r>
      <w:r w:rsidR="007A0CE2" w:rsidRPr="005E5553">
        <w:rPr>
          <w:rFonts w:ascii="Georgia" w:hAnsi="Georgia"/>
          <w:sz w:val="28"/>
          <w:szCs w:val="28"/>
        </w:rPr>
        <w:t xml:space="preserve"> мозга, в потоках энергии, струящихся сквозь наше сознание. </w:t>
      </w:r>
      <w:r w:rsidRPr="005E5553">
        <w:rPr>
          <w:rFonts w:ascii="Georgia" w:hAnsi="Georgia"/>
          <w:sz w:val="28"/>
          <w:szCs w:val="28"/>
        </w:rPr>
        <w:t>Ибо,</w:t>
      </w:r>
      <w:r w:rsidR="007A0CE2" w:rsidRPr="005E5553">
        <w:rPr>
          <w:rFonts w:ascii="Georgia" w:hAnsi="Georgia"/>
          <w:sz w:val="28"/>
          <w:szCs w:val="28"/>
        </w:rPr>
        <w:t xml:space="preserve"> </w:t>
      </w:r>
      <w:r w:rsidR="007A0CE2" w:rsidRPr="005E5553">
        <w:rPr>
          <w:rStyle w:val="s1"/>
          <w:rFonts w:ascii="Georgia" w:hAnsi="Georgia"/>
          <w:sz w:val="28"/>
          <w:szCs w:val="28"/>
        </w:rPr>
        <w:t>не поняв Человека — невозможно понять Мир</w:t>
      </w:r>
      <w:r w:rsidR="007A0CE2" w:rsidRPr="005E5553">
        <w:rPr>
          <w:rFonts w:ascii="Georgia" w:hAnsi="Georgia"/>
          <w:sz w:val="28"/>
          <w:szCs w:val="28"/>
        </w:rPr>
        <w:t>.</w:t>
      </w:r>
      <w:r w:rsidR="005B67C6">
        <w:rPr>
          <w:rFonts w:ascii="Georgia" w:hAnsi="Georgia"/>
          <w:sz w:val="28"/>
          <w:szCs w:val="28"/>
        </w:rPr>
        <w:t xml:space="preserve"> </w:t>
      </w:r>
      <w:r w:rsidR="007A0CE2" w:rsidRPr="005E5553">
        <w:rPr>
          <w:rFonts w:ascii="Georgia" w:hAnsi="Georgia"/>
          <w:sz w:val="28"/>
          <w:szCs w:val="28"/>
        </w:rPr>
        <w:t xml:space="preserve">Современная наука с гордостью оперирует энергиями, </w:t>
      </w:r>
      <w:r w:rsidR="007A0CE2" w:rsidRPr="000A1404">
        <w:rPr>
          <w:rStyle w:val="--"/>
        </w:rPr>
        <w:t xml:space="preserve">не </w:t>
      </w:r>
      <w:r w:rsidR="007A0CE2" w:rsidRPr="000A1404">
        <w:rPr>
          <w:rStyle w:val="--0"/>
        </w:rPr>
        <w:t>зная</w:t>
      </w:r>
      <w:r w:rsidR="007A0CE2" w:rsidRPr="005E5553">
        <w:rPr>
          <w:rFonts w:ascii="Georgia" w:hAnsi="Georgia"/>
          <w:sz w:val="28"/>
          <w:szCs w:val="28"/>
        </w:rPr>
        <w:t xml:space="preserve"> их сути. Она запускает ракеты, но не может остановить старение. Она расщепляет ядра, но </w:t>
      </w:r>
      <w:r w:rsidR="007A0CE2" w:rsidRPr="000A1404">
        <w:rPr>
          <w:rStyle w:val="--"/>
        </w:rPr>
        <w:t xml:space="preserve">не </w:t>
      </w:r>
      <w:r w:rsidR="007A0CE2" w:rsidRPr="000A1404">
        <w:rPr>
          <w:rStyle w:val="--0"/>
        </w:rPr>
        <w:t>способна</w:t>
      </w:r>
      <w:r w:rsidR="007A0CE2" w:rsidRPr="005E5553">
        <w:rPr>
          <w:rFonts w:ascii="Georgia" w:hAnsi="Georgia"/>
          <w:sz w:val="28"/>
          <w:szCs w:val="28"/>
        </w:rPr>
        <w:t xml:space="preserve"> исцелить сознание. Всё потому, что утратила центр тяжести — </w:t>
      </w:r>
      <w:r w:rsidR="007A0CE2" w:rsidRPr="005B67C6">
        <w:rPr>
          <w:rStyle w:val="s1"/>
          <w:rFonts w:ascii="Georgia" w:hAnsi="Georgia"/>
          <w:sz w:val="28"/>
          <w:szCs w:val="28"/>
        </w:rPr>
        <w:t>Физику Жизни</w:t>
      </w:r>
      <w:r w:rsidR="007A0CE2" w:rsidRPr="005B67C6">
        <w:rPr>
          <w:rFonts w:ascii="Georgia" w:hAnsi="Georgia"/>
          <w:sz w:val="28"/>
          <w:szCs w:val="28"/>
        </w:rPr>
        <w:t xml:space="preserve">, </w:t>
      </w:r>
      <w:r w:rsidR="007A0CE2" w:rsidRPr="005B67C6">
        <w:rPr>
          <w:rStyle w:val="s1"/>
          <w:rFonts w:ascii="Georgia" w:hAnsi="Georgia"/>
          <w:sz w:val="28"/>
          <w:szCs w:val="28"/>
        </w:rPr>
        <w:t>Физику Человека</w:t>
      </w:r>
      <w:r w:rsidR="007A0CE2" w:rsidRPr="005B67C6">
        <w:rPr>
          <w:rFonts w:ascii="Georgia" w:hAnsi="Georgia"/>
          <w:sz w:val="28"/>
          <w:szCs w:val="28"/>
        </w:rPr>
        <w:t>.</w:t>
      </w:r>
      <w:r w:rsidR="007A0CE2" w:rsidRPr="005E5553">
        <w:rPr>
          <w:rFonts w:ascii="Georgia" w:hAnsi="Georgia"/>
          <w:sz w:val="28"/>
          <w:szCs w:val="28"/>
        </w:rPr>
        <w:t xml:space="preserve"> Мысль о клетке, как квантовом генераторе, мысль о мозге, как энергоинформационном узле — для неё крамола. Но </w:t>
      </w:r>
      <w:r w:rsidR="007A0CE2" w:rsidRPr="00C564EE">
        <w:rPr>
          <w:rStyle w:val="s1"/>
          <w:rFonts w:ascii="Georgia" w:hAnsi="Georgia"/>
          <w:sz w:val="28"/>
          <w:szCs w:val="28"/>
        </w:rPr>
        <w:t>именно там, в недрах нашей живой конструкции, находится ключ ко всему</w:t>
      </w:r>
      <w:r w:rsidR="007A0CE2" w:rsidRPr="005E5553">
        <w:rPr>
          <w:rFonts w:ascii="Georgia" w:hAnsi="Georgia"/>
          <w:sz w:val="28"/>
          <w:szCs w:val="28"/>
        </w:rPr>
        <w:t>: к бессмертию, к восстановлению, к победе над смертью.</w:t>
      </w:r>
    </w:p>
    <w:p w14:paraId="740BF894" w14:textId="33BA0920" w:rsidR="007A0CE2" w:rsidRPr="005E5553" w:rsidRDefault="00C564EE" w:rsidP="00C564E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7A0CE2" w:rsidRPr="005E5553">
        <w:rPr>
          <w:rFonts w:ascii="Georgia" w:hAnsi="Georgia"/>
          <w:sz w:val="28"/>
          <w:szCs w:val="28"/>
        </w:rPr>
        <w:t xml:space="preserve">Чтобы вырваться из замкнутого круга старения и разрушения, Человечество должно совершить поворот: </w:t>
      </w:r>
      <w:r w:rsidR="007A0CE2" w:rsidRPr="00C564EE">
        <w:rPr>
          <w:rStyle w:val="s1"/>
          <w:rFonts w:ascii="Georgia" w:hAnsi="Georgia"/>
          <w:sz w:val="28"/>
          <w:szCs w:val="28"/>
        </w:rPr>
        <w:t>от космоса к организму, от теорий к переживанию, от формул к пониманию</w:t>
      </w:r>
      <w:r w:rsidR="007A0CE2" w:rsidRPr="00C564EE">
        <w:rPr>
          <w:rFonts w:ascii="Georgia" w:hAnsi="Georgia"/>
          <w:sz w:val="28"/>
          <w:szCs w:val="28"/>
        </w:rPr>
        <w:t>.</w:t>
      </w:r>
      <w:r w:rsidR="007A0CE2" w:rsidRPr="005E5553">
        <w:rPr>
          <w:rFonts w:ascii="Georgia" w:hAnsi="Georgia"/>
          <w:sz w:val="28"/>
          <w:szCs w:val="28"/>
        </w:rPr>
        <w:t xml:space="preserve"> </w:t>
      </w:r>
      <w:r w:rsidR="007A0CE2" w:rsidRPr="000A1404">
        <w:rPr>
          <w:rStyle w:val="--"/>
        </w:rPr>
        <w:t xml:space="preserve">Настоящее </w:t>
      </w:r>
      <w:r w:rsidR="007A0CE2" w:rsidRPr="000A1404">
        <w:rPr>
          <w:rStyle w:val="--0"/>
        </w:rPr>
        <w:t>открытие</w:t>
      </w:r>
      <w:r w:rsidR="007A0CE2" w:rsidRPr="005E5553">
        <w:rPr>
          <w:rFonts w:ascii="Georgia" w:hAnsi="Georgia"/>
          <w:sz w:val="28"/>
          <w:szCs w:val="28"/>
        </w:rPr>
        <w:t xml:space="preserve"> — это не новый элемент таблицы, а новая мера в восприятии того, чем мы сами являемся.</w:t>
      </w:r>
      <w:r>
        <w:rPr>
          <w:rFonts w:ascii="Georgia" w:hAnsi="Georgia"/>
          <w:sz w:val="28"/>
          <w:szCs w:val="28"/>
        </w:rPr>
        <w:t xml:space="preserve"> </w:t>
      </w:r>
      <w:r w:rsidR="007A0CE2" w:rsidRPr="00C564EE">
        <w:rPr>
          <w:rFonts w:ascii="Georgia" w:hAnsi="Georgia"/>
          <w:sz w:val="28"/>
          <w:szCs w:val="28"/>
        </w:rPr>
        <w:t>Чтобы преодолеть старость и победить смерть, нужно прежде всего познать Физику клетки человека, Физику Мозга Человека и Физику энергий.</w:t>
      </w:r>
      <w:r w:rsidR="007A0CE2" w:rsidRPr="005E5553">
        <w:rPr>
          <w:rStyle w:val="s2"/>
          <w:rFonts w:ascii="Georgia" w:hAnsi="Georgia"/>
          <w:sz w:val="28"/>
          <w:szCs w:val="28"/>
        </w:rPr>
        <w:t xml:space="preserve"> Это не поэтический лозунг, а </w:t>
      </w:r>
      <w:r w:rsidR="007A0CE2" w:rsidRPr="000A1404">
        <w:rPr>
          <w:rStyle w:val="--"/>
        </w:rPr>
        <w:t xml:space="preserve">вектор </w:t>
      </w:r>
      <w:r w:rsidR="007A0CE2" w:rsidRPr="000A1404">
        <w:rPr>
          <w:rStyle w:val="--0"/>
        </w:rPr>
        <w:t>эволюции.</w:t>
      </w:r>
      <w:r w:rsidR="007A0CE2" w:rsidRPr="005E5553">
        <w:rPr>
          <w:rStyle w:val="s2"/>
          <w:rFonts w:ascii="Georgia" w:hAnsi="Georgia"/>
          <w:sz w:val="28"/>
          <w:szCs w:val="28"/>
        </w:rPr>
        <w:t xml:space="preserve"> Не вымысел, а фундамент нового этапа развития. Иного пути нет.</w:t>
      </w:r>
    </w:p>
    <w:p w14:paraId="276B0CEC" w14:textId="71CD81F8" w:rsidR="00E7428E" w:rsidRPr="00E7428E" w:rsidRDefault="00C564EE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E7428E" w:rsidRPr="00E7428E">
        <w:rPr>
          <w:rFonts w:eastAsia="Times New Roman"/>
          <w:szCs w:val="28"/>
        </w:rPr>
        <w:t xml:space="preserve">Когда мы отправляем детей в университеты, нам кажется, что они входят в пространство познания, где разум расправляет крылья, где мышление обретает опору в истине, где наука становится инструментом становления Человека. Но </w:t>
      </w:r>
      <w:r w:rsidR="00E7428E" w:rsidRPr="000A1404">
        <w:rPr>
          <w:rStyle w:val="--"/>
        </w:rPr>
        <w:t xml:space="preserve">чаще </w:t>
      </w:r>
      <w:r w:rsidR="00E7428E" w:rsidRPr="000A1404">
        <w:rPr>
          <w:rStyle w:val="--0"/>
        </w:rPr>
        <w:t>всего</w:t>
      </w:r>
      <w:r w:rsidR="00E7428E" w:rsidRPr="00E7428E">
        <w:rPr>
          <w:rFonts w:eastAsia="Times New Roman"/>
          <w:szCs w:val="28"/>
        </w:rPr>
        <w:t xml:space="preserve"> происходит обратное: юный разум сталкивается не с истиной, а с её фантомом — с учебной моделью мира, где каждая формула — не более чем соглашение, а каждый закон — подмена, облечённая в мантии авторитетов.</w:t>
      </w:r>
      <w:r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Если бы наша Вселенная действительно следовала законам, записанным в современных учебниках физики, её существование было бы невозможно. Ни </w:t>
      </w:r>
      <w:r w:rsidR="00E7428E" w:rsidRPr="00E7428E">
        <w:rPr>
          <w:rFonts w:eastAsia="Times New Roman"/>
          <w:szCs w:val="28"/>
        </w:rPr>
        <w:lastRenderedPageBreak/>
        <w:t xml:space="preserve">звёзд, ни планет, ни человека — только мгновенное схлопывание в ничто. Это не поэтический образ, а математически </w:t>
      </w:r>
      <w:r w:rsidR="00E7428E" w:rsidRPr="00091ABE">
        <w:rPr>
          <w:rStyle w:val="--0"/>
        </w:rPr>
        <w:t xml:space="preserve">выверенный </w:t>
      </w:r>
      <w:r w:rsidR="00E7428E" w:rsidRPr="00091ABE">
        <w:rPr>
          <w:rStyle w:val="--"/>
        </w:rPr>
        <w:t>парадокс</w:t>
      </w:r>
      <w:r w:rsidR="00E7428E" w:rsidRPr="00E7428E">
        <w:rPr>
          <w:rFonts w:eastAsia="Times New Roman"/>
          <w:szCs w:val="28"/>
        </w:rPr>
        <w:t xml:space="preserve">. Простейшая логика показывает, что многие «научные истины» удерживаются в сознании человечества лишь за счёт символических уловок — как тот самый «минус» в формуле Ньютона, без которого яблоко не упадёт, а улетит. Этот минус, выведенный не из природы, а из </w:t>
      </w:r>
      <w:r w:rsidR="00E7428E" w:rsidRPr="00091ABE">
        <w:rPr>
          <w:rStyle w:val="--"/>
        </w:rPr>
        <w:t xml:space="preserve">надуманной </w:t>
      </w:r>
      <w:r w:rsidR="00E7428E" w:rsidRPr="00091ABE">
        <w:rPr>
          <w:rStyle w:val="--0"/>
        </w:rPr>
        <w:t>симметрии</w:t>
      </w:r>
      <w:r w:rsidR="00E7428E" w:rsidRPr="00E7428E">
        <w:rPr>
          <w:rFonts w:eastAsia="Times New Roman"/>
          <w:szCs w:val="28"/>
        </w:rPr>
        <w:t>, стал оберегом абсурдной модели мира.</w:t>
      </w:r>
      <w:r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Физики утверждают, что этот минус «работает» — он делает модель согласованной. Но это и </w:t>
      </w:r>
      <w:r w:rsidR="00E7428E" w:rsidRPr="00091ABE">
        <w:rPr>
          <w:rStyle w:val="--0"/>
        </w:rPr>
        <w:t xml:space="preserve">есть </w:t>
      </w:r>
      <w:r w:rsidR="00E7428E" w:rsidRPr="00091ABE">
        <w:rPr>
          <w:rStyle w:val="--"/>
        </w:rPr>
        <w:t>ложь</w:t>
      </w:r>
      <w:r w:rsidR="00E7428E" w:rsidRPr="00E7428E">
        <w:rPr>
          <w:rFonts w:eastAsia="Times New Roman"/>
          <w:szCs w:val="28"/>
        </w:rPr>
        <w:t>, возведённая в системность: чтобы теория выживала, она должна быть не истинной, а самосогласованной. В этом и корень болезни, имя которой — старение науки. А за ней — старение разума, старение мышления, старение жизни.</w:t>
      </w:r>
    </w:p>
    <w:p w14:paraId="013435E2" w14:textId="77777777" w:rsidR="002C783D" w:rsidRDefault="0045786C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E7428E" w:rsidRPr="00E7428E">
        <w:rPr>
          <w:rFonts w:eastAsia="Times New Roman"/>
          <w:szCs w:val="28"/>
        </w:rPr>
        <w:t xml:space="preserve">Мы живём в цивилизации, где даже </w:t>
      </w:r>
      <w:r w:rsidR="00E7428E" w:rsidRPr="00091ABE">
        <w:rPr>
          <w:rStyle w:val="--0"/>
        </w:rPr>
        <w:t xml:space="preserve">ложь </w:t>
      </w:r>
      <w:r w:rsidR="00E7428E" w:rsidRPr="00091ABE">
        <w:rPr>
          <w:rStyle w:val="--"/>
        </w:rPr>
        <w:t>поощряется</w:t>
      </w:r>
      <w:r w:rsidR="00E7428E" w:rsidRPr="00E7428E">
        <w:rPr>
          <w:rFonts w:eastAsia="Times New Roman"/>
          <w:szCs w:val="28"/>
        </w:rPr>
        <w:t xml:space="preserve"> премиями. Где </w:t>
      </w:r>
    </w:p>
    <w:p w14:paraId="13FD79DC" w14:textId="4B295FE3" w:rsidR="00E7428E" w:rsidRPr="005E5553" w:rsidRDefault="002C783D" w:rsidP="002C783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2549DD43" wp14:editId="7DC269D1">
            <wp:simplePos x="0" y="0"/>
            <wp:positionH relativeFrom="column">
              <wp:posOffset>-111760</wp:posOffset>
            </wp:positionH>
            <wp:positionV relativeFrom="paragraph">
              <wp:posOffset>487680</wp:posOffset>
            </wp:positionV>
            <wp:extent cx="2857500" cy="3200400"/>
            <wp:effectExtent l="0" t="0" r="0" b="0"/>
            <wp:wrapTight wrapText="bothSides">
              <wp:wrapPolygon edited="0">
                <wp:start x="0" y="0"/>
                <wp:lineTo x="0" y="21514"/>
                <wp:lineTo x="21504" y="21514"/>
                <wp:lineTo x="21504" y="0"/>
                <wp:lineTo x="0" y="0"/>
              </wp:wrapPolygon>
            </wp:wrapTight>
            <wp:docPr id="1802473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473503" name="Рисунок 18024735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28E" w:rsidRPr="00E7428E">
        <w:rPr>
          <w:rFonts w:eastAsia="Times New Roman"/>
          <w:szCs w:val="28"/>
        </w:rPr>
        <w:t xml:space="preserve">молодёжь призывают создавать теории, не имеющие связи с реальностью, лишь бы они вписывались в удобную матрицу догм. Теория струн, </w:t>
      </w:r>
      <w:r w:rsidR="0045786C" w:rsidRPr="00E7428E">
        <w:rPr>
          <w:rFonts w:eastAsia="Times New Roman"/>
          <w:szCs w:val="28"/>
        </w:rPr>
        <w:t>многомерие</w:t>
      </w:r>
      <w:r w:rsidR="00E7428E" w:rsidRPr="00E7428E">
        <w:rPr>
          <w:rFonts w:eastAsia="Times New Roman"/>
          <w:szCs w:val="28"/>
        </w:rPr>
        <w:t xml:space="preserve">, космологические фикции — это не новые горизонты, а </w:t>
      </w:r>
      <w:r w:rsidR="00E7428E" w:rsidRPr="00A67903">
        <w:rPr>
          <w:rStyle w:val="--"/>
        </w:rPr>
        <w:t xml:space="preserve">иллюзорные </w:t>
      </w:r>
      <w:r w:rsidR="00E7428E" w:rsidRPr="00A67903">
        <w:rPr>
          <w:rStyle w:val="--0"/>
        </w:rPr>
        <w:t>миражи,</w:t>
      </w:r>
      <w:r w:rsidR="00E7428E" w:rsidRPr="00E7428E">
        <w:rPr>
          <w:rFonts w:eastAsia="Times New Roman"/>
          <w:szCs w:val="28"/>
        </w:rPr>
        <w:t xml:space="preserve"> пожирающие ресурсы. Подмена реальности абстрактной математикой разрушает не только науку — она разрушает поле жизни, ведёт к деградации восприятия и распаду на уровне самой ткани пространства.</w:t>
      </w:r>
      <w:r w:rsidR="0045786C"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Когда ложь входит в уравнение, она </w:t>
      </w:r>
      <w:r w:rsidR="00E7428E" w:rsidRPr="00A67903">
        <w:rPr>
          <w:rStyle w:val="--"/>
        </w:rPr>
        <w:t xml:space="preserve">не </w:t>
      </w:r>
      <w:r w:rsidR="00E7428E" w:rsidRPr="00A67903">
        <w:rPr>
          <w:rStyle w:val="--0"/>
        </w:rPr>
        <w:t xml:space="preserve">остаётся </w:t>
      </w:r>
      <w:r w:rsidR="00E7428E" w:rsidRPr="00E7428E">
        <w:rPr>
          <w:rFonts w:eastAsia="Times New Roman"/>
          <w:szCs w:val="28"/>
        </w:rPr>
        <w:t xml:space="preserve">в рамках абстракции. Она проникает в клетки, в гены, в восприятие. Ложная картина мира формирует ложное тело, подверженное распаду. А значит, каждый </w:t>
      </w:r>
      <w:r w:rsidR="00E7428E" w:rsidRPr="00A67903">
        <w:rPr>
          <w:rStyle w:val="--"/>
        </w:rPr>
        <w:t xml:space="preserve">недостоверный </w:t>
      </w:r>
      <w:r w:rsidR="00E7428E" w:rsidRPr="00A67903">
        <w:rPr>
          <w:rStyle w:val="--0"/>
        </w:rPr>
        <w:t xml:space="preserve">закон </w:t>
      </w:r>
      <w:r w:rsidR="00E7428E" w:rsidRPr="00E7428E">
        <w:rPr>
          <w:rFonts w:eastAsia="Times New Roman"/>
          <w:szCs w:val="28"/>
        </w:rPr>
        <w:t xml:space="preserve">природы, преподнесённый как истина, есть шаг к старости и смерти. И напротив: очищение науки, возвращение к подлинной картине мира, где поле первично, где разум структурирует материю, а не наоборот — это и </w:t>
      </w:r>
      <w:r w:rsidR="00E7428E" w:rsidRPr="00A67903">
        <w:rPr>
          <w:rStyle w:val="--0"/>
        </w:rPr>
        <w:t xml:space="preserve">есть </w:t>
      </w:r>
      <w:r w:rsidR="00E7428E" w:rsidRPr="00A67903">
        <w:rPr>
          <w:rStyle w:val="--"/>
        </w:rPr>
        <w:t>путь</w:t>
      </w:r>
      <w:r w:rsidR="00E7428E" w:rsidRPr="00E7428E">
        <w:rPr>
          <w:rFonts w:eastAsia="Times New Roman"/>
          <w:szCs w:val="28"/>
        </w:rPr>
        <w:t xml:space="preserve"> к остановке старения.</w:t>
      </w:r>
      <w:r w:rsidR="0045786C"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>Преодоление старости начинается с преодоления научной лжи.</w:t>
      </w:r>
    </w:p>
    <w:p w14:paraId="02AFE25A" w14:textId="50EC7B58" w:rsidR="00E7428E" w:rsidRPr="00E7428E" w:rsidRDefault="0045786C" w:rsidP="0030670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</w:t>
      </w:r>
      <w:r w:rsidR="00E7428E" w:rsidRPr="005E5553">
        <w:rPr>
          <w:rFonts w:ascii="Georgia" w:hAnsi="Georgia"/>
          <w:sz w:val="28"/>
          <w:szCs w:val="28"/>
        </w:rPr>
        <w:t xml:space="preserve">Идея о том, что Вселенная родилась в результате некоего </w:t>
      </w:r>
      <w:r>
        <w:rPr>
          <w:rFonts w:ascii="Georgia" w:hAnsi="Georgia"/>
          <w:sz w:val="28"/>
          <w:szCs w:val="28"/>
        </w:rPr>
        <w:t>«большого</w:t>
      </w:r>
      <w:r w:rsidR="00E7428E" w:rsidRPr="005E5553">
        <w:rPr>
          <w:rFonts w:ascii="Georgia" w:hAnsi="Georgia"/>
          <w:sz w:val="28"/>
          <w:szCs w:val="28"/>
        </w:rPr>
        <w:t xml:space="preserve"> взрыва</w:t>
      </w:r>
      <w:r>
        <w:rPr>
          <w:rFonts w:ascii="Georgia" w:hAnsi="Georgia"/>
          <w:sz w:val="28"/>
          <w:szCs w:val="28"/>
        </w:rPr>
        <w:t>»</w:t>
      </w:r>
      <w:r w:rsidR="00E7428E" w:rsidRPr="005E5553">
        <w:rPr>
          <w:rFonts w:ascii="Georgia" w:hAnsi="Georgia"/>
          <w:sz w:val="28"/>
          <w:szCs w:val="28"/>
        </w:rPr>
        <w:t>, долгое время внушалась человечеству как абсолютная истина. Она — дитя XX века, порождённое в лабораториях теоретической физики, но не подтверждённ</w:t>
      </w:r>
      <w:r w:rsidR="00A67903">
        <w:rPr>
          <w:rFonts w:ascii="Georgia" w:hAnsi="Georgia"/>
          <w:sz w:val="28"/>
          <w:szCs w:val="28"/>
        </w:rPr>
        <w:t>ая</w:t>
      </w:r>
      <w:r w:rsidR="00E7428E" w:rsidRPr="005E5553">
        <w:rPr>
          <w:rFonts w:ascii="Georgia" w:hAnsi="Georgia"/>
          <w:sz w:val="28"/>
          <w:szCs w:val="28"/>
        </w:rPr>
        <w:t xml:space="preserve"> ни одной непротиворечивой логикой бытия. Эта гипотеза, </w:t>
      </w:r>
      <w:r w:rsidR="00E7428E" w:rsidRPr="004F6AF1">
        <w:rPr>
          <w:rStyle w:val="--"/>
        </w:rPr>
        <w:t xml:space="preserve">усиленно </w:t>
      </w:r>
      <w:r w:rsidR="00E7428E" w:rsidRPr="004F6AF1">
        <w:rPr>
          <w:rStyle w:val="--0"/>
        </w:rPr>
        <w:t>транслируемая</w:t>
      </w:r>
      <w:r w:rsidR="00E7428E" w:rsidRPr="005E5553">
        <w:rPr>
          <w:rFonts w:ascii="Georgia" w:hAnsi="Georgia"/>
          <w:sz w:val="28"/>
          <w:szCs w:val="28"/>
        </w:rPr>
        <w:t xml:space="preserve"> авторитетами, такими как</w:t>
      </w:r>
      <w:r w:rsidR="00306703">
        <w:rPr>
          <w:rFonts w:ascii="Georgia" w:hAnsi="Georgia"/>
          <w:sz w:val="28"/>
          <w:szCs w:val="28"/>
        </w:rPr>
        <w:t xml:space="preserve"> известный </w:t>
      </w:r>
      <w:r w:rsidR="004F6AF1">
        <w:rPr>
          <w:rFonts w:ascii="Georgia" w:hAnsi="Georgia"/>
          <w:sz w:val="28"/>
          <w:szCs w:val="28"/>
        </w:rPr>
        <w:t xml:space="preserve">космолог </w:t>
      </w:r>
      <w:r w:rsidR="004F6AF1" w:rsidRPr="005E5553">
        <w:rPr>
          <w:rFonts w:ascii="Georgia" w:hAnsi="Georgia"/>
          <w:sz w:val="28"/>
          <w:szCs w:val="28"/>
        </w:rPr>
        <w:t>В.А.Рубаков</w:t>
      </w:r>
      <w:r w:rsidR="00E7428E" w:rsidRPr="005E5553">
        <w:rPr>
          <w:rFonts w:ascii="Georgia" w:hAnsi="Georgia"/>
          <w:sz w:val="28"/>
          <w:szCs w:val="28"/>
        </w:rPr>
        <w:t>, постепенно превратилась в догмат. Но суть её — пустота, замаскированная под величие. Она столь же иллюзорна, как и алхимическая мечта о золоте, добытом из праха.</w:t>
      </w:r>
      <w:r w:rsidR="00306703">
        <w:rPr>
          <w:rFonts w:ascii="Georgia" w:hAnsi="Georgia"/>
          <w:sz w:val="28"/>
          <w:szCs w:val="28"/>
        </w:rPr>
        <w:t xml:space="preserve"> </w:t>
      </w:r>
      <w:r w:rsidR="00E7428E" w:rsidRPr="00E7428E">
        <w:rPr>
          <w:rFonts w:ascii="Georgia" w:hAnsi="Georgia"/>
          <w:sz w:val="28"/>
          <w:szCs w:val="28"/>
        </w:rPr>
        <w:t xml:space="preserve">Современные расчёты, если смотреть на них без шор догмы, </w:t>
      </w:r>
      <w:r w:rsidR="00E7428E" w:rsidRPr="004F6AF1">
        <w:rPr>
          <w:rStyle w:val="--"/>
        </w:rPr>
        <w:t xml:space="preserve">не </w:t>
      </w:r>
      <w:r w:rsidR="00E7428E" w:rsidRPr="004F6AF1">
        <w:rPr>
          <w:rStyle w:val="--0"/>
        </w:rPr>
        <w:t>подтверждают</w:t>
      </w:r>
      <w:r w:rsidR="00E7428E" w:rsidRPr="00E7428E">
        <w:rPr>
          <w:rFonts w:ascii="Georgia" w:hAnsi="Georgia"/>
          <w:sz w:val="28"/>
          <w:szCs w:val="28"/>
        </w:rPr>
        <w:t xml:space="preserve"> возможность рождения мироздания из взрыва. Вселенная, наполненная тончайшими согласованиями, </w:t>
      </w:r>
      <w:r w:rsidR="00E7428E" w:rsidRPr="004F6AF1">
        <w:rPr>
          <w:rStyle w:val="--"/>
        </w:rPr>
        <w:t xml:space="preserve">не </w:t>
      </w:r>
      <w:r w:rsidR="00E7428E" w:rsidRPr="004F6AF1">
        <w:rPr>
          <w:rStyle w:val="--0"/>
        </w:rPr>
        <w:t>может</w:t>
      </w:r>
      <w:r w:rsidR="00E7428E" w:rsidRPr="00E7428E">
        <w:rPr>
          <w:rFonts w:ascii="Georgia" w:hAnsi="Georgia"/>
          <w:sz w:val="28"/>
          <w:szCs w:val="28"/>
        </w:rPr>
        <w:t xml:space="preserve"> быть порождением катастрофы. И всё же, те, кто продолжают пропагандировать </w:t>
      </w:r>
      <w:r w:rsidR="00E7428E" w:rsidRPr="00E7428E">
        <w:rPr>
          <w:rFonts w:ascii="Georgia" w:hAnsi="Georgia"/>
          <w:sz w:val="28"/>
          <w:szCs w:val="28"/>
        </w:rPr>
        <w:lastRenderedPageBreak/>
        <w:t>теорию взрыва в XXI веке, становятся участниками великого научного обмана. Они не старые алхимики, но новая каста жрецов, превращающих неизвестное в манипулятивное.</w:t>
      </w:r>
    </w:p>
    <w:p w14:paraId="6AFCBEE7" w14:textId="465F5B99" w:rsidR="00E7428E" w:rsidRPr="00E7428E" w:rsidRDefault="00306703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E7428E" w:rsidRPr="00E7428E">
        <w:rPr>
          <w:rFonts w:eastAsia="Times New Roman"/>
          <w:szCs w:val="28"/>
        </w:rPr>
        <w:t xml:space="preserve">Псевдонаука — это </w:t>
      </w:r>
      <w:r w:rsidR="00E7428E" w:rsidRPr="004F6AF1">
        <w:rPr>
          <w:rStyle w:val="--"/>
        </w:rPr>
        <w:t xml:space="preserve">не </w:t>
      </w:r>
      <w:r w:rsidR="00E7428E" w:rsidRPr="004F6AF1">
        <w:rPr>
          <w:rStyle w:val="--0"/>
        </w:rPr>
        <w:t>только</w:t>
      </w:r>
      <w:r w:rsidR="00E7428E" w:rsidRPr="00E7428E">
        <w:rPr>
          <w:rFonts w:eastAsia="Times New Roman"/>
          <w:szCs w:val="28"/>
        </w:rPr>
        <w:t xml:space="preserve"> ошибка, но и форма онтологического насилия. Её магия — в уравнениях, где кривая становится прямой, если «рассмотреть сферу как плоскость». Это не физика, а лингвистическое колдовство, в котором сущности исчезают в нулях, а пространство искажается до абстракции, теряя связь с живым восприятием. Иллюзия заменяет меру. Модель подменяет бытие. Так рождается </w:t>
      </w:r>
      <w:r w:rsidR="00E7428E" w:rsidRPr="00595614">
        <w:rPr>
          <w:rStyle w:val="--"/>
        </w:rPr>
        <w:t xml:space="preserve">смерть </w:t>
      </w:r>
      <w:r w:rsidR="00E7428E" w:rsidRPr="00595614">
        <w:rPr>
          <w:rStyle w:val="--0"/>
        </w:rPr>
        <w:t>смысла</w:t>
      </w:r>
      <w:r w:rsidR="00E7428E" w:rsidRPr="00E7428E">
        <w:rPr>
          <w:rFonts w:eastAsia="Times New Roman"/>
          <w:szCs w:val="28"/>
        </w:rPr>
        <w:t xml:space="preserve"> — не молекулярная, а понятийная.</w:t>
      </w:r>
    </w:p>
    <w:p w14:paraId="10EB3A4D" w14:textId="48221A3D" w:rsidR="00E7428E" w:rsidRPr="00E7428E" w:rsidRDefault="00677869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E7428E" w:rsidRPr="00E7428E">
        <w:rPr>
          <w:rFonts w:eastAsia="Times New Roman"/>
          <w:szCs w:val="28"/>
        </w:rPr>
        <w:t>Если пространство искривляется, то почему оно продолжает вести себя как трёхмерное? Если Луна держится на орбите только благодаря минусу, добавленному в уравнение, то не является ли этот минус не научной деталью, а богом из машины, спасающим теорию от распада? Это не наука — это обряд.</w:t>
      </w:r>
      <w:r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Эксперименты, подобные вырыванию ног таракану с последующим свистом, становятся метафорой современной </w:t>
      </w:r>
      <w:r w:rsidR="00E7428E" w:rsidRPr="00595614">
        <w:rPr>
          <w:rStyle w:val="--"/>
        </w:rPr>
        <w:t xml:space="preserve">исследовательской </w:t>
      </w:r>
      <w:r w:rsidR="00E7428E" w:rsidRPr="00595614">
        <w:rPr>
          <w:rStyle w:val="--0"/>
        </w:rPr>
        <w:t>культуры:</w:t>
      </w:r>
      <w:r w:rsidR="00E7428E" w:rsidRPr="00E7428E">
        <w:rPr>
          <w:rFonts w:eastAsia="Times New Roman"/>
          <w:szCs w:val="28"/>
        </w:rPr>
        <w:t xml:space="preserve"> мучительное и бессмысленное действие выдается за открытие. Когда таракан перестаёт реагировать, делают вывод: он оглох. Хотя, быть может, у него отняли не слух, а устойчивость. Но физика молчит. </w:t>
      </w:r>
      <w:r w:rsidR="00E7428E" w:rsidRPr="00595614">
        <w:rPr>
          <w:rStyle w:val="--0"/>
        </w:rPr>
        <w:t xml:space="preserve">Ей </w:t>
      </w:r>
      <w:r w:rsidR="00E7428E" w:rsidRPr="00595614">
        <w:rPr>
          <w:rStyle w:val="--"/>
        </w:rPr>
        <w:t>достаточно</w:t>
      </w:r>
      <w:r w:rsidR="00E7428E" w:rsidRPr="00595614">
        <w:rPr>
          <w:rStyle w:val="--0"/>
        </w:rPr>
        <w:t xml:space="preserve"> результата</w:t>
      </w:r>
      <w:r w:rsidR="00E7428E" w:rsidRPr="00E7428E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Так называемая </w:t>
      </w:r>
      <w:r>
        <w:rPr>
          <w:rFonts w:eastAsia="Times New Roman"/>
          <w:szCs w:val="28"/>
        </w:rPr>
        <w:t>«</w:t>
      </w:r>
      <w:r w:rsidR="00E7428E" w:rsidRPr="00E7428E">
        <w:rPr>
          <w:rFonts w:eastAsia="Times New Roman"/>
          <w:szCs w:val="28"/>
        </w:rPr>
        <w:t>теория относительности</w:t>
      </w:r>
      <w:r>
        <w:rPr>
          <w:rFonts w:eastAsia="Times New Roman"/>
          <w:szCs w:val="28"/>
        </w:rPr>
        <w:t>»</w:t>
      </w:r>
      <w:r w:rsidR="00E7428E" w:rsidRPr="00E7428E">
        <w:rPr>
          <w:rFonts w:eastAsia="Times New Roman"/>
          <w:szCs w:val="28"/>
        </w:rPr>
        <w:t>, увенчанная венцом интеллектуализма, по сути — система тонких соглашений, построенных на неопределённостях и допущениях. Где искривление времени — допуск, а не факт. Где пространство — модель, а не проявление поля. Где человек — забытая переменная.</w:t>
      </w:r>
      <w:r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Но именно здесь и проходит граница: между разумом, стремящимся к истине, и интеллектом, обвешанным дипломами. Между молодостью познания и старостью знания. Истинная наука — не в том, чтобы свести мир к трём переменным. Она — в </w:t>
      </w:r>
      <w:r w:rsidR="00C4425F" w:rsidRPr="00C4425F">
        <w:rPr>
          <w:rStyle w:val="--0"/>
        </w:rPr>
        <w:t xml:space="preserve">способности </w:t>
      </w:r>
      <w:r w:rsidR="00C4425F" w:rsidRPr="00C4425F">
        <w:rPr>
          <w:rStyle w:val="--"/>
        </w:rPr>
        <w:t>слышат</w:t>
      </w:r>
      <w:r w:rsidR="00E7428E" w:rsidRPr="00C4425F">
        <w:rPr>
          <w:rStyle w:val="--"/>
        </w:rPr>
        <w:t>ь</w:t>
      </w:r>
      <w:r w:rsidR="00E7428E" w:rsidRPr="00E7428E">
        <w:rPr>
          <w:rFonts w:eastAsia="Times New Roman"/>
          <w:szCs w:val="28"/>
        </w:rPr>
        <w:t xml:space="preserve"> поле. Понимать пространство. И чувствовать, где в уравнении начинается ложь.</w:t>
      </w:r>
      <w:r w:rsidR="00947808">
        <w:rPr>
          <w:rFonts w:eastAsia="Times New Roman"/>
          <w:szCs w:val="28"/>
        </w:rPr>
        <w:t xml:space="preserve"> </w:t>
      </w:r>
      <w:r w:rsidR="00E7428E" w:rsidRPr="00E7428E">
        <w:rPr>
          <w:rFonts w:eastAsia="Times New Roman"/>
          <w:szCs w:val="28"/>
        </w:rPr>
        <w:t xml:space="preserve">Победить старость — значит освободиться от изношенных моделей, от парадигм, в которых истина приносится в жертву формуле. Там, где наука </w:t>
      </w:r>
      <w:r w:rsidR="00E7428E" w:rsidRPr="00C4425F">
        <w:rPr>
          <w:rStyle w:val="--"/>
        </w:rPr>
        <w:t xml:space="preserve">не </w:t>
      </w:r>
      <w:r w:rsidR="00E7428E" w:rsidRPr="00C4425F">
        <w:rPr>
          <w:rStyle w:val="--0"/>
        </w:rPr>
        <w:t>ищет</w:t>
      </w:r>
      <w:r w:rsidR="00E7428E" w:rsidRPr="00E7428E">
        <w:rPr>
          <w:rFonts w:eastAsia="Times New Roman"/>
          <w:szCs w:val="28"/>
        </w:rPr>
        <w:t xml:space="preserve"> правды, она работает на смерть. Но мы рождены, чтобы её победить.</w:t>
      </w:r>
    </w:p>
    <w:p w14:paraId="3462BC1A" w14:textId="1405183D" w:rsidR="00021559" w:rsidRPr="00021559" w:rsidRDefault="00947808" w:rsidP="007E16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021559" w:rsidRPr="005E5553">
        <w:rPr>
          <w:rFonts w:ascii="Georgia" w:hAnsi="Georgia"/>
          <w:sz w:val="28"/>
          <w:szCs w:val="28"/>
        </w:rPr>
        <w:t xml:space="preserve">Современная физика всё чаще напоминает театр, где актёры забыли, что играют роли, а зрители — что смотрят представление. Мир </w:t>
      </w:r>
      <w:bookmarkStart w:id="0" w:name="_Hlk214227898"/>
      <w:r w:rsidR="00021559" w:rsidRPr="005E5553">
        <w:rPr>
          <w:rFonts w:ascii="Georgia" w:hAnsi="Georgia"/>
          <w:sz w:val="28"/>
          <w:szCs w:val="28"/>
        </w:rPr>
        <w:t>континуум</w:t>
      </w:r>
      <w:bookmarkEnd w:id="0"/>
      <w:r w:rsidR="00021559" w:rsidRPr="005E5553">
        <w:rPr>
          <w:rFonts w:ascii="Georgia" w:hAnsi="Georgia"/>
          <w:sz w:val="28"/>
          <w:szCs w:val="28"/>
        </w:rPr>
        <w:t>ов</w:t>
      </w:r>
      <w:r w:rsidR="00746A0A">
        <w:rPr>
          <w:rStyle w:val="af5"/>
          <w:rFonts w:ascii="Georgia" w:hAnsi="Georgia"/>
          <w:szCs w:val="28"/>
        </w:rPr>
        <w:footnoteReference w:id="1"/>
      </w:r>
      <w:r w:rsidR="00021559" w:rsidRPr="005E5553">
        <w:rPr>
          <w:rFonts w:ascii="Georgia" w:hAnsi="Georgia"/>
          <w:sz w:val="28"/>
          <w:szCs w:val="28"/>
        </w:rPr>
        <w:t xml:space="preserve">, где сало с гвоздями преподносится как метафора высших взаимодействий, а канализация с бюджетом — как структурный элемент вселенной, — стал нормой в тех лабораториях, где истина </w:t>
      </w:r>
      <w:r w:rsidR="00021559" w:rsidRPr="00746A0A">
        <w:rPr>
          <w:rStyle w:val="--"/>
        </w:rPr>
        <w:t xml:space="preserve">давно </w:t>
      </w:r>
      <w:r w:rsidR="00021559" w:rsidRPr="00746A0A">
        <w:rPr>
          <w:rStyle w:val="--0"/>
        </w:rPr>
        <w:t>заменена</w:t>
      </w:r>
      <w:r w:rsidR="00021559" w:rsidRPr="005E5553">
        <w:rPr>
          <w:rFonts w:ascii="Georgia" w:hAnsi="Georgia"/>
          <w:sz w:val="28"/>
          <w:szCs w:val="28"/>
        </w:rPr>
        <w:t xml:space="preserve"> символом, а понимание — манипуляцией.</w:t>
      </w:r>
      <w:r w:rsidR="007E16DB">
        <w:rPr>
          <w:rFonts w:ascii="Georgia" w:hAnsi="Georgia"/>
          <w:sz w:val="28"/>
          <w:szCs w:val="28"/>
        </w:rPr>
        <w:t xml:space="preserve"> </w:t>
      </w:r>
      <w:r w:rsidR="00021559" w:rsidRPr="00021559">
        <w:rPr>
          <w:rFonts w:ascii="Georgia" w:hAnsi="Georgia"/>
          <w:sz w:val="28"/>
          <w:szCs w:val="28"/>
        </w:rPr>
        <w:t xml:space="preserve">Физика превратилась в искусство сочинения красивых абстракций. И чем дальше формула от бытия, тем выше её шанс получить премию. «Плоскость имеет объём», «прямая состоит из ничевошек», «энергия выделяется при скольжении гвоздя по </w:t>
      </w:r>
      <w:proofErr w:type="gramStart"/>
      <w:r w:rsidR="00021559" w:rsidRPr="00021559">
        <w:rPr>
          <w:rFonts w:ascii="Georgia" w:hAnsi="Georgia"/>
          <w:sz w:val="28"/>
          <w:szCs w:val="28"/>
        </w:rPr>
        <w:t>салу»</w:t>
      </w:r>
      <w:r w:rsidR="00746A0A">
        <w:rPr>
          <w:rFonts w:ascii="Georgia" w:hAnsi="Georgia"/>
          <w:sz w:val="28"/>
          <w:szCs w:val="28"/>
        </w:rPr>
        <w:t>…</w:t>
      </w:r>
      <w:proofErr w:type="gramEnd"/>
      <w:r w:rsidR="00021559" w:rsidRPr="00021559">
        <w:rPr>
          <w:rFonts w:ascii="Georgia" w:hAnsi="Georgia"/>
          <w:sz w:val="28"/>
          <w:szCs w:val="28"/>
        </w:rPr>
        <w:t xml:space="preserve"> — не шутки, а образы реального </w:t>
      </w:r>
      <w:r w:rsidR="00021559" w:rsidRPr="00021559">
        <w:rPr>
          <w:rFonts w:ascii="Georgia" w:hAnsi="Georgia"/>
          <w:sz w:val="28"/>
          <w:szCs w:val="28"/>
        </w:rPr>
        <w:lastRenderedPageBreak/>
        <w:t xml:space="preserve">методологического хаоса. И если подобные утверждения ещё вызывают у кого-то улыбку, то стоит помнить: именно </w:t>
      </w:r>
      <w:r w:rsidR="00021559" w:rsidRPr="00746A0A">
        <w:rPr>
          <w:rStyle w:val="--0"/>
        </w:rPr>
        <w:t xml:space="preserve">на </w:t>
      </w:r>
      <w:r w:rsidR="00021559" w:rsidRPr="00746A0A">
        <w:rPr>
          <w:rStyle w:val="--"/>
        </w:rPr>
        <w:t>таких</w:t>
      </w:r>
      <w:r w:rsidR="00021559" w:rsidRPr="00021559">
        <w:rPr>
          <w:rFonts w:ascii="Georgia" w:hAnsi="Georgia"/>
          <w:sz w:val="28"/>
          <w:szCs w:val="28"/>
        </w:rPr>
        <w:t xml:space="preserve"> конструкциях строятся сегодняшние учебники, на которых воспитывают «учёных» нового поколения.</w:t>
      </w:r>
    </w:p>
    <w:p w14:paraId="373A7CCC" w14:textId="229BD19E" w:rsidR="00021559" w:rsidRPr="00D24569" w:rsidRDefault="00D24569" w:rsidP="00D24569">
      <w:pPr>
        <w:spacing w:after="0"/>
        <w:ind w:firstLine="0"/>
        <w:rPr>
          <w:rStyle w:val="--"/>
          <w:rFonts w:eastAsia="Times New Roman"/>
          <w:b w:val="0"/>
          <w:caps w:val="0"/>
          <w:color w:val="auto"/>
          <w:sz w:val="28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1" behindDoc="1" locked="0" layoutInCell="1" allowOverlap="1" wp14:anchorId="09F95548" wp14:editId="133F328F">
            <wp:simplePos x="0" y="0"/>
            <wp:positionH relativeFrom="column">
              <wp:posOffset>4130040</wp:posOffset>
            </wp:positionH>
            <wp:positionV relativeFrom="paragraph">
              <wp:posOffset>222250</wp:posOffset>
            </wp:positionV>
            <wp:extent cx="2882265" cy="3263900"/>
            <wp:effectExtent l="0" t="0" r="635" b="0"/>
            <wp:wrapTight wrapText="bothSides">
              <wp:wrapPolygon edited="0">
                <wp:start x="0" y="0"/>
                <wp:lineTo x="0" y="21516"/>
                <wp:lineTo x="21510" y="21516"/>
                <wp:lineTo x="21510" y="0"/>
                <wp:lineTo x="0" y="0"/>
              </wp:wrapPolygon>
            </wp:wrapTight>
            <wp:docPr id="13102600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60022" name="Рисунок 13102600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6DB">
        <w:rPr>
          <w:rFonts w:eastAsia="Times New Roman"/>
          <w:szCs w:val="28"/>
        </w:rPr>
        <w:t xml:space="preserve">         </w:t>
      </w:r>
      <w:r w:rsidR="00021559" w:rsidRPr="00021559">
        <w:rPr>
          <w:rFonts w:eastAsia="Times New Roman"/>
          <w:szCs w:val="28"/>
        </w:rPr>
        <w:t xml:space="preserve">А что такое физика — в своей сути? Не стала ли она псевдонаукой, если позволяет подменять реальное воображаемым, а в прикладное внедрять фундаментальное, как метафору и обоснование? Там, где философия говорит о предельных основаниях, физика </w:t>
      </w:r>
      <w:r w:rsidR="00021559" w:rsidRPr="008B76D2">
        <w:rPr>
          <w:rStyle w:val="--0"/>
        </w:rPr>
        <w:t xml:space="preserve">теперь </w:t>
      </w:r>
      <w:r w:rsidR="00021559" w:rsidRPr="008B76D2">
        <w:rPr>
          <w:rStyle w:val="--"/>
        </w:rPr>
        <w:t>рассуждает</w:t>
      </w:r>
      <w:r w:rsidR="00021559" w:rsidRPr="00021559">
        <w:rPr>
          <w:rFonts w:eastAsia="Times New Roman"/>
          <w:szCs w:val="28"/>
        </w:rPr>
        <w:t xml:space="preserve"> о </w:t>
      </w:r>
      <w:r w:rsidR="007E16DB">
        <w:rPr>
          <w:rFonts w:eastAsia="Times New Roman"/>
          <w:szCs w:val="28"/>
        </w:rPr>
        <w:t>«</w:t>
      </w:r>
      <w:r w:rsidR="00021559" w:rsidRPr="00021559">
        <w:rPr>
          <w:rFonts w:eastAsia="Times New Roman"/>
          <w:szCs w:val="28"/>
        </w:rPr>
        <w:t>диалектике Эйнштейна</w:t>
      </w:r>
      <w:r w:rsidR="007E16DB">
        <w:rPr>
          <w:rFonts w:eastAsia="Times New Roman"/>
          <w:szCs w:val="28"/>
        </w:rPr>
        <w:t>»</w:t>
      </w:r>
      <w:r w:rsidR="00021559" w:rsidRPr="00021559">
        <w:rPr>
          <w:rFonts w:eastAsia="Times New Roman"/>
          <w:szCs w:val="28"/>
        </w:rPr>
        <w:t xml:space="preserve"> и </w:t>
      </w:r>
      <w:r w:rsidR="007E16DB">
        <w:rPr>
          <w:rFonts w:eastAsia="Times New Roman"/>
          <w:szCs w:val="28"/>
        </w:rPr>
        <w:t>«</w:t>
      </w:r>
      <w:r w:rsidR="00021559" w:rsidRPr="00021559">
        <w:rPr>
          <w:rFonts w:eastAsia="Times New Roman"/>
          <w:szCs w:val="28"/>
        </w:rPr>
        <w:t>диалектике Бора</w:t>
      </w:r>
      <w:r w:rsidR="007E16DB">
        <w:rPr>
          <w:rFonts w:eastAsia="Times New Roman"/>
          <w:szCs w:val="28"/>
        </w:rPr>
        <w:t>»</w:t>
      </w:r>
      <w:r w:rsidR="00021559" w:rsidRPr="00021559">
        <w:rPr>
          <w:rFonts w:eastAsia="Times New Roman"/>
          <w:szCs w:val="28"/>
        </w:rPr>
        <w:t xml:space="preserve"> — как если бы измышление математических схем можно было назвать новым способом мышления. Но где диалектика, там должно быть становление. А здесь — </w:t>
      </w:r>
      <w:r w:rsidR="00021559" w:rsidRPr="008B76D2">
        <w:rPr>
          <w:rStyle w:val="--0"/>
        </w:rPr>
        <w:t xml:space="preserve">только </w:t>
      </w:r>
      <w:r w:rsidR="00021559" w:rsidRPr="008B76D2">
        <w:rPr>
          <w:rStyle w:val="--"/>
        </w:rPr>
        <w:t>разложение.</w:t>
      </w:r>
    </w:p>
    <w:p w14:paraId="15EB02AC" w14:textId="55BF230F" w:rsidR="00021559" w:rsidRPr="00021559" w:rsidRDefault="008B76D2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21559" w:rsidRPr="00021559">
        <w:rPr>
          <w:rFonts w:eastAsia="Times New Roman"/>
          <w:szCs w:val="28"/>
        </w:rPr>
        <w:t xml:space="preserve">Различие между математическим миражом и эмпирической действительностью стирается. Фундаментальные теории, изначально призванные отразить структуру Природы, смешиваются с утилитарными и частными приёмами. Всё становится теорией. Всё — наукой. Всё — истиной. И в этой равноправной уравниловке </w:t>
      </w:r>
      <w:r w:rsidR="00021559" w:rsidRPr="008B76D2">
        <w:rPr>
          <w:rStyle w:val="--"/>
        </w:rPr>
        <w:t xml:space="preserve">гибнет </w:t>
      </w:r>
      <w:r w:rsidR="00021559" w:rsidRPr="008B76D2">
        <w:rPr>
          <w:rStyle w:val="--0"/>
        </w:rPr>
        <w:t>смысл.</w:t>
      </w:r>
      <w:r w:rsidR="007E16DB"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t xml:space="preserve">В одном курсе физики говорится: абсолютного движения не существует — мы не обнаружили эфира. Но в следующем абзаце скорость движения фигурирует как объективная реальность. Энергия — мера движения материи. </w:t>
      </w:r>
      <w:r w:rsidR="00021559" w:rsidRPr="009C6730">
        <w:rPr>
          <w:rStyle w:val="--0"/>
        </w:rPr>
        <w:t xml:space="preserve">Относительно </w:t>
      </w:r>
      <w:r w:rsidR="00021559" w:rsidRPr="009C6730">
        <w:rPr>
          <w:rStyle w:val="--"/>
        </w:rPr>
        <w:t>чего?</w:t>
      </w:r>
      <w:r w:rsidR="00021559" w:rsidRPr="009C6730">
        <w:rPr>
          <w:rStyle w:val="--0"/>
        </w:rPr>
        <w:t xml:space="preserve"> </w:t>
      </w:r>
      <w:r w:rsidR="00021559" w:rsidRPr="00021559">
        <w:rPr>
          <w:rFonts w:eastAsia="Times New Roman"/>
          <w:szCs w:val="28"/>
        </w:rPr>
        <w:t>Неизвестно. Законы инерции утверждают: тело при равнодействии сил движется прямолинейно и равномерно. Но почему же тогда планеты, у которых всё уравновешено, движутся по кривым и неравномерно?</w:t>
      </w:r>
      <w:r w:rsidR="007E16DB"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t xml:space="preserve">Парадоксов — множество. Энергия считается и положительной, и отрицательной — в зависимости от трактовки, хотя скаляр </w:t>
      </w:r>
      <w:r w:rsidR="00021559" w:rsidRPr="009C6730">
        <w:rPr>
          <w:rStyle w:val="--"/>
        </w:rPr>
        <w:t xml:space="preserve">не </w:t>
      </w:r>
      <w:r w:rsidR="00021559" w:rsidRPr="009C6730">
        <w:rPr>
          <w:rStyle w:val="--0"/>
        </w:rPr>
        <w:t>может</w:t>
      </w:r>
      <w:r w:rsidR="00021559" w:rsidRPr="009C6730">
        <w:rPr>
          <w:rStyle w:val="--"/>
        </w:rPr>
        <w:t xml:space="preserve"> </w:t>
      </w:r>
      <w:r w:rsidR="00021559" w:rsidRPr="00021559">
        <w:rPr>
          <w:rFonts w:eastAsia="Times New Roman"/>
          <w:szCs w:val="28"/>
        </w:rPr>
        <w:t xml:space="preserve">быть отрицательным по природе. Кинетическая и потенциальная энергии складываются в ноль, и из этого делают вывод, будто тело свободно летит во Вселенной. А в микромире — электроны-волны, фотоны-частицы, которые летают вокруг ядер, прыгают между орбитами, излучают нечто, называемое </w:t>
      </w:r>
      <w:r w:rsidR="00F11E4A">
        <w:rPr>
          <w:rFonts w:eastAsia="Times New Roman"/>
          <w:szCs w:val="28"/>
        </w:rPr>
        <w:t>«</w:t>
      </w:r>
      <w:r w:rsidR="00021559" w:rsidRPr="00021559">
        <w:rPr>
          <w:rFonts w:eastAsia="Times New Roman"/>
          <w:szCs w:val="28"/>
        </w:rPr>
        <w:t>энергией</w:t>
      </w:r>
      <w:r w:rsidR="00F11E4A">
        <w:rPr>
          <w:rFonts w:eastAsia="Times New Roman"/>
          <w:szCs w:val="28"/>
        </w:rPr>
        <w:t>»</w:t>
      </w:r>
      <w:r w:rsidR="00021559" w:rsidRPr="00021559">
        <w:rPr>
          <w:rFonts w:eastAsia="Times New Roman"/>
          <w:szCs w:val="28"/>
        </w:rPr>
        <w:t xml:space="preserve">, и всё это описывается моделью, где пространство пустое, </w:t>
      </w:r>
      <w:r w:rsidR="00021559" w:rsidRPr="009C6730">
        <w:rPr>
          <w:rStyle w:val="--0"/>
        </w:rPr>
        <w:t xml:space="preserve">но </w:t>
      </w:r>
      <w:r w:rsidR="00021559" w:rsidRPr="009C6730">
        <w:rPr>
          <w:rStyle w:val="--"/>
        </w:rPr>
        <w:t xml:space="preserve">всё </w:t>
      </w:r>
      <w:r w:rsidR="00021559" w:rsidRPr="00021559">
        <w:rPr>
          <w:rFonts w:eastAsia="Times New Roman"/>
          <w:szCs w:val="28"/>
        </w:rPr>
        <w:t>в нём существует.</w:t>
      </w:r>
    </w:p>
    <w:p w14:paraId="65872EDA" w14:textId="77777777" w:rsidR="00021559" w:rsidRPr="00021559" w:rsidRDefault="00021559" w:rsidP="005E5553">
      <w:pPr>
        <w:spacing w:after="0"/>
        <w:ind w:firstLine="0"/>
        <w:rPr>
          <w:rFonts w:eastAsia="Times New Roman"/>
          <w:szCs w:val="28"/>
        </w:rPr>
      </w:pPr>
      <w:r w:rsidRPr="00021559">
        <w:rPr>
          <w:rFonts w:eastAsia="Times New Roman"/>
          <w:szCs w:val="28"/>
        </w:rPr>
        <w:t>Это не физика. Это псевдомагия, облечённая в математический орнамент.</w:t>
      </w:r>
    </w:p>
    <w:p w14:paraId="14F83CB7" w14:textId="6E9BC14D" w:rsidR="00021559" w:rsidRPr="00021559" w:rsidRDefault="00F11E4A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21559" w:rsidRPr="00021559">
        <w:rPr>
          <w:rFonts w:eastAsia="Times New Roman"/>
          <w:szCs w:val="28"/>
        </w:rPr>
        <w:t>Когда основа науки теряет связь с реальностью, а мышление — с онтологией</w:t>
      </w:r>
      <w:r w:rsidR="000C0F98">
        <w:rPr>
          <w:rStyle w:val="af5"/>
          <w:rFonts w:eastAsia="Times New Roman"/>
          <w:szCs w:val="28"/>
        </w:rPr>
        <w:footnoteReference w:id="2"/>
      </w:r>
      <w:r w:rsidR="00021559" w:rsidRPr="00021559">
        <w:rPr>
          <w:rFonts w:eastAsia="Times New Roman"/>
          <w:szCs w:val="28"/>
        </w:rPr>
        <w:t xml:space="preserve">, происходит старение сознания. В нём размывается грань между понятием и образом, между полем и формой. И как следствие — стареет культура, стареет общество, стареет человек. Потому что старость — не возраст. Это </w:t>
      </w:r>
      <w:r w:rsidR="00021559" w:rsidRPr="000C0F98">
        <w:rPr>
          <w:rStyle w:val="--"/>
        </w:rPr>
        <w:t xml:space="preserve">потеря </w:t>
      </w:r>
      <w:r w:rsidR="00021559" w:rsidRPr="000C0F98">
        <w:rPr>
          <w:rStyle w:val="--0"/>
        </w:rPr>
        <w:t>смысла.</w:t>
      </w:r>
      <w:r w:rsidR="00021559" w:rsidRPr="00021559">
        <w:rPr>
          <w:rFonts w:eastAsia="Times New Roman"/>
          <w:szCs w:val="28"/>
        </w:rPr>
        <w:t xml:space="preserve"> А значит, победа над старостью начинается с возвращения к истине. К </w:t>
      </w:r>
      <w:r w:rsidR="00021559" w:rsidRPr="00021559">
        <w:rPr>
          <w:rFonts w:eastAsia="Times New Roman"/>
          <w:szCs w:val="28"/>
        </w:rPr>
        <w:lastRenderedPageBreak/>
        <w:t>Науке как различению. К Физике как форме чувствования бытия. К Природе как управляемой системе, а не случайной сцене.</w:t>
      </w:r>
    </w:p>
    <w:p w14:paraId="058A9534" w14:textId="725BF209" w:rsidR="00021559" w:rsidRPr="005E5553" w:rsidRDefault="00892D5E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021559" w:rsidRPr="005E5553">
        <w:rPr>
          <w:rFonts w:ascii="Georgia" w:hAnsi="Georgia"/>
          <w:sz w:val="28"/>
          <w:szCs w:val="28"/>
        </w:rPr>
        <w:t>Макс Планк однажды сказал: «</w:t>
      </w:r>
      <w:r w:rsidR="00021559" w:rsidRPr="00892D5E">
        <w:rPr>
          <w:rFonts w:ascii="Georgia" w:hAnsi="Georgia"/>
          <w:i/>
          <w:iCs/>
          <w:sz w:val="28"/>
          <w:szCs w:val="28"/>
        </w:rPr>
        <w:t>Физики делали правильные выводы, но вместе с тем не понимали стоящей за ними физической реальности</w:t>
      </w:r>
      <w:r w:rsidR="00021559" w:rsidRPr="005E5553">
        <w:rPr>
          <w:rFonts w:ascii="Georgia" w:hAnsi="Georgia"/>
          <w:sz w:val="28"/>
          <w:szCs w:val="28"/>
        </w:rPr>
        <w:t xml:space="preserve">». Эта фраза, как завещание, до сих пор </w:t>
      </w:r>
      <w:r w:rsidR="00021559" w:rsidRPr="000C0F98">
        <w:rPr>
          <w:rStyle w:val="--0"/>
        </w:rPr>
        <w:t xml:space="preserve">остаётся </w:t>
      </w:r>
      <w:r w:rsidR="00021559" w:rsidRPr="000C0F98">
        <w:rPr>
          <w:rStyle w:val="--"/>
        </w:rPr>
        <w:t>неуслышанной.</w:t>
      </w:r>
      <w:r w:rsidR="00021559" w:rsidRPr="005E5553">
        <w:rPr>
          <w:rFonts w:ascii="Georgia" w:hAnsi="Georgia"/>
          <w:sz w:val="28"/>
          <w:szCs w:val="28"/>
        </w:rPr>
        <w:t xml:space="preserve"> Ведь современная физика — это не исследование природы, а экспедиция в абстрактные пространства матриц, в туманы операторов и волновых функций, оторванных от предметного бытия. Теоретики давно отказались от реальности в пользу формальных конструкций, а предметную модель заменили математической схемой, назвав её теорией. Тем самым — они начали стареть. Не по паспорту, а по разуму.</w:t>
      </w:r>
      <w:r w:rsidR="007D4905"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 xml:space="preserve">Физика перестала быть наукой о природе, как только стала прикладной математикой. Решение задач </w:t>
      </w:r>
      <w:r w:rsidR="00021559" w:rsidRPr="007D4905">
        <w:rPr>
          <w:rStyle w:val="--"/>
        </w:rPr>
        <w:t xml:space="preserve">вытеснило </w:t>
      </w:r>
      <w:r w:rsidR="00021559" w:rsidRPr="007D4905">
        <w:rPr>
          <w:rStyle w:val="--0"/>
        </w:rPr>
        <w:t>понимание</w:t>
      </w:r>
      <w:r w:rsidR="00021559" w:rsidRPr="005E5553">
        <w:rPr>
          <w:rFonts w:ascii="Georgia" w:hAnsi="Georgia"/>
          <w:sz w:val="28"/>
          <w:szCs w:val="28"/>
        </w:rPr>
        <w:t xml:space="preserve"> явлений. Парадокс в том, что приборы, созданные на этой базе, действительно работают. Электротехника развивается, компьютеры совершенствуются, электростанции производят энергию. Но</w:t>
      </w:r>
      <w:r w:rsidR="003A4271">
        <w:rPr>
          <w:rFonts w:ascii="Georgia" w:hAnsi="Georgia"/>
          <w:sz w:val="28"/>
          <w:szCs w:val="28"/>
        </w:rPr>
        <w:t xml:space="preserve"> сама </w:t>
      </w:r>
      <w:proofErr w:type="gramStart"/>
      <w:r w:rsidR="003A4271">
        <w:rPr>
          <w:rFonts w:ascii="Georgia" w:hAnsi="Georgia"/>
          <w:sz w:val="28"/>
          <w:szCs w:val="28"/>
        </w:rPr>
        <w:t>основа</w:t>
      </w:r>
      <w:r w:rsidR="00021559" w:rsidRPr="005E5553">
        <w:rPr>
          <w:rFonts w:ascii="Georgia" w:hAnsi="Georgia"/>
          <w:sz w:val="28"/>
          <w:szCs w:val="28"/>
        </w:rPr>
        <w:t xml:space="preserve"> </w:t>
      </w:r>
      <w:r w:rsidR="003A4271">
        <w:rPr>
          <w:rStyle w:val="--0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>этого</w:t>
      </w:r>
      <w:proofErr w:type="gramEnd"/>
      <w:r w:rsidR="00021559" w:rsidRPr="005E5553">
        <w:rPr>
          <w:rFonts w:ascii="Georgia" w:hAnsi="Georgia"/>
          <w:sz w:val="28"/>
          <w:szCs w:val="28"/>
        </w:rPr>
        <w:t xml:space="preserve"> мира — гравитация, время, энергия как полевая субстанция — </w:t>
      </w:r>
      <w:r w:rsidR="00021559" w:rsidRPr="007D4905">
        <w:rPr>
          <w:rStyle w:val="--0"/>
        </w:rPr>
        <w:t xml:space="preserve">остаются </w:t>
      </w:r>
      <w:r w:rsidR="00021559" w:rsidRPr="007D4905">
        <w:rPr>
          <w:rStyle w:val="--"/>
        </w:rPr>
        <w:t>недоступными</w:t>
      </w:r>
      <w:r w:rsidR="00021559" w:rsidRPr="005E5553">
        <w:rPr>
          <w:rFonts w:ascii="Georgia" w:hAnsi="Georgia"/>
          <w:sz w:val="28"/>
          <w:szCs w:val="28"/>
        </w:rPr>
        <w:t>. Научная мощь современной цивилизации не может запустить тело в космос без сжигания топлива. Это не прогресс, это признак теоретической импотенции.</w:t>
      </w:r>
      <w:r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 xml:space="preserve">В XXI веке, при всех наших достижениях, мы не можем выйти за пределы парадигмы сгорания. Мы подчинены химии. Где же наша гравитационная энергетика? Где источник, пронизывающий всю Вселенную и доступный в любой точке пространства? Его нет не потому, что он невозможен. А потому, что для него нет теоретической базы. Мы </w:t>
      </w:r>
      <w:r w:rsidR="00021559" w:rsidRPr="007D4905">
        <w:rPr>
          <w:rStyle w:val="--"/>
        </w:rPr>
        <w:t xml:space="preserve">не </w:t>
      </w:r>
      <w:r w:rsidR="00021559" w:rsidRPr="007D4905">
        <w:rPr>
          <w:rStyle w:val="--0"/>
        </w:rPr>
        <w:t>смогли</w:t>
      </w:r>
      <w:r w:rsidR="00021559" w:rsidRPr="005E5553">
        <w:rPr>
          <w:rFonts w:ascii="Georgia" w:hAnsi="Georgia"/>
          <w:sz w:val="28"/>
          <w:szCs w:val="28"/>
        </w:rPr>
        <w:t xml:space="preserve"> его мыслить.</w:t>
      </w:r>
      <w:r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 xml:space="preserve">Причина — в деградации мышления. И в герметичной зависимости от экономических установок, где лозунг «Газ и нефть — наше народное достояние» становится не просто идеологемой, но антисистемной </w:t>
      </w:r>
      <w:r w:rsidR="00021559" w:rsidRPr="007D4905">
        <w:rPr>
          <w:rStyle w:val="--"/>
        </w:rPr>
        <w:t xml:space="preserve">блокировкой </w:t>
      </w:r>
      <w:r w:rsidR="00021559" w:rsidRPr="007D4905">
        <w:rPr>
          <w:rStyle w:val="--0"/>
        </w:rPr>
        <w:t>развития.</w:t>
      </w:r>
      <w:r w:rsidR="00021559" w:rsidRPr="005E5553">
        <w:rPr>
          <w:rFonts w:ascii="Georgia" w:hAnsi="Georgia"/>
          <w:sz w:val="28"/>
          <w:szCs w:val="28"/>
        </w:rPr>
        <w:t xml:space="preserve"> Там, где можно было бы извлекать энергию из поля — нас заставляют бурить землю.</w:t>
      </w:r>
    </w:p>
    <w:p w14:paraId="26A575B5" w14:textId="4BBA1EC3" w:rsidR="00021559" w:rsidRPr="005E5553" w:rsidRDefault="00892D5E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021559" w:rsidRPr="005E5553">
        <w:rPr>
          <w:rFonts w:ascii="Georgia" w:hAnsi="Georgia"/>
          <w:sz w:val="28"/>
          <w:szCs w:val="28"/>
        </w:rPr>
        <w:t xml:space="preserve">Мы потеряли ориентир: физика больше не о природе, а о решении задач внутри ложной картины. Теоретики спорят о способах измерения времени, играют с песочными часами, конструируют часы внутри кривых пространств, но не могут объяснить — </w:t>
      </w:r>
      <w:r w:rsidR="00021559" w:rsidRPr="00993FDC">
        <w:rPr>
          <w:rStyle w:val="--0"/>
        </w:rPr>
        <w:t xml:space="preserve">что </w:t>
      </w:r>
      <w:r w:rsidR="00021559" w:rsidRPr="00993FDC">
        <w:rPr>
          <w:rStyle w:val="--"/>
        </w:rPr>
        <w:t>такое</w:t>
      </w:r>
      <w:r w:rsidR="00021559" w:rsidRPr="00993FDC">
        <w:rPr>
          <w:rStyle w:val="--0"/>
        </w:rPr>
        <w:t xml:space="preserve"> время</w:t>
      </w:r>
      <w:r w:rsidR="00021559" w:rsidRPr="005E5553">
        <w:rPr>
          <w:rFonts w:ascii="Georgia" w:hAnsi="Georgia"/>
          <w:sz w:val="28"/>
          <w:szCs w:val="28"/>
        </w:rPr>
        <w:t xml:space="preserve"> как сущность. Оно по-прежнему течёт, старость наступает, смерть ждёт — а мы называем всё это «естественным», потому что не способны представить иное.</w:t>
      </w:r>
      <w:r w:rsidR="00AF7EA2"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 xml:space="preserve">Но именно здесь — граница. Мы либо продолжаем играть в уравнения и стареть, либо возвращаем науке её подлинный объект: Человека, Поле, Разум, Пространство как систему, а не как абстракцию. </w:t>
      </w:r>
      <w:r w:rsidR="00021559" w:rsidRPr="00993FDC">
        <w:rPr>
          <w:rStyle w:val="--0"/>
        </w:rPr>
        <w:t xml:space="preserve">Только </w:t>
      </w:r>
      <w:r w:rsidR="00021559" w:rsidRPr="00993FDC">
        <w:rPr>
          <w:rStyle w:val="--"/>
        </w:rPr>
        <w:t>так</w:t>
      </w:r>
      <w:r w:rsidR="00021559" w:rsidRPr="005E5553">
        <w:rPr>
          <w:rFonts w:ascii="Georgia" w:hAnsi="Georgia"/>
          <w:sz w:val="28"/>
          <w:szCs w:val="28"/>
        </w:rPr>
        <w:t xml:space="preserve"> возможен выход. Только так возможна Победа.</w:t>
      </w:r>
      <w:r w:rsidR="00AF7EA2"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>Победа над теоретическим параличом, над старостью цивилизации, над смертью как следствием ложного знания.</w:t>
      </w:r>
    </w:p>
    <w:p w14:paraId="4F313DCD" w14:textId="23A0098A" w:rsidR="00021559" w:rsidRPr="002002D7" w:rsidRDefault="00AF7EA2" w:rsidP="002002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021559" w:rsidRPr="005E5553">
        <w:rPr>
          <w:rFonts w:ascii="Georgia" w:hAnsi="Georgia"/>
          <w:sz w:val="28"/>
          <w:szCs w:val="28"/>
        </w:rPr>
        <w:t xml:space="preserve">Когда государство финансирует высшее образование, оно рассчитывает на будущее — на подготовку тех, </w:t>
      </w:r>
      <w:r w:rsidR="00021559" w:rsidRPr="00993FDC">
        <w:rPr>
          <w:rStyle w:val="--0"/>
        </w:rPr>
        <w:t xml:space="preserve">кто </w:t>
      </w:r>
      <w:r w:rsidR="00021559" w:rsidRPr="00993FDC">
        <w:rPr>
          <w:rStyle w:val="--"/>
        </w:rPr>
        <w:t>поведёт</w:t>
      </w:r>
      <w:r w:rsidR="00021559" w:rsidRPr="005E5553">
        <w:rPr>
          <w:rFonts w:ascii="Georgia" w:hAnsi="Georgia"/>
          <w:sz w:val="28"/>
          <w:szCs w:val="28"/>
        </w:rPr>
        <w:t xml:space="preserve"> человечество вперёд. Но что происходит, если эти вложения идут на взращивание заблуждений? Здания греются, преподаватели получают зарплату, студенты сидят за новенькими </w:t>
      </w:r>
      <w:r w:rsidR="00021559" w:rsidRPr="005E5553">
        <w:rPr>
          <w:rFonts w:ascii="Georgia" w:hAnsi="Georgia"/>
          <w:sz w:val="28"/>
          <w:szCs w:val="28"/>
        </w:rPr>
        <w:lastRenderedPageBreak/>
        <w:t xml:space="preserve">партами, но на выходе — ноль. Или хуже — минус. Молодые умы наполняются </w:t>
      </w:r>
      <w:r w:rsidR="00021559" w:rsidRPr="00993FDC">
        <w:rPr>
          <w:rStyle w:val="--"/>
        </w:rPr>
        <w:t xml:space="preserve">не </w:t>
      </w:r>
      <w:r w:rsidR="00021559" w:rsidRPr="00993FDC">
        <w:rPr>
          <w:rStyle w:val="--0"/>
        </w:rPr>
        <w:t>истиной,</w:t>
      </w:r>
      <w:r w:rsidR="00021559" w:rsidRPr="005E5553">
        <w:rPr>
          <w:rFonts w:ascii="Georgia" w:hAnsi="Georgia"/>
          <w:sz w:val="28"/>
          <w:szCs w:val="28"/>
        </w:rPr>
        <w:t xml:space="preserve"> а дымом: мифами, теориями без опоры, конструкциями без предмета.</w:t>
      </w:r>
      <w:r>
        <w:rPr>
          <w:rFonts w:ascii="Georgia" w:hAnsi="Georgia"/>
          <w:sz w:val="28"/>
          <w:szCs w:val="28"/>
        </w:rPr>
        <w:t xml:space="preserve"> </w:t>
      </w:r>
      <w:r w:rsidR="00021559" w:rsidRPr="00021559">
        <w:rPr>
          <w:rFonts w:ascii="Georgia" w:hAnsi="Georgia"/>
          <w:sz w:val="28"/>
          <w:szCs w:val="28"/>
        </w:rPr>
        <w:t xml:space="preserve">Если студента заставить учить чушь — разве он сможет породить знание? Когда образование построено на абсурде, результатом становится </w:t>
      </w:r>
      <w:r w:rsidR="00021559" w:rsidRPr="00993FDC">
        <w:rPr>
          <w:rStyle w:val="--"/>
        </w:rPr>
        <w:t xml:space="preserve">не </w:t>
      </w:r>
      <w:r w:rsidR="00021559" w:rsidRPr="00993FDC">
        <w:rPr>
          <w:rStyle w:val="--0"/>
        </w:rPr>
        <w:t>понимание</w:t>
      </w:r>
      <w:r w:rsidR="00021559" w:rsidRPr="00021559">
        <w:rPr>
          <w:rFonts w:ascii="Georgia" w:hAnsi="Georgia"/>
          <w:sz w:val="28"/>
          <w:szCs w:val="28"/>
        </w:rPr>
        <w:t>, а беспомощность, не мышление, а запоминание. В такой системе невозможно новаторство, ибо мысль,</w:t>
      </w:r>
      <w:r w:rsidR="003A4271">
        <w:rPr>
          <w:rFonts w:ascii="Georgia" w:hAnsi="Georgia"/>
          <w:sz w:val="28"/>
          <w:szCs w:val="28"/>
        </w:rPr>
        <w:t xml:space="preserve"> которую </w:t>
      </w:r>
      <w:proofErr w:type="gramStart"/>
      <w:r w:rsidR="003A4271">
        <w:rPr>
          <w:rFonts w:ascii="Georgia" w:hAnsi="Georgia"/>
          <w:sz w:val="28"/>
          <w:szCs w:val="28"/>
        </w:rPr>
        <w:t xml:space="preserve">учат </w:t>
      </w:r>
      <w:r w:rsidR="00021559" w:rsidRPr="00021559">
        <w:rPr>
          <w:rFonts w:ascii="Georgia" w:hAnsi="Georgia"/>
          <w:sz w:val="28"/>
          <w:szCs w:val="28"/>
        </w:rPr>
        <w:t xml:space="preserve"> бояться</w:t>
      </w:r>
      <w:proofErr w:type="gramEnd"/>
      <w:r w:rsidR="00021559" w:rsidRPr="00021559">
        <w:rPr>
          <w:rFonts w:ascii="Georgia" w:hAnsi="Georgia"/>
          <w:sz w:val="28"/>
          <w:szCs w:val="28"/>
        </w:rPr>
        <w:t xml:space="preserve"> сомнений, уже поражена старостью.</w:t>
      </w:r>
      <w:r w:rsidR="002002D7">
        <w:rPr>
          <w:rFonts w:ascii="Georgia" w:hAnsi="Georgia"/>
          <w:sz w:val="28"/>
          <w:szCs w:val="28"/>
        </w:rPr>
        <w:t xml:space="preserve"> </w:t>
      </w:r>
      <w:r w:rsidR="00021559" w:rsidRPr="002002D7">
        <w:rPr>
          <w:rFonts w:ascii="Georgia" w:hAnsi="Georgia"/>
          <w:sz w:val="28"/>
          <w:szCs w:val="28"/>
        </w:rPr>
        <w:t xml:space="preserve">Мы не учим больше, что Земля стоит на трёх китах. Но учим, что пространство искривляется само в себе, что взрыв может породить порядок, что гравитация — это искривление геометрии, а не сила. Мы не учим мифам античных времён — мы </w:t>
      </w:r>
      <w:r w:rsidR="00021559" w:rsidRPr="002002D7">
        <w:rPr>
          <w:rStyle w:val="--0"/>
        </w:rPr>
        <w:t xml:space="preserve">создаём </w:t>
      </w:r>
      <w:r w:rsidR="00021559" w:rsidRPr="002002D7">
        <w:rPr>
          <w:rStyle w:val="--"/>
        </w:rPr>
        <w:t>новые</w:t>
      </w:r>
      <w:r w:rsidR="00021559" w:rsidRPr="002002D7">
        <w:rPr>
          <w:rStyle w:val="--0"/>
        </w:rPr>
        <w:t xml:space="preserve"> мифы</w:t>
      </w:r>
      <w:r w:rsidR="00021559" w:rsidRPr="002002D7">
        <w:rPr>
          <w:rFonts w:ascii="Georgia" w:hAnsi="Georgia"/>
          <w:sz w:val="28"/>
          <w:szCs w:val="28"/>
        </w:rPr>
        <w:t>, под видом западной науки.</w:t>
      </w:r>
      <w:r w:rsidR="00742968" w:rsidRPr="002002D7">
        <w:rPr>
          <w:rFonts w:ascii="Georgia" w:hAnsi="Georgia"/>
          <w:sz w:val="28"/>
          <w:szCs w:val="28"/>
        </w:rPr>
        <w:t xml:space="preserve"> </w:t>
      </w:r>
      <w:r w:rsidR="00021559" w:rsidRPr="002002D7">
        <w:rPr>
          <w:rFonts w:ascii="Georgia" w:hAnsi="Georgia"/>
          <w:sz w:val="28"/>
          <w:szCs w:val="28"/>
        </w:rPr>
        <w:t xml:space="preserve">Почему бы не признать, что «звёздный фактор», управляющий приливами и кометами, ничем не лучше «поля Хиггса» или «тёмной энергии»? Одни не подтверждены — потому что их нет. Другие — потому что их </w:t>
      </w:r>
      <w:r w:rsidR="00021559" w:rsidRPr="002002D7">
        <w:rPr>
          <w:rStyle w:val="--"/>
        </w:rPr>
        <w:t xml:space="preserve">нельзя </w:t>
      </w:r>
      <w:r w:rsidR="00021559" w:rsidRPr="002002D7">
        <w:rPr>
          <w:rStyle w:val="--0"/>
        </w:rPr>
        <w:t>помыслить</w:t>
      </w:r>
      <w:r w:rsidR="00021559" w:rsidRPr="002002D7">
        <w:rPr>
          <w:rFonts w:ascii="Georgia" w:hAnsi="Georgia"/>
          <w:sz w:val="28"/>
          <w:szCs w:val="28"/>
        </w:rPr>
        <w:t>. Сколько бы плюсов и минусов мы ни расставляли — пока печь работает на дровах, а не на гравитации, мы остаёмся на уровне пекаря XI века, пусть даже с докторской степенью.</w:t>
      </w:r>
    </w:p>
    <w:p w14:paraId="594FE342" w14:textId="77777777" w:rsidR="0050732E" w:rsidRDefault="00B524A1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21559" w:rsidRPr="00021559">
        <w:rPr>
          <w:rFonts w:eastAsia="Times New Roman"/>
          <w:szCs w:val="28"/>
        </w:rPr>
        <w:t xml:space="preserve">Ни один человек в истории </w:t>
      </w:r>
      <w:r w:rsidR="00021559" w:rsidRPr="0050732E">
        <w:rPr>
          <w:rStyle w:val="--"/>
        </w:rPr>
        <w:t xml:space="preserve">не </w:t>
      </w:r>
      <w:r w:rsidR="00021559" w:rsidRPr="0050732E">
        <w:rPr>
          <w:rStyle w:val="--0"/>
        </w:rPr>
        <w:t>построил</w:t>
      </w:r>
      <w:r w:rsidR="00021559" w:rsidRPr="00021559">
        <w:rPr>
          <w:rFonts w:eastAsia="Times New Roman"/>
          <w:szCs w:val="28"/>
        </w:rPr>
        <w:t xml:space="preserve"> Вселенную на доказанном законе тяготения. Мы знаем: притяжение есть. Но не знаем — что это. Мы видим </w:t>
      </w:r>
    </w:p>
    <w:p w14:paraId="4884C9D7" w14:textId="1BCD67C1" w:rsidR="00021559" w:rsidRPr="00021559" w:rsidRDefault="0050732E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5" behindDoc="1" locked="0" layoutInCell="1" allowOverlap="1" wp14:anchorId="5F11A1F7" wp14:editId="41197F7D">
            <wp:simplePos x="0" y="0"/>
            <wp:positionH relativeFrom="column">
              <wp:posOffset>-92710</wp:posOffset>
            </wp:positionH>
            <wp:positionV relativeFrom="paragraph">
              <wp:posOffset>1270</wp:posOffset>
            </wp:positionV>
            <wp:extent cx="2947670" cy="2768600"/>
            <wp:effectExtent l="0" t="0" r="0" b="0"/>
            <wp:wrapTight wrapText="bothSides">
              <wp:wrapPolygon edited="0">
                <wp:start x="0" y="0"/>
                <wp:lineTo x="0" y="21501"/>
                <wp:lineTo x="21498" y="21501"/>
                <wp:lineTo x="21498" y="0"/>
                <wp:lineTo x="0" y="0"/>
              </wp:wrapPolygon>
            </wp:wrapTight>
            <wp:docPr id="197188545" name="Рисунок 1" descr="Изображение выглядит как рисунок, иллюстрация, Детское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8545" name="Рисунок 1" descr="Изображение выглядит как рисунок, иллюстрация, Детское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559" w:rsidRPr="00021559">
        <w:rPr>
          <w:rFonts w:eastAsia="Times New Roman"/>
          <w:szCs w:val="28"/>
        </w:rPr>
        <w:t>движение Луны, но не можем его объяснить, не впадая в противоречие. Всё держится на «как будто бы». На постулатах. На допущениях. А не на знании.</w:t>
      </w:r>
      <w:r w:rsidR="00B524A1"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t xml:space="preserve">И потому — никакие антигравитационные системы не созданы. Потому что физики продолжают учить тому, чего не понимают. А значит, и </w:t>
      </w:r>
      <w:r w:rsidR="00021559" w:rsidRPr="0050732E">
        <w:rPr>
          <w:rStyle w:val="--"/>
        </w:rPr>
        <w:t xml:space="preserve">не </w:t>
      </w:r>
      <w:r w:rsidR="00021559" w:rsidRPr="0050732E">
        <w:rPr>
          <w:rStyle w:val="--0"/>
        </w:rPr>
        <w:t>способны</w:t>
      </w:r>
      <w:r w:rsidR="00021559" w:rsidRPr="00021559">
        <w:rPr>
          <w:rFonts w:eastAsia="Times New Roman"/>
          <w:szCs w:val="28"/>
        </w:rPr>
        <w:t xml:space="preserve"> открыть новое. Зачем познавать притяжение, если можно рассчитать орбиту? Зачем понимать поле, если есть формула?</w:t>
      </w:r>
      <w:r w:rsidR="00B524A1"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t>Но формула</w:t>
      </w:r>
      <w:r w:rsidR="003A4271">
        <w:rPr>
          <w:rFonts w:eastAsia="Times New Roman"/>
          <w:szCs w:val="28"/>
        </w:rPr>
        <w:t xml:space="preserve"> не </w:t>
      </w:r>
      <w:proofErr w:type="gramStart"/>
      <w:r w:rsidR="003A4271">
        <w:rPr>
          <w:rFonts w:eastAsia="Times New Roman"/>
          <w:szCs w:val="28"/>
        </w:rPr>
        <w:t>даёт</w:t>
      </w:r>
      <w:r w:rsidR="00021559" w:rsidRPr="00021559">
        <w:rPr>
          <w:rFonts w:eastAsia="Times New Roman"/>
          <w:szCs w:val="28"/>
        </w:rPr>
        <w:t xml:space="preserve"> </w:t>
      </w:r>
      <w:r w:rsidR="003A4271">
        <w:rPr>
          <w:rStyle w:val="--"/>
        </w:rPr>
        <w:t xml:space="preserve"> </w:t>
      </w:r>
      <w:r w:rsidR="00021559" w:rsidRPr="00021559">
        <w:rPr>
          <w:rFonts w:eastAsia="Times New Roman"/>
          <w:szCs w:val="28"/>
        </w:rPr>
        <w:t>смысла</w:t>
      </w:r>
      <w:proofErr w:type="gramEnd"/>
      <w:r w:rsidR="00021559" w:rsidRPr="00021559">
        <w:rPr>
          <w:rFonts w:eastAsia="Times New Roman"/>
          <w:szCs w:val="28"/>
        </w:rPr>
        <w:t xml:space="preserve">. Она даёт удобство. А удобство старит. Так рождается цивилизация с умами, потерявшими ориентацию в элементарных вещах. Где сила — то отрицательна, то положительна. Где колготки должны бы разлететься — но сдерживаются </w:t>
      </w:r>
      <w:r w:rsidR="00021559" w:rsidRPr="0050732E">
        <w:rPr>
          <w:rStyle w:val="--"/>
        </w:rPr>
        <w:t xml:space="preserve">внутренним </w:t>
      </w:r>
      <w:r w:rsidR="00021559" w:rsidRPr="0050732E">
        <w:rPr>
          <w:rStyle w:val="--0"/>
        </w:rPr>
        <w:t>притяжением</w:t>
      </w:r>
      <w:r w:rsidR="00021559" w:rsidRPr="00021559">
        <w:rPr>
          <w:rFonts w:eastAsia="Times New Roman"/>
          <w:szCs w:val="28"/>
        </w:rPr>
        <w:t>, которое якобы не действует в звёздных системах. Где Луна есть — но не должна быть. Где разум есть — но от него не ждут Разума.</w:t>
      </w:r>
    </w:p>
    <w:p w14:paraId="424FE2BC" w14:textId="6F6B7BA2" w:rsidR="00021559" w:rsidRPr="00021559" w:rsidRDefault="00B524A1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21559" w:rsidRPr="00021559">
        <w:rPr>
          <w:rFonts w:eastAsia="Times New Roman"/>
          <w:szCs w:val="28"/>
        </w:rPr>
        <w:t>Посылая ребёнка в физический вуз, пекарь XXI века рискует не тем, что сын станет учёным. А тем, что он</w:t>
      </w:r>
      <w:r w:rsidR="003A4271">
        <w:rPr>
          <w:rFonts w:eastAsia="Times New Roman"/>
          <w:szCs w:val="28"/>
        </w:rPr>
        <w:t xml:space="preserve"> перестанет мыслить.</w:t>
      </w:r>
      <w:r w:rsidR="00021559" w:rsidRPr="00021559">
        <w:rPr>
          <w:rFonts w:eastAsia="Times New Roman"/>
          <w:szCs w:val="28"/>
        </w:rPr>
        <w:t xml:space="preserve"> Перестанет различать. Перестанет чувствовать, что есть поле, пространство, притяжение — не как абстракция, а как живая ткань мира. Так, незаметно, приходит старость. Сначала — в мыслях. Потом — в науке. Потом — в теле. А следом и смерть.</w:t>
      </w:r>
      <w:r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t xml:space="preserve">И лишь отказ от </w:t>
      </w:r>
      <w:r w:rsidR="00021559" w:rsidRPr="0050732E">
        <w:rPr>
          <w:rStyle w:val="--"/>
        </w:rPr>
        <w:t xml:space="preserve">ложных </w:t>
      </w:r>
      <w:r w:rsidR="00021559" w:rsidRPr="0050732E">
        <w:rPr>
          <w:rStyle w:val="--0"/>
        </w:rPr>
        <w:t>учений</w:t>
      </w:r>
      <w:r w:rsidR="00021559" w:rsidRPr="00021559">
        <w:rPr>
          <w:rFonts w:eastAsia="Times New Roman"/>
          <w:szCs w:val="28"/>
        </w:rPr>
        <w:t>, восстановление предметности, соединение науки с истиной, а не с грантами, — может вернуть молодость разуму. А значит, и Человеку.</w:t>
      </w:r>
      <w:r>
        <w:rPr>
          <w:rFonts w:eastAsia="Times New Roman"/>
          <w:szCs w:val="28"/>
        </w:rPr>
        <w:t xml:space="preserve"> </w:t>
      </w:r>
      <w:r w:rsidR="00021559" w:rsidRPr="00021559">
        <w:rPr>
          <w:rFonts w:eastAsia="Times New Roman"/>
          <w:szCs w:val="28"/>
        </w:rPr>
        <w:lastRenderedPageBreak/>
        <w:t xml:space="preserve">Победить смерть — значит, сначала победить ложь. Победить старость — значит </w:t>
      </w:r>
      <w:r w:rsidR="00021559" w:rsidRPr="0050732E">
        <w:rPr>
          <w:rStyle w:val="--0"/>
        </w:rPr>
        <w:t xml:space="preserve">вернуть </w:t>
      </w:r>
      <w:r w:rsidR="00021559" w:rsidRPr="0050732E">
        <w:rPr>
          <w:rStyle w:val="--"/>
        </w:rPr>
        <w:t>смысл</w:t>
      </w:r>
      <w:r w:rsidR="00021559" w:rsidRPr="0050732E">
        <w:rPr>
          <w:rStyle w:val="--0"/>
        </w:rPr>
        <w:t xml:space="preserve"> знанию</w:t>
      </w:r>
      <w:r w:rsidR="00021559" w:rsidRPr="00021559">
        <w:rPr>
          <w:rFonts w:eastAsia="Times New Roman"/>
          <w:szCs w:val="28"/>
        </w:rPr>
        <w:t>.</w:t>
      </w:r>
    </w:p>
    <w:p w14:paraId="11452648" w14:textId="61E988F2" w:rsidR="00021559" w:rsidRPr="005E5553" w:rsidRDefault="002E0982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021559" w:rsidRPr="005E5553">
        <w:rPr>
          <w:rFonts w:ascii="Georgia" w:hAnsi="Georgia"/>
          <w:sz w:val="28"/>
          <w:szCs w:val="28"/>
        </w:rPr>
        <w:t xml:space="preserve">Век двадцать первый ознаменован не только технологическим прогрессом, но и возвращением к формам мышления, достойным средневековых схоластов. Люди, верящие в плоскую Землю, и те, кто строит теории с претензией на универсальность, </w:t>
      </w:r>
      <w:r w:rsidR="00021559" w:rsidRPr="0050732E">
        <w:rPr>
          <w:rStyle w:val="--"/>
        </w:rPr>
        <w:t xml:space="preserve">не </w:t>
      </w:r>
      <w:r w:rsidR="00021559" w:rsidRPr="0050732E">
        <w:rPr>
          <w:rStyle w:val="--0"/>
        </w:rPr>
        <w:t>замечая</w:t>
      </w:r>
      <w:r w:rsidR="00021559" w:rsidRPr="005E5553">
        <w:rPr>
          <w:rFonts w:ascii="Georgia" w:hAnsi="Georgia"/>
          <w:sz w:val="28"/>
          <w:szCs w:val="28"/>
        </w:rPr>
        <w:t xml:space="preserve"> при этом отсутствия основ, — находятся вне орбиты Разума. Их сознание сломано, как спутник, лишённый гравитационного центра. Их ум, словно прибор,</w:t>
      </w:r>
      <w:r w:rsidR="003A4271">
        <w:rPr>
          <w:rFonts w:ascii="Georgia" w:hAnsi="Georgia"/>
          <w:sz w:val="28"/>
          <w:szCs w:val="28"/>
        </w:rPr>
        <w:t xml:space="preserve"> направленный внутрь</w:t>
      </w:r>
      <w:r w:rsidR="00021559" w:rsidRPr="005E5553">
        <w:rPr>
          <w:rFonts w:ascii="Georgia" w:hAnsi="Georgia"/>
          <w:sz w:val="28"/>
          <w:szCs w:val="28"/>
        </w:rPr>
        <w:t xml:space="preserve"> черепа, различает затылок, но не постигает направления движения вперёд. Рациональная теория невозможна, пока тело познания не вернётся на свою орбиту — в поле истины, реальности и ответственности.</w:t>
      </w:r>
      <w:r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 xml:space="preserve">Человечество стоит перед парадоксом: энергия, способная решить </w:t>
      </w:r>
      <w:r w:rsidR="00021559" w:rsidRPr="0050732E">
        <w:rPr>
          <w:rStyle w:val="--"/>
        </w:rPr>
        <w:t xml:space="preserve">все </w:t>
      </w:r>
      <w:r w:rsidR="00021559" w:rsidRPr="0050732E">
        <w:rPr>
          <w:rStyle w:val="--0"/>
        </w:rPr>
        <w:t>его</w:t>
      </w:r>
      <w:r w:rsidR="00021559" w:rsidRPr="0050732E">
        <w:rPr>
          <w:rStyle w:val="--"/>
        </w:rPr>
        <w:t xml:space="preserve"> нужды</w:t>
      </w:r>
      <w:r w:rsidR="00021559" w:rsidRPr="005E5553">
        <w:rPr>
          <w:rFonts w:ascii="Georgia" w:hAnsi="Georgia"/>
          <w:sz w:val="28"/>
          <w:szCs w:val="28"/>
        </w:rPr>
        <w:t xml:space="preserve"> — экологичная, мощная, неисчерпаемая, — уже существует, но не осознана. Доступна, но не включена. Почему? Потому что на смену познанию пришла игра в теории. Игру </w:t>
      </w:r>
      <w:r w:rsidR="00021559" w:rsidRPr="0050732E">
        <w:rPr>
          <w:rStyle w:val="--"/>
        </w:rPr>
        <w:t xml:space="preserve">подменили </w:t>
      </w:r>
      <w:r w:rsidR="00021559" w:rsidRPr="0050732E">
        <w:rPr>
          <w:rStyle w:val="--0"/>
        </w:rPr>
        <w:t>истиной.</w:t>
      </w:r>
      <w:r w:rsidR="00021559" w:rsidRPr="005E5553">
        <w:rPr>
          <w:rFonts w:ascii="Georgia" w:hAnsi="Georgia"/>
          <w:sz w:val="28"/>
          <w:szCs w:val="28"/>
        </w:rPr>
        <w:t xml:space="preserve"> Теоретическая эклектика стала модой. Вместо науки — коллаж. Вместо эксперимента — цитаты. И вот уже бюджет соединяется с канализацией в одном континууме, а цветовая температура обсуждается наравне с запахом мокрого асфальта. Смешиваются термины, смыслы, контексты, и всё это подаётся как научное мышление.</w:t>
      </w:r>
    </w:p>
    <w:p w14:paraId="0A8E2566" w14:textId="2ACBFBE0" w:rsidR="00021559" w:rsidRPr="0050732E" w:rsidRDefault="00ED5371" w:rsidP="005E5553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021559" w:rsidRPr="005E5553">
        <w:rPr>
          <w:rFonts w:ascii="Georgia" w:hAnsi="Georgia"/>
          <w:sz w:val="28"/>
          <w:szCs w:val="28"/>
        </w:rPr>
        <w:t xml:space="preserve">Нас убеждают в реальности спектров, состоящих из сала, компота, гвоздей и мёда. Эти образы становятся карикатурами на физику, на пространство, на </w:t>
      </w:r>
      <w:r w:rsidR="00021559" w:rsidRPr="0050732E">
        <w:rPr>
          <w:rStyle w:val="--0"/>
        </w:rPr>
        <w:t xml:space="preserve">саму </w:t>
      </w:r>
      <w:r w:rsidR="00021559" w:rsidRPr="0050732E">
        <w:rPr>
          <w:rStyle w:val="--"/>
        </w:rPr>
        <w:t>идею</w:t>
      </w:r>
      <w:r w:rsidR="00021559" w:rsidRPr="005E5553">
        <w:rPr>
          <w:rFonts w:ascii="Georgia" w:hAnsi="Georgia"/>
          <w:sz w:val="28"/>
          <w:szCs w:val="28"/>
        </w:rPr>
        <w:t xml:space="preserve"> спектра. И когда вбивание гвоздей в стену объявляют актом искривления пространства с высвобождением энергии — наука исчезает, уступая место постмодернистскому безумию. Ложь, поданная в наряде науки, поедается без соли и анализа. И вот уже вся </w:t>
      </w:r>
      <w:r w:rsidR="00021559" w:rsidRPr="0050732E">
        <w:rPr>
          <w:rStyle w:val="--"/>
        </w:rPr>
        <w:t xml:space="preserve">научная </w:t>
      </w:r>
      <w:r w:rsidR="00021559" w:rsidRPr="0050732E">
        <w:rPr>
          <w:rStyle w:val="--0"/>
        </w:rPr>
        <w:t>система</w:t>
      </w:r>
      <w:r w:rsidR="00021559" w:rsidRPr="005E5553">
        <w:rPr>
          <w:rFonts w:ascii="Georgia" w:hAnsi="Georgia"/>
          <w:sz w:val="28"/>
          <w:szCs w:val="28"/>
        </w:rPr>
        <w:t xml:space="preserve"> становится не системой, а театром — где декорации несут на себе имена формул, а актёры цитируют Эйнштейна без понимания того, что он сказал.</w:t>
      </w:r>
      <w:r>
        <w:rPr>
          <w:rFonts w:ascii="Georgia" w:hAnsi="Georgia"/>
          <w:sz w:val="28"/>
          <w:szCs w:val="28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>Околонаучный континуум — это не просто результат некомпетентности. Это форма старения Разума. Разум, отравленный ложью,</w:t>
      </w:r>
      <w:r w:rsidR="003A4271">
        <w:rPr>
          <w:rFonts w:ascii="Georgia" w:hAnsi="Georgia"/>
          <w:sz w:val="28"/>
          <w:szCs w:val="28"/>
        </w:rPr>
        <w:t xml:space="preserve"> теряет </w:t>
      </w:r>
      <w:proofErr w:type="gramStart"/>
      <w:r w:rsidR="003A4271">
        <w:rPr>
          <w:rFonts w:ascii="Georgia" w:hAnsi="Georgia"/>
          <w:sz w:val="28"/>
          <w:szCs w:val="28"/>
        </w:rPr>
        <w:t>способность</w:t>
      </w:r>
      <w:r w:rsidR="00021559" w:rsidRPr="005E5553">
        <w:rPr>
          <w:rFonts w:ascii="Georgia" w:hAnsi="Georgia"/>
          <w:sz w:val="28"/>
          <w:szCs w:val="28"/>
        </w:rPr>
        <w:t xml:space="preserve"> </w:t>
      </w:r>
      <w:r w:rsidR="003A4271">
        <w:rPr>
          <w:rStyle w:val="--0"/>
        </w:rPr>
        <w:t xml:space="preserve"> </w:t>
      </w:r>
      <w:r w:rsidR="00021559" w:rsidRPr="005E5553">
        <w:rPr>
          <w:rFonts w:ascii="Georgia" w:hAnsi="Georgia"/>
          <w:sz w:val="28"/>
          <w:szCs w:val="28"/>
        </w:rPr>
        <w:t>различать</w:t>
      </w:r>
      <w:proofErr w:type="gramEnd"/>
      <w:r w:rsidR="00021559" w:rsidRPr="005E5553">
        <w:rPr>
          <w:rFonts w:ascii="Georgia" w:hAnsi="Georgia"/>
          <w:sz w:val="28"/>
          <w:szCs w:val="28"/>
        </w:rPr>
        <w:t xml:space="preserve"> реальное и придуманное. Он не в силах уже отличить предмет от термина, силу — от уравнения, поле — от метафоры. Это и есть старость: не биологическая, а структурная, смысловая. Это старость, в которой забыты законы, но запомнены формулы. Старость, где слово «энергия» означает что угодно, </w:t>
      </w:r>
      <w:r w:rsidR="00021559" w:rsidRPr="0050732E">
        <w:rPr>
          <w:rStyle w:val="--0"/>
        </w:rPr>
        <w:t xml:space="preserve">кроме </w:t>
      </w:r>
      <w:r w:rsidR="00021559" w:rsidRPr="0050732E">
        <w:rPr>
          <w:rStyle w:val="--"/>
        </w:rPr>
        <w:t>энергии.</w:t>
      </w:r>
    </w:p>
    <w:p w14:paraId="736BB762" w14:textId="75962539" w:rsidR="00021559" w:rsidRPr="005E5553" w:rsidRDefault="00ED5371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021559" w:rsidRPr="005E5553">
        <w:rPr>
          <w:rFonts w:ascii="Georgia" w:hAnsi="Georgia"/>
          <w:sz w:val="28"/>
          <w:szCs w:val="28"/>
        </w:rPr>
        <w:t>Чтобы победить смерть, необходимо сначала победить старость. А чтобы победить старость, нужно</w:t>
      </w:r>
      <w:r w:rsidR="0050732E">
        <w:rPr>
          <w:rFonts w:ascii="Georgia" w:hAnsi="Georgia"/>
          <w:sz w:val="28"/>
          <w:szCs w:val="28"/>
        </w:rPr>
        <w:t xml:space="preserve"> вернуть Разуму </w:t>
      </w:r>
      <w:r w:rsidR="0050732E" w:rsidRPr="005E5553">
        <w:rPr>
          <w:rFonts w:ascii="Georgia" w:hAnsi="Georgia"/>
          <w:sz w:val="28"/>
          <w:szCs w:val="28"/>
        </w:rPr>
        <w:t>его</w:t>
      </w:r>
      <w:r w:rsidR="00021559" w:rsidRPr="005E5553">
        <w:rPr>
          <w:rFonts w:ascii="Georgia" w:hAnsi="Georgia"/>
          <w:sz w:val="28"/>
          <w:szCs w:val="28"/>
        </w:rPr>
        <w:t xml:space="preserve"> </w:t>
      </w:r>
      <w:r w:rsidR="00021559" w:rsidRPr="0050732E">
        <w:rPr>
          <w:rStyle w:val="--0"/>
        </w:rPr>
        <w:t>способность</w:t>
      </w:r>
      <w:r w:rsidR="00021559" w:rsidRPr="0050732E">
        <w:rPr>
          <w:rStyle w:val="--"/>
        </w:rPr>
        <w:t xml:space="preserve"> различать</w:t>
      </w:r>
      <w:r w:rsidR="00021559" w:rsidRPr="005E5553">
        <w:rPr>
          <w:rFonts w:ascii="Georgia" w:hAnsi="Georgia"/>
          <w:sz w:val="28"/>
          <w:szCs w:val="28"/>
        </w:rPr>
        <w:t>. Канализация и бюджет — это не спектр. Гвозди и компот — не физическая модель. Пространство — не сало, а континуум</w:t>
      </w:r>
      <w:r w:rsidR="003A4271">
        <w:rPr>
          <w:rFonts w:ascii="Georgia" w:hAnsi="Georgia"/>
          <w:sz w:val="28"/>
          <w:szCs w:val="28"/>
        </w:rPr>
        <w:t xml:space="preserve"> не рождается </w:t>
      </w:r>
      <w:r w:rsidR="003A4271" w:rsidRPr="005E5553">
        <w:rPr>
          <w:rFonts w:ascii="Georgia" w:hAnsi="Georgia"/>
          <w:sz w:val="28"/>
          <w:szCs w:val="28"/>
        </w:rPr>
        <w:t>от</w:t>
      </w:r>
      <w:r w:rsidR="00021559" w:rsidRPr="005E5553">
        <w:rPr>
          <w:rFonts w:ascii="Georgia" w:hAnsi="Georgia"/>
          <w:sz w:val="28"/>
          <w:szCs w:val="28"/>
        </w:rPr>
        <w:t xml:space="preserve"> игры в метафоры. Победа будет тогда, когда правда вернётся в науку. Когда физика снова станет искусством объяснять природу — а не сочинять спектакли.</w:t>
      </w:r>
    </w:p>
    <w:p w14:paraId="102D8A25" w14:textId="77777777" w:rsidR="003F6A97" w:rsidRDefault="00BB2428" w:rsidP="0050732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435587" w:rsidRPr="005E5553">
        <w:rPr>
          <w:rFonts w:ascii="Georgia" w:hAnsi="Georgia"/>
          <w:sz w:val="28"/>
          <w:szCs w:val="28"/>
        </w:rPr>
        <w:t xml:space="preserve">Когда-то считалось: Земля плоска, а человек — центр мироздания. Мы уже прошли через эти иллюзии. Но неужели окончательно? Глобус, некогда символ нового взгляда на космос, </w:t>
      </w:r>
      <w:r w:rsidR="00435587" w:rsidRPr="0050732E">
        <w:rPr>
          <w:rStyle w:val="--0"/>
        </w:rPr>
        <w:t xml:space="preserve">стал </w:t>
      </w:r>
      <w:r w:rsidR="00435587" w:rsidRPr="0050732E">
        <w:rPr>
          <w:rStyle w:val="--"/>
        </w:rPr>
        <w:t>сегодня</w:t>
      </w:r>
      <w:r w:rsidR="00435587" w:rsidRPr="005E5553">
        <w:rPr>
          <w:rFonts w:ascii="Georgia" w:hAnsi="Georgia"/>
          <w:sz w:val="28"/>
          <w:szCs w:val="28"/>
        </w:rPr>
        <w:t xml:space="preserve"> музейным экспонатом. И снова </w:t>
      </w:r>
    </w:p>
    <w:p w14:paraId="385B1AB4" w14:textId="1DF293B7" w:rsidR="003F6A97" w:rsidRDefault="003F6A97" w:rsidP="0050732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0289" behindDoc="1" locked="0" layoutInCell="1" allowOverlap="1" wp14:anchorId="1440989E" wp14:editId="12A36B14">
            <wp:simplePos x="0" y="0"/>
            <wp:positionH relativeFrom="column">
              <wp:posOffset>4125595</wp:posOffset>
            </wp:positionH>
            <wp:positionV relativeFrom="paragraph">
              <wp:posOffset>233680</wp:posOffset>
            </wp:positionV>
            <wp:extent cx="2766060" cy="3213100"/>
            <wp:effectExtent l="0" t="0" r="2540" b="0"/>
            <wp:wrapTight wrapText="bothSides">
              <wp:wrapPolygon edited="0">
                <wp:start x="0" y="0"/>
                <wp:lineTo x="0" y="21515"/>
                <wp:lineTo x="21521" y="21515"/>
                <wp:lineTo x="21521" y="0"/>
                <wp:lineTo x="0" y="0"/>
              </wp:wrapPolygon>
            </wp:wrapTight>
            <wp:docPr id="1512937186" name="Рисунок 2" descr="Изображение выглядит как рисунок, Детское искусство, иллюстрация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37186" name="Рисунок 2" descr="Изображение выглядит как рисунок, Детское искусство, иллюстрация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587" w:rsidRPr="005E5553">
        <w:rPr>
          <w:rFonts w:ascii="Georgia" w:hAnsi="Georgia"/>
          <w:sz w:val="28"/>
          <w:szCs w:val="28"/>
        </w:rPr>
        <w:t xml:space="preserve">слышатся голоса: если бы Земля была круглой, вода бы утекла, а люди бы </w:t>
      </w:r>
    </w:p>
    <w:p w14:paraId="660F1BAD" w14:textId="114F0A11" w:rsidR="00435587" w:rsidRPr="0050732E" w:rsidRDefault="00435587" w:rsidP="0050732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5E5553">
        <w:rPr>
          <w:rFonts w:ascii="Georgia" w:hAnsi="Georgia"/>
          <w:sz w:val="28"/>
          <w:szCs w:val="28"/>
        </w:rPr>
        <w:t xml:space="preserve">попадали с её поверхности. Столетия — и снова на круги своя. Орбиты, искривлённые петли планет, пространство как фантастическая абстракция — современная физика </w:t>
      </w:r>
      <w:r w:rsidRPr="0050732E">
        <w:rPr>
          <w:rStyle w:val="--0"/>
        </w:rPr>
        <w:t xml:space="preserve">всё </w:t>
      </w:r>
      <w:r w:rsidRPr="0050732E">
        <w:rPr>
          <w:rStyle w:val="--"/>
        </w:rPr>
        <w:t>чаще</w:t>
      </w:r>
      <w:r w:rsidRPr="005E5553">
        <w:rPr>
          <w:rFonts w:ascii="Georgia" w:hAnsi="Georgia"/>
          <w:sz w:val="28"/>
          <w:szCs w:val="28"/>
        </w:rPr>
        <w:t xml:space="preserve"> напоминает ботанику, где растения теорий расцветают без корней.</w:t>
      </w:r>
      <w:r w:rsidR="00BB2428">
        <w:rPr>
          <w:rFonts w:ascii="Georgia" w:hAnsi="Georgia"/>
          <w:sz w:val="28"/>
          <w:szCs w:val="28"/>
        </w:rPr>
        <w:t xml:space="preserve"> </w:t>
      </w:r>
      <w:r w:rsidRPr="00435587">
        <w:rPr>
          <w:rFonts w:ascii="Georgia" w:hAnsi="Georgia"/>
          <w:sz w:val="28"/>
          <w:szCs w:val="28"/>
        </w:rPr>
        <w:t xml:space="preserve">Да, прогресс видим. Мы научились фиксировать время песком, измерять импульсы микросхем, расщеплять атомы, обрабатывать изображения чёрных дыр. </w:t>
      </w:r>
      <w:r w:rsidRPr="0050732E">
        <w:rPr>
          <w:rStyle w:val="--0"/>
        </w:rPr>
        <w:t>Мы</w:t>
      </w:r>
      <w:r w:rsidRPr="0050732E">
        <w:rPr>
          <w:rStyle w:val="--"/>
        </w:rPr>
        <w:t xml:space="preserve"> уверены:</w:t>
      </w:r>
      <w:r w:rsidRPr="00435587">
        <w:rPr>
          <w:rFonts w:ascii="Georgia" w:hAnsi="Georgia"/>
          <w:sz w:val="28"/>
          <w:szCs w:val="28"/>
        </w:rPr>
        <w:t xml:space="preserve"> теория, что лежит в основе утюга, кондиционера и телевизора, доказала свою эффективность. Электротехника — венец прикладного ума. Но тогда почему, в век нанотехнологий и искусственного интеллекта, мы до сих пор запускаем ракеты, сжигая химическое топливо, как первобытные люди, бросающие в небо огненное копьё?</w:t>
      </w:r>
      <w:r w:rsidR="00BB2428">
        <w:rPr>
          <w:rFonts w:ascii="Georgia" w:hAnsi="Georgia"/>
          <w:sz w:val="28"/>
          <w:szCs w:val="28"/>
        </w:rPr>
        <w:t xml:space="preserve"> </w:t>
      </w:r>
      <w:r w:rsidRPr="00435587">
        <w:rPr>
          <w:rFonts w:ascii="Georgia" w:hAnsi="Georgia"/>
          <w:sz w:val="28"/>
          <w:szCs w:val="28"/>
        </w:rPr>
        <w:t xml:space="preserve">Потому что в одной из </w:t>
      </w:r>
      <w:r w:rsidRPr="0050732E">
        <w:rPr>
          <w:rStyle w:val="--"/>
        </w:rPr>
        <w:t xml:space="preserve">самых </w:t>
      </w:r>
      <w:r w:rsidRPr="0050732E">
        <w:rPr>
          <w:rStyle w:val="--0"/>
        </w:rPr>
        <w:t>важных</w:t>
      </w:r>
      <w:r w:rsidRPr="00435587">
        <w:rPr>
          <w:rFonts w:ascii="Georgia" w:hAnsi="Georgia"/>
          <w:sz w:val="28"/>
          <w:szCs w:val="28"/>
        </w:rPr>
        <w:t xml:space="preserve"> областей — гравитации — мы всё ещё стоим на уровне мифов. Мы не знаем, что это за сила. Мы </w:t>
      </w:r>
      <w:r w:rsidRPr="0050732E">
        <w:rPr>
          <w:rStyle w:val="--"/>
        </w:rPr>
        <w:t xml:space="preserve">не </w:t>
      </w:r>
      <w:r w:rsidRPr="0050732E">
        <w:rPr>
          <w:rStyle w:val="--0"/>
        </w:rPr>
        <w:t>умеем</w:t>
      </w:r>
      <w:r w:rsidRPr="00435587">
        <w:rPr>
          <w:rFonts w:ascii="Georgia" w:hAnsi="Georgia"/>
          <w:sz w:val="28"/>
          <w:szCs w:val="28"/>
        </w:rPr>
        <w:t xml:space="preserve"> её использовать. Хотя она пронизывает всю Вселенную, бесплатна и вездесуща, мы даже не начали строить гравитационные станции. Почему? Потому что у нас </w:t>
      </w:r>
      <w:r w:rsidRPr="0050732E">
        <w:rPr>
          <w:rStyle w:val="--0"/>
        </w:rPr>
        <w:t xml:space="preserve">нет </w:t>
      </w:r>
      <w:r w:rsidRPr="0050732E">
        <w:rPr>
          <w:rStyle w:val="--"/>
        </w:rPr>
        <w:t>качественной</w:t>
      </w:r>
      <w:r w:rsidRPr="00435587">
        <w:rPr>
          <w:rFonts w:ascii="Georgia" w:hAnsi="Georgia"/>
          <w:sz w:val="28"/>
          <w:szCs w:val="28"/>
        </w:rPr>
        <w:t xml:space="preserve"> теоретической базы. Мы окружены множеством людей, называющих себя специалистами, но неспособных предложить модели, основанные на реальности.</w:t>
      </w:r>
      <w:r w:rsidR="0093078E">
        <w:rPr>
          <w:rFonts w:ascii="Georgia" w:hAnsi="Georgia"/>
          <w:sz w:val="28"/>
          <w:szCs w:val="28"/>
        </w:rPr>
        <w:t xml:space="preserve"> </w:t>
      </w:r>
      <w:r w:rsidRPr="00435587">
        <w:rPr>
          <w:rFonts w:ascii="Georgia" w:hAnsi="Georgia"/>
          <w:sz w:val="28"/>
          <w:szCs w:val="28"/>
        </w:rPr>
        <w:t>Каждый год государство выделяет</w:t>
      </w:r>
      <w:r w:rsidR="003F6A97">
        <w:rPr>
          <w:rFonts w:ascii="Georgia" w:hAnsi="Georgia"/>
          <w:sz w:val="28"/>
          <w:szCs w:val="28"/>
        </w:rPr>
        <w:t xml:space="preserve"> колоссальные средства</w:t>
      </w:r>
      <w:r w:rsidRPr="00435587">
        <w:rPr>
          <w:rFonts w:ascii="Georgia" w:hAnsi="Georgia"/>
          <w:sz w:val="28"/>
          <w:szCs w:val="28"/>
        </w:rPr>
        <w:t xml:space="preserve"> на обучение новых поколений физиков. Отопление, оборудование, зарплаты, субсидии, лаборатории, гранты. И что мы получаем? Теории, которые не работают. Курсы, в которых больше фантазии, чем логики. Студентов </w:t>
      </w:r>
      <w:r w:rsidRPr="0050732E">
        <w:rPr>
          <w:rStyle w:val="--"/>
        </w:rPr>
        <w:t xml:space="preserve">заставляют </w:t>
      </w:r>
      <w:r w:rsidRPr="0050732E">
        <w:rPr>
          <w:rStyle w:val="--0"/>
        </w:rPr>
        <w:t>учить</w:t>
      </w:r>
      <w:r w:rsidRPr="00435587">
        <w:rPr>
          <w:rFonts w:ascii="Georgia" w:hAnsi="Georgia"/>
          <w:sz w:val="28"/>
          <w:szCs w:val="28"/>
        </w:rPr>
        <w:t xml:space="preserve"> фрагменты лжи, и эти фрагменты становятся основой их будущего научного мышления. Можно ли ожидать прорыва, если мышление изначально построено на абсурде?</w:t>
      </w:r>
      <w:r w:rsidR="0093078E">
        <w:rPr>
          <w:rFonts w:ascii="Georgia" w:hAnsi="Georgia"/>
          <w:sz w:val="28"/>
          <w:szCs w:val="28"/>
        </w:rPr>
        <w:t xml:space="preserve"> </w:t>
      </w:r>
      <w:r w:rsidRPr="00435587">
        <w:rPr>
          <w:rFonts w:ascii="Georgia" w:hAnsi="Georgia"/>
          <w:sz w:val="28"/>
          <w:szCs w:val="28"/>
        </w:rPr>
        <w:t>Нет. Нельзя. И как</w:t>
      </w:r>
      <w:r w:rsidR="003F6A97">
        <w:rPr>
          <w:rFonts w:ascii="Georgia" w:hAnsi="Georgia"/>
          <w:sz w:val="28"/>
          <w:szCs w:val="28"/>
        </w:rPr>
        <w:t xml:space="preserve"> нельзя создать</w:t>
      </w:r>
      <w:r w:rsidRPr="00435587">
        <w:rPr>
          <w:rFonts w:ascii="Georgia" w:hAnsi="Georgia"/>
          <w:sz w:val="28"/>
          <w:szCs w:val="28"/>
        </w:rPr>
        <w:t xml:space="preserve"> антигравитационный двигатель, используя старые сказки о «тяготении», нельзя и победить старость, основываясь на лживой физике. Потому что и старость, и притяжение — это формы энергии. А пока мы не поймём, как устроена энергия, как она управляется, передаётся, хранится, мы будем топтаться на месте. Бессмертие невозможно в парадигме лжи. Победа невозможна в системе ошибок.</w:t>
      </w:r>
      <w:r w:rsidR="0050732E">
        <w:rPr>
          <w:rFonts w:ascii="Georgia" w:hAnsi="Georgia"/>
          <w:sz w:val="28"/>
          <w:szCs w:val="28"/>
        </w:rPr>
        <w:t xml:space="preserve"> </w:t>
      </w:r>
      <w:r w:rsidRPr="0050732E">
        <w:rPr>
          <w:rFonts w:ascii="Georgia" w:hAnsi="Georgia"/>
          <w:sz w:val="28"/>
          <w:szCs w:val="28"/>
        </w:rPr>
        <w:t xml:space="preserve">Поэтому задача </w:t>
      </w:r>
      <w:r w:rsidRPr="0050732E">
        <w:rPr>
          <w:rStyle w:val="--"/>
        </w:rPr>
        <w:t xml:space="preserve">не </w:t>
      </w:r>
      <w:r w:rsidRPr="0050732E">
        <w:rPr>
          <w:rStyle w:val="--0"/>
        </w:rPr>
        <w:t>просто</w:t>
      </w:r>
      <w:r w:rsidRPr="0050732E">
        <w:rPr>
          <w:rFonts w:ascii="Georgia" w:hAnsi="Georgia"/>
          <w:sz w:val="28"/>
          <w:szCs w:val="28"/>
        </w:rPr>
        <w:t xml:space="preserve"> в том, чтобы переписать учебники. Задача — выйти за пределы прежнего мышления. Преодолеть старость —</w:t>
      </w:r>
      <w:r w:rsidR="003F6A97">
        <w:rPr>
          <w:rFonts w:ascii="Georgia" w:hAnsi="Georgia"/>
          <w:sz w:val="28"/>
          <w:szCs w:val="28"/>
        </w:rPr>
        <w:t xml:space="preserve"> значит </w:t>
      </w:r>
      <w:r w:rsidR="003A4271">
        <w:rPr>
          <w:rFonts w:ascii="Georgia" w:hAnsi="Georgia"/>
          <w:sz w:val="28"/>
          <w:szCs w:val="28"/>
        </w:rPr>
        <w:t xml:space="preserve">преодолеть </w:t>
      </w:r>
      <w:r w:rsidR="003A4271" w:rsidRPr="0050732E">
        <w:rPr>
          <w:rFonts w:ascii="Georgia" w:hAnsi="Georgia"/>
          <w:sz w:val="28"/>
          <w:szCs w:val="28"/>
        </w:rPr>
        <w:t>старую</w:t>
      </w:r>
      <w:r w:rsidRPr="0050732E">
        <w:rPr>
          <w:rFonts w:ascii="Georgia" w:hAnsi="Georgia"/>
          <w:sz w:val="28"/>
          <w:szCs w:val="28"/>
        </w:rPr>
        <w:t xml:space="preserve"> науку. Победить смерть — значит, восстановить науку как путь к Истине, а не как культ цитирования авторитетов. Только так мы сможем вернуть человеку силу — не метафорическую, а реальную, преобразующую и </w:t>
      </w:r>
      <w:r w:rsidRPr="0050732E">
        <w:rPr>
          <w:rStyle w:val="--"/>
        </w:rPr>
        <w:t xml:space="preserve">продлевающую </w:t>
      </w:r>
      <w:r w:rsidRPr="0050732E">
        <w:rPr>
          <w:rStyle w:val="--0"/>
        </w:rPr>
        <w:t>жизнь.</w:t>
      </w:r>
    </w:p>
    <w:p w14:paraId="2511FBDD" w14:textId="0FEE4001" w:rsidR="00435587" w:rsidRPr="005E5553" w:rsidRDefault="0093078E" w:rsidP="005E55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435587" w:rsidRPr="005E5553">
        <w:rPr>
          <w:rFonts w:ascii="Georgia" w:hAnsi="Georgia"/>
          <w:sz w:val="28"/>
          <w:szCs w:val="28"/>
        </w:rPr>
        <w:t xml:space="preserve">Почему бы нам, наконец, не пересмотреть всю образовательную конструкцию — не ради массы, а ради единиц, способных прорваться сквозь завесу </w:t>
      </w:r>
      <w:r w:rsidR="00435587" w:rsidRPr="005E5553">
        <w:rPr>
          <w:rFonts w:ascii="Georgia" w:hAnsi="Georgia"/>
          <w:sz w:val="28"/>
          <w:szCs w:val="28"/>
        </w:rPr>
        <w:lastRenderedPageBreak/>
        <w:t xml:space="preserve">иллюзий? Истинный прогресс начинается не с запоминания устаревшего, а с </w:t>
      </w:r>
      <w:r w:rsidR="00435587" w:rsidRPr="0050732E">
        <w:rPr>
          <w:rStyle w:val="--"/>
        </w:rPr>
        <w:t xml:space="preserve">радикального </w:t>
      </w:r>
      <w:r w:rsidR="00435587" w:rsidRPr="0050732E">
        <w:rPr>
          <w:rStyle w:val="--0"/>
        </w:rPr>
        <w:t>переосмысления.</w:t>
      </w:r>
      <w:r w:rsidR="00435587" w:rsidRPr="005E5553">
        <w:rPr>
          <w:rFonts w:ascii="Georgia" w:hAnsi="Georgia"/>
          <w:sz w:val="28"/>
          <w:szCs w:val="28"/>
        </w:rPr>
        <w:t xml:space="preserve"> Подлинно полезное обучение — не в воспроизведении догм, а в открытии закономерностей, ещё не описанных. Средневековье называли</w:t>
      </w:r>
      <w:r w:rsidR="003F6A97">
        <w:rPr>
          <w:rFonts w:ascii="Georgia" w:hAnsi="Georgia"/>
          <w:sz w:val="28"/>
          <w:szCs w:val="28"/>
        </w:rPr>
        <w:t xml:space="preserve"> эрой мракобесия.</w:t>
      </w:r>
      <w:r w:rsidR="00435587" w:rsidRPr="005E5553">
        <w:rPr>
          <w:rFonts w:ascii="Georgia" w:hAnsi="Georgia"/>
          <w:sz w:val="28"/>
          <w:szCs w:val="28"/>
        </w:rPr>
        <w:t xml:space="preserve"> Но если мы продолжаем учить детей на основе тех же ложных концепций — разве мы вышли из этой эры?</w:t>
      </w:r>
    </w:p>
    <w:p w14:paraId="7EEDD84F" w14:textId="77777777" w:rsidR="003F6A97" w:rsidRDefault="0093078E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435587" w:rsidRPr="00435587">
        <w:rPr>
          <w:rFonts w:eastAsia="Times New Roman"/>
          <w:szCs w:val="28"/>
        </w:rPr>
        <w:t xml:space="preserve">Понимание неправильного </w:t>
      </w:r>
      <w:r w:rsidR="00435587" w:rsidRPr="0050732E">
        <w:rPr>
          <w:rStyle w:val="--"/>
        </w:rPr>
        <w:t xml:space="preserve">не </w:t>
      </w:r>
      <w:r w:rsidR="00435587" w:rsidRPr="0050732E">
        <w:rPr>
          <w:rStyle w:val="--0"/>
        </w:rPr>
        <w:t>ведёт</w:t>
      </w:r>
      <w:r w:rsidR="00435587" w:rsidRPr="00435587">
        <w:rPr>
          <w:rFonts w:eastAsia="Times New Roman"/>
          <w:szCs w:val="28"/>
        </w:rPr>
        <w:t xml:space="preserve"> к прозрению — оно ведёт к стагнации. Восток хранит древние мифы, запад развивает теории в виде модных конструкций, не проверяя их на реальность. И те, и другие избегают главного: правды о Природе. Под созвездием Камеруна продолжают жить великие астрономы, которые уверены — Земля плоская. Это метафора всей современной науки: мнения заменили знание, а повторение стало </w:t>
      </w:r>
      <w:r w:rsidR="00435587" w:rsidRPr="0050732E">
        <w:rPr>
          <w:rStyle w:val="--"/>
        </w:rPr>
        <w:t xml:space="preserve">важнее </w:t>
      </w:r>
      <w:r w:rsidR="00435587" w:rsidRPr="0050732E">
        <w:rPr>
          <w:rStyle w:val="--0"/>
        </w:rPr>
        <w:t>сомнения</w:t>
      </w:r>
      <w:r w:rsidR="00435587" w:rsidRPr="00435587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435587" w:rsidRPr="00435587">
        <w:rPr>
          <w:rFonts w:eastAsia="Times New Roman"/>
          <w:szCs w:val="28"/>
        </w:rPr>
        <w:t xml:space="preserve">Даже там, где на горизонте появляется намёк на открытие — например, идея нового гравитационного фактора, связанного с распределением отрицательных значений и приливными эффектами — эти крупицы истины тонут в море абсурда. Теоретики продолжают изобретать новые искажения, не понимая, что их методология изначально дефектна. За всё существование цивилизации </w:t>
      </w:r>
      <w:r w:rsidR="00435587" w:rsidRPr="0050732E">
        <w:rPr>
          <w:rStyle w:val="--"/>
        </w:rPr>
        <w:t xml:space="preserve">не </w:t>
      </w:r>
      <w:r w:rsidR="00435587" w:rsidRPr="0050732E">
        <w:rPr>
          <w:rStyle w:val="--0"/>
        </w:rPr>
        <w:t>была</w:t>
      </w:r>
      <w:r w:rsidR="00435587" w:rsidRPr="00435587">
        <w:rPr>
          <w:rFonts w:eastAsia="Times New Roman"/>
          <w:szCs w:val="28"/>
        </w:rPr>
        <w:t xml:space="preserve"> построена ни одна планетарная система, которая бы действительно опиралась на известные силы. Все расчёты, все теории — </w:t>
      </w:r>
      <w:r w:rsidR="00435587" w:rsidRPr="0050732E">
        <w:rPr>
          <w:rStyle w:val="--0"/>
        </w:rPr>
        <w:t xml:space="preserve">лишь </w:t>
      </w:r>
      <w:r w:rsidR="00435587" w:rsidRPr="0050732E">
        <w:rPr>
          <w:rStyle w:val="--"/>
        </w:rPr>
        <w:t>симуляция.</w:t>
      </w:r>
      <w:r>
        <w:rPr>
          <w:rFonts w:eastAsia="Times New Roman"/>
          <w:szCs w:val="28"/>
        </w:rPr>
        <w:t xml:space="preserve"> </w:t>
      </w:r>
      <w:r w:rsidR="00435587" w:rsidRPr="00435587">
        <w:rPr>
          <w:rFonts w:eastAsia="Times New Roman"/>
          <w:szCs w:val="28"/>
        </w:rPr>
        <w:t xml:space="preserve">Можно ли представить Луну, висящую в небе без притяжения? Нет. Можно ли допустить движение планет без силы, удерживающей их в равновесии? Тоже нет. Но разве кто-то доказал это математически в рамках цельной, физически предметной модели? Нет. Ни расчётов, ни экспериментов. Только многотомные учебники, в которых </w:t>
      </w:r>
      <w:r w:rsidR="00435587" w:rsidRPr="0050732E">
        <w:rPr>
          <w:rStyle w:val="--0"/>
        </w:rPr>
        <w:t xml:space="preserve">больше </w:t>
      </w:r>
      <w:r w:rsidR="00435587" w:rsidRPr="0050732E">
        <w:rPr>
          <w:rStyle w:val="--"/>
        </w:rPr>
        <w:t>риторики</w:t>
      </w:r>
      <w:r w:rsidR="00435587" w:rsidRPr="00435587">
        <w:rPr>
          <w:rFonts w:eastAsia="Times New Roman"/>
          <w:szCs w:val="28"/>
        </w:rPr>
        <w:t>, чем наблюдения.</w:t>
      </w:r>
      <w:r w:rsidR="00290BD4">
        <w:rPr>
          <w:rFonts w:eastAsia="Times New Roman"/>
          <w:szCs w:val="28"/>
        </w:rPr>
        <w:t xml:space="preserve"> </w:t>
      </w:r>
      <w:r w:rsidR="00435587" w:rsidRPr="00435587">
        <w:rPr>
          <w:rFonts w:eastAsia="Times New Roman"/>
          <w:szCs w:val="28"/>
        </w:rPr>
        <w:t xml:space="preserve">Всё это не попадает в поле зрения студентов. Система построена так, чтобы не рождались вопросы. Молодёжь учат не понимать, а повторять. Иначе рухнет авторитет академий, и исчезнут академики, воспитанные в старой парадигме. Но Великая Истина приходит не через признание — </w:t>
      </w:r>
      <w:r w:rsidR="00435587" w:rsidRPr="0050732E">
        <w:rPr>
          <w:rStyle w:val="--0"/>
        </w:rPr>
        <w:t xml:space="preserve">она </w:t>
      </w:r>
      <w:r w:rsidR="00435587" w:rsidRPr="0050732E">
        <w:rPr>
          <w:rStyle w:val="--"/>
        </w:rPr>
        <w:t>пробуждается</w:t>
      </w:r>
      <w:r w:rsidR="00435587" w:rsidRPr="00435587">
        <w:rPr>
          <w:rFonts w:eastAsia="Times New Roman"/>
          <w:szCs w:val="28"/>
        </w:rPr>
        <w:t xml:space="preserve"> в кризисе. И когда ты осознаешь, что </w:t>
      </w:r>
    </w:p>
    <w:p w14:paraId="01C65D02" w14:textId="6FEBE90F" w:rsidR="00435587" w:rsidRPr="00435587" w:rsidRDefault="003F6A97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1313" behindDoc="1" locked="0" layoutInCell="1" allowOverlap="1" wp14:anchorId="3A6C93DB" wp14:editId="28926117">
            <wp:simplePos x="0" y="0"/>
            <wp:positionH relativeFrom="column">
              <wp:posOffset>-137160</wp:posOffset>
            </wp:positionH>
            <wp:positionV relativeFrom="paragraph">
              <wp:posOffset>222250</wp:posOffset>
            </wp:positionV>
            <wp:extent cx="2470150" cy="3016250"/>
            <wp:effectExtent l="0" t="0" r="6350" b="6350"/>
            <wp:wrapTight wrapText="bothSides">
              <wp:wrapPolygon edited="0">
                <wp:start x="0" y="0"/>
                <wp:lineTo x="0" y="21555"/>
                <wp:lineTo x="21544" y="21555"/>
                <wp:lineTo x="21544" y="0"/>
                <wp:lineTo x="0" y="0"/>
              </wp:wrapPolygon>
            </wp:wrapTight>
            <wp:docPr id="464515850" name="Рисунок 3" descr="Изображение выглядит как рисунок, иллюстрация, Детское искусство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515850" name="Рисунок 3" descr="Изображение выглядит как рисунок, иллюстрация, Детское искусство, мультфиль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587" w:rsidRPr="00435587">
        <w:rPr>
          <w:rFonts w:eastAsia="Times New Roman"/>
          <w:szCs w:val="28"/>
        </w:rPr>
        <w:t>престижные университеты учат фантастике под видом физики — ты начинаешь просыпаться.</w:t>
      </w:r>
      <w:r w:rsidR="00290BD4">
        <w:rPr>
          <w:rFonts w:eastAsia="Times New Roman"/>
          <w:szCs w:val="28"/>
        </w:rPr>
        <w:t xml:space="preserve"> </w:t>
      </w:r>
      <w:r w:rsidR="00435587" w:rsidRPr="00435587">
        <w:rPr>
          <w:rFonts w:eastAsia="Times New Roman"/>
          <w:szCs w:val="28"/>
        </w:rPr>
        <w:t>А пробуждение — это всегда первый шаг к Победе. Победе над ложью. Победе над старостью. Победе над смертью.</w:t>
      </w:r>
    </w:p>
    <w:p w14:paraId="1BEF5BC6" w14:textId="694F4263" w:rsidR="00300BA7" w:rsidRPr="0050732E" w:rsidRDefault="00290BD4" w:rsidP="0050732E">
      <w:pPr>
        <w:spacing w:after="0"/>
        <w:ind w:firstLine="0"/>
        <w:rPr>
          <w:color w:val="000000" w:themeColor="text1"/>
        </w:rPr>
      </w:pPr>
      <w:r>
        <w:rPr>
          <w:szCs w:val="28"/>
        </w:rPr>
        <w:t xml:space="preserve">           </w:t>
      </w:r>
      <w:r w:rsidR="00300BA7" w:rsidRPr="005E5553">
        <w:rPr>
          <w:szCs w:val="28"/>
        </w:rPr>
        <w:t xml:space="preserve">Физический университет сегодня — это место, куда пекарь отправляет своего сына не для познания мира, а чтобы тот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t>стал</w:t>
      </w:r>
      <w:r w:rsidR="00300BA7" w:rsidRPr="005E5553">
        <w:rPr>
          <w:i/>
          <w:iCs/>
          <w:szCs w:val="28"/>
        </w:rPr>
        <w:t xml:space="preserve"> </w:t>
      </w:r>
      <w:r w:rsidR="00300BA7" w:rsidRPr="0050732E">
        <w:rPr>
          <w:szCs w:val="28"/>
        </w:rPr>
        <w:t>пекарем</w:t>
      </w:r>
      <w:r w:rsidR="00300BA7" w:rsidRPr="005E5553">
        <w:rPr>
          <w:szCs w:val="28"/>
        </w:rPr>
        <w:t xml:space="preserve">. Но чаще всего выходит иначе: молодой человек возвращается домой с профессионально деформированным сознанием, в котором физика превращена в набор символических ритуалов, а реальность заменена абстракциями. Мы научились управлять электричеством, потому что нашли правильный баланс плюсов и минусов — и именно по этой причине нам больше не нужно топить печи дровами. Но гравитацию мы так и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lastRenderedPageBreak/>
        <w:t>познали</w:t>
      </w:r>
      <w:r w:rsidR="00300BA7" w:rsidRPr="005E5553">
        <w:rPr>
          <w:szCs w:val="28"/>
        </w:rPr>
        <w:t xml:space="preserve"> — потому что распределение минусов, лежащее в её основе, осталось вне понимания.</w:t>
      </w:r>
      <w:r>
        <w:rPr>
          <w:szCs w:val="28"/>
        </w:rPr>
        <w:t xml:space="preserve"> </w:t>
      </w:r>
      <w:r w:rsidR="00300BA7" w:rsidRPr="005E5553">
        <w:rPr>
          <w:szCs w:val="28"/>
        </w:rPr>
        <w:t xml:space="preserve">Электричество стало реальностью, гравитация — загадкой. Для электричества хватило ума. Для гравитации — ума не хватило. Мозг современной теоретической школы фрагментирован: он понимает положительную силу, но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t>понимает</w:t>
      </w:r>
      <w:r w:rsidR="00300BA7" w:rsidRPr="005E5553">
        <w:rPr>
          <w:szCs w:val="28"/>
        </w:rPr>
        <w:t xml:space="preserve"> отрицательной; различает заряд, но не различает поле; знает формулу, но не знает явление. Половина физических законов оказалась искажена лишь потому, что когда</w:t>
      </w:r>
      <w:r w:rsidR="00300BA7" w:rsidRPr="005E5553">
        <w:rPr>
          <w:szCs w:val="28"/>
        </w:rPr>
        <w:noBreakHyphen/>
        <w:t>то неправильно поставили минус.</w:t>
      </w:r>
      <w:r>
        <w:rPr>
          <w:szCs w:val="28"/>
        </w:rPr>
        <w:t xml:space="preserve"> </w:t>
      </w:r>
      <w:r w:rsidR="00300BA7" w:rsidRPr="005E5553">
        <w:rPr>
          <w:szCs w:val="28"/>
        </w:rPr>
        <w:t xml:space="preserve">И вот студенты XXI века </w:t>
      </w:r>
      <w:r w:rsidR="00300BA7" w:rsidRPr="0050732E">
        <w:rPr>
          <w:rStyle w:val="--"/>
        </w:rPr>
        <w:t xml:space="preserve">верят </w:t>
      </w:r>
      <w:r w:rsidR="00300BA7" w:rsidRPr="0050732E">
        <w:rPr>
          <w:rStyle w:val="--0"/>
        </w:rPr>
        <w:t>в то</w:t>
      </w:r>
      <w:r w:rsidR="00300BA7" w:rsidRPr="005E5553">
        <w:rPr>
          <w:szCs w:val="28"/>
        </w:rPr>
        <w:t>, что искривлённое пространство позволяет увидеть собственный затылок с помощью устройства, словно в кривом зеркале. Вера заменила анализ. Теория заменила реальность. Наука превратилась в искусство придумывать экзотические объяснения без опоры на природу.</w:t>
      </w:r>
      <w:r>
        <w:rPr>
          <w:szCs w:val="28"/>
        </w:rPr>
        <w:t xml:space="preserve"> </w:t>
      </w:r>
      <w:r w:rsidR="00300BA7" w:rsidRPr="005E5553">
        <w:rPr>
          <w:szCs w:val="28"/>
        </w:rPr>
        <w:t xml:space="preserve">Сын пекаря, вернувшийся из ВУЗа, приносит домой теорию «безграничной применимости» — очередное украшение на витрине мнимой науки. В ней нет орбит, потому что </w:t>
      </w:r>
      <w:r w:rsidR="00300BA7" w:rsidRPr="0050732E">
        <w:rPr>
          <w:rStyle w:val="--"/>
        </w:rPr>
        <w:t xml:space="preserve">нет </w:t>
      </w:r>
      <w:r w:rsidR="00300BA7" w:rsidRPr="0050732E">
        <w:rPr>
          <w:rStyle w:val="--0"/>
        </w:rPr>
        <w:t>понимания</w:t>
      </w:r>
      <w:r w:rsidR="00300BA7" w:rsidRPr="005E5553">
        <w:rPr>
          <w:szCs w:val="28"/>
        </w:rPr>
        <w:t xml:space="preserve"> орбитальности. В ней плоская Земля снова подмигивает из глубин средневековья. Что тормозит его развитие? Мировоззрение. Тот фундамент, который формируется не истиной, а учебником.</w:t>
      </w:r>
      <w:r>
        <w:rPr>
          <w:szCs w:val="28"/>
        </w:rPr>
        <w:t xml:space="preserve"> </w:t>
      </w:r>
      <w:r w:rsidR="00300BA7" w:rsidRPr="005E5553">
        <w:rPr>
          <w:szCs w:val="28"/>
        </w:rPr>
        <w:t>Ему рассказали, что материя идёт от твёрдого к газообразному</w:t>
      </w:r>
      <w:r w:rsidR="00C04247">
        <w:rPr>
          <w:szCs w:val="28"/>
        </w:rPr>
        <w:t xml:space="preserve"> (</w:t>
      </w:r>
      <w:r w:rsidR="00C04247" w:rsidRPr="00C32B74">
        <w:rPr>
          <w:rStyle w:val="affff4"/>
          <w:b/>
          <w:bCs/>
          <w:i/>
          <w:iCs/>
        </w:rPr>
        <w:t>Твёрдое тело -&gt; жидкость -&gt; газ -&gt; неорганизованная плазма</w:t>
      </w:r>
      <w:r w:rsidR="00C04247">
        <w:rPr>
          <w:rStyle w:val="affff4"/>
        </w:rPr>
        <w:t>)</w:t>
      </w:r>
      <w:r w:rsidR="00300BA7" w:rsidRPr="005E5553">
        <w:rPr>
          <w:szCs w:val="28"/>
        </w:rPr>
        <w:t xml:space="preserve">, будто бы плазма — это </w:t>
      </w:r>
      <w:r w:rsidR="00300BA7" w:rsidRPr="0050732E">
        <w:rPr>
          <w:rStyle w:val="--0"/>
        </w:rPr>
        <w:t xml:space="preserve">всего </w:t>
      </w:r>
      <w:r w:rsidR="00300BA7" w:rsidRPr="0050732E">
        <w:rPr>
          <w:rStyle w:val="--"/>
        </w:rPr>
        <w:t>лишь</w:t>
      </w:r>
      <w:r w:rsidR="00300BA7" w:rsidRPr="005E5553">
        <w:rPr>
          <w:szCs w:val="28"/>
        </w:rPr>
        <w:t xml:space="preserve"> разогретый газ, а не самостоятельная форма организованной реальности. Ему внушили, что атомную структуру можно найти, разбивая материю на ускорителях — словно можно восстановить симфонический оркестр, взорвав яму бомбой, а потом пытаясь собрать музыкантов по осколкам. Именно этим сегодня и занимается «великая наука»: разрушением, чтобы догадаться о строении.</w:t>
      </w:r>
      <w:r w:rsidR="00C04247">
        <w:rPr>
          <w:szCs w:val="28"/>
        </w:rPr>
        <w:t xml:space="preserve"> </w:t>
      </w:r>
      <w:r w:rsidR="00300BA7" w:rsidRPr="005E5553">
        <w:rPr>
          <w:szCs w:val="28"/>
        </w:rPr>
        <w:t xml:space="preserve">Но есть </w:t>
      </w:r>
      <w:r w:rsidR="00300BA7" w:rsidRPr="0050732E">
        <w:rPr>
          <w:rStyle w:val="--"/>
        </w:rPr>
        <w:t xml:space="preserve">иная </w:t>
      </w:r>
      <w:r w:rsidR="00300BA7" w:rsidRPr="0050732E">
        <w:rPr>
          <w:rStyle w:val="--0"/>
        </w:rPr>
        <w:t>точка</w:t>
      </w:r>
      <w:r w:rsidR="00300BA7" w:rsidRPr="0050732E">
        <w:rPr>
          <w:rStyle w:val="--"/>
        </w:rPr>
        <w:t xml:space="preserve"> зрения</w:t>
      </w:r>
      <w:r w:rsidR="00300BA7" w:rsidRPr="005E5553">
        <w:rPr>
          <w:szCs w:val="28"/>
        </w:rPr>
        <w:t xml:space="preserve"> — иная последовательность</w:t>
      </w:r>
      <w:r w:rsidR="0050732E" w:rsidRPr="005E5553">
        <w:rPr>
          <w:szCs w:val="28"/>
        </w:rPr>
        <w:t>:</w:t>
      </w:r>
      <w:r w:rsidR="003F6A97">
        <w:rPr>
          <w:szCs w:val="28"/>
        </w:rPr>
        <w:t xml:space="preserve"> </w:t>
      </w:r>
      <w:r w:rsidR="0050732E">
        <w:rPr>
          <w:rStyle w:val="affff4"/>
          <w:b/>
          <w:bCs/>
          <w:i/>
          <w:iCs/>
        </w:rPr>
        <w:t>С</w:t>
      </w:r>
      <w:r w:rsidR="0050732E" w:rsidRPr="000C5A4C">
        <w:rPr>
          <w:rStyle w:val="affff4"/>
          <w:b/>
          <w:bCs/>
          <w:i/>
          <w:iCs/>
        </w:rPr>
        <w:t>трого</w:t>
      </w:r>
      <w:r w:rsidR="00C04247" w:rsidRPr="000C5A4C">
        <w:rPr>
          <w:rStyle w:val="affff4"/>
          <w:b/>
          <w:bCs/>
          <w:i/>
          <w:iCs/>
        </w:rPr>
        <w:t xml:space="preserve"> организованная плазма -&gt; материальные структуры (твёрдое, жидкое, газообразное</w:t>
      </w:r>
      <w:r w:rsidR="00C04247">
        <w:rPr>
          <w:rStyle w:val="affff4"/>
          <w:b/>
          <w:bCs/>
          <w:i/>
          <w:iCs/>
        </w:rPr>
        <w:t>)</w:t>
      </w:r>
      <w:r w:rsidR="00300BA7" w:rsidRPr="005E5553">
        <w:rPr>
          <w:rStyle w:val="s1"/>
          <w:szCs w:val="28"/>
        </w:rPr>
        <w:t>.</w:t>
      </w:r>
      <w:r w:rsidR="00C04247">
        <w:rPr>
          <w:rStyle w:val="s1"/>
          <w:szCs w:val="28"/>
        </w:rPr>
        <w:t xml:space="preserve"> </w:t>
      </w:r>
      <w:r w:rsidR="00300BA7" w:rsidRPr="005E5553">
        <w:rPr>
          <w:szCs w:val="28"/>
        </w:rPr>
        <w:t>Материя — не основа, а производная. Атом — не начало, а проявление. Поле — не эффект, а первичность.</w:t>
      </w:r>
      <w:r w:rsidR="00C04247">
        <w:rPr>
          <w:szCs w:val="28"/>
        </w:rPr>
        <w:t xml:space="preserve"> </w:t>
      </w:r>
      <w:r w:rsidR="00300BA7" w:rsidRPr="005E5553">
        <w:rPr>
          <w:szCs w:val="28"/>
        </w:rPr>
        <w:t xml:space="preserve">Ему никто не сказал, что атомные структуры можно понять только в верхних октавах плазмы, где энергия и форма ещё едины. Ему никто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t>рассказал</w:t>
      </w:r>
      <w:r w:rsidR="00300BA7" w:rsidRPr="005E5553">
        <w:rPr>
          <w:szCs w:val="28"/>
        </w:rPr>
        <w:t>, что гравитационная энергия — не абстракция, а реальный, доступный источник гигантского потенциала. Что она экологична, почти бесконечна, свободна и уже присутствует в каждой точке пространства. Что она уже превосходит всё — и химическую энергию, и электрическую, и даже ядерную.</w:t>
      </w:r>
      <w:r w:rsidR="00D502B8" w:rsidRPr="00D502B8">
        <w:rPr>
          <w:szCs w:val="28"/>
        </w:rPr>
        <w:t xml:space="preserve"> </w:t>
      </w:r>
      <w:r w:rsidR="00300BA7" w:rsidRPr="005E5553">
        <w:rPr>
          <w:szCs w:val="28"/>
        </w:rPr>
        <w:t xml:space="preserve">Мы обладаем этой энергией сейчас. Мы живём внутри её поля. Она открыта перед </w:t>
      </w:r>
      <w:r w:rsidR="00D502B8" w:rsidRPr="00D502B8">
        <w:rPr>
          <w:szCs w:val="28"/>
        </w:rPr>
        <w:t xml:space="preserve">      </w:t>
      </w:r>
      <w:r w:rsidR="00300BA7" w:rsidRPr="005E5553">
        <w:rPr>
          <w:szCs w:val="28"/>
        </w:rPr>
        <w:t>нами.</w:t>
      </w:r>
      <w:r w:rsidR="00D502B8" w:rsidRPr="00D502B8">
        <w:rPr>
          <w:szCs w:val="28"/>
        </w:rPr>
        <w:t xml:space="preserve"> </w:t>
      </w:r>
      <w:r w:rsidR="00300BA7" w:rsidRPr="005E5553">
        <w:rPr>
          <w:szCs w:val="28"/>
        </w:rPr>
        <w:t xml:space="preserve">Но мы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t>можем</w:t>
      </w:r>
      <w:r w:rsidR="00300BA7" w:rsidRPr="005E5553">
        <w:rPr>
          <w:szCs w:val="28"/>
        </w:rPr>
        <w:t xml:space="preserve"> её использовать — потому что наше мышление старо. Потому что физика стала механикой иллюзий. Потому что мир объясняют люди, которые </w:t>
      </w:r>
      <w:r w:rsidR="00300BA7" w:rsidRPr="0050732E">
        <w:rPr>
          <w:rStyle w:val="--"/>
        </w:rPr>
        <w:t xml:space="preserve">не </w:t>
      </w:r>
      <w:r w:rsidR="00300BA7" w:rsidRPr="0050732E">
        <w:rPr>
          <w:rStyle w:val="--0"/>
        </w:rPr>
        <w:t>понимают</w:t>
      </w:r>
      <w:r w:rsidR="00300BA7" w:rsidRPr="005E5553">
        <w:rPr>
          <w:szCs w:val="28"/>
        </w:rPr>
        <w:t>, чем отличается плазма от пламени.</w:t>
      </w:r>
      <w:r w:rsidR="0050732E">
        <w:rPr>
          <w:szCs w:val="28"/>
        </w:rPr>
        <w:t xml:space="preserve"> </w:t>
      </w:r>
      <w:r w:rsidR="00300BA7" w:rsidRPr="005E5553">
        <w:rPr>
          <w:szCs w:val="28"/>
        </w:rPr>
        <w:t>Победа над старостью невозможна без победы над старением науки.</w:t>
      </w:r>
      <w:r w:rsidR="00D502B8" w:rsidRPr="00D502B8">
        <w:rPr>
          <w:szCs w:val="28"/>
        </w:rPr>
        <w:t xml:space="preserve"> </w:t>
      </w:r>
      <w:r w:rsidR="00300BA7" w:rsidRPr="005E5553">
        <w:rPr>
          <w:szCs w:val="28"/>
        </w:rPr>
        <w:t>Победа над смертью невозможна без освоения той энергии, которая приближает нас к бессмертию.</w:t>
      </w:r>
      <w:r w:rsidR="00D502B8" w:rsidRPr="00D502B8">
        <w:rPr>
          <w:szCs w:val="28"/>
        </w:rPr>
        <w:t xml:space="preserve"> </w:t>
      </w:r>
      <w:r w:rsidR="00300BA7" w:rsidRPr="005E5553">
        <w:rPr>
          <w:szCs w:val="28"/>
        </w:rPr>
        <w:t xml:space="preserve">Гравитация — ключ, древний, простой, скрытый от тех, кто ищет его в обломках вместо полей. И этот ключ уже у нас в руках — нужно лишь </w:t>
      </w:r>
      <w:r w:rsidR="00300BA7" w:rsidRPr="0050732E">
        <w:rPr>
          <w:rStyle w:val="--"/>
        </w:rPr>
        <w:t xml:space="preserve">научиться </w:t>
      </w:r>
      <w:r w:rsidR="00300BA7" w:rsidRPr="0050732E">
        <w:rPr>
          <w:rStyle w:val="--0"/>
        </w:rPr>
        <w:t>видеть</w:t>
      </w:r>
      <w:r w:rsidR="00300BA7" w:rsidRPr="005E5553">
        <w:rPr>
          <w:szCs w:val="28"/>
        </w:rPr>
        <w:t>, а не повторять.</w:t>
      </w:r>
    </w:p>
    <w:p w14:paraId="02135B02" w14:textId="77777777" w:rsidR="003F6A97" w:rsidRDefault="00D502B8" w:rsidP="005E5553">
      <w:pPr>
        <w:spacing w:after="0"/>
        <w:ind w:firstLine="0"/>
        <w:rPr>
          <w:rFonts w:eastAsia="Times New Roman"/>
          <w:szCs w:val="28"/>
        </w:rPr>
      </w:pPr>
      <w:r w:rsidRPr="00D502B8">
        <w:rPr>
          <w:rFonts w:eastAsia="Times New Roman"/>
          <w:szCs w:val="28"/>
        </w:rPr>
        <w:lastRenderedPageBreak/>
        <w:t xml:space="preserve">          </w:t>
      </w:r>
      <w:r w:rsidR="00300BA7" w:rsidRPr="00300BA7">
        <w:rPr>
          <w:rFonts w:eastAsia="Times New Roman"/>
          <w:szCs w:val="28"/>
        </w:rPr>
        <w:t xml:space="preserve">Мир, в котором старость считается неизбежной, — это мир, подчинившийся иллюзии. Мы приняли ограничения тела как законы природы, но, быть может, сами законы были лишь отражением </w:t>
      </w:r>
      <w:r w:rsidR="00300BA7" w:rsidRPr="0050732E">
        <w:rPr>
          <w:rStyle w:val="--"/>
        </w:rPr>
        <w:t xml:space="preserve">сломанного </w:t>
      </w:r>
      <w:r w:rsidR="00300BA7" w:rsidRPr="0050732E">
        <w:rPr>
          <w:rStyle w:val="--0"/>
        </w:rPr>
        <w:t>понимания</w:t>
      </w:r>
      <w:r w:rsidR="00300BA7" w:rsidRPr="00300BA7">
        <w:rPr>
          <w:rFonts w:eastAsia="Times New Roman"/>
          <w:szCs w:val="28"/>
        </w:rPr>
        <w:t xml:space="preserve"> самой Природы. Мы обучали поколения на основе теорий, не прошедших испытание реальностью, и этим же поколениям доверили судьбу цивилизации. Под флагом </w:t>
      </w:r>
    </w:p>
    <w:p w14:paraId="337CB398" w14:textId="634EDFAD" w:rsidR="00393DBD" w:rsidRPr="000A1404" w:rsidRDefault="00300BA7" w:rsidP="005E5553">
      <w:pPr>
        <w:spacing w:after="0"/>
        <w:ind w:firstLine="0"/>
        <w:rPr>
          <w:rFonts w:eastAsia="Times New Roman"/>
          <w:szCs w:val="28"/>
        </w:rPr>
      </w:pPr>
      <w:r w:rsidRPr="00300BA7">
        <w:rPr>
          <w:rFonts w:eastAsia="Times New Roman"/>
          <w:szCs w:val="28"/>
        </w:rPr>
        <w:t>научной строгости культивировались догмы, заменившие собой живое исследование и живую мысль.</w:t>
      </w:r>
      <w:r w:rsidR="00393DBD" w:rsidRPr="00393DBD">
        <w:rPr>
          <w:rFonts w:eastAsia="Times New Roman"/>
          <w:szCs w:val="28"/>
        </w:rPr>
        <w:t xml:space="preserve"> </w:t>
      </w:r>
      <w:r w:rsidRPr="00300BA7">
        <w:rPr>
          <w:rFonts w:eastAsia="Times New Roman"/>
          <w:szCs w:val="28"/>
        </w:rPr>
        <w:t xml:space="preserve">Если физика и есть язык Вселенной, то наша задача — </w:t>
      </w:r>
      <w:r w:rsidRPr="0050732E">
        <w:rPr>
          <w:rStyle w:val="--"/>
        </w:rPr>
        <w:t xml:space="preserve">научиться </w:t>
      </w:r>
      <w:r w:rsidRPr="0050732E">
        <w:rPr>
          <w:rStyle w:val="--0"/>
        </w:rPr>
        <w:t xml:space="preserve">слышать </w:t>
      </w:r>
      <w:r w:rsidRPr="00300BA7">
        <w:rPr>
          <w:rFonts w:eastAsia="Times New Roman"/>
          <w:szCs w:val="28"/>
        </w:rPr>
        <w:t xml:space="preserve">его без искажений. Не формула ради формулы, не модель ради гранта, но Понимание, пронизывающее материю до самых её основ. Мы не ищем вечную жизнь в химии клеток — мы ищем её в раскрытии истинных закономерностей Мироздания, в той неразведанной глубине, где энергия времени, пространства и жизни есть </w:t>
      </w:r>
      <w:r w:rsidRPr="0050732E">
        <w:rPr>
          <w:rStyle w:val="--"/>
        </w:rPr>
        <w:t xml:space="preserve">единое </w:t>
      </w:r>
      <w:r w:rsidRPr="0050732E">
        <w:rPr>
          <w:rStyle w:val="--0"/>
        </w:rPr>
        <w:t>поле</w:t>
      </w:r>
      <w:r w:rsidRPr="00300BA7">
        <w:rPr>
          <w:rFonts w:eastAsia="Times New Roman"/>
          <w:szCs w:val="28"/>
        </w:rPr>
        <w:t>, чьё овладение не только отменяет старость, но и переписывает само понятие смерти.</w:t>
      </w:r>
      <w:r w:rsidR="00393DBD" w:rsidRPr="00393DBD">
        <w:rPr>
          <w:rFonts w:eastAsia="Times New Roman"/>
          <w:szCs w:val="28"/>
        </w:rPr>
        <w:t xml:space="preserve"> </w:t>
      </w:r>
    </w:p>
    <w:p w14:paraId="01D77013" w14:textId="63E7ED33" w:rsidR="00300BA7" w:rsidRPr="00300BA7" w:rsidRDefault="003F6A97" w:rsidP="005E55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7" behindDoc="1" locked="0" layoutInCell="1" allowOverlap="1" wp14:anchorId="593C6A65" wp14:editId="16CBEEBC">
            <wp:simplePos x="0" y="0"/>
            <wp:positionH relativeFrom="column">
              <wp:posOffset>4580890</wp:posOffset>
            </wp:positionH>
            <wp:positionV relativeFrom="paragraph">
              <wp:posOffset>223520</wp:posOffset>
            </wp:positionV>
            <wp:extent cx="2399665" cy="2806700"/>
            <wp:effectExtent l="0" t="0" r="635" b="0"/>
            <wp:wrapTight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ight>
            <wp:docPr id="1296314553" name="Рисунок 4" descr="Изображение выглядит как рисунок, зарисовка, графическая вставка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14553" name="Рисунок 4" descr="Изображение выглядит как рисунок, зарисовка, графическая вставка, мультфиль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DBD" w:rsidRPr="00393DBD">
        <w:rPr>
          <w:rFonts w:eastAsia="Times New Roman"/>
          <w:szCs w:val="28"/>
        </w:rPr>
        <w:t xml:space="preserve">            </w:t>
      </w:r>
      <w:r w:rsidR="00300BA7" w:rsidRPr="00300BA7">
        <w:rPr>
          <w:rFonts w:eastAsia="Times New Roman"/>
          <w:szCs w:val="28"/>
        </w:rPr>
        <w:t xml:space="preserve">Чтобы преодолеть старость и победить смерть, нужно </w:t>
      </w:r>
      <w:r w:rsidR="00300BA7" w:rsidRPr="0050732E">
        <w:rPr>
          <w:rStyle w:val="--"/>
        </w:rPr>
        <w:t>прежде</w:t>
      </w:r>
      <w:r w:rsidR="00300BA7" w:rsidRPr="0050732E">
        <w:rPr>
          <w:rStyle w:val="--0"/>
        </w:rPr>
        <w:t xml:space="preserve"> всего </w:t>
      </w:r>
      <w:r w:rsidR="00300BA7" w:rsidRPr="0050732E">
        <w:rPr>
          <w:rStyle w:val="--"/>
        </w:rPr>
        <w:t>познать</w:t>
      </w:r>
      <w:r w:rsidR="0050732E" w:rsidRPr="0050732E">
        <w:rPr>
          <w:rStyle w:val="--"/>
        </w:rPr>
        <w:t>:</w:t>
      </w:r>
      <w:r w:rsidR="00300BA7" w:rsidRPr="00300BA7">
        <w:rPr>
          <w:rFonts w:eastAsia="Times New Roman"/>
          <w:szCs w:val="28"/>
        </w:rPr>
        <w:t xml:space="preserve"> </w:t>
      </w:r>
      <w:r w:rsidR="00300BA7" w:rsidRPr="0050732E">
        <w:rPr>
          <w:rFonts w:eastAsia="Times New Roman"/>
          <w:b/>
          <w:bCs/>
          <w:i/>
          <w:iCs/>
          <w:szCs w:val="28"/>
        </w:rPr>
        <w:t>Физику клетки человека, Физику Мозга Человека и Физику энергий</w:t>
      </w:r>
      <w:r w:rsidR="00300BA7" w:rsidRPr="00300BA7">
        <w:rPr>
          <w:rFonts w:eastAsia="Times New Roman"/>
          <w:szCs w:val="28"/>
        </w:rPr>
        <w:t>.</w:t>
      </w:r>
      <w:r w:rsidR="00393DBD" w:rsidRPr="00393DBD">
        <w:rPr>
          <w:rFonts w:eastAsia="Times New Roman"/>
          <w:szCs w:val="28"/>
        </w:rPr>
        <w:t xml:space="preserve"> </w:t>
      </w:r>
      <w:r w:rsidR="00300BA7" w:rsidRPr="00300BA7">
        <w:rPr>
          <w:rFonts w:eastAsia="Times New Roman"/>
          <w:szCs w:val="28"/>
        </w:rPr>
        <w:t>Это не просто медицинская задача — это следствие разрыва с устаревшей картиной мира. То, что мы зовём смертью, может оказаться лишь тупиком теоретической инерции.</w:t>
      </w:r>
      <w:r w:rsidR="004043FE" w:rsidRPr="004043FE">
        <w:rPr>
          <w:rFonts w:eastAsia="Times New Roman"/>
          <w:szCs w:val="28"/>
        </w:rPr>
        <w:t xml:space="preserve"> </w:t>
      </w:r>
      <w:r w:rsidR="00300BA7" w:rsidRPr="00300BA7">
        <w:rPr>
          <w:rFonts w:eastAsia="Times New Roman"/>
          <w:szCs w:val="28"/>
        </w:rPr>
        <w:t xml:space="preserve">Наша эпоха требует не новых приборов, а </w:t>
      </w:r>
      <w:r w:rsidR="00300BA7" w:rsidRPr="0050732E">
        <w:rPr>
          <w:rStyle w:val="--"/>
        </w:rPr>
        <w:t xml:space="preserve">нового </w:t>
      </w:r>
      <w:r w:rsidR="00300BA7" w:rsidRPr="0050732E">
        <w:rPr>
          <w:rStyle w:val="--0"/>
        </w:rPr>
        <w:t>мышления.</w:t>
      </w:r>
      <w:r w:rsidR="00300BA7" w:rsidRPr="00300BA7">
        <w:rPr>
          <w:rFonts w:eastAsia="Times New Roman"/>
          <w:szCs w:val="28"/>
        </w:rPr>
        <w:t xml:space="preserve"> Избавление от старости — не только физиологический процесс, но и философский, и научный, и он начинается с того, как мы понимаем саму материю жизни.</w:t>
      </w:r>
      <w:r w:rsidR="004043FE" w:rsidRPr="004043FE">
        <w:rPr>
          <w:rFonts w:eastAsia="Times New Roman"/>
          <w:szCs w:val="28"/>
        </w:rPr>
        <w:t xml:space="preserve"> </w:t>
      </w:r>
      <w:r w:rsidR="00300BA7" w:rsidRPr="00300BA7">
        <w:rPr>
          <w:rFonts w:eastAsia="Times New Roman"/>
          <w:szCs w:val="28"/>
        </w:rPr>
        <w:t xml:space="preserve">И потому задача нового поколения — не просто отказаться от мифов старой науки, но построить на руинах догм </w:t>
      </w:r>
      <w:r w:rsidR="00300BA7" w:rsidRPr="0050732E">
        <w:rPr>
          <w:rStyle w:val="--"/>
        </w:rPr>
        <w:t xml:space="preserve">новое </w:t>
      </w:r>
      <w:r w:rsidR="00300BA7" w:rsidRPr="0050732E">
        <w:rPr>
          <w:rStyle w:val="--0"/>
        </w:rPr>
        <w:t>здание</w:t>
      </w:r>
      <w:r w:rsidR="00300BA7" w:rsidRPr="00300BA7">
        <w:rPr>
          <w:rFonts w:eastAsia="Times New Roman"/>
          <w:szCs w:val="28"/>
        </w:rPr>
        <w:t xml:space="preserve"> познания. Наука, которая откажется от фальсификации и искажения, и обретёт мужество признать свои заблуждения, сможет стать тем мостом, который соединит разум человека с программой Разума самой Вселенной. А значит — и с бессмертием.</w:t>
      </w:r>
      <w:r w:rsidR="004043FE" w:rsidRPr="004043FE">
        <w:rPr>
          <w:rFonts w:eastAsia="Times New Roman"/>
          <w:szCs w:val="28"/>
        </w:rPr>
        <w:t xml:space="preserve"> </w:t>
      </w:r>
      <w:r w:rsidR="00300BA7" w:rsidRPr="00300BA7">
        <w:rPr>
          <w:rFonts w:eastAsia="Times New Roman"/>
          <w:szCs w:val="28"/>
        </w:rPr>
        <w:t>Победить старость — это не революция в биологии. Это возвращение Разума в саму суть науки.</w:t>
      </w:r>
    </w:p>
    <w:p w14:paraId="234CEB49" w14:textId="48A089FB" w:rsidR="00E7428E" w:rsidRPr="00E7428E" w:rsidRDefault="00E7428E" w:rsidP="005E5553">
      <w:pPr>
        <w:spacing w:after="0"/>
        <w:ind w:firstLine="0"/>
        <w:rPr>
          <w:rFonts w:eastAsia="Times New Roman"/>
          <w:szCs w:val="28"/>
        </w:rPr>
      </w:pPr>
    </w:p>
    <w:p w14:paraId="468C20DB" w14:textId="77777777" w:rsidR="004043FE" w:rsidRPr="008208E9" w:rsidRDefault="004043FE" w:rsidP="004043FE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</w:p>
    <w:p w14:paraId="08D54183" w14:textId="77777777" w:rsidR="004043FE" w:rsidRDefault="004043FE" w:rsidP="004043F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783EEACB" w14:textId="77777777" w:rsidR="004043FE" w:rsidRPr="003621F0" w:rsidRDefault="004043FE" w:rsidP="004043F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20C27465" w14:textId="55C6A7A0" w:rsidR="004043FE" w:rsidRPr="00BB1B50" w:rsidRDefault="004043FE" w:rsidP="004043F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0A1404">
        <w:rPr>
          <w:rFonts w:ascii="Georgia" w:hAnsi="Georgia"/>
          <w:b/>
          <w:bCs/>
        </w:rPr>
        <w:t xml:space="preserve">     </w:t>
      </w:r>
      <w:r w:rsidR="0050732E">
        <w:rPr>
          <w:rFonts w:ascii="Georgia" w:hAnsi="Georgia"/>
          <w:b/>
          <w:bCs/>
          <w:lang w:val="en-US"/>
        </w:rPr>
        <w:t xml:space="preserve">18 </w:t>
      </w:r>
      <w:r>
        <w:rPr>
          <w:rFonts w:ascii="Georgia" w:hAnsi="Georgia"/>
          <w:b/>
          <w:bCs/>
        </w:rPr>
        <w:t>ноября</w:t>
      </w:r>
      <w:r w:rsidRPr="00BB1B50">
        <w:rPr>
          <w:rFonts w:ascii="Georgia" w:hAnsi="Georgia"/>
          <w:b/>
          <w:bCs/>
        </w:rPr>
        <w:t xml:space="preserve"> 2025 г.</w:t>
      </w:r>
    </w:p>
    <w:p w14:paraId="07FD9E42" w14:textId="7E389B56" w:rsidR="00C922ED" w:rsidRPr="005E5553" w:rsidRDefault="00C922ED" w:rsidP="005E5553">
      <w:pPr>
        <w:pStyle w:val="af6"/>
        <w:tabs>
          <w:tab w:val="clear" w:pos="567"/>
        </w:tabs>
        <w:spacing w:after="0"/>
        <w:ind w:left="218"/>
        <w:rPr>
          <w:rStyle w:val="affff4"/>
        </w:rPr>
      </w:pPr>
    </w:p>
    <w:sectPr w:rsidR="00C922ED" w:rsidRPr="005E5553" w:rsidSect="004457CF">
      <w:footerReference w:type="even" r:id="rId14"/>
      <w:footerReference w:type="default" r:id="rId15"/>
      <w:pgSz w:w="11900" w:h="16840"/>
      <w:pgMar w:top="462" w:right="561" w:bottom="781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E5CC9" w14:textId="77777777" w:rsidR="00B76864" w:rsidRDefault="00B76864" w:rsidP="007E5B4D">
      <w:r>
        <w:separator/>
      </w:r>
    </w:p>
  </w:endnote>
  <w:endnote w:type="continuationSeparator" w:id="0">
    <w:p w14:paraId="40935EC6" w14:textId="77777777" w:rsidR="00B76864" w:rsidRDefault="00B7686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CAE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33C0345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E7A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E839CBA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19578" w14:textId="77777777" w:rsidR="00B76864" w:rsidRDefault="00B76864" w:rsidP="007E5B4D">
      <w:r>
        <w:separator/>
      </w:r>
    </w:p>
  </w:footnote>
  <w:footnote w:type="continuationSeparator" w:id="0">
    <w:p w14:paraId="2CFCA97A" w14:textId="77777777" w:rsidR="00B76864" w:rsidRDefault="00B76864" w:rsidP="007E5B4D">
      <w:r>
        <w:continuationSeparator/>
      </w:r>
    </w:p>
  </w:footnote>
  <w:footnote w:id="1">
    <w:p w14:paraId="40F65E79" w14:textId="5F4C6739" w:rsidR="00746A0A" w:rsidRPr="00746A0A" w:rsidRDefault="00746A0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46A0A">
        <w:rPr>
          <w:lang w:val="ru-RU"/>
        </w:rPr>
        <w:t xml:space="preserve"> </w:t>
      </w:r>
      <w:r w:rsidRPr="00746A0A">
        <w:rPr>
          <w:rFonts w:eastAsiaTheme="minorHAnsi" w:cs="Times New Roman"/>
          <w:b/>
          <w:bCs/>
          <w:sz w:val="21"/>
          <w:szCs w:val="21"/>
          <w:lang w:val="ru-RU" w:eastAsia="ru-RU"/>
        </w:rPr>
        <w:t>Континуум</w:t>
      </w:r>
      <w:r w:rsidRPr="00746A0A">
        <w:rPr>
          <w:rFonts w:eastAsiaTheme="minorHAnsi" w:cs="Times New Roman"/>
          <w:sz w:val="21"/>
          <w:szCs w:val="21"/>
          <w:lang w:val="ru-RU" w:eastAsia="ru-RU"/>
        </w:rPr>
        <w:t xml:space="preserve"> (от лат.</w:t>
      </w:r>
      <w:r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Pr="00746A0A">
        <w:rPr>
          <w:rFonts w:eastAsiaTheme="minorHAnsi" w:cs="Times New Roman"/>
          <w:i/>
          <w:iCs/>
          <w:color w:val="0A0A0A"/>
          <w:sz w:val="21"/>
          <w:szCs w:val="21"/>
          <w:shd w:val="clear" w:color="auto" w:fill="FFFFFF"/>
          <w:lang w:val="ru-RU" w:eastAsia="ru-RU"/>
        </w:rPr>
        <w:t>continuum</w:t>
      </w:r>
      <w:r w:rsidRPr="00746A0A">
        <w:rPr>
          <w:rFonts w:eastAsiaTheme="minorHAnsi" w:cs="Times New Roman"/>
          <w:color w:val="0A0A0A"/>
          <w:sz w:val="21"/>
          <w:szCs w:val="21"/>
          <w:shd w:val="clear" w:color="auto" w:fill="FFFFFF"/>
          <w:lang w:val="ru-RU" w:eastAsia="ru-RU"/>
        </w:rPr>
        <w:t> — непрерывное, сплошное) — это термин, обозначающий непрерывную совокупность или сплошное множество элементов, которые не имеют разрывов.</w:t>
      </w:r>
    </w:p>
  </w:footnote>
  <w:footnote w:id="2">
    <w:p w14:paraId="6853A107" w14:textId="7B5649A8" w:rsidR="000C0F98" w:rsidRPr="000C0F98" w:rsidRDefault="000C0F98">
      <w:pPr>
        <w:pStyle w:val="af3"/>
        <w:rPr>
          <w:lang w:val="ru-RU"/>
        </w:rPr>
      </w:pPr>
      <w:r>
        <w:rPr>
          <w:rStyle w:val="af5"/>
        </w:rPr>
        <w:footnoteRef/>
      </w:r>
      <w:r w:rsidRPr="000C0F98">
        <w:rPr>
          <w:lang w:val="ru-RU"/>
        </w:rPr>
        <w:t xml:space="preserve"> </w:t>
      </w:r>
      <w:r w:rsidRPr="000C0F98">
        <w:rPr>
          <w:b/>
          <w:bCs/>
          <w:sz w:val="21"/>
          <w:szCs w:val="21"/>
          <w:lang w:val="ru-RU"/>
        </w:rPr>
        <w:t xml:space="preserve">Онтология </w:t>
      </w:r>
      <w:r w:rsidRPr="000C0F98">
        <w:rPr>
          <w:lang w:val="ru-RU"/>
        </w:rPr>
        <w:t xml:space="preserve">— </w:t>
      </w:r>
      <w:r w:rsidRPr="000C0F98">
        <w:rPr>
          <w:sz w:val="21"/>
          <w:szCs w:val="21"/>
          <w:lang w:val="ru-RU"/>
        </w:rPr>
        <w:t>это раздел философии, изучающий бытие, а также в информатике — способ формализации знаний об определённой области</w:t>
      </w:r>
      <w:r w:rsidRPr="000C0F98">
        <w:rPr>
          <w:rFonts w:ascii="Roboto" w:hAnsi="Roboto"/>
          <w:color w:val="0A0A0A"/>
          <w:shd w:val="clear" w:color="auto" w:fill="FFFFFF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6C11100"/>
    <w:multiLevelType w:val="hybridMultilevel"/>
    <w:tmpl w:val="AE4081DE"/>
    <w:lvl w:ilvl="0" w:tplc="6C76419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19"/>
  </w:num>
  <w:num w:numId="13" w16cid:durableId="2035186493">
    <w:abstractNumId w:val="35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0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1502575515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7CF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1559"/>
    <w:rsid w:val="000222A5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ABE"/>
    <w:rsid w:val="00091C60"/>
    <w:rsid w:val="00091E75"/>
    <w:rsid w:val="00093E2A"/>
    <w:rsid w:val="00094535"/>
    <w:rsid w:val="00094FA4"/>
    <w:rsid w:val="00095632"/>
    <w:rsid w:val="00096BE3"/>
    <w:rsid w:val="000978CB"/>
    <w:rsid w:val="000A0929"/>
    <w:rsid w:val="000A1404"/>
    <w:rsid w:val="000A46FC"/>
    <w:rsid w:val="000A6B94"/>
    <w:rsid w:val="000B0D10"/>
    <w:rsid w:val="000B2370"/>
    <w:rsid w:val="000B3ABC"/>
    <w:rsid w:val="000C0F98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403"/>
    <w:rsid w:val="00191D35"/>
    <w:rsid w:val="0019325B"/>
    <w:rsid w:val="0019349D"/>
    <w:rsid w:val="00194FCB"/>
    <w:rsid w:val="00197A53"/>
    <w:rsid w:val="001A147A"/>
    <w:rsid w:val="001A15C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6F42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25C"/>
    <w:rsid w:val="001F1CC1"/>
    <w:rsid w:val="001F398D"/>
    <w:rsid w:val="001F58FC"/>
    <w:rsid w:val="001F5C07"/>
    <w:rsid w:val="002002D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0BD4"/>
    <w:rsid w:val="00294423"/>
    <w:rsid w:val="00297EC7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83D"/>
    <w:rsid w:val="002C7E78"/>
    <w:rsid w:val="002D5786"/>
    <w:rsid w:val="002D668C"/>
    <w:rsid w:val="002D6BAC"/>
    <w:rsid w:val="002D6C68"/>
    <w:rsid w:val="002D7F41"/>
    <w:rsid w:val="002E0982"/>
    <w:rsid w:val="002E351E"/>
    <w:rsid w:val="002E61BE"/>
    <w:rsid w:val="00300BA7"/>
    <w:rsid w:val="0030576F"/>
    <w:rsid w:val="003058BD"/>
    <w:rsid w:val="00306703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3DBD"/>
    <w:rsid w:val="003945B1"/>
    <w:rsid w:val="0039673F"/>
    <w:rsid w:val="003A1794"/>
    <w:rsid w:val="003A1DE4"/>
    <w:rsid w:val="003A34FA"/>
    <w:rsid w:val="003A4271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2901"/>
    <w:rsid w:val="003D39F1"/>
    <w:rsid w:val="003D46E7"/>
    <w:rsid w:val="003D6750"/>
    <w:rsid w:val="003E4007"/>
    <w:rsid w:val="003E48AD"/>
    <w:rsid w:val="003E6B9F"/>
    <w:rsid w:val="003F29A3"/>
    <w:rsid w:val="003F2F89"/>
    <w:rsid w:val="003F6A97"/>
    <w:rsid w:val="003F7CD6"/>
    <w:rsid w:val="004010C8"/>
    <w:rsid w:val="004043FE"/>
    <w:rsid w:val="00407FA2"/>
    <w:rsid w:val="004134C6"/>
    <w:rsid w:val="00415F7F"/>
    <w:rsid w:val="00416C97"/>
    <w:rsid w:val="0043170A"/>
    <w:rsid w:val="004353F5"/>
    <w:rsid w:val="00435587"/>
    <w:rsid w:val="004365E8"/>
    <w:rsid w:val="00437535"/>
    <w:rsid w:val="00437655"/>
    <w:rsid w:val="00442D9F"/>
    <w:rsid w:val="00443C6F"/>
    <w:rsid w:val="004457CF"/>
    <w:rsid w:val="00447E4D"/>
    <w:rsid w:val="004571E1"/>
    <w:rsid w:val="0045786C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5C4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6AF1"/>
    <w:rsid w:val="004F7378"/>
    <w:rsid w:val="00500333"/>
    <w:rsid w:val="00501B37"/>
    <w:rsid w:val="005038F5"/>
    <w:rsid w:val="00503A46"/>
    <w:rsid w:val="00503ED9"/>
    <w:rsid w:val="0050732E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2881"/>
    <w:rsid w:val="00573E94"/>
    <w:rsid w:val="00577CC8"/>
    <w:rsid w:val="005815C5"/>
    <w:rsid w:val="00583AD1"/>
    <w:rsid w:val="00583F04"/>
    <w:rsid w:val="0058576C"/>
    <w:rsid w:val="00586A99"/>
    <w:rsid w:val="005871D8"/>
    <w:rsid w:val="00595614"/>
    <w:rsid w:val="005A1D55"/>
    <w:rsid w:val="005A2A1B"/>
    <w:rsid w:val="005A2EDE"/>
    <w:rsid w:val="005A34B2"/>
    <w:rsid w:val="005A3CC8"/>
    <w:rsid w:val="005A5677"/>
    <w:rsid w:val="005A5ECC"/>
    <w:rsid w:val="005B18C1"/>
    <w:rsid w:val="005B2293"/>
    <w:rsid w:val="005B50B7"/>
    <w:rsid w:val="005B605D"/>
    <w:rsid w:val="005B6178"/>
    <w:rsid w:val="005B67C6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5553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663F"/>
    <w:rsid w:val="00677869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16AD"/>
    <w:rsid w:val="006F4F0A"/>
    <w:rsid w:val="006F72DE"/>
    <w:rsid w:val="00700397"/>
    <w:rsid w:val="007006D1"/>
    <w:rsid w:val="00701855"/>
    <w:rsid w:val="00701E39"/>
    <w:rsid w:val="00702CF1"/>
    <w:rsid w:val="007030F3"/>
    <w:rsid w:val="007043ED"/>
    <w:rsid w:val="007045FF"/>
    <w:rsid w:val="00705787"/>
    <w:rsid w:val="007100DD"/>
    <w:rsid w:val="007205C4"/>
    <w:rsid w:val="00720A86"/>
    <w:rsid w:val="007257FF"/>
    <w:rsid w:val="00726D5A"/>
    <w:rsid w:val="007305FF"/>
    <w:rsid w:val="00732441"/>
    <w:rsid w:val="007325A7"/>
    <w:rsid w:val="00732806"/>
    <w:rsid w:val="00742636"/>
    <w:rsid w:val="00742968"/>
    <w:rsid w:val="007451A9"/>
    <w:rsid w:val="00746A0A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0CE2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4905"/>
    <w:rsid w:val="007D5580"/>
    <w:rsid w:val="007D7A65"/>
    <w:rsid w:val="007E00FC"/>
    <w:rsid w:val="007E16DB"/>
    <w:rsid w:val="007E2C09"/>
    <w:rsid w:val="007E3B78"/>
    <w:rsid w:val="007E3D50"/>
    <w:rsid w:val="007E47AF"/>
    <w:rsid w:val="007E596C"/>
    <w:rsid w:val="007E5B4D"/>
    <w:rsid w:val="007E6683"/>
    <w:rsid w:val="007F1CEF"/>
    <w:rsid w:val="007F3519"/>
    <w:rsid w:val="007F3D97"/>
    <w:rsid w:val="007F40EF"/>
    <w:rsid w:val="007F6BFF"/>
    <w:rsid w:val="007F7BDC"/>
    <w:rsid w:val="007F7E99"/>
    <w:rsid w:val="00801C63"/>
    <w:rsid w:val="00802D56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6FE9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D5E"/>
    <w:rsid w:val="00892E74"/>
    <w:rsid w:val="00894A02"/>
    <w:rsid w:val="008961B3"/>
    <w:rsid w:val="008A37B0"/>
    <w:rsid w:val="008A4A02"/>
    <w:rsid w:val="008A574D"/>
    <w:rsid w:val="008A6CBA"/>
    <w:rsid w:val="008A70D4"/>
    <w:rsid w:val="008A7585"/>
    <w:rsid w:val="008B0963"/>
    <w:rsid w:val="008B3FCC"/>
    <w:rsid w:val="008B4F6C"/>
    <w:rsid w:val="008B5257"/>
    <w:rsid w:val="008B76D2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078E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47808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162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3FDC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C6730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30C8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67903"/>
    <w:rsid w:val="00A70378"/>
    <w:rsid w:val="00A740DF"/>
    <w:rsid w:val="00A75029"/>
    <w:rsid w:val="00A77302"/>
    <w:rsid w:val="00A77930"/>
    <w:rsid w:val="00A90B4D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4F57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EA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4A1"/>
    <w:rsid w:val="00B525E5"/>
    <w:rsid w:val="00B543A8"/>
    <w:rsid w:val="00B56ED0"/>
    <w:rsid w:val="00B628C5"/>
    <w:rsid w:val="00B7037E"/>
    <w:rsid w:val="00B73AC6"/>
    <w:rsid w:val="00B750CE"/>
    <w:rsid w:val="00B76864"/>
    <w:rsid w:val="00B77004"/>
    <w:rsid w:val="00B814C9"/>
    <w:rsid w:val="00B831BE"/>
    <w:rsid w:val="00B874C4"/>
    <w:rsid w:val="00B907A6"/>
    <w:rsid w:val="00B93526"/>
    <w:rsid w:val="00B9370E"/>
    <w:rsid w:val="00B945BD"/>
    <w:rsid w:val="00B948F2"/>
    <w:rsid w:val="00B965EC"/>
    <w:rsid w:val="00BA0988"/>
    <w:rsid w:val="00BA0B68"/>
    <w:rsid w:val="00BA5597"/>
    <w:rsid w:val="00BA6068"/>
    <w:rsid w:val="00BB15BB"/>
    <w:rsid w:val="00BB2428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4247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7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425F"/>
    <w:rsid w:val="00C46F6D"/>
    <w:rsid w:val="00C51901"/>
    <w:rsid w:val="00C55219"/>
    <w:rsid w:val="00C562B4"/>
    <w:rsid w:val="00C563FB"/>
    <w:rsid w:val="00C564EE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24569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02B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0903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28E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6AA6"/>
    <w:rsid w:val="00EC13D9"/>
    <w:rsid w:val="00ED0EDB"/>
    <w:rsid w:val="00ED18F7"/>
    <w:rsid w:val="00ED2279"/>
    <w:rsid w:val="00ED34FF"/>
    <w:rsid w:val="00ED3C1C"/>
    <w:rsid w:val="00ED4A0E"/>
    <w:rsid w:val="00ED5371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1E4A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37F2C"/>
    <w:rsid w:val="00F427AE"/>
    <w:rsid w:val="00F42C54"/>
    <w:rsid w:val="00F42E0D"/>
    <w:rsid w:val="00F43AC8"/>
    <w:rsid w:val="00F45E1B"/>
    <w:rsid w:val="00F53654"/>
    <w:rsid w:val="00F54865"/>
    <w:rsid w:val="00F5608C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0BFE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9100"/>
  <w15:docId w15:val="{0E0B9460-C19A-B540-A319-7663AC4F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3A4271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3A4271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3A4271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3A4271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3A4271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3A4271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3A4271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3A4271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3A4271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3A4271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3A4271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3A4271"/>
  </w:style>
  <w:style w:type="character" w:customStyle="1" w:styleId="--">
    <w:name w:val="Красный-прписной-полужирный"/>
    <w:basedOn w:val="a6"/>
    <w:uiPriority w:val="1"/>
    <w:qFormat/>
    <w:rsid w:val="003A4271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3A4271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3A4271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3A4271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3A4271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3A4271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3A4271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3A4271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3A4271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3A4271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3A4271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3A4271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3A4271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3A4271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3A4271"/>
  </w:style>
  <w:style w:type="character" w:customStyle="1" w:styleId="apple-converted-space">
    <w:name w:val="apple-converted-space"/>
    <w:basedOn w:val="a6"/>
    <w:rsid w:val="003A4271"/>
  </w:style>
  <w:style w:type="character" w:styleId="af">
    <w:name w:val="FollowedHyperlink"/>
    <w:uiPriority w:val="99"/>
    <w:rsid w:val="003A4271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3A4271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3A4271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3A4271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3A4271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3A427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3A4271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3A4271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3A4271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3A4271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3A4271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3A4271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3A4271"/>
  </w:style>
  <w:style w:type="character" w:styleId="af7">
    <w:name w:val="Emphasis"/>
    <w:rsid w:val="003A4271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3A427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3A4271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3A4271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3A4271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3A4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3A4271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3A4271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3A4271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3A4271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3A4271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3A4271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3A4271"/>
    <w:rPr>
      <w:b/>
    </w:rPr>
  </w:style>
  <w:style w:type="paragraph" w:customStyle="1" w:styleId="1">
    <w:name w:val="Стиль1"/>
    <w:basedOn w:val="11"/>
    <w:next w:val="a5"/>
    <w:autoRedefine/>
    <w:rsid w:val="003A4271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3A4271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3A4271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3A4271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3A4271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3A4271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3A4271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3A4271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3A4271"/>
  </w:style>
  <w:style w:type="character" w:customStyle="1" w:styleId="mw-headline">
    <w:name w:val="mw-headline"/>
    <w:basedOn w:val="a6"/>
    <w:rsid w:val="003A4271"/>
  </w:style>
  <w:style w:type="character" w:customStyle="1" w:styleId="mw-editsection">
    <w:name w:val="mw-editsection"/>
    <w:basedOn w:val="a6"/>
    <w:rsid w:val="003A4271"/>
  </w:style>
  <w:style w:type="character" w:customStyle="1" w:styleId="mw-editsection-bracket">
    <w:name w:val="mw-editsection-bracket"/>
    <w:basedOn w:val="a6"/>
    <w:rsid w:val="003A4271"/>
  </w:style>
  <w:style w:type="character" w:customStyle="1" w:styleId="mw-editsection-divider">
    <w:name w:val="mw-editsection-divider"/>
    <w:basedOn w:val="a6"/>
    <w:rsid w:val="003A4271"/>
  </w:style>
  <w:style w:type="character" w:styleId="aff2">
    <w:name w:val="annotation reference"/>
    <w:basedOn w:val="a6"/>
    <w:uiPriority w:val="99"/>
    <w:semiHidden/>
    <w:unhideWhenUsed/>
    <w:rsid w:val="003A4271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3A4271"/>
  </w:style>
  <w:style w:type="character" w:customStyle="1" w:styleId="aff4">
    <w:name w:val="Текст примечания Знак"/>
    <w:basedOn w:val="a6"/>
    <w:link w:val="aff3"/>
    <w:uiPriority w:val="99"/>
    <w:semiHidden/>
    <w:rsid w:val="003A4271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A4271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A4271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3A4271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3A4271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3A4271"/>
    <w:rPr>
      <w:i/>
      <w:iCs/>
      <w:color w:val="808080"/>
    </w:rPr>
  </w:style>
  <w:style w:type="character" w:styleId="affa">
    <w:name w:val="Book Title"/>
    <w:uiPriority w:val="33"/>
    <w:rsid w:val="003A4271"/>
    <w:rPr>
      <w:b/>
      <w:bCs/>
      <w:smallCaps/>
      <w:spacing w:val="5"/>
    </w:rPr>
  </w:style>
  <w:style w:type="paragraph" w:customStyle="1" w:styleId="-12">
    <w:name w:val="Обычный-12"/>
    <w:basedOn w:val="a5"/>
    <w:rsid w:val="003A4271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3A4271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3A4271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3A4271"/>
  </w:style>
  <w:style w:type="paragraph" w:styleId="4">
    <w:name w:val="List Number 4"/>
    <w:basedOn w:val="a5"/>
    <w:uiPriority w:val="99"/>
    <w:semiHidden/>
    <w:unhideWhenUsed/>
    <w:rsid w:val="003A4271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3A4271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3A4271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3A4271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3A4271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3A4271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3A4271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3A4271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3A4271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3A4271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3A427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3A4271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3A4271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3A4271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3A4271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3A4271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3A4271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3A4271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3A4271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3A4271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3A4271"/>
  </w:style>
  <w:style w:type="paragraph" w:customStyle="1" w:styleId="a0">
    <w:name w:val="Сноска"/>
    <w:basedOn w:val="a5"/>
    <w:rsid w:val="003A4271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3A4271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3A4271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3A4271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3A4271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3A4271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3A4271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3A4271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3A427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3A4271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3A4271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3A4271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3A4271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3A4271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3A4271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3A4271"/>
  </w:style>
  <w:style w:type="numbering" w:styleId="111111">
    <w:name w:val="Outline List 2"/>
    <w:basedOn w:val="a8"/>
    <w:uiPriority w:val="99"/>
    <w:semiHidden/>
    <w:unhideWhenUsed/>
    <w:rsid w:val="003A4271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3A4271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3A4271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3A4271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3A4271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3A4271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3A4271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3A4271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3A4271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3A4271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3A4271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3A4271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3A4271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3A4271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3A4271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3A4271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3A4271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3A4271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3A4271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3A4271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3A4271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3A4271"/>
  </w:style>
  <w:style w:type="paragraph" w:customStyle="1" w:styleId="a">
    <w:name w:val="раздел"/>
    <w:basedOn w:val="a5"/>
    <w:autoRedefine/>
    <w:rsid w:val="003A4271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3A4271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3A4271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3A4271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3A4271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s1">
    <w:name w:val="s1"/>
    <w:basedOn w:val="a6"/>
    <w:rsid w:val="00E7428E"/>
  </w:style>
  <w:style w:type="paragraph" w:customStyle="1" w:styleId="p2">
    <w:name w:val="p2"/>
    <w:basedOn w:val="a5"/>
    <w:rsid w:val="00E742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E742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1">
    <w:name w:val="p1"/>
    <w:basedOn w:val="a5"/>
    <w:rsid w:val="00E7428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4">
    <w:name w:val="p4"/>
    <w:basedOn w:val="a5"/>
    <w:rsid w:val="00300BA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09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E4C679-2F5B-2D44-9323-DEE4F02D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12</TotalTime>
  <Pages>11</Pages>
  <Words>4372</Words>
  <Characters>24922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cp:lastModifiedBy>ФЕДОР Шкруднев</cp:lastModifiedBy>
  <cp:revision>3</cp:revision>
  <cp:lastPrinted>2025-11-17T19:28:00Z</cp:lastPrinted>
  <dcterms:created xsi:type="dcterms:W3CDTF">2025-11-17T19:28:00Z</dcterms:created>
  <dcterms:modified xsi:type="dcterms:W3CDTF">2025-11-17T19:28:00Z</dcterms:modified>
</cp:coreProperties>
</file>