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A939B" w14:textId="77777777" w:rsidR="000A7B01" w:rsidRPr="00F25252" w:rsidRDefault="000A7B01" w:rsidP="000A7B01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6E7D91EC" w14:textId="77777777" w:rsidR="000A7B01" w:rsidRPr="00094ECB" w:rsidRDefault="000A7B01" w:rsidP="000A7B01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2540B3C" w14:textId="77777777" w:rsidR="000A7B01" w:rsidRDefault="000A7B01" w:rsidP="000A7B01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75</w:t>
      </w: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</w:p>
    <w:p w14:paraId="4D3FEA6B" w14:textId="6BB34796" w:rsidR="000A7B01" w:rsidRDefault="000A7B01" w:rsidP="000A7B01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–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Протокол начала</w:t>
      </w:r>
      <w:r w:rsidR="00752153" w:rsidRPr="002D1A9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: </w:t>
      </w:r>
      <w:r w:rsidR="006914B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1 - Ч</w:t>
      </w:r>
      <w:r w:rsidR="0075215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то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, </w:t>
      </w:r>
      <w:r w:rsidR="00742208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к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ак и </w:t>
      </w:r>
      <w:r w:rsidR="00742208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очему…</w:t>
      </w:r>
    </w:p>
    <w:p w14:paraId="2810DABF" w14:textId="77777777" w:rsidR="000A7B01" w:rsidRPr="002D1A91" w:rsidRDefault="000A7B01" w:rsidP="000A7B01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29A49CFE" w14:textId="77777777" w:rsidR="000A7B01" w:rsidRPr="00A16DEB" w:rsidRDefault="000A7B01" w:rsidP="000A7B01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F25252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«Человек — это инструмент Разума Земли, </w:t>
      </w:r>
    </w:p>
    <w:p w14:paraId="2B277A51" w14:textId="77777777" w:rsidR="000A7B01" w:rsidRPr="00F25252" w:rsidRDefault="000A7B01" w:rsidP="000A7B01">
      <w:pPr>
        <w:spacing w:after="0" w:line="240" w:lineRule="auto"/>
        <w:ind w:firstLine="0"/>
        <w:jc w:val="right"/>
        <w:rPr>
          <w:rFonts w:eastAsia="Times New Roman"/>
          <w:b/>
          <w:bCs/>
          <w:color w:val="0E0E0E"/>
          <w:sz w:val="24"/>
          <w:lang w:eastAsia="zh-CN"/>
        </w:rPr>
      </w:pPr>
      <w:r w:rsidRPr="00F25252">
        <w:rPr>
          <w:rFonts w:eastAsia="Times New Roman"/>
          <w:b/>
          <w:bCs/>
          <w:i/>
          <w:iCs/>
          <w:color w:val="0E0E0E"/>
          <w:sz w:val="24"/>
          <w:lang w:eastAsia="zh-CN"/>
        </w:rPr>
        <w:t>рождённый не для выживания, а для управления.</w:t>
      </w:r>
    </w:p>
    <w:p w14:paraId="248C3830" w14:textId="77777777" w:rsidR="000A7B01" w:rsidRPr="00F25252" w:rsidRDefault="000A7B01" w:rsidP="000A7B01">
      <w:pPr>
        <w:spacing w:after="0"/>
        <w:ind w:firstLine="0"/>
        <w:jc w:val="right"/>
        <w:rPr>
          <w:rFonts w:eastAsia="Times New Roman"/>
          <w:b/>
          <w:bCs/>
          <w:color w:val="0E0E0E"/>
          <w:sz w:val="24"/>
          <w:lang w:eastAsia="zh-CN"/>
        </w:rPr>
      </w:pPr>
      <w:r w:rsidRPr="00F25252">
        <w:rPr>
          <w:rFonts w:eastAsia="Times New Roman"/>
          <w:b/>
          <w:bCs/>
          <w:i/>
          <w:iCs/>
          <w:color w:val="0E0E0E"/>
          <w:sz w:val="24"/>
          <w:lang w:eastAsia="zh-CN"/>
        </w:rPr>
        <w:t>Его путь — не из джунглей, а из программы»</w:t>
      </w:r>
    </w:p>
    <w:p w14:paraId="32545D35" w14:textId="77777777" w:rsidR="000A7B01" w:rsidRPr="00EB4F76" w:rsidRDefault="000A7B01" w:rsidP="000A7B01">
      <w:pPr>
        <w:spacing w:after="0"/>
        <w:ind w:right="122" w:firstLine="0"/>
        <w:jc w:val="right"/>
        <w:rPr>
          <w:rFonts w:eastAsia="Times New Roman"/>
          <w:b/>
          <w:bCs/>
          <w:color w:val="0E0E0E"/>
          <w:sz w:val="24"/>
          <w:lang w:eastAsia="zh-CN"/>
        </w:rPr>
      </w:pPr>
      <w:r w:rsidRPr="00F25252">
        <w:rPr>
          <w:rFonts w:eastAsia="Times New Roman"/>
          <w:b/>
          <w:bCs/>
          <w:color w:val="0E0E0E"/>
          <w:sz w:val="24"/>
          <w:lang w:eastAsia="zh-CN"/>
        </w:rPr>
        <w:t>Александр Хатыбов</w:t>
      </w:r>
    </w:p>
    <w:p w14:paraId="01F30FA3" w14:textId="77777777" w:rsidR="00806726" w:rsidRDefault="000A7B01" w:rsidP="000A7B0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</w:p>
    <w:p w14:paraId="1885785F" w14:textId="77777777" w:rsidR="00064A9A" w:rsidRDefault="00806726" w:rsidP="000A7B01">
      <w:pPr>
        <w:pStyle w:val="p1"/>
        <w:spacing w:before="0" w:beforeAutospacing="0" w:after="0" w:afterAutospacing="0" w:line="276" w:lineRule="auto"/>
        <w:jc w:val="both"/>
        <w:rPr>
          <w:rStyle w:val="s1"/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</w:t>
      </w:r>
      <w:r w:rsidR="000A7B01" w:rsidRPr="00EC5DF1">
        <w:rPr>
          <w:rFonts w:ascii="Georgia" w:hAnsi="Georgia"/>
          <w:sz w:val="28"/>
          <w:szCs w:val="28"/>
        </w:rPr>
        <w:t xml:space="preserve">Сегодняшний человек, последний статистический представитель человечества, ходит в школу, получает диплом, продвигается по лестнице профессий — и при этом </w:t>
      </w:r>
      <w:r w:rsidR="000A7B01" w:rsidRPr="00EB4F76">
        <w:rPr>
          <w:rStyle w:val="--"/>
        </w:rPr>
        <w:t xml:space="preserve">не </w:t>
      </w:r>
      <w:r w:rsidR="000A7B01" w:rsidRPr="00EB4F76">
        <w:rPr>
          <w:rStyle w:val="--0"/>
        </w:rPr>
        <w:t>знает</w:t>
      </w:r>
      <w:r w:rsidR="000A7B01" w:rsidRPr="00EC5DF1">
        <w:rPr>
          <w:rFonts w:ascii="Georgia" w:hAnsi="Georgia"/>
          <w:sz w:val="28"/>
          <w:szCs w:val="28"/>
        </w:rPr>
        <w:t xml:space="preserve"> самого главного: </w:t>
      </w:r>
      <w:r w:rsidR="000A7B01" w:rsidRPr="00EB4F76">
        <w:rPr>
          <w:rStyle w:val="s1"/>
          <w:rFonts w:ascii="Georgia" w:hAnsi="Georgia"/>
          <w:b/>
          <w:bCs/>
          <w:i/>
          <w:iCs/>
          <w:sz w:val="28"/>
          <w:szCs w:val="28"/>
        </w:rPr>
        <w:t>почему и для чего он существует</w:t>
      </w:r>
      <w:r w:rsidR="000A7B01" w:rsidRPr="00EB4F76">
        <w:rPr>
          <w:rFonts w:ascii="Georgia" w:hAnsi="Georgia"/>
          <w:i/>
          <w:iCs/>
          <w:sz w:val="28"/>
          <w:szCs w:val="28"/>
        </w:rPr>
        <w:t>.</w:t>
      </w:r>
      <w:r w:rsidR="000A7B01" w:rsidRPr="00EC5DF1">
        <w:rPr>
          <w:rFonts w:ascii="Georgia" w:hAnsi="Georgia"/>
          <w:sz w:val="28"/>
          <w:szCs w:val="28"/>
        </w:rPr>
        <w:t xml:space="preserve"> Он не имеет представления ни о смысле своей жизни, ни о происхождении своей плоти, ни о предназначении своего сознания. Он ничего не знает о Разуме, который дал ему путь.</w:t>
      </w:r>
      <w:r w:rsidR="000A7B01">
        <w:rPr>
          <w:rFonts w:ascii="Georgia" w:hAnsi="Georgia"/>
          <w:sz w:val="28"/>
          <w:szCs w:val="28"/>
        </w:rPr>
        <w:t xml:space="preserve"> </w:t>
      </w:r>
      <w:r w:rsidR="000A7B01" w:rsidRPr="00EC5DF1">
        <w:rPr>
          <w:rFonts w:ascii="Georgia" w:hAnsi="Georgia"/>
          <w:sz w:val="28"/>
          <w:szCs w:val="28"/>
        </w:rPr>
        <w:t xml:space="preserve">Он не знает, </w:t>
      </w:r>
      <w:r w:rsidR="000A7B01" w:rsidRPr="00EB4F76">
        <w:rPr>
          <w:rStyle w:val="--0"/>
        </w:rPr>
        <w:t xml:space="preserve">откуда </w:t>
      </w:r>
      <w:r w:rsidR="000A7B01" w:rsidRPr="00EB4F76">
        <w:rPr>
          <w:rStyle w:val="--"/>
        </w:rPr>
        <w:t>пришёл</w:t>
      </w:r>
      <w:r w:rsidR="000A7B01" w:rsidRPr="00EB4F76">
        <w:rPr>
          <w:rStyle w:val="--0"/>
        </w:rPr>
        <w:t>.</w:t>
      </w:r>
      <w:r w:rsidR="000A7B01" w:rsidRPr="00EC5DF1">
        <w:rPr>
          <w:rFonts w:ascii="Georgia" w:hAnsi="Georgia"/>
          <w:sz w:val="28"/>
          <w:szCs w:val="28"/>
        </w:rPr>
        <w:t xml:space="preserve"> Он не понимает, </w:t>
      </w:r>
      <w:r w:rsidR="000A7B01" w:rsidRPr="00EB4F76">
        <w:rPr>
          <w:rStyle w:val="--"/>
        </w:rPr>
        <w:t xml:space="preserve">зачем </w:t>
      </w:r>
      <w:r w:rsidR="000A7B01" w:rsidRPr="00EB4F76">
        <w:rPr>
          <w:rStyle w:val="--0"/>
        </w:rPr>
        <w:t xml:space="preserve">живёт. </w:t>
      </w:r>
      <w:r w:rsidR="000A7B01" w:rsidRPr="00EC5DF1">
        <w:rPr>
          <w:rFonts w:ascii="Georgia" w:hAnsi="Georgia"/>
          <w:sz w:val="28"/>
          <w:szCs w:val="28"/>
        </w:rPr>
        <w:t xml:space="preserve">И он даже не предполагает, </w:t>
      </w:r>
      <w:r w:rsidR="000A7B01" w:rsidRPr="00EB4F76">
        <w:rPr>
          <w:rStyle w:val="--"/>
        </w:rPr>
        <w:t>куда</w:t>
      </w:r>
      <w:r w:rsidR="000A7B01" w:rsidRPr="00EB4F76">
        <w:rPr>
          <w:rStyle w:val="--0"/>
        </w:rPr>
        <w:t xml:space="preserve"> движется</w:t>
      </w:r>
      <w:r w:rsidR="000A7B01" w:rsidRPr="00EC5DF1">
        <w:rPr>
          <w:rFonts w:ascii="Georgia" w:hAnsi="Georgia"/>
          <w:sz w:val="28"/>
          <w:szCs w:val="28"/>
        </w:rPr>
        <w:t xml:space="preserve">. Вместо этого он опутан иллюзиями политических доктрин, идеологиями выживания, технологиями потребления. И всё это создаёт </w:t>
      </w:r>
      <w:r w:rsidR="000A7B01" w:rsidRPr="00FB2164">
        <w:rPr>
          <w:rStyle w:val="--0"/>
        </w:rPr>
        <w:t xml:space="preserve">сложное </w:t>
      </w:r>
      <w:r w:rsidR="000A7B01" w:rsidRPr="00FB2164">
        <w:rPr>
          <w:rStyle w:val="--"/>
        </w:rPr>
        <w:t>невежество,</w:t>
      </w:r>
      <w:r w:rsidR="000A7B01" w:rsidRPr="00EC5DF1">
        <w:rPr>
          <w:rFonts w:ascii="Georgia" w:hAnsi="Georgia"/>
          <w:sz w:val="28"/>
          <w:szCs w:val="28"/>
        </w:rPr>
        <w:t xml:space="preserve"> которое мы даже научились маскировать под образование: мы присуждаем степени и называем учёными тех, кто </w:t>
      </w:r>
      <w:r w:rsidR="000A7B01" w:rsidRPr="00FB2164">
        <w:rPr>
          <w:rStyle w:val="s1"/>
          <w:rFonts w:ascii="Georgia" w:hAnsi="Georgia"/>
          <w:sz w:val="28"/>
          <w:szCs w:val="28"/>
        </w:rPr>
        <w:t xml:space="preserve">никогда </w:t>
      </w:r>
      <w:r w:rsidR="000A7B01" w:rsidRPr="00FB2164">
        <w:rPr>
          <w:rStyle w:val="--"/>
        </w:rPr>
        <w:t xml:space="preserve">не </w:t>
      </w:r>
      <w:r w:rsidR="000A7B01" w:rsidRPr="00FB2164">
        <w:rPr>
          <w:rStyle w:val="--0"/>
        </w:rPr>
        <w:t>ответил</w:t>
      </w:r>
      <w:r w:rsidR="000A7B01" w:rsidRPr="00FB2164">
        <w:rPr>
          <w:rStyle w:val="s1"/>
          <w:rFonts w:ascii="Georgia" w:hAnsi="Georgia"/>
          <w:sz w:val="28"/>
          <w:szCs w:val="28"/>
        </w:rPr>
        <w:t xml:space="preserve"> ни на один из этих вопросов</w:t>
      </w:r>
      <w:r w:rsidR="000A7B01" w:rsidRPr="00FB2164">
        <w:rPr>
          <w:rFonts w:ascii="Georgia" w:hAnsi="Georgia"/>
          <w:sz w:val="28"/>
          <w:szCs w:val="28"/>
        </w:rPr>
        <w:t>.</w:t>
      </w:r>
      <w:r w:rsidR="000A7B01">
        <w:rPr>
          <w:rFonts w:ascii="Georgia" w:hAnsi="Georgia"/>
          <w:sz w:val="28"/>
          <w:szCs w:val="28"/>
        </w:rPr>
        <w:t xml:space="preserve"> </w:t>
      </w:r>
      <w:r w:rsidR="000A7B01" w:rsidRPr="00EC5DF1">
        <w:rPr>
          <w:rFonts w:ascii="Georgia" w:hAnsi="Georgia"/>
          <w:sz w:val="28"/>
          <w:szCs w:val="28"/>
        </w:rPr>
        <w:t xml:space="preserve">Так возникла </w:t>
      </w:r>
      <w:r w:rsidR="000A7B01" w:rsidRPr="00FB2164">
        <w:rPr>
          <w:rStyle w:val="s1"/>
          <w:rFonts w:ascii="Georgia" w:hAnsi="Georgia"/>
          <w:sz w:val="28"/>
          <w:szCs w:val="28"/>
        </w:rPr>
        <w:t xml:space="preserve">великая иерархия </w:t>
      </w:r>
    </w:p>
    <w:p w14:paraId="698896F0" w14:textId="76C71620" w:rsidR="000A7B01" w:rsidRPr="00EC5DF1" w:rsidRDefault="00064A9A" w:rsidP="000A7B0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9ABC09C" wp14:editId="5899135F">
            <wp:simplePos x="0" y="0"/>
            <wp:positionH relativeFrom="column">
              <wp:posOffset>-2540</wp:posOffset>
            </wp:positionH>
            <wp:positionV relativeFrom="paragraph">
              <wp:posOffset>-635</wp:posOffset>
            </wp:positionV>
            <wp:extent cx="2762250" cy="3446145"/>
            <wp:effectExtent l="0" t="0" r="6350" b="0"/>
            <wp:wrapTight wrapText="bothSides">
              <wp:wrapPolygon edited="0">
                <wp:start x="0" y="0"/>
                <wp:lineTo x="0" y="21493"/>
                <wp:lineTo x="21550" y="21493"/>
                <wp:lineTo x="21550" y="0"/>
                <wp:lineTo x="0" y="0"/>
              </wp:wrapPolygon>
            </wp:wrapTight>
            <wp:docPr id="19057259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25913" name="Рисунок 19057259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B01" w:rsidRPr="00FB2164">
        <w:rPr>
          <w:rStyle w:val="s1"/>
          <w:rFonts w:ascii="Georgia" w:hAnsi="Georgia"/>
          <w:sz w:val="28"/>
          <w:szCs w:val="28"/>
        </w:rPr>
        <w:t>блестящего невежества</w:t>
      </w:r>
      <w:r w:rsidR="000A7B01" w:rsidRPr="00EC5DF1">
        <w:rPr>
          <w:rFonts w:ascii="Georgia" w:hAnsi="Georgia"/>
          <w:sz w:val="28"/>
          <w:szCs w:val="28"/>
        </w:rPr>
        <w:t xml:space="preserve">, выстроенная не на мудрости, а на извлечении сиюминутной пользы. Мы подчинили всё — школу, науку, культуру, политику — не знанию истины, а </w:t>
      </w:r>
      <w:r w:rsidR="000A7B01" w:rsidRPr="00FB2164">
        <w:rPr>
          <w:rStyle w:val="s1"/>
          <w:rFonts w:ascii="Georgia" w:hAnsi="Georgia"/>
          <w:sz w:val="28"/>
          <w:szCs w:val="28"/>
        </w:rPr>
        <w:t>мимолётному выгодному</w:t>
      </w:r>
      <w:r w:rsidR="000A7B01" w:rsidRPr="00EC5DF1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0A7B01" w:rsidRPr="00FB2164">
        <w:rPr>
          <w:rStyle w:val="--"/>
        </w:rPr>
        <w:t xml:space="preserve">искажению </w:t>
      </w:r>
      <w:r w:rsidR="000A7B01" w:rsidRPr="00FB2164">
        <w:rPr>
          <w:rStyle w:val="--0"/>
        </w:rPr>
        <w:t>реальности,</w:t>
      </w:r>
      <w:r w:rsidR="000A7B01" w:rsidRPr="00EC5DF1">
        <w:rPr>
          <w:rFonts w:ascii="Georgia" w:hAnsi="Georgia"/>
          <w:sz w:val="28"/>
          <w:szCs w:val="28"/>
        </w:rPr>
        <w:t xml:space="preserve"> которое разрушает Человека изнутри, делая его беспомощным перед старением, болезнью и смертью.</w:t>
      </w:r>
    </w:p>
    <w:p w14:paraId="3813697A" w14:textId="77777777" w:rsidR="000A7B01" w:rsidRPr="00EC5DF1" w:rsidRDefault="000A7B01" w:rsidP="000A7B01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 xml:space="preserve">          </w:t>
      </w:r>
      <w:r w:rsidRPr="00FB2164">
        <w:rPr>
          <w:rFonts w:ascii="Georgia" w:hAnsi="Georgia"/>
          <w:sz w:val="28"/>
          <w:szCs w:val="28"/>
        </w:rPr>
        <w:t>Зачем я</w:t>
      </w:r>
      <w:r>
        <w:rPr>
          <w:rFonts w:ascii="Georgia" w:hAnsi="Georgia"/>
          <w:sz w:val="28"/>
          <w:szCs w:val="28"/>
        </w:rPr>
        <w:t xml:space="preserve"> решил</w:t>
      </w:r>
      <w:r w:rsidRPr="00FB2164">
        <w:rPr>
          <w:rFonts w:ascii="Georgia" w:hAnsi="Georgia"/>
          <w:sz w:val="28"/>
          <w:szCs w:val="28"/>
        </w:rPr>
        <w:t xml:space="preserve"> разъяснять именно эту тему?</w:t>
      </w:r>
      <w:r>
        <w:rPr>
          <w:rFonts w:ascii="Georgia" w:hAnsi="Georgia"/>
          <w:b/>
          <w:bCs/>
          <w:sz w:val="28"/>
          <w:szCs w:val="28"/>
        </w:rPr>
        <w:t xml:space="preserve"> </w:t>
      </w:r>
      <w:r w:rsidRPr="00EC5DF1">
        <w:rPr>
          <w:rFonts w:ascii="Georgia" w:hAnsi="Georgia"/>
          <w:sz w:val="28"/>
          <w:szCs w:val="28"/>
        </w:rPr>
        <w:t xml:space="preserve">Потому что </w:t>
      </w:r>
      <w:r w:rsidRPr="00FB2164">
        <w:rPr>
          <w:rStyle w:val="--0"/>
        </w:rPr>
        <w:t xml:space="preserve">без </w:t>
      </w:r>
      <w:r w:rsidRPr="00FB2164">
        <w:rPr>
          <w:rStyle w:val="--"/>
        </w:rPr>
        <w:t>понимания</w:t>
      </w:r>
      <w:r w:rsidRPr="00EC5DF1">
        <w:rPr>
          <w:rFonts w:ascii="Georgia" w:hAnsi="Georgia"/>
          <w:sz w:val="28"/>
          <w:szCs w:val="28"/>
        </w:rPr>
        <w:t xml:space="preserve"> происхождения самой планеты, её энергоинформационных оснований и реального предназначения человека — невозможен ни шаг в сторону исцеления, ни шаг в сторону </w:t>
      </w:r>
      <w:r w:rsidRPr="00FB2164">
        <w:rPr>
          <w:rStyle w:val="--"/>
        </w:rPr>
        <w:t xml:space="preserve">Победы </w:t>
      </w:r>
      <w:r w:rsidRPr="00FB2164">
        <w:rPr>
          <w:rStyle w:val="--0"/>
        </w:rPr>
        <w:t>над</w:t>
      </w:r>
      <w:r w:rsidRPr="00FB2164">
        <w:rPr>
          <w:rStyle w:val="--"/>
        </w:rPr>
        <w:t xml:space="preserve"> смертью</w:t>
      </w:r>
      <w:r w:rsidRPr="00EC5DF1">
        <w:rPr>
          <w:rFonts w:ascii="Georgia" w:hAnsi="Georgia"/>
          <w:sz w:val="28"/>
          <w:szCs w:val="28"/>
        </w:rPr>
        <w:t xml:space="preserve">. Это не просто историческая справка, не гипотеза о прошлом, а ключ к пониманию настоящего. Всё, что мы сегодня называем болезнью, старением, «естественными» пределами — </w:t>
      </w:r>
      <w:r w:rsidRPr="00FB2164">
        <w:rPr>
          <w:rStyle w:val="--0"/>
        </w:rPr>
        <w:lastRenderedPageBreak/>
        <w:t xml:space="preserve">лишь </w:t>
      </w:r>
      <w:r w:rsidRPr="00FB2164">
        <w:rPr>
          <w:rStyle w:val="--"/>
        </w:rPr>
        <w:t>следствия</w:t>
      </w:r>
      <w:r w:rsidRPr="00FB2164">
        <w:rPr>
          <w:rStyle w:val="--0"/>
        </w:rPr>
        <w:t xml:space="preserve"> </w:t>
      </w:r>
      <w:r w:rsidRPr="00EC5DF1">
        <w:rPr>
          <w:rFonts w:ascii="Georgia" w:hAnsi="Georgia"/>
          <w:sz w:val="28"/>
          <w:szCs w:val="28"/>
        </w:rPr>
        <w:t xml:space="preserve">потери корневой связи с теми управляющими программами, которые были изначально вменены Земле и Человеку как части </w:t>
      </w:r>
      <w:r w:rsidRPr="00375848">
        <w:rPr>
          <w:rStyle w:val="--"/>
        </w:rPr>
        <w:t xml:space="preserve">единой </w:t>
      </w:r>
      <w:r w:rsidRPr="00375848">
        <w:rPr>
          <w:rStyle w:val="--0"/>
        </w:rPr>
        <w:t>целостной</w:t>
      </w:r>
      <w:r w:rsidRPr="00EC5DF1">
        <w:rPr>
          <w:rFonts w:ascii="Georgia" w:hAnsi="Georgia"/>
          <w:sz w:val="28"/>
          <w:szCs w:val="28"/>
        </w:rPr>
        <w:t xml:space="preserve"> конструкции Разума.</w:t>
      </w:r>
      <w:r>
        <w:rPr>
          <w:rFonts w:ascii="Georgia" w:hAnsi="Georgia"/>
          <w:sz w:val="28"/>
          <w:szCs w:val="28"/>
        </w:rPr>
        <w:t xml:space="preserve"> </w:t>
      </w:r>
      <w:r w:rsidRPr="00EC5DF1">
        <w:rPr>
          <w:rFonts w:ascii="Georgia" w:hAnsi="Georgia"/>
          <w:sz w:val="28"/>
          <w:szCs w:val="28"/>
        </w:rPr>
        <w:t xml:space="preserve">Если не знать, </w:t>
      </w:r>
      <w:r w:rsidRPr="00375848">
        <w:rPr>
          <w:rStyle w:val="--"/>
        </w:rPr>
        <w:t xml:space="preserve">КТО </w:t>
      </w:r>
      <w:r w:rsidRPr="00375848">
        <w:rPr>
          <w:rStyle w:val="--0"/>
        </w:rPr>
        <w:t xml:space="preserve">и </w:t>
      </w:r>
      <w:r w:rsidRPr="00375848">
        <w:rPr>
          <w:rStyle w:val="--"/>
        </w:rPr>
        <w:t>КАК</w:t>
      </w:r>
      <w:r w:rsidRPr="00EC5DF1">
        <w:rPr>
          <w:rFonts w:ascii="Georgia" w:hAnsi="Georgia"/>
          <w:sz w:val="28"/>
          <w:szCs w:val="28"/>
        </w:rPr>
        <w:t xml:space="preserve"> создал, внедрил и сопровождал разумную жизнь на планете, невозможно понять, зачем мы здесь, в чём смысл происходящего, и как вернуть свою соразмерность с тем, что называется </w:t>
      </w:r>
      <w:r w:rsidRPr="009C231E">
        <w:rPr>
          <w:rStyle w:val="--"/>
        </w:rPr>
        <w:t xml:space="preserve">Разумом </w:t>
      </w:r>
      <w:r w:rsidRPr="009C231E">
        <w:rPr>
          <w:rStyle w:val="--0"/>
        </w:rPr>
        <w:t>Земли.</w:t>
      </w:r>
      <w:r w:rsidRPr="00EC5DF1">
        <w:rPr>
          <w:rFonts w:ascii="Georgia" w:hAnsi="Georgia"/>
          <w:sz w:val="28"/>
          <w:szCs w:val="28"/>
        </w:rPr>
        <w:t xml:space="preserve"> Именно поэтому я считаю необходимым начать не с последствий — а </w:t>
      </w:r>
      <w:r w:rsidRPr="009C231E">
        <w:rPr>
          <w:rStyle w:val="--0"/>
        </w:rPr>
        <w:t xml:space="preserve">с </w:t>
      </w:r>
      <w:r w:rsidRPr="009C231E">
        <w:rPr>
          <w:rStyle w:val="--"/>
        </w:rPr>
        <w:t>ИСТОКА.</w:t>
      </w:r>
      <w:r w:rsidRPr="00EC5DF1">
        <w:rPr>
          <w:rFonts w:ascii="Georgia" w:hAnsi="Georgia"/>
          <w:sz w:val="28"/>
          <w:szCs w:val="28"/>
        </w:rPr>
        <w:t xml:space="preserve"> Без этой точки отсчёта Новые Знания </w:t>
      </w:r>
      <w:r w:rsidRPr="009C231E">
        <w:rPr>
          <w:rStyle w:val="--"/>
        </w:rPr>
        <w:t xml:space="preserve">не </w:t>
      </w:r>
      <w:r w:rsidRPr="009C231E">
        <w:rPr>
          <w:rStyle w:val="--0"/>
        </w:rPr>
        <w:t>становятся</w:t>
      </w:r>
      <w:r w:rsidRPr="00EC5DF1">
        <w:rPr>
          <w:rFonts w:ascii="Georgia" w:hAnsi="Georgia"/>
          <w:sz w:val="28"/>
          <w:szCs w:val="28"/>
        </w:rPr>
        <w:t xml:space="preserve"> знанием, а Цель — </w:t>
      </w:r>
      <w:r w:rsidRPr="009C231E">
        <w:rPr>
          <w:rStyle w:val="--"/>
        </w:rPr>
        <w:t xml:space="preserve">не </w:t>
      </w:r>
      <w:r w:rsidRPr="009C231E">
        <w:rPr>
          <w:rStyle w:val="--0"/>
        </w:rPr>
        <w:t>становится</w:t>
      </w:r>
      <w:r w:rsidRPr="00EC5DF1">
        <w:rPr>
          <w:rFonts w:ascii="Georgia" w:hAnsi="Georgia"/>
          <w:sz w:val="28"/>
          <w:szCs w:val="28"/>
        </w:rPr>
        <w:t xml:space="preserve"> достижимой. Только разобрав фундамент, мы можем увидеть, что было искажено, кем — и как это можно восстановить. Только тогда путь Победы над смертью становится не метафорой, а задачей.</w:t>
      </w:r>
    </w:p>
    <w:p w14:paraId="5BC24390" w14:textId="77777777" w:rsidR="000A7B01" w:rsidRDefault="000A7B01" w:rsidP="000A7B0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Pr="00EC5DF1">
        <w:rPr>
          <w:rFonts w:ascii="Georgia" w:hAnsi="Georgia"/>
          <w:sz w:val="28"/>
          <w:szCs w:val="28"/>
        </w:rPr>
        <w:t xml:space="preserve">Чтобы победить смерть — </w:t>
      </w:r>
      <w:r w:rsidRPr="009C231E">
        <w:rPr>
          <w:rStyle w:val="--0"/>
        </w:rPr>
        <w:t xml:space="preserve">нужно </w:t>
      </w:r>
      <w:r w:rsidRPr="009C231E">
        <w:rPr>
          <w:rStyle w:val="--"/>
        </w:rPr>
        <w:t>понять,</w:t>
      </w:r>
      <w:r w:rsidRPr="00EC5DF1">
        <w:rPr>
          <w:rFonts w:ascii="Georgia" w:hAnsi="Georgia"/>
          <w:sz w:val="28"/>
          <w:szCs w:val="28"/>
        </w:rPr>
        <w:t xml:space="preserve"> что это такое. Чтобы остановить старость — </w:t>
      </w:r>
      <w:r w:rsidRPr="009B1E10">
        <w:rPr>
          <w:rStyle w:val="--0"/>
        </w:rPr>
        <w:t xml:space="preserve">нужно </w:t>
      </w:r>
      <w:r w:rsidRPr="009B1E10">
        <w:rPr>
          <w:rStyle w:val="--"/>
        </w:rPr>
        <w:t>знать,</w:t>
      </w:r>
      <w:r w:rsidRPr="00EC5DF1">
        <w:rPr>
          <w:rFonts w:ascii="Georgia" w:hAnsi="Georgia"/>
          <w:sz w:val="28"/>
          <w:szCs w:val="28"/>
        </w:rPr>
        <w:t xml:space="preserve"> откуда она пришла. Но чтобы сделать и то, и другое, нам необходимо вернуться к </w:t>
      </w:r>
      <w:r w:rsidRPr="009B1E10">
        <w:rPr>
          <w:rStyle w:val="--0"/>
        </w:rPr>
        <w:t xml:space="preserve">НАЧАЛУ </w:t>
      </w:r>
      <w:r w:rsidRPr="009B1E10">
        <w:rPr>
          <w:rStyle w:val="--"/>
        </w:rPr>
        <w:t>ВСЕГО.</w:t>
      </w:r>
      <w:r w:rsidRPr="00EC5DF1">
        <w:rPr>
          <w:rFonts w:ascii="Georgia" w:hAnsi="Georgia"/>
          <w:sz w:val="28"/>
          <w:szCs w:val="28"/>
        </w:rPr>
        <w:t xml:space="preserve"> Не к иллюзорному «большому взрыву», не к мифу о «естественном отборе» и не к образу из праха, а к </w:t>
      </w:r>
      <w:r w:rsidRPr="009B1E10">
        <w:rPr>
          <w:rStyle w:val="--"/>
        </w:rPr>
        <w:t xml:space="preserve">РЕАЛЬНОМУ </w:t>
      </w:r>
      <w:r w:rsidRPr="009B1E10">
        <w:rPr>
          <w:rStyle w:val="--0"/>
        </w:rPr>
        <w:t>СЦЕНАРИЮ</w:t>
      </w:r>
      <w:r w:rsidRPr="00EC5DF1">
        <w:rPr>
          <w:rFonts w:ascii="Georgia" w:hAnsi="Georgia"/>
          <w:sz w:val="28"/>
          <w:szCs w:val="28"/>
        </w:rPr>
        <w:t xml:space="preserve"> зарождения нашей планеты, её программных основ, и к тому, кем и как был явлен Человек в модельное пространство Земли.</w:t>
      </w:r>
      <w:r>
        <w:rPr>
          <w:rFonts w:ascii="Georgia" w:hAnsi="Georgia"/>
          <w:sz w:val="28"/>
          <w:szCs w:val="28"/>
        </w:rPr>
        <w:t xml:space="preserve"> </w:t>
      </w:r>
      <w:r w:rsidRPr="00EC5DF1">
        <w:rPr>
          <w:rFonts w:ascii="Georgia" w:hAnsi="Georgia"/>
          <w:sz w:val="28"/>
          <w:szCs w:val="28"/>
        </w:rPr>
        <w:t xml:space="preserve">Всё, что сегодня именуется болезнью, старением и смертью — </w:t>
      </w:r>
      <w:r w:rsidRPr="009B1E10">
        <w:rPr>
          <w:rStyle w:val="--"/>
        </w:rPr>
        <w:t xml:space="preserve">не </w:t>
      </w:r>
      <w:r w:rsidRPr="009B1E10">
        <w:rPr>
          <w:rStyle w:val="--0"/>
        </w:rPr>
        <w:t xml:space="preserve">является </w:t>
      </w:r>
      <w:r w:rsidRPr="009B1E10">
        <w:rPr>
          <w:rStyle w:val="s1"/>
          <w:rFonts w:ascii="Georgia" w:hAnsi="Georgia"/>
          <w:sz w:val="28"/>
          <w:szCs w:val="28"/>
        </w:rPr>
        <w:t>обязательным атрибутом жизни</w:t>
      </w:r>
      <w:r w:rsidRPr="00EC5DF1">
        <w:rPr>
          <w:rFonts w:ascii="Georgia" w:hAnsi="Georgia"/>
          <w:sz w:val="28"/>
          <w:szCs w:val="28"/>
        </w:rPr>
        <w:t xml:space="preserve">. Это — </w:t>
      </w:r>
      <w:r w:rsidRPr="009B1E10">
        <w:rPr>
          <w:rStyle w:val="--0"/>
        </w:rPr>
        <w:t xml:space="preserve">внедрённый </w:t>
      </w:r>
      <w:r w:rsidRPr="009B1E10">
        <w:rPr>
          <w:rStyle w:val="--"/>
        </w:rPr>
        <w:t>сбой,</w:t>
      </w:r>
      <w:r w:rsidRPr="00EC5DF1">
        <w:rPr>
          <w:rFonts w:ascii="Georgia" w:hAnsi="Georgia"/>
          <w:sz w:val="28"/>
          <w:szCs w:val="28"/>
        </w:rPr>
        <w:t xml:space="preserve"> вызванный неведением, программной подменой и захватом управляющих процессов, случившимся задолго до появления известных цивилизаций.</w:t>
      </w:r>
      <w:r>
        <w:rPr>
          <w:rFonts w:ascii="Georgia" w:hAnsi="Georgia"/>
          <w:sz w:val="28"/>
          <w:szCs w:val="28"/>
        </w:rPr>
        <w:t xml:space="preserve"> </w:t>
      </w:r>
      <w:r w:rsidRPr="00EC5DF1">
        <w:rPr>
          <w:rFonts w:ascii="Georgia" w:hAnsi="Georgia"/>
          <w:sz w:val="28"/>
          <w:szCs w:val="28"/>
        </w:rPr>
        <w:t xml:space="preserve">Чтобы выйти из этого замкнутого круга, недостаточно улучшить медицину, продлить биологическое время или развить очередную «научную» теорию. </w:t>
      </w:r>
      <w:r w:rsidRPr="009B1E10">
        <w:rPr>
          <w:rStyle w:val="--0"/>
        </w:rPr>
        <w:t xml:space="preserve">Нужно </w:t>
      </w:r>
      <w:r w:rsidRPr="009B1E10">
        <w:rPr>
          <w:rStyle w:val="--"/>
        </w:rPr>
        <w:t xml:space="preserve">разоблачить </w:t>
      </w:r>
      <w:r w:rsidRPr="009B1E10">
        <w:rPr>
          <w:rStyle w:val="s1"/>
          <w:rFonts w:ascii="Georgia" w:hAnsi="Georgia"/>
          <w:sz w:val="28"/>
          <w:szCs w:val="28"/>
        </w:rPr>
        <w:t>корень лжи</w:t>
      </w:r>
      <w:r w:rsidRPr="00EC5DF1">
        <w:rPr>
          <w:rFonts w:ascii="Georgia" w:hAnsi="Georgia"/>
          <w:sz w:val="28"/>
          <w:szCs w:val="28"/>
        </w:rPr>
        <w:t xml:space="preserve">. Нужно понять: откуда пришёл Человек, какова его реальная роль в развивающемся Разуме планеты, почему Земля сама прошла </w:t>
      </w:r>
      <w:r w:rsidRPr="00A00D13">
        <w:rPr>
          <w:rStyle w:val="--0"/>
        </w:rPr>
        <w:t>путь</w:t>
      </w:r>
      <w:r w:rsidRPr="00A00D13">
        <w:rPr>
          <w:rStyle w:val="--"/>
        </w:rPr>
        <w:t xml:space="preserve"> становления</w:t>
      </w:r>
      <w:r w:rsidRPr="00EC5DF1">
        <w:rPr>
          <w:rFonts w:ascii="Georgia" w:hAnsi="Georgia"/>
          <w:sz w:val="28"/>
          <w:szCs w:val="28"/>
        </w:rPr>
        <w:t xml:space="preserve"> через сопровождение и управление, и </w:t>
      </w:r>
      <w:r w:rsidRPr="00A00D13">
        <w:rPr>
          <w:rStyle w:val="--0"/>
        </w:rPr>
        <w:t xml:space="preserve">кто </w:t>
      </w:r>
      <w:r w:rsidRPr="00A00D13">
        <w:rPr>
          <w:rStyle w:val="--"/>
        </w:rPr>
        <w:t>вмешался,</w:t>
      </w:r>
      <w:r w:rsidRPr="00EC5DF1">
        <w:rPr>
          <w:rFonts w:ascii="Georgia" w:hAnsi="Georgia"/>
          <w:sz w:val="28"/>
          <w:szCs w:val="28"/>
        </w:rPr>
        <w:t xml:space="preserve"> чтобы этот путь был искривлён в сторону паразитического тупика.</w:t>
      </w:r>
      <w:r>
        <w:rPr>
          <w:rFonts w:ascii="Georgia" w:hAnsi="Georgia"/>
          <w:sz w:val="28"/>
          <w:szCs w:val="28"/>
        </w:rPr>
        <w:t xml:space="preserve"> </w:t>
      </w:r>
    </w:p>
    <w:p w14:paraId="46A6C7C6" w14:textId="77777777" w:rsidR="000A7B01" w:rsidRPr="00EC5DF1" w:rsidRDefault="000A7B01" w:rsidP="000A7B0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EC5DF1">
        <w:rPr>
          <w:rFonts w:ascii="Georgia" w:hAnsi="Georgia"/>
          <w:sz w:val="28"/>
          <w:szCs w:val="28"/>
        </w:rPr>
        <w:t>Мы стареем потому, что «так устроено»</w:t>
      </w:r>
      <w:r>
        <w:rPr>
          <w:rFonts w:ascii="Georgia" w:hAnsi="Georgia"/>
          <w:sz w:val="28"/>
          <w:szCs w:val="28"/>
        </w:rPr>
        <w:t xml:space="preserve"> и </w:t>
      </w:r>
      <w:r w:rsidRPr="00EC5DF1">
        <w:rPr>
          <w:rStyle w:val="s2"/>
          <w:rFonts w:ascii="Georgia" w:hAnsi="Georgia"/>
          <w:sz w:val="28"/>
          <w:szCs w:val="28"/>
        </w:rPr>
        <w:t xml:space="preserve">потому, что </w:t>
      </w:r>
      <w:r w:rsidRPr="00A00D13">
        <w:rPr>
          <w:rStyle w:val="--"/>
        </w:rPr>
        <w:t xml:space="preserve">не </w:t>
      </w:r>
      <w:r w:rsidRPr="00A00D13">
        <w:rPr>
          <w:rStyle w:val="--0"/>
        </w:rPr>
        <w:t xml:space="preserve">участвуем </w:t>
      </w:r>
      <w:r w:rsidRPr="00A00D13">
        <w:rPr>
          <w:rFonts w:ascii="Georgia" w:hAnsi="Georgia"/>
          <w:sz w:val="28"/>
          <w:szCs w:val="28"/>
        </w:rPr>
        <w:t>в собственном управлении</w:t>
      </w:r>
      <w:r w:rsidRPr="00EC5DF1">
        <w:rPr>
          <w:rStyle w:val="s2"/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Pr="00EC5DF1">
        <w:rPr>
          <w:rFonts w:ascii="Georgia" w:hAnsi="Georgia"/>
          <w:sz w:val="28"/>
          <w:szCs w:val="28"/>
        </w:rPr>
        <w:t xml:space="preserve">Мы умираем не от телесного износа, а от того, что </w:t>
      </w:r>
      <w:r w:rsidRPr="00D64F7B">
        <w:rPr>
          <w:rStyle w:val="--"/>
        </w:rPr>
        <w:t xml:space="preserve">отключены </w:t>
      </w:r>
      <w:r w:rsidRPr="00D64F7B">
        <w:rPr>
          <w:rStyle w:val="--0"/>
        </w:rPr>
        <w:t>от Вектора</w:t>
      </w:r>
      <w:r w:rsidRPr="00A00D13">
        <w:rPr>
          <w:rStyle w:val="s1"/>
          <w:rFonts w:ascii="Georgia" w:hAnsi="Georgia"/>
          <w:sz w:val="28"/>
          <w:szCs w:val="28"/>
        </w:rPr>
        <w:t xml:space="preserve"> Разуменного ориентирования</w:t>
      </w:r>
      <w:r w:rsidRPr="00EC5DF1">
        <w:rPr>
          <w:rFonts w:ascii="Georgia" w:hAnsi="Georgia"/>
          <w:sz w:val="28"/>
          <w:szCs w:val="28"/>
        </w:rPr>
        <w:t>, от своего истинного предназначения в программе развития цивилизационного космоса.</w:t>
      </w:r>
      <w:r>
        <w:rPr>
          <w:rFonts w:ascii="Georgia" w:hAnsi="Georgia"/>
          <w:sz w:val="28"/>
          <w:szCs w:val="28"/>
        </w:rPr>
        <w:t xml:space="preserve"> </w:t>
      </w:r>
      <w:r w:rsidRPr="00EC5DF1">
        <w:rPr>
          <w:rFonts w:ascii="Georgia" w:hAnsi="Georgia"/>
          <w:sz w:val="28"/>
          <w:szCs w:val="28"/>
        </w:rPr>
        <w:t xml:space="preserve">И чтобы это понять — </w:t>
      </w:r>
      <w:r w:rsidRPr="00D64F7B">
        <w:rPr>
          <w:rStyle w:val="s1"/>
          <w:rFonts w:ascii="Georgia" w:hAnsi="Georgia"/>
          <w:sz w:val="28"/>
          <w:szCs w:val="28"/>
        </w:rPr>
        <w:t xml:space="preserve">мы </w:t>
      </w:r>
      <w:r w:rsidRPr="00D64F7B">
        <w:rPr>
          <w:rStyle w:val="--"/>
        </w:rPr>
        <w:t xml:space="preserve">должны </w:t>
      </w:r>
      <w:r w:rsidRPr="00D64F7B">
        <w:rPr>
          <w:rStyle w:val="--0"/>
        </w:rPr>
        <w:t>начать</w:t>
      </w:r>
      <w:r w:rsidRPr="00EC5DF1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Pr="00D64F7B">
        <w:rPr>
          <w:rStyle w:val="s1"/>
          <w:rFonts w:ascii="Georgia" w:hAnsi="Georgia"/>
          <w:sz w:val="28"/>
          <w:szCs w:val="28"/>
        </w:rPr>
        <w:t>с самого начала</w:t>
      </w:r>
      <w:r w:rsidRPr="00EC5DF1">
        <w:rPr>
          <w:rFonts w:ascii="Georgia" w:hAnsi="Georgia"/>
          <w:sz w:val="28"/>
          <w:szCs w:val="28"/>
        </w:rPr>
        <w:t>: с происхождения Земли, с предыстории жизни, с реального различения Человека от животного, с того момента, когда была вменена первая стратегия… и с того рубежа, когда всё было перехвачено, искажено и подменено.</w:t>
      </w:r>
      <w:r>
        <w:rPr>
          <w:rFonts w:ascii="Georgia" w:hAnsi="Georgia"/>
          <w:sz w:val="28"/>
          <w:szCs w:val="28"/>
        </w:rPr>
        <w:t xml:space="preserve"> И э</w:t>
      </w:r>
      <w:r w:rsidRPr="00EC5DF1">
        <w:rPr>
          <w:rFonts w:ascii="Georgia" w:hAnsi="Georgia"/>
          <w:sz w:val="28"/>
          <w:szCs w:val="28"/>
        </w:rPr>
        <w:t xml:space="preserve">то знание не только раскрывает правду о прошлом. Оно </w:t>
      </w:r>
      <w:r w:rsidRPr="00D64F7B">
        <w:rPr>
          <w:rStyle w:val="--"/>
        </w:rPr>
        <w:t xml:space="preserve">открывает </w:t>
      </w:r>
      <w:r w:rsidRPr="00D64F7B">
        <w:rPr>
          <w:rStyle w:val="--0"/>
        </w:rPr>
        <w:t xml:space="preserve">дверь </w:t>
      </w:r>
      <w:r w:rsidRPr="00D64F7B">
        <w:rPr>
          <w:rStyle w:val="s1"/>
          <w:rFonts w:ascii="Georgia" w:hAnsi="Georgia"/>
          <w:sz w:val="28"/>
          <w:szCs w:val="28"/>
        </w:rPr>
        <w:t>к Победе над смертью</w:t>
      </w:r>
      <w:r w:rsidRPr="00EC5DF1">
        <w:rPr>
          <w:rFonts w:ascii="Georgia" w:hAnsi="Georgia"/>
          <w:sz w:val="28"/>
          <w:szCs w:val="28"/>
        </w:rPr>
        <w:t xml:space="preserve"> — в самом широком смысле этого понимания.</w:t>
      </w:r>
    </w:p>
    <w:p w14:paraId="733BDDCE" w14:textId="7B1768E9" w:rsidR="00C96F8D" w:rsidRDefault="000A7B01" w:rsidP="000A7B0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Pr="00732067">
        <w:rPr>
          <w:rFonts w:eastAsia="Times New Roman"/>
          <w:szCs w:val="28"/>
          <w:lang w:eastAsia="zh-CN"/>
        </w:rPr>
        <w:t xml:space="preserve">Для того чтобы на Земле и в Человеке могли разворачиваться огромные космические процессы управления и Разумного развития, сама планета </w:t>
      </w:r>
      <w:r w:rsidRPr="00732067">
        <w:rPr>
          <w:rFonts w:eastAsia="Times New Roman"/>
          <w:szCs w:val="28"/>
          <w:lang w:eastAsia="zh-CN"/>
        </w:rPr>
        <w:lastRenderedPageBreak/>
        <w:t xml:space="preserve">должна быть устроена </w:t>
      </w:r>
      <w:r w:rsidRPr="00F365FD">
        <w:rPr>
          <w:rStyle w:val="--"/>
        </w:rPr>
        <w:t xml:space="preserve">определённым </w:t>
      </w:r>
      <w:r w:rsidRPr="00F365FD">
        <w:rPr>
          <w:rStyle w:val="--0"/>
        </w:rPr>
        <w:t>образом.</w:t>
      </w:r>
      <w:r w:rsidRPr="00732067">
        <w:rPr>
          <w:rFonts w:eastAsia="Times New Roman"/>
          <w:szCs w:val="28"/>
          <w:lang w:eastAsia="zh-CN"/>
        </w:rPr>
        <w:t xml:space="preserve"> Всё происходящее здесь — не случайный набор событий, а часть единого плана, где каждый элемент имеет своё место и смысл.</w:t>
      </w:r>
      <w:r>
        <w:rPr>
          <w:rFonts w:eastAsia="Times New Roman"/>
          <w:szCs w:val="28"/>
          <w:lang w:eastAsia="zh-CN"/>
        </w:rPr>
        <w:t xml:space="preserve"> </w:t>
      </w:r>
      <w:r w:rsidRPr="00732067">
        <w:rPr>
          <w:rFonts w:eastAsia="Times New Roman"/>
          <w:szCs w:val="28"/>
          <w:lang w:eastAsia="zh-CN"/>
        </w:rPr>
        <w:t xml:space="preserve">Планета как живая система обязана обладать двумя </w:t>
      </w:r>
      <w:r w:rsidRPr="00F365FD">
        <w:rPr>
          <w:rStyle w:val="--"/>
        </w:rPr>
        <w:t xml:space="preserve">основными </w:t>
      </w:r>
      <w:r w:rsidRPr="00F365FD">
        <w:rPr>
          <w:rStyle w:val="--0"/>
        </w:rPr>
        <w:t>способностями.</w:t>
      </w:r>
      <w:r>
        <w:rPr>
          <w:rFonts w:eastAsia="Times New Roman"/>
          <w:szCs w:val="28"/>
          <w:lang w:eastAsia="zh-CN"/>
        </w:rPr>
        <w:t xml:space="preserve"> </w:t>
      </w:r>
      <w:r w:rsidRPr="00732067">
        <w:rPr>
          <w:rFonts w:eastAsia="Times New Roman"/>
          <w:b/>
          <w:bCs/>
          <w:i/>
          <w:iCs/>
          <w:szCs w:val="28"/>
          <w:lang w:eastAsia="zh-CN"/>
        </w:rPr>
        <w:t>Во</w:t>
      </w:r>
      <w:r w:rsidRPr="00732067">
        <w:rPr>
          <w:rFonts w:eastAsia="Times New Roman"/>
          <w:b/>
          <w:bCs/>
          <w:i/>
          <w:iCs/>
          <w:szCs w:val="28"/>
          <w:lang w:eastAsia="zh-CN"/>
        </w:rPr>
        <w:noBreakHyphen/>
        <w:t>первых,</w:t>
      </w:r>
      <w:r w:rsidRPr="00732067">
        <w:rPr>
          <w:rFonts w:eastAsia="Times New Roman"/>
          <w:szCs w:val="28"/>
          <w:lang w:eastAsia="zh-CN"/>
        </w:rPr>
        <w:t xml:space="preserve"> она должна создавать и поддерживать условия для</w:t>
      </w:r>
      <w:r>
        <w:rPr>
          <w:rFonts w:eastAsia="Times New Roman"/>
          <w:szCs w:val="28"/>
          <w:lang w:eastAsia="zh-CN"/>
        </w:rPr>
        <w:t xml:space="preserve"> </w:t>
      </w:r>
      <w:r w:rsidRPr="00732067">
        <w:rPr>
          <w:rFonts w:eastAsia="Times New Roman"/>
          <w:szCs w:val="28"/>
          <w:lang w:eastAsia="zh-CN"/>
        </w:rPr>
        <w:t>зарождения жизни — не случайно, а по строго определённой программе, где форма, вид и направление развития живого вещества подчинены смыслу и цели.</w:t>
      </w:r>
      <w:r>
        <w:rPr>
          <w:rFonts w:eastAsia="Times New Roman"/>
          <w:szCs w:val="28"/>
          <w:lang w:eastAsia="zh-CN"/>
        </w:rPr>
        <w:t xml:space="preserve"> </w:t>
      </w:r>
      <w:r w:rsidRPr="00732067">
        <w:rPr>
          <w:rFonts w:eastAsia="Times New Roman"/>
          <w:b/>
          <w:bCs/>
          <w:i/>
          <w:iCs/>
          <w:szCs w:val="28"/>
          <w:lang w:eastAsia="zh-CN"/>
        </w:rPr>
        <w:t>Во</w:t>
      </w:r>
      <w:r w:rsidRPr="00732067">
        <w:rPr>
          <w:rFonts w:eastAsia="Times New Roman"/>
          <w:b/>
          <w:bCs/>
          <w:i/>
          <w:iCs/>
          <w:szCs w:val="28"/>
          <w:lang w:eastAsia="zh-CN"/>
        </w:rPr>
        <w:noBreakHyphen/>
        <w:t>вторых,</w:t>
      </w:r>
      <w:r w:rsidRPr="00732067">
        <w:rPr>
          <w:rFonts w:eastAsia="Times New Roman"/>
          <w:szCs w:val="28"/>
          <w:lang w:eastAsia="zh-CN"/>
        </w:rPr>
        <w:t xml:space="preserve"> она должна управлять всем дальнейшим развитием жизни — вести цивилизацию, флору и фауну по пути </w:t>
      </w:r>
      <w:r w:rsidRPr="00F365FD">
        <w:rPr>
          <w:rStyle w:val="--0"/>
        </w:rPr>
        <w:t xml:space="preserve">постепенного </w:t>
      </w:r>
      <w:r w:rsidRPr="00F365FD">
        <w:rPr>
          <w:rStyle w:val="--"/>
        </w:rPr>
        <w:t>совершенствования</w:t>
      </w:r>
      <w:r w:rsidRPr="00F365FD">
        <w:rPr>
          <w:rStyle w:val="--0"/>
        </w:rPr>
        <w:t xml:space="preserve"> форм</w:t>
      </w:r>
      <w:r w:rsidRPr="00732067">
        <w:rPr>
          <w:rFonts w:eastAsia="Times New Roman"/>
          <w:szCs w:val="28"/>
          <w:lang w:eastAsia="zh-CN"/>
        </w:rPr>
        <w:t>, создавая из живого вещества всё более гармоничные и разумные структуры.</w:t>
      </w:r>
      <w:r>
        <w:rPr>
          <w:rFonts w:eastAsia="Times New Roman"/>
          <w:szCs w:val="28"/>
          <w:lang w:eastAsia="zh-CN"/>
        </w:rPr>
        <w:t xml:space="preserve"> </w:t>
      </w:r>
      <w:r w:rsidRPr="00732067">
        <w:rPr>
          <w:rFonts w:eastAsia="Times New Roman"/>
          <w:szCs w:val="28"/>
          <w:lang w:eastAsia="zh-CN"/>
        </w:rPr>
        <w:t xml:space="preserve">Чтобы это стало возможным, необходима особая </w:t>
      </w:r>
      <w:r w:rsidRPr="00F365FD">
        <w:rPr>
          <w:rStyle w:val="--"/>
        </w:rPr>
        <w:t xml:space="preserve">управляющая </w:t>
      </w:r>
      <w:r w:rsidRPr="00F365FD">
        <w:rPr>
          <w:rStyle w:val="--0"/>
        </w:rPr>
        <w:t>система</w:t>
      </w:r>
      <w:r w:rsidRPr="00732067">
        <w:rPr>
          <w:rFonts w:eastAsia="Times New Roman"/>
          <w:b/>
          <w:bCs/>
          <w:szCs w:val="28"/>
          <w:lang w:eastAsia="zh-CN"/>
        </w:rPr>
        <w:t xml:space="preserve"> </w:t>
      </w:r>
      <w:r w:rsidRPr="00F365FD">
        <w:rPr>
          <w:rFonts w:eastAsia="Times New Roman"/>
          <w:szCs w:val="28"/>
          <w:lang w:eastAsia="zh-CN"/>
        </w:rPr>
        <w:t>планеты</w:t>
      </w:r>
      <w:r w:rsidRPr="00732067">
        <w:rPr>
          <w:rFonts w:eastAsia="Times New Roman"/>
          <w:szCs w:val="28"/>
          <w:lang w:eastAsia="zh-CN"/>
        </w:rPr>
        <w:t xml:space="preserve">, </w:t>
      </w:r>
      <w:r w:rsidR="006914B1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29A87053" wp14:editId="376F4BA0">
            <wp:simplePos x="0" y="0"/>
            <wp:positionH relativeFrom="column">
              <wp:posOffset>3668395</wp:posOffset>
            </wp:positionH>
            <wp:positionV relativeFrom="paragraph">
              <wp:posOffset>2785110</wp:posOffset>
            </wp:positionV>
            <wp:extent cx="2851150" cy="3248025"/>
            <wp:effectExtent l="0" t="0" r="6350" b="3175"/>
            <wp:wrapTight wrapText="bothSides">
              <wp:wrapPolygon edited="0">
                <wp:start x="0" y="0"/>
                <wp:lineTo x="0" y="21537"/>
                <wp:lineTo x="21552" y="21537"/>
                <wp:lineTo x="21552" y="0"/>
                <wp:lineTo x="0" y="0"/>
              </wp:wrapPolygon>
            </wp:wrapTight>
            <wp:docPr id="19277469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746913" name="Рисунок 19277469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2067">
        <w:rPr>
          <w:rFonts w:eastAsia="Times New Roman"/>
          <w:szCs w:val="28"/>
          <w:lang w:eastAsia="zh-CN"/>
        </w:rPr>
        <w:t xml:space="preserve">связанная именно с Землёй и контролирующая правильность выполнения всех программ. Эта система — не случайное явление. В природе нет места </w:t>
      </w:r>
    </w:p>
    <w:p w14:paraId="420362FC" w14:textId="6A5A0CDA" w:rsidR="000A7B01" w:rsidRPr="000A7B01" w:rsidRDefault="000A7B01" w:rsidP="000A7B01">
      <w:pPr>
        <w:spacing w:after="0"/>
        <w:ind w:firstLine="0"/>
        <w:rPr>
          <w:rFonts w:eastAsia="Times New Roman"/>
          <w:szCs w:val="28"/>
          <w:lang w:eastAsia="zh-CN"/>
        </w:rPr>
      </w:pPr>
      <w:r w:rsidRPr="00732067">
        <w:rPr>
          <w:rFonts w:eastAsia="Times New Roman"/>
          <w:szCs w:val="28"/>
          <w:lang w:eastAsia="zh-CN"/>
        </w:rPr>
        <w:t xml:space="preserve">случайности: даже самое малое существо появляется только при наличии точного контроля и согласия с </w:t>
      </w:r>
      <w:r w:rsidRPr="00342A37">
        <w:rPr>
          <w:rStyle w:val="--0"/>
        </w:rPr>
        <w:t xml:space="preserve">общим </w:t>
      </w:r>
      <w:r w:rsidRPr="00342A37">
        <w:rPr>
          <w:rStyle w:val="--"/>
        </w:rPr>
        <w:t>замыслом.</w:t>
      </w:r>
      <w:r>
        <w:rPr>
          <w:rFonts w:eastAsia="Times New Roman"/>
          <w:szCs w:val="28"/>
          <w:lang w:eastAsia="zh-CN"/>
        </w:rPr>
        <w:t xml:space="preserve"> </w:t>
      </w:r>
      <w:r w:rsidRPr="00732067">
        <w:rPr>
          <w:rFonts w:eastAsia="Times New Roman"/>
          <w:szCs w:val="28"/>
          <w:lang w:eastAsia="zh-CN"/>
        </w:rPr>
        <w:t xml:space="preserve">Так формируется </w:t>
      </w:r>
      <w:r w:rsidRPr="00342A37">
        <w:rPr>
          <w:rFonts w:eastAsia="Times New Roman"/>
          <w:szCs w:val="28"/>
          <w:lang w:eastAsia="zh-CN"/>
        </w:rPr>
        <w:t>Система целенаправленного управления,</w:t>
      </w:r>
      <w:r w:rsidRPr="00732067">
        <w:rPr>
          <w:rFonts w:eastAsia="Times New Roman"/>
          <w:szCs w:val="28"/>
          <w:lang w:eastAsia="zh-CN"/>
        </w:rPr>
        <w:t xml:space="preserve"> которая удерживает и направляет все процессы — от появления новых форм жизни до развития цивилизации и её сознания. Эта система </w:t>
      </w:r>
      <w:r w:rsidRPr="00342A37">
        <w:rPr>
          <w:rStyle w:val="--0"/>
        </w:rPr>
        <w:t xml:space="preserve">сама </w:t>
      </w:r>
      <w:r w:rsidRPr="00342A37">
        <w:rPr>
          <w:rStyle w:val="--"/>
        </w:rPr>
        <w:t>совершенствуется,</w:t>
      </w:r>
      <w:r w:rsidRPr="00732067">
        <w:rPr>
          <w:rFonts w:eastAsia="Times New Roman"/>
          <w:szCs w:val="28"/>
          <w:lang w:eastAsia="zh-CN"/>
        </w:rPr>
        <w:t xml:space="preserve"> переходя от одного уровня организации к другому, вместе с развитием планеты и человека.</w:t>
      </w:r>
    </w:p>
    <w:p w14:paraId="3A7F3885" w14:textId="7354E98A" w:rsidR="00167103" w:rsidRPr="00167103" w:rsidRDefault="00870267" w:rsidP="00EB715F">
      <w:pPr>
        <w:spacing w:after="0"/>
        <w:ind w:firstLine="0"/>
        <w:rPr>
          <w:rFonts w:eastAsia="Times New Roman"/>
          <w:color w:val="000000"/>
          <w:szCs w:val="28"/>
          <w:lang w:eastAsia="zh-CN"/>
        </w:rPr>
      </w:pPr>
      <w:r>
        <w:rPr>
          <w:rFonts w:eastAsia="Times New Roman"/>
          <w:color w:val="000000"/>
          <w:szCs w:val="28"/>
          <w:lang w:eastAsia="zh-CN"/>
        </w:rPr>
        <w:t xml:space="preserve">            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Процесс цивилизационного роста живого вещества — это непрерывное движение от простых форм к более сложным, осмысленным, разумным. Это путь, где жизнь, приспосабливаясь к меняющимся условиям, постепенно развивает в себе способность познавать, хранить и передавать накопленную информацию. Такой путь и называется </w:t>
      </w:r>
      <w:r w:rsidR="00167103" w:rsidRPr="00870267">
        <w:rPr>
          <w:rStyle w:val="--"/>
        </w:rPr>
        <w:t xml:space="preserve">Разуменным </w:t>
      </w:r>
      <w:r w:rsidR="00167103" w:rsidRPr="00870267">
        <w:rPr>
          <w:rStyle w:val="--0"/>
        </w:rPr>
        <w:t>ориентированием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— когда всё живое не просто существует, а развивается в сторону сознания, знания и целесообразности.</w:t>
      </w:r>
      <w:r>
        <w:rPr>
          <w:rFonts w:eastAsia="Times New Roman"/>
          <w:color w:val="000000"/>
          <w:szCs w:val="28"/>
          <w:lang w:eastAsia="zh-CN"/>
        </w:rPr>
        <w:t xml:space="preserve"> 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Жизнь на Земле развивается по двум направлениям: </w:t>
      </w:r>
      <w:r w:rsidR="00167103" w:rsidRPr="008C3493">
        <w:rPr>
          <w:rStyle w:val="--"/>
        </w:rPr>
        <w:t xml:space="preserve">разумному </w:t>
      </w:r>
      <w:r w:rsidR="00167103" w:rsidRPr="008C3493">
        <w:rPr>
          <w:rStyle w:val="--0"/>
        </w:rPr>
        <w:t xml:space="preserve">и </w:t>
      </w:r>
      <w:r w:rsidR="00167103" w:rsidRPr="008C3493">
        <w:rPr>
          <w:rStyle w:val="--"/>
        </w:rPr>
        <w:t>неразумному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. Неразумное — это стихия природы, чистое биологическое выживание. Разумное — это осознанное участие в планетарном развитии, включённость в общий процесс познания. Из этого следует: сама Земля тоже обладает Разумом — не в метафорическом, а в реальном смысле. Этот Разум планеты — часть её </w:t>
      </w:r>
      <w:r w:rsidR="00167103" w:rsidRPr="00AE229C">
        <w:rPr>
          <w:rStyle w:val="--"/>
        </w:rPr>
        <w:t>энерг</w:t>
      </w:r>
      <w:r w:rsidR="00AE229C" w:rsidRPr="00AE229C">
        <w:rPr>
          <w:rStyle w:val="--"/>
        </w:rPr>
        <w:t>о</w:t>
      </w:r>
      <w:r w:rsidR="00167103" w:rsidRPr="00AE229C">
        <w:rPr>
          <w:rStyle w:val="--"/>
        </w:rPr>
        <w:t>информационной</w:t>
      </w:r>
      <w:r w:rsidR="00167103" w:rsidRPr="00AE229C">
        <w:rPr>
          <w:rStyle w:val="--0"/>
        </w:rPr>
        <w:t xml:space="preserve"> конструкции,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отдельный элемент, который управляет, координирует и направляет всё происходящее. Он не имеет ничего общего с мифическими «небожителями» или человеческими образами богов. </w:t>
      </w:r>
      <w:r w:rsidR="00167103" w:rsidRPr="00167103">
        <w:rPr>
          <w:rFonts w:eastAsia="Times New Roman"/>
          <w:color w:val="000000"/>
          <w:szCs w:val="28"/>
          <w:lang w:eastAsia="zh-CN"/>
        </w:rPr>
        <w:lastRenderedPageBreak/>
        <w:t xml:space="preserve">Это </w:t>
      </w:r>
      <w:r w:rsidR="00167103" w:rsidRPr="00AE229C">
        <w:rPr>
          <w:rStyle w:val="--"/>
        </w:rPr>
        <w:t xml:space="preserve">не </w:t>
      </w:r>
      <w:r w:rsidR="00167103" w:rsidRPr="00AE229C">
        <w:rPr>
          <w:rStyle w:val="--0"/>
        </w:rPr>
        <w:t xml:space="preserve">религиозное 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представление, а конкретная структура внутри всеобщей системы бытия. Понять, что такое Разум планеты и как работает Разум вообще — можно только опираясь на труды Н. Левашова, А. Хатыбова, А. Лучина, Б. Макова и других русских ученых, которые стали доступны сегодня. Без этих фундаментальных знаний </w:t>
      </w:r>
      <w:r w:rsidR="00167103" w:rsidRPr="00AE229C">
        <w:rPr>
          <w:rStyle w:val="--"/>
        </w:rPr>
        <w:t xml:space="preserve">невозможно </w:t>
      </w:r>
      <w:r w:rsidR="00167103" w:rsidRPr="00AE229C">
        <w:rPr>
          <w:rStyle w:val="--0"/>
        </w:rPr>
        <w:t>осознать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, как устроено </w:t>
      </w:r>
      <w:r w:rsidR="00167103" w:rsidRPr="00AE229C">
        <w:rPr>
          <w:rStyle w:val="--"/>
        </w:rPr>
        <w:t xml:space="preserve">Разумное </w:t>
      </w:r>
      <w:r w:rsidR="00167103" w:rsidRPr="00AE229C">
        <w:rPr>
          <w:rStyle w:val="--0"/>
        </w:rPr>
        <w:t>развитие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ни планеты, ни человека, ни более высоких уровней существования.</w:t>
      </w:r>
    </w:p>
    <w:p w14:paraId="7F30611A" w14:textId="306914BD" w:rsidR="00167103" w:rsidRPr="00167103" w:rsidRDefault="00AE229C" w:rsidP="00EB715F">
      <w:pPr>
        <w:spacing w:after="0"/>
        <w:ind w:firstLine="0"/>
        <w:rPr>
          <w:rFonts w:eastAsia="Times New Roman"/>
          <w:color w:val="000000"/>
          <w:szCs w:val="28"/>
          <w:lang w:eastAsia="zh-CN"/>
        </w:rPr>
      </w:pPr>
      <w:r>
        <w:rPr>
          <w:rFonts w:eastAsia="Times New Roman"/>
          <w:color w:val="000000"/>
          <w:szCs w:val="28"/>
          <w:lang w:eastAsia="zh-CN"/>
        </w:rPr>
        <w:t xml:space="preserve">            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Если всё выше сказанное — о Разуме планеты, о целенаправленном управлении жизнью и о программной эволюции — </w:t>
      </w:r>
      <w:r w:rsidR="00167103" w:rsidRPr="00AE229C">
        <w:rPr>
          <w:rStyle w:val="--"/>
        </w:rPr>
        <w:t xml:space="preserve">не </w:t>
      </w:r>
      <w:r w:rsidR="00167103" w:rsidRPr="00AE229C">
        <w:rPr>
          <w:rStyle w:val="--0"/>
        </w:rPr>
        <w:t>учитывать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, а продолжать искать истину «по-старинке», используя только привычные философские или религиозные представления, опираясь на материализм или на образные мифологемы теологии, — тогда </w:t>
      </w:r>
      <w:r w:rsidR="00167103" w:rsidRPr="00A378F0">
        <w:rPr>
          <w:rStyle w:val="--"/>
        </w:rPr>
        <w:t xml:space="preserve">осознанное </w:t>
      </w:r>
      <w:r w:rsidR="00167103" w:rsidRPr="00A378F0">
        <w:rPr>
          <w:rStyle w:val="--0"/>
        </w:rPr>
        <w:t xml:space="preserve">понимание 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смысла развития цивилизации будет по-прежнему недостижимо. И тем более невозможно будет участвовать в этом развитии сознательно. Современный этап развития Земли требует от человека </w:t>
      </w:r>
      <w:r w:rsidR="00167103" w:rsidRPr="00A378F0">
        <w:rPr>
          <w:rStyle w:val="--"/>
        </w:rPr>
        <w:t xml:space="preserve">нового </w:t>
      </w:r>
      <w:r w:rsidR="00167103" w:rsidRPr="00A378F0">
        <w:rPr>
          <w:rStyle w:val="--0"/>
        </w:rPr>
        <w:t>уровня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осознанности, нового способа включённости в происходящее. Люди не могут быть просто наблюдателями или пассивными существами, существующими по накатанной. Человечество </w:t>
      </w:r>
      <w:r w:rsidR="00167103" w:rsidRPr="00A378F0">
        <w:rPr>
          <w:rStyle w:val="--"/>
        </w:rPr>
        <w:t xml:space="preserve">должно </w:t>
      </w:r>
      <w:r w:rsidR="00167103" w:rsidRPr="00A378F0">
        <w:rPr>
          <w:rStyle w:val="--0"/>
        </w:rPr>
        <w:t>обрести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активное предназначение и согласовать свой Разум с Разумом самой планеты. Иного пути нет. </w:t>
      </w:r>
      <w:r w:rsidR="00167103" w:rsidRPr="00A378F0">
        <w:rPr>
          <w:rStyle w:val="--0"/>
        </w:rPr>
        <w:t xml:space="preserve">Это — </w:t>
      </w:r>
      <w:r w:rsidR="00167103" w:rsidRPr="00A378F0">
        <w:rPr>
          <w:rStyle w:val="--"/>
        </w:rPr>
        <w:t>основа,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вложенная в модель планетарного бытия.</w:t>
      </w:r>
      <w:r w:rsidR="00A378F0">
        <w:rPr>
          <w:rFonts w:eastAsia="Times New Roman"/>
          <w:color w:val="000000"/>
          <w:szCs w:val="28"/>
          <w:lang w:eastAsia="zh-CN"/>
        </w:rPr>
        <w:t xml:space="preserve"> 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Так мы подходим к важнейшему, долгое время скрытому и </w:t>
      </w:r>
      <w:r w:rsidR="00167103" w:rsidRPr="00A378F0">
        <w:rPr>
          <w:rStyle w:val="--"/>
        </w:rPr>
        <w:t xml:space="preserve">непонятному </w:t>
      </w:r>
      <w:r w:rsidR="00167103" w:rsidRPr="00A378F0">
        <w:rPr>
          <w:rStyle w:val="--0"/>
        </w:rPr>
        <w:t>явлению —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взаимосвязи Разума Земли и Разума Человека. Это не просто красивый образ — это конкретная реальность, которую нам </w:t>
      </w:r>
      <w:r w:rsidR="00167103" w:rsidRPr="00A378F0">
        <w:rPr>
          <w:rStyle w:val="--"/>
        </w:rPr>
        <w:t xml:space="preserve">предстоит </w:t>
      </w:r>
      <w:r w:rsidR="00167103" w:rsidRPr="00A378F0">
        <w:rPr>
          <w:rStyle w:val="--0"/>
        </w:rPr>
        <w:t>осознать.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Возникают закономерные вопросы: – </w:t>
      </w:r>
      <w:r w:rsidR="00167103" w:rsidRPr="00A378F0">
        <w:rPr>
          <w:rFonts w:eastAsia="Times New Roman"/>
          <w:b/>
          <w:bCs/>
          <w:i/>
          <w:iCs/>
          <w:color w:val="000000"/>
          <w:szCs w:val="28"/>
          <w:lang w:eastAsia="zh-CN"/>
        </w:rPr>
        <w:t>Что такое Разум Человека и Разум планеты?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– Почему именно сейчас так важно осознать их существование? – Как это знание влияет на наше восприятие, на формирование </w:t>
      </w:r>
      <w:r w:rsidR="00167103" w:rsidRPr="003552E1">
        <w:rPr>
          <w:rStyle w:val="--"/>
        </w:rPr>
        <w:t xml:space="preserve">будущих </w:t>
      </w:r>
      <w:r w:rsidR="00167103" w:rsidRPr="003552E1">
        <w:rPr>
          <w:rStyle w:val="--0"/>
        </w:rPr>
        <w:t>технологий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— особенно в области энергии и материи?</w:t>
      </w:r>
      <w:r w:rsidR="003552E1">
        <w:rPr>
          <w:rFonts w:eastAsia="Times New Roman"/>
          <w:color w:val="000000"/>
          <w:szCs w:val="28"/>
          <w:lang w:eastAsia="zh-CN"/>
        </w:rPr>
        <w:t xml:space="preserve"> 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Подобные вопросы раньше даже </w:t>
      </w:r>
      <w:r w:rsidR="00167103" w:rsidRPr="003552E1">
        <w:rPr>
          <w:rStyle w:val="--"/>
        </w:rPr>
        <w:t xml:space="preserve">не </w:t>
      </w:r>
      <w:r w:rsidR="00167103" w:rsidRPr="003552E1">
        <w:rPr>
          <w:rStyle w:val="--0"/>
        </w:rPr>
        <w:t>ставились.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Пришло время пересмотреть сам подход к познанию. Чтобы </w:t>
      </w:r>
      <w:r w:rsidR="00167103" w:rsidRPr="003552E1">
        <w:rPr>
          <w:rStyle w:val="--"/>
        </w:rPr>
        <w:t xml:space="preserve">начать </w:t>
      </w:r>
      <w:r w:rsidR="00167103" w:rsidRPr="003552E1">
        <w:rPr>
          <w:rStyle w:val="--0"/>
        </w:rPr>
        <w:t>разбираться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, в сущности, Разума, полезно оглянуться на то, как он трактовался в последние века. В научных кругах недавнего прошлого под Разумом понимали довольно </w:t>
      </w:r>
      <w:r w:rsidR="00167103" w:rsidRPr="003552E1">
        <w:rPr>
          <w:rStyle w:val="--"/>
        </w:rPr>
        <w:t xml:space="preserve">туманное </w:t>
      </w:r>
      <w:r w:rsidR="00167103" w:rsidRPr="003552E1">
        <w:rPr>
          <w:rStyle w:val="--0"/>
        </w:rPr>
        <w:t xml:space="preserve">явление 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— якобы это </w:t>
      </w:r>
      <w:r w:rsidR="00167103" w:rsidRPr="003552E1">
        <w:rPr>
          <w:rStyle w:val="--"/>
        </w:rPr>
        <w:t xml:space="preserve">высшая </w:t>
      </w:r>
      <w:r w:rsidR="00167103" w:rsidRPr="003552E1">
        <w:rPr>
          <w:rStyle w:val="--0"/>
        </w:rPr>
        <w:t>форма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человеческого мышления, способность логически анализировать, понимать связи между явлениями, строить представление о законах мира. Однако на деле это описание — лишь </w:t>
      </w:r>
      <w:r w:rsidR="00167103" w:rsidRPr="007F59E3">
        <w:rPr>
          <w:rStyle w:val="--"/>
        </w:rPr>
        <w:t xml:space="preserve">частная </w:t>
      </w:r>
      <w:r w:rsidR="00167103" w:rsidRPr="007F59E3">
        <w:rPr>
          <w:rStyle w:val="--0"/>
        </w:rPr>
        <w:t>характеристика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некоторых внешних функций мозга, и то — весьма условная. О внутренней сути Разума и о его подлинной конструкции почти </w:t>
      </w:r>
      <w:r w:rsidR="00167103" w:rsidRPr="007F59E3">
        <w:rPr>
          <w:rStyle w:val="--"/>
        </w:rPr>
        <w:t xml:space="preserve">не </w:t>
      </w:r>
      <w:r w:rsidR="00167103" w:rsidRPr="007F59E3">
        <w:rPr>
          <w:rStyle w:val="--0"/>
        </w:rPr>
        <w:t>говорилось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. Можно понять, почему человечество долго ограничивалось такими представлениями — философия прошлого </w:t>
      </w:r>
      <w:r w:rsidR="00167103" w:rsidRPr="007F59E3">
        <w:rPr>
          <w:rStyle w:val="--"/>
        </w:rPr>
        <w:t xml:space="preserve">не </w:t>
      </w:r>
      <w:r w:rsidR="00167103" w:rsidRPr="007F59E3">
        <w:rPr>
          <w:rStyle w:val="--0"/>
        </w:rPr>
        <w:t>имела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доступа к более широким уровням познания. Но особенно показательно, что о Разуме планеты вообще не шло речи. Считалось, что </w:t>
      </w:r>
      <w:r w:rsidR="00167103" w:rsidRPr="00167103">
        <w:rPr>
          <w:rFonts w:eastAsia="Times New Roman"/>
          <w:color w:val="000000"/>
          <w:szCs w:val="28"/>
          <w:lang w:eastAsia="zh-CN"/>
        </w:rPr>
        <w:lastRenderedPageBreak/>
        <w:t>Разум — это исключительно продукт человеческого тела, «высшая функция мозга».</w:t>
      </w:r>
    </w:p>
    <w:p w14:paraId="39449F0C" w14:textId="75C1FA62" w:rsidR="006F6F9C" w:rsidRPr="007F59E3" w:rsidRDefault="007F59E3" w:rsidP="00EB715F">
      <w:pPr>
        <w:spacing w:after="0"/>
        <w:ind w:firstLine="0"/>
        <w:rPr>
          <w:rStyle w:val="--"/>
        </w:rPr>
      </w:pPr>
      <w:r>
        <w:rPr>
          <w:rFonts w:eastAsia="Times New Roman"/>
          <w:color w:val="000000"/>
          <w:szCs w:val="28"/>
          <w:lang w:eastAsia="zh-CN"/>
        </w:rPr>
        <w:t xml:space="preserve">        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Некоторые мыслители XX века вводили представления о некой </w:t>
      </w:r>
      <w:r w:rsidR="00167103" w:rsidRPr="007F59E3">
        <w:rPr>
          <w:rStyle w:val="--"/>
        </w:rPr>
        <w:t xml:space="preserve">двойственной </w:t>
      </w:r>
      <w:r w:rsidR="00167103" w:rsidRPr="007F59E3">
        <w:rPr>
          <w:rStyle w:val="--0"/>
        </w:rPr>
        <w:t>природе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Разума — внешней, земной, и внутренней, духовной. Они говорили о некоем «духовном ядре», связующем человека с неким Творцом. Однако само это «ядро» описывалось очень расплывчато, в основном через условные образы, заимствованные из религий — антропоморфные формы, портретные и скульптурные аналогии, с разными наименованиями в разных конфессиях. Но что, если Разум — это вовсе не абстрактное «божественное качество», а вполне </w:t>
      </w:r>
      <w:r w:rsidR="00167103" w:rsidRPr="007F59E3">
        <w:rPr>
          <w:rStyle w:val="--"/>
        </w:rPr>
        <w:t xml:space="preserve">конкретная </w:t>
      </w:r>
      <w:r w:rsidR="00167103" w:rsidRPr="007F59E3">
        <w:rPr>
          <w:rStyle w:val="--0"/>
        </w:rPr>
        <w:t>конструктивная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система, имеющая неизвестные науке физические параметры, формирующие функции мозга в зависимости от его генотипа? Такое предположение логично — но современная наука ещё </w:t>
      </w:r>
      <w:r w:rsidR="00167103" w:rsidRPr="007F59E3">
        <w:rPr>
          <w:rStyle w:val="--"/>
        </w:rPr>
        <w:t xml:space="preserve">не </w:t>
      </w:r>
      <w:r w:rsidR="00167103" w:rsidRPr="007F59E3">
        <w:rPr>
          <w:rStyle w:val="--0"/>
        </w:rPr>
        <w:t>дошла</w:t>
      </w:r>
      <w:r w:rsidR="00167103" w:rsidRPr="00167103">
        <w:rPr>
          <w:rFonts w:eastAsia="Times New Roman"/>
          <w:color w:val="000000"/>
          <w:szCs w:val="28"/>
          <w:lang w:eastAsia="zh-CN"/>
        </w:rPr>
        <w:t xml:space="preserve"> до того, чтобы рассматривать Разум именно как систему с чёткой структурой, программой и задачами.</w:t>
      </w:r>
      <w:r>
        <w:rPr>
          <w:rFonts w:eastAsia="Times New Roman"/>
          <w:color w:val="000000"/>
          <w:szCs w:val="28"/>
          <w:lang w:eastAsia="zh-CN"/>
        </w:rPr>
        <w:t xml:space="preserve"> 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Чтобы глубже понять, что такое Разум — Разум планеты и Разум человека — полезно обратиться к тому, как его пытались описывать в прошлом. И здесь становится очевидно: традиционная философия, несмотря на свой авторитет и сложность, так и </w:t>
      </w:r>
      <w:r w:rsidR="006F6F9C" w:rsidRPr="007F59E3">
        <w:rPr>
          <w:rStyle w:val="--"/>
        </w:rPr>
        <w:t xml:space="preserve">не </w:t>
      </w:r>
      <w:r w:rsidR="006F6F9C" w:rsidRPr="007F59E3">
        <w:rPr>
          <w:rStyle w:val="--0"/>
        </w:rPr>
        <w:t>дала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человечеству чёткого понимания сути Разума. Философия античности и последующих эпох рассматривала Разум как </w:t>
      </w:r>
      <w:r w:rsidR="006F6F9C" w:rsidRPr="007F59E3">
        <w:rPr>
          <w:rFonts w:eastAsia="Times New Roman"/>
          <w:b/>
          <w:bCs/>
          <w:i/>
          <w:iCs/>
          <w:color w:val="000000"/>
          <w:szCs w:val="28"/>
          <w:lang w:eastAsia="zh-CN"/>
        </w:rPr>
        <w:t>«высшую мыслительную способность»</w:t>
      </w:r>
      <w:r w:rsidR="006F6F9C" w:rsidRPr="006F6F9C">
        <w:rPr>
          <w:rFonts w:eastAsia="Times New Roman"/>
          <w:color w:val="000000"/>
          <w:szCs w:val="28"/>
          <w:lang w:eastAsia="zh-CN"/>
        </w:rPr>
        <w:t>, связанную с анализом, абстрагированием, логикой. В греческой традиции фигурировало понятие </w:t>
      </w:r>
      <w:proofErr w:type="spellStart"/>
      <w:r w:rsidR="006F6F9C" w:rsidRPr="007F59E3">
        <w:rPr>
          <w:rFonts w:eastAsia="Times New Roman"/>
          <w:b/>
          <w:bCs/>
          <w:i/>
          <w:iCs/>
          <w:color w:val="000000"/>
          <w:szCs w:val="28"/>
          <w:lang w:eastAsia="zh-CN"/>
        </w:rPr>
        <w:t>νο</w:t>
      </w:r>
      <w:r w:rsidR="006F6F9C" w:rsidRPr="007F59E3">
        <w:rPr>
          <w:rFonts w:ascii="Times New Roman" w:eastAsia="Times New Roman" w:hAnsi="Times New Roman"/>
          <w:b/>
          <w:bCs/>
          <w:i/>
          <w:iCs/>
          <w:color w:val="000000"/>
          <w:szCs w:val="28"/>
          <w:lang w:eastAsia="zh-CN"/>
        </w:rPr>
        <w:t>ῦ</w:t>
      </w:r>
      <w:r w:rsidR="006F6F9C" w:rsidRPr="007F59E3">
        <w:rPr>
          <w:rFonts w:eastAsia="Times New Roman"/>
          <w:b/>
          <w:bCs/>
          <w:i/>
          <w:iCs/>
          <w:color w:val="000000"/>
          <w:szCs w:val="28"/>
          <w:lang w:eastAsia="zh-CN"/>
        </w:rPr>
        <w:t>ς</w:t>
      </w:r>
      <w:proofErr w:type="spellEnd"/>
      <w:r w:rsidR="006F6F9C" w:rsidRPr="007F59E3">
        <w:rPr>
          <w:rFonts w:eastAsia="Times New Roman"/>
          <w:b/>
          <w:bCs/>
          <w:color w:val="000000"/>
          <w:szCs w:val="28"/>
          <w:lang w:eastAsia="zh-CN"/>
        </w:rPr>
        <w:t> </w:t>
      </w:r>
      <w:r w:rsidR="006F6F9C" w:rsidRPr="006F6F9C">
        <w:rPr>
          <w:rFonts w:eastAsia="Times New Roman"/>
          <w:color w:val="000000"/>
          <w:szCs w:val="28"/>
          <w:lang w:eastAsia="zh-CN"/>
        </w:rPr>
        <w:t>(«ум»), в латинской — </w:t>
      </w:r>
      <w:proofErr w:type="spellStart"/>
      <w:r w:rsidR="006F6F9C" w:rsidRPr="007F59E3">
        <w:rPr>
          <w:rFonts w:eastAsia="Times New Roman"/>
          <w:b/>
          <w:bCs/>
          <w:i/>
          <w:iCs/>
          <w:color w:val="000000"/>
          <w:szCs w:val="28"/>
          <w:lang w:eastAsia="zh-CN"/>
        </w:rPr>
        <w:t>ratio</w:t>
      </w:r>
      <w:proofErr w:type="spellEnd"/>
      <w:r w:rsidR="006F6F9C" w:rsidRPr="006F6F9C">
        <w:rPr>
          <w:rFonts w:eastAsia="Times New Roman"/>
          <w:color w:val="000000"/>
          <w:szCs w:val="28"/>
          <w:lang w:eastAsia="zh-CN"/>
        </w:rPr>
        <w:t> или </w:t>
      </w:r>
      <w:proofErr w:type="spellStart"/>
      <w:r w:rsidR="006F6F9C" w:rsidRPr="007F59E3">
        <w:rPr>
          <w:rFonts w:eastAsia="Times New Roman"/>
          <w:b/>
          <w:bCs/>
          <w:i/>
          <w:iCs/>
          <w:color w:val="000000"/>
          <w:szCs w:val="28"/>
          <w:lang w:eastAsia="zh-CN"/>
        </w:rPr>
        <w:t>intellectus</w:t>
      </w:r>
      <w:proofErr w:type="spellEnd"/>
      <w:r w:rsidR="006F6F9C" w:rsidRPr="007F59E3">
        <w:rPr>
          <w:rFonts w:eastAsia="Times New Roman"/>
          <w:b/>
          <w:bCs/>
          <w:color w:val="000000"/>
          <w:szCs w:val="28"/>
          <w:lang w:eastAsia="zh-CN"/>
        </w:rPr>
        <w:t>,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что ближе к «пониманию». Однако все эти определения оставались </w:t>
      </w:r>
      <w:r w:rsidR="006F6F9C" w:rsidRPr="007F59E3">
        <w:rPr>
          <w:rStyle w:val="--0"/>
        </w:rPr>
        <w:t xml:space="preserve">крайне </w:t>
      </w:r>
      <w:r w:rsidR="006F6F9C" w:rsidRPr="007F59E3">
        <w:rPr>
          <w:rStyle w:val="--"/>
        </w:rPr>
        <w:t>расплывчатыми.</w:t>
      </w:r>
    </w:p>
    <w:p w14:paraId="5D7119A5" w14:textId="12A35CF9" w:rsidR="006F6F9C" w:rsidRPr="006F6F9C" w:rsidRDefault="007F59E3" w:rsidP="00EB715F">
      <w:pPr>
        <w:spacing w:after="0"/>
        <w:ind w:firstLine="0"/>
        <w:rPr>
          <w:rFonts w:eastAsia="Times New Roman"/>
          <w:color w:val="000000"/>
          <w:szCs w:val="28"/>
          <w:lang w:eastAsia="zh-CN"/>
        </w:rPr>
      </w:pPr>
      <w:r>
        <w:rPr>
          <w:rFonts w:eastAsia="Times New Roman"/>
          <w:color w:val="000000"/>
          <w:szCs w:val="28"/>
          <w:lang w:eastAsia="zh-CN"/>
        </w:rPr>
        <w:t xml:space="preserve">           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Разум, в таком понимании, — это способность психики адаптироваться, обучаться, обобщать опыт и применять знания. Некоторые философы, такие как Кант и Гегель, различали рассудок и Разум, приписывая последнему </w:t>
      </w:r>
      <w:r w:rsidR="006F6F9C" w:rsidRPr="007F59E3">
        <w:rPr>
          <w:rStyle w:val="--0"/>
        </w:rPr>
        <w:t xml:space="preserve">способность </w:t>
      </w:r>
      <w:r w:rsidR="006F6F9C" w:rsidRPr="007F59E3">
        <w:rPr>
          <w:rStyle w:val="--"/>
        </w:rPr>
        <w:t>осмысливать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саму суть вещей, удерживать противоречия и выходить за пределы формальной логики. Но даже эти тонкие построения </w:t>
      </w:r>
      <w:r w:rsidR="006F6F9C" w:rsidRPr="007F59E3">
        <w:rPr>
          <w:rStyle w:val="--"/>
        </w:rPr>
        <w:t xml:space="preserve">не </w:t>
      </w:r>
      <w:r w:rsidR="006F6F9C" w:rsidRPr="007F59E3">
        <w:rPr>
          <w:rStyle w:val="--0"/>
        </w:rPr>
        <w:t>приблизили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нас к практическому пониманию Разума как структуры и как управляемого процесса.</w:t>
      </w:r>
      <w:r>
        <w:rPr>
          <w:rFonts w:eastAsia="Times New Roman"/>
          <w:color w:val="000000"/>
          <w:szCs w:val="28"/>
          <w:lang w:eastAsia="zh-CN"/>
        </w:rPr>
        <w:t xml:space="preserve"> 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И сегодня, спустя века, очевидно: философия так и </w:t>
      </w:r>
      <w:r w:rsidR="006F6F9C" w:rsidRPr="004F4C89">
        <w:rPr>
          <w:rStyle w:val="--"/>
        </w:rPr>
        <w:t xml:space="preserve">не </w:t>
      </w:r>
      <w:r w:rsidR="006F6F9C" w:rsidRPr="004F4C89">
        <w:rPr>
          <w:rStyle w:val="--0"/>
        </w:rPr>
        <w:t xml:space="preserve">смогла 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предложить рабочую модель Разума. Попытки осмыслить его продолжаются, но они всё ещё вращаются в сфере отвлечённых категорий и условных образов. Разум остаётся понятием, которое используют, но </w:t>
      </w:r>
      <w:r w:rsidR="006F6F9C" w:rsidRPr="004F4C89">
        <w:rPr>
          <w:rStyle w:val="--"/>
        </w:rPr>
        <w:t xml:space="preserve">не </w:t>
      </w:r>
      <w:r w:rsidR="006F6F9C" w:rsidRPr="004F4C89">
        <w:rPr>
          <w:rStyle w:val="--0"/>
        </w:rPr>
        <w:t>раскрывают.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Мы можем «петь» вокруг него бесконечно, но без знания о его конструктивной, </w:t>
      </w:r>
      <w:r w:rsidR="006F6F9C" w:rsidRPr="004F4C89">
        <w:rPr>
          <w:rStyle w:val="--"/>
        </w:rPr>
        <w:t xml:space="preserve">энергоинформационной </w:t>
      </w:r>
      <w:r w:rsidR="006F6F9C" w:rsidRPr="004F4C89">
        <w:rPr>
          <w:rStyle w:val="--0"/>
        </w:rPr>
        <w:t>природе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— всё это так и остаётся «песнью без мелодии».</w:t>
      </w:r>
    </w:p>
    <w:p w14:paraId="56F1C39B" w14:textId="593ECFF4" w:rsidR="006F6F9C" w:rsidRPr="006F6F9C" w:rsidRDefault="004F4C89" w:rsidP="00EB715F">
      <w:pPr>
        <w:spacing w:after="0"/>
        <w:ind w:firstLine="0"/>
        <w:rPr>
          <w:rFonts w:eastAsia="Times New Roman"/>
          <w:color w:val="000000"/>
          <w:szCs w:val="28"/>
          <w:lang w:eastAsia="zh-CN"/>
        </w:rPr>
      </w:pPr>
      <w:r>
        <w:rPr>
          <w:rFonts w:eastAsia="Times New Roman"/>
          <w:color w:val="000000"/>
          <w:szCs w:val="28"/>
          <w:lang w:eastAsia="zh-CN"/>
        </w:rPr>
        <w:t xml:space="preserve">             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Однако в наше время появились первые попытки по-настоящему пересмотреть подход к понятию Разума. Некоторые современные мыслители начали ясно разделять </w:t>
      </w:r>
      <w:r w:rsidR="006F6F9C" w:rsidRPr="004F4C89">
        <w:rPr>
          <w:rStyle w:val="--"/>
        </w:rPr>
        <w:t>ум</w:t>
      </w:r>
      <w:r w:rsidR="006F6F9C" w:rsidRPr="004F4C89">
        <w:rPr>
          <w:rStyle w:val="--0"/>
        </w:rPr>
        <w:t xml:space="preserve"> и </w:t>
      </w:r>
      <w:r w:rsidR="006F6F9C" w:rsidRPr="004F4C89">
        <w:rPr>
          <w:rStyle w:val="--"/>
        </w:rPr>
        <w:t>Разум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. Ум — это инструмент анализа текущих событий. Разум — это способность выходить за пределы текущего, создавать </w:t>
      </w:r>
      <w:r w:rsidR="006F6F9C" w:rsidRPr="006F6F9C">
        <w:rPr>
          <w:rFonts w:eastAsia="Times New Roman"/>
          <w:color w:val="000000"/>
          <w:szCs w:val="28"/>
          <w:lang w:eastAsia="zh-CN"/>
        </w:rPr>
        <w:lastRenderedPageBreak/>
        <w:t xml:space="preserve">новые уровни мышления, систем и смыслов. Это уже шаг вперёд, но он всё ещё </w:t>
      </w:r>
      <w:r w:rsidR="006F6F9C" w:rsidRPr="004F4C89">
        <w:rPr>
          <w:rStyle w:val="--"/>
        </w:rPr>
        <w:t xml:space="preserve">не </w:t>
      </w:r>
      <w:r w:rsidR="006F6F9C" w:rsidRPr="004F4C89">
        <w:rPr>
          <w:rStyle w:val="--0"/>
        </w:rPr>
        <w:t>улавливает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сути. Потому что Разум — </w:t>
      </w:r>
      <w:r w:rsidR="006F6F9C" w:rsidRPr="004F4C89">
        <w:rPr>
          <w:rStyle w:val="--"/>
        </w:rPr>
        <w:t xml:space="preserve">не </w:t>
      </w:r>
      <w:r w:rsidR="006F6F9C" w:rsidRPr="004F4C89">
        <w:rPr>
          <w:rStyle w:val="--0"/>
        </w:rPr>
        <w:t>просто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способность «мыслить отвлечённо». Это энергоинформационная структура, встроенная в мозг и взаимодействующая с планетарной системой управления. Без этого понимания мы снова возвращаемся к релятивизму и полумерам.</w:t>
      </w:r>
    </w:p>
    <w:p w14:paraId="0EDDCEC4" w14:textId="3445BC1B" w:rsidR="006F6F9C" w:rsidRPr="006F6F9C" w:rsidRDefault="004F4C89" w:rsidP="00EB715F">
      <w:pPr>
        <w:spacing w:after="0"/>
        <w:ind w:firstLine="0"/>
        <w:rPr>
          <w:rFonts w:eastAsia="Times New Roman"/>
          <w:color w:val="000000"/>
          <w:szCs w:val="28"/>
          <w:lang w:eastAsia="zh-CN"/>
        </w:rPr>
      </w:pPr>
      <w:r>
        <w:rPr>
          <w:rFonts w:eastAsia="Times New Roman"/>
          <w:color w:val="000000"/>
          <w:szCs w:val="28"/>
          <w:lang w:eastAsia="zh-CN"/>
        </w:rPr>
        <w:t xml:space="preserve">          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Земля не простит замедления. Развивающийся </w:t>
      </w:r>
      <w:r w:rsidR="006F6F9C" w:rsidRPr="004F4C89">
        <w:rPr>
          <w:rStyle w:val="--"/>
        </w:rPr>
        <w:t xml:space="preserve">Разум </w:t>
      </w:r>
      <w:r w:rsidR="006F6F9C" w:rsidRPr="004F4C89">
        <w:rPr>
          <w:rStyle w:val="--0"/>
        </w:rPr>
        <w:t>планеты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движется вперёд. Если человечество не встанет в резонанс с этим движением, оно </w:t>
      </w:r>
      <w:r w:rsidR="006F6F9C" w:rsidRPr="004F4C89">
        <w:rPr>
          <w:rStyle w:val="--0"/>
        </w:rPr>
        <w:t xml:space="preserve">окажется </w:t>
      </w:r>
      <w:r w:rsidR="006F6F9C" w:rsidRPr="004F4C89">
        <w:rPr>
          <w:rStyle w:val="--"/>
        </w:rPr>
        <w:t>отброшено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. Об этом прямо говорил Александр Хатыбов, подчёркивая, что наука за всё время своего существования </w:t>
      </w:r>
      <w:r w:rsidR="006F6F9C" w:rsidRPr="004F4C89">
        <w:rPr>
          <w:rStyle w:val="--"/>
        </w:rPr>
        <w:t xml:space="preserve">не </w:t>
      </w:r>
      <w:r w:rsidR="006F6F9C" w:rsidRPr="004F4C89">
        <w:rPr>
          <w:rStyle w:val="--0"/>
        </w:rPr>
        <w:t>смогла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дать точного определения Разуму. Функции описаны, состояния классифицированы, но сущность Разума — пуста. Это поразительно, но факт: учёные говорят о Разуме, </w:t>
      </w:r>
      <w:r w:rsidR="006F6F9C" w:rsidRPr="00DC26BC">
        <w:rPr>
          <w:rStyle w:val="--"/>
        </w:rPr>
        <w:t xml:space="preserve">не </w:t>
      </w:r>
      <w:r w:rsidR="006F6F9C" w:rsidRPr="00DC26BC">
        <w:rPr>
          <w:rStyle w:val="--0"/>
        </w:rPr>
        <w:t>зная</w:t>
      </w:r>
      <w:r w:rsidR="006F6F9C" w:rsidRPr="006F6F9C">
        <w:rPr>
          <w:rFonts w:eastAsia="Times New Roman"/>
          <w:color w:val="000000"/>
          <w:szCs w:val="28"/>
          <w:lang w:eastAsia="zh-CN"/>
        </w:rPr>
        <w:t>, что это.</w:t>
      </w:r>
      <w:r w:rsidR="00DC26BC">
        <w:rPr>
          <w:rFonts w:eastAsia="Times New Roman"/>
          <w:color w:val="000000"/>
          <w:szCs w:val="28"/>
          <w:lang w:eastAsia="zh-CN"/>
        </w:rPr>
        <w:t xml:space="preserve"> 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Но это нужно знать. Без этого невозможно построить </w:t>
      </w:r>
      <w:r w:rsidR="006F6F9C" w:rsidRPr="00DC26BC">
        <w:rPr>
          <w:rStyle w:val="--"/>
        </w:rPr>
        <w:t xml:space="preserve">новые </w:t>
      </w:r>
      <w:r w:rsidR="006F6F9C" w:rsidRPr="00DC26BC">
        <w:rPr>
          <w:rStyle w:val="--0"/>
        </w:rPr>
        <w:t>формы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общения, сосуществования и сознательного развития. Нам нужно определить, </w:t>
      </w:r>
      <w:r w:rsidR="006F6F9C" w:rsidRPr="00DC26BC">
        <w:rPr>
          <w:rStyle w:val="--"/>
        </w:rPr>
        <w:t xml:space="preserve">что </w:t>
      </w:r>
      <w:r w:rsidR="006F6F9C" w:rsidRPr="00DC26BC">
        <w:rPr>
          <w:rStyle w:val="--0"/>
        </w:rPr>
        <w:t>есть</w:t>
      </w:r>
      <w:r w:rsidR="006F6F9C" w:rsidRPr="00DC26BC">
        <w:rPr>
          <w:rStyle w:val="--"/>
        </w:rPr>
        <w:t xml:space="preserve"> Разум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— не как абстракцию, а как реальную систему, связанную с психикой, телом, мышлением и самой Землёй.</w:t>
      </w:r>
    </w:p>
    <w:p w14:paraId="126DD73E" w14:textId="77777777" w:rsidR="00D51734" w:rsidRDefault="00064A9A" w:rsidP="00EB715F">
      <w:pPr>
        <w:spacing w:after="0"/>
        <w:ind w:firstLine="0"/>
        <w:rPr>
          <w:rFonts w:eastAsia="Times New Roman"/>
          <w:color w:val="000000"/>
          <w:szCs w:val="28"/>
          <w:lang w:eastAsia="zh-CN"/>
        </w:rPr>
      </w:pPr>
      <w:r>
        <w:rPr>
          <w:rFonts w:eastAsia="Times New Roman"/>
          <w:color w:val="000000"/>
          <w:szCs w:val="28"/>
          <w:lang w:eastAsia="zh-CN"/>
        </w:rPr>
        <w:t xml:space="preserve">               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Сегодня мы окружены цифровыми потоками, социальным давлением, страхом, изоляцией. И именно сейчас встаёт вопрос: кто мы такие? Если мы </w:t>
      </w:r>
      <w:r w:rsidR="006F6F9C" w:rsidRPr="00064A9A">
        <w:rPr>
          <w:rStyle w:val="--"/>
        </w:rPr>
        <w:t xml:space="preserve">не </w:t>
      </w:r>
      <w:r w:rsidR="006F6F9C" w:rsidRPr="00064A9A">
        <w:rPr>
          <w:rStyle w:val="--0"/>
        </w:rPr>
        <w:t xml:space="preserve">поймём, 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что такое Разум — мы останемся на уровне биологических программ, реагирующих на внешний мир, но </w:t>
      </w:r>
      <w:r w:rsidR="006F6F9C" w:rsidRPr="00064A9A">
        <w:rPr>
          <w:rStyle w:val="--"/>
        </w:rPr>
        <w:t xml:space="preserve">не </w:t>
      </w:r>
      <w:r w:rsidR="006F6F9C" w:rsidRPr="00064A9A">
        <w:rPr>
          <w:rStyle w:val="--0"/>
        </w:rPr>
        <w:t>способных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его преображать. Мы должны осознать: Разум — это основа </w:t>
      </w:r>
    </w:p>
    <w:p w14:paraId="6E51F018" w14:textId="2173A2CE" w:rsidR="006F6F9C" w:rsidRPr="006F6F9C" w:rsidRDefault="00D51734" w:rsidP="00EB715F">
      <w:pPr>
        <w:spacing w:after="0"/>
        <w:ind w:firstLine="0"/>
        <w:rPr>
          <w:rFonts w:eastAsia="Times New Roman"/>
          <w:color w:val="000000"/>
          <w:szCs w:val="28"/>
          <w:lang w:eastAsia="zh-CN"/>
        </w:rPr>
      </w:pPr>
      <w:r>
        <w:rPr>
          <w:rFonts w:eastAsia="Times New Roman"/>
          <w:noProof/>
          <w:color w:val="000000"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6308DFB0" wp14:editId="0F98DF42">
            <wp:simplePos x="0" y="0"/>
            <wp:positionH relativeFrom="column">
              <wp:posOffset>-2540</wp:posOffset>
            </wp:positionH>
            <wp:positionV relativeFrom="paragraph">
              <wp:posOffset>-2540</wp:posOffset>
            </wp:positionV>
            <wp:extent cx="2896235" cy="3478530"/>
            <wp:effectExtent l="0" t="0" r="0" b="1270"/>
            <wp:wrapTight wrapText="bothSides">
              <wp:wrapPolygon edited="0">
                <wp:start x="0" y="0"/>
                <wp:lineTo x="0" y="21529"/>
                <wp:lineTo x="21501" y="21529"/>
                <wp:lineTo x="21501" y="0"/>
                <wp:lineTo x="0" y="0"/>
              </wp:wrapPolygon>
            </wp:wrapTight>
            <wp:docPr id="180326083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260836" name="Рисунок 180326083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235" cy="3478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различения между истиной и иллюзией. А это значит, нам нужно отбросить религиозные и материалистические догмы и </w:t>
      </w:r>
      <w:r w:rsidR="006F6F9C" w:rsidRPr="00064A9A">
        <w:rPr>
          <w:rStyle w:val="--"/>
        </w:rPr>
        <w:t xml:space="preserve">переопределить </w:t>
      </w:r>
      <w:r w:rsidR="006F6F9C" w:rsidRPr="00064A9A">
        <w:rPr>
          <w:rStyle w:val="--0"/>
        </w:rPr>
        <w:t>Разум</w:t>
      </w:r>
      <w:r w:rsidR="006F6F9C" w:rsidRPr="006F6F9C">
        <w:rPr>
          <w:rFonts w:eastAsia="Times New Roman"/>
          <w:color w:val="000000"/>
          <w:szCs w:val="28"/>
          <w:lang w:eastAsia="zh-CN"/>
        </w:rPr>
        <w:t xml:space="preserve"> как энергоинформационную структуру, встроенную в мозг, связанную с типом мышления и задачей Человека в структуре Разума планеты.</w:t>
      </w:r>
    </w:p>
    <w:p w14:paraId="76A10AF5" w14:textId="4FC857BE" w:rsidR="006F6F9C" w:rsidRPr="006F6F9C" w:rsidRDefault="00064A9A" w:rsidP="00EB715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6F6F9C" w:rsidRPr="00064A9A">
        <w:rPr>
          <w:rFonts w:eastAsia="Times New Roman"/>
          <w:szCs w:val="28"/>
          <w:lang w:eastAsia="zh-CN"/>
        </w:rPr>
        <w:t xml:space="preserve"> </w:t>
      </w:r>
      <w:r w:rsidR="00D51734">
        <w:rPr>
          <w:rFonts w:eastAsia="Times New Roman"/>
          <w:szCs w:val="28"/>
          <w:lang w:eastAsia="zh-CN"/>
        </w:rPr>
        <w:t xml:space="preserve">На </w:t>
      </w:r>
      <w:r w:rsidR="006F6F9C" w:rsidRPr="00064A9A">
        <w:rPr>
          <w:rFonts w:eastAsia="Times New Roman"/>
          <w:szCs w:val="28"/>
          <w:lang w:eastAsia="zh-CN"/>
        </w:rPr>
        <w:t xml:space="preserve">нынешнем этапе развития Человечества понять, что такое Разум, — это уже не просто научный интерес, а жизненно важная </w:t>
      </w:r>
      <w:r w:rsidR="006F6F9C" w:rsidRPr="00064A9A">
        <w:rPr>
          <w:rStyle w:val="--"/>
        </w:rPr>
        <w:t xml:space="preserve">стратегическая </w:t>
      </w:r>
      <w:r w:rsidR="006F6F9C" w:rsidRPr="00064A9A">
        <w:rPr>
          <w:rStyle w:val="--0"/>
        </w:rPr>
        <w:t>задача,</w:t>
      </w:r>
      <w:r w:rsidR="006F6F9C" w:rsidRPr="00064A9A">
        <w:rPr>
          <w:rFonts w:eastAsia="Times New Roman"/>
          <w:szCs w:val="28"/>
          <w:lang w:eastAsia="zh-CN"/>
        </w:rPr>
        <w:t xml:space="preserve"> от которой зависит сама возможность продолжения цивилизационного движения. Разум становится своего рода идентификатором зрелости сознания</w:t>
      </w:r>
      <w:r w:rsidR="006F6F9C" w:rsidRPr="006F6F9C">
        <w:rPr>
          <w:rFonts w:eastAsia="Times New Roman"/>
          <w:szCs w:val="28"/>
          <w:lang w:eastAsia="zh-CN"/>
        </w:rPr>
        <w:t xml:space="preserve">, критерием готовности выйти за пределы замкнутого круга техногенного и потребительского тупика. Его подлинное понимание определяет, способен ли человек перейти к </w:t>
      </w:r>
      <w:r w:rsidR="006F6F9C" w:rsidRPr="008B63BA">
        <w:rPr>
          <w:rStyle w:val="--"/>
        </w:rPr>
        <w:t xml:space="preserve">иному </w:t>
      </w:r>
      <w:r w:rsidR="006F6F9C" w:rsidRPr="008B63BA">
        <w:rPr>
          <w:rStyle w:val="--0"/>
        </w:rPr>
        <w:t>состоянию</w:t>
      </w:r>
      <w:r w:rsidR="006F6F9C" w:rsidRPr="006F6F9C">
        <w:rPr>
          <w:rFonts w:eastAsia="Times New Roman"/>
          <w:szCs w:val="28"/>
          <w:lang w:eastAsia="zh-CN"/>
        </w:rPr>
        <w:t xml:space="preserve"> бытия — осмысленному, соразмерному с ритмами планеты, свободному от паразитических </w:t>
      </w:r>
      <w:r w:rsidR="006F6F9C" w:rsidRPr="006F6F9C">
        <w:rPr>
          <w:rFonts w:eastAsia="Times New Roman"/>
          <w:szCs w:val="28"/>
          <w:lang w:eastAsia="zh-CN"/>
        </w:rPr>
        <w:lastRenderedPageBreak/>
        <w:t>конструкций, управляемому изнутри.</w:t>
      </w:r>
      <w:r w:rsidR="008B63BA">
        <w:rPr>
          <w:rFonts w:eastAsia="Times New Roman"/>
          <w:szCs w:val="28"/>
          <w:lang w:eastAsia="zh-CN"/>
        </w:rPr>
        <w:t xml:space="preserve"> </w:t>
      </w:r>
      <w:r w:rsidR="006F6F9C" w:rsidRPr="006F6F9C">
        <w:rPr>
          <w:rFonts w:eastAsia="Times New Roman"/>
          <w:szCs w:val="28"/>
          <w:lang w:eastAsia="zh-CN"/>
        </w:rPr>
        <w:t xml:space="preserve">Осознание Разума — это </w:t>
      </w:r>
      <w:r w:rsidR="006F6F9C" w:rsidRPr="008B63BA">
        <w:rPr>
          <w:rFonts w:eastAsia="Times New Roman"/>
          <w:szCs w:val="28"/>
          <w:lang w:eastAsia="zh-CN"/>
        </w:rPr>
        <w:t>испытание-порог</w:t>
      </w:r>
      <w:r w:rsidR="006F6F9C" w:rsidRPr="006F6F9C">
        <w:rPr>
          <w:rFonts w:eastAsia="Times New Roman"/>
          <w:szCs w:val="28"/>
          <w:lang w:eastAsia="zh-CN"/>
        </w:rPr>
        <w:t xml:space="preserve">, и одновременно возможность. Пройдя этот рубеж, человек обретает доступ к следующей фазе развития: к </w:t>
      </w:r>
      <w:r w:rsidR="006F6F9C" w:rsidRPr="008B63BA">
        <w:rPr>
          <w:rFonts w:eastAsia="Times New Roman"/>
          <w:szCs w:val="28"/>
          <w:lang w:eastAsia="zh-CN"/>
        </w:rPr>
        <w:t>способности принимать независимые, но</w:t>
      </w:r>
      <w:r w:rsidR="006F6F9C" w:rsidRPr="006F6F9C">
        <w:rPr>
          <w:rFonts w:eastAsia="Times New Roman"/>
          <w:b/>
          <w:bCs/>
          <w:szCs w:val="28"/>
          <w:lang w:eastAsia="zh-CN"/>
        </w:rPr>
        <w:t xml:space="preserve"> </w:t>
      </w:r>
      <w:r w:rsidR="006F6F9C" w:rsidRPr="008B63BA">
        <w:rPr>
          <w:rStyle w:val="--0"/>
        </w:rPr>
        <w:t xml:space="preserve">программно </w:t>
      </w:r>
      <w:r w:rsidR="006F6F9C" w:rsidRPr="008B63BA">
        <w:rPr>
          <w:rStyle w:val="--"/>
        </w:rPr>
        <w:t>выверенные</w:t>
      </w:r>
      <w:r w:rsidR="006F6F9C" w:rsidRPr="006F6F9C">
        <w:rPr>
          <w:rFonts w:eastAsia="Times New Roman"/>
          <w:b/>
          <w:bCs/>
          <w:szCs w:val="28"/>
          <w:lang w:eastAsia="zh-CN"/>
        </w:rPr>
        <w:t xml:space="preserve"> </w:t>
      </w:r>
      <w:r w:rsidR="006F6F9C" w:rsidRPr="008B63BA">
        <w:rPr>
          <w:rFonts w:eastAsia="Times New Roman"/>
          <w:szCs w:val="28"/>
          <w:lang w:eastAsia="zh-CN"/>
        </w:rPr>
        <w:t>решения,</w:t>
      </w:r>
      <w:r w:rsidR="006F6F9C" w:rsidRPr="006F6F9C">
        <w:rPr>
          <w:rFonts w:eastAsia="Times New Roman"/>
          <w:szCs w:val="28"/>
          <w:lang w:eastAsia="zh-CN"/>
        </w:rPr>
        <w:t xml:space="preserve"> развивать новые функции мозга, выходить на уровни энергоинформационного восприятия и участвовать в формировании будущего не как жертва, а как субъект.</w:t>
      </w:r>
    </w:p>
    <w:p w14:paraId="6044B3D3" w14:textId="6361E676" w:rsidR="006F6F9C" w:rsidRPr="00255AB1" w:rsidRDefault="008B63BA" w:rsidP="00255AB1">
      <w:pPr>
        <w:spacing w:after="0"/>
        <w:ind w:firstLine="0"/>
        <w:rPr>
          <w:caps/>
          <w:color w:val="0432FF"/>
          <w:sz w:val="24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6F6F9C" w:rsidRPr="006F6F9C">
        <w:rPr>
          <w:rFonts w:eastAsia="Times New Roman"/>
          <w:szCs w:val="28"/>
          <w:lang w:eastAsia="zh-CN"/>
        </w:rPr>
        <w:t xml:space="preserve">По мере </w:t>
      </w:r>
      <w:proofErr w:type="gramStart"/>
      <w:r w:rsidR="006F6F9C" w:rsidRPr="006F6F9C">
        <w:rPr>
          <w:rFonts w:eastAsia="Times New Roman"/>
          <w:szCs w:val="28"/>
          <w:lang w:eastAsia="zh-CN"/>
        </w:rPr>
        <w:t>того</w:t>
      </w:r>
      <w:proofErr w:type="gramEnd"/>
      <w:r w:rsidR="006F6F9C" w:rsidRPr="006F6F9C">
        <w:rPr>
          <w:rFonts w:eastAsia="Times New Roman"/>
          <w:szCs w:val="28"/>
          <w:lang w:eastAsia="zh-CN"/>
        </w:rPr>
        <w:t xml:space="preserve"> как мы приближаемся к пониманию основ </w:t>
      </w:r>
      <w:r w:rsidR="006F6F9C" w:rsidRPr="008B63BA">
        <w:rPr>
          <w:rStyle w:val="--"/>
        </w:rPr>
        <w:t xml:space="preserve">Разуменного </w:t>
      </w:r>
      <w:r w:rsidR="006F6F9C" w:rsidRPr="008B63BA">
        <w:rPr>
          <w:rStyle w:val="--0"/>
        </w:rPr>
        <w:t>ориентирования,</w:t>
      </w:r>
      <w:r w:rsidR="006F6F9C" w:rsidRPr="006F6F9C">
        <w:rPr>
          <w:rFonts w:eastAsia="Times New Roman"/>
          <w:szCs w:val="28"/>
          <w:lang w:eastAsia="zh-CN"/>
        </w:rPr>
        <w:t xml:space="preserve"> как не абстрактной идеи, а как конкретной, структурной, энергоинформационной системы, — </w:t>
      </w:r>
      <w:r w:rsidR="006F6F9C" w:rsidRPr="008B63BA">
        <w:rPr>
          <w:rFonts w:eastAsia="Times New Roman"/>
          <w:szCs w:val="28"/>
          <w:lang w:eastAsia="zh-CN"/>
        </w:rPr>
        <w:t>перед Человеком открывается шанс</w:t>
      </w:r>
      <w:r w:rsidR="006F6F9C" w:rsidRPr="006F6F9C">
        <w:rPr>
          <w:rFonts w:eastAsia="Times New Roman"/>
          <w:szCs w:val="28"/>
          <w:lang w:eastAsia="zh-CN"/>
        </w:rPr>
        <w:t xml:space="preserve"> обрести качества, необходимые для следующей стадии эволюции:</w:t>
      </w:r>
      <w:r>
        <w:rPr>
          <w:rFonts w:eastAsia="Times New Roman"/>
          <w:szCs w:val="28"/>
          <w:lang w:eastAsia="zh-CN"/>
        </w:rPr>
        <w:t xml:space="preserve"> </w:t>
      </w:r>
      <w:r w:rsidR="006F6F9C" w:rsidRPr="006F6F9C">
        <w:rPr>
          <w:rFonts w:eastAsia="Times New Roman"/>
          <w:szCs w:val="28"/>
          <w:lang w:eastAsia="zh-CN"/>
        </w:rPr>
        <w:t>ясное восприятие;</w:t>
      </w:r>
      <w:r>
        <w:rPr>
          <w:rFonts w:eastAsia="Times New Roman"/>
          <w:szCs w:val="28"/>
          <w:lang w:eastAsia="zh-CN"/>
        </w:rPr>
        <w:t xml:space="preserve"> </w:t>
      </w:r>
      <w:r w:rsidR="006F6F9C" w:rsidRPr="006F6F9C">
        <w:rPr>
          <w:rFonts w:eastAsia="Times New Roman"/>
          <w:szCs w:val="28"/>
          <w:lang w:eastAsia="zh-CN"/>
        </w:rPr>
        <w:t>расширенное сознание;</w:t>
      </w:r>
      <w:r>
        <w:rPr>
          <w:rFonts w:eastAsia="Times New Roman"/>
          <w:szCs w:val="28"/>
          <w:lang w:eastAsia="zh-CN"/>
        </w:rPr>
        <w:t xml:space="preserve"> </w:t>
      </w:r>
      <w:r w:rsidR="006F6F9C" w:rsidRPr="006F6F9C">
        <w:rPr>
          <w:rFonts w:eastAsia="Times New Roman"/>
          <w:szCs w:val="28"/>
          <w:lang w:eastAsia="zh-CN"/>
        </w:rPr>
        <w:t>устойчивое психическое состояние;</w:t>
      </w:r>
      <w:r>
        <w:rPr>
          <w:rFonts w:eastAsia="Times New Roman"/>
          <w:szCs w:val="28"/>
          <w:lang w:eastAsia="zh-CN"/>
        </w:rPr>
        <w:t xml:space="preserve"> </w:t>
      </w:r>
      <w:r w:rsidR="006F6F9C" w:rsidRPr="006F6F9C">
        <w:rPr>
          <w:rFonts w:eastAsia="Times New Roman"/>
          <w:szCs w:val="28"/>
          <w:lang w:eastAsia="zh-CN"/>
        </w:rPr>
        <w:t>способность к соучастию в управлении.</w:t>
      </w:r>
      <w:r>
        <w:rPr>
          <w:rFonts w:eastAsia="Times New Roman"/>
          <w:szCs w:val="28"/>
          <w:lang w:eastAsia="zh-CN"/>
        </w:rPr>
        <w:t xml:space="preserve"> </w:t>
      </w:r>
      <w:r w:rsidR="006F6F9C" w:rsidRPr="006F6F9C">
        <w:rPr>
          <w:rFonts w:eastAsia="Times New Roman"/>
          <w:szCs w:val="28"/>
          <w:lang w:eastAsia="zh-CN"/>
        </w:rPr>
        <w:t xml:space="preserve">Это не «духовный путь» в привычном религиозном смысле — это </w:t>
      </w:r>
      <w:r w:rsidR="006F6F9C" w:rsidRPr="008B63BA">
        <w:rPr>
          <w:rStyle w:val="--"/>
        </w:rPr>
        <w:t xml:space="preserve">новый </w:t>
      </w:r>
      <w:r w:rsidR="006F6F9C" w:rsidRPr="008B63BA">
        <w:rPr>
          <w:rStyle w:val="--0"/>
        </w:rPr>
        <w:t xml:space="preserve">формат </w:t>
      </w:r>
      <w:r w:rsidR="006F6F9C" w:rsidRPr="008B63BA">
        <w:rPr>
          <w:rFonts w:eastAsia="Times New Roman"/>
          <w:szCs w:val="28"/>
          <w:lang w:eastAsia="zh-CN"/>
        </w:rPr>
        <w:t>цивилизационного мышления</w:t>
      </w:r>
      <w:r w:rsidR="006F6F9C" w:rsidRPr="006F6F9C">
        <w:rPr>
          <w:rFonts w:eastAsia="Times New Roman"/>
          <w:szCs w:val="28"/>
          <w:lang w:eastAsia="zh-CN"/>
        </w:rPr>
        <w:t xml:space="preserve">, в котором сама Земля рассматривается как разумная сущность, а человек — как её активный элемент. </w:t>
      </w:r>
      <w:r w:rsidR="006F6F9C" w:rsidRPr="00751EE6">
        <w:rPr>
          <w:rFonts w:eastAsia="Times New Roman"/>
          <w:szCs w:val="28"/>
          <w:lang w:eastAsia="zh-CN"/>
        </w:rPr>
        <w:t xml:space="preserve">Возрождение системных условий, освобождённых от </w:t>
      </w:r>
      <w:r w:rsidR="006F6F9C" w:rsidRPr="00751EE6">
        <w:rPr>
          <w:rStyle w:val="--0"/>
        </w:rPr>
        <w:t xml:space="preserve">искажённых </w:t>
      </w:r>
      <w:r w:rsidR="006F6F9C" w:rsidRPr="00751EE6">
        <w:rPr>
          <w:rStyle w:val="--"/>
        </w:rPr>
        <w:t xml:space="preserve">управляющих </w:t>
      </w:r>
      <w:r w:rsidR="006F6F9C" w:rsidRPr="00751EE6">
        <w:rPr>
          <w:rStyle w:val="--0"/>
        </w:rPr>
        <w:t>вменений</w:t>
      </w:r>
      <w:r w:rsidR="006F6F9C" w:rsidRPr="00751EE6">
        <w:rPr>
          <w:rFonts w:eastAsia="Times New Roman"/>
          <w:szCs w:val="28"/>
          <w:lang w:eastAsia="zh-CN"/>
        </w:rPr>
        <w:t>, позволяет не просто выживать, а переписать цели существования,</w:t>
      </w:r>
      <w:r w:rsidR="006F6F9C" w:rsidRPr="006F6F9C">
        <w:rPr>
          <w:rFonts w:eastAsia="Times New Roman"/>
          <w:szCs w:val="28"/>
          <w:lang w:eastAsia="zh-CN"/>
        </w:rPr>
        <w:t xml:space="preserve"> вернуть себя на путь конструктивного согласования с высшими порядками Разума.</w:t>
      </w:r>
      <w:r w:rsidR="00751EE6">
        <w:rPr>
          <w:rFonts w:eastAsia="Times New Roman"/>
          <w:szCs w:val="28"/>
          <w:lang w:eastAsia="zh-CN"/>
        </w:rPr>
        <w:t xml:space="preserve"> </w:t>
      </w:r>
      <w:r w:rsidR="00751EE6" w:rsidRPr="006F6F9C">
        <w:rPr>
          <w:rFonts w:eastAsia="Times New Roman"/>
          <w:szCs w:val="28"/>
          <w:lang w:eastAsia="zh-CN"/>
        </w:rPr>
        <w:t>Но прежде, чем</w:t>
      </w:r>
      <w:r w:rsidR="006F6F9C" w:rsidRPr="006F6F9C">
        <w:rPr>
          <w:rFonts w:eastAsia="Times New Roman"/>
          <w:szCs w:val="28"/>
          <w:lang w:eastAsia="zh-CN"/>
        </w:rPr>
        <w:t xml:space="preserve"> говорить о будущем, мы должны </w:t>
      </w:r>
      <w:r w:rsidR="006F6F9C" w:rsidRPr="00751EE6">
        <w:rPr>
          <w:rStyle w:val="--"/>
        </w:rPr>
        <w:t xml:space="preserve">пересмотреть </w:t>
      </w:r>
      <w:r w:rsidR="006F6F9C" w:rsidRPr="00751EE6">
        <w:rPr>
          <w:rStyle w:val="--0"/>
        </w:rPr>
        <w:t>прошлое.</w:t>
      </w:r>
      <w:r w:rsidR="006F6F9C" w:rsidRPr="006F6F9C">
        <w:rPr>
          <w:rFonts w:eastAsia="Times New Roman"/>
          <w:szCs w:val="28"/>
          <w:lang w:eastAsia="zh-CN"/>
        </w:rPr>
        <w:t xml:space="preserve"> И не то прошлое, что изложено в школьных учебниках или политизированных хрониках. </w:t>
      </w:r>
      <w:r w:rsidR="006F6F9C" w:rsidRPr="00751EE6">
        <w:rPr>
          <w:rFonts w:eastAsia="Times New Roman"/>
          <w:szCs w:val="28"/>
          <w:lang w:eastAsia="zh-CN"/>
        </w:rPr>
        <w:t xml:space="preserve">История, как она сегодня существует, — это сценарий, составленный для управления, а </w:t>
      </w:r>
      <w:r w:rsidR="006F6F9C" w:rsidRPr="00751EE6">
        <w:rPr>
          <w:rStyle w:val="--"/>
        </w:rPr>
        <w:t xml:space="preserve">не </w:t>
      </w:r>
      <w:r w:rsidR="006F6F9C" w:rsidRPr="00751EE6">
        <w:rPr>
          <w:rStyle w:val="--0"/>
        </w:rPr>
        <w:t>для</w:t>
      </w:r>
      <w:r w:rsidR="006F6F9C" w:rsidRPr="00751EE6">
        <w:rPr>
          <w:rFonts w:eastAsia="Times New Roman"/>
          <w:szCs w:val="28"/>
          <w:lang w:eastAsia="zh-CN"/>
        </w:rPr>
        <w:t xml:space="preserve"> понимания. </w:t>
      </w:r>
      <w:r w:rsidR="006F6F9C" w:rsidRPr="006F6F9C">
        <w:rPr>
          <w:rFonts w:eastAsia="Times New Roman"/>
          <w:szCs w:val="28"/>
          <w:lang w:eastAsia="zh-CN"/>
        </w:rPr>
        <w:t xml:space="preserve">Это множество переработанных, переписанных и упрощённых версий, задача которых — </w:t>
      </w:r>
      <w:r w:rsidR="006F6F9C" w:rsidRPr="00751EE6">
        <w:rPr>
          <w:rFonts w:eastAsia="Times New Roman"/>
          <w:szCs w:val="28"/>
          <w:lang w:eastAsia="zh-CN"/>
        </w:rPr>
        <w:t>не допустить прозрения</w:t>
      </w:r>
      <w:r w:rsidR="006F6F9C" w:rsidRPr="006F6F9C">
        <w:rPr>
          <w:rFonts w:eastAsia="Times New Roman"/>
          <w:szCs w:val="28"/>
          <w:lang w:eastAsia="zh-CN"/>
        </w:rPr>
        <w:t xml:space="preserve">, а </w:t>
      </w:r>
      <w:r w:rsidR="006F6F9C" w:rsidRPr="00751EE6">
        <w:rPr>
          <w:rStyle w:val="--"/>
        </w:rPr>
        <w:t xml:space="preserve">скрыть </w:t>
      </w:r>
      <w:r w:rsidR="006F6F9C" w:rsidRPr="00751EE6">
        <w:rPr>
          <w:rStyle w:val="--0"/>
        </w:rPr>
        <w:t>истину.</w:t>
      </w:r>
      <w:r w:rsidR="00751EE6">
        <w:rPr>
          <w:rStyle w:val="--0"/>
        </w:rPr>
        <w:t xml:space="preserve"> </w:t>
      </w:r>
      <w:r w:rsidR="006F6F9C" w:rsidRPr="006F6F9C">
        <w:rPr>
          <w:rFonts w:eastAsia="Times New Roman"/>
          <w:szCs w:val="28"/>
          <w:lang w:eastAsia="zh-CN"/>
        </w:rPr>
        <w:t>Поэтому перед нами</w:t>
      </w:r>
      <w:r w:rsidR="00751EE6">
        <w:rPr>
          <w:rFonts w:eastAsia="Times New Roman"/>
          <w:szCs w:val="28"/>
          <w:lang w:eastAsia="zh-CN"/>
        </w:rPr>
        <w:t xml:space="preserve"> всеми (и это не высокопарные слова)</w:t>
      </w:r>
      <w:r w:rsidR="006F6F9C" w:rsidRPr="006F6F9C">
        <w:rPr>
          <w:rFonts w:eastAsia="Times New Roman"/>
          <w:szCs w:val="28"/>
          <w:lang w:eastAsia="zh-CN"/>
        </w:rPr>
        <w:t xml:space="preserve"> стоит </w:t>
      </w:r>
      <w:r w:rsidR="006F6F9C" w:rsidRPr="00751EE6">
        <w:rPr>
          <w:rFonts w:eastAsia="Times New Roman"/>
          <w:szCs w:val="28"/>
          <w:lang w:eastAsia="zh-CN"/>
        </w:rPr>
        <w:t>необходимость</w:t>
      </w:r>
      <w:r w:rsidR="006F6F9C" w:rsidRPr="006F6F9C">
        <w:rPr>
          <w:rFonts w:eastAsia="Times New Roman"/>
          <w:b/>
          <w:bCs/>
          <w:szCs w:val="28"/>
          <w:lang w:eastAsia="zh-CN"/>
        </w:rPr>
        <w:t xml:space="preserve"> </w:t>
      </w:r>
      <w:r w:rsidR="006F6F9C" w:rsidRPr="00751EE6">
        <w:rPr>
          <w:rStyle w:val="--0"/>
        </w:rPr>
        <w:t xml:space="preserve">начать </w:t>
      </w:r>
      <w:r w:rsidR="006F6F9C" w:rsidRPr="00751EE6">
        <w:rPr>
          <w:rStyle w:val="--"/>
        </w:rPr>
        <w:t>собственное</w:t>
      </w:r>
      <w:r w:rsidR="006F6F9C" w:rsidRPr="00751EE6">
        <w:rPr>
          <w:rStyle w:val="--0"/>
        </w:rPr>
        <w:t xml:space="preserve"> исследование</w:t>
      </w:r>
      <w:r w:rsidR="006F6F9C" w:rsidRPr="006F6F9C">
        <w:rPr>
          <w:rFonts w:eastAsia="Times New Roman"/>
          <w:b/>
          <w:bCs/>
          <w:szCs w:val="28"/>
          <w:lang w:eastAsia="zh-CN"/>
        </w:rPr>
        <w:t xml:space="preserve"> </w:t>
      </w:r>
      <w:r w:rsidR="006F6F9C" w:rsidRPr="00751EE6">
        <w:rPr>
          <w:rFonts w:eastAsia="Times New Roman"/>
          <w:szCs w:val="28"/>
          <w:lang w:eastAsia="zh-CN"/>
        </w:rPr>
        <w:t>Истока,</w:t>
      </w:r>
      <w:r w:rsidR="006F6F9C" w:rsidRPr="006F6F9C">
        <w:rPr>
          <w:rFonts w:eastAsia="Times New Roman"/>
          <w:szCs w:val="28"/>
          <w:lang w:eastAsia="zh-CN"/>
        </w:rPr>
        <w:t xml:space="preserve"> не через академическую историографию, а через информационно-разумный взгляд на реальность. Мы должны задать себе ключевой вопрос</w:t>
      </w:r>
      <w:proofErr w:type="gramStart"/>
      <w:r w:rsidR="006F6F9C" w:rsidRPr="006F6F9C">
        <w:rPr>
          <w:rFonts w:eastAsia="Times New Roman"/>
          <w:szCs w:val="28"/>
          <w:lang w:eastAsia="zh-CN"/>
        </w:rPr>
        <w:t>:</w:t>
      </w:r>
      <w:r w:rsidR="00751EE6">
        <w:rPr>
          <w:b/>
          <w:caps/>
          <w:color w:val="0432FF"/>
          <w:sz w:val="24"/>
        </w:rPr>
        <w:t xml:space="preserve"> </w:t>
      </w:r>
      <w:r w:rsidR="006F6F9C" w:rsidRPr="00255AB1">
        <w:rPr>
          <w:rFonts w:eastAsia="Times New Roman"/>
          <w:b/>
          <w:bCs/>
          <w:i/>
          <w:iCs/>
          <w:color w:val="0E0E0E"/>
          <w:szCs w:val="28"/>
          <w:lang w:eastAsia="zh-CN"/>
        </w:rPr>
        <w:t>Является</w:t>
      </w:r>
      <w:proofErr w:type="gramEnd"/>
      <w:r w:rsidR="006F6F9C" w:rsidRPr="00255AB1">
        <w:rPr>
          <w:rFonts w:eastAsia="Times New Roman"/>
          <w:b/>
          <w:bCs/>
          <w:i/>
          <w:iCs/>
          <w:color w:val="0E0E0E"/>
          <w:szCs w:val="28"/>
          <w:lang w:eastAsia="zh-CN"/>
        </w:rPr>
        <w:t xml:space="preserve"> ли путь, по которому сегодня движется Земля и человек, изначально заложенным? Или существовал другой вектор, другая стратегия цивилизационного становления, которая была перехвачена, подменена и скрыта?</w:t>
      </w:r>
      <w:r w:rsidR="00255AB1">
        <w:rPr>
          <w:b/>
          <w:bCs/>
          <w:caps/>
          <w:color w:val="0432FF"/>
          <w:sz w:val="24"/>
        </w:rPr>
        <w:t xml:space="preserve"> </w:t>
      </w:r>
      <w:r w:rsidR="006F6F9C" w:rsidRPr="006F6F9C">
        <w:rPr>
          <w:rFonts w:eastAsia="Times New Roman"/>
          <w:szCs w:val="28"/>
          <w:lang w:eastAsia="zh-CN"/>
        </w:rPr>
        <w:t xml:space="preserve">Сегодня этот вопрос перестал быть философской метафорой. </w:t>
      </w:r>
      <w:r w:rsidR="006F6F9C" w:rsidRPr="00255AB1">
        <w:rPr>
          <w:rFonts w:eastAsia="Times New Roman"/>
          <w:szCs w:val="28"/>
          <w:lang w:eastAsia="zh-CN"/>
        </w:rPr>
        <w:t xml:space="preserve">Он стал </w:t>
      </w:r>
      <w:r w:rsidR="006F6F9C" w:rsidRPr="00255AB1">
        <w:rPr>
          <w:rStyle w:val="--"/>
        </w:rPr>
        <w:t xml:space="preserve">условием </w:t>
      </w:r>
      <w:r w:rsidR="006F6F9C" w:rsidRPr="00255AB1">
        <w:rPr>
          <w:rStyle w:val="--0"/>
        </w:rPr>
        <w:t>Перехода</w:t>
      </w:r>
      <w:r w:rsidR="006F6F9C" w:rsidRPr="00255AB1">
        <w:rPr>
          <w:rFonts w:eastAsia="Times New Roman"/>
          <w:szCs w:val="28"/>
          <w:lang w:eastAsia="zh-CN"/>
        </w:rPr>
        <w:t>.</w:t>
      </w:r>
      <w:r w:rsidR="006F6F9C" w:rsidRPr="006F6F9C">
        <w:rPr>
          <w:rFonts w:eastAsia="Times New Roman"/>
          <w:szCs w:val="28"/>
          <w:lang w:eastAsia="zh-CN"/>
        </w:rPr>
        <w:t xml:space="preserve"> Более того, даже часть научного сообщества — пусть ещё робко и фрагментарно — начинает признавать: прежняя парадигма себя исчерпала. </w:t>
      </w:r>
      <w:r w:rsidR="006F6F9C" w:rsidRPr="00255AB1">
        <w:rPr>
          <w:rFonts w:eastAsia="Times New Roman"/>
          <w:szCs w:val="28"/>
          <w:lang w:eastAsia="zh-CN"/>
        </w:rPr>
        <w:t>Зреет запрос на Новый Вектор.</w:t>
      </w:r>
      <w:r w:rsidR="00255AB1">
        <w:rPr>
          <w:caps/>
          <w:color w:val="0432FF"/>
          <w:sz w:val="24"/>
        </w:rPr>
        <w:t xml:space="preserve"> </w:t>
      </w:r>
      <w:r w:rsidR="006F6F9C" w:rsidRPr="006F6F9C">
        <w:rPr>
          <w:rFonts w:eastAsia="Times New Roman"/>
          <w:szCs w:val="28"/>
          <w:lang w:eastAsia="zh-CN"/>
        </w:rPr>
        <w:t xml:space="preserve">Существуют уже и </w:t>
      </w:r>
      <w:r w:rsidR="006F6F9C" w:rsidRPr="00255AB1">
        <w:rPr>
          <w:rStyle w:val="--"/>
        </w:rPr>
        <w:t xml:space="preserve">конкретные </w:t>
      </w:r>
      <w:r w:rsidR="006F6F9C" w:rsidRPr="00255AB1">
        <w:rPr>
          <w:rStyle w:val="--0"/>
        </w:rPr>
        <w:t>концепции</w:t>
      </w:r>
      <w:r w:rsidR="006F6F9C" w:rsidRPr="006F6F9C">
        <w:rPr>
          <w:rFonts w:eastAsia="Times New Roman"/>
          <w:szCs w:val="28"/>
          <w:lang w:eastAsia="zh-CN"/>
        </w:rPr>
        <w:t xml:space="preserve">, которые не только пересматривают «официальную» версию событий, но и </w:t>
      </w:r>
      <w:r w:rsidR="006F6F9C" w:rsidRPr="00255AB1">
        <w:rPr>
          <w:rFonts w:eastAsia="Times New Roman"/>
          <w:szCs w:val="28"/>
          <w:lang w:eastAsia="zh-CN"/>
        </w:rPr>
        <w:t xml:space="preserve">предлагают </w:t>
      </w:r>
      <w:r w:rsidR="006F6F9C" w:rsidRPr="00255AB1">
        <w:rPr>
          <w:rStyle w:val="--"/>
        </w:rPr>
        <w:t xml:space="preserve">новый </w:t>
      </w:r>
      <w:r w:rsidR="006F6F9C" w:rsidRPr="00255AB1">
        <w:rPr>
          <w:rStyle w:val="--0"/>
        </w:rPr>
        <w:t>уровень</w:t>
      </w:r>
      <w:r w:rsidR="006F6F9C" w:rsidRPr="00255AB1">
        <w:rPr>
          <w:rStyle w:val="--"/>
        </w:rPr>
        <w:t xml:space="preserve"> </w:t>
      </w:r>
      <w:r w:rsidR="006F6F9C" w:rsidRPr="00255AB1">
        <w:rPr>
          <w:rFonts w:eastAsia="Times New Roman"/>
          <w:szCs w:val="28"/>
          <w:lang w:eastAsia="zh-CN"/>
        </w:rPr>
        <w:t>целостного понимания</w:t>
      </w:r>
      <w:r w:rsidR="006F6F9C" w:rsidRPr="006F6F9C">
        <w:rPr>
          <w:rFonts w:eastAsia="Times New Roman"/>
          <w:szCs w:val="28"/>
          <w:lang w:eastAsia="zh-CN"/>
        </w:rPr>
        <w:t>. Среди них — труды Н. Левашова, А. Хатыбова, А. Лучина, Б. Макова, а также группы исследователей, работающих в направлениях:</w:t>
      </w:r>
      <w:r w:rsidR="00255AB1">
        <w:rPr>
          <w:caps/>
          <w:color w:val="0432FF"/>
          <w:sz w:val="24"/>
        </w:rPr>
        <w:t xml:space="preserve"> </w:t>
      </w:r>
      <w:r w:rsidR="006F6F9C" w:rsidRPr="006F6F9C">
        <w:rPr>
          <w:rFonts w:eastAsia="Times New Roman"/>
          <w:szCs w:val="28"/>
          <w:lang w:eastAsia="zh-CN"/>
        </w:rPr>
        <w:t>«Физика Энергий»,</w:t>
      </w:r>
      <w:r w:rsidR="00255AB1">
        <w:rPr>
          <w:caps/>
          <w:color w:val="0432FF"/>
          <w:sz w:val="24"/>
        </w:rPr>
        <w:t xml:space="preserve"> </w:t>
      </w:r>
      <w:r w:rsidR="006F6F9C" w:rsidRPr="006F6F9C">
        <w:rPr>
          <w:rFonts w:eastAsia="Times New Roman"/>
          <w:szCs w:val="28"/>
          <w:lang w:eastAsia="zh-CN"/>
        </w:rPr>
        <w:t>«Физика Мозга»,</w:t>
      </w:r>
      <w:r w:rsidR="00255AB1">
        <w:rPr>
          <w:caps/>
          <w:color w:val="0432FF"/>
          <w:sz w:val="24"/>
        </w:rPr>
        <w:t xml:space="preserve"> </w:t>
      </w:r>
      <w:r w:rsidR="006F6F9C" w:rsidRPr="006F6F9C">
        <w:rPr>
          <w:rFonts w:eastAsia="Times New Roman"/>
          <w:szCs w:val="28"/>
          <w:lang w:eastAsia="zh-CN"/>
        </w:rPr>
        <w:t>«Физика Клетки Человека»</w:t>
      </w:r>
      <w:r w:rsidR="00255AB1">
        <w:rPr>
          <w:rFonts w:eastAsia="Times New Roman"/>
          <w:szCs w:val="28"/>
          <w:lang w:eastAsia="zh-CN"/>
        </w:rPr>
        <w:t xml:space="preserve"> </w:t>
      </w:r>
      <w:r w:rsidR="006F6F9C" w:rsidRPr="006F6F9C">
        <w:rPr>
          <w:rFonts w:eastAsia="Times New Roman"/>
          <w:szCs w:val="28"/>
          <w:lang w:eastAsia="zh-CN"/>
        </w:rPr>
        <w:t>и «Информационные Модели Мироздания».</w:t>
      </w:r>
    </w:p>
    <w:p w14:paraId="7253B23B" w14:textId="17508EDF" w:rsidR="006F6F9C" w:rsidRPr="006F6F9C" w:rsidRDefault="00255AB1" w:rsidP="00EB715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  </w:t>
      </w:r>
      <w:r w:rsidR="006F6F9C" w:rsidRPr="006F6F9C">
        <w:rPr>
          <w:rFonts w:eastAsia="Times New Roman"/>
          <w:szCs w:val="28"/>
          <w:lang w:eastAsia="zh-CN"/>
        </w:rPr>
        <w:t xml:space="preserve">Среди </w:t>
      </w:r>
      <w:r w:rsidR="006F6F9C" w:rsidRPr="00255AB1">
        <w:rPr>
          <w:rStyle w:val="--"/>
        </w:rPr>
        <w:t xml:space="preserve">ключевых </w:t>
      </w:r>
      <w:r w:rsidR="006F6F9C" w:rsidRPr="00255AB1">
        <w:rPr>
          <w:rStyle w:val="--0"/>
        </w:rPr>
        <w:t>работ,</w:t>
      </w:r>
      <w:r w:rsidR="006F6F9C" w:rsidRPr="006F6F9C">
        <w:rPr>
          <w:rFonts w:eastAsia="Times New Roman"/>
          <w:szCs w:val="28"/>
          <w:lang w:eastAsia="zh-CN"/>
        </w:rPr>
        <w:t xml:space="preserve"> без которых невозможно осознать глубину происходящего, </w:t>
      </w:r>
      <w:r w:rsidR="00023D7B">
        <w:rPr>
          <w:rFonts w:eastAsia="Times New Roman"/>
          <w:szCs w:val="28"/>
          <w:lang w:eastAsia="zh-CN"/>
        </w:rPr>
        <w:t xml:space="preserve">на мой взгляд, нужно </w:t>
      </w:r>
      <w:r w:rsidR="006F6F9C" w:rsidRPr="006F6F9C">
        <w:rPr>
          <w:rFonts w:eastAsia="Times New Roman"/>
          <w:szCs w:val="28"/>
          <w:lang w:eastAsia="zh-CN"/>
        </w:rPr>
        <w:t>особенно выдел</w:t>
      </w:r>
      <w:r w:rsidR="00023D7B">
        <w:rPr>
          <w:rFonts w:eastAsia="Times New Roman"/>
          <w:szCs w:val="28"/>
          <w:lang w:eastAsia="zh-CN"/>
        </w:rPr>
        <w:t>ить</w:t>
      </w:r>
      <w:r w:rsidR="006F6F9C" w:rsidRPr="006F6F9C">
        <w:rPr>
          <w:rFonts w:eastAsia="Times New Roman"/>
          <w:szCs w:val="28"/>
          <w:lang w:eastAsia="zh-CN"/>
        </w:rPr>
        <w:t>:</w:t>
      </w:r>
    </w:p>
    <w:p w14:paraId="0FE97E31" w14:textId="77777777" w:rsidR="006F6F9C" w:rsidRPr="006F6F9C" w:rsidRDefault="006F6F9C" w:rsidP="00EB715F">
      <w:pPr>
        <w:numPr>
          <w:ilvl w:val="0"/>
          <w:numId w:val="51"/>
        </w:numPr>
        <w:spacing w:after="0"/>
        <w:rPr>
          <w:rFonts w:eastAsia="Times New Roman"/>
          <w:szCs w:val="28"/>
          <w:lang w:eastAsia="zh-CN"/>
        </w:rPr>
      </w:pPr>
      <w:r w:rsidRPr="006F6F9C">
        <w:rPr>
          <w:rFonts w:eastAsia="Times New Roman"/>
          <w:szCs w:val="28"/>
          <w:lang w:eastAsia="zh-CN"/>
        </w:rPr>
        <w:t>«Последнее обращение к человечеству» (Н. Левашов),</w:t>
      </w:r>
    </w:p>
    <w:p w14:paraId="0B9AE1EA" w14:textId="5277D5C5" w:rsidR="006F6F9C" w:rsidRPr="006F6F9C" w:rsidRDefault="006F6F9C" w:rsidP="00EB715F">
      <w:pPr>
        <w:numPr>
          <w:ilvl w:val="0"/>
          <w:numId w:val="51"/>
        </w:numPr>
        <w:spacing w:after="0"/>
        <w:rPr>
          <w:rFonts w:eastAsia="Times New Roman"/>
          <w:szCs w:val="28"/>
          <w:lang w:eastAsia="zh-CN"/>
        </w:rPr>
      </w:pPr>
      <w:r w:rsidRPr="006F6F9C">
        <w:rPr>
          <w:rFonts w:eastAsia="Times New Roman"/>
          <w:szCs w:val="28"/>
          <w:lang w:eastAsia="zh-CN"/>
        </w:rPr>
        <w:t>«Основы Формирования Человечества</w:t>
      </w:r>
      <w:r w:rsidR="00023D7B">
        <w:rPr>
          <w:rFonts w:eastAsia="Times New Roman"/>
          <w:szCs w:val="28"/>
          <w:lang w:eastAsia="zh-CN"/>
        </w:rPr>
        <w:t xml:space="preserve">. Часть 1 – </w:t>
      </w:r>
      <w:proofErr w:type="gramStart"/>
      <w:r w:rsidR="00023D7B">
        <w:rPr>
          <w:rFonts w:eastAsia="Times New Roman"/>
          <w:szCs w:val="28"/>
          <w:lang w:eastAsia="zh-CN"/>
        </w:rPr>
        <w:t xml:space="preserve">4» </w:t>
      </w:r>
      <w:r w:rsidRPr="006F6F9C">
        <w:rPr>
          <w:rFonts w:eastAsia="Times New Roman"/>
          <w:szCs w:val="28"/>
          <w:lang w:eastAsia="zh-CN"/>
        </w:rPr>
        <w:t xml:space="preserve"> (</w:t>
      </w:r>
      <w:proofErr w:type="gramEnd"/>
      <w:r w:rsidRPr="006F6F9C">
        <w:rPr>
          <w:rFonts w:eastAsia="Times New Roman"/>
          <w:szCs w:val="28"/>
          <w:lang w:eastAsia="zh-CN"/>
        </w:rPr>
        <w:t>группа авторов),</w:t>
      </w:r>
    </w:p>
    <w:p w14:paraId="6B6C96D7" w14:textId="77777777" w:rsidR="00BC2CF6" w:rsidRDefault="006F6F9C" w:rsidP="00ED3521">
      <w:pPr>
        <w:numPr>
          <w:ilvl w:val="0"/>
          <w:numId w:val="51"/>
        </w:numPr>
        <w:spacing w:after="0"/>
        <w:rPr>
          <w:rFonts w:eastAsia="Times New Roman"/>
          <w:szCs w:val="28"/>
          <w:lang w:eastAsia="zh-CN"/>
        </w:rPr>
      </w:pPr>
      <w:r w:rsidRPr="006F6F9C">
        <w:rPr>
          <w:rFonts w:eastAsia="Times New Roman"/>
          <w:szCs w:val="28"/>
          <w:lang w:eastAsia="zh-CN"/>
        </w:rPr>
        <w:t>«Конструктивная Теория Всего» (Б. Маков),</w:t>
      </w:r>
      <w:r w:rsidR="00023D7B">
        <w:rPr>
          <w:rFonts w:eastAsia="Times New Roman"/>
          <w:szCs w:val="28"/>
          <w:lang w:eastAsia="zh-CN"/>
        </w:rPr>
        <w:t xml:space="preserve"> </w:t>
      </w:r>
      <w:r w:rsidR="00ED3521">
        <w:rPr>
          <w:rFonts w:eastAsia="Times New Roman"/>
          <w:szCs w:val="28"/>
          <w:lang w:eastAsia="zh-CN"/>
        </w:rPr>
        <w:t xml:space="preserve"> </w:t>
      </w:r>
    </w:p>
    <w:p w14:paraId="17C77E95" w14:textId="73BEF3E7" w:rsidR="006F6F9C" w:rsidRPr="00BC2CF6" w:rsidRDefault="00023D7B" w:rsidP="00BC2CF6">
      <w:pPr>
        <w:spacing w:after="0"/>
        <w:ind w:firstLine="0"/>
        <w:rPr>
          <w:rFonts w:eastAsia="Times New Roman"/>
          <w:szCs w:val="28"/>
          <w:lang w:eastAsia="zh-CN"/>
        </w:rPr>
      </w:pPr>
      <w:r w:rsidRPr="00BC2CF6">
        <w:rPr>
          <w:rFonts w:eastAsia="Times New Roman"/>
          <w:szCs w:val="28"/>
          <w:lang w:eastAsia="zh-CN"/>
        </w:rPr>
        <w:t xml:space="preserve">а </w:t>
      </w:r>
      <w:r w:rsidR="00823E36" w:rsidRPr="00BC2CF6">
        <w:rPr>
          <w:rFonts w:eastAsia="Times New Roman"/>
          <w:szCs w:val="28"/>
          <w:lang w:eastAsia="zh-CN"/>
        </w:rPr>
        <w:t xml:space="preserve">также, </w:t>
      </w:r>
      <w:r w:rsidR="00BC2CF6" w:rsidRPr="00BC2CF6">
        <w:rPr>
          <w:rFonts w:eastAsia="Times New Roman"/>
          <w:szCs w:val="28"/>
          <w:lang w:eastAsia="zh-CN"/>
        </w:rPr>
        <w:t>книги и</w:t>
      </w:r>
      <w:r w:rsidR="00823E36" w:rsidRPr="00BC2CF6">
        <w:rPr>
          <w:rFonts w:eastAsia="Times New Roman"/>
          <w:szCs w:val="28"/>
          <w:lang w:eastAsia="zh-CN"/>
        </w:rPr>
        <w:t xml:space="preserve"> статьи А. Хатыбова. </w:t>
      </w:r>
      <w:r w:rsidR="006F6F9C" w:rsidRPr="00BC2CF6">
        <w:rPr>
          <w:rFonts w:eastAsia="Times New Roman"/>
          <w:szCs w:val="28"/>
          <w:lang w:eastAsia="zh-CN"/>
        </w:rPr>
        <w:t xml:space="preserve">Эти труды раскрывают </w:t>
      </w:r>
      <w:r w:rsidR="006F6F9C" w:rsidRPr="00823E36">
        <w:rPr>
          <w:rStyle w:val="--"/>
        </w:rPr>
        <w:t xml:space="preserve">интегральную </w:t>
      </w:r>
      <w:r w:rsidR="006F6F9C" w:rsidRPr="00823E36">
        <w:rPr>
          <w:rStyle w:val="--0"/>
        </w:rPr>
        <w:t xml:space="preserve">модель </w:t>
      </w:r>
      <w:r w:rsidR="006F6F9C" w:rsidRPr="00BC2CF6">
        <w:rPr>
          <w:rFonts w:eastAsia="Times New Roman"/>
          <w:szCs w:val="28"/>
          <w:lang w:eastAsia="zh-CN"/>
        </w:rPr>
        <w:t xml:space="preserve">бытия, в которой Разум — это не аллегория, не метафизика и не религиозный символ, а реальная, управляемая и развивающаяся система, в которую включён и человек, и мозг, и сама Земля </w:t>
      </w:r>
      <w:r w:rsidR="006F6F9C" w:rsidRPr="00823E36">
        <w:rPr>
          <w:rStyle w:val="--0"/>
        </w:rPr>
        <w:t xml:space="preserve">как </w:t>
      </w:r>
      <w:r w:rsidR="006F6F9C" w:rsidRPr="00823E36">
        <w:rPr>
          <w:rStyle w:val="--"/>
        </w:rPr>
        <w:t>носитель</w:t>
      </w:r>
      <w:r w:rsidR="006F6F9C" w:rsidRPr="00BC2CF6">
        <w:rPr>
          <w:rFonts w:eastAsia="Times New Roman"/>
          <w:szCs w:val="28"/>
          <w:lang w:eastAsia="zh-CN"/>
        </w:rPr>
        <w:t xml:space="preserve"> программной целесообразности.</w:t>
      </w:r>
    </w:p>
    <w:p w14:paraId="21DCCA79" w14:textId="5F360ACB" w:rsidR="006F6F9C" w:rsidRPr="00BC2CF6" w:rsidRDefault="00823E36" w:rsidP="00EB715F">
      <w:pPr>
        <w:spacing w:after="0"/>
        <w:ind w:firstLine="0"/>
        <w:rPr>
          <w:rFonts w:eastAsia="Times New Roman"/>
          <w:i/>
          <w:iCs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     </w:t>
      </w:r>
      <w:r w:rsidR="006F6F9C" w:rsidRPr="006F6F9C">
        <w:rPr>
          <w:rFonts w:eastAsia="Times New Roman"/>
          <w:szCs w:val="28"/>
          <w:lang w:eastAsia="zh-CN"/>
        </w:rPr>
        <w:t xml:space="preserve">Именно это новое осознание позволяет нам двигаться дальше — не по линии бесконечного выживания, а </w:t>
      </w:r>
      <w:r w:rsidR="006F6F9C" w:rsidRPr="00BC2CF6">
        <w:rPr>
          <w:rFonts w:eastAsia="Times New Roman"/>
          <w:szCs w:val="28"/>
          <w:lang w:eastAsia="zh-CN"/>
        </w:rPr>
        <w:t>в направлении</w:t>
      </w:r>
      <w:r w:rsidR="006F6F9C" w:rsidRPr="006F6F9C">
        <w:rPr>
          <w:rFonts w:eastAsia="Times New Roman"/>
          <w:b/>
          <w:bCs/>
          <w:szCs w:val="28"/>
          <w:lang w:eastAsia="zh-CN"/>
        </w:rPr>
        <w:t xml:space="preserve"> </w:t>
      </w:r>
      <w:r w:rsidR="006F6F9C" w:rsidRPr="00BC2CF6">
        <w:rPr>
          <w:rStyle w:val="--"/>
        </w:rPr>
        <w:t xml:space="preserve">Победы </w:t>
      </w:r>
      <w:r w:rsidR="006F6F9C" w:rsidRPr="00BC2CF6">
        <w:rPr>
          <w:rStyle w:val="--0"/>
        </w:rPr>
        <w:t>над</w:t>
      </w:r>
      <w:r w:rsidR="006F6F9C" w:rsidRPr="00BC2CF6">
        <w:rPr>
          <w:rStyle w:val="--"/>
        </w:rPr>
        <w:t xml:space="preserve"> смертью</w:t>
      </w:r>
      <w:r w:rsidR="00BC2CF6">
        <w:rPr>
          <w:rStyle w:val="--"/>
        </w:rPr>
        <w:t>,</w:t>
      </w:r>
      <w:r w:rsidR="006F6F9C" w:rsidRPr="006F6F9C">
        <w:rPr>
          <w:rFonts w:eastAsia="Times New Roman"/>
          <w:szCs w:val="28"/>
          <w:lang w:eastAsia="zh-CN"/>
        </w:rPr>
        <w:t xml:space="preserve"> как конечного итога неправильно запущенной системы управления. Потому что истина о прошлом — это </w:t>
      </w:r>
      <w:r w:rsidR="006F6F9C" w:rsidRPr="00BC2CF6">
        <w:rPr>
          <w:rStyle w:val="--"/>
        </w:rPr>
        <w:t xml:space="preserve">не </w:t>
      </w:r>
      <w:r w:rsidR="006F6F9C" w:rsidRPr="00BC2CF6">
        <w:rPr>
          <w:rStyle w:val="--0"/>
        </w:rPr>
        <w:t>прошлое</w:t>
      </w:r>
      <w:r w:rsidR="006F6F9C" w:rsidRPr="006F6F9C">
        <w:rPr>
          <w:rFonts w:eastAsia="Times New Roman"/>
          <w:szCs w:val="28"/>
          <w:lang w:eastAsia="zh-CN"/>
        </w:rPr>
        <w:t xml:space="preserve">. </w:t>
      </w:r>
      <w:r w:rsidR="006F6F9C" w:rsidRPr="00BC2CF6">
        <w:rPr>
          <w:rFonts w:eastAsia="Times New Roman"/>
          <w:b/>
          <w:bCs/>
          <w:i/>
          <w:iCs/>
          <w:szCs w:val="28"/>
          <w:lang w:eastAsia="zh-CN"/>
        </w:rPr>
        <w:t>Это</w:t>
      </w:r>
      <w:r w:rsidR="006F6F9C" w:rsidRPr="006F6F9C">
        <w:rPr>
          <w:rFonts w:eastAsia="Times New Roman"/>
          <w:szCs w:val="28"/>
          <w:lang w:eastAsia="zh-CN"/>
        </w:rPr>
        <w:t xml:space="preserve"> </w:t>
      </w:r>
      <w:r w:rsidR="006F6F9C" w:rsidRPr="00BC2CF6">
        <w:rPr>
          <w:rFonts w:eastAsia="Times New Roman"/>
          <w:b/>
          <w:bCs/>
          <w:i/>
          <w:iCs/>
          <w:szCs w:val="28"/>
          <w:lang w:eastAsia="zh-CN"/>
        </w:rPr>
        <w:t>ключ к настоящему и будущее, ожидающее возвращения смысла</w:t>
      </w:r>
      <w:r w:rsidR="006F6F9C" w:rsidRPr="00BC2CF6">
        <w:rPr>
          <w:rFonts w:eastAsia="Times New Roman"/>
          <w:i/>
          <w:iCs/>
          <w:szCs w:val="28"/>
          <w:lang w:eastAsia="zh-CN"/>
        </w:rPr>
        <w:t>.</w:t>
      </w:r>
    </w:p>
    <w:p w14:paraId="06833F76" w14:textId="77777777" w:rsidR="00203339" w:rsidRDefault="00BC2CF6" w:rsidP="00EB715F">
      <w:pPr>
        <w:spacing w:after="0"/>
        <w:ind w:firstLine="0"/>
        <w:rPr>
          <w:rFonts w:eastAsia="Times New Roman"/>
          <w:color w:val="000000"/>
          <w:szCs w:val="28"/>
          <w:lang w:eastAsia="zh-CN"/>
        </w:rPr>
      </w:pPr>
      <w:r>
        <w:rPr>
          <w:rFonts w:eastAsia="Times New Roman"/>
          <w:color w:val="000000"/>
          <w:szCs w:val="28"/>
          <w:lang w:eastAsia="zh-CN"/>
        </w:rPr>
        <w:t xml:space="preserve">      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Осмысление природы Разума, как мы уже видим, выводит нас на </w:t>
      </w:r>
      <w:r w:rsidR="00EB715F" w:rsidRPr="00BC2CF6">
        <w:rPr>
          <w:rStyle w:val="--0"/>
        </w:rPr>
        <w:t xml:space="preserve">совершенно </w:t>
      </w:r>
      <w:r w:rsidR="00EB715F" w:rsidRPr="00BC2CF6">
        <w:rPr>
          <w:rStyle w:val="--"/>
        </w:rPr>
        <w:t>иной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уровень восприятия реальности — и заставляет пересмотреть даже саму структуру истории человечества. Нам открывается важный факт, ранее надёжно скрытый: нынешняя </w:t>
      </w:r>
      <w:r w:rsidR="00EB715F" w:rsidRPr="00BC2CF6">
        <w:rPr>
          <w:rStyle w:val="--"/>
        </w:rPr>
        <w:t xml:space="preserve">стратегическая </w:t>
      </w:r>
      <w:r w:rsidR="00EB715F" w:rsidRPr="00BC2CF6">
        <w:rPr>
          <w:rStyle w:val="--0"/>
        </w:rPr>
        <w:t>направленность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цивилизационного развития — не первая в истории Земли и Человечества. </w:t>
      </w:r>
    </w:p>
    <w:p w14:paraId="18AA78D1" w14:textId="09B62922" w:rsidR="00EB715F" w:rsidRPr="00EB715F" w:rsidRDefault="00203339" w:rsidP="00EB715F">
      <w:pPr>
        <w:spacing w:after="0"/>
        <w:ind w:firstLine="0"/>
        <w:rPr>
          <w:rFonts w:eastAsia="Times New Roman"/>
          <w:color w:val="000000"/>
          <w:szCs w:val="28"/>
          <w:lang w:eastAsia="zh-CN"/>
        </w:rPr>
      </w:pPr>
      <w:r>
        <w:rPr>
          <w:rFonts w:eastAsia="Times New Roman"/>
          <w:color w:val="000000"/>
          <w:szCs w:val="28"/>
          <w:lang w:eastAsia="zh-CN"/>
        </w:rPr>
        <w:t xml:space="preserve">               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Если не вдаваться в слишком сложные детали о происхождении человечества и управляющих системах его становления, можно сказать следующее: наша текущая целевая ориентация, которая предполагает Разуменный путь, — это уже </w:t>
      </w:r>
      <w:r w:rsidR="00EB715F" w:rsidRPr="00203339">
        <w:rPr>
          <w:rStyle w:val="--"/>
        </w:rPr>
        <w:t>вторая</w:t>
      </w:r>
      <w:r w:rsidR="00EB715F" w:rsidRPr="00203339">
        <w:rPr>
          <w:rStyle w:val="--0"/>
        </w:rPr>
        <w:t xml:space="preserve"> попытка</w:t>
      </w:r>
      <w:r w:rsidR="00EB715F" w:rsidRPr="00EB715F">
        <w:rPr>
          <w:rFonts w:eastAsia="Times New Roman"/>
          <w:color w:val="000000"/>
          <w:szCs w:val="28"/>
          <w:lang w:eastAsia="zh-CN"/>
        </w:rPr>
        <w:t>, и она не возникла случайно.</w:t>
      </w:r>
      <w:r>
        <w:rPr>
          <w:rFonts w:eastAsia="Times New Roman"/>
          <w:color w:val="000000"/>
          <w:szCs w:val="28"/>
          <w:lang w:eastAsia="zh-CN"/>
        </w:rPr>
        <w:t xml:space="preserve"> </w:t>
      </w:r>
      <w:r w:rsidR="00EB715F" w:rsidRPr="00203339">
        <w:rPr>
          <w:rStyle w:val="--"/>
        </w:rPr>
        <w:t xml:space="preserve">Первая </w:t>
      </w:r>
      <w:r w:rsidR="00EB715F" w:rsidRPr="00203339">
        <w:rPr>
          <w:rStyle w:val="--0"/>
        </w:rPr>
        <w:t>фаза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подготовки к великому развороту цивилизации продолжалась почти полтора миллиона лет. Это был долгий, строго управляемый этап формирования условий, предшествующих развёртыванию первого стратегического Вектора Цели. В этом процессе </w:t>
      </w:r>
      <w:r w:rsidR="00EB715F" w:rsidRPr="00203339">
        <w:rPr>
          <w:rStyle w:val="--"/>
        </w:rPr>
        <w:t xml:space="preserve">не </w:t>
      </w:r>
      <w:r w:rsidR="00EB715F" w:rsidRPr="00203339">
        <w:rPr>
          <w:rStyle w:val="--0"/>
        </w:rPr>
        <w:t>было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места случайностям, как бы ни старалась прежняя наука выдать хаос за основу мироустройства, прикрываясь своими философскими заклинаниями вроде «борьбы противоположностей» или «естественного отбора». Но истина куда глубже: всё происходящее на Земле было частью </w:t>
      </w:r>
      <w:r w:rsidR="00EB715F" w:rsidRPr="00203339">
        <w:rPr>
          <w:rStyle w:val="--"/>
        </w:rPr>
        <w:t xml:space="preserve">целенаправленного </w:t>
      </w:r>
      <w:r w:rsidR="00EB715F" w:rsidRPr="00203339">
        <w:rPr>
          <w:rStyle w:val="--0"/>
        </w:rPr>
        <w:t>управления,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выстроенного не на хаосе, а на гармонии, на точных настройках взаимодействия информационных, энергетических и природных компонентов планеты. Именно этого </w:t>
      </w:r>
      <w:r w:rsidR="00EB715F" w:rsidRPr="00203339">
        <w:rPr>
          <w:rStyle w:val="--"/>
        </w:rPr>
        <w:t xml:space="preserve">не </w:t>
      </w:r>
      <w:r w:rsidR="00EB715F" w:rsidRPr="00203339">
        <w:rPr>
          <w:rStyle w:val="--0"/>
        </w:rPr>
        <w:t>знала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и не могла признать старая наука, потому и прибегала к иллюзорным объяснениям материального мира — без понимания его Разумной основы.</w:t>
      </w:r>
    </w:p>
    <w:p w14:paraId="5EE9ACAF" w14:textId="724F633A" w:rsidR="00EB715F" w:rsidRPr="00EB715F" w:rsidRDefault="00203339" w:rsidP="00EB715F">
      <w:pPr>
        <w:spacing w:after="0"/>
        <w:ind w:firstLine="0"/>
        <w:rPr>
          <w:rFonts w:eastAsia="Times New Roman"/>
          <w:color w:val="000000"/>
          <w:szCs w:val="28"/>
          <w:lang w:eastAsia="zh-CN"/>
        </w:rPr>
      </w:pPr>
      <w:r>
        <w:rPr>
          <w:rFonts w:eastAsia="Times New Roman"/>
          <w:color w:val="000000"/>
          <w:szCs w:val="28"/>
          <w:lang w:eastAsia="zh-CN"/>
        </w:rPr>
        <w:t xml:space="preserve">          </w:t>
      </w:r>
      <w:r w:rsidR="00EB715F" w:rsidRPr="00EB715F">
        <w:rPr>
          <w:rFonts w:eastAsia="Times New Roman"/>
          <w:color w:val="000000"/>
          <w:szCs w:val="28"/>
          <w:lang w:eastAsia="zh-CN"/>
        </w:rPr>
        <w:t>Первая стратегия, воплощённая около 20</w:t>
      </w:r>
      <w:r w:rsidR="00EB715F" w:rsidRPr="00EB715F">
        <w:rPr>
          <w:rFonts w:ascii="Times New Roman" w:eastAsia="Times New Roman" w:hAnsi="Times New Roman"/>
          <w:color w:val="000000"/>
          <w:szCs w:val="28"/>
          <w:lang w:eastAsia="zh-CN"/>
        </w:rPr>
        <w:t> 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000 лет назад, была действительно ориентирована на Человека, как на </w:t>
      </w:r>
      <w:r w:rsidR="00EB715F" w:rsidRPr="00203339">
        <w:rPr>
          <w:rStyle w:val="--"/>
        </w:rPr>
        <w:t xml:space="preserve">осознанное </w:t>
      </w:r>
      <w:r w:rsidR="00EB715F" w:rsidRPr="00203339">
        <w:rPr>
          <w:rStyle w:val="--0"/>
        </w:rPr>
        <w:t>существо,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способное участвовать в Разуменном развёртывании жизни. </w:t>
      </w:r>
      <w:r w:rsidR="00EB715F" w:rsidRPr="00EB715F">
        <w:rPr>
          <w:rFonts w:eastAsia="Times New Roman"/>
          <w:color w:val="000000"/>
          <w:szCs w:val="28"/>
          <w:lang w:eastAsia="zh-CN"/>
        </w:rPr>
        <w:lastRenderedPageBreak/>
        <w:t xml:space="preserve">Человек вступал в фазу прямого исполнительского участия — в рамках гармонии с природой и космофизической направленностью планеты. Однако это направление просуществовало недолго — всего около двух тысяч лет. Оно было </w:t>
      </w:r>
      <w:r w:rsidR="00EB715F" w:rsidRPr="00203339">
        <w:rPr>
          <w:rStyle w:val="--"/>
        </w:rPr>
        <w:t xml:space="preserve">насильственно </w:t>
      </w:r>
      <w:r w:rsidR="00EB715F" w:rsidRPr="00203339">
        <w:rPr>
          <w:rStyle w:val="--0"/>
        </w:rPr>
        <w:t>прервано</w:t>
      </w:r>
      <w:r w:rsidR="00EB715F" w:rsidRPr="00EB715F">
        <w:rPr>
          <w:rFonts w:eastAsia="Times New Roman"/>
          <w:color w:val="000000"/>
          <w:szCs w:val="28"/>
          <w:lang w:eastAsia="zh-CN"/>
        </w:rPr>
        <w:t>, и вмешательство пришло извне.</w:t>
      </w:r>
    </w:p>
    <w:p w14:paraId="646AAFF9" w14:textId="65934E02" w:rsidR="00EB715F" w:rsidRPr="00EB715F" w:rsidRDefault="00203339" w:rsidP="00EB715F">
      <w:pPr>
        <w:spacing w:after="0"/>
        <w:ind w:firstLine="0"/>
        <w:rPr>
          <w:rFonts w:eastAsia="Times New Roman"/>
          <w:color w:val="000000"/>
          <w:szCs w:val="28"/>
          <w:lang w:eastAsia="zh-CN"/>
        </w:rPr>
      </w:pPr>
      <w:r>
        <w:rPr>
          <w:rFonts w:eastAsia="Times New Roman"/>
          <w:color w:val="000000"/>
          <w:szCs w:val="28"/>
          <w:lang w:eastAsia="zh-CN"/>
        </w:rPr>
        <w:t xml:space="preserve">              </w:t>
      </w:r>
      <w:r w:rsidR="00EB715F" w:rsidRPr="00EB715F">
        <w:rPr>
          <w:rFonts w:eastAsia="Times New Roman"/>
          <w:color w:val="000000"/>
          <w:szCs w:val="28"/>
          <w:lang w:eastAsia="zh-CN"/>
        </w:rPr>
        <w:t>Около 18</w:t>
      </w:r>
      <w:r w:rsidR="00EB715F" w:rsidRPr="00EB715F">
        <w:rPr>
          <w:rFonts w:ascii="Times New Roman" w:eastAsia="Times New Roman" w:hAnsi="Times New Roman"/>
          <w:color w:val="000000"/>
          <w:szCs w:val="28"/>
          <w:lang w:eastAsia="zh-CN"/>
        </w:rPr>
        <w:t> 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000 лет назад началась </w:t>
      </w:r>
      <w:r w:rsidR="00EB715F" w:rsidRPr="00203339">
        <w:rPr>
          <w:rStyle w:val="--"/>
        </w:rPr>
        <w:t xml:space="preserve">вторая </w:t>
      </w:r>
      <w:r w:rsidR="00EB715F" w:rsidRPr="00203339">
        <w:rPr>
          <w:rStyle w:val="--0"/>
        </w:rPr>
        <w:t>фаза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— стратегия паразитирующего управления, внедрённая так называемой Эбровской системой. Это </w:t>
      </w:r>
      <w:r w:rsidR="00EB715F" w:rsidRPr="0077171A">
        <w:rPr>
          <w:rStyle w:val="--0"/>
        </w:rPr>
        <w:t xml:space="preserve">была </w:t>
      </w:r>
      <w:r w:rsidR="00EB715F" w:rsidRPr="0077171A">
        <w:rPr>
          <w:rStyle w:val="--"/>
        </w:rPr>
        <w:t>чуждая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программе Земли ориентация, направленная не на развитие, а на контроль, подчинение, раздробление. Вместо гармоничного сосуществования с природой, человечество </w:t>
      </w:r>
      <w:r w:rsidR="00EB715F" w:rsidRPr="0077171A">
        <w:rPr>
          <w:rStyle w:val="--0"/>
        </w:rPr>
        <w:t xml:space="preserve">было </w:t>
      </w:r>
      <w:r w:rsidR="00EB715F" w:rsidRPr="0077171A">
        <w:rPr>
          <w:rStyle w:val="--"/>
        </w:rPr>
        <w:t>ввергнуто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в путь ограниченного Разуменного ориентирования — с пониженным уровнем сознания, навязанной системой ценностей и искусственными социальными структурами. Целью стало удовлетворение растущих материальных и бытовых потребностей, а основой — насилие, эксплуатация и деградация.</w:t>
      </w:r>
      <w:r w:rsidR="0077171A">
        <w:rPr>
          <w:rFonts w:eastAsia="Times New Roman"/>
          <w:color w:val="000000"/>
          <w:szCs w:val="28"/>
          <w:lang w:eastAsia="zh-CN"/>
        </w:rPr>
        <w:t xml:space="preserve"> 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Этот путь </w:t>
      </w:r>
      <w:r w:rsidR="00EB715F" w:rsidRPr="0077171A">
        <w:rPr>
          <w:rStyle w:val="--0"/>
        </w:rPr>
        <w:t xml:space="preserve">сопровождался </w:t>
      </w:r>
      <w:r w:rsidR="00EB715F" w:rsidRPr="0077171A">
        <w:rPr>
          <w:rStyle w:val="--"/>
        </w:rPr>
        <w:t>разрастанием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паразитирующих социоструктур: от родоплеменного насилия до современной разрушительной постдемократии, в которой меньшинство господствует над большинством, а Разум подменяется заимствованными (ассигментными) суррогатами — информацией без осознания, знанием без мудрости, властью без ответственности. Всё это — </w:t>
      </w:r>
      <w:r w:rsidR="00EB715F" w:rsidRPr="0077171A">
        <w:rPr>
          <w:rStyle w:val="--0"/>
        </w:rPr>
        <w:t xml:space="preserve">результат </w:t>
      </w:r>
      <w:r w:rsidR="00EB715F" w:rsidRPr="0077171A">
        <w:rPr>
          <w:rStyle w:val="--"/>
        </w:rPr>
        <w:t>смены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стратегии цивилизации. Первая была согласована с Разумом планеты. Вторая — </w:t>
      </w:r>
      <w:r w:rsidR="00EB715F" w:rsidRPr="0077171A">
        <w:rPr>
          <w:rStyle w:val="--0"/>
        </w:rPr>
        <w:t xml:space="preserve">внедрена </w:t>
      </w:r>
      <w:r w:rsidR="00EB715F" w:rsidRPr="0077171A">
        <w:rPr>
          <w:rStyle w:val="--"/>
        </w:rPr>
        <w:t>извне</w:t>
      </w:r>
      <w:r w:rsidR="00EB715F" w:rsidRPr="00EB715F">
        <w:rPr>
          <w:rFonts w:eastAsia="Times New Roman"/>
          <w:color w:val="000000"/>
          <w:szCs w:val="28"/>
          <w:lang w:eastAsia="zh-CN"/>
        </w:rPr>
        <w:t>, с целью подменить смысл бытия на противоположный.</w:t>
      </w:r>
      <w:r w:rsidR="0077171A">
        <w:rPr>
          <w:rFonts w:eastAsia="Times New Roman"/>
          <w:color w:val="000000"/>
          <w:szCs w:val="28"/>
          <w:lang w:eastAsia="zh-CN"/>
        </w:rPr>
        <w:t xml:space="preserve"> 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Именно это знание возвращает нас к необходимости осознания: мы живём в пространстве второго, </w:t>
      </w:r>
      <w:r w:rsidR="00EB715F" w:rsidRPr="0077171A">
        <w:rPr>
          <w:rStyle w:val="--"/>
        </w:rPr>
        <w:t xml:space="preserve">навязанного </w:t>
      </w:r>
      <w:r w:rsidR="00EB715F" w:rsidRPr="0077171A">
        <w:rPr>
          <w:rStyle w:val="--0"/>
        </w:rPr>
        <w:t>Вектора</w:t>
      </w:r>
      <w:r w:rsidR="00EB715F" w:rsidRPr="0077171A">
        <w:rPr>
          <w:rStyle w:val="--"/>
        </w:rPr>
        <w:t xml:space="preserve"> Цели</w:t>
      </w:r>
      <w:r w:rsidR="00EB715F" w:rsidRPr="00EB715F">
        <w:rPr>
          <w:rFonts w:eastAsia="Times New Roman"/>
          <w:color w:val="000000"/>
          <w:szCs w:val="28"/>
          <w:lang w:eastAsia="zh-CN"/>
        </w:rPr>
        <w:t>, но подошли к точке его завершения. А значит — пришло время выхода из забвения, восстановления утраченного и перехода к изначальной программе Разумного цивилизационного пути.</w:t>
      </w:r>
    </w:p>
    <w:p w14:paraId="2F9336D1" w14:textId="4BD7D83F" w:rsidR="00EB715F" w:rsidRPr="00EB715F" w:rsidRDefault="0077171A" w:rsidP="00EB715F">
      <w:pPr>
        <w:spacing w:after="0"/>
        <w:ind w:firstLine="0"/>
        <w:rPr>
          <w:rFonts w:eastAsia="Times New Roman"/>
          <w:color w:val="000000"/>
          <w:szCs w:val="28"/>
          <w:lang w:eastAsia="zh-CN"/>
        </w:rPr>
      </w:pPr>
      <w:r>
        <w:rPr>
          <w:rFonts w:eastAsia="Times New Roman"/>
          <w:color w:val="000000"/>
          <w:szCs w:val="28"/>
          <w:lang w:eastAsia="zh-CN"/>
        </w:rPr>
        <w:t xml:space="preserve">            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Парадоксально, но именно нынешним поколениям людей выпала </w:t>
      </w:r>
      <w:r w:rsidR="00EB715F" w:rsidRPr="0077171A">
        <w:rPr>
          <w:rStyle w:val="--"/>
        </w:rPr>
        <w:t xml:space="preserve">исключительная </w:t>
      </w:r>
      <w:r w:rsidR="00EB715F" w:rsidRPr="0077171A">
        <w:rPr>
          <w:rStyle w:val="--0"/>
        </w:rPr>
        <w:t>возможность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жить в один из </w:t>
      </w:r>
      <w:r w:rsidR="00126A12" w:rsidRPr="00EB715F">
        <w:rPr>
          <w:rFonts w:eastAsia="Times New Roman"/>
          <w:color w:val="000000"/>
          <w:szCs w:val="28"/>
          <w:lang w:eastAsia="zh-CN"/>
        </w:rPr>
        <w:t>важнейших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этапов всей летописи планеты. Мы находимся внутри поворотного события — ключевого перехода, который навсегда изменит не только ход развития Человечества, но и саму судьбу Земли как разумной системы. Этот эпохальный старт, связанный с обновлением стратегии цивилизационного развития, произошёл не где-то в теории, а в </w:t>
      </w:r>
      <w:r w:rsidR="00EB715F" w:rsidRPr="0077171A">
        <w:rPr>
          <w:rStyle w:val="--"/>
        </w:rPr>
        <w:t xml:space="preserve">конкретный </w:t>
      </w:r>
      <w:r w:rsidR="00EB715F" w:rsidRPr="0077171A">
        <w:rPr>
          <w:rStyle w:val="--0"/>
        </w:rPr>
        <w:t xml:space="preserve">момент 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времени: </w:t>
      </w:r>
      <w:r w:rsidR="00EB715F" w:rsidRPr="0077171A">
        <w:rPr>
          <w:rFonts w:eastAsia="Times New Roman"/>
          <w:b/>
          <w:bCs/>
          <w:i/>
          <w:iCs/>
          <w:color w:val="000000"/>
          <w:szCs w:val="28"/>
          <w:lang w:eastAsia="zh-CN"/>
        </w:rPr>
        <w:t>8 июля 2021 года, с 01:15 до 04:15 по московскому времени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. Именно тогда Система Управления планеты осуществила переход на новую — </w:t>
      </w:r>
      <w:r w:rsidR="00EB715F" w:rsidRPr="0077171A">
        <w:rPr>
          <w:rStyle w:val="--"/>
        </w:rPr>
        <w:t xml:space="preserve">третью — </w:t>
      </w:r>
      <w:r w:rsidR="00EB715F" w:rsidRPr="0077171A">
        <w:rPr>
          <w:rStyle w:val="--0"/>
        </w:rPr>
        <w:t xml:space="preserve">стратегию </w:t>
      </w:r>
      <w:r w:rsidR="00EB715F" w:rsidRPr="00EB715F">
        <w:rPr>
          <w:rFonts w:eastAsia="Times New Roman"/>
          <w:color w:val="000000"/>
          <w:szCs w:val="28"/>
          <w:lang w:eastAsia="zh-CN"/>
        </w:rPr>
        <w:t>Вектора Цели, ознаменовав начало принципиально нового этапа.</w:t>
      </w:r>
      <w:r>
        <w:rPr>
          <w:rFonts w:eastAsia="Times New Roman"/>
          <w:color w:val="000000"/>
          <w:szCs w:val="28"/>
          <w:lang w:eastAsia="zh-CN"/>
        </w:rPr>
        <w:t xml:space="preserve"> 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В чём суть этого события? Теперь курс развития Человечества и Земли </w:t>
      </w:r>
      <w:r w:rsidR="00EB715F" w:rsidRPr="0077171A">
        <w:rPr>
          <w:rStyle w:val="--0"/>
        </w:rPr>
        <w:t xml:space="preserve">официально </w:t>
      </w:r>
      <w:r w:rsidR="00EB715F" w:rsidRPr="0077171A">
        <w:rPr>
          <w:rStyle w:val="--"/>
        </w:rPr>
        <w:t>переключён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с прежнего паразитирующего пути на вектор гармоничного единения Человека и природы, на восстановление естественной, целесообразной структуры бытия, где </w:t>
      </w:r>
      <w:r>
        <w:rPr>
          <w:rFonts w:eastAsia="Times New Roman"/>
          <w:color w:val="000000"/>
          <w:szCs w:val="28"/>
          <w:lang w:eastAsia="zh-CN"/>
        </w:rPr>
        <w:t>Р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азум человека и Разум планеты работают </w:t>
      </w:r>
      <w:r w:rsidR="00EB715F" w:rsidRPr="0077171A">
        <w:rPr>
          <w:rStyle w:val="--0"/>
        </w:rPr>
        <w:t xml:space="preserve">в едином </w:t>
      </w:r>
      <w:r w:rsidR="00EB715F" w:rsidRPr="0077171A">
        <w:rPr>
          <w:rStyle w:val="--"/>
        </w:rPr>
        <w:t>ритме.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Это означает не только возрождение </w:t>
      </w:r>
      <w:r w:rsidR="00EB715F" w:rsidRPr="00EB715F">
        <w:rPr>
          <w:rFonts w:eastAsia="Times New Roman"/>
          <w:color w:val="000000"/>
          <w:szCs w:val="28"/>
          <w:lang w:eastAsia="zh-CN"/>
        </w:rPr>
        <w:lastRenderedPageBreak/>
        <w:t xml:space="preserve">Разуменного цивилизационного пути, но и очищение планеты от всего, что мутировало, исказилось или утратило смысл существования в рамках </w:t>
      </w:r>
      <w:r w:rsidR="00EB715F" w:rsidRPr="0077171A">
        <w:rPr>
          <w:rStyle w:val="--"/>
        </w:rPr>
        <w:t xml:space="preserve">новой </w:t>
      </w:r>
      <w:r w:rsidR="00EB715F" w:rsidRPr="0077171A">
        <w:rPr>
          <w:rStyle w:val="--0"/>
        </w:rPr>
        <w:t>космопрограммы</w:t>
      </w:r>
      <w:r w:rsidR="00EB715F" w:rsidRPr="0077171A">
        <w:rPr>
          <w:rStyle w:val="--"/>
        </w:rPr>
        <w:t>.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Человеку вновь возвращается высшее функциональное предназначение: не просто быть потребителем ресурсов, не просто бороться за выживание, а </w:t>
      </w:r>
      <w:r w:rsidR="00EB715F" w:rsidRPr="0077171A">
        <w:rPr>
          <w:rStyle w:val="--"/>
        </w:rPr>
        <w:t xml:space="preserve">стать </w:t>
      </w:r>
      <w:r w:rsidR="00EB715F" w:rsidRPr="0077171A">
        <w:rPr>
          <w:rStyle w:val="--0"/>
        </w:rPr>
        <w:t>попечителем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 планеты, защитником всего живого, осмысленным участником процесса Разумного развития.</w:t>
      </w:r>
      <w:r>
        <w:rPr>
          <w:rFonts w:eastAsia="Times New Roman"/>
          <w:color w:val="000000"/>
          <w:szCs w:val="28"/>
          <w:lang w:eastAsia="zh-CN"/>
        </w:rPr>
        <w:t xml:space="preserve"> 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Иными словами, новая стратегия предполагает </w:t>
      </w:r>
      <w:r w:rsidR="00EB715F" w:rsidRPr="0077171A">
        <w:rPr>
          <w:rStyle w:val="--"/>
        </w:rPr>
        <w:t xml:space="preserve">третью </w:t>
      </w:r>
      <w:r w:rsidR="00EB715F" w:rsidRPr="0077171A">
        <w:rPr>
          <w:rStyle w:val="--0"/>
        </w:rPr>
        <w:t>фазу</w:t>
      </w:r>
      <w:r w:rsidR="00EB715F" w:rsidRPr="00EB715F">
        <w:rPr>
          <w:rFonts w:eastAsia="Times New Roman"/>
          <w:color w:val="000000"/>
          <w:szCs w:val="28"/>
          <w:lang w:eastAsia="zh-CN"/>
        </w:rPr>
        <w:t xml:space="preserve">: возвращение Человека в свою истинную роль — как ипостаси Разума Земли. Происходит дискретный переход на </w:t>
      </w:r>
      <w:r w:rsidR="00EB715F" w:rsidRPr="0077171A">
        <w:rPr>
          <w:rStyle w:val="--"/>
        </w:rPr>
        <w:t xml:space="preserve">новые </w:t>
      </w:r>
      <w:r w:rsidR="00EB715F" w:rsidRPr="0077171A">
        <w:rPr>
          <w:rStyle w:val="--0"/>
        </w:rPr>
        <w:t>уровни</w:t>
      </w:r>
      <w:r w:rsidR="00EB715F" w:rsidRPr="0077171A">
        <w:rPr>
          <w:rStyle w:val="--"/>
        </w:rPr>
        <w:t xml:space="preserve"> сознания</w:t>
      </w:r>
      <w:r w:rsidR="00EB715F" w:rsidRPr="00EB715F">
        <w:rPr>
          <w:rFonts w:eastAsia="Times New Roman"/>
          <w:color w:val="000000"/>
          <w:szCs w:val="28"/>
          <w:lang w:eastAsia="zh-CN"/>
        </w:rPr>
        <w:t>, восприятия, способности к управлению, основанному на целостном понимании. Это не философия, это — факт космического масштаба, начало долгосрочного сценария, который определит вектор будущего на многие века вперёд.</w:t>
      </w:r>
    </w:p>
    <w:p w14:paraId="7EC19D38" w14:textId="6A74B9E1" w:rsidR="00851C78" w:rsidRDefault="00851C78" w:rsidP="00894A4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67C5408D" wp14:editId="0DD22D11">
            <wp:simplePos x="0" y="0"/>
            <wp:positionH relativeFrom="column">
              <wp:posOffset>3098800</wp:posOffset>
            </wp:positionH>
            <wp:positionV relativeFrom="paragraph">
              <wp:posOffset>2101215</wp:posOffset>
            </wp:positionV>
            <wp:extent cx="3471545" cy="3644265"/>
            <wp:effectExtent l="0" t="0" r="0" b="635"/>
            <wp:wrapTight wrapText="bothSides">
              <wp:wrapPolygon edited="0">
                <wp:start x="0" y="0"/>
                <wp:lineTo x="0" y="21528"/>
                <wp:lineTo x="21493" y="21528"/>
                <wp:lineTo x="21493" y="0"/>
                <wp:lineTo x="0" y="0"/>
              </wp:wrapPolygon>
            </wp:wrapTight>
            <wp:docPr id="8227893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789383" name="Рисунок 82278938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1545" cy="3644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71A">
        <w:rPr>
          <w:rFonts w:eastAsia="Times New Roman"/>
          <w:szCs w:val="28"/>
          <w:lang w:eastAsia="zh-CN"/>
        </w:rPr>
        <w:t xml:space="preserve">            </w:t>
      </w:r>
      <w:r w:rsidR="00894A40" w:rsidRPr="00894A40">
        <w:rPr>
          <w:rFonts w:eastAsia="Times New Roman"/>
          <w:szCs w:val="28"/>
          <w:lang w:eastAsia="zh-CN"/>
        </w:rPr>
        <w:t xml:space="preserve">Мы подошли к финалу первой части большого разговора — но не к финалу темы. Эта статья — лишь начальный шаг в осмыслении того, что </w:t>
      </w:r>
      <w:r w:rsidR="00752153">
        <w:rPr>
          <w:rFonts w:eastAsia="Times New Roman"/>
          <w:szCs w:val="28"/>
          <w:lang w:eastAsia="zh-CN"/>
        </w:rPr>
        <w:t>я</w:t>
      </w:r>
      <w:r w:rsidR="00894A40" w:rsidRPr="00894A40">
        <w:rPr>
          <w:rFonts w:eastAsia="Times New Roman"/>
          <w:szCs w:val="28"/>
          <w:lang w:eastAsia="zh-CN"/>
        </w:rPr>
        <w:t xml:space="preserve"> наз</w:t>
      </w:r>
      <w:r w:rsidR="00752153">
        <w:rPr>
          <w:rFonts w:eastAsia="Times New Roman"/>
          <w:szCs w:val="28"/>
          <w:lang w:eastAsia="zh-CN"/>
        </w:rPr>
        <w:t>вал</w:t>
      </w:r>
      <w:r w:rsidR="00894A40" w:rsidRPr="00894A40">
        <w:rPr>
          <w:rFonts w:eastAsia="Times New Roman"/>
          <w:szCs w:val="28"/>
          <w:lang w:eastAsia="zh-CN"/>
        </w:rPr>
        <w:t xml:space="preserve"> </w:t>
      </w:r>
      <w:r w:rsidR="00894A40" w:rsidRPr="00894A40">
        <w:rPr>
          <w:rFonts w:eastAsia="Times New Roman"/>
          <w:b/>
          <w:bCs/>
          <w:szCs w:val="28"/>
          <w:lang w:eastAsia="zh-CN"/>
        </w:rPr>
        <w:t>«Протоколом начала»</w:t>
      </w:r>
      <w:r w:rsidR="00894A40" w:rsidRPr="00894A40">
        <w:rPr>
          <w:rFonts w:eastAsia="Times New Roman"/>
          <w:szCs w:val="28"/>
          <w:lang w:eastAsia="zh-CN"/>
        </w:rPr>
        <w:t xml:space="preserve">. </w:t>
      </w:r>
      <w:r w:rsidR="00752153">
        <w:rPr>
          <w:rFonts w:eastAsia="Times New Roman"/>
          <w:szCs w:val="28"/>
          <w:lang w:eastAsia="zh-CN"/>
        </w:rPr>
        <w:t xml:space="preserve">В серии этих статей </w:t>
      </w:r>
      <w:r w:rsidR="00094CE0">
        <w:rPr>
          <w:rFonts w:eastAsia="Times New Roman"/>
          <w:szCs w:val="28"/>
          <w:lang w:eastAsia="zh-CN"/>
        </w:rPr>
        <w:t xml:space="preserve">будет заложена </w:t>
      </w:r>
      <w:r w:rsidR="00894A40" w:rsidRPr="00094CE0">
        <w:rPr>
          <w:rStyle w:val="--"/>
        </w:rPr>
        <w:t xml:space="preserve">исходная </w:t>
      </w:r>
      <w:r w:rsidR="00894A40" w:rsidRPr="00094CE0">
        <w:rPr>
          <w:rStyle w:val="--0"/>
        </w:rPr>
        <w:t>точка</w:t>
      </w:r>
      <w:r w:rsidR="00894A40" w:rsidRPr="00894A40">
        <w:rPr>
          <w:rFonts w:eastAsia="Times New Roman"/>
          <w:szCs w:val="28"/>
          <w:lang w:eastAsia="zh-CN"/>
        </w:rPr>
        <w:t xml:space="preserve"> отсчёта, без которой невозможно двигаться дальше — ни в понимании мира, ни в раскрытии Человека, ни в постижении цели, ради которой мы живём. Мы </w:t>
      </w:r>
      <w:r w:rsidR="00094CE0">
        <w:rPr>
          <w:rFonts w:eastAsia="Times New Roman"/>
          <w:szCs w:val="28"/>
          <w:lang w:eastAsia="zh-CN"/>
        </w:rPr>
        <w:t xml:space="preserve">с вами, убедимся в том, </w:t>
      </w:r>
      <w:r w:rsidR="00894A40" w:rsidRPr="00894A40">
        <w:rPr>
          <w:rFonts w:eastAsia="Times New Roman"/>
          <w:szCs w:val="28"/>
          <w:lang w:eastAsia="zh-CN"/>
        </w:rPr>
        <w:t xml:space="preserve">что нынешняя реальность, в которой Человечество существует — </w:t>
      </w:r>
      <w:r w:rsidR="00894A40" w:rsidRPr="00094CE0">
        <w:rPr>
          <w:rStyle w:val="--"/>
        </w:rPr>
        <w:t xml:space="preserve">не </w:t>
      </w:r>
      <w:r w:rsidR="00894A40" w:rsidRPr="00094CE0">
        <w:rPr>
          <w:rStyle w:val="--0"/>
        </w:rPr>
        <w:t>является</w:t>
      </w:r>
      <w:r w:rsidR="00894A40" w:rsidRPr="00894A40">
        <w:rPr>
          <w:rFonts w:eastAsia="Times New Roman"/>
          <w:szCs w:val="28"/>
          <w:lang w:eastAsia="zh-CN"/>
        </w:rPr>
        <w:t xml:space="preserve"> «естественной», а </w:t>
      </w:r>
      <w:r w:rsidR="00894A40" w:rsidRPr="00094CE0">
        <w:rPr>
          <w:rStyle w:val="--"/>
        </w:rPr>
        <w:t xml:space="preserve">представляет </w:t>
      </w:r>
      <w:r w:rsidR="00894A40" w:rsidRPr="00094CE0">
        <w:rPr>
          <w:rStyle w:val="--0"/>
        </w:rPr>
        <w:t xml:space="preserve">собой </w:t>
      </w:r>
      <w:r w:rsidR="00894A40" w:rsidRPr="00894A40">
        <w:rPr>
          <w:rFonts w:eastAsia="Times New Roman"/>
          <w:szCs w:val="28"/>
          <w:lang w:eastAsia="zh-CN"/>
        </w:rPr>
        <w:t xml:space="preserve">следствие </w:t>
      </w:r>
      <w:r w:rsidR="00894A40" w:rsidRPr="00094CE0">
        <w:rPr>
          <w:rFonts w:eastAsia="Times New Roman"/>
          <w:szCs w:val="28"/>
          <w:lang w:eastAsia="zh-CN"/>
        </w:rPr>
        <w:t xml:space="preserve">вмешательства, перехвата и подмены. </w:t>
      </w:r>
      <w:r w:rsidR="00894A40" w:rsidRPr="00894A40">
        <w:rPr>
          <w:rFonts w:eastAsia="Times New Roman"/>
          <w:szCs w:val="28"/>
          <w:lang w:eastAsia="zh-CN"/>
        </w:rPr>
        <w:t>Чтобы выйти из этого состояния, важно не просто критиковать симптомы, а вскрыть саму причину — в корневых уровнях Мироустройства.</w:t>
      </w:r>
      <w:r w:rsidR="00111EF0">
        <w:rPr>
          <w:rFonts w:eastAsia="Times New Roman"/>
          <w:szCs w:val="28"/>
          <w:lang w:eastAsia="zh-CN"/>
        </w:rPr>
        <w:t xml:space="preserve">  </w:t>
      </w:r>
    </w:p>
    <w:p w14:paraId="4FB8CC55" w14:textId="1DF0F222" w:rsidR="00894A40" w:rsidRPr="00894A40" w:rsidRDefault="00851C78" w:rsidP="00894A4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894A40" w:rsidRPr="00894A40">
        <w:rPr>
          <w:rFonts w:eastAsia="Times New Roman"/>
          <w:szCs w:val="28"/>
          <w:lang w:eastAsia="zh-CN"/>
        </w:rPr>
        <w:t>Мы говори</w:t>
      </w:r>
      <w:r w:rsidR="00111EF0">
        <w:rPr>
          <w:rFonts w:eastAsia="Times New Roman"/>
          <w:szCs w:val="28"/>
          <w:lang w:eastAsia="zh-CN"/>
        </w:rPr>
        <w:t>м</w:t>
      </w:r>
      <w:r w:rsidR="00894A40" w:rsidRPr="00894A40">
        <w:rPr>
          <w:rFonts w:eastAsia="Times New Roman"/>
          <w:szCs w:val="28"/>
          <w:lang w:eastAsia="zh-CN"/>
        </w:rPr>
        <w:t xml:space="preserve"> о Разуме планеты и о Разуме Человека — не как о метафоре, а как о </w:t>
      </w:r>
      <w:r w:rsidR="00894A40" w:rsidRPr="00111EF0">
        <w:rPr>
          <w:rStyle w:val="--"/>
        </w:rPr>
        <w:t xml:space="preserve">реальных </w:t>
      </w:r>
      <w:r w:rsidR="00894A40" w:rsidRPr="00111EF0">
        <w:rPr>
          <w:rStyle w:val="--0"/>
        </w:rPr>
        <w:t>структурах,</w:t>
      </w:r>
      <w:r w:rsidR="00894A40" w:rsidRPr="00894A40">
        <w:rPr>
          <w:rFonts w:eastAsia="Times New Roman"/>
          <w:szCs w:val="28"/>
          <w:lang w:eastAsia="zh-CN"/>
        </w:rPr>
        <w:t xml:space="preserve"> которые можно познавать, развивать и с которыми можно согласовываться. Мы </w:t>
      </w:r>
      <w:r w:rsidR="00111EF0">
        <w:rPr>
          <w:rFonts w:eastAsia="Times New Roman"/>
          <w:szCs w:val="28"/>
          <w:lang w:eastAsia="zh-CN"/>
        </w:rPr>
        <w:t>утвердимся в том</w:t>
      </w:r>
      <w:r w:rsidR="00894A40" w:rsidRPr="00894A40">
        <w:rPr>
          <w:rFonts w:eastAsia="Times New Roman"/>
          <w:szCs w:val="28"/>
          <w:lang w:eastAsia="zh-CN"/>
        </w:rPr>
        <w:t xml:space="preserve">, что Земля — не шар из камня, но </w:t>
      </w:r>
      <w:r w:rsidR="00894A40" w:rsidRPr="00111EF0">
        <w:rPr>
          <w:rStyle w:val="--"/>
        </w:rPr>
        <w:t xml:space="preserve">энергоинформационная </w:t>
      </w:r>
      <w:r w:rsidR="00894A40" w:rsidRPr="00111EF0">
        <w:rPr>
          <w:rStyle w:val="--0"/>
        </w:rPr>
        <w:t>система</w:t>
      </w:r>
      <w:r w:rsidR="00894A40" w:rsidRPr="00894A40">
        <w:rPr>
          <w:rFonts w:eastAsia="Times New Roman"/>
          <w:szCs w:val="28"/>
          <w:lang w:eastAsia="zh-CN"/>
        </w:rPr>
        <w:t xml:space="preserve"> с управлением, целью и логикой. А человек — не случайный продукт эволюции, но </w:t>
      </w:r>
      <w:r w:rsidR="00894A40" w:rsidRPr="00111EF0">
        <w:rPr>
          <w:rStyle w:val="--"/>
        </w:rPr>
        <w:t xml:space="preserve">встроенное </w:t>
      </w:r>
      <w:r w:rsidR="00894A40" w:rsidRPr="00111EF0">
        <w:rPr>
          <w:rStyle w:val="--0"/>
        </w:rPr>
        <w:t>существо</w:t>
      </w:r>
      <w:r w:rsidR="00126A12">
        <w:rPr>
          <w:rStyle w:val="--0"/>
        </w:rPr>
        <w:t xml:space="preserve"> </w:t>
      </w:r>
      <w:r w:rsidR="00126A12">
        <w:rPr>
          <w:rFonts w:eastAsia="Times New Roman"/>
          <w:szCs w:val="28"/>
          <w:lang w:eastAsia="zh-CN"/>
        </w:rPr>
        <w:t xml:space="preserve">с </w:t>
      </w:r>
      <w:r w:rsidR="00894A40" w:rsidRPr="00894A40">
        <w:rPr>
          <w:rFonts w:eastAsia="Times New Roman"/>
          <w:szCs w:val="28"/>
          <w:lang w:eastAsia="zh-CN"/>
        </w:rPr>
        <w:t>заданием, с задачей, с предназначением, неотъемлемым от хода планетарного времени.</w:t>
      </w:r>
      <w:r w:rsidR="00111EF0">
        <w:rPr>
          <w:rFonts w:eastAsia="Times New Roman"/>
          <w:szCs w:val="28"/>
          <w:lang w:eastAsia="zh-CN"/>
        </w:rPr>
        <w:t xml:space="preserve"> </w:t>
      </w:r>
      <w:r w:rsidR="00894A40" w:rsidRPr="00894A40">
        <w:rPr>
          <w:rFonts w:eastAsia="Times New Roman"/>
          <w:szCs w:val="28"/>
          <w:lang w:eastAsia="zh-CN"/>
        </w:rPr>
        <w:t>И если всё это по</w:t>
      </w:r>
      <w:r w:rsidR="00894A40" w:rsidRPr="00894A40">
        <w:rPr>
          <w:rFonts w:eastAsia="Times New Roman"/>
          <w:szCs w:val="28"/>
          <w:lang w:eastAsia="zh-CN"/>
        </w:rPr>
        <w:noBreakHyphen/>
        <w:t>прежнему для кого-то звучит «непривычно», «нетрадиционно» или «не</w:t>
      </w:r>
      <w:r w:rsidR="00111EF0">
        <w:rPr>
          <w:rFonts w:eastAsia="Times New Roman"/>
          <w:szCs w:val="28"/>
          <w:lang w:eastAsia="zh-CN"/>
        </w:rPr>
        <w:t xml:space="preserve"> </w:t>
      </w:r>
      <w:r w:rsidR="00894A40" w:rsidRPr="00894A40">
        <w:rPr>
          <w:rFonts w:eastAsia="Times New Roman"/>
          <w:szCs w:val="28"/>
          <w:lang w:eastAsia="zh-CN"/>
        </w:rPr>
        <w:t>по</w:t>
      </w:r>
      <w:r w:rsidR="00894A40" w:rsidRPr="00894A40">
        <w:rPr>
          <w:rFonts w:eastAsia="Times New Roman"/>
          <w:szCs w:val="28"/>
          <w:lang w:eastAsia="zh-CN"/>
        </w:rPr>
        <w:noBreakHyphen/>
        <w:t xml:space="preserve">научному», — значит, пришло время признать, что </w:t>
      </w:r>
      <w:r w:rsidR="00894A40" w:rsidRPr="00111EF0">
        <w:rPr>
          <w:rFonts w:eastAsia="Times New Roman"/>
          <w:szCs w:val="28"/>
          <w:lang w:eastAsia="zh-CN"/>
        </w:rPr>
        <w:t>традиции и наука</w:t>
      </w:r>
      <w:r w:rsidR="00894A40" w:rsidRPr="00894A40">
        <w:rPr>
          <w:rFonts w:eastAsia="Times New Roman"/>
          <w:szCs w:val="28"/>
          <w:lang w:eastAsia="zh-CN"/>
        </w:rPr>
        <w:t xml:space="preserve"> в их прежнем виде </w:t>
      </w:r>
      <w:r w:rsidR="00894A40" w:rsidRPr="00111EF0">
        <w:rPr>
          <w:rStyle w:val="--"/>
        </w:rPr>
        <w:t xml:space="preserve">не </w:t>
      </w:r>
      <w:r w:rsidR="00894A40" w:rsidRPr="00111EF0">
        <w:rPr>
          <w:rStyle w:val="--0"/>
        </w:rPr>
        <w:t>справились.</w:t>
      </w:r>
      <w:r w:rsidR="00894A40" w:rsidRPr="00894A40">
        <w:rPr>
          <w:rFonts w:eastAsia="Times New Roman"/>
          <w:szCs w:val="28"/>
          <w:lang w:eastAsia="zh-CN"/>
        </w:rPr>
        <w:t xml:space="preserve"> Они не ответили ни на один из </w:t>
      </w:r>
      <w:r w:rsidR="00894A40" w:rsidRPr="00894A40">
        <w:rPr>
          <w:rFonts w:eastAsia="Times New Roman"/>
          <w:szCs w:val="28"/>
          <w:lang w:eastAsia="zh-CN"/>
        </w:rPr>
        <w:lastRenderedPageBreak/>
        <w:t xml:space="preserve">фундаментальных вопросов: кто мы, зачем живём, почему умираем. Ответы лежат </w:t>
      </w:r>
      <w:r w:rsidR="00894A40" w:rsidRPr="00111EF0">
        <w:rPr>
          <w:rFonts w:eastAsia="Times New Roman"/>
          <w:szCs w:val="28"/>
          <w:lang w:eastAsia="zh-CN"/>
        </w:rPr>
        <w:t>вне старых систем</w:t>
      </w:r>
      <w:r w:rsidR="00894A40" w:rsidRPr="00894A40">
        <w:rPr>
          <w:rFonts w:eastAsia="Times New Roman"/>
          <w:szCs w:val="28"/>
          <w:lang w:eastAsia="zh-CN"/>
        </w:rPr>
        <w:t xml:space="preserve">, вне привычного мышления, вне выученных догм. И теперь, когда </w:t>
      </w:r>
      <w:r w:rsidR="00126A12">
        <w:rPr>
          <w:rFonts w:eastAsia="Times New Roman"/>
          <w:szCs w:val="28"/>
          <w:lang w:eastAsia="zh-CN"/>
        </w:rPr>
        <w:t>с</w:t>
      </w:r>
      <w:r w:rsidR="00894A40" w:rsidRPr="00894A40">
        <w:rPr>
          <w:rFonts w:eastAsia="Times New Roman"/>
          <w:szCs w:val="28"/>
          <w:lang w:eastAsia="zh-CN"/>
        </w:rPr>
        <w:t xml:space="preserve">ама Планета сменила вектор и перешла в новую фазу, Человечество должно сделать то же самое. </w:t>
      </w:r>
      <w:r w:rsidR="00894A40" w:rsidRPr="00AB683D">
        <w:rPr>
          <w:rFonts w:eastAsia="Times New Roman"/>
          <w:szCs w:val="28"/>
          <w:lang w:eastAsia="zh-CN"/>
        </w:rPr>
        <w:t>Иначе оно</w:t>
      </w:r>
      <w:r w:rsidR="00894A40" w:rsidRPr="00894A40">
        <w:rPr>
          <w:rFonts w:eastAsia="Times New Roman"/>
          <w:b/>
          <w:bCs/>
          <w:szCs w:val="28"/>
          <w:lang w:eastAsia="zh-CN"/>
        </w:rPr>
        <w:t xml:space="preserve"> </w:t>
      </w:r>
      <w:r w:rsidR="00894A40" w:rsidRPr="00AB683D">
        <w:rPr>
          <w:rStyle w:val="--"/>
        </w:rPr>
        <w:t xml:space="preserve">останется </w:t>
      </w:r>
      <w:r w:rsidR="00894A40" w:rsidRPr="00AB683D">
        <w:rPr>
          <w:rStyle w:val="--0"/>
        </w:rPr>
        <w:t>за</w:t>
      </w:r>
      <w:r w:rsidR="00894A40" w:rsidRPr="00AB683D">
        <w:rPr>
          <w:rStyle w:val="--"/>
        </w:rPr>
        <w:t xml:space="preserve"> бортом</w:t>
      </w:r>
      <w:r w:rsidR="00894A40" w:rsidRPr="00894A40">
        <w:rPr>
          <w:rFonts w:eastAsia="Times New Roman"/>
          <w:b/>
          <w:bCs/>
          <w:szCs w:val="28"/>
          <w:lang w:eastAsia="zh-CN"/>
        </w:rPr>
        <w:t xml:space="preserve"> </w:t>
      </w:r>
      <w:r w:rsidR="00894A40" w:rsidRPr="00AB683D">
        <w:rPr>
          <w:rFonts w:eastAsia="Times New Roman"/>
          <w:szCs w:val="28"/>
          <w:lang w:eastAsia="zh-CN"/>
        </w:rPr>
        <w:t>эволюционного события</w:t>
      </w:r>
      <w:r w:rsidR="00894A40" w:rsidRPr="00894A40">
        <w:rPr>
          <w:rFonts w:eastAsia="Times New Roman"/>
          <w:szCs w:val="28"/>
          <w:lang w:eastAsia="zh-CN"/>
        </w:rPr>
        <w:t>, которое уже разворачивается.</w:t>
      </w:r>
    </w:p>
    <w:p w14:paraId="79695A27" w14:textId="07FB6618" w:rsidR="00894A40" w:rsidRPr="00894A40" w:rsidRDefault="00AB683D" w:rsidP="00894A4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894A40" w:rsidRPr="00894A40">
        <w:rPr>
          <w:rFonts w:eastAsia="Times New Roman"/>
          <w:szCs w:val="28"/>
          <w:lang w:eastAsia="zh-CN"/>
        </w:rPr>
        <w:t>Эта статья</w:t>
      </w:r>
      <w:r>
        <w:rPr>
          <w:rFonts w:eastAsia="Times New Roman"/>
          <w:szCs w:val="28"/>
          <w:lang w:eastAsia="zh-CN"/>
        </w:rPr>
        <w:t xml:space="preserve">, как я уже </w:t>
      </w:r>
      <w:r w:rsidR="00851C78">
        <w:rPr>
          <w:rFonts w:eastAsia="Times New Roman"/>
          <w:szCs w:val="28"/>
          <w:lang w:eastAsia="zh-CN"/>
        </w:rPr>
        <w:t xml:space="preserve">говорил, </w:t>
      </w:r>
      <w:r w:rsidR="00851C78" w:rsidRPr="00894A40">
        <w:rPr>
          <w:rFonts w:eastAsia="Times New Roman"/>
          <w:szCs w:val="28"/>
          <w:lang w:eastAsia="zh-CN"/>
        </w:rPr>
        <w:t>открывает</w:t>
      </w:r>
      <w:r w:rsidR="00894A40" w:rsidRPr="00894A40">
        <w:rPr>
          <w:rFonts w:eastAsia="Times New Roman"/>
          <w:szCs w:val="28"/>
          <w:lang w:eastAsia="zh-CN"/>
        </w:rPr>
        <w:t xml:space="preserve"> серию. В следующих частях мы шаг за шагом будем разбирать:</w:t>
      </w:r>
    </w:p>
    <w:p w14:paraId="59B47D2F" w14:textId="77777777" w:rsidR="00894A40" w:rsidRPr="00AB683D" w:rsidRDefault="00894A40" w:rsidP="00894A40">
      <w:pPr>
        <w:numPr>
          <w:ilvl w:val="0"/>
          <w:numId w:val="52"/>
        </w:numPr>
        <w:spacing w:after="0"/>
        <w:rPr>
          <w:rFonts w:eastAsia="Times New Roman"/>
          <w:szCs w:val="28"/>
          <w:lang w:eastAsia="zh-CN"/>
        </w:rPr>
      </w:pPr>
      <w:r w:rsidRPr="00AB683D">
        <w:rPr>
          <w:rFonts w:eastAsia="Times New Roman"/>
          <w:szCs w:val="28"/>
          <w:lang w:eastAsia="zh-CN"/>
        </w:rPr>
        <w:t>как было устроено первоначальное управление цивилизацией,</w:t>
      </w:r>
    </w:p>
    <w:p w14:paraId="7C334704" w14:textId="77777777" w:rsidR="00894A40" w:rsidRPr="00AB683D" w:rsidRDefault="00894A40" w:rsidP="00894A40">
      <w:pPr>
        <w:numPr>
          <w:ilvl w:val="0"/>
          <w:numId w:val="52"/>
        </w:numPr>
        <w:spacing w:after="0"/>
        <w:rPr>
          <w:rFonts w:eastAsia="Times New Roman"/>
          <w:szCs w:val="28"/>
          <w:lang w:eastAsia="zh-CN"/>
        </w:rPr>
      </w:pPr>
      <w:r w:rsidRPr="00AB683D">
        <w:rPr>
          <w:rFonts w:eastAsia="Times New Roman"/>
          <w:szCs w:val="28"/>
          <w:lang w:eastAsia="zh-CN"/>
        </w:rPr>
        <w:t>что такое энергоинформационные оболочки человека,</w:t>
      </w:r>
    </w:p>
    <w:p w14:paraId="56386794" w14:textId="77777777" w:rsidR="00894A40" w:rsidRPr="00AB683D" w:rsidRDefault="00894A40" w:rsidP="00894A40">
      <w:pPr>
        <w:numPr>
          <w:ilvl w:val="0"/>
          <w:numId w:val="52"/>
        </w:numPr>
        <w:spacing w:after="0"/>
        <w:rPr>
          <w:rFonts w:eastAsia="Times New Roman"/>
          <w:szCs w:val="28"/>
          <w:lang w:eastAsia="zh-CN"/>
        </w:rPr>
      </w:pPr>
      <w:r w:rsidRPr="00AB683D">
        <w:rPr>
          <w:rFonts w:eastAsia="Times New Roman"/>
          <w:szCs w:val="28"/>
          <w:lang w:eastAsia="zh-CN"/>
        </w:rPr>
        <w:t>как формируются генотипы мозга,</w:t>
      </w:r>
    </w:p>
    <w:p w14:paraId="4CEA6DA9" w14:textId="40312DB1" w:rsidR="00894A40" w:rsidRPr="00AB683D" w:rsidRDefault="00894A40" w:rsidP="00894A40">
      <w:pPr>
        <w:numPr>
          <w:ilvl w:val="0"/>
          <w:numId w:val="52"/>
        </w:numPr>
        <w:spacing w:after="0"/>
        <w:rPr>
          <w:rFonts w:eastAsia="Times New Roman"/>
          <w:szCs w:val="28"/>
          <w:lang w:eastAsia="zh-CN"/>
        </w:rPr>
      </w:pPr>
      <w:r w:rsidRPr="00AB683D">
        <w:rPr>
          <w:rFonts w:eastAsia="Times New Roman"/>
          <w:szCs w:val="28"/>
          <w:lang w:eastAsia="zh-CN"/>
        </w:rPr>
        <w:t>почему и каким образом произош</w:t>
      </w:r>
      <w:r w:rsidR="00AB683D" w:rsidRPr="00AB683D">
        <w:rPr>
          <w:rFonts w:eastAsia="Times New Roman"/>
          <w:szCs w:val="28"/>
          <w:lang w:eastAsia="zh-CN"/>
        </w:rPr>
        <w:t>ел</w:t>
      </w:r>
      <w:r w:rsidRPr="00AB683D">
        <w:rPr>
          <w:rFonts w:eastAsia="Times New Roman"/>
          <w:szCs w:val="28"/>
          <w:lang w:eastAsia="zh-CN"/>
        </w:rPr>
        <w:t xml:space="preserve"> перехват управления,</w:t>
      </w:r>
    </w:p>
    <w:p w14:paraId="587DBE84" w14:textId="77777777" w:rsidR="00894A40" w:rsidRPr="00AB683D" w:rsidRDefault="00894A40" w:rsidP="00894A40">
      <w:pPr>
        <w:numPr>
          <w:ilvl w:val="0"/>
          <w:numId w:val="52"/>
        </w:numPr>
        <w:spacing w:after="0"/>
        <w:rPr>
          <w:rFonts w:eastAsia="Times New Roman"/>
          <w:szCs w:val="28"/>
          <w:lang w:eastAsia="zh-CN"/>
        </w:rPr>
      </w:pPr>
      <w:r w:rsidRPr="00AB683D">
        <w:rPr>
          <w:rFonts w:eastAsia="Times New Roman"/>
          <w:szCs w:val="28"/>
          <w:lang w:eastAsia="zh-CN"/>
        </w:rPr>
        <w:t>и, наконец, что делать, чтобы выйти из ловушки старения, деградации и смерти.</w:t>
      </w:r>
    </w:p>
    <w:p w14:paraId="605EE33E" w14:textId="18190B58" w:rsidR="00894A40" w:rsidRDefault="00894A40" w:rsidP="00894A40">
      <w:pPr>
        <w:spacing w:after="0"/>
        <w:ind w:firstLine="0"/>
        <w:rPr>
          <w:rFonts w:eastAsia="Times New Roman"/>
          <w:szCs w:val="28"/>
          <w:lang w:eastAsia="zh-CN"/>
        </w:rPr>
      </w:pPr>
      <w:r w:rsidRPr="00894A40">
        <w:rPr>
          <w:rFonts w:eastAsia="Times New Roman"/>
          <w:szCs w:val="28"/>
          <w:lang w:eastAsia="zh-CN"/>
        </w:rPr>
        <w:t xml:space="preserve">Мы пойдём дальше — от уровня основ к уровням конкретной трансформации. Разберём, </w:t>
      </w:r>
      <w:r w:rsidRPr="00AB683D">
        <w:rPr>
          <w:rFonts w:eastAsia="Times New Roman"/>
          <w:szCs w:val="28"/>
          <w:lang w:eastAsia="zh-CN"/>
        </w:rPr>
        <w:t>как восстановить утраченные функции, как вновь встать в вектор Разумного ориентирования, и что это значит — жить без смерти, без болезни, без страха,</w:t>
      </w:r>
      <w:r w:rsidRPr="00894A40">
        <w:rPr>
          <w:rFonts w:eastAsia="Times New Roman"/>
          <w:szCs w:val="28"/>
          <w:lang w:eastAsia="zh-CN"/>
        </w:rPr>
        <w:t xml:space="preserve"> не в утопии, а в управляемом и соразмерном с Разумом мире.</w:t>
      </w:r>
      <w:r w:rsidR="00AB683D">
        <w:rPr>
          <w:rFonts w:eastAsia="Times New Roman"/>
          <w:szCs w:val="28"/>
          <w:lang w:eastAsia="zh-CN"/>
        </w:rPr>
        <w:t xml:space="preserve"> </w:t>
      </w:r>
    </w:p>
    <w:p w14:paraId="499FDEC5" w14:textId="77777777" w:rsidR="00C87EA5" w:rsidRDefault="00C87EA5" w:rsidP="00894A40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</w:p>
    <w:p w14:paraId="4C75E089" w14:textId="55D0E2F6" w:rsidR="00C87EA5" w:rsidRPr="00C87EA5" w:rsidRDefault="00C87EA5" w:rsidP="00894A40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  <w:r w:rsidRPr="00C87EA5">
        <w:rPr>
          <w:rFonts w:eastAsia="Times New Roman"/>
          <w:b/>
          <w:bCs/>
          <w:i/>
          <w:iCs/>
          <w:szCs w:val="28"/>
          <w:lang w:eastAsia="zh-CN"/>
        </w:rPr>
        <w:t>Следующая статья уже пишет себя…</w:t>
      </w:r>
    </w:p>
    <w:p w14:paraId="603E6C62" w14:textId="77777777" w:rsidR="00C87EA5" w:rsidRDefault="00C87EA5" w:rsidP="00C87EA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70612238" w14:textId="7475A4C1" w:rsidR="00C87EA5" w:rsidRPr="003621F0" w:rsidRDefault="00C87EA5" w:rsidP="00C87EA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596AAA17" w14:textId="50297BAF" w:rsidR="00C87EA5" w:rsidRPr="00BB1B50" w:rsidRDefault="00C43A14" w:rsidP="00C87EA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19</w:t>
      </w:r>
      <w:r w:rsidR="00C87EA5">
        <w:rPr>
          <w:rFonts w:ascii="Georgia" w:hAnsi="Georgia"/>
          <w:b/>
          <w:bCs/>
        </w:rPr>
        <w:t xml:space="preserve"> </w:t>
      </w:r>
      <w:r w:rsidR="00C87EA5" w:rsidRPr="00BB1B50">
        <w:rPr>
          <w:rFonts w:ascii="Georgia" w:hAnsi="Georgia"/>
          <w:b/>
          <w:bCs/>
        </w:rPr>
        <w:t>октября 2025 г.</w:t>
      </w:r>
    </w:p>
    <w:p w14:paraId="6C0C15D6" w14:textId="77777777" w:rsidR="00C87EA5" w:rsidRPr="00BB1B50" w:rsidRDefault="00C87EA5" w:rsidP="00C87EA5">
      <w:pPr>
        <w:spacing w:after="0"/>
        <w:ind w:firstLine="0"/>
        <w:rPr>
          <w:rFonts w:eastAsia="Times New Roman"/>
          <w:sz w:val="24"/>
        </w:rPr>
      </w:pPr>
    </w:p>
    <w:p w14:paraId="1657257B" w14:textId="77777777" w:rsidR="00C87EA5" w:rsidRPr="00C87EA5" w:rsidRDefault="00C87EA5" w:rsidP="00894A40">
      <w:pPr>
        <w:spacing w:after="0"/>
        <w:ind w:firstLine="0"/>
        <w:rPr>
          <w:rFonts w:eastAsia="Times New Roman"/>
          <w:b/>
          <w:bCs/>
          <w:szCs w:val="28"/>
          <w:lang w:eastAsia="zh-CN"/>
        </w:rPr>
      </w:pPr>
    </w:p>
    <w:p w14:paraId="17894703" w14:textId="65C2E3A8" w:rsidR="00C87EA5" w:rsidRPr="00C87EA5" w:rsidRDefault="00C87EA5" w:rsidP="00894A40">
      <w:pPr>
        <w:spacing w:after="0"/>
        <w:ind w:firstLine="0"/>
        <w:rPr>
          <w:rFonts w:eastAsia="Times New Roman"/>
          <w:i/>
          <w:iCs/>
          <w:szCs w:val="28"/>
          <w:lang w:eastAsia="zh-CN"/>
        </w:rPr>
      </w:pPr>
    </w:p>
    <w:p w14:paraId="3340B5E3" w14:textId="77777777" w:rsidR="00894A40" w:rsidRPr="00894A40" w:rsidRDefault="00894A40" w:rsidP="00894A40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60BAAF83" w14:textId="5874C014" w:rsidR="00C922ED" w:rsidRPr="00EB715F" w:rsidRDefault="00C922ED" w:rsidP="00EB715F">
      <w:pPr>
        <w:spacing w:after="0"/>
        <w:ind w:firstLine="0"/>
        <w:rPr>
          <w:rStyle w:val="affff4"/>
          <w:szCs w:val="28"/>
        </w:rPr>
      </w:pPr>
    </w:p>
    <w:sectPr w:rsidR="00C922ED" w:rsidRPr="00EB715F" w:rsidSect="00EF11B5">
      <w:footerReference w:type="even" r:id="rId11"/>
      <w:footerReference w:type="default" r:id="rId12"/>
      <w:pgSz w:w="11900" w:h="16840"/>
      <w:pgMar w:top="588" w:right="850" w:bottom="1134" w:left="84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5DB16" w14:textId="77777777" w:rsidR="009326D1" w:rsidRDefault="009326D1" w:rsidP="007E5B4D">
      <w:r>
        <w:separator/>
      </w:r>
    </w:p>
  </w:endnote>
  <w:endnote w:type="continuationSeparator" w:id="0">
    <w:p w14:paraId="0EF58E1A" w14:textId="77777777" w:rsidR="009326D1" w:rsidRDefault="009326D1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3C6E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4E71A29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73EFC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28A817EC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D9F79" w14:textId="77777777" w:rsidR="009326D1" w:rsidRDefault="009326D1" w:rsidP="007E5B4D">
      <w:r>
        <w:separator/>
      </w:r>
    </w:p>
  </w:footnote>
  <w:footnote w:type="continuationSeparator" w:id="0">
    <w:p w14:paraId="026083D7" w14:textId="77777777" w:rsidR="009326D1" w:rsidRDefault="009326D1" w:rsidP="007E5B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472D1B"/>
    <w:multiLevelType w:val="multilevel"/>
    <w:tmpl w:val="3594F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CE171D"/>
    <w:multiLevelType w:val="multilevel"/>
    <w:tmpl w:val="C9E4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1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4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47085D"/>
    <w:multiLevelType w:val="multilevel"/>
    <w:tmpl w:val="04C68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7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20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21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3E6D103C"/>
    <w:multiLevelType w:val="multilevel"/>
    <w:tmpl w:val="DF58F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5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6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7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8" w15:restartNumberingAfterBreak="0">
    <w:nsid w:val="4E6E14FF"/>
    <w:multiLevelType w:val="multilevel"/>
    <w:tmpl w:val="394EC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AF07C5"/>
    <w:multiLevelType w:val="multilevel"/>
    <w:tmpl w:val="927AF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3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5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6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40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41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43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6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11"/>
  </w:num>
  <w:num w:numId="3" w16cid:durableId="43914688">
    <w:abstractNumId w:val="33"/>
  </w:num>
  <w:num w:numId="4" w16cid:durableId="1656839467">
    <w:abstractNumId w:val="29"/>
  </w:num>
  <w:num w:numId="5" w16cid:durableId="1582984117">
    <w:abstractNumId w:val="6"/>
  </w:num>
  <w:num w:numId="6" w16cid:durableId="2084642886">
    <w:abstractNumId w:val="37"/>
  </w:num>
  <w:num w:numId="7" w16cid:durableId="267783123">
    <w:abstractNumId w:val="5"/>
  </w:num>
  <w:num w:numId="8" w16cid:durableId="505438321">
    <w:abstractNumId w:val="0"/>
  </w:num>
  <w:num w:numId="9" w16cid:durableId="327170234">
    <w:abstractNumId w:val="14"/>
  </w:num>
  <w:num w:numId="10" w16cid:durableId="219024846">
    <w:abstractNumId w:val="36"/>
  </w:num>
  <w:num w:numId="11" w16cid:durableId="727071889">
    <w:abstractNumId w:val="44"/>
  </w:num>
  <w:num w:numId="12" w16cid:durableId="1680695527">
    <w:abstractNumId w:val="23"/>
  </w:num>
  <w:num w:numId="13" w16cid:durableId="2035186493">
    <w:abstractNumId w:val="40"/>
  </w:num>
  <w:num w:numId="14" w16cid:durableId="562637386">
    <w:abstractNumId w:val="19"/>
  </w:num>
  <w:num w:numId="15" w16cid:durableId="773093567">
    <w:abstractNumId w:val="9"/>
  </w:num>
  <w:num w:numId="16" w16cid:durableId="672537979">
    <w:abstractNumId w:val="16"/>
  </w:num>
  <w:num w:numId="17" w16cid:durableId="1954555659">
    <w:abstractNumId w:val="18"/>
  </w:num>
  <w:num w:numId="18" w16cid:durableId="806124464">
    <w:abstractNumId w:val="30"/>
  </w:num>
  <w:num w:numId="19" w16cid:durableId="715008852">
    <w:abstractNumId w:val="17"/>
  </w:num>
  <w:num w:numId="20" w16cid:durableId="1316497702">
    <w:abstractNumId w:val="1"/>
  </w:num>
  <w:num w:numId="21" w16cid:durableId="1303122101">
    <w:abstractNumId w:val="7"/>
  </w:num>
  <w:num w:numId="22" w16cid:durableId="1320233216">
    <w:abstractNumId w:val="41"/>
  </w:num>
  <w:num w:numId="23" w16cid:durableId="1064445999">
    <w:abstractNumId w:val="32"/>
  </w:num>
  <w:num w:numId="24" w16cid:durableId="957612670">
    <w:abstractNumId w:val="10"/>
  </w:num>
  <w:num w:numId="25" w16cid:durableId="1926300628">
    <w:abstractNumId w:val="35"/>
  </w:num>
  <w:num w:numId="26" w16cid:durableId="719012922">
    <w:abstractNumId w:val="39"/>
  </w:num>
  <w:num w:numId="27" w16cid:durableId="1206605041">
    <w:abstractNumId w:val="24"/>
  </w:num>
  <w:num w:numId="28" w16cid:durableId="618876310">
    <w:abstractNumId w:val="34"/>
  </w:num>
  <w:num w:numId="29" w16cid:durableId="1564829709">
    <w:abstractNumId w:val="8"/>
  </w:num>
  <w:num w:numId="30" w16cid:durableId="212229674">
    <w:abstractNumId w:val="25"/>
  </w:num>
  <w:num w:numId="31" w16cid:durableId="1273972882">
    <w:abstractNumId w:val="13"/>
  </w:num>
  <w:num w:numId="32" w16cid:durableId="87702208">
    <w:abstractNumId w:val="46"/>
  </w:num>
  <w:num w:numId="33" w16cid:durableId="1818496778">
    <w:abstractNumId w:val="27"/>
  </w:num>
  <w:num w:numId="34" w16cid:durableId="1541018909">
    <w:abstractNumId w:val="45"/>
  </w:num>
  <w:num w:numId="35" w16cid:durableId="95373104">
    <w:abstractNumId w:val="43"/>
  </w:num>
  <w:num w:numId="36" w16cid:durableId="66193007">
    <w:abstractNumId w:val="12"/>
  </w:num>
  <w:num w:numId="37" w16cid:durableId="1846749664">
    <w:abstractNumId w:val="38"/>
  </w:num>
  <w:num w:numId="38" w16cid:durableId="297146294">
    <w:abstractNumId w:val="30"/>
    <w:lvlOverride w:ilvl="0">
      <w:startOverride w:val="1"/>
    </w:lvlOverride>
  </w:num>
  <w:num w:numId="39" w16cid:durableId="263848913">
    <w:abstractNumId w:val="30"/>
    <w:lvlOverride w:ilvl="0">
      <w:startOverride w:val="1"/>
    </w:lvlOverride>
  </w:num>
  <w:num w:numId="40" w16cid:durableId="2020156012">
    <w:abstractNumId w:val="9"/>
  </w:num>
  <w:num w:numId="41" w16cid:durableId="22749311">
    <w:abstractNumId w:val="21"/>
  </w:num>
  <w:num w:numId="42" w16cid:durableId="2125420361">
    <w:abstractNumId w:val="16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20"/>
  </w:num>
  <w:num w:numId="44" w16cid:durableId="649290771">
    <w:abstractNumId w:val="20"/>
    <w:lvlOverride w:ilvl="0">
      <w:startOverride w:val="16"/>
    </w:lvlOverride>
    <w:lvlOverride w:ilvl="1">
      <w:startOverride w:val="4"/>
    </w:lvlOverride>
  </w:num>
  <w:num w:numId="45" w16cid:durableId="275597925">
    <w:abstractNumId w:val="42"/>
  </w:num>
  <w:num w:numId="46" w16cid:durableId="712313472">
    <w:abstractNumId w:val="26"/>
  </w:num>
  <w:num w:numId="47" w16cid:durableId="372464111">
    <w:abstractNumId w:val="3"/>
  </w:num>
  <w:num w:numId="48" w16cid:durableId="1714117438">
    <w:abstractNumId w:val="22"/>
  </w:num>
  <w:num w:numId="49" w16cid:durableId="978071745">
    <w:abstractNumId w:val="28"/>
  </w:num>
  <w:num w:numId="50" w16cid:durableId="1552961224">
    <w:abstractNumId w:val="15"/>
  </w:num>
  <w:num w:numId="51" w16cid:durableId="1824932415">
    <w:abstractNumId w:val="4"/>
  </w:num>
  <w:num w:numId="52" w16cid:durableId="580261623">
    <w:abstractNumId w:val="3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1B5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3D7B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4A9A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CE0"/>
    <w:rsid w:val="00094FA4"/>
    <w:rsid w:val="00096BE3"/>
    <w:rsid w:val="000978CB"/>
    <w:rsid w:val="000A0929"/>
    <w:rsid w:val="000A46FC"/>
    <w:rsid w:val="000A6B94"/>
    <w:rsid w:val="000A7B01"/>
    <w:rsid w:val="000B0D10"/>
    <w:rsid w:val="000B2370"/>
    <w:rsid w:val="000B3ABC"/>
    <w:rsid w:val="000C11AD"/>
    <w:rsid w:val="000C2271"/>
    <w:rsid w:val="000C51B5"/>
    <w:rsid w:val="000C79B0"/>
    <w:rsid w:val="000D1F99"/>
    <w:rsid w:val="000E319B"/>
    <w:rsid w:val="000E65F6"/>
    <w:rsid w:val="000E669C"/>
    <w:rsid w:val="000F2967"/>
    <w:rsid w:val="000F58FC"/>
    <w:rsid w:val="00103123"/>
    <w:rsid w:val="001058FE"/>
    <w:rsid w:val="0010606A"/>
    <w:rsid w:val="00111155"/>
    <w:rsid w:val="00111EF0"/>
    <w:rsid w:val="00112F23"/>
    <w:rsid w:val="0011478B"/>
    <w:rsid w:val="00124967"/>
    <w:rsid w:val="00126A12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67103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33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55AB1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2F5EF1"/>
    <w:rsid w:val="0030576F"/>
    <w:rsid w:val="003058BD"/>
    <w:rsid w:val="00307744"/>
    <w:rsid w:val="00314610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52E1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3651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333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9"/>
    <w:rsid w:val="004F4C8B"/>
    <w:rsid w:val="004F7378"/>
    <w:rsid w:val="00500333"/>
    <w:rsid w:val="00501B37"/>
    <w:rsid w:val="005038F5"/>
    <w:rsid w:val="00503A46"/>
    <w:rsid w:val="00503ED9"/>
    <w:rsid w:val="00507E6D"/>
    <w:rsid w:val="005140D0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526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14B1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6F9C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208"/>
    <w:rsid w:val="00742636"/>
    <w:rsid w:val="007451A9"/>
    <w:rsid w:val="007517A1"/>
    <w:rsid w:val="00751A96"/>
    <w:rsid w:val="00751EE6"/>
    <w:rsid w:val="00752153"/>
    <w:rsid w:val="0077171A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59E3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726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3E36"/>
    <w:rsid w:val="00824D0F"/>
    <w:rsid w:val="00830C86"/>
    <w:rsid w:val="00834306"/>
    <w:rsid w:val="00836E19"/>
    <w:rsid w:val="008417AE"/>
    <w:rsid w:val="00842D9D"/>
    <w:rsid w:val="00844B53"/>
    <w:rsid w:val="00845D45"/>
    <w:rsid w:val="00851C78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67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4A40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63BA"/>
    <w:rsid w:val="008B78E6"/>
    <w:rsid w:val="008C0AEF"/>
    <w:rsid w:val="008C12DC"/>
    <w:rsid w:val="008C3493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6DC3"/>
    <w:rsid w:val="00927106"/>
    <w:rsid w:val="009304CC"/>
    <w:rsid w:val="009326D1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378F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B683D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29C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CF6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3A14"/>
    <w:rsid w:val="00C46F6D"/>
    <w:rsid w:val="00C51901"/>
    <w:rsid w:val="00C55219"/>
    <w:rsid w:val="00C562B4"/>
    <w:rsid w:val="00C563FB"/>
    <w:rsid w:val="00C635FC"/>
    <w:rsid w:val="00C747DD"/>
    <w:rsid w:val="00C86239"/>
    <w:rsid w:val="00C87CC6"/>
    <w:rsid w:val="00C87EA5"/>
    <w:rsid w:val="00C90FB6"/>
    <w:rsid w:val="00C922ED"/>
    <w:rsid w:val="00C96F8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1734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6BC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44C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77DA7"/>
    <w:rsid w:val="00E8218D"/>
    <w:rsid w:val="00E84AF7"/>
    <w:rsid w:val="00E87E7A"/>
    <w:rsid w:val="00E90553"/>
    <w:rsid w:val="00E969E2"/>
    <w:rsid w:val="00EA296C"/>
    <w:rsid w:val="00EA5341"/>
    <w:rsid w:val="00EA652E"/>
    <w:rsid w:val="00EA6DB5"/>
    <w:rsid w:val="00EB17CE"/>
    <w:rsid w:val="00EB715F"/>
    <w:rsid w:val="00EC13D9"/>
    <w:rsid w:val="00ED0EDB"/>
    <w:rsid w:val="00ED18F7"/>
    <w:rsid w:val="00ED2279"/>
    <w:rsid w:val="00ED34FF"/>
    <w:rsid w:val="00ED3521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11B5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55010"/>
  <w15:docId w15:val="{87B37BC7-4CAC-DC49-B0DB-412FCCE8D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C43A14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C43A14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C43A14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C43A14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C43A14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C43A14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C43A14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C43A14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C43A14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C43A14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C43A14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C43A14"/>
  </w:style>
  <w:style w:type="character" w:customStyle="1" w:styleId="--">
    <w:name w:val="Красный-прписной-полужирный"/>
    <w:basedOn w:val="a6"/>
    <w:uiPriority w:val="1"/>
    <w:qFormat/>
    <w:rsid w:val="00C43A14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C43A14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C43A14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C43A14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C43A14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C43A14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C43A14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C43A14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C43A14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C43A14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C43A14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C43A14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C43A14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C43A14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C43A14"/>
  </w:style>
  <w:style w:type="character" w:customStyle="1" w:styleId="apple-converted-space">
    <w:name w:val="apple-converted-space"/>
    <w:basedOn w:val="a6"/>
    <w:rsid w:val="00C43A14"/>
  </w:style>
  <w:style w:type="character" w:styleId="af">
    <w:name w:val="FollowedHyperlink"/>
    <w:uiPriority w:val="99"/>
    <w:rsid w:val="00C43A14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C43A14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C43A14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C43A14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C43A14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C43A1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C43A14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C43A14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C43A14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C43A14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C43A14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C43A14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C43A14"/>
  </w:style>
  <w:style w:type="character" w:styleId="af7">
    <w:name w:val="Emphasis"/>
    <w:rsid w:val="00C43A14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C43A14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C43A14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C43A14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C43A14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C43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C43A14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C43A14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C43A14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C43A14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C43A14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C43A14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C43A14"/>
    <w:rPr>
      <w:b/>
    </w:rPr>
  </w:style>
  <w:style w:type="paragraph" w:customStyle="1" w:styleId="1">
    <w:name w:val="Стиль1"/>
    <w:basedOn w:val="11"/>
    <w:next w:val="a5"/>
    <w:autoRedefine/>
    <w:rsid w:val="00C43A14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C43A14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C43A14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C43A14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C43A14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C43A14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C43A14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C43A14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C43A14"/>
  </w:style>
  <w:style w:type="character" w:customStyle="1" w:styleId="mw-headline">
    <w:name w:val="mw-headline"/>
    <w:basedOn w:val="a6"/>
    <w:rsid w:val="00C43A14"/>
  </w:style>
  <w:style w:type="character" w:customStyle="1" w:styleId="mw-editsection">
    <w:name w:val="mw-editsection"/>
    <w:basedOn w:val="a6"/>
    <w:rsid w:val="00C43A14"/>
  </w:style>
  <w:style w:type="character" w:customStyle="1" w:styleId="mw-editsection-bracket">
    <w:name w:val="mw-editsection-bracket"/>
    <w:basedOn w:val="a6"/>
    <w:rsid w:val="00C43A14"/>
  </w:style>
  <w:style w:type="character" w:customStyle="1" w:styleId="mw-editsection-divider">
    <w:name w:val="mw-editsection-divider"/>
    <w:basedOn w:val="a6"/>
    <w:rsid w:val="00C43A14"/>
  </w:style>
  <w:style w:type="character" w:styleId="aff2">
    <w:name w:val="annotation reference"/>
    <w:basedOn w:val="a6"/>
    <w:uiPriority w:val="99"/>
    <w:semiHidden/>
    <w:unhideWhenUsed/>
    <w:rsid w:val="00C43A14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C43A14"/>
  </w:style>
  <w:style w:type="character" w:customStyle="1" w:styleId="aff4">
    <w:name w:val="Текст примечания Знак"/>
    <w:basedOn w:val="a6"/>
    <w:link w:val="aff3"/>
    <w:uiPriority w:val="99"/>
    <w:semiHidden/>
    <w:rsid w:val="00C43A14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43A14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43A14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C43A14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C43A14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C43A14"/>
    <w:rPr>
      <w:i/>
      <w:iCs/>
      <w:color w:val="808080"/>
    </w:rPr>
  </w:style>
  <w:style w:type="character" w:styleId="affa">
    <w:name w:val="Book Title"/>
    <w:uiPriority w:val="33"/>
    <w:rsid w:val="00C43A14"/>
    <w:rPr>
      <w:b/>
      <w:bCs/>
      <w:smallCaps/>
      <w:spacing w:val="5"/>
    </w:rPr>
  </w:style>
  <w:style w:type="paragraph" w:customStyle="1" w:styleId="-12">
    <w:name w:val="Обычный-12"/>
    <w:basedOn w:val="a5"/>
    <w:rsid w:val="00C43A14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C43A14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C43A14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C43A14"/>
  </w:style>
  <w:style w:type="paragraph" w:styleId="4">
    <w:name w:val="List Number 4"/>
    <w:basedOn w:val="a5"/>
    <w:uiPriority w:val="99"/>
    <w:semiHidden/>
    <w:unhideWhenUsed/>
    <w:rsid w:val="00C43A14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C43A14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C43A14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C43A14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C43A14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C43A14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C43A14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C43A14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C43A14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C43A14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C43A14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C43A14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C43A14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C43A14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C43A14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C43A14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C43A14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C43A14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C43A14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C43A14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C43A14"/>
  </w:style>
  <w:style w:type="paragraph" w:customStyle="1" w:styleId="a0">
    <w:name w:val="Сноска"/>
    <w:basedOn w:val="a5"/>
    <w:rsid w:val="00C43A14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C43A14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C43A14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C43A14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C43A14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C43A14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C43A14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C43A14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C43A1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C43A14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C43A14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C43A14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C43A14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C43A14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C43A14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C43A14"/>
  </w:style>
  <w:style w:type="numbering" w:styleId="111111">
    <w:name w:val="Outline List 2"/>
    <w:basedOn w:val="a8"/>
    <w:uiPriority w:val="99"/>
    <w:semiHidden/>
    <w:unhideWhenUsed/>
    <w:rsid w:val="00C43A14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C43A14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C43A14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C43A14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C43A14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C43A14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C43A14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C43A14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C43A14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C43A14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C43A14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C43A14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C43A14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C43A14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C43A14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C43A14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C43A14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C43A14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C43A14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C43A14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C43A14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C43A14"/>
  </w:style>
  <w:style w:type="paragraph" w:customStyle="1" w:styleId="a">
    <w:name w:val="раздел"/>
    <w:basedOn w:val="a5"/>
    <w:autoRedefine/>
    <w:rsid w:val="00C43A14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C43A14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C43A14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C43A14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C43A14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1671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167103"/>
  </w:style>
  <w:style w:type="paragraph" w:customStyle="1" w:styleId="p2">
    <w:name w:val="p2"/>
    <w:basedOn w:val="a5"/>
    <w:rsid w:val="001671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3">
    <w:name w:val="p3"/>
    <w:basedOn w:val="a5"/>
    <w:rsid w:val="001671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167103"/>
  </w:style>
  <w:style w:type="paragraph" w:customStyle="1" w:styleId="p4">
    <w:name w:val="p4"/>
    <w:basedOn w:val="a5"/>
    <w:rsid w:val="00894A4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1</TotalTime>
  <Pages>11</Pages>
  <Words>3778</Words>
  <Characters>21535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3</cp:revision>
  <cp:lastPrinted>2025-10-19T13:43:00Z</cp:lastPrinted>
  <dcterms:created xsi:type="dcterms:W3CDTF">2025-10-19T13:43:00Z</dcterms:created>
  <dcterms:modified xsi:type="dcterms:W3CDTF">2025-10-19T13:46:00Z</dcterms:modified>
</cp:coreProperties>
</file>