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08BEC" w14:textId="77777777" w:rsidR="008203BD" w:rsidRPr="00094ECB" w:rsidRDefault="008203BD" w:rsidP="008203BD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94EC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3334DD50" w14:textId="77777777" w:rsidR="008203BD" w:rsidRDefault="008203BD" w:rsidP="008203BD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94ECB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74</w:t>
      </w:r>
      <w:r w:rsidRPr="00094ECB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</w:p>
    <w:p w14:paraId="0E1B1437" w14:textId="77777777" w:rsidR="008203BD" w:rsidRDefault="008203BD" w:rsidP="008203BD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94ECB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r w:rsidRPr="00D14163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–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Шестой фильтр Истины</w:t>
      </w:r>
      <w:r w:rsidRPr="0096142C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: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</w:p>
    <w:p w14:paraId="3FE346C4" w14:textId="77777777" w:rsidR="008203BD" w:rsidRPr="006654BA" w:rsidRDefault="008203BD" w:rsidP="00D13E08">
      <w:pPr>
        <w:spacing w:after="0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Выход за грань восприятия…</w:t>
      </w:r>
    </w:p>
    <w:p w14:paraId="0D1E9D4E" w14:textId="77777777" w:rsidR="008203BD" w:rsidRDefault="008203BD" w:rsidP="00D13E08">
      <w:pPr>
        <w:pStyle w:val="af6"/>
        <w:spacing w:after="0"/>
        <w:ind w:leftChars="652" w:left="1826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6A85737A" w14:textId="77777777" w:rsidR="008203BD" w:rsidRPr="00607F41" w:rsidRDefault="008203BD" w:rsidP="00D13E08">
      <w:pPr>
        <w:spacing w:after="0" w:line="240" w:lineRule="auto"/>
        <w:jc w:val="right"/>
        <w:rPr>
          <w:b/>
          <w:bCs/>
          <w:i/>
          <w:iCs/>
          <w:color w:val="0E0E0E"/>
          <w:sz w:val="24"/>
        </w:rPr>
      </w:pPr>
      <w:r w:rsidRPr="00607F41">
        <w:rPr>
          <w:b/>
          <w:bCs/>
          <w:i/>
          <w:iCs/>
          <w:color w:val="0E0E0E"/>
          <w:sz w:val="24"/>
        </w:rPr>
        <w:t xml:space="preserve">Истинная реальность не та, </w:t>
      </w:r>
    </w:p>
    <w:p w14:paraId="1CAC0DBA" w14:textId="77777777" w:rsidR="008203BD" w:rsidRPr="00607F41" w:rsidRDefault="008203BD" w:rsidP="00D13E08">
      <w:pPr>
        <w:spacing w:after="0" w:line="240" w:lineRule="auto"/>
        <w:jc w:val="right"/>
        <w:rPr>
          <w:b/>
          <w:bCs/>
          <w:i/>
          <w:iCs/>
          <w:color w:val="0E0E0E"/>
          <w:sz w:val="24"/>
        </w:rPr>
      </w:pPr>
      <w:r w:rsidRPr="00607F41">
        <w:rPr>
          <w:b/>
          <w:bCs/>
          <w:i/>
          <w:iCs/>
          <w:color w:val="0E0E0E"/>
          <w:sz w:val="24"/>
        </w:rPr>
        <w:t xml:space="preserve">что видна глазу, а та, что скрыта </w:t>
      </w:r>
    </w:p>
    <w:p w14:paraId="0F975C75" w14:textId="77777777" w:rsidR="008203BD" w:rsidRPr="00607F41" w:rsidRDefault="008203BD" w:rsidP="00D13E08">
      <w:pPr>
        <w:spacing w:after="0" w:line="240" w:lineRule="auto"/>
        <w:jc w:val="right"/>
        <w:rPr>
          <w:b/>
          <w:bCs/>
          <w:i/>
          <w:iCs/>
          <w:color w:val="0E0E0E"/>
          <w:sz w:val="24"/>
        </w:rPr>
      </w:pPr>
      <w:r w:rsidRPr="00607F41">
        <w:rPr>
          <w:b/>
          <w:bCs/>
          <w:i/>
          <w:iCs/>
          <w:color w:val="0E0E0E"/>
          <w:sz w:val="24"/>
        </w:rPr>
        <w:t>за пределами восприятия.</w:t>
      </w:r>
    </w:p>
    <w:p w14:paraId="3CC2BDB6" w14:textId="77777777" w:rsidR="008203BD" w:rsidRPr="00607F41" w:rsidRDefault="008203BD" w:rsidP="00D13E08">
      <w:pPr>
        <w:spacing w:after="0" w:line="240" w:lineRule="auto"/>
        <w:jc w:val="right"/>
        <w:rPr>
          <w:b/>
          <w:bCs/>
          <w:i/>
          <w:iCs/>
          <w:color w:val="0E0E0E"/>
          <w:sz w:val="24"/>
        </w:rPr>
      </w:pPr>
      <w:r w:rsidRPr="00607F41">
        <w:rPr>
          <w:b/>
          <w:bCs/>
          <w:i/>
          <w:iCs/>
          <w:color w:val="0E0E0E"/>
          <w:sz w:val="24"/>
        </w:rPr>
        <w:t xml:space="preserve"> Познать её можно только преодолев </w:t>
      </w:r>
    </w:p>
    <w:p w14:paraId="15F4B45B" w14:textId="544E05F3" w:rsidR="008203BD" w:rsidRPr="00607F41" w:rsidRDefault="008203BD" w:rsidP="00D13E08">
      <w:pPr>
        <w:spacing w:after="0" w:line="240" w:lineRule="auto"/>
        <w:jc w:val="right"/>
        <w:rPr>
          <w:b/>
          <w:bCs/>
          <w:i/>
          <w:iCs/>
          <w:color w:val="0E0E0E"/>
          <w:sz w:val="24"/>
        </w:rPr>
      </w:pPr>
      <w:r w:rsidRPr="00607F41">
        <w:rPr>
          <w:b/>
          <w:bCs/>
          <w:i/>
          <w:iCs/>
          <w:color w:val="0E0E0E"/>
          <w:sz w:val="24"/>
        </w:rPr>
        <w:t>собственные ограничения.</w:t>
      </w:r>
    </w:p>
    <w:p w14:paraId="67B7B43D" w14:textId="77777777" w:rsidR="008203BD" w:rsidRDefault="008203BD" w:rsidP="00D13E08">
      <w:pPr>
        <w:pStyle w:val="af6"/>
        <w:spacing w:after="0" w:line="240" w:lineRule="auto"/>
        <w:ind w:leftChars="652" w:left="1826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16AD7C0F" w14:textId="60BDEC0B" w:rsidR="00F41F0A" w:rsidRDefault="005F292F" w:rsidP="00F41F0A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694FDD" w:rsidRPr="005F292F">
        <w:rPr>
          <w:rFonts w:ascii="Georgia" w:hAnsi="Georgia"/>
          <w:sz w:val="28"/>
          <w:szCs w:val="28"/>
        </w:rPr>
        <w:t xml:space="preserve">Каждая эпоха умирает не тогда, когда рушатся её стены, а когда перестают действовать её иллюзии. Старый мир держался не на истине, а на согласии с ложью — на вере в неизбежность смерти, в естественность старения, в конечность человеческого пути. Эти представления </w:t>
      </w:r>
      <w:r w:rsidR="00694FDD" w:rsidRPr="009A540D">
        <w:rPr>
          <w:rStyle w:val="--"/>
        </w:rPr>
        <w:t xml:space="preserve">были </w:t>
      </w:r>
      <w:r w:rsidR="00694FDD" w:rsidRPr="009A540D">
        <w:rPr>
          <w:rStyle w:val="--0"/>
        </w:rPr>
        <w:t>основой</w:t>
      </w:r>
      <w:r w:rsidR="00694FDD" w:rsidRPr="005F292F">
        <w:rPr>
          <w:rFonts w:ascii="Georgia" w:hAnsi="Georgia"/>
          <w:sz w:val="28"/>
          <w:szCs w:val="28"/>
        </w:rPr>
        <w:t xml:space="preserve"> всей его конструкции. Люди жили, не сомневаясь, что мир существует сам по себе, а человек — лишь его наблюдатель. Но именно это и стало </w:t>
      </w:r>
      <w:r w:rsidR="00694FDD" w:rsidRPr="009A540D">
        <w:rPr>
          <w:rStyle w:val="--"/>
        </w:rPr>
        <w:t xml:space="preserve">последней </w:t>
      </w:r>
      <w:r w:rsidR="00694FDD" w:rsidRPr="009A540D">
        <w:rPr>
          <w:rStyle w:val="--0"/>
        </w:rPr>
        <w:t>иллюзией</w:t>
      </w:r>
      <w:r w:rsidR="00694FDD" w:rsidRPr="005F292F">
        <w:rPr>
          <w:rFonts w:ascii="Georgia" w:hAnsi="Georgia"/>
          <w:sz w:val="28"/>
          <w:szCs w:val="28"/>
        </w:rPr>
        <w:t xml:space="preserve"> старого мира.</w:t>
      </w:r>
      <w:r>
        <w:rPr>
          <w:rFonts w:ascii="Georgia" w:hAnsi="Georgia"/>
          <w:sz w:val="28"/>
          <w:szCs w:val="28"/>
        </w:rPr>
        <w:t xml:space="preserve"> </w:t>
      </w:r>
      <w:r w:rsidR="00694FDD" w:rsidRPr="005F292F">
        <w:rPr>
          <w:rFonts w:ascii="Georgia" w:hAnsi="Georgia"/>
          <w:sz w:val="28"/>
          <w:szCs w:val="28"/>
        </w:rPr>
        <w:t xml:space="preserve">Сегодня эта иллюзия рушится. Сознание начинает видеть, что реальность не дана извне — она создаётся самим актом восприятия. Всё, что мы считаем «объективным», </w:t>
      </w:r>
      <w:r w:rsidR="00694FDD" w:rsidRPr="009A540D">
        <w:rPr>
          <w:rStyle w:val="--0"/>
        </w:rPr>
        <w:t xml:space="preserve">на </w:t>
      </w:r>
      <w:r w:rsidR="00694FDD" w:rsidRPr="009A540D">
        <w:rPr>
          <w:rStyle w:val="--"/>
        </w:rPr>
        <w:t>деле</w:t>
      </w:r>
      <w:r w:rsidR="00694FDD" w:rsidRPr="005F292F">
        <w:rPr>
          <w:rFonts w:ascii="Georgia" w:hAnsi="Georgia"/>
          <w:sz w:val="28"/>
          <w:szCs w:val="28"/>
        </w:rPr>
        <w:t xml:space="preserve"> есть отражение уровня нашего понимания. И потому всё, что было построено на старом знании, начинает терять силу. Мир, служивший машине смерти, исчерпал свою энергию. Начинается переустройство — </w:t>
      </w:r>
      <w:r w:rsidR="00694FDD" w:rsidRPr="009A540D">
        <w:rPr>
          <w:rStyle w:val="--"/>
        </w:rPr>
        <w:t xml:space="preserve">не </w:t>
      </w:r>
      <w:r w:rsidR="00694FDD" w:rsidRPr="009A540D">
        <w:rPr>
          <w:rStyle w:val="--0"/>
        </w:rPr>
        <w:t>внешнее,</w:t>
      </w:r>
      <w:r w:rsidR="00694FDD" w:rsidRPr="005F292F">
        <w:rPr>
          <w:rFonts w:ascii="Georgia" w:hAnsi="Georgia"/>
          <w:sz w:val="28"/>
          <w:szCs w:val="28"/>
        </w:rPr>
        <w:t xml:space="preserve"> а внутреннее, в самой ткани мышления.</w:t>
      </w:r>
      <w:r w:rsidR="00D13E08">
        <w:rPr>
          <w:rFonts w:ascii="Georgia" w:hAnsi="Georgia"/>
          <w:sz w:val="28"/>
          <w:szCs w:val="28"/>
        </w:rPr>
        <w:t xml:space="preserve"> </w:t>
      </w:r>
      <w:r w:rsidR="00694FDD" w:rsidRPr="005F292F">
        <w:rPr>
          <w:rFonts w:ascii="Georgia" w:hAnsi="Georgia"/>
          <w:sz w:val="28"/>
          <w:szCs w:val="28"/>
        </w:rPr>
        <w:t xml:space="preserve">То, что ещё недавно казалось отвлечённой философией, становится практикой. </w:t>
      </w:r>
      <w:r w:rsidR="00694FDD" w:rsidRPr="009A540D">
        <w:rPr>
          <w:rStyle w:val="--0"/>
        </w:rPr>
        <w:t xml:space="preserve">Наблюдение </w:t>
      </w:r>
      <w:r w:rsidR="00694FDD" w:rsidRPr="009A540D">
        <w:rPr>
          <w:rStyle w:val="--"/>
        </w:rPr>
        <w:t xml:space="preserve">рождает </w:t>
      </w:r>
      <w:r w:rsidR="00694FDD" w:rsidRPr="005F292F">
        <w:rPr>
          <w:rFonts w:ascii="Georgia" w:hAnsi="Georgia"/>
          <w:sz w:val="28"/>
          <w:szCs w:val="28"/>
        </w:rPr>
        <w:t xml:space="preserve">форму, мысль определяет событие, внимание конструирует пространство. Человек перестаёт быть свидетелем и становится творцом. Отсюда и </w:t>
      </w:r>
      <w:r w:rsidR="00694FDD" w:rsidRPr="009A540D">
        <w:rPr>
          <w:rStyle w:val="--"/>
        </w:rPr>
        <w:t xml:space="preserve">новая </w:t>
      </w:r>
      <w:r w:rsidR="00694FDD" w:rsidRPr="009A540D">
        <w:rPr>
          <w:rStyle w:val="--0"/>
        </w:rPr>
        <w:t xml:space="preserve">задача </w:t>
      </w:r>
      <w:r w:rsidR="00694FDD" w:rsidRPr="005F292F">
        <w:rPr>
          <w:rFonts w:ascii="Georgia" w:hAnsi="Georgia"/>
          <w:sz w:val="28"/>
          <w:szCs w:val="28"/>
        </w:rPr>
        <w:t xml:space="preserve">— научиться познавать не то, что видно, а то, что создаётся самим сознанием. Ведь победа над смертью начинается с </w:t>
      </w:r>
      <w:r w:rsidR="00694FDD" w:rsidRPr="009A540D">
        <w:rPr>
          <w:rStyle w:val="--0"/>
        </w:rPr>
        <w:t xml:space="preserve">отказа </w:t>
      </w:r>
      <w:r w:rsidR="00694FDD" w:rsidRPr="009A540D">
        <w:rPr>
          <w:rStyle w:val="--"/>
        </w:rPr>
        <w:t>верить</w:t>
      </w:r>
      <w:r w:rsidR="00694FDD" w:rsidRPr="005F292F">
        <w:rPr>
          <w:rFonts w:ascii="Georgia" w:hAnsi="Georgia"/>
          <w:sz w:val="28"/>
          <w:szCs w:val="28"/>
        </w:rPr>
        <w:t xml:space="preserve"> в её неизбежность, а преодоление старости — с понимания, что время живёт внутри наблюдателя, а </w:t>
      </w:r>
      <w:r w:rsidR="00694FDD" w:rsidRPr="009A540D">
        <w:rPr>
          <w:rStyle w:val="--"/>
        </w:rPr>
        <w:t xml:space="preserve">не </w:t>
      </w:r>
      <w:r w:rsidR="00694FDD" w:rsidRPr="009A540D">
        <w:rPr>
          <w:rStyle w:val="--0"/>
        </w:rPr>
        <w:t>наоборот</w:t>
      </w:r>
      <w:r w:rsidR="00694FDD" w:rsidRPr="005F292F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694FDD" w:rsidRPr="005F292F">
        <w:rPr>
          <w:rFonts w:ascii="Georgia" w:hAnsi="Georgia"/>
          <w:sz w:val="28"/>
          <w:szCs w:val="28"/>
        </w:rPr>
        <w:t>Эта статья — шаг к такому пониманию. Она не просто продолжает серию</w:t>
      </w:r>
      <w:r>
        <w:rPr>
          <w:rFonts w:ascii="Georgia" w:hAnsi="Georgia"/>
          <w:sz w:val="28"/>
          <w:szCs w:val="28"/>
        </w:rPr>
        <w:t xml:space="preserve"> моих статей</w:t>
      </w:r>
      <w:r w:rsidR="00F41F0A">
        <w:rPr>
          <w:rFonts w:ascii="Georgia" w:hAnsi="Georgia"/>
          <w:sz w:val="28"/>
          <w:szCs w:val="28"/>
        </w:rPr>
        <w:t xml:space="preserve"> –</w:t>
      </w:r>
      <w:r w:rsidR="00694FDD" w:rsidRPr="005F292F">
        <w:rPr>
          <w:rFonts w:ascii="Georgia" w:hAnsi="Georgia"/>
          <w:sz w:val="28"/>
          <w:szCs w:val="28"/>
        </w:rPr>
        <w:t xml:space="preserve"> «Фильтр</w:t>
      </w:r>
      <w:r w:rsidR="00F41F0A">
        <w:rPr>
          <w:rFonts w:ascii="Georgia" w:hAnsi="Georgia"/>
          <w:sz w:val="28"/>
          <w:szCs w:val="28"/>
        </w:rPr>
        <w:t>ы</w:t>
      </w:r>
      <w:r w:rsidR="00694FDD" w:rsidRPr="005F292F">
        <w:rPr>
          <w:rFonts w:ascii="Georgia" w:hAnsi="Georgia"/>
          <w:sz w:val="28"/>
          <w:szCs w:val="28"/>
        </w:rPr>
        <w:t xml:space="preserve"> истины», но </w:t>
      </w:r>
      <w:r w:rsidR="00694FDD" w:rsidRPr="009A540D">
        <w:rPr>
          <w:rStyle w:val="--0"/>
        </w:rPr>
        <w:t xml:space="preserve">подводит </w:t>
      </w:r>
      <w:r w:rsidR="00694FDD" w:rsidRPr="009A540D">
        <w:rPr>
          <w:rStyle w:val="--"/>
        </w:rPr>
        <w:t xml:space="preserve">итог </w:t>
      </w:r>
      <w:r w:rsidR="00694FDD" w:rsidRPr="005F292F">
        <w:rPr>
          <w:rFonts w:ascii="Georgia" w:hAnsi="Georgia"/>
          <w:sz w:val="28"/>
          <w:szCs w:val="28"/>
        </w:rPr>
        <w:t xml:space="preserve">всему, что было сказано прежде. Мы будем говорить о последней иллюзии старого мира — о вере в отделённость человека от мира, о привычке считать себя следствием, а </w:t>
      </w:r>
      <w:r w:rsidR="00694FDD" w:rsidRPr="009A540D">
        <w:rPr>
          <w:rStyle w:val="--"/>
        </w:rPr>
        <w:t xml:space="preserve">не </w:t>
      </w:r>
      <w:r w:rsidR="00694FDD" w:rsidRPr="009A540D">
        <w:rPr>
          <w:rStyle w:val="--0"/>
        </w:rPr>
        <w:t>причиной</w:t>
      </w:r>
      <w:r w:rsidR="00694FDD" w:rsidRPr="005F292F">
        <w:rPr>
          <w:rFonts w:ascii="Georgia" w:hAnsi="Georgia"/>
          <w:sz w:val="28"/>
          <w:szCs w:val="28"/>
        </w:rPr>
        <w:t xml:space="preserve">. Пока человек смотрит на жизнь как на внешнюю сцену, он остаётся пленником чужих законов. Но стоит ему осознать, что мир проявляется в ответ на его взгляд, — и прежние </w:t>
      </w:r>
      <w:r w:rsidR="00694FDD" w:rsidRPr="00B23EBE">
        <w:rPr>
          <w:rStyle w:val="--0"/>
        </w:rPr>
        <w:t xml:space="preserve">границы </w:t>
      </w:r>
      <w:r w:rsidR="00694FDD" w:rsidRPr="00B23EBE">
        <w:rPr>
          <w:rStyle w:val="--"/>
        </w:rPr>
        <w:t>рушатся</w:t>
      </w:r>
      <w:r w:rsidR="00694FDD" w:rsidRPr="005F292F">
        <w:rPr>
          <w:rFonts w:ascii="Georgia" w:hAnsi="Georgia"/>
          <w:sz w:val="28"/>
          <w:szCs w:val="28"/>
        </w:rPr>
        <w:t>.</w:t>
      </w:r>
      <w:r w:rsidR="00F41F0A">
        <w:rPr>
          <w:rFonts w:ascii="Georgia" w:hAnsi="Georgia"/>
          <w:sz w:val="28"/>
          <w:szCs w:val="28"/>
        </w:rPr>
        <w:t xml:space="preserve"> </w:t>
      </w:r>
      <w:r w:rsidR="00694FDD" w:rsidRPr="005F292F">
        <w:rPr>
          <w:rFonts w:ascii="Georgia" w:hAnsi="Georgia"/>
          <w:sz w:val="28"/>
          <w:szCs w:val="28"/>
        </w:rPr>
        <w:t xml:space="preserve">И тогда начинается иной путь: путь возвращения к себе, к подлинному восприятию, к живому знанию, которое освобождает от старости и смерти. Всё, что требуется, — выйти за пределы привычных рамок и увидеть, как </w:t>
      </w:r>
      <w:r w:rsidR="00694FDD" w:rsidRPr="00B23EBE">
        <w:rPr>
          <w:rStyle w:val="--0"/>
        </w:rPr>
        <w:t xml:space="preserve">сама </w:t>
      </w:r>
      <w:r w:rsidR="00694FDD" w:rsidRPr="00B23EBE">
        <w:rPr>
          <w:rStyle w:val="--"/>
        </w:rPr>
        <w:t>реальность</w:t>
      </w:r>
      <w:r w:rsidR="00694FDD" w:rsidRPr="005F292F">
        <w:rPr>
          <w:rFonts w:ascii="Georgia" w:hAnsi="Georgia"/>
          <w:sz w:val="28"/>
          <w:szCs w:val="28"/>
        </w:rPr>
        <w:t xml:space="preserve"> начинает течь навстречу познающему.</w:t>
      </w:r>
      <w:r w:rsidR="00F41F0A">
        <w:rPr>
          <w:rFonts w:ascii="Georgia" w:hAnsi="Georgia"/>
          <w:sz w:val="28"/>
          <w:szCs w:val="28"/>
        </w:rPr>
        <w:t xml:space="preserve"> </w:t>
      </w:r>
    </w:p>
    <w:p w14:paraId="5B449D4C" w14:textId="185A237D" w:rsidR="00AF0940" w:rsidRPr="00607F41" w:rsidRDefault="00F41F0A" w:rsidP="00F41F0A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lastRenderedPageBreak/>
        <w:t xml:space="preserve">        </w:t>
      </w:r>
      <w:r w:rsidR="00AF0940" w:rsidRPr="00607F41">
        <w:rPr>
          <w:rFonts w:ascii="Georgia" w:hAnsi="Georgia"/>
          <w:sz w:val="28"/>
          <w:szCs w:val="28"/>
        </w:rPr>
        <w:t xml:space="preserve">Время течёт неумолимо — независимо от того, растрачиваете ли вы его на поиски простого и понятного или же развиваетесь, </w:t>
      </w:r>
      <w:r w:rsidR="00AF0940" w:rsidRPr="00B23EBE">
        <w:rPr>
          <w:rStyle w:val="--"/>
        </w:rPr>
        <w:t xml:space="preserve">пытаясь </w:t>
      </w:r>
      <w:r w:rsidR="00AF0940" w:rsidRPr="00B23EBE">
        <w:rPr>
          <w:rStyle w:val="--0"/>
        </w:rPr>
        <w:t xml:space="preserve">постичь </w:t>
      </w:r>
      <w:r w:rsidR="00AF0940" w:rsidRPr="00607F41">
        <w:rPr>
          <w:rFonts w:ascii="Georgia" w:hAnsi="Georgia"/>
          <w:sz w:val="28"/>
          <w:szCs w:val="28"/>
        </w:rPr>
        <w:t xml:space="preserve">то, что ещё вчера оставалось непостижимым. Многие ищут знания под свой размер, подстраивая истину под привычные рамки восприятия, и потому их дни проходят впустую, как бы ни старались это отрицать. Такое стремление к удобству </w:t>
      </w:r>
      <w:r w:rsidR="00AF0940" w:rsidRPr="00B23EBE">
        <w:rPr>
          <w:rStyle w:val="--0"/>
        </w:rPr>
        <w:t xml:space="preserve">лишь </w:t>
      </w:r>
      <w:r w:rsidR="00AF0940" w:rsidRPr="00B23EBE">
        <w:rPr>
          <w:rStyle w:val="--"/>
        </w:rPr>
        <w:t>имитирует</w:t>
      </w:r>
      <w:r w:rsidR="00AF0940" w:rsidRPr="00607F41">
        <w:rPr>
          <w:rFonts w:ascii="Georgia" w:hAnsi="Georgia"/>
          <w:sz w:val="28"/>
          <w:szCs w:val="28"/>
        </w:rPr>
        <w:t xml:space="preserve"> просвещение, не рождая подлинного понимания. Вы можете быть добры и готовы соглашаться с теми, кто мыслит проще, кто заблуждается так же, как и вы, — но в этом согласии </w:t>
      </w:r>
      <w:r w:rsidR="00AF0940" w:rsidRPr="00B23EBE">
        <w:rPr>
          <w:rStyle w:val="--"/>
        </w:rPr>
        <w:t xml:space="preserve">нет </w:t>
      </w:r>
      <w:r w:rsidR="00AF0940" w:rsidRPr="00B23EBE">
        <w:rPr>
          <w:rStyle w:val="--0"/>
        </w:rPr>
        <w:t>движения</w:t>
      </w:r>
      <w:r w:rsidR="00AF0940" w:rsidRPr="00607F41">
        <w:rPr>
          <w:rFonts w:ascii="Georgia" w:hAnsi="Georgia"/>
          <w:sz w:val="28"/>
          <w:szCs w:val="28"/>
        </w:rPr>
        <w:t xml:space="preserve"> вперёд. Ведь согласие — </w:t>
      </w:r>
      <w:r w:rsidR="00AF0940" w:rsidRPr="00B23EBE">
        <w:rPr>
          <w:rStyle w:val="--"/>
        </w:rPr>
        <w:t xml:space="preserve">не </w:t>
      </w:r>
      <w:r w:rsidR="00AF0940" w:rsidRPr="00B23EBE">
        <w:rPr>
          <w:rStyle w:val="--0"/>
        </w:rPr>
        <w:t>есть</w:t>
      </w:r>
      <w:r w:rsidR="00AF0940" w:rsidRPr="00607F41">
        <w:rPr>
          <w:rFonts w:ascii="Georgia" w:hAnsi="Georgia"/>
          <w:sz w:val="28"/>
          <w:szCs w:val="28"/>
        </w:rPr>
        <w:t xml:space="preserve"> понимание. Часто оно даже противоположно ему.</w:t>
      </w:r>
      <w:r>
        <w:rPr>
          <w:rFonts w:ascii="Georgia" w:hAnsi="Georgia"/>
          <w:sz w:val="28"/>
          <w:szCs w:val="28"/>
        </w:rPr>
        <w:t xml:space="preserve"> </w:t>
      </w:r>
      <w:r w:rsidR="00AF0940" w:rsidRPr="00607F41">
        <w:rPr>
          <w:rFonts w:ascii="Georgia" w:hAnsi="Georgia"/>
          <w:sz w:val="28"/>
          <w:szCs w:val="28"/>
        </w:rPr>
        <w:t xml:space="preserve">С подлинными вещами не нужно соглашаться — их </w:t>
      </w:r>
      <w:r w:rsidR="00AF0940" w:rsidRPr="00B23EBE">
        <w:rPr>
          <w:rStyle w:val="--0"/>
        </w:rPr>
        <w:t xml:space="preserve">нужно </w:t>
      </w:r>
      <w:r w:rsidR="00AF0940" w:rsidRPr="00B23EBE">
        <w:rPr>
          <w:rStyle w:val="--"/>
        </w:rPr>
        <w:t>принять</w:t>
      </w:r>
      <w:r w:rsidR="00AF0940" w:rsidRPr="00607F41">
        <w:rPr>
          <w:rFonts w:ascii="Georgia" w:hAnsi="Georgia"/>
          <w:sz w:val="28"/>
          <w:szCs w:val="28"/>
        </w:rPr>
        <w:t xml:space="preserve"> в себя, позволив им изменить вас. Соглашение требуется лишь там, где уже нет живой необходимости, где остаётся только привычка или слабость. Сегодня многим </w:t>
      </w:r>
      <w:r w:rsidR="00AF0940" w:rsidRPr="00B23EBE">
        <w:rPr>
          <w:rStyle w:val="--0"/>
        </w:rPr>
        <w:t xml:space="preserve">приходится </w:t>
      </w:r>
      <w:r w:rsidR="00AF0940" w:rsidRPr="00B23EBE">
        <w:rPr>
          <w:rStyle w:val="--"/>
        </w:rPr>
        <w:t>соглашаться</w:t>
      </w:r>
      <w:r w:rsidR="00AF0940" w:rsidRPr="00607F41">
        <w:rPr>
          <w:rFonts w:ascii="Georgia" w:hAnsi="Georgia"/>
          <w:sz w:val="28"/>
          <w:szCs w:val="28"/>
        </w:rPr>
        <w:t xml:space="preserve"> с ложью и глупостью, просто чтобы не вступать в конфликт с окружающим. Но если понимание и согласие проходят через один и тот же «вход», то принимая ложное, вы впускаете его в себя, </w:t>
      </w:r>
      <w:r w:rsidR="00AF0940" w:rsidRPr="00B23EBE">
        <w:rPr>
          <w:rStyle w:val="--"/>
        </w:rPr>
        <w:t xml:space="preserve">позволяете </w:t>
      </w:r>
      <w:r w:rsidR="00AF0940" w:rsidRPr="00B23EBE">
        <w:rPr>
          <w:rStyle w:val="--0"/>
        </w:rPr>
        <w:t>ему</w:t>
      </w:r>
      <w:r w:rsidR="00AF0940" w:rsidRPr="00607F41">
        <w:rPr>
          <w:rFonts w:ascii="Georgia" w:hAnsi="Georgia"/>
          <w:sz w:val="28"/>
          <w:szCs w:val="28"/>
        </w:rPr>
        <w:t xml:space="preserve"> действовать внутри, разрушая вашу жизнь — и без того непростую.</w:t>
      </w:r>
      <w:r>
        <w:rPr>
          <w:rFonts w:ascii="Georgia" w:hAnsi="Georgia"/>
          <w:sz w:val="28"/>
          <w:szCs w:val="28"/>
        </w:rPr>
        <w:t xml:space="preserve"> </w:t>
      </w:r>
      <w:r w:rsidR="00AF0940" w:rsidRPr="00607F41">
        <w:rPr>
          <w:rFonts w:ascii="Georgia" w:hAnsi="Georgia"/>
          <w:sz w:val="28"/>
          <w:szCs w:val="28"/>
        </w:rPr>
        <w:t>Примите как</w:t>
      </w:r>
      <w:r>
        <w:rPr>
          <w:rFonts w:ascii="Georgia" w:hAnsi="Georgia"/>
          <w:sz w:val="28"/>
          <w:szCs w:val="28"/>
        </w:rPr>
        <w:t xml:space="preserve"> совет, а лучше, как</w:t>
      </w:r>
      <w:r w:rsidR="00AF0940" w:rsidRPr="00607F41">
        <w:rPr>
          <w:rFonts w:ascii="Georgia" w:hAnsi="Georgia"/>
          <w:sz w:val="28"/>
          <w:szCs w:val="28"/>
        </w:rPr>
        <w:t xml:space="preserve"> аксиому: не имеет значения, кто умнее вас, если вас </w:t>
      </w:r>
      <w:r w:rsidR="00AF0940" w:rsidRPr="00AF2B8D">
        <w:rPr>
          <w:rStyle w:val="--"/>
        </w:rPr>
        <w:t xml:space="preserve">действительно </w:t>
      </w:r>
      <w:r w:rsidR="00AF0940" w:rsidRPr="00AF2B8D">
        <w:rPr>
          <w:rStyle w:val="--0"/>
        </w:rPr>
        <w:t>интересует</w:t>
      </w:r>
      <w:r w:rsidR="00AF0940" w:rsidRPr="00AF2B8D">
        <w:rPr>
          <w:rStyle w:val="--"/>
        </w:rPr>
        <w:t xml:space="preserve"> </w:t>
      </w:r>
      <w:r w:rsidR="00AF0940" w:rsidRPr="00607F41">
        <w:rPr>
          <w:rFonts w:ascii="Georgia" w:hAnsi="Georgia"/>
          <w:sz w:val="28"/>
          <w:szCs w:val="28"/>
        </w:rPr>
        <w:t xml:space="preserve">сама истина. Сместите внимание с самоутверждения на познание — это и есть </w:t>
      </w:r>
      <w:r w:rsidR="00AF0940" w:rsidRPr="00AF2B8D">
        <w:rPr>
          <w:rStyle w:val="--"/>
        </w:rPr>
        <w:t xml:space="preserve">иное </w:t>
      </w:r>
      <w:r w:rsidR="00AF0940" w:rsidRPr="00AF2B8D">
        <w:rPr>
          <w:rStyle w:val="--0"/>
        </w:rPr>
        <w:t>качество</w:t>
      </w:r>
      <w:r w:rsidR="00AF0940" w:rsidRPr="00607F41">
        <w:rPr>
          <w:rFonts w:ascii="Georgia" w:hAnsi="Georgia"/>
          <w:sz w:val="28"/>
          <w:szCs w:val="28"/>
        </w:rPr>
        <w:t xml:space="preserve"> жизни.</w:t>
      </w:r>
    </w:p>
    <w:p w14:paraId="5496BA46" w14:textId="4182FA9C" w:rsidR="00AF0940" w:rsidRPr="00607F41" w:rsidRDefault="006633F6" w:rsidP="00607F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</w:t>
      </w:r>
      <w:r w:rsidR="001623DB">
        <w:rPr>
          <w:rFonts w:ascii="Georgia" w:hAnsi="Georgia"/>
          <w:sz w:val="28"/>
          <w:szCs w:val="28"/>
        </w:rPr>
        <w:t xml:space="preserve"> </w:t>
      </w:r>
      <w:r w:rsidR="00AF0940" w:rsidRPr="00607F41">
        <w:rPr>
          <w:rFonts w:ascii="Georgia" w:hAnsi="Georgia"/>
          <w:sz w:val="28"/>
          <w:szCs w:val="28"/>
        </w:rPr>
        <w:t xml:space="preserve">Если вам были полезны предыдущие статьи из серии «Фильтр истины», то, возможно, и эта — продолжение того же пути. Все тексты этого цикла родились не из изоляции, а </w:t>
      </w:r>
      <w:r w:rsidR="00AF0940" w:rsidRPr="00AF2B8D">
        <w:rPr>
          <w:rStyle w:val="--0"/>
        </w:rPr>
        <w:t xml:space="preserve">из </w:t>
      </w:r>
      <w:r w:rsidR="00AF0940" w:rsidRPr="00AF2B8D">
        <w:rPr>
          <w:rStyle w:val="--"/>
        </w:rPr>
        <w:t>диалога</w:t>
      </w:r>
      <w:r w:rsidR="00AF0940" w:rsidRPr="00607F41">
        <w:rPr>
          <w:rFonts w:ascii="Georgia" w:hAnsi="Georgia"/>
          <w:sz w:val="28"/>
          <w:szCs w:val="28"/>
        </w:rPr>
        <w:t xml:space="preserve">: из критики, вопросов, уточнений и споров с читателями, за что я искренне благодарен каждому, кто участвовал в этом обмене. Поэтому, в некотором смысле, </w:t>
      </w:r>
      <w:r w:rsidR="00AF0940" w:rsidRPr="00AF2B8D">
        <w:rPr>
          <w:rStyle w:val="--0"/>
        </w:rPr>
        <w:t xml:space="preserve">эти </w:t>
      </w:r>
      <w:r w:rsidR="00AF0940" w:rsidRPr="00AF2B8D">
        <w:rPr>
          <w:rStyle w:val="--"/>
        </w:rPr>
        <w:t>статьи</w:t>
      </w:r>
      <w:r w:rsidR="00AF0940" w:rsidRPr="00607F41">
        <w:rPr>
          <w:rFonts w:ascii="Georgia" w:hAnsi="Georgia"/>
          <w:sz w:val="28"/>
          <w:szCs w:val="28"/>
        </w:rPr>
        <w:t xml:space="preserve"> написаны нами вместе.</w:t>
      </w:r>
      <w:r>
        <w:rPr>
          <w:rFonts w:ascii="Georgia" w:hAnsi="Georgia"/>
          <w:sz w:val="28"/>
          <w:szCs w:val="28"/>
        </w:rPr>
        <w:t xml:space="preserve"> </w:t>
      </w:r>
      <w:r w:rsidR="00AF0940" w:rsidRPr="00607F41">
        <w:rPr>
          <w:rFonts w:ascii="Georgia" w:hAnsi="Georgia"/>
          <w:sz w:val="28"/>
          <w:szCs w:val="28"/>
        </w:rPr>
        <w:t xml:space="preserve">Конечно, среди читателей встречаются и завистники, и ненавистники, и те, кто питается чужими эмоциями, </w:t>
      </w:r>
      <w:r w:rsidR="00AF0940" w:rsidRPr="00AF2B8D">
        <w:rPr>
          <w:rStyle w:val="--0"/>
        </w:rPr>
        <w:t xml:space="preserve">стараясь </w:t>
      </w:r>
      <w:r w:rsidR="00AF0940" w:rsidRPr="00AF2B8D">
        <w:rPr>
          <w:rStyle w:val="--"/>
        </w:rPr>
        <w:t>отвратить</w:t>
      </w:r>
      <w:r w:rsidR="00AF0940" w:rsidRPr="00607F41">
        <w:rPr>
          <w:rFonts w:ascii="Georgia" w:hAnsi="Georgia"/>
          <w:sz w:val="28"/>
          <w:szCs w:val="28"/>
        </w:rPr>
        <w:t xml:space="preserve"> других от сути разговора. Их существование следует просто учитывать. Есть и другая категория — люди искренние, но </w:t>
      </w:r>
      <w:r w:rsidR="00AF0940" w:rsidRPr="00AF2B8D">
        <w:rPr>
          <w:rStyle w:val="--0"/>
        </w:rPr>
        <w:t xml:space="preserve">мало </w:t>
      </w:r>
      <w:r w:rsidR="00AF0940" w:rsidRPr="00AF2B8D">
        <w:rPr>
          <w:rStyle w:val="--"/>
        </w:rPr>
        <w:t>понимающие,</w:t>
      </w:r>
      <w:r w:rsidR="00AF0940" w:rsidRPr="00607F41">
        <w:rPr>
          <w:rFonts w:ascii="Georgia" w:hAnsi="Georgia"/>
          <w:sz w:val="28"/>
          <w:szCs w:val="28"/>
        </w:rPr>
        <w:t xml:space="preserve"> и они делятся на две неравные части: большинство, которому ничего </w:t>
      </w:r>
      <w:r w:rsidR="00AF0940" w:rsidRPr="00AF2B8D">
        <w:rPr>
          <w:rStyle w:val="--"/>
        </w:rPr>
        <w:t xml:space="preserve">не нужно </w:t>
      </w:r>
      <w:r w:rsidR="00AF0940" w:rsidRPr="00AF2B8D">
        <w:rPr>
          <w:rStyle w:val="--0"/>
        </w:rPr>
        <w:t>знать</w:t>
      </w:r>
      <w:r w:rsidR="00AF0940" w:rsidRPr="00607F41">
        <w:rPr>
          <w:rFonts w:ascii="Georgia" w:hAnsi="Georgia"/>
          <w:sz w:val="28"/>
          <w:szCs w:val="28"/>
        </w:rPr>
        <w:t xml:space="preserve">, и меньшинство, которое действительно </w:t>
      </w:r>
      <w:r w:rsidR="00AF0940" w:rsidRPr="00AF2B8D">
        <w:rPr>
          <w:rStyle w:val="--0"/>
        </w:rPr>
        <w:t xml:space="preserve">хочет </w:t>
      </w:r>
      <w:r w:rsidR="00AF0940" w:rsidRPr="00AF2B8D">
        <w:rPr>
          <w:rStyle w:val="--"/>
        </w:rPr>
        <w:t>понять</w:t>
      </w:r>
      <w:r w:rsidR="00AF0940" w:rsidRPr="00607F41">
        <w:rPr>
          <w:rFonts w:ascii="Georgia" w:hAnsi="Georgia"/>
          <w:sz w:val="28"/>
          <w:szCs w:val="28"/>
        </w:rPr>
        <w:t>. Ради последних я стараюсь удерживать баланс сложности, не опуская тему до профанации.</w:t>
      </w:r>
      <w:r>
        <w:rPr>
          <w:rFonts w:ascii="Georgia" w:hAnsi="Georgia"/>
          <w:sz w:val="28"/>
          <w:szCs w:val="28"/>
        </w:rPr>
        <w:t xml:space="preserve"> </w:t>
      </w:r>
      <w:r w:rsidR="00AF0940" w:rsidRPr="00607F41">
        <w:rPr>
          <w:rFonts w:ascii="Georgia" w:hAnsi="Georgia"/>
          <w:sz w:val="28"/>
          <w:szCs w:val="28"/>
        </w:rPr>
        <w:t xml:space="preserve">Есть и те, кто движется тем же путём — исследователи, прошедшие свой путь познания. Здесь трудность иной природы: терминологическая. Мы говорим об одном и том же, но </w:t>
      </w:r>
      <w:r w:rsidR="00AF0940" w:rsidRPr="00AF2B8D">
        <w:rPr>
          <w:rStyle w:val="--"/>
        </w:rPr>
        <w:t xml:space="preserve">разными </w:t>
      </w:r>
      <w:r w:rsidR="00AF0940" w:rsidRPr="00AF2B8D">
        <w:rPr>
          <w:rStyle w:val="--0"/>
        </w:rPr>
        <w:t>словами</w:t>
      </w:r>
      <w:r w:rsidR="00AF0940" w:rsidRPr="00AD77FC">
        <w:rPr>
          <w:rStyle w:val="--0"/>
        </w:rPr>
        <w:t>,</w:t>
      </w:r>
      <w:r w:rsidR="00AF0940" w:rsidRPr="00607F41">
        <w:rPr>
          <w:rFonts w:ascii="Georgia" w:hAnsi="Georgia"/>
          <w:sz w:val="28"/>
          <w:szCs w:val="28"/>
        </w:rPr>
        <w:t xml:space="preserve"> и эта разница нередко воспринимается как противоречие, ошибка или </w:t>
      </w:r>
      <w:r w:rsidR="00AF0940" w:rsidRPr="00AD77FC">
        <w:rPr>
          <w:rStyle w:val="--0"/>
        </w:rPr>
        <w:t xml:space="preserve">даже </w:t>
      </w:r>
      <w:r w:rsidR="00AF0940" w:rsidRPr="00AD77FC">
        <w:rPr>
          <w:rStyle w:val="--"/>
        </w:rPr>
        <w:t>ересь.</w:t>
      </w:r>
      <w:r w:rsidR="00AF0940" w:rsidRPr="00607F41">
        <w:rPr>
          <w:rFonts w:ascii="Georgia" w:hAnsi="Georgia"/>
          <w:sz w:val="28"/>
          <w:szCs w:val="28"/>
        </w:rPr>
        <w:t xml:space="preserve"> Но каждый, кто ищет, должен помнить: язык — лишь инструмент, и каждый выстраивает его для себя. Различие терминов </w:t>
      </w:r>
      <w:r w:rsidR="00AF0940" w:rsidRPr="00AD77FC">
        <w:rPr>
          <w:rStyle w:val="--"/>
        </w:rPr>
        <w:t xml:space="preserve">не </w:t>
      </w:r>
      <w:r w:rsidR="00AF0940" w:rsidRPr="00AD77FC">
        <w:rPr>
          <w:rStyle w:val="--0"/>
        </w:rPr>
        <w:t>означает</w:t>
      </w:r>
      <w:r w:rsidR="00AF0940" w:rsidRPr="00AD77FC">
        <w:rPr>
          <w:rStyle w:val="--"/>
        </w:rPr>
        <w:t xml:space="preserve"> </w:t>
      </w:r>
      <w:r w:rsidR="00AF0940" w:rsidRPr="00607F41">
        <w:rPr>
          <w:rFonts w:ascii="Georgia" w:hAnsi="Georgia"/>
          <w:sz w:val="28"/>
          <w:szCs w:val="28"/>
        </w:rPr>
        <w:t>изъяна в логике.</w:t>
      </w:r>
    </w:p>
    <w:p w14:paraId="041053E2" w14:textId="7F95D789" w:rsidR="00AF0940" w:rsidRPr="00607F41" w:rsidRDefault="006633F6" w:rsidP="0021032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1623DB">
        <w:rPr>
          <w:rFonts w:ascii="Georgia" w:hAnsi="Georgia"/>
          <w:sz w:val="28"/>
          <w:szCs w:val="28"/>
        </w:rPr>
        <w:t xml:space="preserve">  </w:t>
      </w:r>
      <w:r w:rsidR="00AF0940" w:rsidRPr="00607F41">
        <w:rPr>
          <w:rFonts w:ascii="Georgia" w:hAnsi="Georgia"/>
          <w:sz w:val="28"/>
          <w:szCs w:val="28"/>
        </w:rPr>
        <w:t>Иногда при написании</w:t>
      </w:r>
      <w:r>
        <w:rPr>
          <w:rFonts w:ascii="Georgia" w:hAnsi="Georgia"/>
          <w:sz w:val="28"/>
          <w:szCs w:val="28"/>
        </w:rPr>
        <w:t xml:space="preserve"> текстов</w:t>
      </w:r>
      <w:r w:rsidR="00AF0940" w:rsidRPr="00607F41">
        <w:rPr>
          <w:rFonts w:ascii="Georgia" w:hAnsi="Georgia"/>
          <w:sz w:val="28"/>
          <w:szCs w:val="28"/>
        </w:rPr>
        <w:t xml:space="preserve"> мне приходится </w:t>
      </w:r>
      <w:r w:rsidR="00AF0940" w:rsidRPr="00AD77FC">
        <w:rPr>
          <w:rStyle w:val="--0"/>
        </w:rPr>
        <w:t xml:space="preserve">учитывать </w:t>
      </w:r>
      <w:r w:rsidR="00AF0940" w:rsidRPr="00AD77FC">
        <w:rPr>
          <w:rStyle w:val="--"/>
        </w:rPr>
        <w:t>алгоритмы</w:t>
      </w:r>
      <w:r w:rsidR="00AF0940" w:rsidRPr="00607F41">
        <w:rPr>
          <w:rFonts w:ascii="Georgia" w:hAnsi="Georgia"/>
          <w:sz w:val="28"/>
          <w:szCs w:val="28"/>
        </w:rPr>
        <w:t xml:space="preserve"> социальных сетей, «заточенные» под усреднённого пользователя, — ведь большинство всегда тянет уровень вниз. Роботов </w:t>
      </w:r>
      <w:r w:rsidR="00AF0940" w:rsidRPr="00607F41">
        <w:rPr>
          <w:rFonts w:ascii="Georgia" w:hAnsi="Georgia"/>
          <w:sz w:val="28"/>
          <w:szCs w:val="28"/>
        </w:rPr>
        <w:lastRenderedPageBreak/>
        <w:t xml:space="preserve">создавали люди, принадлежащие к тем же типам, о которых я говорил выше. И всё же главное остаётся неизменным: я </w:t>
      </w:r>
      <w:r w:rsidR="00AF0940" w:rsidRPr="00AD77FC">
        <w:rPr>
          <w:rStyle w:val="--"/>
        </w:rPr>
        <w:t xml:space="preserve">не </w:t>
      </w:r>
      <w:r w:rsidR="00AF0940" w:rsidRPr="00AD77FC">
        <w:rPr>
          <w:rStyle w:val="--0"/>
        </w:rPr>
        <w:t>обязан</w:t>
      </w:r>
      <w:r w:rsidR="00AF0940" w:rsidRPr="00607F41">
        <w:rPr>
          <w:rFonts w:ascii="Georgia" w:hAnsi="Georgia"/>
          <w:sz w:val="28"/>
          <w:szCs w:val="28"/>
        </w:rPr>
        <w:t xml:space="preserve"> подстраиваться под них, потому что </w:t>
      </w:r>
      <w:r w:rsidR="00AF0940" w:rsidRPr="00AD77FC">
        <w:rPr>
          <w:rStyle w:val="--0"/>
        </w:rPr>
        <w:t xml:space="preserve">делаю </w:t>
      </w:r>
      <w:r w:rsidR="00AF0940" w:rsidRPr="00AD77FC">
        <w:rPr>
          <w:rStyle w:val="--"/>
        </w:rPr>
        <w:t>свой</w:t>
      </w:r>
      <w:r w:rsidR="00AF0940" w:rsidRPr="00AD77FC">
        <w:rPr>
          <w:rStyle w:val="--0"/>
        </w:rPr>
        <w:t xml:space="preserve"> труд</w:t>
      </w:r>
      <w:r w:rsidR="00AF0940" w:rsidRPr="00607F41">
        <w:rPr>
          <w:rFonts w:ascii="Georgia" w:hAnsi="Georgia"/>
          <w:sz w:val="28"/>
          <w:szCs w:val="28"/>
        </w:rPr>
        <w:t>.</w:t>
      </w:r>
      <w:r>
        <w:rPr>
          <w:rFonts w:ascii="Georgia" w:hAnsi="Georgia"/>
          <w:sz w:val="28"/>
          <w:szCs w:val="28"/>
        </w:rPr>
        <w:t xml:space="preserve"> </w:t>
      </w:r>
      <w:r w:rsidR="00AF0940" w:rsidRPr="00607F41">
        <w:rPr>
          <w:rFonts w:ascii="Georgia" w:hAnsi="Georgia"/>
          <w:sz w:val="28"/>
          <w:szCs w:val="28"/>
        </w:rPr>
        <w:t xml:space="preserve">И в этом моём выборе — суть позиции. Я пишу для всех вас, но не ради одобрения или согласия, а ради самого дела. А вы, если захотите, </w:t>
      </w:r>
      <w:r w:rsidR="00AF0940" w:rsidRPr="00AD77FC">
        <w:rPr>
          <w:rStyle w:val="--0"/>
        </w:rPr>
        <w:t xml:space="preserve">сами </w:t>
      </w:r>
      <w:r w:rsidR="00AF0940" w:rsidRPr="00AD77FC">
        <w:rPr>
          <w:rStyle w:val="--"/>
        </w:rPr>
        <w:t>расставите</w:t>
      </w:r>
      <w:r w:rsidR="00AF0940" w:rsidRPr="00AD77FC">
        <w:rPr>
          <w:rStyle w:val="--0"/>
        </w:rPr>
        <w:t xml:space="preserve"> акценты</w:t>
      </w:r>
      <w:r w:rsidR="00AF0940" w:rsidRPr="00607F41">
        <w:rPr>
          <w:rFonts w:ascii="Georgia" w:hAnsi="Georgia"/>
          <w:sz w:val="28"/>
          <w:szCs w:val="28"/>
        </w:rPr>
        <w:t xml:space="preserve"> и сделаете выводы, которые будут знач</w:t>
      </w:r>
      <w:r w:rsidR="00E05D8D">
        <w:rPr>
          <w:rFonts w:ascii="Georgia" w:hAnsi="Georgia"/>
          <w:sz w:val="28"/>
          <w:szCs w:val="28"/>
        </w:rPr>
        <w:t>имы</w:t>
      </w:r>
      <w:r w:rsidR="00AF0940" w:rsidRPr="00607F41">
        <w:rPr>
          <w:rFonts w:ascii="Georgia" w:hAnsi="Georgia"/>
          <w:sz w:val="28"/>
          <w:szCs w:val="28"/>
        </w:rPr>
        <w:t xml:space="preserve"> именно для </w:t>
      </w:r>
      <w:r w:rsidR="00E05D8D">
        <w:rPr>
          <w:rFonts w:ascii="Georgia" w:hAnsi="Georgia"/>
          <w:sz w:val="28"/>
          <w:szCs w:val="28"/>
        </w:rPr>
        <w:t>В</w:t>
      </w:r>
      <w:r w:rsidR="00AF0940" w:rsidRPr="00607F41">
        <w:rPr>
          <w:rFonts w:ascii="Georgia" w:hAnsi="Georgia"/>
          <w:sz w:val="28"/>
          <w:szCs w:val="28"/>
        </w:rPr>
        <w:t>ас.</w:t>
      </w:r>
    </w:p>
    <w:p w14:paraId="76133226" w14:textId="5C2C0179" w:rsidR="00AF0940" w:rsidRPr="00AE028B" w:rsidRDefault="00AD77FC" w:rsidP="00AE028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F452A3F" wp14:editId="6FC5F13D">
            <wp:simplePos x="0" y="0"/>
            <wp:positionH relativeFrom="column">
              <wp:posOffset>1270</wp:posOffset>
            </wp:positionH>
            <wp:positionV relativeFrom="paragraph">
              <wp:posOffset>1372870</wp:posOffset>
            </wp:positionV>
            <wp:extent cx="2888615" cy="2769870"/>
            <wp:effectExtent l="0" t="0" r="0" b="0"/>
            <wp:wrapTight wrapText="bothSides">
              <wp:wrapPolygon edited="0">
                <wp:start x="0" y="0"/>
                <wp:lineTo x="0" y="21491"/>
                <wp:lineTo x="21462" y="21491"/>
                <wp:lineTo x="21462" y="0"/>
                <wp:lineTo x="0" y="0"/>
              </wp:wrapPolygon>
            </wp:wrapTight>
            <wp:docPr id="177583591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5835911" name="Рисунок 177583591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8615" cy="2769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05D8D">
        <w:rPr>
          <w:rStyle w:val="affff5"/>
          <w:szCs w:val="28"/>
        </w:rPr>
        <w:t xml:space="preserve">          </w:t>
      </w:r>
      <w:r w:rsidR="00AF0940" w:rsidRPr="00607F41">
        <w:rPr>
          <w:rFonts w:ascii="Georgia" w:hAnsi="Georgia"/>
          <w:sz w:val="28"/>
          <w:szCs w:val="28"/>
        </w:rPr>
        <w:t xml:space="preserve">Современный мир — </w:t>
      </w:r>
      <w:r w:rsidR="00AF0940" w:rsidRPr="00AD77FC">
        <w:rPr>
          <w:rStyle w:val="--0"/>
        </w:rPr>
        <w:t xml:space="preserve">чрезвычайно </w:t>
      </w:r>
      <w:r w:rsidR="00AF0940" w:rsidRPr="00AD77FC">
        <w:rPr>
          <w:rStyle w:val="--"/>
        </w:rPr>
        <w:t>сложная</w:t>
      </w:r>
      <w:r w:rsidR="00AF0940" w:rsidRPr="00607F41">
        <w:rPr>
          <w:rFonts w:ascii="Georgia" w:hAnsi="Georgia"/>
          <w:sz w:val="28"/>
          <w:szCs w:val="28"/>
        </w:rPr>
        <w:t xml:space="preserve"> и многослойная система, в которой всё взаимосвязано и пронизано множеством пересекающихся уровней причинности. Простых законов логики и привычных схем «причина — следствие» </w:t>
      </w:r>
      <w:r w:rsidR="00AF0940" w:rsidRPr="00AD77FC">
        <w:rPr>
          <w:rStyle w:val="--0"/>
        </w:rPr>
        <w:t xml:space="preserve">уже </w:t>
      </w:r>
      <w:r w:rsidR="00AF0940" w:rsidRPr="00AD77FC">
        <w:rPr>
          <w:rStyle w:val="--"/>
        </w:rPr>
        <w:t>недостаточно</w:t>
      </w:r>
      <w:r w:rsidR="00AF0940" w:rsidRPr="00607F41">
        <w:rPr>
          <w:rFonts w:ascii="Georgia" w:hAnsi="Georgia"/>
          <w:sz w:val="28"/>
          <w:szCs w:val="28"/>
        </w:rPr>
        <w:t xml:space="preserve">, чтобы охватить и осмыслить эту реальность. Здесь требуется философия сложности — нечто сродни квантовой механике по отношению к классической физике: более гибкое, парадоксальное и вместе с тем </w:t>
      </w:r>
      <w:r w:rsidR="00AF0940" w:rsidRPr="00AD77FC">
        <w:rPr>
          <w:rStyle w:val="--0"/>
        </w:rPr>
        <w:t xml:space="preserve">более </w:t>
      </w:r>
      <w:r w:rsidR="00AF0940" w:rsidRPr="00AD77FC">
        <w:rPr>
          <w:rStyle w:val="--"/>
        </w:rPr>
        <w:t>близкое</w:t>
      </w:r>
      <w:r w:rsidR="00AF0940" w:rsidRPr="00607F41">
        <w:rPr>
          <w:rFonts w:ascii="Georgia" w:hAnsi="Georgia"/>
          <w:sz w:val="28"/>
          <w:szCs w:val="28"/>
        </w:rPr>
        <w:t xml:space="preserve"> к сути происходящего.</w:t>
      </w:r>
      <w:r w:rsidR="00E05D8D">
        <w:rPr>
          <w:rFonts w:ascii="Georgia" w:hAnsi="Georgia"/>
          <w:sz w:val="28"/>
          <w:szCs w:val="28"/>
        </w:rPr>
        <w:t xml:space="preserve"> </w:t>
      </w:r>
      <w:r w:rsidR="00AF0940" w:rsidRPr="00AF0940">
        <w:rPr>
          <w:rFonts w:ascii="Georgia" w:hAnsi="Georgia"/>
          <w:sz w:val="28"/>
          <w:szCs w:val="28"/>
        </w:rPr>
        <w:t xml:space="preserve">То, что человек называет реальностью, воспринимается им через </w:t>
      </w:r>
      <w:r w:rsidR="00AF0940" w:rsidRPr="00AD77FC">
        <w:rPr>
          <w:rStyle w:val="--0"/>
        </w:rPr>
        <w:t xml:space="preserve">узкий </w:t>
      </w:r>
      <w:r w:rsidR="00AF0940" w:rsidRPr="00AD77FC">
        <w:rPr>
          <w:rStyle w:val="--"/>
        </w:rPr>
        <w:t>диапазон</w:t>
      </w:r>
      <w:r w:rsidR="00AF0940" w:rsidRPr="00AF0940">
        <w:rPr>
          <w:rFonts w:ascii="Georgia" w:hAnsi="Georgia"/>
          <w:sz w:val="28"/>
          <w:szCs w:val="28"/>
        </w:rPr>
        <w:t xml:space="preserve"> частот, доступных его органам чувств и мозгу. Эта ограниченность восприятия создаёт весьма условную картину мира.</w:t>
      </w:r>
      <w:r w:rsidR="001623DB">
        <w:rPr>
          <w:rFonts w:ascii="Georgia" w:hAnsi="Georgia"/>
          <w:sz w:val="28"/>
          <w:szCs w:val="28"/>
        </w:rPr>
        <w:t xml:space="preserve"> Более того, </w:t>
      </w:r>
      <w:r w:rsidR="00AF0940" w:rsidRPr="00AF0940">
        <w:rPr>
          <w:rFonts w:ascii="Georgia" w:hAnsi="Georgia"/>
          <w:sz w:val="28"/>
          <w:szCs w:val="28"/>
        </w:rPr>
        <w:t xml:space="preserve">человеческий мозг до сих пор </w:t>
      </w:r>
      <w:r w:rsidR="00AF0940" w:rsidRPr="00AB5DD3">
        <w:rPr>
          <w:rStyle w:val="--"/>
        </w:rPr>
        <w:t>не р</w:t>
      </w:r>
      <w:r w:rsidR="00AF0940" w:rsidRPr="00AB5DD3">
        <w:rPr>
          <w:rStyle w:val="--0"/>
        </w:rPr>
        <w:t>аскрыт</w:t>
      </w:r>
      <w:r w:rsidR="00AF0940" w:rsidRPr="00AF0940">
        <w:rPr>
          <w:rFonts w:ascii="Georgia" w:hAnsi="Georgia"/>
          <w:sz w:val="28"/>
          <w:szCs w:val="28"/>
        </w:rPr>
        <w:t xml:space="preserve"> даже в малой степени — не только в плане приёма информации, но и в отношении последующих этапов: расшифровки, структурирования, адаптации и преобразования её в </w:t>
      </w:r>
      <w:r w:rsidR="00AF0940" w:rsidRPr="00AB5DD3">
        <w:rPr>
          <w:rStyle w:val="--"/>
        </w:rPr>
        <w:t xml:space="preserve">осознанные </w:t>
      </w:r>
      <w:r w:rsidR="00AF0940" w:rsidRPr="00AB5DD3">
        <w:rPr>
          <w:rStyle w:val="--0"/>
        </w:rPr>
        <w:t>формы</w:t>
      </w:r>
      <w:r w:rsidR="00AF0940" w:rsidRPr="00AF0940">
        <w:rPr>
          <w:rFonts w:ascii="Georgia" w:hAnsi="Georgia"/>
          <w:sz w:val="28"/>
          <w:szCs w:val="28"/>
        </w:rPr>
        <w:t xml:space="preserve"> знания. Все эти процессы, включая сам акт постижения действительности, остаются во многом неосознанными и неуправляемыми.</w:t>
      </w:r>
      <w:r w:rsidR="00151078">
        <w:rPr>
          <w:rFonts w:ascii="Georgia" w:hAnsi="Georgia"/>
          <w:sz w:val="28"/>
          <w:szCs w:val="28"/>
        </w:rPr>
        <w:t xml:space="preserve"> </w:t>
      </w:r>
      <w:r w:rsidR="00AF0940" w:rsidRPr="00AF0940">
        <w:rPr>
          <w:rFonts w:ascii="Georgia" w:hAnsi="Georgia"/>
          <w:sz w:val="28"/>
          <w:szCs w:val="28"/>
        </w:rPr>
        <w:t xml:space="preserve">Нужно признать и ещё одну важную деталь: все приборы и методы, с помощью которых наука измеряет и исследует мир, также действуют в пределах </w:t>
      </w:r>
      <w:r w:rsidR="00AF0940" w:rsidRPr="00AB5DD3">
        <w:rPr>
          <w:rStyle w:val="--0"/>
        </w:rPr>
        <w:t xml:space="preserve">тех </w:t>
      </w:r>
      <w:r w:rsidR="00AF0940" w:rsidRPr="00AB5DD3">
        <w:rPr>
          <w:rStyle w:val="--"/>
        </w:rPr>
        <w:t xml:space="preserve">же </w:t>
      </w:r>
      <w:r w:rsidR="00AF0940" w:rsidRPr="00AB5DD3">
        <w:rPr>
          <w:rStyle w:val="--0"/>
        </w:rPr>
        <w:t>частот</w:t>
      </w:r>
      <w:r w:rsidR="00AF0940" w:rsidRPr="00AF0940">
        <w:rPr>
          <w:rFonts w:ascii="Georgia" w:hAnsi="Georgia"/>
          <w:sz w:val="28"/>
          <w:szCs w:val="28"/>
        </w:rPr>
        <w:t xml:space="preserve">, что и человеческий мозг. То есть мы оцениваем реальность лишь через инструменты, настроенные на наши собственные ограничения. В результате объективным оказывается лишь то, что доступно нашему восприятию, — то есть </w:t>
      </w:r>
      <w:r w:rsidR="00AF0940" w:rsidRPr="00AB5DD3">
        <w:rPr>
          <w:rStyle w:val="--0"/>
        </w:rPr>
        <w:t xml:space="preserve">крайне </w:t>
      </w:r>
      <w:r w:rsidR="00AF0940" w:rsidRPr="00AB5DD3">
        <w:rPr>
          <w:rStyle w:val="--"/>
        </w:rPr>
        <w:t>узкий</w:t>
      </w:r>
      <w:r w:rsidR="00AF0940" w:rsidRPr="00AF0940">
        <w:rPr>
          <w:rFonts w:ascii="Georgia" w:hAnsi="Georgia"/>
          <w:sz w:val="28"/>
          <w:szCs w:val="28"/>
        </w:rPr>
        <w:t xml:space="preserve"> диапазон бытия, ограниченный физическими возможностями нашего организма.</w:t>
      </w:r>
      <w:r w:rsidR="00151078">
        <w:rPr>
          <w:rFonts w:ascii="Georgia" w:hAnsi="Georgia"/>
          <w:sz w:val="28"/>
          <w:szCs w:val="28"/>
        </w:rPr>
        <w:t xml:space="preserve"> </w:t>
      </w:r>
      <w:r w:rsidR="00AF0940" w:rsidRPr="00AF0940">
        <w:rPr>
          <w:rFonts w:ascii="Georgia" w:hAnsi="Georgia"/>
          <w:sz w:val="28"/>
          <w:szCs w:val="28"/>
        </w:rPr>
        <w:t>Информация, выходящая за пределы этих частот, по определению</w:t>
      </w:r>
      <w:r w:rsidR="00AE028B">
        <w:rPr>
          <w:rFonts w:ascii="Georgia" w:hAnsi="Georgia"/>
          <w:sz w:val="28"/>
          <w:szCs w:val="28"/>
        </w:rPr>
        <w:t xml:space="preserve"> </w:t>
      </w:r>
      <w:r w:rsidR="00AF0940" w:rsidRPr="00AF0940">
        <w:rPr>
          <w:rFonts w:ascii="Georgia" w:hAnsi="Georgia"/>
          <w:sz w:val="28"/>
          <w:szCs w:val="28"/>
        </w:rPr>
        <w:t>современных гносеологов</w:t>
      </w:r>
      <w:r w:rsidR="00C47BDE">
        <w:rPr>
          <w:rStyle w:val="af5"/>
          <w:rFonts w:ascii="Georgia" w:hAnsi="Georgia"/>
          <w:szCs w:val="28"/>
        </w:rPr>
        <w:footnoteReference w:id="1"/>
      </w:r>
      <w:r w:rsidR="00AF0940" w:rsidRPr="00AF0940">
        <w:rPr>
          <w:rFonts w:ascii="Georgia" w:hAnsi="Georgia"/>
          <w:sz w:val="28"/>
          <w:szCs w:val="28"/>
        </w:rPr>
        <w:t xml:space="preserve"> </w:t>
      </w:r>
      <w:r w:rsidR="00AF0940" w:rsidRPr="00AE028B">
        <w:rPr>
          <w:rStyle w:val="--"/>
        </w:rPr>
        <w:t xml:space="preserve">не </w:t>
      </w:r>
      <w:r w:rsidR="00AF0940" w:rsidRPr="00AE028B">
        <w:rPr>
          <w:rStyle w:val="--0"/>
        </w:rPr>
        <w:t>может</w:t>
      </w:r>
      <w:r w:rsidR="00AF0940" w:rsidRPr="00AF0940">
        <w:rPr>
          <w:rFonts w:ascii="Georgia" w:hAnsi="Georgia"/>
          <w:sz w:val="28"/>
          <w:szCs w:val="28"/>
        </w:rPr>
        <w:t xml:space="preserve"> считаться знанием — ведь она </w:t>
      </w:r>
      <w:r w:rsidR="00AF0940" w:rsidRPr="00AE028B">
        <w:rPr>
          <w:rStyle w:val="--"/>
        </w:rPr>
        <w:t xml:space="preserve">не </w:t>
      </w:r>
      <w:r w:rsidR="00AF0940" w:rsidRPr="00AE028B">
        <w:rPr>
          <w:rStyle w:val="--0"/>
        </w:rPr>
        <w:t>может</w:t>
      </w:r>
      <w:r w:rsidR="00AF0940" w:rsidRPr="00AF0940">
        <w:rPr>
          <w:rFonts w:ascii="Georgia" w:hAnsi="Georgia"/>
          <w:sz w:val="28"/>
          <w:szCs w:val="28"/>
        </w:rPr>
        <w:t xml:space="preserve"> быть эмпирически подтверждена и потому, якобы, не заслуживает доверия. Это утверждение кажется логичным, но в </w:t>
      </w:r>
      <w:r w:rsidR="00AF0940" w:rsidRPr="00AF0940">
        <w:rPr>
          <w:rFonts w:ascii="Georgia" w:hAnsi="Georgia"/>
          <w:sz w:val="28"/>
          <w:szCs w:val="28"/>
        </w:rPr>
        <w:lastRenderedPageBreak/>
        <w:t xml:space="preserve">действительности оно обедняет </w:t>
      </w:r>
      <w:r w:rsidR="00AF0940" w:rsidRPr="00AE028B">
        <w:rPr>
          <w:rStyle w:val="--0"/>
        </w:rPr>
        <w:t xml:space="preserve">само </w:t>
      </w:r>
      <w:r w:rsidR="00AF0940" w:rsidRPr="00AE028B">
        <w:rPr>
          <w:rStyle w:val="--"/>
        </w:rPr>
        <w:t>понятие</w:t>
      </w:r>
      <w:r w:rsidR="00AF0940" w:rsidRPr="00AF0940">
        <w:rPr>
          <w:rFonts w:ascii="Georgia" w:hAnsi="Georgia"/>
          <w:sz w:val="28"/>
          <w:szCs w:val="28"/>
        </w:rPr>
        <w:t xml:space="preserve"> познания, сводя его к материальному и измеримому. Возникает закономерный вопрос: что делать с теми </w:t>
      </w:r>
      <w:r w:rsidR="00AF0940" w:rsidRPr="00AE028B">
        <w:rPr>
          <w:rStyle w:val="--0"/>
        </w:rPr>
        <w:t xml:space="preserve">формами </w:t>
      </w:r>
      <w:r w:rsidR="00AF0940" w:rsidRPr="00AE028B">
        <w:rPr>
          <w:rStyle w:val="--"/>
        </w:rPr>
        <w:t>реальности,</w:t>
      </w:r>
      <w:r w:rsidR="00AF0940" w:rsidRPr="00AF0940">
        <w:rPr>
          <w:rFonts w:ascii="Georgia" w:hAnsi="Georgia"/>
          <w:sz w:val="28"/>
          <w:szCs w:val="28"/>
        </w:rPr>
        <w:t xml:space="preserve"> которые существуют за пределами восприятия человека? Неужели их следует просто отрицать — лишь потому, что мы </w:t>
      </w:r>
      <w:r w:rsidR="00AF0940" w:rsidRPr="00AE028B">
        <w:rPr>
          <w:rStyle w:val="--"/>
        </w:rPr>
        <w:t xml:space="preserve">не </w:t>
      </w:r>
      <w:r w:rsidR="00AF0940" w:rsidRPr="00AE028B">
        <w:rPr>
          <w:rStyle w:val="--0"/>
        </w:rPr>
        <w:t xml:space="preserve">способны </w:t>
      </w:r>
      <w:r w:rsidR="00AF0940" w:rsidRPr="00AF0940">
        <w:rPr>
          <w:rFonts w:ascii="Georgia" w:hAnsi="Georgia"/>
          <w:sz w:val="28"/>
          <w:szCs w:val="28"/>
        </w:rPr>
        <w:t>их зафиксировать?</w:t>
      </w:r>
      <w:r w:rsidR="00AE028B">
        <w:rPr>
          <w:rFonts w:ascii="Georgia" w:hAnsi="Georgia"/>
          <w:sz w:val="28"/>
          <w:szCs w:val="28"/>
        </w:rPr>
        <w:t xml:space="preserve"> </w:t>
      </w:r>
      <w:r w:rsidR="00AF0940" w:rsidRPr="00AE028B">
        <w:rPr>
          <w:rFonts w:ascii="Georgia" w:hAnsi="Georgia"/>
          <w:sz w:val="28"/>
          <w:szCs w:val="28"/>
        </w:rPr>
        <w:t>Такое ограниченное мировоззрение порождает целый ряд недоумений. Неужели всё, что</w:t>
      </w:r>
      <w:r w:rsidR="001623DB">
        <w:rPr>
          <w:rFonts w:ascii="Georgia" w:hAnsi="Georgia"/>
          <w:sz w:val="28"/>
          <w:szCs w:val="28"/>
        </w:rPr>
        <w:t xml:space="preserve"> лежит за гранью</w:t>
      </w:r>
      <w:r w:rsidR="00AF0940" w:rsidRPr="00AE028B">
        <w:rPr>
          <w:rFonts w:ascii="Georgia" w:hAnsi="Georgia"/>
          <w:sz w:val="28"/>
          <w:szCs w:val="28"/>
        </w:rPr>
        <w:t xml:space="preserve"> наших сенсорных и энергетических возможностей, не существует вовсе? Или, напротив, наша ограниченность — лишь </w:t>
      </w:r>
      <w:r w:rsidR="00AF0940" w:rsidRPr="00AE028B">
        <w:rPr>
          <w:rStyle w:val="--"/>
        </w:rPr>
        <w:t xml:space="preserve">временное </w:t>
      </w:r>
      <w:r w:rsidR="00AF0940" w:rsidRPr="00AE028B">
        <w:rPr>
          <w:rStyle w:val="--0"/>
        </w:rPr>
        <w:t>состояние,</w:t>
      </w:r>
      <w:r w:rsidR="00AF0940" w:rsidRPr="00AE028B">
        <w:rPr>
          <w:rFonts w:ascii="Georgia" w:hAnsi="Georgia"/>
          <w:sz w:val="28"/>
          <w:szCs w:val="28"/>
        </w:rPr>
        <w:t xml:space="preserve"> следствие некоего </w:t>
      </w:r>
      <w:r w:rsidR="00AF0940" w:rsidRPr="00BA5BFA">
        <w:rPr>
          <w:rStyle w:val="--0"/>
        </w:rPr>
        <w:t xml:space="preserve">внутреннего </w:t>
      </w:r>
      <w:r w:rsidR="00AF0940" w:rsidRPr="00BA5BFA">
        <w:rPr>
          <w:rStyle w:val="--"/>
        </w:rPr>
        <w:t>несовершенства</w:t>
      </w:r>
      <w:r w:rsidR="00AF0940" w:rsidRPr="00AE028B">
        <w:rPr>
          <w:rFonts w:ascii="Georgia" w:hAnsi="Georgia"/>
          <w:sz w:val="28"/>
          <w:szCs w:val="28"/>
        </w:rPr>
        <w:t xml:space="preserve">, утраты подлинного понимания своего предназначения и своего места в большем замысле? Возможно, границы познания можно расширить — если </w:t>
      </w:r>
      <w:r w:rsidR="00AF0940" w:rsidRPr="00BA5BFA">
        <w:rPr>
          <w:rStyle w:val="--"/>
        </w:rPr>
        <w:t xml:space="preserve">не </w:t>
      </w:r>
      <w:r w:rsidR="00AF0940" w:rsidRPr="00BA5BFA">
        <w:rPr>
          <w:rStyle w:val="--0"/>
        </w:rPr>
        <w:t>собственными</w:t>
      </w:r>
      <w:r w:rsidR="00AF0940" w:rsidRPr="00AE028B">
        <w:rPr>
          <w:rFonts w:ascii="Georgia" w:hAnsi="Georgia"/>
          <w:sz w:val="28"/>
          <w:szCs w:val="28"/>
        </w:rPr>
        <w:t xml:space="preserve"> силами, то при определённой поддержке извне, если человек вновь обретёт способность к правильному осознанию себя и своего функционального назначения.</w:t>
      </w:r>
      <w:r w:rsidR="008C173B" w:rsidRPr="00AE028B">
        <w:rPr>
          <w:rFonts w:ascii="Georgia" w:hAnsi="Georgia"/>
          <w:sz w:val="28"/>
          <w:szCs w:val="28"/>
        </w:rPr>
        <w:t xml:space="preserve"> </w:t>
      </w:r>
      <w:r w:rsidR="00AF0940" w:rsidRPr="00AE028B">
        <w:rPr>
          <w:rFonts w:ascii="Georgia" w:hAnsi="Georgia"/>
          <w:sz w:val="28"/>
          <w:szCs w:val="28"/>
        </w:rPr>
        <w:t xml:space="preserve">Попробуем рассмотреть всё это под привычным углом — историческим, но не в смысле официальных хроник, а через то, что когда-то было, но со временем </w:t>
      </w:r>
      <w:r w:rsidR="00AF0940" w:rsidRPr="00BA5BFA">
        <w:rPr>
          <w:rStyle w:val="--0"/>
        </w:rPr>
        <w:t xml:space="preserve">оказалось </w:t>
      </w:r>
      <w:r w:rsidR="00AF0940" w:rsidRPr="00BA5BFA">
        <w:rPr>
          <w:rStyle w:val="--"/>
        </w:rPr>
        <w:t>скрыто</w:t>
      </w:r>
      <w:r w:rsidR="00AF0940" w:rsidRPr="00AE028B">
        <w:rPr>
          <w:rFonts w:ascii="Georgia" w:hAnsi="Georgia"/>
          <w:sz w:val="28"/>
          <w:szCs w:val="28"/>
        </w:rPr>
        <w:t xml:space="preserve"> от большинства.</w:t>
      </w:r>
    </w:p>
    <w:p w14:paraId="55EA685F" w14:textId="4304FDD4" w:rsidR="00AF0940" w:rsidRPr="00AF0940" w:rsidRDefault="00747154" w:rsidP="008C173B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36B0B7D0" wp14:editId="7349D136">
            <wp:simplePos x="0" y="0"/>
            <wp:positionH relativeFrom="column">
              <wp:posOffset>4086266</wp:posOffset>
            </wp:positionH>
            <wp:positionV relativeFrom="paragraph">
              <wp:posOffset>1394061</wp:posOffset>
            </wp:positionV>
            <wp:extent cx="2561590" cy="2762885"/>
            <wp:effectExtent l="0" t="0" r="3810" b="5715"/>
            <wp:wrapTight wrapText="bothSides">
              <wp:wrapPolygon edited="0">
                <wp:start x="0" y="0"/>
                <wp:lineTo x="0" y="21545"/>
                <wp:lineTo x="21525" y="21545"/>
                <wp:lineTo x="21525" y="0"/>
                <wp:lineTo x="0" y="0"/>
              </wp:wrapPolygon>
            </wp:wrapTight>
            <wp:docPr id="192932064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9320645" name="Рисунок 1929320645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1590" cy="2762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A5BFA">
        <w:rPr>
          <w:rFonts w:ascii="Georgia" w:hAnsi="Georgia"/>
          <w:sz w:val="28"/>
          <w:szCs w:val="28"/>
        </w:rPr>
        <w:t xml:space="preserve">             </w:t>
      </w:r>
      <w:r w:rsidR="00AF0940" w:rsidRPr="00607F41">
        <w:rPr>
          <w:rFonts w:ascii="Georgia" w:hAnsi="Georgia"/>
          <w:sz w:val="28"/>
          <w:szCs w:val="28"/>
        </w:rPr>
        <w:t>Один из самых поразительных поворотов в истории человеческого мышления связан с тем, что веками люди воспринимали мир как нечто само собой разумеющееся: мир существует</w:t>
      </w:r>
      <w:r w:rsidR="001623DB">
        <w:rPr>
          <w:rFonts w:ascii="Georgia" w:hAnsi="Georgia"/>
          <w:sz w:val="28"/>
          <w:szCs w:val="28"/>
        </w:rPr>
        <w:t xml:space="preserve"> сам по себе</w:t>
      </w:r>
      <w:r w:rsidR="00AF0940" w:rsidRPr="00607F41">
        <w:rPr>
          <w:rFonts w:ascii="Georgia" w:hAnsi="Georgia"/>
          <w:sz w:val="28"/>
          <w:szCs w:val="28"/>
        </w:rPr>
        <w:t xml:space="preserve">, человек — сам по себе. Эта установка казалась настолько очевидной, что сама возможность иного порядка вещей даже </w:t>
      </w:r>
      <w:r w:rsidR="00AF0940" w:rsidRPr="00747154">
        <w:rPr>
          <w:rStyle w:val="--"/>
        </w:rPr>
        <w:t xml:space="preserve">не </w:t>
      </w:r>
      <w:r w:rsidR="00AF0940" w:rsidRPr="00747154">
        <w:rPr>
          <w:rStyle w:val="--0"/>
        </w:rPr>
        <w:t>возникала.</w:t>
      </w:r>
      <w:r w:rsidR="00AF0940" w:rsidRPr="00607F41">
        <w:rPr>
          <w:rFonts w:ascii="Georgia" w:hAnsi="Georgia"/>
          <w:sz w:val="28"/>
          <w:szCs w:val="28"/>
        </w:rPr>
        <w:t xml:space="preserve"> Всё оставалось на своих местах — пока не был открыт квантовый мир, который разрушил привычные представления о реальности.</w:t>
      </w:r>
      <w:r w:rsidR="008C173B">
        <w:rPr>
          <w:rFonts w:ascii="Georgia" w:hAnsi="Georgia"/>
          <w:sz w:val="28"/>
          <w:szCs w:val="28"/>
        </w:rPr>
        <w:t xml:space="preserve"> </w:t>
      </w:r>
      <w:r w:rsidR="00AF0940" w:rsidRPr="00AF0940">
        <w:rPr>
          <w:rFonts w:ascii="Georgia" w:hAnsi="Georgia"/>
          <w:sz w:val="28"/>
          <w:szCs w:val="28"/>
        </w:rPr>
        <w:t xml:space="preserve">Новый уровень бытия, лежащий в основании видимого мира, оказался не просто непонятным — он был противоречивым по своей сути. Не хаотичным, не непознаваемым, а именно </w:t>
      </w:r>
      <w:r w:rsidR="00AF0940" w:rsidRPr="00747154">
        <w:rPr>
          <w:rStyle w:val="--0"/>
        </w:rPr>
        <w:t xml:space="preserve">построенным </w:t>
      </w:r>
      <w:r w:rsidR="00AF0940" w:rsidRPr="00747154">
        <w:rPr>
          <w:rStyle w:val="--"/>
        </w:rPr>
        <w:t>из</w:t>
      </w:r>
      <w:r w:rsidR="00AF0940" w:rsidRPr="00747154">
        <w:rPr>
          <w:rStyle w:val="--0"/>
        </w:rPr>
        <w:t xml:space="preserve"> противоречий</w:t>
      </w:r>
      <w:r w:rsidR="00AF0940" w:rsidRPr="00AF0940">
        <w:rPr>
          <w:rFonts w:ascii="Georgia" w:hAnsi="Georgia"/>
          <w:sz w:val="28"/>
          <w:szCs w:val="28"/>
        </w:rPr>
        <w:t xml:space="preserve">. Главная трудность для сторонников старого мышления заключалась в том, что отрицать реальность этого нового мира </w:t>
      </w:r>
      <w:r w:rsidR="00AF0940" w:rsidRPr="00747154">
        <w:rPr>
          <w:rStyle w:val="--0"/>
        </w:rPr>
        <w:t xml:space="preserve">было </w:t>
      </w:r>
      <w:r w:rsidR="00AF0940" w:rsidRPr="00747154">
        <w:rPr>
          <w:rStyle w:val="--"/>
        </w:rPr>
        <w:t>невозможно.</w:t>
      </w:r>
      <w:r w:rsidR="008C173B">
        <w:rPr>
          <w:rFonts w:ascii="Georgia" w:hAnsi="Georgia"/>
          <w:sz w:val="28"/>
          <w:szCs w:val="28"/>
        </w:rPr>
        <w:t xml:space="preserve"> </w:t>
      </w:r>
      <w:r w:rsidR="00AF0940" w:rsidRPr="00AF0940">
        <w:rPr>
          <w:rFonts w:ascii="Georgia" w:hAnsi="Georgia"/>
          <w:sz w:val="28"/>
          <w:szCs w:val="28"/>
        </w:rPr>
        <w:t xml:space="preserve">Классическая логика утверждала, что каждый объект занимает определённое место, имеет конкретную форму и находится либо в состоянии покоя, либо в движении. Один и тот же предмет </w:t>
      </w:r>
      <w:r w:rsidR="00AF0940" w:rsidRPr="00747154">
        <w:rPr>
          <w:rStyle w:val="--"/>
        </w:rPr>
        <w:t xml:space="preserve">не </w:t>
      </w:r>
      <w:r w:rsidR="00AF0940" w:rsidRPr="00747154">
        <w:rPr>
          <w:rStyle w:val="--0"/>
        </w:rPr>
        <w:t>может</w:t>
      </w:r>
      <w:r w:rsidR="00AF0940" w:rsidRPr="00AF0940">
        <w:rPr>
          <w:rFonts w:ascii="Georgia" w:hAnsi="Georgia"/>
          <w:sz w:val="28"/>
          <w:szCs w:val="28"/>
        </w:rPr>
        <w:t xml:space="preserve"> быть одновременно в двух местах, не может иметь сразу две формы, не может и стоять, и двигаться одновременно. Ещё недавно </w:t>
      </w:r>
      <w:r w:rsidR="00AF0940" w:rsidRPr="00747154">
        <w:rPr>
          <w:rStyle w:val="--"/>
        </w:rPr>
        <w:t xml:space="preserve">утверждение </w:t>
      </w:r>
      <w:r w:rsidR="00AF0940" w:rsidRPr="00747154">
        <w:rPr>
          <w:rStyle w:val="--0"/>
        </w:rPr>
        <w:t>обратного</w:t>
      </w:r>
      <w:r w:rsidR="00AF0940" w:rsidRPr="00AF0940">
        <w:rPr>
          <w:rFonts w:ascii="Georgia" w:hAnsi="Georgia"/>
          <w:sz w:val="28"/>
          <w:szCs w:val="28"/>
        </w:rPr>
        <w:t xml:space="preserve"> сочли бы безумием. Но квантовая физика доказала, что всё это </w:t>
      </w:r>
      <w:r w:rsidR="00AF0940" w:rsidRPr="001A6A11">
        <w:rPr>
          <w:rStyle w:val="--"/>
        </w:rPr>
        <w:t xml:space="preserve">не </w:t>
      </w:r>
      <w:r w:rsidR="00AF0940" w:rsidRPr="001A6A11">
        <w:rPr>
          <w:rStyle w:val="--0"/>
        </w:rPr>
        <w:t>просто</w:t>
      </w:r>
      <w:r w:rsidR="00AF0940" w:rsidRPr="00AF0940">
        <w:rPr>
          <w:rFonts w:ascii="Georgia" w:hAnsi="Georgia"/>
          <w:sz w:val="28"/>
          <w:szCs w:val="28"/>
        </w:rPr>
        <w:t xml:space="preserve"> возможно — это фундаментальный принцип микромира.</w:t>
      </w:r>
      <w:r w:rsidR="008C173B">
        <w:rPr>
          <w:rFonts w:ascii="Georgia" w:hAnsi="Georgia"/>
          <w:sz w:val="28"/>
          <w:szCs w:val="28"/>
        </w:rPr>
        <w:t xml:space="preserve"> </w:t>
      </w:r>
      <w:r w:rsidR="00AF0940" w:rsidRPr="00AF0940">
        <w:rPr>
          <w:rFonts w:ascii="Georgia" w:hAnsi="Georgia"/>
          <w:sz w:val="28"/>
          <w:szCs w:val="28"/>
        </w:rPr>
        <w:t xml:space="preserve">В квантовом мире объект </w:t>
      </w:r>
      <w:r w:rsidR="00AF0940" w:rsidRPr="001A6A11">
        <w:rPr>
          <w:rStyle w:val="--0"/>
        </w:rPr>
        <w:t xml:space="preserve">может </w:t>
      </w:r>
      <w:r w:rsidR="00AF0940" w:rsidRPr="001A6A11">
        <w:rPr>
          <w:rStyle w:val="--"/>
        </w:rPr>
        <w:t>одновременно</w:t>
      </w:r>
      <w:r w:rsidR="00AF0940" w:rsidRPr="00AF0940">
        <w:rPr>
          <w:rFonts w:ascii="Georgia" w:hAnsi="Georgia"/>
          <w:sz w:val="28"/>
          <w:szCs w:val="28"/>
        </w:rPr>
        <w:t xml:space="preserve"> пребывать в состоянии покоя и движения, быть и волной, и частицей, существовать везде и нигде. Он </w:t>
      </w:r>
      <w:r w:rsidR="00AF0940" w:rsidRPr="001A6A11">
        <w:rPr>
          <w:rStyle w:val="--"/>
        </w:rPr>
        <w:t xml:space="preserve">не </w:t>
      </w:r>
      <w:r w:rsidR="00AF0940" w:rsidRPr="001A6A11">
        <w:rPr>
          <w:rStyle w:val="--0"/>
        </w:rPr>
        <w:t xml:space="preserve">имеет </w:t>
      </w:r>
      <w:r w:rsidR="00AF0940" w:rsidRPr="00AF0940">
        <w:rPr>
          <w:rFonts w:ascii="Georgia" w:hAnsi="Georgia"/>
          <w:sz w:val="28"/>
          <w:szCs w:val="28"/>
        </w:rPr>
        <w:t xml:space="preserve">фиксированной формы и </w:t>
      </w:r>
      <w:r w:rsidR="00AF0940" w:rsidRPr="00AF0940">
        <w:rPr>
          <w:rFonts w:ascii="Georgia" w:hAnsi="Georgia"/>
          <w:sz w:val="28"/>
          <w:szCs w:val="28"/>
        </w:rPr>
        <w:lastRenderedPageBreak/>
        <w:t xml:space="preserve">становится «чем-то конкретным» лишь в момент наблюдения. То, на что направлено внимание, проявляется — всё остальное словно растворено в потенциале. Это состояние </w:t>
      </w:r>
      <w:r w:rsidR="00AF0940" w:rsidRPr="001A6A11">
        <w:rPr>
          <w:rStyle w:val="--0"/>
        </w:rPr>
        <w:t xml:space="preserve">называется </w:t>
      </w:r>
      <w:r w:rsidR="00AF0940" w:rsidRPr="001A6A11">
        <w:rPr>
          <w:rStyle w:val="--"/>
        </w:rPr>
        <w:t>суперпозицией:</w:t>
      </w:r>
      <w:r w:rsidR="00AF0940" w:rsidRPr="00AF0940">
        <w:rPr>
          <w:rFonts w:ascii="Georgia" w:hAnsi="Georgia"/>
          <w:sz w:val="28"/>
          <w:szCs w:val="28"/>
        </w:rPr>
        <w:t xml:space="preserve"> объект существует как множество возможностей, пока не наступает акт наблюдения, превращающий потенциал в реальность.</w:t>
      </w:r>
      <w:r w:rsidR="008C173B">
        <w:rPr>
          <w:rFonts w:ascii="Georgia" w:hAnsi="Georgia"/>
          <w:sz w:val="28"/>
          <w:szCs w:val="28"/>
        </w:rPr>
        <w:t xml:space="preserve"> </w:t>
      </w:r>
      <w:r w:rsidR="00AF0940" w:rsidRPr="00AF0940">
        <w:rPr>
          <w:rFonts w:ascii="Georgia" w:hAnsi="Georgia"/>
          <w:sz w:val="28"/>
          <w:szCs w:val="28"/>
        </w:rPr>
        <w:t xml:space="preserve">Таким образом, квантовый мир </w:t>
      </w:r>
      <w:r w:rsidR="00AF0940" w:rsidRPr="001A6A11">
        <w:rPr>
          <w:rStyle w:val="--"/>
        </w:rPr>
        <w:t xml:space="preserve">не </w:t>
      </w:r>
      <w:r w:rsidR="00AF0940" w:rsidRPr="001A6A11">
        <w:rPr>
          <w:rStyle w:val="--0"/>
        </w:rPr>
        <w:t>просто</w:t>
      </w:r>
      <w:r w:rsidR="00AF0940" w:rsidRPr="00AF0940">
        <w:rPr>
          <w:rFonts w:ascii="Georgia" w:hAnsi="Georgia"/>
          <w:sz w:val="28"/>
          <w:szCs w:val="28"/>
        </w:rPr>
        <w:t xml:space="preserve"> полон чудес, — он и есть чудо, вплетённое в саму ткань бытия. Даже сказки не позволяют себе подобного: в них герой может </w:t>
      </w:r>
      <w:r w:rsidR="00AF0940" w:rsidRPr="001A6A11">
        <w:rPr>
          <w:rStyle w:val="--"/>
        </w:rPr>
        <w:t xml:space="preserve">мгновенно </w:t>
      </w:r>
      <w:r w:rsidR="00AF0940" w:rsidRPr="001A6A11">
        <w:rPr>
          <w:rStyle w:val="--0"/>
        </w:rPr>
        <w:t xml:space="preserve">перемещаться </w:t>
      </w:r>
      <w:r w:rsidR="00AF0940" w:rsidRPr="00AF0940">
        <w:rPr>
          <w:rFonts w:ascii="Georgia" w:hAnsi="Georgia"/>
          <w:sz w:val="28"/>
          <w:szCs w:val="28"/>
        </w:rPr>
        <w:t xml:space="preserve">из одного места в другое, но нигде не говорится, что он «в принципе нигде не существует», пока на него </w:t>
      </w:r>
      <w:r w:rsidR="00AF0940" w:rsidRPr="009C6343">
        <w:rPr>
          <w:rStyle w:val="--"/>
        </w:rPr>
        <w:t xml:space="preserve">не </w:t>
      </w:r>
      <w:r w:rsidR="00AF0940" w:rsidRPr="009C6343">
        <w:rPr>
          <w:rStyle w:val="--0"/>
        </w:rPr>
        <w:t>посмотрят</w:t>
      </w:r>
      <w:r w:rsidR="00AF0940" w:rsidRPr="00AF0940">
        <w:rPr>
          <w:rFonts w:ascii="Georgia" w:hAnsi="Georgia"/>
          <w:sz w:val="28"/>
          <w:szCs w:val="28"/>
        </w:rPr>
        <w:t>. В квантовой же реальности это — обыденность.</w:t>
      </w:r>
      <w:r w:rsidR="008C173B">
        <w:rPr>
          <w:rFonts w:ascii="Georgia" w:hAnsi="Georgia"/>
          <w:sz w:val="28"/>
          <w:szCs w:val="28"/>
        </w:rPr>
        <w:t xml:space="preserve"> </w:t>
      </w:r>
      <w:r w:rsidR="00AF0940" w:rsidRPr="00AF0940">
        <w:rPr>
          <w:rFonts w:ascii="Georgia" w:hAnsi="Georgia"/>
          <w:sz w:val="28"/>
          <w:szCs w:val="28"/>
        </w:rPr>
        <w:t>Парадокс в том, что никто в мире до конца не понимает квантовую механику. И дело не в сложности формул, а в</w:t>
      </w:r>
      <w:r w:rsidR="007E0771">
        <w:rPr>
          <w:rFonts w:ascii="Georgia" w:hAnsi="Georgia"/>
          <w:sz w:val="28"/>
          <w:szCs w:val="28"/>
        </w:rPr>
        <w:t xml:space="preserve"> ограничениях самого</w:t>
      </w:r>
      <w:r w:rsidR="00AF0940" w:rsidRPr="00AF0940">
        <w:rPr>
          <w:rFonts w:ascii="Georgia" w:hAnsi="Georgia"/>
          <w:sz w:val="28"/>
          <w:szCs w:val="28"/>
        </w:rPr>
        <w:t xml:space="preserve"> человеческого мозга. Уровень развития сознания, заданный ещё старой Системой Управления, не позволяет осознать механизмы, лежащие за пределами причинно-следственных связей. А ведь понимание — это и </w:t>
      </w:r>
      <w:r w:rsidR="00AF0940" w:rsidRPr="009C6343">
        <w:rPr>
          <w:rStyle w:val="--0"/>
        </w:rPr>
        <w:t xml:space="preserve">есть </w:t>
      </w:r>
      <w:r w:rsidR="00AF0940" w:rsidRPr="009C6343">
        <w:rPr>
          <w:rStyle w:val="--"/>
        </w:rPr>
        <w:t>фиксация</w:t>
      </w:r>
      <w:r w:rsidR="00AF0940" w:rsidRPr="00AF0940">
        <w:rPr>
          <w:rFonts w:ascii="Georgia" w:hAnsi="Georgia"/>
          <w:sz w:val="28"/>
          <w:szCs w:val="28"/>
        </w:rPr>
        <w:t xml:space="preserve"> связи между причиной и следствием. Но в квантовом мире такой связи нет: там всё существует в состоянии вероятности, вне привычной логики.</w:t>
      </w:r>
      <w:r w:rsidR="008C173B">
        <w:rPr>
          <w:rFonts w:ascii="Georgia" w:hAnsi="Georgia"/>
          <w:sz w:val="28"/>
          <w:szCs w:val="28"/>
        </w:rPr>
        <w:t xml:space="preserve"> </w:t>
      </w:r>
      <w:r w:rsidR="00AF0940" w:rsidRPr="00AF0940">
        <w:rPr>
          <w:rFonts w:ascii="Georgia" w:hAnsi="Georgia"/>
          <w:sz w:val="28"/>
          <w:szCs w:val="28"/>
        </w:rPr>
        <w:t xml:space="preserve">Поэтому говорить о «понимании» квантовой механики — всё равно что говорить о вкусе или запахе чисел. Возможно, у чисел </w:t>
      </w:r>
      <w:r w:rsidR="00AF0940" w:rsidRPr="009C6343">
        <w:rPr>
          <w:rStyle w:val="--0"/>
        </w:rPr>
        <w:t xml:space="preserve">действительно </w:t>
      </w:r>
      <w:r w:rsidR="00AF0940" w:rsidRPr="009C6343">
        <w:rPr>
          <w:rStyle w:val="--"/>
        </w:rPr>
        <w:t xml:space="preserve">есть </w:t>
      </w:r>
      <w:r w:rsidR="00AF0940" w:rsidRPr="00AF0940">
        <w:rPr>
          <w:rFonts w:ascii="Georgia" w:hAnsi="Georgia"/>
          <w:sz w:val="28"/>
          <w:szCs w:val="28"/>
        </w:rPr>
        <w:t xml:space="preserve">вкус и аромат, но это уже иной, </w:t>
      </w:r>
      <w:r w:rsidR="00AF0940" w:rsidRPr="009C6343">
        <w:rPr>
          <w:rStyle w:val="--"/>
        </w:rPr>
        <w:t xml:space="preserve">нерациональный </w:t>
      </w:r>
      <w:r w:rsidR="00AF0940" w:rsidRPr="009C6343">
        <w:rPr>
          <w:rStyle w:val="--0"/>
        </w:rPr>
        <w:t>уровень</w:t>
      </w:r>
      <w:r w:rsidR="00AF0940" w:rsidRPr="00AF0940">
        <w:rPr>
          <w:rFonts w:ascii="Georgia" w:hAnsi="Georgia"/>
          <w:sz w:val="28"/>
          <w:szCs w:val="28"/>
        </w:rPr>
        <w:t xml:space="preserve"> постижения. Мыслить за пределами существования — так же невозможно, как мыслить Бога. Ведь если вы утверждаете, что «понимаете» Бога, это уже верный признак того, что речь идёт не о Нём. То же самое и с квантовой физикой: кто говорит, что понимает её, </w:t>
      </w:r>
      <w:r w:rsidR="00AF0940" w:rsidRPr="009C6343">
        <w:rPr>
          <w:rStyle w:val="--"/>
        </w:rPr>
        <w:t xml:space="preserve">не </w:t>
      </w:r>
      <w:r w:rsidR="00AF0940" w:rsidRPr="009C6343">
        <w:rPr>
          <w:rStyle w:val="--0"/>
        </w:rPr>
        <w:t>понимает</w:t>
      </w:r>
      <w:r w:rsidR="00AF0940" w:rsidRPr="00AF0940">
        <w:rPr>
          <w:rFonts w:ascii="Georgia" w:hAnsi="Georgia"/>
          <w:sz w:val="28"/>
          <w:szCs w:val="28"/>
        </w:rPr>
        <w:t xml:space="preserve"> ни самого мира, ни собственных слов. Недаром Нильс Бор заметил:</w:t>
      </w:r>
      <w:r w:rsidR="008C173B">
        <w:rPr>
          <w:rFonts w:ascii="Georgia" w:hAnsi="Georgia"/>
          <w:sz w:val="28"/>
          <w:szCs w:val="28"/>
        </w:rPr>
        <w:t xml:space="preserve"> </w:t>
      </w:r>
      <w:r w:rsidR="00AF0940" w:rsidRPr="00AF0940">
        <w:rPr>
          <w:rFonts w:ascii="Georgia" w:hAnsi="Georgia"/>
          <w:sz w:val="28"/>
          <w:szCs w:val="28"/>
        </w:rPr>
        <w:t>«Любой, кто утверждает, что понимает квантовую механику, и при этом у него не кружится голова, на самом деле не понял её».</w:t>
      </w:r>
    </w:p>
    <w:p w14:paraId="09265010" w14:textId="6B9AD087" w:rsidR="000C51DF" w:rsidRPr="000C51DF" w:rsidRDefault="009C6343" w:rsidP="007A051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</w:t>
      </w:r>
      <w:r w:rsidR="000C51DF" w:rsidRPr="00607F41">
        <w:rPr>
          <w:rFonts w:ascii="Georgia" w:hAnsi="Georgia"/>
          <w:sz w:val="28"/>
          <w:szCs w:val="28"/>
        </w:rPr>
        <w:t xml:space="preserve">Попытки объяснить нарушение привычных законов с помощью самих же законов </w:t>
      </w:r>
      <w:r w:rsidR="000C51DF" w:rsidRPr="00245783">
        <w:rPr>
          <w:rStyle w:val="--"/>
        </w:rPr>
        <w:t xml:space="preserve">изначально </w:t>
      </w:r>
      <w:r w:rsidR="000C51DF" w:rsidRPr="00245783">
        <w:rPr>
          <w:rStyle w:val="--0"/>
        </w:rPr>
        <w:t>обречены</w:t>
      </w:r>
      <w:r w:rsidR="000C51DF" w:rsidRPr="00607F41">
        <w:rPr>
          <w:rFonts w:ascii="Georgia" w:hAnsi="Georgia"/>
          <w:sz w:val="28"/>
          <w:szCs w:val="28"/>
        </w:rPr>
        <w:t xml:space="preserve"> на провал. Ричард Фейнман</w:t>
      </w:r>
      <w:r w:rsidR="00F018D2">
        <w:rPr>
          <w:rStyle w:val="af5"/>
          <w:rFonts w:ascii="Georgia" w:hAnsi="Georgia"/>
          <w:szCs w:val="28"/>
        </w:rPr>
        <w:footnoteReference w:id="2"/>
      </w:r>
      <w:r w:rsidR="000C51DF" w:rsidRPr="00607F41">
        <w:rPr>
          <w:rFonts w:ascii="Georgia" w:hAnsi="Georgia"/>
          <w:sz w:val="28"/>
          <w:szCs w:val="28"/>
        </w:rPr>
        <w:t>, один из тех, кто лучше других чувствовал абсурдность положения, однажды признался:</w:t>
      </w:r>
      <w:r w:rsidR="00F018D2">
        <w:rPr>
          <w:rFonts w:ascii="Georgia" w:hAnsi="Georgia"/>
          <w:sz w:val="28"/>
          <w:szCs w:val="28"/>
        </w:rPr>
        <w:t xml:space="preserve"> </w:t>
      </w:r>
      <w:r w:rsidR="000C51DF" w:rsidRPr="000C51DF">
        <w:rPr>
          <w:rFonts w:ascii="Georgia" w:hAnsi="Georgia"/>
          <w:sz w:val="28"/>
          <w:szCs w:val="28"/>
        </w:rPr>
        <w:t>«Я не могу определить реальную проблему, поэтому подозреваю, что реальной проблемы нет. Но я не уверен, что её действительно нет».</w:t>
      </w:r>
      <w:r w:rsidR="00F018D2">
        <w:rPr>
          <w:rFonts w:ascii="Georgia" w:hAnsi="Georgia"/>
          <w:sz w:val="28"/>
          <w:szCs w:val="28"/>
        </w:rPr>
        <w:t xml:space="preserve"> </w:t>
      </w:r>
      <w:r w:rsidR="000C51DF" w:rsidRPr="000C51DF">
        <w:rPr>
          <w:rFonts w:ascii="Georgia" w:hAnsi="Georgia"/>
          <w:sz w:val="28"/>
          <w:szCs w:val="28"/>
        </w:rPr>
        <w:t xml:space="preserve">Эта фраза, по сути, </w:t>
      </w:r>
      <w:r w:rsidR="000C51DF" w:rsidRPr="00245783">
        <w:rPr>
          <w:rStyle w:val="--0"/>
        </w:rPr>
        <w:t xml:space="preserve">стала </w:t>
      </w:r>
      <w:r w:rsidR="000C51DF" w:rsidRPr="00A1325C">
        <w:rPr>
          <w:rStyle w:val="--"/>
        </w:rPr>
        <w:t>формулой</w:t>
      </w:r>
      <w:r w:rsidR="000C51DF" w:rsidRPr="000C51DF">
        <w:rPr>
          <w:rFonts w:ascii="Georgia" w:hAnsi="Georgia"/>
          <w:sz w:val="28"/>
          <w:szCs w:val="28"/>
        </w:rPr>
        <w:t xml:space="preserve"> всей квантовой эпохи: человек впервые столкнулся с областью, где сама природа не желает подчиняться его логике.</w:t>
      </w:r>
      <w:r w:rsidR="00F018D2">
        <w:rPr>
          <w:rFonts w:ascii="Georgia" w:hAnsi="Georgia"/>
          <w:sz w:val="28"/>
          <w:szCs w:val="28"/>
        </w:rPr>
        <w:t xml:space="preserve"> </w:t>
      </w:r>
      <w:r w:rsidR="000C51DF" w:rsidRPr="000C51DF">
        <w:rPr>
          <w:rFonts w:ascii="Georgia" w:hAnsi="Georgia"/>
          <w:sz w:val="28"/>
          <w:szCs w:val="28"/>
        </w:rPr>
        <w:t>Переломным моментом стал знаменитый эксперимент Томаса Юнга</w:t>
      </w:r>
      <w:r w:rsidR="00F018D2" w:rsidRPr="00F018D2">
        <w:rPr>
          <w:rStyle w:val="af5"/>
          <w:rFonts w:ascii="Georgia" w:hAnsi="Georgia"/>
          <w:sz w:val="32"/>
          <w:szCs w:val="32"/>
        </w:rPr>
        <w:footnoteReference w:id="3"/>
      </w:r>
      <w:r w:rsidR="000C51DF" w:rsidRPr="000C51DF">
        <w:rPr>
          <w:rFonts w:ascii="Georgia" w:hAnsi="Georgia"/>
          <w:sz w:val="28"/>
          <w:szCs w:val="28"/>
        </w:rPr>
        <w:t xml:space="preserve">. Он направил поток </w:t>
      </w:r>
      <w:r w:rsidR="000C51DF" w:rsidRPr="000C51DF">
        <w:rPr>
          <w:rFonts w:ascii="Georgia" w:hAnsi="Georgia"/>
          <w:sz w:val="28"/>
          <w:szCs w:val="28"/>
        </w:rPr>
        <w:lastRenderedPageBreak/>
        <w:t xml:space="preserve">электронов на пластину с двумя щелями, а позади поместил экран для регистрации попаданий. Казалось бы, всё просто: электроны </w:t>
      </w:r>
      <w:r w:rsidR="000C51DF" w:rsidRPr="00A1325C">
        <w:rPr>
          <w:rStyle w:val="--"/>
        </w:rPr>
        <w:t xml:space="preserve">должны </w:t>
      </w:r>
      <w:r w:rsidR="000C51DF" w:rsidRPr="00A1325C">
        <w:rPr>
          <w:rStyle w:val="--0"/>
        </w:rPr>
        <w:t>пройти</w:t>
      </w:r>
      <w:r w:rsidR="000C51DF" w:rsidRPr="000C51DF">
        <w:rPr>
          <w:rFonts w:ascii="Georgia" w:hAnsi="Georgia"/>
          <w:sz w:val="28"/>
          <w:szCs w:val="28"/>
        </w:rPr>
        <w:t xml:space="preserve"> через щели и удариться </w:t>
      </w:r>
      <w:r w:rsidR="00F018D2" w:rsidRPr="000C51DF">
        <w:rPr>
          <w:rFonts w:ascii="Georgia" w:hAnsi="Georgia"/>
          <w:sz w:val="28"/>
          <w:szCs w:val="28"/>
        </w:rPr>
        <w:t>об экран</w:t>
      </w:r>
      <w:r w:rsidR="000C51DF" w:rsidRPr="000C51DF">
        <w:rPr>
          <w:rFonts w:ascii="Georgia" w:hAnsi="Georgia"/>
          <w:sz w:val="28"/>
          <w:szCs w:val="28"/>
        </w:rPr>
        <w:t xml:space="preserve">, оставив на нём соответствующий рисунок. Но результат зависел от того, наблюдали за процессом или нет. Когда за электронами наблюдали, они вели себя как частицы, создавая один тип узора. Когда наблюдения </w:t>
      </w:r>
      <w:r w:rsidR="000C51DF" w:rsidRPr="00941C61">
        <w:rPr>
          <w:rStyle w:val="--"/>
        </w:rPr>
        <w:t xml:space="preserve">не </w:t>
      </w:r>
      <w:r w:rsidR="000C51DF" w:rsidRPr="00941C61">
        <w:rPr>
          <w:rStyle w:val="--0"/>
        </w:rPr>
        <w:t>было</w:t>
      </w:r>
      <w:r w:rsidR="000C51DF" w:rsidRPr="000C51DF">
        <w:rPr>
          <w:rFonts w:ascii="Georgia" w:hAnsi="Georgia"/>
          <w:sz w:val="28"/>
          <w:szCs w:val="28"/>
        </w:rPr>
        <w:t xml:space="preserve"> — как волны, образуя совершенно иной рисунок.</w:t>
      </w:r>
      <w:r w:rsidR="00F018D2">
        <w:rPr>
          <w:rFonts w:ascii="Georgia" w:hAnsi="Georgia"/>
          <w:sz w:val="28"/>
          <w:szCs w:val="28"/>
        </w:rPr>
        <w:t xml:space="preserve"> </w:t>
      </w:r>
      <w:r w:rsidR="000C51DF" w:rsidRPr="000C51DF">
        <w:rPr>
          <w:rFonts w:ascii="Georgia" w:hAnsi="Georgia"/>
          <w:sz w:val="28"/>
          <w:szCs w:val="28"/>
        </w:rPr>
        <w:t xml:space="preserve">Этот факт стал настоящим кошмаром для здравого смысла. Оказалось, что само наблюдение формирует результат — словно мысль </w:t>
      </w:r>
      <w:r w:rsidR="000C51DF" w:rsidRPr="00941C61">
        <w:rPr>
          <w:rStyle w:val="--"/>
        </w:rPr>
        <w:t xml:space="preserve">материализует </w:t>
      </w:r>
      <w:r w:rsidR="000C51DF" w:rsidRPr="00941C61">
        <w:rPr>
          <w:rStyle w:val="--0"/>
        </w:rPr>
        <w:t>реальность.</w:t>
      </w:r>
      <w:r w:rsidR="000C51DF" w:rsidRPr="000C51DF">
        <w:rPr>
          <w:rFonts w:ascii="Georgia" w:hAnsi="Georgia"/>
          <w:sz w:val="28"/>
          <w:szCs w:val="28"/>
        </w:rPr>
        <w:t xml:space="preserve"> Реальность, следовательно, не существует сама по себе: она проявляется через сознание наблюдателя. Эту идею впоследствии подчёркивали и </w:t>
      </w:r>
      <w:r w:rsidR="00F018D2">
        <w:rPr>
          <w:rFonts w:ascii="Georgia" w:hAnsi="Georgia"/>
          <w:sz w:val="28"/>
          <w:szCs w:val="28"/>
        </w:rPr>
        <w:t xml:space="preserve">Александр </w:t>
      </w:r>
      <w:r w:rsidR="000C51DF" w:rsidRPr="000C51DF">
        <w:rPr>
          <w:rFonts w:ascii="Georgia" w:hAnsi="Georgia"/>
          <w:sz w:val="28"/>
          <w:szCs w:val="28"/>
        </w:rPr>
        <w:t xml:space="preserve">Хатыбов, и </w:t>
      </w:r>
      <w:r w:rsidR="00F018D2">
        <w:rPr>
          <w:rFonts w:ascii="Georgia" w:hAnsi="Georgia"/>
          <w:sz w:val="28"/>
          <w:szCs w:val="28"/>
        </w:rPr>
        <w:t xml:space="preserve">Николай </w:t>
      </w:r>
      <w:r w:rsidR="000C51DF" w:rsidRPr="000C51DF">
        <w:rPr>
          <w:rFonts w:ascii="Georgia" w:hAnsi="Georgia"/>
          <w:sz w:val="28"/>
          <w:szCs w:val="28"/>
        </w:rPr>
        <w:t xml:space="preserve">Левашов, показывая, что сознание — </w:t>
      </w:r>
      <w:r w:rsidR="000C51DF" w:rsidRPr="00941C61">
        <w:rPr>
          <w:rStyle w:val="--"/>
        </w:rPr>
        <w:t xml:space="preserve">не </w:t>
      </w:r>
      <w:r w:rsidR="000C51DF" w:rsidRPr="00941C61">
        <w:rPr>
          <w:rStyle w:val="--0"/>
        </w:rPr>
        <w:t>просто</w:t>
      </w:r>
      <w:r w:rsidR="000C51DF" w:rsidRPr="000C51DF">
        <w:rPr>
          <w:rFonts w:ascii="Georgia" w:hAnsi="Georgia"/>
          <w:sz w:val="28"/>
          <w:szCs w:val="28"/>
        </w:rPr>
        <w:t xml:space="preserve"> инструмент восприятия, а активный участник творения мира.</w:t>
      </w:r>
      <w:r w:rsidR="007A0513">
        <w:rPr>
          <w:rFonts w:ascii="Georgia" w:hAnsi="Georgia"/>
          <w:sz w:val="28"/>
          <w:szCs w:val="28"/>
        </w:rPr>
        <w:t xml:space="preserve"> </w:t>
      </w:r>
      <w:r w:rsidR="000C51DF" w:rsidRPr="000C51DF">
        <w:rPr>
          <w:rFonts w:ascii="Georgia" w:hAnsi="Georgia"/>
          <w:sz w:val="28"/>
          <w:szCs w:val="28"/>
        </w:rPr>
        <w:t xml:space="preserve">Разум, воспитанный на логике классической науки, отказывался принимать этот вывод. Учёные пытались спасти картину мира, </w:t>
      </w:r>
      <w:r w:rsidR="00FA58D0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26402369" wp14:editId="5D68CE34">
            <wp:simplePos x="0" y="0"/>
            <wp:positionH relativeFrom="column">
              <wp:posOffset>54342</wp:posOffset>
            </wp:positionH>
            <wp:positionV relativeFrom="paragraph">
              <wp:posOffset>3263779</wp:posOffset>
            </wp:positionV>
            <wp:extent cx="3248025" cy="3209925"/>
            <wp:effectExtent l="0" t="0" r="3175" b="3175"/>
            <wp:wrapTight wrapText="bothSides">
              <wp:wrapPolygon edited="0">
                <wp:start x="0" y="0"/>
                <wp:lineTo x="0" y="21536"/>
                <wp:lineTo x="21537" y="21536"/>
                <wp:lineTo x="21537" y="0"/>
                <wp:lineTo x="0" y="0"/>
              </wp:wrapPolygon>
            </wp:wrapTight>
            <wp:docPr id="7448942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89427" name="Рисунок 7448942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025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51DF" w:rsidRPr="000C51DF">
        <w:rPr>
          <w:rFonts w:ascii="Georgia" w:hAnsi="Georgia"/>
          <w:sz w:val="28"/>
          <w:szCs w:val="28"/>
        </w:rPr>
        <w:t xml:space="preserve">объясняя странные результаты тем, что акт наблюдения, </w:t>
      </w:r>
      <w:proofErr w:type="gramStart"/>
      <w:r w:rsidR="000C51DF" w:rsidRPr="000C51DF">
        <w:rPr>
          <w:rFonts w:ascii="Georgia" w:hAnsi="Georgia"/>
          <w:sz w:val="28"/>
          <w:szCs w:val="28"/>
        </w:rPr>
        <w:t>мол</w:t>
      </w:r>
      <w:proofErr w:type="gramEnd"/>
      <w:r w:rsidR="000C51DF" w:rsidRPr="000C51DF">
        <w:rPr>
          <w:rFonts w:ascii="Georgia" w:hAnsi="Georgia"/>
          <w:sz w:val="28"/>
          <w:szCs w:val="28"/>
        </w:rPr>
        <w:t xml:space="preserve">, влияет на систему — ведь любое измерение есть вмешательство. Чтобы обойти это возражение, эксперимент усложнили: стали фиксировать состояние электрона не до, а после прохождения через щель — </w:t>
      </w:r>
      <w:r w:rsidR="000C51DF" w:rsidRPr="00941C61">
        <w:rPr>
          <w:rStyle w:val="--0"/>
        </w:rPr>
        <w:t xml:space="preserve">чтобы </w:t>
      </w:r>
      <w:r w:rsidR="000C51DF" w:rsidRPr="00941C61">
        <w:rPr>
          <w:rStyle w:val="--"/>
        </w:rPr>
        <w:t>исключить</w:t>
      </w:r>
      <w:r w:rsidR="000C51DF" w:rsidRPr="000C51DF">
        <w:rPr>
          <w:rFonts w:ascii="Georgia" w:hAnsi="Georgia"/>
          <w:sz w:val="28"/>
          <w:szCs w:val="28"/>
        </w:rPr>
        <w:t xml:space="preserve"> прямое воздействие. Этот вариант получил название «эксперимент с отложенным выбором».</w:t>
      </w:r>
      <w:r w:rsidR="007A0513">
        <w:rPr>
          <w:rFonts w:ascii="Georgia" w:hAnsi="Georgia"/>
          <w:sz w:val="28"/>
          <w:szCs w:val="28"/>
        </w:rPr>
        <w:t xml:space="preserve"> </w:t>
      </w:r>
      <w:r w:rsidR="000C51DF" w:rsidRPr="000C51DF">
        <w:rPr>
          <w:rFonts w:ascii="Georgia" w:hAnsi="Georgia"/>
          <w:sz w:val="28"/>
          <w:szCs w:val="28"/>
        </w:rPr>
        <w:t xml:space="preserve">И именно он окончательно разрушил привычное представление о времени и причинности. Электрон вёл себя в зависимости от того, </w:t>
      </w:r>
      <w:r w:rsidR="000C51DF" w:rsidRPr="00941C61">
        <w:rPr>
          <w:rFonts w:ascii="Georgia" w:hAnsi="Georgia"/>
          <w:sz w:val="28"/>
          <w:szCs w:val="28"/>
        </w:rPr>
        <w:t>планировалось ли</w:t>
      </w:r>
      <w:r w:rsidR="000C51DF" w:rsidRPr="000C51DF">
        <w:rPr>
          <w:rFonts w:ascii="Georgia" w:hAnsi="Georgia"/>
          <w:sz w:val="28"/>
          <w:szCs w:val="28"/>
        </w:rPr>
        <w:t xml:space="preserve"> за ним наблюдение или нет. Если наблюдения </w:t>
      </w:r>
      <w:r w:rsidR="000C51DF" w:rsidRPr="00941C61">
        <w:rPr>
          <w:rStyle w:val="--"/>
        </w:rPr>
        <w:t xml:space="preserve">не </w:t>
      </w:r>
      <w:r w:rsidR="000C51DF" w:rsidRPr="00941C61">
        <w:rPr>
          <w:rStyle w:val="--0"/>
        </w:rPr>
        <w:t>предполагалось</w:t>
      </w:r>
      <w:r w:rsidR="000C51DF" w:rsidRPr="000C51DF">
        <w:rPr>
          <w:rFonts w:ascii="Georgia" w:hAnsi="Georgia"/>
          <w:sz w:val="28"/>
          <w:szCs w:val="28"/>
        </w:rPr>
        <w:t>, он проявлял себя как частица. Если же наблюдение только собирались провести — электрон уже вёл себя</w:t>
      </w:r>
      <w:r w:rsidR="00D923C7">
        <w:rPr>
          <w:rFonts w:ascii="Georgia" w:hAnsi="Georgia"/>
          <w:sz w:val="28"/>
          <w:szCs w:val="28"/>
        </w:rPr>
        <w:t>,</w:t>
      </w:r>
      <w:r w:rsidR="000C51DF" w:rsidRPr="000C51DF">
        <w:rPr>
          <w:rFonts w:ascii="Georgia" w:hAnsi="Georgia"/>
          <w:sz w:val="28"/>
          <w:szCs w:val="28"/>
        </w:rPr>
        <w:t xml:space="preserve"> как волна. То есть он как будто «знал» о решении, которое ещё </w:t>
      </w:r>
      <w:r w:rsidR="000C51DF" w:rsidRPr="00D923C7">
        <w:rPr>
          <w:rStyle w:val="--"/>
        </w:rPr>
        <w:t xml:space="preserve">не </w:t>
      </w:r>
      <w:r w:rsidR="000C51DF" w:rsidRPr="00D923C7">
        <w:rPr>
          <w:rStyle w:val="--0"/>
        </w:rPr>
        <w:t>было</w:t>
      </w:r>
      <w:r w:rsidR="000C51DF" w:rsidRPr="000C51DF">
        <w:rPr>
          <w:rFonts w:ascii="Georgia" w:hAnsi="Georgia"/>
          <w:sz w:val="28"/>
          <w:szCs w:val="28"/>
        </w:rPr>
        <w:t xml:space="preserve"> принято.</w:t>
      </w:r>
      <w:r w:rsidR="007A0513">
        <w:rPr>
          <w:rFonts w:ascii="Georgia" w:hAnsi="Georgia"/>
          <w:sz w:val="28"/>
          <w:szCs w:val="28"/>
        </w:rPr>
        <w:t xml:space="preserve"> </w:t>
      </w:r>
      <w:r w:rsidR="000C51DF" w:rsidRPr="000C51DF">
        <w:rPr>
          <w:rFonts w:ascii="Georgia" w:hAnsi="Georgia"/>
          <w:sz w:val="28"/>
          <w:szCs w:val="28"/>
        </w:rPr>
        <w:t>Единственным объяснением оставалось то, что электрон получал информацию из будущего. Это переворачивало всё: будущее влияло на настоящее, нарушая саму основу причинно-следственной цепочки.</w:t>
      </w:r>
    </w:p>
    <w:p w14:paraId="67A0AB0A" w14:textId="6410B7E1" w:rsidR="000C51DF" w:rsidRPr="000C51DF" w:rsidRDefault="007A0513" w:rsidP="00607F41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</w:t>
      </w:r>
      <w:r w:rsidR="000C51DF" w:rsidRPr="000C51DF">
        <w:rPr>
          <w:rFonts w:eastAsia="Times New Roman"/>
          <w:szCs w:val="28"/>
        </w:rPr>
        <w:t xml:space="preserve">Ещё в начале XX века Нильс Бор предполагал, что в квантовом мире время </w:t>
      </w:r>
      <w:r w:rsidR="000C51DF" w:rsidRPr="00D923C7">
        <w:rPr>
          <w:rStyle w:val="--"/>
        </w:rPr>
        <w:t xml:space="preserve">не </w:t>
      </w:r>
      <w:r w:rsidR="000C51DF" w:rsidRPr="00D923C7">
        <w:rPr>
          <w:rStyle w:val="--0"/>
        </w:rPr>
        <w:t>существует</w:t>
      </w:r>
      <w:r w:rsidR="000C51DF" w:rsidRPr="000C51DF">
        <w:rPr>
          <w:rFonts w:eastAsia="Times New Roman"/>
          <w:szCs w:val="28"/>
        </w:rPr>
        <w:t xml:space="preserve"> в привычном смысле. Прошлое, настоящее и будущее здесь связаны воедино, образуя единую структуру событий. Будущее — это не то, что когда-то настанет, а то,</w:t>
      </w:r>
      <w:r w:rsidR="007E0771">
        <w:rPr>
          <w:rFonts w:eastAsia="Times New Roman"/>
          <w:szCs w:val="28"/>
        </w:rPr>
        <w:t xml:space="preserve"> что уже есть</w:t>
      </w:r>
      <w:r w:rsidR="000C51DF" w:rsidRPr="000C51DF">
        <w:rPr>
          <w:rFonts w:eastAsia="Times New Roman"/>
          <w:szCs w:val="28"/>
        </w:rPr>
        <w:t>, только скрыто от нашего восприятия.</w:t>
      </w:r>
      <w:r>
        <w:rPr>
          <w:rFonts w:eastAsia="Times New Roman"/>
          <w:szCs w:val="28"/>
        </w:rPr>
        <w:t xml:space="preserve"> </w:t>
      </w:r>
      <w:r w:rsidR="000C51DF" w:rsidRPr="000C51DF">
        <w:rPr>
          <w:rFonts w:eastAsia="Times New Roman"/>
          <w:szCs w:val="28"/>
        </w:rPr>
        <w:t xml:space="preserve">По этой логике и прошлое существует столь же реально, как и настоящее. Мы не видим его лишь потому, что </w:t>
      </w:r>
      <w:r w:rsidR="000C51DF" w:rsidRPr="00D923C7">
        <w:rPr>
          <w:rStyle w:val="--"/>
        </w:rPr>
        <w:t xml:space="preserve">не </w:t>
      </w:r>
      <w:r w:rsidR="000C51DF" w:rsidRPr="00D923C7">
        <w:rPr>
          <w:rStyle w:val="--0"/>
        </w:rPr>
        <w:t>способны</w:t>
      </w:r>
      <w:r w:rsidR="000C51DF" w:rsidRPr="000C51DF">
        <w:rPr>
          <w:rFonts w:eastAsia="Times New Roman"/>
          <w:szCs w:val="28"/>
        </w:rPr>
        <w:t xml:space="preserve"> наблюдать за всеми состояниями </w:t>
      </w:r>
      <w:r w:rsidR="000C51DF" w:rsidRPr="000C51DF">
        <w:rPr>
          <w:rFonts w:eastAsia="Times New Roman"/>
          <w:szCs w:val="28"/>
        </w:rPr>
        <w:lastRenderedPageBreak/>
        <w:t xml:space="preserve">одновременно. Таким образом, само понятие «реальности» теряет устойчивость: она оказывается не тем, что «есть», а тем, </w:t>
      </w:r>
      <w:r w:rsidR="000C51DF" w:rsidRPr="00D923C7">
        <w:rPr>
          <w:rStyle w:val="--0"/>
        </w:rPr>
        <w:t xml:space="preserve">что </w:t>
      </w:r>
      <w:r w:rsidR="000C51DF" w:rsidRPr="00D923C7">
        <w:rPr>
          <w:rStyle w:val="--"/>
        </w:rPr>
        <w:t>проявляется</w:t>
      </w:r>
      <w:r w:rsidR="000C51DF" w:rsidRPr="00D923C7">
        <w:rPr>
          <w:rStyle w:val="--0"/>
        </w:rPr>
        <w:t xml:space="preserve"> </w:t>
      </w:r>
      <w:r w:rsidR="000C51DF" w:rsidRPr="000C51DF">
        <w:rPr>
          <w:rFonts w:eastAsia="Times New Roman"/>
          <w:szCs w:val="28"/>
        </w:rPr>
        <w:t>— в момент, когда на неё направлено внимание.</w:t>
      </w:r>
    </w:p>
    <w:p w14:paraId="35BB7604" w14:textId="77777777" w:rsidR="005375D0" w:rsidRDefault="00D923C7" w:rsidP="00E37C6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0C51DF" w:rsidRPr="00607F41">
        <w:rPr>
          <w:rFonts w:ascii="Georgia" w:hAnsi="Georgia"/>
          <w:sz w:val="28"/>
          <w:szCs w:val="28"/>
        </w:rPr>
        <w:t xml:space="preserve">События квантового мира настолько противоречили здравому смыслу, что </w:t>
      </w:r>
      <w:r w:rsidR="000C51DF" w:rsidRPr="00D923C7">
        <w:rPr>
          <w:rStyle w:val="--"/>
        </w:rPr>
        <w:t xml:space="preserve">многие </w:t>
      </w:r>
      <w:r w:rsidR="000C51DF" w:rsidRPr="00D923C7">
        <w:rPr>
          <w:rStyle w:val="--0"/>
        </w:rPr>
        <w:t xml:space="preserve">учёные </w:t>
      </w:r>
      <w:r w:rsidR="000C51DF" w:rsidRPr="00607F41">
        <w:rPr>
          <w:rFonts w:ascii="Georgia" w:hAnsi="Georgia"/>
          <w:sz w:val="28"/>
          <w:szCs w:val="28"/>
        </w:rPr>
        <w:t xml:space="preserve">просто отказывались их принимать. Даже Альберт Эйнштейн, великий символ рационального ума, </w:t>
      </w:r>
      <w:r w:rsidR="000C51DF" w:rsidRPr="00D923C7">
        <w:rPr>
          <w:rStyle w:val="--"/>
        </w:rPr>
        <w:t xml:space="preserve">не </w:t>
      </w:r>
      <w:r w:rsidR="000C51DF" w:rsidRPr="00D923C7">
        <w:rPr>
          <w:rStyle w:val="--0"/>
        </w:rPr>
        <w:t>смог</w:t>
      </w:r>
      <w:r w:rsidR="000C51DF" w:rsidRPr="00607F41">
        <w:rPr>
          <w:rFonts w:ascii="Georgia" w:hAnsi="Georgia"/>
          <w:sz w:val="28"/>
          <w:szCs w:val="28"/>
        </w:rPr>
        <w:t xml:space="preserve"> смириться с тем, что реальность подчиняется не законам, а вероятностям. Не найдя логического объяснения, он обратился к эмоциям, произнеся свою знаменитую фразу: «Бог не играет в кости». Этим он хотел подчеркнуть, что для Бога </w:t>
      </w:r>
      <w:r w:rsidR="000C51DF" w:rsidRPr="00A621EF">
        <w:rPr>
          <w:rStyle w:val="--"/>
        </w:rPr>
        <w:t xml:space="preserve">нет </w:t>
      </w:r>
      <w:r w:rsidR="000C51DF" w:rsidRPr="00A621EF">
        <w:rPr>
          <w:rStyle w:val="--0"/>
        </w:rPr>
        <w:t>случайностей</w:t>
      </w:r>
      <w:r w:rsidR="000C51DF" w:rsidRPr="00607F41">
        <w:rPr>
          <w:rFonts w:ascii="Georgia" w:hAnsi="Georgia"/>
          <w:sz w:val="28"/>
          <w:szCs w:val="28"/>
        </w:rPr>
        <w:t xml:space="preserve">, что в мироздании существует порядок и замысел, а не хаос наблюдений. Он </w:t>
      </w:r>
      <w:r w:rsidR="000C51DF" w:rsidRPr="00A621EF">
        <w:rPr>
          <w:rStyle w:val="--0"/>
        </w:rPr>
        <w:t xml:space="preserve">категорически </w:t>
      </w:r>
      <w:r w:rsidR="000C51DF" w:rsidRPr="00A621EF">
        <w:rPr>
          <w:rStyle w:val="--"/>
        </w:rPr>
        <w:t>отвергал</w:t>
      </w:r>
      <w:r w:rsidR="000C51DF" w:rsidRPr="00607F41">
        <w:rPr>
          <w:rFonts w:ascii="Georgia" w:hAnsi="Georgia"/>
          <w:sz w:val="28"/>
          <w:szCs w:val="28"/>
        </w:rPr>
        <w:t xml:space="preserve"> идею о том, что реальность формируется сознанием наблюдателя.</w:t>
      </w:r>
      <w:r w:rsidR="007A0513">
        <w:rPr>
          <w:rFonts w:ascii="Georgia" w:hAnsi="Georgia"/>
          <w:sz w:val="28"/>
          <w:szCs w:val="28"/>
        </w:rPr>
        <w:t xml:space="preserve"> </w:t>
      </w:r>
      <w:r w:rsidR="000C51DF" w:rsidRPr="000C51DF">
        <w:rPr>
          <w:rFonts w:ascii="Georgia" w:hAnsi="Georgia"/>
          <w:sz w:val="28"/>
          <w:szCs w:val="28"/>
        </w:rPr>
        <w:t xml:space="preserve">В спорах с коллегами Эйнштейн задавал, казалось бы, простой вопрос: «Неужели вы действительно верите, что Луна существует только тогда, когда мы на неё смотрим?» И добавлял с иронией: «Меняется ли Вселенная, если на неё смотрит мышь?» Эти вопросы, направленные против квантовых парадоксов, выражали его </w:t>
      </w:r>
      <w:r w:rsidR="000C51DF" w:rsidRPr="00A621EF">
        <w:rPr>
          <w:rStyle w:val="--0"/>
        </w:rPr>
        <w:t xml:space="preserve">внутренний </w:t>
      </w:r>
      <w:r w:rsidR="000C51DF" w:rsidRPr="00A621EF">
        <w:rPr>
          <w:rStyle w:val="--"/>
        </w:rPr>
        <w:t>протест</w:t>
      </w:r>
      <w:r w:rsidR="000C51DF" w:rsidRPr="00A621EF">
        <w:rPr>
          <w:rStyle w:val="--0"/>
        </w:rPr>
        <w:t xml:space="preserve"> </w:t>
      </w:r>
      <w:r w:rsidR="000C51DF" w:rsidRPr="000C51DF">
        <w:rPr>
          <w:rFonts w:ascii="Georgia" w:hAnsi="Georgia"/>
          <w:sz w:val="28"/>
          <w:szCs w:val="28"/>
        </w:rPr>
        <w:t>против самой идеи зависимости бытия от восприятия. Но в этой позиции было нечто схожее с упрямым профессором из эпохи Галилея, который отказывался смотреть в телескоп, будучи уверен, что звёзды —</w:t>
      </w:r>
      <w:proofErr w:type="gramStart"/>
      <w:r w:rsidR="007E0771">
        <w:rPr>
          <w:rFonts w:ascii="Georgia" w:hAnsi="Georgia"/>
          <w:sz w:val="28"/>
          <w:szCs w:val="28"/>
        </w:rPr>
        <w:t xml:space="preserve">всего </w:t>
      </w:r>
      <w:r w:rsidR="000C51DF" w:rsidRPr="000C51DF">
        <w:rPr>
          <w:rFonts w:ascii="Georgia" w:hAnsi="Georgia"/>
          <w:sz w:val="28"/>
          <w:szCs w:val="28"/>
        </w:rPr>
        <w:t xml:space="preserve"> </w:t>
      </w:r>
      <w:r w:rsidR="000C51DF" w:rsidRPr="007E0771">
        <w:rPr>
          <w:rStyle w:val="--0"/>
        </w:rPr>
        <w:t>лишь</w:t>
      </w:r>
      <w:proofErr w:type="gramEnd"/>
      <w:r w:rsidR="000C51DF" w:rsidRPr="007E0771">
        <w:rPr>
          <w:rStyle w:val="--0"/>
        </w:rPr>
        <w:t xml:space="preserve"> </w:t>
      </w:r>
      <w:r w:rsidR="000C51DF" w:rsidRPr="007E0771">
        <w:rPr>
          <w:rStyle w:val="--"/>
        </w:rPr>
        <w:t>иллюзия</w:t>
      </w:r>
      <w:r w:rsidR="000C51DF" w:rsidRPr="000C51DF">
        <w:rPr>
          <w:rFonts w:ascii="Georgia" w:hAnsi="Georgia"/>
          <w:sz w:val="28"/>
          <w:szCs w:val="28"/>
        </w:rPr>
        <w:t>.</w:t>
      </w:r>
      <w:r w:rsidR="00A32FD0">
        <w:rPr>
          <w:rFonts w:ascii="Georgia" w:hAnsi="Georgia"/>
          <w:sz w:val="28"/>
          <w:szCs w:val="28"/>
        </w:rPr>
        <w:t xml:space="preserve"> </w:t>
      </w:r>
      <w:r w:rsidR="000C51DF" w:rsidRPr="000C51DF">
        <w:rPr>
          <w:rFonts w:ascii="Georgia" w:hAnsi="Georgia"/>
          <w:sz w:val="28"/>
          <w:szCs w:val="28"/>
        </w:rPr>
        <w:t xml:space="preserve">Эйнштейну тоже казалось, что всё уже ясно, а потому он </w:t>
      </w:r>
      <w:r w:rsidR="000C51DF" w:rsidRPr="00A621EF">
        <w:rPr>
          <w:rStyle w:val="--"/>
        </w:rPr>
        <w:t xml:space="preserve">не </w:t>
      </w:r>
      <w:r w:rsidR="000C51DF" w:rsidRPr="00A621EF">
        <w:rPr>
          <w:rStyle w:val="--0"/>
        </w:rPr>
        <w:t>желал</w:t>
      </w:r>
      <w:r w:rsidR="000C51DF" w:rsidRPr="000C51DF">
        <w:rPr>
          <w:rFonts w:ascii="Georgia" w:hAnsi="Georgia"/>
          <w:sz w:val="28"/>
          <w:szCs w:val="28"/>
        </w:rPr>
        <w:t xml:space="preserve"> признавать </w:t>
      </w:r>
      <w:r w:rsidR="00A32FD0">
        <w:rPr>
          <w:szCs w:val="28"/>
        </w:rPr>
        <w:t xml:space="preserve">          </w:t>
      </w:r>
      <w:r w:rsidR="000C51DF" w:rsidRPr="000C51DF">
        <w:rPr>
          <w:rFonts w:ascii="Georgia" w:hAnsi="Georgia"/>
          <w:sz w:val="28"/>
          <w:szCs w:val="28"/>
        </w:rPr>
        <w:t xml:space="preserve">результаты, которые опровергали привычный порядок вещей. Однако наука не остановилась. До недавнего времени человечество могло утешать себя мыслью, что квантовые эффекты касаются </w:t>
      </w:r>
      <w:r w:rsidR="000C51DF" w:rsidRPr="00A621EF">
        <w:rPr>
          <w:rStyle w:val="--0"/>
        </w:rPr>
        <w:t xml:space="preserve">лишь </w:t>
      </w:r>
      <w:r w:rsidR="000C51DF" w:rsidRPr="00A621EF">
        <w:rPr>
          <w:rStyle w:val="--"/>
        </w:rPr>
        <w:t>микромира</w:t>
      </w:r>
      <w:r w:rsidR="000C51DF" w:rsidRPr="000C51DF">
        <w:rPr>
          <w:rFonts w:ascii="Georgia" w:hAnsi="Georgia"/>
          <w:sz w:val="28"/>
          <w:szCs w:val="28"/>
        </w:rPr>
        <w:t xml:space="preserve"> — того, что «там, внизу», слишком мало и далёко, чтобы влиять на наш повседневный опыт. Но это утешение оказалось ложным.</w:t>
      </w:r>
      <w:r w:rsidR="00A32FD0">
        <w:rPr>
          <w:rFonts w:ascii="Georgia" w:hAnsi="Georgia"/>
          <w:sz w:val="28"/>
          <w:szCs w:val="28"/>
        </w:rPr>
        <w:t xml:space="preserve"> </w:t>
      </w:r>
      <w:r w:rsidR="000C51DF" w:rsidRPr="000C51DF">
        <w:rPr>
          <w:rFonts w:ascii="Georgia" w:hAnsi="Georgia"/>
          <w:sz w:val="28"/>
          <w:szCs w:val="28"/>
        </w:rPr>
        <w:t>Роджер Пенроуз</w:t>
      </w:r>
      <w:r w:rsidR="00A32FD0" w:rsidRPr="00A32FD0">
        <w:rPr>
          <w:rStyle w:val="af5"/>
          <w:rFonts w:ascii="Georgia" w:hAnsi="Georgia"/>
          <w:sz w:val="32"/>
          <w:szCs w:val="32"/>
        </w:rPr>
        <w:footnoteReference w:id="4"/>
      </w:r>
      <w:r w:rsidR="000C51DF" w:rsidRPr="000C51DF">
        <w:rPr>
          <w:rFonts w:ascii="Georgia" w:hAnsi="Georgia"/>
          <w:sz w:val="28"/>
          <w:szCs w:val="28"/>
        </w:rPr>
        <w:t xml:space="preserve">, один из глубочайших мыслителей XX века, ещё осторожно предупреждал: если квантовая суперпозиция возможна </w:t>
      </w:r>
      <w:r w:rsidR="000C51DF" w:rsidRPr="00AA0FBC">
        <w:rPr>
          <w:rStyle w:val="--"/>
        </w:rPr>
        <w:t xml:space="preserve">не </w:t>
      </w:r>
      <w:r w:rsidR="000C51DF" w:rsidRPr="00AA0FBC">
        <w:rPr>
          <w:rStyle w:val="--0"/>
        </w:rPr>
        <w:t>только</w:t>
      </w:r>
      <w:r w:rsidR="000C51DF" w:rsidRPr="000C51DF">
        <w:rPr>
          <w:rFonts w:ascii="Georgia" w:hAnsi="Georgia"/>
          <w:sz w:val="28"/>
          <w:szCs w:val="28"/>
        </w:rPr>
        <w:t xml:space="preserve"> для атомов, но и для макрообъектов, то это означает существование разных вариантов пространства и времени. А это — бездна, перед которой</w:t>
      </w:r>
      <w:r w:rsidR="005375D0">
        <w:rPr>
          <w:rFonts w:ascii="Georgia" w:hAnsi="Georgia"/>
          <w:sz w:val="28"/>
          <w:szCs w:val="28"/>
        </w:rPr>
        <w:t xml:space="preserve"> все</w:t>
      </w:r>
      <w:r w:rsidR="000C51DF" w:rsidRPr="000C51DF">
        <w:rPr>
          <w:rFonts w:ascii="Georgia" w:hAnsi="Georgia"/>
          <w:sz w:val="28"/>
          <w:szCs w:val="28"/>
        </w:rPr>
        <w:t xml:space="preserve"> </w:t>
      </w:r>
      <w:r w:rsidR="000C51DF" w:rsidRPr="005375D0">
        <w:rPr>
          <w:rStyle w:val="--0"/>
        </w:rPr>
        <w:t xml:space="preserve">мыслимые </w:t>
      </w:r>
      <w:r w:rsidR="000C51DF" w:rsidRPr="005375D0">
        <w:rPr>
          <w:rStyle w:val="--"/>
        </w:rPr>
        <w:t>бездны</w:t>
      </w:r>
      <w:r w:rsidR="000C51DF" w:rsidRPr="000C51DF">
        <w:rPr>
          <w:rFonts w:ascii="Georgia" w:hAnsi="Georgia"/>
          <w:sz w:val="28"/>
          <w:szCs w:val="28"/>
        </w:rPr>
        <w:t xml:space="preserve"> человеческого воображения превращаются в еле заметные складки реальности.</w:t>
      </w:r>
      <w:r w:rsidR="00A32FD0">
        <w:rPr>
          <w:rFonts w:ascii="Georgia" w:hAnsi="Georgia"/>
          <w:sz w:val="28"/>
          <w:szCs w:val="28"/>
        </w:rPr>
        <w:t xml:space="preserve"> </w:t>
      </w:r>
      <w:r w:rsidR="000C51DF" w:rsidRPr="000C51DF">
        <w:rPr>
          <w:rFonts w:ascii="Georgia" w:hAnsi="Georgia"/>
          <w:sz w:val="28"/>
          <w:szCs w:val="28"/>
        </w:rPr>
        <w:t xml:space="preserve">Но всё невозможное стало возможным. В 2010 году был проведён эксперимент, который </w:t>
      </w:r>
      <w:r w:rsidR="000C51DF" w:rsidRPr="00AA0FBC">
        <w:rPr>
          <w:rStyle w:val="--"/>
        </w:rPr>
        <w:t xml:space="preserve">перевернул </w:t>
      </w:r>
      <w:r w:rsidR="000C51DF" w:rsidRPr="00AA0FBC">
        <w:rPr>
          <w:rStyle w:val="--0"/>
        </w:rPr>
        <w:t>представления</w:t>
      </w:r>
      <w:r w:rsidR="000C51DF" w:rsidRPr="000C51DF">
        <w:rPr>
          <w:rFonts w:ascii="Georgia" w:hAnsi="Georgia"/>
          <w:sz w:val="28"/>
          <w:szCs w:val="28"/>
        </w:rPr>
        <w:t xml:space="preserve"> о границах квантового поведения. Учёный Аарон О’Коннелл поместил крохотную металлическую пластину в особые условия — почти полный вакуум, </w:t>
      </w:r>
    </w:p>
    <w:p w14:paraId="5E2FE03C" w14:textId="1CBCF53E" w:rsidR="000C51DF" w:rsidRPr="000C51DF" w:rsidRDefault="000C51DF" w:rsidP="00E37C6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0C51DF">
        <w:rPr>
          <w:rFonts w:ascii="Georgia" w:hAnsi="Georgia"/>
          <w:sz w:val="28"/>
          <w:szCs w:val="28"/>
        </w:rPr>
        <w:t>почти абсолютный ноль, полное отсутствие света и тепла. И тогда произошло то, что</w:t>
      </w:r>
      <w:r w:rsidR="005375D0">
        <w:rPr>
          <w:rFonts w:ascii="Georgia" w:hAnsi="Georgia"/>
          <w:sz w:val="28"/>
          <w:szCs w:val="28"/>
        </w:rPr>
        <w:t xml:space="preserve"> раньше</w:t>
      </w:r>
      <w:r w:rsidR="005375D0" w:rsidRPr="000C51DF">
        <w:rPr>
          <w:rFonts w:ascii="Georgia" w:hAnsi="Georgia"/>
          <w:sz w:val="28"/>
          <w:szCs w:val="28"/>
        </w:rPr>
        <w:t xml:space="preserve"> </w:t>
      </w:r>
      <w:r w:rsidR="005375D0">
        <w:rPr>
          <w:rStyle w:val="--0"/>
        </w:rPr>
        <w:t>СЧИТАЛОСЬ</w:t>
      </w:r>
      <w:r w:rsidRPr="00AA0FBC">
        <w:rPr>
          <w:rStyle w:val="--0"/>
        </w:rPr>
        <w:t xml:space="preserve"> невозможным</w:t>
      </w:r>
      <w:r w:rsidRPr="000C51DF">
        <w:rPr>
          <w:rFonts w:ascii="Georgia" w:hAnsi="Georgia"/>
          <w:sz w:val="28"/>
          <w:szCs w:val="28"/>
        </w:rPr>
        <w:t xml:space="preserve">: макрообъект вошёл в состояние </w:t>
      </w:r>
      <w:r w:rsidRPr="000C51DF">
        <w:rPr>
          <w:rFonts w:ascii="Georgia" w:hAnsi="Georgia"/>
          <w:sz w:val="28"/>
          <w:szCs w:val="28"/>
        </w:rPr>
        <w:lastRenderedPageBreak/>
        <w:t>квантовой суперпозиции.</w:t>
      </w:r>
      <w:r w:rsidR="00CD2F57">
        <w:rPr>
          <w:rFonts w:ascii="Georgia" w:hAnsi="Georgia"/>
          <w:sz w:val="28"/>
          <w:szCs w:val="28"/>
        </w:rPr>
        <w:t xml:space="preserve"> Аарон </w:t>
      </w:r>
      <w:r w:rsidR="00F1531D" w:rsidRPr="000C51DF">
        <w:rPr>
          <w:rFonts w:ascii="Georgia" w:hAnsi="Georgia"/>
          <w:sz w:val="28"/>
          <w:szCs w:val="28"/>
        </w:rPr>
        <w:t>О ‘Коннелл</w:t>
      </w:r>
      <w:r w:rsidR="00F1531D">
        <w:rPr>
          <w:rStyle w:val="af5"/>
          <w:rFonts w:ascii="Georgia" w:hAnsi="Georgia"/>
          <w:szCs w:val="28"/>
        </w:rPr>
        <w:footnoteReference w:id="5"/>
      </w:r>
      <w:r w:rsidRPr="000C51DF">
        <w:rPr>
          <w:rFonts w:ascii="Georgia" w:hAnsi="Georgia"/>
          <w:sz w:val="28"/>
          <w:szCs w:val="28"/>
        </w:rPr>
        <w:t xml:space="preserve"> описал это просто:</w:t>
      </w:r>
      <w:r w:rsidR="00F1531D">
        <w:rPr>
          <w:rFonts w:ascii="Georgia" w:hAnsi="Georgia"/>
          <w:sz w:val="28"/>
          <w:szCs w:val="28"/>
        </w:rPr>
        <w:t xml:space="preserve"> </w:t>
      </w:r>
      <w:r w:rsidRPr="000C51DF">
        <w:rPr>
          <w:rFonts w:ascii="Georgia" w:hAnsi="Georgia"/>
          <w:sz w:val="28"/>
          <w:szCs w:val="28"/>
        </w:rPr>
        <w:t xml:space="preserve">«Чтобы предмет вёл себя по законам квантовой механики, нужно убрать всех его </w:t>
      </w:r>
      <w:r w:rsidR="00F1531D">
        <w:rPr>
          <w:rFonts w:ascii="Georgia" w:hAnsi="Georgia"/>
          <w:sz w:val="28"/>
          <w:szCs w:val="28"/>
        </w:rPr>
        <w:t>«</w:t>
      </w:r>
      <w:r w:rsidRPr="000C51DF">
        <w:rPr>
          <w:rFonts w:ascii="Georgia" w:hAnsi="Georgia"/>
          <w:sz w:val="28"/>
          <w:szCs w:val="28"/>
        </w:rPr>
        <w:t>попутчиков</w:t>
      </w:r>
      <w:r w:rsidR="00F1531D">
        <w:rPr>
          <w:rFonts w:ascii="Georgia" w:hAnsi="Georgia"/>
          <w:sz w:val="28"/>
          <w:szCs w:val="28"/>
        </w:rPr>
        <w:t>»</w:t>
      </w:r>
      <w:r w:rsidRPr="000C51DF">
        <w:rPr>
          <w:rFonts w:ascii="Georgia" w:hAnsi="Georgia"/>
          <w:sz w:val="28"/>
          <w:szCs w:val="28"/>
        </w:rPr>
        <w:t xml:space="preserve"> — свет, ветер, тепло. Когда они исчезают, объект остаётся один на один с самим собой и начинает вести себя, как хочет. Мы наблюдали, как кусочек металла </w:t>
      </w:r>
      <w:r w:rsidRPr="00AA0FBC">
        <w:rPr>
          <w:rStyle w:val="--"/>
        </w:rPr>
        <w:t xml:space="preserve">не </w:t>
      </w:r>
      <w:r w:rsidRPr="00AA0FBC">
        <w:rPr>
          <w:rStyle w:val="--0"/>
        </w:rPr>
        <w:t>просто</w:t>
      </w:r>
      <w:r w:rsidRPr="000C51DF">
        <w:rPr>
          <w:rFonts w:ascii="Georgia" w:hAnsi="Georgia"/>
          <w:sz w:val="28"/>
          <w:szCs w:val="28"/>
        </w:rPr>
        <w:t xml:space="preserve"> вибрирует, а вибрирует и не вибрирует одновременно. Его атомы находятся в покое и в движении одновременно, и значит, сам объект пребывает в двух разных местах сразу».</w:t>
      </w:r>
      <w:r w:rsidR="00E37C61">
        <w:rPr>
          <w:rFonts w:ascii="Georgia" w:hAnsi="Georgia"/>
          <w:sz w:val="28"/>
          <w:szCs w:val="28"/>
        </w:rPr>
        <w:t xml:space="preserve"> </w:t>
      </w:r>
      <w:r w:rsidRPr="000C51DF">
        <w:rPr>
          <w:rFonts w:ascii="Georgia" w:hAnsi="Georgia"/>
          <w:sz w:val="28"/>
          <w:szCs w:val="28"/>
        </w:rPr>
        <w:t>Если маленький кусочек металла может находиться</w:t>
      </w:r>
      <w:r w:rsidR="005375D0">
        <w:rPr>
          <w:rFonts w:ascii="Georgia" w:hAnsi="Georgia"/>
          <w:sz w:val="28"/>
          <w:szCs w:val="28"/>
        </w:rPr>
        <w:t xml:space="preserve"> в</w:t>
      </w:r>
      <w:r w:rsidRPr="00AA0FBC">
        <w:rPr>
          <w:rStyle w:val="--"/>
        </w:rPr>
        <w:t xml:space="preserve"> двух </w:t>
      </w:r>
      <w:r w:rsidRPr="00AA0FBC">
        <w:rPr>
          <w:rStyle w:val="--0"/>
        </w:rPr>
        <w:t>местах,</w:t>
      </w:r>
      <w:r w:rsidRPr="000C51DF">
        <w:rPr>
          <w:rFonts w:ascii="Georgia" w:hAnsi="Georgia"/>
          <w:sz w:val="28"/>
          <w:szCs w:val="28"/>
        </w:rPr>
        <w:t xml:space="preserve"> почему бы не предположить, что и человек, как </w:t>
      </w:r>
      <w:r w:rsidRPr="00AA0FBC">
        <w:rPr>
          <w:rStyle w:val="--"/>
        </w:rPr>
        <w:t xml:space="preserve">совокупность </w:t>
      </w:r>
      <w:r w:rsidRPr="00AA0FBC">
        <w:rPr>
          <w:rStyle w:val="--0"/>
        </w:rPr>
        <w:t>материи</w:t>
      </w:r>
      <w:r w:rsidRPr="000C51DF">
        <w:rPr>
          <w:rFonts w:ascii="Georgia" w:hAnsi="Georgia"/>
          <w:sz w:val="28"/>
          <w:szCs w:val="28"/>
        </w:rPr>
        <w:t xml:space="preserve"> и сознания, подчиняется тем же принципам? Согласно квантовой теории, всё во Вселенной взаимосвязано. Ничто </w:t>
      </w:r>
      <w:r w:rsidRPr="00AA0FBC">
        <w:rPr>
          <w:rStyle w:val="--"/>
        </w:rPr>
        <w:t xml:space="preserve">не </w:t>
      </w:r>
      <w:r w:rsidRPr="00AA0FBC">
        <w:rPr>
          <w:rStyle w:val="--0"/>
        </w:rPr>
        <w:t xml:space="preserve">существует </w:t>
      </w:r>
      <w:r w:rsidRPr="000C51DF">
        <w:rPr>
          <w:rFonts w:ascii="Georgia" w:hAnsi="Georgia"/>
          <w:sz w:val="28"/>
          <w:szCs w:val="28"/>
        </w:rPr>
        <w:t>изолированно, и именно эти связи — энергетические, информационные, смысловые — определяют, кем и чем мы являемся.</w:t>
      </w:r>
      <w:r w:rsidR="00E37C61">
        <w:rPr>
          <w:rFonts w:ascii="Georgia" w:hAnsi="Georgia"/>
          <w:sz w:val="28"/>
          <w:szCs w:val="28"/>
        </w:rPr>
        <w:t xml:space="preserve"> </w:t>
      </w:r>
      <w:r w:rsidRPr="000C51DF">
        <w:rPr>
          <w:rFonts w:ascii="Georgia" w:hAnsi="Georgia"/>
          <w:sz w:val="28"/>
          <w:szCs w:val="28"/>
        </w:rPr>
        <w:t>Юджин Вигнер, один из самых тихих и глубоких гениев XX века, писал:</w:t>
      </w:r>
      <w:r w:rsidR="00E37C61">
        <w:rPr>
          <w:rFonts w:ascii="Georgia" w:hAnsi="Georgia"/>
          <w:sz w:val="28"/>
          <w:szCs w:val="28"/>
        </w:rPr>
        <w:t xml:space="preserve"> </w:t>
      </w:r>
      <w:r w:rsidRPr="000C51DF">
        <w:rPr>
          <w:rFonts w:ascii="Georgia" w:hAnsi="Georgia"/>
          <w:sz w:val="28"/>
          <w:szCs w:val="28"/>
        </w:rPr>
        <w:t>«Квантовое описание объектов находится под влиянием впечатлений, поступающих в моё сознание, и тогда солипсизм может быть логически согласован с квантовой механикой».</w:t>
      </w:r>
      <w:r w:rsidR="00E37C61">
        <w:rPr>
          <w:rFonts w:ascii="Georgia" w:hAnsi="Georgia"/>
          <w:sz w:val="28"/>
          <w:szCs w:val="28"/>
        </w:rPr>
        <w:t xml:space="preserve"> </w:t>
      </w:r>
      <w:r w:rsidRPr="000C51DF">
        <w:rPr>
          <w:rFonts w:ascii="Georgia" w:hAnsi="Georgia"/>
          <w:sz w:val="28"/>
          <w:szCs w:val="28"/>
        </w:rPr>
        <w:t xml:space="preserve">Он добавлял: «Без обращения к понятию сознания </w:t>
      </w:r>
      <w:r w:rsidRPr="00AA0FBC">
        <w:rPr>
          <w:rStyle w:val="--"/>
        </w:rPr>
        <w:t xml:space="preserve">невозможно </w:t>
      </w:r>
      <w:r w:rsidRPr="00AA0FBC">
        <w:rPr>
          <w:rStyle w:val="--0"/>
        </w:rPr>
        <w:t>сформулировать</w:t>
      </w:r>
      <w:r w:rsidRPr="000C51DF">
        <w:rPr>
          <w:rFonts w:ascii="Georgia" w:hAnsi="Georgia"/>
          <w:sz w:val="28"/>
          <w:szCs w:val="28"/>
        </w:rPr>
        <w:t xml:space="preserve"> законы квантовой теории».</w:t>
      </w:r>
      <w:r w:rsidR="00E37C61">
        <w:rPr>
          <w:rFonts w:ascii="Georgia" w:hAnsi="Georgia"/>
          <w:sz w:val="28"/>
          <w:szCs w:val="28"/>
        </w:rPr>
        <w:t xml:space="preserve"> </w:t>
      </w:r>
      <w:r w:rsidRPr="000C51DF">
        <w:rPr>
          <w:rFonts w:ascii="Georgia" w:hAnsi="Georgia"/>
          <w:sz w:val="28"/>
          <w:szCs w:val="28"/>
        </w:rPr>
        <w:t>Эта мысль перекликается с тем, что говорил Александр Хатыбов:</w:t>
      </w:r>
      <w:r w:rsidR="00E37C61">
        <w:rPr>
          <w:rFonts w:ascii="Georgia" w:hAnsi="Georgia"/>
          <w:sz w:val="28"/>
          <w:szCs w:val="28"/>
        </w:rPr>
        <w:t xml:space="preserve"> </w:t>
      </w:r>
      <w:r w:rsidRPr="000C51DF">
        <w:rPr>
          <w:rFonts w:ascii="Georgia" w:hAnsi="Georgia"/>
          <w:sz w:val="28"/>
          <w:szCs w:val="28"/>
        </w:rPr>
        <w:t>«Наблюдения не только нарушают то, что должно быть измерено, — они это определяют. Мы принуждаем квантовую частицу выбирать положение».</w:t>
      </w:r>
    </w:p>
    <w:p w14:paraId="356C7BB9" w14:textId="56A64BF1" w:rsidR="00AB5AE4" w:rsidRPr="005375D0" w:rsidRDefault="00E37C61" w:rsidP="005375D0">
      <w:pPr>
        <w:spacing w:after="0"/>
        <w:ind w:firstLine="0"/>
        <w:rPr>
          <w:b/>
          <w:caps/>
          <w:color w:val="FF0000"/>
          <w:sz w:val="24"/>
        </w:rPr>
      </w:pPr>
      <w:r>
        <w:rPr>
          <w:rFonts w:eastAsia="Times New Roman"/>
          <w:szCs w:val="28"/>
        </w:rPr>
        <w:t xml:space="preserve">          </w:t>
      </w:r>
      <w:r w:rsidR="000C51DF" w:rsidRPr="000C51DF">
        <w:rPr>
          <w:rFonts w:eastAsia="Times New Roman"/>
          <w:szCs w:val="28"/>
        </w:rPr>
        <w:t>На склоне лет Вигнер признался:</w:t>
      </w:r>
      <w:r>
        <w:rPr>
          <w:rFonts w:eastAsia="Times New Roman"/>
          <w:szCs w:val="28"/>
        </w:rPr>
        <w:t xml:space="preserve"> </w:t>
      </w:r>
      <w:r w:rsidR="000C51DF" w:rsidRPr="000C51DF">
        <w:rPr>
          <w:rFonts w:eastAsia="Times New Roman"/>
          <w:szCs w:val="28"/>
        </w:rPr>
        <w:t xml:space="preserve">«Полный смысл жизни, коллективный смысл всех человеческих желаний — </w:t>
      </w:r>
      <w:r w:rsidR="000C51DF" w:rsidRPr="00AA0FBC">
        <w:rPr>
          <w:rStyle w:val="--0"/>
        </w:rPr>
        <w:t xml:space="preserve">это </w:t>
      </w:r>
      <w:r w:rsidR="000C51DF" w:rsidRPr="00AA0FBC">
        <w:rPr>
          <w:rStyle w:val="--"/>
        </w:rPr>
        <w:t>тайна</w:t>
      </w:r>
      <w:r w:rsidR="000C51DF" w:rsidRPr="000C51DF">
        <w:rPr>
          <w:rFonts w:eastAsia="Times New Roman"/>
          <w:szCs w:val="28"/>
        </w:rPr>
        <w:t>, лежащая за пределами нашего постижения. В молодости меня раздражало это положение, но теперь я примирился с ним. Я даже испытываю почтение перед этой тайной».</w:t>
      </w:r>
      <w:r>
        <w:rPr>
          <w:rFonts w:eastAsia="Times New Roman"/>
          <w:szCs w:val="28"/>
        </w:rPr>
        <w:t xml:space="preserve"> </w:t>
      </w:r>
      <w:r w:rsidR="000C51DF" w:rsidRPr="000C51DF">
        <w:rPr>
          <w:rFonts w:eastAsia="Times New Roman"/>
          <w:szCs w:val="28"/>
        </w:rPr>
        <w:t xml:space="preserve">Николай Левашов, развивая ту же линию, писал: </w:t>
      </w:r>
      <w:r>
        <w:rPr>
          <w:rFonts w:eastAsia="Times New Roman"/>
          <w:szCs w:val="28"/>
        </w:rPr>
        <w:t>«…</w:t>
      </w:r>
      <w:r w:rsidR="000C51DF" w:rsidRPr="000C51DF">
        <w:rPr>
          <w:rFonts w:eastAsia="Times New Roman"/>
          <w:szCs w:val="28"/>
        </w:rPr>
        <w:t xml:space="preserve">мозг </w:t>
      </w:r>
      <w:r w:rsidR="000C51DF" w:rsidRPr="00D11DF5">
        <w:rPr>
          <w:rStyle w:val="--"/>
        </w:rPr>
        <w:t xml:space="preserve">не </w:t>
      </w:r>
      <w:r w:rsidR="000C51DF" w:rsidRPr="00D11DF5">
        <w:rPr>
          <w:rStyle w:val="--0"/>
        </w:rPr>
        <w:t xml:space="preserve">создаёт </w:t>
      </w:r>
      <w:r w:rsidR="000C51DF" w:rsidRPr="000C51DF">
        <w:rPr>
          <w:rFonts w:eastAsia="Times New Roman"/>
          <w:szCs w:val="28"/>
        </w:rPr>
        <w:t xml:space="preserve">реальность, но делает возможным существование всех потенциальных реальностей. Мы видим одну из бесконечных возможностей — ту, которую готовы воспринять, ту, </w:t>
      </w:r>
      <w:r w:rsidR="000C51DF" w:rsidRPr="00D11DF5">
        <w:rPr>
          <w:rStyle w:val="--0"/>
        </w:rPr>
        <w:t xml:space="preserve">которую </w:t>
      </w:r>
      <w:r w:rsidR="000C51DF" w:rsidRPr="00D11DF5">
        <w:rPr>
          <w:rStyle w:val="--"/>
        </w:rPr>
        <w:t xml:space="preserve">допускаем </w:t>
      </w:r>
      <w:r w:rsidR="000C51DF" w:rsidRPr="000C51DF">
        <w:rPr>
          <w:rFonts w:eastAsia="Times New Roman"/>
          <w:szCs w:val="28"/>
        </w:rPr>
        <w:t>в своём сознании</w:t>
      </w:r>
      <w:r>
        <w:rPr>
          <w:rFonts w:eastAsia="Times New Roman"/>
          <w:szCs w:val="28"/>
        </w:rPr>
        <w:t>»</w:t>
      </w:r>
      <w:r w:rsidR="000C51DF" w:rsidRPr="000C51DF">
        <w:rPr>
          <w:rFonts w:eastAsia="Times New Roman"/>
          <w:szCs w:val="28"/>
        </w:rPr>
        <w:t>.</w:t>
      </w:r>
      <w:r>
        <w:rPr>
          <w:rFonts w:eastAsia="Times New Roman"/>
          <w:szCs w:val="28"/>
        </w:rPr>
        <w:t xml:space="preserve"> </w:t>
      </w:r>
      <w:r w:rsidR="000C51DF" w:rsidRPr="000C51DF">
        <w:rPr>
          <w:rFonts w:eastAsia="Times New Roman"/>
          <w:szCs w:val="28"/>
        </w:rPr>
        <w:t xml:space="preserve">И если в ближайшие десятилетия — тридцать или сорок лет, а возможно, и раньше — эта гипотеза будет подтверждена экспериментально, </w:t>
      </w:r>
      <w:r w:rsidR="000C51DF" w:rsidRPr="00D11DF5">
        <w:rPr>
          <w:rStyle w:val="--0"/>
        </w:rPr>
        <w:t xml:space="preserve">мир </w:t>
      </w:r>
      <w:r w:rsidR="000C51DF" w:rsidRPr="00D11DF5">
        <w:rPr>
          <w:rStyle w:val="--"/>
        </w:rPr>
        <w:t>изменится</w:t>
      </w:r>
      <w:r w:rsidR="000C51DF" w:rsidRPr="000C51DF">
        <w:rPr>
          <w:rFonts w:eastAsia="Times New Roman"/>
          <w:szCs w:val="28"/>
        </w:rPr>
        <w:t xml:space="preserve"> глубже и сильнее, чем когда-то после падения бастионов религии. Ведь тогда человек </w:t>
      </w:r>
      <w:r w:rsidR="000C51DF" w:rsidRPr="00D11DF5">
        <w:rPr>
          <w:rStyle w:val="--"/>
        </w:rPr>
        <w:t>впервые</w:t>
      </w:r>
      <w:r w:rsidR="000C51DF" w:rsidRPr="00D11DF5">
        <w:rPr>
          <w:rStyle w:val="--0"/>
        </w:rPr>
        <w:t xml:space="preserve"> осознает</w:t>
      </w:r>
      <w:r w:rsidR="000C51DF" w:rsidRPr="000C51DF">
        <w:rPr>
          <w:rFonts w:eastAsia="Times New Roman"/>
          <w:szCs w:val="28"/>
        </w:rPr>
        <w:t xml:space="preserve">, что он не просто наблюдатель, а </w:t>
      </w:r>
      <w:r w:rsidR="000C51DF" w:rsidRPr="00D11DF5">
        <w:rPr>
          <w:rStyle w:val="--"/>
        </w:rPr>
        <w:t>со-творец</w:t>
      </w:r>
      <w:r w:rsidR="005375D0">
        <w:rPr>
          <w:rStyle w:val="--"/>
        </w:rPr>
        <w:t xml:space="preserve"> </w:t>
      </w:r>
      <w:r w:rsidR="000C51DF" w:rsidRPr="00D11DF5">
        <w:rPr>
          <w:rStyle w:val="--0"/>
        </w:rPr>
        <w:t>реальности</w:t>
      </w:r>
      <w:r w:rsidR="000C51DF" w:rsidRPr="00D11DF5">
        <w:rPr>
          <w:rStyle w:val="--"/>
        </w:rPr>
        <w:t xml:space="preserve"> </w:t>
      </w:r>
      <w:r w:rsidR="000C51DF" w:rsidRPr="000C51DF">
        <w:rPr>
          <w:rFonts w:eastAsia="Times New Roman"/>
          <w:szCs w:val="28"/>
        </w:rPr>
        <w:t>— участник бесконечной игры сознания и бытия.</w:t>
      </w:r>
      <w:r w:rsidR="005375D0">
        <w:rPr>
          <w:rFonts w:eastAsia="Times New Roman"/>
          <w:szCs w:val="28"/>
        </w:rPr>
        <w:t xml:space="preserve"> </w:t>
      </w:r>
      <w:r w:rsidR="00E61F0A" w:rsidRPr="00607F41">
        <w:rPr>
          <w:szCs w:val="28"/>
        </w:rPr>
        <w:t xml:space="preserve">Можно согласиться с тем, что </w:t>
      </w:r>
      <w:r w:rsidR="00E61F0A" w:rsidRPr="00D11DF5">
        <w:rPr>
          <w:rStyle w:val="--0"/>
        </w:rPr>
        <w:t xml:space="preserve">восприятие </w:t>
      </w:r>
      <w:r w:rsidR="00E61F0A" w:rsidRPr="00D11DF5">
        <w:rPr>
          <w:rStyle w:val="--"/>
        </w:rPr>
        <w:t xml:space="preserve">формирует </w:t>
      </w:r>
      <w:r w:rsidR="00E61F0A" w:rsidRPr="00607F41">
        <w:rPr>
          <w:szCs w:val="28"/>
        </w:rPr>
        <w:t xml:space="preserve">нашу картину мира, однако сегодня уже невозможно всерьёз утверждать, будто существует только то, что мы способны наблюдать. Ведь сам наблюдатель своим вниманием </w:t>
      </w:r>
      <w:r w:rsidR="00E61F0A" w:rsidRPr="00D11DF5">
        <w:rPr>
          <w:rStyle w:val="--"/>
        </w:rPr>
        <w:t xml:space="preserve">творит </w:t>
      </w:r>
      <w:r w:rsidR="00E61F0A" w:rsidRPr="00D11DF5">
        <w:rPr>
          <w:rStyle w:val="--0"/>
        </w:rPr>
        <w:t>реальность</w:t>
      </w:r>
      <w:r w:rsidR="00E61F0A" w:rsidRPr="00607F41">
        <w:rPr>
          <w:szCs w:val="28"/>
        </w:rPr>
        <w:t>. Но если реальность — это продукт наблюдения, а наблюдение — продукт самой реальности, возникает парадокс: где причина, а где следствие?</w:t>
      </w:r>
      <w:r w:rsidR="00AB3131">
        <w:rPr>
          <w:szCs w:val="28"/>
        </w:rPr>
        <w:t xml:space="preserve"> </w:t>
      </w:r>
      <w:r w:rsidR="00E61F0A" w:rsidRPr="00607F41">
        <w:rPr>
          <w:szCs w:val="28"/>
        </w:rPr>
        <w:lastRenderedPageBreak/>
        <w:t xml:space="preserve">Чтобы прояснить это, представьте нечто, чего, как вы уверены, </w:t>
      </w:r>
      <w:r w:rsidR="00E61F0A" w:rsidRPr="00D11DF5">
        <w:rPr>
          <w:rStyle w:val="--"/>
        </w:rPr>
        <w:t xml:space="preserve">не </w:t>
      </w:r>
      <w:r w:rsidR="00E47328">
        <w:rPr>
          <w:noProof/>
          <w:szCs w:val="28"/>
        </w:rPr>
        <w:drawing>
          <wp:anchor distT="0" distB="0" distL="114300" distR="114300" simplePos="0" relativeHeight="251661312" behindDoc="1" locked="0" layoutInCell="1" allowOverlap="1" wp14:anchorId="5298BF5A" wp14:editId="377EB54F">
            <wp:simplePos x="0" y="0"/>
            <wp:positionH relativeFrom="column">
              <wp:posOffset>3976370</wp:posOffset>
            </wp:positionH>
            <wp:positionV relativeFrom="paragraph">
              <wp:posOffset>707390</wp:posOffset>
            </wp:positionV>
            <wp:extent cx="2604135" cy="2962910"/>
            <wp:effectExtent l="0" t="0" r="0" b="0"/>
            <wp:wrapTight wrapText="bothSides">
              <wp:wrapPolygon edited="0">
                <wp:start x="0" y="0"/>
                <wp:lineTo x="0" y="21480"/>
                <wp:lineTo x="21489" y="21480"/>
                <wp:lineTo x="21489" y="0"/>
                <wp:lineTo x="0" y="0"/>
              </wp:wrapPolygon>
            </wp:wrapTight>
            <wp:docPr id="4646462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646210" name="Рисунок 46464621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4135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61F0A" w:rsidRPr="00D11DF5">
        <w:rPr>
          <w:rStyle w:val="--0"/>
        </w:rPr>
        <w:t xml:space="preserve">существует. </w:t>
      </w:r>
      <w:r w:rsidR="00E61F0A" w:rsidRPr="00607F41">
        <w:rPr>
          <w:szCs w:val="28"/>
        </w:rPr>
        <w:t xml:space="preserve">Допустим, вы вообразили фантастический предмет, не имеющий аналогов. Кажется очевидным, что его нет — ведь это всего лишь иллюзия, вымысел, фантазия. Но если рассуждать </w:t>
      </w:r>
      <w:r w:rsidR="00E61F0A" w:rsidRPr="00D11DF5">
        <w:rPr>
          <w:rStyle w:val="--"/>
        </w:rPr>
        <w:t xml:space="preserve">не </w:t>
      </w:r>
      <w:r w:rsidR="00E61F0A" w:rsidRPr="00D11DF5">
        <w:rPr>
          <w:rStyle w:val="--0"/>
        </w:rPr>
        <w:t>шаблонно,</w:t>
      </w:r>
      <w:r w:rsidR="00E61F0A" w:rsidRPr="00607F41">
        <w:rPr>
          <w:szCs w:val="28"/>
        </w:rPr>
        <w:t xml:space="preserve"> а внимательно, то само его мысленное появление уже означает существование. Существование всегда связано с наличием качеств, которые </w:t>
      </w:r>
      <w:r w:rsidR="00E61F0A" w:rsidRPr="00D11DF5">
        <w:rPr>
          <w:rStyle w:val="--0"/>
        </w:rPr>
        <w:t xml:space="preserve">можно </w:t>
      </w:r>
      <w:r w:rsidR="00E61F0A" w:rsidRPr="00D11DF5">
        <w:rPr>
          <w:rStyle w:val="--"/>
        </w:rPr>
        <w:t>зафиксировать</w:t>
      </w:r>
      <w:r w:rsidR="00AB5AE4">
        <w:rPr>
          <w:rStyle w:val="--"/>
        </w:rPr>
        <w:t>.</w:t>
      </w:r>
      <w:r w:rsidR="00E61F0A" w:rsidRPr="00607F41">
        <w:rPr>
          <w:szCs w:val="28"/>
        </w:rPr>
        <w:t xml:space="preserve"> </w:t>
      </w:r>
      <w:r w:rsidR="00AB5AE4">
        <w:rPr>
          <w:szCs w:val="28"/>
        </w:rPr>
        <w:t>Н</w:t>
      </w:r>
      <w:r w:rsidR="00E61F0A" w:rsidRPr="00607F41">
        <w:rPr>
          <w:szCs w:val="28"/>
        </w:rPr>
        <w:t>есуществование же</w:t>
      </w:r>
      <w:r w:rsidR="00AB5AE4">
        <w:rPr>
          <w:szCs w:val="28"/>
        </w:rPr>
        <w:t xml:space="preserve"> –</w:t>
      </w:r>
      <w:r w:rsidR="00E61F0A" w:rsidRPr="00607F41">
        <w:rPr>
          <w:szCs w:val="28"/>
        </w:rPr>
        <w:t xml:space="preserve"> качеств </w:t>
      </w:r>
      <w:r w:rsidR="00E61F0A" w:rsidRPr="00AB5AE4">
        <w:rPr>
          <w:rStyle w:val="--"/>
        </w:rPr>
        <w:t xml:space="preserve">не </w:t>
      </w:r>
      <w:r w:rsidR="00E61F0A" w:rsidRPr="00AB5AE4">
        <w:rPr>
          <w:rStyle w:val="--0"/>
        </w:rPr>
        <w:t>имеет</w:t>
      </w:r>
      <w:r w:rsidR="00E61F0A" w:rsidRPr="00607F41">
        <w:rPr>
          <w:szCs w:val="28"/>
        </w:rPr>
        <w:t xml:space="preserve"> и потому </w:t>
      </w:r>
      <w:r w:rsidR="00E61F0A" w:rsidRPr="00AB5AE4">
        <w:rPr>
          <w:rStyle w:val="--"/>
        </w:rPr>
        <w:t xml:space="preserve">не </w:t>
      </w:r>
      <w:r w:rsidR="00E61F0A" w:rsidRPr="00AB5AE4">
        <w:rPr>
          <w:rStyle w:val="--0"/>
        </w:rPr>
        <w:t>может</w:t>
      </w:r>
      <w:r w:rsidR="00E61F0A" w:rsidRPr="00607F41">
        <w:rPr>
          <w:szCs w:val="28"/>
        </w:rPr>
        <w:t xml:space="preserve"> быть уловлено. Значит, если вы способны удержать некий образ, вы уже сделали его частью реальности — пусть пока лишь мысленной. Насколько чёткими станут его контуры, зависит только от силы </w:t>
      </w:r>
      <w:r w:rsidR="00E61F0A" w:rsidRPr="00AB5AE4">
        <w:rPr>
          <w:rStyle w:val="--"/>
        </w:rPr>
        <w:t xml:space="preserve">вашего </w:t>
      </w:r>
      <w:r w:rsidR="00E61F0A" w:rsidRPr="00AB5AE4">
        <w:rPr>
          <w:rStyle w:val="--0"/>
        </w:rPr>
        <w:t>воображения.</w:t>
      </w:r>
      <w:r w:rsidR="00AB3131">
        <w:rPr>
          <w:szCs w:val="28"/>
        </w:rPr>
        <w:t xml:space="preserve"> </w:t>
      </w:r>
      <w:r w:rsidR="00E61F0A" w:rsidRPr="00607F41">
        <w:rPr>
          <w:szCs w:val="28"/>
        </w:rPr>
        <w:t xml:space="preserve">И в этом заключается главный вывод — тот, ради которого и написана эта статья. Всё, что человек способен воспринять — через чувства, разум, воображение или интуицию — существует в </w:t>
      </w:r>
      <w:r w:rsidR="00E61F0A" w:rsidRPr="00AB5AE4">
        <w:rPr>
          <w:rStyle w:val="--0"/>
        </w:rPr>
        <w:t xml:space="preserve">определённом </w:t>
      </w:r>
      <w:r w:rsidR="00E61F0A" w:rsidRPr="00AB5AE4">
        <w:rPr>
          <w:rStyle w:val="--"/>
        </w:rPr>
        <w:t xml:space="preserve">слое </w:t>
      </w:r>
      <w:r w:rsidR="00E61F0A" w:rsidRPr="00AB5AE4">
        <w:rPr>
          <w:rStyle w:val="--0"/>
        </w:rPr>
        <w:t>бытия</w:t>
      </w:r>
      <w:r w:rsidR="00E61F0A" w:rsidRPr="00607F41">
        <w:rPr>
          <w:szCs w:val="28"/>
        </w:rPr>
        <w:t>. Реальность не одна; она многослойна, и познание каждого её уровня открывает новые грани существования</w:t>
      </w:r>
      <w:r w:rsidR="002A6DB6" w:rsidRPr="002A6DB6">
        <w:rPr>
          <w:szCs w:val="28"/>
        </w:rPr>
        <w:t xml:space="preserve">: </w:t>
      </w:r>
    </w:p>
    <w:p w14:paraId="61E50D89" w14:textId="42F52128" w:rsidR="002A6DB6" w:rsidRPr="002A6DB6" w:rsidRDefault="00AB5AE4" w:rsidP="00607F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</w:t>
      </w:r>
      <w:r w:rsidR="00E61F0A" w:rsidRPr="00AB3131">
        <w:rPr>
          <w:rFonts w:ascii="Georgia" w:hAnsi="Georgia"/>
          <w:b/>
          <w:bCs/>
          <w:i/>
          <w:iCs/>
          <w:sz w:val="28"/>
          <w:szCs w:val="28"/>
        </w:rPr>
        <w:t>Первый слой</w:t>
      </w:r>
      <w:r w:rsidR="00E61F0A" w:rsidRPr="00607F41">
        <w:rPr>
          <w:rFonts w:ascii="Georgia" w:hAnsi="Georgia"/>
          <w:sz w:val="28"/>
          <w:szCs w:val="28"/>
        </w:rPr>
        <w:t xml:space="preserve"> — это то, что </w:t>
      </w:r>
      <w:r w:rsidR="00E61F0A" w:rsidRPr="00F56AAD">
        <w:rPr>
          <w:rStyle w:val="--"/>
        </w:rPr>
        <w:t>дано</w:t>
      </w:r>
      <w:r w:rsidR="00E61F0A" w:rsidRPr="00F56AAD">
        <w:rPr>
          <w:rStyle w:val="--0"/>
        </w:rPr>
        <w:t xml:space="preserve"> в ощущениях</w:t>
      </w:r>
      <w:r w:rsidR="00E61F0A" w:rsidRPr="00607F41">
        <w:rPr>
          <w:rFonts w:ascii="Georgia" w:hAnsi="Georgia"/>
          <w:sz w:val="28"/>
          <w:szCs w:val="28"/>
        </w:rPr>
        <w:t>. Всё, что можно увидеть, услышать, осязать, обонять или попробовать на вкус, образует наш привычный «реальный» мир.</w:t>
      </w:r>
      <w:r w:rsidR="002A6DB6" w:rsidRPr="002A6DB6">
        <w:rPr>
          <w:rFonts w:ascii="Georgia" w:hAnsi="Georgia"/>
          <w:sz w:val="28"/>
          <w:szCs w:val="28"/>
        </w:rPr>
        <w:t xml:space="preserve"> </w:t>
      </w:r>
    </w:p>
    <w:p w14:paraId="63056248" w14:textId="4B8EA420" w:rsidR="00E61F0A" w:rsidRPr="00607F41" w:rsidRDefault="002A6DB6" w:rsidP="00607F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2A6DB6">
        <w:rPr>
          <w:rFonts w:ascii="Georgia" w:hAnsi="Georgia"/>
          <w:b/>
          <w:bCs/>
          <w:i/>
          <w:iCs/>
          <w:sz w:val="28"/>
          <w:szCs w:val="28"/>
        </w:rPr>
        <w:t xml:space="preserve">        </w:t>
      </w:r>
      <w:r w:rsidR="00E61F0A" w:rsidRPr="00AB3131">
        <w:rPr>
          <w:rFonts w:ascii="Georgia" w:hAnsi="Georgia"/>
          <w:b/>
          <w:bCs/>
          <w:i/>
          <w:iCs/>
          <w:sz w:val="28"/>
          <w:szCs w:val="28"/>
        </w:rPr>
        <w:t>Второй слой</w:t>
      </w:r>
      <w:r w:rsidR="00E61F0A" w:rsidRPr="00607F41">
        <w:rPr>
          <w:rFonts w:ascii="Georgia" w:hAnsi="Georgia"/>
          <w:sz w:val="28"/>
          <w:szCs w:val="28"/>
        </w:rPr>
        <w:t xml:space="preserve"> — материальный, данный не напрямую, а через посредников. Это то, что </w:t>
      </w:r>
      <w:r w:rsidR="00E61F0A" w:rsidRPr="00AB5AE4">
        <w:rPr>
          <w:rStyle w:val="--"/>
        </w:rPr>
        <w:t xml:space="preserve">не </w:t>
      </w:r>
      <w:r w:rsidR="00E61F0A" w:rsidRPr="00AB5AE4">
        <w:rPr>
          <w:rStyle w:val="--0"/>
        </w:rPr>
        <w:t xml:space="preserve">воспринимается </w:t>
      </w:r>
      <w:r w:rsidR="00E61F0A" w:rsidRPr="00607F41">
        <w:rPr>
          <w:rFonts w:ascii="Georgia" w:hAnsi="Georgia"/>
          <w:sz w:val="28"/>
          <w:szCs w:val="28"/>
        </w:rPr>
        <w:t>чувствами, но фиксируется приборами — молекулы, атомы, микроорганизмы.</w:t>
      </w:r>
    </w:p>
    <w:p w14:paraId="509CB71C" w14:textId="08D1DA8B" w:rsidR="00E61F0A" w:rsidRPr="00607F41" w:rsidRDefault="00AB5AE4" w:rsidP="00607F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b/>
          <w:bCs/>
          <w:i/>
          <w:iCs/>
          <w:sz w:val="28"/>
          <w:szCs w:val="28"/>
        </w:rPr>
        <w:t xml:space="preserve">       </w:t>
      </w:r>
      <w:r w:rsidR="002A6DB6" w:rsidRPr="002A6DB6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E61F0A" w:rsidRPr="002A6DB6">
        <w:rPr>
          <w:rFonts w:ascii="Georgia" w:hAnsi="Georgia"/>
          <w:b/>
          <w:bCs/>
          <w:i/>
          <w:iCs/>
          <w:sz w:val="28"/>
          <w:szCs w:val="28"/>
        </w:rPr>
        <w:t>Третий слой</w:t>
      </w:r>
      <w:r w:rsidR="00E61F0A" w:rsidRPr="00607F41">
        <w:rPr>
          <w:rFonts w:ascii="Georgia" w:hAnsi="Georgia"/>
          <w:sz w:val="28"/>
          <w:szCs w:val="28"/>
        </w:rPr>
        <w:t xml:space="preserve"> — </w:t>
      </w:r>
      <w:r w:rsidR="00E61F0A" w:rsidRPr="00F56AAD">
        <w:rPr>
          <w:rStyle w:val="--0"/>
        </w:rPr>
        <w:t xml:space="preserve">мир, </w:t>
      </w:r>
      <w:r w:rsidR="00E61F0A" w:rsidRPr="00F56AAD">
        <w:rPr>
          <w:rStyle w:val="--"/>
        </w:rPr>
        <w:t>воспринимаемый</w:t>
      </w:r>
      <w:r w:rsidR="00E61F0A" w:rsidRPr="00F56AAD">
        <w:rPr>
          <w:rStyle w:val="--0"/>
        </w:rPr>
        <w:t xml:space="preserve"> мыслью</w:t>
      </w:r>
      <w:r w:rsidR="00E61F0A" w:rsidRPr="00607F41">
        <w:rPr>
          <w:rFonts w:ascii="Georgia" w:hAnsi="Georgia"/>
          <w:sz w:val="28"/>
          <w:szCs w:val="28"/>
        </w:rPr>
        <w:t xml:space="preserve">. Всё, что рождается во внутреннем пространстве человека — образы, сны, фантазии, видения, — тоже реально, потому что оно </w:t>
      </w:r>
      <w:r w:rsidR="00E61F0A" w:rsidRPr="00AB5AE4">
        <w:rPr>
          <w:rStyle w:val="--"/>
        </w:rPr>
        <w:t xml:space="preserve">зафиксировано </w:t>
      </w:r>
      <w:r w:rsidR="00E61F0A" w:rsidRPr="00AB5AE4">
        <w:rPr>
          <w:rStyle w:val="--0"/>
        </w:rPr>
        <w:t>сознанием</w:t>
      </w:r>
      <w:r w:rsidR="00E61F0A" w:rsidRPr="00607F41">
        <w:rPr>
          <w:rFonts w:ascii="Georgia" w:hAnsi="Georgia"/>
          <w:sz w:val="28"/>
          <w:szCs w:val="28"/>
        </w:rPr>
        <w:t xml:space="preserve">. Если вы видите или чувствуете то, чего не замечают другие, это </w:t>
      </w:r>
      <w:r w:rsidR="00E61F0A" w:rsidRPr="00F56AAD">
        <w:rPr>
          <w:rStyle w:val="--"/>
        </w:rPr>
        <w:t xml:space="preserve">не </w:t>
      </w:r>
      <w:r w:rsidR="00E61F0A" w:rsidRPr="00F56AAD">
        <w:rPr>
          <w:rStyle w:val="--0"/>
        </w:rPr>
        <w:t>делает</w:t>
      </w:r>
      <w:r w:rsidR="00E61F0A" w:rsidRPr="00607F41">
        <w:rPr>
          <w:rFonts w:ascii="Georgia" w:hAnsi="Georgia"/>
          <w:sz w:val="28"/>
          <w:szCs w:val="28"/>
        </w:rPr>
        <w:t xml:space="preserve"> ваш опыт менее подлинным. Разница лишь в диапазоне восприятия. Когда сознание освобождается от ограничений — что уже возможно при современных технологиях преобразования мозга, — диапазон этого восприятия расширяется, словно приёмник, который начинает ловить больше волн.</w:t>
      </w:r>
    </w:p>
    <w:p w14:paraId="02E7A4D4" w14:textId="3C9C9B61" w:rsidR="00E61F0A" w:rsidRPr="00607F41" w:rsidRDefault="002A6DB6" w:rsidP="00607F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2A6DB6">
        <w:rPr>
          <w:rFonts w:ascii="Georgia" w:hAnsi="Georgia"/>
          <w:sz w:val="28"/>
          <w:szCs w:val="28"/>
        </w:rPr>
        <w:t xml:space="preserve">      </w:t>
      </w:r>
      <w:r w:rsidR="00E61F0A" w:rsidRPr="002A6DB6">
        <w:rPr>
          <w:rFonts w:ascii="Georgia" w:hAnsi="Georgia"/>
          <w:b/>
          <w:bCs/>
          <w:i/>
          <w:iCs/>
          <w:sz w:val="28"/>
          <w:szCs w:val="28"/>
        </w:rPr>
        <w:t>Четвёртый слой</w:t>
      </w:r>
      <w:r w:rsidR="00E61F0A" w:rsidRPr="00607F41">
        <w:rPr>
          <w:rFonts w:ascii="Georgia" w:hAnsi="Georgia"/>
          <w:sz w:val="28"/>
          <w:szCs w:val="28"/>
        </w:rPr>
        <w:t xml:space="preserve"> — </w:t>
      </w:r>
      <w:r w:rsidR="00E61F0A" w:rsidRPr="00F56AAD">
        <w:rPr>
          <w:rStyle w:val="--"/>
        </w:rPr>
        <w:t xml:space="preserve">умопостигаемая </w:t>
      </w:r>
      <w:r w:rsidR="00E61F0A" w:rsidRPr="00F56AAD">
        <w:rPr>
          <w:rStyle w:val="--0"/>
        </w:rPr>
        <w:t>реальность,</w:t>
      </w:r>
      <w:r w:rsidR="00E61F0A" w:rsidRPr="00607F41">
        <w:rPr>
          <w:rFonts w:ascii="Georgia" w:hAnsi="Georgia"/>
          <w:sz w:val="28"/>
          <w:szCs w:val="28"/>
        </w:rPr>
        <w:t xml:space="preserve"> недоступная воображению, но постигаемая разумом. Это уровень, где мысль сталкивается с тем, что можно понять, но нельзя представить. Например, Причину Вселенной: </w:t>
      </w:r>
      <w:r w:rsidR="00E61F0A" w:rsidRPr="00F56AAD">
        <w:rPr>
          <w:rStyle w:val="--0"/>
        </w:rPr>
        <w:t xml:space="preserve">мы </w:t>
      </w:r>
      <w:r w:rsidR="00E61F0A" w:rsidRPr="00F56AAD">
        <w:rPr>
          <w:rStyle w:val="--"/>
        </w:rPr>
        <w:t>знаем,</w:t>
      </w:r>
      <w:r w:rsidR="00E61F0A" w:rsidRPr="00607F41">
        <w:rPr>
          <w:rFonts w:ascii="Georgia" w:hAnsi="Georgia"/>
          <w:sz w:val="28"/>
          <w:szCs w:val="28"/>
        </w:rPr>
        <w:t xml:space="preserve"> что она есть, но не можем её описать. Сюда же относится вера, как форма знания, создающая реальность силой внутреннего </w:t>
      </w:r>
      <w:r w:rsidR="00E61F0A" w:rsidRPr="00607F41">
        <w:rPr>
          <w:rFonts w:ascii="Georgia" w:hAnsi="Georgia"/>
          <w:sz w:val="28"/>
          <w:szCs w:val="28"/>
        </w:rPr>
        <w:lastRenderedPageBreak/>
        <w:t xml:space="preserve">убеждения. Апостол Павел говорил: «Вера есть осуществление ожидаемого и уверенность в невидимом» (Евр. 11:1). Любое действие, любое созидание — </w:t>
      </w:r>
      <w:r w:rsidR="00E61F0A" w:rsidRPr="00F56AAD">
        <w:rPr>
          <w:rStyle w:val="--"/>
        </w:rPr>
        <w:t xml:space="preserve">продолжение </w:t>
      </w:r>
      <w:r w:rsidR="00E61F0A" w:rsidRPr="00F56AAD">
        <w:rPr>
          <w:rStyle w:val="--0"/>
        </w:rPr>
        <w:t>веры</w:t>
      </w:r>
      <w:r w:rsidR="00E61F0A" w:rsidRPr="00607F41">
        <w:rPr>
          <w:rFonts w:ascii="Georgia" w:hAnsi="Georgia"/>
          <w:sz w:val="28"/>
          <w:szCs w:val="28"/>
        </w:rPr>
        <w:t>. Человек способен построить дом только тогда, когда верит, что сможет. Без веры он будет искать причины не действовать.</w:t>
      </w:r>
    </w:p>
    <w:p w14:paraId="3DE839FB" w14:textId="6B41073A" w:rsidR="00E61F0A" w:rsidRPr="00607F41" w:rsidRDefault="002A6DB6" w:rsidP="00607F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2A6DB6">
        <w:rPr>
          <w:rFonts w:ascii="Georgia" w:hAnsi="Georgia"/>
          <w:sz w:val="28"/>
          <w:szCs w:val="28"/>
        </w:rPr>
        <w:t xml:space="preserve">       </w:t>
      </w:r>
      <w:r w:rsidR="00E61F0A" w:rsidRPr="002A6DB6">
        <w:rPr>
          <w:rFonts w:ascii="Georgia" w:hAnsi="Georgia"/>
          <w:b/>
          <w:bCs/>
          <w:i/>
          <w:iCs/>
          <w:sz w:val="28"/>
          <w:szCs w:val="28"/>
        </w:rPr>
        <w:t>Пятый слой</w:t>
      </w:r>
      <w:r w:rsidR="00E61F0A" w:rsidRPr="00607F41">
        <w:rPr>
          <w:rFonts w:ascii="Georgia" w:hAnsi="Georgia"/>
          <w:sz w:val="28"/>
          <w:szCs w:val="28"/>
        </w:rPr>
        <w:t xml:space="preserve"> — </w:t>
      </w:r>
      <w:r w:rsidR="00E61F0A" w:rsidRPr="00F56AAD">
        <w:rPr>
          <w:rStyle w:val="--0"/>
        </w:rPr>
        <w:t xml:space="preserve">сфера </w:t>
      </w:r>
      <w:r w:rsidR="00E61F0A" w:rsidRPr="00F56AAD">
        <w:rPr>
          <w:rStyle w:val="--"/>
        </w:rPr>
        <w:t>фантазии</w:t>
      </w:r>
      <w:r w:rsidR="00E61F0A" w:rsidRPr="00607F41">
        <w:rPr>
          <w:rFonts w:ascii="Georgia" w:hAnsi="Georgia"/>
          <w:sz w:val="28"/>
          <w:szCs w:val="28"/>
        </w:rPr>
        <w:t>, где фиксируются образы, недоступные разуму и воображению. Это область абсолютных понятий: вечность, бесконечность, парадоксы вроде встречи всепробивающего снаряда и непробиваемой брони. Мы не можем их представить, но можем знать, что они есть как границы мысли.</w:t>
      </w:r>
    </w:p>
    <w:p w14:paraId="3096ACA3" w14:textId="42E73837" w:rsidR="00E61F0A" w:rsidRPr="00607F41" w:rsidRDefault="002A6DB6" w:rsidP="00607F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9A540D">
        <w:rPr>
          <w:rFonts w:ascii="Georgia" w:hAnsi="Georgia"/>
          <w:sz w:val="28"/>
          <w:szCs w:val="28"/>
        </w:rPr>
        <w:t xml:space="preserve">      </w:t>
      </w:r>
      <w:r w:rsidR="00F56AAD">
        <w:rPr>
          <w:rFonts w:ascii="Georgia" w:hAnsi="Georgia"/>
          <w:sz w:val="28"/>
          <w:szCs w:val="28"/>
        </w:rPr>
        <w:t xml:space="preserve"> </w:t>
      </w:r>
      <w:r w:rsidR="00E61F0A" w:rsidRPr="002A6DB6">
        <w:rPr>
          <w:rFonts w:ascii="Georgia" w:hAnsi="Georgia"/>
          <w:b/>
          <w:bCs/>
          <w:i/>
          <w:iCs/>
          <w:sz w:val="28"/>
          <w:szCs w:val="28"/>
        </w:rPr>
        <w:t>Шестой слой</w:t>
      </w:r>
      <w:r w:rsidR="00E61F0A" w:rsidRPr="00607F41">
        <w:rPr>
          <w:rFonts w:ascii="Georgia" w:hAnsi="Georgia"/>
          <w:sz w:val="28"/>
          <w:szCs w:val="28"/>
        </w:rPr>
        <w:t xml:space="preserve"> — </w:t>
      </w:r>
      <w:r w:rsidR="00E61F0A" w:rsidRPr="00F56AAD">
        <w:rPr>
          <w:rStyle w:val="--0"/>
        </w:rPr>
        <w:t xml:space="preserve">уровень </w:t>
      </w:r>
      <w:r w:rsidR="00E61F0A" w:rsidRPr="00F56AAD">
        <w:rPr>
          <w:rStyle w:val="--"/>
        </w:rPr>
        <w:t>интуиции</w:t>
      </w:r>
      <w:r w:rsidR="00E61F0A" w:rsidRPr="00607F41">
        <w:rPr>
          <w:rFonts w:ascii="Georgia" w:hAnsi="Georgia"/>
          <w:sz w:val="28"/>
          <w:szCs w:val="28"/>
        </w:rPr>
        <w:t xml:space="preserve">. Это реальность, улавливаемая внутренним знанием, но не схватываемая ни чувствами, ни разумом. Это как забытый сон, о котором помнишь только одно — направление, куда нужно идти. Интуитивное знание индивидуально: оно не навязано и не массово. Если человек делает то, чего не делает никто, не умея объяснить почему, — возможно, он </w:t>
      </w:r>
      <w:r w:rsidR="00E61F0A" w:rsidRPr="00E77C98">
        <w:rPr>
          <w:rStyle w:val="--0"/>
        </w:rPr>
        <w:t xml:space="preserve">следует </w:t>
      </w:r>
      <w:r w:rsidR="00E61F0A" w:rsidRPr="00E77C98">
        <w:rPr>
          <w:rStyle w:val="--"/>
        </w:rPr>
        <w:t>внутреннему</w:t>
      </w:r>
      <w:r w:rsidR="00E61F0A" w:rsidRPr="00E77C98">
        <w:rPr>
          <w:rStyle w:val="--0"/>
        </w:rPr>
        <w:t xml:space="preserve"> знанию</w:t>
      </w:r>
      <w:r w:rsidR="00E61F0A" w:rsidRPr="00607F41">
        <w:rPr>
          <w:rFonts w:ascii="Georgia" w:hAnsi="Georgia"/>
          <w:sz w:val="28"/>
          <w:szCs w:val="28"/>
        </w:rPr>
        <w:t xml:space="preserve">. Если же он движется туда, куда движутся миллионы, и не понимает зачем, — он </w:t>
      </w:r>
      <w:r w:rsidR="00E61F0A" w:rsidRPr="00E77C98">
        <w:rPr>
          <w:rStyle w:val="--0"/>
        </w:rPr>
        <w:t xml:space="preserve">лишь </w:t>
      </w:r>
      <w:r w:rsidR="00E61F0A" w:rsidRPr="00E77C98">
        <w:rPr>
          <w:rStyle w:val="--"/>
        </w:rPr>
        <w:t>исполняет</w:t>
      </w:r>
      <w:r w:rsidR="00E61F0A" w:rsidRPr="00607F41">
        <w:rPr>
          <w:rFonts w:ascii="Georgia" w:hAnsi="Georgia"/>
          <w:sz w:val="28"/>
          <w:szCs w:val="28"/>
        </w:rPr>
        <w:t xml:space="preserve"> программу. Так живут «боты» человеческой цивилизации, выполняя внушённые установки, не задаваясь вопросом о смысле.</w:t>
      </w:r>
      <w:r w:rsidR="001A6F14">
        <w:rPr>
          <w:rFonts w:ascii="Georgia" w:hAnsi="Georgia"/>
          <w:sz w:val="28"/>
          <w:szCs w:val="28"/>
        </w:rPr>
        <w:t xml:space="preserve"> Но </w:t>
      </w:r>
      <w:r w:rsidR="000341FB">
        <w:rPr>
          <w:rFonts w:ascii="Georgia" w:hAnsi="Georgia"/>
          <w:sz w:val="28"/>
          <w:szCs w:val="28"/>
        </w:rPr>
        <w:t xml:space="preserve"> </w:t>
      </w:r>
      <w:r w:rsidR="001A6F14">
        <w:rPr>
          <w:rFonts w:ascii="Georgia" w:hAnsi="Georgia"/>
          <w:sz w:val="28"/>
          <w:szCs w:val="28"/>
        </w:rPr>
        <w:t xml:space="preserve">есть еще и </w:t>
      </w:r>
      <w:r w:rsidR="00E61F0A" w:rsidRPr="001A6F14">
        <w:rPr>
          <w:rFonts w:ascii="Georgia" w:hAnsi="Georgia"/>
          <w:b/>
          <w:bCs/>
          <w:i/>
          <w:iCs/>
          <w:sz w:val="28"/>
          <w:szCs w:val="28"/>
        </w:rPr>
        <w:t xml:space="preserve"> </w:t>
      </w:r>
      <w:r w:rsidR="000341FB">
        <w:rPr>
          <w:rFonts w:ascii="Georgia" w:hAnsi="Georgia"/>
          <w:b/>
          <w:bCs/>
          <w:i/>
          <w:iCs/>
          <w:sz w:val="28"/>
          <w:szCs w:val="28"/>
        </w:rPr>
        <w:t>У</w:t>
      </w:r>
      <w:r w:rsidR="00E61F0A" w:rsidRPr="001A6F14">
        <w:rPr>
          <w:rFonts w:ascii="Georgia" w:hAnsi="Georgia"/>
          <w:b/>
          <w:bCs/>
          <w:i/>
          <w:iCs/>
          <w:sz w:val="28"/>
          <w:szCs w:val="28"/>
        </w:rPr>
        <w:t>ровень</w:t>
      </w:r>
      <w:r w:rsidR="00E61F0A" w:rsidRPr="00607F41">
        <w:rPr>
          <w:rFonts w:ascii="Georgia" w:hAnsi="Georgia"/>
          <w:sz w:val="28"/>
          <w:szCs w:val="28"/>
        </w:rPr>
        <w:t xml:space="preserve"> — </w:t>
      </w:r>
      <w:r w:rsidR="00E61F0A" w:rsidRPr="00E77C98">
        <w:rPr>
          <w:rStyle w:val="--"/>
        </w:rPr>
        <w:t xml:space="preserve">граница </w:t>
      </w:r>
      <w:r w:rsidR="00E61F0A" w:rsidRPr="00E77C98">
        <w:rPr>
          <w:rStyle w:val="--0"/>
        </w:rPr>
        <w:t>между</w:t>
      </w:r>
      <w:r w:rsidR="00E61F0A" w:rsidRPr="00607F41">
        <w:rPr>
          <w:rFonts w:ascii="Georgia" w:hAnsi="Georgia"/>
          <w:sz w:val="28"/>
          <w:szCs w:val="28"/>
        </w:rPr>
        <w:t xml:space="preserve"> бытием и небытием. Здесь заканчивается всё, что можно определить, и начинается то, что </w:t>
      </w:r>
      <w:r w:rsidR="00E61F0A" w:rsidRPr="00E77C98">
        <w:rPr>
          <w:rStyle w:val="--"/>
        </w:rPr>
        <w:t xml:space="preserve">не </w:t>
      </w:r>
      <w:r w:rsidR="00E61F0A" w:rsidRPr="00E77C98">
        <w:rPr>
          <w:rStyle w:val="--0"/>
        </w:rPr>
        <w:t>поддаётся</w:t>
      </w:r>
      <w:r w:rsidR="00E61F0A" w:rsidRPr="00607F41">
        <w:rPr>
          <w:rFonts w:ascii="Georgia" w:hAnsi="Georgia"/>
          <w:sz w:val="28"/>
          <w:szCs w:val="28"/>
        </w:rPr>
        <w:t xml:space="preserve"> определению.</w:t>
      </w:r>
    </w:p>
    <w:p w14:paraId="5A1BE97A" w14:textId="3A34F165" w:rsidR="00121F9C" w:rsidRPr="00E77C98" w:rsidRDefault="00A1325C" w:rsidP="00E77C9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caps/>
          <w:color w:val="0432FF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5D4C1094" wp14:editId="133D7358">
            <wp:simplePos x="0" y="0"/>
            <wp:positionH relativeFrom="column">
              <wp:posOffset>-12065</wp:posOffset>
            </wp:positionH>
            <wp:positionV relativeFrom="paragraph">
              <wp:posOffset>243205</wp:posOffset>
            </wp:positionV>
            <wp:extent cx="2789555" cy="3397250"/>
            <wp:effectExtent l="0" t="0" r="4445" b="6350"/>
            <wp:wrapTight wrapText="bothSides">
              <wp:wrapPolygon edited="0">
                <wp:start x="0" y="0"/>
                <wp:lineTo x="0" y="21560"/>
                <wp:lineTo x="21536" y="21560"/>
                <wp:lineTo x="21536" y="0"/>
                <wp:lineTo x="0" y="0"/>
              </wp:wrapPolygon>
            </wp:wrapTight>
            <wp:docPr id="138028673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286738" name="Рисунок 1380286738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9555" cy="339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6F14">
        <w:rPr>
          <w:rFonts w:ascii="Georgia" w:hAnsi="Georgia"/>
          <w:sz w:val="28"/>
          <w:szCs w:val="28"/>
        </w:rPr>
        <w:t xml:space="preserve">           </w:t>
      </w:r>
      <w:r w:rsidR="00E61F0A" w:rsidRPr="00607F41">
        <w:rPr>
          <w:rFonts w:ascii="Georgia" w:hAnsi="Georgia"/>
          <w:sz w:val="28"/>
          <w:szCs w:val="28"/>
        </w:rPr>
        <w:t xml:space="preserve">Нашу реальность ограничивают не чувства и не разум, а воображение, фантазия и интуиция. И по мере их развития реальность будет расширяться. Ведь человек не создаёт новый мир — он просто </w:t>
      </w:r>
      <w:r w:rsidR="00E61F0A" w:rsidRPr="00E77C98">
        <w:rPr>
          <w:rStyle w:val="--0"/>
        </w:rPr>
        <w:t xml:space="preserve">начинает </w:t>
      </w:r>
      <w:r w:rsidR="00E61F0A" w:rsidRPr="00E77C98">
        <w:rPr>
          <w:rStyle w:val="--"/>
        </w:rPr>
        <w:t>видеть</w:t>
      </w:r>
      <w:r w:rsidR="00E61F0A" w:rsidRPr="00E77C98">
        <w:rPr>
          <w:rStyle w:val="--0"/>
        </w:rPr>
        <w:t xml:space="preserve"> </w:t>
      </w:r>
      <w:r w:rsidR="00E61F0A" w:rsidRPr="00607F41">
        <w:rPr>
          <w:rFonts w:ascii="Georgia" w:hAnsi="Georgia"/>
          <w:sz w:val="28"/>
          <w:szCs w:val="28"/>
        </w:rPr>
        <w:t>больше в уже существующем.</w:t>
      </w:r>
      <w:r w:rsidR="001A6F14">
        <w:rPr>
          <w:rFonts w:ascii="Georgia" w:hAnsi="Georgia"/>
          <w:sz w:val="28"/>
          <w:szCs w:val="28"/>
        </w:rPr>
        <w:t xml:space="preserve"> Это – на сегодняшний день – </w:t>
      </w:r>
      <w:r w:rsidR="001A6F14" w:rsidRPr="00E77C98">
        <w:rPr>
          <w:rStyle w:val="--"/>
        </w:rPr>
        <w:t xml:space="preserve">наиважнейший </w:t>
      </w:r>
      <w:r w:rsidR="001A6F14" w:rsidRPr="00E77C98">
        <w:rPr>
          <w:rStyle w:val="--0"/>
        </w:rPr>
        <w:t>вывод.</w:t>
      </w:r>
      <w:r w:rsidR="00E77C98">
        <w:rPr>
          <w:rStyle w:val="--0"/>
        </w:rPr>
        <w:t xml:space="preserve"> </w:t>
      </w:r>
      <w:r w:rsidR="00121F9C" w:rsidRPr="00121F9C">
        <w:rPr>
          <w:rFonts w:ascii="Georgia" w:hAnsi="Georgia"/>
          <w:sz w:val="28"/>
          <w:szCs w:val="28"/>
        </w:rPr>
        <w:t xml:space="preserve">Итак, если реальность не является абсолютом, а лишь функцией восприятия, если она многослойна, подвижна и зависит от того, </w:t>
      </w:r>
      <w:r w:rsidR="00121F9C" w:rsidRPr="00121F9C">
        <w:rPr>
          <w:rStyle w:val="s1"/>
          <w:rFonts w:ascii="Georgia" w:hAnsi="Georgia"/>
          <w:sz w:val="28"/>
          <w:szCs w:val="28"/>
        </w:rPr>
        <w:t>что, как и зачем мы способны фиксировать</w:t>
      </w:r>
      <w:r w:rsidR="00121F9C" w:rsidRPr="00121F9C">
        <w:rPr>
          <w:rFonts w:ascii="Georgia" w:hAnsi="Georgia"/>
          <w:sz w:val="28"/>
          <w:szCs w:val="28"/>
        </w:rPr>
        <w:t xml:space="preserve">, то само представление о смерти и старении — не более чем </w:t>
      </w:r>
      <w:r w:rsidR="00121F9C" w:rsidRPr="00121F9C">
        <w:rPr>
          <w:rStyle w:val="s1"/>
          <w:rFonts w:ascii="Georgia" w:hAnsi="Georgia"/>
          <w:sz w:val="28"/>
          <w:szCs w:val="28"/>
        </w:rPr>
        <w:t>один из слоёв реальности</w:t>
      </w:r>
      <w:r w:rsidR="00121F9C" w:rsidRPr="00121F9C">
        <w:rPr>
          <w:rFonts w:ascii="Georgia" w:hAnsi="Georgia"/>
          <w:sz w:val="28"/>
          <w:szCs w:val="28"/>
        </w:rPr>
        <w:t>, укоренённый в ограниченной настройке человеческого восприятия. В одной из настроек</w:t>
      </w:r>
      <w:r w:rsidR="00E77C98">
        <w:rPr>
          <w:rFonts w:ascii="Georgia" w:hAnsi="Georgia"/>
          <w:sz w:val="28"/>
          <w:szCs w:val="28"/>
        </w:rPr>
        <w:t xml:space="preserve"> –</w:t>
      </w:r>
      <w:r w:rsidR="00121F9C" w:rsidRPr="00121F9C">
        <w:rPr>
          <w:rFonts w:ascii="Georgia" w:hAnsi="Georgia"/>
          <w:sz w:val="28"/>
          <w:szCs w:val="28"/>
        </w:rPr>
        <w:t xml:space="preserve"> человек смертен, стареет, изнашивается, теряет силу и уходит. Но в другой — </w:t>
      </w:r>
      <w:r w:rsidR="00121F9C" w:rsidRPr="00E77C98">
        <w:rPr>
          <w:rStyle w:val="--0"/>
        </w:rPr>
        <w:t xml:space="preserve">уже </w:t>
      </w:r>
      <w:r w:rsidR="00121F9C" w:rsidRPr="00E77C98">
        <w:rPr>
          <w:rStyle w:val="--"/>
        </w:rPr>
        <w:t>имеется</w:t>
      </w:r>
      <w:r w:rsidR="00121F9C" w:rsidRPr="00121F9C">
        <w:rPr>
          <w:rStyle w:val="s1"/>
          <w:rFonts w:ascii="Georgia" w:hAnsi="Georgia"/>
          <w:sz w:val="28"/>
          <w:szCs w:val="28"/>
        </w:rPr>
        <w:t xml:space="preserve"> возможность выйти за рамки этой иллюзии</w:t>
      </w:r>
      <w:r w:rsidR="00121F9C" w:rsidRPr="00121F9C">
        <w:rPr>
          <w:rFonts w:ascii="Georgia" w:hAnsi="Georgia"/>
          <w:sz w:val="28"/>
          <w:szCs w:val="28"/>
        </w:rPr>
        <w:t xml:space="preserve">. Человек, как и реальность, </w:t>
      </w:r>
      <w:r w:rsidR="00121F9C" w:rsidRPr="00E77C98">
        <w:rPr>
          <w:rStyle w:val="--"/>
        </w:rPr>
        <w:t xml:space="preserve">не </w:t>
      </w:r>
      <w:r w:rsidR="00121F9C" w:rsidRPr="00E77C98">
        <w:rPr>
          <w:rStyle w:val="--0"/>
        </w:rPr>
        <w:t>завершён.</w:t>
      </w:r>
      <w:r w:rsidR="00121F9C" w:rsidRPr="00121F9C">
        <w:rPr>
          <w:rFonts w:ascii="Georgia" w:hAnsi="Georgia"/>
          <w:sz w:val="28"/>
          <w:szCs w:val="28"/>
        </w:rPr>
        <w:t xml:space="preserve"> Он </w:t>
      </w:r>
      <w:r w:rsidR="00121F9C" w:rsidRPr="00121F9C">
        <w:rPr>
          <w:rStyle w:val="s1"/>
          <w:rFonts w:ascii="Georgia" w:hAnsi="Georgia"/>
          <w:sz w:val="28"/>
          <w:szCs w:val="28"/>
        </w:rPr>
        <w:t>находится в процессе формирования</w:t>
      </w:r>
      <w:r w:rsidR="00121F9C" w:rsidRPr="00121F9C">
        <w:rPr>
          <w:rFonts w:ascii="Georgia" w:hAnsi="Georgia"/>
          <w:sz w:val="28"/>
          <w:szCs w:val="28"/>
        </w:rPr>
        <w:t xml:space="preserve">. Его возможности — это не фиксированные пределы, а горизонты, зависящие от </w:t>
      </w:r>
      <w:r w:rsidR="00121F9C" w:rsidRPr="00E77C98">
        <w:rPr>
          <w:rStyle w:val="--"/>
        </w:rPr>
        <w:t xml:space="preserve">глубины </w:t>
      </w:r>
      <w:r w:rsidR="00121F9C" w:rsidRPr="00E77C98">
        <w:rPr>
          <w:rStyle w:val="--0"/>
        </w:rPr>
        <w:t>его</w:t>
      </w:r>
      <w:r w:rsidR="00121F9C" w:rsidRPr="00E77C98">
        <w:rPr>
          <w:rStyle w:val="--"/>
        </w:rPr>
        <w:t xml:space="preserve"> познания</w:t>
      </w:r>
      <w:r w:rsidR="00121F9C" w:rsidRPr="00121F9C">
        <w:rPr>
          <w:rFonts w:ascii="Georgia" w:hAnsi="Georgia"/>
          <w:sz w:val="28"/>
          <w:szCs w:val="28"/>
        </w:rPr>
        <w:t xml:space="preserve">. Всё, что удерживает нас в модели умирающего тела — это </w:t>
      </w:r>
      <w:r w:rsidR="00121F9C" w:rsidRPr="00121F9C">
        <w:rPr>
          <w:rStyle w:val="s1"/>
          <w:rFonts w:ascii="Georgia" w:hAnsi="Georgia"/>
          <w:sz w:val="28"/>
          <w:szCs w:val="28"/>
        </w:rPr>
        <w:lastRenderedPageBreak/>
        <w:t>программа</w:t>
      </w:r>
      <w:r w:rsidR="00121F9C" w:rsidRPr="00121F9C">
        <w:rPr>
          <w:rFonts w:ascii="Georgia" w:hAnsi="Georgia"/>
          <w:sz w:val="28"/>
          <w:szCs w:val="28"/>
        </w:rPr>
        <w:t xml:space="preserve">, которую можно считывать, переписывать, заменять. Старость — это не закон природы, а </w:t>
      </w:r>
      <w:r w:rsidR="00121F9C" w:rsidRPr="00E77C98">
        <w:rPr>
          <w:rStyle w:val="--0"/>
        </w:rPr>
        <w:t xml:space="preserve">режим </w:t>
      </w:r>
      <w:r w:rsidR="00121F9C" w:rsidRPr="00E77C98">
        <w:rPr>
          <w:rStyle w:val="--"/>
        </w:rPr>
        <w:t>восприятия</w:t>
      </w:r>
      <w:r w:rsidR="00121F9C" w:rsidRPr="00121F9C">
        <w:rPr>
          <w:rFonts w:ascii="Georgia" w:hAnsi="Georgia"/>
          <w:sz w:val="28"/>
          <w:szCs w:val="28"/>
        </w:rPr>
        <w:t xml:space="preserve">, включённый в программу самоограничения. А значит, его </w:t>
      </w:r>
      <w:r w:rsidR="00121F9C" w:rsidRPr="00E77C98">
        <w:rPr>
          <w:rStyle w:val="--0"/>
        </w:rPr>
        <w:t xml:space="preserve">можно </w:t>
      </w:r>
      <w:r w:rsidR="00121F9C" w:rsidRPr="00E77C98">
        <w:rPr>
          <w:rStyle w:val="--"/>
        </w:rPr>
        <w:t>отключить.</w:t>
      </w:r>
      <w:r w:rsidR="00121F9C" w:rsidRPr="00121F9C">
        <w:rPr>
          <w:rFonts w:ascii="Georgia" w:hAnsi="Georgia"/>
          <w:sz w:val="28"/>
          <w:szCs w:val="28"/>
        </w:rPr>
        <w:t xml:space="preserve"> Смерть, будучи краем старой картины мира, держится на </w:t>
      </w:r>
      <w:r w:rsidR="00121F9C" w:rsidRPr="00121F9C">
        <w:rPr>
          <w:rStyle w:val="s1"/>
          <w:rFonts w:ascii="Georgia" w:hAnsi="Georgia"/>
          <w:sz w:val="28"/>
          <w:szCs w:val="28"/>
        </w:rPr>
        <w:t>восприятии её</w:t>
      </w:r>
      <w:r w:rsidR="00E77C98">
        <w:rPr>
          <w:rStyle w:val="s1"/>
          <w:rFonts w:ascii="Georgia" w:hAnsi="Georgia"/>
          <w:sz w:val="28"/>
          <w:szCs w:val="28"/>
        </w:rPr>
        <w:t>,</w:t>
      </w:r>
      <w:r w:rsidR="00121F9C" w:rsidRPr="00121F9C">
        <w:rPr>
          <w:rStyle w:val="s1"/>
          <w:rFonts w:ascii="Georgia" w:hAnsi="Georgia"/>
          <w:sz w:val="28"/>
          <w:szCs w:val="28"/>
        </w:rPr>
        <w:t xml:space="preserve"> </w:t>
      </w:r>
      <w:r w:rsidR="00121F9C" w:rsidRPr="00E77C98">
        <w:rPr>
          <w:rStyle w:val="--0"/>
        </w:rPr>
        <w:t xml:space="preserve">как </w:t>
      </w:r>
      <w:r w:rsidR="00121F9C" w:rsidRPr="00E77C98">
        <w:rPr>
          <w:rStyle w:val="--"/>
        </w:rPr>
        <w:t>неизбежности</w:t>
      </w:r>
      <w:r w:rsidR="00121F9C" w:rsidRPr="00121F9C">
        <w:rPr>
          <w:rFonts w:ascii="Georgia" w:hAnsi="Georgia"/>
          <w:sz w:val="28"/>
          <w:szCs w:val="28"/>
        </w:rPr>
        <w:t xml:space="preserve">. Но если изменить параметры восприятия, если научиться входить в более глубокие слои реальности — от чувственного к интуитивному, от инструментального к невыразимому, — то смерть </w:t>
      </w:r>
      <w:r w:rsidR="00121F9C" w:rsidRPr="00E77C98">
        <w:rPr>
          <w:rStyle w:val="--"/>
        </w:rPr>
        <w:t xml:space="preserve">перестаёт </w:t>
      </w:r>
      <w:r w:rsidR="00121F9C" w:rsidRPr="00E77C98">
        <w:rPr>
          <w:rStyle w:val="--0"/>
        </w:rPr>
        <w:t>быть</w:t>
      </w:r>
      <w:r w:rsidR="00121F9C" w:rsidRPr="00121F9C">
        <w:rPr>
          <w:rFonts w:ascii="Georgia" w:hAnsi="Georgia"/>
          <w:sz w:val="28"/>
          <w:szCs w:val="28"/>
        </w:rPr>
        <w:t xml:space="preserve"> концом и становится </w:t>
      </w:r>
      <w:r w:rsidR="00121F9C" w:rsidRPr="00121F9C">
        <w:rPr>
          <w:rStyle w:val="s1"/>
          <w:rFonts w:ascii="Georgia" w:hAnsi="Georgia"/>
          <w:sz w:val="28"/>
          <w:szCs w:val="28"/>
        </w:rPr>
        <w:t>точкой выхода из ограниченной версии себя</w:t>
      </w:r>
      <w:r w:rsidR="00121F9C" w:rsidRPr="00121F9C">
        <w:rPr>
          <w:rFonts w:ascii="Georgia" w:hAnsi="Georgia"/>
          <w:sz w:val="28"/>
          <w:szCs w:val="28"/>
        </w:rPr>
        <w:t xml:space="preserve">. Её можно </w:t>
      </w:r>
      <w:r w:rsidR="00121F9C" w:rsidRPr="00121F9C">
        <w:rPr>
          <w:rStyle w:val="s1"/>
          <w:rFonts w:ascii="Georgia" w:hAnsi="Georgia"/>
          <w:sz w:val="28"/>
          <w:szCs w:val="28"/>
        </w:rPr>
        <w:t>переосмыслить</w:t>
      </w:r>
      <w:r w:rsidR="00121F9C" w:rsidRPr="00121F9C">
        <w:rPr>
          <w:rFonts w:ascii="Georgia" w:hAnsi="Georgia"/>
          <w:sz w:val="28"/>
          <w:szCs w:val="28"/>
        </w:rPr>
        <w:t xml:space="preserve">, </w:t>
      </w:r>
      <w:r w:rsidR="00121F9C" w:rsidRPr="00121F9C">
        <w:rPr>
          <w:rStyle w:val="s1"/>
          <w:rFonts w:ascii="Georgia" w:hAnsi="Georgia"/>
          <w:sz w:val="28"/>
          <w:szCs w:val="28"/>
        </w:rPr>
        <w:t>переформатировать</w:t>
      </w:r>
      <w:r w:rsidR="00121F9C" w:rsidRPr="00121F9C">
        <w:rPr>
          <w:rFonts w:ascii="Georgia" w:hAnsi="Georgia"/>
          <w:sz w:val="28"/>
          <w:szCs w:val="28"/>
        </w:rPr>
        <w:t xml:space="preserve">, а </w:t>
      </w:r>
      <w:r w:rsidR="00121F9C" w:rsidRPr="00E77C98">
        <w:rPr>
          <w:rStyle w:val="--0"/>
        </w:rPr>
        <w:t xml:space="preserve">затем </w:t>
      </w:r>
      <w:r w:rsidR="00121F9C" w:rsidRPr="00E77C98">
        <w:rPr>
          <w:rStyle w:val="--"/>
        </w:rPr>
        <w:t>— преодолеть</w:t>
      </w:r>
      <w:r w:rsidR="00121F9C" w:rsidRPr="00121F9C">
        <w:rPr>
          <w:rFonts w:ascii="Georgia" w:hAnsi="Georgia"/>
          <w:sz w:val="28"/>
          <w:szCs w:val="28"/>
        </w:rPr>
        <w:t xml:space="preserve">. Победа над смертью — это не фантастика, не религия, не техноутопия. Это </w:t>
      </w:r>
      <w:r w:rsidR="00121F9C" w:rsidRPr="00121F9C">
        <w:rPr>
          <w:rStyle w:val="s1"/>
          <w:rFonts w:ascii="Georgia" w:hAnsi="Georgia"/>
          <w:sz w:val="28"/>
          <w:szCs w:val="28"/>
        </w:rPr>
        <w:t xml:space="preserve">философско-онтологическое </w:t>
      </w:r>
      <w:r w:rsidR="00121F9C" w:rsidRPr="00E77C98">
        <w:rPr>
          <w:rStyle w:val="--0"/>
        </w:rPr>
        <w:t xml:space="preserve">направление </w:t>
      </w:r>
      <w:r w:rsidR="00121F9C" w:rsidRPr="00E77C98">
        <w:rPr>
          <w:rStyle w:val="--"/>
        </w:rPr>
        <w:t>развития</w:t>
      </w:r>
      <w:r w:rsidR="00121F9C" w:rsidRPr="00121F9C">
        <w:rPr>
          <w:rFonts w:ascii="Georgia" w:hAnsi="Georgia"/>
          <w:sz w:val="28"/>
          <w:szCs w:val="28"/>
        </w:rPr>
        <w:t xml:space="preserve">, в котором человек вновь становится </w:t>
      </w:r>
      <w:r w:rsidR="00121F9C" w:rsidRPr="00121F9C">
        <w:rPr>
          <w:rStyle w:val="s1"/>
          <w:rFonts w:ascii="Georgia" w:hAnsi="Georgia"/>
          <w:sz w:val="28"/>
          <w:szCs w:val="28"/>
        </w:rPr>
        <w:t>центром творения</w:t>
      </w:r>
      <w:r w:rsidR="00121F9C" w:rsidRPr="00121F9C">
        <w:rPr>
          <w:rFonts w:ascii="Georgia" w:hAnsi="Georgia"/>
          <w:sz w:val="28"/>
          <w:szCs w:val="28"/>
        </w:rPr>
        <w:t xml:space="preserve">. Точка сборки смещается из тела в сознание, из страха в знание, из пассивного принятия — в активное управление. Всё сказанное в этой статье — </w:t>
      </w:r>
      <w:r w:rsidR="00121F9C" w:rsidRPr="00E77C98">
        <w:rPr>
          <w:rStyle w:val="--"/>
        </w:rPr>
        <w:t xml:space="preserve">не </w:t>
      </w:r>
      <w:r w:rsidR="00121F9C" w:rsidRPr="00E77C98">
        <w:rPr>
          <w:rStyle w:val="--0"/>
        </w:rPr>
        <w:t>финал</w:t>
      </w:r>
      <w:r w:rsidR="00121F9C" w:rsidRPr="00121F9C">
        <w:rPr>
          <w:rFonts w:ascii="Georgia" w:hAnsi="Georgia"/>
          <w:sz w:val="28"/>
          <w:szCs w:val="28"/>
        </w:rPr>
        <w:t xml:space="preserve"> размышлений, а </w:t>
      </w:r>
      <w:r w:rsidR="00121F9C" w:rsidRPr="00121F9C">
        <w:rPr>
          <w:rStyle w:val="s1"/>
          <w:rFonts w:ascii="Georgia" w:hAnsi="Georgia"/>
          <w:sz w:val="28"/>
          <w:szCs w:val="28"/>
        </w:rPr>
        <w:t>вход в новый способ видеть</w:t>
      </w:r>
      <w:r w:rsidR="00121F9C" w:rsidRPr="00121F9C">
        <w:rPr>
          <w:rFonts w:ascii="Georgia" w:hAnsi="Georgia"/>
          <w:sz w:val="28"/>
          <w:szCs w:val="28"/>
        </w:rPr>
        <w:t xml:space="preserve">. Мир и человек — </w:t>
      </w:r>
      <w:r w:rsidR="00121F9C" w:rsidRPr="00E77C98">
        <w:rPr>
          <w:rStyle w:val="--"/>
        </w:rPr>
        <w:t xml:space="preserve">не </w:t>
      </w:r>
      <w:r w:rsidR="00121F9C" w:rsidRPr="00E77C98">
        <w:rPr>
          <w:rStyle w:val="--0"/>
        </w:rPr>
        <w:t>закончены</w:t>
      </w:r>
      <w:r w:rsidR="00121F9C" w:rsidRPr="00121F9C">
        <w:rPr>
          <w:rFonts w:ascii="Georgia" w:hAnsi="Georgia"/>
          <w:sz w:val="28"/>
          <w:szCs w:val="28"/>
        </w:rPr>
        <w:t xml:space="preserve">. Их можно </w:t>
      </w:r>
      <w:r w:rsidR="006146AA">
        <w:rPr>
          <w:rFonts w:ascii="Georgia" w:hAnsi="Georgia"/>
          <w:sz w:val="28"/>
          <w:szCs w:val="28"/>
        </w:rPr>
        <w:t>«</w:t>
      </w:r>
      <w:r w:rsidR="00121F9C" w:rsidRPr="00121F9C">
        <w:rPr>
          <w:rFonts w:ascii="Georgia" w:hAnsi="Georgia"/>
          <w:sz w:val="28"/>
          <w:szCs w:val="28"/>
        </w:rPr>
        <w:t>переписать</w:t>
      </w:r>
      <w:r w:rsidR="006146AA">
        <w:rPr>
          <w:rFonts w:ascii="Georgia" w:hAnsi="Georgia"/>
          <w:sz w:val="28"/>
          <w:szCs w:val="28"/>
        </w:rPr>
        <w:t>»</w:t>
      </w:r>
      <w:r w:rsidR="00121F9C" w:rsidRPr="00121F9C">
        <w:rPr>
          <w:rFonts w:ascii="Georgia" w:hAnsi="Georgia"/>
          <w:sz w:val="28"/>
          <w:szCs w:val="28"/>
        </w:rPr>
        <w:t xml:space="preserve">. И если бытие не предопределено, а зависит от того, </w:t>
      </w:r>
      <w:r w:rsidR="00121F9C" w:rsidRPr="00121F9C">
        <w:rPr>
          <w:rStyle w:val="s1"/>
          <w:rFonts w:ascii="Georgia" w:hAnsi="Georgia"/>
          <w:sz w:val="28"/>
          <w:szCs w:val="28"/>
        </w:rPr>
        <w:t>насколько мы способны его удерживать в фокусе расширенного сознания</w:t>
      </w:r>
      <w:r w:rsidR="00121F9C" w:rsidRPr="00121F9C">
        <w:rPr>
          <w:rFonts w:ascii="Georgia" w:hAnsi="Georgia"/>
          <w:sz w:val="28"/>
          <w:szCs w:val="28"/>
        </w:rPr>
        <w:t xml:space="preserve">, то самой естественной формой бытия становится </w:t>
      </w:r>
      <w:r w:rsidR="00121F9C" w:rsidRPr="00D13E08">
        <w:rPr>
          <w:rStyle w:val="--0"/>
        </w:rPr>
        <w:t xml:space="preserve">вечное </w:t>
      </w:r>
      <w:r w:rsidR="00121F9C" w:rsidRPr="00D13E08">
        <w:rPr>
          <w:rStyle w:val="--"/>
        </w:rPr>
        <w:t>развитие</w:t>
      </w:r>
      <w:r w:rsidR="00121F9C" w:rsidRPr="00121F9C">
        <w:rPr>
          <w:rFonts w:ascii="Georgia" w:hAnsi="Georgia"/>
          <w:sz w:val="28"/>
          <w:szCs w:val="28"/>
        </w:rPr>
        <w:t xml:space="preserve">. Старость — это следствие узкой настройки восприятия времени. Смерть — это результат суженного диапазона сознания. А выход из них — это </w:t>
      </w:r>
      <w:r w:rsidR="00121F9C" w:rsidRPr="00D13E08">
        <w:rPr>
          <w:rStyle w:val="--"/>
        </w:rPr>
        <w:t xml:space="preserve">не </w:t>
      </w:r>
      <w:r w:rsidR="00121F9C" w:rsidRPr="00D13E08">
        <w:rPr>
          <w:rStyle w:val="--0"/>
        </w:rPr>
        <w:t>фантазия</w:t>
      </w:r>
      <w:r w:rsidR="00121F9C" w:rsidRPr="00121F9C">
        <w:rPr>
          <w:rFonts w:ascii="Georgia" w:hAnsi="Georgia"/>
          <w:sz w:val="28"/>
          <w:szCs w:val="28"/>
        </w:rPr>
        <w:t>, а следующая ступень.</w:t>
      </w:r>
    </w:p>
    <w:p w14:paraId="7BD8C3DC" w14:textId="77777777" w:rsidR="00121F9C" w:rsidRPr="00121F9C" w:rsidRDefault="00121F9C" w:rsidP="00121F9C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121F9C">
        <w:rPr>
          <w:rFonts w:ascii="Georgia" w:hAnsi="Georgia"/>
          <w:sz w:val="28"/>
          <w:szCs w:val="28"/>
        </w:rPr>
        <w:t xml:space="preserve">        Мы приближаемся к моменту, когда </w:t>
      </w:r>
      <w:r w:rsidRPr="00121F9C">
        <w:rPr>
          <w:rStyle w:val="s1"/>
          <w:rFonts w:ascii="Georgia" w:hAnsi="Georgia"/>
          <w:sz w:val="28"/>
          <w:szCs w:val="28"/>
        </w:rPr>
        <w:t>расширение восприятия</w:t>
      </w:r>
      <w:r w:rsidRPr="00121F9C">
        <w:rPr>
          <w:rFonts w:ascii="Georgia" w:hAnsi="Georgia"/>
          <w:sz w:val="28"/>
          <w:szCs w:val="28"/>
        </w:rPr>
        <w:t xml:space="preserve"> становится не метафорой, а конкретной задачей. И те, кто осмелится идти вглубь, перепрошивать картину мира, отказываться от старых реальностей, смогут стать не просто свидетелями, но </w:t>
      </w:r>
      <w:r w:rsidRPr="00121F9C">
        <w:rPr>
          <w:rStyle w:val="s1"/>
          <w:rFonts w:ascii="Georgia" w:hAnsi="Georgia"/>
          <w:sz w:val="28"/>
          <w:szCs w:val="28"/>
        </w:rPr>
        <w:t>участниками Победы над смертью</w:t>
      </w:r>
      <w:r w:rsidRPr="00121F9C">
        <w:rPr>
          <w:rFonts w:ascii="Georgia" w:hAnsi="Georgia"/>
          <w:sz w:val="28"/>
          <w:szCs w:val="28"/>
        </w:rPr>
        <w:t>.  И тогда наша реальность, перестроенная по новым координатам, начнёт разворачиваться не к краю умирания, а к началу настоящей жизни.</w:t>
      </w:r>
    </w:p>
    <w:p w14:paraId="49D1C014" w14:textId="77777777" w:rsidR="00121F9C" w:rsidRDefault="00121F9C" w:rsidP="00607F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</w:p>
    <w:p w14:paraId="07C33DED" w14:textId="77777777" w:rsidR="00CF70DF" w:rsidRDefault="00CF70DF" w:rsidP="00CF70DF">
      <w:pPr>
        <w:spacing w:after="0"/>
        <w:ind w:firstLine="0"/>
        <w:rPr>
          <w:rFonts w:eastAsia="Times New Roman"/>
          <w:i/>
          <w:iCs/>
          <w:szCs w:val="28"/>
        </w:rPr>
      </w:pPr>
      <w:r w:rsidRPr="00695E9C">
        <w:rPr>
          <w:rFonts w:eastAsia="Times New Roman"/>
          <w:i/>
          <w:iCs/>
          <w:szCs w:val="28"/>
        </w:rPr>
        <w:t>Продолжение следует…</w:t>
      </w:r>
    </w:p>
    <w:p w14:paraId="682B64EB" w14:textId="77777777" w:rsidR="00CF70DF" w:rsidRPr="009E12FA" w:rsidRDefault="00CF70DF" w:rsidP="00CF70DF">
      <w:pPr>
        <w:spacing w:after="0"/>
        <w:ind w:firstLine="0"/>
        <w:rPr>
          <w:rFonts w:eastAsia="Times New Roman"/>
          <w:b/>
          <w:bCs/>
          <w:szCs w:val="28"/>
        </w:rPr>
      </w:pPr>
      <w:r w:rsidRPr="009E12FA">
        <w:rPr>
          <w:rFonts w:eastAsia="Times New Roman"/>
          <w:b/>
          <w:bCs/>
          <w:szCs w:val="28"/>
        </w:rPr>
        <w:t>Ф. Шкруднев</w:t>
      </w:r>
    </w:p>
    <w:p w14:paraId="63CB7192" w14:textId="04DF1973" w:rsidR="00CF70DF" w:rsidRPr="009E12FA" w:rsidRDefault="00CF70DF" w:rsidP="00CF70DF">
      <w:pPr>
        <w:spacing w:after="0"/>
        <w:ind w:firstLine="0"/>
        <w:rPr>
          <w:rFonts w:eastAsia="Times New Roman"/>
          <w:b/>
          <w:bCs/>
          <w:sz w:val="24"/>
        </w:rPr>
      </w:pPr>
      <w:r>
        <w:rPr>
          <w:rFonts w:eastAsia="Times New Roman"/>
          <w:b/>
          <w:bCs/>
          <w:sz w:val="24"/>
        </w:rPr>
        <w:t>0</w:t>
      </w:r>
      <w:r w:rsidR="00470466">
        <w:rPr>
          <w:rFonts w:eastAsia="Times New Roman"/>
          <w:b/>
          <w:bCs/>
          <w:sz w:val="24"/>
        </w:rPr>
        <w:t>9</w:t>
      </w:r>
      <w:r>
        <w:rPr>
          <w:rFonts w:eastAsia="Times New Roman"/>
          <w:b/>
          <w:bCs/>
          <w:sz w:val="24"/>
        </w:rPr>
        <w:t xml:space="preserve"> октября</w:t>
      </w:r>
      <w:r w:rsidRPr="009E12FA">
        <w:rPr>
          <w:rFonts w:eastAsia="Times New Roman"/>
          <w:b/>
          <w:bCs/>
          <w:sz w:val="24"/>
        </w:rPr>
        <w:t xml:space="preserve"> 2025 г.</w:t>
      </w:r>
    </w:p>
    <w:p w14:paraId="0ED0E4F4" w14:textId="77777777" w:rsidR="00CF70DF" w:rsidRDefault="00CF70DF" w:rsidP="00CF70DF">
      <w:pPr>
        <w:pStyle w:val="p1"/>
        <w:spacing w:before="0" w:beforeAutospacing="0" w:after="0" w:afterAutospacing="0" w:line="276" w:lineRule="auto"/>
        <w:jc w:val="both"/>
        <w:rPr>
          <w:rStyle w:val="s2"/>
          <w:rFonts w:ascii="Georgia" w:hAnsi="Georgia"/>
          <w:sz w:val="28"/>
          <w:szCs w:val="28"/>
        </w:rPr>
      </w:pPr>
    </w:p>
    <w:p w14:paraId="34C514FF" w14:textId="77777777" w:rsidR="00CF70DF" w:rsidRDefault="00CF70DF" w:rsidP="00607F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</w:p>
    <w:p w14:paraId="006AD8E4" w14:textId="77777777" w:rsidR="00121F9C" w:rsidRDefault="00121F9C" w:rsidP="00607F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</w:p>
    <w:p w14:paraId="4D3DE235" w14:textId="77777777" w:rsidR="00121F9C" w:rsidRDefault="00121F9C" w:rsidP="00607F41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</w:p>
    <w:sectPr w:rsidR="00121F9C" w:rsidSect="00FA58D0">
      <w:footerReference w:type="even" r:id="rId13"/>
      <w:footerReference w:type="default" r:id="rId14"/>
      <w:pgSz w:w="11900" w:h="16840"/>
      <w:pgMar w:top="546" w:right="703" w:bottom="1004" w:left="84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E35B8" w14:textId="77777777" w:rsidR="00BD5C55" w:rsidRDefault="00BD5C55" w:rsidP="007E5B4D">
      <w:r>
        <w:separator/>
      </w:r>
    </w:p>
  </w:endnote>
  <w:endnote w:type="continuationSeparator" w:id="0">
    <w:p w14:paraId="1257796B" w14:textId="77777777" w:rsidR="00BD5C55" w:rsidRDefault="00BD5C55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59B2C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663EC5B1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39C6F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045534E8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35248" w14:textId="77777777" w:rsidR="00BD5C55" w:rsidRDefault="00BD5C55" w:rsidP="007E5B4D">
      <w:r>
        <w:separator/>
      </w:r>
    </w:p>
  </w:footnote>
  <w:footnote w:type="continuationSeparator" w:id="0">
    <w:p w14:paraId="46F355BE" w14:textId="77777777" w:rsidR="00BD5C55" w:rsidRDefault="00BD5C55" w:rsidP="007E5B4D">
      <w:r>
        <w:continuationSeparator/>
      </w:r>
    </w:p>
  </w:footnote>
  <w:footnote w:id="1">
    <w:p w14:paraId="28A8EDDB" w14:textId="02DF30B5" w:rsidR="00C47BDE" w:rsidRPr="00C47BDE" w:rsidRDefault="00C47BDE" w:rsidP="00C47BDE">
      <w:pPr>
        <w:shd w:val="clear" w:color="auto" w:fill="FFFFFF"/>
        <w:spacing w:after="0" w:line="240" w:lineRule="auto"/>
        <w:ind w:firstLine="0"/>
        <w:jc w:val="left"/>
        <w:rPr>
          <w:rFonts w:eastAsia="Times New Roman" w:cs="Arial"/>
          <w:color w:val="001D35"/>
          <w:sz w:val="21"/>
          <w:szCs w:val="21"/>
        </w:rPr>
      </w:pPr>
      <w:r>
        <w:rPr>
          <w:rStyle w:val="af5"/>
        </w:rPr>
        <w:footnoteRef/>
      </w:r>
      <w:r>
        <w:t xml:space="preserve"> </w:t>
      </w:r>
      <w:r w:rsidRPr="00C47BDE">
        <w:rPr>
          <w:rFonts w:eastAsia="Times New Roman" w:cs="Arial"/>
          <w:b/>
          <w:bCs/>
          <w:color w:val="001D35"/>
          <w:sz w:val="21"/>
          <w:szCs w:val="21"/>
        </w:rPr>
        <w:t>Гносеолог</w:t>
      </w:r>
      <w:r w:rsidRPr="00C47BDE">
        <w:rPr>
          <w:rFonts w:eastAsia="Times New Roman" w:cs="Arial"/>
          <w:color w:val="001D35"/>
          <w:sz w:val="21"/>
          <w:szCs w:val="21"/>
        </w:rPr>
        <w:t xml:space="preserve"> – это</w:t>
      </w:r>
      <w:r>
        <w:rPr>
          <w:rFonts w:eastAsia="Times New Roman" w:cs="Arial"/>
          <w:color w:val="001D35"/>
          <w:sz w:val="21"/>
          <w:szCs w:val="21"/>
        </w:rPr>
        <w:t xml:space="preserve"> </w:t>
      </w:r>
      <w:r w:rsidRPr="00C47BDE">
        <w:rPr>
          <w:rFonts w:eastAsia="Times New Roman" w:cs="Arial"/>
          <w:color w:val="001D35"/>
          <w:sz w:val="21"/>
          <w:szCs w:val="21"/>
        </w:rPr>
        <w:t>специалист в области гносеологии (или теории познания), который изучает природу познавательной деятельности человека, возможности, формы и границы познания мира, а также проблемы истины и заблуждения.. </w:t>
      </w:r>
    </w:p>
    <w:p w14:paraId="73B9C0F3" w14:textId="77777777" w:rsidR="00C47BDE" w:rsidRPr="00C47BDE" w:rsidRDefault="00C47BDE" w:rsidP="00C47BDE">
      <w:pPr>
        <w:shd w:val="clear" w:color="auto" w:fill="FFFFFF"/>
        <w:spacing w:after="0" w:line="240" w:lineRule="auto"/>
        <w:ind w:firstLine="0"/>
        <w:jc w:val="left"/>
        <w:rPr>
          <w:rFonts w:eastAsia="Times New Roman"/>
          <w:sz w:val="21"/>
          <w:szCs w:val="21"/>
        </w:rPr>
      </w:pPr>
    </w:p>
    <w:p w14:paraId="7DF09EFF" w14:textId="382C14AD" w:rsidR="00C47BDE" w:rsidRPr="00C47BDE" w:rsidRDefault="00C47BDE">
      <w:pPr>
        <w:pStyle w:val="af3"/>
        <w:rPr>
          <w:lang w:val="ru-RU"/>
        </w:rPr>
      </w:pPr>
    </w:p>
  </w:footnote>
  <w:footnote w:id="2">
    <w:p w14:paraId="75BF2047" w14:textId="7887317E" w:rsidR="00F018D2" w:rsidRPr="00F018D2" w:rsidRDefault="00F018D2" w:rsidP="00F018D2">
      <w:pPr>
        <w:pStyle w:val="af3"/>
        <w:rPr>
          <w:lang w:val="ru-RU"/>
        </w:rPr>
      </w:pPr>
      <w:r>
        <w:rPr>
          <w:rStyle w:val="af5"/>
        </w:rPr>
        <w:footnoteRef/>
      </w:r>
      <w:r w:rsidRPr="00F018D2">
        <w:rPr>
          <w:lang w:val="ru-RU"/>
        </w:rPr>
        <w:t xml:space="preserve"> </w:t>
      </w:r>
      <w:r w:rsidRPr="004C52DC">
        <w:rPr>
          <w:rFonts w:cs="Arial"/>
          <w:b/>
          <w:bCs/>
          <w:color w:val="474747"/>
          <w:sz w:val="21"/>
          <w:szCs w:val="21"/>
          <w:shd w:val="clear" w:color="auto" w:fill="FFFFFF"/>
          <w:lang w:val="ru-RU"/>
        </w:rPr>
        <w:t>Ричард Филлипс Фейнман;</w:t>
      </w:r>
      <w:r w:rsidRPr="00653618">
        <w:rPr>
          <w:rFonts w:cs="Arial"/>
          <w:color w:val="474747"/>
          <w:sz w:val="21"/>
          <w:szCs w:val="21"/>
          <w:shd w:val="clear" w:color="auto" w:fill="FFFFFF"/>
          <w:lang w:val="ru-RU"/>
        </w:rPr>
        <w:t xml:space="preserve"> </w:t>
      </w:r>
      <w:r>
        <w:rPr>
          <w:rFonts w:cs="Arial"/>
          <w:color w:val="474747"/>
          <w:sz w:val="21"/>
          <w:szCs w:val="21"/>
          <w:shd w:val="clear" w:color="auto" w:fill="FFFFFF"/>
          <w:lang w:val="ru-RU"/>
        </w:rPr>
        <w:t>(</w:t>
      </w:r>
      <w:r w:rsidRPr="00653618">
        <w:rPr>
          <w:rFonts w:cs="Arial"/>
          <w:color w:val="474747"/>
          <w:sz w:val="21"/>
          <w:szCs w:val="21"/>
          <w:shd w:val="clear" w:color="auto" w:fill="FFFFFF"/>
          <w:lang w:val="ru-RU"/>
        </w:rPr>
        <w:t>11 мая 1918, Куинс, Нью-Йорк, США — 15 февраля 1988, Лос-Анджелес, США) —</w:t>
      </w:r>
      <w:r w:rsidRPr="00653618">
        <w:rPr>
          <w:rFonts w:cs="Arial"/>
          <w:color w:val="474747"/>
          <w:sz w:val="21"/>
          <w:szCs w:val="21"/>
          <w:shd w:val="clear" w:color="auto" w:fill="FFFFFF"/>
        </w:rPr>
        <w:t> </w:t>
      </w:r>
      <w:r w:rsidRPr="00653618">
        <w:rPr>
          <w:rFonts w:cs="Arial"/>
          <w:color w:val="040C28"/>
          <w:sz w:val="21"/>
          <w:szCs w:val="21"/>
          <w:lang w:val="ru-RU"/>
        </w:rPr>
        <w:t>американский физик, основные достижения относятся к области теоретической и квантовой физики</w:t>
      </w:r>
      <w:r w:rsidRPr="00653618">
        <w:rPr>
          <w:rFonts w:cs="Arial"/>
          <w:color w:val="474747"/>
          <w:sz w:val="21"/>
          <w:szCs w:val="21"/>
          <w:shd w:val="clear" w:color="auto" w:fill="FFFFFF"/>
        </w:rPr>
        <w:t> </w:t>
      </w:r>
      <w:r w:rsidRPr="00653618">
        <w:rPr>
          <w:rFonts w:cs="Arial"/>
          <w:color w:val="474747"/>
          <w:sz w:val="21"/>
          <w:szCs w:val="21"/>
          <w:shd w:val="clear" w:color="auto" w:fill="FFFFFF"/>
          <w:lang w:val="ru-RU"/>
        </w:rPr>
        <w:t>. Один из создателей квантовой электродинамики.</w:t>
      </w:r>
    </w:p>
  </w:footnote>
  <w:footnote w:id="3">
    <w:p w14:paraId="7FDEA5E1" w14:textId="77777777" w:rsidR="00F018D2" w:rsidRPr="008128F8" w:rsidRDefault="00F018D2" w:rsidP="00F018D2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F018D2">
        <w:rPr>
          <w:lang w:val="ru-RU"/>
        </w:rPr>
        <w:t xml:space="preserve"> </w:t>
      </w:r>
      <w:r w:rsidRPr="008128F8">
        <w:rPr>
          <w:rFonts w:eastAsiaTheme="minorHAnsi" w:cs="Arial"/>
          <w:b/>
          <w:bCs/>
          <w:color w:val="202122"/>
          <w:sz w:val="21"/>
          <w:szCs w:val="21"/>
          <w:shd w:val="clear" w:color="auto" w:fill="FFFFFF"/>
          <w:lang w:val="ru-RU" w:eastAsia="ru-RU"/>
        </w:rPr>
        <w:t>Томас Юнг</w:t>
      </w:r>
      <w:r w:rsidRPr="008128F8">
        <w:rPr>
          <w:rFonts w:eastAsiaTheme="minorHAnsi" w:cs="Arial"/>
          <w:color w:val="202122"/>
          <w:sz w:val="21"/>
          <w:szCs w:val="21"/>
          <w:shd w:val="clear" w:color="auto" w:fill="FFFFFF"/>
          <w:lang w:val="ru-RU" w:eastAsia="ru-RU"/>
        </w:rPr>
        <w:t> (13 июня 1773 г</w:t>
      </w:r>
      <w:r>
        <w:rPr>
          <w:rFonts w:eastAsiaTheme="minorHAnsi" w:cs="Arial"/>
          <w:color w:val="202122"/>
          <w:sz w:val="21"/>
          <w:szCs w:val="21"/>
          <w:shd w:val="clear" w:color="auto" w:fill="FFFFFF"/>
          <w:lang w:val="ru-RU" w:eastAsia="ru-RU"/>
        </w:rPr>
        <w:t>.</w:t>
      </w:r>
      <w:r w:rsidRPr="008128F8">
        <w:rPr>
          <w:rFonts w:eastAsiaTheme="minorHAnsi" w:cs="Arial"/>
          <w:color w:val="202122"/>
          <w:sz w:val="21"/>
          <w:szCs w:val="21"/>
          <w:shd w:val="clear" w:color="auto" w:fill="FFFFFF"/>
          <w:lang w:val="ru-RU" w:eastAsia="ru-RU"/>
        </w:rPr>
        <w:t xml:space="preserve"> Милвертон, графство Сомерсет-10 мая 1829,Лондон) — английский ученый широкого профиля: физик (один из создателей волновой теории света, ввёл понятие механической энергии и представление о модуле упругости ), механик, врач (впервые описал явление астигматизма) , астроном, филолог и востоковед. </w:t>
      </w:r>
    </w:p>
    <w:p w14:paraId="6422147D" w14:textId="1B8EAA84" w:rsidR="00F018D2" w:rsidRPr="00F018D2" w:rsidRDefault="00F018D2">
      <w:pPr>
        <w:pStyle w:val="af3"/>
        <w:rPr>
          <w:lang w:val="ru-RU"/>
        </w:rPr>
      </w:pPr>
    </w:p>
  </w:footnote>
  <w:footnote w:id="4">
    <w:p w14:paraId="5C839FD8" w14:textId="45F59BDB" w:rsidR="00A32FD0" w:rsidRPr="00A32FD0" w:rsidRDefault="00A32FD0">
      <w:pPr>
        <w:pStyle w:val="af3"/>
        <w:rPr>
          <w:lang w:val="ru-RU"/>
        </w:rPr>
      </w:pPr>
      <w:r>
        <w:rPr>
          <w:rStyle w:val="af5"/>
        </w:rPr>
        <w:footnoteRef/>
      </w:r>
      <w:r w:rsidRPr="00A32FD0">
        <w:rPr>
          <w:lang w:val="ru-RU"/>
        </w:rPr>
        <w:t xml:space="preserve"> </w:t>
      </w:r>
      <w:r w:rsidRPr="003E16DE">
        <w:rPr>
          <w:rFonts w:eastAsiaTheme="minorHAnsi" w:cs="Arial"/>
          <w:color w:val="202122"/>
          <w:sz w:val="21"/>
          <w:szCs w:val="21"/>
          <w:shd w:val="clear" w:color="auto" w:fill="FFFFFF"/>
          <w:lang w:val="ru-RU" w:eastAsia="ru-RU"/>
        </w:rPr>
        <w:t>Сэр </w:t>
      </w:r>
      <w:r w:rsidRPr="003E16DE">
        <w:rPr>
          <w:rFonts w:eastAsiaTheme="minorHAnsi" w:cs="Arial"/>
          <w:b/>
          <w:bCs/>
          <w:color w:val="202122"/>
          <w:sz w:val="21"/>
          <w:szCs w:val="21"/>
          <w:shd w:val="clear" w:color="auto" w:fill="FFFFFF"/>
          <w:lang w:val="ru-RU" w:eastAsia="ru-RU"/>
        </w:rPr>
        <w:t>Роджер Пенроуз</w:t>
      </w:r>
      <w:r w:rsidRPr="003E16DE">
        <w:rPr>
          <w:rFonts w:eastAsiaTheme="minorHAnsi" w:cs="Arial"/>
          <w:color w:val="202122"/>
          <w:sz w:val="21"/>
          <w:szCs w:val="21"/>
          <w:shd w:val="clear" w:color="auto" w:fill="FFFFFF"/>
          <w:lang w:val="ru-RU" w:eastAsia="ru-RU"/>
        </w:rPr>
        <w:t> (</w:t>
      </w:r>
      <w:r w:rsidRPr="003E16DE">
        <w:rPr>
          <w:rFonts w:eastAsiaTheme="minorHAnsi" w:cs="Arial"/>
          <w:i/>
          <w:iCs/>
          <w:color w:val="202122"/>
          <w:sz w:val="21"/>
          <w:szCs w:val="21"/>
          <w:shd w:val="clear" w:color="auto" w:fill="FFFFFF"/>
          <w:lang w:val="en" w:eastAsia="ru-RU"/>
        </w:rPr>
        <w:t>Roger</w:t>
      </w:r>
      <w:r w:rsidRPr="003E16DE">
        <w:rPr>
          <w:rFonts w:eastAsiaTheme="minorHAnsi" w:cs="Arial"/>
          <w:i/>
          <w:iCs/>
          <w:color w:val="202122"/>
          <w:sz w:val="21"/>
          <w:szCs w:val="21"/>
          <w:shd w:val="clear" w:color="auto" w:fill="FFFFFF"/>
          <w:lang w:val="ru-RU" w:eastAsia="ru-RU"/>
        </w:rPr>
        <w:t xml:space="preserve"> </w:t>
      </w:r>
      <w:r w:rsidRPr="003E16DE">
        <w:rPr>
          <w:rFonts w:eastAsiaTheme="minorHAnsi" w:cs="Arial"/>
          <w:i/>
          <w:iCs/>
          <w:color w:val="202122"/>
          <w:sz w:val="21"/>
          <w:szCs w:val="21"/>
          <w:shd w:val="clear" w:color="auto" w:fill="FFFFFF"/>
          <w:lang w:val="en" w:eastAsia="ru-RU"/>
        </w:rPr>
        <w:t>Penrose</w:t>
      </w:r>
      <w:r w:rsidRPr="003E16DE">
        <w:rPr>
          <w:rFonts w:eastAsiaTheme="minorHAnsi" w:cs="Arial"/>
          <w:color w:val="202122"/>
          <w:sz w:val="21"/>
          <w:szCs w:val="21"/>
          <w:shd w:val="clear" w:color="auto" w:fill="FFFFFF"/>
          <w:lang w:val="ru-RU" w:eastAsia="ru-RU"/>
        </w:rPr>
        <w:t>; род.8 августа 1931,Копчестер, Англия) — британский физик, математик,  работающий в различных областях математики, общей теории относительности и квантовой теории,  автор теории твисторов. </w:t>
      </w:r>
    </w:p>
  </w:footnote>
  <w:footnote w:id="5">
    <w:p w14:paraId="2BA9FFD8" w14:textId="680DD446" w:rsidR="00F1531D" w:rsidRPr="00F1531D" w:rsidRDefault="00F1531D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F1531D">
        <w:rPr>
          <w:lang w:val="ru-RU"/>
        </w:rPr>
        <w:t xml:space="preserve"> </w:t>
      </w:r>
      <w:r w:rsidRPr="00F1531D">
        <w:rPr>
          <w:rFonts w:eastAsiaTheme="minorHAnsi" w:cs="Arial"/>
          <w:b/>
          <w:bCs/>
          <w:color w:val="202122"/>
          <w:sz w:val="21"/>
          <w:szCs w:val="21"/>
          <w:shd w:val="clear" w:color="auto" w:fill="FFFFFF"/>
          <w:lang w:val="ru-RU" w:eastAsia="ru-RU"/>
        </w:rPr>
        <w:t>Первая квантовая машина</w:t>
      </w:r>
      <w:r w:rsidRPr="00F1531D">
        <w:rPr>
          <w:rFonts w:eastAsiaTheme="minorHAnsi" w:cs="Arial"/>
          <w:color w:val="202122"/>
          <w:sz w:val="21"/>
          <w:szCs w:val="21"/>
          <w:shd w:val="clear" w:color="auto" w:fill="FFFFFF"/>
          <w:lang w:val="ru-RU" w:eastAsia="ru-RU"/>
        </w:rPr>
        <w:t xml:space="preserve"> была создана 4 августа 2009 года  </w:t>
      </w:r>
      <w:r w:rsidRPr="00F1531D">
        <w:rPr>
          <w:sz w:val="21"/>
          <w:szCs w:val="21"/>
          <w:lang w:val="ru-RU"/>
        </w:rPr>
        <w:t>Аароном О ‘Коннеллом</w:t>
      </w:r>
      <w:r w:rsidRPr="00F1531D">
        <w:rPr>
          <w:rFonts w:eastAsiaTheme="minorHAnsi" w:cs="Arial"/>
          <w:color w:val="202122"/>
          <w:sz w:val="21"/>
          <w:szCs w:val="21"/>
          <w:shd w:val="clear" w:color="auto" w:fill="FFFFFF"/>
          <w:lang w:val="ru-RU" w:eastAsia="ru-RU"/>
        </w:rPr>
        <w:t>, сотрудником Калифорнийского университета в Санта-Барбаре, в рамках работы над диссертацией. 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7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8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19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1" w15:restartNumberingAfterBreak="0">
    <w:nsid w:val="471D6C82"/>
    <w:multiLevelType w:val="hybridMultilevel"/>
    <w:tmpl w:val="FE583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3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4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5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8" w15:restartNumberingAfterBreak="0">
    <w:nsid w:val="5C5854DE"/>
    <w:multiLevelType w:val="multilevel"/>
    <w:tmpl w:val="34D07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1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6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7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9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0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2" w15:restartNumberingAfterBreak="0">
    <w:nsid w:val="78B049D8"/>
    <w:multiLevelType w:val="multilevel"/>
    <w:tmpl w:val="697AE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9"/>
  </w:num>
  <w:num w:numId="4" w16cid:durableId="1656839467">
    <w:abstractNumId w:val="25"/>
  </w:num>
  <w:num w:numId="5" w16cid:durableId="1582984117">
    <w:abstractNumId w:val="4"/>
  </w:num>
  <w:num w:numId="6" w16cid:durableId="2084642886">
    <w:abstractNumId w:val="33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2"/>
  </w:num>
  <w:num w:numId="11" w16cid:durableId="727071889">
    <w:abstractNumId w:val="40"/>
  </w:num>
  <w:num w:numId="12" w16cid:durableId="1680695527">
    <w:abstractNumId w:val="19"/>
  </w:num>
  <w:num w:numId="13" w16cid:durableId="2035186493">
    <w:abstractNumId w:val="36"/>
  </w:num>
  <w:num w:numId="14" w16cid:durableId="562637386">
    <w:abstractNumId w:val="16"/>
  </w:num>
  <w:num w:numId="15" w16cid:durableId="773093567">
    <w:abstractNumId w:val="7"/>
  </w:num>
  <w:num w:numId="16" w16cid:durableId="672537979">
    <w:abstractNumId w:val="13"/>
  </w:num>
  <w:num w:numId="17" w16cid:durableId="1954555659">
    <w:abstractNumId w:val="15"/>
  </w:num>
  <w:num w:numId="18" w16cid:durableId="806124464">
    <w:abstractNumId w:val="26"/>
  </w:num>
  <w:num w:numId="19" w16cid:durableId="715008852">
    <w:abstractNumId w:val="14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7"/>
  </w:num>
  <w:num w:numId="23" w16cid:durableId="1064445999">
    <w:abstractNumId w:val="27"/>
  </w:num>
  <w:num w:numId="24" w16cid:durableId="957612670">
    <w:abstractNumId w:val="8"/>
  </w:num>
  <w:num w:numId="25" w16cid:durableId="1926300628">
    <w:abstractNumId w:val="31"/>
  </w:num>
  <w:num w:numId="26" w16cid:durableId="719012922">
    <w:abstractNumId w:val="35"/>
  </w:num>
  <w:num w:numId="27" w16cid:durableId="1206605041">
    <w:abstractNumId w:val="20"/>
  </w:num>
  <w:num w:numId="28" w16cid:durableId="618876310">
    <w:abstractNumId w:val="30"/>
  </w:num>
  <w:num w:numId="29" w16cid:durableId="1564829709">
    <w:abstractNumId w:val="6"/>
  </w:num>
  <w:num w:numId="30" w16cid:durableId="212229674">
    <w:abstractNumId w:val="22"/>
  </w:num>
  <w:num w:numId="31" w16cid:durableId="1273972882">
    <w:abstractNumId w:val="11"/>
  </w:num>
  <w:num w:numId="32" w16cid:durableId="87702208">
    <w:abstractNumId w:val="43"/>
  </w:num>
  <w:num w:numId="33" w16cid:durableId="1818496778">
    <w:abstractNumId w:val="24"/>
  </w:num>
  <w:num w:numId="34" w16cid:durableId="1541018909">
    <w:abstractNumId w:val="41"/>
  </w:num>
  <w:num w:numId="35" w16cid:durableId="95373104">
    <w:abstractNumId w:val="39"/>
  </w:num>
  <w:num w:numId="36" w16cid:durableId="66193007">
    <w:abstractNumId w:val="10"/>
  </w:num>
  <w:num w:numId="37" w16cid:durableId="1846749664">
    <w:abstractNumId w:val="34"/>
  </w:num>
  <w:num w:numId="38" w16cid:durableId="297146294">
    <w:abstractNumId w:val="26"/>
    <w:lvlOverride w:ilvl="0">
      <w:startOverride w:val="1"/>
    </w:lvlOverride>
  </w:num>
  <w:num w:numId="39" w16cid:durableId="263848913">
    <w:abstractNumId w:val="26"/>
    <w:lvlOverride w:ilvl="0">
      <w:startOverride w:val="1"/>
    </w:lvlOverride>
  </w:num>
  <w:num w:numId="40" w16cid:durableId="2020156012">
    <w:abstractNumId w:val="7"/>
  </w:num>
  <w:num w:numId="41" w16cid:durableId="22749311">
    <w:abstractNumId w:val="18"/>
  </w:num>
  <w:num w:numId="42" w16cid:durableId="2125420361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7"/>
  </w:num>
  <w:num w:numId="44" w16cid:durableId="649290771">
    <w:abstractNumId w:val="17"/>
    <w:lvlOverride w:ilvl="0">
      <w:startOverride w:val="16"/>
    </w:lvlOverride>
    <w:lvlOverride w:ilvl="1">
      <w:startOverride w:val="4"/>
    </w:lvlOverride>
  </w:num>
  <w:num w:numId="45" w16cid:durableId="275597925">
    <w:abstractNumId w:val="38"/>
  </w:num>
  <w:num w:numId="46" w16cid:durableId="712313472">
    <w:abstractNumId w:val="23"/>
  </w:num>
  <w:num w:numId="47" w16cid:durableId="646664593">
    <w:abstractNumId w:val="21"/>
  </w:num>
  <w:num w:numId="48" w16cid:durableId="313215689">
    <w:abstractNumId w:val="28"/>
  </w:num>
  <w:num w:numId="49" w16cid:durableId="990451186">
    <w:abstractNumId w:val="4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31B"/>
    <w:rsid w:val="00000886"/>
    <w:rsid w:val="00003B25"/>
    <w:rsid w:val="00005746"/>
    <w:rsid w:val="000100A2"/>
    <w:rsid w:val="0001299B"/>
    <w:rsid w:val="00012D0E"/>
    <w:rsid w:val="00013173"/>
    <w:rsid w:val="000160DD"/>
    <w:rsid w:val="000173B1"/>
    <w:rsid w:val="00017AA1"/>
    <w:rsid w:val="00020CFA"/>
    <w:rsid w:val="00021010"/>
    <w:rsid w:val="0002584E"/>
    <w:rsid w:val="000333F3"/>
    <w:rsid w:val="000335D2"/>
    <w:rsid w:val="000341FB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A7011"/>
    <w:rsid w:val="000B0D10"/>
    <w:rsid w:val="000B2370"/>
    <w:rsid w:val="000B3ABC"/>
    <w:rsid w:val="000C11AD"/>
    <w:rsid w:val="000C2271"/>
    <w:rsid w:val="000C51B5"/>
    <w:rsid w:val="000C51DF"/>
    <w:rsid w:val="000C79B0"/>
    <w:rsid w:val="000D1F99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478B"/>
    <w:rsid w:val="00121F9C"/>
    <w:rsid w:val="00124967"/>
    <w:rsid w:val="0014127D"/>
    <w:rsid w:val="00145735"/>
    <w:rsid w:val="00145BE2"/>
    <w:rsid w:val="00147D74"/>
    <w:rsid w:val="0015099D"/>
    <w:rsid w:val="00151078"/>
    <w:rsid w:val="00151ADC"/>
    <w:rsid w:val="001546FD"/>
    <w:rsid w:val="001567CB"/>
    <w:rsid w:val="00161FE1"/>
    <w:rsid w:val="001623DB"/>
    <w:rsid w:val="001629F5"/>
    <w:rsid w:val="00163754"/>
    <w:rsid w:val="00170AD8"/>
    <w:rsid w:val="001711E4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6A11"/>
    <w:rsid w:val="001A6F14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102EB"/>
    <w:rsid w:val="00210325"/>
    <w:rsid w:val="00210400"/>
    <w:rsid w:val="0021294C"/>
    <w:rsid w:val="002173DE"/>
    <w:rsid w:val="00223385"/>
    <w:rsid w:val="00227733"/>
    <w:rsid w:val="00230C0F"/>
    <w:rsid w:val="00232134"/>
    <w:rsid w:val="0023267E"/>
    <w:rsid w:val="00245783"/>
    <w:rsid w:val="002523C4"/>
    <w:rsid w:val="00253CB3"/>
    <w:rsid w:val="00262B3B"/>
    <w:rsid w:val="002666C2"/>
    <w:rsid w:val="00270F73"/>
    <w:rsid w:val="00272ABD"/>
    <w:rsid w:val="002745BA"/>
    <w:rsid w:val="00274CC1"/>
    <w:rsid w:val="00276560"/>
    <w:rsid w:val="00281AEF"/>
    <w:rsid w:val="00282C56"/>
    <w:rsid w:val="00294423"/>
    <w:rsid w:val="002A051B"/>
    <w:rsid w:val="002A0A53"/>
    <w:rsid w:val="002A1A24"/>
    <w:rsid w:val="002A3BAE"/>
    <w:rsid w:val="002A41A7"/>
    <w:rsid w:val="002A4BCE"/>
    <w:rsid w:val="002A6CE1"/>
    <w:rsid w:val="002A6DB6"/>
    <w:rsid w:val="002B0AF7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30576F"/>
    <w:rsid w:val="003058BD"/>
    <w:rsid w:val="00307744"/>
    <w:rsid w:val="00315B72"/>
    <w:rsid w:val="00324161"/>
    <w:rsid w:val="003315AB"/>
    <w:rsid w:val="00332FE6"/>
    <w:rsid w:val="0033393B"/>
    <w:rsid w:val="00337A0D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10C8"/>
    <w:rsid w:val="00407FA2"/>
    <w:rsid w:val="004134C6"/>
    <w:rsid w:val="00415F7F"/>
    <w:rsid w:val="00416C97"/>
    <w:rsid w:val="0043170A"/>
    <w:rsid w:val="004353F5"/>
    <w:rsid w:val="004365E8"/>
    <w:rsid w:val="00437535"/>
    <w:rsid w:val="00437655"/>
    <w:rsid w:val="0044219B"/>
    <w:rsid w:val="00442D9F"/>
    <w:rsid w:val="00443C6F"/>
    <w:rsid w:val="00447E4D"/>
    <w:rsid w:val="004571E1"/>
    <w:rsid w:val="00460258"/>
    <w:rsid w:val="004604BE"/>
    <w:rsid w:val="00461994"/>
    <w:rsid w:val="004636D8"/>
    <w:rsid w:val="00464623"/>
    <w:rsid w:val="00470466"/>
    <w:rsid w:val="00470F22"/>
    <w:rsid w:val="00472531"/>
    <w:rsid w:val="004742D5"/>
    <w:rsid w:val="004744A8"/>
    <w:rsid w:val="00477744"/>
    <w:rsid w:val="0049043F"/>
    <w:rsid w:val="00492746"/>
    <w:rsid w:val="004929A5"/>
    <w:rsid w:val="004A1F44"/>
    <w:rsid w:val="004A337D"/>
    <w:rsid w:val="004A5F8F"/>
    <w:rsid w:val="004B5A92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5D0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A131B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292F"/>
    <w:rsid w:val="005F64AC"/>
    <w:rsid w:val="00601173"/>
    <w:rsid w:val="0060181E"/>
    <w:rsid w:val="00601C9F"/>
    <w:rsid w:val="00604CA9"/>
    <w:rsid w:val="00607DFD"/>
    <w:rsid w:val="00607F41"/>
    <w:rsid w:val="00611462"/>
    <w:rsid w:val="006124B9"/>
    <w:rsid w:val="00613A6B"/>
    <w:rsid w:val="006146AA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60F84"/>
    <w:rsid w:val="006615B7"/>
    <w:rsid w:val="006629FC"/>
    <w:rsid w:val="006633F6"/>
    <w:rsid w:val="00664817"/>
    <w:rsid w:val="00666498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4FDD"/>
    <w:rsid w:val="00695BF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F61"/>
    <w:rsid w:val="006D23B1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205C4"/>
    <w:rsid w:val="007208C9"/>
    <w:rsid w:val="00720A86"/>
    <w:rsid w:val="007257FF"/>
    <w:rsid w:val="007305FF"/>
    <w:rsid w:val="00732441"/>
    <w:rsid w:val="007325A7"/>
    <w:rsid w:val="00732806"/>
    <w:rsid w:val="00742636"/>
    <w:rsid w:val="007451A9"/>
    <w:rsid w:val="00747154"/>
    <w:rsid w:val="007517A1"/>
    <w:rsid w:val="00751A96"/>
    <w:rsid w:val="00771A94"/>
    <w:rsid w:val="00772373"/>
    <w:rsid w:val="007759E0"/>
    <w:rsid w:val="00781F2B"/>
    <w:rsid w:val="0078537D"/>
    <w:rsid w:val="007860A2"/>
    <w:rsid w:val="00793056"/>
    <w:rsid w:val="007A0513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0771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3BD"/>
    <w:rsid w:val="00820559"/>
    <w:rsid w:val="00823B73"/>
    <w:rsid w:val="00824D0F"/>
    <w:rsid w:val="00830C86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29C4"/>
    <w:rsid w:val="0087338D"/>
    <w:rsid w:val="008745AE"/>
    <w:rsid w:val="00877B8D"/>
    <w:rsid w:val="00883A03"/>
    <w:rsid w:val="0088460A"/>
    <w:rsid w:val="0089031B"/>
    <w:rsid w:val="008903D3"/>
    <w:rsid w:val="00892E74"/>
    <w:rsid w:val="008961B3"/>
    <w:rsid w:val="008A37B0"/>
    <w:rsid w:val="008A4A02"/>
    <w:rsid w:val="008A574D"/>
    <w:rsid w:val="008A5B1E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173B"/>
    <w:rsid w:val="008C6041"/>
    <w:rsid w:val="008C6CBE"/>
    <w:rsid w:val="008D420D"/>
    <w:rsid w:val="008D4285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903614"/>
    <w:rsid w:val="009038E4"/>
    <w:rsid w:val="00910273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C61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65C9"/>
    <w:rsid w:val="009977DB"/>
    <w:rsid w:val="009A335D"/>
    <w:rsid w:val="009A3431"/>
    <w:rsid w:val="009A540D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C6343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9F495D"/>
    <w:rsid w:val="009F7345"/>
    <w:rsid w:val="00A0035F"/>
    <w:rsid w:val="00A00461"/>
    <w:rsid w:val="00A017F2"/>
    <w:rsid w:val="00A07D75"/>
    <w:rsid w:val="00A10181"/>
    <w:rsid w:val="00A1325C"/>
    <w:rsid w:val="00A160FD"/>
    <w:rsid w:val="00A22AB2"/>
    <w:rsid w:val="00A22D8A"/>
    <w:rsid w:val="00A25317"/>
    <w:rsid w:val="00A26F04"/>
    <w:rsid w:val="00A278F9"/>
    <w:rsid w:val="00A32FD0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21EF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0FBC"/>
    <w:rsid w:val="00AA12E3"/>
    <w:rsid w:val="00AA1DA8"/>
    <w:rsid w:val="00AB0B81"/>
    <w:rsid w:val="00AB3131"/>
    <w:rsid w:val="00AB408A"/>
    <w:rsid w:val="00AB4C6B"/>
    <w:rsid w:val="00AB5AE4"/>
    <w:rsid w:val="00AB5DD3"/>
    <w:rsid w:val="00AB61EE"/>
    <w:rsid w:val="00AB646A"/>
    <w:rsid w:val="00AC131F"/>
    <w:rsid w:val="00AD060A"/>
    <w:rsid w:val="00AD2AE2"/>
    <w:rsid w:val="00AD3423"/>
    <w:rsid w:val="00AD5230"/>
    <w:rsid w:val="00AD595B"/>
    <w:rsid w:val="00AD59B6"/>
    <w:rsid w:val="00AD77FC"/>
    <w:rsid w:val="00AE028B"/>
    <w:rsid w:val="00AE064C"/>
    <w:rsid w:val="00AE1AC8"/>
    <w:rsid w:val="00AE2B00"/>
    <w:rsid w:val="00AE2BF6"/>
    <w:rsid w:val="00AE347E"/>
    <w:rsid w:val="00AE3D0D"/>
    <w:rsid w:val="00AE4114"/>
    <w:rsid w:val="00AE48EC"/>
    <w:rsid w:val="00AE4D4A"/>
    <w:rsid w:val="00AE6546"/>
    <w:rsid w:val="00AF0940"/>
    <w:rsid w:val="00AF2AE8"/>
    <w:rsid w:val="00AF2B8D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22332"/>
    <w:rsid w:val="00B23EBE"/>
    <w:rsid w:val="00B25597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43A8"/>
    <w:rsid w:val="00B56ED0"/>
    <w:rsid w:val="00B608F1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5BFA"/>
    <w:rsid w:val="00BA6068"/>
    <w:rsid w:val="00BB15BB"/>
    <w:rsid w:val="00BB251F"/>
    <w:rsid w:val="00BB2CA6"/>
    <w:rsid w:val="00BB352B"/>
    <w:rsid w:val="00BC2FE9"/>
    <w:rsid w:val="00BC3C95"/>
    <w:rsid w:val="00BC46D6"/>
    <w:rsid w:val="00BC7304"/>
    <w:rsid w:val="00BC766B"/>
    <w:rsid w:val="00BD2724"/>
    <w:rsid w:val="00BD4AB5"/>
    <w:rsid w:val="00BD4FDC"/>
    <w:rsid w:val="00BD5C55"/>
    <w:rsid w:val="00BD5F4B"/>
    <w:rsid w:val="00BF0496"/>
    <w:rsid w:val="00BF107D"/>
    <w:rsid w:val="00BF173A"/>
    <w:rsid w:val="00BF22E3"/>
    <w:rsid w:val="00BF3EC6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47BDE"/>
    <w:rsid w:val="00C51901"/>
    <w:rsid w:val="00C55219"/>
    <w:rsid w:val="00C562B4"/>
    <w:rsid w:val="00C563FB"/>
    <w:rsid w:val="00C635FC"/>
    <w:rsid w:val="00C747DD"/>
    <w:rsid w:val="00C86239"/>
    <w:rsid w:val="00C87CC6"/>
    <w:rsid w:val="00C90FB6"/>
    <w:rsid w:val="00C922ED"/>
    <w:rsid w:val="00C94526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2516"/>
    <w:rsid w:val="00CD2F57"/>
    <w:rsid w:val="00CD7092"/>
    <w:rsid w:val="00CE0F5A"/>
    <w:rsid w:val="00CE43DB"/>
    <w:rsid w:val="00CE7B6F"/>
    <w:rsid w:val="00CF0836"/>
    <w:rsid w:val="00CF2D05"/>
    <w:rsid w:val="00CF4408"/>
    <w:rsid w:val="00CF6BB9"/>
    <w:rsid w:val="00CF70DF"/>
    <w:rsid w:val="00CF7E20"/>
    <w:rsid w:val="00D059AD"/>
    <w:rsid w:val="00D062D1"/>
    <w:rsid w:val="00D11DF5"/>
    <w:rsid w:val="00D13E08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6184C"/>
    <w:rsid w:val="00D6336C"/>
    <w:rsid w:val="00D73F82"/>
    <w:rsid w:val="00D77785"/>
    <w:rsid w:val="00D82A1D"/>
    <w:rsid w:val="00D86066"/>
    <w:rsid w:val="00D872CF"/>
    <w:rsid w:val="00D90220"/>
    <w:rsid w:val="00D91C68"/>
    <w:rsid w:val="00D923C7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D1863"/>
    <w:rsid w:val="00DD3701"/>
    <w:rsid w:val="00DD3DF9"/>
    <w:rsid w:val="00DD4D5D"/>
    <w:rsid w:val="00DD763A"/>
    <w:rsid w:val="00DD789D"/>
    <w:rsid w:val="00DD7CCD"/>
    <w:rsid w:val="00DE3971"/>
    <w:rsid w:val="00DE415B"/>
    <w:rsid w:val="00DE4376"/>
    <w:rsid w:val="00DE6AA4"/>
    <w:rsid w:val="00DE6B7C"/>
    <w:rsid w:val="00DE6C2C"/>
    <w:rsid w:val="00DF0D4A"/>
    <w:rsid w:val="00E05D8D"/>
    <w:rsid w:val="00E1771E"/>
    <w:rsid w:val="00E17779"/>
    <w:rsid w:val="00E21C6E"/>
    <w:rsid w:val="00E21EF5"/>
    <w:rsid w:val="00E22A87"/>
    <w:rsid w:val="00E2634C"/>
    <w:rsid w:val="00E30662"/>
    <w:rsid w:val="00E30DA0"/>
    <w:rsid w:val="00E338DE"/>
    <w:rsid w:val="00E35564"/>
    <w:rsid w:val="00E37C61"/>
    <w:rsid w:val="00E37D32"/>
    <w:rsid w:val="00E41795"/>
    <w:rsid w:val="00E44726"/>
    <w:rsid w:val="00E45606"/>
    <w:rsid w:val="00E47328"/>
    <w:rsid w:val="00E50336"/>
    <w:rsid w:val="00E5038B"/>
    <w:rsid w:val="00E51DF5"/>
    <w:rsid w:val="00E54D8D"/>
    <w:rsid w:val="00E5623F"/>
    <w:rsid w:val="00E57C5C"/>
    <w:rsid w:val="00E61F0A"/>
    <w:rsid w:val="00E63B1B"/>
    <w:rsid w:val="00E6672A"/>
    <w:rsid w:val="00E72839"/>
    <w:rsid w:val="00E7466D"/>
    <w:rsid w:val="00E74787"/>
    <w:rsid w:val="00E75610"/>
    <w:rsid w:val="00E75A81"/>
    <w:rsid w:val="00E77771"/>
    <w:rsid w:val="00E77C98"/>
    <w:rsid w:val="00E8218D"/>
    <w:rsid w:val="00E84AF7"/>
    <w:rsid w:val="00E87E7A"/>
    <w:rsid w:val="00E90553"/>
    <w:rsid w:val="00EA296C"/>
    <w:rsid w:val="00EA5341"/>
    <w:rsid w:val="00EA652E"/>
    <w:rsid w:val="00EA6DB5"/>
    <w:rsid w:val="00EB17CE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F130E"/>
    <w:rsid w:val="00EF3396"/>
    <w:rsid w:val="00EF352B"/>
    <w:rsid w:val="00EF6F00"/>
    <w:rsid w:val="00EF728D"/>
    <w:rsid w:val="00F018D2"/>
    <w:rsid w:val="00F132B6"/>
    <w:rsid w:val="00F1531D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1F0A"/>
    <w:rsid w:val="00F427AE"/>
    <w:rsid w:val="00F42C54"/>
    <w:rsid w:val="00F42E0D"/>
    <w:rsid w:val="00F43AC8"/>
    <w:rsid w:val="00F45E1B"/>
    <w:rsid w:val="00F461C0"/>
    <w:rsid w:val="00F53654"/>
    <w:rsid w:val="00F54865"/>
    <w:rsid w:val="00F56AAD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A58D0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E53EB"/>
  <w15:docId w15:val="{710D7F43-3552-2044-ADBA-D56DCE6E8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7208C9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7208C9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7208C9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7208C9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7208C9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7208C9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7208C9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7208C9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7208C9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7208C9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  <w:rsid w:val="007208C9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7208C9"/>
  </w:style>
  <w:style w:type="character" w:customStyle="1" w:styleId="--">
    <w:name w:val="Красный-прписной-полужирный"/>
    <w:basedOn w:val="a6"/>
    <w:uiPriority w:val="1"/>
    <w:qFormat/>
    <w:rsid w:val="007208C9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7208C9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7208C9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7208C9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7208C9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7208C9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7208C9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7208C9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7208C9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7208C9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7208C9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7208C9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7208C9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7208C9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7208C9"/>
  </w:style>
  <w:style w:type="character" w:customStyle="1" w:styleId="apple-converted-space">
    <w:name w:val="apple-converted-space"/>
    <w:basedOn w:val="a6"/>
    <w:rsid w:val="007208C9"/>
  </w:style>
  <w:style w:type="character" w:styleId="af">
    <w:name w:val="FollowedHyperlink"/>
    <w:uiPriority w:val="99"/>
    <w:rsid w:val="007208C9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7208C9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7208C9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7208C9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7208C9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7208C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7208C9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7208C9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7208C9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7208C9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7208C9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link w:val="af7"/>
    <w:uiPriority w:val="34"/>
    <w:qFormat/>
    <w:rsid w:val="007208C9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7208C9"/>
  </w:style>
  <w:style w:type="character" w:styleId="af8">
    <w:name w:val="Emphasis"/>
    <w:rsid w:val="007208C9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7208C9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9">
    <w:name w:val="Strong"/>
    <w:basedOn w:val="a6"/>
    <w:uiPriority w:val="22"/>
    <w:rsid w:val="007208C9"/>
    <w:rPr>
      <w:rFonts w:ascii="Georgia" w:hAnsi="Georgia"/>
      <w:b w:val="0"/>
      <w:bCs/>
      <w:color w:val="000000" w:themeColor="text1"/>
      <w:sz w:val="28"/>
    </w:rPr>
  </w:style>
  <w:style w:type="paragraph" w:styleId="afa">
    <w:name w:val="header"/>
    <w:basedOn w:val="a5"/>
    <w:link w:val="afb"/>
    <w:autoRedefine/>
    <w:rsid w:val="007208C9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b">
    <w:name w:val="Верхний колонтитул Знак"/>
    <w:basedOn w:val="a6"/>
    <w:link w:val="afa"/>
    <w:rsid w:val="007208C9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c">
    <w:name w:val="Table Grid"/>
    <w:basedOn w:val="a7"/>
    <w:uiPriority w:val="39"/>
    <w:rsid w:val="007208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caption"/>
    <w:basedOn w:val="a5"/>
    <w:next w:val="a5"/>
    <w:autoRedefine/>
    <w:rsid w:val="007208C9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e">
    <w:name w:val="подраздел"/>
    <w:basedOn w:val="afd"/>
    <w:autoRedefine/>
    <w:rsid w:val="007208C9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">
    <w:name w:val="номер страницы"/>
    <w:basedOn w:val="af0"/>
    <w:autoRedefine/>
    <w:rsid w:val="007208C9"/>
    <w:pPr>
      <w:framePr w:wrap="none" w:vAnchor="text" w:hAnchor="margin" w:xAlign="center" w:y="1"/>
    </w:pPr>
  </w:style>
  <w:style w:type="paragraph" w:customStyle="1" w:styleId="aff0">
    <w:name w:val="мнение дилетанта"/>
    <w:basedOn w:val="a5"/>
    <w:autoRedefine/>
    <w:rsid w:val="007208C9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1">
    <w:name w:val="синий обычный"/>
    <w:basedOn w:val="a5"/>
    <w:autoRedefine/>
    <w:rsid w:val="007208C9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1"/>
    <w:autoRedefine/>
    <w:rsid w:val="007208C9"/>
    <w:pPr>
      <w:numPr>
        <w:numId w:val="6"/>
      </w:numPr>
    </w:pPr>
  </w:style>
  <w:style w:type="paragraph" w:customStyle="1" w:styleId="aff2">
    <w:name w:val="синий маркированный список полужирный"/>
    <w:basedOn w:val="a2"/>
    <w:autoRedefine/>
    <w:rsid w:val="007208C9"/>
    <w:rPr>
      <w:b/>
    </w:rPr>
  </w:style>
  <w:style w:type="paragraph" w:customStyle="1" w:styleId="1">
    <w:name w:val="Стиль1"/>
    <w:basedOn w:val="11"/>
    <w:next w:val="a5"/>
    <w:autoRedefine/>
    <w:rsid w:val="007208C9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7208C9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7208C9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7208C9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7208C9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7208C9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7208C9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7208C9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7208C9"/>
  </w:style>
  <w:style w:type="character" w:customStyle="1" w:styleId="mw-headline">
    <w:name w:val="mw-headline"/>
    <w:basedOn w:val="a6"/>
    <w:rsid w:val="007208C9"/>
  </w:style>
  <w:style w:type="character" w:customStyle="1" w:styleId="mw-editsection">
    <w:name w:val="mw-editsection"/>
    <w:basedOn w:val="a6"/>
    <w:rsid w:val="007208C9"/>
  </w:style>
  <w:style w:type="character" w:customStyle="1" w:styleId="mw-editsection-bracket">
    <w:name w:val="mw-editsection-bracket"/>
    <w:basedOn w:val="a6"/>
    <w:rsid w:val="007208C9"/>
  </w:style>
  <w:style w:type="character" w:customStyle="1" w:styleId="mw-editsection-divider">
    <w:name w:val="mw-editsection-divider"/>
    <w:basedOn w:val="a6"/>
    <w:rsid w:val="007208C9"/>
  </w:style>
  <w:style w:type="character" w:styleId="aff3">
    <w:name w:val="annotation reference"/>
    <w:basedOn w:val="a6"/>
    <w:uiPriority w:val="99"/>
    <w:semiHidden/>
    <w:unhideWhenUsed/>
    <w:rsid w:val="007208C9"/>
    <w:rPr>
      <w:sz w:val="18"/>
      <w:szCs w:val="18"/>
    </w:rPr>
  </w:style>
  <w:style w:type="paragraph" w:styleId="aff4">
    <w:name w:val="annotation text"/>
    <w:basedOn w:val="a5"/>
    <w:link w:val="aff5"/>
    <w:uiPriority w:val="99"/>
    <w:semiHidden/>
    <w:unhideWhenUsed/>
    <w:rsid w:val="007208C9"/>
  </w:style>
  <w:style w:type="character" w:customStyle="1" w:styleId="aff5">
    <w:name w:val="Текст примечания Знак"/>
    <w:basedOn w:val="a6"/>
    <w:link w:val="aff4"/>
    <w:uiPriority w:val="99"/>
    <w:semiHidden/>
    <w:rsid w:val="007208C9"/>
    <w:rPr>
      <w:rFonts w:ascii="Georgia" w:hAnsi="Georgia" w:cs="Times New Roman"/>
      <w:sz w:val="28"/>
      <w:lang w:eastAsia="ru-RU"/>
    </w:rPr>
  </w:style>
  <w:style w:type="paragraph" w:styleId="aff6">
    <w:name w:val="annotation subject"/>
    <w:basedOn w:val="aff4"/>
    <w:next w:val="aff4"/>
    <w:link w:val="aff7"/>
    <w:uiPriority w:val="99"/>
    <w:semiHidden/>
    <w:unhideWhenUsed/>
    <w:rsid w:val="007208C9"/>
    <w:rPr>
      <w:b/>
      <w:bCs/>
      <w:sz w:val="20"/>
      <w:szCs w:val="20"/>
    </w:rPr>
  </w:style>
  <w:style w:type="character" w:customStyle="1" w:styleId="aff7">
    <w:name w:val="Тема примечания Знак"/>
    <w:basedOn w:val="aff5"/>
    <w:link w:val="aff6"/>
    <w:uiPriority w:val="99"/>
    <w:semiHidden/>
    <w:rsid w:val="007208C9"/>
    <w:rPr>
      <w:rFonts w:ascii="Georgia" w:hAnsi="Georgia" w:cs="Times New Roman"/>
      <w:b/>
      <w:bCs/>
      <w:sz w:val="20"/>
      <w:szCs w:val="20"/>
      <w:lang w:eastAsia="ru-RU"/>
    </w:rPr>
  </w:style>
  <w:style w:type="paragraph" w:styleId="aff8">
    <w:name w:val="Subtitle"/>
    <w:basedOn w:val="a5"/>
    <w:next w:val="a5"/>
    <w:link w:val="aff9"/>
    <w:rsid w:val="007208C9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9">
    <w:name w:val="Подзаголовок Знак"/>
    <w:basedOn w:val="a6"/>
    <w:link w:val="aff8"/>
    <w:rsid w:val="007208C9"/>
    <w:rPr>
      <w:rFonts w:ascii="Georgia" w:eastAsia="MS Gothic" w:hAnsi="Georgia" w:cs="Times New Roman"/>
      <w:b/>
      <w:sz w:val="28"/>
      <w:lang w:val="en-US"/>
    </w:rPr>
  </w:style>
  <w:style w:type="character" w:styleId="affa">
    <w:name w:val="Subtle Emphasis"/>
    <w:uiPriority w:val="19"/>
    <w:rsid w:val="007208C9"/>
    <w:rPr>
      <w:i/>
      <w:iCs/>
      <w:color w:val="808080"/>
    </w:rPr>
  </w:style>
  <w:style w:type="character" w:styleId="affb">
    <w:name w:val="Book Title"/>
    <w:uiPriority w:val="33"/>
    <w:rsid w:val="007208C9"/>
    <w:rPr>
      <w:b/>
      <w:bCs/>
      <w:smallCaps/>
      <w:spacing w:val="5"/>
    </w:rPr>
  </w:style>
  <w:style w:type="paragraph" w:customStyle="1" w:styleId="-12">
    <w:name w:val="Обычный-12"/>
    <w:basedOn w:val="a5"/>
    <w:rsid w:val="007208C9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7208C9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7208C9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7208C9"/>
  </w:style>
  <w:style w:type="paragraph" w:styleId="4">
    <w:name w:val="List Number 4"/>
    <w:basedOn w:val="a5"/>
    <w:uiPriority w:val="99"/>
    <w:semiHidden/>
    <w:unhideWhenUsed/>
    <w:rsid w:val="007208C9"/>
    <w:pPr>
      <w:numPr>
        <w:numId w:val="8"/>
      </w:numPr>
      <w:contextualSpacing/>
    </w:pPr>
  </w:style>
  <w:style w:type="paragraph" w:styleId="affc">
    <w:name w:val="endnote text"/>
    <w:basedOn w:val="a5"/>
    <w:link w:val="affd"/>
    <w:autoRedefine/>
    <w:uiPriority w:val="99"/>
    <w:unhideWhenUsed/>
    <w:qFormat/>
    <w:rsid w:val="007208C9"/>
    <w:pPr>
      <w:spacing w:after="0" w:line="240" w:lineRule="auto"/>
    </w:pPr>
    <w:rPr>
      <w:sz w:val="20"/>
    </w:rPr>
  </w:style>
  <w:style w:type="character" w:customStyle="1" w:styleId="affd">
    <w:name w:val="Текст концевой сноски Знак"/>
    <w:basedOn w:val="a6"/>
    <w:link w:val="affc"/>
    <w:uiPriority w:val="99"/>
    <w:rsid w:val="007208C9"/>
    <w:rPr>
      <w:rFonts w:ascii="Georgia" w:hAnsi="Georgia" w:cs="Times New Roman"/>
      <w:sz w:val="20"/>
      <w:lang w:eastAsia="ru-RU"/>
    </w:rPr>
  </w:style>
  <w:style w:type="character" w:styleId="affe">
    <w:name w:val="endnote reference"/>
    <w:basedOn w:val="a6"/>
    <w:uiPriority w:val="99"/>
    <w:unhideWhenUsed/>
    <w:qFormat/>
    <w:rsid w:val="007208C9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7208C9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f">
    <w:name w:val="Текст в таблице"/>
    <w:basedOn w:val="a5"/>
    <w:autoRedefine/>
    <w:rsid w:val="007208C9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0">
    <w:name w:val="Title"/>
    <w:basedOn w:val="a5"/>
    <w:next w:val="a5"/>
    <w:link w:val="afff1"/>
    <w:rsid w:val="007208C9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1">
    <w:name w:val="Заголовок Знак"/>
    <w:basedOn w:val="a6"/>
    <w:link w:val="afff0"/>
    <w:rsid w:val="007208C9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7208C9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7208C9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2">
    <w:name w:val="Intense Quote"/>
    <w:basedOn w:val="a5"/>
    <w:next w:val="a5"/>
    <w:link w:val="afff3"/>
    <w:uiPriority w:val="30"/>
    <w:qFormat/>
    <w:rsid w:val="007208C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3">
    <w:name w:val="Выделенная цитата Знак"/>
    <w:basedOn w:val="a6"/>
    <w:link w:val="afff2"/>
    <w:uiPriority w:val="30"/>
    <w:rsid w:val="007208C9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4">
    <w:name w:val="Intense Emphasis"/>
    <w:basedOn w:val="a6"/>
    <w:uiPriority w:val="21"/>
    <w:qFormat/>
    <w:rsid w:val="007208C9"/>
    <w:rPr>
      <w:b/>
      <w:bCs/>
      <w:i/>
      <w:iCs/>
      <w:color w:val="5B9BD5" w:themeColor="accent1"/>
    </w:rPr>
  </w:style>
  <w:style w:type="character" w:styleId="afff5">
    <w:name w:val="Subtle Reference"/>
    <w:basedOn w:val="a6"/>
    <w:uiPriority w:val="31"/>
    <w:qFormat/>
    <w:rsid w:val="007208C9"/>
    <w:rPr>
      <w:smallCaps/>
      <w:color w:val="ED7D31" w:themeColor="accent2"/>
      <w:u w:val="single"/>
    </w:rPr>
  </w:style>
  <w:style w:type="character" w:styleId="afff6">
    <w:name w:val="Intense Reference"/>
    <w:basedOn w:val="a6"/>
    <w:uiPriority w:val="32"/>
    <w:qFormat/>
    <w:rsid w:val="007208C9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7208C9"/>
    <w:pPr>
      <w:numPr>
        <w:numId w:val="13"/>
      </w:numPr>
      <w:outlineLvl w:val="9"/>
    </w:pPr>
  </w:style>
  <w:style w:type="paragraph" w:customStyle="1" w:styleId="afff7">
    <w:name w:val="* * *"/>
    <w:basedOn w:val="a5"/>
    <w:rsid w:val="007208C9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8">
    <w:name w:val="Заголовок таблицы"/>
    <w:basedOn w:val="a5"/>
    <w:rsid w:val="007208C9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9">
    <w:name w:val="Источник"/>
    <w:basedOn w:val="a5"/>
    <w:rsid w:val="007208C9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7208C9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7208C9"/>
  </w:style>
  <w:style w:type="paragraph" w:customStyle="1" w:styleId="a0">
    <w:name w:val="Сноска"/>
    <w:basedOn w:val="a5"/>
    <w:rsid w:val="007208C9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a">
    <w:name w:val="Советник"/>
    <w:basedOn w:val="a5"/>
    <w:rsid w:val="007208C9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b">
    <w:name w:val="Эпиграф"/>
    <w:basedOn w:val="a5"/>
    <w:autoRedefine/>
    <w:rsid w:val="007208C9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c">
    <w:name w:val="Основтой текст"/>
    <w:basedOn w:val="a5"/>
    <w:link w:val="afffd"/>
    <w:rsid w:val="007208C9"/>
    <w:pPr>
      <w:ind w:firstLine="709"/>
    </w:pPr>
    <w:rPr>
      <w:szCs w:val="28"/>
    </w:rPr>
  </w:style>
  <w:style w:type="character" w:customStyle="1" w:styleId="afffd">
    <w:name w:val="Основтой текст Знак"/>
    <w:basedOn w:val="a6"/>
    <w:link w:val="afffc"/>
    <w:rsid w:val="007208C9"/>
    <w:rPr>
      <w:rFonts w:ascii="Georgia" w:hAnsi="Georgia" w:cs="Times New Roman"/>
      <w:sz w:val="28"/>
      <w:szCs w:val="28"/>
      <w:lang w:eastAsia="ru-RU"/>
    </w:rPr>
  </w:style>
  <w:style w:type="character" w:styleId="afffe">
    <w:name w:val="Placeholder Text"/>
    <w:basedOn w:val="a6"/>
    <w:uiPriority w:val="99"/>
    <w:semiHidden/>
    <w:rsid w:val="007208C9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7208C9"/>
    <w:rPr>
      <w:color w:val="0563C1"/>
      <w:u w:val="single"/>
    </w:rPr>
  </w:style>
  <w:style w:type="paragraph" w:styleId="affff">
    <w:name w:val="Plain Text"/>
    <w:basedOn w:val="a5"/>
    <w:link w:val="affff0"/>
    <w:uiPriority w:val="99"/>
    <w:rsid w:val="007208C9"/>
    <w:rPr>
      <w:rFonts w:ascii="Courier New" w:eastAsia="Times New Roman" w:hAnsi="Courier New" w:cs="Courier New"/>
      <w:sz w:val="20"/>
      <w:szCs w:val="20"/>
    </w:rPr>
  </w:style>
  <w:style w:type="character" w:customStyle="1" w:styleId="affff0">
    <w:name w:val="Текст Знак"/>
    <w:basedOn w:val="a6"/>
    <w:link w:val="affff"/>
    <w:uiPriority w:val="99"/>
    <w:rsid w:val="007208C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7208C9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7208C9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7208C9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7208C9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7208C9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7208C9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1">
    <w:name w:val="line number"/>
    <w:basedOn w:val="a6"/>
    <w:uiPriority w:val="99"/>
    <w:semiHidden/>
    <w:unhideWhenUsed/>
    <w:rsid w:val="007208C9"/>
  </w:style>
  <w:style w:type="numbering" w:styleId="111111">
    <w:name w:val="Outline List 2"/>
    <w:basedOn w:val="a8"/>
    <w:uiPriority w:val="99"/>
    <w:semiHidden/>
    <w:unhideWhenUsed/>
    <w:rsid w:val="007208C9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7208C9"/>
    <w:pPr>
      <w:numPr>
        <w:numId w:val="12"/>
      </w:numPr>
    </w:pPr>
  </w:style>
  <w:style w:type="paragraph" w:customStyle="1" w:styleId="affff2">
    <w:name w:val="Автор эпиграфа"/>
    <w:basedOn w:val="a5"/>
    <w:autoRedefine/>
    <w:rsid w:val="007208C9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3">
    <w:name w:val="жирный чёрный курсив"/>
    <w:basedOn w:val="a5"/>
    <w:rsid w:val="007208C9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4">
    <w:name w:val="Раздел"/>
    <w:basedOn w:val="a5"/>
    <w:rsid w:val="007208C9"/>
    <w:pPr>
      <w:spacing w:before="240"/>
      <w:jc w:val="left"/>
    </w:pPr>
    <w:rPr>
      <w:b/>
    </w:rPr>
  </w:style>
  <w:style w:type="character" w:customStyle="1" w:styleId="affff5">
    <w:name w:val="черный+тень+жирный"/>
    <w:basedOn w:val="a6"/>
    <w:uiPriority w:val="1"/>
    <w:qFormat/>
    <w:rsid w:val="007208C9"/>
    <w:rPr>
      <w:rFonts w:ascii="Georgia" w:hAnsi="Georgia"/>
      <w:b w:val="0"/>
      <w:color w:val="000000" w:themeColor="text1"/>
      <w:sz w:val="28"/>
    </w:rPr>
  </w:style>
  <w:style w:type="character" w:customStyle="1" w:styleId="affff6">
    <w:name w:val="выделение_синий+тень+жирный"/>
    <w:basedOn w:val="20"/>
    <w:uiPriority w:val="1"/>
    <w:rsid w:val="007208C9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7">
    <w:name w:val="выделение_красный+жирный+прописной+тень"/>
    <w:basedOn w:val="a5"/>
    <w:autoRedefine/>
    <w:rsid w:val="007208C9"/>
    <w:rPr>
      <w:caps/>
      <w:color w:val="FF0000"/>
    </w:rPr>
  </w:style>
  <w:style w:type="character" w:customStyle="1" w:styleId="affff8">
    <w:name w:val="выделение_красный+жирный+тень"/>
    <w:basedOn w:val="12"/>
    <w:uiPriority w:val="1"/>
    <w:rsid w:val="007208C9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9">
    <w:name w:val="выделение_черный+тень+жирный"/>
    <w:basedOn w:val="a6"/>
    <w:uiPriority w:val="1"/>
    <w:rsid w:val="007208C9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a">
    <w:name w:val="Рисунок"/>
    <w:basedOn w:val="a5"/>
    <w:autoRedefine/>
    <w:rsid w:val="007208C9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7208C9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7208C9"/>
    <w:pPr>
      <w:spacing w:before="480" w:after="360"/>
      <w:ind w:firstLine="0"/>
    </w:pPr>
    <w:rPr>
      <w:b/>
      <w:color w:val="0432FF"/>
      <w:sz w:val="32"/>
    </w:rPr>
  </w:style>
  <w:style w:type="paragraph" w:styleId="affffb">
    <w:name w:val="List Number"/>
    <w:basedOn w:val="a5"/>
    <w:autoRedefine/>
    <w:uiPriority w:val="99"/>
    <w:unhideWhenUsed/>
    <w:qFormat/>
    <w:rsid w:val="007208C9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7208C9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7208C9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7208C9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c">
    <w:name w:val="Revision"/>
    <w:hidden/>
    <w:uiPriority w:val="99"/>
    <w:semiHidden/>
    <w:rsid w:val="007208C9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7208C9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d">
    <w:name w:val="Body Text"/>
    <w:basedOn w:val="a5"/>
    <w:link w:val="affffe"/>
    <w:uiPriority w:val="99"/>
    <w:rsid w:val="007208C9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e">
    <w:name w:val="Основной текст Знак"/>
    <w:basedOn w:val="a6"/>
    <w:link w:val="affffd"/>
    <w:uiPriority w:val="99"/>
    <w:rsid w:val="007208C9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7208C9"/>
  </w:style>
  <w:style w:type="paragraph" w:customStyle="1" w:styleId="a">
    <w:name w:val="раздел"/>
    <w:basedOn w:val="a5"/>
    <w:autoRedefine/>
    <w:rsid w:val="007208C9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f">
    <w:name w:val="нумерация русскими буквами"/>
    <w:basedOn w:val="30"/>
    <w:autoRedefine/>
    <w:rsid w:val="007208C9"/>
    <w:pPr>
      <w:numPr>
        <w:ilvl w:val="0"/>
        <w:numId w:val="0"/>
      </w:numPr>
    </w:pPr>
  </w:style>
  <w:style w:type="paragraph" w:customStyle="1" w:styleId="afffff0">
    <w:name w:val="название таблицв"/>
    <w:basedOn w:val="afd"/>
    <w:autoRedefine/>
    <w:rsid w:val="007208C9"/>
    <w:pPr>
      <w:spacing w:before="120" w:after="0" w:line="240" w:lineRule="auto"/>
    </w:pPr>
    <w:rPr>
      <w:sz w:val="28"/>
    </w:rPr>
  </w:style>
  <w:style w:type="character" w:customStyle="1" w:styleId="afffff1">
    <w:name w:val="выделение_синий+тень+жирный+прописной"/>
    <w:basedOn w:val="a6"/>
    <w:uiPriority w:val="1"/>
    <w:rsid w:val="007208C9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2">
    <w:name w:val="выделение_красный+жирный+порписной+тень"/>
    <w:basedOn w:val="12"/>
    <w:uiPriority w:val="1"/>
    <w:rsid w:val="007208C9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7">
    <w:name w:val="Абзац списка Знак"/>
    <w:basedOn w:val="a6"/>
    <w:link w:val="af6"/>
    <w:uiPriority w:val="34"/>
    <w:rsid w:val="008203BD"/>
    <w:rPr>
      <w:rFonts w:ascii="Georgia" w:hAnsi="Georgia" w:cs="Times New Roman"/>
      <w:bCs/>
      <w:color w:val="000000" w:themeColor="text1"/>
      <w:sz w:val="28"/>
      <w:szCs w:val="28"/>
      <w:lang w:eastAsia="ru-RU"/>
    </w:rPr>
  </w:style>
  <w:style w:type="paragraph" w:customStyle="1" w:styleId="p1">
    <w:name w:val="p1"/>
    <w:basedOn w:val="a5"/>
    <w:rsid w:val="00AF094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2">
    <w:name w:val="p2"/>
    <w:basedOn w:val="a5"/>
    <w:rsid w:val="00AF094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1">
    <w:name w:val="s1"/>
    <w:basedOn w:val="a6"/>
    <w:rsid w:val="00AF0940"/>
  </w:style>
  <w:style w:type="character" w:customStyle="1" w:styleId="s2">
    <w:name w:val="s2"/>
    <w:basedOn w:val="a6"/>
    <w:rsid w:val="000C51DF"/>
  </w:style>
  <w:style w:type="paragraph" w:customStyle="1" w:styleId="p3">
    <w:name w:val="p3"/>
    <w:basedOn w:val="a5"/>
    <w:rsid w:val="00E61F0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uv3um">
    <w:name w:val="uv3um"/>
    <w:basedOn w:val="a6"/>
    <w:rsid w:val="00C47B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1_&#1064;&#1040;&#1041;&#1051;&#1054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C09FD8E-DAD7-5244-91D3-9AB25622D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1_ШАБЛОН_369.dotx</Template>
  <TotalTime>6</TotalTime>
  <Pages>11</Pages>
  <Words>3850</Words>
  <Characters>21947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ФЕДОР Шкруднев</cp:lastModifiedBy>
  <cp:revision>4</cp:revision>
  <dcterms:created xsi:type="dcterms:W3CDTF">2025-10-09T11:48:00Z</dcterms:created>
  <dcterms:modified xsi:type="dcterms:W3CDTF">2025-10-09T11:57:00Z</dcterms:modified>
</cp:coreProperties>
</file>