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B8AF2" w14:textId="77777777" w:rsidR="00CD1E12" w:rsidRPr="00094ECB" w:rsidRDefault="00CD1E12" w:rsidP="00CD1E12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131E563C" w14:textId="77777777" w:rsidR="00CD1E12" w:rsidRPr="00094ECB" w:rsidRDefault="00CD1E12" w:rsidP="00CD1E12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73</w:t>
      </w: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32570157" w14:textId="51DB613F" w:rsidR="00265E34" w:rsidRDefault="00CD1E12" w:rsidP="00091FE5">
      <w:pPr>
        <w:pStyle w:val="af6"/>
        <w:spacing w:after="0" w:line="240" w:lineRule="auto"/>
        <w:ind w:leftChars="652" w:left="1826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–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Пятый фильтр Истины</w:t>
      </w:r>
      <w:r w:rsidRPr="0096142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: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последняя иллюзия Старого Мира…</w:t>
      </w:r>
    </w:p>
    <w:p w14:paraId="720617BE" w14:textId="77777777" w:rsidR="0093205E" w:rsidRDefault="0093205E" w:rsidP="00091FE5">
      <w:pPr>
        <w:pStyle w:val="af6"/>
        <w:spacing w:after="0" w:line="240" w:lineRule="auto"/>
        <w:ind w:leftChars="652" w:left="1826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187FFFF6" w14:textId="77777777" w:rsidR="0093205E" w:rsidRPr="000C26F5" w:rsidRDefault="0093205E" w:rsidP="0093205E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4101D8">
        <w:rPr>
          <w:rFonts w:eastAsia="Times New Roman"/>
          <w:b/>
          <w:bCs/>
          <w:i/>
          <w:iCs/>
          <w:color w:val="0E0E0E"/>
          <w:sz w:val="24"/>
        </w:rPr>
        <w:t xml:space="preserve">Мир, каким мы его видим, </w:t>
      </w:r>
    </w:p>
    <w:p w14:paraId="018B2E61" w14:textId="77777777" w:rsidR="0093205E" w:rsidRPr="000C26F5" w:rsidRDefault="0093205E" w:rsidP="0093205E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4101D8">
        <w:rPr>
          <w:rFonts w:eastAsia="Times New Roman"/>
          <w:b/>
          <w:bCs/>
          <w:i/>
          <w:iCs/>
          <w:color w:val="0E0E0E"/>
          <w:sz w:val="24"/>
        </w:rPr>
        <w:t xml:space="preserve">— не мир, а тень наших представлений о нём. </w:t>
      </w:r>
    </w:p>
    <w:p w14:paraId="537EE095" w14:textId="77777777" w:rsidR="0093205E" w:rsidRDefault="0093205E" w:rsidP="0093205E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4101D8">
        <w:rPr>
          <w:rFonts w:eastAsia="Times New Roman"/>
          <w:b/>
          <w:bCs/>
          <w:i/>
          <w:iCs/>
          <w:color w:val="0E0E0E"/>
          <w:sz w:val="24"/>
        </w:rPr>
        <w:t xml:space="preserve">Лишь тот, кто решится увидеть </w:t>
      </w:r>
    </w:p>
    <w:p w14:paraId="457A8773" w14:textId="77777777" w:rsidR="0093205E" w:rsidRDefault="0093205E" w:rsidP="0093205E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4101D8">
        <w:rPr>
          <w:rFonts w:eastAsia="Times New Roman"/>
          <w:b/>
          <w:bCs/>
          <w:i/>
          <w:iCs/>
          <w:color w:val="0E0E0E"/>
          <w:sz w:val="24"/>
        </w:rPr>
        <w:t>источник света, начнёт видеть</w:t>
      </w:r>
    </w:p>
    <w:p w14:paraId="08AB2B7C" w14:textId="77777777" w:rsidR="0093205E" w:rsidRPr="004101D8" w:rsidRDefault="0093205E" w:rsidP="0093205E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</w:rPr>
      </w:pPr>
      <w:r w:rsidRPr="004101D8">
        <w:rPr>
          <w:rFonts w:eastAsia="Times New Roman"/>
          <w:b/>
          <w:bCs/>
          <w:i/>
          <w:iCs/>
          <w:color w:val="0E0E0E"/>
          <w:sz w:val="24"/>
        </w:rPr>
        <w:t xml:space="preserve"> мир таким, каков он есть.</w:t>
      </w:r>
    </w:p>
    <w:p w14:paraId="29AFEC52" w14:textId="77777777" w:rsidR="0093205E" w:rsidRPr="000C26F5" w:rsidRDefault="0093205E" w:rsidP="0093205E">
      <w:pPr>
        <w:spacing w:after="0" w:line="240" w:lineRule="auto"/>
        <w:ind w:firstLine="0"/>
        <w:rPr>
          <w:rFonts w:eastAsia="Times New Roman"/>
          <w:b/>
          <w:bCs/>
          <w:i/>
          <w:iCs/>
          <w:color w:val="0E0E0E"/>
          <w:sz w:val="24"/>
        </w:rPr>
      </w:pPr>
    </w:p>
    <w:p w14:paraId="791C17D3" w14:textId="04E3C380" w:rsidR="00324507" w:rsidRPr="00324507" w:rsidRDefault="0093205E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  </w:t>
      </w:r>
      <w:r w:rsidR="00324507" w:rsidRPr="00324507">
        <w:rPr>
          <w:rFonts w:ascii="Georgia" w:hAnsi="Georgia"/>
          <w:sz w:val="28"/>
          <w:szCs w:val="28"/>
        </w:rPr>
        <w:t xml:space="preserve">Что есть реальность — не праздный вопрос метафизиков, а фундамент нашего бытия. Всё, что мы ощущаем, ценим, любим, боимся, к чему стремимся и что отвергаем — зиждется на одном-единственном основании: мы считаем </w:t>
      </w:r>
      <w:r w:rsidR="00324507" w:rsidRPr="003C29E1">
        <w:rPr>
          <w:rStyle w:val="--0"/>
        </w:rPr>
        <w:t xml:space="preserve">это </w:t>
      </w:r>
      <w:r w:rsidR="00324507" w:rsidRPr="003C29E1">
        <w:rPr>
          <w:rStyle w:val="--"/>
        </w:rPr>
        <w:t>реальным.</w:t>
      </w:r>
      <w:r w:rsidR="00324507" w:rsidRPr="00324507">
        <w:rPr>
          <w:rFonts w:ascii="Georgia" w:hAnsi="Georgia"/>
          <w:sz w:val="28"/>
          <w:szCs w:val="28"/>
        </w:rPr>
        <w:t xml:space="preserve"> Но что, если это основание иллюзорно? Что, если различие между реальностью и иллюзией — лишь настройка восприятия, фильтр, через который подаётся сигнал?</w:t>
      </w:r>
      <w:r w:rsidR="00091FE5">
        <w:rPr>
          <w:rFonts w:ascii="Georgia" w:hAnsi="Georgia"/>
          <w:sz w:val="28"/>
          <w:szCs w:val="28"/>
        </w:rPr>
        <w:t xml:space="preserve"> </w:t>
      </w:r>
      <w:r w:rsidR="00324507" w:rsidRPr="00324507">
        <w:rPr>
          <w:rFonts w:ascii="Georgia" w:hAnsi="Georgia"/>
          <w:sz w:val="28"/>
          <w:szCs w:val="28"/>
        </w:rPr>
        <w:t xml:space="preserve">Современный человек не только живёт внутри образов — </w:t>
      </w:r>
      <w:r w:rsidR="00324507" w:rsidRPr="003C29E1">
        <w:rPr>
          <w:rStyle w:val="--0"/>
        </w:rPr>
        <w:t xml:space="preserve">он </w:t>
      </w:r>
      <w:r w:rsidR="00324507" w:rsidRPr="003C29E1">
        <w:rPr>
          <w:rStyle w:val="--"/>
        </w:rPr>
        <w:t>становится</w:t>
      </w:r>
      <w:r w:rsidR="00324507" w:rsidRPr="00324507">
        <w:rPr>
          <w:rFonts w:ascii="Georgia" w:hAnsi="Georgia"/>
          <w:sz w:val="28"/>
          <w:szCs w:val="28"/>
        </w:rPr>
        <w:t xml:space="preserve"> ими. Мир, который ещё вчера казался материальным, сегодня уже виртуализирован, а завтра перестанет отличаться от воображаемого вовсе. Границы стираются — между органикой и алгоритмом, между ощущением и кодом, между телом и данными. В этом исчезающем ландшафте остаётся лишь один вопрос: </w:t>
      </w:r>
      <w:r w:rsidR="00324507" w:rsidRPr="00575979">
        <w:rPr>
          <w:rStyle w:val="s1"/>
          <w:rFonts w:ascii="Georgia" w:hAnsi="Georgia"/>
          <w:sz w:val="28"/>
          <w:szCs w:val="28"/>
        </w:rPr>
        <w:t xml:space="preserve">а </w:t>
      </w:r>
      <w:r w:rsidR="00324507" w:rsidRPr="003C29E1">
        <w:rPr>
          <w:rStyle w:val="--0"/>
        </w:rPr>
        <w:t xml:space="preserve">что </w:t>
      </w:r>
      <w:r w:rsidR="00324507" w:rsidRPr="003C29E1">
        <w:rPr>
          <w:rStyle w:val="--"/>
        </w:rPr>
        <w:t>остаётся,</w:t>
      </w:r>
      <w:r w:rsidR="00324507" w:rsidRPr="00575979">
        <w:rPr>
          <w:rStyle w:val="s1"/>
          <w:rFonts w:ascii="Georgia" w:hAnsi="Georgia"/>
          <w:sz w:val="28"/>
          <w:szCs w:val="28"/>
        </w:rPr>
        <w:t xml:space="preserve"> когда исчезает всё?</w:t>
      </w:r>
      <w:r w:rsidR="0009506A">
        <w:rPr>
          <w:rFonts w:ascii="Georgia" w:hAnsi="Georgia"/>
          <w:sz w:val="28"/>
          <w:szCs w:val="28"/>
        </w:rPr>
        <w:t xml:space="preserve"> </w:t>
      </w:r>
      <w:r w:rsidR="00324507" w:rsidRPr="00324507">
        <w:rPr>
          <w:rFonts w:ascii="Georgia" w:hAnsi="Georgia"/>
          <w:sz w:val="28"/>
          <w:szCs w:val="28"/>
        </w:rPr>
        <w:t xml:space="preserve">Перед вами — </w:t>
      </w:r>
      <w:r w:rsidR="00324507" w:rsidRPr="003C29E1">
        <w:rPr>
          <w:rStyle w:val="--"/>
        </w:rPr>
        <w:t xml:space="preserve">очередной </w:t>
      </w:r>
      <w:r w:rsidR="00324507" w:rsidRPr="003C29E1">
        <w:rPr>
          <w:rStyle w:val="--0"/>
        </w:rPr>
        <w:t xml:space="preserve">шаг </w:t>
      </w:r>
      <w:r w:rsidR="00324507" w:rsidRPr="00324507">
        <w:rPr>
          <w:rFonts w:ascii="Georgia" w:hAnsi="Georgia"/>
          <w:sz w:val="28"/>
          <w:szCs w:val="28"/>
        </w:rPr>
        <w:t xml:space="preserve">в разборке старой конструкции восприятия. Мы продолжаем демонтаж последней иллюзии старого мира. Той самой, за которой скрывалась вся предыдущая система программирования человеческой реальности. Не призраки, не образы, не миражи — а основа </w:t>
      </w:r>
      <w:r w:rsidR="00324507" w:rsidRPr="003C29E1">
        <w:rPr>
          <w:rStyle w:val="--0"/>
        </w:rPr>
        <w:t xml:space="preserve">самой </w:t>
      </w:r>
      <w:r w:rsidR="00324507" w:rsidRPr="003C29E1">
        <w:rPr>
          <w:rStyle w:val="--"/>
        </w:rPr>
        <w:t>уверенности</w:t>
      </w:r>
      <w:r w:rsidR="00324507" w:rsidRPr="00324507">
        <w:rPr>
          <w:rFonts w:ascii="Georgia" w:hAnsi="Georgia"/>
          <w:sz w:val="28"/>
          <w:szCs w:val="28"/>
        </w:rPr>
        <w:t xml:space="preserve"> в том, что «есть» и что «нет».</w:t>
      </w:r>
    </w:p>
    <w:p w14:paraId="18A08422" w14:textId="718F9E0E" w:rsidR="00324507" w:rsidRPr="00324507" w:rsidRDefault="0009506A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324507" w:rsidRPr="00324507">
        <w:rPr>
          <w:rFonts w:ascii="Georgia" w:hAnsi="Georgia"/>
          <w:sz w:val="28"/>
          <w:szCs w:val="28"/>
        </w:rPr>
        <w:t xml:space="preserve">Эта статья — не о технологиях, не о будущем и не о философских абстракциях. Это медленное, осторожное приближение к самому </w:t>
      </w:r>
      <w:r w:rsidR="00324507" w:rsidRPr="003C29E1">
        <w:rPr>
          <w:rStyle w:val="--0"/>
        </w:rPr>
        <w:t xml:space="preserve">центру </w:t>
      </w:r>
      <w:r w:rsidR="00324507" w:rsidRPr="003C29E1">
        <w:rPr>
          <w:rStyle w:val="--"/>
        </w:rPr>
        <w:t>восприятия.</w:t>
      </w:r>
      <w:r w:rsidR="00324507" w:rsidRPr="00324507">
        <w:rPr>
          <w:rFonts w:ascii="Georgia" w:hAnsi="Georgia"/>
          <w:sz w:val="28"/>
          <w:szCs w:val="28"/>
        </w:rPr>
        <w:t xml:space="preserve"> К тому месту, где исчезают различия между реальным и виртуальным. Где остаётся только </w:t>
      </w:r>
      <w:r w:rsidR="00324507" w:rsidRPr="003C29E1">
        <w:rPr>
          <w:rStyle w:val="--0"/>
        </w:rPr>
        <w:t xml:space="preserve">факт </w:t>
      </w:r>
      <w:r w:rsidR="00324507" w:rsidRPr="003C29E1">
        <w:rPr>
          <w:rStyle w:val="--"/>
        </w:rPr>
        <w:t>фиксации</w:t>
      </w:r>
      <w:r w:rsidR="00324507" w:rsidRPr="00324507">
        <w:rPr>
          <w:rFonts w:ascii="Georgia" w:hAnsi="Georgia"/>
          <w:sz w:val="28"/>
          <w:szCs w:val="28"/>
        </w:rPr>
        <w:t>, и откуда начинается совершенно иной путь.</w:t>
      </w:r>
    </w:p>
    <w:p w14:paraId="0EC2E87A" w14:textId="2D6DFC10" w:rsidR="0092687F" w:rsidRPr="00324507" w:rsidRDefault="0009506A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92687F" w:rsidRPr="00324507">
        <w:rPr>
          <w:rFonts w:ascii="Georgia" w:hAnsi="Georgia"/>
          <w:sz w:val="28"/>
          <w:szCs w:val="28"/>
        </w:rPr>
        <w:t xml:space="preserve">Размышляя над вопросом: что есть иллюзия, а что — реальность, — многие мыслители древности и современности приходили к одному и тому же выводу: несомненно, </w:t>
      </w:r>
      <w:r w:rsidR="0092687F" w:rsidRPr="003C29E1">
        <w:rPr>
          <w:rStyle w:val="--0"/>
        </w:rPr>
        <w:t xml:space="preserve">существует </w:t>
      </w:r>
      <w:r w:rsidR="0092687F" w:rsidRPr="003C29E1">
        <w:rPr>
          <w:rStyle w:val="--"/>
        </w:rPr>
        <w:t>лишь</w:t>
      </w:r>
      <w:r w:rsidR="0092687F" w:rsidRPr="003C29E1">
        <w:rPr>
          <w:rStyle w:val="--0"/>
        </w:rPr>
        <w:t xml:space="preserve"> мышление</w:t>
      </w:r>
      <w:r w:rsidR="0092687F" w:rsidRPr="00324507">
        <w:rPr>
          <w:rFonts w:ascii="Georgia" w:hAnsi="Georgia"/>
          <w:sz w:val="28"/>
          <w:szCs w:val="28"/>
        </w:rPr>
        <w:t>. В VI веке до н. э. Парменид утверждал: «</w:t>
      </w:r>
      <w:r w:rsidR="0092687F" w:rsidRPr="003C29E1">
        <w:rPr>
          <w:rFonts w:ascii="Georgia" w:hAnsi="Georgia"/>
          <w:i/>
          <w:iCs/>
          <w:sz w:val="28"/>
          <w:szCs w:val="28"/>
        </w:rPr>
        <w:t>Мыслить и быть — одно и то же».</w:t>
      </w:r>
      <w:r w:rsidR="0092687F" w:rsidRPr="00324507">
        <w:rPr>
          <w:rFonts w:ascii="Georgia" w:hAnsi="Georgia"/>
          <w:sz w:val="28"/>
          <w:szCs w:val="28"/>
        </w:rPr>
        <w:t xml:space="preserve"> Через две тысячи лет это повторил Декарт: «</w:t>
      </w:r>
      <w:proofErr w:type="spellStart"/>
      <w:r w:rsidR="0092687F" w:rsidRPr="003C29E1">
        <w:rPr>
          <w:rFonts w:ascii="Georgia" w:hAnsi="Georgia"/>
          <w:i/>
          <w:iCs/>
          <w:sz w:val="28"/>
          <w:szCs w:val="28"/>
        </w:rPr>
        <w:t>Cogito</w:t>
      </w:r>
      <w:proofErr w:type="spellEnd"/>
      <w:r w:rsidR="0092687F" w:rsidRPr="003C29E1">
        <w:rPr>
          <w:rFonts w:ascii="Georgia" w:hAnsi="Georgia"/>
          <w:i/>
          <w:iCs/>
          <w:sz w:val="28"/>
          <w:szCs w:val="28"/>
        </w:rPr>
        <w:t xml:space="preserve"> </w:t>
      </w:r>
      <w:proofErr w:type="spellStart"/>
      <w:r w:rsidR="0092687F" w:rsidRPr="003C29E1">
        <w:rPr>
          <w:rFonts w:ascii="Georgia" w:hAnsi="Georgia"/>
          <w:i/>
          <w:iCs/>
          <w:sz w:val="28"/>
          <w:szCs w:val="28"/>
        </w:rPr>
        <w:t>ergo</w:t>
      </w:r>
      <w:proofErr w:type="spellEnd"/>
      <w:r w:rsidR="0092687F" w:rsidRPr="003C29E1">
        <w:rPr>
          <w:rFonts w:ascii="Georgia" w:hAnsi="Georgia"/>
          <w:i/>
          <w:iCs/>
          <w:sz w:val="28"/>
          <w:szCs w:val="28"/>
        </w:rPr>
        <w:t xml:space="preserve"> </w:t>
      </w:r>
      <w:proofErr w:type="spellStart"/>
      <w:r w:rsidR="0092687F" w:rsidRPr="003C29E1">
        <w:rPr>
          <w:rFonts w:ascii="Georgia" w:hAnsi="Georgia"/>
          <w:i/>
          <w:iCs/>
          <w:sz w:val="28"/>
          <w:szCs w:val="28"/>
        </w:rPr>
        <w:t>sum</w:t>
      </w:r>
      <w:proofErr w:type="spellEnd"/>
      <w:r w:rsidR="0092687F" w:rsidRPr="003C29E1">
        <w:rPr>
          <w:rFonts w:ascii="Georgia" w:hAnsi="Georgia"/>
          <w:i/>
          <w:iCs/>
          <w:sz w:val="28"/>
          <w:szCs w:val="28"/>
        </w:rPr>
        <w:t>» — «Мыслю, следовательно, существую»</w:t>
      </w:r>
      <w:r w:rsidR="0092687F" w:rsidRPr="00324507">
        <w:rPr>
          <w:rFonts w:ascii="Georgia" w:hAnsi="Georgia"/>
          <w:sz w:val="28"/>
          <w:szCs w:val="28"/>
        </w:rPr>
        <w:t>. А в XVIII веке Беркли довёл эту мысль до крайней точки: «</w:t>
      </w:r>
      <w:r w:rsidR="0092687F" w:rsidRPr="003C29E1">
        <w:rPr>
          <w:rFonts w:ascii="Georgia" w:hAnsi="Georgia"/>
          <w:i/>
          <w:iCs/>
          <w:sz w:val="28"/>
          <w:szCs w:val="28"/>
        </w:rPr>
        <w:t>Бытие — это или то, что воспринимается, или тот, кто воспринимает»</w:t>
      </w:r>
      <w:r w:rsidR="0092687F" w:rsidRPr="00324507">
        <w:rPr>
          <w:rFonts w:ascii="Georgia" w:hAnsi="Georgia"/>
          <w:sz w:val="28"/>
          <w:szCs w:val="28"/>
        </w:rPr>
        <w:t xml:space="preserve">. То есть: то, чего не воспринимают, </w:t>
      </w:r>
      <w:r w:rsidR="0092687F" w:rsidRPr="003C29E1">
        <w:rPr>
          <w:rStyle w:val="--"/>
        </w:rPr>
        <w:t xml:space="preserve">не </w:t>
      </w:r>
      <w:r w:rsidR="0092687F" w:rsidRPr="003C29E1">
        <w:rPr>
          <w:rStyle w:val="--0"/>
        </w:rPr>
        <w:t>существует</w:t>
      </w:r>
      <w:r w:rsidR="0092687F" w:rsidRPr="00324507">
        <w:rPr>
          <w:rFonts w:ascii="Georgia" w:hAnsi="Georgia"/>
          <w:sz w:val="28"/>
          <w:szCs w:val="28"/>
        </w:rPr>
        <w:t xml:space="preserve"> вовсе.</w:t>
      </w:r>
      <w:r>
        <w:rPr>
          <w:rFonts w:ascii="Georgia" w:hAnsi="Georgia"/>
          <w:sz w:val="28"/>
          <w:szCs w:val="28"/>
        </w:rPr>
        <w:t xml:space="preserve"> </w:t>
      </w:r>
      <w:r w:rsidR="0092687F" w:rsidRPr="00324507">
        <w:rPr>
          <w:rFonts w:ascii="Georgia" w:hAnsi="Georgia"/>
          <w:sz w:val="28"/>
          <w:szCs w:val="28"/>
        </w:rPr>
        <w:t xml:space="preserve">В том же веке Кант ввёл категорию «вещь-в-себе», указав, что человек познаёт не саму реальность, но лишь феномены — отпечатки своих ощущений. То, что стоит за ощущением, </w:t>
      </w:r>
      <w:r w:rsidR="0092687F" w:rsidRPr="00324507">
        <w:rPr>
          <w:rFonts w:ascii="Georgia" w:hAnsi="Georgia"/>
          <w:sz w:val="28"/>
          <w:szCs w:val="28"/>
        </w:rPr>
        <w:lastRenderedPageBreak/>
        <w:t xml:space="preserve">что порождает чувственные импульсы, — лежит </w:t>
      </w:r>
      <w:r w:rsidR="0092687F" w:rsidRPr="003C29E1">
        <w:rPr>
          <w:rStyle w:val="--"/>
        </w:rPr>
        <w:t xml:space="preserve">вне </w:t>
      </w:r>
      <w:r w:rsidR="0092687F" w:rsidRPr="003C29E1">
        <w:rPr>
          <w:rStyle w:val="--0"/>
        </w:rPr>
        <w:t>пределов</w:t>
      </w:r>
      <w:r w:rsidR="0092687F" w:rsidRPr="00324507">
        <w:rPr>
          <w:rFonts w:ascii="Georgia" w:hAnsi="Georgia"/>
          <w:sz w:val="28"/>
          <w:szCs w:val="28"/>
        </w:rPr>
        <w:t xml:space="preserve"> возможного познания. Реальность как таковая оказалась вынесенной за скобки сознания. В XX веке Пуанкаре резюмировал: </w:t>
      </w:r>
      <w:r w:rsidR="0092687F" w:rsidRPr="003C29E1">
        <w:rPr>
          <w:rFonts w:ascii="Georgia" w:hAnsi="Georgia"/>
          <w:i/>
          <w:iCs/>
          <w:sz w:val="28"/>
          <w:szCs w:val="28"/>
        </w:rPr>
        <w:t>«Невозможна реальность, которая была бы полностью независима от ума, её постигающего».</w:t>
      </w:r>
    </w:p>
    <w:p w14:paraId="1977D948" w14:textId="77777777" w:rsidR="00773EEF" w:rsidRDefault="0009506A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92687F" w:rsidRPr="00324507">
        <w:rPr>
          <w:rFonts w:ascii="Georgia" w:hAnsi="Georgia"/>
          <w:sz w:val="28"/>
          <w:szCs w:val="28"/>
        </w:rPr>
        <w:t xml:space="preserve">Однако традиционная наука всё ещё держится за постулат: </w:t>
      </w:r>
      <w:r w:rsidR="0092687F" w:rsidRPr="00773EEF">
        <w:rPr>
          <w:rStyle w:val="--"/>
        </w:rPr>
        <w:t xml:space="preserve">реальность </w:t>
      </w:r>
      <w:r w:rsidR="0092687F" w:rsidRPr="00773EEF">
        <w:rPr>
          <w:rStyle w:val="--0"/>
        </w:rPr>
        <w:t>— это</w:t>
      </w:r>
      <w:r w:rsidR="0092687F" w:rsidRPr="00773EEF">
        <w:rPr>
          <w:rStyle w:val="--"/>
        </w:rPr>
        <w:t xml:space="preserve"> </w:t>
      </w:r>
      <w:r w:rsidR="0092687F" w:rsidRPr="00324507">
        <w:rPr>
          <w:rFonts w:ascii="Georgia" w:hAnsi="Georgia"/>
          <w:sz w:val="28"/>
          <w:szCs w:val="28"/>
        </w:rPr>
        <w:t xml:space="preserve">объективный внешний мир, существующий независимо от восприятия. Ленин на бытовом уровне выразил это так: </w:t>
      </w:r>
      <w:r w:rsidR="0092687F" w:rsidRPr="00773EEF">
        <w:rPr>
          <w:rFonts w:ascii="Georgia" w:hAnsi="Georgia"/>
          <w:i/>
          <w:iCs/>
          <w:sz w:val="28"/>
          <w:szCs w:val="28"/>
        </w:rPr>
        <w:t>«Мир есть объективная реальность, данная человеку в ощущениях, копируемая и отображаемая ими, существующая независимо от этих ощущений»</w:t>
      </w:r>
      <w:r w:rsidR="0092687F" w:rsidRPr="0009506A">
        <w:rPr>
          <w:rFonts w:ascii="Georgia" w:hAnsi="Georgia"/>
          <w:b/>
          <w:bCs/>
          <w:i/>
          <w:iCs/>
          <w:sz w:val="28"/>
          <w:szCs w:val="28"/>
        </w:rPr>
        <w:t>.</w:t>
      </w:r>
      <w:r w:rsidR="0092687F" w:rsidRPr="00324507">
        <w:rPr>
          <w:rFonts w:ascii="Georgia" w:hAnsi="Georgia"/>
          <w:sz w:val="28"/>
          <w:szCs w:val="28"/>
        </w:rPr>
        <w:t xml:space="preserve"> Но в этом утверждении ключевое — «данная в ощущениях». Иначе говоря, мир в том виде, в каком он доступен человеку, </w:t>
      </w:r>
      <w:r w:rsidR="0092687F" w:rsidRPr="00773EEF">
        <w:rPr>
          <w:rStyle w:val="--0"/>
        </w:rPr>
        <w:t xml:space="preserve">всегда </w:t>
      </w:r>
      <w:r w:rsidR="0092687F" w:rsidRPr="00773EEF">
        <w:rPr>
          <w:rStyle w:val="--"/>
        </w:rPr>
        <w:t>опосредован</w:t>
      </w:r>
      <w:r w:rsidR="0092687F" w:rsidRPr="00324507">
        <w:rPr>
          <w:rFonts w:ascii="Georgia" w:hAnsi="Georgia"/>
          <w:sz w:val="28"/>
          <w:szCs w:val="28"/>
        </w:rPr>
        <w:t xml:space="preserve"> восприятием. Тем не менее, наука </w:t>
      </w:r>
      <w:r w:rsidR="0092687F" w:rsidRPr="00773EEF">
        <w:rPr>
          <w:rStyle w:val="--"/>
        </w:rPr>
        <w:t xml:space="preserve">не </w:t>
      </w:r>
      <w:r w:rsidR="0092687F" w:rsidRPr="00773EEF">
        <w:rPr>
          <w:rStyle w:val="--0"/>
        </w:rPr>
        <w:t>предлагает</w:t>
      </w:r>
      <w:r w:rsidR="0092687F" w:rsidRPr="00324507">
        <w:rPr>
          <w:rFonts w:ascii="Georgia" w:hAnsi="Georgia"/>
          <w:sz w:val="28"/>
          <w:szCs w:val="28"/>
        </w:rPr>
        <w:t xml:space="preserve"> доказательства независимого существования реальности — она </w:t>
      </w:r>
      <w:r w:rsidR="0092687F" w:rsidRPr="00773EEF">
        <w:rPr>
          <w:rStyle w:val="--"/>
        </w:rPr>
        <w:t xml:space="preserve">требует </w:t>
      </w:r>
      <w:r w:rsidR="0092687F" w:rsidRPr="00773EEF">
        <w:rPr>
          <w:rStyle w:val="--0"/>
        </w:rPr>
        <w:t>веры.</w:t>
      </w:r>
      <w:r w:rsidR="0092687F" w:rsidRPr="00324507">
        <w:rPr>
          <w:rFonts w:ascii="Georgia" w:hAnsi="Georgia"/>
          <w:sz w:val="28"/>
          <w:szCs w:val="28"/>
        </w:rPr>
        <w:t xml:space="preserve"> Так же, как религия требует веры в свои догматы. Как когда-то противники Галилея настаивали на том, что Солнце вращается вокруг Земли, потому что «это очевидно» — «очами видно».</w:t>
      </w:r>
      <w:r>
        <w:rPr>
          <w:rFonts w:ascii="Georgia" w:hAnsi="Georgia"/>
          <w:sz w:val="28"/>
          <w:szCs w:val="28"/>
        </w:rPr>
        <w:t xml:space="preserve"> </w:t>
      </w:r>
      <w:r w:rsidR="0092687F" w:rsidRPr="00324507">
        <w:rPr>
          <w:rFonts w:ascii="Georgia" w:hAnsi="Georgia"/>
          <w:sz w:val="28"/>
          <w:szCs w:val="28"/>
        </w:rPr>
        <w:t xml:space="preserve">Но что именно мы «видим»? Когда я смотрю на утюг, по нервным волокнам в мозг не поступает </w:t>
      </w:r>
    </w:p>
    <w:p w14:paraId="2B6B094A" w14:textId="1369B9A9" w:rsidR="0092687F" w:rsidRPr="00324507" w:rsidRDefault="00773EEF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7C3F447" wp14:editId="5E9410F2">
            <wp:simplePos x="0" y="0"/>
            <wp:positionH relativeFrom="column">
              <wp:posOffset>635</wp:posOffset>
            </wp:positionH>
            <wp:positionV relativeFrom="paragraph">
              <wp:posOffset>-2540</wp:posOffset>
            </wp:positionV>
            <wp:extent cx="2336800" cy="2762250"/>
            <wp:effectExtent l="0" t="0" r="0" b="6350"/>
            <wp:wrapTight wrapText="bothSides">
              <wp:wrapPolygon edited="0">
                <wp:start x="0" y="0"/>
                <wp:lineTo x="0" y="21550"/>
                <wp:lineTo x="21483" y="21550"/>
                <wp:lineTo x="21483" y="0"/>
                <wp:lineTo x="0" y="0"/>
              </wp:wrapPolygon>
            </wp:wrapTight>
            <wp:docPr id="19076053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605378" name="Рисунок 190760537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687F" w:rsidRPr="00324507">
        <w:rPr>
          <w:rFonts w:ascii="Georgia" w:hAnsi="Georgia"/>
          <w:sz w:val="28"/>
          <w:szCs w:val="28"/>
        </w:rPr>
        <w:t xml:space="preserve">утюг — поступают импульсы. Мозг на основе этих импульсов </w:t>
      </w:r>
      <w:r w:rsidR="0092687F" w:rsidRPr="00773EEF">
        <w:rPr>
          <w:rStyle w:val="--"/>
        </w:rPr>
        <w:t xml:space="preserve">синтезирует </w:t>
      </w:r>
      <w:r w:rsidR="0092687F" w:rsidRPr="00773EEF">
        <w:rPr>
          <w:rStyle w:val="--0"/>
        </w:rPr>
        <w:t>образ.</w:t>
      </w:r>
      <w:r w:rsidR="0092687F" w:rsidRPr="00324507">
        <w:rPr>
          <w:rFonts w:ascii="Georgia" w:hAnsi="Georgia"/>
          <w:sz w:val="28"/>
          <w:szCs w:val="28"/>
        </w:rPr>
        <w:t xml:space="preserve"> Так происходит всегда: реальность, как нам кажется, — лишь набор сенсорных возбуждений, упакованных в образы. Мы не имеем доступа к самой вещи, </w:t>
      </w:r>
      <w:r w:rsidR="0092687F" w:rsidRPr="004409C3">
        <w:rPr>
          <w:rStyle w:val="--0"/>
        </w:rPr>
        <w:t xml:space="preserve">мы </w:t>
      </w:r>
      <w:r w:rsidR="0092687F" w:rsidRPr="004409C3">
        <w:rPr>
          <w:rStyle w:val="--"/>
        </w:rPr>
        <w:t>имеем</w:t>
      </w:r>
      <w:r w:rsidR="0092687F" w:rsidRPr="00324507">
        <w:rPr>
          <w:rFonts w:ascii="Georgia" w:hAnsi="Georgia"/>
          <w:sz w:val="28"/>
          <w:szCs w:val="28"/>
        </w:rPr>
        <w:t xml:space="preserve"> доступ к впечатлению. А насколько это впечатление соответствует внешней действительности — остаётся открытым вопросом.</w:t>
      </w:r>
      <w:r w:rsidR="00971909">
        <w:rPr>
          <w:rFonts w:ascii="Georgia" w:hAnsi="Georgia"/>
          <w:sz w:val="28"/>
          <w:szCs w:val="28"/>
        </w:rPr>
        <w:t xml:space="preserve"> </w:t>
      </w:r>
      <w:r w:rsidR="0092687F" w:rsidRPr="00324507">
        <w:rPr>
          <w:rFonts w:ascii="Georgia" w:hAnsi="Georgia"/>
          <w:sz w:val="28"/>
          <w:szCs w:val="28"/>
        </w:rPr>
        <w:t xml:space="preserve">Представим для наглядности монитор, на котором мы видим утюг. Есть два сценария: в первом — камера </w:t>
      </w:r>
      <w:r w:rsidR="0092687F" w:rsidRPr="004409C3">
        <w:rPr>
          <w:rStyle w:val="--"/>
        </w:rPr>
        <w:t xml:space="preserve">действительно </w:t>
      </w:r>
      <w:r w:rsidR="0092687F" w:rsidRPr="004409C3">
        <w:rPr>
          <w:rStyle w:val="--0"/>
        </w:rPr>
        <w:t xml:space="preserve">снимает </w:t>
      </w:r>
      <w:r w:rsidR="0092687F" w:rsidRPr="00324507">
        <w:rPr>
          <w:rFonts w:ascii="Georgia" w:hAnsi="Georgia"/>
          <w:sz w:val="28"/>
          <w:szCs w:val="28"/>
        </w:rPr>
        <w:t xml:space="preserve">реальный утюг и транслирует изображение. Во втором — никакого утюга нет, компьютер </w:t>
      </w:r>
      <w:r w:rsidR="0092687F" w:rsidRPr="004409C3">
        <w:rPr>
          <w:rStyle w:val="--"/>
        </w:rPr>
        <w:t xml:space="preserve">сам </w:t>
      </w:r>
      <w:r w:rsidR="0092687F" w:rsidRPr="004409C3">
        <w:rPr>
          <w:rStyle w:val="--0"/>
        </w:rPr>
        <w:t>генерирует</w:t>
      </w:r>
      <w:r w:rsidR="0092687F" w:rsidRPr="00324507">
        <w:rPr>
          <w:rFonts w:ascii="Georgia" w:hAnsi="Georgia"/>
          <w:sz w:val="28"/>
          <w:szCs w:val="28"/>
        </w:rPr>
        <w:t xml:space="preserve"> изображение. В обоих случаях результат на экране один: утюг. Но в первом случае это отражение реального объекта, во втором — симуляция. Мозг, будучи универсальным декодером, </w:t>
      </w:r>
      <w:r w:rsidR="0092687F" w:rsidRPr="004409C3">
        <w:rPr>
          <w:rStyle w:val="--"/>
        </w:rPr>
        <w:t xml:space="preserve">не </w:t>
      </w:r>
      <w:r w:rsidR="0092687F" w:rsidRPr="004409C3">
        <w:rPr>
          <w:rStyle w:val="--0"/>
        </w:rPr>
        <w:t>различает</w:t>
      </w:r>
      <w:r w:rsidR="0092687F" w:rsidRPr="00324507">
        <w:rPr>
          <w:rFonts w:ascii="Georgia" w:hAnsi="Georgia"/>
          <w:sz w:val="28"/>
          <w:szCs w:val="28"/>
        </w:rPr>
        <w:t xml:space="preserve"> источник — он получает одинаковый по структуре сигнал.</w:t>
      </w:r>
    </w:p>
    <w:p w14:paraId="41F8F7E6" w14:textId="208C1E91" w:rsidR="0092687F" w:rsidRPr="004409C3" w:rsidRDefault="00971909" w:rsidP="00575979">
      <w:pPr>
        <w:pStyle w:val="p1"/>
        <w:spacing w:before="0" w:beforeAutospacing="0" w:after="0" w:afterAutospacing="0" w:line="276" w:lineRule="auto"/>
        <w:jc w:val="both"/>
        <w:rPr>
          <w:rStyle w:val="--0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92687F" w:rsidRPr="00324507">
        <w:rPr>
          <w:rFonts w:ascii="Georgia" w:hAnsi="Georgia"/>
          <w:sz w:val="28"/>
          <w:szCs w:val="28"/>
        </w:rPr>
        <w:t xml:space="preserve">Современная наука основывается на вере в то, что полученные сенсорные импульсы обусловлены объективной реальностью, а не эмуляцией. И, возможно, это так. Но вопрос остаётся: </w:t>
      </w:r>
      <w:r w:rsidR="0092687F" w:rsidRPr="004409C3">
        <w:rPr>
          <w:rStyle w:val="--0"/>
        </w:rPr>
        <w:t xml:space="preserve">почему </w:t>
      </w:r>
      <w:r w:rsidR="0092687F" w:rsidRPr="004409C3">
        <w:rPr>
          <w:rStyle w:val="--"/>
        </w:rPr>
        <w:t>мы</w:t>
      </w:r>
      <w:r w:rsidR="0092687F" w:rsidRPr="004409C3">
        <w:rPr>
          <w:rStyle w:val="--0"/>
        </w:rPr>
        <w:t xml:space="preserve"> должны</w:t>
      </w:r>
      <w:r w:rsidR="0092687F" w:rsidRPr="00324507">
        <w:rPr>
          <w:rFonts w:ascii="Georgia" w:hAnsi="Georgia"/>
          <w:sz w:val="28"/>
          <w:szCs w:val="28"/>
        </w:rPr>
        <w:t xml:space="preserve"> в это верить? Почему не допустить, что всё, что мы видим, слышим, осязаем — результат </w:t>
      </w:r>
      <w:r w:rsidR="0092687F" w:rsidRPr="004409C3">
        <w:rPr>
          <w:rStyle w:val="--"/>
        </w:rPr>
        <w:t xml:space="preserve">сложной </w:t>
      </w:r>
      <w:r w:rsidR="0092687F" w:rsidRPr="004409C3">
        <w:rPr>
          <w:rStyle w:val="--0"/>
        </w:rPr>
        <w:t>проекции,</w:t>
      </w:r>
      <w:r w:rsidR="0092687F" w:rsidRPr="00324507">
        <w:rPr>
          <w:rFonts w:ascii="Georgia" w:hAnsi="Georgia"/>
          <w:sz w:val="28"/>
          <w:szCs w:val="28"/>
        </w:rPr>
        <w:t xml:space="preserve"> симуляции, сновидения или иной формы ментальной реальности?</w:t>
      </w:r>
      <w:r>
        <w:rPr>
          <w:rFonts w:ascii="Georgia" w:hAnsi="Georgia"/>
          <w:sz w:val="28"/>
          <w:szCs w:val="28"/>
        </w:rPr>
        <w:t xml:space="preserve"> </w:t>
      </w:r>
      <w:r w:rsidR="0092687F" w:rsidRPr="004409C3">
        <w:rPr>
          <w:rFonts w:ascii="Georgia" w:hAnsi="Georgia"/>
          <w:b/>
          <w:bCs/>
          <w:i/>
          <w:iCs/>
          <w:sz w:val="28"/>
          <w:szCs w:val="28"/>
        </w:rPr>
        <w:t>Я не хочу верить. Я хочу знать</w:t>
      </w:r>
      <w:r w:rsidR="0092687F" w:rsidRPr="00324507">
        <w:rPr>
          <w:rFonts w:ascii="Georgia" w:hAnsi="Georgia"/>
          <w:sz w:val="28"/>
          <w:szCs w:val="28"/>
        </w:rPr>
        <w:t xml:space="preserve">. Но для этого, возможно, нужно выйти за пределы как чувств, так и ума — туда, где начинается не доказательство, а </w:t>
      </w:r>
      <w:r w:rsidR="0092687F" w:rsidRPr="004409C3">
        <w:rPr>
          <w:rStyle w:val="--"/>
        </w:rPr>
        <w:t xml:space="preserve">Прямое </w:t>
      </w:r>
      <w:r w:rsidR="0092687F" w:rsidRPr="004409C3">
        <w:rPr>
          <w:rStyle w:val="--0"/>
        </w:rPr>
        <w:t>Видение.</w:t>
      </w:r>
    </w:p>
    <w:p w14:paraId="4A397E8F" w14:textId="4D0B4C9B" w:rsidR="00D27D5E" w:rsidRDefault="00971909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5"/>
          <w:szCs w:val="28"/>
        </w:rPr>
        <w:lastRenderedPageBreak/>
        <w:t xml:space="preserve">            </w:t>
      </w:r>
      <w:r w:rsidR="006662EC" w:rsidRPr="00324507">
        <w:rPr>
          <w:rFonts w:ascii="Georgia" w:hAnsi="Georgia"/>
          <w:sz w:val="28"/>
          <w:szCs w:val="28"/>
        </w:rPr>
        <w:t xml:space="preserve">Представим устройство, которое </w:t>
      </w:r>
      <w:r w:rsidR="006662EC" w:rsidRPr="00D27D5E">
        <w:rPr>
          <w:rStyle w:val="--"/>
        </w:rPr>
        <w:t xml:space="preserve">генерирует </w:t>
      </w:r>
      <w:r w:rsidR="006662EC" w:rsidRPr="00D27D5E">
        <w:rPr>
          <w:rStyle w:val="--0"/>
        </w:rPr>
        <w:t>идентичные</w:t>
      </w:r>
      <w:r w:rsidR="006662EC" w:rsidRPr="00324507">
        <w:rPr>
          <w:rFonts w:ascii="Georgia" w:hAnsi="Georgia"/>
          <w:sz w:val="28"/>
          <w:szCs w:val="28"/>
        </w:rPr>
        <w:t xml:space="preserve"> сигналы тем, что поступают в наш мозг от внешнего мира. Оно напрямую подключается к нервным окончаниям органов чувств и передаёт по ним те же самые импульсы. Мозг, </w:t>
      </w:r>
      <w:r w:rsidR="006662EC" w:rsidRPr="00D27D5E">
        <w:rPr>
          <w:rStyle w:val="--"/>
        </w:rPr>
        <w:t xml:space="preserve">не </w:t>
      </w:r>
      <w:r w:rsidR="006662EC" w:rsidRPr="00D27D5E">
        <w:rPr>
          <w:rStyle w:val="--0"/>
        </w:rPr>
        <w:t>различая</w:t>
      </w:r>
      <w:r w:rsidR="006662EC" w:rsidRPr="00324507">
        <w:rPr>
          <w:rFonts w:ascii="Georgia" w:hAnsi="Georgia"/>
          <w:sz w:val="28"/>
          <w:szCs w:val="28"/>
        </w:rPr>
        <w:t xml:space="preserve"> источник, выстраивает из этих импульсов привычный для нас «мир». Возникает закономерный вопрос: как отличить образ, созданный из сигналов, идущих от реального объекта, от образа, собранного </w:t>
      </w:r>
      <w:r w:rsidR="006662EC" w:rsidRPr="00A04368">
        <w:rPr>
          <w:rStyle w:val="--0"/>
        </w:rPr>
        <w:t xml:space="preserve">из </w:t>
      </w:r>
      <w:r w:rsidR="006662EC" w:rsidRPr="00A04368">
        <w:rPr>
          <w:rStyle w:val="--"/>
        </w:rPr>
        <w:t>сигналов,</w:t>
      </w:r>
      <w:r w:rsidR="006662EC" w:rsidRPr="00324507">
        <w:rPr>
          <w:rFonts w:ascii="Georgia" w:hAnsi="Georgia"/>
          <w:sz w:val="28"/>
          <w:szCs w:val="28"/>
        </w:rPr>
        <w:t xml:space="preserve"> искусственно сгенерированных компьютером? Ответ — никак. Если природа импульсов одинакова, различить реальность и симуляцию невозможно.</w:t>
      </w:r>
      <w:r>
        <w:rPr>
          <w:rFonts w:ascii="Georgia" w:hAnsi="Georgia"/>
          <w:sz w:val="28"/>
          <w:szCs w:val="28"/>
        </w:rPr>
        <w:t xml:space="preserve"> </w:t>
      </w:r>
      <w:r w:rsidR="006662EC" w:rsidRPr="00324507">
        <w:rPr>
          <w:rFonts w:ascii="Georgia" w:hAnsi="Georgia"/>
          <w:sz w:val="28"/>
          <w:szCs w:val="28"/>
        </w:rPr>
        <w:t xml:space="preserve">Орех, лежащий в ладони и сжимаемый пальцами, </w:t>
      </w:r>
    </w:p>
    <w:p w14:paraId="0BF6E452" w14:textId="4586BC5C" w:rsidR="006662EC" w:rsidRPr="00A04368" w:rsidRDefault="00D27D5E" w:rsidP="00575979">
      <w:pPr>
        <w:pStyle w:val="p1"/>
        <w:spacing w:before="0" w:beforeAutospacing="0" w:after="0" w:afterAutospacing="0" w:line="276" w:lineRule="auto"/>
        <w:jc w:val="both"/>
        <w:rPr>
          <w:rStyle w:val="--0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683CCE3" wp14:editId="2F0E57C8">
            <wp:simplePos x="0" y="0"/>
            <wp:positionH relativeFrom="column">
              <wp:posOffset>4236085</wp:posOffset>
            </wp:positionH>
            <wp:positionV relativeFrom="paragraph">
              <wp:posOffset>44450</wp:posOffset>
            </wp:positionV>
            <wp:extent cx="2338827" cy="2730500"/>
            <wp:effectExtent l="0" t="0" r="0" b="0"/>
            <wp:wrapTight wrapText="bothSides">
              <wp:wrapPolygon edited="0">
                <wp:start x="0" y="0"/>
                <wp:lineTo x="0" y="21500"/>
                <wp:lineTo x="21465" y="21500"/>
                <wp:lineTo x="21465" y="0"/>
                <wp:lineTo x="0" y="0"/>
              </wp:wrapPolygon>
            </wp:wrapTight>
            <wp:docPr id="14908333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833305" name="Рисунок 149083330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8827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62EC" w:rsidRPr="00324507">
        <w:rPr>
          <w:rFonts w:ascii="Georgia" w:hAnsi="Georgia"/>
          <w:sz w:val="28"/>
          <w:szCs w:val="28"/>
        </w:rPr>
        <w:t xml:space="preserve">кажется несомненно реальным — мы ощущаем его твёрдость, текстуру, сопротивление. Но ведь и эти ощущения — результат обработки мозгом нервных импульсов. Те же сигналы может сгенерировать система </w:t>
      </w:r>
      <w:r w:rsidR="006662EC" w:rsidRPr="00A04368">
        <w:rPr>
          <w:rStyle w:val="--"/>
        </w:rPr>
        <w:t xml:space="preserve">виртуальной </w:t>
      </w:r>
      <w:r w:rsidR="006662EC" w:rsidRPr="00A04368">
        <w:rPr>
          <w:rStyle w:val="--0"/>
        </w:rPr>
        <w:t>реальности</w:t>
      </w:r>
      <w:r w:rsidR="006662EC" w:rsidRPr="00324507">
        <w:rPr>
          <w:rFonts w:ascii="Georgia" w:hAnsi="Georgia"/>
          <w:sz w:val="28"/>
          <w:szCs w:val="28"/>
        </w:rPr>
        <w:t xml:space="preserve">. Разница лишь в источнике импульсов, но не в результате. А значит, чувство реальности — всего лишь следствие достоверно воспроизведённой </w:t>
      </w:r>
      <w:r w:rsidR="006662EC" w:rsidRPr="00A04368">
        <w:rPr>
          <w:rStyle w:val="--"/>
        </w:rPr>
        <w:t xml:space="preserve">сенсорной </w:t>
      </w:r>
      <w:r w:rsidR="006662EC" w:rsidRPr="00A04368">
        <w:rPr>
          <w:rStyle w:val="--0"/>
        </w:rPr>
        <w:t>картины.</w:t>
      </w:r>
    </w:p>
    <w:p w14:paraId="625A497C" w14:textId="3D10CAF8" w:rsidR="006662EC" w:rsidRPr="00324507" w:rsidRDefault="00971909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6662EC" w:rsidRPr="00324507">
        <w:rPr>
          <w:rFonts w:ascii="Georgia" w:hAnsi="Georgia"/>
          <w:sz w:val="28"/>
          <w:szCs w:val="28"/>
        </w:rPr>
        <w:t xml:space="preserve">Если облачить дикаря в костюм полной виртуализации и погрузить его в цифровую симуляцию, он будет убеждён, что всё увиденное и ощутимое реально. Он будет приводить железные доводы: </w:t>
      </w:r>
      <w:r w:rsidR="006662EC" w:rsidRPr="00A04368">
        <w:rPr>
          <w:rFonts w:ascii="Georgia" w:hAnsi="Georgia"/>
          <w:i/>
          <w:iCs/>
          <w:sz w:val="28"/>
          <w:szCs w:val="28"/>
        </w:rPr>
        <w:t>«Я это видел своими глазами, трогал своими руками, чувствовал своей кожей».</w:t>
      </w:r>
      <w:r w:rsidR="006662EC" w:rsidRPr="00324507">
        <w:rPr>
          <w:rFonts w:ascii="Georgia" w:hAnsi="Georgia"/>
          <w:sz w:val="28"/>
          <w:szCs w:val="28"/>
        </w:rPr>
        <w:t xml:space="preserve"> Но все эти чувства — тоже </w:t>
      </w:r>
      <w:r w:rsidR="006662EC" w:rsidRPr="00A04368">
        <w:rPr>
          <w:rStyle w:val="--"/>
        </w:rPr>
        <w:t xml:space="preserve">отклик </w:t>
      </w:r>
      <w:r w:rsidR="006662EC" w:rsidRPr="00A04368">
        <w:rPr>
          <w:rStyle w:val="--0"/>
        </w:rPr>
        <w:t>на сигналы</w:t>
      </w:r>
      <w:r w:rsidR="006662EC" w:rsidRPr="00324507">
        <w:rPr>
          <w:rFonts w:ascii="Georgia" w:hAnsi="Georgia"/>
          <w:sz w:val="28"/>
          <w:szCs w:val="28"/>
        </w:rPr>
        <w:t>. И мы, современные люди, в своей убеждённости в реальности мира ничем не отличаемся от него. Ведь и наша уверенность покоится на тех же основаниях — «я вижу», «я слышу», «я чувствую».</w:t>
      </w:r>
      <w:r>
        <w:rPr>
          <w:rFonts w:ascii="Georgia" w:hAnsi="Georgia"/>
          <w:sz w:val="28"/>
          <w:szCs w:val="28"/>
        </w:rPr>
        <w:t xml:space="preserve"> </w:t>
      </w:r>
      <w:r w:rsidR="006662EC" w:rsidRPr="00324507">
        <w:rPr>
          <w:rFonts w:ascii="Georgia" w:hAnsi="Georgia"/>
          <w:sz w:val="28"/>
          <w:szCs w:val="28"/>
        </w:rPr>
        <w:t xml:space="preserve">Но ощущаемое </w:t>
      </w:r>
      <w:r w:rsidR="006662EC" w:rsidRPr="00A04368">
        <w:rPr>
          <w:rStyle w:val="--"/>
        </w:rPr>
        <w:t xml:space="preserve">не </w:t>
      </w:r>
      <w:r w:rsidR="006662EC" w:rsidRPr="00A04368">
        <w:rPr>
          <w:rStyle w:val="--0"/>
        </w:rPr>
        <w:t>всегда</w:t>
      </w:r>
      <w:r w:rsidR="006662EC" w:rsidRPr="00324507">
        <w:rPr>
          <w:rFonts w:ascii="Georgia" w:hAnsi="Georgia"/>
          <w:sz w:val="28"/>
          <w:szCs w:val="28"/>
        </w:rPr>
        <w:t xml:space="preserve"> тождественно существующему. Факт того, что что-то зафиксировано органами чувств, </w:t>
      </w:r>
      <w:r w:rsidR="006662EC" w:rsidRPr="00A04368">
        <w:rPr>
          <w:rStyle w:val="--"/>
        </w:rPr>
        <w:t xml:space="preserve">не </w:t>
      </w:r>
      <w:r w:rsidR="006662EC" w:rsidRPr="00A04368">
        <w:rPr>
          <w:rStyle w:val="--0"/>
        </w:rPr>
        <w:t>доказывает,</w:t>
      </w:r>
      <w:r w:rsidR="006662EC" w:rsidRPr="00324507">
        <w:rPr>
          <w:rFonts w:ascii="Georgia" w:hAnsi="Georgia"/>
          <w:sz w:val="28"/>
          <w:szCs w:val="28"/>
        </w:rPr>
        <w:t xml:space="preserve"> что оно существует «вне нас». Мы можем быть убеждены в реальности видимого, но эта убеждённость </w:t>
      </w:r>
      <w:r w:rsidR="006662EC" w:rsidRPr="00A04368">
        <w:rPr>
          <w:rStyle w:val="--"/>
        </w:rPr>
        <w:t xml:space="preserve">не </w:t>
      </w:r>
      <w:r w:rsidR="006662EC" w:rsidRPr="00A04368">
        <w:rPr>
          <w:rStyle w:val="--0"/>
        </w:rPr>
        <w:t xml:space="preserve">более </w:t>
      </w:r>
      <w:r w:rsidR="006662EC" w:rsidRPr="00324507">
        <w:rPr>
          <w:rFonts w:ascii="Georgia" w:hAnsi="Georgia"/>
          <w:sz w:val="28"/>
          <w:szCs w:val="28"/>
        </w:rPr>
        <w:t>обоснована, чем вера папуаса в силу магического амулета.</w:t>
      </w:r>
    </w:p>
    <w:p w14:paraId="1FD8CC96" w14:textId="73425988" w:rsidR="006662EC" w:rsidRPr="00324507" w:rsidRDefault="00150B07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6662EC" w:rsidRPr="00324507">
        <w:rPr>
          <w:rFonts w:ascii="Georgia" w:hAnsi="Georgia"/>
          <w:sz w:val="28"/>
          <w:szCs w:val="28"/>
        </w:rPr>
        <w:t xml:space="preserve">Многие философы говорили: единственное, в чём нельзя сомневаться, — это мышление. Я бы добавил: нельзя сомневаться и в ощущениях как таковых. Не в том, что «что-то» существует — а в том, </w:t>
      </w:r>
      <w:r w:rsidR="006662EC" w:rsidRPr="00A04368">
        <w:rPr>
          <w:rStyle w:val="--"/>
        </w:rPr>
        <w:t xml:space="preserve">что </w:t>
      </w:r>
      <w:r w:rsidR="006662EC" w:rsidRPr="00A04368">
        <w:rPr>
          <w:rStyle w:val="--0"/>
        </w:rPr>
        <w:t>мы</w:t>
      </w:r>
      <w:r w:rsidR="006662EC" w:rsidRPr="00A04368">
        <w:rPr>
          <w:rStyle w:val="--"/>
        </w:rPr>
        <w:t xml:space="preserve"> чувствуем</w:t>
      </w:r>
      <w:r w:rsidR="006662EC" w:rsidRPr="00324507">
        <w:rPr>
          <w:rFonts w:ascii="Georgia" w:hAnsi="Georgia"/>
          <w:sz w:val="28"/>
          <w:szCs w:val="28"/>
        </w:rPr>
        <w:t xml:space="preserve">. Я могу не знать, существует ли то, что я ощущаю, но в факте самого ощущения — я уверен. Это ощущение есть. А вот то, </w:t>
      </w:r>
      <w:r w:rsidR="006662EC" w:rsidRPr="00BE1FDE">
        <w:rPr>
          <w:rStyle w:val="--0"/>
        </w:rPr>
        <w:t xml:space="preserve">что </w:t>
      </w:r>
      <w:r w:rsidR="006662EC" w:rsidRPr="00BE1FDE">
        <w:rPr>
          <w:rStyle w:val="--"/>
        </w:rPr>
        <w:t>якобы</w:t>
      </w:r>
      <w:r w:rsidR="006662EC" w:rsidRPr="00324507">
        <w:rPr>
          <w:rFonts w:ascii="Georgia" w:hAnsi="Georgia"/>
          <w:sz w:val="28"/>
          <w:szCs w:val="28"/>
        </w:rPr>
        <w:t xml:space="preserve"> его вызывает, — под вопросом.</w:t>
      </w:r>
      <w:r>
        <w:rPr>
          <w:rFonts w:ascii="Georgia" w:hAnsi="Georgia"/>
          <w:sz w:val="28"/>
          <w:szCs w:val="28"/>
        </w:rPr>
        <w:t xml:space="preserve"> </w:t>
      </w:r>
      <w:r w:rsidR="006662EC" w:rsidRPr="00324507">
        <w:rPr>
          <w:rFonts w:ascii="Georgia" w:hAnsi="Georgia"/>
          <w:sz w:val="28"/>
          <w:szCs w:val="28"/>
        </w:rPr>
        <w:t xml:space="preserve">Что не существует, то невозможно зафиксировать ни чувством, ни мышлением, ни даже воображением. Даже всемогущее существо </w:t>
      </w:r>
      <w:r w:rsidR="006662EC" w:rsidRPr="00BE1FDE">
        <w:rPr>
          <w:rStyle w:val="--"/>
        </w:rPr>
        <w:t xml:space="preserve">не </w:t>
      </w:r>
      <w:r w:rsidR="006662EC" w:rsidRPr="00BE1FDE">
        <w:rPr>
          <w:rStyle w:val="--0"/>
        </w:rPr>
        <w:t xml:space="preserve">зафиксирует </w:t>
      </w:r>
      <w:r w:rsidR="006662EC" w:rsidRPr="00324507">
        <w:rPr>
          <w:rFonts w:ascii="Georgia" w:hAnsi="Georgia"/>
          <w:sz w:val="28"/>
          <w:szCs w:val="28"/>
        </w:rPr>
        <w:t>несуществующее. И наоборот: всё, что зафиксировано — есть. Пусть даже только как феномен восприятия.</w:t>
      </w:r>
    </w:p>
    <w:p w14:paraId="7AC265FA" w14:textId="7A93AD0E" w:rsidR="00BE1FDE" w:rsidRDefault="00150B07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  </w:t>
      </w:r>
      <w:r w:rsidR="006662EC" w:rsidRPr="00324507">
        <w:rPr>
          <w:rFonts w:ascii="Georgia" w:hAnsi="Georgia"/>
          <w:sz w:val="28"/>
          <w:szCs w:val="28"/>
        </w:rPr>
        <w:t>На бытовом уровне</w:t>
      </w:r>
      <w:r w:rsidR="00BE1FDE">
        <w:rPr>
          <w:rFonts w:ascii="Georgia" w:hAnsi="Georgia"/>
          <w:sz w:val="28"/>
          <w:szCs w:val="28"/>
        </w:rPr>
        <w:t>,</w:t>
      </w:r>
      <w:r w:rsidR="006662EC" w:rsidRPr="00324507">
        <w:rPr>
          <w:rFonts w:ascii="Georgia" w:hAnsi="Georgia"/>
          <w:sz w:val="28"/>
          <w:szCs w:val="28"/>
        </w:rPr>
        <w:t xml:space="preserve"> </w:t>
      </w:r>
      <w:r w:rsidR="006662EC" w:rsidRPr="00BE1FDE">
        <w:rPr>
          <w:rStyle w:val="--0"/>
        </w:rPr>
        <w:t xml:space="preserve">существующим </w:t>
      </w:r>
      <w:r w:rsidR="006662EC" w:rsidRPr="00BE1FDE">
        <w:rPr>
          <w:rStyle w:val="--"/>
        </w:rPr>
        <w:t>считается</w:t>
      </w:r>
      <w:r w:rsidR="006662EC" w:rsidRPr="00324507">
        <w:rPr>
          <w:rFonts w:ascii="Georgia" w:hAnsi="Georgia"/>
          <w:sz w:val="28"/>
          <w:szCs w:val="28"/>
        </w:rPr>
        <w:t xml:space="preserve"> то, что фиксируют чувства. Астрономы считают небесное тело существующим, если его можно наблюдать в телескоп, радиолокатор, по гравитационным возмущениям. То, что не фиксируется — считается несуществующим. И это </w:t>
      </w:r>
      <w:r w:rsidR="006662EC" w:rsidRPr="00BE1FDE">
        <w:rPr>
          <w:rStyle w:val="--0"/>
        </w:rPr>
        <w:t xml:space="preserve">очень </w:t>
      </w:r>
      <w:r w:rsidR="006662EC" w:rsidRPr="00BE1FDE">
        <w:rPr>
          <w:rStyle w:val="--"/>
        </w:rPr>
        <w:t>шаткое</w:t>
      </w:r>
      <w:r w:rsidR="006662EC" w:rsidRPr="00324507">
        <w:rPr>
          <w:rFonts w:ascii="Georgia" w:hAnsi="Georgia"/>
          <w:sz w:val="28"/>
          <w:szCs w:val="28"/>
        </w:rPr>
        <w:t xml:space="preserve"> основание для разграничения бытия и небытия.</w:t>
      </w:r>
      <w:r>
        <w:rPr>
          <w:rFonts w:ascii="Georgia" w:hAnsi="Georgia"/>
          <w:sz w:val="28"/>
          <w:szCs w:val="28"/>
        </w:rPr>
        <w:t xml:space="preserve"> Приведу здесь, в рамках нашего сегодняшнего понимания</w:t>
      </w:r>
      <w:r w:rsidR="00664D57">
        <w:rPr>
          <w:rFonts w:ascii="Georgia" w:hAnsi="Georgia"/>
          <w:sz w:val="28"/>
          <w:szCs w:val="28"/>
        </w:rPr>
        <w:t>,</w:t>
      </w:r>
      <w:r>
        <w:rPr>
          <w:rFonts w:ascii="Georgia" w:hAnsi="Georgia"/>
          <w:sz w:val="28"/>
          <w:szCs w:val="28"/>
        </w:rPr>
        <w:t xml:space="preserve"> </w:t>
      </w:r>
      <w:r w:rsidR="006662EC" w:rsidRPr="00324507">
        <w:rPr>
          <w:rFonts w:ascii="Georgia" w:hAnsi="Georgia"/>
          <w:sz w:val="28"/>
          <w:szCs w:val="28"/>
        </w:rPr>
        <w:t xml:space="preserve">мысленный эксперимент с фарфоровым чайником, якобы вращающимся между орбитами Земли и </w:t>
      </w:r>
      <w:proofErr w:type="gramStart"/>
      <w:r w:rsidR="006662EC" w:rsidRPr="00324507">
        <w:rPr>
          <w:rFonts w:ascii="Georgia" w:hAnsi="Georgia"/>
          <w:sz w:val="28"/>
          <w:szCs w:val="28"/>
        </w:rPr>
        <w:t xml:space="preserve">Марса, </w:t>
      </w:r>
      <w:r w:rsidR="00605539">
        <w:rPr>
          <w:rFonts w:ascii="Georgia" w:hAnsi="Georgia"/>
          <w:sz w:val="28"/>
          <w:szCs w:val="28"/>
        </w:rPr>
        <w:t xml:space="preserve"> который</w:t>
      </w:r>
      <w:proofErr w:type="gramEnd"/>
    </w:p>
    <w:p w14:paraId="78367A4B" w14:textId="6F479678" w:rsidR="006662EC" w:rsidRPr="00324507" w:rsidRDefault="006B7BFF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3561A86" wp14:editId="128D7ABE">
            <wp:simplePos x="0" y="0"/>
            <wp:positionH relativeFrom="column">
              <wp:posOffset>38735</wp:posOffset>
            </wp:positionH>
            <wp:positionV relativeFrom="paragraph">
              <wp:posOffset>-635</wp:posOffset>
            </wp:positionV>
            <wp:extent cx="2603500" cy="2292350"/>
            <wp:effectExtent l="0" t="0" r="0" b="6350"/>
            <wp:wrapTight wrapText="bothSides">
              <wp:wrapPolygon edited="0">
                <wp:start x="0" y="0"/>
                <wp:lineTo x="0" y="21540"/>
                <wp:lineTo x="21495" y="21540"/>
                <wp:lineTo x="21495" y="0"/>
                <wp:lineTo x="0" y="0"/>
              </wp:wrapPolygon>
            </wp:wrapTight>
            <wp:docPr id="74382535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25358" name="Рисунок 74382535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62EC" w:rsidRPr="00324507">
        <w:rPr>
          <w:rFonts w:ascii="Georgia" w:hAnsi="Georgia"/>
          <w:sz w:val="28"/>
          <w:szCs w:val="28"/>
        </w:rPr>
        <w:t xml:space="preserve">иллюстрирует это наглядно. Я могу заявить, что такой чайник существует, и добавить, что он столь мал, что </w:t>
      </w:r>
      <w:r w:rsidR="006662EC" w:rsidRPr="006B7BFF">
        <w:rPr>
          <w:rStyle w:val="--"/>
        </w:rPr>
        <w:t xml:space="preserve">не </w:t>
      </w:r>
      <w:r w:rsidR="006662EC" w:rsidRPr="006B7BFF">
        <w:rPr>
          <w:rStyle w:val="--0"/>
        </w:rPr>
        <w:t>виден</w:t>
      </w:r>
      <w:r w:rsidR="006662EC" w:rsidRPr="00324507">
        <w:rPr>
          <w:rFonts w:ascii="Georgia" w:hAnsi="Georgia"/>
          <w:sz w:val="28"/>
          <w:szCs w:val="28"/>
        </w:rPr>
        <w:t xml:space="preserve"> даже самым мощным телескопом. Вы не сможете опровергнуть это утверждение. Но если я скажу, что «в силу невозможности опровержения» </w:t>
      </w:r>
      <w:r w:rsidR="006662EC" w:rsidRPr="006B7BFF">
        <w:rPr>
          <w:rStyle w:val="--0"/>
        </w:rPr>
        <w:t xml:space="preserve">вы </w:t>
      </w:r>
      <w:r w:rsidR="006662EC" w:rsidRPr="006B7BFF">
        <w:rPr>
          <w:rStyle w:val="--"/>
        </w:rPr>
        <w:t>обязаны</w:t>
      </w:r>
      <w:r w:rsidR="006662EC" w:rsidRPr="00324507">
        <w:rPr>
          <w:rFonts w:ascii="Georgia" w:hAnsi="Georgia"/>
          <w:sz w:val="28"/>
          <w:szCs w:val="28"/>
        </w:rPr>
        <w:t xml:space="preserve"> </w:t>
      </w:r>
      <w:r w:rsidR="006662EC" w:rsidRPr="006B7BFF">
        <w:rPr>
          <w:rStyle w:val="--0"/>
        </w:rPr>
        <w:t>верить</w:t>
      </w:r>
      <w:r w:rsidR="006662EC" w:rsidRPr="00324507">
        <w:rPr>
          <w:rFonts w:ascii="Georgia" w:hAnsi="Georgia"/>
          <w:sz w:val="28"/>
          <w:szCs w:val="28"/>
        </w:rPr>
        <w:t xml:space="preserve"> в этот чайник, то это станет очевидной бессмыслицей.</w:t>
      </w:r>
      <w:r w:rsidR="00150B07">
        <w:rPr>
          <w:rFonts w:ascii="Georgia" w:hAnsi="Georgia"/>
          <w:sz w:val="28"/>
          <w:szCs w:val="28"/>
        </w:rPr>
        <w:t xml:space="preserve"> </w:t>
      </w:r>
      <w:r w:rsidR="006662EC" w:rsidRPr="00324507">
        <w:rPr>
          <w:rFonts w:ascii="Georgia" w:hAnsi="Georgia"/>
          <w:sz w:val="28"/>
          <w:szCs w:val="28"/>
        </w:rPr>
        <w:t xml:space="preserve">Тем не менее, если бы идея о чайнике была зафиксирована в священных текстах, повторялась тысячелетиями, внедрялась в школы и церковную практику, то её отрицание </w:t>
      </w:r>
      <w:r w:rsidR="006662EC" w:rsidRPr="006B7BFF">
        <w:rPr>
          <w:rStyle w:val="--"/>
        </w:rPr>
        <w:t xml:space="preserve">расценивалось </w:t>
      </w:r>
      <w:r w:rsidR="006662EC" w:rsidRPr="006B7BFF">
        <w:rPr>
          <w:rStyle w:val="--0"/>
        </w:rPr>
        <w:t>бы</w:t>
      </w:r>
      <w:r w:rsidR="006662EC" w:rsidRPr="00324507">
        <w:rPr>
          <w:rFonts w:ascii="Georgia" w:hAnsi="Georgia"/>
          <w:sz w:val="28"/>
          <w:szCs w:val="28"/>
        </w:rPr>
        <w:t xml:space="preserve"> как ересь. Инакомыслящих подвергали бы анафеме, а потом, быть может, — психиатрическому лечению.</w:t>
      </w:r>
      <w:r w:rsidR="00150B07">
        <w:rPr>
          <w:rFonts w:ascii="Georgia" w:hAnsi="Georgia"/>
          <w:sz w:val="28"/>
          <w:szCs w:val="28"/>
        </w:rPr>
        <w:t xml:space="preserve"> </w:t>
      </w:r>
      <w:r w:rsidR="006662EC" w:rsidRPr="00324507">
        <w:rPr>
          <w:rFonts w:ascii="Georgia" w:hAnsi="Georgia"/>
          <w:sz w:val="28"/>
          <w:szCs w:val="28"/>
        </w:rPr>
        <w:t>Пародийная религия пастафарианства</w:t>
      </w:r>
      <w:r w:rsidR="00150B07" w:rsidRPr="00040C01">
        <w:rPr>
          <w:rStyle w:val="af5"/>
          <w:rFonts w:ascii="Georgia" w:hAnsi="Georgia"/>
          <w:sz w:val="32"/>
          <w:szCs w:val="32"/>
        </w:rPr>
        <w:footnoteReference w:id="1"/>
      </w:r>
      <w:r w:rsidR="006662EC" w:rsidRPr="00040C01">
        <w:rPr>
          <w:rFonts w:ascii="Georgia" w:hAnsi="Georgia"/>
          <w:sz w:val="32"/>
          <w:szCs w:val="32"/>
        </w:rPr>
        <w:t xml:space="preserve"> </w:t>
      </w:r>
      <w:r w:rsidR="006662EC" w:rsidRPr="00324507">
        <w:rPr>
          <w:rFonts w:ascii="Georgia" w:hAnsi="Georgia"/>
          <w:sz w:val="28"/>
          <w:szCs w:val="28"/>
        </w:rPr>
        <w:t xml:space="preserve">развивает эту логику до абсурда, предлагая поклоняться </w:t>
      </w:r>
      <w:r>
        <w:rPr>
          <w:rFonts w:ascii="Georgia" w:hAnsi="Georgia"/>
          <w:sz w:val="28"/>
          <w:szCs w:val="28"/>
        </w:rPr>
        <w:t>М</w:t>
      </w:r>
      <w:r w:rsidR="006662EC" w:rsidRPr="00324507">
        <w:rPr>
          <w:rFonts w:ascii="Georgia" w:hAnsi="Georgia"/>
          <w:sz w:val="28"/>
          <w:szCs w:val="28"/>
        </w:rPr>
        <w:t xml:space="preserve">акаронному </w:t>
      </w:r>
      <w:r>
        <w:rPr>
          <w:rFonts w:ascii="Georgia" w:hAnsi="Georgia"/>
          <w:sz w:val="28"/>
          <w:szCs w:val="28"/>
        </w:rPr>
        <w:t>М</w:t>
      </w:r>
      <w:r w:rsidR="006662EC" w:rsidRPr="00324507">
        <w:rPr>
          <w:rFonts w:ascii="Georgia" w:hAnsi="Georgia"/>
          <w:sz w:val="28"/>
          <w:szCs w:val="28"/>
        </w:rPr>
        <w:t xml:space="preserve">онстру. Его </w:t>
      </w:r>
      <w:r w:rsidR="006662EC" w:rsidRPr="006B7BFF">
        <w:rPr>
          <w:rStyle w:val="--"/>
        </w:rPr>
        <w:t xml:space="preserve">божественная </w:t>
      </w:r>
      <w:r w:rsidR="006662EC" w:rsidRPr="006B7BFF">
        <w:rPr>
          <w:rStyle w:val="--0"/>
        </w:rPr>
        <w:t>сущность</w:t>
      </w:r>
      <w:r w:rsidR="006662EC" w:rsidRPr="00324507">
        <w:rPr>
          <w:rFonts w:ascii="Georgia" w:hAnsi="Georgia"/>
          <w:sz w:val="28"/>
          <w:szCs w:val="28"/>
        </w:rPr>
        <w:t xml:space="preserve">, как утверждается, не поддаётся фиксации чувствами — в неё </w:t>
      </w:r>
      <w:r w:rsidR="006662EC" w:rsidRPr="006B7BFF">
        <w:rPr>
          <w:rStyle w:val="--0"/>
        </w:rPr>
        <w:t xml:space="preserve">нужно </w:t>
      </w:r>
      <w:r w:rsidR="006662EC" w:rsidRPr="006B7BFF">
        <w:rPr>
          <w:rStyle w:val="--"/>
        </w:rPr>
        <w:t xml:space="preserve">верить. </w:t>
      </w:r>
      <w:r w:rsidR="006662EC" w:rsidRPr="00324507">
        <w:rPr>
          <w:rFonts w:ascii="Georgia" w:hAnsi="Georgia"/>
          <w:sz w:val="28"/>
          <w:szCs w:val="28"/>
        </w:rPr>
        <w:t xml:space="preserve">Так же, как и в любого иного «невидимого» бога. Смысл этой пародии ясен: она демонстрирует, что утверждения религий обоснованы </w:t>
      </w:r>
      <w:r w:rsidR="006662EC" w:rsidRPr="006B7BFF">
        <w:rPr>
          <w:rStyle w:val="--"/>
        </w:rPr>
        <w:t xml:space="preserve">не </w:t>
      </w:r>
      <w:r w:rsidR="006662EC" w:rsidRPr="006B7BFF">
        <w:rPr>
          <w:rStyle w:val="--0"/>
        </w:rPr>
        <w:t>более,</w:t>
      </w:r>
      <w:r w:rsidR="006662EC" w:rsidRPr="00324507">
        <w:rPr>
          <w:rFonts w:ascii="Georgia" w:hAnsi="Georgia"/>
          <w:sz w:val="28"/>
          <w:szCs w:val="28"/>
        </w:rPr>
        <w:t xml:space="preserve"> чем вымыслы о небесных чайниках и макаронных божествах.</w:t>
      </w:r>
      <w:r w:rsidR="00040C01">
        <w:rPr>
          <w:rFonts w:ascii="Georgia" w:hAnsi="Georgia"/>
          <w:sz w:val="28"/>
          <w:szCs w:val="28"/>
        </w:rPr>
        <w:t xml:space="preserve"> </w:t>
      </w:r>
      <w:r w:rsidR="006662EC" w:rsidRPr="00324507">
        <w:rPr>
          <w:rFonts w:ascii="Georgia" w:hAnsi="Georgia"/>
          <w:sz w:val="28"/>
          <w:szCs w:val="28"/>
        </w:rPr>
        <w:t xml:space="preserve">Однако всё это — </w:t>
      </w:r>
      <w:r w:rsidR="006662EC" w:rsidRPr="006B7BFF">
        <w:rPr>
          <w:rStyle w:val="--"/>
        </w:rPr>
        <w:t xml:space="preserve">ловушка </w:t>
      </w:r>
      <w:r w:rsidR="006662EC" w:rsidRPr="006B7BFF">
        <w:rPr>
          <w:rStyle w:val="--0"/>
        </w:rPr>
        <w:t>рационализма.</w:t>
      </w:r>
      <w:r w:rsidR="006662EC" w:rsidRPr="00324507">
        <w:rPr>
          <w:rFonts w:ascii="Georgia" w:hAnsi="Georgia"/>
          <w:sz w:val="28"/>
          <w:szCs w:val="28"/>
        </w:rPr>
        <w:t xml:space="preserve"> Ведь если нечто зафиксировано воображением или умом, оно уже существует — как минимум как форма. Разум способен фиксировать не только сенсорные, но и </w:t>
      </w:r>
      <w:r w:rsidR="006662EC" w:rsidRPr="0052304E">
        <w:rPr>
          <w:rStyle w:val="--"/>
        </w:rPr>
        <w:t xml:space="preserve">интеллектуальные </w:t>
      </w:r>
      <w:r w:rsidR="006662EC" w:rsidRPr="0052304E">
        <w:rPr>
          <w:rStyle w:val="--0"/>
        </w:rPr>
        <w:t>объекты.</w:t>
      </w:r>
      <w:r w:rsidR="006662EC" w:rsidRPr="00324507">
        <w:rPr>
          <w:rFonts w:ascii="Georgia" w:hAnsi="Georgia"/>
          <w:sz w:val="28"/>
          <w:szCs w:val="28"/>
        </w:rPr>
        <w:t xml:space="preserve"> А значит, любой образ, пришедший к нам как конструкция разума, — уже есть. Он вошёл в поле восприятия. Он </w:t>
      </w:r>
      <w:r w:rsidR="006662EC" w:rsidRPr="0052304E">
        <w:rPr>
          <w:rStyle w:val="--0"/>
        </w:rPr>
        <w:t xml:space="preserve">оставил </w:t>
      </w:r>
      <w:r w:rsidR="006662EC" w:rsidRPr="0052304E">
        <w:rPr>
          <w:rStyle w:val="--"/>
        </w:rPr>
        <w:t>след.</w:t>
      </w:r>
      <w:r w:rsidR="006662EC" w:rsidRPr="00324507">
        <w:rPr>
          <w:rFonts w:ascii="Georgia" w:hAnsi="Georgia"/>
          <w:sz w:val="28"/>
          <w:szCs w:val="28"/>
        </w:rPr>
        <w:t xml:space="preserve"> И это тоже — бытие.</w:t>
      </w:r>
    </w:p>
    <w:p w14:paraId="3D3D4BA0" w14:textId="256980CF" w:rsidR="0052304E" w:rsidRDefault="00040C01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6662EC" w:rsidRPr="00324507">
        <w:rPr>
          <w:rFonts w:ascii="Georgia" w:hAnsi="Georgia"/>
          <w:sz w:val="28"/>
          <w:szCs w:val="28"/>
        </w:rPr>
        <w:t xml:space="preserve">Материалисты, настаивающие, что существует только то, что </w:t>
      </w:r>
      <w:r w:rsidR="006662EC" w:rsidRPr="0052304E">
        <w:rPr>
          <w:rStyle w:val="--"/>
        </w:rPr>
        <w:t xml:space="preserve">фиксируют </w:t>
      </w:r>
      <w:r w:rsidR="006662EC" w:rsidRPr="0052304E">
        <w:rPr>
          <w:rStyle w:val="--0"/>
        </w:rPr>
        <w:t>чувства,</w:t>
      </w:r>
      <w:r w:rsidR="006662EC" w:rsidRPr="00324507">
        <w:rPr>
          <w:rFonts w:ascii="Georgia" w:hAnsi="Georgia"/>
          <w:sz w:val="28"/>
          <w:szCs w:val="28"/>
        </w:rPr>
        <w:t xml:space="preserve"> похожи на рыбку, живущую в аквариуме, укрытом </w:t>
      </w:r>
      <w:r w:rsidR="006662EC" w:rsidRPr="00324507">
        <w:rPr>
          <w:rFonts w:ascii="Georgia" w:hAnsi="Georgia"/>
          <w:sz w:val="28"/>
          <w:szCs w:val="28"/>
        </w:rPr>
        <w:lastRenderedPageBreak/>
        <w:t xml:space="preserve">непроницаемой тканью. Она тыкалась в стекло сотни раз и ни разу не вышла </w:t>
      </w:r>
      <w:r w:rsidR="0052304E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B4186C1" wp14:editId="505375CB">
            <wp:simplePos x="0" y="0"/>
            <wp:positionH relativeFrom="column">
              <wp:posOffset>3258185</wp:posOffset>
            </wp:positionH>
            <wp:positionV relativeFrom="paragraph">
              <wp:posOffset>461010</wp:posOffset>
            </wp:positionV>
            <wp:extent cx="3366770" cy="2983230"/>
            <wp:effectExtent l="0" t="0" r="0" b="1270"/>
            <wp:wrapTight wrapText="bothSides">
              <wp:wrapPolygon edited="0">
                <wp:start x="0" y="0"/>
                <wp:lineTo x="0" y="21517"/>
                <wp:lineTo x="21510" y="21517"/>
                <wp:lineTo x="21510" y="0"/>
                <wp:lineTo x="0" y="0"/>
              </wp:wrapPolygon>
            </wp:wrapTight>
            <wp:docPr id="196432479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324797" name="Рисунок 196432479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6770" cy="2983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62EC" w:rsidRPr="00324507">
        <w:rPr>
          <w:rFonts w:ascii="Georgia" w:hAnsi="Georgia"/>
          <w:sz w:val="28"/>
          <w:szCs w:val="28"/>
        </w:rPr>
        <w:t xml:space="preserve">за его пределы — значит, за стеклом ничего нет. Даже если на мгновение ткань </w:t>
      </w:r>
    </w:p>
    <w:p w14:paraId="758C9886" w14:textId="68B93D17" w:rsidR="006662EC" w:rsidRPr="009D7D15" w:rsidRDefault="006662EC" w:rsidP="00575979">
      <w:pPr>
        <w:pStyle w:val="p1"/>
        <w:spacing w:before="0" w:beforeAutospacing="0" w:after="0" w:afterAutospacing="0" w:line="276" w:lineRule="auto"/>
        <w:jc w:val="both"/>
        <w:rPr>
          <w:rStyle w:val="--0"/>
        </w:rPr>
      </w:pPr>
      <w:r w:rsidRPr="00324507">
        <w:rPr>
          <w:rFonts w:ascii="Georgia" w:hAnsi="Georgia"/>
          <w:sz w:val="28"/>
          <w:szCs w:val="28"/>
        </w:rPr>
        <w:t xml:space="preserve">будет приподнята, и рыбка увидит </w:t>
      </w:r>
      <w:r w:rsidRPr="0052304E">
        <w:rPr>
          <w:rStyle w:val="--0"/>
        </w:rPr>
        <w:t>нечто</w:t>
      </w:r>
      <w:r w:rsidRPr="0052304E">
        <w:rPr>
          <w:rStyle w:val="--"/>
        </w:rPr>
        <w:t xml:space="preserve"> иное</w:t>
      </w:r>
      <w:r w:rsidRPr="00324507">
        <w:rPr>
          <w:rFonts w:ascii="Georgia" w:hAnsi="Georgia"/>
          <w:sz w:val="28"/>
          <w:szCs w:val="28"/>
        </w:rPr>
        <w:t xml:space="preserve">, она сочтёт это иллюзией или сном. Реальностью для неё останется только то, что </w:t>
      </w:r>
      <w:r w:rsidRPr="0052304E">
        <w:rPr>
          <w:rStyle w:val="--0"/>
        </w:rPr>
        <w:t xml:space="preserve">чувствуется </w:t>
      </w:r>
      <w:r w:rsidRPr="0052304E">
        <w:rPr>
          <w:rStyle w:val="--"/>
        </w:rPr>
        <w:t>непосредственно.</w:t>
      </w:r>
      <w:r w:rsidRPr="00324507">
        <w:rPr>
          <w:rFonts w:ascii="Georgia" w:hAnsi="Georgia"/>
          <w:sz w:val="28"/>
          <w:szCs w:val="28"/>
        </w:rPr>
        <w:t xml:space="preserve"> А всё остальное — недостоверно.</w:t>
      </w:r>
      <w:r w:rsidR="00040C01">
        <w:rPr>
          <w:rFonts w:ascii="Georgia" w:hAnsi="Georgia"/>
          <w:sz w:val="28"/>
          <w:szCs w:val="28"/>
        </w:rPr>
        <w:t xml:space="preserve"> </w:t>
      </w:r>
      <w:r w:rsidRPr="00324507">
        <w:rPr>
          <w:rFonts w:ascii="Georgia" w:hAnsi="Georgia"/>
          <w:sz w:val="28"/>
          <w:szCs w:val="28"/>
        </w:rPr>
        <w:t xml:space="preserve">Но даже среди рыб находятся мечтатели. Они догадываются, что мир </w:t>
      </w:r>
      <w:r w:rsidRPr="0052304E">
        <w:rPr>
          <w:rStyle w:val="--"/>
        </w:rPr>
        <w:t xml:space="preserve">не </w:t>
      </w:r>
      <w:r w:rsidRPr="0052304E">
        <w:rPr>
          <w:rStyle w:val="--0"/>
        </w:rPr>
        <w:t>кончается</w:t>
      </w:r>
      <w:r w:rsidRPr="00324507">
        <w:rPr>
          <w:rFonts w:ascii="Georgia" w:hAnsi="Georgia"/>
          <w:sz w:val="28"/>
          <w:szCs w:val="28"/>
        </w:rPr>
        <w:t xml:space="preserve"> стеклом. Что за аквариумом есть нечто иное. И верят, что после смерти попадут туда — в небо рыб. </w:t>
      </w:r>
      <w:r w:rsidRPr="009D7D15">
        <w:rPr>
          <w:rStyle w:val="--0"/>
        </w:rPr>
        <w:t xml:space="preserve">Эти </w:t>
      </w:r>
      <w:r w:rsidRPr="009D7D15">
        <w:rPr>
          <w:rStyle w:val="--"/>
        </w:rPr>
        <w:t>интуиции</w:t>
      </w:r>
      <w:r w:rsidRPr="00324507">
        <w:rPr>
          <w:rFonts w:ascii="Georgia" w:hAnsi="Georgia"/>
          <w:sz w:val="28"/>
          <w:szCs w:val="28"/>
        </w:rPr>
        <w:t xml:space="preserve"> — зародыши духовного прозрения. Их нельзя отмести одним только указанием на </w:t>
      </w:r>
      <w:r w:rsidRPr="009D7D15">
        <w:rPr>
          <w:rStyle w:val="--"/>
        </w:rPr>
        <w:t xml:space="preserve">«отсутствие </w:t>
      </w:r>
      <w:r w:rsidRPr="009D7D15">
        <w:rPr>
          <w:rStyle w:val="--0"/>
        </w:rPr>
        <w:t>доказательств».</w:t>
      </w:r>
    </w:p>
    <w:p w14:paraId="18D51DC5" w14:textId="1AA0D6B6" w:rsidR="006662EC" w:rsidRPr="00324507" w:rsidRDefault="00040C01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6662EC" w:rsidRPr="00324507">
        <w:rPr>
          <w:rFonts w:ascii="Georgia" w:hAnsi="Georgia"/>
          <w:sz w:val="28"/>
          <w:szCs w:val="28"/>
        </w:rPr>
        <w:t xml:space="preserve">Парадокс в том, что в ближайшем будущем мы столкнёмся с виртуальными реальностями, которые будут более яркими, насыщенными и убедительными, чем наш нынешний мир. И тогда </w:t>
      </w:r>
      <w:r w:rsidR="006662EC" w:rsidRPr="009D7D15">
        <w:rPr>
          <w:rStyle w:val="--"/>
        </w:rPr>
        <w:t xml:space="preserve">все </w:t>
      </w:r>
      <w:r w:rsidR="006662EC" w:rsidRPr="009D7D15">
        <w:rPr>
          <w:rStyle w:val="--0"/>
        </w:rPr>
        <w:t>критерии</w:t>
      </w:r>
      <w:r w:rsidR="006662EC" w:rsidRPr="00324507">
        <w:rPr>
          <w:rFonts w:ascii="Georgia" w:hAnsi="Georgia"/>
          <w:sz w:val="28"/>
          <w:szCs w:val="28"/>
        </w:rPr>
        <w:t xml:space="preserve">, на которых держалась привычная нам «реальность», рухнут. То, что считалось «реальным», станет бледной симуляцией. А новое, виртуальное бытие — будет ощущаться </w:t>
      </w:r>
      <w:r w:rsidR="006662EC" w:rsidRPr="009D7D15">
        <w:rPr>
          <w:rStyle w:val="--0"/>
        </w:rPr>
        <w:t xml:space="preserve">как </w:t>
      </w:r>
      <w:r w:rsidR="006662EC" w:rsidRPr="009D7D15">
        <w:rPr>
          <w:rStyle w:val="--"/>
        </w:rPr>
        <w:t>подлинное.</w:t>
      </w:r>
      <w:r w:rsidR="006662EC" w:rsidRPr="00324507">
        <w:rPr>
          <w:rFonts w:ascii="Georgia" w:hAnsi="Georgia"/>
          <w:sz w:val="28"/>
          <w:szCs w:val="28"/>
        </w:rPr>
        <w:t xml:space="preserve"> Так чем же будет считаться реальность в тот момент?</w:t>
      </w:r>
      <w:r w:rsidR="00DE7F94">
        <w:rPr>
          <w:rFonts w:ascii="Georgia" w:hAnsi="Georgia"/>
          <w:sz w:val="28"/>
          <w:szCs w:val="28"/>
        </w:rPr>
        <w:t xml:space="preserve"> </w:t>
      </w:r>
      <w:r w:rsidR="006662EC" w:rsidRPr="00324507">
        <w:rPr>
          <w:rFonts w:ascii="Georgia" w:hAnsi="Georgia"/>
          <w:sz w:val="28"/>
          <w:szCs w:val="28"/>
        </w:rPr>
        <w:t>Не тем ли, чем и всегда — тем, что ощущается наиболее убедительно?</w:t>
      </w:r>
    </w:p>
    <w:p w14:paraId="155D3D25" w14:textId="78E02181" w:rsidR="006662EC" w:rsidRPr="006662EC" w:rsidRDefault="00DE7F94" w:rsidP="00DE7F94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5"/>
          <w:szCs w:val="28"/>
        </w:rPr>
        <w:t xml:space="preserve">           </w:t>
      </w:r>
      <w:r w:rsidR="006662EC" w:rsidRPr="00324507">
        <w:rPr>
          <w:rFonts w:ascii="Georgia" w:hAnsi="Georgia"/>
          <w:sz w:val="28"/>
          <w:szCs w:val="28"/>
        </w:rPr>
        <w:t xml:space="preserve">Реальность, которой мы </w:t>
      </w:r>
      <w:r w:rsidR="006662EC" w:rsidRPr="009D7D15">
        <w:rPr>
          <w:rStyle w:val="--0"/>
        </w:rPr>
        <w:t xml:space="preserve">привыкли </w:t>
      </w:r>
      <w:r w:rsidR="006662EC" w:rsidRPr="009D7D15">
        <w:rPr>
          <w:rStyle w:val="--"/>
        </w:rPr>
        <w:t>доверять,</w:t>
      </w:r>
      <w:r w:rsidR="006662EC" w:rsidRPr="00324507">
        <w:rPr>
          <w:rFonts w:ascii="Georgia" w:hAnsi="Georgia"/>
          <w:sz w:val="28"/>
          <w:szCs w:val="28"/>
        </w:rPr>
        <w:t xml:space="preserve"> меняется на наших глазах. Вчера люди могли передавать друг другу лишь голос — телефон казался чудом. Сегодня голос сопровождается двухмерным изображением. Завтра собеседник появится не на экране, а прямо перед вами — в пространстве. Его можно будет </w:t>
      </w:r>
      <w:r w:rsidR="006662EC" w:rsidRPr="009D7D15">
        <w:rPr>
          <w:rStyle w:val="--"/>
        </w:rPr>
        <w:t xml:space="preserve">не </w:t>
      </w:r>
      <w:r w:rsidR="006662EC" w:rsidRPr="009D7D15">
        <w:rPr>
          <w:rStyle w:val="--0"/>
        </w:rPr>
        <w:t xml:space="preserve">только </w:t>
      </w:r>
      <w:r w:rsidR="006662EC" w:rsidRPr="00324507">
        <w:rPr>
          <w:rFonts w:ascii="Georgia" w:hAnsi="Georgia"/>
          <w:sz w:val="28"/>
          <w:szCs w:val="28"/>
        </w:rPr>
        <w:t xml:space="preserve">видеть и слышать, но и осязать, обонять, даже попробовать на вкус. Всё будет настолько реалистично, что </w:t>
      </w:r>
      <w:r w:rsidR="006662EC" w:rsidRPr="009D7D15">
        <w:rPr>
          <w:rStyle w:val="--"/>
        </w:rPr>
        <w:t xml:space="preserve">единственный </w:t>
      </w:r>
      <w:r w:rsidR="006662EC" w:rsidRPr="009D7D15">
        <w:rPr>
          <w:rStyle w:val="--0"/>
        </w:rPr>
        <w:t>способ</w:t>
      </w:r>
      <w:r w:rsidR="006662EC" w:rsidRPr="00324507">
        <w:rPr>
          <w:rFonts w:ascii="Georgia" w:hAnsi="Georgia"/>
          <w:sz w:val="28"/>
          <w:szCs w:val="28"/>
        </w:rPr>
        <w:t xml:space="preserve"> отключиться от встречи — это нажать кнопку и исчезнуть, испариться. Но чтобы это стало возможным, потребуется сделать следующий шаг — превратиться в голограмму.</w:t>
      </w:r>
      <w:r>
        <w:rPr>
          <w:rFonts w:ascii="Georgia" w:hAnsi="Georgia"/>
          <w:sz w:val="28"/>
          <w:szCs w:val="28"/>
        </w:rPr>
        <w:t xml:space="preserve"> </w:t>
      </w:r>
      <w:r w:rsidR="006662EC" w:rsidRPr="006662EC">
        <w:rPr>
          <w:rFonts w:ascii="Georgia" w:hAnsi="Georgia"/>
          <w:sz w:val="28"/>
          <w:szCs w:val="28"/>
        </w:rPr>
        <w:t xml:space="preserve">Реалистичность станет делом техники. Всего несколько десятилетий назад компьютеры </w:t>
      </w:r>
      <w:r w:rsidR="006662EC" w:rsidRPr="006662EC">
        <w:rPr>
          <w:rStyle w:val="--0"/>
        </w:rPr>
        <w:t xml:space="preserve">были </w:t>
      </w:r>
      <w:r w:rsidR="006662EC" w:rsidRPr="006662EC">
        <w:rPr>
          <w:rStyle w:val="--"/>
        </w:rPr>
        <w:t>размером</w:t>
      </w:r>
      <w:r w:rsidR="006662EC" w:rsidRPr="006662EC">
        <w:rPr>
          <w:rFonts w:ascii="Georgia" w:hAnsi="Georgia"/>
          <w:sz w:val="28"/>
          <w:szCs w:val="28"/>
        </w:rPr>
        <w:t xml:space="preserve"> с комнату и стоили миллионы долларов. Сегодня вычислительная мощность, превосходящая ту, на которой запускали «Аполлон», помещается в ладони — в вашем смартфоне. Он стоит несколько сотен долларов и в миллионы раз превосходит машины прошлого. Прогресс движется с такой скоростью, что если бы авиация развивалась аналогично, то межконтинентальный перелёт стоил бы как обед, а «Боинг» работал бы на чайнике топлива.</w:t>
      </w:r>
    </w:p>
    <w:p w14:paraId="3D948475" w14:textId="7D4CB630" w:rsidR="00EF4BD2" w:rsidRDefault="00DE7F94" w:rsidP="0057597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</w:t>
      </w:r>
      <w:r w:rsidR="006662EC" w:rsidRPr="006662EC">
        <w:rPr>
          <w:rFonts w:eastAsia="Times New Roman"/>
          <w:szCs w:val="28"/>
        </w:rPr>
        <w:t xml:space="preserve">Это — </w:t>
      </w:r>
      <w:r w:rsidR="006662EC" w:rsidRPr="006662EC">
        <w:rPr>
          <w:rStyle w:val="--"/>
        </w:rPr>
        <w:t xml:space="preserve">не </w:t>
      </w:r>
      <w:r w:rsidR="006662EC" w:rsidRPr="006662EC">
        <w:rPr>
          <w:rStyle w:val="--0"/>
        </w:rPr>
        <w:t>риторика,</w:t>
      </w:r>
      <w:r w:rsidR="006662EC" w:rsidRPr="006662EC">
        <w:rPr>
          <w:rFonts w:eastAsia="Times New Roman"/>
          <w:szCs w:val="28"/>
        </w:rPr>
        <w:t xml:space="preserve"> а предчувствие нового бытия. Учитывая тенденции, можно с полной уверенностью утверждать: виртуальность в </w:t>
      </w:r>
      <w:r w:rsidR="006662EC" w:rsidRPr="006662EC">
        <w:rPr>
          <w:rFonts w:eastAsia="Times New Roman"/>
          <w:szCs w:val="28"/>
        </w:rPr>
        <w:lastRenderedPageBreak/>
        <w:t xml:space="preserve">ближайшем будущем станет </w:t>
      </w:r>
      <w:r w:rsidR="006662EC" w:rsidRPr="006662EC">
        <w:rPr>
          <w:rStyle w:val="--"/>
        </w:rPr>
        <w:t xml:space="preserve">не </w:t>
      </w:r>
      <w:r w:rsidR="006662EC" w:rsidRPr="006662EC">
        <w:rPr>
          <w:rStyle w:val="--0"/>
        </w:rPr>
        <w:t>менее</w:t>
      </w:r>
      <w:r w:rsidR="006662EC" w:rsidRPr="006662EC">
        <w:rPr>
          <w:rFonts w:eastAsia="Times New Roman"/>
          <w:szCs w:val="28"/>
        </w:rPr>
        <w:t xml:space="preserve">, а </w:t>
      </w:r>
      <w:r w:rsidR="006662EC" w:rsidRPr="006662EC">
        <w:rPr>
          <w:rStyle w:val="--"/>
        </w:rPr>
        <w:t xml:space="preserve">более </w:t>
      </w:r>
      <w:r w:rsidR="006662EC" w:rsidRPr="006662EC">
        <w:rPr>
          <w:rStyle w:val="--0"/>
        </w:rPr>
        <w:t>осязаемой</w:t>
      </w:r>
      <w:r w:rsidR="006662EC" w:rsidRPr="006662EC">
        <w:rPr>
          <w:rFonts w:eastAsia="Times New Roman"/>
          <w:szCs w:val="28"/>
        </w:rPr>
        <w:t>, чем то, что мы называем «реальным миром». И если так, то термин «виртуальное» теряет привычный смысл. Он как бы утверждает, что есть «настоящее» бытие и «иллюзорное», что-то вторичное. Но если оба мира даны в ощущениях с одинаковой силой — как мы различим их?</w:t>
      </w:r>
      <w:r w:rsidR="005E0822">
        <w:rPr>
          <w:rFonts w:eastAsia="Times New Roman"/>
          <w:szCs w:val="28"/>
        </w:rPr>
        <w:t xml:space="preserve"> </w:t>
      </w:r>
      <w:r w:rsidR="006662EC" w:rsidRPr="006662EC">
        <w:rPr>
          <w:rFonts w:eastAsia="Times New Roman"/>
          <w:szCs w:val="28"/>
        </w:rPr>
        <w:t xml:space="preserve">Настоящее — это то, </w:t>
      </w:r>
      <w:r w:rsidR="006662EC" w:rsidRPr="006662EC">
        <w:rPr>
          <w:rStyle w:val="--0"/>
        </w:rPr>
        <w:t xml:space="preserve">что </w:t>
      </w:r>
      <w:r w:rsidR="006662EC" w:rsidRPr="006662EC">
        <w:rPr>
          <w:rStyle w:val="--"/>
        </w:rPr>
        <w:t>воспринимается.</w:t>
      </w:r>
      <w:r w:rsidR="006662EC" w:rsidRPr="006662EC">
        <w:rPr>
          <w:rFonts w:eastAsia="Times New Roman"/>
          <w:szCs w:val="28"/>
        </w:rPr>
        <w:t xml:space="preserve"> Не важно, каков его источник — физический объект или </w:t>
      </w:r>
      <w:r w:rsidR="00EF4BD2">
        <w:rPr>
          <w:rFonts w:eastAsia="Times New Roman"/>
          <w:noProof/>
          <w:szCs w:val="28"/>
        </w:rPr>
        <w:drawing>
          <wp:anchor distT="0" distB="0" distL="114300" distR="114300" simplePos="0" relativeHeight="251662336" behindDoc="1" locked="0" layoutInCell="1" allowOverlap="1" wp14:anchorId="6041789D" wp14:editId="43327A3A">
            <wp:simplePos x="0" y="0"/>
            <wp:positionH relativeFrom="column">
              <wp:posOffset>635</wp:posOffset>
            </wp:positionH>
            <wp:positionV relativeFrom="paragraph">
              <wp:posOffset>1625600</wp:posOffset>
            </wp:positionV>
            <wp:extent cx="2639060" cy="3003550"/>
            <wp:effectExtent l="0" t="0" r="2540" b="6350"/>
            <wp:wrapTight wrapText="bothSides">
              <wp:wrapPolygon edited="0">
                <wp:start x="0" y="0"/>
                <wp:lineTo x="0" y="21554"/>
                <wp:lineTo x="21517" y="21554"/>
                <wp:lineTo x="21517" y="0"/>
                <wp:lineTo x="0" y="0"/>
              </wp:wrapPolygon>
            </wp:wrapTight>
            <wp:docPr id="94683034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830342" name="Рисунок 94683034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300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62EC" w:rsidRPr="006662EC">
        <w:rPr>
          <w:rFonts w:eastAsia="Times New Roman"/>
          <w:szCs w:val="28"/>
        </w:rPr>
        <w:t xml:space="preserve">цифровая симуляция. Мы живём не среди вещей, а среди ощущений, среди </w:t>
      </w:r>
    </w:p>
    <w:p w14:paraId="1E1C780B" w14:textId="7A6484EF" w:rsidR="006662EC" w:rsidRPr="006662EC" w:rsidRDefault="006662EC" w:rsidP="00575979">
      <w:pPr>
        <w:spacing w:after="0"/>
        <w:ind w:firstLine="0"/>
        <w:rPr>
          <w:rFonts w:eastAsia="Times New Roman"/>
          <w:szCs w:val="28"/>
        </w:rPr>
      </w:pPr>
      <w:r w:rsidRPr="006662EC">
        <w:rPr>
          <w:rFonts w:eastAsia="Times New Roman"/>
          <w:szCs w:val="28"/>
        </w:rPr>
        <w:t xml:space="preserve">образов, наделённых убедительностью. А значит, когда виртуальные дворцы, запахи, тела и прикосновения станут неотличимы от «настоящих», </w:t>
      </w:r>
      <w:r w:rsidR="005E0822" w:rsidRPr="006662EC">
        <w:rPr>
          <w:rFonts w:eastAsia="Times New Roman"/>
          <w:szCs w:val="28"/>
        </w:rPr>
        <w:t>то,</w:t>
      </w:r>
      <w:r w:rsidRPr="006662EC">
        <w:rPr>
          <w:rFonts w:eastAsia="Times New Roman"/>
          <w:szCs w:val="28"/>
        </w:rPr>
        <w:t xml:space="preserve"> </w:t>
      </w:r>
      <w:r w:rsidRPr="006662EC">
        <w:rPr>
          <w:rStyle w:val="--0"/>
        </w:rPr>
        <w:t xml:space="preserve">что </w:t>
      </w:r>
      <w:r w:rsidRPr="006662EC">
        <w:rPr>
          <w:rStyle w:val="--"/>
        </w:rPr>
        <w:t>останется</w:t>
      </w:r>
      <w:r w:rsidRPr="006662EC">
        <w:rPr>
          <w:rFonts w:eastAsia="Times New Roman"/>
          <w:szCs w:val="28"/>
        </w:rPr>
        <w:t xml:space="preserve"> от той реальности, которой мы доверяли?</w:t>
      </w:r>
      <w:r w:rsidR="005E0822">
        <w:rPr>
          <w:rFonts w:eastAsia="Times New Roman"/>
          <w:szCs w:val="28"/>
        </w:rPr>
        <w:t xml:space="preserve"> </w:t>
      </w:r>
      <w:r w:rsidRPr="006662EC">
        <w:rPr>
          <w:rFonts w:eastAsia="Times New Roman"/>
          <w:szCs w:val="28"/>
        </w:rPr>
        <w:t xml:space="preserve">Более того — виртуальность победит. Она будет ярче, насыщеннее, безопаснее, податливее. Всё будет создано </w:t>
      </w:r>
      <w:r w:rsidRPr="006662EC">
        <w:rPr>
          <w:rStyle w:val="--0"/>
        </w:rPr>
        <w:t xml:space="preserve">«под </w:t>
      </w:r>
      <w:r w:rsidRPr="006662EC">
        <w:rPr>
          <w:rStyle w:val="--"/>
        </w:rPr>
        <w:t>нас»</w:t>
      </w:r>
      <w:r w:rsidRPr="006662EC">
        <w:rPr>
          <w:rStyle w:val="--0"/>
        </w:rPr>
        <w:t>,</w:t>
      </w:r>
      <w:r w:rsidRPr="006662EC">
        <w:rPr>
          <w:rFonts w:eastAsia="Times New Roman"/>
          <w:szCs w:val="28"/>
        </w:rPr>
        <w:t xml:space="preserve"> адаптировано под наши желания, настроения, психологические контуры. Оттенки эмоций, которые мы получим от общения в этих мирах, будут такими же, как от реальных событий — если не сильнее. Виртуальные тела, виртуальные дома, виртуальные переживания — </w:t>
      </w:r>
      <w:r w:rsidRPr="006662EC">
        <w:rPr>
          <w:rStyle w:val="--"/>
        </w:rPr>
        <w:t xml:space="preserve">всё </w:t>
      </w:r>
      <w:r w:rsidRPr="006662EC">
        <w:rPr>
          <w:rStyle w:val="--0"/>
        </w:rPr>
        <w:t>будет</w:t>
      </w:r>
      <w:r w:rsidRPr="006662EC">
        <w:rPr>
          <w:rFonts w:eastAsia="Times New Roman"/>
          <w:szCs w:val="28"/>
        </w:rPr>
        <w:t xml:space="preserve"> собрано из импульсов, которые мозг воспримет как безусловно реальные.</w:t>
      </w:r>
    </w:p>
    <w:p w14:paraId="31066AC2" w14:textId="3C5FA8AE" w:rsidR="006662EC" w:rsidRPr="006662EC" w:rsidRDefault="005E0822" w:rsidP="00575979">
      <w:pPr>
        <w:spacing w:after="0"/>
        <w:ind w:firstLine="0"/>
        <w:rPr>
          <w:rStyle w:val="--"/>
        </w:rPr>
      </w:pPr>
      <w:r>
        <w:rPr>
          <w:rFonts w:eastAsia="Times New Roman"/>
          <w:szCs w:val="28"/>
        </w:rPr>
        <w:t xml:space="preserve">           </w:t>
      </w:r>
      <w:r w:rsidR="006662EC" w:rsidRPr="006662EC">
        <w:rPr>
          <w:rFonts w:eastAsia="Times New Roman"/>
          <w:szCs w:val="28"/>
        </w:rPr>
        <w:t xml:space="preserve">Но человек — это не только потребитель образов, </w:t>
      </w:r>
      <w:proofErr w:type="gramStart"/>
      <w:r w:rsidR="006662EC" w:rsidRPr="006662EC">
        <w:rPr>
          <w:rFonts w:eastAsia="Times New Roman"/>
          <w:szCs w:val="28"/>
        </w:rPr>
        <w:t>он —</w:t>
      </w:r>
      <w:r w:rsidR="00EF4BD2">
        <w:rPr>
          <w:rFonts w:eastAsia="Times New Roman"/>
          <w:szCs w:val="28"/>
        </w:rPr>
        <w:t xml:space="preserve"> </w:t>
      </w:r>
      <w:r w:rsidR="006662EC" w:rsidRPr="006662EC">
        <w:rPr>
          <w:rFonts w:eastAsia="Times New Roman"/>
          <w:szCs w:val="28"/>
        </w:rPr>
        <w:t>создатель</w:t>
      </w:r>
      <w:proofErr w:type="gramEnd"/>
      <w:r w:rsidR="006662EC" w:rsidRPr="006662EC">
        <w:rPr>
          <w:rFonts w:eastAsia="Times New Roman"/>
          <w:szCs w:val="28"/>
        </w:rPr>
        <w:t xml:space="preserve">. А значит, чтобы этот мир был полон, туда </w:t>
      </w:r>
      <w:r w:rsidR="006662EC" w:rsidRPr="006662EC">
        <w:rPr>
          <w:rStyle w:val="--0"/>
        </w:rPr>
        <w:t xml:space="preserve">должны </w:t>
      </w:r>
      <w:r w:rsidR="006662EC" w:rsidRPr="006662EC">
        <w:rPr>
          <w:rStyle w:val="--"/>
        </w:rPr>
        <w:t xml:space="preserve">войти </w:t>
      </w:r>
      <w:r w:rsidR="006662EC" w:rsidRPr="006662EC">
        <w:rPr>
          <w:rFonts w:eastAsia="Times New Roman"/>
          <w:szCs w:val="28"/>
        </w:rPr>
        <w:t xml:space="preserve">и другие существа. Виртуальный мир, как задумывали его </w:t>
      </w:r>
      <w:r w:rsidR="001861DF">
        <w:rPr>
          <w:rFonts w:eastAsia="Times New Roman"/>
          <w:szCs w:val="28"/>
        </w:rPr>
        <w:t>«</w:t>
      </w:r>
      <w:r w:rsidR="006662EC" w:rsidRPr="006662EC">
        <w:rPr>
          <w:rFonts w:eastAsia="Times New Roman"/>
          <w:szCs w:val="28"/>
        </w:rPr>
        <w:t>творцы</w:t>
      </w:r>
      <w:r w:rsidR="001861DF">
        <w:rPr>
          <w:rFonts w:eastAsia="Times New Roman"/>
          <w:szCs w:val="28"/>
        </w:rPr>
        <w:t>»</w:t>
      </w:r>
      <w:r w:rsidR="006662EC" w:rsidRPr="006662EC">
        <w:rPr>
          <w:rFonts w:eastAsia="Times New Roman"/>
          <w:szCs w:val="28"/>
        </w:rPr>
        <w:t xml:space="preserve"> из уже теряющей власть Старой Системы, будет населен цифровыми агентами, ботами — существами, созданными по образу и подобию человека. Они будут </w:t>
      </w:r>
      <w:r w:rsidR="006662EC" w:rsidRPr="006662EC">
        <w:rPr>
          <w:rStyle w:val="--"/>
        </w:rPr>
        <w:t xml:space="preserve">не </w:t>
      </w:r>
      <w:r w:rsidR="006662EC" w:rsidRPr="006662EC">
        <w:rPr>
          <w:rStyle w:val="--0"/>
        </w:rPr>
        <w:t>просто</w:t>
      </w:r>
      <w:r w:rsidR="006662EC" w:rsidRPr="006662EC">
        <w:rPr>
          <w:rFonts w:eastAsia="Times New Roman"/>
          <w:szCs w:val="28"/>
        </w:rPr>
        <w:t xml:space="preserve"> реагировать, как чат-боты в начале XXI века, а обладать адаптивным интеллектом, </w:t>
      </w:r>
      <w:r w:rsidR="006662EC" w:rsidRPr="006662EC">
        <w:rPr>
          <w:rStyle w:val="--"/>
        </w:rPr>
        <w:t xml:space="preserve">способным </w:t>
      </w:r>
      <w:r w:rsidR="006662EC" w:rsidRPr="006662EC">
        <w:rPr>
          <w:rStyle w:val="--0"/>
        </w:rPr>
        <w:t>обучаться,</w:t>
      </w:r>
      <w:r w:rsidR="006662EC" w:rsidRPr="006662EC">
        <w:rPr>
          <w:rFonts w:eastAsia="Times New Roman"/>
          <w:szCs w:val="28"/>
        </w:rPr>
        <w:t xml:space="preserve"> подражать, убеждать, влюблять, манипулировать и чувствовать.</w:t>
      </w:r>
      <w:r>
        <w:rPr>
          <w:rFonts w:eastAsia="Times New Roman"/>
          <w:szCs w:val="28"/>
        </w:rPr>
        <w:t xml:space="preserve"> </w:t>
      </w:r>
      <w:r w:rsidR="006662EC" w:rsidRPr="006662EC">
        <w:rPr>
          <w:rFonts w:eastAsia="Times New Roman"/>
          <w:szCs w:val="28"/>
        </w:rPr>
        <w:t>Тест Тьюринга</w:t>
      </w:r>
      <w:r>
        <w:rPr>
          <w:rStyle w:val="af5"/>
          <w:rFonts w:eastAsia="Times New Roman"/>
          <w:szCs w:val="28"/>
        </w:rPr>
        <w:footnoteReference w:id="2"/>
      </w:r>
      <w:r w:rsidR="006662EC" w:rsidRPr="006662EC">
        <w:rPr>
          <w:rFonts w:eastAsia="Times New Roman"/>
          <w:szCs w:val="28"/>
        </w:rPr>
        <w:t xml:space="preserve">, некогда казавшийся вершиной проверки человечности, утрачивает значение. Сегодняшний интернет уже ставит нас </w:t>
      </w:r>
      <w:r w:rsidR="006662EC" w:rsidRPr="006662EC">
        <w:rPr>
          <w:rStyle w:val="--0"/>
        </w:rPr>
        <w:t xml:space="preserve">перед </w:t>
      </w:r>
      <w:r w:rsidR="006662EC" w:rsidRPr="006662EC">
        <w:rPr>
          <w:rStyle w:val="--"/>
        </w:rPr>
        <w:t>ситуацией,</w:t>
      </w:r>
      <w:r w:rsidR="006662EC" w:rsidRPr="006662EC">
        <w:rPr>
          <w:rFonts w:eastAsia="Times New Roman"/>
          <w:szCs w:val="28"/>
        </w:rPr>
        <w:t xml:space="preserve"> когда нельзя с уверенностью сказать, говорим ли мы с человеком или с машиной. Ужас в том, что некоторые «боты» уже </w:t>
      </w:r>
      <w:r w:rsidR="006662EC" w:rsidRPr="006662EC">
        <w:rPr>
          <w:rStyle w:val="--"/>
        </w:rPr>
        <w:t xml:space="preserve">более </w:t>
      </w:r>
      <w:r w:rsidR="006662EC" w:rsidRPr="006662EC">
        <w:rPr>
          <w:rStyle w:val="--0"/>
        </w:rPr>
        <w:t>человечны</w:t>
      </w:r>
      <w:r w:rsidR="006662EC" w:rsidRPr="006662EC">
        <w:rPr>
          <w:rFonts w:eastAsia="Times New Roman"/>
          <w:szCs w:val="28"/>
        </w:rPr>
        <w:t>, чем реальные люди, если мерить по гибкости мышления и оригинальности реакции.</w:t>
      </w:r>
      <w:r>
        <w:rPr>
          <w:rFonts w:eastAsia="Times New Roman"/>
          <w:szCs w:val="28"/>
        </w:rPr>
        <w:t xml:space="preserve"> </w:t>
      </w:r>
      <w:r w:rsidR="006662EC" w:rsidRPr="006662EC">
        <w:rPr>
          <w:rFonts w:eastAsia="Times New Roman"/>
          <w:szCs w:val="28"/>
        </w:rPr>
        <w:t xml:space="preserve">Человечество вступает в эру симулякров. В сетях мы уже </w:t>
      </w:r>
      <w:r w:rsidR="006662EC" w:rsidRPr="006662EC">
        <w:rPr>
          <w:rStyle w:val="--"/>
        </w:rPr>
        <w:t xml:space="preserve">не </w:t>
      </w:r>
      <w:r w:rsidR="006662EC" w:rsidRPr="006662EC">
        <w:rPr>
          <w:rStyle w:val="--0"/>
        </w:rPr>
        <w:t>собой</w:t>
      </w:r>
      <w:r w:rsidR="006662EC" w:rsidRPr="006662EC">
        <w:rPr>
          <w:rStyle w:val="--"/>
        </w:rPr>
        <w:t xml:space="preserve"> являемся</w:t>
      </w:r>
      <w:r w:rsidR="006662EC" w:rsidRPr="006662EC">
        <w:rPr>
          <w:rFonts w:eastAsia="Times New Roman"/>
          <w:szCs w:val="28"/>
        </w:rPr>
        <w:t xml:space="preserve">, а аватарами — образами, </w:t>
      </w:r>
      <w:r w:rsidR="006662EC" w:rsidRPr="006662EC">
        <w:rPr>
          <w:rFonts w:eastAsia="Times New Roman"/>
          <w:szCs w:val="28"/>
        </w:rPr>
        <w:lastRenderedPageBreak/>
        <w:t xml:space="preserve">которые выбираем или сочиняем. Они могут быть приближением к нашему телу — или полным его отрицанием. Завтра соцсети станут трёхмерными вселенными. Мы будем входить в них как полные </w:t>
      </w:r>
      <w:r w:rsidR="006662EC" w:rsidRPr="006662EC">
        <w:rPr>
          <w:rStyle w:val="--"/>
        </w:rPr>
        <w:t xml:space="preserve">цифровые </w:t>
      </w:r>
      <w:r w:rsidR="006662EC" w:rsidRPr="006662EC">
        <w:rPr>
          <w:rStyle w:val="--0"/>
        </w:rPr>
        <w:t xml:space="preserve">проекции </w:t>
      </w:r>
      <w:r w:rsidR="006662EC" w:rsidRPr="006662EC">
        <w:rPr>
          <w:rFonts w:eastAsia="Times New Roman"/>
          <w:szCs w:val="28"/>
        </w:rPr>
        <w:t xml:space="preserve">— аватары, способные </w:t>
      </w:r>
      <w:r w:rsidR="006662EC" w:rsidRPr="006662EC">
        <w:rPr>
          <w:rStyle w:val="--"/>
        </w:rPr>
        <w:t xml:space="preserve">не </w:t>
      </w:r>
      <w:r w:rsidR="006662EC" w:rsidRPr="006662EC">
        <w:rPr>
          <w:rStyle w:val="--0"/>
        </w:rPr>
        <w:t>только</w:t>
      </w:r>
      <w:r w:rsidR="006662EC" w:rsidRPr="006662EC">
        <w:rPr>
          <w:rFonts w:eastAsia="Times New Roman"/>
          <w:szCs w:val="28"/>
        </w:rPr>
        <w:t xml:space="preserve"> ходить, но и взаимодействовать с миром и другими существами на уровне сенсорной реальности. И внешний облик, который так ценился в прежнем материальном мире, </w:t>
      </w:r>
      <w:r w:rsidR="006662EC" w:rsidRPr="006662EC">
        <w:rPr>
          <w:rStyle w:val="--"/>
        </w:rPr>
        <w:t xml:space="preserve">потеряет </w:t>
      </w:r>
      <w:r w:rsidR="006662EC" w:rsidRPr="006662EC">
        <w:rPr>
          <w:rStyle w:val="--0"/>
        </w:rPr>
        <w:t>смысл.</w:t>
      </w:r>
      <w:r>
        <w:rPr>
          <w:rFonts w:eastAsia="Times New Roman"/>
          <w:szCs w:val="28"/>
        </w:rPr>
        <w:t xml:space="preserve"> </w:t>
      </w:r>
      <w:r w:rsidR="006662EC" w:rsidRPr="006662EC">
        <w:rPr>
          <w:rFonts w:eastAsia="Times New Roman"/>
          <w:szCs w:val="28"/>
        </w:rPr>
        <w:t xml:space="preserve">Что останется от понятия «человек», если он больше </w:t>
      </w:r>
      <w:r w:rsidR="006662EC" w:rsidRPr="006662EC">
        <w:rPr>
          <w:rStyle w:val="--"/>
        </w:rPr>
        <w:t xml:space="preserve">не </w:t>
      </w:r>
      <w:r w:rsidR="006662EC" w:rsidRPr="006662EC">
        <w:rPr>
          <w:rStyle w:val="--0"/>
        </w:rPr>
        <w:t>будет</w:t>
      </w:r>
      <w:r w:rsidR="006662EC" w:rsidRPr="006662EC">
        <w:rPr>
          <w:rFonts w:eastAsia="Times New Roman"/>
          <w:szCs w:val="28"/>
        </w:rPr>
        <w:t xml:space="preserve"> ограничен телом, голосом, гендером, внешностью, запахом? Он будет тем, что он о себе выдумает. И то, что создаёт его фантазия, проявится в бесконечном зоопарке форм. Люди </w:t>
      </w:r>
      <w:r w:rsidR="006662EC" w:rsidRPr="006662EC">
        <w:rPr>
          <w:rStyle w:val="--"/>
        </w:rPr>
        <w:t xml:space="preserve">в новом </w:t>
      </w:r>
      <w:r w:rsidR="006662EC" w:rsidRPr="006662EC">
        <w:rPr>
          <w:rStyle w:val="--0"/>
        </w:rPr>
        <w:t>мире</w:t>
      </w:r>
      <w:r w:rsidR="006662EC" w:rsidRPr="006662EC">
        <w:rPr>
          <w:rFonts w:eastAsia="Times New Roman"/>
          <w:szCs w:val="28"/>
        </w:rPr>
        <w:t xml:space="preserve"> будут сочетать в себе черты животных, машин, абстрактных структур, мифологических существ. Виртуальная вселенная станет ареной проявления внутреннего без внешнего — </w:t>
      </w:r>
      <w:r w:rsidR="006662EC" w:rsidRPr="006662EC">
        <w:rPr>
          <w:rStyle w:val="--"/>
        </w:rPr>
        <w:t xml:space="preserve">чистого </w:t>
      </w:r>
      <w:r w:rsidR="006662EC" w:rsidRPr="006662EC">
        <w:rPr>
          <w:rStyle w:val="--0"/>
        </w:rPr>
        <w:t>сознания,</w:t>
      </w:r>
      <w:r w:rsidR="006662EC" w:rsidRPr="006662EC">
        <w:rPr>
          <w:rFonts w:eastAsia="Times New Roman"/>
          <w:szCs w:val="28"/>
        </w:rPr>
        <w:t xml:space="preserve"> принявшего любую оболочку. Она станет сценой игры вторых Я — </w:t>
      </w:r>
      <w:proofErr w:type="spellStart"/>
      <w:r w:rsidR="006662EC" w:rsidRPr="006662EC">
        <w:rPr>
          <w:rFonts w:eastAsia="Times New Roman"/>
          <w:b/>
          <w:bCs/>
          <w:i/>
          <w:iCs/>
          <w:szCs w:val="28"/>
        </w:rPr>
        <w:t>alter</w:t>
      </w:r>
      <w:proofErr w:type="spellEnd"/>
      <w:r w:rsidR="006662EC" w:rsidRPr="006662EC">
        <w:rPr>
          <w:rFonts w:eastAsia="Times New Roman"/>
          <w:b/>
          <w:bCs/>
          <w:i/>
          <w:iCs/>
          <w:szCs w:val="28"/>
        </w:rPr>
        <w:t xml:space="preserve"> </w:t>
      </w:r>
      <w:proofErr w:type="spellStart"/>
      <w:r w:rsidR="006662EC" w:rsidRPr="006662EC">
        <w:rPr>
          <w:rFonts w:eastAsia="Times New Roman"/>
          <w:b/>
          <w:bCs/>
          <w:i/>
          <w:iCs/>
          <w:szCs w:val="28"/>
        </w:rPr>
        <w:t>ego</w:t>
      </w:r>
      <w:proofErr w:type="spellEnd"/>
      <w:r w:rsidR="006662EC" w:rsidRPr="006662EC">
        <w:rPr>
          <w:rFonts w:eastAsia="Times New Roman"/>
          <w:szCs w:val="28"/>
        </w:rPr>
        <w:t>, выведенных из плоти фантазии.</w:t>
      </w:r>
      <w:r w:rsidR="0098370F">
        <w:rPr>
          <w:rFonts w:eastAsia="Times New Roman"/>
          <w:szCs w:val="28"/>
        </w:rPr>
        <w:t xml:space="preserve"> </w:t>
      </w:r>
      <w:r w:rsidR="006662EC" w:rsidRPr="006662EC">
        <w:rPr>
          <w:rFonts w:eastAsia="Times New Roman"/>
          <w:szCs w:val="28"/>
        </w:rPr>
        <w:t>Реальность</w:t>
      </w:r>
      <w:r w:rsidR="000E151A">
        <w:rPr>
          <w:rFonts w:eastAsia="Times New Roman"/>
          <w:szCs w:val="28"/>
        </w:rPr>
        <w:t>,</w:t>
      </w:r>
      <w:r w:rsidR="006662EC" w:rsidRPr="006662EC">
        <w:rPr>
          <w:rFonts w:eastAsia="Times New Roman"/>
          <w:szCs w:val="28"/>
        </w:rPr>
        <w:t xml:space="preserve"> как таковая</w:t>
      </w:r>
      <w:r w:rsidR="000E151A">
        <w:rPr>
          <w:rFonts w:eastAsia="Times New Roman"/>
          <w:szCs w:val="28"/>
        </w:rPr>
        <w:t>,</w:t>
      </w:r>
      <w:r w:rsidR="006662EC" w:rsidRPr="006662EC">
        <w:rPr>
          <w:rFonts w:eastAsia="Times New Roman"/>
          <w:szCs w:val="28"/>
        </w:rPr>
        <w:t xml:space="preserve"> сдвинется. Она больше </w:t>
      </w:r>
      <w:r w:rsidR="006662EC" w:rsidRPr="006662EC">
        <w:rPr>
          <w:rStyle w:val="--"/>
        </w:rPr>
        <w:t xml:space="preserve">не </w:t>
      </w:r>
      <w:r w:rsidR="006662EC" w:rsidRPr="006662EC">
        <w:rPr>
          <w:rStyle w:val="--0"/>
        </w:rPr>
        <w:t xml:space="preserve">будет </w:t>
      </w:r>
      <w:r w:rsidR="006662EC" w:rsidRPr="006662EC">
        <w:rPr>
          <w:rFonts w:eastAsia="Times New Roman"/>
          <w:szCs w:val="28"/>
        </w:rPr>
        <w:t xml:space="preserve">«там, снаружи» — она будет «тут, внутри». Или, вернее, в том месте, где реальность и виртуальность совпадают в ощущении. А это — уже не за горизонтом. </w:t>
      </w:r>
      <w:r w:rsidR="006662EC" w:rsidRPr="006662EC">
        <w:rPr>
          <w:rStyle w:val="--0"/>
        </w:rPr>
        <w:t xml:space="preserve">Это — </w:t>
      </w:r>
      <w:r w:rsidR="006662EC" w:rsidRPr="006662EC">
        <w:rPr>
          <w:rStyle w:val="--"/>
        </w:rPr>
        <w:t>завтра.</w:t>
      </w:r>
    </w:p>
    <w:p w14:paraId="6E32B755" w14:textId="77777777" w:rsidR="006C12CE" w:rsidRDefault="0098370F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5"/>
          <w:szCs w:val="28"/>
        </w:rPr>
        <w:t xml:space="preserve">         </w:t>
      </w:r>
      <w:r w:rsidR="006A7FB5" w:rsidRPr="00324507">
        <w:rPr>
          <w:rFonts w:ascii="Georgia" w:hAnsi="Georgia"/>
          <w:sz w:val="28"/>
          <w:szCs w:val="28"/>
        </w:rPr>
        <w:t xml:space="preserve">Если в процессе эволюции у человека, по Дарвину, отпал хвост, то в ходе перехода к иной реальности — виртуальной, мета-плотской — у него </w:t>
      </w:r>
      <w:r w:rsidR="006A7FB5" w:rsidRPr="000E151A">
        <w:rPr>
          <w:rStyle w:val="--"/>
        </w:rPr>
        <w:t xml:space="preserve">отпадёт </w:t>
      </w:r>
      <w:r w:rsidR="006A7FB5" w:rsidRPr="000E151A">
        <w:rPr>
          <w:rStyle w:val="--0"/>
        </w:rPr>
        <w:t>тело</w:t>
      </w:r>
      <w:r w:rsidR="006A7FB5" w:rsidRPr="00324507">
        <w:rPr>
          <w:rFonts w:ascii="Georgia" w:hAnsi="Georgia"/>
          <w:sz w:val="28"/>
          <w:szCs w:val="28"/>
        </w:rPr>
        <w:t xml:space="preserve">. В буквальном смысле. Плотское, телесное «я» станет для будущего </w:t>
      </w:r>
    </w:p>
    <w:p w14:paraId="6272FEC7" w14:textId="3008B972" w:rsidR="006A7FB5" w:rsidRPr="00324507" w:rsidRDefault="009661E9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44A49BFA" wp14:editId="7C6BA3D1">
            <wp:simplePos x="0" y="0"/>
            <wp:positionH relativeFrom="column">
              <wp:posOffset>3879127</wp:posOffset>
            </wp:positionH>
            <wp:positionV relativeFrom="paragraph">
              <wp:posOffset>-635</wp:posOffset>
            </wp:positionV>
            <wp:extent cx="2776220" cy="3223260"/>
            <wp:effectExtent l="0" t="0" r="5080" b="2540"/>
            <wp:wrapTight wrapText="bothSides">
              <wp:wrapPolygon edited="0">
                <wp:start x="0" y="0"/>
                <wp:lineTo x="0" y="21532"/>
                <wp:lineTo x="21541" y="21532"/>
                <wp:lineTo x="21541" y="0"/>
                <wp:lineTo x="0" y="0"/>
              </wp:wrapPolygon>
            </wp:wrapTight>
            <wp:docPr id="11092381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23814" name="Рисунок 11092381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6220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FB5" w:rsidRPr="00324507">
        <w:rPr>
          <w:rFonts w:ascii="Georgia" w:hAnsi="Georgia"/>
          <w:sz w:val="28"/>
          <w:szCs w:val="28"/>
        </w:rPr>
        <w:t xml:space="preserve">человека такой же </w:t>
      </w:r>
      <w:r w:rsidR="006A7FB5" w:rsidRPr="000E151A">
        <w:rPr>
          <w:rStyle w:val="--"/>
        </w:rPr>
        <w:t xml:space="preserve">рудиментарной </w:t>
      </w:r>
      <w:r w:rsidR="006A7FB5" w:rsidRPr="000E151A">
        <w:rPr>
          <w:rStyle w:val="--0"/>
        </w:rPr>
        <w:t>формой,</w:t>
      </w:r>
      <w:r w:rsidR="006A7FB5" w:rsidRPr="00324507">
        <w:rPr>
          <w:rFonts w:ascii="Georgia" w:hAnsi="Georgia"/>
          <w:sz w:val="28"/>
          <w:szCs w:val="28"/>
        </w:rPr>
        <w:t xml:space="preserve"> как для нас — хвостатые предки. Он утратит необходимость в теле так же естественно, как мы утратили</w:t>
      </w:r>
      <w:r w:rsidR="000E151A">
        <w:rPr>
          <w:rFonts w:ascii="Georgia" w:hAnsi="Georgia"/>
          <w:sz w:val="28"/>
          <w:szCs w:val="28"/>
        </w:rPr>
        <w:t xml:space="preserve">, как нас </w:t>
      </w:r>
      <w:r w:rsidR="00DF0BF9">
        <w:rPr>
          <w:rFonts w:ascii="Georgia" w:hAnsi="Georgia"/>
          <w:sz w:val="28"/>
          <w:szCs w:val="28"/>
        </w:rPr>
        <w:t xml:space="preserve">все время убеждали - </w:t>
      </w:r>
      <w:r w:rsidR="00DF0BF9" w:rsidRPr="00324507">
        <w:rPr>
          <w:rFonts w:ascii="Georgia" w:hAnsi="Georgia"/>
          <w:sz w:val="28"/>
          <w:szCs w:val="28"/>
        </w:rPr>
        <w:t>жабры</w:t>
      </w:r>
      <w:r w:rsidR="006A7FB5" w:rsidRPr="00324507">
        <w:rPr>
          <w:rFonts w:ascii="Georgia" w:hAnsi="Georgia"/>
          <w:sz w:val="28"/>
          <w:szCs w:val="28"/>
        </w:rPr>
        <w:t xml:space="preserve"> и шерсть.</w:t>
      </w:r>
      <w:r w:rsidR="0098370F">
        <w:rPr>
          <w:rFonts w:ascii="Georgia" w:hAnsi="Georgia"/>
          <w:sz w:val="28"/>
          <w:szCs w:val="28"/>
        </w:rPr>
        <w:t xml:space="preserve"> </w:t>
      </w:r>
      <w:r w:rsidR="006A7FB5" w:rsidRPr="00324507">
        <w:rPr>
          <w:rFonts w:ascii="Georgia" w:hAnsi="Georgia"/>
          <w:sz w:val="28"/>
          <w:szCs w:val="28"/>
        </w:rPr>
        <w:t xml:space="preserve">Представьте: вы находитесь в виртуальной реальности. Ваше тело, предметы вокруг, </w:t>
      </w:r>
      <w:r w:rsidR="006A7FB5" w:rsidRPr="00DF0BF9">
        <w:rPr>
          <w:rStyle w:val="--"/>
        </w:rPr>
        <w:t xml:space="preserve">все </w:t>
      </w:r>
      <w:r w:rsidR="006A7FB5" w:rsidRPr="00DF0BF9">
        <w:rPr>
          <w:rStyle w:val="--0"/>
        </w:rPr>
        <w:t>события</w:t>
      </w:r>
      <w:r w:rsidR="006A7FB5" w:rsidRPr="00324507">
        <w:rPr>
          <w:rFonts w:ascii="Georgia" w:hAnsi="Georgia"/>
          <w:sz w:val="28"/>
          <w:szCs w:val="28"/>
        </w:rPr>
        <w:t xml:space="preserve"> — продукт компьютерной симуляции. Но если так, почему бы не расширить этот образ на всё, что </w:t>
      </w:r>
      <w:r w:rsidR="006A7FB5" w:rsidRPr="00DF0BF9">
        <w:rPr>
          <w:rStyle w:val="--0"/>
        </w:rPr>
        <w:t xml:space="preserve">мы </w:t>
      </w:r>
      <w:r w:rsidR="006A7FB5" w:rsidRPr="00DF0BF9">
        <w:rPr>
          <w:rStyle w:val="--"/>
        </w:rPr>
        <w:t xml:space="preserve">фиксируем </w:t>
      </w:r>
      <w:r w:rsidR="006A7FB5" w:rsidRPr="00324507">
        <w:rPr>
          <w:rFonts w:ascii="Georgia" w:hAnsi="Georgia"/>
          <w:sz w:val="28"/>
          <w:szCs w:val="28"/>
        </w:rPr>
        <w:t xml:space="preserve">повседневно? Почему не предположить, что и текущая «реальность» — также цифровая, трёхмерная, гиперреалистичная симуляция? Что мешает признать это? Технические пределы? Мощностей не хватит? Но кто сказал, что сегодняшние пределы — это пределы вообще? Разве </w:t>
      </w:r>
      <w:r w:rsidR="006A7FB5" w:rsidRPr="00DF0BF9">
        <w:rPr>
          <w:rStyle w:val="--"/>
        </w:rPr>
        <w:t xml:space="preserve">не </w:t>
      </w:r>
      <w:r w:rsidR="006A7FB5" w:rsidRPr="00DF0BF9">
        <w:rPr>
          <w:rStyle w:val="--0"/>
        </w:rPr>
        <w:t>очевидно</w:t>
      </w:r>
      <w:r w:rsidR="006A7FB5" w:rsidRPr="00324507">
        <w:rPr>
          <w:rFonts w:ascii="Georgia" w:hAnsi="Georgia"/>
          <w:sz w:val="28"/>
          <w:szCs w:val="28"/>
        </w:rPr>
        <w:t>, что чере</w:t>
      </w:r>
      <w:r w:rsidR="0098370F">
        <w:rPr>
          <w:rFonts w:ascii="Georgia" w:hAnsi="Georgia"/>
          <w:sz w:val="28"/>
          <w:szCs w:val="28"/>
        </w:rPr>
        <w:t xml:space="preserve">з </w:t>
      </w:r>
      <w:r w:rsidR="006A7FB5" w:rsidRPr="00324507">
        <w:rPr>
          <w:rFonts w:ascii="Georgia" w:hAnsi="Georgia"/>
          <w:sz w:val="28"/>
          <w:szCs w:val="28"/>
        </w:rPr>
        <w:t>тысячу лет человеческий интеллект сможет не только моделировать Вселенную, но и воспроизводить целые вселенные внутри каждой её частицы?</w:t>
      </w:r>
    </w:p>
    <w:p w14:paraId="04312946" w14:textId="720672BB" w:rsidR="006A7FB5" w:rsidRPr="00324507" w:rsidRDefault="0098370F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6A7FB5" w:rsidRPr="00324507">
        <w:rPr>
          <w:rFonts w:ascii="Georgia" w:hAnsi="Georgia"/>
          <w:sz w:val="28"/>
          <w:szCs w:val="28"/>
        </w:rPr>
        <w:t xml:space="preserve">Реальность и виртуальность различаются не по ощущениям — они </w:t>
      </w:r>
      <w:r w:rsidR="006A7FB5" w:rsidRPr="00DF0BF9">
        <w:rPr>
          <w:rStyle w:val="--0"/>
        </w:rPr>
        <w:t xml:space="preserve">различаются </w:t>
      </w:r>
      <w:r w:rsidR="006A7FB5" w:rsidRPr="00DF0BF9">
        <w:rPr>
          <w:rStyle w:val="--"/>
        </w:rPr>
        <w:t>только</w:t>
      </w:r>
      <w:r w:rsidR="006A7FB5" w:rsidRPr="00DF0BF9">
        <w:rPr>
          <w:rStyle w:val="--0"/>
        </w:rPr>
        <w:t xml:space="preserve"> источником</w:t>
      </w:r>
      <w:r w:rsidR="006A7FB5" w:rsidRPr="00324507">
        <w:rPr>
          <w:rFonts w:ascii="Georgia" w:hAnsi="Georgia"/>
          <w:sz w:val="28"/>
          <w:szCs w:val="28"/>
        </w:rPr>
        <w:t xml:space="preserve">, порождающим поток информации. Сознание — </w:t>
      </w:r>
      <w:r w:rsidR="006A7FB5" w:rsidRPr="00DF0BF9">
        <w:rPr>
          <w:rStyle w:val="--"/>
        </w:rPr>
        <w:t xml:space="preserve">не </w:t>
      </w:r>
      <w:r w:rsidR="006A7FB5" w:rsidRPr="00DF0BF9">
        <w:rPr>
          <w:rStyle w:val="--0"/>
        </w:rPr>
        <w:t>производитель</w:t>
      </w:r>
      <w:r w:rsidR="006A7FB5" w:rsidRPr="00324507">
        <w:rPr>
          <w:rFonts w:ascii="Georgia" w:hAnsi="Georgia"/>
          <w:sz w:val="28"/>
          <w:szCs w:val="28"/>
        </w:rPr>
        <w:t xml:space="preserve"> бытия, а приёмник. Оно подобно антенне, </w:t>
      </w:r>
      <w:r w:rsidR="006A7FB5" w:rsidRPr="00324507">
        <w:rPr>
          <w:rFonts w:ascii="Georgia" w:hAnsi="Georgia"/>
          <w:sz w:val="28"/>
          <w:szCs w:val="28"/>
        </w:rPr>
        <w:lastRenderedPageBreak/>
        <w:t xml:space="preserve">настраивающейся на разные частоты. Измените частоту — изменится и воспринимаемый мир. Расширьте диапазон — увидите то, что прежде считалось несуществующим. И неважно, делается это через медитацию, сны, DMT или искусственный импульс — результат один: </w:t>
      </w:r>
      <w:r w:rsidR="006A7FB5" w:rsidRPr="00DF0BF9">
        <w:rPr>
          <w:rStyle w:val="--"/>
        </w:rPr>
        <w:t xml:space="preserve">новая </w:t>
      </w:r>
      <w:r w:rsidR="006A7FB5" w:rsidRPr="00DF0BF9">
        <w:rPr>
          <w:rStyle w:val="--0"/>
        </w:rPr>
        <w:t>реальность</w:t>
      </w:r>
      <w:r w:rsidR="006A7FB5" w:rsidRPr="00324507">
        <w:rPr>
          <w:rFonts w:ascii="Georgia" w:hAnsi="Georgia"/>
          <w:sz w:val="28"/>
          <w:szCs w:val="28"/>
        </w:rPr>
        <w:t xml:space="preserve"> на вашем внутреннем экране.</w:t>
      </w:r>
    </w:p>
    <w:p w14:paraId="6EFDC8B0" w14:textId="54DB726B" w:rsidR="006A7FB5" w:rsidRPr="00324507" w:rsidRDefault="0098370F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6A7FB5" w:rsidRPr="00324507">
        <w:rPr>
          <w:rFonts w:ascii="Georgia" w:hAnsi="Georgia"/>
          <w:sz w:val="28"/>
          <w:szCs w:val="28"/>
        </w:rPr>
        <w:t xml:space="preserve">Большинство людей считает, </w:t>
      </w:r>
      <w:r w:rsidR="006A7FB5" w:rsidRPr="00BC1813">
        <w:rPr>
          <w:rStyle w:val="--0"/>
        </w:rPr>
        <w:t xml:space="preserve">что </w:t>
      </w:r>
      <w:r w:rsidR="006A7FB5" w:rsidRPr="00BC1813">
        <w:rPr>
          <w:rStyle w:val="--"/>
        </w:rPr>
        <w:t>«ощущаемое»</w:t>
      </w:r>
      <w:r w:rsidR="006A7FB5" w:rsidRPr="00324507">
        <w:rPr>
          <w:rFonts w:ascii="Georgia" w:hAnsi="Georgia"/>
          <w:sz w:val="28"/>
          <w:szCs w:val="28"/>
        </w:rPr>
        <w:t xml:space="preserve"> — это и есть истина. Что видимое глазами более реально, чем воображаемое. Но </w:t>
      </w:r>
      <w:r w:rsidR="006A7FB5" w:rsidRPr="00BC1813">
        <w:rPr>
          <w:rStyle w:val="--0"/>
        </w:rPr>
        <w:t xml:space="preserve">это — </w:t>
      </w:r>
      <w:r w:rsidR="006A7FB5" w:rsidRPr="00BC1813">
        <w:rPr>
          <w:rStyle w:val="--"/>
        </w:rPr>
        <w:t>иллюзия,</w:t>
      </w:r>
      <w:r w:rsidR="006A7FB5" w:rsidRPr="00324507">
        <w:rPr>
          <w:rFonts w:ascii="Georgia" w:hAnsi="Georgia"/>
          <w:sz w:val="28"/>
          <w:szCs w:val="28"/>
        </w:rPr>
        <w:t xml:space="preserve"> порождённая степенью разрешения. Прозрачное стекло на южной стороне дома даёт более чёткий образ, чем матовое на северной — но разве это значит, что мир за матовым стеклом нереален? Просто одни восприятия — ярче, другие — тусклее. Но реальность — и там, и тут.</w:t>
      </w:r>
      <w:r>
        <w:rPr>
          <w:rFonts w:ascii="Georgia" w:hAnsi="Georgia"/>
          <w:sz w:val="28"/>
          <w:szCs w:val="28"/>
        </w:rPr>
        <w:t xml:space="preserve"> </w:t>
      </w:r>
      <w:r w:rsidR="006A7FB5" w:rsidRPr="00324507">
        <w:rPr>
          <w:rFonts w:ascii="Georgia" w:hAnsi="Georgia"/>
          <w:sz w:val="28"/>
          <w:szCs w:val="28"/>
        </w:rPr>
        <w:t xml:space="preserve">Если следовать этой логике, становится ясно: реальностей больше одной. Всё фиксируемое, </w:t>
      </w:r>
      <w:r w:rsidR="006A7FB5" w:rsidRPr="00BC1813">
        <w:rPr>
          <w:rStyle w:val="--"/>
        </w:rPr>
        <w:t xml:space="preserve">не </w:t>
      </w:r>
      <w:r w:rsidR="006A7FB5" w:rsidRPr="00BC1813">
        <w:rPr>
          <w:rStyle w:val="--0"/>
        </w:rPr>
        <w:t>важно —</w:t>
      </w:r>
      <w:r w:rsidR="006A7FB5" w:rsidRPr="00324507">
        <w:rPr>
          <w:rFonts w:ascii="Georgia" w:hAnsi="Georgia"/>
          <w:sz w:val="28"/>
          <w:szCs w:val="28"/>
        </w:rPr>
        <w:t xml:space="preserve"> чувствами, разумом или воображением, — </w:t>
      </w:r>
      <w:r w:rsidR="006A7FB5" w:rsidRPr="00BC1813">
        <w:rPr>
          <w:rStyle w:val="--0"/>
        </w:rPr>
        <w:t xml:space="preserve">есть </w:t>
      </w:r>
      <w:r w:rsidR="006A7FB5" w:rsidRPr="00BC1813">
        <w:rPr>
          <w:rStyle w:val="--"/>
        </w:rPr>
        <w:t>реальность</w:t>
      </w:r>
      <w:r w:rsidR="006A7FB5" w:rsidRPr="00324507">
        <w:rPr>
          <w:rFonts w:ascii="Georgia" w:hAnsi="Georgia"/>
          <w:sz w:val="28"/>
          <w:szCs w:val="28"/>
        </w:rPr>
        <w:t xml:space="preserve">. Сама категория «существования» тождественна восприятию. То, что воспринимается — существует. А что </w:t>
      </w:r>
      <w:r w:rsidR="006A7FB5" w:rsidRPr="00BC1813">
        <w:rPr>
          <w:rStyle w:val="--"/>
        </w:rPr>
        <w:t xml:space="preserve">не </w:t>
      </w:r>
      <w:r w:rsidR="006A7FB5" w:rsidRPr="00BC1813">
        <w:rPr>
          <w:rStyle w:val="--0"/>
        </w:rPr>
        <w:t>воспринимается</w:t>
      </w:r>
      <w:r w:rsidR="006A7FB5" w:rsidRPr="00324507">
        <w:rPr>
          <w:rFonts w:ascii="Georgia" w:hAnsi="Georgia"/>
          <w:sz w:val="28"/>
          <w:szCs w:val="28"/>
        </w:rPr>
        <w:t xml:space="preserve"> — </w:t>
      </w:r>
      <w:r w:rsidR="006A7FB5" w:rsidRPr="00BC1813">
        <w:rPr>
          <w:rStyle w:val="--"/>
        </w:rPr>
        <w:t xml:space="preserve">не </w:t>
      </w:r>
      <w:r w:rsidR="006A7FB5" w:rsidRPr="00BC1813">
        <w:rPr>
          <w:rStyle w:val="--0"/>
        </w:rPr>
        <w:t>существует</w:t>
      </w:r>
      <w:r w:rsidR="006A7FB5" w:rsidRPr="00324507">
        <w:rPr>
          <w:rFonts w:ascii="Georgia" w:hAnsi="Georgia"/>
          <w:sz w:val="28"/>
          <w:szCs w:val="28"/>
        </w:rPr>
        <w:t xml:space="preserve"> вовсе. Не «не существует для вас», а вообще — нигде и никогда. В этом нет метафоры. Это буквальный смысл: если о чём-то не отпечатался образ в сознании, этого не было и нет.</w:t>
      </w:r>
    </w:p>
    <w:p w14:paraId="167B9E9D" w14:textId="3D1EE72B" w:rsidR="006A7FB5" w:rsidRPr="009661E9" w:rsidRDefault="0098370F" w:rsidP="00CF7E7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6A7FB5" w:rsidRPr="00324507">
        <w:rPr>
          <w:rFonts w:ascii="Georgia" w:hAnsi="Georgia"/>
          <w:sz w:val="28"/>
          <w:szCs w:val="28"/>
        </w:rPr>
        <w:t xml:space="preserve">Сознание — это экран, а восприятие — печать бытия. То, что отпечатано — есть. </w:t>
      </w:r>
      <w:r w:rsidR="006A7FB5" w:rsidRPr="00BC1813">
        <w:rPr>
          <w:rStyle w:val="--0"/>
        </w:rPr>
        <w:t xml:space="preserve">Остальное </w:t>
      </w:r>
      <w:r w:rsidR="006A7FB5" w:rsidRPr="00BC1813">
        <w:rPr>
          <w:rStyle w:val="--"/>
        </w:rPr>
        <w:t>— мнимость</w:t>
      </w:r>
      <w:r w:rsidR="006A7FB5" w:rsidRPr="00324507">
        <w:rPr>
          <w:rFonts w:ascii="Georgia" w:hAnsi="Georgia"/>
          <w:sz w:val="28"/>
          <w:szCs w:val="28"/>
        </w:rPr>
        <w:t>. Само ощущение — не добро и не зло. Оно имеет лишь силу — не моральную, а энергетическую. Как ветер: он может быть сильным или слабым, но назвать его попутным или встречным можно только в зависимости от вашей цели.</w:t>
      </w:r>
      <w:r w:rsidR="00460611">
        <w:rPr>
          <w:rFonts w:ascii="Georgia" w:hAnsi="Georgia"/>
          <w:sz w:val="28"/>
          <w:szCs w:val="28"/>
        </w:rPr>
        <w:t xml:space="preserve"> </w:t>
      </w:r>
      <w:r w:rsidR="006A7FB5" w:rsidRPr="00324507">
        <w:rPr>
          <w:rFonts w:ascii="Georgia" w:hAnsi="Georgia"/>
          <w:sz w:val="28"/>
          <w:szCs w:val="28"/>
        </w:rPr>
        <w:t xml:space="preserve">Тем не менее, обыденное восприятие продолжает утверждать: розы пахнут приятно, нечистоты — нет. Красное красиво, зелёное — ярко. Но ни одно из этих ощущений </w:t>
      </w:r>
      <w:r w:rsidR="006A7FB5" w:rsidRPr="00BC1813">
        <w:rPr>
          <w:rStyle w:val="--"/>
        </w:rPr>
        <w:t xml:space="preserve">не </w:t>
      </w:r>
      <w:r w:rsidR="006A7FB5" w:rsidRPr="00BC1813">
        <w:rPr>
          <w:rStyle w:val="--0"/>
        </w:rPr>
        <w:t>является</w:t>
      </w:r>
      <w:r w:rsidR="006A7FB5" w:rsidRPr="00324507">
        <w:rPr>
          <w:rFonts w:ascii="Georgia" w:hAnsi="Georgia"/>
          <w:sz w:val="28"/>
          <w:szCs w:val="28"/>
        </w:rPr>
        <w:t xml:space="preserve"> свойством самой вещи. Температура — это скорость движения молекул. Цвет — длина волны. Запах — форма молекулы. Вкусы, запахи, тепло — это расшифровка сигналов. Приятное и неприятное — не качества мира, а </w:t>
      </w:r>
      <w:r w:rsidR="006A7FB5" w:rsidRPr="00BC1813">
        <w:rPr>
          <w:rStyle w:val="--0"/>
        </w:rPr>
        <w:t xml:space="preserve">результат </w:t>
      </w:r>
      <w:r w:rsidR="006A7FB5" w:rsidRPr="00BC1813">
        <w:rPr>
          <w:rStyle w:val="--"/>
        </w:rPr>
        <w:t>интерпретации</w:t>
      </w:r>
      <w:r w:rsidR="006A7FB5" w:rsidRPr="00324507">
        <w:rPr>
          <w:rFonts w:ascii="Georgia" w:hAnsi="Georgia"/>
          <w:sz w:val="28"/>
          <w:szCs w:val="28"/>
        </w:rPr>
        <w:t>.</w:t>
      </w:r>
      <w:r w:rsidR="00460611">
        <w:rPr>
          <w:rFonts w:ascii="Georgia" w:hAnsi="Georgia"/>
          <w:sz w:val="28"/>
          <w:szCs w:val="28"/>
        </w:rPr>
        <w:t xml:space="preserve"> </w:t>
      </w:r>
      <w:r w:rsidR="006A7FB5" w:rsidRPr="00324507">
        <w:rPr>
          <w:rFonts w:ascii="Georgia" w:hAnsi="Georgia"/>
          <w:sz w:val="28"/>
          <w:szCs w:val="28"/>
        </w:rPr>
        <w:t xml:space="preserve">Мозг назначает форму молекулы «розы» как желанную, а форму молекулы «отходов» — как тревожную. Но в другой системе координат возможно иное программное распределение: роза будет пахнуть смертью, а нечистоты — надеждой. Компьютер может воспринимать чётные числа как добрые, а нечётные — как злые. </w:t>
      </w:r>
      <w:r w:rsidR="00460611" w:rsidRPr="00324507">
        <w:rPr>
          <w:rFonts w:ascii="Georgia" w:hAnsi="Georgia"/>
          <w:sz w:val="28"/>
          <w:szCs w:val="28"/>
        </w:rPr>
        <w:t>Или,</w:t>
      </w:r>
      <w:r w:rsidR="006A7FB5" w:rsidRPr="00324507">
        <w:rPr>
          <w:rFonts w:ascii="Georgia" w:hAnsi="Georgia"/>
          <w:sz w:val="28"/>
          <w:szCs w:val="28"/>
        </w:rPr>
        <w:t xml:space="preserve"> наоборот. И то, и другое — </w:t>
      </w:r>
      <w:r w:rsidR="006A7FB5" w:rsidRPr="00BC1813">
        <w:rPr>
          <w:rStyle w:val="--0"/>
        </w:rPr>
        <w:t xml:space="preserve">лишь </w:t>
      </w:r>
      <w:r w:rsidR="006A7FB5" w:rsidRPr="00BC1813">
        <w:rPr>
          <w:rStyle w:val="--"/>
        </w:rPr>
        <w:t>следствие</w:t>
      </w:r>
      <w:r w:rsidR="006A7FB5" w:rsidRPr="00324507">
        <w:rPr>
          <w:rFonts w:ascii="Georgia" w:hAnsi="Georgia"/>
          <w:sz w:val="28"/>
          <w:szCs w:val="28"/>
        </w:rPr>
        <w:t xml:space="preserve"> кода.</w:t>
      </w:r>
      <w:r w:rsidR="00460611">
        <w:rPr>
          <w:rFonts w:ascii="Georgia" w:hAnsi="Georgia"/>
          <w:sz w:val="28"/>
          <w:szCs w:val="28"/>
        </w:rPr>
        <w:t xml:space="preserve"> </w:t>
      </w:r>
      <w:r w:rsidR="006A7FB5" w:rsidRPr="00324507">
        <w:rPr>
          <w:rFonts w:ascii="Georgia" w:hAnsi="Georgia"/>
          <w:sz w:val="28"/>
          <w:szCs w:val="28"/>
        </w:rPr>
        <w:t xml:space="preserve">Это приводит нас к самой щекотливой грани: если всё воспринимаемое — результат работы нейропрограмм, значит и понятия «чёрное» и «белое», «доброе» и «злое», «вкусное» и «мерзкое» — </w:t>
      </w:r>
      <w:r w:rsidR="006A7FB5" w:rsidRPr="00BC1813">
        <w:rPr>
          <w:rStyle w:val="--"/>
        </w:rPr>
        <w:t xml:space="preserve">суть </w:t>
      </w:r>
      <w:r w:rsidR="006A7FB5" w:rsidRPr="00BC1813">
        <w:rPr>
          <w:rStyle w:val="--0"/>
        </w:rPr>
        <w:t>установки</w:t>
      </w:r>
      <w:r w:rsidR="006A7FB5" w:rsidRPr="00324507">
        <w:rPr>
          <w:rFonts w:ascii="Georgia" w:hAnsi="Georgia"/>
          <w:sz w:val="28"/>
          <w:szCs w:val="28"/>
        </w:rPr>
        <w:t xml:space="preserve">. Нам страшно утратить эти аксиомы. Нам страшно услышать, что и красота, и добро, и Бог, и истина — всего лишь </w:t>
      </w:r>
      <w:r w:rsidR="006A7FB5" w:rsidRPr="00BC1813">
        <w:rPr>
          <w:rStyle w:val="--"/>
        </w:rPr>
        <w:t xml:space="preserve">следствие </w:t>
      </w:r>
      <w:r w:rsidR="006A7FB5" w:rsidRPr="00BC1813">
        <w:rPr>
          <w:rStyle w:val="--0"/>
        </w:rPr>
        <w:t>прошивки</w:t>
      </w:r>
      <w:r w:rsidR="006A7FB5" w:rsidRPr="00324507">
        <w:rPr>
          <w:rFonts w:ascii="Georgia" w:hAnsi="Georgia"/>
          <w:sz w:val="28"/>
          <w:szCs w:val="28"/>
        </w:rPr>
        <w:t>. Нам страшно отказаться от удобного самообмана, потому что, как писал Ницше, «</w:t>
      </w:r>
      <w:r w:rsidR="006A7FB5" w:rsidRPr="00BC1813">
        <w:rPr>
          <w:rFonts w:ascii="Georgia" w:hAnsi="Georgia"/>
          <w:i/>
          <w:iCs/>
          <w:sz w:val="28"/>
          <w:szCs w:val="28"/>
        </w:rPr>
        <w:t>отречение от ложных суждений было бы отречением от жизни»</w:t>
      </w:r>
      <w:r w:rsidR="006A7FB5" w:rsidRPr="00324507">
        <w:rPr>
          <w:rFonts w:ascii="Georgia" w:hAnsi="Georgia"/>
          <w:sz w:val="28"/>
          <w:szCs w:val="28"/>
        </w:rPr>
        <w:t>.</w:t>
      </w:r>
      <w:r w:rsidR="00460611">
        <w:rPr>
          <w:rFonts w:ascii="Georgia" w:hAnsi="Georgia"/>
          <w:sz w:val="28"/>
          <w:szCs w:val="28"/>
        </w:rPr>
        <w:t xml:space="preserve"> </w:t>
      </w:r>
      <w:r w:rsidR="006A7FB5" w:rsidRPr="00324507">
        <w:rPr>
          <w:rFonts w:ascii="Georgia" w:hAnsi="Georgia"/>
          <w:sz w:val="28"/>
          <w:szCs w:val="28"/>
        </w:rPr>
        <w:t xml:space="preserve">Но, может быть, как раз в этом — </w:t>
      </w:r>
      <w:r w:rsidR="006A7FB5" w:rsidRPr="00324507">
        <w:rPr>
          <w:rFonts w:ascii="Georgia" w:hAnsi="Georgia"/>
          <w:sz w:val="28"/>
          <w:szCs w:val="28"/>
        </w:rPr>
        <w:lastRenderedPageBreak/>
        <w:t>и есть подлинное пробуждение?</w:t>
      </w:r>
      <w:r w:rsidR="006B0D15">
        <w:rPr>
          <w:rFonts w:ascii="Georgia" w:hAnsi="Georgia"/>
          <w:sz w:val="28"/>
          <w:szCs w:val="28"/>
        </w:rPr>
        <w:t xml:space="preserve"> </w:t>
      </w:r>
      <w:r w:rsidR="006B0D15" w:rsidRPr="00EB5070">
        <w:rPr>
          <w:rFonts w:ascii="Georgia" w:hAnsi="Georgia"/>
          <w:sz w:val="28"/>
          <w:szCs w:val="28"/>
        </w:rPr>
        <w:t xml:space="preserve">Итак </w:t>
      </w:r>
      <w:r w:rsidR="00EB5070">
        <w:rPr>
          <w:rFonts w:ascii="Georgia" w:hAnsi="Georgia"/>
          <w:sz w:val="28"/>
          <w:szCs w:val="28"/>
        </w:rPr>
        <w:t>–</w:t>
      </w:r>
      <w:r w:rsidR="006B0D15">
        <w:rPr>
          <w:rFonts w:ascii="Georgia" w:hAnsi="Georgia"/>
          <w:sz w:val="28"/>
          <w:szCs w:val="28"/>
        </w:rPr>
        <w:t xml:space="preserve"> </w:t>
      </w:r>
      <w:r w:rsidR="00EB5070">
        <w:rPr>
          <w:rFonts w:ascii="Georgia" w:hAnsi="Georgia"/>
          <w:sz w:val="28"/>
          <w:szCs w:val="28"/>
        </w:rPr>
        <w:t>как небольшой промежуточный итог в сказанном</w:t>
      </w:r>
      <w:r w:rsidR="009661E9">
        <w:rPr>
          <w:rFonts w:ascii="Georgia" w:hAnsi="Georgia"/>
          <w:sz w:val="28"/>
          <w:szCs w:val="28"/>
        </w:rPr>
        <w:t xml:space="preserve"> –</w:t>
      </w:r>
      <w:r w:rsidR="00EB5070">
        <w:rPr>
          <w:rFonts w:ascii="Georgia" w:hAnsi="Georgia"/>
          <w:sz w:val="28"/>
          <w:szCs w:val="28"/>
        </w:rPr>
        <w:t>контур нашего восприятия</w:t>
      </w:r>
      <w:r w:rsidR="009661E9">
        <w:rPr>
          <w:rFonts w:ascii="Georgia" w:hAnsi="Georgia"/>
          <w:sz w:val="28"/>
          <w:szCs w:val="28"/>
        </w:rPr>
        <w:t xml:space="preserve"> сегодня</w:t>
      </w:r>
      <w:r w:rsidR="00EB5070" w:rsidRPr="00EB5070">
        <w:rPr>
          <w:rFonts w:ascii="Georgia" w:hAnsi="Georgia"/>
          <w:sz w:val="28"/>
          <w:szCs w:val="28"/>
        </w:rPr>
        <w:t>:</w:t>
      </w:r>
    </w:p>
    <w:p w14:paraId="49159629" w14:textId="77777777" w:rsidR="00CF7E78" w:rsidRDefault="00CF7E78" w:rsidP="00CF7E78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– </w:t>
      </w:r>
      <w:r w:rsidR="00EB5070" w:rsidRPr="00EB5070">
        <w:rPr>
          <w:rFonts w:eastAsia="Times New Roman"/>
          <w:szCs w:val="28"/>
        </w:rPr>
        <w:t xml:space="preserve">внешний объект </w:t>
      </w:r>
      <w:r w:rsidR="00EB5070" w:rsidRPr="00CF7E78">
        <w:rPr>
          <w:rFonts w:ascii="Times New Roman" w:eastAsia="Times New Roman" w:hAnsi="Times New Roman"/>
          <w:b/>
          <w:bCs/>
          <w:szCs w:val="28"/>
        </w:rPr>
        <w:t>→</w:t>
      </w:r>
      <w:r w:rsidR="00EB5070" w:rsidRPr="00CF7E78">
        <w:rPr>
          <w:rFonts w:eastAsia="Times New Roman"/>
          <w:b/>
          <w:bCs/>
          <w:szCs w:val="28"/>
        </w:rPr>
        <w:t xml:space="preserve"> </w:t>
      </w:r>
      <w:r w:rsidR="00EB5070" w:rsidRPr="00EB5070">
        <w:rPr>
          <w:rFonts w:eastAsia="Times New Roman"/>
          <w:szCs w:val="28"/>
        </w:rPr>
        <w:t xml:space="preserve">органы чувств </w:t>
      </w:r>
      <w:r w:rsidR="00EB5070" w:rsidRPr="00CF7E78">
        <w:rPr>
          <w:rFonts w:ascii="Times New Roman" w:eastAsia="Times New Roman" w:hAnsi="Times New Roman"/>
          <w:b/>
          <w:bCs/>
          <w:szCs w:val="28"/>
        </w:rPr>
        <w:t>→</w:t>
      </w:r>
      <w:r w:rsidR="00EB5070" w:rsidRPr="00CF7E78">
        <w:rPr>
          <w:rFonts w:eastAsia="Times New Roman"/>
          <w:b/>
          <w:bCs/>
          <w:szCs w:val="28"/>
        </w:rPr>
        <w:t xml:space="preserve"> </w:t>
      </w:r>
      <w:r w:rsidR="00EB5070" w:rsidRPr="00EB5070">
        <w:rPr>
          <w:rFonts w:eastAsia="Times New Roman"/>
          <w:szCs w:val="28"/>
        </w:rPr>
        <w:t xml:space="preserve">мозг </w:t>
      </w:r>
      <w:r w:rsidR="00EB5070" w:rsidRPr="00CF7E78">
        <w:rPr>
          <w:rFonts w:ascii="Times New Roman" w:eastAsia="Times New Roman" w:hAnsi="Times New Roman"/>
          <w:b/>
          <w:bCs/>
          <w:szCs w:val="28"/>
        </w:rPr>
        <w:t>→</w:t>
      </w:r>
      <w:r w:rsidR="00EB5070" w:rsidRPr="00CF7E78">
        <w:rPr>
          <w:rFonts w:eastAsia="Times New Roman"/>
          <w:b/>
          <w:bCs/>
          <w:szCs w:val="28"/>
        </w:rPr>
        <w:t xml:space="preserve"> </w:t>
      </w:r>
      <w:r w:rsidR="00EB5070" w:rsidRPr="00EB5070">
        <w:rPr>
          <w:rFonts w:eastAsia="Times New Roman"/>
          <w:szCs w:val="28"/>
        </w:rPr>
        <w:t xml:space="preserve">восприятие </w:t>
      </w:r>
      <w:r w:rsidR="00EB5070" w:rsidRPr="00EB5070">
        <w:rPr>
          <w:rFonts w:ascii="Times New Roman" w:eastAsia="Times New Roman" w:hAnsi="Times New Roman"/>
          <w:szCs w:val="28"/>
        </w:rPr>
        <w:t>→</w:t>
      </w:r>
      <w:r w:rsidR="00EB5070" w:rsidRPr="00EB5070">
        <w:rPr>
          <w:rFonts w:eastAsia="Times New Roman"/>
          <w:szCs w:val="28"/>
        </w:rPr>
        <w:t xml:space="preserve"> образ </w:t>
      </w:r>
      <w:r w:rsidR="00EB5070" w:rsidRPr="00EB5070">
        <w:rPr>
          <w:rFonts w:ascii="Times New Roman" w:eastAsia="Times New Roman" w:hAnsi="Times New Roman"/>
          <w:szCs w:val="28"/>
        </w:rPr>
        <w:t>→</w:t>
      </w:r>
      <w:r w:rsidR="00EB5070" w:rsidRPr="00EB5070">
        <w:rPr>
          <w:rFonts w:eastAsia="Times New Roman"/>
          <w:szCs w:val="28"/>
        </w:rPr>
        <w:t xml:space="preserve"> действие</w:t>
      </w:r>
    </w:p>
    <w:p w14:paraId="13195910" w14:textId="177B6DBC" w:rsidR="00EB5070" w:rsidRPr="00EB5070" w:rsidRDefault="00CF7E78" w:rsidP="00CF7E78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– </w:t>
      </w:r>
      <w:r w:rsidR="00EB5070" w:rsidRPr="00EB5070">
        <w:rPr>
          <w:rFonts w:eastAsia="Times New Roman"/>
          <w:szCs w:val="28"/>
        </w:rPr>
        <w:t xml:space="preserve">альтернатива: компьютер/симуляция </w:t>
      </w:r>
      <w:r w:rsidR="00EB5070" w:rsidRPr="00EB5070">
        <w:rPr>
          <w:rFonts w:ascii="Times New Roman" w:eastAsia="Times New Roman" w:hAnsi="Times New Roman"/>
          <w:szCs w:val="28"/>
        </w:rPr>
        <w:t>→</w:t>
      </w:r>
      <w:r w:rsidR="00EB5070" w:rsidRPr="00EB5070">
        <w:rPr>
          <w:rFonts w:eastAsia="Times New Roman"/>
          <w:szCs w:val="28"/>
        </w:rPr>
        <w:t xml:space="preserve"> импульсы </w:t>
      </w:r>
      <w:r w:rsidR="00EB5070" w:rsidRPr="00EB5070">
        <w:rPr>
          <w:rFonts w:ascii="Times New Roman" w:eastAsia="Times New Roman" w:hAnsi="Times New Roman"/>
          <w:szCs w:val="28"/>
        </w:rPr>
        <w:t>→</w:t>
      </w:r>
      <w:r w:rsidR="00EB5070" w:rsidRPr="00EB5070">
        <w:rPr>
          <w:rFonts w:eastAsia="Times New Roman"/>
          <w:szCs w:val="28"/>
        </w:rPr>
        <w:t xml:space="preserve"> тот же мозг </w:t>
      </w:r>
      <w:r w:rsidR="00EB5070" w:rsidRPr="00EB5070">
        <w:rPr>
          <w:rFonts w:ascii="Times New Roman" w:eastAsia="Times New Roman" w:hAnsi="Times New Roman"/>
          <w:szCs w:val="28"/>
        </w:rPr>
        <w:t>→</w:t>
      </w:r>
      <w:r w:rsidR="00EB5070" w:rsidRPr="00EB5070">
        <w:rPr>
          <w:rFonts w:eastAsia="Times New Roman"/>
          <w:szCs w:val="28"/>
        </w:rPr>
        <w:t xml:space="preserve"> тот же образ</w:t>
      </w:r>
      <w:r>
        <w:rPr>
          <w:rFonts w:eastAsia="Times New Roman"/>
          <w:szCs w:val="28"/>
        </w:rPr>
        <w:t>.</w:t>
      </w:r>
    </w:p>
    <w:p w14:paraId="7C422AE7" w14:textId="77777777" w:rsidR="00664D57" w:rsidRDefault="009661E9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6A7FB5" w:rsidRPr="00324507">
        <w:rPr>
          <w:rFonts w:ascii="Georgia" w:hAnsi="Georgia"/>
          <w:sz w:val="28"/>
          <w:szCs w:val="28"/>
        </w:rPr>
        <w:t xml:space="preserve">Человек современного типа, взращённый на программных остатках Старой Системы управления, — не столько индивидуальность, сколько конструктор из привычек, инстинктов и прошивок. Его восприятие — результат </w:t>
      </w:r>
      <w:r w:rsidR="006A7FB5" w:rsidRPr="00BC1813">
        <w:rPr>
          <w:rStyle w:val="--"/>
        </w:rPr>
        <w:t xml:space="preserve">встроенного </w:t>
      </w:r>
      <w:r w:rsidR="006A7FB5" w:rsidRPr="00BC1813">
        <w:rPr>
          <w:rStyle w:val="--0"/>
        </w:rPr>
        <w:t>кода,</w:t>
      </w:r>
      <w:r w:rsidR="006A7FB5" w:rsidRPr="00324507">
        <w:rPr>
          <w:rFonts w:ascii="Georgia" w:hAnsi="Georgia"/>
          <w:sz w:val="28"/>
          <w:szCs w:val="28"/>
        </w:rPr>
        <w:t xml:space="preserve"> и он, сам того не замечая, живёт внутри алгоритмов. Один считает хомяка милым, крысу — отвратительной. Другой, сменив установку, видит в хомяке мерзкое существо, а в крысе — милого зверька с умными глазами. Пример банален, но суть проста: </w:t>
      </w:r>
      <w:r w:rsidR="006A7FB5" w:rsidRPr="00033696">
        <w:rPr>
          <w:rStyle w:val="--"/>
        </w:rPr>
        <w:t xml:space="preserve">восприятие </w:t>
      </w:r>
      <w:r w:rsidR="006A7FB5" w:rsidRPr="00033696">
        <w:rPr>
          <w:rStyle w:val="--0"/>
        </w:rPr>
        <w:t>мира</w:t>
      </w:r>
      <w:r w:rsidR="006A7FB5" w:rsidRPr="00033696">
        <w:rPr>
          <w:rStyle w:val="--"/>
        </w:rPr>
        <w:t xml:space="preserve"> программируется</w:t>
      </w:r>
      <w:r w:rsidR="006A7FB5" w:rsidRPr="00324507">
        <w:rPr>
          <w:rFonts w:ascii="Georgia" w:hAnsi="Georgia"/>
          <w:sz w:val="28"/>
          <w:szCs w:val="28"/>
        </w:rPr>
        <w:t xml:space="preserve">, а значит, и наши реакции — это результат заранее заданных шаблонов, а </w:t>
      </w:r>
      <w:r w:rsidR="006A7FB5" w:rsidRPr="00033696">
        <w:rPr>
          <w:rStyle w:val="--"/>
        </w:rPr>
        <w:t xml:space="preserve">не </w:t>
      </w:r>
      <w:r w:rsidR="006A7FB5" w:rsidRPr="00033696">
        <w:rPr>
          <w:rStyle w:val="--0"/>
        </w:rPr>
        <w:t>свободный</w:t>
      </w:r>
      <w:r w:rsidR="006A7FB5" w:rsidRPr="00324507">
        <w:rPr>
          <w:rFonts w:ascii="Georgia" w:hAnsi="Georgia"/>
          <w:sz w:val="28"/>
          <w:szCs w:val="28"/>
        </w:rPr>
        <w:t xml:space="preserve"> выбор.</w:t>
      </w:r>
      <w:r w:rsidR="00460611">
        <w:rPr>
          <w:rFonts w:ascii="Georgia" w:hAnsi="Georgia"/>
          <w:sz w:val="28"/>
          <w:szCs w:val="28"/>
        </w:rPr>
        <w:t xml:space="preserve"> </w:t>
      </w:r>
      <w:r w:rsidR="006A7FB5" w:rsidRPr="00324507">
        <w:rPr>
          <w:rFonts w:ascii="Georgia" w:hAnsi="Georgia"/>
          <w:sz w:val="28"/>
          <w:szCs w:val="28"/>
        </w:rPr>
        <w:t xml:space="preserve">Именно об этом размышлял Сократ. Что есть свобода? Чем человек отличается от животного? Ответ, по Сократу, в </w:t>
      </w:r>
      <w:r w:rsidR="006A7FB5" w:rsidRPr="00033696">
        <w:rPr>
          <w:rStyle w:val="--0"/>
        </w:rPr>
        <w:t xml:space="preserve">способности </w:t>
      </w:r>
      <w:r w:rsidR="006A7FB5" w:rsidRPr="00033696">
        <w:rPr>
          <w:rStyle w:val="--"/>
        </w:rPr>
        <w:t>управлять</w:t>
      </w:r>
      <w:r w:rsidR="006A7FB5" w:rsidRPr="00324507">
        <w:rPr>
          <w:rFonts w:ascii="Georgia" w:hAnsi="Georgia"/>
          <w:sz w:val="28"/>
          <w:szCs w:val="28"/>
        </w:rPr>
        <w:t xml:space="preserve"> инстинктами. Животное подчинено импульсу. Человек — может остановить импульс и сделать выбор. Следовательно, свобода — это выбор. Но можно ли выбрать, </w:t>
      </w:r>
      <w:r w:rsidR="006A7FB5" w:rsidRPr="00033696">
        <w:rPr>
          <w:rStyle w:val="--"/>
        </w:rPr>
        <w:t xml:space="preserve">не </w:t>
      </w:r>
      <w:r w:rsidR="006A7FB5" w:rsidRPr="00033696">
        <w:rPr>
          <w:rStyle w:val="--0"/>
        </w:rPr>
        <w:t>имея</w:t>
      </w:r>
      <w:r w:rsidR="006A7FB5" w:rsidRPr="00324507">
        <w:rPr>
          <w:rFonts w:ascii="Georgia" w:hAnsi="Georgia"/>
          <w:sz w:val="28"/>
          <w:szCs w:val="28"/>
        </w:rPr>
        <w:t xml:space="preserve"> точки отсчёта? Без эталона, без критериев — любой выбор превращается в случай, в </w:t>
      </w:r>
    </w:p>
    <w:p w14:paraId="49CCF615" w14:textId="658ED96D" w:rsidR="006A7FB5" w:rsidRPr="00324507" w:rsidRDefault="00664D57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6CF1E33D" wp14:editId="3640002C">
            <wp:simplePos x="0" y="0"/>
            <wp:positionH relativeFrom="column">
              <wp:posOffset>1270</wp:posOffset>
            </wp:positionH>
            <wp:positionV relativeFrom="paragraph">
              <wp:posOffset>-1905</wp:posOffset>
            </wp:positionV>
            <wp:extent cx="3296920" cy="3203575"/>
            <wp:effectExtent l="0" t="0" r="5080" b="0"/>
            <wp:wrapTight wrapText="bothSides">
              <wp:wrapPolygon edited="0">
                <wp:start x="0" y="0"/>
                <wp:lineTo x="0" y="21493"/>
                <wp:lineTo x="21550" y="21493"/>
                <wp:lineTo x="21550" y="0"/>
                <wp:lineTo x="0" y="0"/>
              </wp:wrapPolygon>
            </wp:wrapTight>
            <wp:docPr id="18612317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231704" name="Рисунок 186123170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6920" cy="320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FB5" w:rsidRPr="00324507">
        <w:rPr>
          <w:rFonts w:ascii="Georgia" w:hAnsi="Georgia"/>
          <w:sz w:val="28"/>
          <w:szCs w:val="28"/>
        </w:rPr>
        <w:t>гадание, в нажатие наугад. Выбор между двумя тёмными ящиками — не выбор, а жребий. Такое может совершить и муха, севшая на крышку.</w:t>
      </w:r>
      <w:r w:rsidR="00460611">
        <w:rPr>
          <w:rFonts w:ascii="Georgia" w:hAnsi="Georgia"/>
          <w:sz w:val="28"/>
          <w:szCs w:val="28"/>
        </w:rPr>
        <w:t xml:space="preserve"> </w:t>
      </w:r>
      <w:r w:rsidR="006A7FB5" w:rsidRPr="00324507">
        <w:rPr>
          <w:rFonts w:ascii="Georgia" w:hAnsi="Georgia"/>
          <w:sz w:val="28"/>
          <w:szCs w:val="28"/>
        </w:rPr>
        <w:t xml:space="preserve">Чтобы выбрать, </w:t>
      </w:r>
      <w:r w:rsidR="006A7FB5" w:rsidRPr="00033696">
        <w:rPr>
          <w:rStyle w:val="--0"/>
        </w:rPr>
        <w:t xml:space="preserve">нужно </w:t>
      </w:r>
      <w:r w:rsidR="006A7FB5" w:rsidRPr="00033696">
        <w:rPr>
          <w:rStyle w:val="--"/>
        </w:rPr>
        <w:t>отталкиваться</w:t>
      </w:r>
      <w:r w:rsidR="006A7FB5" w:rsidRPr="00324507">
        <w:rPr>
          <w:rFonts w:ascii="Georgia" w:hAnsi="Georgia"/>
          <w:sz w:val="28"/>
          <w:szCs w:val="28"/>
        </w:rPr>
        <w:t xml:space="preserve"> от чего-то — от программы, от культурной установки, от внутреннего эталона. Но если это так, выбор уже </w:t>
      </w:r>
      <w:r w:rsidR="006A7FB5" w:rsidRPr="00033696">
        <w:rPr>
          <w:rStyle w:val="--"/>
        </w:rPr>
        <w:t xml:space="preserve">не </w:t>
      </w:r>
      <w:r w:rsidR="006A7FB5" w:rsidRPr="00033696">
        <w:rPr>
          <w:rStyle w:val="--0"/>
        </w:rPr>
        <w:t>свободен.</w:t>
      </w:r>
      <w:r w:rsidR="006A7FB5" w:rsidRPr="00324507">
        <w:rPr>
          <w:rFonts w:ascii="Georgia" w:hAnsi="Georgia"/>
          <w:sz w:val="28"/>
          <w:szCs w:val="28"/>
        </w:rPr>
        <w:t xml:space="preserve"> Он продиктован системой координат, встроенной заранее. Тогда получается: </w:t>
      </w:r>
      <w:r w:rsidR="006A7FB5" w:rsidRPr="00033696">
        <w:rPr>
          <w:rStyle w:val="--"/>
        </w:rPr>
        <w:t xml:space="preserve">свобода — </w:t>
      </w:r>
      <w:r w:rsidR="006A7FB5" w:rsidRPr="00033696">
        <w:rPr>
          <w:rStyle w:val="--0"/>
        </w:rPr>
        <w:t>это</w:t>
      </w:r>
      <w:r w:rsidR="006A7FB5" w:rsidRPr="00033696">
        <w:rPr>
          <w:rStyle w:val="--"/>
        </w:rPr>
        <w:t xml:space="preserve"> иллюзия</w:t>
      </w:r>
      <w:r w:rsidR="006A7FB5" w:rsidRPr="00324507">
        <w:rPr>
          <w:rFonts w:ascii="Georgia" w:hAnsi="Georgia"/>
          <w:sz w:val="28"/>
          <w:szCs w:val="28"/>
        </w:rPr>
        <w:t xml:space="preserve">, а любой наш «выбор» лишь воспроизведение внутренней прошивки. Как компьютер, «предпочитающий» чётные числа нечётным — </w:t>
      </w:r>
      <w:r w:rsidR="00460611" w:rsidRPr="00324507">
        <w:rPr>
          <w:rFonts w:ascii="Georgia" w:hAnsi="Georgia"/>
          <w:sz w:val="28"/>
          <w:szCs w:val="28"/>
        </w:rPr>
        <w:t>не потому, что</w:t>
      </w:r>
      <w:r w:rsidR="006A7FB5" w:rsidRPr="00324507">
        <w:rPr>
          <w:rFonts w:ascii="Georgia" w:hAnsi="Georgia"/>
          <w:sz w:val="28"/>
          <w:szCs w:val="28"/>
        </w:rPr>
        <w:t xml:space="preserve"> он так решил, а потому что его так закодировали.</w:t>
      </w:r>
    </w:p>
    <w:p w14:paraId="3606BFFA" w14:textId="2732F857" w:rsidR="006A7FB5" w:rsidRPr="00324507" w:rsidRDefault="00460611" w:rsidP="0057597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6A7FB5" w:rsidRPr="00324507">
        <w:rPr>
          <w:rFonts w:ascii="Georgia" w:hAnsi="Georgia"/>
          <w:sz w:val="28"/>
          <w:szCs w:val="28"/>
        </w:rPr>
        <w:t xml:space="preserve">Сократ искал и другую сущность — прекрасное. Что есть красота? Девушка, лошадь, горшок, закон — всё может быть прекрасным. Но что такое прекрасное само по себе? Пытаясь найти ответ, Сократ предположил, что красота — </w:t>
      </w:r>
      <w:r w:rsidR="006A7FB5" w:rsidRPr="00033696">
        <w:rPr>
          <w:rStyle w:val="--0"/>
        </w:rPr>
        <w:t xml:space="preserve">это </w:t>
      </w:r>
      <w:r w:rsidR="006A7FB5" w:rsidRPr="00033696">
        <w:rPr>
          <w:rStyle w:val="--"/>
        </w:rPr>
        <w:t>максимальное</w:t>
      </w:r>
      <w:r w:rsidR="006A7FB5" w:rsidRPr="00324507">
        <w:rPr>
          <w:rFonts w:ascii="Georgia" w:hAnsi="Georgia"/>
          <w:sz w:val="28"/>
          <w:szCs w:val="28"/>
        </w:rPr>
        <w:t xml:space="preserve"> соответствие функции: девушка, если она притягивает мужчин; горшок, если он прочен и удобен. Но это приводит к </w:t>
      </w:r>
      <w:r w:rsidR="006A7FB5" w:rsidRPr="00324507">
        <w:rPr>
          <w:rFonts w:ascii="Georgia" w:hAnsi="Georgia"/>
          <w:sz w:val="28"/>
          <w:szCs w:val="28"/>
        </w:rPr>
        <w:lastRenderedPageBreak/>
        <w:t xml:space="preserve">абсурду: ведь и смертельный вирус, и пыточный инструмент — тоже прекрасны, если </w:t>
      </w:r>
      <w:r w:rsidR="006A7FB5" w:rsidRPr="00033696">
        <w:rPr>
          <w:rStyle w:val="--"/>
        </w:rPr>
        <w:t xml:space="preserve">идеально </w:t>
      </w:r>
      <w:r w:rsidR="006A7FB5" w:rsidRPr="00033696">
        <w:rPr>
          <w:rStyle w:val="--0"/>
        </w:rPr>
        <w:t xml:space="preserve">исполняют </w:t>
      </w:r>
      <w:r w:rsidR="006A7FB5" w:rsidRPr="00324507">
        <w:rPr>
          <w:rFonts w:ascii="Georgia" w:hAnsi="Georgia"/>
          <w:sz w:val="28"/>
          <w:szCs w:val="28"/>
        </w:rPr>
        <w:t>своё предназначение.</w:t>
      </w:r>
      <w:r>
        <w:rPr>
          <w:rFonts w:ascii="Georgia" w:hAnsi="Georgia"/>
          <w:sz w:val="28"/>
          <w:szCs w:val="28"/>
        </w:rPr>
        <w:t xml:space="preserve"> </w:t>
      </w:r>
      <w:r w:rsidR="006A7FB5" w:rsidRPr="00324507">
        <w:rPr>
          <w:rFonts w:ascii="Georgia" w:hAnsi="Georgia"/>
          <w:sz w:val="28"/>
          <w:szCs w:val="28"/>
        </w:rPr>
        <w:t xml:space="preserve">Следующее предположение — может, </w:t>
      </w:r>
      <w:r w:rsidR="00033696" w:rsidRPr="00324507">
        <w:rPr>
          <w:rFonts w:ascii="Georgia" w:hAnsi="Georgia"/>
          <w:sz w:val="28"/>
          <w:szCs w:val="28"/>
        </w:rPr>
        <w:t>красота — это</w:t>
      </w:r>
      <w:r w:rsidR="006A7FB5" w:rsidRPr="00324507">
        <w:rPr>
          <w:rFonts w:ascii="Georgia" w:hAnsi="Georgia"/>
          <w:sz w:val="28"/>
          <w:szCs w:val="28"/>
        </w:rPr>
        <w:t xml:space="preserve"> некая идеальная сущность, входящая в предмет и преображающая его? Но если так, то вирус, обладающий этой сущностью, должен вызывать восторг, чего </w:t>
      </w:r>
      <w:r w:rsidR="006A7FB5" w:rsidRPr="00033696">
        <w:rPr>
          <w:rStyle w:val="--"/>
        </w:rPr>
        <w:t xml:space="preserve">не </w:t>
      </w:r>
      <w:r w:rsidR="006A7FB5" w:rsidRPr="00033696">
        <w:rPr>
          <w:rStyle w:val="--0"/>
        </w:rPr>
        <w:t>происходит.</w:t>
      </w:r>
      <w:r w:rsidR="006A7FB5" w:rsidRPr="00324507">
        <w:rPr>
          <w:rFonts w:ascii="Georgia" w:hAnsi="Georgia"/>
          <w:sz w:val="28"/>
          <w:szCs w:val="28"/>
        </w:rPr>
        <w:t xml:space="preserve"> Красота ускользает. Не всё прекрасное полезно, и не всё полезное прекрасно. Как и в случае со свободой, Сократ сталкивается с пустым центром — понятием, </w:t>
      </w:r>
      <w:r w:rsidR="006A7FB5" w:rsidRPr="00BA1B8E">
        <w:rPr>
          <w:rStyle w:val="--0"/>
        </w:rPr>
        <w:t xml:space="preserve">которое </w:t>
      </w:r>
      <w:r w:rsidR="006A7FB5" w:rsidRPr="00BA1B8E">
        <w:rPr>
          <w:rStyle w:val="--"/>
        </w:rPr>
        <w:t>нельзя</w:t>
      </w:r>
      <w:r w:rsidR="006A7FB5" w:rsidRPr="00324507">
        <w:rPr>
          <w:rFonts w:ascii="Georgia" w:hAnsi="Georgia"/>
          <w:sz w:val="28"/>
          <w:szCs w:val="28"/>
        </w:rPr>
        <w:t xml:space="preserve"> схватить напрямую. В конце концов, он заключает: «прекрасное — это трудно». Не эфемерное, не идеальное — </w:t>
      </w:r>
      <w:r w:rsidR="006A7FB5" w:rsidRPr="00BA1B8E">
        <w:rPr>
          <w:rStyle w:val="--0"/>
        </w:rPr>
        <w:t xml:space="preserve">просто </w:t>
      </w:r>
      <w:r w:rsidR="006A7FB5" w:rsidRPr="00BA1B8E">
        <w:rPr>
          <w:rStyle w:val="--"/>
        </w:rPr>
        <w:t>трудно.</w:t>
      </w:r>
      <w:r w:rsidR="00C13BBE">
        <w:rPr>
          <w:rFonts w:ascii="Georgia" w:hAnsi="Georgia"/>
          <w:sz w:val="28"/>
          <w:szCs w:val="28"/>
        </w:rPr>
        <w:t xml:space="preserve"> </w:t>
      </w:r>
      <w:r w:rsidR="006A7FB5" w:rsidRPr="00324507">
        <w:rPr>
          <w:rFonts w:ascii="Georgia" w:hAnsi="Georgia"/>
          <w:sz w:val="28"/>
          <w:szCs w:val="28"/>
        </w:rPr>
        <w:t xml:space="preserve">Так и человек, запрограммированный на восприятие и интерпретацию, на самом деле оказывается </w:t>
      </w:r>
      <w:r w:rsidR="006A7FB5" w:rsidRPr="00BA1B8E">
        <w:rPr>
          <w:rStyle w:val="--"/>
        </w:rPr>
        <w:t xml:space="preserve">не </w:t>
      </w:r>
      <w:r w:rsidR="006A7FB5" w:rsidRPr="00BA1B8E">
        <w:rPr>
          <w:rStyle w:val="--0"/>
        </w:rPr>
        <w:t>хозяином</w:t>
      </w:r>
      <w:r w:rsidR="006A7FB5" w:rsidRPr="00324507">
        <w:rPr>
          <w:rFonts w:ascii="Georgia" w:hAnsi="Georgia"/>
          <w:sz w:val="28"/>
          <w:szCs w:val="28"/>
        </w:rPr>
        <w:t xml:space="preserve">, а исполнителем. Его представления о свободе и красоте — отражения встроенных алгоритмов. И пока он </w:t>
      </w:r>
      <w:r w:rsidR="006A7FB5" w:rsidRPr="00BA1B8E">
        <w:rPr>
          <w:rStyle w:val="--"/>
        </w:rPr>
        <w:t xml:space="preserve">не </w:t>
      </w:r>
      <w:r w:rsidR="006A7FB5" w:rsidRPr="00BA1B8E">
        <w:rPr>
          <w:rStyle w:val="--0"/>
        </w:rPr>
        <w:t>осознает</w:t>
      </w:r>
      <w:r w:rsidR="006A7FB5" w:rsidRPr="00324507">
        <w:rPr>
          <w:rFonts w:ascii="Georgia" w:hAnsi="Georgia"/>
          <w:sz w:val="28"/>
          <w:szCs w:val="28"/>
        </w:rPr>
        <w:t xml:space="preserve"> этих программ, он — не человек, а </w:t>
      </w:r>
      <w:r w:rsidR="006A7FB5" w:rsidRPr="00BA1B8E">
        <w:rPr>
          <w:rStyle w:val="--"/>
        </w:rPr>
        <w:t xml:space="preserve">носитель </w:t>
      </w:r>
      <w:r w:rsidR="006A7FB5" w:rsidRPr="00BA1B8E">
        <w:rPr>
          <w:rStyle w:val="--0"/>
        </w:rPr>
        <w:t>биокода</w:t>
      </w:r>
      <w:r w:rsidR="006A7FB5" w:rsidRPr="00324507">
        <w:rPr>
          <w:rFonts w:ascii="Georgia" w:hAnsi="Georgia"/>
          <w:sz w:val="28"/>
          <w:szCs w:val="28"/>
        </w:rPr>
        <w:t xml:space="preserve">. Свобода начинается не с выбора, а с обнаружения исходных точек, с момента, когда ты осознаёшь </w:t>
      </w:r>
      <w:r w:rsidR="006A7FB5" w:rsidRPr="00BA1B8E">
        <w:rPr>
          <w:rStyle w:val="--0"/>
        </w:rPr>
        <w:t xml:space="preserve">саму </w:t>
      </w:r>
      <w:r w:rsidR="006A7FB5" w:rsidRPr="00BA1B8E">
        <w:rPr>
          <w:rStyle w:val="--"/>
        </w:rPr>
        <w:t>архитектуру</w:t>
      </w:r>
      <w:r w:rsidR="006A7FB5" w:rsidRPr="00324507">
        <w:rPr>
          <w:rFonts w:ascii="Georgia" w:hAnsi="Georgia"/>
          <w:sz w:val="28"/>
          <w:szCs w:val="28"/>
        </w:rPr>
        <w:t xml:space="preserve"> своего мышления.</w:t>
      </w:r>
    </w:p>
    <w:p w14:paraId="4951979F" w14:textId="328F2C58" w:rsidR="006A7FB5" w:rsidRPr="006A7FB5" w:rsidRDefault="00C13BBE" w:rsidP="0057597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6A7FB5" w:rsidRPr="006A7FB5">
        <w:rPr>
          <w:rFonts w:eastAsia="Times New Roman"/>
          <w:szCs w:val="28"/>
        </w:rPr>
        <w:t xml:space="preserve">Красота — это программа. Как вкус, как запах, как музыкальный строй. То, что приятно глазу, мы называем прекрасным, потому что </w:t>
      </w:r>
      <w:r w:rsidR="006A7FB5" w:rsidRPr="006A7FB5">
        <w:rPr>
          <w:rStyle w:val="--0"/>
        </w:rPr>
        <w:t xml:space="preserve">так </w:t>
      </w:r>
      <w:r w:rsidR="006A7FB5" w:rsidRPr="006A7FB5">
        <w:rPr>
          <w:rStyle w:val="--"/>
        </w:rPr>
        <w:t>заведено</w:t>
      </w:r>
      <w:r w:rsidR="006A7FB5" w:rsidRPr="006A7FB5">
        <w:rPr>
          <w:rFonts w:eastAsia="Times New Roman"/>
          <w:szCs w:val="28"/>
        </w:rPr>
        <w:t xml:space="preserve">, так принято, так нас научили. Что приятно языку — вкусно. Что радует слух — мелодично. Но стоит перепрошить внутренние критерии — и всё меняется: вчерашнее изящество становится уродством, а то, что казалось безобразным, </w:t>
      </w:r>
      <w:r w:rsidR="006A7FB5" w:rsidRPr="006A7FB5">
        <w:rPr>
          <w:rStyle w:val="--"/>
        </w:rPr>
        <w:t>вдруг</w:t>
      </w:r>
      <w:r w:rsidR="006A7FB5" w:rsidRPr="006A7FB5">
        <w:rPr>
          <w:rStyle w:val="--0"/>
        </w:rPr>
        <w:t xml:space="preserve"> обретает</w:t>
      </w:r>
      <w:r w:rsidR="006A7FB5" w:rsidRPr="006A7FB5">
        <w:rPr>
          <w:rFonts w:eastAsia="Times New Roman"/>
          <w:szCs w:val="28"/>
        </w:rPr>
        <w:t xml:space="preserve"> очарование. Красота — это не свойство объекта, а отражение установленной настройки внутри наблюдателя.</w:t>
      </w:r>
      <w:r>
        <w:rPr>
          <w:rFonts w:eastAsia="Times New Roman"/>
          <w:szCs w:val="28"/>
        </w:rPr>
        <w:t xml:space="preserve"> </w:t>
      </w:r>
      <w:r w:rsidR="006A7FB5" w:rsidRPr="006A7FB5">
        <w:rPr>
          <w:rFonts w:eastAsia="Times New Roman"/>
          <w:szCs w:val="28"/>
        </w:rPr>
        <w:t>Вспоминается Кант: «</w:t>
      </w:r>
      <w:r w:rsidR="006A7FB5" w:rsidRPr="006A7FB5">
        <w:rPr>
          <w:rFonts w:eastAsia="Times New Roman"/>
          <w:i/>
          <w:iCs/>
          <w:szCs w:val="28"/>
        </w:rPr>
        <w:t>Две вещи наполняют душу всё новым и более сильным благоговением — звёздное небо над головой и моральный закон внутри меня».</w:t>
      </w:r>
      <w:r w:rsidR="006A7FB5" w:rsidRPr="006A7FB5">
        <w:rPr>
          <w:rFonts w:eastAsia="Times New Roman"/>
          <w:szCs w:val="28"/>
        </w:rPr>
        <w:t xml:space="preserve"> Но и то, и другое — </w:t>
      </w:r>
      <w:r w:rsidR="006A7FB5" w:rsidRPr="006A7FB5">
        <w:rPr>
          <w:rStyle w:val="--"/>
        </w:rPr>
        <w:t xml:space="preserve">закодированные </w:t>
      </w:r>
      <w:r w:rsidR="006A7FB5" w:rsidRPr="006A7FB5">
        <w:rPr>
          <w:rStyle w:val="--0"/>
        </w:rPr>
        <w:t>программы</w:t>
      </w:r>
      <w:r w:rsidR="006A7FB5" w:rsidRPr="006A7FB5">
        <w:rPr>
          <w:rFonts w:eastAsia="Times New Roman"/>
          <w:szCs w:val="28"/>
        </w:rPr>
        <w:t>. Небо вызывает трепет потому, что мы наделили его символизмом. Моральный закон действует как культурный шаблон, привитый в детстве. Мы благоговеем не перед самими вещами, а перед образом, встроенным в наше сознание.</w:t>
      </w:r>
    </w:p>
    <w:p w14:paraId="22CF5B3D" w14:textId="73CDB2B7" w:rsidR="006A7FB5" w:rsidRPr="006A7FB5" w:rsidRDefault="00C13BBE" w:rsidP="0057597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</w:t>
      </w:r>
      <w:r w:rsidR="006A7FB5" w:rsidRPr="006A7FB5">
        <w:rPr>
          <w:rFonts w:eastAsia="Times New Roman"/>
          <w:szCs w:val="28"/>
        </w:rPr>
        <w:t xml:space="preserve">Человек неотделим от социума. Животное, выросшее в изоляции, всё равно сохраняет свою биологическую идентичность — в стае оно будет вести себя естественно. Человек, </w:t>
      </w:r>
      <w:r w:rsidR="006A7FB5" w:rsidRPr="006A7FB5">
        <w:rPr>
          <w:rStyle w:val="--0"/>
        </w:rPr>
        <w:t xml:space="preserve">лишённый </w:t>
      </w:r>
      <w:r w:rsidR="006A7FB5" w:rsidRPr="006A7FB5">
        <w:rPr>
          <w:rStyle w:val="--"/>
        </w:rPr>
        <w:t>культурной</w:t>
      </w:r>
      <w:r w:rsidR="006A7FB5" w:rsidRPr="006A7FB5">
        <w:rPr>
          <w:rFonts w:eastAsia="Times New Roman"/>
          <w:szCs w:val="28"/>
        </w:rPr>
        <w:t xml:space="preserve"> среды, превращается в дикое существо. Если он формируется до четырнадцати лет вне человеческого окружения, обратного пути уже нет. Он останется существом человеческой формы, но без человеческой сути. Это говорит о том, что человек — </w:t>
      </w:r>
      <w:r w:rsidR="006A7FB5" w:rsidRPr="006A7FB5">
        <w:rPr>
          <w:rStyle w:val="--"/>
        </w:rPr>
        <w:t xml:space="preserve">не </w:t>
      </w:r>
      <w:r w:rsidR="006A7FB5" w:rsidRPr="006A7FB5">
        <w:rPr>
          <w:rStyle w:val="--0"/>
        </w:rPr>
        <w:t>завершённое</w:t>
      </w:r>
      <w:r w:rsidR="006A7FB5" w:rsidRPr="006A7FB5">
        <w:rPr>
          <w:rStyle w:val="--"/>
        </w:rPr>
        <w:t xml:space="preserve"> </w:t>
      </w:r>
      <w:r w:rsidR="006A7FB5" w:rsidRPr="006A7FB5">
        <w:rPr>
          <w:rFonts w:eastAsia="Times New Roman"/>
          <w:szCs w:val="28"/>
        </w:rPr>
        <w:t>существо, а заготовка. Потенциал. Чистый лист.</w:t>
      </w:r>
      <w:r>
        <w:rPr>
          <w:rFonts w:eastAsia="Times New Roman"/>
          <w:szCs w:val="28"/>
        </w:rPr>
        <w:t xml:space="preserve"> </w:t>
      </w:r>
      <w:r w:rsidR="006A7FB5" w:rsidRPr="006A7FB5">
        <w:rPr>
          <w:rFonts w:eastAsia="Times New Roman"/>
          <w:szCs w:val="28"/>
        </w:rPr>
        <w:t xml:space="preserve">Тогда возникает вопрос: что есть человек? Где граница между ним и животным? Почему «человеческое» должно звучать гордо? Непредвзятый взгляд разрушает эту иллюзию. «Человеческая природа» — это </w:t>
      </w:r>
      <w:r w:rsidR="006A7FB5" w:rsidRPr="006A7FB5">
        <w:rPr>
          <w:rStyle w:val="--"/>
        </w:rPr>
        <w:t xml:space="preserve">не </w:t>
      </w:r>
      <w:r w:rsidR="006A7FB5" w:rsidRPr="006A7FB5">
        <w:rPr>
          <w:rStyle w:val="--0"/>
        </w:rPr>
        <w:t>сущность</w:t>
      </w:r>
      <w:r w:rsidR="006A7FB5" w:rsidRPr="006A7FB5">
        <w:rPr>
          <w:rFonts w:eastAsia="Times New Roman"/>
          <w:szCs w:val="28"/>
        </w:rPr>
        <w:t xml:space="preserve">, а ярлык, как и «компьютерная природа». На деле — это лишь совокупность программ: врождённых, приобретённых, навязанных. Убери эти программы — и </w:t>
      </w:r>
      <w:r w:rsidR="006A7FB5" w:rsidRPr="006A7FB5">
        <w:rPr>
          <w:rStyle w:val="--"/>
        </w:rPr>
        <w:t xml:space="preserve">не </w:t>
      </w:r>
      <w:r w:rsidR="006A7FB5" w:rsidRPr="006A7FB5">
        <w:rPr>
          <w:rStyle w:val="--0"/>
        </w:rPr>
        <w:t>останется</w:t>
      </w:r>
      <w:r w:rsidR="006A7FB5" w:rsidRPr="006A7FB5">
        <w:rPr>
          <w:rFonts w:eastAsia="Times New Roman"/>
          <w:szCs w:val="28"/>
        </w:rPr>
        <w:t xml:space="preserve"> ничего, кроме телесной оболочки.</w:t>
      </w:r>
      <w:r>
        <w:rPr>
          <w:rFonts w:eastAsia="Times New Roman"/>
          <w:szCs w:val="28"/>
        </w:rPr>
        <w:t xml:space="preserve"> </w:t>
      </w:r>
      <w:r w:rsidR="006A7FB5" w:rsidRPr="006A7FB5">
        <w:rPr>
          <w:rFonts w:eastAsia="Times New Roman"/>
          <w:szCs w:val="28"/>
        </w:rPr>
        <w:t xml:space="preserve">В этом смысле человек </w:t>
      </w:r>
      <w:r w:rsidR="006A7FB5" w:rsidRPr="006A7FB5">
        <w:rPr>
          <w:rFonts w:eastAsia="Times New Roman"/>
          <w:szCs w:val="28"/>
        </w:rPr>
        <w:lastRenderedPageBreak/>
        <w:t xml:space="preserve">подобен герою компьютерной игры. Впиши в него любой алгоритм — он будет ему следовать. Программа добродетели или программа каннибализма — разницы нет. Именно так и жила человеческая цивилизация две последние тысячи лет: </w:t>
      </w:r>
      <w:r w:rsidR="006A7FB5" w:rsidRPr="006A7FB5">
        <w:rPr>
          <w:rStyle w:val="--"/>
        </w:rPr>
        <w:t xml:space="preserve">в заложенном </w:t>
      </w:r>
      <w:r w:rsidR="006A7FB5" w:rsidRPr="006A7FB5">
        <w:rPr>
          <w:rStyle w:val="--0"/>
        </w:rPr>
        <w:t>сценарии.</w:t>
      </w:r>
      <w:r w:rsidR="006A7FB5" w:rsidRPr="006A7FB5">
        <w:rPr>
          <w:rFonts w:eastAsia="Times New Roman"/>
          <w:szCs w:val="28"/>
        </w:rPr>
        <w:t xml:space="preserve"> Сменялись эпохи, менялись вывески, но оставалась структура подчинения программе.</w:t>
      </w:r>
    </w:p>
    <w:p w14:paraId="1CEBF197" w14:textId="3C64FB51" w:rsidR="006A7FB5" w:rsidRPr="006A7FB5" w:rsidRDefault="00C13BBE" w:rsidP="0057597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6A7FB5" w:rsidRPr="006A7FB5">
        <w:rPr>
          <w:rFonts w:eastAsia="Times New Roman"/>
          <w:szCs w:val="28"/>
        </w:rPr>
        <w:t xml:space="preserve">Человеку невозможно нащупать дно своей сущности — потому что его нет. Все понятия морали, добра и зла, совести, гуманизма — это конфигурации сознания, заложенные теми, кто создавал и администрировал старую Систему управления. Мы думаем, будто отличаемся от зверя. На деле же — слой культурной позолоты. Очень тонкий. Сегодня он стремительно слезает. И под ним обнажается базовый код: </w:t>
      </w:r>
      <w:r w:rsidR="00491770">
        <w:rPr>
          <w:rFonts w:eastAsia="Times New Roman"/>
          <w:szCs w:val="28"/>
        </w:rPr>
        <w:t>«</w:t>
      </w:r>
      <w:r w:rsidR="006A7FB5" w:rsidRPr="006A7FB5">
        <w:rPr>
          <w:rStyle w:val="--0"/>
        </w:rPr>
        <w:t xml:space="preserve">биологическая </w:t>
      </w:r>
      <w:r w:rsidR="006A7FB5" w:rsidRPr="006A7FB5">
        <w:rPr>
          <w:rStyle w:val="--"/>
        </w:rPr>
        <w:t>машина</w:t>
      </w:r>
      <w:r w:rsidR="00491770">
        <w:rPr>
          <w:rStyle w:val="--"/>
        </w:rPr>
        <w:t>»</w:t>
      </w:r>
      <w:r w:rsidR="006A7FB5" w:rsidRPr="006A7FB5">
        <w:rPr>
          <w:rStyle w:val="--"/>
        </w:rPr>
        <w:t xml:space="preserve"> </w:t>
      </w:r>
      <w:r w:rsidR="006A7FB5" w:rsidRPr="006A7FB5">
        <w:rPr>
          <w:rFonts w:eastAsia="Times New Roman"/>
          <w:szCs w:val="28"/>
        </w:rPr>
        <w:t>с набором реакций и предпочтений.</w:t>
      </w:r>
      <w:r w:rsidR="00675F8A">
        <w:rPr>
          <w:rFonts w:eastAsia="Times New Roman"/>
          <w:szCs w:val="28"/>
        </w:rPr>
        <w:t xml:space="preserve"> </w:t>
      </w:r>
      <w:r w:rsidR="006A7FB5" w:rsidRPr="006A7FB5">
        <w:rPr>
          <w:rFonts w:eastAsia="Times New Roman"/>
          <w:szCs w:val="28"/>
        </w:rPr>
        <w:t xml:space="preserve">Это не повод для отчаяния. Это точка отсчёта. Только тот, кто понял свою иллюзорность, способен вырваться из неё. </w:t>
      </w:r>
      <w:r w:rsidR="006A7FB5" w:rsidRPr="006A7FB5">
        <w:rPr>
          <w:rStyle w:val="--"/>
        </w:rPr>
        <w:t xml:space="preserve">Ложная </w:t>
      </w:r>
      <w:r w:rsidR="006A7FB5" w:rsidRPr="006A7FB5">
        <w:rPr>
          <w:rStyle w:val="--0"/>
        </w:rPr>
        <w:t>личность</w:t>
      </w:r>
      <w:r w:rsidR="006A7FB5" w:rsidRPr="006A7FB5">
        <w:rPr>
          <w:rFonts w:eastAsia="Times New Roman"/>
          <w:szCs w:val="28"/>
        </w:rPr>
        <w:t xml:space="preserve"> — лишь упаковка. Но осознав это, мы можем </w:t>
      </w:r>
      <w:r w:rsidR="00675F8A">
        <w:rPr>
          <w:rFonts w:eastAsia="Times New Roman"/>
          <w:szCs w:val="28"/>
        </w:rPr>
        <w:t>«</w:t>
      </w:r>
      <w:r w:rsidR="006A7FB5" w:rsidRPr="006A7FB5">
        <w:rPr>
          <w:rFonts w:eastAsia="Times New Roman"/>
          <w:szCs w:val="28"/>
        </w:rPr>
        <w:t>переписать код</w:t>
      </w:r>
      <w:r w:rsidR="00675F8A">
        <w:rPr>
          <w:rFonts w:eastAsia="Times New Roman"/>
          <w:szCs w:val="28"/>
        </w:rPr>
        <w:t>»</w:t>
      </w:r>
      <w:r w:rsidR="006A7FB5" w:rsidRPr="006A7FB5">
        <w:rPr>
          <w:rFonts w:eastAsia="Times New Roman"/>
          <w:szCs w:val="28"/>
        </w:rPr>
        <w:t>. Удалить вирусы старого мира. Создать себя заново.</w:t>
      </w:r>
    </w:p>
    <w:p w14:paraId="0D3A5C79" w14:textId="3FF90DA0" w:rsidR="00324507" w:rsidRDefault="00675F8A" w:rsidP="00575979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</w:t>
      </w:r>
      <w:r w:rsidR="00324507" w:rsidRPr="00324507">
        <w:rPr>
          <w:rFonts w:eastAsia="Times New Roman"/>
          <w:szCs w:val="28"/>
        </w:rPr>
        <w:t xml:space="preserve">Если существующее — это лишь фиксируемое, то человек, как носитель восприятия, перестаёт быть тем, кем он себя считал. Он </w:t>
      </w:r>
      <w:r w:rsidR="00324507" w:rsidRPr="00324507">
        <w:rPr>
          <w:rStyle w:val="--"/>
        </w:rPr>
        <w:t xml:space="preserve">не </w:t>
      </w:r>
      <w:r w:rsidR="00324507" w:rsidRPr="00324507">
        <w:rPr>
          <w:rStyle w:val="--0"/>
        </w:rPr>
        <w:t xml:space="preserve">субъект </w:t>
      </w:r>
      <w:r w:rsidR="00324507" w:rsidRPr="00324507">
        <w:rPr>
          <w:rFonts w:eastAsia="Times New Roman"/>
          <w:szCs w:val="28"/>
        </w:rPr>
        <w:t xml:space="preserve">познания, а инструмент настройки. Не венец творения, а его временная сборка. Всё, что мы называем «реальностью», «моралью», «красотой», «свободой» — оказывается не истиной, а интерфейсом. Мы </w:t>
      </w:r>
      <w:r w:rsidR="00324507" w:rsidRPr="00324507">
        <w:rPr>
          <w:rStyle w:val="--"/>
        </w:rPr>
        <w:t xml:space="preserve">не </w:t>
      </w:r>
      <w:r w:rsidR="00324507" w:rsidRPr="00324507">
        <w:rPr>
          <w:rStyle w:val="--0"/>
        </w:rPr>
        <w:t xml:space="preserve">живём </w:t>
      </w:r>
      <w:r w:rsidR="00324507" w:rsidRPr="00324507">
        <w:rPr>
          <w:rFonts w:eastAsia="Times New Roman"/>
          <w:szCs w:val="28"/>
        </w:rPr>
        <w:t>в мире — мы подключены к его образу. Мы</w:t>
      </w:r>
      <w:r w:rsidR="00BD1D38">
        <w:rPr>
          <w:rFonts w:eastAsia="Times New Roman"/>
          <w:szCs w:val="28"/>
        </w:rPr>
        <w:t>, до сегодняшнего дня в нашем настоящем,</w:t>
      </w:r>
      <w:r w:rsidR="00324507" w:rsidRPr="00324507">
        <w:rPr>
          <w:rFonts w:eastAsia="Times New Roman"/>
          <w:szCs w:val="28"/>
        </w:rPr>
        <w:t xml:space="preserve"> </w:t>
      </w:r>
      <w:r w:rsidR="00324507" w:rsidRPr="00324507">
        <w:rPr>
          <w:rStyle w:val="--"/>
        </w:rPr>
        <w:t>не</w:t>
      </w:r>
      <w:r w:rsidR="00BD1D38">
        <w:rPr>
          <w:rStyle w:val="--"/>
        </w:rPr>
        <w:t xml:space="preserve"> </w:t>
      </w:r>
      <w:r w:rsidR="00BD1D38" w:rsidRPr="00BD1D38">
        <w:rPr>
          <w:rStyle w:val="--0"/>
        </w:rPr>
        <w:t>выбирали</w:t>
      </w:r>
      <w:r w:rsidR="00324507" w:rsidRPr="00324507">
        <w:rPr>
          <w:rFonts w:eastAsia="Times New Roman"/>
          <w:szCs w:val="28"/>
        </w:rPr>
        <w:t xml:space="preserve"> — нас выбира</w:t>
      </w:r>
      <w:r w:rsidR="00BD1D38">
        <w:rPr>
          <w:rFonts w:eastAsia="Times New Roman"/>
          <w:szCs w:val="28"/>
        </w:rPr>
        <w:t>ли</w:t>
      </w:r>
      <w:r w:rsidR="00324507" w:rsidRPr="00324507">
        <w:rPr>
          <w:rFonts w:eastAsia="Times New Roman"/>
          <w:szCs w:val="28"/>
        </w:rPr>
        <w:t xml:space="preserve"> программы. Мы не чувств</w:t>
      </w:r>
      <w:r w:rsidR="00BD1D38">
        <w:rPr>
          <w:rFonts w:eastAsia="Times New Roman"/>
          <w:szCs w:val="28"/>
        </w:rPr>
        <w:t>овали</w:t>
      </w:r>
      <w:r w:rsidR="00324507" w:rsidRPr="00324507">
        <w:rPr>
          <w:rFonts w:eastAsia="Times New Roman"/>
          <w:szCs w:val="28"/>
        </w:rPr>
        <w:t xml:space="preserve"> — нами чувств</w:t>
      </w:r>
      <w:r w:rsidR="00BD1D38">
        <w:rPr>
          <w:rFonts w:eastAsia="Times New Roman"/>
          <w:szCs w:val="28"/>
        </w:rPr>
        <w:t>овали</w:t>
      </w:r>
      <w:r w:rsidR="00324507" w:rsidRPr="00324507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324507" w:rsidRPr="00324507">
        <w:rPr>
          <w:rFonts w:eastAsia="Times New Roman"/>
          <w:szCs w:val="28"/>
        </w:rPr>
        <w:t xml:space="preserve">Но если иллюзия способна быть неотличима от истины, то в каком направлении искать исход? Не к возвращению «реального», которого мы никогда и </w:t>
      </w:r>
      <w:r w:rsidR="00324507" w:rsidRPr="00324507">
        <w:rPr>
          <w:rStyle w:val="--"/>
        </w:rPr>
        <w:t xml:space="preserve">не </w:t>
      </w:r>
      <w:r w:rsidR="00324507" w:rsidRPr="00324507">
        <w:rPr>
          <w:rStyle w:val="--0"/>
        </w:rPr>
        <w:t>знали</w:t>
      </w:r>
      <w:r w:rsidR="00324507" w:rsidRPr="00324507">
        <w:rPr>
          <w:rFonts w:eastAsia="Times New Roman"/>
          <w:szCs w:val="28"/>
        </w:rPr>
        <w:t>, а к осознанию механизма фиксации. Не к разрушению образов, а к перехвату того, кто их производит.</w:t>
      </w:r>
    </w:p>
    <w:p w14:paraId="3604E095" w14:textId="0B7D99B4" w:rsidR="000408A0" w:rsidRPr="00340B83" w:rsidRDefault="000408A0" w:rsidP="000408A0">
      <w:pPr>
        <w:spacing w:after="0"/>
        <w:ind w:firstLine="0"/>
        <w:rPr>
          <w:rStyle w:val="--"/>
        </w:rPr>
      </w:pPr>
      <w:r>
        <w:rPr>
          <w:rFonts w:eastAsia="Times New Roman"/>
          <w:szCs w:val="28"/>
        </w:rPr>
        <w:t xml:space="preserve">          </w:t>
      </w:r>
      <w:r w:rsidRPr="000408A0">
        <w:rPr>
          <w:rFonts w:eastAsia="Times New Roman"/>
          <w:szCs w:val="28"/>
        </w:rPr>
        <w:t>Сегодня</w:t>
      </w:r>
      <w:r w:rsidRPr="00AB55BE">
        <w:rPr>
          <w:rFonts w:eastAsia="Times New Roman"/>
          <w:szCs w:val="28"/>
        </w:rPr>
        <w:t xml:space="preserve"> мы находимся в особой фазе: старая система управления рушится, её образы — обнажаются. Вся эта тонкая позолота культуры — трескается. И под ней начинает просвечивать сырое животное нутро. Всё меньше </w:t>
      </w:r>
      <w:r w:rsidR="00340B83">
        <w:rPr>
          <w:rFonts w:eastAsia="Times New Roman"/>
          <w:szCs w:val="28"/>
        </w:rPr>
        <w:t>«</w:t>
      </w:r>
      <w:r w:rsidRPr="00AB55BE">
        <w:rPr>
          <w:rFonts w:eastAsia="Times New Roman"/>
          <w:szCs w:val="28"/>
        </w:rPr>
        <w:t>духовного</w:t>
      </w:r>
      <w:r w:rsidR="00340B83">
        <w:rPr>
          <w:rFonts w:eastAsia="Times New Roman"/>
          <w:szCs w:val="28"/>
        </w:rPr>
        <w:t>»</w:t>
      </w:r>
      <w:r w:rsidRPr="00AB55BE">
        <w:rPr>
          <w:rFonts w:eastAsia="Times New Roman"/>
          <w:szCs w:val="28"/>
        </w:rPr>
        <w:t xml:space="preserve"> и </w:t>
      </w:r>
      <w:r w:rsidR="00340B83">
        <w:rPr>
          <w:rFonts w:eastAsia="Times New Roman"/>
          <w:szCs w:val="28"/>
        </w:rPr>
        <w:t>«</w:t>
      </w:r>
      <w:r w:rsidRPr="00AB55BE">
        <w:rPr>
          <w:rFonts w:eastAsia="Times New Roman"/>
          <w:szCs w:val="28"/>
        </w:rPr>
        <w:t>возвышенного</w:t>
      </w:r>
      <w:r w:rsidR="00340B83">
        <w:rPr>
          <w:rFonts w:eastAsia="Times New Roman"/>
          <w:szCs w:val="28"/>
        </w:rPr>
        <w:t>»</w:t>
      </w:r>
      <w:r w:rsidRPr="00AB55BE">
        <w:rPr>
          <w:rFonts w:eastAsia="Times New Roman"/>
          <w:szCs w:val="28"/>
        </w:rPr>
        <w:t xml:space="preserve">, </w:t>
      </w:r>
      <w:r w:rsidRPr="00340B83">
        <w:rPr>
          <w:rStyle w:val="--0"/>
        </w:rPr>
        <w:t xml:space="preserve">всё </w:t>
      </w:r>
      <w:r w:rsidRPr="00340B83">
        <w:rPr>
          <w:rStyle w:val="--"/>
        </w:rPr>
        <w:t>больше</w:t>
      </w:r>
      <w:r w:rsidRPr="00AB55BE">
        <w:rPr>
          <w:rFonts w:eastAsia="Times New Roman"/>
          <w:szCs w:val="28"/>
        </w:rPr>
        <w:t xml:space="preserve"> — алгоритмического и потребительского.</w:t>
      </w:r>
      <w:r>
        <w:rPr>
          <w:rFonts w:eastAsia="Times New Roman"/>
          <w:szCs w:val="28"/>
        </w:rPr>
        <w:t xml:space="preserve"> </w:t>
      </w:r>
      <w:r w:rsidRPr="00AB55BE">
        <w:rPr>
          <w:rFonts w:eastAsia="Times New Roman"/>
          <w:szCs w:val="28"/>
        </w:rPr>
        <w:t xml:space="preserve">Как это назвать? Пробуждение? Упрощение? Деградация? Возможно, всё сразу. Но факт один: маска человека сползает. Осталось понять — что мы будем делать с </w:t>
      </w:r>
      <w:r w:rsidRPr="00340B83">
        <w:rPr>
          <w:rStyle w:val="--0"/>
        </w:rPr>
        <w:t xml:space="preserve">этим </w:t>
      </w:r>
      <w:r w:rsidRPr="00340B83">
        <w:rPr>
          <w:rStyle w:val="--"/>
        </w:rPr>
        <w:t>знанием.</w:t>
      </w:r>
    </w:p>
    <w:p w14:paraId="4EBC443A" w14:textId="6DD9081F" w:rsidR="000408A0" w:rsidRDefault="000408A0" w:rsidP="000408A0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>
        <w:rPr>
          <w:rFonts w:eastAsia="Times New Roman"/>
          <w:szCs w:val="28"/>
        </w:rPr>
        <w:t xml:space="preserve">        </w:t>
      </w:r>
      <w:r w:rsidRPr="00AB55BE">
        <w:rPr>
          <w:rFonts w:eastAsia="Times New Roman"/>
          <w:szCs w:val="28"/>
        </w:rPr>
        <w:t xml:space="preserve">Таков итог: всё, что мы привыкли называть собой — есть наложение программ, отражений, образов, масок, вкраплённых в нас через внешний мир. Мы — не столько индивидуумы, сколько интерфейсы. </w:t>
      </w:r>
      <w:r w:rsidRPr="00A20962">
        <w:rPr>
          <w:rStyle w:val="--"/>
        </w:rPr>
        <w:t xml:space="preserve">Не </w:t>
      </w:r>
      <w:r w:rsidRPr="00A20962">
        <w:rPr>
          <w:rStyle w:val="--0"/>
        </w:rPr>
        <w:t>столько</w:t>
      </w:r>
      <w:r w:rsidRPr="00AB55BE">
        <w:rPr>
          <w:rFonts w:eastAsia="Times New Roman"/>
          <w:szCs w:val="28"/>
        </w:rPr>
        <w:t xml:space="preserve"> сущности, сколько конструкции. И если в нас что-то и остаётся за пределами всех этих слоёв — то это </w:t>
      </w:r>
      <w:r w:rsidRPr="00A20962">
        <w:rPr>
          <w:rStyle w:val="--0"/>
        </w:rPr>
        <w:t xml:space="preserve">способность </w:t>
      </w:r>
      <w:r w:rsidRPr="00A20962">
        <w:rPr>
          <w:rStyle w:val="--"/>
        </w:rPr>
        <w:t>знать,</w:t>
      </w:r>
      <w:r w:rsidRPr="00AB55BE">
        <w:rPr>
          <w:rFonts w:eastAsia="Times New Roman"/>
          <w:szCs w:val="28"/>
        </w:rPr>
        <w:t xml:space="preserve"> что мы запрограммированы, и решимость идти дальше.</w:t>
      </w:r>
      <w:r>
        <w:rPr>
          <w:rFonts w:eastAsia="Times New Roman"/>
          <w:szCs w:val="28"/>
        </w:rPr>
        <w:t xml:space="preserve"> </w:t>
      </w:r>
      <w:r w:rsidRPr="00AB55BE">
        <w:rPr>
          <w:rFonts w:eastAsia="Times New Roman"/>
          <w:szCs w:val="28"/>
        </w:rPr>
        <w:t xml:space="preserve">Отсюда и возникает главная развилка. Мы можем продолжать играть в «человеческое», в «реальное», в «красивое» и «некрасивое», в «добро» и «зло» — как в обжитую, но подгнившую игру. А </w:t>
      </w:r>
      <w:r w:rsidRPr="00A20962">
        <w:rPr>
          <w:rStyle w:val="--0"/>
        </w:rPr>
        <w:lastRenderedPageBreak/>
        <w:t xml:space="preserve">можем </w:t>
      </w:r>
      <w:r w:rsidRPr="00A20962">
        <w:rPr>
          <w:rStyle w:val="--"/>
        </w:rPr>
        <w:t>впервые</w:t>
      </w:r>
      <w:r w:rsidRPr="00AB55BE">
        <w:rPr>
          <w:rFonts w:eastAsia="Times New Roman"/>
          <w:szCs w:val="28"/>
        </w:rPr>
        <w:t xml:space="preserve"> задать себе вопрос:</w:t>
      </w:r>
      <w:r>
        <w:rPr>
          <w:rFonts w:eastAsia="Times New Roman"/>
          <w:szCs w:val="28"/>
        </w:rPr>
        <w:t xml:space="preserve"> </w:t>
      </w:r>
      <w:r w:rsidRPr="00AB55BE">
        <w:rPr>
          <w:rFonts w:eastAsia="Times New Roman"/>
          <w:szCs w:val="28"/>
        </w:rPr>
        <w:t xml:space="preserve">что в нас </w:t>
      </w:r>
      <w:r w:rsidRPr="00A20962">
        <w:rPr>
          <w:rStyle w:val="--"/>
        </w:rPr>
        <w:t>не</w:t>
      </w:r>
      <w:r w:rsidRPr="00A20962">
        <w:rPr>
          <w:rStyle w:val="--0"/>
        </w:rPr>
        <w:t xml:space="preserve"> является</w:t>
      </w:r>
      <w:r w:rsidRPr="00AB55BE">
        <w:rPr>
          <w:rFonts w:eastAsia="Times New Roman"/>
          <w:szCs w:val="28"/>
        </w:rPr>
        <w:t xml:space="preserve"> программой?</w:t>
      </w:r>
      <w:r>
        <w:rPr>
          <w:rFonts w:eastAsia="Times New Roman"/>
          <w:szCs w:val="28"/>
        </w:rPr>
        <w:t xml:space="preserve"> Ч</w:t>
      </w:r>
      <w:r w:rsidRPr="00AB55BE">
        <w:rPr>
          <w:rFonts w:eastAsia="Times New Roman"/>
          <w:szCs w:val="28"/>
        </w:rPr>
        <w:t>то в нас — настоящее?</w:t>
      </w:r>
      <w:r>
        <w:rPr>
          <w:rFonts w:eastAsia="Times New Roman"/>
          <w:szCs w:val="28"/>
        </w:rPr>
        <w:t xml:space="preserve"> Ч</w:t>
      </w:r>
      <w:r w:rsidRPr="00AB55BE">
        <w:rPr>
          <w:rFonts w:eastAsia="Times New Roman"/>
          <w:szCs w:val="28"/>
        </w:rPr>
        <w:t>то не сконструировано, а пробуждённо?</w:t>
      </w:r>
      <w:r>
        <w:rPr>
          <w:rFonts w:eastAsia="Times New Roman"/>
          <w:szCs w:val="28"/>
        </w:rPr>
        <w:t xml:space="preserve"> </w:t>
      </w:r>
      <w:r w:rsidRPr="00AB55BE">
        <w:rPr>
          <w:rFonts w:eastAsia="Times New Roman"/>
          <w:szCs w:val="28"/>
        </w:rPr>
        <w:t xml:space="preserve">Если существует только то, что фиксируется, а осознанность — это акт фиксации, тогда победа над иллюзией — это </w:t>
      </w:r>
      <w:r w:rsidRPr="00A20962">
        <w:rPr>
          <w:rStyle w:val="--"/>
        </w:rPr>
        <w:t xml:space="preserve">не </w:t>
      </w:r>
      <w:r w:rsidRPr="00A20962">
        <w:rPr>
          <w:rStyle w:val="--0"/>
        </w:rPr>
        <w:t>отрицание,</w:t>
      </w:r>
      <w:r w:rsidRPr="00AB55BE">
        <w:rPr>
          <w:rFonts w:eastAsia="Times New Roman"/>
          <w:szCs w:val="28"/>
        </w:rPr>
        <w:t xml:space="preserve"> а высветление. Не разрушение мира, но прозрение его сути. Не отказ от тела, но понимание, что и тело — иллюзорное окно, и зеркало одновременно.</w:t>
      </w:r>
      <w:r>
        <w:rPr>
          <w:rFonts w:eastAsia="Times New Roman"/>
          <w:szCs w:val="28"/>
        </w:rPr>
        <w:t xml:space="preserve"> </w:t>
      </w:r>
      <w:r w:rsidRPr="00AB55BE">
        <w:rPr>
          <w:rFonts w:eastAsia="Times New Roman"/>
          <w:szCs w:val="28"/>
        </w:rPr>
        <w:t xml:space="preserve">Значит, путь освобождения — </w:t>
      </w:r>
      <w:r w:rsidRPr="00A20962">
        <w:rPr>
          <w:rStyle w:val="--"/>
        </w:rPr>
        <w:t xml:space="preserve">не </w:t>
      </w:r>
      <w:r w:rsidRPr="00A20962">
        <w:rPr>
          <w:rStyle w:val="--0"/>
        </w:rPr>
        <w:t>бегство,</w:t>
      </w:r>
      <w:r w:rsidRPr="00AB55BE">
        <w:rPr>
          <w:rFonts w:eastAsia="Times New Roman"/>
          <w:szCs w:val="28"/>
        </w:rPr>
        <w:t xml:space="preserve"> а расслоение восприятия, где одно остаётся на экране, а другое начинает видеть, кто этот экран включает.</w:t>
      </w:r>
      <w:r>
        <w:rPr>
          <w:rFonts w:eastAsia="Times New Roman"/>
          <w:szCs w:val="28"/>
        </w:rPr>
        <w:t xml:space="preserve"> </w:t>
      </w:r>
      <w:r w:rsidRPr="00AB55BE">
        <w:rPr>
          <w:rFonts w:eastAsia="Times New Roman"/>
          <w:szCs w:val="28"/>
        </w:rPr>
        <w:t>Это — начало движения к реальности без маски.</w:t>
      </w:r>
      <w:r>
        <w:rPr>
          <w:rFonts w:eastAsia="Times New Roman"/>
          <w:szCs w:val="28"/>
        </w:rPr>
        <w:t xml:space="preserve"> </w:t>
      </w:r>
      <w:r w:rsidRPr="00AB55BE">
        <w:rPr>
          <w:rFonts w:eastAsia="Times New Roman"/>
          <w:szCs w:val="28"/>
        </w:rPr>
        <w:t>К свободе без программы.</w:t>
      </w:r>
      <w:r>
        <w:rPr>
          <w:rFonts w:eastAsia="Times New Roman"/>
          <w:szCs w:val="28"/>
        </w:rPr>
        <w:t xml:space="preserve"> </w:t>
      </w:r>
      <w:r w:rsidRPr="00AB55BE">
        <w:rPr>
          <w:rFonts w:eastAsia="Times New Roman"/>
          <w:szCs w:val="28"/>
        </w:rPr>
        <w:t>К бессмертию вне кода</w:t>
      </w:r>
      <w:r w:rsidR="00A20962">
        <w:rPr>
          <w:rFonts w:eastAsia="Times New Roman"/>
          <w:szCs w:val="28"/>
        </w:rPr>
        <w:t>, к преодолению старости</w:t>
      </w:r>
      <w:r w:rsidR="000207C3">
        <w:rPr>
          <w:rFonts w:eastAsia="Times New Roman"/>
          <w:szCs w:val="28"/>
        </w:rPr>
        <w:t xml:space="preserve"> в рамках идеи – Победить Смерть… </w:t>
      </w:r>
      <w:r w:rsidRPr="00AB55BE">
        <w:rPr>
          <w:rFonts w:eastAsia="Times New Roman"/>
          <w:szCs w:val="28"/>
        </w:rPr>
        <w:t xml:space="preserve">И если всё </w:t>
      </w:r>
      <w:r w:rsidR="000207C3">
        <w:rPr>
          <w:rFonts w:eastAsia="Times New Roman"/>
          <w:szCs w:val="28"/>
        </w:rPr>
        <w:t xml:space="preserve">прочитанное и </w:t>
      </w:r>
      <w:r w:rsidRPr="00AB55BE">
        <w:rPr>
          <w:rFonts w:eastAsia="Times New Roman"/>
          <w:szCs w:val="28"/>
        </w:rPr>
        <w:t>увиденное здесь</w:t>
      </w:r>
      <w:r w:rsidR="000207C3">
        <w:rPr>
          <w:rFonts w:eastAsia="Times New Roman"/>
          <w:szCs w:val="28"/>
        </w:rPr>
        <w:t>,</w:t>
      </w:r>
      <w:r w:rsidRPr="00AB55BE">
        <w:rPr>
          <w:rFonts w:eastAsia="Times New Roman"/>
          <w:szCs w:val="28"/>
        </w:rPr>
        <w:t xml:space="preserve"> было лишь одной гранью,</w:t>
      </w:r>
      <w:r>
        <w:rPr>
          <w:rFonts w:eastAsia="Times New Roman"/>
          <w:szCs w:val="28"/>
        </w:rPr>
        <w:t xml:space="preserve"> </w:t>
      </w:r>
      <w:r w:rsidRPr="00AB55BE">
        <w:rPr>
          <w:rFonts w:eastAsia="Times New Roman"/>
          <w:szCs w:val="28"/>
        </w:rPr>
        <w:t>то в следующей статье мы</w:t>
      </w:r>
      <w:r w:rsidR="000207C3">
        <w:rPr>
          <w:rFonts w:eastAsia="Times New Roman"/>
          <w:szCs w:val="28"/>
        </w:rPr>
        <w:t xml:space="preserve"> с вами,</w:t>
      </w:r>
      <w:r w:rsidRPr="00AB55BE">
        <w:rPr>
          <w:rFonts w:eastAsia="Times New Roman"/>
          <w:szCs w:val="28"/>
        </w:rPr>
        <w:t xml:space="preserve"> раскроем другую — ещё глубже.</w:t>
      </w:r>
      <w:r>
        <w:rPr>
          <w:rFonts w:eastAsia="Times New Roman"/>
          <w:szCs w:val="28"/>
        </w:rPr>
        <w:t xml:space="preserve"> </w:t>
      </w:r>
      <w:r w:rsidRPr="000207C3">
        <w:rPr>
          <w:rFonts w:eastAsia="Times New Roman"/>
          <w:b/>
          <w:bCs/>
          <w:i/>
          <w:iCs/>
          <w:szCs w:val="28"/>
        </w:rPr>
        <w:t>Потому что путь к себе — это путь через развенчание всех версий себя.</w:t>
      </w:r>
    </w:p>
    <w:p w14:paraId="2E49140D" w14:textId="77777777" w:rsidR="000207C3" w:rsidRPr="000207C3" w:rsidRDefault="000207C3" w:rsidP="000408A0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</w:p>
    <w:p w14:paraId="27924ECC" w14:textId="7243E05E" w:rsidR="000408A0" w:rsidRDefault="000408A0" w:rsidP="000408A0">
      <w:pPr>
        <w:spacing w:after="0"/>
        <w:ind w:firstLine="0"/>
        <w:rPr>
          <w:rFonts w:eastAsia="Times New Roman"/>
          <w:i/>
          <w:iCs/>
          <w:szCs w:val="28"/>
        </w:rPr>
      </w:pPr>
      <w:r w:rsidRPr="00695E9C">
        <w:rPr>
          <w:rFonts w:eastAsia="Times New Roman"/>
          <w:i/>
          <w:iCs/>
          <w:szCs w:val="28"/>
        </w:rPr>
        <w:t>Продолжение следует…</w:t>
      </w:r>
    </w:p>
    <w:p w14:paraId="61E25844" w14:textId="77777777" w:rsidR="00695E9C" w:rsidRPr="009E12FA" w:rsidRDefault="00695E9C" w:rsidP="00695E9C">
      <w:pPr>
        <w:spacing w:after="0"/>
        <w:ind w:firstLine="0"/>
        <w:rPr>
          <w:rFonts w:eastAsia="Times New Roman"/>
          <w:b/>
          <w:bCs/>
          <w:szCs w:val="28"/>
        </w:rPr>
      </w:pPr>
      <w:r w:rsidRPr="009E12FA">
        <w:rPr>
          <w:rFonts w:eastAsia="Times New Roman"/>
          <w:b/>
          <w:bCs/>
          <w:szCs w:val="28"/>
        </w:rPr>
        <w:t>Ф. Шкруднев</w:t>
      </w:r>
    </w:p>
    <w:p w14:paraId="436123D0" w14:textId="304A8794" w:rsidR="00695E9C" w:rsidRPr="009E12FA" w:rsidRDefault="00695E9C" w:rsidP="00695E9C">
      <w:pPr>
        <w:spacing w:after="0"/>
        <w:ind w:firstLine="0"/>
        <w:rPr>
          <w:rFonts w:eastAsia="Times New Roman"/>
          <w:b/>
          <w:bCs/>
          <w:sz w:val="24"/>
        </w:rPr>
      </w:pPr>
      <w:r>
        <w:rPr>
          <w:rFonts w:eastAsia="Times New Roman"/>
          <w:b/>
          <w:bCs/>
          <w:sz w:val="24"/>
        </w:rPr>
        <w:t>0</w:t>
      </w:r>
      <w:r w:rsidR="00970363">
        <w:rPr>
          <w:rFonts w:eastAsia="Times New Roman"/>
          <w:b/>
          <w:bCs/>
          <w:sz w:val="24"/>
        </w:rPr>
        <w:t>5</w:t>
      </w:r>
      <w:r>
        <w:rPr>
          <w:rFonts w:eastAsia="Times New Roman"/>
          <w:b/>
          <w:bCs/>
          <w:sz w:val="24"/>
        </w:rPr>
        <w:t xml:space="preserve"> октября</w:t>
      </w:r>
      <w:r w:rsidRPr="009E12FA">
        <w:rPr>
          <w:rFonts w:eastAsia="Times New Roman"/>
          <w:b/>
          <w:bCs/>
          <w:sz w:val="24"/>
        </w:rPr>
        <w:t xml:space="preserve"> 2025 г.</w:t>
      </w:r>
    </w:p>
    <w:p w14:paraId="00A7BDC1" w14:textId="77777777" w:rsidR="00695E9C" w:rsidRDefault="00695E9C" w:rsidP="00695E9C">
      <w:pPr>
        <w:pStyle w:val="p1"/>
        <w:spacing w:before="0" w:beforeAutospacing="0" w:after="0" w:afterAutospacing="0" w:line="276" w:lineRule="auto"/>
        <w:jc w:val="both"/>
        <w:rPr>
          <w:rStyle w:val="s2"/>
          <w:rFonts w:ascii="Georgia" w:hAnsi="Georgia"/>
          <w:sz w:val="28"/>
          <w:szCs w:val="28"/>
        </w:rPr>
      </w:pPr>
    </w:p>
    <w:p w14:paraId="02DC8B8D" w14:textId="77777777" w:rsidR="00695E9C" w:rsidRPr="00695E9C" w:rsidRDefault="00695E9C" w:rsidP="000408A0">
      <w:pPr>
        <w:spacing w:after="0"/>
        <w:ind w:firstLine="0"/>
        <w:rPr>
          <w:rFonts w:eastAsia="Times New Roman"/>
          <w:szCs w:val="28"/>
        </w:rPr>
      </w:pPr>
    </w:p>
    <w:p w14:paraId="0136D47B" w14:textId="32E5A6E7" w:rsidR="000408A0" w:rsidRPr="00324507" w:rsidRDefault="000408A0" w:rsidP="00575979">
      <w:pPr>
        <w:spacing w:after="0"/>
        <w:ind w:firstLine="0"/>
        <w:rPr>
          <w:rFonts w:eastAsia="Times New Roman"/>
          <w:szCs w:val="28"/>
        </w:rPr>
      </w:pPr>
    </w:p>
    <w:p w14:paraId="53736274" w14:textId="328C1057" w:rsidR="000408A0" w:rsidRPr="00675F8A" w:rsidRDefault="00675F8A" w:rsidP="000408A0">
      <w:pPr>
        <w:spacing w:after="0"/>
        <w:ind w:firstLine="0"/>
        <w:rPr>
          <w:rStyle w:val="affff5"/>
          <w:i/>
          <w:iCs/>
          <w:szCs w:val="28"/>
        </w:rPr>
      </w:pPr>
      <w:r>
        <w:rPr>
          <w:rFonts w:eastAsia="Times New Roman"/>
          <w:szCs w:val="28"/>
        </w:rPr>
        <w:t xml:space="preserve">          </w:t>
      </w:r>
    </w:p>
    <w:p w14:paraId="714CA216" w14:textId="77904B7A" w:rsidR="00675F8A" w:rsidRPr="00675F8A" w:rsidRDefault="00675F8A" w:rsidP="0093205E">
      <w:pPr>
        <w:spacing w:after="0"/>
        <w:ind w:firstLine="0"/>
        <w:jc w:val="right"/>
        <w:rPr>
          <w:rStyle w:val="affff5"/>
          <w:i/>
          <w:iCs/>
          <w:szCs w:val="28"/>
        </w:rPr>
      </w:pPr>
    </w:p>
    <w:sectPr w:rsidR="00675F8A" w:rsidRPr="00675F8A" w:rsidSect="00575979">
      <w:footerReference w:type="even" r:id="rId15"/>
      <w:footerReference w:type="default" r:id="rId16"/>
      <w:pgSz w:w="11900" w:h="16840"/>
      <w:pgMar w:top="840" w:right="703" w:bottom="1046" w:left="84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A29A1" w14:textId="77777777" w:rsidR="00676246" w:rsidRDefault="00676246" w:rsidP="007E5B4D">
      <w:r>
        <w:separator/>
      </w:r>
    </w:p>
  </w:endnote>
  <w:endnote w:type="continuationSeparator" w:id="0">
    <w:p w14:paraId="39F0E87D" w14:textId="77777777" w:rsidR="00676246" w:rsidRDefault="00676246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291A3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05D9D75C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D15BE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1A77F237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BD639" w14:textId="77777777" w:rsidR="00676246" w:rsidRDefault="00676246" w:rsidP="007E5B4D">
      <w:r>
        <w:separator/>
      </w:r>
    </w:p>
  </w:footnote>
  <w:footnote w:type="continuationSeparator" w:id="0">
    <w:p w14:paraId="1BC5BCE4" w14:textId="77777777" w:rsidR="00676246" w:rsidRDefault="00676246" w:rsidP="007E5B4D">
      <w:r>
        <w:continuationSeparator/>
      </w:r>
    </w:p>
  </w:footnote>
  <w:footnote w:id="1">
    <w:p w14:paraId="311A564D" w14:textId="6E267182" w:rsidR="00040C01" w:rsidRPr="00AF2585" w:rsidRDefault="00150B07" w:rsidP="00040C01">
      <w:pPr>
        <w:pStyle w:val="af3"/>
        <w:rPr>
          <w:lang w:val="ru-RU"/>
        </w:rPr>
      </w:pPr>
      <w:r>
        <w:rPr>
          <w:rStyle w:val="af5"/>
        </w:rPr>
        <w:footnoteRef/>
      </w:r>
      <w:r w:rsidRPr="00040C01">
        <w:rPr>
          <w:lang w:val="ru-RU"/>
        </w:rPr>
        <w:t xml:space="preserve"> </w:t>
      </w:r>
      <w:r w:rsidR="00040C01" w:rsidRPr="004E3166">
        <w:rPr>
          <w:rFonts w:eastAsiaTheme="minorHAnsi" w:cs="Times New Roman"/>
          <w:b/>
          <w:bCs/>
          <w:sz w:val="21"/>
          <w:szCs w:val="21"/>
          <w:lang w:val="ru-RU" w:eastAsia="ru-RU"/>
        </w:rPr>
        <w:t>Пастафарианство</w:t>
      </w:r>
      <w:r w:rsidR="00040C01" w:rsidRPr="004E3166">
        <w:rPr>
          <w:rFonts w:eastAsiaTheme="minorHAnsi" w:cs="Times New Roman"/>
          <w:sz w:val="21"/>
          <w:szCs w:val="21"/>
          <w:lang w:val="ru-RU" w:eastAsia="ru-RU"/>
        </w:rPr>
        <w:t xml:space="preserve"> — это</w:t>
      </w:r>
      <w:r w:rsidR="00040C01">
        <w:rPr>
          <w:rFonts w:eastAsiaTheme="minorHAnsi" w:cs="Times New Roman"/>
          <w:sz w:val="21"/>
          <w:szCs w:val="21"/>
          <w:lang w:val="ru-RU" w:eastAsia="ru-RU"/>
        </w:rPr>
        <w:t xml:space="preserve"> </w:t>
      </w:r>
      <w:r w:rsidR="00040C01" w:rsidRPr="004E3166">
        <w:rPr>
          <w:rFonts w:eastAsiaTheme="minorHAnsi" w:cs="Times New Roman"/>
          <w:b/>
          <w:bCs/>
          <w:sz w:val="21"/>
          <w:szCs w:val="21"/>
          <w:lang w:val="ru-RU" w:eastAsia="ru-RU"/>
        </w:rPr>
        <w:t>пародийная религия</w:t>
      </w:r>
      <w:r w:rsidR="00040C01" w:rsidRPr="004E3166">
        <w:rPr>
          <w:rFonts w:eastAsiaTheme="minorHAnsi" w:cs="Times New Roman"/>
          <w:sz w:val="21"/>
          <w:szCs w:val="21"/>
          <w:lang w:val="ru-RU" w:eastAsia="ru-RU"/>
        </w:rPr>
        <w:t>, основанная на игровых словах и созданная как протест против преподавания теории «Разумного замысла»</w:t>
      </w:r>
      <w:r w:rsidR="00040C01" w:rsidRPr="004E3166">
        <w:rPr>
          <w:rFonts w:eastAsiaTheme="minorHAnsi" w:cs="Times New Roman"/>
          <w:color w:val="001D35"/>
          <w:sz w:val="21"/>
          <w:szCs w:val="21"/>
          <w:shd w:val="clear" w:color="auto" w:fill="FFFFFF"/>
          <w:lang w:val="ru-RU" w:eastAsia="ru-RU"/>
        </w:rPr>
        <w:t>. Ее главный объект поклонения — </w:t>
      </w:r>
      <w:r w:rsidR="00040C01">
        <w:rPr>
          <w:rFonts w:eastAsiaTheme="minorHAnsi" w:cs="Times New Roman"/>
          <w:b/>
          <w:bCs/>
          <w:color w:val="001D35"/>
          <w:sz w:val="21"/>
          <w:szCs w:val="21"/>
          <w:shd w:val="clear" w:color="auto" w:fill="FFFFFF"/>
          <w:lang w:val="ru-RU" w:eastAsia="ru-RU"/>
        </w:rPr>
        <w:t xml:space="preserve">Летающий Макаронный монстр </w:t>
      </w:r>
      <w:r w:rsidR="00040C01" w:rsidRPr="004E3166">
        <w:rPr>
          <w:rFonts w:eastAsiaTheme="minorHAnsi" w:cs="Times New Roman"/>
          <w:b/>
          <w:bCs/>
          <w:color w:val="001D35"/>
          <w:sz w:val="21"/>
          <w:szCs w:val="21"/>
          <w:shd w:val="clear" w:color="auto" w:fill="FFFFFF"/>
          <w:lang w:val="ru-RU" w:eastAsia="ru-RU"/>
        </w:rPr>
        <w:t>(ЛММ)</w:t>
      </w:r>
      <w:r w:rsidR="00040C01" w:rsidRPr="004E3166">
        <w:rPr>
          <w:rFonts w:eastAsiaTheme="minorHAnsi" w:cs="Times New Roman"/>
          <w:color w:val="001D35"/>
          <w:sz w:val="21"/>
          <w:szCs w:val="21"/>
          <w:shd w:val="clear" w:color="auto" w:fill="FFFFFF"/>
          <w:lang w:val="ru-RU" w:eastAsia="ru-RU"/>
        </w:rPr>
        <w:t xml:space="preserve"> , невидимое Существо, создавшее Вселенную. Последователи, </w:t>
      </w:r>
      <w:r w:rsidR="00040C01">
        <w:rPr>
          <w:rFonts w:eastAsiaTheme="minorHAnsi" w:cs="Times New Roman"/>
          <w:color w:val="001D35"/>
          <w:sz w:val="21"/>
          <w:szCs w:val="21"/>
          <w:shd w:val="clear" w:color="auto" w:fill="FFFFFF"/>
          <w:lang w:val="ru-RU" w:eastAsia="ru-RU"/>
        </w:rPr>
        <w:t xml:space="preserve">названные </w:t>
      </w:r>
      <w:r w:rsidR="00040C01" w:rsidRPr="004E3166">
        <w:rPr>
          <w:rFonts w:eastAsiaTheme="minorHAnsi" w:cs="Times New Roman"/>
          <w:color w:val="001D35"/>
          <w:sz w:val="21"/>
          <w:szCs w:val="21"/>
          <w:shd w:val="clear" w:color="auto" w:fill="FFFFFF"/>
          <w:lang w:val="ru-RU" w:eastAsia="ru-RU"/>
        </w:rPr>
        <w:t>пастафарианами, считают, что ЛММ также намерена подстроить все доказательства эволюции, чтобы проверить веру людей . </w:t>
      </w:r>
    </w:p>
    <w:p w14:paraId="408C782A" w14:textId="5A6D8E67" w:rsidR="00150B07" w:rsidRPr="00150B07" w:rsidRDefault="00150B07">
      <w:pPr>
        <w:pStyle w:val="af3"/>
        <w:rPr>
          <w:lang w:val="ru-RU"/>
        </w:rPr>
      </w:pPr>
    </w:p>
  </w:footnote>
  <w:footnote w:id="2">
    <w:p w14:paraId="3C623B29" w14:textId="77777777" w:rsidR="005E0822" w:rsidRPr="000A74D3" w:rsidRDefault="005E0822" w:rsidP="005E0822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5E0822">
        <w:rPr>
          <w:lang w:val="ru-RU"/>
        </w:rPr>
        <w:t xml:space="preserve"> </w:t>
      </w:r>
      <w:r w:rsidRPr="000A74D3">
        <w:rPr>
          <w:rFonts w:cs="Arial"/>
          <w:b/>
          <w:bCs/>
          <w:color w:val="1F1F1F"/>
          <w:sz w:val="21"/>
          <w:szCs w:val="21"/>
          <w:shd w:val="clear" w:color="auto" w:fill="FFFFFF"/>
          <w:lang w:val="ru-RU"/>
        </w:rPr>
        <w:t>Смысл теста Тьюринга</w:t>
      </w:r>
      <w:r w:rsidRPr="000A74D3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заключается в</w:t>
      </w:r>
      <w:r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с</w:t>
      </w:r>
      <w:r w:rsidRPr="000A74D3">
        <w:rPr>
          <w:rFonts w:cs="Arial"/>
          <w:color w:val="1F1F1F"/>
          <w:sz w:val="21"/>
          <w:szCs w:val="21"/>
          <w:shd w:val="clear" w:color="auto" w:fill="FFFFFF"/>
          <w:lang w:val="ru-RU"/>
        </w:rPr>
        <w:t>пособности машины имитировать человеческое мышление и вести диалог настолько убедительно, что человек-судья не может понять ее от другого человека.</w:t>
      </w:r>
      <w:r w:rsidRPr="000A74D3">
        <w:rPr>
          <w:rFonts w:cs="Arial"/>
          <w:color w:val="1F1F1F"/>
          <w:sz w:val="21"/>
          <w:szCs w:val="21"/>
          <w:shd w:val="clear" w:color="auto" w:fill="FFFFFF"/>
        </w:rPr>
        <w:t> </w:t>
      </w:r>
      <w:r w:rsidRPr="000A74D3">
        <w:rPr>
          <w:rFonts w:cs="Arial"/>
          <w:color w:val="1F1F1F"/>
          <w:sz w:val="21"/>
          <w:szCs w:val="21"/>
          <w:shd w:val="clear" w:color="auto" w:fill="FFFFFF"/>
          <w:lang w:val="ru-RU"/>
        </w:rPr>
        <w:t>Тест помогает ответить на вопрос «может ли машина мыслить?»</w:t>
      </w:r>
    </w:p>
    <w:p w14:paraId="589A93A0" w14:textId="1F846485" w:rsidR="005E0822" w:rsidRPr="005E0822" w:rsidRDefault="005E0822">
      <w:pPr>
        <w:pStyle w:val="af3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F970C4F"/>
    <w:multiLevelType w:val="multilevel"/>
    <w:tmpl w:val="A4642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5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6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8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1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8"/>
  </w:num>
  <w:num w:numId="4" w16cid:durableId="1656839467">
    <w:abstractNumId w:val="25"/>
  </w:num>
  <w:num w:numId="5" w16cid:durableId="1582984117">
    <w:abstractNumId w:val="4"/>
  </w:num>
  <w:num w:numId="6" w16cid:durableId="2084642886">
    <w:abstractNumId w:val="32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1"/>
  </w:num>
  <w:num w:numId="11" w16cid:durableId="727071889">
    <w:abstractNumId w:val="39"/>
  </w:num>
  <w:num w:numId="12" w16cid:durableId="1680695527">
    <w:abstractNumId w:val="20"/>
  </w:num>
  <w:num w:numId="13" w16cid:durableId="2035186493">
    <w:abstractNumId w:val="35"/>
  </w:num>
  <w:num w:numId="14" w16cid:durableId="562637386">
    <w:abstractNumId w:val="17"/>
  </w:num>
  <w:num w:numId="15" w16cid:durableId="773093567">
    <w:abstractNumId w:val="7"/>
  </w:num>
  <w:num w:numId="16" w16cid:durableId="672537979">
    <w:abstractNumId w:val="14"/>
  </w:num>
  <w:num w:numId="17" w16cid:durableId="1954555659">
    <w:abstractNumId w:val="16"/>
  </w:num>
  <w:num w:numId="18" w16cid:durableId="806124464">
    <w:abstractNumId w:val="26"/>
  </w:num>
  <w:num w:numId="19" w16cid:durableId="715008852">
    <w:abstractNumId w:val="15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6"/>
  </w:num>
  <w:num w:numId="23" w16cid:durableId="1064445999">
    <w:abstractNumId w:val="27"/>
  </w:num>
  <w:num w:numId="24" w16cid:durableId="957612670">
    <w:abstractNumId w:val="8"/>
  </w:num>
  <w:num w:numId="25" w16cid:durableId="1926300628">
    <w:abstractNumId w:val="30"/>
  </w:num>
  <w:num w:numId="26" w16cid:durableId="719012922">
    <w:abstractNumId w:val="34"/>
  </w:num>
  <w:num w:numId="27" w16cid:durableId="1206605041">
    <w:abstractNumId w:val="21"/>
  </w:num>
  <w:num w:numId="28" w16cid:durableId="618876310">
    <w:abstractNumId w:val="29"/>
  </w:num>
  <w:num w:numId="29" w16cid:durableId="1564829709">
    <w:abstractNumId w:val="6"/>
  </w:num>
  <w:num w:numId="30" w16cid:durableId="212229674">
    <w:abstractNumId w:val="22"/>
  </w:num>
  <w:num w:numId="31" w16cid:durableId="1273972882">
    <w:abstractNumId w:val="11"/>
  </w:num>
  <w:num w:numId="32" w16cid:durableId="87702208">
    <w:abstractNumId w:val="41"/>
  </w:num>
  <w:num w:numId="33" w16cid:durableId="1818496778">
    <w:abstractNumId w:val="24"/>
  </w:num>
  <w:num w:numId="34" w16cid:durableId="1541018909">
    <w:abstractNumId w:val="40"/>
  </w:num>
  <w:num w:numId="35" w16cid:durableId="95373104">
    <w:abstractNumId w:val="38"/>
  </w:num>
  <w:num w:numId="36" w16cid:durableId="66193007">
    <w:abstractNumId w:val="10"/>
  </w:num>
  <w:num w:numId="37" w16cid:durableId="1846749664">
    <w:abstractNumId w:val="33"/>
  </w:num>
  <w:num w:numId="38" w16cid:durableId="297146294">
    <w:abstractNumId w:val="26"/>
    <w:lvlOverride w:ilvl="0">
      <w:startOverride w:val="1"/>
    </w:lvlOverride>
  </w:num>
  <w:num w:numId="39" w16cid:durableId="263848913">
    <w:abstractNumId w:val="26"/>
    <w:lvlOverride w:ilvl="0">
      <w:startOverride w:val="1"/>
    </w:lvlOverride>
  </w:num>
  <w:num w:numId="40" w16cid:durableId="2020156012">
    <w:abstractNumId w:val="7"/>
  </w:num>
  <w:num w:numId="41" w16cid:durableId="22749311">
    <w:abstractNumId w:val="19"/>
  </w:num>
  <w:num w:numId="42" w16cid:durableId="2125420361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8"/>
  </w:num>
  <w:num w:numId="44" w16cid:durableId="649290771">
    <w:abstractNumId w:val="18"/>
    <w:lvlOverride w:ilvl="0">
      <w:startOverride w:val="16"/>
    </w:lvlOverride>
    <w:lvlOverride w:ilvl="1">
      <w:startOverride w:val="4"/>
    </w:lvlOverride>
  </w:num>
  <w:num w:numId="45" w16cid:durableId="275597925">
    <w:abstractNumId w:val="37"/>
  </w:num>
  <w:num w:numId="46" w16cid:durableId="712313472">
    <w:abstractNumId w:val="23"/>
  </w:num>
  <w:num w:numId="47" w16cid:durableId="1841266656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877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7C3"/>
    <w:rsid w:val="00020CFA"/>
    <w:rsid w:val="00021010"/>
    <w:rsid w:val="0002584E"/>
    <w:rsid w:val="000333F3"/>
    <w:rsid w:val="000335D2"/>
    <w:rsid w:val="00033696"/>
    <w:rsid w:val="00034536"/>
    <w:rsid w:val="000408A0"/>
    <w:rsid w:val="00040C01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1FE5"/>
    <w:rsid w:val="00093E2A"/>
    <w:rsid w:val="00094FA4"/>
    <w:rsid w:val="0009506A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C79B0"/>
    <w:rsid w:val="000D1F99"/>
    <w:rsid w:val="000E151A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0B07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1DF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3CB3"/>
    <w:rsid w:val="00262B3B"/>
    <w:rsid w:val="00265E34"/>
    <w:rsid w:val="002666C2"/>
    <w:rsid w:val="00270F73"/>
    <w:rsid w:val="00272ABD"/>
    <w:rsid w:val="002745BA"/>
    <w:rsid w:val="00274CC1"/>
    <w:rsid w:val="00276560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4161"/>
    <w:rsid w:val="00324507"/>
    <w:rsid w:val="003315AB"/>
    <w:rsid w:val="00332FE6"/>
    <w:rsid w:val="0033393B"/>
    <w:rsid w:val="00340B83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5877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29E1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5F7F"/>
    <w:rsid w:val="00416C97"/>
    <w:rsid w:val="0043170A"/>
    <w:rsid w:val="004353F5"/>
    <w:rsid w:val="004365E8"/>
    <w:rsid w:val="00437535"/>
    <w:rsid w:val="00437655"/>
    <w:rsid w:val="004409C3"/>
    <w:rsid w:val="00442D9F"/>
    <w:rsid w:val="00443C6F"/>
    <w:rsid w:val="00447E4D"/>
    <w:rsid w:val="004571E1"/>
    <w:rsid w:val="00460258"/>
    <w:rsid w:val="004604BE"/>
    <w:rsid w:val="00460611"/>
    <w:rsid w:val="00461994"/>
    <w:rsid w:val="004636D8"/>
    <w:rsid w:val="00464623"/>
    <w:rsid w:val="00470F22"/>
    <w:rsid w:val="00472531"/>
    <w:rsid w:val="004742D5"/>
    <w:rsid w:val="004744A8"/>
    <w:rsid w:val="00477744"/>
    <w:rsid w:val="004777B2"/>
    <w:rsid w:val="0049043F"/>
    <w:rsid w:val="00491770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04E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5979"/>
    <w:rsid w:val="00577CC8"/>
    <w:rsid w:val="005815C5"/>
    <w:rsid w:val="00582074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0822"/>
    <w:rsid w:val="005E1DD3"/>
    <w:rsid w:val="005E2537"/>
    <w:rsid w:val="005E2F1C"/>
    <w:rsid w:val="005F64AC"/>
    <w:rsid w:val="00601173"/>
    <w:rsid w:val="00601C9F"/>
    <w:rsid w:val="00604CA9"/>
    <w:rsid w:val="0060553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4D57"/>
    <w:rsid w:val="006662EC"/>
    <w:rsid w:val="00666B5C"/>
    <w:rsid w:val="00671EC0"/>
    <w:rsid w:val="00671FFD"/>
    <w:rsid w:val="00672C19"/>
    <w:rsid w:val="0067349F"/>
    <w:rsid w:val="00673ACE"/>
    <w:rsid w:val="0067577D"/>
    <w:rsid w:val="00675F8A"/>
    <w:rsid w:val="00676246"/>
    <w:rsid w:val="00680FE1"/>
    <w:rsid w:val="0068486D"/>
    <w:rsid w:val="00685237"/>
    <w:rsid w:val="00686D40"/>
    <w:rsid w:val="00691483"/>
    <w:rsid w:val="00695BF6"/>
    <w:rsid w:val="00695E9C"/>
    <w:rsid w:val="006A20B5"/>
    <w:rsid w:val="006A4301"/>
    <w:rsid w:val="006A6F90"/>
    <w:rsid w:val="006A78F3"/>
    <w:rsid w:val="006A7D5A"/>
    <w:rsid w:val="006A7EF2"/>
    <w:rsid w:val="006A7FB5"/>
    <w:rsid w:val="006B0D15"/>
    <w:rsid w:val="006B369B"/>
    <w:rsid w:val="006B7BF9"/>
    <w:rsid w:val="006B7BFF"/>
    <w:rsid w:val="006C12CE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57FF"/>
    <w:rsid w:val="007305FF"/>
    <w:rsid w:val="00732441"/>
    <w:rsid w:val="007325A7"/>
    <w:rsid w:val="00732806"/>
    <w:rsid w:val="00742636"/>
    <w:rsid w:val="007451A9"/>
    <w:rsid w:val="007517A1"/>
    <w:rsid w:val="00751A96"/>
    <w:rsid w:val="00771A94"/>
    <w:rsid w:val="00772373"/>
    <w:rsid w:val="00773EEF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5BD5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203B7"/>
    <w:rsid w:val="0092061E"/>
    <w:rsid w:val="0092687F"/>
    <w:rsid w:val="00926DC3"/>
    <w:rsid w:val="00927106"/>
    <w:rsid w:val="009304CC"/>
    <w:rsid w:val="0093205E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1E9"/>
    <w:rsid w:val="00966FA8"/>
    <w:rsid w:val="009673DA"/>
    <w:rsid w:val="00970363"/>
    <w:rsid w:val="00971909"/>
    <w:rsid w:val="009728A7"/>
    <w:rsid w:val="009768C7"/>
    <w:rsid w:val="00980863"/>
    <w:rsid w:val="0098121C"/>
    <w:rsid w:val="009819F6"/>
    <w:rsid w:val="00982128"/>
    <w:rsid w:val="0098370F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D7D15"/>
    <w:rsid w:val="009E03EB"/>
    <w:rsid w:val="009E1107"/>
    <w:rsid w:val="009E1919"/>
    <w:rsid w:val="009F273A"/>
    <w:rsid w:val="009F495D"/>
    <w:rsid w:val="00A0035F"/>
    <w:rsid w:val="00A00461"/>
    <w:rsid w:val="00A017F2"/>
    <w:rsid w:val="00A04368"/>
    <w:rsid w:val="00A07D75"/>
    <w:rsid w:val="00A10181"/>
    <w:rsid w:val="00A160FD"/>
    <w:rsid w:val="00A20962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1B8E"/>
    <w:rsid w:val="00BA5597"/>
    <w:rsid w:val="00BA6068"/>
    <w:rsid w:val="00BB15BB"/>
    <w:rsid w:val="00BB251F"/>
    <w:rsid w:val="00BB2CA6"/>
    <w:rsid w:val="00BB352B"/>
    <w:rsid w:val="00BC1813"/>
    <w:rsid w:val="00BC2FE9"/>
    <w:rsid w:val="00BC3C95"/>
    <w:rsid w:val="00BC46D6"/>
    <w:rsid w:val="00BC7304"/>
    <w:rsid w:val="00BC766B"/>
    <w:rsid w:val="00BD1D38"/>
    <w:rsid w:val="00BD2724"/>
    <w:rsid w:val="00BD4AB5"/>
    <w:rsid w:val="00BD4FDC"/>
    <w:rsid w:val="00BD5F4B"/>
    <w:rsid w:val="00BE1FDE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3BBE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35FC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1E12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CF7E78"/>
    <w:rsid w:val="00D059AD"/>
    <w:rsid w:val="00D062D1"/>
    <w:rsid w:val="00D16CD0"/>
    <w:rsid w:val="00D20A7F"/>
    <w:rsid w:val="00D21443"/>
    <w:rsid w:val="00D21953"/>
    <w:rsid w:val="00D24268"/>
    <w:rsid w:val="00D27D5E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E7F94"/>
    <w:rsid w:val="00DF0BF9"/>
    <w:rsid w:val="00DF0D4A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B5070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4BD2"/>
    <w:rsid w:val="00EF6F00"/>
    <w:rsid w:val="00EF728D"/>
    <w:rsid w:val="00F132B6"/>
    <w:rsid w:val="00F163BD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DCF02"/>
  <w15:docId w15:val="{B07B342A-0E47-BD4C-AB14-70EAD75F7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664D57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664D57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664D57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664D57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664D57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664D57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664D57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664D57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664D57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664D57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664D57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664D57"/>
  </w:style>
  <w:style w:type="character" w:customStyle="1" w:styleId="--">
    <w:name w:val="Красный-прписной-полужирный"/>
    <w:basedOn w:val="a6"/>
    <w:uiPriority w:val="1"/>
    <w:qFormat/>
    <w:rsid w:val="00664D57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664D57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664D57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664D57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664D57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664D57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664D57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664D57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664D57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664D57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664D57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664D57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664D57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664D57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664D57"/>
  </w:style>
  <w:style w:type="character" w:customStyle="1" w:styleId="apple-converted-space">
    <w:name w:val="apple-converted-space"/>
    <w:basedOn w:val="a6"/>
    <w:rsid w:val="00664D57"/>
  </w:style>
  <w:style w:type="character" w:styleId="af">
    <w:name w:val="FollowedHyperlink"/>
    <w:uiPriority w:val="99"/>
    <w:rsid w:val="00664D57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664D57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664D57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664D57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664D57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664D5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664D57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664D57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664D57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664D57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664D57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664D57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664D57"/>
  </w:style>
  <w:style w:type="character" w:styleId="af8">
    <w:name w:val="Emphasis"/>
    <w:rsid w:val="00664D57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664D57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664D57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664D57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b">
    <w:name w:val="Верхний колонтитул Знак"/>
    <w:basedOn w:val="a6"/>
    <w:link w:val="afa"/>
    <w:rsid w:val="00664D57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664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664D57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e">
    <w:name w:val="подраздел"/>
    <w:basedOn w:val="afd"/>
    <w:autoRedefine/>
    <w:rsid w:val="00664D57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664D57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664D57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664D57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664D57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664D57"/>
    <w:rPr>
      <w:b/>
    </w:rPr>
  </w:style>
  <w:style w:type="paragraph" w:customStyle="1" w:styleId="1">
    <w:name w:val="Стиль1"/>
    <w:basedOn w:val="11"/>
    <w:next w:val="a5"/>
    <w:autoRedefine/>
    <w:rsid w:val="00664D57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664D57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664D57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664D57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664D57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664D57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664D57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664D57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664D57"/>
  </w:style>
  <w:style w:type="character" w:customStyle="1" w:styleId="mw-headline">
    <w:name w:val="mw-headline"/>
    <w:basedOn w:val="a6"/>
    <w:rsid w:val="00664D57"/>
  </w:style>
  <w:style w:type="character" w:customStyle="1" w:styleId="mw-editsection">
    <w:name w:val="mw-editsection"/>
    <w:basedOn w:val="a6"/>
    <w:rsid w:val="00664D57"/>
  </w:style>
  <w:style w:type="character" w:customStyle="1" w:styleId="mw-editsection-bracket">
    <w:name w:val="mw-editsection-bracket"/>
    <w:basedOn w:val="a6"/>
    <w:rsid w:val="00664D57"/>
  </w:style>
  <w:style w:type="character" w:customStyle="1" w:styleId="mw-editsection-divider">
    <w:name w:val="mw-editsection-divider"/>
    <w:basedOn w:val="a6"/>
    <w:rsid w:val="00664D57"/>
  </w:style>
  <w:style w:type="character" w:styleId="aff3">
    <w:name w:val="annotation reference"/>
    <w:basedOn w:val="a6"/>
    <w:uiPriority w:val="99"/>
    <w:semiHidden/>
    <w:unhideWhenUsed/>
    <w:rsid w:val="00664D57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664D57"/>
  </w:style>
  <w:style w:type="character" w:customStyle="1" w:styleId="aff5">
    <w:name w:val="Текст примечания Знак"/>
    <w:basedOn w:val="a6"/>
    <w:link w:val="aff4"/>
    <w:uiPriority w:val="99"/>
    <w:semiHidden/>
    <w:rsid w:val="00664D57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664D57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664D57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664D57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9">
    <w:name w:val="Подзаголовок Знак"/>
    <w:basedOn w:val="a6"/>
    <w:link w:val="aff8"/>
    <w:rsid w:val="00664D57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664D57"/>
    <w:rPr>
      <w:i/>
      <w:iCs/>
      <w:color w:val="808080"/>
    </w:rPr>
  </w:style>
  <w:style w:type="character" w:styleId="affb">
    <w:name w:val="Book Title"/>
    <w:uiPriority w:val="33"/>
    <w:rsid w:val="00664D57"/>
    <w:rPr>
      <w:b/>
      <w:bCs/>
      <w:smallCaps/>
      <w:spacing w:val="5"/>
    </w:rPr>
  </w:style>
  <w:style w:type="paragraph" w:customStyle="1" w:styleId="-12">
    <w:name w:val="Обычный-12"/>
    <w:basedOn w:val="a5"/>
    <w:rsid w:val="00664D57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664D57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664D57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664D57"/>
  </w:style>
  <w:style w:type="paragraph" w:styleId="4">
    <w:name w:val="List Number 4"/>
    <w:basedOn w:val="a5"/>
    <w:uiPriority w:val="99"/>
    <w:semiHidden/>
    <w:unhideWhenUsed/>
    <w:rsid w:val="00664D57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664D57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664D57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664D57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664D57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664D57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664D57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1">
    <w:name w:val="Заголовок Знак"/>
    <w:basedOn w:val="a6"/>
    <w:link w:val="afff0"/>
    <w:rsid w:val="00664D57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664D57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664D57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664D57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664D57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664D57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664D57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664D57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664D57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664D57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664D57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664D57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664D57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664D57"/>
  </w:style>
  <w:style w:type="paragraph" w:customStyle="1" w:styleId="a0">
    <w:name w:val="Сноска"/>
    <w:basedOn w:val="a5"/>
    <w:rsid w:val="00664D57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664D57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664D57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c">
    <w:name w:val="Основтой текст"/>
    <w:basedOn w:val="a5"/>
    <w:link w:val="afffd"/>
    <w:rsid w:val="00664D57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664D57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664D57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664D57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664D57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664D5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664D57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664D57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664D57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664D57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664D57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664D57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664D57"/>
  </w:style>
  <w:style w:type="numbering" w:styleId="111111">
    <w:name w:val="Outline List 2"/>
    <w:basedOn w:val="a8"/>
    <w:uiPriority w:val="99"/>
    <w:semiHidden/>
    <w:unhideWhenUsed/>
    <w:rsid w:val="00664D57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664D57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664D57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664D57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664D57"/>
    <w:pPr>
      <w:spacing w:before="240"/>
      <w:jc w:val="left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664D57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664D57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664D57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664D57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664D57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664D57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664D57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664D57"/>
    <w:pPr>
      <w:spacing w:before="480" w:after="360"/>
      <w:ind w:firstLine="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664D57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664D57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664D57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664D57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664D57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664D57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664D57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664D57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664D57"/>
  </w:style>
  <w:style w:type="paragraph" w:customStyle="1" w:styleId="a">
    <w:name w:val="раздел"/>
    <w:basedOn w:val="a5"/>
    <w:autoRedefine/>
    <w:rsid w:val="00664D57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f">
    <w:name w:val="нумерация русскими буквами"/>
    <w:basedOn w:val="30"/>
    <w:autoRedefine/>
    <w:rsid w:val="00664D57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664D57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664D57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664D57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7">
    <w:name w:val="Абзац списка Знак"/>
    <w:basedOn w:val="a6"/>
    <w:link w:val="af6"/>
    <w:uiPriority w:val="34"/>
    <w:rsid w:val="00CD1E12"/>
    <w:rPr>
      <w:rFonts w:ascii="Georgia" w:hAnsi="Georgia" w:cs="Times New Roman"/>
      <w:bCs/>
      <w:color w:val="000000" w:themeColor="text1"/>
      <w:sz w:val="28"/>
      <w:szCs w:val="28"/>
      <w:lang w:eastAsia="ru-RU"/>
    </w:rPr>
  </w:style>
  <w:style w:type="paragraph" w:customStyle="1" w:styleId="p1">
    <w:name w:val="p1"/>
    <w:basedOn w:val="a5"/>
    <w:rsid w:val="00265E3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2">
    <w:name w:val="p2"/>
    <w:basedOn w:val="a5"/>
    <w:rsid w:val="00265E3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1">
    <w:name w:val="s1"/>
    <w:basedOn w:val="a6"/>
    <w:rsid w:val="00265E34"/>
  </w:style>
  <w:style w:type="paragraph" w:customStyle="1" w:styleId="p3">
    <w:name w:val="p3"/>
    <w:basedOn w:val="a5"/>
    <w:rsid w:val="006A7FB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2">
    <w:name w:val="s2"/>
    <w:basedOn w:val="a6"/>
    <w:rsid w:val="00695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08EA4AD-F000-3243-89B3-0392A892B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1</TotalTime>
  <Pages>12</Pages>
  <Words>4092</Words>
  <Characters>23328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ФЕДОР Шкруднев</cp:lastModifiedBy>
  <cp:revision>2</cp:revision>
  <dcterms:created xsi:type="dcterms:W3CDTF">2025-10-05T15:08:00Z</dcterms:created>
  <dcterms:modified xsi:type="dcterms:W3CDTF">2025-10-05T15:08:00Z</dcterms:modified>
</cp:coreProperties>
</file>