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3EFA6" w14:textId="77777777" w:rsidR="00B94AB1" w:rsidRPr="00094ECB" w:rsidRDefault="00B94AB1" w:rsidP="00B94AB1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5F1D995B" w14:textId="77777777" w:rsidR="00B94AB1" w:rsidRPr="00094ECB" w:rsidRDefault="00B94AB1" w:rsidP="00B94AB1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72</w:t>
      </w: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0CE36455" w14:textId="7053AC4A" w:rsidR="00B94AB1" w:rsidRPr="00B94AB1" w:rsidRDefault="00B94AB1" w:rsidP="00B94AB1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Четв</w:t>
      </w:r>
      <w:r w:rsidR="005C3DD6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ё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ртый фильтр Истины</w:t>
      </w:r>
      <w:r w:rsidRPr="0096142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протокол Осознания…</w:t>
      </w:r>
    </w:p>
    <w:p w14:paraId="75E8ABB4" w14:textId="77777777" w:rsidR="006C79CE" w:rsidRPr="004E21D9" w:rsidRDefault="006C79CE" w:rsidP="004E21D9">
      <w:pPr>
        <w:pStyle w:val="af6"/>
        <w:spacing w:after="0"/>
        <w:ind w:leftChars="652" w:left="1826"/>
        <w:jc w:val="center"/>
        <w:rPr>
          <w:b/>
          <w:color w:val="0070C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3C699571" w14:textId="77777777" w:rsidR="00B94AB1" w:rsidRPr="00B94AB1" w:rsidRDefault="00B94AB1" w:rsidP="008A66F0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A203A">
        <w:rPr>
          <w:rFonts w:eastAsia="Times New Roman"/>
          <w:b/>
          <w:bCs/>
          <w:i/>
          <w:iCs/>
          <w:color w:val="0E0E0E"/>
          <w:sz w:val="24"/>
        </w:rPr>
        <w:t xml:space="preserve">Всё, что человек считает познанным — </w:t>
      </w:r>
    </w:p>
    <w:p w14:paraId="13EA7E92" w14:textId="77777777" w:rsidR="008A66F0" w:rsidRDefault="00B94AB1" w:rsidP="008A66F0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A203A">
        <w:rPr>
          <w:rFonts w:eastAsia="Times New Roman"/>
          <w:b/>
          <w:bCs/>
          <w:i/>
          <w:iCs/>
          <w:color w:val="0E0E0E"/>
          <w:sz w:val="24"/>
        </w:rPr>
        <w:t xml:space="preserve">это лишь область, куда смог проникнуть </w:t>
      </w:r>
    </w:p>
    <w:p w14:paraId="784D4936" w14:textId="77777777" w:rsidR="008A66F0" w:rsidRDefault="00B94AB1" w:rsidP="008A66F0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A203A">
        <w:rPr>
          <w:rFonts w:eastAsia="Times New Roman"/>
          <w:b/>
          <w:bCs/>
          <w:i/>
          <w:iCs/>
          <w:color w:val="0E0E0E"/>
          <w:sz w:val="24"/>
        </w:rPr>
        <w:t xml:space="preserve">его Мозг. Истина же начинается там, </w:t>
      </w:r>
    </w:p>
    <w:p w14:paraId="6F5B5D07" w14:textId="77777777" w:rsidR="008A66F0" w:rsidRDefault="00B94AB1" w:rsidP="008A66F0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A203A">
        <w:rPr>
          <w:rFonts w:eastAsia="Times New Roman"/>
          <w:b/>
          <w:bCs/>
          <w:i/>
          <w:iCs/>
          <w:color w:val="0E0E0E"/>
          <w:sz w:val="24"/>
        </w:rPr>
        <w:t xml:space="preserve">где Мозг перестаёт думать, </w:t>
      </w:r>
    </w:p>
    <w:p w14:paraId="201E152C" w14:textId="71F216A3" w:rsidR="00B94AB1" w:rsidRPr="004A203A" w:rsidRDefault="00B94AB1" w:rsidP="008A66F0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A203A">
        <w:rPr>
          <w:rFonts w:eastAsia="Times New Roman"/>
          <w:b/>
          <w:bCs/>
          <w:i/>
          <w:iCs/>
          <w:color w:val="0E0E0E"/>
          <w:sz w:val="24"/>
        </w:rPr>
        <w:t>а начинает быть.</w:t>
      </w:r>
    </w:p>
    <w:p w14:paraId="36D77002" w14:textId="77777777" w:rsidR="006C79CE" w:rsidRPr="004E21D9" w:rsidRDefault="006C79CE" w:rsidP="008A66F0">
      <w:pPr>
        <w:pStyle w:val="af6"/>
        <w:spacing w:after="0"/>
        <w:ind w:leftChars="652" w:left="1826"/>
        <w:jc w:val="right"/>
        <w:rPr>
          <w:b/>
          <w:color w:val="0070C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66DE485D" w14:textId="281BCC67" w:rsidR="00C97BAA" w:rsidRPr="00AA3F83" w:rsidRDefault="008A66F0" w:rsidP="008A66F0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C97BAA" w:rsidRPr="004E21D9">
        <w:rPr>
          <w:rFonts w:ascii="Georgia" w:hAnsi="Georgia"/>
          <w:sz w:val="28"/>
          <w:szCs w:val="28"/>
        </w:rPr>
        <w:t xml:space="preserve">Мы живём в эпоху, когда </w:t>
      </w:r>
      <w:r w:rsidR="00C97BAA" w:rsidRPr="008A66F0">
        <w:rPr>
          <w:rStyle w:val="s1"/>
          <w:rFonts w:ascii="Georgia" w:hAnsi="Georgia"/>
          <w:sz w:val="28"/>
          <w:szCs w:val="28"/>
        </w:rPr>
        <w:t>Знание стало доступным, но не стало ближе</w:t>
      </w:r>
      <w:r w:rsidR="00C97BAA" w:rsidRPr="004E21D9">
        <w:rPr>
          <w:rFonts w:ascii="Georgia" w:hAnsi="Georgia"/>
          <w:sz w:val="28"/>
          <w:szCs w:val="28"/>
        </w:rPr>
        <w:t xml:space="preserve">. Оно лежит открыто — в книгах, в сетевых архивах, в усталых глазах тех, кто искал его всю жизнь. И всё же, чем ближе оно, тем дальше от него подавляющее большинство. Эта странная игра в прятки с очевидным — </w:t>
      </w:r>
      <w:r w:rsidR="00C97BAA" w:rsidRPr="00AA3F83">
        <w:rPr>
          <w:rStyle w:val="--"/>
        </w:rPr>
        <w:t xml:space="preserve">не </w:t>
      </w:r>
      <w:r w:rsidR="00C97BAA" w:rsidRPr="00AA3F83">
        <w:rPr>
          <w:rStyle w:val="--0"/>
        </w:rPr>
        <w:t>результат</w:t>
      </w:r>
      <w:r w:rsidR="00C97BAA" w:rsidRPr="004E21D9">
        <w:rPr>
          <w:rFonts w:ascii="Georgia" w:hAnsi="Georgia"/>
          <w:sz w:val="28"/>
          <w:szCs w:val="28"/>
        </w:rPr>
        <w:t xml:space="preserve"> зла или заговора. Это отражение самой Системы — той, что меняет форму, но </w:t>
      </w:r>
      <w:r w:rsidR="00C97BAA" w:rsidRPr="00AA3F83">
        <w:rPr>
          <w:rStyle w:val="--"/>
        </w:rPr>
        <w:t xml:space="preserve">не </w:t>
      </w:r>
      <w:r w:rsidR="00C97BAA" w:rsidRPr="00AA3F83">
        <w:rPr>
          <w:rStyle w:val="--0"/>
        </w:rPr>
        <w:t>суть.</w:t>
      </w:r>
      <w:r w:rsidR="00C97BAA" w:rsidRPr="004E21D9">
        <w:rPr>
          <w:rFonts w:ascii="Georgia" w:hAnsi="Georgia"/>
          <w:sz w:val="28"/>
          <w:szCs w:val="28"/>
        </w:rPr>
        <w:t xml:space="preserve"> Сегодня она даёт нам всё, но </w:t>
      </w:r>
      <w:r w:rsidR="00C97BAA" w:rsidRPr="004B5245">
        <w:rPr>
          <w:rStyle w:val="s1"/>
          <w:rFonts w:ascii="Georgia" w:hAnsi="Georgia"/>
          <w:sz w:val="28"/>
          <w:szCs w:val="28"/>
        </w:rPr>
        <w:t>даёт ровно столько, сколько мы в состоянии воспринять</w:t>
      </w:r>
      <w:r w:rsidR="00C97BAA" w:rsidRPr="004B5245">
        <w:rPr>
          <w:rFonts w:ascii="Georgia" w:hAnsi="Georgia"/>
          <w:sz w:val="28"/>
          <w:szCs w:val="28"/>
        </w:rPr>
        <w:t>.</w:t>
      </w:r>
      <w:r w:rsidR="00C97BAA" w:rsidRPr="004E21D9">
        <w:rPr>
          <w:rFonts w:ascii="Georgia" w:hAnsi="Georgia"/>
          <w:sz w:val="28"/>
          <w:szCs w:val="28"/>
        </w:rPr>
        <w:t xml:space="preserve"> Больше — </w:t>
      </w:r>
      <w:r w:rsidR="00C97BAA" w:rsidRPr="00AA3F83">
        <w:rPr>
          <w:rStyle w:val="--"/>
        </w:rPr>
        <w:t xml:space="preserve">не </w:t>
      </w:r>
      <w:r w:rsidR="00C97BAA" w:rsidRPr="00AA3F83">
        <w:rPr>
          <w:rStyle w:val="--0"/>
        </w:rPr>
        <w:t>даст.</w:t>
      </w:r>
      <w:r w:rsidR="00C97BAA" w:rsidRPr="004E21D9">
        <w:rPr>
          <w:rFonts w:ascii="Georgia" w:hAnsi="Georgia"/>
          <w:sz w:val="28"/>
          <w:szCs w:val="28"/>
        </w:rPr>
        <w:t xml:space="preserve"> Меньше — </w:t>
      </w:r>
      <w:r w:rsidR="00C97BAA" w:rsidRPr="00AA3F83">
        <w:rPr>
          <w:rStyle w:val="--"/>
        </w:rPr>
        <w:t xml:space="preserve">не </w:t>
      </w:r>
      <w:r w:rsidR="00C97BAA" w:rsidRPr="00AA3F83">
        <w:rPr>
          <w:rStyle w:val="--0"/>
        </w:rPr>
        <w:t>имеет</w:t>
      </w:r>
      <w:r w:rsidR="00C97BAA" w:rsidRPr="004E21D9">
        <w:rPr>
          <w:rFonts w:ascii="Georgia" w:hAnsi="Georgia"/>
          <w:sz w:val="28"/>
          <w:szCs w:val="28"/>
        </w:rPr>
        <w:t xml:space="preserve"> смысла.</w:t>
      </w:r>
      <w:r w:rsidR="004B5245">
        <w:rPr>
          <w:rFonts w:ascii="Georgia" w:hAnsi="Georgia"/>
          <w:sz w:val="28"/>
          <w:szCs w:val="28"/>
        </w:rPr>
        <w:t xml:space="preserve"> </w:t>
      </w:r>
      <w:r w:rsidR="00C97BAA" w:rsidRPr="004E21D9">
        <w:rPr>
          <w:rFonts w:ascii="Georgia" w:hAnsi="Georgia"/>
          <w:sz w:val="28"/>
          <w:szCs w:val="28"/>
        </w:rPr>
        <w:t xml:space="preserve">Научное знание, логика, практика, деятельность — всё это хорошо, всё это работает. Но всё это — </w:t>
      </w:r>
      <w:r w:rsidR="00C97BAA" w:rsidRPr="004B5245">
        <w:rPr>
          <w:rStyle w:val="s1"/>
          <w:rFonts w:ascii="Georgia" w:hAnsi="Georgia"/>
          <w:sz w:val="28"/>
          <w:szCs w:val="28"/>
        </w:rPr>
        <w:t>только одна половина картины</w:t>
      </w:r>
      <w:r w:rsidR="00C97BAA" w:rsidRPr="004B5245">
        <w:rPr>
          <w:rFonts w:ascii="Georgia" w:hAnsi="Georgia"/>
          <w:sz w:val="28"/>
          <w:szCs w:val="28"/>
        </w:rPr>
        <w:t>,</w:t>
      </w:r>
      <w:r w:rsidR="00C97BAA" w:rsidRPr="004E21D9">
        <w:rPr>
          <w:rFonts w:ascii="Georgia" w:hAnsi="Georgia"/>
          <w:sz w:val="28"/>
          <w:szCs w:val="28"/>
        </w:rPr>
        <w:t xml:space="preserve"> как горизонтальная стрела, которая </w:t>
      </w:r>
      <w:r w:rsidR="00C97BAA" w:rsidRPr="00AA3F83">
        <w:rPr>
          <w:rStyle w:val="--"/>
        </w:rPr>
        <w:t xml:space="preserve">не </w:t>
      </w:r>
      <w:r w:rsidR="00C97BAA" w:rsidRPr="00AA3F83">
        <w:rPr>
          <w:rStyle w:val="--0"/>
        </w:rPr>
        <w:t xml:space="preserve">ведёт </w:t>
      </w:r>
      <w:r w:rsidR="00C97BAA" w:rsidRPr="004E21D9">
        <w:rPr>
          <w:rFonts w:ascii="Georgia" w:hAnsi="Georgia"/>
          <w:sz w:val="28"/>
          <w:szCs w:val="28"/>
        </w:rPr>
        <w:t xml:space="preserve">вверх. И если человек движется только по горизонтали — его путь замыкается в кольцо повторений, привычек, </w:t>
      </w:r>
      <w:r w:rsidR="00AA3F83" w:rsidRPr="004E21D9">
        <w:rPr>
          <w:rFonts w:ascii="Georgia" w:hAnsi="Georgia"/>
          <w:sz w:val="28"/>
          <w:szCs w:val="28"/>
        </w:rPr>
        <w:t>автопереключений</w:t>
      </w:r>
      <w:r w:rsidR="00C97BAA" w:rsidRPr="004E21D9">
        <w:rPr>
          <w:rFonts w:ascii="Georgia" w:hAnsi="Georgia"/>
          <w:sz w:val="28"/>
          <w:szCs w:val="28"/>
        </w:rPr>
        <w:t>, где мышление теряет глубину, а дух — вертикаль.</w:t>
      </w:r>
      <w:r w:rsidR="00AA3F83">
        <w:rPr>
          <w:rFonts w:ascii="Georgia" w:hAnsi="Georgia"/>
          <w:sz w:val="28"/>
          <w:szCs w:val="28"/>
        </w:rPr>
        <w:t xml:space="preserve"> </w:t>
      </w:r>
      <w:r w:rsidR="00C97BAA" w:rsidRPr="004E21D9">
        <w:rPr>
          <w:rFonts w:ascii="Georgia" w:hAnsi="Georgia"/>
          <w:sz w:val="28"/>
          <w:szCs w:val="28"/>
        </w:rPr>
        <w:t xml:space="preserve">Вторая стрела — вертикальная. </w:t>
      </w:r>
      <w:r w:rsidR="00C97BAA" w:rsidRPr="00AA3F83">
        <w:rPr>
          <w:rStyle w:val="--0"/>
        </w:rPr>
        <w:t xml:space="preserve">Это </w:t>
      </w:r>
      <w:r w:rsidR="00C97BAA" w:rsidRPr="00AA3F83">
        <w:rPr>
          <w:rStyle w:val="--"/>
        </w:rPr>
        <w:t>неделание.</w:t>
      </w:r>
      <w:r w:rsidR="00C97BAA" w:rsidRPr="004E21D9">
        <w:rPr>
          <w:rFonts w:ascii="Georgia" w:hAnsi="Georgia"/>
          <w:sz w:val="28"/>
          <w:szCs w:val="28"/>
        </w:rPr>
        <w:t xml:space="preserve"> Сложное, ускользающее слово. Оно не про лень, не про бездействие. Оно — про ту</w:t>
      </w:r>
      <w:r w:rsidR="00824DB4">
        <w:rPr>
          <w:rFonts w:ascii="Georgia" w:hAnsi="Georgia"/>
          <w:sz w:val="28"/>
          <w:szCs w:val="28"/>
        </w:rPr>
        <w:t xml:space="preserve"> осознанную часть</w:t>
      </w:r>
      <w:r w:rsidR="00C97BAA" w:rsidRPr="004B5245">
        <w:rPr>
          <w:rStyle w:val="s1"/>
          <w:rFonts w:ascii="Georgia" w:hAnsi="Georgia"/>
          <w:sz w:val="28"/>
          <w:szCs w:val="28"/>
        </w:rPr>
        <w:t xml:space="preserve"> нашего бытия</w:t>
      </w:r>
      <w:r w:rsidR="00C97BAA" w:rsidRPr="004E21D9">
        <w:rPr>
          <w:rFonts w:ascii="Georgia" w:hAnsi="Georgia"/>
          <w:sz w:val="28"/>
          <w:szCs w:val="28"/>
        </w:rPr>
        <w:t xml:space="preserve">, которая не выражается в движении предметов, но преобразует саму структуру наблюдения. Это усилие иной природы — направленное не наружу, а внутрь. Это возвращение из мира явлений </w:t>
      </w:r>
      <w:r w:rsidR="00C97BAA" w:rsidRPr="00AA3F83">
        <w:rPr>
          <w:rStyle w:val="--0"/>
        </w:rPr>
        <w:t xml:space="preserve">в мир </w:t>
      </w:r>
      <w:r w:rsidR="00C97BAA" w:rsidRPr="00AA3F83">
        <w:rPr>
          <w:rStyle w:val="--"/>
        </w:rPr>
        <w:t>смыслов</w:t>
      </w:r>
      <w:r w:rsidR="00C97BAA" w:rsidRPr="004E21D9">
        <w:rPr>
          <w:rFonts w:ascii="Georgia" w:hAnsi="Georgia"/>
          <w:sz w:val="28"/>
          <w:szCs w:val="28"/>
        </w:rPr>
        <w:t>. Это настройка восприятия, очистка мышления, разворачивание внимания в многомерность.</w:t>
      </w:r>
      <w:r w:rsidR="004B5245">
        <w:rPr>
          <w:rFonts w:ascii="Georgia" w:hAnsi="Georgia"/>
          <w:sz w:val="28"/>
          <w:szCs w:val="28"/>
        </w:rPr>
        <w:t xml:space="preserve"> </w:t>
      </w:r>
      <w:r w:rsidR="00C97BAA" w:rsidRPr="00AA3F83">
        <w:rPr>
          <w:rStyle w:val="--0"/>
        </w:rPr>
        <w:t xml:space="preserve">Понимание </w:t>
      </w:r>
      <w:r w:rsidR="00C97BAA" w:rsidRPr="00AA3F83">
        <w:rPr>
          <w:rStyle w:val="--"/>
        </w:rPr>
        <w:t>неделания</w:t>
      </w:r>
      <w:r w:rsidR="00C97BAA" w:rsidRPr="004E21D9">
        <w:rPr>
          <w:rFonts w:ascii="Georgia" w:hAnsi="Georgia"/>
          <w:sz w:val="28"/>
          <w:szCs w:val="28"/>
        </w:rPr>
        <w:t xml:space="preserve"> — не теория и не философия, хотя выражается ими. Это </w:t>
      </w:r>
      <w:r w:rsidR="00C97BAA" w:rsidRPr="004B5245">
        <w:rPr>
          <w:rStyle w:val="s1"/>
          <w:rFonts w:ascii="Georgia" w:hAnsi="Georgia"/>
          <w:sz w:val="28"/>
          <w:szCs w:val="28"/>
        </w:rPr>
        <w:t>состояние</w:t>
      </w:r>
      <w:r w:rsidR="00C97BAA" w:rsidRPr="004B5245">
        <w:rPr>
          <w:rFonts w:ascii="Georgia" w:hAnsi="Georgia"/>
          <w:sz w:val="28"/>
          <w:szCs w:val="28"/>
        </w:rPr>
        <w:t xml:space="preserve">, в которое может войти только тот, кто готов </w:t>
      </w:r>
      <w:r w:rsidR="00C97BAA" w:rsidRPr="004B5245">
        <w:rPr>
          <w:rStyle w:val="s1"/>
          <w:rFonts w:ascii="Georgia" w:hAnsi="Georgia"/>
          <w:sz w:val="28"/>
          <w:szCs w:val="28"/>
        </w:rPr>
        <w:t>выйти за рамки привычной деятельности</w:t>
      </w:r>
      <w:r w:rsidR="00C97BAA" w:rsidRPr="004B5245">
        <w:rPr>
          <w:rFonts w:ascii="Georgia" w:hAnsi="Georgia"/>
          <w:sz w:val="28"/>
          <w:szCs w:val="28"/>
        </w:rPr>
        <w:t xml:space="preserve"> и допустить, что настоящий рост совершается не в результате напряжения, а </w:t>
      </w:r>
      <w:r w:rsidR="00C97BAA" w:rsidRPr="004B5245">
        <w:rPr>
          <w:rStyle w:val="s1"/>
          <w:rFonts w:ascii="Georgia" w:hAnsi="Georgia"/>
          <w:sz w:val="28"/>
          <w:szCs w:val="28"/>
        </w:rPr>
        <w:t xml:space="preserve">в </w:t>
      </w:r>
      <w:r w:rsidR="00C97BAA" w:rsidRPr="00AA3F83">
        <w:rPr>
          <w:rStyle w:val="--0"/>
        </w:rPr>
        <w:t xml:space="preserve">результате </w:t>
      </w:r>
      <w:r w:rsidR="00C97BAA" w:rsidRPr="00AA3F83">
        <w:rPr>
          <w:rStyle w:val="--"/>
        </w:rPr>
        <w:t>настройки</w:t>
      </w:r>
      <w:r w:rsidR="00C97BAA" w:rsidRPr="004E21D9">
        <w:rPr>
          <w:rFonts w:ascii="Georgia" w:hAnsi="Georgia"/>
          <w:sz w:val="28"/>
          <w:szCs w:val="28"/>
        </w:rPr>
        <w:t xml:space="preserve">. Именно поэтому древние говорили: </w:t>
      </w:r>
      <w:r w:rsidR="00C97BAA" w:rsidRPr="00AA3F83">
        <w:rPr>
          <w:rFonts w:ascii="Georgia" w:hAnsi="Georgia"/>
          <w:b/>
          <w:bCs/>
          <w:i/>
          <w:iCs/>
          <w:sz w:val="28"/>
          <w:szCs w:val="28"/>
        </w:rPr>
        <w:t>«Путь — не в делании, но в неделании. Ибо только неделание открывает доступ к тому, что недоступно».</w:t>
      </w:r>
    </w:p>
    <w:p w14:paraId="47F238EC" w14:textId="0F8A8BA5" w:rsidR="00C97BAA" w:rsidRPr="00B57159" w:rsidRDefault="004B5245" w:rsidP="008A66F0">
      <w:pPr>
        <w:pStyle w:val="p3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C97BAA" w:rsidRPr="004E21D9">
        <w:rPr>
          <w:rFonts w:ascii="Georgia" w:hAnsi="Georgia"/>
          <w:sz w:val="28"/>
          <w:szCs w:val="28"/>
        </w:rPr>
        <w:t xml:space="preserve">В этой статье </w:t>
      </w:r>
      <w:r>
        <w:rPr>
          <w:rFonts w:ascii="Georgia" w:hAnsi="Georgia"/>
          <w:sz w:val="28"/>
          <w:szCs w:val="28"/>
        </w:rPr>
        <w:t>я</w:t>
      </w:r>
      <w:r w:rsidR="00C97BAA" w:rsidRPr="004E21D9">
        <w:rPr>
          <w:rFonts w:ascii="Georgia" w:hAnsi="Georgia"/>
          <w:sz w:val="28"/>
          <w:szCs w:val="28"/>
        </w:rPr>
        <w:t xml:space="preserve"> </w:t>
      </w:r>
      <w:r w:rsidRPr="004E21D9">
        <w:rPr>
          <w:rFonts w:ascii="Georgia" w:hAnsi="Georgia"/>
          <w:sz w:val="28"/>
          <w:szCs w:val="28"/>
        </w:rPr>
        <w:t>попытал</w:t>
      </w:r>
      <w:r>
        <w:rPr>
          <w:rFonts w:ascii="Georgia" w:hAnsi="Georgia"/>
          <w:sz w:val="28"/>
          <w:szCs w:val="28"/>
        </w:rPr>
        <w:t>с</w:t>
      </w:r>
      <w:r w:rsidRPr="004E21D9">
        <w:rPr>
          <w:rFonts w:ascii="Georgia" w:hAnsi="Georgia"/>
          <w:sz w:val="28"/>
          <w:szCs w:val="28"/>
        </w:rPr>
        <w:t>я</w:t>
      </w:r>
      <w:r w:rsidR="00C97BAA" w:rsidRPr="004E21D9">
        <w:rPr>
          <w:rFonts w:ascii="Georgia" w:hAnsi="Georgia"/>
          <w:sz w:val="28"/>
          <w:szCs w:val="28"/>
        </w:rPr>
        <w:t xml:space="preserve"> шаг за шагом разложить перед читателем </w:t>
      </w:r>
      <w:r w:rsidR="00C97BAA" w:rsidRPr="00B57159">
        <w:rPr>
          <w:rStyle w:val="--"/>
        </w:rPr>
        <w:t xml:space="preserve">новую </w:t>
      </w:r>
      <w:r w:rsidR="00C97BAA" w:rsidRPr="00B57159">
        <w:rPr>
          <w:rStyle w:val="--0"/>
        </w:rPr>
        <w:t>оптику</w:t>
      </w:r>
      <w:r w:rsidR="00C97BAA" w:rsidRPr="004E21D9">
        <w:rPr>
          <w:rFonts w:ascii="Georgia" w:hAnsi="Georgia"/>
          <w:sz w:val="28"/>
          <w:szCs w:val="28"/>
        </w:rPr>
        <w:t xml:space="preserve"> — ту, в которой духовный рост, осознание и практика становятся не полем для усилий, а </w:t>
      </w:r>
      <w:r w:rsidR="00C97BAA" w:rsidRPr="00B57159">
        <w:rPr>
          <w:rStyle w:val="--0"/>
        </w:rPr>
        <w:t xml:space="preserve">средой </w:t>
      </w:r>
      <w:r w:rsidR="00C97BAA" w:rsidRPr="00B57159">
        <w:rPr>
          <w:rStyle w:val="--"/>
        </w:rPr>
        <w:t xml:space="preserve">для </w:t>
      </w:r>
      <w:r w:rsidR="00C97BAA" w:rsidRPr="00B57159">
        <w:rPr>
          <w:rStyle w:val="--0"/>
        </w:rPr>
        <w:t>трансформации</w:t>
      </w:r>
      <w:r w:rsidR="00C97BAA" w:rsidRPr="004B5245">
        <w:rPr>
          <w:rFonts w:ascii="Georgia" w:hAnsi="Georgia"/>
          <w:sz w:val="28"/>
          <w:szCs w:val="28"/>
        </w:rPr>
        <w:t>.</w:t>
      </w:r>
      <w:r w:rsidR="00C97BAA" w:rsidRPr="004E21D9">
        <w:rPr>
          <w:rFonts w:ascii="Georgia" w:hAnsi="Georgia"/>
          <w:sz w:val="28"/>
          <w:szCs w:val="28"/>
        </w:rPr>
        <w:t xml:space="preserve"> Где результат — не то, что получено, а то, что стало тобой. Где знание — не сумма сведений, а </w:t>
      </w:r>
      <w:r w:rsidR="00C97BAA" w:rsidRPr="004B5245">
        <w:rPr>
          <w:rStyle w:val="s1"/>
          <w:rFonts w:ascii="Georgia" w:hAnsi="Georgia"/>
          <w:sz w:val="28"/>
          <w:szCs w:val="28"/>
        </w:rPr>
        <w:t>структура твоего внутреннего мира</w:t>
      </w:r>
      <w:r w:rsidR="00C97BAA" w:rsidRPr="004B5245">
        <w:rPr>
          <w:rFonts w:ascii="Georgia" w:hAnsi="Georgia"/>
          <w:sz w:val="28"/>
          <w:szCs w:val="28"/>
        </w:rPr>
        <w:t xml:space="preserve">. Где научиться — значит не выучить, а </w:t>
      </w:r>
      <w:r w:rsidR="00C97BAA" w:rsidRPr="004B5245">
        <w:rPr>
          <w:rStyle w:val="s1"/>
          <w:rFonts w:ascii="Georgia" w:hAnsi="Georgia"/>
          <w:sz w:val="28"/>
          <w:szCs w:val="28"/>
        </w:rPr>
        <w:t>стать</w:t>
      </w:r>
      <w:r w:rsidR="00C97BAA" w:rsidRPr="004B5245">
        <w:rPr>
          <w:rFonts w:ascii="Georgia" w:hAnsi="Georgia"/>
          <w:sz w:val="28"/>
          <w:szCs w:val="28"/>
        </w:rPr>
        <w:t>.</w:t>
      </w:r>
      <w:r w:rsidR="00C86771">
        <w:rPr>
          <w:rFonts w:ascii="Georgia" w:hAnsi="Georgia"/>
          <w:sz w:val="28"/>
          <w:szCs w:val="28"/>
        </w:rPr>
        <w:t xml:space="preserve">   </w:t>
      </w:r>
      <w:r w:rsidR="00C97BAA" w:rsidRPr="004E21D9">
        <w:rPr>
          <w:rFonts w:ascii="Georgia" w:hAnsi="Georgia"/>
          <w:sz w:val="28"/>
          <w:szCs w:val="28"/>
        </w:rPr>
        <w:t xml:space="preserve">И, </w:t>
      </w:r>
      <w:r w:rsidR="00C86771">
        <w:rPr>
          <w:rFonts w:ascii="Georgia" w:hAnsi="Georgia"/>
          <w:sz w:val="28"/>
          <w:szCs w:val="28"/>
        </w:rPr>
        <w:t xml:space="preserve">я очень надеюсь, что </w:t>
      </w:r>
      <w:r w:rsidR="00C97BAA" w:rsidRPr="004E21D9">
        <w:rPr>
          <w:rFonts w:ascii="Georgia" w:hAnsi="Georgia"/>
          <w:sz w:val="28"/>
          <w:szCs w:val="28"/>
        </w:rPr>
        <w:t>возможно, кто-то, читая эти строки,</w:t>
      </w:r>
      <w:r w:rsidR="00B57159">
        <w:rPr>
          <w:rFonts w:ascii="Georgia" w:hAnsi="Georgia"/>
          <w:sz w:val="28"/>
          <w:szCs w:val="28"/>
        </w:rPr>
        <w:t xml:space="preserve"> </w:t>
      </w:r>
      <w:r w:rsidR="00C97BAA" w:rsidRPr="004E21D9">
        <w:rPr>
          <w:rFonts w:ascii="Georgia" w:hAnsi="Georgia"/>
          <w:sz w:val="28"/>
          <w:szCs w:val="28"/>
        </w:rPr>
        <w:lastRenderedPageBreak/>
        <w:t xml:space="preserve">узнает себя. Вспомнит себя. Или хотя бы на мгновение </w:t>
      </w:r>
      <w:r w:rsidR="00C97BAA" w:rsidRPr="00C86771">
        <w:rPr>
          <w:rStyle w:val="s1"/>
          <w:rFonts w:ascii="Georgia" w:hAnsi="Georgia"/>
          <w:sz w:val="28"/>
          <w:szCs w:val="28"/>
        </w:rPr>
        <w:t xml:space="preserve">почувствует, что </w:t>
      </w:r>
      <w:r w:rsidR="00C97BAA" w:rsidRPr="00B57159">
        <w:rPr>
          <w:rStyle w:val="--0"/>
        </w:rPr>
        <w:t xml:space="preserve">может </w:t>
      </w:r>
      <w:r w:rsidR="00C97BAA" w:rsidRPr="00B57159">
        <w:rPr>
          <w:rStyle w:val="--"/>
        </w:rPr>
        <w:t>быть</w:t>
      </w:r>
      <w:r w:rsidR="00C97BAA" w:rsidRPr="00B57159">
        <w:rPr>
          <w:rStyle w:val="--0"/>
        </w:rPr>
        <w:t xml:space="preserve"> Иначе.</w:t>
      </w:r>
    </w:p>
    <w:p w14:paraId="1F861F0E" w14:textId="77777777" w:rsidR="00DC4AD5" w:rsidRDefault="00C86771" w:rsidP="008A66F0">
      <w:pPr>
        <w:spacing w:after="0"/>
        <w:ind w:firstLine="0"/>
        <w:rPr>
          <w:rStyle w:val="--"/>
        </w:rPr>
      </w:pPr>
      <w:r>
        <w:rPr>
          <w:rFonts w:eastAsia="Times New Roman"/>
          <w:szCs w:val="28"/>
        </w:rPr>
        <w:t xml:space="preserve">         </w:t>
      </w:r>
      <w:r w:rsidR="006C79CE" w:rsidRPr="006C79CE">
        <w:rPr>
          <w:rFonts w:eastAsia="Times New Roman"/>
          <w:szCs w:val="28"/>
        </w:rPr>
        <w:t xml:space="preserve">Научная методология, столь высоко вознесённая в современном представлении об Истине, безусловно, имеет свою пользу. Она работает, как работают и иные служебные механизмы старого Мира: полезно, местами точно, но </w:t>
      </w:r>
      <w:r w:rsidR="006C79CE" w:rsidRPr="00B57159">
        <w:rPr>
          <w:rStyle w:val="--"/>
        </w:rPr>
        <w:t xml:space="preserve">чаще </w:t>
      </w:r>
      <w:r w:rsidR="006C79CE" w:rsidRPr="00B57159">
        <w:rPr>
          <w:rStyle w:val="--0"/>
        </w:rPr>
        <w:t xml:space="preserve">всего </w:t>
      </w:r>
      <w:r w:rsidR="006C79CE" w:rsidRPr="006C79CE">
        <w:rPr>
          <w:rFonts w:eastAsia="Times New Roman"/>
          <w:szCs w:val="28"/>
        </w:rPr>
        <w:t xml:space="preserve">— автомоторно, инерционно, неосознанно. То есть — </w:t>
      </w:r>
      <w:r w:rsidR="006C79CE" w:rsidRPr="00B57159">
        <w:rPr>
          <w:rStyle w:val="--"/>
        </w:rPr>
        <w:t xml:space="preserve">не </w:t>
      </w:r>
    </w:p>
    <w:p w14:paraId="09BF8641" w14:textId="4A88E111" w:rsidR="006C79CE" w:rsidRPr="00DC4AD5" w:rsidRDefault="00DC4AD5" w:rsidP="008A66F0">
      <w:pPr>
        <w:spacing w:after="0"/>
        <w:ind w:firstLine="0"/>
        <w:rPr>
          <w:b/>
          <w:caps/>
          <w:color w:val="FF0000"/>
          <w:sz w:val="24"/>
        </w:rPr>
      </w:pPr>
      <w:r>
        <w:rPr>
          <w:b/>
          <w:caps/>
          <w:noProof/>
          <w:color w:val="FF0000"/>
          <w:sz w:val="24"/>
        </w:rPr>
        <w:drawing>
          <wp:anchor distT="0" distB="0" distL="114300" distR="114300" simplePos="0" relativeHeight="251658240" behindDoc="1" locked="0" layoutInCell="1" allowOverlap="1" wp14:anchorId="73ACDB2E" wp14:editId="1794B3BF">
            <wp:simplePos x="0" y="0"/>
            <wp:positionH relativeFrom="column">
              <wp:posOffset>635</wp:posOffset>
            </wp:positionH>
            <wp:positionV relativeFrom="paragraph">
              <wp:posOffset>1905</wp:posOffset>
            </wp:positionV>
            <wp:extent cx="2584450" cy="2940050"/>
            <wp:effectExtent l="0" t="0" r="6350" b="6350"/>
            <wp:wrapTight wrapText="bothSides">
              <wp:wrapPolygon edited="0">
                <wp:start x="0" y="0"/>
                <wp:lineTo x="0" y="21553"/>
                <wp:lineTo x="21547" y="21553"/>
                <wp:lineTo x="21547" y="0"/>
                <wp:lineTo x="0" y="0"/>
              </wp:wrapPolygon>
            </wp:wrapTight>
            <wp:docPr id="1548348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348903" name="Рисунок 154834890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9CE" w:rsidRPr="00B57159">
        <w:rPr>
          <w:rStyle w:val="--0"/>
        </w:rPr>
        <w:t xml:space="preserve">свободно. </w:t>
      </w:r>
      <w:r w:rsidR="006C79CE" w:rsidRPr="006C79CE">
        <w:rPr>
          <w:rFonts w:eastAsia="Times New Roman"/>
          <w:szCs w:val="28"/>
        </w:rPr>
        <w:t xml:space="preserve">И хотя рамки научного познания до сих пор тщательно </w:t>
      </w:r>
      <w:r w:rsidR="006C79CE" w:rsidRPr="00B57159">
        <w:rPr>
          <w:rStyle w:val="--"/>
        </w:rPr>
        <w:t xml:space="preserve">не </w:t>
      </w:r>
      <w:r w:rsidR="006C79CE" w:rsidRPr="00B57159">
        <w:rPr>
          <w:rStyle w:val="--0"/>
        </w:rPr>
        <w:t>очерчены,</w:t>
      </w:r>
      <w:r w:rsidR="006C79CE" w:rsidRPr="006C79CE">
        <w:rPr>
          <w:rFonts w:eastAsia="Times New Roman"/>
          <w:szCs w:val="28"/>
        </w:rPr>
        <w:t xml:space="preserve"> уже достаточно ясно, что они существуют. Но ещё важнее понять — эти рамки были не просто ограничениями ума или наблюдения, они являлись результатом прежней </w:t>
      </w:r>
      <w:r w:rsidR="006C79CE" w:rsidRPr="00B57159">
        <w:rPr>
          <w:rStyle w:val="--"/>
        </w:rPr>
        <w:t xml:space="preserve">энергоинформационной </w:t>
      </w:r>
      <w:r w:rsidR="006C79CE" w:rsidRPr="00B57159">
        <w:rPr>
          <w:rStyle w:val="--0"/>
        </w:rPr>
        <w:t>программы,</w:t>
      </w:r>
      <w:r w:rsidR="006C79CE" w:rsidRPr="006C79CE">
        <w:rPr>
          <w:rFonts w:eastAsia="Times New Roman"/>
          <w:szCs w:val="28"/>
        </w:rPr>
        <w:t xml:space="preserve"> которая и диктовала саму архитектуру познаваемого. Это значит: границы знания, границы допуска, границы допускаемого знания — </w:t>
      </w:r>
      <w:r w:rsidR="006C79CE" w:rsidRPr="00613B9A">
        <w:rPr>
          <w:rStyle w:val="--"/>
        </w:rPr>
        <w:t xml:space="preserve">не </w:t>
      </w:r>
      <w:r w:rsidR="006C79CE" w:rsidRPr="00613B9A">
        <w:rPr>
          <w:rStyle w:val="--0"/>
        </w:rPr>
        <w:t>случайны</w:t>
      </w:r>
      <w:r w:rsidR="006C79CE" w:rsidRPr="006C79CE">
        <w:rPr>
          <w:rFonts w:eastAsia="Times New Roman"/>
          <w:szCs w:val="28"/>
        </w:rPr>
        <w:t>, а были частью управляющей Системы.</w:t>
      </w:r>
      <w:r w:rsidR="00C86771">
        <w:rPr>
          <w:rFonts w:eastAsia="Times New Roman"/>
          <w:szCs w:val="28"/>
        </w:rPr>
        <w:t xml:space="preserve"> </w:t>
      </w:r>
      <w:r w:rsidR="006C79CE" w:rsidRPr="006C79CE">
        <w:rPr>
          <w:rFonts w:eastAsia="Times New Roman"/>
          <w:szCs w:val="28"/>
        </w:rPr>
        <w:t xml:space="preserve">Науку </w:t>
      </w:r>
      <w:r w:rsidR="006C79CE" w:rsidRPr="00613B9A">
        <w:rPr>
          <w:rStyle w:val="--"/>
        </w:rPr>
        <w:t xml:space="preserve">не </w:t>
      </w:r>
      <w:r w:rsidR="006C79CE" w:rsidRPr="00613B9A">
        <w:rPr>
          <w:rStyle w:val="--0"/>
        </w:rPr>
        <w:t xml:space="preserve">стоит </w:t>
      </w:r>
      <w:r w:rsidR="006C79CE" w:rsidRPr="006C79CE">
        <w:rPr>
          <w:rFonts w:eastAsia="Times New Roman"/>
          <w:szCs w:val="28"/>
        </w:rPr>
        <w:t>упрекать за это. Всё, что было познано, было познано в рамках того, что допускалось к познанию. Это</w:t>
      </w:r>
      <w:r w:rsidR="002825B5">
        <w:rPr>
          <w:rFonts w:eastAsia="Times New Roman"/>
          <w:szCs w:val="28"/>
        </w:rPr>
        <w:t xml:space="preserve"> не ум</w:t>
      </w:r>
      <w:r w:rsidR="00361719">
        <w:rPr>
          <w:rFonts w:eastAsia="Times New Roman"/>
          <w:szCs w:val="28"/>
        </w:rPr>
        <w:t>а</w:t>
      </w:r>
      <w:r w:rsidR="002825B5">
        <w:rPr>
          <w:rFonts w:eastAsia="Times New Roman"/>
          <w:szCs w:val="28"/>
        </w:rPr>
        <w:t xml:space="preserve">ляет </w:t>
      </w:r>
      <w:r w:rsidR="002825B5" w:rsidRPr="006C79CE">
        <w:rPr>
          <w:rFonts w:eastAsia="Times New Roman"/>
          <w:szCs w:val="28"/>
        </w:rPr>
        <w:t>величие</w:t>
      </w:r>
      <w:r w:rsidR="006C79CE" w:rsidRPr="006C79CE">
        <w:rPr>
          <w:rFonts w:eastAsia="Times New Roman"/>
          <w:szCs w:val="28"/>
        </w:rPr>
        <w:t xml:space="preserve"> формул, но показывает их происхождение — из заранее заложенного. Не люди выбирали, что открывать. Им лишь казалось, что они выбирают. Именно это и является </w:t>
      </w:r>
      <w:r w:rsidR="006C79CE" w:rsidRPr="00613B9A">
        <w:rPr>
          <w:rStyle w:val="--0"/>
        </w:rPr>
        <w:t xml:space="preserve">наивысшей </w:t>
      </w:r>
      <w:r w:rsidR="006C79CE" w:rsidRPr="00613B9A">
        <w:rPr>
          <w:rStyle w:val="--"/>
        </w:rPr>
        <w:t>формой</w:t>
      </w:r>
      <w:r w:rsidR="006C79CE" w:rsidRPr="00613B9A">
        <w:rPr>
          <w:rStyle w:val="--0"/>
        </w:rPr>
        <w:t xml:space="preserve"> сокрытия</w:t>
      </w:r>
      <w:r w:rsidR="006C79CE" w:rsidRPr="006C79CE">
        <w:rPr>
          <w:rFonts w:eastAsia="Times New Roman"/>
          <w:szCs w:val="28"/>
        </w:rPr>
        <w:t>: когда сокрытое кажется открытым, а секрет — публичным. Такая доступность была ловушкой. Ловушкой привычного.</w:t>
      </w:r>
    </w:p>
    <w:p w14:paraId="3ECD93E6" w14:textId="20D62444" w:rsidR="006C79CE" w:rsidRPr="006C79CE" w:rsidRDefault="00C86771" w:rsidP="008A66F0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CF7348">
        <w:rPr>
          <w:rFonts w:eastAsia="Times New Roman"/>
          <w:szCs w:val="28"/>
        </w:rPr>
        <w:t>«</w:t>
      </w:r>
      <w:r w:rsidR="006C79CE" w:rsidRPr="006C79CE">
        <w:rPr>
          <w:rFonts w:eastAsia="Times New Roman"/>
          <w:szCs w:val="28"/>
        </w:rPr>
        <w:t>Мудрость</w:t>
      </w:r>
      <w:r w:rsidR="00CF7348">
        <w:rPr>
          <w:rFonts w:eastAsia="Times New Roman"/>
          <w:szCs w:val="28"/>
        </w:rPr>
        <w:t>»</w:t>
      </w:r>
      <w:r w:rsidR="006C79CE" w:rsidRPr="006C79CE">
        <w:rPr>
          <w:rFonts w:eastAsia="Times New Roman"/>
          <w:szCs w:val="28"/>
        </w:rPr>
        <w:t xml:space="preserve"> Новой Системы</w:t>
      </w:r>
      <w:r w:rsidR="00CF7348">
        <w:rPr>
          <w:rFonts w:eastAsia="Times New Roman"/>
          <w:szCs w:val="28"/>
        </w:rPr>
        <w:t xml:space="preserve"> управления («Святой Троицы»)</w:t>
      </w:r>
      <w:r w:rsidR="006C79CE" w:rsidRPr="006C79CE">
        <w:rPr>
          <w:rFonts w:eastAsia="Times New Roman"/>
          <w:szCs w:val="28"/>
        </w:rPr>
        <w:t xml:space="preserve"> проявляется в </w:t>
      </w:r>
      <w:r w:rsidR="006C79CE" w:rsidRPr="00CF7348">
        <w:rPr>
          <w:rStyle w:val="--"/>
        </w:rPr>
        <w:t xml:space="preserve">смене </w:t>
      </w:r>
      <w:r w:rsidR="006C79CE" w:rsidRPr="00CF7348">
        <w:rPr>
          <w:rStyle w:val="--0"/>
        </w:rPr>
        <w:t>структуры</w:t>
      </w:r>
      <w:r w:rsidR="006C79CE" w:rsidRPr="006C79CE">
        <w:rPr>
          <w:rFonts w:eastAsia="Times New Roman"/>
          <w:szCs w:val="28"/>
        </w:rPr>
        <w:t xml:space="preserve"> самой доступности. То, что прежде </w:t>
      </w:r>
      <w:r w:rsidR="006C79CE" w:rsidRPr="00CF7348">
        <w:rPr>
          <w:rStyle w:val="--0"/>
        </w:rPr>
        <w:t xml:space="preserve">было </w:t>
      </w:r>
      <w:r w:rsidR="006C79CE" w:rsidRPr="00CF7348">
        <w:rPr>
          <w:rStyle w:val="--"/>
        </w:rPr>
        <w:t>недоступным,</w:t>
      </w:r>
      <w:r w:rsidR="006C79CE" w:rsidRPr="006C79CE">
        <w:rPr>
          <w:rFonts w:eastAsia="Times New Roman"/>
          <w:szCs w:val="28"/>
        </w:rPr>
        <w:t xml:space="preserve"> может теперь быть под рукой. И наоборот — то, что вчера казалось очевидным, сегодня </w:t>
      </w:r>
      <w:r w:rsidR="006C79CE" w:rsidRPr="00CF7348">
        <w:rPr>
          <w:rStyle w:val="--0"/>
        </w:rPr>
        <w:t xml:space="preserve">может </w:t>
      </w:r>
      <w:r w:rsidR="006C79CE" w:rsidRPr="00CF7348">
        <w:rPr>
          <w:rStyle w:val="--"/>
        </w:rPr>
        <w:t>исчезнуть</w:t>
      </w:r>
      <w:r w:rsidR="006C79CE" w:rsidRPr="006C79CE">
        <w:rPr>
          <w:rFonts w:eastAsia="Times New Roman"/>
          <w:szCs w:val="28"/>
        </w:rPr>
        <w:t xml:space="preserve"> в тумане несущественного. Меняются знаки, меняются роли — но </w:t>
      </w:r>
      <w:r w:rsidR="006C79CE" w:rsidRPr="00CF7348">
        <w:rPr>
          <w:rStyle w:val="--"/>
        </w:rPr>
        <w:t xml:space="preserve">не </w:t>
      </w:r>
      <w:r w:rsidR="006C79CE" w:rsidRPr="00CF7348">
        <w:rPr>
          <w:rStyle w:val="--0"/>
        </w:rPr>
        <w:t>меняется</w:t>
      </w:r>
      <w:r w:rsidR="006C79CE" w:rsidRPr="006C79CE">
        <w:rPr>
          <w:rFonts w:eastAsia="Times New Roman"/>
          <w:szCs w:val="28"/>
        </w:rPr>
        <w:t xml:space="preserve"> направление. Как ноги при ходьбе: то правая, то левая движется вперёд, и только их чередование создаёт иллюзию поступательного движения. Но ноги </w:t>
      </w:r>
      <w:r w:rsidR="006C79CE" w:rsidRPr="00CF7348">
        <w:rPr>
          <w:rStyle w:val="--"/>
        </w:rPr>
        <w:t xml:space="preserve">не </w:t>
      </w:r>
      <w:r w:rsidR="006C79CE" w:rsidRPr="00CF7348">
        <w:rPr>
          <w:rStyle w:val="--0"/>
        </w:rPr>
        <w:t>ведают,</w:t>
      </w:r>
      <w:r w:rsidR="006C79CE" w:rsidRPr="006C79CE">
        <w:rPr>
          <w:rFonts w:eastAsia="Times New Roman"/>
          <w:szCs w:val="28"/>
        </w:rPr>
        <w:t xml:space="preserve"> куда идёт человек. Так и наука — </w:t>
      </w:r>
      <w:r w:rsidR="006C79CE" w:rsidRPr="00CF7348">
        <w:rPr>
          <w:rStyle w:val="--"/>
        </w:rPr>
        <w:t xml:space="preserve">не </w:t>
      </w:r>
      <w:r w:rsidR="006C79CE" w:rsidRPr="00CF7348">
        <w:rPr>
          <w:rStyle w:val="--0"/>
        </w:rPr>
        <w:t>ведает</w:t>
      </w:r>
      <w:r w:rsidR="006C79CE" w:rsidRPr="006C79CE">
        <w:rPr>
          <w:rFonts w:eastAsia="Times New Roman"/>
          <w:szCs w:val="28"/>
        </w:rPr>
        <w:t>, зачем она служит. Она движется, исследует, измеряет, но не знает — в чьей игре участвует, чьей волей поворачивает свои телескопы и запускает свои ускорители.</w:t>
      </w:r>
      <w:r w:rsidR="00CF7348">
        <w:rPr>
          <w:rFonts w:eastAsia="Times New Roman"/>
          <w:szCs w:val="28"/>
        </w:rPr>
        <w:t xml:space="preserve"> </w:t>
      </w:r>
      <w:r w:rsidR="006C79CE" w:rsidRPr="006C79CE">
        <w:rPr>
          <w:rFonts w:eastAsia="Times New Roman"/>
          <w:szCs w:val="28"/>
        </w:rPr>
        <w:t xml:space="preserve">То, что принято называть «объективной реальностью», — всего лишь редуцированное и многократно </w:t>
      </w:r>
      <w:r w:rsidR="006C79CE" w:rsidRPr="00CF7348">
        <w:rPr>
          <w:rStyle w:val="--"/>
        </w:rPr>
        <w:t xml:space="preserve">упрощённое </w:t>
      </w:r>
      <w:r w:rsidR="006C79CE" w:rsidRPr="00CF7348">
        <w:rPr>
          <w:rStyle w:val="--0"/>
        </w:rPr>
        <w:t>представление</w:t>
      </w:r>
      <w:r w:rsidR="006C79CE" w:rsidRPr="00CF7348">
        <w:rPr>
          <w:rStyle w:val="--"/>
        </w:rPr>
        <w:t xml:space="preserve"> </w:t>
      </w:r>
      <w:r w:rsidR="006C79CE" w:rsidRPr="006C79CE">
        <w:rPr>
          <w:rFonts w:eastAsia="Times New Roman"/>
          <w:szCs w:val="28"/>
        </w:rPr>
        <w:t>о многоуровневой структуре бытия. Этот образ, созданный из ограниченного чувственного восприятия, закреплён рамками инструментов, технологией фиксации и логикой старой Системы. Наука — это</w:t>
      </w:r>
      <w:r w:rsidR="00361719">
        <w:rPr>
          <w:rFonts w:eastAsia="Times New Roman"/>
          <w:szCs w:val="28"/>
        </w:rPr>
        <w:t xml:space="preserve"> не зеркало</w:t>
      </w:r>
      <w:r w:rsidR="006C79CE" w:rsidRPr="006C79CE">
        <w:rPr>
          <w:rFonts w:eastAsia="Times New Roman"/>
          <w:szCs w:val="28"/>
        </w:rPr>
        <w:t xml:space="preserve"> Мира, а его ограниченное окно. И даже это окно </w:t>
      </w:r>
      <w:r w:rsidR="006C79CE" w:rsidRPr="00CF7348">
        <w:rPr>
          <w:rStyle w:val="--0"/>
        </w:rPr>
        <w:t xml:space="preserve">было </w:t>
      </w:r>
      <w:r w:rsidR="006C79CE" w:rsidRPr="00BC1D0F">
        <w:rPr>
          <w:rStyle w:val="--"/>
        </w:rPr>
        <w:t>вырезано</w:t>
      </w:r>
      <w:r w:rsidR="006C79CE" w:rsidRPr="006C79CE">
        <w:rPr>
          <w:rFonts w:eastAsia="Times New Roman"/>
          <w:szCs w:val="28"/>
        </w:rPr>
        <w:t xml:space="preserve"> не людьми.</w:t>
      </w:r>
    </w:p>
    <w:p w14:paraId="03AF65B8" w14:textId="62677123" w:rsidR="00DC4AD5" w:rsidRDefault="001B57D6" w:rsidP="008A66F0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6C79CE" w:rsidRPr="006C79CE">
        <w:rPr>
          <w:rFonts w:eastAsia="Times New Roman"/>
          <w:szCs w:val="28"/>
        </w:rPr>
        <w:t xml:space="preserve">Философия давно уже коснулась сути проблемы: как мы познаём, чем мы познаём, что может </w:t>
      </w:r>
      <w:r w:rsidR="006C79CE" w:rsidRPr="00BC1D0F">
        <w:rPr>
          <w:rStyle w:val="--0"/>
        </w:rPr>
        <w:t xml:space="preserve">считаться </w:t>
      </w:r>
      <w:r w:rsidR="006C79CE" w:rsidRPr="00BC1D0F">
        <w:rPr>
          <w:rStyle w:val="--"/>
        </w:rPr>
        <w:t>Истиной</w:t>
      </w:r>
      <w:r w:rsidR="006C79CE" w:rsidRPr="006C79CE">
        <w:rPr>
          <w:rFonts w:eastAsia="Times New Roman"/>
          <w:szCs w:val="28"/>
        </w:rPr>
        <w:t xml:space="preserve"> и каков её критерий? Эти вопросы, </w:t>
      </w:r>
      <w:r w:rsidR="006C79CE" w:rsidRPr="006C79CE">
        <w:rPr>
          <w:rFonts w:eastAsia="Times New Roman"/>
          <w:szCs w:val="28"/>
        </w:rPr>
        <w:lastRenderedPageBreak/>
        <w:t xml:space="preserve">пусть и облачённые в разные формы, веками определяли </w:t>
      </w:r>
      <w:r w:rsidR="006C79CE" w:rsidRPr="00BC1D0F">
        <w:rPr>
          <w:rStyle w:val="--"/>
        </w:rPr>
        <w:t xml:space="preserve">гносеологический </w:t>
      </w:r>
      <w:r w:rsidR="006C79CE" w:rsidRPr="00BC1D0F">
        <w:rPr>
          <w:rStyle w:val="--0"/>
        </w:rPr>
        <w:t>каркас.</w:t>
      </w:r>
      <w:r w:rsidR="006C79CE" w:rsidRPr="006C79CE">
        <w:rPr>
          <w:rFonts w:eastAsia="Times New Roman"/>
          <w:szCs w:val="28"/>
        </w:rPr>
        <w:t xml:space="preserve"> Однако весь этот «устойчивый гранит» сам был обтёсан в мастерской старой Системы. Людям было позволено знать лишь то, что </w:t>
      </w:r>
      <w:r w:rsidR="006C79CE" w:rsidRPr="00BC1D0F">
        <w:rPr>
          <w:rStyle w:val="--"/>
        </w:rPr>
        <w:t xml:space="preserve">не </w:t>
      </w:r>
      <w:r w:rsidR="006C79CE" w:rsidRPr="00BC1D0F">
        <w:rPr>
          <w:rStyle w:val="--0"/>
        </w:rPr>
        <w:t xml:space="preserve">мешает </w:t>
      </w:r>
      <w:r w:rsidR="006C79CE" w:rsidRPr="006C79CE">
        <w:rPr>
          <w:rFonts w:eastAsia="Times New Roman"/>
          <w:szCs w:val="28"/>
        </w:rPr>
        <w:t>Управлению. Поэтому доступ к Знанию — это прежде всего режим допуска.</w:t>
      </w:r>
      <w:r>
        <w:rPr>
          <w:rFonts w:eastAsia="Times New Roman"/>
          <w:szCs w:val="28"/>
        </w:rPr>
        <w:t xml:space="preserve"> </w:t>
      </w:r>
      <w:r w:rsidR="006C79CE" w:rsidRPr="006C79CE">
        <w:rPr>
          <w:rFonts w:eastAsia="Times New Roman"/>
          <w:szCs w:val="28"/>
        </w:rPr>
        <w:t xml:space="preserve">Вся архитектура познания, которую можно обозначить четырьмя пересекающимися полями — </w:t>
      </w:r>
      <w:r w:rsidR="006C79CE" w:rsidRPr="00BC1D0F">
        <w:rPr>
          <w:rFonts w:eastAsia="Times New Roman"/>
          <w:b/>
          <w:bCs/>
          <w:i/>
          <w:iCs/>
          <w:szCs w:val="28"/>
        </w:rPr>
        <w:t xml:space="preserve">доступная доступность, недоступная доступность, доступная недоступность и </w:t>
      </w:r>
      <w:r w:rsidR="0057233D">
        <w:rPr>
          <w:rFonts w:eastAsia="Times New Roman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4320FBD4" wp14:editId="20D187D9">
            <wp:simplePos x="0" y="0"/>
            <wp:positionH relativeFrom="column">
              <wp:posOffset>3802380</wp:posOffset>
            </wp:positionH>
            <wp:positionV relativeFrom="paragraph">
              <wp:posOffset>1860550</wp:posOffset>
            </wp:positionV>
            <wp:extent cx="2940050" cy="2787650"/>
            <wp:effectExtent l="0" t="0" r="6350" b="6350"/>
            <wp:wrapTight wrapText="bothSides">
              <wp:wrapPolygon edited="0">
                <wp:start x="0" y="0"/>
                <wp:lineTo x="0" y="21551"/>
                <wp:lineTo x="21553" y="21551"/>
                <wp:lineTo x="21553" y="0"/>
                <wp:lineTo x="0" y="0"/>
              </wp:wrapPolygon>
            </wp:wrapTight>
            <wp:docPr id="4182899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289903" name="Рисунок 4182899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9CE" w:rsidRPr="00BC1D0F">
        <w:rPr>
          <w:rFonts w:eastAsia="Times New Roman"/>
          <w:b/>
          <w:bCs/>
          <w:i/>
          <w:iCs/>
          <w:szCs w:val="28"/>
        </w:rPr>
        <w:t xml:space="preserve">недоступная недоступность </w:t>
      </w:r>
      <w:r w:rsidR="006C79CE" w:rsidRPr="006C79CE">
        <w:rPr>
          <w:rFonts w:eastAsia="Times New Roman"/>
          <w:szCs w:val="28"/>
        </w:rPr>
        <w:t xml:space="preserve">— служила логикой фильтрации. </w:t>
      </w:r>
    </w:p>
    <w:p w14:paraId="3CDB6769" w14:textId="7BD0D4B8" w:rsidR="006C79CE" w:rsidRPr="00841943" w:rsidRDefault="006C79CE" w:rsidP="00841943">
      <w:pPr>
        <w:spacing w:after="0"/>
        <w:ind w:firstLine="0"/>
        <w:rPr>
          <w:rFonts w:eastAsia="Times New Roman"/>
          <w:szCs w:val="28"/>
        </w:rPr>
      </w:pPr>
      <w:r w:rsidRPr="006C79CE">
        <w:rPr>
          <w:rFonts w:eastAsia="Times New Roman"/>
          <w:szCs w:val="28"/>
        </w:rPr>
        <w:t xml:space="preserve">Перепутать эти квадранты — значит запутаться в коридорах иллюзий. Именно здесь происходили </w:t>
      </w:r>
      <w:r w:rsidRPr="00BC1D0F">
        <w:rPr>
          <w:rStyle w:val="--0"/>
        </w:rPr>
        <w:t xml:space="preserve">наиболее </w:t>
      </w:r>
      <w:r w:rsidRPr="00BC1D0F">
        <w:rPr>
          <w:rStyle w:val="--"/>
        </w:rPr>
        <w:t>тонкие</w:t>
      </w:r>
      <w:r w:rsidRPr="006C79CE">
        <w:rPr>
          <w:rFonts w:eastAsia="Times New Roman"/>
          <w:szCs w:val="28"/>
        </w:rPr>
        <w:t xml:space="preserve"> провалы и искажения. Ведь знание — это не просто наличие информации. </w:t>
      </w:r>
      <w:r w:rsidRPr="00BC1D0F">
        <w:rPr>
          <w:rStyle w:val="--0"/>
        </w:rPr>
        <w:t xml:space="preserve">Это </w:t>
      </w:r>
      <w:r w:rsidRPr="00BC1D0F">
        <w:rPr>
          <w:rStyle w:val="--"/>
        </w:rPr>
        <w:t>разрешение</w:t>
      </w:r>
      <w:r w:rsidRPr="006C79CE">
        <w:rPr>
          <w:rFonts w:eastAsia="Times New Roman"/>
          <w:szCs w:val="28"/>
        </w:rPr>
        <w:t xml:space="preserve"> на её восприятие. Это синхронизация носителя с частотой передачи. И если носитель не соответствует — знание ускользает, как будто его и не было.</w:t>
      </w:r>
      <w:r w:rsidR="00841943">
        <w:rPr>
          <w:rFonts w:eastAsia="Times New Roman"/>
          <w:szCs w:val="28"/>
        </w:rPr>
        <w:t xml:space="preserve"> </w:t>
      </w:r>
      <w:r w:rsidRPr="006C79CE">
        <w:rPr>
          <w:rFonts w:eastAsia="Times New Roman"/>
          <w:szCs w:val="28"/>
        </w:rPr>
        <w:t xml:space="preserve">Вот почему знание всегда оставалось тайным. Не по злобе, а по структуре. Не по желанию людей, а по заданию уровня. Его передавали </w:t>
      </w:r>
      <w:r w:rsidRPr="00C80EC9">
        <w:rPr>
          <w:rStyle w:val="--0"/>
        </w:rPr>
        <w:t xml:space="preserve">только </w:t>
      </w:r>
      <w:r w:rsidRPr="00C80EC9">
        <w:rPr>
          <w:rStyle w:val="--"/>
        </w:rPr>
        <w:t>достойным</w:t>
      </w:r>
      <w:r w:rsidR="001B57D6">
        <w:rPr>
          <w:rFonts w:eastAsia="Times New Roman"/>
          <w:szCs w:val="28"/>
        </w:rPr>
        <w:t xml:space="preserve"> (читай – определенному генотипу Мозга)</w:t>
      </w:r>
      <w:r w:rsidRPr="006C79CE">
        <w:rPr>
          <w:rFonts w:eastAsia="Times New Roman"/>
          <w:szCs w:val="28"/>
        </w:rPr>
        <w:t xml:space="preserve">. Но стоило недостойному проникнуть в поток — целая ветвь искажалась. Передача искажалась, энергия знания </w:t>
      </w:r>
      <w:r w:rsidRPr="00C80EC9">
        <w:rPr>
          <w:rStyle w:val="--"/>
        </w:rPr>
        <w:t xml:space="preserve">разрушалась </w:t>
      </w:r>
      <w:r w:rsidRPr="00C80EC9">
        <w:rPr>
          <w:rStyle w:val="--0"/>
        </w:rPr>
        <w:t>изнутри</w:t>
      </w:r>
      <w:r w:rsidRPr="006C79CE">
        <w:rPr>
          <w:rFonts w:eastAsia="Times New Roman"/>
          <w:szCs w:val="28"/>
        </w:rPr>
        <w:t xml:space="preserve">, подобно заболеванию, затрагивающему сразу всё древо. И чем выше было Знание, тем быстрее эта ветвь ломалась, чтобы </w:t>
      </w:r>
      <w:r w:rsidRPr="00C80EC9">
        <w:rPr>
          <w:rStyle w:val="--"/>
        </w:rPr>
        <w:t xml:space="preserve">не </w:t>
      </w:r>
      <w:r w:rsidRPr="00C80EC9">
        <w:rPr>
          <w:rStyle w:val="--0"/>
        </w:rPr>
        <w:t>заразить</w:t>
      </w:r>
      <w:r w:rsidRPr="006C79CE">
        <w:rPr>
          <w:rFonts w:eastAsia="Times New Roman"/>
          <w:szCs w:val="28"/>
        </w:rPr>
        <w:t xml:space="preserve"> другие.</w:t>
      </w:r>
      <w:r w:rsidR="001B57D6">
        <w:rPr>
          <w:rFonts w:eastAsia="Times New Roman"/>
          <w:szCs w:val="28"/>
        </w:rPr>
        <w:t xml:space="preserve"> </w:t>
      </w:r>
      <w:r w:rsidRPr="004E21D9">
        <w:rPr>
          <w:szCs w:val="28"/>
        </w:rPr>
        <w:t>Теперь допустим невозможное — представим, что все вдруг поверили в сказанное. Не на уровне рационального одобрения, а на уровне глубинного</w:t>
      </w:r>
      <w:r w:rsidR="00841943">
        <w:rPr>
          <w:szCs w:val="28"/>
        </w:rPr>
        <w:t xml:space="preserve"> внутреннего согласия,</w:t>
      </w:r>
      <w:r w:rsidRPr="004E21D9">
        <w:rPr>
          <w:szCs w:val="28"/>
        </w:rPr>
        <w:t xml:space="preserve"> словно услышали в написанном самого себя. Что произойдёт? Ничего. Вернее, снаружи — ничего. А внутри </w:t>
      </w:r>
      <w:r w:rsidR="00C80EC9">
        <w:rPr>
          <w:szCs w:val="28"/>
        </w:rPr>
        <w:t>многих</w:t>
      </w:r>
      <w:r w:rsidR="0036263F">
        <w:rPr>
          <w:szCs w:val="28"/>
        </w:rPr>
        <w:t>,</w:t>
      </w:r>
      <w:r w:rsidR="00C80EC9">
        <w:rPr>
          <w:szCs w:val="28"/>
        </w:rPr>
        <w:t xml:space="preserve"> сегодня</w:t>
      </w:r>
      <w:r w:rsidRPr="004E21D9">
        <w:rPr>
          <w:szCs w:val="28"/>
        </w:rPr>
        <w:t xml:space="preserve"> — начнётся хорошо знакомое движение: </w:t>
      </w:r>
      <w:r w:rsidRPr="0036263F">
        <w:rPr>
          <w:rStyle w:val="--0"/>
        </w:rPr>
        <w:t xml:space="preserve">начнётся </w:t>
      </w:r>
      <w:r w:rsidRPr="0036263F">
        <w:rPr>
          <w:rStyle w:val="--"/>
        </w:rPr>
        <w:t>поиск</w:t>
      </w:r>
      <w:r w:rsidRPr="0036263F">
        <w:rPr>
          <w:rStyle w:val="--0"/>
        </w:rPr>
        <w:t xml:space="preserve"> выгоды</w:t>
      </w:r>
      <w:r w:rsidRPr="004E21D9">
        <w:rPr>
          <w:szCs w:val="28"/>
        </w:rPr>
        <w:t xml:space="preserve">. Человек, словно резонирующая оболочка, моментально активирует ту самую схему — «как использовать это знание для личной пользы», «как сэкономить усилие и выиграть». Всё </w:t>
      </w:r>
      <w:r w:rsidRPr="00EF4F78">
        <w:rPr>
          <w:rStyle w:val="--0"/>
        </w:rPr>
        <w:t xml:space="preserve">происходит </w:t>
      </w:r>
      <w:r w:rsidRPr="00EF4F78">
        <w:rPr>
          <w:rStyle w:val="--"/>
        </w:rPr>
        <w:t>быстро,</w:t>
      </w:r>
      <w:r w:rsidRPr="004E21D9">
        <w:rPr>
          <w:szCs w:val="28"/>
        </w:rPr>
        <w:t xml:space="preserve"> автоматически. Корысть замаскирована под интерес, а манипуляция — под сообразительность. Всё, как всегда. Но есть одно отличие: сейчас это видно. В</w:t>
      </w:r>
      <w:r w:rsidR="0036263F">
        <w:rPr>
          <w:szCs w:val="28"/>
        </w:rPr>
        <w:t xml:space="preserve"> рамках </w:t>
      </w:r>
      <w:r w:rsidR="00EF4F78">
        <w:rPr>
          <w:szCs w:val="28"/>
        </w:rPr>
        <w:t xml:space="preserve">деятельности </w:t>
      </w:r>
      <w:r w:rsidR="00EF4F78" w:rsidRPr="004E21D9">
        <w:rPr>
          <w:szCs w:val="28"/>
        </w:rPr>
        <w:t>Новой</w:t>
      </w:r>
      <w:r w:rsidRPr="004E21D9">
        <w:rPr>
          <w:szCs w:val="28"/>
        </w:rPr>
        <w:t xml:space="preserve"> Систем</w:t>
      </w:r>
      <w:r w:rsidR="0036263F">
        <w:rPr>
          <w:szCs w:val="28"/>
        </w:rPr>
        <w:t>ы сегодня</w:t>
      </w:r>
      <w:r w:rsidRPr="004E21D9">
        <w:rPr>
          <w:szCs w:val="28"/>
        </w:rPr>
        <w:t xml:space="preserve"> – видно</w:t>
      </w:r>
      <w:r w:rsidR="0036263F">
        <w:rPr>
          <w:szCs w:val="28"/>
        </w:rPr>
        <w:t xml:space="preserve"> всё и вся</w:t>
      </w:r>
      <w:r w:rsidRPr="004E21D9">
        <w:rPr>
          <w:szCs w:val="28"/>
        </w:rPr>
        <w:t>.</w:t>
      </w:r>
      <w:r w:rsidR="00EF4F78">
        <w:rPr>
          <w:szCs w:val="28"/>
        </w:rPr>
        <w:t xml:space="preserve"> </w:t>
      </w:r>
      <w:r w:rsidRPr="004E21D9">
        <w:rPr>
          <w:szCs w:val="28"/>
        </w:rPr>
        <w:t xml:space="preserve">В старом мире </w:t>
      </w:r>
      <w:r w:rsidRPr="00EF4F78">
        <w:rPr>
          <w:rStyle w:val="--"/>
        </w:rPr>
        <w:t xml:space="preserve">многие </w:t>
      </w:r>
      <w:r w:rsidRPr="00EF4F78">
        <w:rPr>
          <w:rStyle w:val="--0"/>
        </w:rPr>
        <w:t>процессы</w:t>
      </w:r>
      <w:r w:rsidRPr="004E21D9">
        <w:rPr>
          <w:szCs w:val="28"/>
        </w:rPr>
        <w:t xml:space="preserve"> происходили в тени: скрыто, смазано, неочевидно. Теперь — как на ладони. И именно это —</w:t>
      </w:r>
      <w:r w:rsidR="00841943">
        <w:rPr>
          <w:szCs w:val="28"/>
        </w:rPr>
        <w:t xml:space="preserve"> не укладывается</w:t>
      </w:r>
      <w:r w:rsidRPr="004E21D9">
        <w:rPr>
          <w:szCs w:val="28"/>
        </w:rPr>
        <w:t xml:space="preserve"> в привычное восприятие. Люди привыкли к тайне, а не к </w:t>
      </w:r>
      <w:r w:rsidR="00610435">
        <w:rPr>
          <w:szCs w:val="28"/>
        </w:rPr>
        <w:t>п</w:t>
      </w:r>
      <w:r w:rsidRPr="004E21D9">
        <w:rPr>
          <w:szCs w:val="28"/>
        </w:rPr>
        <w:t xml:space="preserve">розрачности. Их пугает не </w:t>
      </w:r>
      <w:r w:rsidR="00610435">
        <w:rPr>
          <w:szCs w:val="28"/>
        </w:rPr>
        <w:t>с</w:t>
      </w:r>
      <w:r w:rsidRPr="004E21D9">
        <w:rPr>
          <w:szCs w:val="28"/>
        </w:rPr>
        <w:t xml:space="preserve">ила, а её очевидность. И не её мощь, а </w:t>
      </w:r>
      <w:r w:rsidRPr="00EF4F78">
        <w:rPr>
          <w:rStyle w:val="--0"/>
        </w:rPr>
        <w:t xml:space="preserve">её </w:t>
      </w:r>
      <w:r w:rsidRPr="00EF4F78">
        <w:rPr>
          <w:rStyle w:val="--"/>
        </w:rPr>
        <w:t>честность.</w:t>
      </w:r>
      <w:r w:rsidRPr="004E21D9">
        <w:rPr>
          <w:szCs w:val="28"/>
        </w:rPr>
        <w:t xml:space="preserve"> Потому что в этой честности исчезает возможность притворства, хитрости, сделки. Раньше можно было «проскочить» — теперь нет. </w:t>
      </w:r>
      <w:r w:rsidR="00EF4F78">
        <w:rPr>
          <w:szCs w:val="28"/>
        </w:rPr>
        <w:t>«</w:t>
      </w:r>
      <w:r w:rsidR="00BB35C8">
        <w:rPr>
          <w:szCs w:val="28"/>
        </w:rPr>
        <w:t>Взаимодействие</w:t>
      </w:r>
      <w:r w:rsidR="00EF4F78">
        <w:rPr>
          <w:szCs w:val="28"/>
        </w:rPr>
        <w:t>»</w:t>
      </w:r>
      <w:r w:rsidRPr="004E21D9">
        <w:rPr>
          <w:szCs w:val="28"/>
        </w:rPr>
        <w:t xml:space="preserve"> с Высшим уровнем требует </w:t>
      </w:r>
      <w:r w:rsidRPr="004E21D9">
        <w:rPr>
          <w:szCs w:val="28"/>
        </w:rPr>
        <w:lastRenderedPageBreak/>
        <w:t xml:space="preserve">другого состояния: не столько выбора, сколько </w:t>
      </w:r>
      <w:r w:rsidRPr="00BB35C8">
        <w:rPr>
          <w:rStyle w:val="--0"/>
        </w:rPr>
        <w:t xml:space="preserve">вектора </w:t>
      </w:r>
      <w:r w:rsidRPr="00BB35C8">
        <w:rPr>
          <w:rStyle w:val="--"/>
        </w:rPr>
        <w:t>выбора,</w:t>
      </w:r>
      <w:r w:rsidRPr="004E21D9">
        <w:rPr>
          <w:szCs w:val="28"/>
        </w:rPr>
        <w:t xml:space="preserve"> не столько чувства, сколько </w:t>
      </w:r>
      <w:r w:rsidRPr="00BB35C8">
        <w:rPr>
          <w:rStyle w:val="--"/>
        </w:rPr>
        <w:t xml:space="preserve">постоянства </w:t>
      </w:r>
      <w:r w:rsidRPr="00BB35C8">
        <w:rPr>
          <w:rStyle w:val="--0"/>
        </w:rPr>
        <w:t>чувства</w:t>
      </w:r>
      <w:r w:rsidRPr="004E21D9">
        <w:rPr>
          <w:szCs w:val="28"/>
        </w:rPr>
        <w:t xml:space="preserve">. Не столько силы эмоции, сколько её </w:t>
      </w:r>
      <w:r w:rsidR="00841943">
        <w:rPr>
          <w:szCs w:val="28"/>
        </w:rPr>
        <w:t xml:space="preserve">устойчивости во времени. </w:t>
      </w:r>
      <w:r w:rsidR="00BB35C8">
        <w:rPr>
          <w:rStyle w:val="--0"/>
        </w:rPr>
        <w:t xml:space="preserve"> </w:t>
      </w:r>
      <w:r w:rsidRPr="004E21D9">
        <w:rPr>
          <w:szCs w:val="28"/>
        </w:rPr>
        <w:t xml:space="preserve">Так и настраивается Система: </w:t>
      </w:r>
      <w:r w:rsidR="00A96BFD">
        <w:rPr>
          <w:szCs w:val="28"/>
        </w:rPr>
        <w:t>н</w:t>
      </w:r>
      <w:r w:rsidRPr="004E21D9">
        <w:rPr>
          <w:szCs w:val="28"/>
        </w:rPr>
        <w:t xml:space="preserve">е на яркость, а на </w:t>
      </w:r>
      <w:r w:rsidRPr="00BB35C8">
        <w:rPr>
          <w:rStyle w:val="--"/>
        </w:rPr>
        <w:t xml:space="preserve">длительность </w:t>
      </w:r>
      <w:r w:rsidRPr="00BB35C8">
        <w:rPr>
          <w:rStyle w:val="--0"/>
        </w:rPr>
        <w:t>свечения.</w:t>
      </w:r>
      <w:r w:rsidRPr="004E21D9">
        <w:rPr>
          <w:szCs w:val="28"/>
        </w:rPr>
        <w:t xml:space="preserve"> Взрыв рождает разрушение. Постоянное сияние — творение. И когда наступает момент сверки, когда прежние знания начинают проверяться в действии, становится ясно: открытый доступ к информации — </w:t>
      </w:r>
      <w:r w:rsidRPr="00BB35C8">
        <w:rPr>
          <w:rStyle w:val="--"/>
        </w:rPr>
        <w:t xml:space="preserve">не </w:t>
      </w:r>
      <w:r w:rsidRPr="00BB35C8">
        <w:rPr>
          <w:rStyle w:val="--0"/>
        </w:rPr>
        <w:t xml:space="preserve">делает </w:t>
      </w:r>
      <w:r w:rsidRPr="004E21D9">
        <w:rPr>
          <w:szCs w:val="28"/>
        </w:rPr>
        <w:t xml:space="preserve">её доступной. Он делает её </w:t>
      </w:r>
      <w:r w:rsidRPr="00A96BFD">
        <w:rPr>
          <w:rStyle w:val="s1"/>
          <w:szCs w:val="28"/>
        </w:rPr>
        <w:t>нуждающейся в новом фильтре</w:t>
      </w:r>
      <w:r w:rsidRPr="004E21D9">
        <w:rPr>
          <w:szCs w:val="28"/>
        </w:rPr>
        <w:t>. Физическая близость Знания вызывает парадокс: чем ближе оно к тебе — тем дальше ты от него. Чем больше ответов — тем меньше вопросов.</w:t>
      </w:r>
      <w:r w:rsidR="000F1017">
        <w:rPr>
          <w:szCs w:val="28"/>
        </w:rPr>
        <w:t xml:space="preserve"> </w:t>
      </w:r>
      <w:r w:rsidR="000F1017" w:rsidRPr="004E21D9">
        <w:rPr>
          <w:szCs w:val="28"/>
        </w:rPr>
        <w:t>В старой Системе</w:t>
      </w:r>
      <w:r w:rsidR="000F1017">
        <w:rPr>
          <w:szCs w:val="28"/>
        </w:rPr>
        <w:t xml:space="preserve"> управления</w:t>
      </w:r>
      <w:r w:rsidR="00E92A4C">
        <w:rPr>
          <w:szCs w:val="28"/>
        </w:rPr>
        <w:t xml:space="preserve"> тайна возбуждала </w:t>
      </w:r>
      <w:r w:rsidRPr="004E21D9">
        <w:rPr>
          <w:szCs w:val="28"/>
        </w:rPr>
        <w:t xml:space="preserve">поисковый импульс. Теперь же ответы подаются заранее, а человек теряет интерес — потому что </w:t>
      </w:r>
      <w:r w:rsidRPr="000F1017">
        <w:rPr>
          <w:rStyle w:val="--"/>
        </w:rPr>
        <w:t xml:space="preserve">не </w:t>
      </w:r>
      <w:r w:rsidRPr="000F1017">
        <w:rPr>
          <w:rStyle w:val="--0"/>
        </w:rPr>
        <w:t xml:space="preserve">может </w:t>
      </w:r>
      <w:r w:rsidRPr="004E21D9">
        <w:rPr>
          <w:szCs w:val="28"/>
        </w:rPr>
        <w:t xml:space="preserve">присвоить то, к чему не приложил труда. Наивысшая форма ловушки — обесценивание. А самая коварная форма тупика — когда </w:t>
      </w:r>
      <w:r w:rsidRPr="000F1017">
        <w:rPr>
          <w:rStyle w:val="--0"/>
        </w:rPr>
        <w:t xml:space="preserve">ты </w:t>
      </w:r>
      <w:r w:rsidRPr="000F1017">
        <w:rPr>
          <w:rStyle w:val="--"/>
        </w:rPr>
        <w:t>думаешь</w:t>
      </w:r>
      <w:r w:rsidRPr="004E21D9">
        <w:rPr>
          <w:szCs w:val="28"/>
        </w:rPr>
        <w:t xml:space="preserve">, что уже знаешь. В результате — наступает эпоха </w:t>
      </w:r>
      <w:r w:rsidRPr="000F1017">
        <w:rPr>
          <w:szCs w:val="28"/>
        </w:rPr>
        <w:t xml:space="preserve">ответов без смысла, знаний без знаний. </w:t>
      </w:r>
      <w:r w:rsidRPr="004E21D9">
        <w:rPr>
          <w:szCs w:val="28"/>
        </w:rPr>
        <w:t xml:space="preserve">И именно это — испытание. Испытание новым способом — не на силу, а на чистоту. Испытание на </w:t>
      </w:r>
      <w:r w:rsidRPr="000F1017">
        <w:rPr>
          <w:rStyle w:val="--"/>
        </w:rPr>
        <w:t>способность</w:t>
      </w:r>
      <w:r w:rsidRPr="000F1017">
        <w:rPr>
          <w:rStyle w:val="--0"/>
        </w:rPr>
        <w:t xml:space="preserve"> искать</w:t>
      </w:r>
      <w:r w:rsidRPr="004E21D9">
        <w:rPr>
          <w:szCs w:val="28"/>
        </w:rPr>
        <w:t>, даже тогда, когда тебе говорят, что искать уже не надо.</w:t>
      </w:r>
    </w:p>
    <w:p w14:paraId="1A5F5B9A" w14:textId="39AC74A5" w:rsidR="006C79CE" w:rsidRPr="004E21D9" w:rsidRDefault="00A96BFD" w:rsidP="008A66F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6C79CE" w:rsidRPr="004E21D9">
        <w:rPr>
          <w:rFonts w:ascii="Georgia" w:hAnsi="Georgia"/>
          <w:sz w:val="28"/>
          <w:szCs w:val="28"/>
        </w:rPr>
        <w:t>Современный человек оказался</w:t>
      </w:r>
      <w:r w:rsidR="000F1017">
        <w:rPr>
          <w:rFonts w:ascii="Georgia" w:hAnsi="Georgia"/>
          <w:sz w:val="28"/>
          <w:szCs w:val="28"/>
        </w:rPr>
        <w:t xml:space="preserve"> сегодня</w:t>
      </w:r>
      <w:r w:rsidR="006C79CE" w:rsidRPr="004E21D9">
        <w:rPr>
          <w:rFonts w:ascii="Georgia" w:hAnsi="Georgia"/>
          <w:sz w:val="28"/>
          <w:szCs w:val="28"/>
        </w:rPr>
        <w:t xml:space="preserve"> в точке, где физическая доступность Знания вызывает глубокую информационную усталость. Всё, что начиналось как благо — стало </w:t>
      </w:r>
      <w:r w:rsidR="006C79CE" w:rsidRPr="000F1017">
        <w:rPr>
          <w:rStyle w:val="--"/>
        </w:rPr>
        <w:t xml:space="preserve">новой </w:t>
      </w:r>
      <w:r w:rsidR="006C79CE" w:rsidRPr="000F1017">
        <w:rPr>
          <w:rStyle w:val="--0"/>
        </w:rPr>
        <w:t>формой</w:t>
      </w:r>
      <w:r w:rsidR="006C79CE" w:rsidRPr="004E21D9">
        <w:rPr>
          <w:rFonts w:ascii="Georgia" w:hAnsi="Georgia"/>
          <w:sz w:val="28"/>
          <w:szCs w:val="28"/>
        </w:rPr>
        <w:t xml:space="preserve"> испытания. Интернет, изобилие, доступность, комфорт — всё это создало мнимую устойчивость, в которой</w:t>
      </w:r>
      <w:r w:rsidR="00E92A4C">
        <w:rPr>
          <w:rFonts w:ascii="Georgia" w:hAnsi="Georgia"/>
          <w:sz w:val="28"/>
          <w:szCs w:val="28"/>
        </w:rPr>
        <w:t xml:space="preserve"> исчезло главное</w:t>
      </w:r>
      <w:r w:rsidR="00E92A4C" w:rsidRPr="00E92A4C">
        <w:rPr>
          <w:rFonts w:ascii="Georgia" w:hAnsi="Georgia"/>
          <w:sz w:val="28"/>
          <w:szCs w:val="28"/>
        </w:rPr>
        <w:t xml:space="preserve">: </w:t>
      </w:r>
      <w:r w:rsidR="00E92A4C">
        <w:rPr>
          <w:rFonts w:ascii="Georgia" w:hAnsi="Georgia"/>
          <w:sz w:val="28"/>
          <w:szCs w:val="28"/>
        </w:rPr>
        <w:t xml:space="preserve">усилие. </w:t>
      </w:r>
      <w:r w:rsidR="006C79CE" w:rsidRPr="002B5D63">
        <w:rPr>
          <w:rFonts w:ascii="Georgia" w:hAnsi="Georgia"/>
          <w:sz w:val="28"/>
          <w:szCs w:val="28"/>
        </w:rPr>
        <w:t>И за это усилие, не сделанное, нам всем предстоит расплата — не как наказание, а как уравновешивание Систем</w:t>
      </w:r>
      <w:r w:rsidR="00FB5C26">
        <w:rPr>
          <w:rFonts w:ascii="Georgia" w:hAnsi="Georgia"/>
          <w:sz w:val="28"/>
          <w:szCs w:val="28"/>
        </w:rPr>
        <w:t>ой</w:t>
      </w:r>
      <w:r w:rsidR="006C79CE" w:rsidRPr="002B5D63">
        <w:rPr>
          <w:rFonts w:ascii="Georgia" w:hAnsi="Georgia"/>
          <w:sz w:val="28"/>
          <w:szCs w:val="28"/>
        </w:rPr>
        <w:t>.</w:t>
      </w:r>
      <w:r w:rsidR="001975F2" w:rsidRPr="002B5D63">
        <w:rPr>
          <w:rFonts w:ascii="Georgia" w:hAnsi="Georgia"/>
          <w:sz w:val="28"/>
          <w:szCs w:val="28"/>
        </w:rPr>
        <w:t xml:space="preserve"> </w:t>
      </w:r>
      <w:r w:rsidR="006C79CE" w:rsidRPr="00586A9E">
        <w:rPr>
          <w:rStyle w:val="--0"/>
        </w:rPr>
        <w:t xml:space="preserve">Особенно </w:t>
      </w:r>
      <w:r w:rsidR="006C79CE" w:rsidRPr="00586A9E">
        <w:rPr>
          <w:rStyle w:val="--"/>
        </w:rPr>
        <w:t xml:space="preserve">опасно </w:t>
      </w:r>
      <w:r w:rsidR="006C79CE" w:rsidRPr="002B5D63">
        <w:rPr>
          <w:rFonts w:ascii="Georgia" w:hAnsi="Georgia"/>
          <w:sz w:val="28"/>
          <w:szCs w:val="28"/>
        </w:rPr>
        <w:t>— желание обойти путь. Получить результат, не пройдя Путь</w:t>
      </w:r>
      <w:r w:rsidR="006C79CE" w:rsidRPr="004E21D9">
        <w:rPr>
          <w:rFonts w:ascii="Georgia" w:hAnsi="Georgia"/>
          <w:sz w:val="28"/>
          <w:szCs w:val="28"/>
        </w:rPr>
        <w:t>. Ловкость ума, направленная на спасение себя, приводит к гибели самого мышления. Потому что возникает выбор из четырёх:</w:t>
      </w:r>
    </w:p>
    <w:p w14:paraId="5749ED20" w14:textId="77777777" w:rsidR="006C79CE" w:rsidRPr="004E21D9" w:rsidRDefault="006C79CE" w:rsidP="00C9274A">
      <w:pPr>
        <w:pStyle w:val="p1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Georgia" w:hAnsi="Georgia"/>
          <w:sz w:val="28"/>
          <w:szCs w:val="28"/>
        </w:rPr>
      </w:pPr>
      <w:r w:rsidRPr="004E21D9">
        <w:rPr>
          <w:rFonts w:ascii="Georgia" w:hAnsi="Georgia"/>
          <w:sz w:val="28"/>
          <w:szCs w:val="28"/>
        </w:rPr>
        <w:t>Осознавать трудность Пути и честно идти по нему.</w:t>
      </w:r>
    </w:p>
    <w:p w14:paraId="4A1AB7B8" w14:textId="77777777" w:rsidR="006C79CE" w:rsidRPr="004E21D9" w:rsidRDefault="006C79CE" w:rsidP="00C9274A">
      <w:pPr>
        <w:pStyle w:val="p1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Georgia" w:hAnsi="Georgia"/>
          <w:sz w:val="28"/>
          <w:szCs w:val="28"/>
        </w:rPr>
      </w:pPr>
      <w:r w:rsidRPr="004E21D9">
        <w:rPr>
          <w:rFonts w:ascii="Georgia" w:hAnsi="Georgia"/>
          <w:sz w:val="28"/>
          <w:szCs w:val="28"/>
        </w:rPr>
        <w:t>Не осознавать трудность Пути, но честно идти.</w:t>
      </w:r>
    </w:p>
    <w:p w14:paraId="7E06F88A" w14:textId="77777777" w:rsidR="006C79CE" w:rsidRPr="004E21D9" w:rsidRDefault="006C79CE" w:rsidP="00C9274A">
      <w:pPr>
        <w:pStyle w:val="p1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Georgia" w:hAnsi="Georgia"/>
          <w:sz w:val="28"/>
          <w:szCs w:val="28"/>
        </w:rPr>
      </w:pPr>
      <w:r w:rsidRPr="004E21D9">
        <w:rPr>
          <w:rFonts w:ascii="Georgia" w:hAnsi="Georgia"/>
          <w:sz w:val="28"/>
          <w:szCs w:val="28"/>
        </w:rPr>
        <w:t>Осознавать, но искать обход.</w:t>
      </w:r>
    </w:p>
    <w:p w14:paraId="6C79B925" w14:textId="77777777" w:rsidR="006C79CE" w:rsidRPr="004E21D9" w:rsidRDefault="006C79CE" w:rsidP="00C9274A">
      <w:pPr>
        <w:pStyle w:val="p1"/>
        <w:numPr>
          <w:ilvl w:val="0"/>
          <w:numId w:val="47"/>
        </w:numPr>
        <w:spacing w:before="0" w:beforeAutospacing="0" w:after="0" w:afterAutospacing="0"/>
        <w:ind w:left="714" w:hanging="357"/>
        <w:jc w:val="both"/>
        <w:rPr>
          <w:rFonts w:ascii="Georgia" w:hAnsi="Georgia"/>
          <w:sz w:val="28"/>
          <w:szCs w:val="28"/>
        </w:rPr>
      </w:pPr>
      <w:r w:rsidRPr="004E21D9">
        <w:rPr>
          <w:rFonts w:ascii="Georgia" w:hAnsi="Georgia"/>
          <w:sz w:val="28"/>
          <w:szCs w:val="28"/>
        </w:rPr>
        <w:t>Не осознавать и всё равно искать обход.</w:t>
      </w:r>
    </w:p>
    <w:p w14:paraId="2458F786" w14:textId="72DAAB5C" w:rsidR="003F4243" w:rsidRDefault="005C3DD6" w:rsidP="008A66F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="006C79CE" w:rsidRPr="00586A9E">
        <w:rPr>
          <w:rFonts w:ascii="Georgia" w:hAnsi="Georgia"/>
          <w:sz w:val="28"/>
          <w:szCs w:val="28"/>
        </w:rPr>
        <w:t xml:space="preserve">И только первые два пути </w:t>
      </w:r>
      <w:r w:rsidR="006C79CE" w:rsidRPr="00775EFB">
        <w:rPr>
          <w:rStyle w:val="--0"/>
        </w:rPr>
        <w:t xml:space="preserve">являются </w:t>
      </w:r>
      <w:r w:rsidR="006C79CE" w:rsidRPr="00775EFB">
        <w:rPr>
          <w:rStyle w:val="--"/>
        </w:rPr>
        <w:t>Пут</w:t>
      </w:r>
      <w:r>
        <w:rPr>
          <w:rStyle w:val="--"/>
        </w:rPr>
        <w:t>ё</w:t>
      </w:r>
      <w:r w:rsidR="0057233D">
        <w:rPr>
          <w:rStyle w:val="--"/>
        </w:rPr>
        <w:t>м</w:t>
      </w:r>
      <w:r w:rsidR="006C79CE" w:rsidRPr="00775EFB">
        <w:rPr>
          <w:rStyle w:val="--"/>
        </w:rPr>
        <w:t>.</w:t>
      </w:r>
      <w:r w:rsidR="006C79CE" w:rsidRPr="00586A9E">
        <w:rPr>
          <w:rFonts w:ascii="Georgia" w:hAnsi="Georgia"/>
          <w:sz w:val="28"/>
          <w:szCs w:val="28"/>
        </w:rPr>
        <w:t xml:space="preserve"> Остальное — игры мышления в мнимые конструкции выгоды. А выгода, как уже сказано, </w:t>
      </w:r>
      <w:r w:rsidR="006C79CE" w:rsidRPr="00775EFB">
        <w:rPr>
          <w:rStyle w:val="--"/>
        </w:rPr>
        <w:t xml:space="preserve">не </w:t>
      </w:r>
      <w:r w:rsidR="006C79CE" w:rsidRPr="00775EFB">
        <w:rPr>
          <w:rStyle w:val="--0"/>
        </w:rPr>
        <w:t>является</w:t>
      </w:r>
      <w:r w:rsidR="006C79CE" w:rsidRPr="00586A9E">
        <w:rPr>
          <w:rFonts w:ascii="Georgia" w:hAnsi="Georgia"/>
          <w:sz w:val="28"/>
          <w:szCs w:val="28"/>
        </w:rPr>
        <w:t xml:space="preserve"> мерой Истины.</w:t>
      </w:r>
      <w:r w:rsidR="001975F2" w:rsidRPr="00586A9E">
        <w:rPr>
          <w:rFonts w:ascii="Georgia" w:hAnsi="Georgia"/>
          <w:sz w:val="28"/>
          <w:szCs w:val="28"/>
        </w:rPr>
        <w:t xml:space="preserve"> Как пример </w:t>
      </w:r>
      <w:r w:rsidR="00586A9E">
        <w:rPr>
          <w:rFonts w:ascii="Georgia" w:hAnsi="Georgia"/>
          <w:sz w:val="28"/>
          <w:szCs w:val="28"/>
        </w:rPr>
        <w:t>–</w:t>
      </w:r>
      <w:r w:rsidR="001975F2" w:rsidRPr="00586A9E">
        <w:rPr>
          <w:rFonts w:ascii="Georgia" w:hAnsi="Georgia"/>
          <w:sz w:val="28"/>
          <w:szCs w:val="28"/>
        </w:rPr>
        <w:t xml:space="preserve"> </w:t>
      </w:r>
      <w:bookmarkStart w:id="0" w:name="OLE_LINK1"/>
      <w:r w:rsidR="00775EFB" w:rsidRPr="00775EFB">
        <w:rPr>
          <w:rFonts w:ascii="Georgia" w:hAnsi="Georgia"/>
          <w:sz w:val="28"/>
          <w:szCs w:val="28"/>
        </w:rPr>
        <w:t>пылесос тоже «не любит», если его в воду поместить – для него нет понятия «вода», есть что-то другое, оформленное для него самого</w:t>
      </w:r>
      <w:r w:rsidR="00FB5C26">
        <w:rPr>
          <w:rFonts w:ascii="Georgia" w:hAnsi="Georgia"/>
          <w:sz w:val="28"/>
          <w:szCs w:val="28"/>
        </w:rPr>
        <w:t xml:space="preserve">, как </w:t>
      </w:r>
      <w:proofErr w:type="gramStart"/>
      <w:r w:rsidR="00FB5C26">
        <w:rPr>
          <w:rFonts w:ascii="Georgia" w:hAnsi="Georgia"/>
          <w:sz w:val="28"/>
          <w:szCs w:val="28"/>
        </w:rPr>
        <w:t>мораль</w:t>
      </w:r>
      <w:r w:rsidR="00775EFB" w:rsidRPr="00775EFB">
        <w:rPr>
          <w:rFonts w:ascii="Georgia" w:hAnsi="Georgia"/>
          <w:sz w:val="28"/>
          <w:szCs w:val="28"/>
        </w:rPr>
        <w:t xml:space="preserve"> </w:t>
      </w:r>
      <w:r w:rsidR="00775EFB" w:rsidRPr="00775EFB">
        <w:rPr>
          <w:rStyle w:val="--"/>
        </w:rPr>
        <w:t xml:space="preserve"> </w:t>
      </w:r>
      <w:r w:rsidR="00775EFB" w:rsidRPr="00775EFB">
        <w:rPr>
          <w:rFonts w:ascii="Georgia" w:hAnsi="Georgia"/>
          <w:sz w:val="28"/>
          <w:szCs w:val="28"/>
        </w:rPr>
        <w:t>пылесоса</w:t>
      </w:r>
      <w:proofErr w:type="gramEnd"/>
      <w:r w:rsidR="00775EFB" w:rsidRPr="00775EFB">
        <w:rPr>
          <w:rFonts w:ascii="Georgia" w:hAnsi="Georgia"/>
          <w:sz w:val="28"/>
          <w:szCs w:val="28"/>
        </w:rPr>
        <w:t xml:space="preserve">. Если пылесос станет видящим, то начав писать книги для других пылесосов, будет говорить о том же, о чем здесь написано. Таким образом, любое видение имеет один и тот же результат. </w:t>
      </w:r>
      <w:bookmarkEnd w:id="0"/>
      <w:r w:rsidR="006C79CE" w:rsidRPr="004E21D9">
        <w:rPr>
          <w:rFonts w:ascii="Georgia" w:hAnsi="Georgia"/>
          <w:sz w:val="28"/>
          <w:szCs w:val="28"/>
        </w:rPr>
        <w:t xml:space="preserve">Вот и человек, погружённый в новую среду Знания, реагирует на неё, даже если </w:t>
      </w:r>
      <w:r w:rsidR="006C79CE" w:rsidRPr="00775EFB">
        <w:rPr>
          <w:rStyle w:val="--"/>
        </w:rPr>
        <w:t xml:space="preserve">не </w:t>
      </w:r>
      <w:r w:rsidR="006C79CE" w:rsidRPr="00775EFB">
        <w:rPr>
          <w:rStyle w:val="--0"/>
        </w:rPr>
        <w:t>осознаёт</w:t>
      </w:r>
      <w:r w:rsidR="006C79CE" w:rsidRPr="004E21D9">
        <w:rPr>
          <w:rFonts w:ascii="Georgia" w:hAnsi="Georgia"/>
          <w:sz w:val="28"/>
          <w:szCs w:val="28"/>
        </w:rPr>
        <w:t xml:space="preserve"> саму её природу. Он начинает ломаться. Не потому, что среда враждебна, а потому, что он — </w:t>
      </w:r>
      <w:r w:rsidR="006C79CE" w:rsidRPr="00EF1F40">
        <w:rPr>
          <w:rStyle w:val="--"/>
        </w:rPr>
        <w:t xml:space="preserve">не </w:t>
      </w:r>
      <w:r w:rsidR="006C79CE" w:rsidRPr="00EF1F40">
        <w:rPr>
          <w:rStyle w:val="--0"/>
        </w:rPr>
        <w:t>готов.</w:t>
      </w:r>
      <w:r w:rsidR="006C79CE" w:rsidRPr="004E21D9">
        <w:rPr>
          <w:rFonts w:ascii="Georgia" w:hAnsi="Georgia"/>
          <w:sz w:val="28"/>
          <w:szCs w:val="28"/>
        </w:rPr>
        <w:t xml:space="preserve"> Только когда человек </w:t>
      </w:r>
      <w:r w:rsidR="006C79CE" w:rsidRPr="00EF1F40">
        <w:rPr>
          <w:rFonts w:ascii="Georgia" w:hAnsi="Georgia"/>
          <w:sz w:val="28"/>
          <w:szCs w:val="28"/>
        </w:rPr>
        <w:t>видит</w:t>
      </w:r>
      <w:r w:rsidR="006C79CE" w:rsidRPr="004E21D9">
        <w:rPr>
          <w:rFonts w:ascii="Georgia" w:hAnsi="Georgia"/>
          <w:sz w:val="28"/>
          <w:szCs w:val="28"/>
        </w:rPr>
        <w:t xml:space="preserve">, он </w:t>
      </w:r>
      <w:r w:rsidR="006C79CE" w:rsidRPr="00EF1F40">
        <w:rPr>
          <w:rStyle w:val="--0"/>
        </w:rPr>
        <w:t xml:space="preserve">начинает </w:t>
      </w:r>
      <w:r w:rsidR="006C79CE" w:rsidRPr="00EF1F40">
        <w:rPr>
          <w:rStyle w:val="--"/>
        </w:rPr>
        <w:t>понимать.</w:t>
      </w:r>
      <w:r w:rsidR="006C79CE" w:rsidRPr="004E21D9">
        <w:rPr>
          <w:rFonts w:ascii="Georgia" w:hAnsi="Georgia"/>
          <w:sz w:val="28"/>
          <w:szCs w:val="28"/>
        </w:rPr>
        <w:t xml:space="preserve"> И если он начнёт писать — он </w:t>
      </w:r>
      <w:r w:rsidR="0057233D" w:rsidRPr="004E21D9">
        <w:rPr>
          <w:rFonts w:ascii="Georgia" w:hAnsi="Georgia"/>
          <w:sz w:val="28"/>
          <w:szCs w:val="28"/>
        </w:rPr>
        <w:t>напишет,</w:t>
      </w:r>
      <w:r w:rsidR="006C79CE" w:rsidRPr="004E21D9">
        <w:rPr>
          <w:rFonts w:ascii="Georgia" w:hAnsi="Georgia"/>
          <w:sz w:val="28"/>
          <w:szCs w:val="28"/>
        </w:rPr>
        <w:t xml:space="preserve"> то же, что уже написано здесь. Потому что любой </w:t>
      </w:r>
      <w:r w:rsidR="006C79CE" w:rsidRPr="00C95954">
        <w:rPr>
          <w:rStyle w:val="--"/>
        </w:rPr>
        <w:t xml:space="preserve">путь </w:t>
      </w:r>
      <w:r w:rsidR="006C79CE" w:rsidRPr="00C95954">
        <w:rPr>
          <w:rStyle w:val="--0"/>
        </w:rPr>
        <w:t>к Знанию</w:t>
      </w:r>
      <w:r w:rsidR="006C79CE" w:rsidRPr="004E21D9">
        <w:rPr>
          <w:rFonts w:ascii="Georgia" w:hAnsi="Georgia"/>
          <w:sz w:val="28"/>
          <w:szCs w:val="28"/>
        </w:rPr>
        <w:t xml:space="preserve"> </w:t>
      </w:r>
      <w:r w:rsidR="006C79CE" w:rsidRPr="00C95954">
        <w:rPr>
          <w:rStyle w:val="--"/>
        </w:rPr>
        <w:t>— един</w:t>
      </w:r>
      <w:r w:rsidR="006C79CE" w:rsidRPr="004E21D9">
        <w:rPr>
          <w:rFonts w:ascii="Georgia" w:hAnsi="Georgia"/>
          <w:sz w:val="28"/>
          <w:szCs w:val="28"/>
        </w:rPr>
        <w:t>.</w:t>
      </w:r>
      <w:r w:rsidR="001975F2">
        <w:rPr>
          <w:rFonts w:ascii="Georgia" w:hAnsi="Georgia"/>
          <w:sz w:val="28"/>
          <w:szCs w:val="28"/>
        </w:rPr>
        <w:t xml:space="preserve"> </w:t>
      </w:r>
      <w:r w:rsidR="006C79CE" w:rsidRPr="004E21D9">
        <w:rPr>
          <w:rFonts w:ascii="Georgia" w:hAnsi="Georgia"/>
          <w:sz w:val="28"/>
          <w:szCs w:val="28"/>
        </w:rPr>
        <w:t xml:space="preserve">Но главное — осознать </w:t>
      </w:r>
    </w:p>
    <w:p w14:paraId="784E45BB" w14:textId="4470E5D3" w:rsidR="006C79CE" w:rsidRPr="003F4243" w:rsidRDefault="00C9274A" w:rsidP="008A66F0">
      <w:pPr>
        <w:pStyle w:val="p1"/>
        <w:spacing w:before="0" w:beforeAutospacing="0" w:after="0" w:afterAutospacing="0" w:line="276" w:lineRule="auto"/>
        <w:jc w:val="both"/>
        <w:rPr>
          <w:rStyle w:val="--"/>
          <w:b w:val="0"/>
          <w:caps w:val="0"/>
          <w:color w:val="auto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0D032D85" wp14:editId="18BBA205">
            <wp:simplePos x="0" y="0"/>
            <wp:positionH relativeFrom="column">
              <wp:posOffset>-40906</wp:posOffset>
            </wp:positionH>
            <wp:positionV relativeFrom="paragraph">
              <wp:posOffset>436725</wp:posOffset>
            </wp:positionV>
            <wp:extent cx="3056255" cy="2723515"/>
            <wp:effectExtent l="0" t="0" r="4445" b="0"/>
            <wp:wrapTight wrapText="bothSides">
              <wp:wrapPolygon edited="0">
                <wp:start x="0" y="0"/>
                <wp:lineTo x="0" y="21454"/>
                <wp:lineTo x="21542" y="21454"/>
                <wp:lineTo x="21542" y="0"/>
                <wp:lineTo x="0" y="0"/>
              </wp:wrapPolygon>
            </wp:wrapTight>
            <wp:docPr id="24528405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84054" name="Рисунок 2452840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272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9CE" w:rsidRPr="004E21D9">
        <w:rPr>
          <w:rFonts w:ascii="Georgia" w:hAnsi="Georgia"/>
          <w:sz w:val="28"/>
          <w:szCs w:val="28"/>
        </w:rPr>
        <w:t xml:space="preserve">простую вещь: </w:t>
      </w:r>
      <w:r w:rsidR="006C79CE" w:rsidRPr="00C95954">
        <w:rPr>
          <w:rStyle w:val="s1"/>
          <w:rFonts w:ascii="Georgia" w:hAnsi="Georgia"/>
          <w:b/>
          <w:bCs/>
          <w:i/>
          <w:iCs/>
          <w:sz w:val="28"/>
          <w:szCs w:val="28"/>
        </w:rPr>
        <w:t>путь к Истине — не в цели, а в поиске</w:t>
      </w:r>
      <w:r w:rsidR="006C79CE" w:rsidRPr="004E21D9">
        <w:rPr>
          <w:rFonts w:ascii="Georgia" w:hAnsi="Georgia"/>
          <w:sz w:val="28"/>
          <w:szCs w:val="28"/>
        </w:rPr>
        <w:t>. Ваша ошибка — в том, что вы искали результат, а не Путь. И когда получили результат — он оказался пуст. Цель — это образ будущего, а результат — след прошлого. Вы сделали шаг вперёд — и оказались в месте, которое уже ушло. Всё потому, что шаг</w:t>
      </w:r>
      <w:r w:rsidR="00FB5C26">
        <w:rPr>
          <w:rFonts w:ascii="Georgia" w:hAnsi="Georgia"/>
          <w:sz w:val="28"/>
          <w:szCs w:val="28"/>
        </w:rPr>
        <w:t xml:space="preserve"> был мнимым.</w:t>
      </w:r>
      <w:r w:rsidR="006C79CE" w:rsidRPr="004E21D9">
        <w:rPr>
          <w:rFonts w:ascii="Georgia" w:hAnsi="Georgia"/>
          <w:sz w:val="28"/>
          <w:szCs w:val="28"/>
        </w:rPr>
        <w:t xml:space="preserve"> </w:t>
      </w:r>
    </w:p>
    <w:p w14:paraId="075CA626" w14:textId="37DDAD3E" w:rsidR="00A57695" w:rsidRPr="00214DA2" w:rsidRDefault="00C95954" w:rsidP="008A66F0">
      <w:pPr>
        <w:pStyle w:val="p1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Style w:val="affff5"/>
          <w:szCs w:val="28"/>
        </w:rPr>
        <w:t xml:space="preserve">            </w:t>
      </w:r>
      <w:r w:rsidR="00A57695" w:rsidRPr="00C95954">
        <w:rPr>
          <w:rFonts w:ascii="Georgia" w:hAnsi="Georgia"/>
          <w:sz w:val="28"/>
          <w:szCs w:val="28"/>
        </w:rPr>
        <w:t>Поиск</w:t>
      </w:r>
      <w:r w:rsidR="00A57695" w:rsidRPr="004E21D9">
        <w:rPr>
          <w:rFonts w:ascii="Georgia" w:hAnsi="Georgia"/>
          <w:sz w:val="28"/>
          <w:szCs w:val="28"/>
        </w:rPr>
        <w:t xml:space="preserve"> — это отражение эволюционного потока времени: он тянется из прошлого вперёд, как живая река опыта, стремящаяся в грядущее. А вот </w:t>
      </w:r>
      <w:r w:rsidR="00A57695" w:rsidRPr="00214DA2">
        <w:rPr>
          <w:rStyle w:val="--0"/>
        </w:rPr>
        <w:t xml:space="preserve">стремление к </w:t>
      </w:r>
      <w:r w:rsidR="00A57695" w:rsidRPr="00214DA2">
        <w:rPr>
          <w:rStyle w:val="--"/>
        </w:rPr>
        <w:t xml:space="preserve">результату </w:t>
      </w:r>
      <w:r w:rsidR="00A57695" w:rsidRPr="004E21D9">
        <w:rPr>
          <w:rFonts w:ascii="Georgia" w:hAnsi="Georgia"/>
          <w:sz w:val="28"/>
          <w:szCs w:val="28"/>
        </w:rPr>
        <w:t>— инволюционно. Это течение в обратную сторону, от воображаемого будущего — к застывшему в догмах прошлому. И потому вы, как пассажиры, севшие не в тот вагон, продолжаете смотреть в окно, пытаясь увидеть цель, не заметив, что движение идёт в противоположную сторону. Более того, даже если кто-то укажет вам на это — вы просто повернётесь в другую сторону… оставаясь в том же самом поезде. Таков парадокс</w:t>
      </w:r>
      <w:r w:rsidR="00FB5C26">
        <w:rPr>
          <w:rFonts w:ascii="Georgia" w:hAnsi="Georgia"/>
          <w:sz w:val="28"/>
          <w:szCs w:val="28"/>
        </w:rPr>
        <w:t xml:space="preserve"> мнимого самоисправления.</w:t>
      </w:r>
      <w:r w:rsidR="00A57695" w:rsidRPr="004E21D9">
        <w:rPr>
          <w:rFonts w:ascii="Georgia" w:hAnsi="Georgia"/>
          <w:sz w:val="28"/>
          <w:szCs w:val="28"/>
        </w:rPr>
        <w:t xml:space="preserve"> </w:t>
      </w:r>
    </w:p>
    <w:p w14:paraId="31A69EA2" w14:textId="31C236F4" w:rsidR="00A57695" w:rsidRPr="004E21D9" w:rsidRDefault="002F26A8" w:rsidP="008A66F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A57695" w:rsidRPr="004E21D9">
        <w:rPr>
          <w:rFonts w:ascii="Georgia" w:hAnsi="Georgia"/>
          <w:sz w:val="28"/>
          <w:szCs w:val="28"/>
        </w:rPr>
        <w:t xml:space="preserve">Знание — по-настоящему охраняемо не людьми и не кодами. Оно охраняется </w:t>
      </w:r>
      <w:r w:rsidR="00A57695" w:rsidRPr="00214DA2">
        <w:rPr>
          <w:rStyle w:val="--0"/>
        </w:rPr>
        <w:t xml:space="preserve">самим </w:t>
      </w:r>
      <w:r w:rsidR="00A57695" w:rsidRPr="00214DA2">
        <w:rPr>
          <w:rStyle w:val="--"/>
        </w:rPr>
        <w:t>собой,</w:t>
      </w:r>
      <w:r w:rsidR="00A57695" w:rsidRPr="004E21D9">
        <w:rPr>
          <w:rFonts w:ascii="Georgia" w:hAnsi="Georgia"/>
          <w:sz w:val="28"/>
          <w:szCs w:val="28"/>
        </w:rPr>
        <w:t xml:space="preserve"> ибо его проникновение возможно только при глубинном соответствии между знанием и тем, кто его ищет. Вхождение в него — не акт воли, а </w:t>
      </w:r>
      <w:r w:rsidR="00A57695" w:rsidRPr="00214DA2">
        <w:rPr>
          <w:rStyle w:val="--"/>
        </w:rPr>
        <w:t xml:space="preserve">совпадение </w:t>
      </w:r>
      <w:r w:rsidR="00A57695" w:rsidRPr="00214DA2">
        <w:rPr>
          <w:rStyle w:val="--0"/>
        </w:rPr>
        <w:t>структур.</w:t>
      </w:r>
      <w:r w:rsidR="00A57695" w:rsidRPr="004E21D9">
        <w:rPr>
          <w:rFonts w:ascii="Georgia" w:hAnsi="Georgia"/>
          <w:sz w:val="28"/>
          <w:szCs w:val="28"/>
        </w:rPr>
        <w:t xml:space="preserve"> Речь идёт не об уровне интеллекта, а о резонансе частот между архитектурой знания и генотипом мозга человека, доставшимся ему как </w:t>
      </w:r>
      <w:r w:rsidR="00A57695" w:rsidRPr="00214DA2">
        <w:rPr>
          <w:rStyle w:val="--"/>
        </w:rPr>
        <w:t xml:space="preserve">функциональная </w:t>
      </w:r>
      <w:r w:rsidR="00A57695" w:rsidRPr="00214DA2">
        <w:rPr>
          <w:rStyle w:val="--0"/>
        </w:rPr>
        <w:t xml:space="preserve">оболочка </w:t>
      </w:r>
      <w:r w:rsidR="00A57695" w:rsidRPr="004E21D9">
        <w:rPr>
          <w:rFonts w:ascii="Georgia" w:hAnsi="Georgia"/>
          <w:sz w:val="28"/>
          <w:szCs w:val="28"/>
        </w:rPr>
        <w:t xml:space="preserve">от прежней Системы. И потому неудивительно, что даже в условиях тотального открытия, количества </w:t>
      </w:r>
      <w:r w:rsidR="001A39B8">
        <w:rPr>
          <w:rFonts w:ascii="Georgia" w:hAnsi="Georgia"/>
          <w:sz w:val="28"/>
          <w:szCs w:val="28"/>
        </w:rPr>
        <w:t>ищущих сегодня,</w:t>
      </w:r>
      <w:r w:rsidR="00A57695" w:rsidRPr="004E21D9">
        <w:rPr>
          <w:rFonts w:ascii="Georgia" w:hAnsi="Georgia"/>
          <w:sz w:val="28"/>
          <w:szCs w:val="28"/>
        </w:rPr>
        <w:t xml:space="preserve"> </w:t>
      </w:r>
      <w:r w:rsidR="00A57695" w:rsidRPr="001A39B8">
        <w:rPr>
          <w:rStyle w:val="--"/>
        </w:rPr>
        <w:t xml:space="preserve">не </w:t>
      </w:r>
      <w:r w:rsidR="00A57695" w:rsidRPr="001A39B8">
        <w:rPr>
          <w:rStyle w:val="--0"/>
        </w:rPr>
        <w:t>прибавилось.</w:t>
      </w:r>
      <w:r w:rsidR="00A57695" w:rsidRPr="004E21D9">
        <w:rPr>
          <w:rFonts w:ascii="Georgia" w:hAnsi="Georgia"/>
          <w:sz w:val="28"/>
          <w:szCs w:val="28"/>
        </w:rPr>
        <w:t xml:space="preserve"> Всё по-прежнему. Плотность врат — осталась неизменной. Это подтверждает, что дело не в форме доступа, а в сути допуска.</w:t>
      </w:r>
    </w:p>
    <w:p w14:paraId="1D7BCB05" w14:textId="01E8541A" w:rsidR="00937F50" w:rsidRDefault="002F26A8" w:rsidP="008A66F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A57695" w:rsidRPr="004E21D9">
        <w:rPr>
          <w:rFonts w:ascii="Georgia" w:hAnsi="Georgia"/>
          <w:sz w:val="28"/>
          <w:szCs w:val="28"/>
        </w:rPr>
        <w:t xml:space="preserve">Может ли существование Знания в закрытом виде быть оправданным? Несомненно. Не столько из-за угрозы его искажения, сколько из-за угрозы носителю. Зависть, ксенофобия, агрессия — не абстрактные понятия, а конкретные волновые проявления разрушительных программ, свойственных не живому существу, а фантомам. Они же и являются </w:t>
      </w:r>
      <w:r w:rsidR="00A57695" w:rsidRPr="001A39B8">
        <w:rPr>
          <w:rStyle w:val="--"/>
        </w:rPr>
        <w:t>авторами</w:t>
      </w:r>
      <w:r w:rsidR="00A57695" w:rsidRPr="001A39B8">
        <w:rPr>
          <w:rStyle w:val="--0"/>
        </w:rPr>
        <w:t xml:space="preserve"> морали</w:t>
      </w:r>
      <w:r w:rsidR="00A57695" w:rsidRPr="004E21D9">
        <w:rPr>
          <w:rFonts w:ascii="Georgia" w:hAnsi="Georgia"/>
          <w:sz w:val="28"/>
          <w:szCs w:val="28"/>
        </w:rPr>
        <w:t xml:space="preserve"> в её оборонительной форме. Как писали правила для дураков, так мораль создавалась для нейтрализации фантомных импульсов. Там, где присутствует внутренняя свобода, законы </w:t>
      </w:r>
      <w:r w:rsidR="00A57695" w:rsidRPr="001A39B8">
        <w:rPr>
          <w:rStyle w:val="--"/>
        </w:rPr>
        <w:t xml:space="preserve">не </w:t>
      </w:r>
      <w:r w:rsidR="00A57695" w:rsidRPr="001A39B8">
        <w:rPr>
          <w:rStyle w:val="--0"/>
        </w:rPr>
        <w:t>требуются.</w:t>
      </w:r>
      <w:r w:rsidR="00A57695" w:rsidRPr="004E21D9">
        <w:rPr>
          <w:rFonts w:ascii="Georgia" w:hAnsi="Georgia"/>
          <w:sz w:val="28"/>
          <w:szCs w:val="28"/>
        </w:rPr>
        <w:t xml:space="preserve"> Но вы, увы, пока не в том состоянии.</w:t>
      </w:r>
      <w:r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Отсюда и странная картина: человек может быть эрудированным, мастеровитым, образованным — и при этом </w:t>
      </w:r>
      <w:r w:rsidR="00A57695" w:rsidRPr="001A39B8">
        <w:rPr>
          <w:rStyle w:val="--0"/>
        </w:rPr>
        <w:t xml:space="preserve">совершенно </w:t>
      </w:r>
      <w:r w:rsidR="00A57695" w:rsidRPr="001A39B8">
        <w:rPr>
          <w:rStyle w:val="--"/>
        </w:rPr>
        <w:t>неосознанным</w:t>
      </w:r>
      <w:r w:rsidR="00A57695" w:rsidRPr="004E21D9">
        <w:rPr>
          <w:rFonts w:ascii="Georgia" w:hAnsi="Georgia"/>
          <w:sz w:val="28"/>
          <w:szCs w:val="28"/>
        </w:rPr>
        <w:t xml:space="preserve">. Носителями </w:t>
      </w:r>
      <w:r w:rsidR="001A39B8">
        <w:rPr>
          <w:rFonts w:ascii="Georgia" w:hAnsi="Georgia"/>
          <w:sz w:val="28"/>
          <w:szCs w:val="28"/>
        </w:rPr>
        <w:t>«</w:t>
      </w:r>
      <w:r w:rsidR="00A57695" w:rsidRPr="004E21D9">
        <w:rPr>
          <w:rFonts w:ascii="Georgia" w:hAnsi="Georgia"/>
          <w:sz w:val="28"/>
          <w:szCs w:val="28"/>
        </w:rPr>
        <w:t>культурного капитала</w:t>
      </w:r>
      <w:r w:rsidR="001A39B8">
        <w:rPr>
          <w:rFonts w:ascii="Georgia" w:hAnsi="Georgia"/>
          <w:sz w:val="28"/>
          <w:szCs w:val="28"/>
        </w:rPr>
        <w:t>» сегодня,</w:t>
      </w:r>
      <w:r w:rsidR="00A57695" w:rsidRPr="004E21D9">
        <w:rPr>
          <w:rFonts w:ascii="Georgia" w:hAnsi="Georgia"/>
          <w:sz w:val="28"/>
          <w:szCs w:val="28"/>
        </w:rPr>
        <w:t xml:space="preserve"> оказываются порой существа с патологически ограниченной глубиной мышления. Открывают рот — и </w:t>
      </w:r>
      <w:r w:rsidR="00A57695" w:rsidRPr="004E21D9">
        <w:rPr>
          <w:rFonts w:ascii="Georgia" w:hAnsi="Georgia"/>
          <w:sz w:val="28"/>
          <w:szCs w:val="28"/>
        </w:rPr>
        <w:lastRenderedPageBreak/>
        <w:t xml:space="preserve">становится страшно: чем ниже уровень внутреннего света, тем громче звучит </w:t>
      </w:r>
      <w:r w:rsidR="00CF3923">
        <w:rPr>
          <w:rFonts w:ascii="Georgia" w:hAnsi="Georgia"/>
          <w:sz w:val="28"/>
          <w:szCs w:val="28"/>
        </w:rPr>
        <w:t xml:space="preserve">внешняя болтовня. </w:t>
      </w:r>
      <w:r w:rsidR="00A57695" w:rsidRPr="004E21D9">
        <w:rPr>
          <w:rFonts w:ascii="Georgia" w:hAnsi="Georgia"/>
          <w:sz w:val="28"/>
          <w:szCs w:val="28"/>
        </w:rPr>
        <w:t xml:space="preserve"> И так — на каждом шагу.</w:t>
      </w:r>
      <w:r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А теперь главный тезис: ни одно действие само по себе не ведёт к осознанности. Ни один поступок, никакая практика — не приближают к сути, если не осуществляется </w:t>
      </w:r>
      <w:r w:rsidR="00A57695" w:rsidRPr="00937F50">
        <w:rPr>
          <w:rStyle w:val="--"/>
        </w:rPr>
        <w:t xml:space="preserve">главная </w:t>
      </w:r>
      <w:r w:rsidR="00A57695" w:rsidRPr="00937F50">
        <w:rPr>
          <w:rStyle w:val="--0"/>
        </w:rPr>
        <w:t>операция:</w:t>
      </w:r>
      <w:r w:rsidR="00A57695" w:rsidRPr="004E21D9">
        <w:rPr>
          <w:rFonts w:ascii="Georgia" w:hAnsi="Georgia"/>
          <w:sz w:val="28"/>
          <w:szCs w:val="28"/>
        </w:rPr>
        <w:t xml:space="preserve"> </w:t>
      </w:r>
      <w:r w:rsidR="00A57695" w:rsidRPr="00937F50">
        <w:rPr>
          <w:rStyle w:val="--"/>
        </w:rPr>
        <w:t>интеграция</w:t>
      </w:r>
      <w:r w:rsidR="00A57695" w:rsidRPr="004E21D9">
        <w:rPr>
          <w:rFonts w:ascii="Georgia" w:hAnsi="Georgia"/>
          <w:sz w:val="28"/>
          <w:szCs w:val="28"/>
        </w:rPr>
        <w:t>. Деятельность — лишь точка на кривой осознания. Но точка не задаёт график. Она его выражает. Вся ваша суета может лишь незначительно препятствовать вертикальному (перпендикулярному) восхождению осознанности. И это — максимум её пользы.</w:t>
      </w:r>
      <w:r w:rsidR="003075F4"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Поэтому, если практика, которой вы заняты, поглощает все ресурсы и </w:t>
      </w:r>
      <w:r w:rsidR="00A57695" w:rsidRPr="00937F50">
        <w:rPr>
          <w:rStyle w:val="--"/>
        </w:rPr>
        <w:t xml:space="preserve">не </w:t>
      </w:r>
      <w:r w:rsidR="00A57695" w:rsidRPr="00937F50">
        <w:rPr>
          <w:rStyle w:val="--0"/>
        </w:rPr>
        <w:t xml:space="preserve">оставляет </w:t>
      </w:r>
      <w:r w:rsidR="00A57695" w:rsidRPr="004E21D9">
        <w:rPr>
          <w:rFonts w:ascii="Georgia" w:hAnsi="Georgia"/>
          <w:sz w:val="28"/>
          <w:szCs w:val="28"/>
        </w:rPr>
        <w:t xml:space="preserve">пространства для синтеза и обобщения — она не просто бесполезна, она вредна. А если даже остаются силы, но вы </w:t>
      </w:r>
      <w:r w:rsidR="00A57695" w:rsidRPr="00937F50">
        <w:rPr>
          <w:rStyle w:val="--"/>
        </w:rPr>
        <w:t xml:space="preserve">не </w:t>
      </w:r>
      <w:r w:rsidR="00A57695" w:rsidRPr="00937F50">
        <w:rPr>
          <w:rStyle w:val="--0"/>
        </w:rPr>
        <w:t>используете</w:t>
      </w:r>
      <w:r w:rsidR="00A57695" w:rsidRPr="004E21D9">
        <w:rPr>
          <w:rFonts w:ascii="Georgia" w:hAnsi="Georgia"/>
          <w:sz w:val="28"/>
          <w:szCs w:val="28"/>
        </w:rPr>
        <w:t xml:space="preserve"> их для интеграции опыта, то ваша деятельность становится бесполезной — а следовательно, по законам времени — </w:t>
      </w:r>
      <w:r w:rsidR="00A57695" w:rsidRPr="00937F50">
        <w:rPr>
          <w:rStyle w:val="--0"/>
        </w:rPr>
        <w:t xml:space="preserve">снова </w:t>
      </w:r>
      <w:r w:rsidR="00A57695" w:rsidRPr="00937F50">
        <w:rPr>
          <w:rStyle w:val="--"/>
        </w:rPr>
        <w:t>вредной.</w:t>
      </w:r>
      <w:r w:rsidR="00A57695" w:rsidRPr="004E21D9">
        <w:rPr>
          <w:rFonts w:ascii="Georgia" w:hAnsi="Georgia"/>
          <w:sz w:val="28"/>
          <w:szCs w:val="28"/>
        </w:rPr>
        <w:t xml:space="preserve"> Потому что вред — это не только разрушение, но и </w:t>
      </w:r>
      <w:r w:rsidR="00A57695" w:rsidRPr="00937F50">
        <w:rPr>
          <w:rStyle w:val="s1"/>
          <w:rFonts w:ascii="Georgia" w:hAnsi="Georgia"/>
          <w:sz w:val="28"/>
          <w:szCs w:val="28"/>
        </w:rPr>
        <w:t>упущенная возможность</w:t>
      </w:r>
      <w:r w:rsidR="00A57695" w:rsidRPr="00937F50">
        <w:rPr>
          <w:rFonts w:ascii="Georgia" w:hAnsi="Georgia"/>
          <w:sz w:val="28"/>
          <w:szCs w:val="28"/>
        </w:rPr>
        <w:t>.</w:t>
      </w:r>
      <w:r w:rsidR="00937F50">
        <w:rPr>
          <w:rFonts w:ascii="Georgia" w:hAnsi="Georgia"/>
          <w:sz w:val="28"/>
          <w:szCs w:val="28"/>
        </w:rPr>
        <w:t xml:space="preserve"> </w:t>
      </w:r>
    </w:p>
    <w:p w14:paraId="2B3F898C" w14:textId="086E7321" w:rsidR="00A57695" w:rsidRPr="004E21D9" w:rsidRDefault="00937F50" w:rsidP="008A66F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A57695" w:rsidRPr="004E21D9">
        <w:rPr>
          <w:rFonts w:ascii="Georgia" w:hAnsi="Georgia"/>
          <w:sz w:val="28"/>
          <w:szCs w:val="28"/>
        </w:rPr>
        <w:t xml:space="preserve">Время — неумолимо. Оно вычерпывает вас, как песок в песочных часах. И если деятельность — лишь узкое горлышко между верхней и нижней колбами, то </w:t>
      </w:r>
      <w:r w:rsidR="00A57695" w:rsidRPr="002E70A1">
        <w:rPr>
          <w:rStyle w:val="--"/>
        </w:rPr>
        <w:t xml:space="preserve">не </w:t>
      </w:r>
      <w:r w:rsidR="00A57695" w:rsidRPr="002E70A1">
        <w:rPr>
          <w:rStyle w:val="--0"/>
        </w:rPr>
        <w:t>стоит</w:t>
      </w:r>
      <w:r w:rsidR="00A57695" w:rsidRPr="004E21D9">
        <w:rPr>
          <w:rFonts w:ascii="Georgia" w:hAnsi="Georgia"/>
          <w:sz w:val="28"/>
          <w:szCs w:val="28"/>
        </w:rPr>
        <w:t xml:space="preserve"> питать иллюзий. Вы заняты</w:t>
      </w:r>
      <w:r w:rsidR="00CF3923">
        <w:rPr>
          <w:rFonts w:ascii="Georgia" w:hAnsi="Georgia"/>
          <w:sz w:val="28"/>
          <w:szCs w:val="28"/>
        </w:rPr>
        <w:t xml:space="preserve"> констатацией утраты</w:t>
      </w:r>
      <w:r w:rsidR="00A57695" w:rsidRPr="004E21D9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A57695" w:rsidRPr="00142CE6">
        <w:rPr>
          <w:rStyle w:val="s1"/>
          <w:rFonts w:ascii="Georgia" w:hAnsi="Georgia"/>
          <w:sz w:val="28"/>
          <w:szCs w:val="28"/>
        </w:rPr>
        <w:t>времени</w:t>
      </w:r>
      <w:r w:rsidR="00A57695" w:rsidRPr="00142CE6">
        <w:rPr>
          <w:rFonts w:ascii="Georgia" w:hAnsi="Georgia"/>
          <w:sz w:val="28"/>
          <w:szCs w:val="28"/>
        </w:rPr>
        <w:t>,</w:t>
      </w:r>
      <w:r w:rsidR="00A57695" w:rsidRPr="004E21D9">
        <w:rPr>
          <w:rFonts w:ascii="Georgia" w:hAnsi="Georgia"/>
          <w:sz w:val="28"/>
          <w:szCs w:val="28"/>
        </w:rPr>
        <w:t xml:space="preserve"> а не движением по пути эволюции. И чем плотнее ваше внимание сжато в этом «горлышке», тем меньше вероятность, что вы </w:t>
      </w:r>
      <w:r w:rsidR="00A57695" w:rsidRPr="00142CE6">
        <w:rPr>
          <w:rStyle w:val="--0"/>
        </w:rPr>
        <w:t xml:space="preserve">успеете </w:t>
      </w:r>
      <w:r w:rsidR="00A57695" w:rsidRPr="00142CE6">
        <w:rPr>
          <w:rStyle w:val="--"/>
        </w:rPr>
        <w:t xml:space="preserve">развернуть </w:t>
      </w:r>
      <w:r w:rsidR="00A57695" w:rsidRPr="004E21D9">
        <w:rPr>
          <w:rFonts w:ascii="Georgia" w:hAnsi="Georgia"/>
          <w:sz w:val="28"/>
          <w:szCs w:val="28"/>
        </w:rPr>
        <w:t xml:space="preserve">внутреннюю вертикаль до конца </w:t>
      </w:r>
      <w:r w:rsidR="00142CE6">
        <w:rPr>
          <w:rFonts w:ascii="Georgia" w:hAnsi="Georgia"/>
          <w:sz w:val="28"/>
          <w:szCs w:val="28"/>
        </w:rPr>
        <w:t>«</w:t>
      </w:r>
      <w:r w:rsidR="00A57695" w:rsidRPr="004E21D9">
        <w:rPr>
          <w:rFonts w:ascii="Georgia" w:hAnsi="Georgia"/>
          <w:sz w:val="28"/>
          <w:szCs w:val="28"/>
        </w:rPr>
        <w:t>игры</w:t>
      </w:r>
      <w:r w:rsidR="00142CE6">
        <w:rPr>
          <w:rFonts w:ascii="Georgia" w:hAnsi="Georgia"/>
          <w:sz w:val="28"/>
          <w:szCs w:val="28"/>
        </w:rPr>
        <w:t>»</w:t>
      </w:r>
      <w:r w:rsidR="00A57695" w:rsidRPr="004E21D9">
        <w:rPr>
          <w:rFonts w:ascii="Georgia" w:hAnsi="Georgia"/>
          <w:sz w:val="28"/>
          <w:szCs w:val="28"/>
        </w:rPr>
        <w:t>.</w:t>
      </w:r>
    </w:p>
    <w:p w14:paraId="0011F971" w14:textId="2A40B0B5" w:rsidR="003F4243" w:rsidRDefault="003075F4" w:rsidP="008A66F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</w:t>
      </w:r>
      <w:r w:rsidR="00142CE6">
        <w:rPr>
          <w:rStyle w:val="affff5"/>
          <w:szCs w:val="28"/>
        </w:rPr>
        <w:t xml:space="preserve">       </w:t>
      </w:r>
      <w:r w:rsidR="00A57695" w:rsidRPr="004E21D9">
        <w:rPr>
          <w:rFonts w:ascii="Georgia" w:hAnsi="Georgia"/>
          <w:sz w:val="28"/>
          <w:szCs w:val="28"/>
        </w:rPr>
        <w:t xml:space="preserve">Деятельность приводит к результату. Обозначим её горизонтальной стрелкой </w:t>
      </w:r>
      <w:r w:rsidR="00A57695" w:rsidRPr="00142CE6">
        <w:rPr>
          <w:rFonts w:ascii="Arial" w:hAnsi="Arial" w:cs="Arial"/>
          <w:b/>
          <w:bCs/>
          <w:sz w:val="32"/>
          <w:szCs w:val="32"/>
        </w:rPr>
        <w:t>→</w:t>
      </w:r>
      <w:r w:rsidR="00A57695" w:rsidRPr="00142CE6">
        <w:rPr>
          <w:rFonts w:ascii="Georgia" w:hAnsi="Georgia"/>
          <w:sz w:val="28"/>
          <w:szCs w:val="28"/>
        </w:rPr>
        <w:t>,</w:t>
      </w:r>
      <w:r w:rsidR="00A57695" w:rsidRPr="00142CE6">
        <w:rPr>
          <w:rFonts w:ascii="Arial Rounded MT Bold" w:hAnsi="Arial Rounded MT Bold"/>
          <w:b/>
          <w:bCs/>
          <w:sz w:val="32"/>
          <w:szCs w:val="32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символизирующей </w:t>
      </w:r>
      <w:r w:rsidR="00A57695" w:rsidRPr="00142CE6">
        <w:rPr>
          <w:rStyle w:val="--"/>
        </w:rPr>
        <w:t xml:space="preserve">линейное </w:t>
      </w:r>
      <w:r w:rsidR="00A57695" w:rsidRPr="00142CE6">
        <w:rPr>
          <w:rStyle w:val="--0"/>
        </w:rPr>
        <w:t>движение</w:t>
      </w:r>
      <w:r w:rsidR="00A57695" w:rsidRPr="004E21D9">
        <w:rPr>
          <w:rFonts w:ascii="Georgia" w:hAnsi="Georgia"/>
          <w:sz w:val="28"/>
          <w:szCs w:val="28"/>
        </w:rPr>
        <w:t xml:space="preserve"> событий, причин и следствий, задач и их исполнений. А вертикальная стрелка </w:t>
      </w:r>
      <w:r w:rsidR="00A57695" w:rsidRPr="00142CE6">
        <w:rPr>
          <w:sz w:val="32"/>
          <w:szCs w:val="32"/>
        </w:rPr>
        <w:t>↑</w:t>
      </w:r>
      <w:r w:rsidR="00A57695" w:rsidRPr="004E21D9">
        <w:rPr>
          <w:rFonts w:ascii="Georgia" w:hAnsi="Georgia"/>
          <w:sz w:val="28"/>
          <w:szCs w:val="28"/>
        </w:rPr>
        <w:t xml:space="preserve"> — это </w:t>
      </w:r>
      <w:r w:rsidR="00A57695" w:rsidRPr="00142CE6">
        <w:rPr>
          <w:rStyle w:val="--"/>
        </w:rPr>
        <w:t xml:space="preserve">устремлённость </w:t>
      </w:r>
      <w:r w:rsidR="00A57695" w:rsidRPr="00142CE6">
        <w:rPr>
          <w:rStyle w:val="--0"/>
        </w:rPr>
        <w:t>осознания,</w:t>
      </w:r>
      <w:r w:rsidR="00A57695" w:rsidRPr="004E21D9">
        <w:rPr>
          <w:rFonts w:ascii="Georgia" w:hAnsi="Georgia"/>
          <w:sz w:val="28"/>
          <w:szCs w:val="28"/>
        </w:rPr>
        <w:t xml:space="preserve"> восхождение сознания к смыслу, выход за пределы происходящего. Вместе они </w:t>
      </w:r>
      <w:r w:rsidR="00A57695" w:rsidRPr="00142CE6">
        <w:rPr>
          <w:rStyle w:val="--0"/>
        </w:rPr>
        <w:t xml:space="preserve">образуют </w:t>
      </w:r>
      <w:r w:rsidR="00A57695" w:rsidRPr="00142CE6">
        <w:rPr>
          <w:rStyle w:val="--"/>
        </w:rPr>
        <w:t>крест</w:t>
      </w:r>
      <w:r w:rsidR="00A57695" w:rsidRPr="004E21D9">
        <w:rPr>
          <w:rFonts w:ascii="Georgia" w:hAnsi="Georgia"/>
          <w:sz w:val="28"/>
          <w:szCs w:val="28"/>
        </w:rPr>
        <w:t xml:space="preserve"> — символ жизни, её скрытой внутренней структуры. Этот </w:t>
      </w:r>
      <w:r w:rsidR="00A57695" w:rsidRPr="00142CE6">
        <w:rPr>
          <w:rStyle w:val="s1"/>
          <w:rFonts w:ascii="Georgia" w:hAnsi="Georgia"/>
          <w:sz w:val="28"/>
          <w:szCs w:val="28"/>
        </w:rPr>
        <w:t>крест осознанности и действия</w:t>
      </w:r>
      <w:r w:rsidR="00A57695" w:rsidRPr="004E21D9">
        <w:rPr>
          <w:rFonts w:ascii="Georgia" w:hAnsi="Georgia"/>
          <w:sz w:val="28"/>
          <w:szCs w:val="28"/>
        </w:rPr>
        <w:t xml:space="preserve"> каждый </w:t>
      </w:r>
    </w:p>
    <w:p w14:paraId="734CA1E6" w14:textId="0EC7C807" w:rsidR="00C9274A" w:rsidRDefault="00C9274A" w:rsidP="008A66F0">
      <w:pPr>
        <w:pStyle w:val="p1"/>
        <w:spacing w:before="0" w:beforeAutospacing="0" w:after="0" w:afterAutospacing="0" w:line="276" w:lineRule="auto"/>
        <w:jc w:val="both"/>
        <w:rPr>
          <w:rStyle w:val="--"/>
          <w:b w:val="0"/>
          <w:caps w:val="0"/>
          <w:color w:val="auto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EF3812A" wp14:editId="6F998FBF">
            <wp:simplePos x="0" y="0"/>
            <wp:positionH relativeFrom="column">
              <wp:posOffset>3918585</wp:posOffset>
            </wp:positionH>
            <wp:positionV relativeFrom="paragraph">
              <wp:posOffset>5715</wp:posOffset>
            </wp:positionV>
            <wp:extent cx="2785745" cy="2978150"/>
            <wp:effectExtent l="0" t="0" r="0" b="6350"/>
            <wp:wrapTight wrapText="bothSides">
              <wp:wrapPolygon edited="0">
                <wp:start x="0" y="0"/>
                <wp:lineTo x="0" y="21554"/>
                <wp:lineTo x="21467" y="21554"/>
                <wp:lineTo x="21467" y="0"/>
                <wp:lineTo x="0" y="0"/>
              </wp:wrapPolygon>
            </wp:wrapTight>
            <wp:docPr id="22825387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253878" name="Рисунок 22825387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695" w:rsidRPr="004E21D9">
        <w:rPr>
          <w:rFonts w:ascii="Georgia" w:hAnsi="Georgia"/>
          <w:sz w:val="28"/>
          <w:szCs w:val="28"/>
        </w:rPr>
        <w:t xml:space="preserve">несёт в себе, но почти все смотрят лишь на одну из стрел — горизонтальную, деятельную, амёбно-процедурную. Проекцию двух измерений бытия люди легко и охотно сводят к </w:t>
      </w:r>
      <w:r w:rsidR="00A57695" w:rsidRPr="006B476C">
        <w:rPr>
          <w:rStyle w:val="--"/>
        </w:rPr>
        <w:t xml:space="preserve">одномерному </w:t>
      </w:r>
      <w:r w:rsidR="00A57695" w:rsidRPr="006B476C">
        <w:rPr>
          <w:rStyle w:val="--0"/>
        </w:rPr>
        <w:t>маршруту,</w:t>
      </w:r>
      <w:r w:rsidR="00A57695" w:rsidRPr="004E21D9">
        <w:rPr>
          <w:rFonts w:ascii="Georgia" w:hAnsi="Georgia"/>
          <w:sz w:val="28"/>
          <w:szCs w:val="28"/>
        </w:rPr>
        <w:t xml:space="preserve"> к простой цепочке дел и задач. В этом — вся трагедия современного мышления.</w:t>
      </w:r>
      <w:r w:rsidR="003075F4"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>Вы пренебрегаете вертикалью, и потому крест исчезает из поля вашего внимания. А вместе с ним — и возможность выйти за пределы.</w:t>
      </w:r>
      <w:r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Ответственность за это — не на мире, а </w:t>
      </w:r>
      <w:r w:rsidR="00A57695" w:rsidRPr="006B476C">
        <w:rPr>
          <w:rStyle w:val="--0"/>
        </w:rPr>
        <w:t xml:space="preserve">на </w:t>
      </w:r>
      <w:r w:rsidR="00A57695" w:rsidRPr="006B476C">
        <w:rPr>
          <w:rStyle w:val="--"/>
        </w:rPr>
        <w:t>вас.</w:t>
      </w:r>
      <w:r w:rsidR="00A57695" w:rsidRPr="006B476C">
        <w:rPr>
          <w:rStyle w:val="--0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Не существует внешнего стрелочника. </w:t>
      </w:r>
      <w:r w:rsidR="00A57695" w:rsidRPr="006B476C">
        <w:rPr>
          <w:rStyle w:val="--0"/>
        </w:rPr>
        <w:t xml:space="preserve">Стрелочник — </w:t>
      </w:r>
      <w:r w:rsidR="00A57695" w:rsidRPr="006B476C">
        <w:rPr>
          <w:rStyle w:val="--"/>
        </w:rPr>
        <w:t>вы.</w:t>
      </w:r>
      <w:r>
        <w:rPr>
          <w:rStyle w:val="--"/>
          <w:b w:val="0"/>
          <w:caps w:val="0"/>
          <w:color w:val="auto"/>
          <w:sz w:val="28"/>
          <w:szCs w:val="28"/>
        </w:rPr>
        <w:t xml:space="preserve"> </w:t>
      </w:r>
    </w:p>
    <w:p w14:paraId="767E806C" w14:textId="7E2C1D20" w:rsidR="00A57695" w:rsidRPr="00C9274A" w:rsidRDefault="00C9274A" w:rsidP="008A66F0">
      <w:pPr>
        <w:pStyle w:val="p1"/>
        <w:spacing w:before="0" w:beforeAutospacing="0" w:after="0" w:afterAutospacing="0" w:line="276" w:lineRule="auto"/>
        <w:jc w:val="both"/>
        <w:rPr>
          <w:rStyle w:val="--0"/>
          <w:b w:val="0"/>
          <w:caps w:val="0"/>
          <w:color w:val="auto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A57695" w:rsidRPr="004E21D9">
        <w:rPr>
          <w:rFonts w:ascii="Georgia" w:hAnsi="Georgia"/>
          <w:sz w:val="28"/>
          <w:szCs w:val="28"/>
        </w:rPr>
        <w:t xml:space="preserve">Когда вам говорят: «изменись», вы машинально усиливаете именно горизонтальную активность, пытаясь изменить жизнь через увеличение </w:t>
      </w:r>
      <w:r w:rsidR="00A57695" w:rsidRPr="004E21D9">
        <w:rPr>
          <w:rFonts w:ascii="Georgia" w:hAnsi="Georgia"/>
          <w:sz w:val="28"/>
          <w:szCs w:val="28"/>
        </w:rPr>
        <w:lastRenderedPageBreak/>
        <w:t xml:space="preserve">внешней деятельности. Но </w:t>
      </w:r>
      <w:r w:rsidR="00A57695" w:rsidRPr="003075F4">
        <w:rPr>
          <w:rStyle w:val="s1"/>
          <w:rFonts w:ascii="Georgia" w:hAnsi="Georgia"/>
          <w:sz w:val="28"/>
          <w:szCs w:val="28"/>
        </w:rPr>
        <w:t>изменение начинается</w:t>
      </w:r>
      <w:r w:rsidR="00A57695" w:rsidRPr="004E21D9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A57695" w:rsidRPr="006B476C">
        <w:rPr>
          <w:rStyle w:val="s1"/>
          <w:rFonts w:ascii="Georgia" w:hAnsi="Georgia"/>
          <w:sz w:val="28"/>
          <w:szCs w:val="28"/>
        </w:rPr>
        <w:t>не с действия</w:t>
      </w:r>
      <w:r w:rsidR="00A57695" w:rsidRPr="004E21D9">
        <w:rPr>
          <w:rFonts w:ascii="Georgia" w:hAnsi="Georgia"/>
          <w:sz w:val="28"/>
          <w:szCs w:val="28"/>
        </w:rPr>
        <w:t xml:space="preserve">, а с его временного приостановления, с </w:t>
      </w:r>
      <w:r w:rsidR="00A57695" w:rsidRPr="003075F4">
        <w:rPr>
          <w:rStyle w:val="s1"/>
          <w:rFonts w:ascii="Georgia" w:hAnsi="Georgia"/>
          <w:sz w:val="28"/>
          <w:szCs w:val="28"/>
        </w:rPr>
        <w:t>перехода к иной оси —</w:t>
      </w:r>
      <w:r w:rsidR="00A57695" w:rsidRPr="004E21D9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A57695" w:rsidRPr="006B476C">
        <w:rPr>
          <w:rStyle w:val="--0"/>
        </w:rPr>
        <w:t xml:space="preserve">оси </w:t>
      </w:r>
      <w:r w:rsidR="00A57695" w:rsidRPr="006B476C">
        <w:rPr>
          <w:rStyle w:val="--"/>
        </w:rPr>
        <w:t>неде</w:t>
      </w:r>
      <w:r w:rsidR="00B26A9A">
        <w:rPr>
          <w:rStyle w:val="--"/>
        </w:rPr>
        <w:t>лания</w:t>
      </w:r>
      <w:r w:rsidR="00A57695" w:rsidRPr="006B476C">
        <w:rPr>
          <w:rStyle w:val="--"/>
        </w:rPr>
        <w:t>.</w:t>
      </w:r>
      <w:r w:rsidR="00A57695" w:rsidRPr="004E21D9">
        <w:rPr>
          <w:rFonts w:ascii="Georgia" w:hAnsi="Georgia"/>
          <w:sz w:val="28"/>
          <w:szCs w:val="28"/>
        </w:rPr>
        <w:t xml:space="preserve"> И да, это не бездействие. Неделание — не значит пассивность, как и молчание — не есть тишина. Неделание — </w:t>
      </w:r>
      <w:r w:rsidR="00A57695" w:rsidRPr="00B26A9A">
        <w:rPr>
          <w:rStyle w:val="--0"/>
        </w:rPr>
        <w:t xml:space="preserve">это </w:t>
      </w:r>
      <w:r w:rsidR="00A57695" w:rsidRPr="00B26A9A">
        <w:rPr>
          <w:rStyle w:val="--"/>
        </w:rPr>
        <w:t>высшее</w:t>
      </w:r>
      <w:r w:rsidR="00A57695" w:rsidRPr="00B26A9A">
        <w:rPr>
          <w:rStyle w:val="--0"/>
        </w:rPr>
        <w:t xml:space="preserve"> усилие</w:t>
      </w:r>
      <w:r w:rsidR="00A57695" w:rsidRPr="004E21D9">
        <w:rPr>
          <w:rFonts w:ascii="Georgia" w:hAnsi="Georgia"/>
          <w:sz w:val="28"/>
          <w:szCs w:val="28"/>
        </w:rPr>
        <w:t>, направленное не вовне, а внутрь, вверх, вглубь.</w:t>
      </w:r>
      <w:r w:rsidR="003075F4"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Первое, что вы делаете, начиная искать путь, — это активизируете внешнюю активность, надеясь, что внутренняя ясность придёт сама собой. Она не приходит. Тогда вы удваиваете усилия, </w:t>
      </w:r>
      <w:r w:rsidR="00C823D4">
        <w:rPr>
          <w:rFonts w:ascii="Georgia" w:hAnsi="Georgia"/>
          <w:sz w:val="28"/>
          <w:szCs w:val="28"/>
        </w:rPr>
        <w:t xml:space="preserve">утраиваете </w:t>
      </w:r>
      <w:r w:rsidR="00A57695" w:rsidRPr="004E21D9">
        <w:rPr>
          <w:rFonts w:ascii="Georgia" w:hAnsi="Georgia"/>
          <w:sz w:val="28"/>
          <w:szCs w:val="28"/>
        </w:rPr>
        <w:t>их, истощаете ресурсы до самого дна. А затем — падение, разочарование, откат в выживание и автопилот.</w:t>
      </w:r>
      <w:r w:rsidR="002B5584">
        <w:rPr>
          <w:rFonts w:ascii="Georgia" w:hAnsi="Georgia"/>
          <w:sz w:val="28"/>
          <w:szCs w:val="28"/>
        </w:rPr>
        <w:t xml:space="preserve"> Эту ошибку </w:t>
      </w:r>
      <w:r w:rsidR="00A57695" w:rsidRPr="004E21D9">
        <w:rPr>
          <w:rFonts w:ascii="Georgia" w:hAnsi="Georgia"/>
          <w:sz w:val="28"/>
          <w:szCs w:val="28"/>
        </w:rPr>
        <w:t xml:space="preserve">совершают все. Причина проста: </w:t>
      </w:r>
      <w:r w:rsidR="00A57695" w:rsidRPr="00CE1B36">
        <w:rPr>
          <w:rStyle w:val="s1"/>
          <w:rFonts w:ascii="Georgia" w:hAnsi="Georgia"/>
          <w:b/>
          <w:bCs/>
          <w:i/>
          <w:iCs/>
          <w:sz w:val="28"/>
          <w:szCs w:val="28"/>
        </w:rPr>
        <w:t>мир заставляет действовать</w:t>
      </w:r>
      <w:r w:rsidR="00A57695" w:rsidRPr="004E21D9">
        <w:rPr>
          <w:rFonts w:ascii="Georgia" w:hAnsi="Georgia"/>
          <w:sz w:val="28"/>
          <w:szCs w:val="28"/>
        </w:rPr>
        <w:t xml:space="preserve">, и никто </w:t>
      </w:r>
      <w:r w:rsidR="00A57695" w:rsidRPr="00CE1B36">
        <w:rPr>
          <w:rStyle w:val="--"/>
        </w:rPr>
        <w:t xml:space="preserve">не </w:t>
      </w:r>
      <w:r w:rsidR="00A57695" w:rsidRPr="00CE1B36">
        <w:rPr>
          <w:rStyle w:val="--0"/>
        </w:rPr>
        <w:t>обучает</w:t>
      </w:r>
      <w:r w:rsidR="00A57695" w:rsidRPr="004E21D9">
        <w:rPr>
          <w:rFonts w:ascii="Georgia" w:hAnsi="Georgia"/>
          <w:sz w:val="28"/>
          <w:szCs w:val="28"/>
        </w:rPr>
        <w:t xml:space="preserve"> искусству неделания.</w:t>
      </w:r>
      <w:r w:rsidR="00C823D4"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>Именно поэтому неде</w:t>
      </w:r>
      <w:r w:rsidR="002B5584">
        <w:rPr>
          <w:rFonts w:ascii="Georgia" w:hAnsi="Georgia"/>
          <w:sz w:val="28"/>
          <w:szCs w:val="28"/>
        </w:rPr>
        <w:t>ла</w:t>
      </w:r>
      <w:r w:rsidR="00A57695" w:rsidRPr="004E21D9">
        <w:rPr>
          <w:rFonts w:ascii="Georgia" w:hAnsi="Georgia"/>
          <w:sz w:val="28"/>
          <w:szCs w:val="28"/>
        </w:rPr>
        <w:t xml:space="preserve">ние — акт вашей </w:t>
      </w:r>
      <w:r w:rsidR="00A57695" w:rsidRPr="00C823D4">
        <w:rPr>
          <w:rStyle w:val="s1"/>
          <w:rFonts w:ascii="Georgia" w:hAnsi="Georgia"/>
          <w:sz w:val="28"/>
          <w:szCs w:val="28"/>
        </w:rPr>
        <w:t>личной силы духа</w:t>
      </w:r>
      <w:r w:rsidR="00A57695" w:rsidRPr="004E21D9">
        <w:rPr>
          <w:rFonts w:ascii="Georgia" w:hAnsi="Georgia"/>
          <w:sz w:val="28"/>
          <w:szCs w:val="28"/>
        </w:rPr>
        <w:t xml:space="preserve">, не дарованной, а выстроенной. Эта сила — не сила Духа вообще, а </w:t>
      </w:r>
      <w:r w:rsidR="00A57695" w:rsidRPr="00CE1B36">
        <w:rPr>
          <w:rStyle w:val="--"/>
        </w:rPr>
        <w:t xml:space="preserve">вашего </w:t>
      </w:r>
      <w:r w:rsidR="00A57695" w:rsidRPr="00CE1B36">
        <w:rPr>
          <w:rStyle w:val="--0"/>
        </w:rPr>
        <w:t>духа,</w:t>
      </w:r>
      <w:r w:rsidR="00A57695" w:rsidRPr="004E21D9">
        <w:rPr>
          <w:rFonts w:ascii="Georgia" w:hAnsi="Georgia"/>
          <w:sz w:val="28"/>
          <w:szCs w:val="28"/>
        </w:rPr>
        <w:t xml:space="preserve"> через который лишь и возможна связь с Духом, с </w:t>
      </w:r>
      <w:r w:rsidR="00A57695" w:rsidRPr="00CE1B36">
        <w:rPr>
          <w:rStyle w:val="--"/>
        </w:rPr>
        <w:t xml:space="preserve">Надсистемной </w:t>
      </w:r>
      <w:r w:rsidR="00A57695" w:rsidRPr="00CE1B36">
        <w:rPr>
          <w:rStyle w:val="--0"/>
        </w:rPr>
        <w:t>причинностью</w:t>
      </w:r>
      <w:r w:rsidR="00A57695" w:rsidRPr="004E21D9">
        <w:rPr>
          <w:rFonts w:ascii="Georgia" w:hAnsi="Georgia"/>
          <w:sz w:val="28"/>
          <w:szCs w:val="28"/>
        </w:rPr>
        <w:t xml:space="preserve">. Эта связь тонка, зыбка, почти неописуема. Её сложно передать словами, но </w:t>
      </w:r>
      <w:r w:rsidR="00A57695" w:rsidRPr="00CE1B36">
        <w:rPr>
          <w:rStyle w:val="--0"/>
        </w:rPr>
        <w:t xml:space="preserve">можно </w:t>
      </w:r>
      <w:r w:rsidR="00A57695" w:rsidRPr="00CE1B36">
        <w:rPr>
          <w:rStyle w:val="--"/>
        </w:rPr>
        <w:t>ощутить.</w:t>
      </w:r>
      <w:r w:rsidR="00A57695" w:rsidRPr="004E21D9">
        <w:rPr>
          <w:rFonts w:ascii="Georgia" w:hAnsi="Georgia"/>
          <w:sz w:val="28"/>
          <w:szCs w:val="28"/>
        </w:rPr>
        <w:t xml:space="preserve"> В своё время подобные намёки пробивались в русской литературе — через Достоевского, Гончарова и других, как инструменты развития</w:t>
      </w:r>
      <w:r w:rsidR="002B5584">
        <w:rPr>
          <w:rFonts w:ascii="Georgia" w:hAnsi="Georgia"/>
          <w:sz w:val="28"/>
          <w:szCs w:val="28"/>
        </w:rPr>
        <w:t xml:space="preserve"> конкретных генотипов </w:t>
      </w:r>
      <w:proofErr w:type="gramStart"/>
      <w:r w:rsidR="002B5584">
        <w:rPr>
          <w:rFonts w:ascii="Georgia" w:hAnsi="Georgia"/>
          <w:sz w:val="28"/>
          <w:szCs w:val="28"/>
        </w:rPr>
        <w:t xml:space="preserve">мозг, </w:t>
      </w:r>
      <w:r w:rsidR="00A57695" w:rsidRPr="004E21D9">
        <w:rPr>
          <w:rFonts w:ascii="Georgia" w:hAnsi="Georgia"/>
          <w:sz w:val="28"/>
          <w:szCs w:val="28"/>
        </w:rPr>
        <w:t xml:space="preserve">  </w:t>
      </w:r>
      <w:proofErr w:type="gramEnd"/>
      <w:r w:rsidR="00A57695" w:rsidRPr="004E21D9">
        <w:rPr>
          <w:rFonts w:ascii="Georgia" w:hAnsi="Georgia"/>
          <w:sz w:val="28"/>
          <w:szCs w:val="28"/>
        </w:rPr>
        <w:t>улавливающих вибрации тонкой причины сквозь ткань бытия.</w:t>
      </w:r>
      <w:r w:rsidR="00C823D4"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Вот суть вызова: </w:t>
      </w:r>
      <w:r w:rsidR="00A57695" w:rsidRPr="00C823D4">
        <w:rPr>
          <w:rStyle w:val="s1"/>
          <w:rFonts w:ascii="Georgia" w:hAnsi="Georgia"/>
          <w:sz w:val="28"/>
          <w:szCs w:val="28"/>
        </w:rPr>
        <w:t>мир показывает одну стрелу</w:t>
      </w:r>
      <w:r w:rsidR="00A57695" w:rsidRPr="00C823D4">
        <w:rPr>
          <w:rFonts w:ascii="Georgia" w:hAnsi="Georgia"/>
          <w:sz w:val="28"/>
          <w:szCs w:val="28"/>
        </w:rPr>
        <w:t>,</w:t>
      </w:r>
      <w:r w:rsidR="00A57695" w:rsidRPr="004E21D9">
        <w:rPr>
          <w:rFonts w:ascii="Georgia" w:hAnsi="Georgia"/>
          <w:sz w:val="28"/>
          <w:szCs w:val="28"/>
        </w:rPr>
        <w:t xml:space="preserve"> горизонтальную, деятельную. А вы </w:t>
      </w:r>
      <w:r w:rsidR="00A57695" w:rsidRPr="00B077C3">
        <w:rPr>
          <w:rStyle w:val="--"/>
        </w:rPr>
        <w:t xml:space="preserve">обязаны </w:t>
      </w:r>
      <w:r w:rsidR="00A57695" w:rsidRPr="00B077C3">
        <w:rPr>
          <w:rStyle w:val="--0"/>
        </w:rPr>
        <w:t>создать</w:t>
      </w:r>
      <w:r w:rsidR="00A57695" w:rsidRPr="004E21D9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A57695" w:rsidRPr="00B077C3">
        <w:rPr>
          <w:rStyle w:val="s1"/>
          <w:rFonts w:ascii="Georgia" w:hAnsi="Georgia"/>
          <w:sz w:val="28"/>
          <w:szCs w:val="28"/>
        </w:rPr>
        <w:t>вторую</w:t>
      </w:r>
      <w:r w:rsidR="00A57695" w:rsidRPr="004E21D9">
        <w:rPr>
          <w:rFonts w:ascii="Georgia" w:hAnsi="Georgia"/>
          <w:sz w:val="28"/>
          <w:szCs w:val="28"/>
        </w:rPr>
        <w:t xml:space="preserve"> — вертикальную, сущностную. Этому </w:t>
      </w:r>
      <w:r w:rsidR="00A57695" w:rsidRPr="00F635A9">
        <w:rPr>
          <w:rStyle w:val="--"/>
        </w:rPr>
        <w:t xml:space="preserve">не </w:t>
      </w:r>
      <w:r w:rsidR="00A57695" w:rsidRPr="00F635A9">
        <w:rPr>
          <w:rStyle w:val="--0"/>
        </w:rPr>
        <w:t>учат.</w:t>
      </w:r>
      <w:r w:rsidR="00A57695" w:rsidRPr="004E21D9">
        <w:rPr>
          <w:rFonts w:ascii="Georgia" w:hAnsi="Georgia"/>
          <w:sz w:val="28"/>
          <w:szCs w:val="28"/>
        </w:rPr>
        <w:t xml:space="preserve"> Либо ты выстроил её, либо нет. И если нет — судьба твоя, увы, решена. Потому что каждый </w:t>
      </w:r>
      <w:r w:rsidR="00A57695" w:rsidRPr="00F635A9">
        <w:rPr>
          <w:rStyle w:val="--"/>
        </w:rPr>
        <w:t xml:space="preserve">имеет </w:t>
      </w:r>
      <w:r w:rsidR="00A57695" w:rsidRPr="00F635A9">
        <w:rPr>
          <w:rStyle w:val="--0"/>
        </w:rPr>
        <w:t>шанс.</w:t>
      </w:r>
      <w:r w:rsidR="00A57695" w:rsidRPr="004E21D9">
        <w:rPr>
          <w:rFonts w:ascii="Georgia" w:hAnsi="Georgia"/>
          <w:sz w:val="28"/>
          <w:szCs w:val="28"/>
        </w:rPr>
        <w:t xml:space="preserve"> Каждый рождается с возможностью воспрянуть. Но шанс — </w:t>
      </w:r>
      <w:r w:rsidR="00A57695" w:rsidRPr="00F635A9">
        <w:rPr>
          <w:rStyle w:val="--"/>
        </w:rPr>
        <w:t xml:space="preserve">не </w:t>
      </w:r>
      <w:r w:rsidR="00A57695" w:rsidRPr="00F635A9">
        <w:rPr>
          <w:rStyle w:val="--0"/>
        </w:rPr>
        <w:t>гарантия.</w:t>
      </w:r>
    </w:p>
    <w:p w14:paraId="67FE9F76" w14:textId="2C4D71A0" w:rsidR="00A57695" w:rsidRPr="004E21D9" w:rsidRDefault="00C823D4" w:rsidP="008A66F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A57695" w:rsidRPr="004E21D9">
        <w:rPr>
          <w:rFonts w:ascii="Georgia" w:hAnsi="Georgia"/>
          <w:sz w:val="28"/>
          <w:szCs w:val="28"/>
        </w:rPr>
        <w:t xml:space="preserve">Действие приводит к результату. Неделание — к </w:t>
      </w:r>
      <w:r w:rsidRPr="00F635A9">
        <w:rPr>
          <w:rStyle w:val="--"/>
        </w:rPr>
        <w:t xml:space="preserve">не </w:t>
      </w:r>
      <w:r w:rsidRPr="00F635A9">
        <w:rPr>
          <w:rStyle w:val="--0"/>
        </w:rPr>
        <w:t>результату</w:t>
      </w:r>
      <w:r w:rsidR="00A57695" w:rsidRPr="00C823D4">
        <w:rPr>
          <w:rFonts w:ascii="Georgia" w:hAnsi="Georgia"/>
          <w:sz w:val="28"/>
          <w:szCs w:val="28"/>
        </w:rPr>
        <w:t>,</w:t>
      </w:r>
      <w:r w:rsidR="00A57695" w:rsidRPr="004E21D9">
        <w:rPr>
          <w:rFonts w:ascii="Georgia" w:hAnsi="Georgia"/>
          <w:sz w:val="28"/>
          <w:szCs w:val="28"/>
        </w:rPr>
        <w:t xml:space="preserve"> к </w:t>
      </w:r>
      <w:r w:rsidR="00A57695" w:rsidRPr="00F635A9">
        <w:rPr>
          <w:rStyle w:val="s1"/>
          <w:rFonts w:ascii="Georgia" w:hAnsi="Georgia"/>
          <w:sz w:val="28"/>
          <w:szCs w:val="28"/>
        </w:rPr>
        <w:t>устремлённости в бесконечное</w:t>
      </w:r>
      <w:r w:rsidR="00A57695" w:rsidRPr="004E21D9">
        <w:rPr>
          <w:rFonts w:ascii="Georgia" w:hAnsi="Georgia"/>
          <w:sz w:val="28"/>
          <w:szCs w:val="28"/>
        </w:rPr>
        <w:t xml:space="preserve">. И хотя звучит парадоксально, именно нерезультат ведёт к истинному преображению. Ведь результат — всегда конечен. Он завершается. За ним следует расслабление, затишье, рутина. А потом — новая погоня, снова и снова. Неделание же — как точка, имеющая бесконечное поле вокруг себя. Или как круг, вывернутый наружу. Оно не имеет конца. Оно </w:t>
      </w:r>
      <w:r w:rsidR="00A57695" w:rsidRPr="00F635A9">
        <w:rPr>
          <w:rStyle w:val="--"/>
        </w:rPr>
        <w:t xml:space="preserve">не </w:t>
      </w:r>
      <w:r w:rsidR="00A57695" w:rsidRPr="00F635A9">
        <w:rPr>
          <w:rStyle w:val="--0"/>
        </w:rPr>
        <w:t>предполагает</w:t>
      </w:r>
      <w:r w:rsidR="00A57695" w:rsidRPr="004E21D9">
        <w:rPr>
          <w:rFonts w:ascii="Georgia" w:hAnsi="Georgia"/>
          <w:sz w:val="28"/>
          <w:szCs w:val="28"/>
        </w:rPr>
        <w:t xml:space="preserve"> финиш — оно ориентировано в Вечность.</w:t>
      </w:r>
      <w:r w:rsidR="00D20223"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Если деятельностный путь напоминает синусоиду — колебание, напряжение и спад, — то </w:t>
      </w:r>
      <w:r w:rsidR="00A57695" w:rsidRPr="00F635A9">
        <w:rPr>
          <w:rStyle w:val="--0"/>
        </w:rPr>
        <w:t xml:space="preserve">путь </w:t>
      </w:r>
      <w:r w:rsidR="00A57695" w:rsidRPr="00F635A9">
        <w:rPr>
          <w:rStyle w:val="--"/>
        </w:rPr>
        <w:t>неделания</w:t>
      </w:r>
      <w:r w:rsidR="00A57695" w:rsidRPr="004E21D9">
        <w:rPr>
          <w:rFonts w:ascii="Georgia" w:hAnsi="Georgia"/>
          <w:sz w:val="28"/>
          <w:szCs w:val="28"/>
        </w:rPr>
        <w:t xml:space="preserve"> тянется как экспонента, стремящаяся к бесконечности. Совместив их, мы получаем </w:t>
      </w:r>
      <w:r w:rsidR="00A57695" w:rsidRPr="00D20223">
        <w:rPr>
          <w:rStyle w:val="s1"/>
          <w:rFonts w:ascii="Georgia" w:hAnsi="Georgia"/>
          <w:sz w:val="28"/>
          <w:szCs w:val="28"/>
        </w:rPr>
        <w:t>синусоиду,</w:t>
      </w:r>
      <w:r w:rsidR="00A57695" w:rsidRPr="004E21D9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A57695" w:rsidRPr="00F635A9">
        <w:rPr>
          <w:rStyle w:val="s1"/>
          <w:rFonts w:ascii="Georgia" w:hAnsi="Georgia"/>
          <w:sz w:val="28"/>
          <w:szCs w:val="28"/>
        </w:rPr>
        <w:t>растущую по экспоненте</w:t>
      </w:r>
      <w:r w:rsidR="00A57695" w:rsidRPr="004E21D9">
        <w:rPr>
          <w:rFonts w:ascii="Georgia" w:hAnsi="Georgia"/>
          <w:sz w:val="28"/>
          <w:szCs w:val="28"/>
        </w:rPr>
        <w:t xml:space="preserve">. Что это значит? Каждая ваша новая деятельность должна быть </w:t>
      </w:r>
      <w:r w:rsidR="00A57695" w:rsidRPr="00D20223">
        <w:rPr>
          <w:rStyle w:val="s1"/>
          <w:rFonts w:ascii="Georgia" w:hAnsi="Georgia"/>
          <w:sz w:val="28"/>
          <w:szCs w:val="28"/>
        </w:rPr>
        <w:t>выше, глубже, чище</w:t>
      </w:r>
      <w:r w:rsidR="00A57695" w:rsidRPr="004E21D9">
        <w:rPr>
          <w:rFonts w:ascii="Georgia" w:hAnsi="Georgia"/>
          <w:sz w:val="28"/>
          <w:szCs w:val="28"/>
        </w:rPr>
        <w:t xml:space="preserve"> предыдущей. Иначе — вы деградируете, скатываетесь, умираете.</w:t>
      </w:r>
      <w:r w:rsidR="00D20223">
        <w:rPr>
          <w:rFonts w:ascii="Georgia" w:hAnsi="Georgia"/>
          <w:sz w:val="28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>Если то, чем вы занимаетесь,</w:t>
      </w:r>
      <w:r w:rsidR="00FE6246">
        <w:rPr>
          <w:rFonts w:ascii="Georgia" w:hAnsi="Georgia"/>
          <w:sz w:val="28"/>
          <w:szCs w:val="28"/>
        </w:rPr>
        <w:t xml:space="preserve"> не ведёт </w:t>
      </w:r>
      <w:r w:rsidR="00A57695" w:rsidRPr="004E21D9">
        <w:rPr>
          <w:rFonts w:ascii="Georgia" w:hAnsi="Georgia"/>
          <w:sz w:val="28"/>
          <w:szCs w:val="28"/>
        </w:rPr>
        <w:t xml:space="preserve">к росту — бросайте это. Либо это не ваша деятельность, либо вы не подошли к ней как следует. Либо и то, и другое. </w:t>
      </w:r>
    </w:p>
    <w:p w14:paraId="2F3573BB" w14:textId="3A6E6F60" w:rsidR="001D1DC2" w:rsidRPr="00FE6246" w:rsidRDefault="00D20223" w:rsidP="00FE624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  </w:t>
      </w:r>
      <w:r w:rsidR="00951FA6">
        <w:rPr>
          <w:rStyle w:val="affff5"/>
          <w:szCs w:val="28"/>
        </w:rPr>
        <w:t xml:space="preserve"> </w:t>
      </w:r>
      <w:r w:rsidR="00A57695" w:rsidRPr="004E21D9">
        <w:rPr>
          <w:rFonts w:ascii="Georgia" w:hAnsi="Georgia"/>
          <w:sz w:val="28"/>
          <w:szCs w:val="28"/>
        </w:rPr>
        <w:t xml:space="preserve">Каждое дело предъявляет </w:t>
      </w:r>
      <w:r w:rsidR="00A57695" w:rsidRPr="00D20223">
        <w:rPr>
          <w:rStyle w:val="s1"/>
          <w:rFonts w:ascii="Georgia" w:hAnsi="Georgia"/>
          <w:sz w:val="28"/>
          <w:szCs w:val="28"/>
        </w:rPr>
        <w:t>свои требования к делателю</w:t>
      </w:r>
      <w:r w:rsidR="00A57695" w:rsidRPr="004E21D9">
        <w:rPr>
          <w:rFonts w:ascii="Georgia" w:hAnsi="Georgia"/>
          <w:sz w:val="28"/>
          <w:szCs w:val="28"/>
        </w:rPr>
        <w:t xml:space="preserve">. Одно нуждается в сосредоточенности, другое — в мягкости, третье — в стойкости или терпении. Способность </w:t>
      </w:r>
      <w:r w:rsidR="00A57695" w:rsidRPr="00D20223">
        <w:rPr>
          <w:rStyle w:val="s1"/>
          <w:rFonts w:ascii="Georgia" w:hAnsi="Georgia"/>
          <w:sz w:val="28"/>
          <w:szCs w:val="28"/>
        </w:rPr>
        <w:t>переключаться между этими требованиями</w:t>
      </w:r>
      <w:r w:rsidR="00A57695" w:rsidRPr="004E21D9">
        <w:rPr>
          <w:rFonts w:ascii="Georgia" w:hAnsi="Georgia"/>
          <w:sz w:val="28"/>
          <w:szCs w:val="28"/>
        </w:rPr>
        <w:t xml:space="preserve">, чувствовать, какой </w:t>
      </w:r>
      <w:r w:rsidR="00A57695" w:rsidRPr="004E21D9">
        <w:rPr>
          <w:rFonts w:ascii="Georgia" w:hAnsi="Georgia"/>
          <w:sz w:val="28"/>
          <w:szCs w:val="28"/>
        </w:rPr>
        <w:lastRenderedPageBreak/>
        <w:t>«зум»</w:t>
      </w:r>
      <w:r w:rsidR="00951FA6" w:rsidRPr="00951FA6">
        <w:rPr>
          <w:rStyle w:val="af5"/>
          <w:rFonts w:ascii="Georgia" w:hAnsi="Georgia"/>
          <w:sz w:val="32"/>
          <w:szCs w:val="32"/>
        </w:rPr>
        <w:footnoteReference w:id="1"/>
      </w:r>
      <w:r w:rsidR="00A57695" w:rsidRPr="004E21D9">
        <w:rPr>
          <w:rFonts w:ascii="Georgia" w:hAnsi="Georgia"/>
          <w:sz w:val="28"/>
          <w:szCs w:val="28"/>
        </w:rPr>
        <w:t xml:space="preserve"> восприятия необходим здесь и сейчас — и есть </w:t>
      </w:r>
      <w:r w:rsidR="00A57695" w:rsidRPr="00951FA6">
        <w:rPr>
          <w:rStyle w:val="--0"/>
        </w:rPr>
        <w:t xml:space="preserve">проявление </w:t>
      </w:r>
      <w:r w:rsidR="00A57695" w:rsidRPr="00951FA6">
        <w:rPr>
          <w:rStyle w:val="--"/>
        </w:rPr>
        <w:t>неделания.</w:t>
      </w:r>
      <w:r w:rsidR="00FE6246">
        <w:rPr>
          <w:rFonts w:ascii="Georgia" w:hAnsi="Georgia"/>
          <w:sz w:val="28"/>
          <w:szCs w:val="28"/>
        </w:rPr>
        <w:t xml:space="preserve"> </w:t>
      </w:r>
      <w:r w:rsidR="00B67D2F" w:rsidRPr="00FE6246">
        <w:rPr>
          <w:rFonts w:ascii="Georgia" w:hAnsi="Georgia"/>
          <w:sz w:val="28"/>
          <w:szCs w:val="28"/>
        </w:rPr>
        <w:t xml:space="preserve">Понимая привязанность современного человека к автомобилю, как образу себя, приведу приятную вам аналогию. Деятельность подобна мотору, который крутится на месте в то время, как автомобиль преодолевает пространство. Вам нужны оба – это очевидно: ни мотор сам по себе, ни автомобиль без мотора – </w:t>
      </w:r>
      <w:r w:rsidR="00B67D2F" w:rsidRPr="00FE6246">
        <w:rPr>
          <w:rStyle w:val="--"/>
        </w:rPr>
        <w:t xml:space="preserve">не </w:t>
      </w:r>
      <w:r w:rsidR="00B67D2F" w:rsidRPr="00FE6246">
        <w:rPr>
          <w:rStyle w:val="--0"/>
        </w:rPr>
        <w:t>дают</w:t>
      </w:r>
      <w:r w:rsidR="00B67D2F" w:rsidRPr="00FE6246">
        <w:rPr>
          <w:rFonts w:ascii="Georgia" w:hAnsi="Georgia"/>
        </w:rPr>
        <w:t xml:space="preserve"> </w:t>
      </w:r>
      <w:r w:rsidR="00B67D2F" w:rsidRPr="00FE6246">
        <w:rPr>
          <w:rFonts w:ascii="Georgia" w:hAnsi="Georgia"/>
          <w:sz w:val="28"/>
          <w:szCs w:val="28"/>
        </w:rPr>
        <w:t>главного. Выходит – главное – это путешествие, преодоление некоей среды. И вот через эту аналогию вам ясно, что автомобиль тут даже</w:t>
      </w:r>
      <w:r w:rsidR="00FE6246">
        <w:rPr>
          <w:rFonts w:ascii="Georgia" w:hAnsi="Georgia"/>
          <w:sz w:val="28"/>
          <w:szCs w:val="28"/>
        </w:rPr>
        <w:t xml:space="preserve"> несколько важнее,</w:t>
      </w:r>
      <w:r w:rsidR="00B67D2F" w:rsidRPr="00FE6246">
        <w:rPr>
          <w:rFonts w:ascii="Georgia" w:hAnsi="Georgia"/>
          <w:sz w:val="28"/>
          <w:szCs w:val="28"/>
        </w:rPr>
        <w:t xml:space="preserve"> поскольку может ехать с горки и с толкача, а чисто мотор – лишь обуза для путника. Вот и </w:t>
      </w:r>
      <w:r w:rsidR="00C64743" w:rsidRPr="00FE6246">
        <w:rPr>
          <w:rFonts w:ascii="Georgia" w:hAnsi="Georgia"/>
          <w:sz w:val="28"/>
          <w:szCs w:val="28"/>
        </w:rPr>
        <w:t>получается,</w:t>
      </w:r>
      <w:r w:rsidR="00B67D2F" w:rsidRPr="00FE6246">
        <w:rPr>
          <w:rFonts w:ascii="Georgia" w:hAnsi="Georgia"/>
          <w:sz w:val="28"/>
          <w:szCs w:val="28"/>
        </w:rPr>
        <w:t xml:space="preserve"> что неделание дороже делания, а вы как раз им-то и обделены.</w:t>
      </w:r>
      <w:r w:rsidR="00C64743" w:rsidRPr="00FE6246">
        <w:rPr>
          <w:rFonts w:ascii="Georgia" w:hAnsi="Georgia"/>
          <w:sz w:val="28"/>
          <w:szCs w:val="28"/>
        </w:rPr>
        <w:t xml:space="preserve"> </w:t>
      </w:r>
      <w:r w:rsidR="00A57695" w:rsidRPr="00FE6246">
        <w:rPr>
          <w:rFonts w:ascii="Georgia" w:hAnsi="Georgia"/>
          <w:sz w:val="28"/>
          <w:szCs w:val="28"/>
        </w:rPr>
        <w:t xml:space="preserve">Это понимание не ново. Лев Николаевич Толстой, в своей малоизвестной, но глубокой статье </w:t>
      </w:r>
      <w:r w:rsidR="00A57695" w:rsidRPr="00FE6246">
        <w:rPr>
          <w:rStyle w:val="s1"/>
          <w:rFonts w:ascii="Georgia" w:hAnsi="Georgia"/>
          <w:b/>
          <w:bCs/>
          <w:sz w:val="28"/>
          <w:szCs w:val="28"/>
        </w:rPr>
        <w:t>«Неделание»</w:t>
      </w:r>
      <w:r w:rsidR="00A57695" w:rsidRPr="00FE6246">
        <w:rPr>
          <w:rFonts w:ascii="Georgia" w:hAnsi="Georgia"/>
          <w:sz w:val="28"/>
          <w:szCs w:val="28"/>
        </w:rPr>
        <w:t xml:space="preserve"> (1893), обращался к тем же вопросам. Там он развивал принципы ненасилия и внутренней работы духа, впервые изложенные в книге </w:t>
      </w:r>
      <w:r w:rsidR="00A57695" w:rsidRPr="00FE6246">
        <w:rPr>
          <w:rStyle w:val="s1"/>
          <w:rFonts w:ascii="Georgia" w:hAnsi="Georgia"/>
          <w:b/>
          <w:bCs/>
          <w:sz w:val="28"/>
          <w:szCs w:val="28"/>
        </w:rPr>
        <w:t>«В чём моя вера?»</w:t>
      </w:r>
      <w:r w:rsidR="00A57695" w:rsidRPr="00FE6246">
        <w:rPr>
          <w:rFonts w:ascii="Georgia" w:hAnsi="Georgia"/>
          <w:sz w:val="28"/>
          <w:szCs w:val="28"/>
        </w:rPr>
        <w:t xml:space="preserve">, подчёркивая, что </w:t>
      </w:r>
      <w:r w:rsidR="00A57695" w:rsidRPr="00FE6246">
        <w:rPr>
          <w:rStyle w:val="s1"/>
          <w:rFonts w:ascii="Georgia" w:hAnsi="Georgia"/>
          <w:sz w:val="28"/>
          <w:szCs w:val="28"/>
        </w:rPr>
        <w:t>неделание</w:t>
      </w:r>
      <w:r w:rsidR="00A57695" w:rsidRPr="00FE6246">
        <w:rPr>
          <w:rFonts w:ascii="Georgia" w:hAnsi="Georgia"/>
          <w:sz w:val="28"/>
          <w:szCs w:val="28"/>
        </w:rPr>
        <w:t xml:space="preserve"> — </w:t>
      </w:r>
      <w:r w:rsidR="00A57695" w:rsidRPr="00FE6246">
        <w:rPr>
          <w:rStyle w:val="--"/>
        </w:rPr>
        <w:t xml:space="preserve">не </w:t>
      </w:r>
      <w:r w:rsidR="00A57695" w:rsidRPr="00FE6246">
        <w:rPr>
          <w:rStyle w:val="--0"/>
        </w:rPr>
        <w:t>пассивность</w:t>
      </w:r>
      <w:r w:rsidR="00A57695" w:rsidRPr="00FE6246">
        <w:rPr>
          <w:rFonts w:ascii="Georgia" w:hAnsi="Georgia"/>
          <w:sz w:val="28"/>
          <w:szCs w:val="28"/>
        </w:rPr>
        <w:t xml:space="preserve">, а </w:t>
      </w:r>
      <w:r w:rsidR="00A57695" w:rsidRPr="00FE6246">
        <w:rPr>
          <w:rStyle w:val="s1"/>
          <w:rFonts w:ascii="Georgia" w:hAnsi="Georgia"/>
          <w:sz w:val="28"/>
          <w:szCs w:val="28"/>
        </w:rPr>
        <w:t>форма духовного совершенства</w:t>
      </w:r>
      <w:r w:rsidR="00A57695" w:rsidRPr="00FE6246">
        <w:rPr>
          <w:rFonts w:ascii="Georgia" w:hAnsi="Georgia"/>
          <w:sz w:val="28"/>
          <w:szCs w:val="28"/>
        </w:rPr>
        <w:t xml:space="preserve">, обретение меры и устойчивости в своей природе. </w:t>
      </w:r>
      <w:r w:rsidR="00A57695" w:rsidRPr="00FE6246">
        <w:rPr>
          <w:rStyle w:val="s1"/>
          <w:rFonts w:ascii="Georgia" w:hAnsi="Georgia"/>
          <w:sz w:val="28"/>
          <w:szCs w:val="28"/>
        </w:rPr>
        <w:t>Ненасилие</w:t>
      </w:r>
      <w:r w:rsidR="00A57695" w:rsidRPr="00FE6246">
        <w:rPr>
          <w:rFonts w:ascii="Georgia" w:hAnsi="Georgia"/>
          <w:sz w:val="28"/>
          <w:szCs w:val="28"/>
        </w:rPr>
        <w:t xml:space="preserve">, </w:t>
      </w:r>
      <w:r w:rsidR="00A57695" w:rsidRPr="00FE6246">
        <w:rPr>
          <w:rStyle w:val="s1"/>
          <w:rFonts w:ascii="Georgia" w:hAnsi="Georgia"/>
          <w:sz w:val="28"/>
          <w:szCs w:val="28"/>
        </w:rPr>
        <w:t>неделание</w:t>
      </w:r>
      <w:r w:rsidR="00A57695" w:rsidRPr="00FE6246">
        <w:rPr>
          <w:rFonts w:ascii="Georgia" w:hAnsi="Georgia"/>
          <w:sz w:val="28"/>
          <w:szCs w:val="28"/>
        </w:rPr>
        <w:t xml:space="preserve"> и </w:t>
      </w:r>
      <w:r w:rsidR="00A57695" w:rsidRPr="00FE6246">
        <w:rPr>
          <w:rStyle w:val="s1"/>
          <w:rFonts w:ascii="Georgia" w:hAnsi="Georgia"/>
          <w:sz w:val="28"/>
          <w:szCs w:val="28"/>
        </w:rPr>
        <w:t>закон любви</w:t>
      </w:r>
      <w:r w:rsidR="00A57695" w:rsidRPr="00FE6246">
        <w:rPr>
          <w:rFonts w:ascii="Georgia" w:hAnsi="Georgia"/>
          <w:sz w:val="28"/>
          <w:szCs w:val="28"/>
        </w:rPr>
        <w:t xml:space="preserve"> — составляющие одного и того же вектора: </w:t>
      </w:r>
      <w:r w:rsidR="00A57695" w:rsidRPr="00FE6246">
        <w:rPr>
          <w:rStyle w:val="s1"/>
          <w:rFonts w:ascii="Georgia" w:hAnsi="Georgia"/>
          <w:sz w:val="28"/>
          <w:szCs w:val="28"/>
        </w:rPr>
        <w:t>устремлённости к истоку, к источнику, к вертикали</w:t>
      </w:r>
      <w:r w:rsidR="00A57695" w:rsidRPr="00FE6246">
        <w:rPr>
          <w:rFonts w:ascii="Georgia" w:hAnsi="Georgia"/>
          <w:sz w:val="28"/>
          <w:szCs w:val="28"/>
        </w:rPr>
        <w:t>.</w:t>
      </w:r>
      <w:r w:rsidR="00691AD5" w:rsidRPr="00FE6246">
        <w:rPr>
          <w:rFonts w:ascii="Georgia" w:hAnsi="Georgia"/>
          <w:sz w:val="28"/>
          <w:szCs w:val="28"/>
        </w:rPr>
        <w:t xml:space="preserve"> </w:t>
      </w:r>
      <w:r w:rsidR="00A57695" w:rsidRPr="00FE6246">
        <w:rPr>
          <w:rFonts w:ascii="Georgia" w:hAnsi="Georgia"/>
          <w:sz w:val="28"/>
          <w:szCs w:val="28"/>
        </w:rPr>
        <w:t xml:space="preserve">Многие из вас интуитивно чувствуют: любое духовное обретение требует </w:t>
      </w:r>
      <w:r w:rsidR="00A57695" w:rsidRPr="00FE6246">
        <w:rPr>
          <w:rStyle w:val="s1"/>
          <w:rFonts w:ascii="Georgia" w:hAnsi="Georgia"/>
          <w:sz w:val="28"/>
          <w:szCs w:val="28"/>
        </w:rPr>
        <w:t>внедрения в жизнь</w:t>
      </w:r>
      <w:r w:rsidR="00A57695" w:rsidRPr="00FE6246">
        <w:rPr>
          <w:rFonts w:ascii="Georgia" w:hAnsi="Georgia"/>
          <w:sz w:val="28"/>
          <w:szCs w:val="28"/>
        </w:rPr>
        <w:t xml:space="preserve">. Оно должно </w:t>
      </w:r>
      <w:r w:rsidR="00A57695" w:rsidRPr="00FE6246">
        <w:rPr>
          <w:rStyle w:val="--0"/>
        </w:rPr>
        <w:t xml:space="preserve">стать </w:t>
      </w:r>
      <w:r w:rsidR="00A57695" w:rsidRPr="00FE6246">
        <w:rPr>
          <w:rStyle w:val="--"/>
        </w:rPr>
        <w:t>постоянным</w:t>
      </w:r>
      <w:r w:rsidR="00A57695" w:rsidRPr="00FE6246">
        <w:rPr>
          <w:rStyle w:val="--"/>
          <w:sz w:val="28"/>
          <w:szCs w:val="28"/>
        </w:rPr>
        <w:t>,</w:t>
      </w:r>
      <w:r w:rsidR="00A57695" w:rsidRPr="00FE6246">
        <w:rPr>
          <w:rFonts w:ascii="Georgia" w:hAnsi="Georgia"/>
          <w:sz w:val="28"/>
          <w:szCs w:val="28"/>
        </w:rPr>
        <w:t xml:space="preserve"> иначе быстро исчезает, размывается, обесценивается. Но теперь вы можете понять глубже: </w:t>
      </w:r>
      <w:r w:rsidR="00A57695" w:rsidRPr="00FE6246">
        <w:rPr>
          <w:rStyle w:val="s1"/>
          <w:rFonts w:ascii="Georgia" w:hAnsi="Georgia"/>
          <w:sz w:val="28"/>
          <w:szCs w:val="28"/>
        </w:rPr>
        <w:t>самым высоким обретением</w:t>
      </w:r>
      <w:r w:rsidR="00A57695" w:rsidRPr="00FE6246">
        <w:rPr>
          <w:rFonts w:ascii="Georgia" w:hAnsi="Georgia"/>
          <w:sz w:val="28"/>
          <w:szCs w:val="28"/>
        </w:rPr>
        <w:t xml:space="preserve"> является не формула, не техника, не знание — а</w:t>
      </w:r>
      <w:r w:rsidR="003A30BD">
        <w:rPr>
          <w:rFonts w:ascii="Georgia" w:hAnsi="Georgia"/>
          <w:sz w:val="28"/>
          <w:szCs w:val="28"/>
        </w:rPr>
        <w:t xml:space="preserve"> само неделание</w:t>
      </w:r>
      <w:r w:rsidR="00333F5A">
        <w:rPr>
          <w:rFonts w:ascii="Georgia" w:hAnsi="Georgia"/>
          <w:sz w:val="28"/>
          <w:szCs w:val="28"/>
        </w:rPr>
        <w:t>.</w:t>
      </w:r>
      <w:r w:rsidR="00A57695" w:rsidRPr="00FE6246">
        <w:rPr>
          <w:rFonts w:ascii="Georgia" w:hAnsi="Georgia"/>
          <w:sz w:val="28"/>
          <w:szCs w:val="28"/>
        </w:rPr>
        <w:t xml:space="preserve"> Простое на слух, но запредельно </w:t>
      </w:r>
      <w:r w:rsidR="00691AD5" w:rsidRPr="00FE6246">
        <w:rPr>
          <w:rFonts w:ascii="Georgia" w:hAnsi="Georgia"/>
          <w:sz w:val="28"/>
          <w:szCs w:val="28"/>
        </w:rPr>
        <w:t>тонкое, по сути</w:t>
      </w:r>
      <w:r w:rsidR="00A57695" w:rsidRPr="00FE6246">
        <w:rPr>
          <w:rFonts w:ascii="Georgia" w:hAnsi="Georgia"/>
          <w:sz w:val="28"/>
          <w:szCs w:val="28"/>
        </w:rPr>
        <w:t xml:space="preserve">, </w:t>
      </w:r>
      <w:r w:rsidR="00A57695" w:rsidRPr="00333F5A">
        <w:rPr>
          <w:rStyle w:val="--"/>
        </w:rPr>
        <w:t xml:space="preserve">неделание </w:t>
      </w:r>
      <w:r w:rsidR="00A57695" w:rsidRPr="00333F5A">
        <w:rPr>
          <w:rStyle w:val="--0"/>
        </w:rPr>
        <w:t>становится</w:t>
      </w:r>
      <w:r w:rsidR="00A57695" w:rsidRPr="00333F5A">
        <w:rPr>
          <w:rFonts w:ascii="Georgia" w:hAnsi="Georgia"/>
        </w:rPr>
        <w:t xml:space="preserve"> </w:t>
      </w:r>
      <w:r w:rsidR="00A57695" w:rsidRPr="00FE6246">
        <w:rPr>
          <w:rStyle w:val="s1"/>
          <w:rFonts w:ascii="Georgia" w:hAnsi="Georgia"/>
          <w:sz w:val="28"/>
          <w:szCs w:val="28"/>
        </w:rPr>
        <w:t>практикой всех практик</w:t>
      </w:r>
      <w:r w:rsidR="00A57695" w:rsidRPr="00FE6246">
        <w:rPr>
          <w:rFonts w:ascii="Georgia" w:hAnsi="Georgia"/>
          <w:sz w:val="28"/>
          <w:szCs w:val="28"/>
        </w:rPr>
        <w:t>.</w:t>
      </w:r>
      <w:r w:rsidR="00691AD5" w:rsidRPr="00FE6246">
        <w:rPr>
          <w:rFonts w:ascii="Georgia" w:hAnsi="Georgia"/>
          <w:sz w:val="28"/>
          <w:szCs w:val="28"/>
        </w:rPr>
        <w:t xml:space="preserve"> </w:t>
      </w:r>
      <w:r w:rsidR="00A57695" w:rsidRPr="00FE6246">
        <w:rPr>
          <w:rFonts w:ascii="Georgia" w:hAnsi="Georgia"/>
          <w:sz w:val="28"/>
          <w:szCs w:val="28"/>
        </w:rPr>
        <w:t xml:space="preserve">Вы можете спросить: а как </w:t>
      </w:r>
      <w:r w:rsidR="00A57695" w:rsidRPr="00FE6246">
        <w:rPr>
          <w:rStyle w:val="s1"/>
          <w:rFonts w:ascii="Georgia" w:hAnsi="Georgia"/>
          <w:sz w:val="28"/>
          <w:szCs w:val="28"/>
        </w:rPr>
        <w:t>делать</w:t>
      </w:r>
      <w:r w:rsidR="00A57695" w:rsidRPr="00FE6246">
        <w:rPr>
          <w:rFonts w:ascii="Georgia" w:hAnsi="Georgia"/>
          <w:sz w:val="28"/>
          <w:szCs w:val="28"/>
        </w:rPr>
        <w:t xml:space="preserve"> неделание?</w:t>
      </w:r>
      <w:r w:rsidR="00691AD5" w:rsidRPr="00FE6246">
        <w:rPr>
          <w:rFonts w:ascii="Georgia" w:hAnsi="Georgia"/>
          <w:sz w:val="28"/>
          <w:szCs w:val="28"/>
        </w:rPr>
        <w:t xml:space="preserve"> </w:t>
      </w:r>
      <w:r w:rsidR="00A57695" w:rsidRPr="00FE6246">
        <w:rPr>
          <w:rFonts w:ascii="Georgia" w:hAnsi="Georgia"/>
          <w:sz w:val="28"/>
          <w:szCs w:val="28"/>
        </w:rPr>
        <w:t xml:space="preserve">Ответ в самом названии: </w:t>
      </w:r>
      <w:r w:rsidR="00A57695" w:rsidRPr="00FE6246">
        <w:rPr>
          <w:rStyle w:val="s1"/>
          <w:rFonts w:ascii="Georgia" w:hAnsi="Georgia"/>
          <w:b/>
          <w:bCs/>
          <w:i/>
          <w:iCs/>
          <w:sz w:val="28"/>
          <w:szCs w:val="28"/>
        </w:rPr>
        <w:t>его не делают</w:t>
      </w:r>
      <w:r w:rsidR="00A57695" w:rsidRPr="00FE6246">
        <w:rPr>
          <w:rFonts w:ascii="Georgia" w:hAnsi="Georgia"/>
          <w:sz w:val="28"/>
          <w:szCs w:val="28"/>
        </w:rPr>
        <w:t xml:space="preserve">. Оно </w:t>
      </w:r>
      <w:r w:rsidR="00A57695" w:rsidRPr="00333F5A">
        <w:rPr>
          <w:rStyle w:val="--0"/>
        </w:rPr>
        <w:t xml:space="preserve">просто </w:t>
      </w:r>
      <w:r w:rsidR="00A57695" w:rsidRPr="00333F5A">
        <w:rPr>
          <w:rStyle w:val="--"/>
        </w:rPr>
        <w:t>есть</w:t>
      </w:r>
      <w:r w:rsidR="00A57695" w:rsidRPr="00FE6246">
        <w:rPr>
          <w:rStyle w:val="--"/>
          <w:sz w:val="28"/>
          <w:szCs w:val="28"/>
        </w:rPr>
        <w:t>,</w:t>
      </w:r>
      <w:r w:rsidR="00A57695" w:rsidRPr="00FE6246">
        <w:rPr>
          <w:rFonts w:ascii="Georgia" w:hAnsi="Georgia"/>
          <w:sz w:val="28"/>
          <w:szCs w:val="28"/>
        </w:rPr>
        <w:t xml:space="preserve"> как возможность, как пространство, как стихия. Попытка «выполнить» неделание приводит к его утрате, потому что оно</w:t>
      </w:r>
      <w:r w:rsidR="00333F5A">
        <w:rPr>
          <w:rFonts w:ascii="Georgia" w:hAnsi="Georgia"/>
          <w:sz w:val="28"/>
          <w:szCs w:val="28"/>
        </w:rPr>
        <w:t xml:space="preserve"> не </w:t>
      </w:r>
      <w:proofErr w:type="gramStart"/>
      <w:r w:rsidR="00333F5A">
        <w:rPr>
          <w:rFonts w:ascii="Georgia" w:hAnsi="Georgia"/>
          <w:sz w:val="28"/>
          <w:szCs w:val="28"/>
        </w:rPr>
        <w:t>сводится</w:t>
      </w:r>
      <w:r w:rsidR="00A57695" w:rsidRPr="00FE6246">
        <w:rPr>
          <w:rFonts w:ascii="Georgia" w:hAnsi="Georgia"/>
          <w:sz w:val="28"/>
          <w:szCs w:val="28"/>
        </w:rPr>
        <w:t xml:space="preserve">  к</w:t>
      </w:r>
      <w:proofErr w:type="gramEnd"/>
      <w:r w:rsidR="00A57695" w:rsidRPr="00FE6246">
        <w:rPr>
          <w:rFonts w:ascii="Georgia" w:hAnsi="Georgia"/>
          <w:sz w:val="28"/>
          <w:szCs w:val="28"/>
        </w:rPr>
        <w:t xml:space="preserve"> действию. Это не акт, не приём, не волевое усилие. </w:t>
      </w:r>
      <w:r w:rsidR="00A57695" w:rsidRPr="00333F5A">
        <w:rPr>
          <w:rStyle w:val="--0"/>
        </w:rPr>
        <w:t xml:space="preserve">Это — </w:t>
      </w:r>
      <w:r w:rsidR="00A57695" w:rsidRPr="00333F5A">
        <w:rPr>
          <w:rStyle w:val="--"/>
        </w:rPr>
        <w:t>состояние.</w:t>
      </w:r>
      <w:r w:rsidR="00A57695" w:rsidRPr="00FE6246">
        <w:rPr>
          <w:rFonts w:ascii="Georgia" w:hAnsi="Georgia"/>
          <w:sz w:val="28"/>
          <w:szCs w:val="28"/>
        </w:rPr>
        <w:t xml:space="preserve"> Его не играют. Его </w:t>
      </w:r>
      <w:r w:rsidR="00A57695" w:rsidRPr="00FE6246">
        <w:rPr>
          <w:rStyle w:val="s1"/>
          <w:rFonts w:ascii="Georgia" w:hAnsi="Georgia"/>
          <w:sz w:val="28"/>
          <w:szCs w:val="28"/>
        </w:rPr>
        <w:t>обнаруживают</w:t>
      </w:r>
      <w:r w:rsidR="00A57695" w:rsidRPr="00FE6246">
        <w:rPr>
          <w:rFonts w:ascii="Georgia" w:hAnsi="Georgia"/>
          <w:sz w:val="28"/>
          <w:szCs w:val="28"/>
        </w:rPr>
        <w:t>.</w:t>
      </w:r>
      <w:r w:rsidR="003F356E" w:rsidRPr="00FE6246">
        <w:rPr>
          <w:rFonts w:ascii="Georgia" w:hAnsi="Georgia"/>
          <w:sz w:val="28"/>
          <w:szCs w:val="28"/>
        </w:rPr>
        <w:t xml:space="preserve"> </w:t>
      </w:r>
      <w:r w:rsidR="00A57695" w:rsidRPr="00FE6246">
        <w:rPr>
          <w:rFonts w:ascii="Georgia" w:hAnsi="Georgia"/>
          <w:sz w:val="28"/>
          <w:szCs w:val="28"/>
        </w:rPr>
        <w:t xml:space="preserve">Неделание не может быть передано словами в полном объёме. Его описание всегда или </w:t>
      </w:r>
      <w:r w:rsidR="00A57695" w:rsidRPr="00FE6246">
        <w:rPr>
          <w:rStyle w:val="s1"/>
          <w:rFonts w:ascii="Georgia" w:hAnsi="Georgia"/>
          <w:sz w:val="28"/>
          <w:szCs w:val="28"/>
        </w:rPr>
        <w:t>невозможно</w:t>
      </w:r>
      <w:r w:rsidR="00A57695" w:rsidRPr="00FE6246">
        <w:rPr>
          <w:rFonts w:ascii="Georgia" w:hAnsi="Georgia"/>
          <w:sz w:val="28"/>
          <w:szCs w:val="28"/>
        </w:rPr>
        <w:t xml:space="preserve">, или </w:t>
      </w:r>
      <w:r w:rsidR="00A57695" w:rsidRPr="00FE6246">
        <w:rPr>
          <w:rStyle w:val="s1"/>
          <w:rFonts w:ascii="Georgia" w:hAnsi="Georgia"/>
          <w:sz w:val="28"/>
          <w:szCs w:val="28"/>
        </w:rPr>
        <w:t>неоднозначно</w:t>
      </w:r>
      <w:r w:rsidR="00A57695" w:rsidRPr="00FE6246">
        <w:rPr>
          <w:rFonts w:ascii="Georgia" w:hAnsi="Georgia"/>
          <w:sz w:val="28"/>
          <w:szCs w:val="28"/>
        </w:rPr>
        <w:t xml:space="preserve">, или </w:t>
      </w:r>
      <w:r w:rsidR="00A57695" w:rsidRPr="00FE6246">
        <w:rPr>
          <w:rStyle w:val="s1"/>
          <w:rFonts w:ascii="Georgia" w:hAnsi="Georgia"/>
          <w:sz w:val="28"/>
          <w:szCs w:val="28"/>
        </w:rPr>
        <w:t>непонятно</w:t>
      </w:r>
      <w:r w:rsidR="00A57695" w:rsidRPr="00FE6246">
        <w:rPr>
          <w:rFonts w:ascii="Georgia" w:hAnsi="Georgia"/>
          <w:sz w:val="28"/>
          <w:szCs w:val="28"/>
        </w:rPr>
        <w:t xml:space="preserve">. Оно </w:t>
      </w:r>
      <w:r w:rsidR="00A57695" w:rsidRPr="00333F5A">
        <w:rPr>
          <w:rStyle w:val="--"/>
        </w:rPr>
        <w:t xml:space="preserve">проскальзывает </w:t>
      </w:r>
      <w:r w:rsidR="00A57695" w:rsidRPr="00333F5A">
        <w:rPr>
          <w:rStyle w:val="--0"/>
        </w:rPr>
        <w:t xml:space="preserve">сквозь </w:t>
      </w:r>
      <w:r w:rsidR="00A57695" w:rsidRPr="00FE6246">
        <w:rPr>
          <w:rFonts w:ascii="Georgia" w:hAnsi="Georgia"/>
          <w:sz w:val="28"/>
          <w:szCs w:val="28"/>
        </w:rPr>
        <w:t xml:space="preserve">тональные объяснения, как свет сквозь сито. И потому </w:t>
      </w:r>
      <w:r w:rsidR="00A57695" w:rsidRPr="00FE6246">
        <w:rPr>
          <w:rStyle w:val="s1"/>
          <w:rFonts w:ascii="Georgia" w:hAnsi="Georgia"/>
          <w:sz w:val="28"/>
          <w:szCs w:val="28"/>
        </w:rPr>
        <w:t xml:space="preserve">всякий, кто осознал его, </w:t>
      </w:r>
      <w:r w:rsidR="00A57695" w:rsidRPr="00333F5A">
        <w:rPr>
          <w:rStyle w:val="--0"/>
        </w:rPr>
        <w:t xml:space="preserve">становится </w:t>
      </w:r>
      <w:r w:rsidR="00A57695" w:rsidRPr="00333F5A">
        <w:rPr>
          <w:rStyle w:val="--"/>
        </w:rPr>
        <w:t>Другим</w:t>
      </w:r>
      <w:r w:rsidR="00A57695" w:rsidRPr="00FE6246">
        <w:rPr>
          <w:rFonts w:ascii="Georgia" w:hAnsi="Georgia"/>
          <w:sz w:val="28"/>
          <w:szCs w:val="28"/>
        </w:rPr>
        <w:t xml:space="preserve"> — не по званию, а по внутреннему строю. Неделание есть </w:t>
      </w:r>
      <w:r w:rsidR="00A57695" w:rsidRPr="00FE6246">
        <w:rPr>
          <w:rStyle w:val="s1"/>
          <w:rFonts w:ascii="Georgia" w:hAnsi="Georgia"/>
          <w:sz w:val="28"/>
          <w:szCs w:val="28"/>
        </w:rPr>
        <w:t>врата видения</w:t>
      </w:r>
      <w:r w:rsidR="00A57695" w:rsidRPr="00FE6246">
        <w:rPr>
          <w:rFonts w:ascii="Georgia" w:hAnsi="Georgia"/>
          <w:sz w:val="28"/>
          <w:szCs w:val="28"/>
        </w:rPr>
        <w:t xml:space="preserve">, первый шаг за пределы </w:t>
      </w:r>
      <w:r w:rsidR="00536BAA" w:rsidRPr="00FE6246">
        <w:rPr>
          <w:rFonts w:ascii="Georgia" w:hAnsi="Georgia"/>
          <w:sz w:val="28"/>
          <w:szCs w:val="28"/>
        </w:rPr>
        <w:t>познания</w:t>
      </w:r>
      <w:r w:rsidR="003F356E" w:rsidRPr="00FE6246">
        <w:rPr>
          <w:rFonts w:ascii="Georgia" w:hAnsi="Georgia"/>
          <w:sz w:val="28"/>
          <w:szCs w:val="28"/>
        </w:rPr>
        <w:t xml:space="preserve">… </w:t>
      </w:r>
      <w:r w:rsidR="001D1DC2" w:rsidRPr="00FE6246">
        <w:rPr>
          <w:rFonts w:ascii="Georgia" w:hAnsi="Georgia"/>
          <w:sz w:val="28"/>
          <w:szCs w:val="28"/>
        </w:rPr>
        <w:t xml:space="preserve">В реалиях настоящего дня </w:t>
      </w:r>
      <w:r w:rsidR="001D1DC2" w:rsidRPr="00FE6246">
        <w:rPr>
          <w:rStyle w:val="s1"/>
          <w:rFonts w:ascii="Georgia" w:hAnsi="Georgia"/>
          <w:sz w:val="28"/>
          <w:szCs w:val="28"/>
        </w:rPr>
        <w:t>неделание</w:t>
      </w:r>
      <w:r w:rsidR="001D1DC2" w:rsidRPr="00FE6246">
        <w:rPr>
          <w:rFonts w:ascii="Georgia" w:hAnsi="Georgia"/>
          <w:sz w:val="28"/>
          <w:szCs w:val="28"/>
        </w:rPr>
        <w:t xml:space="preserve"> — это не просто «ничегонеделание», а термин, введённый в обращение для </w:t>
      </w:r>
      <w:r w:rsidR="001D1DC2" w:rsidRPr="00333F5A">
        <w:rPr>
          <w:rStyle w:val="--0"/>
        </w:rPr>
        <w:t xml:space="preserve">фиксации </w:t>
      </w:r>
      <w:r w:rsidR="001D1DC2" w:rsidRPr="00333F5A">
        <w:rPr>
          <w:rStyle w:val="--"/>
        </w:rPr>
        <w:t>внимания</w:t>
      </w:r>
      <w:r w:rsidR="001D1DC2" w:rsidRPr="00FE6246">
        <w:rPr>
          <w:rStyle w:val="--0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на том, что </w:t>
      </w:r>
      <w:r w:rsidR="001D1DC2" w:rsidRPr="00FE6246">
        <w:rPr>
          <w:rStyle w:val="s1"/>
          <w:rFonts w:ascii="Georgia" w:hAnsi="Georgia"/>
          <w:sz w:val="28"/>
          <w:szCs w:val="28"/>
        </w:rPr>
        <w:t>вы ускользающе пропускаете всю жизнь</w:t>
      </w:r>
      <w:r w:rsidR="001D1DC2" w:rsidRPr="00FE6246">
        <w:rPr>
          <w:rFonts w:ascii="Georgia" w:hAnsi="Georgia"/>
          <w:sz w:val="28"/>
          <w:szCs w:val="28"/>
        </w:rPr>
        <w:t xml:space="preserve">, с чем обычно </w:t>
      </w:r>
      <w:r w:rsidR="001D1DC2" w:rsidRPr="00333F5A">
        <w:rPr>
          <w:rStyle w:val="--"/>
        </w:rPr>
        <w:t xml:space="preserve">не </w:t>
      </w:r>
      <w:r w:rsidR="001D1DC2" w:rsidRPr="00333F5A">
        <w:rPr>
          <w:rStyle w:val="--0"/>
        </w:rPr>
        <w:t>имеете</w:t>
      </w:r>
      <w:r w:rsidR="001D1DC2" w:rsidRPr="00FE6246">
        <w:rPr>
          <w:rStyle w:val="--0"/>
          <w:sz w:val="28"/>
          <w:szCs w:val="28"/>
        </w:rPr>
        <w:t xml:space="preserve"> </w:t>
      </w:r>
      <w:r w:rsidR="001D1DC2" w:rsidRPr="00FE6246">
        <w:rPr>
          <w:rStyle w:val="s1"/>
          <w:rFonts w:ascii="Georgia" w:hAnsi="Georgia"/>
          <w:sz w:val="28"/>
          <w:szCs w:val="28"/>
        </w:rPr>
        <w:t>осознанного дела</w:t>
      </w:r>
      <w:r w:rsidR="001D1DC2" w:rsidRPr="00FE6246">
        <w:rPr>
          <w:rFonts w:ascii="Georgia" w:hAnsi="Georgia"/>
          <w:sz w:val="28"/>
          <w:szCs w:val="28"/>
        </w:rPr>
        <w:t xml:space="preserve">. Это </w:t>
      </w:r>
      <w:r w:rsidR="003F356E" w:rsidRPr="00333F5A">
        <w:rPr>
          <w:rStyle w:val="s1"/>
          <w:rFonts w:ascii="Georgia" w:hAnsi="Georgia"/>
          <w:sz w:val="28"/>
          <w:szCs w:val="28"/>
        </w:rPr>
        <w:t>неделание</w:t>
      </w:r>
      <w:r w:rsidR="001D1DC2" w:rsidRPr="00333F5A">
        <w:rPr>
          <w:rFonts w:ascii="Georgia" w:hAnsi="Georgia"/>
          <w:sz w:val="28"/>
          <w:szCs w:val="28"/>
        </w:rPr>
        <w:t>,</w:t>
      </w:r>
      <w:r w:rsidR="001D1DC2" w:rsidRPr="00FE6246">
        <w:rPr>
          <w:rFonts w:ascii="Georgia" w:hAnsi="Georgia"/>
          <w:sz w:val="28"/>
          <w:szCs w:val="28"/>
        </w:rPr>
        <w:t xml:space="preserve"> но не в смысле пассивности, а в смысле </w:t>
      </w:r>
      <w:r w:rsidR="001D1DC2" w:rsidRPr="00FE6246">
        <w:rPr>
          <w:rStyle w:val="s1"/>
          <w:rFonts w:ascii="Georgia" w:hAnsi="Georgia"/>
          <w:sz w:val="28"/>
          <w:szCs w:val="28"/>
        </w:rPr>
        <w:t>принципиально иного способа бытия</w:t>
      </w:r>
      <w:r w:rsidR="001D1DC2" w:rsidRPr="00FE6246">
        <w:rPr>
          <w:rFonts w:ascii="Georgia" w:hAnsi="Georgia"/>
          <w:sz w:val="28"/>
          <w:szCs w:val="28"/>
        </w:rPr>
        <w:t xml:space="preserve">. Его функция — </w:t>
      </w:r>
      <w:r w:rsidR="001D1DC2" w:rsidRPr="00FE6246">
        <w:rPr>
          <w:rStyle w:val="s1"/>
          <w:rFonts w:ascii="Georgia" w:hAnsi="Georgia"/>
          <w:sz w:val="28"/>
          <w:szCs w:val="28"/>
        </w:rPr>
        <w:t xml:space="preserve">восстановить </w:t>
      </w:r>
      <w:r w:rsidR="001D1DC2" w:rsidRPr="00333F5A">
        <w:rPr>
          <w:rStyle w:val="--"/>
        </w:rPr>
        <w:t xml:space="preserve">нарушенную </w:t>
      </w:r>
      <w:r w:rsidR="001D1DC2" w:rsidRPr="00333F5A">
        <w:rPr>
          <w:rStyle w:val="--0"/>
        </w:rPr>
        <w:t>целостность</w:t>
      </w:r>
      <w:r w:rsidR="001D1DC2" w:rsidRPr="00FE6246">
        <w:rPr>
          <w:rFonts w:ascii="Georgia" w:hAnsi="Georgia"/>
          <w:sz w:val="28"/>
          <w:szCs w:val="28"/>
        </w:rPr>
        <w:t xml:space="preserve"> существа, выровнять смещённый математический баланс между «тем, что делается» и «тем, что должно быть понято».</w:t>
      </w:r>
      <w:r w:rsidR="00536BAA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Парадоксально, но </w:t>
      </w:r>
      <w:r w:rsidR="001D1DC2" w:rsidRPr="00FE6246">
        <w:rPr>
          <w:rFonts w:ascii="Georgia" w:hAnsi="Georgia"/>
          <w:sz w:val="28"/>
          <w:szCs w:val="28"/>
        </w:rPr>
        <w:lastRenderedPageBreak/>
        <w:t xml:space="preserve">факт: поскольку всё, что делает человек в мире, — это </w:t>
      </w:r>
      <w:r w:rsidR="001D1DC2" w:rsidRPr="00FE6246">
        <w:rPr>
          <w:rStyle w:val="s1"/>
          <w:rFonts w:ascii="Georgia" w:hAnsi="Georgia"/>
          <w:sz w:val="28"/>
          <w:szCs w:val="28"/>
        </w:rPr>
        <w:t>делание</w:t>
      </w:r>
      <w:r w:rsidR="001D1DC2" w:rsidRPr="00FE6246">
        <w:rPr>
          <w:rFonts w:ascii="Georgia" w:hAnsi="Georgia"/>
          <w:sz w:val="28"/>
          <w:szCs w:val="28"/>
        </w:rPr>
        <w:t xml:space="preserve">, то </w:t>
      </w:r>
      <w:r w:rsidR="001D1DC2" w:rsidRPr="008B188E">
        <w:rPr>
          <w:rStyle w:val="--0"/>
        </w:rPr>
        <w:t xml:space="preserve">для </w:t>
      </w:r>
      <w:r w:rsidR="001D1DC2" w:rsidRPr="008B188E">
        <w:rPr>
          <w:rStyle w:val="--"/>
        </w:rPr>
        <w:t>неделания</w:t>
      </w:r>
      <w:r w:rsidR="001D1DC2" w:rsidRPr="008B188E">
        <w:rPr>
          <w:rStyle w:val="s1"/>
          <w:rFonts w:ascii="Georgia" w:hAnsi="Georgia"/>
          <w:b/>
          <w:bCs/>
        </w:rPr>
        <w:t xml:space="preserve"> </w:t>
      </w:r>
      <w:r w:rsidR="001D1DC2" w:rsidRPr="00FE6246">
        <w:rPr>
          <w:rStyle w:val="s1"/>
          <w:rFonts w:ascii="Georgia" w:hAnsi="Georgia"/>
          <w:sz w:val="28"/>
          <w:szCs w:val="28"/>
        </w:rPr>
        <w:t>попросту не остаётся места</w:t>
      </w:r>
      <w:r w:rsidR="001D1DC2" w:rsidRPr="00FE6246">
        <w:rPr>
          <w:rFonts w:ascii="Georgia" w:hAnsi="Georgia"/>
          <w:sz w:val="28"/>
          <w:szCs w:val="28"/>
        </w:rPr>
        <w:t xml:space="preserve">. Оно маргинализировано, как «ничто», потому что не укладывается в привычную формулу </w:t>
      </w:r>
      <w:r w:rsidR="001D1DC2" w:rsidRPr="00FE6246">
        <w:rPr>
          <w:rFonts w:ascii="Georgia" w:hAnsi="Georgia"/>
          <w:b/>
          <w:bCs/>
          <w:i/>
          <w:iCs/>
          <w:sz w:val="28"/>
          <w:szCs w:val="28"/>
        </w:rPr>
        <w:t xml:space="preserve">«действие </w:t>
      </w:r>
      <w:r w:rsidR="001D1DC2" w:rsidRPr="00FE6246">
        <w:rPr>
          <w:b/>
          <w:bCs/>
          <w:i/>
          <w:iCs/>
          <w:sz w:val="28"/>
          <w:szCs w:val="28"/>
        </w:rPr>
        <w:t>→</w:t>
      </w:r>
      <w:r w:rsidR="001D1DC2" w:rsidRPr="00FE6246">
        <w:rPr>
          <w:rFonts w:ascii="Georgia" w:hAnsi="Georgia" w:cs="Aharoni"/>
          <w:b/>
          <w:bCs/>
          <w:i/>
          <w:iCs/>
          <w:sz w:val="28"/>
          <w:szCs w:val="28"/>
        </w:rPr>
        <w:t xml:space="preserve"> </w:t>
      </w:r>
      <w:r w:rsidR="001D1DC2" w:rsidRPr="00FE6246">
        <w:rPr>
          <w:rFonts w:ascii="Georgia" w:hAnsi="Georgia"/>
          <w:b/>
          <w:bCs/>
          <w:i/>
          <w:iCs/>
          <w:sz w:val="28"/>
          <w:szCs w:val="28"/>
        </w:rPr>
        <w:t>результат».</w:t>
      </w:r>
      <w:r w:rsidR="001D1DC2" w:rsidRPr="00FE6246">
        <w:rPr>
          <w:rFonts w:ascii="Georgia" w:hAnsi="Georgia"/>
          <w:sz w:val="28"/>
          <w:szCs w:val="28"/>
        </w:rPr>
        <w:t xml:space="preserve"> И чтобы </w:t>
      </w:r>
      <w:r w:rsidR="001D1DC2" w:rsidRPr="00FE6246">
        <w:rPr>
          <w:rStyle w:val="s1"/>
          <w:rFonts w:ascii="Georgia" w:hAnsi="Georgia"/>
          <w:sz w:val="28"/>
          <w:szCs w:val="28"/>
        </w:rPr>
        <w:t>приблизиться к пониманию</w:t>
      </w:r>
      <w:r w:rsidR="001D1DC2" w:rsidRPr="00FE6246">
        <w:rPr>
          <w:rFonts w:ascii="Georgia" w:hAnsi="Georgia"/>
          <w:sz w:val="28"/>
          <w:szCs w:val="28"/>
        </w:rPr>
        <w:t xml:space="preserve"> этого термина, необходимо, прежде всего, </w:t>
      </w:r>
      <w:r w:rsidR="001D1DC2" w:rsidRPr="00FE6246">
        <w:rPr>
          <w:rStyle w:val="s1"/>
          <w:rFonts w:ascii="Georgia" w:hAnsi="Georgia"/>
          <w:sz w:val="28"/>
          <w:szCs w:val="28"/>
        </w:rPr>
        <w:t>понять само делание</w:t>
      </w:r>
      <w:r w:rsidR="001D1DC2" w:rsidRPr="00FE6246">
        <w:rPr>
          <w:rFonts w:ascii="Georgia" w:hAnsi="Georgia"/>
          <w:sz w:val="28"/>
          <w:szCs w:val="28"/>
        </w:rPr>
        <w:t xml:space="preserve">, как своего рода гипнотическую деятельность, возникающую </w:t>
      </w:r>
      <w:r w:rsidR="001D1DC2" w:rsidRPr="00FE6246">
        <w:rPr>
          <w:rStyle w:val="s1"/>
          <w:rFonts w:ascii="Georgia" w:hAnsi="Georgia"/>
          <w:sz w:val="28"/>
          <w:szCs w:val="28"/>
        </w:rPr>
        <w:t>из-под влияния внешнего и неосознанного</w:t>
      </w:r>
      <w:r w:rsidR="001D1DC2" w:rsidRPr="00FE6246">
        <w:rPr>
          <w:rFonts w:ascii="Georgia" w:hAnsi="Georgia"/>
          <w:sz w:val="28"/>
          <w:szCs w:val="28"/>
        </w:rPr>
        <w:t>.</w:t>
      </w:r>
      <w:r w:rsidR="00731103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Делание — это, в большинстве случаев, </w:t>
      </w:r>
      <w:r w:rsidR="001D1DC2" w:rsidRPr="00FE6246">
        <w:rPr>
          <w:rStyle w:val="s1"/>
          <w:rFonts w:ascii="Georgia" w:hAnsi="Georgia"/>
          <w:sz w:val="28"/>
          <w:szCs w:val="28"/>
        </w:rPr>
        <w:t>автоматизм</w:t>
      </w:r>
      <w:r w:rsidR="001D1DC2" w:rsidRPr="00FE6246">
        <w:rPr>
          <w:rFonts w:ascii="Georgia" w:hAnsi="Georgia"/>
          <w:sz w:val="28"/>
          <w:szCs w:val="28"/>
        </w:rPr>
        <w:t xml:space="preserve">, родившийся из повторений, из рефлекса, из инерции и привычки. Потому неделание, напротив, — это </w:t>
      </w:r>
      <w:r w:rsidR="001D1DC2" w:rsidRPr="008B188E">
        <w:rPr>
          <w:rStyle w:val="--0"/>
        </w:rPr>
        <w:t xml:space="preserve">осознанное и </w:t>
      </w:r>
      <w:r w:rsidR="001D1DC2" w:rsidRPr="008B188E">
        <w:rPr>
          <w:rStyle w:val="--"/>
        </w:rPr>
        <w:t>неповторимое.</w:t>
      </w:r>
      <w:r w:rsidR="001D1DC2" w:rsidRPr="00FE6246">
        <w:rPr>
          <w:rFonts w:ascii="Georgia" w:hAnsi="Georgia"/>
          <w:sz w:val="28"/>
          <w:szCs w:val="28"/>
        </w:rPr>
        <w:t xml:space="preserve"> В идеале — это </w:t>
      </w:r>
      <w:r w:rsidR="001D1DC2" w:rsidRPr="008B188E">
        <w:rPr>
          <w:rStyle w:val="--0"/>
        </w:rPr>
        <w:t xml:space="preserve">акт </w:t>
      </w:r>
      <w:r w:rsidR="001D1DC2" w:rsidRPr="008B188E">
        <w:rPr>
          <w:rStyle w:val="--"/>
        </w:rPr>
        <w:t>творчества</w:t>
      </w:r>
      <w:r w:rsidR="001D1DC2" w:rsidRPr="00FE6246">
        <w:rPr>
          <w:rFonts w:ascii="Georgia" w:hAnsi="Georgia"/>
          <w:sz w:val="28"/>
          <w:szCs w:val="28"/>
        </w:rPr>
        <w:t xml:space="preserve">, но не всякое «творчество» годится. Только то, что </w:t>
      </w:r>
      <w:r w:rsidR="001D1DC2" w:rsidRPr="00FE6246">
        <w:rPr>
          <w:rStyle w:val="s1"/>
          <w:rFonts w:ascii="Georgia" w:hAnsi="Georgia"/>
          <w:sz w:val="28"/>
          <w:szCs w:val="28"/>
        </w:rPr>
        <w:t>рождённое из вертикали</w:t>
      </w:r>
      <w:r w:rsidR="001D1DC2" w:rsidRPr="00FE6246">
        <w:rPr>
          <w:rFonts w:ascii="Georgia" w:hAnsi="Georgia"/>
          <w:sz w:val="28"/>
          <w:szCs w:val="28"/>
        </w:rPr>
        <w:t>, а не из желания быть «оригинальным» или «услышанным».</w:t>
      </w:r>
      <w:r w:rsidR="006A3B1E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Проще всего начать с парадоксального примера: </w:t>
      </w:r>
      <w:r w:rsidR="001D1DC2" w:rsidRPr="00FE6246">
        <w:rPr>
          <w:rStyle w:val="s1"/>
          <w:rFonts w:ascii="Georgia" w:hAnsi="Georgia"/>
          <w:sz w:val="28"/>
          <w:szCs w:val="28"/>
        </w:rPr>
        <w:t>неделанием</w:t>
      </w:r>
      <w:r w:rsidR="001D1DC2" w:rsidRPr="00FE6246">
        <w:rPr>
          <w:rFonts w:ascii="Georgia" w:hAnsi="Georgia"/>
          <w:sz w:val="28"/>
          <w:szCs w:val="28"/>
        </w:rPr>
        <w:t xml:space="preserve"> является отказ от активного управления тем, что уже прекрасно работает само — дыхание, сон, пищеварение. Вы ведь </w:t>
      </w:r>
      <w:r w:rsidR="001D1DC2" w:rsidRPr="008B188E">
        <w:rPr>
          <w:rStyle w:val="--"/>
        </w:rPr>
        <w:t xml:space="preserve">не </w:t>
      </w:r>
      <w:r w:rsidR="001D1DC2" w:rsidRPr="008B188E">
        <w:rPr>
          <w:rStyle w:val="--0"/>
        </w:rPr>
        <w:t>учитесь</w:t>
      </w:r>
      <w:r w:rsidR="001D1DC2" w:rsidRPr="008B188E">
        <w:rPr>
          <w:rFonts w:ascii="Georgia" w:hAnsi="Georgia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каждый раз дышать заново? А если начнёте — всё испортите. Значит, здесь </w:t>
      </w:r>
      <w:r w:rsidR="001D1DC2" w:rsidRPr="00FE6246">
        <w:rPr>
          <w:rStyle w:val="s1"/>
          <w:rFonts w:ascii="Georgia" w:hAnsi="Georgia"/>
          <w:sz w:val="28"/>
          <w:szCs w:val="28"/>
        </w:rPr>
        <w:t xml:space="preserve">уместнее </w:t>
      </w:r>
      <w:r w:rsidR="001D1DC2" w:rsidRPr="008B188E">
        <w:rPr>
          <w:rStyle w:val="--"/>
        </w:rPr>
        <w:t xml:space="preserve">не </w:t>
      </w:r>
      <w:r w:rsidR="001D1DC2" w:rsidRPr="008B188E">
        <w:rPr>
          <w:rStyle w:val="--0"/>
        </w:rPr>
        <w:t>вмешиваться</w:t>
      </w:r>
      <w:r w:rsidR="001D1DC2" w:rsidRPr="00FE6246">
        <w:rPr>
          <w:rStyle w:val="--0"/>
          <w:sz w:val="28"/>
          <w:szCs w:val="28"/>
        </w:rPr>
        <w:t>.</w:t>
      </w:r>
      <w:r w:rsidR="001D1DC2" w:rsidRPr="00FE6246">
        <w:rPr>
          <w:rFonts w:ascii="Georgia" w:hAnsi="Georgia"/>
          <w:sz w:val="28"/>
          <w:szCs w:val="28"/>
        </w:rPr>
        <w:t xml:space="preserve"> Неделание — это и </w:t>
      </w:r>
      <w:r w:rsidR="001D1DC2" w:rsidRPr="00FE6246">
        <w:rPr>
          <w:rStyle w:val="s1"/>
          <w:rFonts w:ascii="Georgia" w:hAnsi="Georgia"/>
          <w:sz w:val="28"/>
          <w:szCs w:val="28"/>
        </w:rPr>
        <w:t>воздержание от лишнего</w:t>
      </w:r>
      <w:r w:rsidR="001D1DC2" w:rsidRPr="00FE6246">
        <w:rPr>
          <w:rFonts w:ascii="Georgia" w:hAnsi="Georgia"/>
          <w:sz w:val="28"/>
          <w:szCs w:val="28"/>
        </w:rPr>
        <w:t xml:space="preserve">, и </w:t>
      </w:r>
      <w:r w:rsidR="001D1DC2" w:rsidRPr="00FE6246">
        <w:rPr>
          <w:rStyle w:val="s1"/>
          <w:rFonts w:ascii="Georgia" w:hAnsi="Georgia"/>
          <w:sz w:val="28"/>
          <w:szCs w:val="28"/>
        </w:rPr>
        <w:t>отказ от вмешательства в гармоничные процессы</w:t>
      </w:r>
      <w:r w:rsidR="001D1DC2" w:rsidRPr="00FE6246">
        <w:rPr>
          <w:rFonts w:ascii="Georgia" w:hAnsi="Georgia"/>
          <w:sz w:val="28"/>
          <w:szCs w:val="28"/>
        </w:rPr>
        <w:t xml:space="preserve">. Но это лишь нижняя грань — своего рода </w:t>
      </w:r>
      <w:bookmarkStart w:id="1" w:name="_Hlk209469959"/>
      <w:r w:rsidR="001D1DC2" w:rsidRPr="00FE6246">
        <w:rPr>
          <w:rStyle w:val="s1"/>
          <w:rFonts w:ascii="Georgia" w:hAnsi="Georgia"/>
          <w:sz w:val="28"/>
          <w:szCs w:val="28"/>
        </w:rPr>
        <w:t>аскеза действи</w:t>
      </w:r>
      <w:r w:rsidR="0048679D" w:rsidRPr="00FE6246">
        <w:rPr>
          <w:rStyle w:val="s1"/>
          <w:rFonts w:ascii="Georgia" w:hAnsi="Georgia"/>
          <w:sz w:val="28"/>
          <w:szCs w:val="28"/>
        </w:rPr>
        <w:t>й</w:t>
      </w:r>
      <w:r w:rsidR="0048679D" w:rsidRPr="00FE6246">
        <w:rPr>
          <w:rStyle w:val="af5"/>
          <w:rFonts w:ascii="Georgia" w:hAnsi="Georgia"/>
          <w:szCs w:val="28"/>
        </w:rPr>
        <w:footnoteReference w:id="2"/>
      </w:r>
      <w:r w:rsidR="001D1DC2" w:rsidRPr="00FE6246">
        <w:rPr>
          <w:rFonts w:ascii="Georgia" w:hAnsi="Georgia"/>
          <w:sz w:val="28"/>
          <w:szCs w:val="28"/>
        </w:rPr>
        <w:t>.</w:t>
      </w:r>
      <w:bookmarkEnd w:id="1"/>
      <w:r w:rsidR="00451BC0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>Вот</w:t>
      </w:r>
      <w:r w:rsidR="008B188E">
        <w:rPr>
          <w:rFonts w:ascii="Georgia" w:hAnsi="Georgia"/>
          <w:sz w:val="28"/>
          <w:szCs w:val="28"/>
        </w:rPr>
        <w:t xml:space="preserve"> практика неделания,</w:t>
      </w:r>
      <w:r w:rsidR="001D1DC2" w:rsidRPr="00FE6246">
        <w:rPr>
          <w:rFonts w:ascii="Georgia" w:hAnsi="Georgia"/>
          <w:sz w:val="28"/>
          <w:szCs w:val="28"/>
        </w:rPr>
        <w:t xml:space="preserve"> если таковая возможна: возьмите набор событий — не увеличивайте их, </w:t>
      </w:r>
      <w:r w:rsidR="001D1DC2" w:rsidRPr="00FE6246">
        <w:rPr>
          <w:rStyle w:val="s1"/>
          <w:rFonts w:ascii="Georgia" w:hAnsi="Georgia"/>
          <w:sz w:val="28"/>
          <w:szCs w:val="28"/>
        </w:rPr>
        <w:t>не набрасывайте новое</w:t>
      </w:r>
      <w:r w:rsidR="001D1DC2" w:rsidRPr="00FE6246">
        <w:rPr>
          <w:rFonts w:ascii="Georgia" w:hAnsi="Georgia"/>
          <w:sz w:val="28"/>
          <w:szCs w:val="28"/>
        </w:rPr>
        <w:t xml:space="preserve">, как это делает ваш ум. Оставьте их количество прежним. Но начните рассматривать </w:t>
      </w:r>
      <w:r w:rsidR="001D1DC2" w:rsidRPr="008B188E">
        <w:rPr>
          <w:rStyle w:val="--"/>
        </w:rPr>
        <w:t xml:space="preserve">всё </w:t>
      </w:r>
      <w:r w:rsidR="001D1DC2" w:rsidRPr="008B188E">
        <w:rPr>
          <w:rStyle w:val="--0"/>
        </w:rPr>
        <w:t>глубже</w:t>
      </w:r>
      <w:r w:rsidR="001D1DC2" w:rsidRPr="00FE6246">
        <w:rPr>
          <w:rStyle w:val="--0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— увеличивайте количество </w:t>
      </w:r>
      <w:r w:rsidR="001D1DC2" w:rsidRPr="00FE6246">
        <w:rPr>
          <w:rStyle w:val="s1"/>
          <w:rFonts w:ascii="Georgia" w:hAnsi="Georgia"/>
          <w:sz w:val="28"/>
          <w:szCs w:val="28"/>
        </w:rPr>
        <w:t>связей между ними</w:t>
      </w:r>
      <w:r w:rsidR="001D1DC2" w:rsidRPr="00FE6246">
        <w:rPr>
          <w:rFonts w:ascii="Georgia" w:hAnsi="Georgia"/>
          <w:sz w:val="28"/>
          <w:szCs w:val="28"/>
        </w:rPr>
        <w:t xml:space="preserve">. Связь изменилась — значит, это уже </w:t>
      </w:r>
      <w:r w:rsidR="001D1DC2" w:rsidRPr="008B188E">
        <w:rPr>
          <w:rStyle w:val="--"/>
        </w:rPr>
        <w:t xml:space="preserve">новая </w:t>
      </w:r>
      <w:r w:rsidR="001D1DC2" w:rsidRPr="008B188E">
        <w:rPr>
          <w:rStyle w:val="--0"/>
        </w:rPr>
        <w:t>связь,</w:t>
      </w:r>
      <w:r w:rsidR="001D1DC2" w:rsidRPr="008B188E">
        <w:rPr>
          <w:rFonts w:ascii="Georgia" w:hAnsi="Georgia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новая глубина. </w:t>
      </w:r>
      <w:r w:rsidR="001D1DC2" w:rsidRPr="00FE6246">
        <w:rPr>
          <w:rStyle w:val="s1"/>
          <w:rFonts w:ascii="Georgia" w:hAnsi="Georgia"/>
          <w:sz w:val="28"/>
          <w:szCs w:val="28"/>
        </w:rPr>
        <w:t>Фрактальное разворачивание</w:t>
      </w:r>
      <w:r w:rsidR="001D1DC2" w:rsidRPr="00FE6246">
        <w:rPr>
          <w:rFonts w:ascii="Georgia" w:hAnsi="Georgia"/>
          <w:sz w:val="28"/>
          <w:szCs w:val="28"/>
        </w:rPr>
        <w:t xml:space="preserve"> реальности начинается тогда, когда вы вместо прибавления начинаете </w:t>
      </w:r>
      <w:r w:rsidR="00635197" w:rsidRPr="00FE6246">
        <w:rPr>
          <w:rStyle w:val="s1"/>
          <w:rFonts w:ascii="Georgia" w:hAnsi="Georgia"/>
          <w:sz w:val="28"/>
          <w:szCs w:val="28"/>
        </w:rPr>
        <w:t>у</w:t>
      </w:r>
      <w:r w:rsidR="001D1DC2" w:rsidRPr="00FE6246">
        <w:rPr>
          <w:rStyle w:val="s1"/>
          <w:rFonts w:ascii="Georgia" w:hAnsi="Georgia"/>
          <w:sz w:val="28"/>
          <w:szCs w:val="28"/>
        </w:rPr>
        <w:t>глубляться</w:t>
      </w:r>
      <w:r w:rsidR="001D1DC2" w:rsidRPr="00FE6246">
        <w:rPr>
          <w:rFonts w:ascii="Georgia" w:hAnsi="Georgia"/>
          <w:sz w:val="28"/>
          <w:szCs w:val="28"/>
        </w:rPr>
        <w:t>. И вы удивитесь: мир</w:t>
      </w:r>
      <w:r w:rsidR="008B188E">
        <w:rPr>
          <w:rFonts w:ascii="Georgia" w:hAnsi="Georgia"/>
          <w:sz w:val="28"/>
          <w:szCs w:val="28"/>
        </w:rPr>
        <w:t xml:space="preserve"> не меняется,</w:t>
      </w:r>
      <w:r w:rsidR="001D1DC2" w:rsidRPr="00FE6246">
        <w:rPr>
          <w:rFonts w:ascii="Georgia" w:hAnsi="Georgia"/>
          <w:sz w:val="28"/>
          <w:szCs w:val="28"/>
        </w:rPr>
        <w:t xml:space="preserve"> а </w:t>
      </w:r>
      <w:r w:rsidR="001D1DC2" w:rsidRPr="00FE6246">
        <w:rPr>
          <w:rStyle w:val="s1"/>
          <w:rFonts w:ascii="Georgia" w:hAnsi="Georgia"/>
          <w:sz w:val="28"/>
          <w:szCs w:val="28"/>
        </w:rPr>
        <w:t>становится другим</w:t>
      </w:r>
      <w:r w:rsidR="001D1DC2" w:rsidRPr="00FE6246">
        <w:rPr>
          <w:rFonts w:ascii="Georgia" w:hAnsi="Georgia"/>
          <w:sz w:val="28"/>
          <w:szCs w:val="28"/>
        </w:rPr>
        <w:t xml:space="preserve">. Вы перестаёте быть зрителем. Вы становитесь </w:t>
      </w:r>
      <w:r w:rsidR="001D1DC2" w:rsidRPr="008B188E">
        <w:rPr>
          <w:rStyle w:val="--"/>
        </w:rPr>
        <w:t xml:space="preserve">точкой </w:t>
      </w:r>
      <w:r w:rsidR="001D1DC2" w:rsidRPr="008B188E">
        <w:rPr>
          <w:rStyle w:val="--0"/>
        </w:rPr>
        <w:t>сборки.</w:t>
      </w:r>
      <w:r w:rsidR="006A3B1E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И вот когда вы достигаете </w:t>
      </w:r>
      <w:r w:rsidR="001D1DC2" w:rsidRPr="00FE6246">
        <w:rPr>
          <w:rStyle w:val="s1"/>
          <w:rFonts w:ascii="Georgia" w:hAnsi="Georgia"/>
          <w:sz w:val="28"/>
          <w:szCs w:val="28"/>
        </w:rPr>
        <w:t>предела</w:t>
      </w:r>
      <w:r w:rsidR="001D1DC2" w:rsidRPr="00FE6246">
        <w:rPr>
          <w:rFonts w:ascii="Georgia" w:hAnsi="Georgia"/>
          <w:sz w:val="28"/>
          <w:szCs w:val="28"/>
        </w:rPr>
        <w:t xml:space="preserve"> — того количества связей, которое соответствует </w:t>
      </w:r>
      <w:r w:rsidR="001D1DC2" w:rsidRPr="00FE6246">
        <w:rPr>
          <w:rStyle w:val="s1"/>
          <w:rFonts w:ascii="Georgia" w:hAnsi="Georgia"/>
          <w:sz w:val="28"/>
          <w:szCs w:val="28"/>
        </w:rPr>
        <w:t>реальному числу связей в мире</w:t>
      </w:r>
      <w:r w:rsidR="001D1DC2" w:rsidRPr="00FE6246">
        <w:rPr>
          <w:rFonts w:ascii="Georgia" w:hAnsi="Georgia"/>
          <w:sz w:val="28"/>
          <w:szCs w:val="28"/>
        </w:rPr>
        <w:t xml:space="preserve"> (не в вашем уме!), тогда и только тогда возможен </w:t>
      </w:r>
      <w:r w:rsidR="001D1DC2" w:rsidRPr="00FE6246">
        <w:rPr>
          <w:rStyle w:val="s1"/>
          <w:rFonts w:ascii="Georgia" w:hAnsi="Georgia"/>
          <w:sz w:val="28"/>
          <w:szCs w:val="28"/>
        </w:rPr>
        <w:t>переход</w:t>
      </w:r>
      <w:r w:rsidR="001D1DC2" w:rsidRPr="00FE6246">
        <w:rPr>
          <w:rFonts w:ascii="Georgia" w:hAnsi="Georgia"/>
          <w:sz w:val="28"/>
          <w:szCs w:val="28"/>
        </w:rPr>
        <w:t xml:space="preserve">. Система становится </w:t>
      </w:r>
      <w:r w:rsidR="001D1DC2" w:rsidRPr="00FE6246">
        <w:rPr>
          <w:rStyle w:val="s1"/>
          <w:rFonts w:ascii="Georgia" w:hAnsi="Georgia"/>
          <w:sz w:val="28"/>
          <w:szCs w:val="28"/>
        </w:rPr>
        <w:t>самодостаточной</w:t>
      </w:r>
      <w:r w:rsidR="001D1DC2" w:rsidRPr="00FE6246">
        <w:rPr>
          <w:rFonts w:ascii="Georgia" w:hAnsi="Georgia"/>
          <w:sz w:val="28"/>
          <w:szCs w:val="28"/>
        </w:rPr>
        <w:t>, и в неё добавляются</w:t>
      </w:r>
      <w:r w:rsidR="008B188E">
        <w:rPr>
          <w:rFonts w:ascii="Georgia" w:hAnsi="Georgia"/>
          <w:sz w:val="28"/>
          <w:szCs w:val="28"/>
        </w:rPr>
        <w:t xml:space="preserve"> новые объекты.</w:t>
      </w:r>
      <w:r w:rsidR="001D1DC2" w:rsidRPr="00FE6246">
        <w:rPr>
          <w:rFonts w:ascii="Georgia" w:hAnsi="Georgia"/>
          <w:sz w:val="28"/>
          <w:szCs w:val="28"/>
        </w:rPr>
        <w:t xml:space="preserve"> Не потому, что вы их «придумали», а потому, что </w:t>
      </w:r>
      <w:r w:rsidR="001D1DC2" w:rsidRPr="00FE6246">
        <w:rPr>
          <w:rStyle w:val="s1"/>
          <w:rFonts w:ascii="Georgia" w:hAnsi="Georgia"/>
          <w:sz w:val="28"/>
          <w:szCs w:val="28"/>
        </w:rPr>
        <w:t xml:space="preserve">вектор сознания </w:t>
      </w:r>
      <w:r w:rsidR="001D1DC2" w:rsidRPr="00695B54">
        <w:rPr>
          <w:rStyle w:val="--"/>
        </w:rPr>
        <w:t xml:space="preserve">вызвал </w:t>
      </w:r>
      <w:r w:rsidR="001D1DC2" w:rsidRPr="00695B54">
        <w:rPr>
          <w:rStyle w:val="--0"/>
        </w:rPr>
        <w:t>их</w:t>
      </w:r>
      <w:r w:rsidR="001D1DC2" w:rsidRPr="00FE6246">
        <w:rPr>
          <w:rStyle w:val="--0"/>
          <w:sz w:val="28"/>
          <w:szCs w:val="28"/>
        </w:rPr>
        <w:t xml:space="preserve"> </w:t>
      </w:r>
      <w:r w:rsidR="001D1DC2" w:rsidRPr="00FE6246">
        <w:rPr>
          <w:rStyle w:val="s1"/>
          <w:rFonts w:ascii="Georgia" w:hAnsi="Georgia"/>
          <w:sz w:val="28"/>
          <w:szCs w:val="28"/>
        </w:rPr>
        <w:t>к проявлению</w:t>
      </w:r>
      <w:r w:rsidR="001D1DC2" w:rsidRPr="00FE6246">
        <w:rPr>
          <w:rFonts w:ascii="Georgia" w:hAnsi="Georgia"/>
          <w:sz w:val="28"/>
          <w:szCs w:val="28"/>
        </w:rPr>
        <w:t xml:space="preserve">. Это и есть работа с </w:t>
      </w:r>
      <w:r w:rsidR="001D1DC2" w:rsidRPr="00FE6246">
        <w:rPr>
          <w:rStyle w:val="s1"/>
          <w:rFonts w:ascii="Georgia" w:hAnsi="Georgia"/>
          <w:sz w:val="28"/>
          <w:szCs w:val="28"/>
        </w:rPr>
        <w:t>уровнем мерности</w:t>
      </w:r>
      <w:r w:rsidR="001D1DC2" w:rsidRPr="00FE6246">
        <w:rPr>
          <w:rFonts w:ascii="Georgia" w:hAnsi="Georgia"/>
          <w:sz w:val="28"/>
          <w:szCs w:val="28"/>
        </w:rPr>
        <w:t>, а не с количественным перегрузом.</w:t>
      </w:r>
      <w:r w:rsidR="008C3805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>Вы подменяете глубину шириной. Вместо одного фрактального узора — у вас тысяча пустых картинок.</w:t>
      </w:r>
      <w:r w:rsidR="00293137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А теперь представьте, что </w:t>
      </w:r>
      <w:r w:rsidR="001D1DC2" w:rsidRPr="00FE6246">
        <w:rPr>
          <w:rStyle w:val="s1"/>
          <w:rFonts w:ascii="Georgia" w:hAnsi="Georgia"/>
          <w:sz w:val="28"/>
          <w:szCs w:val="28"/>
        </w:rPr>
        <w:t>ваш подход к жизни</w:t>
      </w:r>
      <w:r w:rsidR="001D1DC2" w:rsidRPr="00FE6246">
        <w:rPr>
          <w:rFonts w:ascii="Georgia" w:hAnsi="Georgia"/>
          <w:sz w:val="28"/>
          <w:szCs w:val="28"/>
        </w:rPr>
        <w:t xml:space="preserve"> стал бы таким. Не навязывать себе новые цели, а </w:t>
      </w:r>
      <w:r w:rsidR="001D1DC2" w:rsidRPr="00FE6246">
        <w:rPr>
          <w:rStyle w:val="s1"/>
          <w:rFonts w:ascii="Georgia" w:hAnsi="Georgia"/>
          <w:sz w:val="28"/>
          <w:szCs w:val="28"/>
        </w:rPr>
        <w:t>углубляться в текущие</w:t>
      </w:r>
      <w:r w:rsidR="001D1DC2" w:rsidRPr="00FE6246">
        <w:rPr>
          <w:rFonts w:ascii="Georgia" w:hAnsi="Georgia"/>
          <w:sz w:val="28"/>
          <w:szCs w:val="28"/>
        </w:rPr>
        <w:t xml:space="preserve">. Не искать нового знания, а </w:t>
      </w:r>
      <w:r w:rsidR="001D1DC2" w:rsidRPr="00FE6246">
        <w:rPr>
          <w:rStyle w:val="s1"/>
          <w:rFonts w:ascii="Georgia" w:hAnsi="Georgia"/>
          <w:sz w:val="28"/>
          <w:szCs w:val="28"/>
        </w:rPr>
        <w:t xml:space="preserve">проникать в глубину </w:t>
      </w:r>
      <w:r w:rsidR="001D1DC2" w:rsidRPr="00695B54">
        <w:rPr>
          <w:rStyle w:val="--0"/>
        </w:rPr>
        <w:t xml:space="preserve">уже </w:t>
      </w:r>
      <w:r w:rsidR="001D1DC2" w:rsidRPr="00695B54">
        <w:rPr>
          <w:rStyle w:val="--"/>
        </w:rPr>
        <w:t>открытого</w:t>
      </w:r>
      <w:r w:rsidR="001D1DC2" w:rsidRPr="00FE6246">
        <w:rPr>
          <w:rFonts w:ascii="Georgia" w:hAnsi="Georgia"/>
          <w:sz w:val="28"/>
          <w:szCs w:val="28"/>
        </w:rPr>
        <w:t xml:space="preserve">. Это и есть </w:t>
      </w:r>
      <w:r w:rsidR="001D1DC2" w:rsidRPr="00695B54">
        <w:rPr>
          <w:rStyle w:val="--"/>
        </w:rPr>
        <w:t xml:space="preserve">алгоритм </w:t>
      </w:r>
      <w:r w:rsidR="001D1DC2" w:rsidRPr="00695B54">
        <w:rPr>
          <w:rStyle w:val="--0"/>
        </w:rPr>
        <w:t>неделания</w:t>
      </w:r>
      <w:r w:rsidR="001D1DC2" w:rsidRPr="00FE6246">
        <w:rPr>
          <w:rStyle w:val="--0"/>
          <w:sz w:val="28"/>
          <w:szCs w:val="28"/>
        </w:rPr>
        <w:t>,</w:t>
      </w:r>
      <w:r w:rsidR="001D1DC2" w:rsidRPr="00FE6246">
        <w:rPr>
          <w:rFonts w:ascii="Georgia" w:hAnsi="Georgia"/>
          <w:sz w:val="28"/>
          <w:szCs w:val="28"/>
        </w:rPr>
        <w:t xml:space="preserve"> путь вверх через отказ от суеты.</w:t>
      </w:r>
      <w:r w:rsidR="00293137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>А оценки?</w:t>
      </w:r>
      <w:r w:rsidR="00293137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>Они тоже</w:t>
      </w:r>
      <w:r w:rsidR="00695B54">
        <w:rPr>
          <w:rFonts w:ascii="Georgia" w:hAnsi="Georgia"/>
          <w:sz w:val="28"/>
          <w:szCs w:val="28"/>
        </w:rPr>
        <w:t>,</w:t>
      </w:r>
      <w:r w:rsidR="001D1DC2" w:rsidRPr="00FE6246">
        <w:rPr>
          <w:rFonts w:ascii="Georgia" w:hAnsi="Georgia"/>
          <w:sz w:val="28"/>
          <w:szCs w:val="28"/>
        </w:rPr>
        <w:t xml:space="preserve"> должны быть</w:t>
      </w:r>
      <w:r w:rsidR="00695B54">
        <w:rPr>
          <w:rFonts w:ascii="Georgia" w:hAnsi="Georgia"/>
          <w:sz w:val="28"/>
          <w:szCs w:val="28"/>
        </w:rPr>
        <w:t xml:space="preserve"> предметом практики.</w:t>
      </w:r>
      <w:r w:rsidR="001D1DC2" w:rsidRPr="00FE6246">
        <w:rPr>
          <w:rFonts w:ascii="Georgia" w:hAnsi="Georgia"/>
          <w:sz w:val="28"/>
          <w:szCs w:val="28"/>
        </w:rPr>
        <w:t xml:space="preserve"> Неделание требует, чтобы вы </w:t>
      </w:r>
      <w:r w:rsidR="001D1DC2" w:rsidRPr="00FE6246">
        <w:rPr>
          <w:rStyle w:val="s1"/>
          <w:rFonts w:ascii="Georgia" w:hAnsi="Georgia"/>
          <w:b/>
          <w:bCs/>
          <w:i/>
          <w:iCs/>
          <w:sz w:val="28"/>
          <w:szCs w:val="28"/>
        </w:rPr>
        <w:t>переоценили преувеличенное</w:t>
      </w:r>
      <w:r w:rsidR="001D1DC2" w:rsidRPr="00FE6246">
        <w:rPr>
          <w:rFonts w:ascii="Georgia" w:hAnsi="Georgia"/>
          <w:i/>
          <w:iCs/>
          <w:sz w:val="28"/>
          <w:szCs w:val="28"/>
        </w:rPr>
        <w:t xml:space="preserve"> и </w:t>
      </w:r>
      <w:r w:rsidR="001D1DC2" w:rsidRPr="00FE6246">
        <w:rPr>
          <w:rStyle w:val="s1"/>
          <w:rFonts w:ascii="Georgia" w:hAnsi="Georgia"/>
          <w:b/>
          <w:bCs/>
          <w:i/>
          <w:iCs/>
          <w:sz w:val="28"/>
          <w:szCs w:val="28"/>
        </w:rPr>
        <w:t>преувеличили заниженное</w:t>
      </w:r>
      <w:r w:rsidR="001D1DC2" w:rsidRPr="00FE6246">
        <w:rPr>
          <w:rFonts w:ascii="Georgia" w:hAnsi="Georgia"/>
          <w:i/>
          <w:iCs/>
          <w:sz w:val="28"/>
          <w:szCs w:val="28"/>
        </w:rPr>
        <w:t xml:space="preserve"> — </w:t>
      </w:r>
      <w:r w:rsidR="001D1DC2" w:rsidRPr="00FE6246">
        <w:rPr>
          <w:rStyle w:val="s1"/>
          <w:rFonts w:ascii="Georgia" w:hAnsi="Georgia"/>
          <w:b/>
          <w:bCs/>
          <w:i/>
          <w:iCs/>
          <w:sz w:val="28"/>
          <w:szCs w:val="28"/>
        </w:rPr>
        <w:t>не во внешнем, а в себе</w:t>
      </w:r>
      <w:r w:rsidR="001D1DC2" w:rsidRPr="00FE6246">
        <w:rPr>
          <w:rFonts w:ascii="Georgia" w:hAnsi="Georgia"/>
          <w:sz w:val="28"/>
          <w:szCs w:val="28"/>
        </w:rPr>
        <w:t xml:space="preserve">. Подсветили тени и обострили свет. </w:t>
      </w:r>
      <w:r w:rsidR="001D1DC2" w:rsidRPr="00FE6246">
        <w:rPr>
          <w:rFonts w:ascii="Georgia" w:hAnsi="Georgia"/>
          <w:sz w:val="28"/>
          <w:szCs w:val="28"/>
        </w:rPr>
        <w:lastRenderedPageBreak/>
        <w:t xml:space="preserve">Это </w:t>
      </w:r>
      <w:r w:rsidR="001D1DC2" w:rsidRPr="00FE6246">
        <w:rPr>
          <w:rStyle w:val="s1"/>
          <w:rFonts w:ascii="Georgia" w:hAnsi="Georgia"/>
          <w:sz w:val="28"/>
          <w:szCs w:val="28"/>
        </w:rPr>
        <w:t>непроизвольная работа самооценки</w:t>
      </w:r>
      <w:r w:rsidR="001D1DC2" w:rsidRPr="00FE6246">
        <w:rPr>
          <w:rFonts w:ascii="Georgia" w:hAnsi="Georgia"/>
          <w:sz w:val="28"/>
          <w:szCs w:val="28"/>
        </w:rPr>
        <w:t xml:space="preserve">, когда вы учитесь упрощать сложное и усложнять простое — не ради эффектности, а ради восстановления </w:t>
      </w:r>
      <w:r w:rsidR="001D1DC2" w:rsidRPr="00FE6246">
        <w:rPr>
          <w:rStyle w:val="s1"/>
          <w:rFonts w:ascii="Georgia" w:hAnsi="Georgia"/>
          <w:sz w:val="28"/>
          <w:szCs w:val="28"/>
        </w:rPr>
        <w:t>симметрии внутренней топологии</w:t>
      </w:r>
      <w:r w:rsidR="001D1DC2" w:rsidRPr="00FE6246">
        <w:rPr>
          <w:rFonts w:ascii="Georgia" w:hAnsi="Georgia"/>
          <w:sz w:val="28"/>
          <w:szCs w:val="28"/>
        </w:rPr>
        <w:t>.</w:t>
      </w:r>
      <w:r w:rsidR="00293137" w:rsidRPr="00FE6246">
        <w:rPr>
          <w:rFonts w:ascii="Georgia" w:hAnsi="Georgia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Всё это — не «философия» как слово, а </w:t>
      </w:r>
      <w:r w:rsidR="001D1DC2" w:rsidRPr="00FE6246">
        <w:rPr>
          <w:rStyle w:val="s1"/>
          <w:rFonts w:ascii="Georgia" w:hAnsi="Georgia"/>
          <w:sz w:val="28"/>
          <w:szCs w:val="28"/>
        </w:rPr>
        <w:t>фрактальный подход к жизни</w:t>
      </w:r>
      <w:r w:rsidR="001D1DC2" w:rsidRPr="00FE6246">
        <w:rPr>
          <w:rFonts w:ascii="Georgia" w:hAnsi="Georgia"/>
          <w:sz w:val="28"/>
          <w:szCs w:val="28"/>
        </w:rPr>
        <w:t xml:space="preserve">, в котором вы обнаруживаете, что </w:t>
      </w:r>
      <w:r w:rsidR="001D1DC2" w:rsidRPr="00695B54">
        <w:rPr>
          <w:rStyle w:val="--"/>
        </w:rPr>
        <w:t xml:space="preserve">большое </w:t>
      </w:r>
      <w:r w:rsidR="001D1DC2" w:rsidRPr="00695B54">
        <w:rPr>
          <w:rStyle w:val="--0"/>
        </w:rPr>
        <w:t>событие</w:t>
      </w:r>
      <w:r w:rsidR="001D1DC2" w:rsidRPr="00FE6246">
        <w:rPr>
          <w:rStyle w:val="--0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— лишь </w:t>
      </w:r>
      <w:r w:rsidR="001D1DC2" w:rsidRPr="00695B54">
        <w:rPr>
          <w:rStyle w:val="--"/>
        </w:rPr>
        <w:t xml:space="preserve">увеличенное </w:t>
      </w:r>
      <w:r w:rsidR="001D1DC2" w:rsidRPr="00695B54">
        <w:rPr>
          <w:rStyle w:val="--0"/>
        </w:rPr>
        <w:t>малое</w:t>
      </w:r>
      <w:r w:rsidR="001D1DC2" w:rsidRPr="00FE6246">
        <w:rPr>
          <w:rStyle w:val="--0"/>
          <w:sz w:val="28"/>
          <w:szCs w:val="28"/>
        </w:rPr>
        <w:t>.</w:t>
      </w:r>
      <w:r w:rsidR="001D1DC2" w:rsidRPr="00FE6246">
        <w:rPr>
          <w:rFonts w:ascii="Georgia" w:hAnsi="Georgia"/>
          <w:sz w:val="28"/>
          <w:szCs w:val="28"/>
        </w:rPr>
        <w:t xml:space="preserve"> Что явления различаются </w:t>
      </w:r>
      <w:r w:rsidR="001D1DC2" w:rsidRPr="00FE6246">
        <w:rPr>
          <w:rStyle w:val="s1"/>
          <w:rFonts w:ascii="Georgia" w:hAnsi="Georgia"/>
          <w:sz w:val="28"/>
          <w:szCs w:val="28"/>
        </w:rPr>
        <w:t>размером</w:t>
      </w:r>
      <w:r w:rsidR="001D1DC2" w:rsidRPr="00FE6246">
        <w:rPr>
          <w:rFonts w:ascii="Georgia" w:hAnsi="Georgia"/>
          <w:sz w:val="28"/>
          <w:szCs w:val="28"/>
        </w:rPr>
        <w:t xml:space="preserve">, но не </w:t>
      </w:r>
      <w:r w:rsidR="001D1DC2" w:rsidRPr="00FE6246">
        <w:rPr>
          <w:rStyle w:val="s1"/>
          <w:rFonts w:ascii="Georgia" w:hAnsi="Georgia"/>
          <w:sz w:val="28"/>
          <w:szCs w:val="28"/>
        </w:rPr>
        <w:t>принципом</w:t>
      </w:r>
      <w:r w:rsidR="001D1DC2" w:rsidRPr="00FE6246">
        <w:rPr>
          <w:rFonts w:ascii="Georgia" w:hAnsi="Georgia"/>
          <w:sz w:val="28"/>
          <w:szCs w:val="28"/>
        </w:rPr>
        <w:t xml:space="preserve">. И тогда вы впервые получаете </w:t>
      </w:r>
      <w:r w:rsidR="001D1DC2" w:rsidRPr="00FE6246">
        <w:rPr>
          <w:rStyle w:val="s1"/>
          <w:rFonts w:ascii="Georgia" w:hAnsi="Georgia"/>
          <w:sz w:val="28"/>
          <w:szCs w:val="28"/>
        </w:rPr>
        <w:t>доступ к универсальному взгляду</w:t>
      </w:r>
      <w:r w:rsidR="001D1DC2" w:rsidRPr="00FE6246">
        <w:rPr>
          <w:rFonts w:ascii="Georgia" w:hAnsi="Georgia"/>
          <w:sz w:val="28"/>
          <w:szCs w:val="28"/>
        </w:rPr>
        <w:t xml:space="preserve">, из которого </w:t>
      </w:r>
      <w:r w:rsidR="001D1DC2" w:rsidRPr="00FE6246">
        <w:rPr>
          <w:rStyle w:val="s1"/>
          <w:rFonts w:ascii="Georgia" w:hAnsi="Georgia"/>
          <w:sz w:val="28"/>
          <w:szCs w:val="28"/>
        </w:rPr>
        <w:t xml:space="preserve">и начинается истинная </w:t>
      </w:r>
      <w:r w:rsidR="001D1DC2" w:rsidRPr="00695B54">
        <w:rPr>
          <w:rStyle w:val="--0"/>
        </w:rPr>
        <w:t xml:space="preserve">практика </w:t>
      </w:r>
      <w:r w:rsidR="001D1DC2" w:rsidRPr="00695B54">
        <w:rPr>
          <w:rStyle w:val="--"/>
        </w:rPr>
        <w:t>неделания</w:t>
      </w:r>
      <w:r w:rsidR="001D1DC2" w:rsidRPr="00FE6246">
        <w:rPr>
          <w:rStyle w:val="--"/>
          <w:sz w:val="28"/>
          <w:szCs w:val="28"/>
        </w:rPr>
        <w:t>.</w:t>
      </w:r>
      <w:r w:rsidR="00C85428" w:rsidRPr="00FE6246">
        <w:rPr>
          <w:rStyle w:val="--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Если вы сумели внедрить неделание в делание, то перед вами открывается следующий пласт: выбор дела, формы, подхода. Вроде бы вы снова возвращаетесь к привычной модели — «что делать?», но теперь ваш выбор подчинён иной логике, вы ищете не то, что выгодно, а то, что вас расширяет. </w:t>
      </w:r>
      <w:r w:rsidR="00C85428" w:rsidRPr="00FE6246">
        <w:rPr>
          <w:rFonts w:ascii="Georgia" w:hAnsi="Georgia"/>
          <w:caps/>
          <w:color w:val="FF0000"/>
          <w:sz w:val="28"/>
          <w:szCs w:val="28"/>
        </w:rPr>
        <w:t xml:space="preserve"> </w:t>
      </w:r>
      <w:r w:rsidR="001D1DC2" w:rsidRPr="00FE6246">
        <w:rPr>
          <w:rFonts w:ascii="Georgia" w:hAnsi="Georgia"/>
          <w:sz w:val="28"/>
          <w:szCs w:val="28"/>
        </w:rPr>
        <w:t xml:space="preserve">А теперь простая истина: озарение всегда </w:t>
      </w:r>
      <w:r w:rsidR="001D1DC2" w:rsidRPr="00695B54">
        <w:rPr>
          <w:rStyle w:val="--0"/>
        </w:rPr>
        <w:t xml:space="preserve">приходит </w:t>
      </w:r>
      <w:r w:rsidR="001D1DC2" w:rsidRPr="00695B54">
        <w:rPr>
          <w:rStyle w:val="--"/>
        </w:rPr>
        <w:t>внезапно</w:t>
      </w:r>
      <w:r w:rsidR="001D1DC2" w:rsidRPr="00FE6246">
        <w:rPr>
          <w:rFonts w:ascii="Georgia" w:hAnsi="Georgia"/>
          <w:sz w:val="28"/>
          <w:szCs w:val="28"/>
        </w:rPr>
        <w:t xml:space="preserve">, а не тогда, когда вы его ждёте. </w:t>
      </w:r>
    </w:p>
    <w:p w14:paraId="1C65462A" w14:textId="78B956D4" w:rsidR="001D1DC2" w:rsidRPr="001D1DC2" w:rsidRDefault="00124A90" w:rsidP="008A66F0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1D1DC2" w:rsidRPr="00695B54">
        <w:rPr>
          <w:rFonts w:eastAsia="Times New Roman"/>
          <w:szCs w:val="28"/>
        </w:rPr>
        <w:t>Зап</w:t>
      </w:r>
      <w:r w:rsidR="001D1DC2" w:rsidRPr="001D1DC2">
        <w:rPr>
          <w:rFonts w:eastAsia="Times New Roman"/>
          <w:szCs w:val="28"/>
        </w:rPr>
        <w:t xml:space="preserve">омните: </w:t>
      </w:r>
      <w:r w:rsidR="001D1DC2" w:rsidRPr="00C85428">
        <w:rPr>
          <w:rFonts w:eastAsia="Times New Roman"/>
          <w:szCs w:val="28"/>
        </w:rPr>
        <w:t xml:space="preserve">любая практика — это способ выйти на </w:t>
      </w:r>
      <w:r w:rsidR="00C85428">
        <w:rPr>
          <w:rFonts w:eastAsia="Times New Roman"/>
          <w:szCs w:val="28"/>
        </w:rPr>
        <w:t>«</w:t>
      </w:r>
      <w:r w:rsidR="001D1DC2" w:rsidRPr="00C85428">
        <w:rPr>
          <w:rFonts w:eastAsia="Times New Roman"/>
          <w:szCs w:val="28"/>
        </w:rPr>
        <w:t>связь</w:t>
      </w:r>
      <w:r w:rsidR="00C85428">
        <w:rPr>
          <w:rFonts w:eastAsia="Times New Roman"/>
          <w:szCs w:val="28"/>
        </w:rPr>
        <w:t>»</w:t>
      </w:r>
      <w:r w:rsidR="001D1DC2" w:rsidRPr="001D1DC2">
        <w:rPr>
          <w:rFonts w:eastAsia="Times New Roman"/>
          <w:szCs w:val="28"/>
        </w:rPr>
        <w:t xml:space="preserve">. Вы не обязаны быть оригинальным — вы обязаны </w:t>
      </w:r>
      <w:r w:rsidR="001D1DC2" w:rsidRPr="00C85428">
        <w:rPr>
          <w:rStyle w:val="--0"/>
        </w:rPr>
        <w:t xml:space="preserve">быть </w:t>
      </w:r>
      <w:r w:rsidR="001D1DC2" w:rsidRPr="00C85428">
        <w:rPr>
          <w:rStyle w:val="--"/>
        </w:rPr>
        <w:t>настроенным</w:t>
      </w:r>
      <w:r w:rsidR="001D1DC2" w:rsidRPr="001D1DC2">
        <w:rPr>
          <w:rFonts w:eastAsia="Times New Roman"/>
          <w:szCs w:val="28"/>
        </w:rPr>
        <w:t>.</w:t>
      </w:r>
      <w:r w:rsidR="00DB6861">
        <w:rPr>
          <w:rFonts w:eastAsia="Times New Roman"/>
          <w:szCs w:val="28"/>
        </w:rPr>
        <w:t xml:space="preserve"> </w:t>
      </w:r>
      <w:r w:rsidR="001D1DC2" w:rsidRPr="001D1DC2">
        <w:rPr>
          <w:rFonts w:eastAsia="Times New Roman"/>
          <w:szCs w:val="28"/>
        </w:rPr>
        <w:t xml:space="preserve">А дальше — следующая задача: </w:t>
      </w:r>
      <w:r w:rsidR="001D1DC2" w:rsidRPr="00C85428">
        <w:rPr>
          <w:rFonts w:eastAsia="Times New Roman"/>
          <w:szCs w:val="28"/>
        </w:rPr>
        <w:t>соединить все формы вашей деятельности в одну</w:t>
      </w:r>
      <w:r w:rsidR="001D1DC2" w:rsidRPr="001D1DC2">
        <w:rPr>
          <w:rFonts w:eastAsia="Times New Roman"/>
          <w:szCs w:val="28"/>
        </w:rPr>
        <w:t xml:space="preserve">. Объединить делание и неделание, практику и наблюдение, восприятие и анализ в </w:t>
      </w:r>
      <w:r w:rsidR="001D1DC2" w:rsidRPr="009D47D5">
        <w:rPr>
          <w:rStyle w:val="--0"/>
        </w:rPr>
        <w:t xml:space="preserve">единый </w:t>
      </w:r>
      <w:r w:rsidR="001D1DC2" w:rsidRPr="009D47D5">
        <w:rPr>
          <w:rStyle w:val="--"/>
        </w:rPr>
        <w:t>фрактал</w:t>
      </w:r>
      <w:r w:rsidR="001D1DC2" w:rsidRPr="009D47D5">
        <w:rPr>
          <w:rStyle w:val="--0"/>
        </w:rPr>
        <w:t xml:space="preserve"> сознания</w:t>
      </w:r>
      <w:r w:rsidR="001D1DC2" w:rsidRPr="001D1DC2">
        <w:rPr>
          <w:rFonts w:eastAsia="Times New Roman"/>
          <w:szCs w:val="28"/>
        </w:rPr>
        <w:t xml:space="preserve">, который будет называться </w:t>
      </w:r>
      <w:r w:rsidR="001D1DC2" w:rsidRPr="009D47D5">
        <w:rPr>
          <w:rFonts w:eastAsia="Times New Roman"/>
          <w:szCs w:val="28"/>
        </w:rPr>
        <w:t>мировоззрением.</w:t>
      </w:r>
      <w:r w:rsidR="001D1DC2" w:rsidRPr="001D1DC2">
        <w:rPr>
          <w:rFonts w:eastAsia="Times New Roman"/>
          <w:szCs w:val="28"/>
        </w:rPr>
        <w:t xml:space="preserve"> Тогда и только тогда появляется возможность</w:t>
      </w:r>
      <w:r w:rsidR="00695B54">
        <w:rPr>
          <w:rFonts w:eastAsia="Times New Roman"/>
          <w:szCs w:val="28"/>
        </w:rPr>
        <w:t xml:space="preserve"> идти дальше, </w:t>
      </w:r>
      <w:r w:rsidR="001D1DC2" w:rsidRPr="001D1DC2">
        <w:rPr>
          <w:rFonts w:eastAsia="Times New Roman"/>
          <w:szCs w:val="28"/>
        </w:rPr>
        <w:t>к новым формам бытия, к новым смыслам, к новой картине мира.</w:t>
      </w:r>
      <w:r w:rsidR="00DB6861">
        <w:rPr>
          <w:rFonts w:eastAsia="Times New Roman"/>
          <w:szCs w:val="28"/>
        </w:rPr>
        <w:t xml:space="preserve"> </w:t>
      </w:r>
      <w:r w:rsidR="001D1DC2" w:rsidRPr="001D1DC2">
        <w:rPr>
          <w:rFonts w:eastAsia="Times New Roman"/>
          <w:szCs w:val="28"/>
        </w:rPr>
        <w:t xml:space="preserve">Всё это возможно лишь при одном условии: вы </w:t>
      </w:r>
      <w:r w:rsidR="001D1DC2" w:rsidRPr="008849C3">
        <w:rPr>
          <w:rFonts w:eastAsia="Times New Roman"/>
          <w:szCs w:val="28"/>
        </w:rPr>
        <w:t>создаёте внутри себя механизм самооценки</w:t>
      </w:r>
      <w:r w:rsidR="001D1DC2" w:rsidRPr="001D1DC2">
        <w:rPr>
          <w:rFonts w:eastAsia="Times New Roman"/>
          <w:szCs w:val="28"/>
        </w:rPr>
        <w:t xml:space="preserve">, не как осуждение или похвала, а как </w:t>
      </w:r>
      <w:r w:rsidR="001D1DC2" w:rsidRPr="008849C3">
        <w:rPr>
          <w:rFonts w:eastAsia="Times New Roman"/>
          <w:szCs w:val="28"/>
        </w:rPr>
        <w:t>различение важного от неважного</w:t>
      </w:r>
      <w:r w:rsidR="001D1DC2" w:rsidRPr="001D1DC2">
        <w:rPr>
          <w:rFonts w:eastAsia="Times New Roman"/>
          <w:szCs w:val="28"/>
        </w:rPr>
        <w:t xml:space="preserve">, истинного от фантомного, главного от шумового. Вы прекращаете </w:t>
      </w:r>
      <w:r w:rsidR="001D1DC2" w:rsidRPr="008849C3">
        <w:rPr>
          <w:rFonts w:eastAsia="Times New Roman"/>
          <w:szCs w:val="28"/>
        </w:rPr>
        <w:t>коллекционировать впечатления</w:t>
      </w:r>
      <w:r w:rsidR="001D1DC2" w:rsidRPr="001D1DC2">
        <w:rPr>
          <w:rFonts w:eastAsia="Times New Roman"/>
          <w:szCs w:val="28"/>
        </w:rPr>
        <w:t xml:space="preserve"> и </w:t>
      </w:r>
      <w:r w:rsidR="001D1DC2" w:rsidRPr="008849C3">
        <w:rPr>
          <w:rStyle w:val="--"/>
        </w:rPr>
        <w:t xml:space="preserve">начинаете </w:t>
      </w:r>
      <w:r w:rsidR="001D1DC2" w:rsidRPr="008849C3">
        <w:rPr>
          <w:rStyle w:val="--0"/>
        </w:rPr>
        <w:t>собирать</w:t>
      </w:r>
      <w:r w:rsidR="001D1DC2" w:rsidRPr="001D1DC2">
        <w:rPr>
          <w:rFonts w:eastAsia="Times New Roman"/>
          <w:b/>
          <w:bCs/>
          <w:szCs w:val="28"/>
        </w:rPr>
        <w:t xml:space="preserve"> </w:t>
      </w:r>
      <w:r w:rsidR="001D1DC2" w:rsidRPr="008849C3">
        <w:rPr>
          <w:rFonts w:eastAsia="Times New Roman"/>
          <w:szCs w:val="28"/>
        </w:rPr>
        <w:t>смысл.</w:t>
      </w:r>
      <w:r w:rsidR="00DB6861">
        <w:rPr>
          <w:rFonts w:eastAsia="Times New Roman"/>
          <w:szCs w:val="28"/>
        </w:rPr>
        <w:t xml:space="preserve"> </w:t>
      </w:r>
      <w:r w:rsidR="001D1DC2" w:rsidRPr="001D1DC2">
        <w:rPr>
          <w:rFonts w:eastAsia="Times New Roman"/>
          <w:szCs w:val="28"/>
        </w:rPr>
        <w:t xml:space="preserve">А ещё — вы обретаете </w:t>
      </w:r>
      <w:r w:rsidR="001D1DC2" w:rsidRPr="008849C3">
        <w:rPr>
          <w:rFonts w:eastAsia="Times New Roman"/>
          <w:szCs w:val="28"/>
        </w:rPr>
        <w:t>точки отсчёта</w:t>
      </w:r>
      <w:r w:rsidR="001D1DC2" w:rsidRPr="001D1DC2">
        <w:rPr>
          <w:rFonts w:eastAsia="Times New Roman"/>
          <w:szCs w:val="28"/>
        </w:rPr>
        <w:t xml:space="preserve">, чтобы </w:t>
      </w:r>
      <w:r w:rsidR="001D1DC2" w:rsidRPr="001D1DC2">
        <w:rPr>
          <w:rFonts w:eastAsia="Times New Roman"/>
          <w:b/>
          <w:bCs/>
          <w:szCs w:val="28"/>
        </w:rPr>
        <w:t xml:space="preserve">не </w:t>
      </w:r>
      <w:r w:rsidR="001D1DC2" w:rsidRPr="008849C3">
        <w:rPr>
          <w:rFonts w:eastAsia="Times New Roman"/>
          <w:szCs w:val="28"/>
        </w:rPr>
        <w:t>утонуть в болоте Мироздания</w:t>
      </w:r>
      <w:r w:rsidR="001D1DC2" w:rsidRPr="001D1DC2">
        <w:rPr>
          <w:rFonts w:eastAsia="Times New Roman"/>
          <w:szCs w:val="28"/>
        </w:rPr>
        <w:t xml:space="preserve">, в котором </w:t>
      </w:r>
      <w:r w:rsidR="001D1DC2" w:rsidRPr="008849C3">
        <w:rPr>
          <w:rFonts w:eastAsia="Times New Roman"/>
          <w:szCs w:val="28"/>
        </w:rPr>
        <w:t xml:space="preserve">всё возможно, но ничто </w:t>
      </w:r>
      <w:r w:rsidR="001D1DC2" w:rsidRPr="008849C3">
        <w:rPr>
          <w:rStyle w:val="--"/>
        </w:rPr>
        <w:t xml:space="preserve">не </w:t>
      </w:r>
      <w:r w:rsidR="001D1DC2" w:rsidRPr="008849C3">
        <w:rPr>
          <w:rStyle w:val="--0"/>
        </w:rPr>
        <w:t>гарантировано.</w:t>
      </w:r>
      <w:r w:rsidR="001D1DC2" w:rsidRPr="001D1DC2">
        <w:rPr>
          <w:rFonts w:eastAsia="Times New Roman"/>
          <w:szCs w:val="28"/>
        </w:rPr>
        <w:t xml:space="preserve"> В котором </w:t>
      </w:r>
      <w:r w:rsidR="001D1DC2" w:rsidRPr="008849C3">
        <w:rPr>
          <w:rFonts w:eastAsia="Times New Roman"/>
          <w:szCs w:val="28"/>
        </w:rPr>
        <w:t>нет дорог, кроме той, что прокладывается</w:t>
      </w:r>
      <w:r w:rsidR="001D1DC2" w:rsidRPr="001D1DC2">
        <w:rPr>
          <w:rFonts w:eastAsia="Times New Roman"/>
          <w:b/>
          <w:bCs/>
          <w:szCs w:val="28"/>
        </w:rPr>
        <w:t xml:space="preserve"> </w:t>
      </w:r>
      <w:r w:rsidR="001D1DC2" w:rsidRPr="008849C3">
        <w:rPr>
          <w:rFonts w:eastAsia="Times New Roman"/>
          <w:szCs w:val="28"/>
        </w:rPr>
        <w:t>самим вами.</w:t>
      </w:r>
      <w:r w:rsidR="001D1DC2" w:rsidRPr="001D1DC2">
        <w:rPr>
          <w:rFonts w:eastAsia="Times New Roman"/>
          <w:szCs w:val="28"/>
        </w:rPr>
        <w:t xml:space="preserve"> И тогда вы приходите к выводу, что даже если у вас будет </w:t>
      </w:r>
      <w:r w:rsidR="001D1DC2" w:rsidRPr="008849C3">
        <w:rPr>
          <w:rFonts w:eastAsia="Times New Roman"/>
          <w:szCs w:val="28"/>
        </w:rPr>
        <w:t>маленькая, но своя картина мира, она будет более точной,</w:t>
      </w:r>
      <w:r w:rsidR="001D1DC2" w:rsidRPr="001D1DC2">
        <w:rPr>
          <w:rFonts w:eastAsia="Times New Roman"/>
          <w:szCs w:val="28"/>
        </w:rPr>
        <w:t xml:space="preserve"> чем любая огромная, но чужая.</w:t>
      </w:r>
    </w:p>
    <w:p w14:paraId="14619CE8" w14:textId="57204FCF" w:rsidR="00843642" w:rsidRDefault="00124A90" w:rsidP="00843642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s1"/>
          <w:rFonts w:ascii="Georgia" w:hAnsi="Georgia"/>
          <w:sz w:val="28"/>
          <w:szCs w:val="28"/>
        </w:rPr>
        <w:t xml:space="preserve">            </w:t>
      </w:r>
      <w:r w:rsidR="00843642">
        <w:rPr>
          <w:rStyle w:val="s1"/>
          <w:rFonts w:ascii="Georgia" w:hAnsi="Georgia"/>
          <w:sz w:val="28"/>
          <w:szCs w:val="28"/>
        </w:rPr>
        <w:t>Н</w:t>
      </w:r>
      <w:r w:rsidR="001D1DC2" w:rsidRPr="008849C3">
        <w:rPr>
          <w:rStyle w:val="s1"/>
          <w:rFonts w:ascii="Georgia" w:hAnsi="Georgia"/>
          <w:sz w:val="28"/>
          <w:szCs w:val="28"/>
        </w:rPr>
        <w:t xml:space="preserve">еделание — </w:t>
      </w:r>
      <w:r w:rsidR="00843642">
        <w:rPr>
          <w:rStyle w:val="s1"/>
          <w:rFonts w:ascii="Georgia" w:hAnsi="Georgia"/>
          <w:sz w:val="28"/>
          <w:szCs w:val="28"/>
        </w:rPr>
        <w:t xml:space="preserve">это </w:t>
      </w:r>
      <w:r w:rsidR="001D1DC2" w:rsidRPr="008849C3">
        <w:rPr>
          <w:rStyle w:val="s1"/>
          <w:rFonts w:ascii="Georgia" w:hAnsi="Georgia"/>
          <w:sz w:val="28"/>
          <w:szCs w:val="28"/>
        </w:rPr>
        <w:t>не отсутствие усилия</w:t>
      </w:r>
      <w:r w:rsidR="001D1DC2" w:rsidRPr="008849C3">
        <w:rPr>
          <w:rFonts w:ascii="Georgia" w:hAnsi="Georgia"/>
          <w:sz w:val="28"/>
          <w:szCs w:val="28"/>
        </w:rPr>
        <w:t xml:space="preserve">, а </w:t>
      </w:r>
      <w:r w:rsidR="001D1DC2" w:rsidRPr="008849C3">
        <w:rPr>
          <w:rStyle w:val="--"/>
        </w:rPr>
        <w:t xml:space="preserve">иной </w:t>
      </w:r>
      <w:r w:rsidR="001D1DC2" w:rsidRPr="008849C3">
        <w:rPr>
          <w:rStyle w:val="--0"/>
        </w:rPr>
        <w:t>характер</w:t>
      </w:r>
      <w:r w:rsidR="001D1DC2" w:rsidRPr="008849C3">
        <w:rPr>
          <w:rStyle w:val="s1"/>
          <w:rFonts w:ascii="Georgia" w:hAnsi="Georgia"/>
          <w:sz w:val="28"/>
          <w:szCs w:val="28"/>
        </w:rPr>
        <w:t xml:space="preserve"> усилия</w:t>
      </w:r>
      <w:r w:rsidR="001D1DC2" w:rsidRPr="004E21D9">
        <w:rPr>
          <w:rFonts w:ascii="Georgia" w:hAnsi="Georgia"/>
          <w:sz w:val="28"/>
          <w:szCs w:val="28"/>
        </w:rPr>
        <w:t xml:space="preserve">, обращённый </w:t>
      </w:r>
      <w:r w:rsidR="001D1DC2" w:rsidRPr="007202A1">
        <w:rPr>
          <w:rStyle w:val="s1"/>
          <w:rFonts w:ascii="Georgia" w:hAnsi="Georgia"/>
          <w:sz w:val="28"/>
          <w:szCs w:val="28"/>
        </w:rPr>
        <w:t>вверх</w:t>
      </w:r>
      <w:r w:rsidR="001D1DC2" w:rsidRPr="007202A1">
        <w:rPr>
          <w:rFonts w:ascii="Georgia" w:hAnsi="Georgia"/>
          <w:sz w:val="28"/>
          <w:szCs w:val="28"/>
        </w:rPr>
        <w:t>,</w:t>
      </w:r>
      <w:r w:rsidR="001D1DC2" w:rsidRPr="004E21D9">
        <w:rPr>
          <w:rFonts w:ascii="Georgia" w:hAnsi="Georgia"/>
          <w:sz w:val="28"/>
          <w:szCs w:val="28"/>
        </w:rPr>
        <w:t xml:space="preserve"> а не вперёд. И если в делании вы задействуете всё привычное: автоматизм, рефлексы, алгоритмы, то в неделании — вы всегда выходите </w:t>
      </w:r>
      <w:r w:rsidR="001D1DC2" w:rsidRPr="007202A1">
        <w:rPr>
          <w:rStyle w:val="--0"/>
        </w:rPr>
        <w:t xml:space="preserve">за </w:t>
      </w:r>
      <w:r w:rsidR="001D1DC2" w:rsidRPr="007202A1">
        <w:rPr>
          <w:rStyle w:val="--"/>
        </w:rPr>
        <w:t>пределы</w:t>
      </w:r>
      <w:r w:rsidR="001D1DC2" w:rsidRPr="004E21D9">
        <w:rPr>
          <w:rFonts w:ascii="Georgia" w:hAnsi="Georgia"/>
          <w:sz w:val="28"/>
          <w:szCs w:val="28"/>
        </w:rPr>
        <w:t xml:space="preserve"> привычного, вы </w:t>
      </w:r>
      <w:r w:rsidR="001D1DC2" w:rsidRPr="007202A1">
        <w:rPr>
          <w:rStyle w:val="s1"/>
          <w:rFonts w:ascii="Georgia" w:hAnsi="Georgia"/>
          <w:sz w:val="28"/>
          <w:szCs w:val="28"/>
        </w:rPr>
        <w:t>расширяетесь</w:t>
      </w:r>
      <w:r w:rsidR="001D1DC2" w:rsidRPr="007202A1">
        <w:rPr>
          <w:rFonts w:ascii="Georgia" w:hAnsi="Georgia"/>
          <w:sz w:val="28"/>
          <w:szCs w:val="28"/>
        </w:rPr>
        <w:t>,</w:t>
      </w:r>
      <w:r w:rsidR="001D1DC2" w:rsidRPr="004E21D9">
        <w:rPr>
          <w:rFonts w:ascii="Georgia" w:hAnsi="Georgia"/>
          <w:sz w:val="28"/>
          <w:szCs w:val="28"/>
        </w:rPr>
        <w:t xml:space="preserve"> а не повторяетесь.</w:t>
      </w:r>
      <w:r w:rsidR="00843642">
        <w:rPr>
          <w:rFonts w:ascii="Georgia" w:hAnsi="Georgia"/>
          <w:sz w:val="28"/>
          <w:szCs w:val="28"/>
        </w:rPr>
        <w:t xml:space="preserve"> И нужно помнить, что, «заходя», вы прикладываете усилие. </w:t>
      </w:r>
      <w:r w:rsidR="001D1DC2" w:rsidRPr="00633B65">
        <w:rPr>
          <w:rStyle w:val="s1"/>
          <w:rFonts w:ascii="Georgia" w:hAnsi="Georgia"/>
          <w:sz w:val="28"/>
          <w:szCs w:val="28"/>
        </w:rPr>
        <w:t>Усилие нужно везде</w:t>
      </w:r>
      <w:r w:rsidR="001D1DC2" w:rsidRPr="00633B65">
        <w:rPr>
          <w:rFonts w:ascii="Georgia" w:hAnsi="Georgia"/>
          <w:sz w:val="28"/>
          <w:szCs w:val="28"/>
        </w:rPr>
        <w:t>,</w:t>
      </w:r>
      <w:r w:rsidR="001D1DC2" w:rsidRPr="004E21D9">
        <w:rPr>
          <w:rFonts w:ascii="Georgia" w:hAnsi="Georgia"/>
          <w:sz w:val="28"/>
          <w:szCs w:val="28"/>
        </w:rPr>
        <w:t xml:space="preserve"> но качество усилия — различно. </w:t>
      </w:r>
    </w:p>
    <w:p w14:paraId="231F7D55" w14:textId="7FF710F0" w:rsidR="00C97BAA" w:rsidRPr="00363496" w:rsidRDefault="00843642" w:rsidP="00843642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C97BAA" w:rsidRPr="004E21D9">
        <w:rPr>
          <w:rFonts w:ascii="Georgia" w:hAnsi="Georgia"/>
          <w:sz w:val="28"/>
          <w:szCs w:val="28"/>
        </w:rPr>
        <w:t xml:space="preserve">Чтобы освоить даже один </w:t>
      </w:r>
      <w:r w:rsidR="00C97BAA" w:rsidRPr="00633B65">
        <w:rPr>
          <w:rStyle w:val="--"/>
        </w:rPr>
        <w:t xml:space="preserve">конкретный </w:t>
      </w:r>
      <w:r w:rsidR="00C97BAA" w:rsidRPr="00633B65">
        <w:rPr>
          <w:rStyle w:val="--0"/>
        </w:rPr>
        <w:t>термин</w:t>
      </w:r>
      <w:r w:rsidR="00C97BAA" w:rsidRPr="004E21D9">
        <w:rPr>
          <w:rFonts w:ascii="Georgia" w:hAnsi="Georgia"/>
          <w:sz w:val="28"/>
          <w:szCs w:val="28"/>
        </w:rPr>
        <w:t xml:space="preserve">, недостаточно просто знать его определение — нужно уже иметь </w:t>
      </w:r>
      <w:r w:rsidR="00C97BAA" w:rsidRPr="00633B65">
        <w:rPr>
          <w:rStyle w:val="s1"/>
          <w:rFonts w:ascii="Georgia" w:hAnsi="Georgia"/>
          <w:sz w:val="28"/>
          <w:szCs w:val="28"/>
        </w:rPr>
        <w:t>картину мира</w:t>
      </w:r>
      <w:r w:rsidR="00C97BAA" w:rsidRPr="004E21D9">
        <w:rPr>
          <w:rFonts w:ascii="Georgia" w:hAnsi="Georgia"/>
          <w:sz w:val="28"/>
          <w:szCs w:val="28"/>
        </w:rPr>
        <w:t xml:space="preserve">, в которую он может встроиться. Причём, не любую — а такую, где </w:t>
      </w:r>
      <w:r w:rsidR="00C97BAA" w:rsidRPr="00633B65">
        <w:rPr>
          <w:rStyle w:val="s1"/>
          <w:rFonts w:ascii="Georgia" w:hAnsi="Georgia"/>
          <w:sz w:val="28"/>
          <w:szCs w:val="28"/>
        </w:rPr>
        <w:t>все смысловые грани, оттенки, синонимы и контексты</w:t>
      </w:r>
      <w:r w:rsidR="00C97BAA" w:rsidRPr="00633B65">
        <w:rPr>
          <w:rFonts w:ascii="Georgia" w:hAnsi="Georgia"/>
          <w:sz w:val="28"/>
          <w:szCs w:val="28"/>
        </w:rPr>
        <w:t xml:space="preserve"> этого термина </w:t>
      </w:r>
      <w:r w:rsidR="00C97BAA" w:rsidRPr="00633B65">
        <w:rPr>
          <w:rStyle w:val="s1"/>
          <w:rFonts w:ascii="Georgia" w:hAnsi="Georgia"/>
          <w:sz w:val="28"/>
          <w:szCs w:val="28"/>
        </w:rPr>
        <w:t>занимают свои места</w:t>
      </w:r>
      <w:r w:rsidR="00C97BAA" w:rsidRPr="004E21D9">
        <w:rPr>
          <w:rFonts w:ascii="Georgia" w:hAnsi="Georgia"/>
          <w:sz w:val="28"/>
          <w:szCs w:val="28"/>
        </w:rPr>
        <w:t xml:space="preserve">. Если, к примеру, вы ставите знак равенства между словами </w:t>
      </w:r>
      <w:r w:rsidR="00C97BAA" w:rsidRPr="00633B65">
        <w:rPr>
          <w:rFonts w:ascii="Georgia" w:hAnsi="Georgia"/>
          <w:b/>
          <w:bCs/>
          <w:i/>
          <w:iCs/>
          <w:sz w:val="28"/>
          <w:szCs w:val="28"/>
        </w:rPr>
        <w:t>«сознание»</w:t>
      </w:r>
      <w:r w:rsidR="00C97BAA" w:rsidRPr="00633B65">
        <w:rPr>
          <w:rFonts w:ascii="Georgia" w:hAnsi="Georgia"/>
          <w:b/>
          <w:bCs/>
          <w:sz w:val="28"/>
          <w:szCs w:val="28"/>
        </w:rPr>
        <w:t xml:space="preserve"> и </w:t>
      </w:r>
      <w:r w:rsidR="00C97BAA" w:rsidRPr="00633B65">
        <w:rPr>
          <w:rFonts w:ascii="Georgia" w:hAnsi="Georgia"/>
          <w:b/>
          <w:bCs/>
          <w:i/>
          <w:iCs/>
          <w:sz w:val="28"/>
          <w:szCs w:val="28"/>
        </w:rPr>
        <w:t>«осознание»</w:t>
      </w:r>
      <w:r w:rsidR="00C97BAA" w:rsidRPr="004E21D9">
        <w:rPr>
          <w:rFonts w:ascii="Georgia" w:hAnsi="Georgia"/>
          <w:sz w:val="28"/>
          <w:szCs w:val="28"/>
        </w:rPr>
        <w:t xml:space="preserve"> — то это верный признак </w:t>
      </w:r>
      <w:r w:rsidR="00C97BAA" w:rsidRPr="00633B65">
        <w:rPr>
          <w:rStyle w:val="s1"/>
          <w:rFonts w:ascii="Georgia" w:hAnsi="Georgia"/>
          <w:sz w:val="28"/>
          <w:szCs w:val="28"/>
        </w:rPr>
        <w:t>плоской картины</w:t>
      </w:r>
      <w:r w:rsidR="00C97BAA" w:rsidRPr="00633B65">
        <w:rPr>
          <w:rFonts w:ascii="Georgia" w:hAnsi="Georgia"/>
          <w:sz w:val="28"/>
          <w:szCs w:val="28"/>
        </w:rPr>
        <w:t>,</w:t>
      </w:r>
      <w:r w:rsidR="00C97BAA" w:rsidRPr="004E21D9">
        <w:rPr>
          <w:rFonts w:ascii="Georgia" w:hAnsi="Georgia"/>
          <w:sz w:val="28"/>
          <w:szCs w:val="28"/>
        </w:rPr>
        <w:t xml:space="preserve"> скорее всего, даже </w:t>
      </w:r>
      <w:r w:rsidR="00C97BAA" w:rsidRPr="00633B65">
        <w:rPr>
          <w:rStyle w:val="s1"/>
          <w:rFonts w:ascii="Georgia" w:hAnsi="Georgia"/>
          <w:sz w:val="28"/>
          <w:szCs w:val="28"/>
        </w:rPr>
        <w:t>симулякра</w:t>
      </w:r>
      <w:r w:rsidR="00C97BAA" w:rsidRPr="00633B65">
        <w:rPr>
          <w:rFonts w:ascii="Georgia" w:hAnsi="Georgia"/>
          <w:sz w:val="28"/>
          <w:szCs w:val="28"/>
        </w:rPr>
        <w:t>.</w:t>
      </w:r>
      <w:r w:rsidR="00C97BAA" w:rsidRPr="004E21D9">
        <w:rPr>
          <w:rFonts w:ascii="Georgia" w:hAnsi="Georgia"/>
          <w:sz w:val="28"/>
          <w:szCs w:val="28"/>
        </w:rPr>
        <w:t xml:space="preserve"> То есть не самой реальности, а </w:t>
      </w:r>
      <w:r w:rsidR="00C97BAA" w:rsidRPr="00633B65">
        <w:rPr>
          <w:rStyle w:val="s1"/>
          <w:rFonts w:ascii="Georgia" w:hAnsi="Georgia"/>
          <w:sz w:val="28"/>
          <w:szCs w:val="28"/>
        </w:rPr>
        <w:t>проекции</w:t>
      </w:r>
      <w:r w:rsidR="00BA50EB">
        <w:rPr>
          <w:rStyle w:val="s1"/>
          <w:rFonts w:ascii="Georgia" w:hAnsi="Georgia"/>
          <w:sz w:val="28"/>
          <w:szCs w:val="28"/>
        </w:rPr>
        <w:t xml:space="preserve"> самой</w:t>
      </w:r>
      <w:r w:rsidR="00C97BAA" w:rsidRPr="00633B65">
        <w:rPr>
          <w:rStyle w:val="s1"/>
          <w:rFonts w:ascii="Georgia" w:hAnsi="Georgia"/>
          <w:sz w:val="28"/>
          <w:szCs w:val="28"/>
        </w:rPr>
        <w:t xml:space="preserve"> проекции</w:t>
      </w:r>
      <w:r w:rsidR="00C97BAA" w:rsidRPr="004E21D9">
        <w:rPr>
          <w:rFonts w:ascii="Georgia" w:hAnsi="Georgia"/>
          <w:sz w:val="28"/>
          <w:szCs w:val="28"/>
        </w:rPr>
        <w:t>, отголоска, тени.</w:t>
      </w:r>
      <w:r w:rsidR="001A78FD">
        <w:rPr>
          <w:rFonts w:ascii="Georgia" w:hAnsi="Georgia"/>
          <w:sz w:val="28"/>
          <w:szCs w:val="28"/>
        </w:rPr>
        <w:t xml:space="preserve"> </w:t>
      </w:r>
      <w:r w:rsidR="00C97BAA" w:rsidRPr="004E21D9">
        <w:rPr>
          <w:rFonts w:ascii="Georgia" w:hAnsi="Georgia"/>
          <w:sz w:val="28"/>
          <w:szCs w:val="28"/>
        </w:rPr>
        <w:t xml:space="preserve">Когда всё </w:t>
      </w:r>
      <w:r w:rsidR="00C97BAA" w:rsidRPr="004E21D9">
        <w:rPr>
          <w:rFonts w:ascii="Georgia" w:hAnsi="Georgia"/>
          <w:sz w:val="28"/>
          <w:szCs w:val="28"/>
        </w:rPr>
        <w:lastRenderedPageBreak/>
        <w:t xml:space="preserve">расставлено на свои места — тогда термин </w:t>
      </w:r>
      <w:r w:rsidR="00C97BAA" w:rsidRPr="00633B65">
        <w:rPr>
          <w:rStyle w:val="--"/>
        </w:rPr>
        <w:t xml:space="preserve">не </w:t>
      </w:r>
      <w:r w:rsidR="00C97BAA" w:rsidRPr="00633B65">
        <w:rPr>
          <w:rStyle w:val="--0"/>
        </w:rPr>
        <w:t>мешает</w:t>
      </w:r>
      <w:r w:rsidR="00C97BAA" w:rsidRPr="004E21D9">
        <w:rPr>
          <w:rFonts w:ascii="Georgia" w:hAnsi="Georgia"/>
          <w:sz w:val="28"/>
          <w:szCs w:val="28"/>
        </w:rPr>
        <w:t xml:space="preserve">, а </w:t>
      </w:r>
      <w:r w:rsidR="00C97BAA" w:rsidRPr="00633B65">
        <w:rPr>
          <w:rStyle w:val="s1"/>
          <w:rFonts w:ascii="Georgia" w:hAnsi="Georgia"/>
          <w:sz w:val="28"/>
          <w:szCs w:val="28"/>
        </w:rPr>
        <w:t>обнажает</w:t>
      </w:r>
      <w:r w:rsidR="00C97BAA" w:rsidRPr="00633B65">
        <w:rPr>
          <w:rFonts w:ascii="Georgia" w:hAnsi="Georgia"/>
          <w:sz w:val="28"/>
          <w:szCs w:val="28"/>
        </w:rPr>
        <w:t>.</w:t>
      </w:r>
      <w:r w:rsidR="00C97BAA" w:rsidRPr="004E21D9">
        <w:rPr>
          <w:rFonts w:ascii="Georgia" w:hAnsi="Georgia"/>
          <w:sz w:val="28"/>
          <w:szCs w:val="28"/>
        </w:rPr>
        <w:t xml:space="preserve"> Тогда язык перестаёт быть пеленой между человеком и знанием — он становится </w:t>
      </w:r>
      <w:r w:rsidR="00C97BAA" w:rsidRPr="00633B65">
        <w:rPr>
          <w:rStyle w:val="--0"/>
        </w:rPr>
        <w:t xml:space="preserve">каркасом </w:t>
      </w:r>
      <w:r w:rsidR="00C97BAA" w:rsidRPr="00633B65">
        <w:rPr>
          <w:rStyle w:val="--"/>
        </w:rPr>
        <w:t>реальности</w:t>
      </w:r>
      <w:r w:rsidR="00C97BAA" w:rsidRPr="004E21D9">
        <w:rPr>
          <w:rFonts w:ascii="Georgia" w:hAnsi="Georgia"/>
          <w:sz w:val="28"/>
          <w:szCs w:val="28"/>
        </w:rPr>
        <w:t xml:space="preserve">. Но это возможно только при условии, что человек </w:t>
      </w:r>
      <w:r w:rsidR="00C97BAA" w:rsidRPr="00633B65">
        <w:rPr>
          <w:rStyle w:val="s1"/>
          <w:rFonts w:ascii="Georgia" w:hAnsi="Georgia"/>
          <w:sz w:val="28"/>
          <w:szCs w:val="28"/>
        </w:rPr>
        <w:t>не путает названия с сущностями</w:t>
      </w:r>
      <w:r w:rsidR="00C97BAA" w:rsidRPr="004E21D9">
        <w:rPr>
          <w:rFonts w:ascii="Georgia" w:hAnsi="Georgia"/>
          <w:sz w:val="28"/>
          <w:szCs w:val="28"/>
        </w:rPr>
        <w:t xml:space="preserve">. Что он </w:t>
      </w:r>
      <w:r w:rsidR="00C97BAA" w:rsidRPr="00633B65">
        <w:rPr>
          <w:rStyle w:val="s1"/>
          <w:rFonts w:ascii="Georgia" w:hAnsi="Georgia"/>
          <w:sz w:val="28"/>
          <w:szCs w:val="28"/>
        </w:rPr>
        <w:t>не думает, будто знает что-то только потому, что может это назвать</w:t>
      </w:r>
      <w:r w:rsidR="00C97BAA" w:rsidRPr="00633B65">
        <w:rPr>
          <w:rFonts w:ascii="Georgia" w:hAnsi="Georgia"/>
          <w:sz w:val="28"/>
          <w:szCs w:val="28"/>
        </w:rPr>
        <w:t>.</w:t>
      </w:r>
      <w:r w:rsidR="00C97BAA" w:rsidRPr="004E21D9">
        <w:rPr>
          <w:rFonts w:ascii="Georgia" w:hAnsi="Georgia"/>
          <w:sz w:val="28"/>
          <w:szCs w:val="28"/>
        </w:rPr>
        <w:t xml:space="preserve"> И что он </w:t>
      </w:r>
      <w:r w:rsidR="00C97BAA" w:rsidRPr="00633B65">
        <w:rPr>
          <w:rStyle w:val="--"/>
        </w:rPr>
        <w:t xml:space="preserve">не </w:t>
      </w:r>
      <w:r w:rsidR="00C97BAA" w:rsidRPr="00633B65">
        <w:rPr>
          <w:rStyle w:val="--0"/>
        </w:rPr>
        <w:t xml:space="preserve">боится </w:t>
      </w:r>
      <w:r w:rsidR="00C97BAA" w:rsidRPr="00633B65">
        <w:rPr>
          <w:rStyle w:val="s1"/>
          <w:rFonts w:ascii="Georgia" w:hAnsi="Georgia"/>
          <w:sz w:val="28"/>
          <w:szCs w:val="28"/>
        </w:rPr>
        <w:t>распаковывать термин до момента живого ощущения</w:t>
      </w:r>
      <w:r w:rsidR="00C97BAA" w:rsidRPr="004E21D9">
        <w:rPr>
          <w:rFonts w:ascii="Georgia" w:hAnsi="Georgia"/>
          <w:sz w:val="28"/>
          <w:szCs w:val="28"/>
        </w:rPr>
        <w:t>, до вспышки личного узнавания, соприкосновения.</w:t>
      </w:r>
      <w:r w:rsidR="001A78FD">
        <w:rPr>
          <w:rFonts w:ascii="Georgia" w:hAnsi="Georgia"/>
          <w:sz w:val="28"/>
          <w:szCs w:val="28"/>
        </w:rPr>
        <w:t xml:space="preserve"> </w:t>
      </w:r>
      <w:r w:rsidR="00C97BAA" w:rsidRPr="004E21D9">
        <w:rPr>
          <w:rFonts w:ascii="Georgia" w:hAnsi="Georgia"/>
          <w:sz w:val="28"/>
          <w:szCs w:val="28"/>
        </w:rPr>
        <w:t xml:space="preserve">По сути, </w:t>
      </w:r>
      <w:r w:rsidR="00C97BAA" w:rsidRPr="00363496">
        <w:rPr>
          <w:rStyle w:val="s1"/>
          <w:rFonts w:ascii="Georgia" w:hAnsi="Georgia"/>
          <w:sz w:val="28"/>
          <w:szCs w:val="28"/>
        </w:rPr>
        <w:t>Знание</w:t>
      </w:r>
      <w:r w:rsidR="00C97BAA" w:rsidRPr="00363496">
        <w:rPr>
          <w:rFonts w:ascii="Georgia" w:hAnsi="Georgia"/>
          <w:sz w:val="28"/>
          <w:szCs w:val="28"/>
        </w:rPr>
        <w:t xml:space="preserve"> — это </w:t>
      </w:r>
      <w:r w:rsidR="00C97BAA" w:rsidRPr="00363496">
        <w:rPr>
          <w:rStyle w:val="s1"/>
          <w:rFonts w:ascii="Georgia" w:hAnsi="Georgia"/>
          <w:sz w:val="28"/>
          <w:szCs w:val="28"/>
        </w:rPr>
        <w:t>фрактальный остов терминов</w:t>
      </w:r>
      <w:r w:rsidR="00C97BAA" w:rsidRPr="00363496">
        <w:rPr>
          <w:rFonts w:ascii="Georgia" w:hAnsi="Georgia"/>
          <w:sz w:val="28"/>
          <w:szCs w:val="28"/>
        </w:rPr>
        <w:t>,</w:t>
      </w:r>
      <w:r w:rsidR="00C97BAA" w:rsidRPr="004E21D9">
        <w:rPr>
          <w:rFonts w:ascii="Georgia" w:hAnsi="Georgia"/>
          <w:sz w:val="28"/>
          <w:szCs w:val="28"/>
        </w:rPr>
        <w:t xml:space="preserve"> точно подобранных, правильно сориентированных и удерживаемых в сознании </w:t>
      </w:r>
      <w:r w:rsidR="00C97BAA" w:rsidRPr="00363496">
        <w:rPr>
          <w:rStyle w:val="s1"/>
          <w:rFonts w:ascii="Georgia" w:hAnsi="Georgia"/>
          <w:sz w:val="28"/>
          <w:szCs w:val="28"/>
        </w:rPr>
        <w:t>с усилием внимания</w:t>
      </w:r>
      <w:r w:rsidR="00C97BAA" w:rsidRPr="004E21D9">
        <w:rPr>
          <w:rFonts w:ascii="Georgia" w:hAnsi="Georgia"/>
          <w:sz w:val="28"/>
          <w:szCs w:val="28"/>
        </w:rPr>
        <w:t xml:space="preserve">, в которые </w:t>
      </w:r>
      <w:r w:rsidR="00C97BAA" w:rsidRPr="00363496">
        <w:rPr>
          <w:rStyle w:val="--"/>
        </w:rPr>
        <w:t xml:space="preserve">помещается </w:t>
      </w:r>
      <w:r w:rsidR="00C97BAA" w:rsidRPr="00363496">
        <w:rPr>
          <w:rStyle w:val="--0"/>
        </w:rPr>
        <w:t>событие,</w:t>
      </w:r>
      <w:r w:rsidR="00C97BAA" w:rsidRPr="004E21D9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C97BAA" w:rsidRPr="00363496">
        <w:rPr>
          <w:rStyle w:val="s1"/>
          <w:rFonts w:ascii="Georgia" w:hAnsi="Georgia"/>
          <w:sz w:val="28"/>
          <w:szCs w:val="28"/>
        </w:rPr>
        <w:t>переживание, контакт, энергия</w:t>
      </w:r>
      <w:r w:rsidR="00C97BAA" w:rsidRPr="00363496">
        <w:rPr>
          <w:rFonts w:ascii="Georgia" w:hAnsi="Georgia"/>
          <w:sz w:val="28"/>
          <w:szCs w:val="28"/>
        </w:rPr>
        <w:t>. Всё остальное — информация, а не Знание.</w:t>
      </w:r>
    </w:p>
    <w:p w14:paraId="36A80603" w14:textId="373DC204" w:rsidR="00C97BAA" w:rsidRDefault="001A78FD" w:rsidP="002929F5">
      <w:pPr>
        <w:pStyle w:val="p1"/>
        <w:spacing w:before="0" w:beforeAutospacing="0" w:after="0" w:afterAutospacing="0" w:line="276" w:lineRule="auto"/>
        <w:jc w:val="both"/>
        <w:rPr>
          <w:rStyle w:val="s2"/>
          <w:rFonts w:ascii="Georgia" w:hAnsi="Georgia"/>
          <w:sz w:val="28"/>
          <w:szCs w:val="28"/>
        </w:rPr>
      </w:pPr>
      <w:r w:rsidRPr="00363496">
        <w:rPr>
          <w:rStyle w:val="s1"/>
          <w:rFonts w:ascii="Georgia" w:hAnsi="Georgia"/>
          <w:sz w:val="28"/>
          <w:szCs w:val="28"/>
        </w:rPr>
        <w:t xml:space="preserve">          </w:t>
      </w:r>
      <w:r w:rsidR="00C97BAA" w:rsidRPr="00363496">
        <w:rPr>
          <w:rStyle w:val="s1"/>
          <w:rFonts w:ascii="Georgia" w:hAnsi="Georgia"/>
          <w:sz w:val="28"/>
          <w:szCs w:val="28"/>
        </w:rPr>
        <w:t>Что первично — Знание или опыт?</w:t>
      </w:r>
      <w:r w:rsidR="00C97BAA" w:rsidRPr="004E21D9">
        <w:rPr>
          <w:rFonts w:ascii="Georgia" w:hAnsi="Georgia"/>
          <w:sz w:val="28"/>
          <w:szCs w:val="28"/>
        </w:rPr>
        <w:t xml:space="preserve"> Этот вопрос часто задают, но смысл не в нём. Смысл в том, что </w:t>
      </w:r>
      <w:r w:rsidR="00C97BAA" w:rsidRPr="00363496">
        <w:rPr>
          <w:rStyle w:val="s1"/>
          <w:rFonts w:ascii="Georgia" w:hAnsi="Georgia"/>
          <w:sz w:val="28"/>
          <w:szCs w:val="28"/>
        </w:rPr>
        <w:t xml:space="preserve">первично всегда то, чем вы пока </w:t>
      </w:r>
      <w:r w:rsidR="00C97BAA" w:rsidRPr="00363496">
        <w:rPr>
          <w:rStyle w:val="--"/>
        </w:rPr>
        <w:t xml:space="preserve">не </w:t>
      </w:r>
      <w:r w:rsidR="00C97BAA" w:rsidRPr="00363496">
        <w:rPr>
          <w:rStyle w:val="--0"/>
        </w:rPr>
        <w:t>обладаете.</w:t>
      </w:r>
      <w:r w:rsidR="00C97BAA" w:rsidRPr="004E21D9">
        <w:rPr>
          <w:rFonts w:ascii="Georgia" w:hAnsi="Georgia"/>
          <w:sz w:val="28"/>
          <w:szCs w:val="28"/>
        </w:rPr>
        <w:t xml:space="preserve"> И если вы задаёте вопрос — значит, </w:t>
      </w:r>
      <w:r w:rsidR="00C97BAA" w:rsidRPr="00363496">
        <w:rPr>
          <w:rStyle w:val="--"/>
        </w:rPr>
        <w:t xml:space="preserve">первично </w:t>
      </w:r>
      <w:r w:rsidR="00C97BAA" w:rsidRPr="00363496">
        <w:rPr>
          <w:rStyle w:val="--0"/>
        </w:rPr>
        <w:t>Знание.</w:t>
      </w:r>
      <w:r w:rsidR="00C97BAA" w:rsidRPr="004E21D9">
        <w:rPr>
          <w:rFonts w:ascii="Georgia" w:hAnsi="Georgia"/>
          <w:sz w:val="28"/>
          <w:szCs w:val="28"/>
        </w:rPr>
        <w:t xml:space="preserve"> Если вы переполнены знанием — первичен опыт. Первично — то, что пока </w:t>
      </w:r>
      <w:r w:rsidR="00C97BAA" w:rsidRPr="00363496">
        <w:rPr>
          <w:rStyle w:val="s1"/>
          <w:rFonts w:ascii="Georgia" w:hAnsi="Georgia"/>
          <w:sz w:val="28"/>
          <w:szCs w:val="28"/>
        </w:rPr>
        <w:t>за гранью</w:t>
      </w:r>
      <w:r w:rsidR="00C97BAA" w:rsidRPr="004E21D9">
        <w:rPr>
          <w:rFonts w:ascii="Georgia" w:hAnsi="Georgia"/>
          <w:sz w:val="28"/>
          <w:szCs w:val="28"/>
        </w:rPr>
        <w:t xml:space="preserve">. Потому как развитие — это всегда движение к тому, </w:t>
      </w:r>
      <w:r w:rsidR="00C97BAA" w:rsidRPr="00363496">
        <w:rPr>
          <w:rStyle w:val="--0"/>
        </w:rPr>
        <w:t xml:space="preserve">что </w:t>
      </w:r>
      <w:r w:rsidR="00C97BAA" w:rsidRPr="00363496">
        <w:rPr>
          <w:rStyle w:val="--"/>
        </w:rPr>
        <w:t>отсутствует,</w:t>
      </w:r>
      <w:r w:rsidR="00C97BAA" w:rsidRPr="004E21D9">
        <w:rPr>
          <w:rFonts w:ascii="Georgia" w:hAnsi="Georgia"/>
          <w:sz w:val="28"/>
          <w:szCs w:val="28"/>
        </w:rPr>
        <w:t xml:space="preserve"> а не к тому, что уже есть.</w:t>
      </w:r>
      <w:r>
        <w:rPr>
          <w:rFonts w:ascii="Georgia" w:hAnsi="Georgia"/>
          <w:sz w:val="28"/>
          <w:szCs w:val="28"/>
        </w:rPr>
        <w:t xml:space="preserve"> </w:t>
      </w:r>
      <w:r w:rsidR="00C97BAA" w:rsidRPr="00363496">
        <w:rPr>
          <w:rStyle w:val="s2"/>
          <w:rFonts w:ascii="Georgia" w:hAnsi="Georgia"/>
          <w:sz w:val="28"/>
          <w:szCs w:val="28"/>
        </w:rPr>
        <w:t xml:space="preserve">Поэтому </w:t>
      </w:r>
      <w:r w:rsidR="00C97BAA" w:rsidRPr="00363496">
        <w:rPr>
          <w:rFonts w:ascii="Georgia" w:hAnsi="Georgia"/>
          <w:sz w:val="28"/>
          <w:szCs w:val="28"/>
        </w:rPr>
        <w:t>овладение терминами — не дело интеллекта, а дело состояния</w:t>
      </w:r>
      <w:r w:rsidR="00C97BAA" w:rsidRPr="00363496">
        <w:rPr>
          <w:rStyle w:val="s2"/>
          <w:rFonts w:ascii="Georgia" w:hAnsi="Georgia"/>
          <w:sz w:val="28"/>
          <w:szCs w:val="28"/>
        </w:rPr>
        <w:t xml:space="preserve">. Только находясь в </w:t>
      </w:r>
      <w:r w:rsidR="00C97BAA" w:rsidRPr="00363496">
        <w:rPr>
          <w:rFonts w:ascii="Georgia" w:hAnsi="Georgia"/>
          <w:sz w:val="28"/>
          <w:szCs w:val="28"/>
        </w:rPr>
        <w:t>правильной картине мира</w:t>
      </w:r>
      <w:r w:rsidR="00C97BAA" w:rsidRPr="00363496">
        <w:rPr>
          <w:rStyle w:val="s2"/>
          <w:rFonts w:ascii="Georgia" w:hAnsi="Georgia"/>
          <w:sz w:val="28"/>
          <w:szCs w:val="28"/>
        </w:rPr>
        <w:t xml:space="preserve">, можно правильно вписать термин. </w:t>
      </w:r>
      <w:r w:rsidR="00C97BAA" w:rsidRPr="00363496">
        <w:rPr>
          <w:rFonts w:ascii="Georgia" w:hAnsi="Georgia"/>
          <w:sz w:val="28"/>
          <w:szCs w:val="28"/>
        </w:rPr>
        <w:t>Термин — это портал</w:t>
      </w:r>
      <w:r w:rsidR="00C97BAA" w:rsidRPr="00363496">
        <w:rPr>
          <w:rStyle w:val="s2"/>
          <w:rFonts w:ascii="Georgia" w:hAnsi="Georgia"/>
          <w:sz w:val="28"/>
          <w:szCs w:val="28"/>
        </w:rPr>
        <w:t xml:space="preserve">, а </w:t>
      </w:r>
      <w:r w:rsidR="00C97BAA" w:rsidRPr="00363496">
        <w:rPr>
          <w:rStyle w:val="--"/>
        </w:rPr>
        <w:t xml:space="preserve">не </w:t>
      </w:r>
      <w:r w:rsidR="00C97BAA" w:rsidRPr="00363496">
        <w:rPr>
          <w:rStyle w:val="--0"/>
        </w:rPr>
        <w:t>ярлык</w:t>
      </w:r>
      <w:r w:rsidR="00C97BAA" w:rsidRPr="00363496">
        <w:rPr>
          <w:rStyle w:val="s2"/>
          <w:rFonts w:ascii="Georgia" w:hAnsi="Georgia"/>
          <w:sz w:val="28"/>
          <w:szCs w:val="28"/>
        </w:rPr>
        <w:t xml:space="preserve">. </w:t>
      </w:r>
      <w:r w:rsidR="00C97BAA" w:rsidRPr="00363496">
        <w:rPr>
          <w:rFonts w:ascii="Georgia" w:hAnsi="Georgia"/>
          <w:sz w:val="28"/>
          <w:szCs w:val="28"/>
        </w:rPr>
        <w:t>Каждый подлинный термин должен вызывать сдвиг восприятия</w:t>
      </w:r>
      <w:r w:rsidR="00C97BAA" w:rsidRPr="00363496">
        <w:rPr>
          <w:rStyle w:val="s2"/>
          <w:rFonts w:ascii="Georgia" w:hAnsi="Georgia"/>
          <w:sz w:val="28"/>
          <w:szCs w:val="28"/>
        </w:rPr>
        <w:t xml:space="preserve">, изменять ваше энергетическое состояние, вызывать </w:t>
      </w:r>
      <w:r w:rsidR="00C97BAA" w:rsidRPr="00363496">
        <w:rPr>
          <w:rFonts w:ascii="Georgia" w:hAnsi="Georgia"/>
          <w:sz w:val="28"/>
          <w:szCs w:val="28"/>
        </w:rPr>
        <w:t>вспышку соответствующего переживания</w:t>
      </w:r>
      <w:r w:rsidR="00C97BAA" w:rsidRPr="00363496">
        <w:rPr>
          <w:rStyle w:val="s2"/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C97BAA" w:rsidRPr="004E21D9">
        <w:rPr>
          <w:rFonts w:ascii="Georgia" w:hAnsi="Georgia"/>
          <w:sz w:val="28"/>
          <w:szCs w:val="28"/>
        </w:rPr>
        <w:t xml:space="preserve">Вы спросите: </w:t>
      </w:r>
      <w:r w:rsidR="00C97BAA" w:rsidRPr="009E56A9">
        <w:rPr>
          <w:rFonts w:ascii="Georgia" w:hAnsi="Georgia"/>
          <w:b/>
          <w:bCs/>
          <w:i/>
          <w:iCs/>
          <w:sz w:val="28"/>
          <w:szCs w:val="28"/>
        </w:rPr>
        <w:t>«А можно ли украсть знание?»</w:t>
      </w:r>
      <w:r w:rsidR="00C97BAA" w:rsidRPr="004E21D9">
        <w:rPr>
          <w:rFonts w:ascii="Georgia" w:hAnsi="Georgia"/>
          <w:sz w:val="28"/>
          <w:szCs w:val="28"/>
        </w:rPr>
        <w:t xml:space="preserve"> Нет. </w:t>
      </w:r>
      <w:r w:rsidR="00C97BAA" w:rsidRPr="009E56A9">
        <w:rPr>
          <w:rStyle w:val="--"/>
        </w:rPr>
        <w:t xml:space="preserve">Украсть </w:t>
      </w:r>
      <w:r w:rsidR="00C97BAA" w:rsidRPr="009E56A9">
        <w:rPr>
          <w:rStyle w:val="--0"/>
        </w:rPr>
        <w:t>Знание</w:t>
      </w:r>
      <w:r w:rsidR="00C97BAA" w:rsidRPr="009E56A9">
        <w:rPr>
          <w:rStyle w:val="--"/>
        </w:rPr>
        <w:t xml:space="preserve"> невозможно</w:t>
      </w:r>
      <w:r w:rsidR="00C97BAA" w:rsidRPr="004E21D9">
        <w:rPr>
          <w:rStyle w:val="s1"/>
          <w:rFonts w:ascii="Georgia" w:hAnsi="Georgia"/>
          <w:b/>
          <w:bCs/>
          <w:sz w:val="28"/>
          <w:szCs w:val="28"/>
        </w:rPr>
        <w:t>.</w:t>
      </w:r>
      <w:r w:rsidR="00C97BAA" w:rsidRPr="004E21D9">
        <w:rPr>
          <w:rFonts w:ascii="Georgia" w:hAnsi="Georgia"/>
          <w:sz w:val="28"/>
          <w:szCs w:val="28"/>
        </w:rPr>
        <w:t xml:space="preserve"> Потому что </w:t>
      </w:r>
      <w:r w:rsidR="00C97BAA" w:rsidRPr="009E56A9">
        <w:rPr>
          <w:rStyle w:val="s1"/>
          <w:rFonts w:ascii="Georgia" w:hAnsi="Georgia"/>
          <w:sz w:val="28"/>
          <w:szCs w:val="28"/>
        </w:rPr>
        <w:t>Знание не передаётся — оно разворачивается</w:t>
      </w:r>
      <w:r w:rsidR="00C97BAA" w:rsidRPr="004E21D9">
        <w:rPr>
          <w:rFonts w:ascii="Georgia" w:hAnsi="Georgia"/>
          <w:sz w:val="28"/>
          <w:szCs w:val="28"/>
        </w:rPr>
        <w:t xml:space="preserve">. Его можно </w:t>
      </w:r>
      <w:r w:rsidR="00C97BAA" w:rsidRPr="009E56A9">
        <w:rPr>
          <w:rStyle w:val="s1"/>
          <w:rFonts w:ascii="Georgia" w:hAnsi="Georgia"/>
          <w:sz w:val="28"/>
          <w:szCs w:val="28"/>
        </w:rPr>
        <w:t>вызвать</w:t>
      </w:r>
      <w:r w:rsidR="00C97BAA" w:rsidRPr="009E56A9">
        <w:rPr>
          <w:rFonts w:ascii="Georgia" w:hAnsi="Georgia"/>
          <w:sz w:val="28"/>
          <w:szCs w:val="28"/>
        </w:rPr>
        <w:t xml:space="preserve">, </w:t>
      </w:r>
      <w:r w:rsidR="00C97BAA" w:rsidRPr="009E56A9">
        <w:rPr>
          <w:rStyle w:val="s1"/>
          <w:rFonts w:ascii="Georgia" w:hAnsi="Georgia"/>
          <w:sz w:val="28"/>
          <w:szCs w:val="28"/>
        </w:rPr>
        <w:t>воспроизвести</w:t>
      </w:r>
      <w:r w:rsidR="00C97BAA" w:rsidRPr="009E56A9">
        <w:rPr>
          <w:rFonts w:ascii="Georgia" w:hAnsi="Georgia"/>
          <w:sz w:val="28"/>
          <w:szCs w:val="28"/>
        </w:rPr>
        <w:t xml:space="preserve">, </w:t>
      </w:r>
      <w:r w:rsidR="00C97BAA" w:rsidRPr="009E56A9">
        <w:rPr>
          <w:rStyle w:val="s1"/>
          <w:rFonts w:ascii="Georgia" w:hAnsi="Georgia"/>
          <w:sz w:val="28"/>
          <w:szCs w:val="28"/>
        </w:rPr>
        <w:t>пережить</w:t>
      </w:r>
      <w:r w:rsidR="00C97BAA" w:rsidRPr="009E56A9">
        <w:rPr>
          <w:rFonts w:ascii="Georgia" w:hAnsi="Georgia"/>
          <w:sz w:val="28"/>
          <w:szCs w:val="28"/>
        </w:rPr>
        <w:t xml:space="preserve">, но нельзя </w:t>
      </w:r>
      <w:r w:rsidR="00C97BAA" w:rsidRPr="009E56A9">
        <w:rPr>
          <w:rStyle w:val="s1"/>
          <w:rFonts w:ascii="Georgia" w:hAnsi="Georgia"/>
          <w:sz w:val="28"/>
          <w:szCs w:val="28"/>
        </w:rPr>
        <w:t>вынести из чужого опыта</w:t>
      </w:r>
      <w:r w:rsidR="00C97BAA" w:rsidRPr="009E56A9">
        <w:rPr>
          <w:rFonts w:ascii="Georgia" w:hAnsi="Georgia"/>
          <w:sz w:val="28"/>
          <w:szCs w:val="28"/>
        </w:rPr>
        <w:t>.</w:t>
      </w:r>
      <w:r w:rsidR="00C97BAA" w:rsidRPr="004E21D9">
        <w:rPr>
          <w:rFonts w:ascii="Georgia" w:hAnsi="Georgia"/>
          <w:sz w:val="28"/>
          <w:szCs w:val="28"/>
        </w:rPr>
        <w:t xml:space="preserve"> И так же — </w:t>
      </w:r>
      <w:r w:rsidR="00C97BAA" w:rsidRPr="009E56A9">
        <w:rPr>
          <w:rStyle w:val="s1"/>
          <w:rFonts w:ascii="Georgia" w:hAnsi="Georgia"/>
          <w:sz w:val="28"/>
          <w:szCs w:val="28"/>
        </w:rPr>
        <w:t>нельзя придумать Знание самому</w:t>
      </w:r>
      <w:r w:rsidR="00C97BAA" w:rsidRPr="004E21D9">
        <w:rPr>
          <w:rFonts w:ascii="Georgia" w:hAnsi="Georgia"/>
          <w:sz w:val="28"/>
          <w:szCs w:val="28"/>
        </w:rPr>
        <w:t xml:space="preserve">, </w:t>
      </w:r>
      <w:r w:rsidR="00C97BAA" w:rsidRPr="009E56A9">
        <w:rPr>
          <w:rStyle w:val="--"/>
        </w:rPr>
        <w:t xml:space="preserve">вне </w:t>
      </w:r>
      <w:r w:rsidR="00C97BAA" w:rsidRPr="009E56A9">
        <w:rPr>
          <w:rStyle w:val="--0"/>
        </w:rPr>
        <w:t>связи</w:t>
      </w:r>
      <w:r w:rsidR="00C97BAA" w:rsidRPr="004E21D9">
        <w:rPr>
          <w:rFonts w:ascii="Georgia" w:hAnsi="Georgia"/>
          <w:sz w:val="28"/>
          <w:szCs w:val="28"/>
        </w:rPr>
        <w:t xml:space="preserve"> с системой передачи</w:t>
      </w:r>
      <w:r>
        <w:rPr>
          <w:rFonts w:ascii="Georgia" w:hAnsi="Georgia"/>
          <w:sz w:val="28"/>
          <w:szCs w:val="28"/>
        </w:rPr>
        <w:t xml:space="preserve"> информации, которая и становится Вашими знаниями и только </w:t>
      </w:r>
      <w:proofErr w:type="gramStart"/>
      <w:r w:rsidR="00844951">
        <w:rPr>
          <w:rFonts w:ascii="Georgia" w:hAnsi="Georgia"/>
          <w:sz w:val="28"/>
          <w:szCs w:val="28"/>
        </w:rPr>
        <w:t>В</w:t>
      </w:r>
      <w:r w:rsidR="009E56A9">
        <w:rPr>
          <w:rFonts w:ascii="Georgia" w:hAnsi="Georgia"/>
          <w:sz w:val="28"/>
          <w:szCs w:val="28"/>
        </w:rPr>
        <w:t>ашими</w:t>
      </w:r>
      <w:r w:rsidR="00730616">
        <w:rPr>
          <w:rFonts w:ascii="Georgia" w:hAnsi="Georgia"/>
          <w:sz w:val="28"/>
          <w:szCs w:val="28"/>
        </w:rPr>
        <w:t>,</w:t>
      </w:r>
      <w:r w:rsidR="00C97BAA" w:rsidRPr="004E21D9">
        <w:rPr>
          <w:rFonts w:ascii="Georgia" w:hAnsi="Georgia"/>
          <w:sz w:val="28"/>
          <w:szCs w:val="28"/>
        </w:rPr>
        <w:t xml:space="preserve">  а</w:t>
      </w:r>
      <w:proofErr w:type="gramEnd"/>
      <w:r w:rsidR="00C97BAA" w:rsidRPr="004E21D9">
        <w:rPr>
          <w:rFonts w:ascii="Georgia" w:hAnsi="Georgia"/>
          <w:sz w:val="28"/>
          <w:szCs w:val="28"/>
        </w:rPr>
        <w:t xml:space="preserve"> не чужим нарядом.</w:t>
      </w:r>
      <w:r w:rsidR="002929F5">
        <w:rPr>
          <w:rFonts w:ascii="Georgia" w:hAnsi="Georgia"/>
          <w:sz w:val="28"/>
          <w:szCs w:val="28"/>
        </w:rPr>
        <w:t xml:space="preserve"> </w:t>
      </w:r>
      <w:r w:rsidR="00C97BAA" w:rsidRPr="004E21D9">
        <w:rPr>
          <w:rStyle w:val="s2"/>
          <w:rFonts w:ascii="Georgia" w:hAnsi="Georgia"/>
          <w:sz w:val="28"/>
          <w:szCs w:val="28"/>
        </w:rPr>
        <w:t>Это ключ ко всей Системе</w:t>
      </w:r>
      <w:r w:rsidR="006A6C3F">
        <w:rPr>
          <w:rStyle w:val="s2"/>
          <w:rFonts w:ascii="Georgia" w:hAnsi="Georgia"/>
          <w:sz w:val="28"/>
          <w:szCs w:val="28"/>
        </w:rPr>
        <w:t xml:space="preserve"> «Святой Троицы»</w:t>
      </w:r>
      <w:r w:rsidR="00C97BAA" w:rsidRPr="004E21D9">
        <w:rPr>
          <w:rStyle w:val="s2"/>
          <w:rFonts w:ascii="Georgia" w:hAnsi="Georgia"/>
          <w:sz w:val="28"/>
          <w:szCs w:val="28"/>
        </w:rPr>
        <w:t xml:space="preserve">: </w:t>
      </w:r>
      <w:r w:rsidR="00C97BAA" w:rsidRPr="006A6C3F">
        <w:rPr>
          <w:rFonts w:ascii="Georgia" w:hAnsi="Georgia"/>
          <w:b/>
          <w:bCs/>
          <w:i/>
          <w:iCs/>
          <w:sz w:val="28"/>
          <w:szCs w:val="28"/>
        </w:rPr>
        <w:t xml:space="preserve">вам не передаётся знание, вам передаётся возможность построить </w:t>
      </w:r>
      <w:r w:rsidR="0001398F">
        <w:rPr>
          <w:rFonts w:ascii="Georgia" w:hAnsi="Georgia"/>
          <w:b/>
          <w:bCs/>
          <w:i/>
          <w:iCs/>
          <w:sz w:val="28"/>
          <w:szCs w:val="28"/>
        </w:rPr>
        <w:t xml:space="preserve">свое </w:t>
      </w:r>
      <w:r w:rsidR="00C97BAA" w:rsidRPr="006A6C3F">
        <w:rPr>
          <w:rFonts w:ascii="Georgia" w:hAnsi="Georgia"/>
          <w:b/>
          <w:bCs/>
          <w:i/>
          <w:iCs/>
          <w:sz w:val="28"/>
          <w:szCs w:val="28"/>
        </w:rPr>
        <w:t>знание</w:t>
      </w:r>
      <w:r w:rsidR="00730616">
        <w:rPr>
          <w:rFonts w:ascii="Georgia" w:hAnsi="Georgia"/>
          <w:b/>
          <w:bCs/>
          <w:sz w:val="28"/>
          <w:szCs w:val="28"/>
        </w:rPr>
        <w:t xml:space="preserve"> </w:t>
      </w:r>
      <w:r w:rsidR="00730616" w:rsidRPr="00730616">
        <w:rPr>
          <w:rFonts w:ascii="Georgia" w:hAnsi="Georgia"/>
          <w:b/>
          <w:bCs/>
          <w:i/>
          <w:iCs/>
          <w:sz w:val="28"/>
          <w:szCs w:val="28"/>
        </w:rPr>
        <w:t>самим.</w:t>
      </w:r>
      <w:r w:rsidR="00C97BAA" w:rsidRPr="004E21D9">
        <w:rPr>
          <w:rStyle w:val="s2"/>
          <w:rFonts w:ascii="Georgia" w:hAnsi="Georgia"/>
          <w:sz w:val="28"/>
          <w:szCs w:val="28"/>
        </w:rPr>
        <w:t xml:space="preserve"> </w:t>
      </w:r>
    </w:p>
    <w:p w14:paraId="7E38B780" w14:textId="228DB5E3" w:rsidR="002929F5" w:rsidRDefault="002929F5" w:rsidP="002929F5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Pr="008230D6">
        <w:rPr>
          <w:rFonts w:eastAsia="Times New Roman"/>
          <w:szCs w:val="28"/>
        </w:rPr>
        <w:t xml:space="preserve">Понимание неделания как усилия и осознанности — не просто интеллектуальное упражнение, а реальный выход из </w:t>
      </w:r>
      <w:r w:rsidRPr="006A6C3F">
        <w:rPr>
          <w:rStyle w:val="--0"/>
        </w:rPr>
        <w:t xml:space="preserve">автоматизма </w:t>
      </w:r>
      <w:r w:rsidRPr="006A6C3F">
        <w:rPr>
          <w:rStyle w:val="--"/>
        </w:rPr>
        <w:t>деградации.</w:t>
      </w:r>
      <w:r w:rsidRPr="008230D6">
        <w:rPr>
          <w:rFonts w:eastAsia="Times New Roman"/>
          <w:szCs w:val="28"/>
        </w:rPr>
        <w:t xml:space="preserve"> В </w:t>
      </w:r>
      <w:r w:rsidR="006A6C3F">
        <w:rPr>
          <w:rFonts w:eastAsia="Times New Roman"/>
          <w:szCs w:val="28"/>
        </w:rPr>
        <w:t xml:space="preserve">сегодняшнем </w:t>
      </w:r>
      <w:r w:rsidRPr="008230D6">
        <w:rPr>
          <w:rFonts w:eastAsia="Times New Roman"/>
          <w:szCs w:val="28"/>
        </w:rPr>
        <w:t xml:space="preserve">мире, где всё делается из страха, привычки или корысти, именно остановка, внимание и качественное восприятие становятся первыми шагами к Возвращению. Возвращению к себе, к живому участию, к тихой способности слышать </w:t>
      </w:r>
      <w:r w:rsidRPr="006A6C3F">
        <w:rPr>
          <w:rStyle w:val="--"/>
        </w:rPr>
        <w:t xml:space="preserve">не </w:t>
      </w:r>
      <w:r w:rsidRPr="006A6C3F">
        <w:rPr>
          <w:rStyle w:val="--0"/>
        </w:rPr>
        <w:t>события</w:t>
      </w:r>
      <w:r w:rsidRPr="008230D6">
        <w:rPr>
          <w:rFonts w:eastAsia="Times New Roman"/>
          <w:szCs w:val="28"/>
        </w:rPr>
        <w:t xml:space="preserve">, а связи между ними. Именно </w:t>
      </w:r>
      <w:r w:rsidR="006A6C3F" w:rsidRPr="008230D6">
        <w:rPr>
          <w:rFonts w:eastAsia="Times New Roman"/>
          <w:szCs w:val="28"/>
        </w:rPr>
        <w:t xml:space="preserve">они настоящие </w:t>
      </w:r>
      <w:r w:rsidR="006A6C3F" w:rsidRPr="006A6C3F">
        <w:rPr>
          <w:rStyle w:val="--0"/>
        </w:rPr>
        <w:t>сигналы</w:t>
      </w:r>
      <w:r w:rsidRPr="006A6C3F">
        <w:rPr>
          <w:rStyle w:val="--0"/>
        </w:rPr>
        <w:t xml:space="preserve"> </w:t>
      </w:r>
      <w:r w:rsidRPr="006A6C3F">
        <w:rPr>
          <w:rStyle w:val="--"/>
        </w:rPr>
        <w:t>Реальности</w:t>
      </w:r>
      <w:r w:rsidRPr="008230D6">
        <w:rPr>
          <w:rFonts w:eastAsia="Times New Roman"/>
          <w:szCs w:val="28"/>
        </w:rPr>
        <w:t>.</w:t>
      </w:r>
      <w:r w:rsidR="006A6C3F">
        <w:rPr>
          <w:rFonts w:eastAsia="Times New Roman"/>
          <w:szCs w:val="28"/>
        </w:rPr>
        <w:t xml:space="preserve"> </w:t>
      </w:r>
      <w:r w:rsidRPr="008230D6">
        <w:rPr>
          <w:rFonts w:eastAsia="Times New Roman"/>
          <w:szCs w:val="28"/>
        </w:rPr>
        <w:t>Когда мы различаем эти связи, учимся углубляться в происходящее, мы словно вырываемся из замкнутого цикла следствий, в котором гибнут тела и умы.</w:t>
      </w:r>
      <w:r>
        <w:rPr>
          <w:rFonts w:eastAsia="Times New Roman"/>
          <w:szCs w:val="28"/>
        </w:rPr>
        <w:t xml:space="preserve"> </w:t>
      </w:r>
      <w:r w:rsidRPr="008230D6">
        <w:rPr>
          <w:rFonts w:eastAsia="Times New Roman"/>
          <w:szCs w:val="28"/>
        </w:rPr>
        <w:t xml:space="preserve">Тот, кто сумел внедрить неделание в делание, кто соединил осознание с действием, — выходит за пределы линейной жизни. В нём рождается новое состояние — не борьба за жизнь, но </w:t>
      </w:r>
      <w:r w:rsidRPr="000034D3">
        <w:rPr>
          <w:rStyle w:val="--"/>
        </w:rPr>
        <w:t xml:space="preserve">Созидание </w:t>
      </w:r>
      <w:r w:rsidRPr="000034D3">
        <w:rPr>
          <w:rStyle w:val="--0"/>
        </w:rPr>
        <w:t>Жизни,</w:t>
      </w:r>
      <w:r w:rsidRPr="008230D6">
        <w:rPr>
          <w:rFonts w:eastAsia="Times New Roman"/>
          <w:szCs w:val="28"/>
        </w:rPr>
        <w:t xml:space="preserve"> где нет старости, потому что старость — это лишь форма исчерпанности, а осознанный человек — неисчерпаем.</w:t>
      </w:r>
      <w:r w:rsidR="00871A54">
        <w:rPr>
          <w:rFonts w:eastAsia="Times New Roman"/>
          <w:szCs w:val="28"/>
        </w:rPr>
        <w:t xml:space="preserve"> </w:t>
      </w:r>
      <w:r w:rsidRPr="008230D6">
        <w:rPr>
          <w:rFonts w:eastAsia="Times New Roman"/>
          <w:szCs w:val="28"/>
        </w:rPr>
        <w:t xml:space="preserve">И вот тогда — только </w:t>
      </w:r>
      <w:r w:rsidRPr="008230D6">
        <w:rPr>
          <w:rFonts w:eastAsia="Times New Roman"/>
          <w:szCs w:val="28"/>
        </w:rPr>
        <w:lastRenderedPageBreak/>
        <w:t xml:space="preserve">тогда — появляется шанс. Шанс </w:t>
      </w:r>
      <w:r w:rsidRPr="000034D3">
        <w:rPr>
          <w:rStyle w:val="--"/>
        </w:rPr>
        <w:t xml:space="preserve">не </w:t>
      </w:r>
      <w:r w:rsidRPr="000034D3">
        <w:rPr>
          <w:rStyle w:val="--0"/>
        </w:rPr>
        <w:t>просто</w:t>
      </w:r>
      <w:r w:rsidRPr="008230D6">
        <w:rPr>
          <w:rFonts w:eastAsia="Times New Roman"/>
          <w:szCs w:val="28"/>
        </w:rPr>
        <w:t xml:space="preserve"> улучшить условия существования, не просто продлить его на несколько лет, но войти в такую плотность реальности, где </w:t>
      </w:r>
      <w:r w:rsidRPr="000034D3">
        <w:rPr>
          <w:rStyle w:val="--0"/>
        </w:rPr>
        <w:t xml:space="preserve">смерть </w:t>
      </w:r>
      <w:r w:rsidRPr="000034D3">
        <w:rPr>
          <w:rStyle w:val="--"/>
        </w:rPr>
        <w:t>отступает</w:t>
      </w:r>
      <w:r w:rsidRPr="008230D6">
        <w:rPr>
          <w:rFonts w:eastAsia="Times New Roman"/>
          <w:szCs w:val="28"/>
        </w:rPr>
        <w:t xml:space="preserve"> как побочный эффект заблуждения. Где старость теряет власть, потому что обновление становится внутренним свойством самого </w:t>
      </w:r>
      <w:r w:rsidR="00730616">
        <w:rPr>
          <w:rFonts w:eastAsia="Times New Roman"/>
          <w:szCs w:val="28"/>
        </w:rPr>
        <w:t>С</w:t>
      </w:r>
      <w:r w:rsidRPr="008230D6">
        <w:rPr>
          <w:rFonts w:eastAsia="Times New Roman"/>
          <w:szCs w:val="28"/>
        </w:rPr>
        <w:t>ознания.</w:t>
      </w:r>
      <w:r w:rsidR="000034D3">
        <w:rPr>
          <w:rFonts w:eastAsia="Times New Roman"/>
          <w:szCs w:val="28"/>
        </w:rPr>
        <w:t xml:space="preserve"> </w:t>
      </w:r>
      <w:r w:rsidRPr="008230D6">
        <w:rPr>
          <w:rFonts w:eastAsia="Times New Roman"/>
          <w:szCs w:val="28"/>
        </w:rPr>
        <w:t xml:space="preserve">Да, </w:t>
      </w:r>
      <w:r w:rsidR="000034D3">
        <w:rPr>
          <w:rFonts w:eastAsia="Times New Roman"/>
          <w:szCs w:val="28"/>
        </w:rPr>
        <w:t xml:space="preserve">сегодня, </w:t>
      </w:r>
      <w:r w:rsidRPr="008230D6">
        <w:rPr>
          <w:rFonts w:eastAsia="Times New Roman"/>
          <w:szCs w:val="28"/>
        </w:rPr>
        <w:t xml:space="preserve">это путь </w:t>
      </w:r>
      <w:r w:rsidRPr="000034D3">
        <w:rPr>
          <w:rStyle w:val="--"/>
        </w:rPr>
        <w:t xml:space="preserve">не </w:t>
      </w:r>
      <w:r w:rsidRPr="000034D3">
        <w:rPr>
          <w:rStyle w:val="--0"/>
        </w:rPr>
        <w:t>быстрый</w:t>
      </w:r>
      <w:r w:rsidRPr="008230D6">
        <w:rPr>
          <w:rFonts w:eastAsia="Times New Roman"/>
          <w:szCs w:val="28"/>
        </w:rPr>
        <w:t xml:space="preserve">. Но это Путь, а не хождение по </w:t>
      </w:r>
      <w:r w:rsidR="00821463" w:rsidRPr="008230D6">
        <w:rPr>
          <w:rFonts w:eastAsia="Times New Roman"/>
          <w:szCs w:val="28"/>
        </w:rPr>
        <w:t>кругу.</w:t>
      </w:r>
      <w:r w:rsidR="00871A54">
        <w:rPr>
          <w:rFonts w:eastAsia="Times New Roman"/>
          <w:szCs w:val="28"/>
        </w:rPr>
        <w:t xml:space="preserve"> </w:t>
      </w:r>
      <w:r w:rsidRPr="00821463">
        <w:rPr>
          <w:rFonts w:eastAsia="Times New Roman"/>
          <w:szCs w:val="28"/>
        </w:rPr>
        <w:t xml:space="preserve">Потому что </w:t>
      </w:r>
      <w:r w:rsidR="00821463">
        <w:rPr>
          <w:rFonts w:eastAsia="Times New Roman"/>
          <w:szCs w:val="28"/>
        </w:rPr>
        <w:t>с</w:t>
      </w:r>
      <w:r w:rsidRPr="00821463">
        <w:rPr>
          <w:rFonts w:eastAsia="Times New Roman"/>
          <w:szCs w:val="28"/>
        </w:rPr>
        <w:t xml:space="preserve">мерть всегда проигрывает тем, кто её </w:t>
      </w:r>
      <w:r w:rsidRPr="00821463">
        <w:rPr>
          <w:rStyle w:val="--"/>
        </w:rPr>
        <w:t xml:space="preserve">не </w:t>
      </w:r>
      <w:r w:rsidRPr="00821463">
        <w:rPr>
          <w:rStyle w:val="--0"/>
        </w:rPr>
        <w:t>ждёт</w:t>
      </w:r>
      <w:r w:rsidRPr="00821463">
        <w:rPr>
          <w:rFonts w:eastAsia="Times New Roman"/>
          <w:szCs w:val="28"/>
        </w:rPr>
        <w:t>, но идёт.</w:t>
      </w:r>
      <w:r w:rsidR="00871A54" w:rsidRPr="00821463">
        <w:rPr>
          <w:rFonts w:eastAsia="Times New Roman"/>
          <w:szCs w:val="28"/>
        </w:rPr>
        <w:t xml:space="preserve"> </w:t>
      </w:r>
      <w:r w:rsidRPr="00821463">
        <w:rPr>
          <w:rFonts w:eastAsia="Times New Roman"/>
          <w:szCs w:val="28"/>
        </w:rPr>
        <w:t>Тем, кто творит, осознаёт и становится причиной — вместо того, чтобы быть следствием.</w:t>
      </w:r>
      <w:r w:rsidR="00871A54" w:rsidRPr="00821463">
        <w:rPr>
          <w:rFonts w:eastAsia="Times New Roman"/>
          <w:szCs w:val="28"/>
        </w:rPr>
        <w:t xml:space="preserve"> </w:t>
      </w:r>
      <w:r w:rsidRPr="00821463">
        <w:rPr>
          <w:rFonts w:eastAsia="Times New Roman"/>
          <w:szCs w:val="28"/>
        </w:rPr>
        <w:t>Тем, кто знает, что даже молчание может быть действием.</w:t>
      </w:r>
      <w:r w:rsidR="00871A54" w:rsidRPr="00821463">
        <w:rPr>
          <w:rFonts w:eastAsia="Times New Roman"/>
          <w:szCs w:val="28"/>
        </w:rPr>
        <w:t xml:space="preserve"> </w:t>
      </w:r>
      <w:r w:rsidRPr="00821463">
        <w:rPr>
          <w:rFonts w:eastAsia="Times New Roman"/>
          <w:szCs w:val="28"/>
        </w:rPr>
        <w:t>Тем, кто вспоминает, зачем он был создан.</w:t>
      </w:r>
      <w:r w:rsidR="00871A54" w:rsidRPr="00821463">
        <w:rPr>
          <w:rFonts w:eastAsia="Times New Roman"/>
          <w:szCs w:val="28"/>
        </w:rPr>
        <w:t xml:space="preserve"> </w:t>
      </w:r>
      <w:r w:rsidRPr="00821463">
        <w:rPr>
          <w:rFonts w:eastAsia="Times New Roman"/>
          <w:szCs w:val="28"/>
        </w:rPr>
        <w:t xml:space="preserve">И если </w:t>
      </w:r>
      <w:r w:rsidR="00821463">
        <w:rPr>
          <w:rFonts w:eastAsia="Times New Roman"/>
          <w:szCs w:val="28"/>
        </w:rPr>
        <w:t>В</w:t>
      </w:r>
      <w:r w:rsidRPr="00821463">
        <w:rPr>
          <w:rFonts w:eastAsia="Times New Roman"/>
          <w:szCs w:val="28"/>
        </w:rPr>
        <w:t xml:space="preserve">ы </w:t>
      </w:r>
      <w:r w:rsidR="00821463">
        <w:rPr>
          <w:rFonts w:eastAsia="Times New Roman"/>
          <w:szCs w:val="28"/>
        </w:rPr>
        <w:t>до</w:t>
      </w:r>
      <w:r w:rsidRPr="00821463">
        <w:rPr>
          <w:rFonts w:eastAsia="Times New Roman"/>
          <w:szCs w:val="28"/>
        </w:rPr>
        <w:t>чита</w:t>
      </w:r>
      <w:r w:rsidR="00821463">
        <w:rPr>
          <w:rFonts w:eastAsia="Times New Roman"/>
          <w:szCs w:val="28"/>
        </w:rPr>
        <w:t>ли</w:t>
      </w:r>
      <w:r w:rsidRPr="00821463">
        <w:rPr>
          <w:rFonts w:eastAsia="Times New Roman"/>
          <w:szCs w:val="28"/>
        </w:rPr>
        <w:t xml:space="preserve"> эт</w:t>
      </w:r>
      <w:r w:rsidR="00821463">
        <w:rPr>
          <w:rFonts w:eastAsia="Times New Roman"/>
          <w:szCs w:val="28"/>
        </w:rPr>
        <w:t>и мои размышления</w:t>
      </w:r>
      <w:r w:rsidRPr="00821463">
        <w:rPr>
          <w:rFonts w:eastAsia="Times New Roman"/>
          <w:szCs w:val="28"/>
        </w:rPr>
        <w:t xml:space="preserve"> — возможно, </w:t>
      </w:r>
      <w:r w:rsidR="00821463">
        <w:rPr>
          <w:rFonts w:eastAsia="Times New Roman"/>
          <w:szCs w:val="28"/>
        </w:rPr>
        <w:t>В</w:t>
      </w:r>
      <w:r w:rsidRPr="00821463">
        <w:rPr>
          <w:rFonts w:eastAsia="Times New Roman"/>
          <w:szCs w:val="28"/>
        </w:rPr>
        <w:t>ы один из них</w:t>
      </w:r>
      <w:r w:rsidR="00821463">
        <w:rPr>
          <w:rFonts w:eastAsia="Times New Roman"/>
          <w:szCs w:val="28"/>
        </w:rPr>
        <w:t>…</w:t>
      </w:r>
    </w:p>
    <w:p w14:paraId="06B1F518" w14:textId="62AE8F00" w:rsidR="00821463" w:rsidRDefault="00821463" w:rsidP="002929F5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>Продолжение следует….</w:t>
      </w:r>
    </w:p>
    <w:p w14:paraId="646F919A" w14:textId="2DEB9901" w:rsidR="00821463" w:rsidRPr="009E12FA" w:rsidRDefault="00821463" w:rsidP="002929F5">
      <w:pPr>
        <w:spacing w:after="0"/>
        <w:ind w:firstLine="0"/>
        <w:rPr>
          <w:rFonts w:eastAsia="Times New Roman"/>
          <w:b/>
          <w:bCs/>
          <w:szCs w:val="28"/>
        </w:rPr>
      </w:pPr>
      <w:r w:rsidRPr="009E12FA">
        <w:rPr>
          <w:rFonts w:eastAsia="Times New Roman"/>
          <w:b/>
          <w:bCs/>
          <w:szCs w:val="28"/>
        </w:rPr>
        <w:t>Ф. Шкруднев</w:t>
      </w:r>
    </w:p>
    <w:p w14:paraId="7FE372E6" w14:textId="0B5E9A8C" w:rsidR="00821463" w:rsidRPr="009E12FA" w:rsidRDefault="009E12FA" w:rsidP="002929F5">
      <w:pPr>
        <w:spacing w:after="0"/>
        <w:ind w:firstLine="0"/>
        <w:rPr>
          <w:rFonts w:eastAsia="Times New Roman"/>
          <w:b/>
          <w:bCs/>
          <w:sz w:val="24"/>
        </w:rPr>
      </w:pPr>
      <w:r w:rsidRPr="009E12FA">
        <w:rPr>
          <w:rFonts w:eastAsia="Times New Roman"/>
          <w:b/>
          <w:bCs/>
          <w:sz w:val="24"/>
        </w:rPr>
        <w:t>23 сентября 2025 г.</w:t>
      </w:r>
    </w:p>
    <w:p w14:paraId="396E1DC0" w14:textId="77777777" w:rsidR="002929F5" w:rsidRDefault="002929F5" w:rsidP="002929F5">
      <w:pPr>
        <w:pStyle w:val="p1"/>
        <w:spacing w:before="0" w:beforeAutospacing="0" w:after="0" w:afterAutospacing="0" w:line="276" w:lineRule="auto"/>
        <w:jc w:val="both"/>
        <w:rPr>
          <w:rStyle w:val="s2"/>
          <w:rFonts w:ascii="Georgia" w:hAnsi="Georgia"/>
          <w:sz w:val="28"/>
          <w:szCs w:val="28"/>
        </w:rPr>
      </w:pPr>
    </w:p>
    <w:p w14:paraId="09AED719" w14:textId="77777777" w:rsidR="002929F5" w:rsidRPr="004E21D9" w:rsidRDefault="002929F5" w:rsidP="002929F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6DB543BD" w14:textId="77777777" w:rsidR="008230D6" w:rsidRPr="004E21D9" w:rsidRDefault="008230D6" w:rsidP="008A66F0">
      <w:pPr>
        <w:spacing w:after="0"/>
        <w:ind w:firstLine="0"/>
        <w:rPr>
          <w:rStyle w:val="affff5"/>
          <w:szCs w:val="28"/>
        </w:rPr>
      </w:pPr>
    </w:p>
    <w:sectPr w:rsidR="008230D6" w:rsidRPr="004E21D9" w:rsidSect="00C9274A">
      <w:footerReference w:type="even" r:id="rId12"/>
      <w:footerReference w:type="default" r:id="rId13"/>
      <w:pgSz w:w="11900" w:h="16840"/>
      <w:pgMar w:top="574" w:right="561" w:bottom="1032" w:left="84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884F" w14:textId="77777777" w:rsidR="0078733C" w:rsidRDefault="0078733C" w:rsidP="007E5B4D">
      <w:r>
        <w:separator/>
      </w:r>
    </w:p>
  </w:endnote>
  <w:endnote w:type="continuationSeparator" w:id="0">
    <w:p w14:paraId="3048BB5F" w14:textId="77777777" w:rsidR="0078733C" w:rsidRDefault="0078733C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0A47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9D314D8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56CD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79C4C92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4ACB5" w14:textId="77777777" w:rsidR="0078733C" w:rsidRDefault="0078733C" w:rsidP="007E5B4D">
      <w:r>
        <w:separator/>
      </w:r>
    </w:p>
  </w:footnote>
  <w:footnote w:type="continuationSeparator" w:id="0">
    <w:p w14:paraId="76E8EB1B" w14:textId="77777777" w:rsidR="0078733C" w:rsidRDefault="0078733C" w:rsidP="007E5B4D">
      <w:r>
        <w:continuationSeparator/>
      </w:r>
    </w:p>
  </w:footnote>
  <w:footnote w:id="1">
    <w:p w14:paraId="567672D8" w14:textId="38A9FC15" w:rsidR="00951FA6" w:rsidRPr="00951FA6" w:rsidRDefault="00951FA6">
      <w:pPr>
        <w:pStyle w:val="af3"/>
        <w:rPr>
          <w:lang w:val="ru-RU"/>
        </w:rPr>
      </w:pPr>
      <w:r>
        <w:rPr>
          <w:rStyle w:val="af5"/>
        </w:rPr>
        <w:footnoteRef/>
      </w:r>
      <w:r w:rsidRPr="00951FA6">
        <w:rPr>
          <w:lang w:val="ru-RU"/>
        </w:rPr>
        <w:t xml:space="preserve"> </w:t>
      </w:r>
      <w:r w:rsidRPr="003B011C">
        <w:rPr>
          <w:b/>
          <w:bCs/>
          <w:lang w:val="ru-RU"/>
        </w:rPr>
        <w:t xml:space="preserve">Зум </w:t>
      </w:r>
      <w:r>
        <w:rPr>
          <w:lang w:val="ru-RU"/>
        </w:rPr>
        <w:t>– происходит от англ. увеличить. Быстрый взлет, подъем, увеличение</w:t>
      </w:r>
    </w:p>
  </w:footnote>
  <w:footnote w:id="2">
    <w:p w14:paraId="0BB240EA" w14:textId="65C00A1A" w:rsidR="0048679D" w:rsidRPr="0048679D" w:rsidRDefault="0048679D">
      <w:pPr>
        <w:pStyle w:val="af3"/>
        <w:rPr>
          <w:sz w:val="21"/>
          <w:szCs w:val="21"/>
          <w:lang w:val="ru-RU"/>
        </w:rPr>
      </w:pPr>
      <w:r w:rsidRPr="0048679D">
        <w:rPr>
          <w:rStyle w:val="af5"/>
          <w:b w:val="0"/>
          <w:bCs/>
        </w:rPr>
        <w:footnoteRef/>
      </w:r>
      <w:r w:rsidRPr="0048679D">
        <w:rPr>
          <w:b/>
          <w:bCs/>
          <w:lang w:val="ru-RU"/>
        </w:rPr>
        <w:t xml:space="preserve"> </w:t>
      </w:r>
      <w:r w:rsidRPr="0048679D">
        <w:rPr>
          <w:b/>
          <w:bCs/>
          <w:sz w:val="21"/>
          <w:szCs w:val="21"/>
          <w:lang w:val="ru-RU"/>
        </w:rPr>
        <w:t>Аскеза действий</w:t>
      </w:r>
      <w:r w:rsidRPr="0048679D">
        <w:rPr>
          <w:sz w:val="21"/>
          <w:szCs w:val="21"/>
          <w:lang w:val="ru-RU"/>
        </w:rPr>
        <w:t xml:space="preserve"> — это практика осознанного самоограничения, дисциплины и упорного труда для достижения духовных или личных целей</w:t>
      </w:r>
      <w:r w:rsidRPr="0048679D">
        <w:rPr>
          <w:color w:val="001D35"/>
          <w:sz w:val="21"/>
          <w:szCs w:val="21"/>
          <w:shd w:val="clear" w:color="auto" w:fill="FFFFFF"/>
          <w:lang w:val="ru-RU"/>
        </w:rPr>
        <w:t>. Она включает в себя добровольный отказ от привычных удовольствий, комфорта или действий, чтобы перенаправить власть, изменить силу воли, укрепить самоконтроль и изменить мышление, что ведет к самосовершенствованию и осуществлению желаний.</w:t>
      </w:r>
      <w:r w:rsidRPr="0048679D">
        <w:rPr>
          <w:rStyle w:val="vkekvd"/>
          <w:color w:val="001D35"/>
          <w:sz w:val="21"/>
          <w:szCs w:val="21"/>
          <w:shd w:val="clear" w:color="auto" w:fill="FFFFFF"/>
        </w:rPr>
        <w:t>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21D82"/>
    <w:multiLevelType w:val="multilevel"/>
    <w:tmpl w:val="91BA2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CF91982"/>
    <w:multiLevelType w:val="multilevel"/>
    <w:tmpl w:val="986AC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9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0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1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6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21"/>
  </w:num>
  <w:num w:numId="13" w16cid:durableId="2035186493">
    <w:abstractNumId w:val="36"/>
  </w:num>
  <w:num w:numId="14" w16cid:durableId="562637386">
    <w:abstractNumId w:val="18"/>
  </w:num>
  <w:num w:numId="15" w16cid:durableId="773093567">
    <w:abstractNumId w:val="7"/>
  </w:num>
  <w:num w:numId="16" w16cid:durableId="672537979">
    <w:abstractNumId w:val="14"/>
  </w:num>
  <w:num w:numId="17" w16cid:durableId="1954555659">
    <w:abstractNumId w:val="17"/>
  </w:num>
  <w:num w:numId="18" w16cid:durableId="806124464">
    <w:abstractNumId w:val="27"/>
  </w:num>
  <w:num w:numId="19" w16cid:durableId="715008852">
    <w:abstractNumId w:val="16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8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2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3"/>
  </w:num>
  <w:num w:numId="31" w16cid:durableId="1273972882">
    <w:abstractNumId w:val="11"/>
  </w:num>
  <w:num w:numId="32" w16cid:durableId="87702208">
    <w:abstractNumId w:val="42"/>
  </w:num>
  <w:num w:numId="33" w16cid:durableId="1818496778">
    <w:abstractNumId w:val="25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7"/>
    <w:lvlOverride w:ilvl="0">
      <w:startOverride w:val="1"/>
    </w:lvlOverride>
  </w:num>
  <w:num w:numId="39" w16cid:durableId="263848913">
    <w:abstractNumId w:val="27"/>
    <w:lvlOverride w:ilvl="0">
      <w:startOverride w:val="1"/>
    </w:lvlOverride>
  </w:num>
  <w:num w:numId="40" w16cid:durableId="2020156012">
    <w:abstractNumId w:val="7"/>
  </w:num>
  <w:num w:numId="41" w16cid:durableId="22749311">
    <w:abstractNumId w:val="20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9"/>
  </w:num>
  <w:num w:numId="44" w16cid:durableId="649290771">
    <w:abstractNumId w:val="19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4"/>
  </w:num>
  <w:num w:numId="47" w16cid:durableId="2061436460">
    <w:abstractNumId w:val="13"/>
  </w:num>
  <w:num w:numId="48" w16cid:durableId="240456397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AF"/>
    <w:rsid w:val="00000886"/>
    <w:rsid w:val="000034D3"/>
    <w:rsid w:val="00003B25"/>
    <w:rsid w:val="00005746"/>
    <w:rsid w:val="000100A2"/>
    <w:rsid w:val="0001299B"/>
    <w:rsid w:val="00012D0E"/>
    <w:rsid w:val="00013173"/>
    <w:rsid w:val="0001398F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1017"/>
    <w:rsid w:val="000F2967"/>
    <w:rsid w:val="000F58FC"/>
    <w:rsid w:val="00103123"/>
    <w:rsid w:val="001058FE"/>
    <w:rsid w:val="0010606A"/>
    <w:rsid w:val="00111155"/>
    <w:rsid w:val="00112F23"/>
    <w:rsid w:val="0011478B"/>
    <w:rsid w:val="0011655A"/>
    <w:rsid w:val="00124967"/>
    <w:rsid w:val="00124A90"/>
    <w:rsid w:val="0014127D"/>
    <w:rsid w:val="00142CE6"/>
    <w:rsid w:val="00145735"/>
    <w:rsid w:val="00145BE2"/>
    <w:rsid w:val="00147D74"/>
    <w:rsid w:val="0015099D"/>
    <w:rsid w:val="00151ADC"/>
    <w:rsid w:val="001546FD"/>
    <w:rsid w:val="001567CB"/>
    <w:rsid w:val="001570C6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5F2"/>
    <w:rsid w:val="00197A53"/>
    <w:rsid w:val="001A147A"/>
    <w:rsid w:val="001A212F"/>
    <w:rsid w:val="001A38BB"/>
    <w:rsid w:val="001A39B8"/>
    <w:rsid w:val="001A40AA"/>
    <w:rsid w:val="001A4416"/>
    <w:rsid w:val="001A4577"/>
    <w:rsid w:val="001A7505"/>
    <w:rsid w:val="001A78FD"/>
    <w:rsid w:val="001B1162"/>
    <w:rsid w:val="001B2428"/>
    <w:rsid w:val="001B57D6"/>
    <w:rsid w:val="001B69B9"/>
    <w:rsid w:val="001B77DF"/>
    <w:rsid w:val="001C1D3E"/>
    <w:rsid w:val="001C650D"/>
    <w:rsid w:val="001C6D6F"/>
    <w:rsid w:val="001C7232"/>
    <w:rsid w:val="001C7DBB"/>
    <w:rsid w:val="001D0836"/>
    <w:rsid w:val="001D1DC2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4DA2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5B5"/>
    <w:rsid w:val="00282C56"/>
    <w:rsid w:val="002929F5"/>
    <w:rsid w:val="00293137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5584"/>
    <w:rsid w:val="002B5D63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E70A1"/>
    <w:rsid w:val="002F26A8"/>
    <w:rsid w:val="0030576F"/>
    <w:rsid w:val="003058BD"/>
    <w:rsid w:val="003075F4"/>
    <w:rsid w:val="00307744"/>
    <w:rsid w:val="00315B72"/>
    <w:rsid w:val="00324161"/>
    <w:rsid w:val="003315AB"/>
    <w:rsid w:val="00332FE6"/>
    <w:rsid w:val="0033393B"/>
    <w:rsid w:val="00333F5A"/>
    <w:rsid w:val="003466D0"/>
    <w:rsid w:val="0035099B"/>
    <w:rsid w:val="00350D11"/>
    <w:rsid w:val="00350D19"/>
    <w:rsid w:val="003514EA"/>
    <w:rsid w:val="003524B7"/>
    <w:rsid w:val="003549CE"/>
    <w:rsid w:val="00356EB5"/>
    <w:rsid w:val="00361719"/>
    <w:rsid w:val="0036263F"/>
    <w:rsid w:val="00362FB9"/>
    <w:rsid w:val="00363496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0BD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356E"/>
    <w:rsid w:val="003F4243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1BC0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679D"/>
    <w:rsid w:val="0049043F"/>
    <w:rsid w:val="00492746"/>
    <w:rsid w:val="004929A5"/>
    <w:rsid w:val="004A1F44"/>
    <w:rsid w:val="004A203A"/>
    <w:rsid w:val="004A337D"/>
    <w:rsid w:val="004A5F8F"/>
    <w:rsid w:val="004B5245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21D9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5FCD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6BAA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33D"/>
    <w:rsid w:val="005726D6"/>
    <w:rsid w:val="00573E94"/>
    <w:rsid w:val="00577CC8"/>
    <w:rsid w:val="005815C5"/>
    <w:rsid w:val="00583AD1"/>
    <w:rsid w:val="00583F04"/>
    <w:rsid w:val="0058576C"/>
    <w:rsid w:val="00586A99"/>
    <w:rsid w:val="00586A9E"/>
    <w:rsid w:val="005871D8"/>
    <w:rsid w:val="005A1D55"/>
    <w:rsid w:val="005A2A1B"/>
    <w:rsid w:val="005A2EDE"/>
    <w:rsid w:val="005A34B2"/>
    <w:rsid w:val="005A3CC8"/>
    <w:rsid w:val="005A5677"/>
    <w:rsid w:val="005A5ECC"/>
    <w:rsid w:val="005A76C3"/>
    <w:rsid w:val="005A7D67"/>
    <w:rsid w:val="005B18C1"/>
    <w:rsid w:val="005B50B7"/>
    <w:rsid w:val="005B605D"/>
    <w:rsid w:val="005C0946"/>
    <w:rsid w:val="005C14CE"/>
    <w:rsid w:val="005C2BA5"/>
    <w:rsid w:val="005C32AD"/>
    <w:rsid w:val="005C3DD6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0435"/>
    <w:rsid w:val="00611462"/>
    <w:rsid w:val="006124B9"/>
    <w:rsid w:val="00613A6B"/>
    <w:rsid w:val="00613B9A"/>
    <w:rsid w:val="006172B1"/>
    <w:rsid w:val="006213EA"/>
    <w:rsid w:val="00621A28"/>
    <w:rsid w:val="00622E88"/>
    <w:rsid w:val="00624BFC"/>
    <w:rsid w:val="006263C8"/>
    <w:rsid w:val="00626644"/>
    <w:rsid w:val="006301C9"/>
    <w:rsid w:val="00633B65"/>
    <w:rsid w:val="00634448"/>
    <w:rsid w:val="00635197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6E2"/>
    <w:rsid w:val="00680FE1"/>
    <w:rsid w:val="0068486D"/>
    <w:rsid w:val="00685237"/>
    <w:rsid w:val="00686D40"/>
    <w:rsid w:val="00686EAF"/>
    <w:rsid w:val="00691483"/>
    <w:rsid w:val="00691AD5"/>
    <w:rsid w:val="00693947"/>
    <w:rsid w:val="00695B54"/>
    <w:rsid w:val="00695BF6"/>
    <w:rsid w:val="006A20B5"/>
    <w:rsid w:val="006A3B1E"/>
    <w:rsid w:val="006A4301"/>
    <w:rsid w:val="006A6C3F"/>
    <w:rsid w:val="006A6F90"/>
    <w:rsid w:val="006A78F3"/>
    <w:rsid w:val="006A7D5A"/>
    <w:rsid w:val="006A7EF2"/>
    <w:rsid w:val="006B369B"/>
    <w:rsid w:val="006B476C"/>
    <w:rsid w:val="006B7BF9"/>
    <w:rsid w:val="006C154D"/>
    <w:rsid w:val="006C1BE9"/>
    <w:rsid w:val="006C3441"/>
    <w:rsid w:val="006C79CE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2A1"/>
    <w:rsid w:val="007205C4"/>
    <w:rsid w:val="00720A86"/>
    <w:rsid w:val="007257FF"/>
    <w:rsid w:val="007305FF"/>
    <w:rsid w:val="00730616"/>
    <w:rsid w:val="00731103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75EFB"/>
    <w:rsid w:val="00781F2B"/>
    <w:rsid w:val="0078537D"/>
    <w:rsid w:val="007860A2"/>
    <w:rsid w:val="0078733C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76D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1463"/>
    <w:rsid w:val="008230D6"/>
    <w:rsid w:val="00823B73"/>
    <w:rsid w:val="00824D0F"/>
    <w:rsid w:val="00824DB4"/>
    <w:rsid w:val="00830C86"/>
    <w:rsid w:val="00834306"/>
    <w:rsid w:val="00836E19"/>
    <w:rsid w:val="008417AE"/>
    <w:rsid w:val="00841943"/>
    <w:rsid w:val="00842D9D"/>
    <w:rsid w:val="00843642"/>
    <w:rsid w:val="00844951"/>
    <w:rsid w:val="00844B53"/>
    <w:rsid w:val="0084576F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1A54"/>
    <w:rsid w:val="00872914"/>
    <w:rsid w:val="0087338D"/>
    <w:rsid w:val="00873780"/>
    <w:rsid w:val="008745AE"/>
    <w:rsid w:val="00877B8D"/>
    <w:rsid w:val="00883A03"/>
    <w:rsid w:val="0088460A"/>
    <w:rsid w:val="008849C3"/>
    <w:rsid w:val="0089031B"/>
    <w:rsid w:val="008903D3"/>
    <w:rsid w:val="00892E74"/>
    <w:rsid w:val="008961B3"/>
    <w:rsid w:val="008A37B0"/>
    <w:rsid w:val="008A4A02"/>
    <w:rsid w:val="008A574D"/>
    <w:rsid w:val="008A66F0"/>
    <w:rsid w:val="008A6CBA"/>
    <w:rsid w:val="008A70D4"/>
    <w:rsid w:val="008A7585"/>
    <w:rsid w:val="008B188E"/>
    <w:rsid w:val="008B3FCC"/>
    <w:rsid w:val="008B4F6C"/>
    <w:rsid w:val="008B5257"/>
    <w:rsid w:val="008B78E6"/>
    <w:rsid w:val="008C0AEF"/>
    <w:rsid w:val="008C12DC"/>
    <w:rsid w:val="008C3805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37F50"/>
    <w:rsid w:val="00941E1B"/>
    <w:rsid w:val="0094281E"/>
    <w:rsid w:val="00942AB3"/>
    <w:rsid w:val="00944A34"/>
    <w:rsid w:val="00944EA0"/>
    <w:rsid w:val="00946EB3"/>
    <w:rsid w:val="00951B43"/>
    <w:rsid w:val="00951FA6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47D5"/>
    <w:rsid w:val="009D5BEB"/>
    <w:rsid w:val="009E03EB"/>
    <w:rsid w:val="009E1107"/>
    <w:rsid w:val="009E12FA"/>
    <w:rsid w:val="009E1919"/>
    <w:rsid w:val="009E56A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695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6BFD"/>
    <w:rsid w:val="00A97A9B"/>
    <w:rsid w:val="00AA068C"/>
    <w:rsid w:val="00AA12E3"/>
    <w:rsid w:val="00AA1DA8"/>
    <w:rsid w:val="00AA3F83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077C3"/>
    <w:rsid w:val="00B10324"/>
    <w:rsid w:val="00B157F0"/>
    <w:rsid w:val="00B164A9"/>
    <w:rsid w:val="00B22332"/>
    <w:rsid w:val="00B25597"/>
    <w:rsid w:val="00B26A9A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57159"/>
    <w:rsid w:val="00B628C5"/>
    <w:rsid w:val="00B67D2F"/>
    <w:rsid w:val="00B7037E"/>
    <w:rsid w:val="00B73AC6"/>
    <w:rsid w:val="00B750CE"/>
    <w:rsid w:val="00B76E6D"/>
    <w:rsid w:val="00B77004"/>
    <w:rsid w:val="00B814C9"/>
    <w:rsid w:val="00B831BE"/>
    <w:rsid w:val="00B874C4"/>
    <w:rsid w:val="00B907A6"/>
    <w:rsid w:val="00B93526"/>
    <w:rsid w:val="00B945BD"/>
    <w:rsid w:val="00B948F2"/>
    <w:rsid w:val="00B94AB1"/>
    <w:rsid w:val="00B965EC"/>
    <w:rsid w:val="00BA0988"/>
    <w:rsid w:val="00BA0B68"/>
    <w:rsid w:val="00BA50EB"/>
    <w:rsid w:val="00BA5597"/>
    <w:rsid w:val="00BA6068"/>
    <w:rsid w:val="00BB15BB"/>
    <w:rsid w:val="00BB251F"/>
    <w:rsid w:val="00BB2CA6"/>
    <w:rsid w:val="00BB352B"/>
    <w:rsid w:val="00BB35C8"/>
    <w:rsid w:val="00BC1D0F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4F58"/>
    <w:rsid w:val="00C55219"/>
    <w:rsid w:val="00C562B4"/>
    <w:rsid w:val="00C563FB"/>
    <w:rsid w:val="00C635FC"/>
    <w:rsid w:val="00C64743"/>
    <w:rsid w:val="00C747DD"/>
    <w:rsid w:val="00C80EC9"/>
    <w:rsid w:val="00C823D4"/>
    <w:rsid w:val="00C85428"/>
    <w:rsid w:val="00C86239"/>
    <w:rsid w:val="00C86771"/>
    <w:rsid w:val="00C87CC6"/>
    <w:rsid w:val="00C90FB6"/>
    <w:rsid w:val="00C922ED"/>
    <w:rsid w:val="00C9274A"/>
    <w:rsid w:val="00C95954"/>
    <w:rsid w:val="00C96E67"/>
    <w:rsid w:val="00C97BAA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1B36"/>
    <w:rsid w:val="00CE43DB"/>
    <w:rsid w:val="00CE7B6F"/>
    <w:rsid w:val="00CF0836"/>
    <w:rsid w:val="00CF2D05"/>
    <w:rsid w:val="00CF3923"/>
    <w:rsid w:val="00CF4408"/>
    <w:rsid w:val="00CF6BB9"/>
    <w:rsid w:val="00CF7348"/>
    <w:rsid w:val="00CF7E20"/>
    <w:rsid w:val="00D059AD"/>
    <w:rsid w:val="00D062D1"/>
    <w:rsid w:val="00D16CD0"/>
    <w:rsid w:val="00D20223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3872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6861"/>
    <w:rsid w:val="00DC29DB"/>
    <w:rsid w:val="00DC4763"/>
    <w:rsid w:val="00DC4AD5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47D1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6338"/>
    <w:rsid w:val="00E77771"/>
    <w:rsid w:val="00E8218D"/>
    <w:rsid w:val="00E84AF7"/>
    <w:rsid w:val="00E87E7A"/>
    <w:rsid w:val="00E90553"/>
    <w:rsid w:val="00E92A4C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1F40"/>
    <w:rsid w:val="00EF3396"/>
    <w:rsid w:val="00EF352B"/>
    <w:rsid w:val="00EF4F78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4465"/>
    <w:rsid w:val="00F45E1B"/>
    <w:rsid w:val="00F46420"/>
    <w:rsid w:val="00F53654"/>
    <w:rsid w:val="00F5400F"/>
    <w:rsid w:val="00F54865"/>
    <w:rsid w:val="00F6250E"/>
    <w:rsid w:val="00F635A9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5C2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E6246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7EC5"/>
  <w15:docId w15:val="{934666BE-8086-5A49-9A40-55C054CE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824DB4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824DB4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824DB4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824DB4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824DB4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824DB4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824DB4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824DB4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824DB4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824DB4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824DB4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824DB4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824DB4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824DB4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824DB4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824DB4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824DB4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824DB4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824DB4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824DB4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824DB4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824DB4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824DB4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824DB4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824DB4"/>
  </w:style>
  <w:style w:type="character" w:customStyle="1" w:styleId="apple-converted-space">
    <w:name w:val="apple-converted-space"/>
    <w:basedOn w:val="a6"/>
    <w:rsid w:val="00824DB4"/>
  </w:style>
  <w:style w:type="character" w:styleId="af">
    <w:name w:val="FollowedHyperlink"/>
    <w:uiPriority w:val="99"/>
    <w:rsid w:val="00824DB4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824DB4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824DB4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824DB4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824DB4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824DB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824DB4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824DB4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824DB4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824DB4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824DB4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824DB4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824DB4"/>
  </w:style>
  <w:style w:type="character" w:styleId="af8">
    <w:name w:val="Emphasis"/>
    <w:rsid w:val="00824DB4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824DB4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824DB4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824DB4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824DB4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824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824DB4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824DB4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824DB4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824DB4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824DB4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824DB4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824DB4"/>
    <w:rPr>
      <w:b/>
    </w:rPr>
  </w:style>
  <w:style w:type="paragraph" w:customStyle="1" w:styleId="1">
    <w:name w:val="Стиль1"/>
    <w:basedOn w:val="11"/>
    <w:next w:val="a5"/>
    <w:autoRedefine/>
    <w:rsid w:val="00824DB4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824DB4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824DB4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824DB4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824DB4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824DB4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824DB4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824DB4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824DB4"/>
  </w:style>
  <w:style w:type="character" w:customStyle="1" w:styleId="mw-headline">
    <w:name w:val="mw-headline"/>
    <w:basedOn w:val="a6"/>
    <w:rsid w:val="00824DB4"/>
  </w:style>
  <w:style w:type="character" w:customStyle="1" w:styleId="mw-editsection">
    <w:name w:val="mw-editsection"/>
    <w:basedOn w:val="a6"/>
    <w:rsid w:val="00824DB4"/>
  </w:style>
  <w:style w:type="character" w:customStyle="1" w:styleId="mw-editsection-bracket">
    <w:name w:val="mw-editsection-bracket"/>
    <w:basedOn w:val="a6"/>
    <w:rsid w:val="00824DB4"/>
  </w:style>
  <w:style w:type="character" w:customStyle="1" w:styleId="mw-editsection-divider">
    <w:name w:val="mw-editsection-divider"/>
    <w:basedOn w:val="a6"/>
    <w:rsid w:val="00824DB4"/>
  </w:style>
  <w:style w:type="character" w:styleId="aff3">
    <w:name w:val="annotation reference"/>
    <w:basedOn w:val="a6"/>
    <w:uiPriority w:val="99"/>
    <w:semiHidden/>
    <w:unhideWhenUsed/>
    <w:rsid w:val="00824DB4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824DB4"/>
  </w:style>
  <w:style w:type="character" w:customStyle="1" w:styleId="aff5">
    <w:name w:val="Текст примечания Знак"/>
    <w:basedOn w:val="a6"/>
    <w:link w:val="aff4"/>
    <w:uiPriority w:val="99"/>
    <w:semiHidden/>
    <w:rsid w:val="00824DB4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824DB4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824DB4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824DB4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824DB4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824DB4"/>
    <w:rPr>
      <w:i/>
      <w:iCs/>
      <w:color w:val="808080"/>
    </w:rPr>
  </w:style>
  <w:style w:type="character" w:styleId="affb">
    <w:name w:val="Book Title"/>
    <w:uiPriority w:val="33"/>
    <w:rsid w:val="00824DB4"/>
    <w:rPr>
      <w:b/>
      <w:bCs/>
      <w:smallCaps/>
      <w:spacing w:val="5"/>
    </w:rPr>
  </w:style>
  <w:style w:type="paragraph" w:customStyle="1" w:styleId="-12">
    <w:name w:val="Обычный-12"/>
    <w:basedOn w:val="a5"/>
    <w:rsid w:val="00824DB4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824DB4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824DB4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824DB4"/>
  </w:style>
  <w:style w:type="paragraph" w:styleId="4">
    <w:name w:val="List Number 4"/>
    <w:basedOn w:val="a5"/>
    <w:uiPriority w:val="99"/>
    <w:semiHidden/>
    <w:unhideWhenUsed/>
    <w:rsid w:val="00824DB4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824DB4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824DB4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824DB4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824DB4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824DB4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824DB4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824DB4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824DB4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824DB4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824DB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824DB4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824DB4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824DB4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824DB4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824DB4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824DB4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824DB4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824DB4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824DB4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824DB4"/>
  </w:style>
  <w:style w:type="paragraph" w:customStyle="1" w:styleId="a0">
    <w:name w:val="Сноска"/>
    <w:basedOn w:val="a5"/>
    <w:rsid w:val="00824DB4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824DB4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824DB4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824DB4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824DB4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824DB4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824DB4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824DB4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824DB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824DB4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824DB4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824DB4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824DB4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824DB4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824DB4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824DB4"/>
  </w:style>
  <w:style w:type="numbering" w:styleId="111111">
    <w:name w:val="Outline List 2"/>
    <w:basedOn w:val="a8"/>
    <w:uiPriority w:val="99"/>
    <w:semiHidden/>
    <w:unhideWhenUsed/>
    <w:rsid w:val="00824DB4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824DB4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824DB4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824DB4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824DB4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824DB4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824DB4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824DB4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824DB4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824DB4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824DB4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824DB4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824DB4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824DB4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824DB4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824DB4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824DB4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824DB4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824DB4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824DB4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824DB4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824DB4"/>
  </w:style>
  <w:style w:type="paragraph" w:customStyle="1" w:styleId="a">
    <w:name w:val="раздел"/>
    <w:basedOn w:val="a5"/>
    <w:autoRedefine/>
    <w:rsid w:val="00824DB4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824DB4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824DB4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824DB4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824DB4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7">
    <w:name w:val="Абзац списка Знак"/>
    <w:basedOn w:val="a6"/>
    <w:link w:val="af6"/>
    <w:uiPriority w:val="34"/>
    <w:rsid w:val="006C79CE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paragraph" w:customStyle="1" w:styleId="p1">
    <w:name w:val="p1"/>
    <w:basedOn w:val="a5"/>
    <w:rsid w:val="006C79C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6C79C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6C79CE"/>
  </w:style>
  <w:style w:type="paragraph" w:customStyle="1" w:styleId="p3">
    <w:name w:val="p3"/>
    <w:basedOn w:val="a5"/>
    <w:rsid w:val="001D1D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1D1DC2"/>
  </w:style>
  <w:style w:type="character" w:customStyle="1" w:styleId="s3">
    <w:name w:val="s3"/>
    <w:basedOn w:val="a6"/>
    <w:rsid w:val="001D1DC2"/>
  </w:style>
  <w:style w:type="character" w:customStyle="1" w:styleId="vkekvd">
    <w:name w:val="vkekvd"/>
    <w:basedOn w:val="a6"/>
    <w:rsid w:val="00486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BC57CD-E6D1-A04F-827B-229934244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16</TotalTime>
  <Pages>12</Pages>
  <Words>4382</Words>
  <Characters>24978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Microsoft Office User</cp:lastModifiedBy>
  <cp:revision>4</cp:revision>
  <dcterms:created xsi:type="dcterms:W3CDTF">2025-09-23T11:43:00Z</dcterms:created>
  <dcterms:modified xsi:type="dcterms:W3CDTF">2025-09-23T20:15:00Z</dcterms:modified>
  <cp:category/>
</cp:coreProperties>
</file>