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3075" w14:textId="77777777" w:rsidR="002F5505" w:rsidRPr="00AA66FA" w:rsidRDefault="002F5505" w:rsidP="009463D9">
      <w:pPr>
        <w:spacing w:after="0" w:line="240" w:lineRule="auto"/>
        <w:jc w:val="center"/>
        <w:rPr>
          <w:b/>
          <w:color w:val="000000" w:themeColor="text1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AA66FA">
        <w:rPr>
          <w:b/>
          <w:color w:val="000000" w:themeColor="text1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7132E3F3" w14:textId="77777777" w:rsidR="002F5505" w:rsidRPr="00AA66FA" w:rsidRDefault="002F5505" w:rsidP="009463D9">
      <w:pPr>
        <w:spacing w:after="0" w:line="240" w:lineRule="auto"/>
        <w:jc w:val="center"/>
        <w:rPr>
          <w:b/>
          <w:color w:val="000000" w:themeColor="text1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AA66FA">
        <w:rPr>
          <w:b/>
          <w:color w:val="000000" w:themeColor="text1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(71_серия 369)</w:t>
      </w:r>
    </w:p>
    <w:p w14:paraId="485FCD40" w14:textId="7417EBBB" w:rsidR="002F5505" w:rsidRPr="00AA66FA" w:rsidRDefault="002F5505" w:rsidP="009463D9">
      <w:pPr>
        <w:pStyle w:val="af6"/>
        <w:spacing w:after="0" w:line="240" w:lineRule="auto"/>
        <w:ind w:leftChars="652" w:left="1826"/>
        <w:jc w:val="center"/>
        <w:rPr>
          <w:b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AA66FA">
        <w:rPr>
          <w:b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AA66FA">
        <w:rPr>
          <w:b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 Третий фильтр Истины: протокол </w:t>
      </w:r>
      <w:r w:rsidR="00CB5686">
        <w:rPr>
          <w:b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Причинности</w:t>
      </w:r>
      <w:r w:rsidRPr="00AA66FA">
        <w:rPr>
          <w:b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…</w:t>
      </w:r>
    </w:p>
    <w:p w14:paraId="11530407" w14:textId="77777777" w:rsidR="00C922ED" w:rsidRDefault="00C922ED" w:rsidP="00061809">
      <w:pPr>
        <w:spacing w:after="0"/>
        <w:ind w:firstLine="0"/>
        <w:rPr>
          <w:rStyle w:val="affff5"/>
        </w:rPr>
      </w:pPr>
    </w:p>
    <w:p w14:paraId="710263DC" w14:textId="77777777" w:rsidR="002F5505" w:rsidRDefault="002F5505" w:rsidP="00CB5686">
      <w:pPr>
        <w:spacing w:after="0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990B66">
        <w:rPr>
          <w:rFonts w:eastAsia="Times New Roman"/>
          <w:b/>
          <w:bCs/>
          <w:i/>
          <w:iCs/>
          <w:color w:val="0E0E0E"/>
          <w:sz w:val="24"/>
        </w:rPr>
        <w:t xml:space="preserve">Не ищи истину в следствии — </w:t>
      </w:r>
    </w:p>
    <w:p w14:paraId="03BDEE9B" w14:textId="77777777" w:rsidR="002F5505" w:rsidRDefault="002F5505" w:rsidP="00CB5686">
      <w:pPr>
        <w:spacing w:after="0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990B66">
        <w:rPr>
          <w:rFonts w:eastAsia="Times New Roman"/>
          <w:b/>
          <w:bCs/>
          <w:i/>
          <w:iCs/>
          <w:color w:val="0E0E0E"/>
          <w:sz w:val="24"/>
        </w:rPr>
        <w:t xml:space="preserve">она живёт в причине, </w:t>
      </w:r>
    </w:p>
    <w:p w14:paraId="28775F97" w14:textId="77777777" w:rsidR="002F5505" w:rsidRDefault="002F5505" w:rsidP="00CB5686">
      <w:pPr>
        <w:spacing w:after="0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990B66">
        <w:rPr>
          <w:rFonts w:eastAsia="Times New Roman"/>
          <w:b/>
          <w:bCs/>
          <w:i/>
          <w:iCs/>
          <w:color w:val="0E0E0E"/>
          <w:sz w:val="24"/>
        </w:rPr>
        <w:t xml:space="preserve">недоступной твоему измерению. </w:t>
      </w:r>
    </w:p>
    <w:p w14:paraId="069AEEF0" w14:textId="77777777" w:rsidR="002F5505" w:rsidRPr="00990B66" w:rsidRDefault="002F5505" w:rsidP="00CB5686">
      <w:pPr>
        <w:spacing w:after="0"/>
        <w:ind w:firstLine="0"/>
        <w:jc w:val="right"/>
        <w:rPr>
          <w:rFonts w:eastAsia="Times New Roman"/>
          <w:i/>
          <w:iCs/>
          <w:color w:val="0E0E0E"/>
          <w:sz w:val="24"/>
        </w:rPr>
      </w:pPr>
      <w:r w:rsidRPr="00990B66">
        <w:rPr>
          <w:rFonts w:eastAsia="Times New Roman"/>
          <w:b/>
          <w:bCs/>
          <w:i/>
          <w:iCs/>
          <w:color w:val="0E0E0E"/>
          <w:sz w:val="24"/>
        </w:rPr>
        <w:t>Но ты можешь сонастроиться.</w:t>
      </w:r>
    </w:p>
    <w:p w14:paraId="002044F7" w14:textId="77777777" w:rsidR="002F5505" w:rsidRDefault="002F5505" w:rsidP="00061809">
      <w:pPr>
        <w:spacing w:after="0"/>
        <w:ind w:firstLine="0"/>
        <w:rPr>
          <w:rStyle w:val="affff5"/>
        </w:rPr>
      </w:pPr>
    </w:p>
    <w:p w14:paraId="5C34CC96" w14:textId="14BD47B3" w:rsidR="00FD6C4D" w:rsidRDefault="001841CC" w:rsidP="0006180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 </w:t>
      </w:r>
      <w:r w:rsidRPr="001841CC">
        <w:rPr>
          <w:rFonts w:eastAsia="Times New Roman"/>
          <w:szCs w:val="28"/>
        </w:rPr>
        <w:t xml:space="preserve">Мы живём внутри конструкта, который ошибочно называем «реальностью», не замечая его искусственности лишь потому, что </w:t>
      </w:r>
      <w:r w:rsidRPr="00CB5686">
        <w:rPr>
          <w:rStyle w:val="--"/>
        </w:rPr>
        <w:t xml:space="preserve">не </w:t>
      </w:r>
      <w:r w:rsidRPr="00CB5686">
        <w:rPr>
          <w:rStyle w:val="--0"/>
        </w:rPr>
        <w:t>выходим</w:t>
      </w:r>
      <w:r w:rsidRPr="001841CC">
        <w:rPr>
          <w:rFonts w:eastAsia="Times New Roman"/>
          <w:b/>
          <w:bCs/>
          <w:szCs w:val="28"/>
        </w:rPr>
        <w:t xml:space="preserve"> </w:t>
      </w:r>
      <w:r w:rsidRPr="00CB5686">
        <w:rPr>
          <w:rFonts w:eastAsia="Times New Roman"/>
          <w:szCs w:val="28"/>
        </w:rPr>
        <w:t>за пределы собственной схемы восприятия</w:t>
      </w:r>
      <w:r w:rsidRPr="001841CC">
        <w:rPr>
          <w:rFonts w:eastAsia="Times New Roman"/>
          <w:szCs w:val="28"/>
        </w:rPr>
        <w:t xml:space="preserve">. То, что кажется нам очевидным — </w:t>
      </w:r>
      <w:r w:rsidRPr="00780BDD">
        <w:rPr>
          <w:rStyle w:val="--0"/>
        </w:rPr>
        <w:t xml:space="preserve">лишь </w:t>
      </w:r>
      <w:r w:rsidRPr="00780BDD">
        <w:rPr>
          <w:rStyle w:val="--"/>
        </w:rPr>
        <w:t>декорация,</w:t>
      </w:r>
      <w:r w:rsidRPr="001841CC">
        <w:rPr>
          <w:rFonts w:eastAsia="Times New Roman"/>
          <w:szCs w:val="28"/>
        </w:rPr>
        <w:t xml:space="preserve"> стабилизированная под ограничения нашего сознания, мозга, органов чувств, культурных привычек и когнитивных фильтров. Человек живёт внутри своего мира, </w:t>
      </w:r>
      <w:r w:rsidRPr="00780BDD">
        <w:rPr>
          <w:rStyle w:val="--"/>
        </w:rPr>
        <w:t xml:space="preserve">не </w:t>
      </w:r>
      <w:r w:rsidRPr="00780BDD">
        <w:rPr>
          <w:rStyle w:val="--0"/>
        </w:rPr>
        <w:t>зная</w:t>
      </w:r>
      <w:r w:rsidRPr="001841CC">
        <w:rPr>
          <w:rFonts w:eastAsia="Times New Roman"/>
          <w:szCs w:val="28"/>
        </w:rPr>
        <w:t xml:space="preserve">, как он устроен. Более того, он </w:t>
      </w:r>
      <w:r w:rsidRPr="00780BDD">
        <w:rPr>
          <w:rFonts w:eastAsia="Times New Roman"/>
          <w:szCs w:val="28"/>
        </w:rPr>
        <w:t>не знает даже того, кто есть он сам.</w:t>
      </w:r>
      <w:r w:rsidRPr="001841CC">
        <w:rPr>
          <w:rFonts w:eastAsia="Times New Roman"/>
          <w:szCs w:val="28"/>
        </w:rPr>
        <w:t xml:space="preserve"> Всякое движение мысли, направленное на выход за пределы, тут же сталкивается с двумя преградами: </w:t>
      </w:r>
      <w:r w:rsidRPr="00780BDD">
        <w:rPr>
          <w:rFonts w:eastAsia="Times New Roman"/>
          <w:b/>
          <w:bCs/>
          <w:i/>
          <w:iCs/>
          <w:szCs w:val="28"/>
        </w:rPr>
        <w:t>во-первых</w:t>
      </w:r>
      <w:r w:rsidRPr="001841CC">
        <w:rPr>
          <w:rFonts w:eastAsia="Times New Roman"/>
          <w:szCs w:val="28"/>
        </w:rPr>
        <w:t>, с ограничениями мозга, энергетической ёмкости и мерности</w:t>
      </w:r>
      <w:r w:rsidR="00547A64" w:rsidRPr="00547A64">
        <w:rPr>
          <w:rStyle w:val="af5"/>
          <w:rFonts w:eastAsia="Times New Roman"/>
          <w:sz w:val="32"/>
          <w:szCs w:val="32"/>
        </w:rPr>
        <w:footnoteReference w:id="1"/>
      </w:r>
      <w:r w:rsidRPr="001841CC">
        <w:rPr>
          <w:rFonts w:eastAsia="Times New Roman"/>
          <w:szCs w:val="28"/>
        </w:rPr>
        <w:t xml:space="preserve"> мышления, и </w:t>
      </w:r>
      <w:r w:rsidRPr="00547A64">
        <w:rPr>
          <w:rFonts w:eastAsia="Times New Roman"/>
          <w:b/>
          <w:bCs/>
          <w:i/>
          <w:iCs/>
          <w:szCs w:val="28"/>
        </w:rPr>
        <w:t>во-вторых</w:t>
      </w:r>
      <w:r w:rsidRPr="001841CC">
        <w:rPr>
          <w:rFonts w:eastAsia="Times New Roman"/>
          <w:szCs w:val="28"/>
        </w:rPr>
        <w:t xml:space="preserve">, с культурными табу, которые закрепляют ложные связи между явлениями и воспроизводят мнимые знания вместо </w:t>
      </w:r>
      <w:r w:rsidRPr="00547A64">
        <w:rPr>
          <w:rStyle w:val="--"/>
        </w:rPr>
        <w:t xml:space="preserve">подлинного </w:t>
      </w:r>
      <w:r w:rsidRPr="00547A64">
        <w:rPr>
          <w:rStyle w:val="--0"/>
        </w:rPr>
        <w:t>осознания.</w:t>
      </w:r>
      <w:r w:rsidRPr="001841CC">
        <w:rPr>
          <w:rFonts w:eastAsia="Times New Roman"/>
          <w:szCs w:val="28"/>
        </w:rPr>
        <w:t xml:space="preserve"> Но на рубеже эпох — </w:t>
      </w:r>
      <w:r w:rsidRPr="00547A64">
        <w:rPr>
          <w:rFonts w:eastAsia="Times New Roman"/>
          <w:szCs w:val="28"/>
        </w:rPr>
        <w:t>в момент перехода от мира, управляемого следствиями, к реальности, направляемой причинами,</w:t>
      </w:r>
      <w:r w:rsidRPr="001841CC">
        <w:rPr>
          <w:rFonts w:eastAsia="Times New Roman"/>
          <w:szCs w:val="28"/>
        </w:rPr>
        <w:t xml:space="preserve"> — человек </w:t>
      </w:r>
      <w:r w:rsidRPr="00547A64">
        <w:rPr>
          <w:rStyle w:val="--0"/>
        </w:rPr>
        <w:t xml:space="preserve">получает </w:t>
      </w:r>
      <w:r w:rsidRPr="00547A64">
        <w:rPr>
          <w:rStyle w:val="--"/>
        </w:rPr>
        <w:t>шанс.</w:t>
      </w:r>
      <w:r w:rsidRPr="001841CC">
        <w:rPr>
          <w:rFonts w:eastAsia="Times New Roman"/>
          <w:szCs w:val="28"/>
        </w:rPr>
        <w:t xml:space="preserve"> Шанс не просто понять, </w:t>
      </w:r>
      <w:r w:rsidRPr="00547A64">
        <w:rPr>
          <w:rFonts w:eastAsia="Times New Roman"/>
          <w:szCs w:val="28"/>
        </w:rPr>
        <w:t>как работает эта систе</w:t>
      </w:r>
      <w:r w:rsidRPr="009463D9">
        <w:rPr>
          <w:rFonts w:eastAsia="Times New Roman"/>
          <w:szCs w:val="28"/>
        </w:rPr>
        <w:t>ма</w:t>
      </w:r>
      <w:r w:rsidRPr="001841CC">
        <w:rPr>
          <w:rFonts w:eastAsia="Times New Roman"/>
          <w:szCs w:val="28"/>
        </w:rPr>
        <w:t xml:space="preserve">, а выйти на уровень, где он становится соучастником работы самой Силы, стоящей за законами, за событиями, за всем тем, что ранее называлось судьбой, чудом или волей богов. Эта статья — не трактат, не философская система, не религиозная исповедь. Это </w:t>
      </w:r>
      <w:r w:rsidRPr="00547A64">
        <w:rPr>
          <w:rStyle w:val="--"/>
        </w:rPr>
        <w:t xml:space="preserve">карта </w:t>
      </w:r>
      <w:r w:rsidRPr="00547A64">
        <w:rPr>
          <w:rStyle w:val="--0"/>
        </w:rPr>
        <w:t>перехода,</w:t>
      </w:r>
      <w:r w:rsidRPr="001841CC">
        <w:rPr>
          <w:rFonts w:eastAsia="Times New Roman"/>
          <w:szCs w:val="28"/>
        </w:rPr>
        <w:t xml:space="preserve"> составленная в момент, когда старые связи рушатся, а новые — ещё не устоялись. </w:t>
      </w:r>
      <w:r>
        <w:rPr>
          <w:rFonts w:eastAsia="Times New Roman"/>
          <w:szCs w:val="28"/>
        </w:rPr>
        <w:t>Я</w:t>
      </w:r>
      <w:r w:rsidRPr="001841CC">
        <w:rPr>
          <w:rFonts w:eastAsia="Times New Roman"/>
          <w:szCs w:val="28"/>
        </w:rPr>
        <w:t xml:space="preserve"> не предлага</w:t>
      </w:r>
      <w:r>
        <w:rPr>
          <w:rFonts w:eastAsia="Times New Roman"/>
          <w:szCs w:val="28"/>
        </w:rPr>
        <w:t>ю читателям</w:t>
      </w:r>
      <w:r w:rsidRPr="001841CC">
        <w:rPr>
          <w:rFonts w:eastAsia="Times New Roman"/>
          <w:szCs w:val="28"/>
        </w:rPr>
        <w:t xml:space="preserve"> ответы. Мы</w:t>
      </w:r>
      <w:r w:rsidR="001B645B">
        <w:rPr>
          <w:rFonts w:eastAsia="Times New Roman"/>
          <w:szCs w:val="28"/>
        </w:rPr>
        <w:t xml:space="preserve"> с Вами</w:t>
      </w:r>
      <w:r w:rsidRPr="001841CC">
        <w:rPr>
          <w:rFonts w:eastAsia="Times New Roman"/>
          <w:szCs w:val="28"/>
        </w:rPr>
        <w:t xml:space="preserve"> </w:t>
      </w:r>
      <w:r w:rsidRPr="00547A64">
        <w:rPr>
          <w:rFonts w:eastAsia="Times New Roman"/>
          <w:szCs w:val="28"/>
        </w:rPr>
        <w:t>вскрываем основания</w:t>
      </w:r>
      <w:r w:rsidRPr="001841CC">
        <w:rPr>
          <w:rFonts w:eastAsia="Times New Roman"/>
          <w:szCs w:val="28"/>
        </w:rPr>
        <w:t xml:space="preserve">, исследуем процессы, </w:t>
      </w:r>
      <w:r w:rsidRPr="00547A64">
        <w:rPr>
          <w:rFonts w:eastAsia="Times New Roman"/>
          <w:szCs w:val="28"/>
        </w:rPr>
        <w:t>выявляем структуру Чуда</w:t>
      </w:r>
      <w:r w:rsidRPr="001841CC">
        <w:rPr>
          <w:rFonts w:eastAsia="Times New Roman"/>
          <w:szCs w:val="28"/>
        </w:rPr>
        <w:t xml:space="preserve"> как энергетико-информационного преобразования и пытаемся наметить </w:t>
      </w:r>
      <w:r w:rsidRPr="00547A64">
        <w:rPr>
          <w:rFonts w:eastAsia="Times New Roman"/>
          <w:szCs w:val="28"/>
        </w:rPr>
        <w:t>тот уровень осознания,</w:t>
      </w:r>
      <w:r w:rsidRPr="001841CC">
        <w:rPr>
          <w:rFonts w:eastAsia="Times New Roman"/>
          <w:szCs w:val="28"/>
        </w:rPr>
        <w:t xml:space="preserve"> где Человек перестаёт быть следствием и </w:t>
      </w:r>
      <w:r w:rsidRPr="00547A64">
        <w:rPr>
          <w:rStyle w:val="--"/>
        </w:rPr>
        <w:t xml:space="preserve">начинает </w:t>
      </w:r>
      <w:r w:rsidRPr="00547A64">
        <w:rPr>
          <w:rStyle w:val="--0"/>
        </w:rPr>
        <w:t>становиться</w:t>
      </w:r>
      <w:r w:rsidRPr="001841CC">
        <w:rPr>
          <w:rFonts w:eastAsia="Times New Roman"/>
          <w:szCs w:val="28"/>
        </w:rPr>
        <w:t xml:space="preserve"> </w:t>
      </w:r>
      <w:r w:rsidR="00FD6C4D">
        <w:rPr>
          <w:rFonts w:eastAsia="Times New Roman"/>
          <w:szCs w:val="28"/>
        </w:rPr>
        <w:t>п</w:t>
      </w:r>
      <w:r w:rsidRPr="001841CC">
        <w:rPr>
          <w:rFonts w:eastAsia="Times New Roman"/>
          <w:szCs w:val="28"/>
        </w:rPr>
        <w:t>ричиной.</w:t>
      </w:r>
      <w:r w:rsidR="00FD6C4D">
        <w:rPr>
          <w:rFonts w:eastAsia="Times New Roman"/>
          <w:szCs w:val="28"/>
        </w:rPr>
        <w:t xml:space="preserve">     </w:t>
      </w:r>
    </w:p>
    <w:p w14:paraId="37C91B38" w14:textId="2C7F38BF" w:rsidR="00903FA2" w:rsidRDefault="00FD6C4D" w:rsidP="00061809">
      <w:pPr>
        <w:spacing w:after="0"/>
        <w:ind w:firstLine="0"/>
        <w:rPr>
          <w:szCs w:val="28"/>
        </w:rPr>
      </w:pPr>
      <w:r>
        <w:rPr>
          <w:szCs w:val="28"/>
        </w:rPr>
        <w:t xml:space="preserve">          </w:t>
      </w:r>
      <w:r w:rsidR="00E14C62" w:rsidRPr="00E14C62">
        <w:rPr>
          <w:szCs w:val="28"/>
        </w:rPr>
        <w:t xml:space="preserve">Жизнь похожа на сцену, на которую мы выходим на несколько десятков лет, как артист на несколько минут. Подобно тому, как актёр, оказавшись в свете софитов, сосредотачивается только на текущем действии, так и человек, вступая в игру под названием «Жизнь», растворяется в декорациях, нарядах, ролях и </w:t>
      </w:r>
      <w:r w:rsidR="00E14C62" w:rsidRPr="00E14C62">
        <w:rPr>
          <w:szCs w:val="28"/>
        </w:rPr>
        <w:lastRenderedPageBreak/>
        <w:t xml:space="preserve">мельтешении событий. Однако между актёром и человеком </w:t>
      </w:r>
      <w:r w:rsidR="00E14C62" w:rsidRPr="00AF5D09">
        <w:rPr>
          <w:rStyle w:val="--0"/>
        </w:rPr>
        <w:t xml:space="preserve">есть </w:t>
      </w:r>
      <w:r w:rsidR="00903FA2">
        <w:rPr>
          <w:noProof/>
          <w:szCs w:val="28"/>
        </w:rPr>
        <w:drawing>
          <wp:anchor distT="0" distB="0" distL="114300" distR="114300" simplePos="0" relativeHeight="251658240" behindDoc="1" locked="0" layoutInCell="1" allowOverlap="1" wp14:anchorId="7211AEA8" wp14:editId="5197AFF2">
            <wp:simplePos x="0" y="0"/>
            <wp:positionH relativeFrom="column">
              <wp:posOffset>1905</wp:posOffset>
            </wp:positionH>
            <wp:positionV relativeFrom="paragraph">
              <wp:posOffset>464820</wp:posOffset>
            </wp:positionV>
            <wp:extent cx="3200400" cy="2971800"/>
            <wp:effectExtent l="0" t="0" r="0" b="0"/>
            <wp:wrapTight wrapText="bothSides">
              <wp:wrapPolygon edited="0">
                <wp:start x="0" y="0"/>
                <wp:lineTo x="0" y="21508"/>
                <wp:lineTo x="21514" y="21508"/>
                <wp:lineTo x="21514" y="0"/>
                <wp:lineTo x="0" y="0"/>
              </wp:wrapPolygon>
            </wp:wrapTight>
            <wp:docPr id="1442342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342601" name="Рисунок 14423426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C62" w:rsidRPr="00AF5D09">
        <w:rPr>
          <w:rStyle w:val="--"/>
        </w:rPr>
        <w:t xml:space="preserve">фундаментальное </w:t>
      </w:r>
      <w:r w:rsidR="00E14C62" w:rsidRPr="00AF5D09">
        <w:rPr>
          <w:rStyle w:val="--0"/>
        </w:rPr>
        <w:t>различие.</w:t>
      </w:r>
      <w:r w:rsidR="00E14C62" w:rsidRPr="00E14C62">
        <w:rPr>
          <w:szCs w:val="28"/>
        </w:rPr>
        <w:t xml:space="preserve"> Артист знает, откуда он пришёл, какова суть </w:t>
      </w:r>
    </w:p>
    <w:p w14:paraId="7F26CCAC" w14:textId="57F9FD82" w:rsidR="000B7754" w:rsidRPr="00903FA2" w:rsidRDefault="00E14C62" w:rsidP="00061809">
      <w:pPr>
        <w:spacing w:after="0"/>
        <w:ind w:firstLine="0"/>
        <w:rPr>
          <w:szCs w:val="28"/>
        </w:rPr>
      </w:pPr>
      <w:r w:rsidRPr="00E14C62">
        <w:rPr>
          <w:szCs w:val="28"/>
        </w:rPr>
        <w:t xml:space="preserve">спектакля и что ждёт его по завершении действия. Человек же не помнит ни начала, ни сути, ни исхода. Более того — и это главное — его это даже </w:t>
      </w:r>
      <w:r w:rsidRPr="00AF5D09">
        <w:rPr>
          <w:rStyle w:val="--"/>
        </w:rPr>
        <w:t xml:space="preserve">не </w:t>
      </w:r>
      <w:r w:rsidRPr="00AF5D09">
        <w:rPr>
          <w:rStyle w:val="--0"/>
        </w:rPr>
        <w:t>интересует.</w:t>
      </w:r>
      <w:r w:rsidRPr="00E14C62">
        <w:rPr>
          <w:szCs w:val="28"/>
        </w:rPr>
        <w:t xml:space="preserve"> Он принимает странное появление на жизненной сцене как должное, не задаваясь вопросами о закулисье и финале. Когда кто-то всё же начинает задумываться — откуда я и куда исчезну, когда «занавес» опустится? — ему спешат объяснить: у тебя просто </w:t>
      </w:r>
      <w:r w:rsidRPr="00AF5D09">
        <w:rPr>
          <w:rStyle w:val="--"/>
        </w:rPr>
        <w:t xml:space="preserve">не </w:t>
      </w:r>
      <w:r w:rsidRPr="00AF5D09">
        <w:rPr>
          <w:rStyle w:val="--0"/>
        </w:rPr>
        <w:t xml:space="preserve">хватает </w:t>
      </w:r>
      <w:r w:rsidRPr="00E14C62">
        <w:rPr>
          <w:szCs w:val="28"/>
        </w:rPr>
        <w:t xml:space="preserve">энергии. Но такая формулировка сама по себе не отвечает на вопрос — она </w:t>
      </w:r>
      <w:r w:rsidRPr="00AF5D09">
        <w:rPr>
          <w:rStyle w:val="--0"/>
        </w:rPr>
        <w:t xml:space="preserve">лишь </w:t>
      </w:r>
      <w:r w:rsidRPr="00AF5D09">
        <w:rPr>
          <w:rStyle w:val="--"/>
        </w:rPr>
        <w:t xml:space="preserve">откладывает </w:t>
      </w:r>
      <w:r w:rsidRPr="00E14C62">
        <w:rPr>
          <w:szCs w:val="28"/>
        </w:rPr>
        <w:t xml:space="preserve">его в сторону. Что за энергия? Почему её не хватает? И почему это вдруг должно нас устраивать? Если энергия есть повсюду — в костре, в молнии, в каждом биении сердца, — то, может, дело вовсе не в её отсутствии, а в </w:t>
      </w:r>
      <w:r w:rsidRPr="00AF5D09">
        <w:rPr>
          <w:rStyle w:val="--"/>
        </w:rPr>
        <w:t xml:space="preserve">неспособности </w:t>
      </w:r>
      <w:r w:rsidRPr="00AF5D09">
        <w:rPr>
          <w:rStyle w:val="--0"/>
        </w:rPr>
        <w:t>ею</w:t>
      </w:r>
      <w:r w:rsidRPr="00AF5D09">
        <w:rPr>
          <w:rStyle w:val="--"/>
        </w:rPr>
        <w:t xml:space="preserve"> воспользоваться?</w:t>
      </w:r>
      <w:r w:rsidRPr="00E14C62">
        <w:rPr>
          <w:szCs w:val="28"/>
        </w:rPr>
        <w:t xml:space="preserve"> Проблема </w:t>
      </w:r>
      <w:r w:rsidR="00AF5D09" w:rsidRPr="00E14C62">
        <w:rPr>
          <w:szCs w:val="28"/>
        </w:rPr>
        <w:t>не в</w:t>
      </w:r>
      <w:r w:rsidR="00AF5D09">
        <w:rPr>
          <w:szCs w:val="28"/>
        </w:rPr>
        <w:t xml:space="preserve"> </w:t>
      </w:r>
      <w:r w:rsidRPr="00E14C62">
        <w:rPr>
          <w:szCs w:val="28"/>
        </w:rPr>
        <w:t xml:space="preserve">энергии, а в системе. Точнее, в том, что система либо разрушена, либо никогда толком </w:t>
      </w:r>
      <w:r w:rsidRPr="00AF5D09">
        <w:rPr>
          <w:rStyle w:val="--"/>
        </w:rPr>
        <w:t xml:space="preserve">не </w:t>
      </w:r>
      <w:r w:rsidRPr="00AF5D09">
        <w:rPr>
          <w:rStyle w:val="--0"/>
        </w:rPr>
        <w:t>включалась.</w:t>
      </w:r>
      <w:r w:rsidRPr="00E14C62">
        <w:rPr>
          <w:szCs w:val="28"/>
        </w:rPr>
        <w:t xml:space="preserve"> А потому снаружи — свет и динамика, а внутри — дрожащий контур, не способный ни накопить, ни преобразовать, ни отдать. Система есть, но не работает. Чтобы энергия производила работу, необходима внутренняя инженерия: приём, накопление, переработка, управление и целенаправленная отдача. Без этого даже пылающий огонь </w:t>
      </w:r>
      <w:r w:rsidRPr="00AF5D09">
        <w:rPr>
          <w:rStyle w:val="--0"/>
        </w:rPr>
        <w:t xml:space="preserve">окажется </w:t>
      </w:r>
      <w:r w:rsidRPr="00AF5D09">
        <w:rPr>
          <w:rStyle w:val="--"/>
        </w:rPr>
        <w:t>бе</w:t>
      </w:r>
      <w:r w:rsidR="00AF5D09">
        <w:rPr>
          <w:rStyle w:val="--"/>
        </w:rPr>
        <w:t>з(</w:t>
      </w:r>
      <w:r w:rsidRPr="00AF5D09">
        <w:rPr>
          <w:rStyle w:val="--"/>
        </w:rPr>
        <w:t>с</w:t>
      </w:r>
      <w:r w:rsidR="00AF5D09">
        <w:rPr>
          <w:rStyle w:val="--"/>
        </w:rPr>
        <w:t>)</w:t>
      </w:r>
      <w:r w:rsidRPr="00AF5D09">
        <w:rPr>
          <w:rStyle w:val="--"/>
        </w:rPr>
        <w:t>полезным</w:t>
      </w:r>
      <w:r w:rsidRPr="00E14C62">
        <w:rPr>
          <w:szCs w:val="28"/>
        </w:rPr>
        <w:t>, как и поток информации, не превращённый в знание.</w:t>
      </w:r>
      <w:r w:rsidR="000B7754">
        <w:rPr>
          <w:szCs w:val="28"/>
        </w:rPr>
        <w:t xml:space="preserve"> </w:t>
      </w:r>
      <w:r w:rsidR="000B7754" w:rsidRPr="00CB1744">
        <w:rPr>
          <w:szCs w:val="28"/>
        </w:rPr>
        <w:t xml:space="preserve">Энергия не становится личной лишь от того, что ты оказался рядом с её источником. Чтобы энергия производила работу, нужно </w:t>
      </w:r>
      <w:r w:rsidR="000B7754" w:rsidRPr="00AF5D09">
        <w:rPr>
          <w:rStyle w:val="--"/>
        </w:rPr>
        <w:t xml:space="preserve">не </w:t>
      </w:r>
      <w:r w:rsidR="000B7754" w:rsidRPr="00AF5D09">
        <w:rPr>
          <w:rStyle w:val="--0"/>
        </w:rPr>
        <w:t xml:space="preserve">просто </w:t>
      </w:r>
      <w:r w:rsidR="000B7754" w:rsidRPr="00CB1744">
        <w:rPr>
          <w:szCs w:val="28"/>
        </w:rPr>
        <w:t>быть живым — нужно быть осознанным. А осознание — это и есть внутренний конденсатор, передатчик, связующее звено между импульсом и пониманием.</w:t>
      </w:r>
      <w:r w:rsidR="000B7754">
        <w:rPr>
          <w:szCs w:val="28"/>
        </w:rPr>
        <w:t xml:space="preserve"> </w:t>
      </w:r>
      <w:r w:rsidR="000B7754" w:rsidRPr="00CB1744">
        <w:rPr>
          <w:szCs w:val="28"/>
        </w:rPr>
        <w:t>Но и тут нужно быть точным.</w:t>
      </w:r>
      <w:r w:rsidR="000B7754">
        <w:rPr>
          <w:szCs w:val="28"/>
        </w:rPr>
        <w:t xml:space="preserve"> </w:t>
      </w:r>
      <w:r w:rsidR="000B7754" w:rsidRPr="00CB1744">
        <w:rPr>
          <w:szCs w:val="28"/>
        </w:rPr>
        <w:t xml:space="preserve">Осознание — это </w:t>
      </w:r>
      <w:r w:rsidR="000B7754" w:rsidRPr="00AF5D09">
        <w:rPr>
          <w:rStyle w:val="--"/>
        </w:rPr>
        <w:t xml:space="preserve">не </w:t>
      </w:r>
      <w:r w:rsidR="000B7754" w:rsidRPr="00AF5D09">
        <w:rPr>
          <w:rStyle w:val="--0"/>
        </w:rPr>
        <w:t>просто</w:t>
      </w:r>
      <w:r w:rsidR="000B7754" w:rsidRPr="00CB1744">
        <w:rPr>
          <w:szCs w:val="28"/>
        </w:rPr>
        <w:t xml:space="preserve"> концентрация внимания. Это </w:t>
      </w:r>
      <w:r w:rsidR="000B7754" w:rsidRPr="00AF5D09">
        <w:rPr>
          <w:rStyle w:val="--0"/>
        </w:rPr>
        <w:t xml:space="preserve">способность </w:t>
      </w:r>
      <w:r w:rsidR="000B7754" w:rsidRPr="00AF5D09">
        <w:rPr>
          <w:rStyle w:val="--"/>
        </w:rPr>
        <w:t>охватить</w:t>
      </w:r>
      <w:r w:rsidR="000B7754" w:rsidRPr="00CB1744">
        <w:rPr>
          <w:szCs w:val="28"/>
        </w:rPr>
        <w:t xml:space="preserve"> максимальное количество явлений в единицу времени и, что важнее, связать их в целостную картину. Не линейно, не по шаблону, а так, как это делает только Разум — мгновенно, интуитивно, объемно. Охват явлений и формирование связей — </w:t>
      </w:r>
      <w:r w:rsidR="000B7754" w:rsidRPr="00F017FB">
        <w:rPr>
          <w:rStyle w:val="--0"/>
        </w:rPr>
        <w:t xml:space="preserve">вот </w:t>
      </w:r>
      <w:r w:rsidR="000B7754" w:rsidRPr="00F017FB">
        <w:rPr>
          <w:rStyle w:val="--"/>
        </w:rPr>
        <w:t>суть</w:t>
      </w:r>
      <w:r w:rsidR="000B7754" w:rsidRPr="00CB1744">
        <w:rPr>
          <w:szCs w:val="28"/>
        </w:rPr>
        <w:t xml:space="preserve"> осознания. Именно оно рождает то самое внутреннее ощущение: </w:t>
      </w:r>
      <w:r w:rsidR="000B7754" w:rsidRPr="00F017FB">
        <w:rPr>
          <w:rStyle w:val="--0"/>
        </w:rPr>
        <w:t xml:space="preserve">«Я </w:t>
      </w:r>
      <w:r w:rsidR="000B7754" w:rsidRPr="00F017FB">
        <w:rPr>
          <w:rStyle w:val="--"/>
        </w:rPr>
        <w:t>понял»</w:t>
      </w:r>
      <w:r w:rsidR="00FD6C4D">
        <w:rPr>
          <w:szCs w:val="28"/>
        </w:rPr>
        <w:t xml:space="preserve">. </w:t>
      </w:r>
      <w:r w:rsidR="000B7754" w:rsidRPr="00CB1744">
        <w:rPr>
          <w:szCs w:val="28"/>
        </w:rPr>
        <w:t>Именно в этот момент появляется то, что можно назвать — знание как свершившийся акт.</w:t>
      </w:r>
      <w:r w:rsidR="00FD6C4D">
        <w:rPr>
          <w:szCs w:val="28"/>
        </w:rPr>
        <w:t xml:space="preserve"> </w:t>
      </w:r>
      <w:r w:rsidR="000B7754" w:rsidRPr="00CB1744">
        <w:rPr>
          <w:szCs w:val="28"/>
        </w:rPr>
        <w:t xml:space="preserve">Не информация. Не логика. Не мысль. А </w:t>
      </w:r>
      <w:r w:rsidR="000B7754" w:rsidRPr="00F017FB">
        <w:rPr>
          <w:rStyle w:val="--0"/>
        </w:rPr>
        <w:t xml:space="preserve">внезапное </w:t>
      </w:r>
      <w:r w:rsidR="000B7754" w:rsidRPr="00F017FB">
        <w:rPr>
          <w:rStyle w:val="--"/>
        </w:rPr>
        <w:t>постижение,</w:t>
      </w:r>
      <w:r w:rsidR="000B7754" w:rsidRPr="00CB1744">
        <w:rPr>
          <w:szCs w:val="28"/>
        </w:rPr>
        <w:t xml:space="preserve"> когда множество разрозненных кусков вдруг складываются в цельную мандалу, в узор, который не объяснить словами, но который невозможно забыть.</w:t>
      </w:r>
      <w:r w:rsidR="00FD6C4D">
        <w:rPr>
          <w:szCs w:val="28"/>
        </w:rPr>
        <w:t xml:space="preserve"> </w:t>
      </w:r>
      <w:r w:rsidR="000B7754" w:rsidRPr="00CB1744">
        <w:rPr>
          <w:szCs w:val="28"/>
        </w:rPr>
        <w:t>Это не недоступно человеку.</w:t>
      </w:r>
      <w:r w:rsidR="00FD6C4D">
        <w:rPr>
          <w:szCs w:val="28"/>
        </w:rPr>
        <w:t xml:space="preserve"> </w:t>
      </w:r>
      <w:r w:rsidR="000B7754" w:rsidRPr="00CB1744">
        <w:rPr>
          <w:szCs w:val="28"/>
        </w:rPr>
        <w:t xml:space="preserve">Просто его система — та, что должна проводить эту энергию осознания — </w:t>
      </w:r>
      <w:r w:rsidR="000B7754" w:rsidRPr="00F017FB">
        <w:rPr>
          <w:rStyle w:val="--"/>
        </w:rPr>
        <w:t xml:space="preserve">не </w:t>
      </w:r>
      <w:r w:rsidR="000B7754" w:rsidRPr="00F017FB">
        <w:rPr>
          <w:rStyle w:val="--0"/>
        </w:rPr>
        <w:t>работает.</w:t>
      </w:r>
      <w:r w:rsidR="000B7754" w:rsidRPr="00CB1744">
        <w:rPr>
          <w:szCs w:val="28"/>
        </w:rPr>
        <w:t xml:space="preserve"> А точнее, работает не на то. Не на охват </w:t>
      </w:r>
      <w:r w:rsidR="000B7754" w:rsidRPr="00CB1744">
        <w:rPr>
          <w:szCs w:val="28"/>
        </w:rPr>
        <w:lastRenderedPageBreak/>
        <w:t>мира, а на разрыв с ним. Не на синтез, а на распад. Не на знание, а на знание-заменитель — наряды, грим, декорации.</w:t>
      </w:r>
      <w:r w:rsidR="00FD6C4D">
        <w:rPr>
          <w:szCs w:val="28"/>
        </w:rPr>
        <w:t xml:space="preserve"> </w:t>
      </w:r>
      <w:r w:rsidR="000B7754" w:rsidRPr="00CB1744">
        <w:rPr>
          <w:szCs w:val="28"/>
        </w:rPr>
        <w:t>И вот с этого начинается путь к починке. Или к новой сборке.</w:t>
      </w:r>
    </w:p>
    <w:p w14:paraId="5106ABAC" w14:textId="3145BF1D" w:rsidR="00FD6C4D" w:rsidRPr="00E36C0C" w:rsidRDefault="00061809" w:rsidP="00E36C0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t xml:space="preserve">           </w:t>
      </w:r>
      <w:r w:rsidR="00FD6C4D" w:rsidRPr="00CB1744">
        <w:rPr>
          <w:rFonts w:ascii="Georgia" w:hAnsi="Georgia"/>
          <w:sz w:val="28"/>
          <w:szCs w:val="28"/>
        </w:rPr>
        <w:t xml:space="preserve">Итак, проблема </w:t>
      </w:r>
      <w:r w:rsidR="00FD6C4D" w:rsidRPr="00F017FB">
        <w:rPr>
          <w:rStyle w:val="--"/>
        </w:rPr>
        <w:t xml:space="preserve">не в </w:t>
      </w:r>
      <w:r w:rsidR="00FD6C4D" w:rsidRPr="00F017FB">
        <w:rPr>
          <w:rStyle w:val="--0"/>
        </w:rPr>
        <w:t>отсутствии</w:t>
      </w:r>
      <w:r w:rsidR="00FD6C4D" w:rsidRPr="00CB1744">
        <w:rPr>
          <w:rFonts w:ascii="Georgia" w:hAnsi="Georgia"/>
          <w:sz w:val="28"/>
          <w:szCs w:val="28"/>
        </w:rPr>
        <w:t xml:space="preserve"> энергии — энергия есть. Но если энергия есть, а работа не совершается — значит, дело в</w:t>
      </w:r>
      <w:r>
        <w:rPr>
          <w:rFonts w:ascii="Georgia" w:hAnsi="Georgia"/>
          <w:sz w:val="28"/>
          <w:szCs w:val="28"/>
        </w:rPr>
        <w:t xml:space="preserve"> мощности</w:t>
      </w:r>
      <w:r w:rsidR="00FD6C4D" w:rsidRPr="00CB1744">
        <w:rPr>
          <w:rFonts w:ascii="Georgia" w:hAnsi="Georgia"/>
          <w:sz w:val="28"/>
          <w:szCs w:val="28"/>
        </w:rPr>
        <w:t>. В системе, которая должна эту энергию принимать, аккумулировать, преобразовывать и направлять.</w:t>
      </w:r>
      <w:r>
        <w:rPr>
          <w:rFonts w:ascii="Georgia" w:hAnsi="Georgia"/>
          <w:sz w:val="28"/>
          <w:szCs w:val="28"/>
        </w:rPr>
        <w:t xml:space="preserve"> </w:t>
      </w:r>
      <w:r w:rsidR="00FD6C4D" w:rsidRPr="00061809">
        <w:rPr>
          <w:rFonts w:ascii="Georgia" w:hAnsi="Georgia"/>
          <w:sz w:val="28"/>
          <w:szCs w:val="28"/>
        </w:rPr>
        <w:t xml:space="preserve">Вы словно подключены к бесконечному источнику, но кипятите ведро воды кипятильником в один ватт. Вода в нём не закипает — </w:t>
      </w:r>
      <w:r w:rsidR="00FD6C4D" w:rsidRPr="00F017FB">
        <w:rPr>
          <w:rStyle w:val="--0"/>
        </w:rPr>
        <w:t xml:space="preserve">она </w:t>
      </w:r>
      <w:r w:rsidR="00FD6C4D" w:rsidRPr="00F017FB">
        <w:rPr>
          <w:rStyle w:val="--"/>
        </w:rPr>
        <w:t>остывает.</w:t>
      </w:r>
      <w:r w:rsidR="00E36C0C">
        <w:rPr>
          <w:rFonts w:ascii="Georgia" w:hAnsi="Georgia"/>
          <w:sz w:val="28"/>
          <w:szCs w:val="28"/>
        </w:rPr>
        <w:t xml:space="preserve"> </w:t>
      </w:r>
      <w:r w:rsidR="00FD6C4D" w:rsidRPr="00061809">
        <w:rPr>
          <w:rFonts w:ascii="Georgia" w:hAnsi="Georgia"/>
          <w:sz w:val="28"/>
          <w:szCs w:val="28"/>
        </w:rPr>
        <w:t xml:space="preserve">Не потому, что костёр слаб, а потому, что вы выложили в огонь спичку. Не потому, что река пересохла, а потому, что ваше </w:t>
      </w:r>
      <w:r w:rsidR="00FD6C4D" w:rsidRPr="00F017FB">
        <w:rPr>
          <w:rStyle w:val="--0"/>
        </w:rPr>
        <w:t xml:space="preserve">ведро </w:t>
      </w:r>
      <w:r w:rsidR="00FD6C4D" w:rsidRPr="00F017FB">
        <w:rPr>
          <w:rStyle w:val="--"/>
        </w:rPr>
        <w:t>дыряво.</w:t>
      </w:r>
      <w:r w:rsidR="00E36C0C">
        <w:rPr>
          <w:rFonts w:ascii="Georgia" w:hAnsi="Georgia"/>
          <w:sz w:val="28"/>
          <w:szCs w:val="28"/>
        </w:rPr>
        <w:t xml:space="preserve"> </w:t>
      </w:r>
      <w:r w:rsidR="00FD6C4D" w:rsidRPr="00E36C0C">
        <w:rPr>
          <w:rFonts w:ascii="Georgia" w:hAnsi="Georgia"/>
          <w:sz w:val="28"/>
          <w:szCs w:val="28"/>
        </w:rPr>
        <w:t xml:space="preserve">Мощность — это не внешнее, </w:t>
      </w:r>
      <w:r w:rsidR="00FD6C4D" w:rsidRPr="00F017FB">
        <w:rPr>
          <w:rStyle w:val="--0"/>
        </w:rPr>
        <w:t xml:space="preserve">это </w:t>
      </w:r>
      <w:r w:rsidR="00FD6C4D" w:rsidRPr="00F017FB">
        <w:rPr>
          <w:rStyle w:val="--"/>
        </w:rPr>
        <w:t>внутреннее</w:t>
      </w:r>
      <w:r w:rsidR="00FD6C4D" w:rsidRPr="00E36C0C">
        <w:rPr>
          <w:rFonts w:ascii="Georgia" w:hAnsi="Georgia"/>
          <w:sz w:val="28"/>
          <w:szCs w:val="28"/>
        </w:rPr>
        <w:t xml:space="preserve">. Это — способность пропустить через себя то, что уже есть. В этом суть различия между </w:t>
      </w:r>
      <w:r w:rsidR="00FD6C4D" w:rsidRPr="00F017FB">
        <w:rPr>
          <w:rFonts w:ascii="Georgia" w:hAnsi="Georgia"/>
          <w:sz w:val="28"/>
          <w:szCs w:val="28"/>
        </w:rPr>
        <w:t>энергией и мощностью</w:t>
      </w:r>
      <w:r w:rsidR="00FD6C4D" w:rsidRPr="00E36C0C">
        <w:rPr>
          <w:rFonts w:ascii="Georgia" w:hAnsi="Georgia"/>
          <w:sz w:val="28"/>
          <w:szCs w:val="28"/>
        </w:rPr>
        <w:t xml:space="preserve">: энергию невозможно создать, её можно только принять. Но мощность </w:t>
      </w:r>
      <w:r w:rsidR="00FD6C4D" w:rsidRPr="00F017FB">
        <w:rPr>
          <w:rStyle w:val="--0"/>
        </w:rPr>
        <w:t xml:space="preserve">можно </w:t>
      </w:r>
      <w:r w:rsidR="00FD6C4D" w:rsidRPr="00F017FB">
        <w:rPr>
          <w:rStyle w:val="--"/>
        </w:rPr>
        <w:t>нарастить</w:t>
      </w:r>
      <w:r w:rsidR="00FD6C4D" w:rsidRPr="00E36C0C">
        <w:rPr>
          <w:rFonts w:ascii="Georgia" w:hAnsi="Georgia"/>
          <w:sz w:val="28"/>
          <w:szCs w:val="28"/>
        </w:rPr>
        <w:t xml:space="preserve">. </w:t>
      </w:r>
      <w:r w:rsidR="00FD6C4D" w:rsidRPr="00D00E86">
        <w:rPr>
          <w:rFonts w:ascii="Georgia" w:hAnsi="Georgia"/>
          <w:sz w:val="28"/>
          <w:szCs w:val="28"/>
        </w:rPr>
        <w:t>Это тренируемое свойство</w:t>
      </w:r>
      <w:r w:rsidR="00FD6C4D" w:rsidRPr="00E36C0C">
        <w:rPr>
          <w:rFonts w:ascii="Georgia" w:hAnsi="Georgia"/>
          <w:sz w:val="28"/>
          <w:szCs w:val="28"/>
        </w:rPr>
        <w:t>, свойство осознающей системы.</w:t>
      </w:r>
    </w:p>
    <w:p w14:paraId="039F053A" w14:textId="5BC189E9" w:rsidR="00903FA2" w:rsidRDefault="00A41096" w:rsidP="00903FA2">
      <w:pPr>
        <w:spacing w:after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1312" behindDoc="1" locked="0" layoutInCell="1" allowOverlap="1" wp14:anchorId="1E646B41" wp14:editId="0AB7269F">
            <wp:simplePos x="0" y="0"/>
            <wp:positionH relativeFrom="column">
              <wp:posOffset>3894455</wp:posOffset>
            </wp:positionH>
            <wp:positionV relativeFrom="paragraph">
              <wp:posOffset>0</wp:posOffset>
            </wp:positionV>
            <wp:extent cx="2781300" cy="3244850"/>
            <wp:effectExtent l="0" t="0" r="0" b="6350"/>
            <wp:wrapTight wrapText="bothSides">
              <wp:wrapPolygon edited="0">
                <wp:start x="0" y="0"/>
                <wp:lineTo x="0" y="21558"/>
                <wp:lineTo x="21501" y="21558"/>
                <wp:lineTo x="21501" y="0"/>
                <wp:lineTo x="0" y="0"/>
              </wp:wrapPolygon>
            </wp:wrapTight>
            <wp:docPr id="110351376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544125" name="Рисунок 145254412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C0C">
        <w:rPr>
          <w:rFonts w:eastAsia="Times New Roman"/>
          <w:szCs w:val="28"/>
        </w:rPr>
        <w:t xml:space="preserve">   </w:t>
      </w:r>
      <w:r w:rsidR="00FD6C4D" w:rsidRPr="00CB1744">
        <w:rPr>
          <w:rFonts w:eastAsia="Times New Roman"/>
          <w:szCs w:val="28"/>
        </w:rPr>
        <w:t xml:space="preserve">Ваш </w:t>
      </w:r>
      <w:r w:rsidR="00E36C0C" w:rsidRPr="00F017FB">
        <w:rPr>
          <w:rStyle w:val="--0"/>
        </w:rPr>
        <w:t>Р</w:t>
      </w:r>
      <w:r w:rsidR="00FD6C4D" w:rsidRPr="00F017FB">
        <w:rPr>
          <w:rStyle w:val="--0"/>
        </w:rPr>
        <w:t xml:space="preserve">азум — </w:t>
      </w:r>
      <w:r w:rsidR="00FD6C4D" w:rsidRPr="00F017FB">
        <w:rPr>
          <w:rStyle w:val="--"/>
        </w:rPr>
        <w:t>приёмник.</w:t>
      </w:r>
      <w:r w:rsidR="00FD6C4D" w:rsidRPr="00CB1744">
        <w:rPr>
          <w:rFonts w:eastAsia="Times New Roman"/>
          <w:szCs w:val="28"/>
        </w:rPr>
        <w:t xml:space="preserve"> И если в него не вмещается ток, это не вина</w:t>
      </w:r>
    </w:p>
    <w:p w14:paraId="55D2828E" w14:textId="0C51D80D" w:rsidR="00C047CD" w:rsidRPr="00903FA2" w:rsidRDefault="00FD6C4D" w:rsidP="00903FA2">
      <w:pPr>
        <w:spacing w:after="0"/>
        <w:ind w:firstLine="142"/>
        <w:rPr>
          <w:rFonts w:eastAsia="Times New Roman"/>
          <w:szCs w:val="28"/>
        </w:rPr>
      </w:pPr>
      <w:r w:rsidRPr="00CB1744">
        <w:rPr>
          <w:rFonts w:eastAsia="Times New Roman"/>
          <w:szCs w:val="28"/>
        </w:rPr>
        <w:t xml:space="preserve">Вселенной, это сбой в конструкции. Не хватает не энергии, а пропускной способности. </w:t>
      </w:r>
      <w:r w:rsidR="00C047CD" w:rsidRPr="00AA66FA">
        <w:rPr>
          <w:color w:val="000000" w:themeColor="text1"/>
          <w:szCs w:val="28"/>
        </w:rPr>
        <w:t>В ваш кошелек можно положить только один рубль, поэтому в магазин вы идете столько раз, на сколько рублей хотите произвести закупку.</w:t>
      </w:r>
      <w:r w:rsidR="00C047CD">
        <w:rPr>
          <w:color w:val="000000" w:themeColor="text1"/>
          <w:szCs w:val="28"/>
        </w:rPr>
        <w:t xml:space="preserve"> </w:t>
      </w:r>
      <w:r w:rsidR="00C047CD" w:rsidRPr="00AA66FA">
        <w:rPr>
          <w:color w:val="000000" w:themeColor="text1"/>
          <w:szCs w:val="28"/>
        </w:rPr>
        <w:t xml:space="preserve">Для многих из нас – что энергии </w:t>
      </w:r>
      <w:r w:rsidR="00C047CD" w:rsidRPr="00F25A0D">
        <w:rPr>
          <w:rStyle w:val="--"/>
        </w:rPr>
        <w:t xml:space="preserve">не </w:t>
      </w:r>
      <w:r w:rsidR="00C047CD" w:rsidRPr="00F25A0D">
        <w:rPr>
          <w:rStyle w:val="--0"/>
        </w:rPr>
        <w:t>хватает</w:t>
      </w:r>
      <w:r w:rsidR="00C047CD" w:rsidRPr="00AA66FA">
        <w:rPr>
          <w:color w:val="000000" w:themeColor="text1"/>
          <w:szCs w:val="28"/>
        </w:rPr>
        <w:t xml:space="preserve">, что мощности – одно и то же, но это разные вещи. Потому что энергия – она есть или ее нет, это изменить нельзя, </w:t>
      </w:r>
      <w:r w:rsidR="00C047CD" w:rsidRPr="00F25A0D">
        <w:rPr>
          <w:rStyle w:val="--0"/>
        </w:rPr>
        <w:t xml:space="preserve">нельзя </w:t>
      </w:r>
      <w:r w:rsidR="00C047CD" w:rsidRPr="00F25A0D">
        <w:rPr>
          <w:rStyle w:val="--"/>
        </w:rPr>
        <w:t>СДЕЛАТЬ</w:t>
      </w:r>
      <w:r w:rsidR="00C047CD" w:rsidRPr="00F25A0D">
        <w:rPr>
          <w:rStyle w:val="--0"/>
        </w:rPr>
        <w:t xml:space="preserve"> энергию</w:t>
      </w:r>
      <w:r w:rsidR="00C047CD" w:rsidRPr="00AA66FA">
        <w:rPr>
          <w:color w:val="000000" w:themeColor="text1"/>
          <w:szCs w:val="28"/>
        </w:rPr>
        <w:t xml:space="preserve">, а вот мощность уже зависит от нас и поддается тренировке. </w:t>
      </w:r>
    </w:p>
    <w:p w14:paraId="62EA97AB" w14:textId="5EBA8A6B" w:rsidR="00FD6C4D" w:rsidRPr="00CB1744" w:rsidRDefault="00C047CD" w:rsidP="00C047C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FD6C4D" w:rsidRPr="00CB1744">
        <w:rPr>
          <w:rFonts w:eastAsia="Times New Roman"/>
          <w:szCs w:val="28"/>
        </w:rPr>
        <w:t xml:space="preserve">Чтобы наращивать мощность, нужно понимать, как она устроена. А для этого </w:t>
      </w:r>
      <w:r w:rsidR="00FD6C4D" w:rsidRPr="00F25A0D">
        <w:rPr>
          <w:rStyle w:val="--0"/>
        </w:rPr>
        <w:t xml:space="preserve">необходимо </w:t>
      </w:r>
      <w:r w:rsidR="00FD6C4D" w:rsidRPr="00F25A0D">
        <w:rPr>
          <w:rStyle w:val="--"/>
        </w:rPr>
        <w:t>знание</w:t>
      </w:r>
      <w:r w:rsidR="00FD6C4D" w:rsidRPr="00CB1744">
        <w:rPr>
          <w:rFonts w:eastAsia="Times New Roman"/>
          <w:szCs w:val="28"/>
        </w:rPr>
        <w:t xml:space="preserve">. </w:t>
      </w:r>
      <w:r w:rsidR="00FD6C4D" w:rsidRPr="00F25A0D">
        <w:rPr>
          <w:rFonts w:eastAsia="Times New Roman"/>
          <w:szCs w:val="28"/>
        </w:rPr>
        <w:t>Не информация</w:t>
      </w:r>
      <w:r w:rsidR="00FD6C4D" w:rsidRPr="00CB1744">
        <w:rPr>
          <w:rFonts w:eastAsia="Times New Roman"/>
          <w:szCs w:val="28"/>
        </w:rPr>
        <w:t xml:space="preserve">, не чужие цитаты, не энциклопедическая осведомлённость — а именно знание как плод </w:t>
      </w:r>
      <w:r w:rsidR="00FD6C4D" w:rsidRPr="00F25A0D">
        <w:rPr>
          <w:rStyle w:val="--0"/>
        </w:rPr>
        <w:t xml:space="preserve">личного </w:t>
      </w:r>
      <w:r w:rsidR="00FD6C4D" w:rsidRPr="00F25A0D">
        <w:rPr>
          <w:rStyle w:val="--"/>
        </w:rPr>
        <w:t>постижения,</w:t>
      </w:r>
      <w:r w:rsidR="00FD6C4D" w:rsidRPr="00CB1744">
        <w:rPr>
          <w:rFonts w:eastAsia="Times New Roman"/>
          <w:szCs w:val="28"/>
        </w:rPr>
        <w:t xml:space="preserve"> как результат прохождения через себя содержания.</w:t>
      </w:r>
      <w:r>
        <w:rPr>
          <w:rFonts w:eastAsia="Times New Roman"/>
          <w:szCs w:val="28"/>
        </w:rPr>
        <w:t xml:space="preserve"> </w:t>
      </w:r>
      <w:r w:rsidR="00FD6C4D" w:rsidRPr="00CB1744">
        <w:rPr>
          <w:rFonts w:eastAsia="Times New Roman"/>
          <w:szCs w:val="28"/>
        </w:rPr>
        <w:t xml:space="preserve">Настоящее знание возникает лишь тогда, когда вы </w:t>
      </w:r>
      <w:r w:rsidR="00FD6C4D" w:rsidRPr="00F25A0D">
        <w:rPr>
          <w:rFonts w:eastAsia="Times New Roman"/>
          <w:szCs w:val="28"/>
        </w:rPr>
        <w:t>что-то сами</w:t>
      </w:r>
      <w:r w:rsidR="00FD6C4D" w:rsidRPr="00CB1744">
        <w:rPr>
          <w:rFonts w:eastAsia="Times New Roman"/>
          <w:szCs w:val="28"/>
        </w:rPr>
        <w:t xml:space="preserve"> пережили, поняли, связали, и можете теперь опереться на это в действии. Оно должно </w:t>
      </w:r>
      <w:r w:rsidR="00FD6C4D" w:rsidRPr="00F25A0D">
        <w:rPr>
          <w:rStyle w:val="--0"/>
        </w:rPr>
        <w:t xml:space="preserve">быть </w:t>
      </w:r>
      <w:r w:rsidR="00FD6C4D" w:rsidRPr="00F25A0D">
        <w:rPr>
          <w:rStyle w:val="--"/>
        </w:rPr>
        <w:t>вашим</w:t>
      </w:r>
      <w:r w:rsidR="00FD6C4D" w:rsidRPr="00CB1744">
        <w:rPr>
          <w:rFonts w:eastAsia="Times New Roman"/>
          <w:szCs w:val="28"/>
        </w:rPr>
        <w:t>. Для этого нужно различать, где знание, а где незнание. Где правда, а где бессмысленный информационный шум. Где истина — а где чужое мнение, выданное за истину.</w:t>
      </w:r>
    </w:p>
    <w:p w14:paraId="37E3A2CA" w14:textId="44043EF0" w:rsidR="00FD6C4D" w:rsidRPr="00EB3104" w:rsidRDefault="00C047CD" w:rsidP="00C047C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FD6C4D" w:rsidRPr="00CB1744">
        <w:rPr>
          <w:rFonts w:eastAsia="Times New Roman"/>
          <w:szCs w:val="28"/>
        </w:rPr>
        <w:t xml:space="preserve">Философия издревле занималась этой темой, выделив для неё особую ветвь — </w:t>
      </w:r>
      <w:r w:rsidR="00FD6C4D" w:rsidRPr="00EB3104">
        <w:rPr>
          <w:rFonts w:eastAsia="Times New Roman"/>
          <w:b/>
          <w:bCs/>
          <w:i/>
          <w:iCs/>
          <w:szCs w:val="28"/>
        </w:rPr>
        <w:t>гносеологию</w:t>
      </w:r>
      <w:r w:rsidR="00FD6C4D" w:rsidRPr="00CB1744">
        <w:rPr>
          <w:rFonts w:eastAsia="Times New Roman"/>
          <w:szCs w:val="28"/>
        </w:rPr>
        <w:t xml:space="preserve"> (или в западной традиции — </w:t>
      </w:r>
      <w:r w:rsidR="00FD6C4D" w:rsidRPr="00EB3104">
        <w:rPr>
          <w:rFonts w:eastAsia="Times New Roman"/>
          <w:b/>
          <w:bCs/>
          <w:i/>
          <w:iCs/>
          <w:szCs w:val="28"/>
        </w:rPr>
        <w:t>эпистемологию</w:t>
      </w:r>
      <w:r w:rsidR="00FD6C4D" w:rsidRPr="00CB1744">
        <w:rPr>
          <w:rFonts w:eastAsia="Times New Roman"/>
          <w:szCs w:val="28"/>
        </w:rPr>
        <w:t>). Эта область изучает: что такое знание? Как оно возможно? Как мы узнаём истину, и какие критерии позволяют нам сказать — вот она?</w:t>
      </w:r>
      <w:r>
        <w:rPr>
          <w:rFonts w:eastAsia="Times New Roman"/>
          <w:szCs w:val="28"/>
        </w:rPr>
        <w:t xml:space="preserve"> </w:t>
      </w:r>
      <w:r w:rsidR="00FD6C4D" w:rsidRPr="00CB1744">
        <w:rPr>
          <w:rFonts w:eastAsia="Times New Roman"/>
          <w:szCs w:val="28"/>
        </w:rPr>
        <w:t xml:space="preserve">Это не отвлечённые академические вопросы. </w:t>
      </w:r>
      <w:r w:rsidR="00FD6C4D" w:rsidRPr="00EB3104">
        <w:rPr>
          <w:rStyle w:val="--0"/>
        </w:rPr>
        <w:t xml:space="preserve">Это </w:t>
      </w:r>
      <w:r w:rsidR="00FD6C4D" w:rsidRPr="00EB3104">
        <w:rPr>
          <w:rStyle w:val="--"/>
        </w:rPr>
        <w:t>фундамент</w:t>
      </w:r>
      <w:r w:rsidR="00FD6C4D" w:rsidRPr="00CB1744">
        <w:rPr>
          <w:rFonts w:eastAsia="Times New Roman"/>
          <w:szCs w:val="28"/>
        </w:rPr>
        <w:t xml:space="preserve"> вашей осознанности. Без них вы не отличите </w:t>
      </w:r>
      <w:r w:rsidR="00FD6C4D" w:rsidRPr="00CB1744">
        <w:rPr>
          <w:rFonts w:eastAsia="Times New Roman"/>
          <w:szCs w:val="28"/>
        </w:rPr>
        <w:lastRenderedPageBreak/>
        <w:t>истинное от ложного, реальное от симулякра. Без них вы не поймёте, работает ли ваша система восприятия — или она просто копирует привычные шаблоны.</w:t>
      </w:r>
      <w:r>
        <w:rPr>
          <w:rFonts w:eastAsia="Times New Roman"/>
          <w:szCs w:val="28"/>
        </w:rPr>
        <w:t xml:space="preserve"> </w:t>
      </w:r>
      <w:r w:rsidR="00FD6C4D" w:rsidRPr="00CB1744">
        <w:rPr>
          <w:rFonts w:eastAsia="Times New Roman"/>
          <w:szCs w:val="28"/>
        </w:rPr>
        <w:t xml:space="preserve">И вот главный вопрос: а те знания, на которых строилось наше вчерашнее понимание мира, сегодня — всё ещё знания? Если в физике, в биологии, в социологии рушатся фундаментальные представления, если прежние «законы» </w:t>
      </w:r>
      <w:r w:rsidR="00FD6C4D" w:rsidRPr="00EB3104">
        <w:rPr>
          <w:rStyle w:val="--"/>
        </w:rPr>
        <w:t xml:space="preserve">вдруг </w:t>
      </w:r>
      <w:r w:rsidR="00FD6C4D" w:rsidRPr="00EB3104">
        <w:rPr>
          <w:rStyle w:val="--0"/>
        </w:rPr>
        <w:t>заменяются</w:t>
      </w:r>
      <w:r w:rsidR="00FD6C4D" w:rsidRPr="00CB1744">
        <w:rPr>
          <w:rFonts w:eastAsia="Times New Roman"/>
          <w:szCs w:val="28"/>
        </w:rPr>
        <w:t xml:space="preserve"> новыми, то не означает ли это, что прежние вовсе и не были знанием, а были </w:t>
      </w:r>
      <w:r w:rsidR="00FD6C4D" w:rsidRPr="00EB3104">
        <w:rPr>
          <w:rFonts w:eastAsia="Times New Roman"/>
          <w:szCs w:val="28"/>
        </w:rPr>
        <w:t>непроверенным предположением, принятым на веру?</w:t>
      </w:r>
      <w:r w:rsidRPr="00EB3104">
        <w:rPr>
          <w:rFonts w:eastAsia="Times New Roman"/>
          <w:szCs w:val="28"/>
        </w:rPr>
        <w:t xml:space="preserve"> </w:t>
      </w:r>
      <w:r w:rsidR="00FD6C4D" w:rsidRPr="00EB3104">
        <w:rPr>
          <w:rFonts w:eastAsia="Times New Roman"/>
          <w:szCs w:val="28"/>
        </w:rPr>
        <w:t xml:space="preserve">И если да — </w:t>
      </w:r>
      <w:r w:rsidR="00D00E86" w:rsidRPr="00EB3104">
        <w:rPr>
          <w:rFonts w:eastAsia="Times New Roman"/>
          <w:szCs w:val="28"/>
        </w:rPr>
        <w:t>то,</w:t>
      </w:r>
      <w:r w:rsidR="00FD6C4D" w:rsidRPr="00EB3104">
        <w:rPr>
          <w:rFonts w:eastAsia="Times New Roman"/>
          <w:szCs w:val="28"/>
        </w:rPr>
        <w:t xml:space="preserve"> что же тогда знание?</w:t>
      </w:r>
    </w:p>
    <w:p w14:paraId="5777852A" w14:textId="17E32B2E" w:rsidR="005F1365" w:rsidRDefault="006D6B74" w:rsidP="005F1365">
      <w:pPr>
        <w:spacing w:after="0"/>
        <w:ind w:firstLine="0"/>
        <w:rPr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2336" behindDoc="1" locked="0" layoutInCell="1" allowOverlap="1" wp14:anchorId="1B80902E" wp14:editId="488C6182">
            <wp:simplePos x="0" y="0"/>
            <wp:positionH relativeFrom="column">
              <wp:posOffset>-118745</wp:posOffset>
            </wp:positionH>
            <wp:positionV relativeFrom="paragraph">
              <wp:posOffset>3927475</wp:posOffset>
            </wp:positionV>
            <wp:extent cx="2825750" cy="3213100"/>
            <wp:effectExtent l="0" t="0" r="6350" b="0"/>
            <wp:wrapTight wrapText="bothSides">
              <wp:wrapPolygon edited="0">
                <wp:start x="0" y="0"/>
                <wp:lineTo x="0" y="21515"/>
                <wp:lineTo x="21551" y="21515"/>
                <wp:lineTo x="21551" y="0"/>
                <wp:lineTo x="0" y="0"/>
              </wp:wrapPolygon>
            </wp:wrapTight>
            <wp:docPr id="20478613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861375" name="Рисунок 204786137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7CD">
        <w:rPr>
          <w:rFonts w:eastAsia="Times New Roman"/>
          <w:szCs w:val="28"/>
        </w:rPr>
        <w:t xml:space="preserve">          </w:t>
      </w:r>
      <w:r w:rsidR="00D00E86">
        <w:rPr>
          <w:rFonts w:eastAsia="Times New Roman"/>
          <w:szCs w:val="28"/>
        </w:rPr>
        <w:t xml:space="preserve">       </w:t>
      </w:r>
      <w:r w:rsidR="00FD6C4D" w:rsidRPr="00CB1744">
        <w:rPr>
          <w:rFonts w:eastAsia="Times New Roman"/>
          <w:szCs w:val="28"/>
        </w:rPr>
        <w:t>Мы</w:t>
      </w:r>
      <w:r w:rsidR="00C047CD">
        <w:rPr>
          <w:rFonts w:eastAsia="Times New Roman"/>
          <w:szCs w:val="28"/>
        </w:rPr>
        <w:t xml:space="preserve"> с вами</w:t>
      </w:r>
      <w:r w:rsidR="00FD6C4D" w:rsidRPr="00CB1744">
        <w:rPr>
          <w:rFonts w:eastAsia="Times New Roman"/>
          <w:szCs w:val="28"/>
        </w:rPr>
        <w:t xml:space="preserve"> подходим к ключевому принципу: знание — это </w:t>
      </w:r>
      <w:r w:rsidR="00FD6C4D" w:rsidRPr="00EB3104">
        <w:rPr>
          <w:rStyle w:val="--"/>
        </w:rPr>
        <w:t xml:space="preserve">не </w:t>
      </w:r>
      <w:r w:rsidR="00FD6C4D" w:rsidRPr="00EB3104">
        <w:rPr>
          <w:rStyle w:val="--0"/>
        </w:rPr>
        <w:t xml:space="preserve">просто </w:t>
      </w:r>
      <w:r w:rsidR="00FD6C4D" w:rsidRPr="00EB3104">
        <w:rPr>
          <w:rFonts w:eastAsia="Times New Roman"/>
          <w:szCs w:val="28"/>
        </w:rPr>
        <w:t>соответствие истине, а истинная информация,</w:t>
      </w:r>
      <w:r w:rsidR="00C047CD" w:rsidRPr="00EB3104">
        <w:rPr>
          <w:rFonts w:eastAsia="Times New Roman"/>
          <w:szCs w:val="28"/>
        </w:rPr>
        <w:t xml:space="preserve"> воспринятая именно Вашим Мозгом,</w:t>
      </w:r>
      <w:r w:rsidR="00FD6C4D" w:rsidRPr="00EB3104">
        <w:rPr>
          <w:rFonts w:eastAsia="Times New Roman"/>
          <w:szCs w:val="28"/>
        </w:rPr>
        <w:t xml:space="preserve"> опирающаяся на достаточные основания. </w:t>
      </w:r>
      <w:r w:rsidR="00FD6C4D" w:rsidRPr="00CB1744">
        <w:rPr>
          <w:rFonts w:eastAsia="Times New Roman"/>
          <w:szCs w:val="28"/>
        </w:rPr>
        <w:t>То, что вы не угадали, не списали, не приняли слепо, а обрели в результате личного поиска, наблюдения, осознания, включения в реальность.</w:t>
      </w:r>
      <w:r w:rsidR="00C047CD">
        <w:rPr>
          <w:rFonts w:eastAsia="Times New Roman"/>
          <w:szCs w:val="28"/>
        </w:rPr>
        <w:t xml:space="preserve"> </w:t>
      </w:r>
      <w:r w:rsidR="00FD6C4D" w:rsidRPr="00CB1744">
        <w:rPr>
          <w:rFonts w:eastAsia="Times New Roman"/>
          <w:szCs w:val="28"/>
        </w:rPr>
        <w:t xml:space="preserve">Но даже это определение — </w:t>
      </w:r>
      <w:r w:rsidR="00FD6C4D" w:rsidRPr="00EB3104">
        <w:rPr>
          <w:rStyle w:val="--"/>
        </w:rPr>
        <w:t>не</w:t>
      </w:r>
      <w:r w:rsidR="00C047CD" w:rsidRPr="00EB3104">
        <w:rPr>
          <w:rStyle w:val="--"/>
        </w:rPr>
        <w:t xml:space="preserve"> </w:t>
      </w:r>
      <w:r w:rsidR="00FD6C4D" w:rsidRPr="00EB3104">
        <w:rPr>
          <w:rStyle w:val="--0"/>
        </w:rPr>
        <w:t>окончательное.</w:t>
      </w:r>
      <w:r w:rsidR="00C047CD">
        <w:rPr>
          <w:rFonts w:eastAsia="Times New Roman"/>
          <w:szCs w:val="28"/>
        </w:rPr>
        <w:t xml:space="preserve">  </w:t>
      </w:r>
      <w:r w:rsidR="00FD6C4D" w:rsidRPr="00CB1744">
        <w:rPr>
          <w:rFonts w:eastAsia="Times New Roman"/>
          <w:szCs w:val="28"/>
        </w:rPr>
        <w:t>Что значит «достаточные основания»? Достаточные — для кого? Для чего? Для какой системы отсчёта? Для какой цели?</w:t>
      </w:r>
      <w:r w:rsidR="00C047CD">
        <w:rPr>
          <w:rFonts w:eastAsia="Times New Roman"/>
          <w:szCs w:val="28"/>
        </w:rPr>
        <w:t xml:space="preserve"> </w:t>
      </w:r>
      <w:r w:rsidR="00FD6C4D" w:rsidRPr="00CB1744">
        <w:rPr>
          <w:rFonts w:eastAsia="Times New Roman"/>
          <w:szCs w:val="28"/>
        </w:rPr>
        <w:t xml:space="preserve">Вот здесь и </w:t>
      </w:r>
      <w:r w:rsidR="00FD6C4D" w:rsidRPr="00EB3104">
        <w:rPr>
          <w:rStyle w:val="--"/>
        </w:rPr>
        <w:t>возникает</w:t>
      </w:r>
      <w:r w:rsidR="00FD6C4D" w:rsidRPr="00EB3104">
        <w:rPr>
          <w:rStyle w:val="--0"/>
        </w:rPr>
        <w:t xml:space="preserve"> необходимость</w:t>
      </w:r>
      <w:r w:rsidR="00FD6C4D" w:rsidRPr="00CB1744">
        <w:rPr>
          <w:rFonts w:eastAsia="Times New Roman"/>
          <w:szCs w:val="28"/>
        </w:rPr>
        <w:t xml:space="preserve"> </w:t>
      </w:r>
      <w:r w:rsidR="00FD6C4D" w:rsidRPr="00EB3104">
        <w:rPr>
          <w:rFonts w:eastAsia="Times New Roman"/>
          <w:szCs w:val="28"/>
        </w:rPr>
        <w:t>нового критерия</w:t>
      </w:r>
      <w:r w:rsidR="00FD6C4D" w:rsidRPr="00CB1744">
        <w:rPr>
          <w:rFonts w:eastAsia="Times New Roman"/>
          <w:szCs w:val="28"/>
        </w:rPr>
        <w:t xml:space="preserve">, не академического, а </w:t>
      </w:r>
      <w:r w:rsidR="00FD6C4D" w:rsidRPr="00EB3104">
        <w:rPr>
          <w:rFonts w:eastAsia="Times New Roman"/>
          <w:szCs w:val="28"/>
        </w:rPr>
        <w:t>жизненного:</w:t>
      </w:r>
      <w:r w:rsidR="00FD6C4D" w:rsidRPr="00CB1744">
        <w:rPr>
          <w:rFonts w:eastAsia="Times New Roman"/>
          <w:szCs w:val="28"/>
        </w:rPr>
        <w:t xml:space="preserve"> знание — это то, что работает. То, что изменяет тебя и твою реальность. То, что вписывается в общий вектор движения твоего сознания к Высшему. Всё остальное — информация, иногда полезная, </w:t>
      </w:r>
      <w:r w:rsidR="00FD6C4D" w:rsidRPr="00F27ED9">
        <w:rPr>
          <w:rStyle w:val="--0"/>
        </w:rPr>
        <w:t xml:space="preserve">чаще — </w:t>
      </w:r>
      <w:r w:rsidR="00FD6C4D" w:rsidRPr="00F27ED9">
        <w:rPr>
          <w:rStyle w:val="--"/>
        </w:rPr>
        <w:t>бе</w:t>
      </w:r>
      <w:r w:rsidR="00F27ED9">
        <w:rPr>
          <w:rStyle w:val="--"/>
        </w:rPr>
        <w:t>з(</w:t>
      </w:r>
      <w:r w:rsidR="00FD6C4D" w:rsidRPr="00F27ED9">
        <w:rPr>
          <w:rStyle w:val="--"/>
        </w:rPr>
        <w:t>с</w:t>
      </w:r>
      <w:r w:rsidR="00F27ED9">
        <w:rPr>
          <w:rStyle w:val="--"/>
        </w:rPr>
        <w:t>)</w:t>
      </w:r>
      <w:r w:rsidR="00FD6C4D" w:rsidRPr="00F27ED9">
        <w:rPr>
          <w:rStyle w:val="--"/>
        </w:rPr>
        <w:t>полезная,</w:t>
      </w:r>
      <w:r w:rsidR="00FD6C4D" w:rsidRPr="00CB1744">
        <w:rPr>
          <w:rFonts w:eastAsia="Times New Roman"/>
          <w:szCs w:val="28"/>
        </w:rPr>
        <w:t xml:space="preserve"> а порой — опасная.</w:t>
      </w:r>
      <w:r w:rsidR="00FA029E">
        <w:rPr>
          <w:rFonts w:eastAsia="Times New Roman"/>
          <w:szCs w:val="28"/>
        </w:rPr>
        <w:t xml:space="preserve"> </w:t>
      </w:r>
      <w:r w:rsidR="00FA029E" w:rsidRPr="00CB1744">
        <w:rPr>
          <w:rFonts w:eastAsia="Times New Roman"/>
          <w:szCs w:val="28"/>
        </w:rPr>
        <w:t>В эпоху всеобщего переизбытка информации</w:t>
      </w:r>
      <w:r w:rsidR="00FD6C4D" w:rsidRPr="00CB1744">
        <w:rPr>
          <w:rFonts w:eastAsia="Times New Roman"/>
          <w:szCs w:val="28"/>
        </w:rPr>
        <w:t xml:space="preserve"> </w:t>
      </w:r>
      <w:r w:rsidR="00FA029E">
        <w:rPr>
          <w:rFonts w:eastAsia="Times New Roman"/>
          <w:szCs w:val="28"/>
        </w:rPr>
        <w:t xml:space="preserve">– </w:t>
      </w:r>
      <w:r w:rsidR="00FD6C4D" w:rsidRPr="00CB1744">
        <w:rPr>
          <w:rFonts w:eastAsia="Times New Roman"/>
          <w:szCs w:val="28"/>
        </w:rPr>
        <w:t xml:space="preserve">дефицит знания стал самой </w:t>
      </w:r>
      <w:r w:rsidR="00FD6C4D" w:rsidRPr="00F27ED9">
        <w:rPr>
          <w:rStyle w:val="--"/>
        </w:rPr>
        <w:t xml:space="preserve">тонкой </w:t>
      </w:r>
      <w:r w:rsidR="00FD6C4D" w:rsidRPr="00F27ED9">
        <w:rPr>
          <w:rStyle w:val="--0"/>
        </w:rPr>
        <w:t>формой</w:t>
      </w:r>
      <w:r w:rsidR="00FD6C4D" w:rsidRPr="00CB1744">
        <w:rPr>
          <w:rFonts w:eastAsia="Times New Roman"/>
          <w:szCs w:val="28"/>
        </w:rPr>
        <w:t xml:space="preserve"> энергетической смерти.</w:t>
      </w:r>
      <w:r w:rsidR="00FA029E">
        <w:rPr>
          <w:rFonts w:eastAsia="Times New Roman"/>
          <w:szCs w:val="28"/>
        </w:rPr>
        <w:t xml:space="preserve"> </w:t>
      </w:r>
      <w:r w:rsidR="00061809" w:rsidRPr="00CB1744">
        <w:rPr>
          <w:szCs w:val="28"/>
        </w:rPr>
        <w:t xml:space="preserve">Следовательно, если у вас не работает система — не спешите винить в этом Вселенную. Возможно, вам просто не хватает </w:t>
      </w:r>
      <w:r w:rsidR="00061809" w:rsidRPr="00F27ED9">
        <w:rPr>
          <w:szCs w:val="28"/>
        </w:rPr>
        <w:t>мощности осознания</w:t>
      </w:r>
      <w:r w:rsidR="00061809" w:rsidRPr="00CB1744">
        <w:rPr>
          <w:szCs w:val="28"/>
        </w:rPr>
        <w:t xml:space="preserve">, и путь её увеличения </w:t>
      </w:r>
      <w:r w:rsidR="00061809" w:rsidRPr="00F27ED9">
        <w:rPr>
          <w:rStyle w:val="--"/>
        </w:rPr>
        <w:t xml:space="preserve">не </w:t>
      </w:r>
      <w:r w:rsidR="00061809" w:rsidRPr="00F27ED9">
        <w:rPr>
          <w:rStyle w:val="--0"/>
        </w:rPr>
        <w:t>лежит</w:t>
      </w:r>
      <w:r w:rsidR="00061809" w:rsidRPr="00CB1744">
        <w:rPr>
          <w:szCs w:val="28"/>
        </w:rPr>
        <w:t xml:space="preserve"> через количество потребляемой информации, а через качественную реконфигурацию </w:t>
      </w:r>
      <w:r w:rsidR="00061809" w:rsidRPr="00F27ED9">
        <w:rPr>
          <w:szCs w:val="28"/>
        </w:rPr>
        <w:t>системы подхода — той самой системы, которая связывает явления, то есть осознаёт.</w:t>
      </w:r>
      <w:r w:rsidR="005F1365">
        <w:rPr>
          <w:szCs w:val="28"/>
        </w:rPr>
        <w:t xml:space="preserve"> </w:t>
      </w:r>
    </w:p>
    <w:p w14:paraId="4BDDDA89" w14:textId="3A03F49F" w:rsidR="00061809" w:rsidRPr="00CB1744" w:rsidRDefault="005F1365" w:rsidP="005F1365">
      <w:pPr>
        <w:spacing w:after="0"/>
        <w:ind w:firstLine="0"/>
        <w:rPr>
          <w:rFonts w:eastAsia="Times New Roman"/>
          <w:szCs w:val="28"/>
        </w:rPr>
      </w:pPr>
      <w:r>
        <w:rPr>
          <w:szCs w:val="28"/>
        </w:rPr>
        <w:t xml:space="preserve">                    </w:t>
      </w:r>
      <w:r w:rsidR="00061809" w:rsidRPr="00CB1744">
        <w:rPr>
          <w:rFonts w:eastAsia="Times New Roman"/>
          <w:szCs w:val="28"/>
        </w:rPr>
        <w:t xml:space="preserve">Настоящее осознание — это не просто наблюдение. Это </w:t>
      </w:r>
      <w:r w:rsidR="00061809" w:rsidRPr="00F27ED9">
        <w:rPr>
          <w:rStyle w:val="--0"/>
        </w:rPr>
        <w:t xml:space="preserve">умение </w:t>
      </w:r>
      <w:r w:rsidR="00061809" w:rsidRPr="00F27ED9">
        <w:rPr>
          <w:rStyle w:val="--"/>
        </w:rPr>
        <w:t>видеть</w:t>
      </w:r>
      <w:r w:rsidR="00061809" w:rsidRPr="00CB1744">
        <w:rPr>
          <w:rFonts w:eastAsia="Times New Roman"/>
          <w:szCs w:val="28"/>
        </w:rPr>
        <w:t xml:space="preserve"> связи, видеть целое. Это </w:t>
      </w:r>
      <w:r w:rsidR="00061809" w:rsidRPr="00F27ED9">
        <w:rPr>
          <w:rFonts w:eastAsia="Times New Roman"/>
          <w:szCs w:val="28"/>
        </w:rPr>
        <w:t>интеллект</w:t>
      </w:r>
      <w:r w:rsidR="00FA029E" w:rsidRPr="00F27ED9">
        <w:rPr>
          <w:rFonts w:eastAsia="Times New Roman"/>
          <w:szCs w:val="28"/>
        </w:rPr>
        <w:t xml:space="preserve"> именно Вашего Мозга</w:t>
      </w:r>
      <w:r w:rsidR="00061809" w:rsidRPr="00F27ED9">
        <w:rPr>
          <w:rFonts w:eastAsia="Times New Roman"/>
          <w:szCs w:val="28"/>
        </w:rPr>
        <w:t xml:space="preserve"> в действии,</w:t>
      </w:r>
      <w:r w:rsidR="00061809" w:rsidRPr="00CB1744">
        <w:rPr>
          <w:rFonts w:eastAsia="Times New Roman"/>
          <w:szCs w:val="28"/>
        </w:rPr>
        <w:t xml:space="preserve"> но уже </w:t>
      </w:r>
      <w:r w:rsidR="00061809" w:rsidRPr="00F27ED9">
        <w:rPr>
          <w:rStyle w:val="--"/>
        </w:rPr>
        <w:t xml:space="preserve">не </w:t>
      </w:r>
      <w:r w:rsidR="00061809" w:rsidRPr="00F27ED9">
        <w:rPr>
          <w:rStyle w:val="--0"/>
        </w:rPr>
        <w:t>как</w:t>
      </w:r>
      <w:r w:rsidR="00061809" w:rsidRPr="00CB1744">
        <w:rPr>
          <w:rFonts w:eastAsia="Times New Roman"/>
          <w:szCs w:val="28"/>
        </w:rPr>
        <w:t xml:space="preserve"> расчёт, а как интеграция, как способность охватить одновременно множество смыслов в </w:t>
      </w:r>
      <w:r w:rsidR="00061809" w:rsidRPr="00F27ED9">
        <w:rPr>
          <w:rStyle w:val="--"/>
        </w:rPr>
        <w:t xml:space="preserve">едином </w:t>
      </w:r>
      <w:r w:rsidR="00061809" w:rsidRPr="00F27ED9">
        <w:rPr>
          <w:rStyle w:val="--0"/>
        </w:rPr>
        <w:t>акте</w:t>
      </w:r>
      <w:r w:rsidR="00061809" w:rsidRPr="00CB1744">
        <w:rPr>
          <w:rFonts w:eastAsia="Times New Roman"/>
          <w:szCs w:val="28"/>
        </w:rPr>
        <w:t xml:space="preserve"> восприятия. Это — не количество мыслей, а степень их согласованности. И если ваш</w:t>
      </w:r>
      <w:r w:rsidR="00F27ED9">
        <w:rPr>
          <w:rFonts w:eastAsia="Times New Roman"/>
          <w:szCs w:val="28"/>
        </w:rPr>
        <w:t>е</w:t>
      </w:r>
      <w:r w:rsidR="00061809" w:rsidRPr="00CB1744">
        <w:rPr>
          <w:rFonts w:eastAsia="Times New Roman"/>
          <w:szCs w:val="28"/>
        </w:rPr>
        <w:t xml:space="preserve"> осознание «работает с ошибками» — вы экстраполируете эти ошибки на </w:t>
      </w:r>
      <w:r w:rsidR="00061809" w:rsidRPr="00F27ED9">
        <w:rPr>
          <w:rStyle w:val="--"/>
        </w:rPr>
        <w:t xml:space="preserve">всю </w:t>
      </w:r>
      <w:r w:rsidR="00061809" w:rsidRPr="00F27ED9">
        <w:rPr>
          <w:rStyle w:val="--0"/>
        </w:rPr>
        <w:t>жизнь.</w:t>
      </w:r>
      <w:r w:rsidR="00FA029E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Вы не живёте — вы </w:t>
      </w:r>
      <w:r w:rsidR="00061809" w:rsidRPr="00F27ED9">
        <w:rPr>
          <w:rStyle w:val="--"/>
        </w:rPr>
        <w:t xml:space="preserve">заготовка </w:t>
      </w:r>
      <w:r w:rsidR="00061809" w:rsidRPr="00F27ED9">
        <w:rPr>
          <w:rStyle w:val="--0"/>
        </w:rPr>
        <w:t>живого.</w:t>
      </w:r>
      <w:r w:rsidR="00061809" w:rsidRPr="00CB1744">
        <w:rPr>
          <w:rFonts w:eastAsia="Times New Roman"/>
          <w:szCs w:val="28"/>
        </w:rPr>
        <w:t xml:space="preserve"> И если заготовка не переходит границу между </w:t>
      </w:r>
      <w:r w:rsidR="00061809" w:rsidRPr="00F27ED9">
        <w:rPr>
          <w:rFonts w:eastAsia="Times New Roman"/>
          <w:szCs w:val="28"/>
        </w:rPr>
        <w:t>веществом и существом</w:t>
      </w:r>
      <w:r w:rsidR="00061809" w:rsidRPr="00CB1744">
        <w:rPr>
          <w:rFonts w:eastAsia="Times New Roman"/>
          <w:szCs w:val="28"/>
        </w:rPr>
        <w:t xml:space="preserve"> — она возвращается обратно, в небытие, откуда пришла.</w:t>
      </w:r>
    </w:p>
    <w:p w14:paraId="2D91376C" w14:textId="11D836D9" w:rsidR="00160350" w:rsidRPr="00AA66FA" w:rsidRDefault="00FA029E" w:rsidP="00160350">
      <w:pPr>
        <w:spacing w:after="0"/>
        <w:ind w:firstLine="709"/>
        <w:rPr>
          <w:color w:val="000000" w:themeColor="text1"/>
          <w:szCs w:val="28"/>
        </w:rPr>
      </w:pPr>
      <w:r>
        <w:rPr>
          <w:rFonts w:eastAsia="Times New Roman"/>
          <w:szCs w:val="28"/>
        </w:rPr>
        <w:t xml:space="preserve">        </w:t>
      </w:r>
      <w:r w:rsidR="00061809" w:rsidRPr="00CB1744">
        <w:rPr>
          <w:rFonts w:eastAsia="Times New Roman"/>
          <w:szCs w:val="28"/>
        </w:rPr>
        <w:t xml:space="preserve">Чтобы выйти за пределы плоского восприятия, нужно научиться осознавать </w:t>
      </w:r>
      <w:r w:rsidR="00061809" w:rsidRPr="00F27ED9">
        <w:rPr>
          <w:rStyle w:val="--0"/>
        </w:rPr>
        <w:t xml:space="preserve">само </w:t>
      </w:r>
      <w:r w:rsidR="00061809" w:rsidRPr="00F27ED9">
        <w:rPr>
          <w:rStyle w:val="--"/>
        </w:rPr>
        <w:t>осознание</w:t>
      </w:r>
      <w:r w:rsidR="00061809" w:rsidRPr="00CB1744">
        <w:rPr>
          <w:rFonts w:eastAsia="Times New Roman"/>
          <w:szCs w:val="28"/>
        </w:rPr>
        <w:t xml:space="preserve">. Это и есть переход к </w:t>
      </w:r>
      <w:r w:rsidR="00061809" w:rsidRPr="00F27ED9">
        <w:rPr>
          <w:rStyle w:val="--"/>
        </w:rPr>
        <w:t xml:space="preserve">повышению </w:t>
      </w:r>
      <w:r w:rsidR="00061809" w:rsidRPr="00F27ED9">
        <w:rPr>
          <w:rStyle w:val="--0"/>
        </w:rPr>
        <w:lastRenderedPageBreak/>
        <w:t>мерности.</w:t>
      </w:r>
      <w:r w:rsidR="00061809" w:rsidRPr="00CB1744">
        <w:rPr>
          <w:rFonts w:eastAsia="Times New Roman"/>
          <w:szCs w:val="28"/>
        </w:rPr>
        <w:t xml:space="preserve"> Вы были точкой — теперь станьте линией. Линия может стать плоскостью, плоскость — объёмом. А за объёмом — многомерие.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Хотите пример? </w:t>
      </w:r>
      <w:r w:rsidR="00160350">
        <w:rPr>
          <w:color w:val="000000" w:themeColor="text1"/>
          <w:szCs w:val="28"/>
        </w:rPr>
        <w:t>Е</w:t>
      </w:r>
      <w:r w:rsidR="00160350" w:rsidRPr="00AA66FA">
        <w:rPr>
          <w:color w:val="000000" w:themeColor="text1"/>
          <w:szCs w:val="28"/>
        </w:rPr>
        <w:t xml:space="preserve">сли ваша квартира 20 кв. м – это маловато, было бы гораздо лучше, если бы она была 60 куб. А вообще – условно – четырехмерный куб со стороной 1м – содержит в себе 8 кубических метров пространства. Но </w:t>
      </w:r>
      <w:r w:rsidR="00160350" w:rsidRPr="001204EA">
        <w:rPr>
          <w:rStyle w:val="--0"/>
        </w:rPr>
        <w:t xml:space="preserve">это </w:t>
      </w:r>
      <w:r w:rsidR="00160350" w:rsidRPr="001204EA">
        <w:rPr>
          <w:rStyle w:val="--"/>
        </w:rPr>
        <w:t>условно.</w:t>
      </w:r>
      <w:r w:rsidR="00160350" w:rsidRPr="00AA66FA">
        <w:rPr>
          <w:color w:val="000000" w:themeColor="text1"/>
          <w:szCs w:val="28"/>
        </w:rPr>
        <w:t xml:space="preserve"> На самом деле – он содержит их бесконечное количество. Но эти количества – разницу между ними никто </w:t>
      </w:r>
      <w:r w:rsidR="00160350" w:rsidRPr="001204EA">
        <w:rPr>
          <w:rStyle w:val="--"/>
        </w:rPr>
        <w:t xml:space="preserve">не </w:t>
      </w:r>
      <w:r w:rsidR="00160350" w:rsidRPr="001204EA">
        <w:rPr>
          <w:rStyle w:val="--0"/>
        </w:rPr>
        <w:t>заметит.</w:t>
      </w:r>
      <w:r w:rsidR="00160350" w:rsidRPr="00AA66FA">
        <w:rPr>
          <w:color w:val="000000" w:themeColor="text1"/>
          <w:szCs w:val="28"/>
        </w:rPr>
        <w:t xml:space="preserve"> Поэтому лучше считать 8. Вы же мечтаете – уйти от налогов, подешевле иметь – вот это и есть то долго</w:t>
      </w:r>
      <w:r w:rsidR="00160350">
        <w:rPr>
          <w:color w:val="000000" w:themeColor="text1"/>
          <w:szCs w:val="28"/>
        </w:rPr>
        <w:t>жданное вами</w:t>
      </w:r>
      <w:r w:rsidR="00160350" w:rsidRPr="00AA66FA">
        <w:rPr>
          <w:color w:val="000000" w:themeColor="text1"/>
          <w:szCs w:val="28"/>
        </w:rPr>
        <w:t>– платите за одну, а живете в 8 комнатах.</w:t>
      </w:r>
    </w:p>
    <w:p w14:paraId="68CD8A54" w14:textId="795B7A7A" w:rsidR="00061809" w:rsidRPr="001204EA" w:rsidRDefault="00160350" w:rsidP="0026735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061809" w:rsidRPr="00CB1744">
        <w:rPr>
          <w:rFonts w:eastAsia="Times New Roman"/>
          <w:szCs w:val="28"/>
        </w:rPr>
        <w:t xml:space="preserve">Так вы приходите к мысли, что важна не сама энергия, а то, </w:t>
      </w:r>
      <w:r w:rsidR="00061809" w:rsidRPr="001204EA">
        <w:rPr>
          <w:rStyle w:val="--0"/>
        </w:rPr>
        <w:t xml:space="preserve">в каком </w:t>
      </w:r>
      <w:r w:rsidR="00061809" w:rsidRPr="001204EA">
        <w:rPr>
          <w:rStyle w:val="--"/>
        </w:rPr>
        <w:t>измерении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1204EA">
        <w:rPr>
          <w:rFonts w:eastAsia="Times New Roman"/>
          <w:szCs w:val="28"/>
        </w:rPr>
        <w:t>вы её воспринимаете</w:t>
      </w:r>
      <w:r w:rsidR="00061809" w:rsidRPr="00CB1744">
        <w:rPr>
          <w:rFonts w:eastAsia="Times New Roman"/>
          <w:szCs w:val="28"/>
        </w:rPr>
        <w:t xml:space="preserve">. Многомерность — это способ экономии энергии через </w:t>
      </w:r>
      <w:r w:rsidR="00061809" w:rsidRPr="001204EA">
        <w:rPr>
          <w:rFonts w:eastAsia="Times New Roman"/>
          <w:szCs w:val="28"/>
        </w:rPr>
        <w:t>расширение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1204EA">
        <w:rPr>
          <w:rStyle w:val="--"/>
        </w:rPr>
        <w:t xml:space="preserve">смыслового </w:t>
      </w:r>
      <w:r w:rsidR="00061809" w:rsidRPr="001204EA">
        <w:rPr>
          <w:rStyle w:val="--0"/>
        </w:rPr>
        <w:t>пространства</w:t>
      </w:r>
      <w:r w:rsidR="00061809" w:rsidRPr="00CB1744">
        <w:rPr>
          <w:rFonts w:eastAsia="Times New Roman"/>
          <w:szCs w:val="28"/>
        </w:rPr>
        <w:t xml:space="preserve">, а не через отказ от действий. Она не требует тратить меньше — она учит вас действовать в другом измерении, где затраты трансформируются в </w:t>
      </w:r>
      <w:r w:rsidR="00061809" w:rsidRPr="001204EA">
        <w:rPr>
          <w:rFonts w:eastAsia="Times New Roman"/>
          <w:szCs w:val="28"/>
        </w:rPr>
        <w:t>преображение</w:t>
      </w:r>
      <w:r w:rsidR="00061809" w:rsidRPr="00CB1744">
        <w:rPr>
          <w:rFonts w:eastAsia="Times New Roman"/>
          <w:szCs w:val="28"/>
        </w:rPr>
        <w:t>.</w:t>
      </w:r>
      <w:r w:rsidR="00267353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Система, которую мы нарабатываем при жизни, и </w:t>
      </w:r>
      <w:r w:rsidR="00061809" w:rsidRPr="001204EA">
        <w:rPr>
          <w:rStyle w:val="--0"/>
        </w:rPr>
        <w:t xml:space="preserve">называется </w:t>
      </w:r>
      <w:r w:rsidR="00061809" w:rsidRPr="001204EA">
        <w:rPr>
          <w:rStyle w:val="--"/>
        </w:rPr>
        <w:t>подход.</w:t>
      </w:r>
      <w:r w:rsidR="00061809" w:rsidRPr="00CB1744">
        <w:rPr>
          <w:rFonts w:eastAsia="Times New Roman"/>
          <w:szCs w:val="28"/>
        </w:rPr>
        <w:t xml:space="preserve"> Это не просто метод, не привычка, не стиль мышления. Подход — это </w:t>
      </w:r>
      <w:r w:rsidR="00061809" w:rsidRPr="001204EA">
        <w:rPr>
          <w:rStyle w:val="--"/>
        </w:rPr>
        <w:t xml:space="preserve">основной </w:t>
      </w:r>
      <w:r w:rsidR="00061809" w:rsidRPr="001204EA">
        <w:rPr>
          <w:rStyle w:val="--0"/>
        </w:rPr>
        <w:t>вектор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1204EA">
        <w:rPr>
          <w:rFonts w:eastAsia="Times New Roman"/>
          <w:szCs w:val="28"/>
        </w:rPr>
        <w:t xml:space="preserve">вашей </w:t>
      </w:r>
      <w:r w:rsidR="005A60B4" w:rsidRPr="001204EA">
        <w:rPr>
          <w:rFonts w:eastAsia="Times New Roman"/>
          <w:szCs w:val="28"/>
        </w:rPr>
        <w:t>С</w:t>
      </w:r>
      <w:r w:rsidR="00061809" w:rsidRPr="001204EA">
        <w:rPr>
          <w:rFonts w:eastAsia="Times New Roman"/>
          <w:szCs w:val="28"/>
        </w:rPr>
        <w:t>ущности</w:t>
      </w:r>
      <w:r w:rsidR="005A60B4">
        <w:rPr>
          <w:rFonts w:eastAsia="Times New Roman"/>
          <w:szCs w:val="28"/>
        </w:rPr>
        <w:t xml:space="preserve"> (вашего Мозга).</w:t>
      </w:r>
      <w:r w:rsidR="00061809" w:rsidRPr="00CB1744">
        <w:rPr>
          <w:rFonts w:eastAsia="Times New Roman"/>
          <w:szCs w:val="28"/>
        </w:rPr>
        <w:t xml:space="preserve"> Он никуда не исчезает после смерти, он </w:t>
      </w:r>
      <w:r w:rsidR="00061809" w:rsidRPr="001204EA">
        <w:rPr>
          <w:rFonts w:eastAsia="Times New Roman"/>
          <w:szCs w:val="28"/>
        </w:rPr>
        <w:t>переходит с вами.</w:t>
      </w:r>
      <w:r w:rsidR="00061809" w:rsidRPr="00CB1744">
        <w:rPr>
          <w:rFonts w:eastAsia="Times New Roman"/>
          <w:szCs w:val="28"/>
        </w:rPr>
        <w:t xml:space="preserve"> И если он был неавтономным, неработающим, невыстроенным — то после смерти он </w:t>
      </w:r>
      <w:r w:rsidR="00061809" w:rsidRPr="001204EA">
        <w:rPr>
          <w:rStyle w:val="--0"/>
        </w:rPr>
        <w:t xml:space="preserve">остаётся </w:t>
      </w:r>
      <w:r w:rsidR="00061809" w:rsidRPr="001204EA">
        <w:rPr>
          <w:rStyle w:val="--"/>
        </w:rPr>
        <w:t>таким</w:t>
      </w:r>
      <w:r w:rsidR="00061809" w:rsidRPr="001204EA">
        <w:rPr>
          <w:rStyle w:val="--0"/>
        </w:rPr>
        <w:t xml:space="preserve"> навсегда</w:t>
      </w:r>
      <w:r w:rsidR="00061809" w:rsidRPr="00CB1744">
        <w:rPr>
          <w:rFonts w:eastAsia="Times New Roman"/>
          <w:szCs w:val="28"/>
        </w:rPr>
        <w:t xml:space="preserve">. Изменить его можно только </w:t>
      </w:r>
      <w:r w:rsidR="00061809" w:rsidRPr="001204EA">
        <w:rPr>
          <w:rFonts w:eastAsia="Times New Roman"/>
          <w:szCs w:val="28"/>
        </w:rPr>
        <w:t>здесь и сейчас.</w:t>
      </w:r>
    </w:p>
    <w:p w14:paraId="3AE79FF4" w14:textId="41BC032B" w:rsidR="00061809" w:rsidRPr="00CB1744" w:rsidRDefault="005A60B4" w:rsidP="0006180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</w:t>
      </w:r>
      <w:r w:rsidR="00061809" w:rsidRPr="00CB1744">
        <w:rPr>
          <w:rFonts w:eastAsia="Times New Roman"/>
          <w:szCs w:val="28"/>
        </w:rPr>
        <w:t xml:space="preserve">Вы думаете, что живёте, потому что воспринимаете что-то, реагируете, действуете. Но это </w:t>
      </w:r>
      <w:r w:rsidR="00061809" w:rsidRPr="001204EA">
        <w:rPr>
          <w:rStyle w:val="--"/>
        </w:rPr>
        <w:t xml:space="preserve">не </w:t>
      </w:r>
      <w:r w:rsidR="00061809" w:rsidRPr="001204EA">
        <w:rPr>
          <w:rStyle w:val="--0"/>
        </w:rPr>
        <w:t xml:space="preserve">вы </w:t>
      </w:r>
      <w:r w:rsidR="00061809" w:rsidRPr="00CB1744">
        <w:rPr>
          <w:rFonts w:eastAsia="Times New Roman"/>
          <w:szCs w:val="28"/>
        </w:rPr>
        <w:t xml:space="preserve">живёте. Это </w:t>
      </w:r>
      <w:r w:rsidR="00061809" w:rsidRPr="001204EA">
        <w:rPr>
          <w:rFonts w:eastAsia="Times New Roman"/>
          <w:szCs w:val="28"/>
        </w:rPr>
        <w:t>мир живёт в вас</w:t>
      </w:r>
      <w:r w:rsidR="00061809" w:rsidRPr="00CB1744">
        <w:rPr>
          <w:rFonts w:eastAsia="Times New Roman"/>
          <w:szCs w:val="28"/>
        </w:rPr>
        <w:t xml:space="preserve">, авансируя, провоцируя, давая шанс увидеть. Он </w:t>
      </w:r>
      <w:r w:rsidR="00061809" w:rsidRPr="001204EA">
        <w:rPr>
          <w:rStyle w:val="--0"/>
        </w:rPr>
        <w:t xml:space="preserve">создаёт </w:t>
      </w:r>
      <w:r w:rsidR="00061809" w:rsidRPr="001204EA">
        <w:rPr>
          <w:rStyle w:val="--"/>
        </w:rPr>
        <w:t>явления</w:t>
      </w:r>
      <w:r w:rsidR="00061809" w:rsidRPr="00CB1744">
        <w:rPr>
          <w:rFonts w:eastAsia="Times New Roman"/>
          <w:szCs w:val="28"/>
        </w:rPr>
        <w:t xml:space="preserve">, чтобы вы научились видеть связи между ними. Но большинство лишь имитируют осознание, создавая </w:t>
      </w:r>
      <w:r w:rsidR="00061809" w:rsidRPr="001204EA">
        <w:rPr>
          <w:rFonts w:eastAsia="Times New Roman"/>
          <w:szCs w:val="28"/>
        </w:rPr>
        <w:t xml:space="preserve">ошибочные связи </w:t>
      </w:r>
      <w:r w:rsidR="00061809" w:rsidRPr="00CB1744">
        <w:rPr>
          <w:rFonts w:eastAsia="Times New Roman"/>
          <w:szCs w:val="28"/>
        </w:rPr>
        <w:t>— и строят на этом всю жизнь. Это и есть ложь, прожитая как правда.</w:t>
      </w:r>
    </w:p>
    <w:p w14:paraId="56BD284B" w14:textId="76ED985F" w:rsidR="00A16545" w:rsidRDefault="005A60B4" w:rsidP="00303430">
      <w:pPr>
        <w:spacing w:after="0"/>
        <w:ind w:firstLine="0"/>
      </w:pPr>
      <w:r>
        <w:rPr>
          <w:rFonts w:eastAsia="Times New Roman"/>
          <w:szCs w:val="28"/>
        </w:rPr>
        <w:t xml:space="preserve">             </w:t>
      </w:r>
      <w:r w:rsidR="00061809" w:rsidRPr="00CB1744">
        <w:rPr>
          <w:rFonts w:eastAsia="Times New Roman"/>
          <w:szCs w:val="28"/>
        </w:rPr>
        <w:t>Наша наука, как зеркало нашего сознания, боится говорить о сути. Она боится спросить: что такое реальность? Что такое живое? Что такое воспринимающий субъект?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То, что мы сегодня называем реальностью, — это </w:t>
      </w:r>
      <w:r w:rsidR="00061809" w:rsidRPr="001204EA">
        <w:rPr>
          <w:rStyle w:val="--0"/>
        </w:rPr>
        <w:t xml:space="preserve">лишь </w:t>
      </w:r>
      <w:r w:rsidR="00061809" w:rsidRPr="001204EA">
        <w:rPr>
          <w:rStyle w:val="--"/>
        </w:rPr>
        <w:t>отражение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1204EA">
        <w:rPr>
          <w:rFonts w:eastAsia="Times New Roman"/>
          <w:szCs w:val="28"/>
        </w:rPr>
        <w:t>в ограниченном диапазоне частот</w:t>
      </w:r>
      <w:r w:rsidR="00061809" w:rsidRPr="00CB1744">
        <w:rPr>
          <w:rFonts w:eastAsia="Times New Roman"/>
          <w:szCs w:val="28"/>
        </w:rPr>
        <w:t xml:space="preserve">, доступном нашему мозгу. Мы думаем, что измеряем мир — но на самом деле мы измеряем только то, что </w:t>
      </w:r>
      <w:r w:rsidR="00061809" w:rsidRPr="001204EA">
        <w:rPr>
          <w:rStyle w:val="--0"/>
        </w:rPr>
        <w:t xml:space="preserve">доступно </w:t>
      </w:r>
      <w:r w:rsidR="00061809" w:rsidRPr="001204EA">
        <w:rPr>
          <w:rStyle w:val="--"/>
        </w:rPr>
        <w:t>нашему</w:t>
      </w:r>
      <w:r w:rsidR="00061809" w:rsidRPr="001204EA">
        <w:rPr>
          <w:rStyle w:val="--0"/>
        </w:rPr>
        <w:t xml:space="preserve"> восприятию</w:t>
      </w:r>
      <w:r w:rsidR="00061809" w:rsidRPr="00CB1744">
        <w:rPr>
          <w:rFonts w:eastAsia="Times New Roman"/>
          <w:szCs w:val="28"/>
        </w:rPr>
        <w:t xml:space="preserve">, а не то, что </w:t>
      </w:r>
      <w:r w:rsidR="00061809" w:rsidRPr="001204EA">
        <w:rPr>
          <w:rFonts w:eastAsia="Times New Roman"/>
          <w:szCs w:val="28"/>
        </w:rPr>
        <w:t>есть на самом деле</w:t>
      </w:r>
      <w:r w:rsidR="00061809" w:rsidRPr="00CB1744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И даже эти инструменты измерения — они ведь тоже созданы из того же спектра, что и наши мозги. Мы — замкнутая петля. Мы не в состоянии выйти за пределы, </w:t>
      </w:r>
      <w:r w:rsidR="00061809" w:rsidRPr="00303430">
        <w:rPr>
          <w:rStyle w:val="--"/>
        </w:rPr>
        <w:t xml:space="preserve">не </w:t>
      </w:r>
      <w:r w:rsidR="00061809" w:rsidRPr="00303430">
        <w:rPr>
          <w:rStyle w:val="--0"/>
        </w:rPr>
        <w:t>разрушив</w:t>
      </w:r>
      <w:r w:rsidR="00061809" w:rsidRPr="00CB1744">
        <w:rPr>
          <w:rFonts w:eastAsia="Times New Roman"/>
          <w:szCs w:val="28"/>
        </w:rPr>
        <w:t xml:space="preserve"> свою старую систему координат.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Так что всё, что мы называем знанием, ограничено нашей частотной слепотой. То, что </w:t>
      </w:r>
      <w:r w:rsidR="00061809" w:rsidRPr="00303430">
        <w:rPr>
          <w:rStyle w:val="--"/>
        </w:rPr>
        <w:t xml:space="preserve">не </w:t>
      </w:r>
      <w:r w:rsidR="00061809" w:rsidRPr="00303430">
        <w:rPr>
          <w:rStyle w:val="--0"/>
        </w:rPr>
        <w:t>может</w:t>
      </w:r>
      <w:r w:rsidR="00061809" w:rsidRPr="00CB1744">
        <w:rPr>
          <w:rFonts w:eastAsia="Times New Roman"/>
          <w:szCs w:val="28"/>
        </w:rPr>
        <w:t xml:space="preserve"> быть воспринято, </w:t>
      </w:r>
      <w:r w:rsidR="00061809" w:rsidRPr="00303430">
        <w:rPr>
          <w:rStyle w:val="--0"/>
        </w:rPr>
        <w:t xml:space="preserve">считается </w:t>
      </w:r>
      <w:r w:rsidR="00061809" w:rsidRPr="00303430">
        <w:rPr>
          <w:rStyle w:val="--"/>
        </w:rPr>
        <w:t>несуществующим</w:t>
      </w:r>
      <w:r w:rsidR="00061809" w:rsidRPr="00CB1744">
        <w:rPr>
          <w:rFonts w:eastAsia="Times New Roman"/>
          <w:szCs w:val="28"/>
        </w:rPr>
        <w:t xml:space="preserve">. Но это иллюзия. И гносеология — наука о познании — </w:t>
      </w:r>
      <w:r w:rsidR="00061809" w:rsidRPr="00303430">
        <w:rPr>
          <w:rStyle w:val="--"/>
        </w:rPr>
        <w:t xml:space="preserve">не </w:t>
      </w:r>
      <w:r w:rsidR="00061809" w:rsidRPr="00303430">
        <w:rPr>
          <w:rStyle w:val="--0"/>
        </w:rPr>
        <w:t>даёт</w:t>
      </w:r>
      <w:r w:rsidR="00061809" w:rsidRPr="00CB1744">
        <w:rPr>
          <w:rFonts w:eastAsia="Times New Roman"/>
          <w:szCs w:val="28"/>
        </w:rPr>
        <w:t xml:space="preserve"> нам здесь спасения. Она фиксирует рамки, но не предлагает выхода.</w:t>
      </w:r>
      <w:r w:rsidR="006B33D6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Если вы не согласны с этим — не спорьте. </w:t>
      </w:r>
      <w:r w:rsidR="00061809" w:rsidRPr="00303430">
        <w:rPr>
          <w:rStyle w:val="--0"/>
        </w:rPr>
        <w:t xml:space="preserve">Просто </w:t>
      </w:r>
      <w:r w:rsidR="00061809" w:rsidRPr="00303430">
        <w:rPr>
          <w:rStyle w:val="--"/>
        </w:rPr>
        <w:t>проверьте,</w:t>
      </w:r>
      <w:r w:rsidR="00061809" w:rsidRPr="00CB1744">
        <w:rPr>
          <w:rFonts w:eastAsia="Times New Roman"/>
          <w:szCs w:val="28"/>
        </w:rPr>
        <w:t xml:space="preserve"> работает ли ваш способ осознания. Если вы каждый раз снова и снова наступаете на одни и те же грабли, это значит, что ваша система </w:t>
      </w:r>
      <w:r w:rsidR="00061809" w:rsidRPr="00CB1744">
        <w:rPr>
          <w:rFonts w:eastAsia="Times New Roman"/>
          <w:szCs w:val="28"/>
        </w:rPr>
        <w:lastRenderedPageBreak/>
        <w:t xml:space="preserve">проводит </w:t>
      </w:r>
      <w:r w:rsidR="00061809" w:rsidRPr="00325AD0">
        <w:rPr>
          <w:rFonts w:eastAsia="Times New Roman"/>
          <w:szCs w:val="28"/>
        </w:rPr>
        <w:t>ошибочные связи</w:t>
      </w:r>
      <w:r w:rsidR="00061809" w:rsidRPr="00CB1744">
        <w:rPr>
          <w:rFonts w:eastAsia="Times New Roman"/>
          <w:szCs w:val="28"/>
        </w:rPr>
        <w:t>. А значит, она — нерабочая.</w:t>
      </w:r>
      <w:r w:rsidR="006B33D6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И никакие слова вас не </w:t>
      </w:r>
      <w:r w:rsidR="00A16545">
        <w:rPr>
          <w:noProof/>
        </w:rPr>
        <w:drawing>
          <wp:anchor distT="0" distB="0" distL="114300" distR="114300" simplePos="0" relativeHeight="251663360" behindDoc="1" locked="0" layoutInCell="1" allowOverlap="1" wp14:anchorId="77829711" wp14:editId="7594358A">
            <wp:simplePos x="0" y="0"/>
            <wp:positionH relativeFrom="column">
              <wp:posOffset>4161155</wp:posOffset>
            </wp:positionH>
            <wp:positionV relativeFrom="paragraph">
              <wp:posOffset>236220</wp:posOffset>
            </wp:positionV>
            <wp:extent cx="2673350" cy="2946400"/>
            <wp:effectExtent l="0" t="0" r="6350" b="0"/>
            <wp:wrapTight wrapText="bothSides">
              <wp:wrapPolygon edited="0">
                <wp:start x="0" y="0"/>
                <wp:lineTo x="0" y="21507"/>
                <wp:lineTo x="21549" y="21507"/>
                <wp:lineTo x="21549" y="0"/>
                <wp:lineTo x="0" y="0"/>
              </wp:wrapPolygon>
            </wp:wrapTight>
            <wp:docPr id="4502879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287972" name="Рисунок 45028797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809" w:rsidRPr="00CB1744">
        <w:rPr>
          <w:rFonts w:eastAsia="Times New Roman"/>
          <w:szCs w:val="28"/>
        </w:rPr>
        <w:t>убедят. Если вам не хватает этих слов — не хватит и других.</w:t>
      </w:r>
      <w:r w:rsidR="00E33B49">
        <w:rPr>
          <w:rFonts w:eastAsia="Times New Roman"/>
          <w:szCs w:val="28"/>
        </w:rPr>
        <w:t xml:space="preserve"> </w:t>
      </w:r>
      <w:r w:rsidR="00E33B49">
        <w:t xml:space="preserve">Более того, на </w:t>
      </w:r>
    </w:p>
    <w:p w14:paraId="2345631A" w14:textId="435A369A" w:rsidR="00061809" w:rsidRPr="00A16545" w:rsidRDefault="00E33B49" w:rsidP="00303430">
      <w:pPr>
        <w:spacing w:after="0"/>
        <w:ind w:firstLine="0"/>
      </w:pPr>
      <w:r>
        <w:t xml:space="preserve">сегодняшний день, людям даже </w:t>
      </w:r>
      <w:r w:rsidRPr="00303430">
        <w:rPr>
          <w:rStyle w:val="--"/>
        </w:rPr>
        <w:t xml:space="preserve">не </w:t>
      </w:r>
      <w:r w:rsidRPr="00303430">
        <w:rPr>
          <w:rStyle w:val="--0"/>
        </w:rPr>
        <w:t>суждено</w:t>
      </w:r>
      <w:r>
        <w:t xml:space="preserve"> до конца познать все свои реальные возможности Мозга, не только по приему, но и по дальнейшему технологическому процессу расшифровки принятой и обретенной информации, её управляющей или познавательной адаптации и другим сложным </w:t>
      </w:r>
      <w:r w:rsidRPr="00303430">
        <w:rPr>
          <w:rStyle w:val="--"/>
        </w:rPr>
        <w:t xml:space="preserve">проистекающим </w:t>
      </w:r>
      <w:r w:rsidRPr="00303430">
        <w:rPr>
          <w:rStyle w:val="--0"/>
        </w:rPr>
        <w:t>процессам,</w:t>
      </w:r>
      <w:r>
        <w:t xml:space="preserve"> вплоть до осознания окружающей объективной действительности и обретения соответствующих форм, видов и целевой иной ориентации по свершенным умозаключениям.</w:t>
      </w:r>
      <w:r w:rsidR="00303430">
        <w:rPr>
          <w:rFonts w:eastAsia="Times New Roman"/>
          <w:szCs w:val="28"/>
        </w:rPr>
        <w:t xml:space="preserve"> </w:t>
      </w:r>
      <w:r w:rsidR="00061809" w:rsidRPr="00CB1744">
        <w:rPr>
          <w:szCs w:val="28"/>
        </w:rPr>
        <w:t xml:space="preserve">Но если всё наше знание ограничено только тем, что мы способны воспринять — что же тогда с тем, что </w:t>
      </w:r>
      <w:r w:rsidR="00061809" w:rsidRPr="00303430">
        <w:rPr>
          <w:szCs w:val="28"/>
        </w:rPr>
        <w:t>находится за пределами восприятия?</w:t>
      </w:r>
      <w:r>
        <w:rPr>
          <w:color w:val="000000" w:themeColor="text1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Смириться с тем, что «этого не существует» — потому что мы </w:t>
      </w:r>
      <w:r w:rsidR="00061809" w:rsidRPr="00303430">
        <w:rPr>
          <w:rStyle w:val="--"/>
        </w:rPr>
        <w:t xml:space="preserve">не </w:t>
      </w:r>
      <w:r w:rsidR="00061809" w:rsidRPr="00303430">
        <w:rPr>
          <w:rStyle w:val="--0"/>
        </w:rPr>
        <w:t>можем</w:t>
      </w:r>
      <w:r w:rsidR="00061809" w:rsidRPr="00CB1744">
        <w:rPr>
          <w:rFonts w:eastAsia="Times New Roman"/>
          <w:szCs w:val="28"/>
        </w:rPr>
        <w:t xml:space="preserve"> это зафиксировать, — это всё равно что утверждать, будто за горизонтом Земля обрывается. Удивительно, как легко современная философия, уставившись в зеркало мозга, отказывается даже </w:t>
      </w:r>
      <w:r w:rsidR="00061809" w:rsidRPr="00303430">
        <w:rPr>
          <w:rStyle w:val="--0"/>
        </w:rPr>
        <w:t>попытаться</w:t>
      </w:r>
      <w:r w:rsidR="00061809" w:rsidRPr="00303430">
        <w:rPr>
          <w:rStyle w:val="--"/>
        </w:rPr>
        <w:t xml:space="preserve"> заглянуть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303430">
        <w:rPr>
          <w:rFonts w:eastAsia="Times New Roman"/>
          <w:szCs w:val="28"/>
        </w:rPr>
        <w:t>за него</w:t>
      </w:r>
      <w:r w:rsidR="00061809" w:rsidRPr="00CB1744">
        <w:rPr>
          <w:rFonts w:eastAsia="Times New Roman"/>
          <w:szCs w:val="28"/>
        </w:rPr>
        <w:t xml:space="preserve">. Философия, утратившая свою метафизику, становится не путеводителем, а </w:t>
      </w:r>
      <w:r w:rsidR="00061809" w:rsidRPr="00303430">
        <w:rPr>
          <w:rStyle w:val="--0"/>
        </w:rPr>
        <w:t xml:space="preserve">сторожевым </w:t>
      </w:r>
      <w:r w:rsidR="00061809" w:rsidRPr="00303430">
        <w:rPr>
          <w:rStyle w:val="--"/>
        </w:rPr>
        <w:t>псом</w:t>
      </w:r>
      <w:r w:rsidR="00061809" w:rsidRPr="00CB1744">
        <w:rPr>
          <w:rFonts w:eastAsia="Times New Roman"/>
          <w:szCs w:val="28"/>
        </w:rPr>
        <w:t xml:space="preserve"> границ.</w:t>
      </w:r>
      <w:r>
        <w:rPr>
          <w:color w:val="000000" w:themeColor="text1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Но границы — это не преграды. </w:t>
      </w:r>
      <w:r w:rsidR="00061809" w:rsidRPr="00303430">
        <w:rPr>
          <w:rFonts w:eastAsia="Times New Roman"/>
          <w:szCs w:val="28"/>
        </w:rPr>
        <w:t xml:space="preserve">Это </w:t>
      </w:r>
      <w:r w:rsidR="00061809" w:rsidRPr="00303430">
        <w:rPr>
          <w:rStyle w:val="--0"/>
        </w:rPr>
        <w:t xml:space="preserve">приглашения </w:t>
      </w:r>
      <w:r w:rsidR="00061809" w:rsidRPr="00303430">
        <w:rPr>
          <w:rStyle w:val="--"/>
        </w:rPr>
        <w:t>выйти</w:t>
      </w:r>
      <w:r w:rsidR="00061809" w:rsidRPr="00303430">
        <w:rPr>
          <w:rFonts w:eastAsia="Times New Roman"/>
          <w:szCs w:val="28"/>
        </w:rPr>
        <w:t xml:space="preserve"> за пределы</w:t>
      </w:r>
      <w:r w:rsidR="00061809" w:rsidRPr="00CB1744">
        <w:rPr>
          <w:rFonts w:eastAsia="Times New Roman"/>
          <w:szCs w:val="28"/>
        </w:rPr>
        <w:t>.</w:t>
      </w:r>
      <w:r>
        <w:rPr>
          <w:color w:val="000000" w:themeColor="text1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Если реальность не укладывается в рамки нашей системы восприятия — может, не стоит кастрировать реальность под свою меру? Может, стоит задуматься о </w:t>
      </w:r>
      <w:r w:rsidR="00061809" w:rsidRPr="00303430">
        <w:rPr>
          <w:rFonts w:eastAsia="Times New Roman"/>
          <w:szCs w:val="28"/>
        </w:rPr>
        <w:t>недостаточности самой системы?</w:t>
      </w:r>
      <w:r w:rsidR="00061809" w:rsidRPr="00CB1744">
        <w:rPr>
          <w:rFonts w:eastAsia="Times New Roman"/>
          <w:szCs w:val="28"/>
        </w:rPr>
        <w:t xml:space="preserve"> Не физической, а </w:t>
      </w:r>
      <w:r w:rsidR="00061809" w:rsidRPr="00303430">
        <w:rPr>
          <w:rFonts w:eastAsia="Times New Roman"/>
          <w:szCs w:val="28"/>
        </w:rPr>
        <w:t>духовной.</w:t>
      </w:r>
      <w:r w:rsidR="00061809" w:rsidRPr="00CB1744">
        <w:rPr>
          <w:rFonts w:eastAsia="Times New Roman"/>
          <w:szCs w:val="28"/>
        </w:rPr>
        <w:t xml:space="preserve"> Ведь ограничения — это не только наш сенсорный предел. Это, возможно, </w:t>
      </w:r>
      <w:r w:rsidR="00061809" w:rsidRPr="00303430">
        <w:rPr>
          <w:rStyle w:val="--0"/>
        </w:rPr>
        <w:t xml:space="preserve">наше </w:t>
      </w:r>
      <w:r w:rsidR="00061809" w:rsidRPr="00303430">
        <w:rPr>
          <w:rStyle w:val="--"/>
        </w:rPr>
        <w:t>внутреннее</w:t>
      </w:r>
      <w:r w:rsidR="00061809" w:rsidRPr="00CB1744">
        <w:rPr>
          <w:rFonts w:eastAsia="Times New Roman"/>
          <w:i/>
          <w:iCs/>
          <w:szCs w:val="28"/>
        </w:rPr>
        <w:t xml:space="preserve"> несовершенство</w:t>
      </w:r>
      <w:r w:rsidR="00061809" w:rsidRPr="00CB1744">
        <w:rPr>
          <w:rFonts w:eastAsia="Times New Roman"/>
          <w:szCs w:val="28"/>
        </w:rPr>
        <w:t>, связанное с тем, как мы пользуемся тем малым, что имеем.</w:t>
      </w:r>
    </w:p>
    <w:p w14:paraId="7A5139EF" w14:textId="0E128981" w:rsidR="00314497" w:rsidRPr="00CA5F9D" w:rsidRDefault="00E33B49" w:rsidP="00CA5F9D">
      <w:pPr>
        <w:spacing w:after="0"/>
        <w:ind w:firstLine="0"/>
        <w:rPr>
          <w:b/>
          <w:caps/>
          <w:color w:val="0432FF"/>
          <w:sz w:val="24"/>
        </w:rPr>
      </w:pPr>
      <w:r>
        <w:rPr>
          <w:rFonts w:eastAsia="Times New Roman"/>
          <w:szCs w:val="28"/>
        </w:rPr>
        <w:t xml:space="preserve">           </w:t>
      </w:r>
      <w:r w:rsidR="00061809" w:rsidRPr="00CB1744">
        <w:rPr>
          <w:rFonts w:eastAsia="Times New Roman"/>
          <w:szCs w:val="28"/>
        </w:rPr>
        <w:t xml:space="preserve">Человечество </w:t>
      </w:r>
      <w:r w:rsidR="00061809" w:rsidRPr="00B13C1B">
        <w:rPr>
          <w:rStyle w:val="--0"/>
        </w:rPr>
        <w:t xml:space="preserve">всегда </w:t>
      </w:r>
      <w:r w:rsidR="00061809" w:rsidRPr="00B13C1B">
        <w:rPr>
          <w:rStyle w:val="--"/>
        </w:rPr>
        <w:t>пыталось</w:t>
      </w:r>
      <w:r w:rsidR="00061809" w:rsidRPr="00CB1744">
        <w:rPr>
          <w:rFonts w:eastAsia="Times New Roman"/>
          <w:szCs w:val="28"/>
        </w:rPr>
        <w:t xml:space="preserve"> заставить «сверхъестественное» работать на свои бытовые задачи. Мы строили храмы, проводили обряды, разрабатывали эзотерические практики, экспериментировали с веществами и сознанием. Но почти всегда эти попытки оставались </w:t>
      </w:r>
      <w:r w:rsidR="00A4097C" w:rsidRPr="00A4097C">
        <w:rPr>
          <w:rFonts w:eastAsia="Times New Roman"/>
          <w:szCs w:val="28"/>
        </w:rPr>
        <w:t>тщетны</w:t>
      </w:r>
      <w:r w:rsidR="00061809" w:rsidRPr="00A4097C">
        <w:rPr>
          <w:rFonts w:eastAsia="Times New Roman"/>
          <w:szCs w:val="28"/>
        </w:rPr>
        <w:t>.</w:t>
      </w:r>
      <w:r w:rsidR="00061809" w:rsidRPr="00CB1744">
        <w:rPr>
          <w:rFonts w:eastAsia="Times New Roman"/>
          <w:szCs w:val="28"/>
        </w:rPr>
        <w:t xml:space="preserve"> Почему?</w:t>
      </w:r>
      <w:r w:rsidR="00A4097C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Потому что сверхспособности </w:t>
      </w:r>
      <w:r w:rsidR="00061809" w:rsidRPr="00B13C1B">
        <w:rPr>
          <w:rStyle w:val="--"/>
        </w:rPr>
        <w:t xml:space="preserve">не </w:t>
      </w:r>
      <w:r w:rsidR="00061809" w:rsidRPr="00B13C1B">
        <w:rPr>
          <w:rStyle w:val="--0"/>
        </w:rPr>
        <w:t>предназначены</w:t>
      </w:r>
      <w:r w:rsidR="00061809" w:rsidRPr="00CB1744">
        <w:rPr>
          <w:rFonts w:eastAsia="Times New Roman"/>
          <w:szCs w:val="28"/>
        </w:rPr>
        <w:t xml:space="preserve"> для </w:t>
      </w:r>
      <w:r w:rsidR="00061809" w:rsidRPr="00B13C1B">
        <w:rPr>
          <w:rFonts w:eastAsia="Times New Roman"/>
          <w:szCs w:val="28"/>
        </w:rPr>
        <w:t>подчинения желаниям</w:t>
      </w:r>
      <w:r w:rsidR="00061809" w:rsidRPr="00CB1744">
        <w:rPr>
          <w:rFonts w:eastAsia="Times New Roman"/>
          <w:szCs w:val="28"/>
        </w:rPr>
        <w:t xml:space="preserve">. Они — не инструмент потребления, не новая модель блендера, не функция для удобства. Их нельзя вставить в экономику, в повестку, в распорядок дня. </w:t>
      </w:r>
      <w:r w:rsidR="00061809" w:rsidRPr="00A4097C">
        <w:rPr>
          <w:rFonts w:eastAsia="Times New Roman"/>
          <w:szCs w:val="28"/>
        </w:rPr>
        <w:t>Их нельзя поставить на поток.</w:t>
      </w:r>
      <w:r w:rsidR="00A4097C">
        <w:rPr>
          <w:rFonts w:eastAsia="Times New Roman"/>
          <w:szCs w:val="28"/>
        </w:rPr>
        <w:t xml:space="preserve"> </w:t>
      </w:r>
      <w:r w:rsidR="00061809" w:rsidRPr="00A4097C">
        <w:rPr>
          <w:rFonts w:eastAsia="Times New Roman"/>
          <w:szCs w:val="28"/>
        </w:rPr>
        <w:t xml:space="preserve">Они не следствие нашего усилия. Они </w:t>
      </w:r>
      <w:r w:rsidR="00061809" w:rsidRPr="00CA5F9D">
        <w:rPr>
          <w:rStyle w:val="--0"/>
        </w:rPr>
        <w:t xml:space="preserve">причина, </w:t>
      </w:r>
      <w:r w:rsidR="00061809" w:rsidRPr="00CA5F9D">
        <w:rPr>
          <w:rStyle w:val="--"/>
        </w:rPr>
        <w:t>стоящая</w:t>
      </w:r>
      <w:r w:rsidR="00061809" w:rsidRPr="00CA5F9D">
        <w:rPr>
          <w:rStyle w:val="--0"/>
        </w:rPr>
        <w:t xml:space="preserve"> до.</w:t>
      </w:r>
      <w:r w:rsidR="00CA5F9D">
        <w:rPr>
          <w:rStyle w:val="--0"/>
        </w:rPr>
        <w:t xml:space="preserve"> </w:t>
      </w:r>
      <w:r w:rsidR="00314497" w:rsidRPr="00AA66FA">
        <w:rPr>
          <w:color w:val="000000" w:themeColor="text1"/>
          <w:szCs w:val="28"/>
        </w:rPr>
        <w:t>Например: собака может вилять хвостом, но хвост не может вилять собакой. А если может, то требуются некоторые условия, кавычки – где хвост</w:t>
      </w:r>
      <w:r w:rsidR="00314497">
        <w:rPr>
          <w:color w:val="000000" w:themeColor="text1"/>
          <w:szCs w:val="28"/>
        </w:rPr>
        <w:t xml:space="preserve"> как бы–</w:t>
      </w:r>
      <w:r w:rsidR="00314497" w:rsidRPr="00AA66FA">
        <w:rPr>
          <w:color w:val="000000" w:themeColor="text1"/>
          <w:szCs w:val="28"/>
        </w:rPr>
        <w:t>виляет собакой.</w:t>
      </w:r>
      <w:r w:rsidR="00314497">
        <w:rPr>
          <w:color w:val="000000" w:themeColor="text1"/>
          <w:szCs w:val="28"/>
        </w:rPr>
        <w:t xml:space="preserve"> </w:t>
      </w:r>
      <w:r w:rsidR="00314497" w:rsidRPr="00AA66FA">
        <w:rPr>
          <w:color w:val="000000" w:themeColor="text1"/>
          <w:szCs w:val="28"/>
        </w:rPr>
        <w:t xml:space="preserve">Причина стоит </w:t>
      </w:r>
      <w:r w:rsidR="00314497" w:rsidRPr="00CA5F9D">
        <w:rPr>
          <w:rStyle w:val="--0"/>
        </w:rPr>
        <w:t xml:space="preserve">раньше </w:t>
      </w:r>
      <w:r w:rsidR="00314497" w:rsidRPr="00CA5F9D">
        <w:rPr>
          <w:rStyle w:val="--"/>
        </w:rPr>
        <w:t>следствия</w:t>
      </w:r>
      <w:r w:rsidR="00314497" w:rsidRPr="00CA5F9D">
        <w:rPr>
          <w:rStyle w:val="--0"/>
        </w:rPr>
        <w:t xml:space="preserve"> </w:t>
      </w:r>
      <w:r w:rsidR="00314497" w:rsidRPr="00AA66FA">
        <w:rPr>
          <w:color w:val="000000" w:themeColor="text1"/>
          <w:szCs w:val="28"/>
        </w:rPr>
        <w:t xml:space="preserve">и по этой простой </w:t>
      </w:r>
      <w:r w:rsidR="00314497" w:rsidRPr="004F1A7D">
        <w:rPr>
          <w:color w:val="000000" w:themeColor="text1"/>
          <w:szCs w:val="28"/>
        </w:rPr>
        <w:t xml:space="preserve">причине </w:t>
      </w:r>
      <w:r w:rsidR="00314497" w:rsidRPr="00AA66FA">
        <w:rPr>
          <w:b/>
          <w:bCs/>
          <w:color w:val="000000" w:themeColor="text1"/>
          <w:szCs w:val="28"/>
        </w:rPr>
        <w:t xml:space="preserve">– </w:t>
      </w:r>
      <w:r w:rsidR="00314497" w:rsidRPr="00AA66FA">
        <w:rPr>
          <w:color w:val="000000" w:themeColor="text1"/>
          <w:szCs w:val="28"/>
        </w:rPr>
        <w:t xml:space="preserve">следствие </w:t>
      </w:r>
      <w:r w:rsidR="00314497" w:rsidRPr="00CA5F9D">
        <w:rPr>
          <w:rStyle w:val="--"/>
        </w:rPr>
        <w:t xml:space="preserve">не </w:t>
      </w:r>
      <w:r w:rsidR="00314497" w:rsidRPr="00CA5F9D">
        <w:rPr>
          <w:rStyle w:val="--0"/>
        </w:rPr>
        <w:t>может</w:t>
      </w:r>
      <w:r w:rsidR="00314497" w:rsidRPr="00AA66FA">
        <w:rPr>
          <w:color w:val="000000" w:themeColor="text1"/>
          <w:szCs w:val="28"/>
        </w:rPr>
        <w:t xml:space="preserve"> повлиять на то, что было до нее. Ведь оно уже произошло.</w:t>
      </w:r>
      <w:r w:rsidR="00A4097C">
        <w:rPr>
          <w:rFonts w:eastAsia="Times New Roman"/>
          <w:szCs w:val="28"/>
        </w:rPr>
        <w:t xml:space="preserve">      </w:t>
      </w:r>
    </w:p>
    <w:p w14:paraId="6AB0AFA3" w14:textId="64C2B754" w:rsidR="00061809" w:rsidRPr="005C42A3" w:rsidRDefault="00CA5F9D" w:rsidP="005C42A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 </w:t>
      </w:r>
      <w:r w:rsidR="00325AD0">
        <w:rPr>
          <w:rFonts w:eastAsia="Times New Roman"/>
          <w:szCs w:val="28"/>
        </w:rPr>
        <w:t xml:space="preserve">      </w:t>
      </w:r>
      <w:r w:rsidR="00061809" w:rsidRPr="00CB1744">
        <w:rPr>
          <w:rFonts w:eastAsia="Times New Roman"/>
          <w:szCs w:val="28"/>
        </w:rPr>
        <w:t xml:space="preserve">Мы думаем, что управляем событиями, но на самом деле мы </w:t>
      </w:r>
      <w:r w:rsidR="00061809" w:rsidRPr="00CA5F9D">
        <w:rPr>
          <w:rStyle w:val="--0"/>
        </w:rPr>
        <w:t xml:space="preserve">лишь </w:t>
      </w:r>
      <w:r w:rsidR="00061809" w:rsidRPr="00CA5F9D">
        <w:rPr>
          <w:rStyle w:val="--"/>
        </w:rPr>
        <w:t>реагируем.</w:t>
      </w:r>
      <w:r w:rsidR="00061809" w:rsidRPr="00CA5F9D">
        <w:rPr>
          <w:rStyle w:val="--0"/>
        </w:rPr>
        <w:t xml:space="preserve"> </w:t>
      </w:r>
      <w:r w:rsidR="00061809" w:rsidRPr="00CB1744">
        <w:rPr>
          <w:rFonts w:eastAsia="Times New Roman"/>
          <w:szCs w:val="28"/>
        </w:rPr>
        <w:t xml:space="preserve">Даже когда случаются чудеса — они </w:t>
      </w:r>
      <w:r w:rsidR="00061809" w:rsidRPr="00CA5F9D">
        <w:rPr>
          <w:rStyle w:val="--0"/>
        </w:rPr>
        <w:t xml:space="preserve">уже </w:t>
      </w:r>
      <w:r w:rsidR="00061809" w:rsidRPr="00CA5F9D">
        <w:rPr>
          <w:rStyle w:val="--"/>
        </w:rPr>
        <w:t>произошли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CA5F9D">
        <w:rPr>
          <w:rFonts w:eastAsia="Times New Roman"/>
          <w:szCs w:val="28"/>
        </w:rPr>
        <w:t xml:space="preserve">до того, как мы их заметили. </w:t>
      </w:r>
      <w:r w:rsidR="00061809" w:rsidRPr="00CB1744">
        <w:rPr>
          <w:rFonts w:eastAsia="Times New Roman"/>
          <w:szCs w:val="28"/>
        </w:rPr>
        <w:t xml:space="preserve">Их нельзя вызвать по команде. Их можно только </w:t>
      </w:r>
      <w:r w:rsidR="00061809" w:rsidRPr="00CA5F9D">
        <w:rPr>
          <w:rFonts w:eastAsia="Times New Roman"/>
          <w:szCs w:val="28"/>
        </w:rPr>
        <w:t>увидеть.</w:t>
      </w:r>
      <w:r w:rsidR="00061809" w:rsidRPr="00CB1744">
        <w:rPr>
          <w:rFonts w:eastAsia="Times New Roman"/>
          <w:szCs w:val="28"/>
        </w:rPr>
        <w:t xml:space="preserve"> И если вы увидели, то вы стали </w:t>
      </w:r>
      <w:r w:rsidR="00061809" w:rsidRPr="00CA5F9D">
        <w:rPr>
          <w:rStyle w:val="--0"/>
        </w:rPr>
        <w:t xml:space="preserve">достаточно </w:t>
      </w:r>
      <w:r w:rsidR="00061809" w:rsidRPr="00CA5F9D">
        <w:rPr>
          <w:rStyle w:val="--"/>
        </w:rPr>
        <w:t>прозрачны,</w:t>
      </w:r>
      <w:r w:rsidR="00061809" w:rsidRPr="00CB1744">
        <w:rPr>
          <w:rFonts w:eastAsia="Times New Roman"/>
          <w:szCs w:val="28"/>
        </w:rPr>
        <w:t xml:space="preserve"> чтобы сверхуровень проявился </w:t>
      </w:r>
      <w:r w:rsidR="00061809" w:rsidRPr="005C42A3">
        <w:rPr>
          <w:rStyle w:val="--"/>
        </w:rPr>
        <w:t xml:space="preserve">сквозь </w:t>
      </w:r>
      <w:r w:rsidR="00061809" w:rsidRPr="005C42A3">
        <w:rPr>
          <w:rStyle w:val="--0"/>
        </w:rPr>
        <w:t>вас.</w:t>
      </w:r>
      <w:r w:rsidR="00EA67AA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Поэтому неудачность «сверхъестественного» в обыденной жизни — не в его отсутствии, а в </w:t>
      </w:r>
      <w:r w:rsidR="00061809" w:rsidRPr="005C42A3">
        <w:rPr>
          <w:rStyle w:val="--0"/>
        </w:rPr>
        <w:t xml:space="preserve">нашей </w:t>
      </w:r>
      <w:r w:rsidR="00061809" w:rsidRPr="005C42A3">
        <w:rPr>
          <w:rStyle w:val="--"/>
        </w:rPr>
        <w:t>непригодности</w:t>
      </w:r>
      <w:r w:rsidR="00061809" w:rsidRPr="00CB1744">
        <w:rPr>
          <w:rFonts w:eastAsia="Times New Roman"/>
          <w:szCs w:val="28"/>
        </w:rPr>
        <w:t xml:space="preserve"> его проводить. Мы хотим продавать чудеса, но </w:t>
      </w:r>
      <w:r w:rsidR="00061809" w:rsidRPr="005C42A3">
        <w:rPr>
          <w:rFonts w:eastAsia="Times New Roman"/>
          <w:szCs w:val="28"/>
        </w:rPr>
        <w:t>Бог не работает по прайсу.</w:t>
      </w:r>
      <w:r w:rsidR="00061809" w:rsidRPr="00CB1744">
        <w:rPr>
          <w:rFonts w:eastAsia="Times New Roman"/>
          <w:szCs w:val="28"/>
        </w:rPr>
        <w:t xml:space="preserve"> Потому и кажется, что их нет.</w:t>
      </w:r>
      <w:r w:rsidR="005C42A3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На самом деле — это не сверхъестественное </w:t>
      </w:r>
      <w:r w:rsidR="00061809" w:rsidRPr="005C42A3">
        <w:rPr>
          <w:rStyle w:val="--"/>
        </w:rPr>
        <w:t xml:space="preserve">не </w:t>
      </w:r>
      <w:r w:rsidR="00061809" w:rsidRPr="005C42A3">
        <w:rPr>
          <w:rStyle w:val="--0"/>
        </w:rPr>
        <w:t>работает</w:t>
      </w:r>
      <w:r w:rsidR="00061809" w:rsidRPr="00CB1744">
        <w:rPr>
          <w:rFonts w:eastAsia="Times New Roman"/>
          <w:szCs w:val="28"/>
        </w:rPr>
        <w:t xml:space="preserve">. Это </w:t>
      </w:r>
      <w:r w:rsidR="00061809" w:rsidRPr="005C42A3">
        <w:rPr>
          <w:rFonts w:eastAsia="Times New Roman"/>
          <w:szCs w:val="28"/>
        </w:rPr>
        <w:t>естественное</w:t>
      </w:r>
      <w:r w:rsidR="00061809" w:rsidRPr="00CB1744">
        <w:rPr>
          <w:rFonts w:eastAsia="Times New Roman"/>
          <w:szCs w:val="28"/>
        </w:rPr>
        <w:t xml:space="preserve"> стало слишком глухим, слишком плотным, чтобы провести в себя что-то иное. И когда мы говорим о «сверх» — мы просто вспоминаем, что есть причина, стоящая за следствием. Что есть мир, </w:t>
      </w:r>
      <w:r w:rsidR="00061809" w:rsidRPr="005C42A3">
        <w:rPr>
          <w:rStyle w:val="--0"/>
        </w:rPr>
        <w:t xml:space="preserve">стоящий </w:t>
      </w:r>
      <w:r w:rsidR="00061809" w:rsidRPr="005C42A3">
        <w:rPr>
          <w:rStyle w:val="--"/>
        </w:rPr>
        <w:t>до</w:t>
      </w:r>
      <w:r w:rsidR="00061809" w:rsidRPr="005C42A3">
        <w:rPr>
          <w:rStyle w:val="--0"/>
        </w:rPr>
        <w:t xml:space="preserve"> явленного</w:t>
      </w:r>
      <w:r w:rsidR="00061809" w:rsidRPr="00CB1744">
        <w:rPr>
          <w:rFonts w:eastAsia="Times New Roman"/>
          <w:szCs w:val="28"/>
        </w:rPr>
        <w:t xml:space="preserve">. Что есть порядок, </w:t>
      </w:r>
      <w:r w:rsidR="00061809" w:rsidRPr="005C42A3">
        <w:rPr>
          <w:rFonts w:eastAsia="Times New Roman"/>
          <w:szCs w:val="28"/>
        </w:rPr>
        <w:t>из которого проистекает наш беспорядок.</w:t>
      </w:r>
    </w:p>
    <w:p w14:paraId="44DA5411" w14:textId="1F0FBF1A" w:rsidR="00061809" w:rsidRPr="00CB1744" w:rsidRDefault="00EA67AA" w:rsidP="00EA67AA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061809" w:rsidRPr="00CB1744">
        <w:rPr>
          <w:rFonts w:eastAsia="Times New Roman"/>
          <w:szCs w:val="28"/>
        </w:rPr>
        <w:t xml:space="preserve">Путь начинается </w:t>
      </w:r>
      <w:r w:rsidR="00061809" w:rsidRPr="005C42A3">
        <w:rPr>
          <w:rStyle w:val="--"/>
        </w:rPr>
        <w:t xml:space="preserve">не </w:t>
      </w:r>
      <w:r w:rsidR="00061809" w:rsidRPr="005C42A3">
        <w:rPr>
          <w:rStyle w:val="--0"/>
        </w:rPr>
        <w:t>тогда</w:t>
      </w:r>
      <w:r w:rsidR="00061809" w:rsidRPr="00CB1744">
        <w:rPr>
          <w:rFonts w:eastAsia="Times New Roman"/>
          <w:szCs w:val="28"/>
        </w:rPr>
        <w:t xml:space="preserve">, когда вы захотели чудо, а тогда, когда </w:t>
      </w:r>
      <w:r w:rsidR="00061809" w:rsidRPr="005C42A3">
        <w:rPr>
          <w:rStyle w:val="--"/>
        </w:rPr>
        <w:t xml:space="preserve">перестали </w:t>
      </w:r>
      <w:r w:rsidR="00061809" w:rsidRPr="005C42A3">
        <w:rPr>
          <w:rStyle w:val="--0"/>
        </w:rPr>
        <w:t>считать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5C42A3">
        <w:rPr>
          <w:rFonts w:eastAsia="Times New Roman"/>
          <w:szCs w:val="28"/>
        </w:rPr>
        <w:t>чудом то, что не подвластно вашему контролю. Когда вы поняли, что настоящее приходит раньше желания.</w:t>
      </w:r>
      <w:r w:rsidR="00061809" w:rsidRPr="00CB1744">
        <w:rPr>
          <w:rFonts w:eastAsia="Times New Roman"/>
          <w:szCs w:val="28"/>
        </w:rPr>
        <w:t xml:space="preserve"> Что Путь — это не повиновение собственному хотению, а </w:t>
      </w:r>
      <w:r w:rsidR="00061809" w:rsidRPr="005C42A3">
        <w:rPr>
          <w:rStyle w:val="--"/>
        </w:rPr>
        <w:t xml:space="preserve">высший </w:t>
      </w:r>
      <w:r w:rsidR="00061809" w:rsidRPr="005C42A3">
        <w:rPr>
          <w:rStyle w:val="--0"/>
        </w:rPr>
        <w:t>резонанс</w:t>
      </w:r>
      <w:r w:rsidR="00061809" w:rsidRPr="00CB1744">
        <w:rPr>
          <w:rFonts w:eastAsia="Times New Roman"/>
          <w:szCs w:val="28"/>
        </w:rPr>
        <w:t xml:space="preserve"> с тем, что </w:t>
      </w:r>
      <w:r w:rsidR="00061809" w:rsidRPr="005C42A3">
        <w:rPr>
          <w:rStyle w:val="--"/>
        </w:rPr>
        <w:t xml:space="preserve">уже </w:t>
      </w:r>
      <w:r w:rsidR="00061809" w:rsidRPr="005C42A3">
        <w:rPr>
          <w:rStyle w:val="--0"/>
        </w:rPr>
        <w:t>хочет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5C42A3">
        <w:rPr>
          <w:rFonts w:eastAsia="Times New Roman"/>
          <w:szCs w:val="28"/>
        </w:rPr>
        <w:t>проявиться через вас.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>Николай Левашов когда-то</w:t>
      </w:r>
      <w:r>
        <w:rPr>
          <w:rFonts w:eastAsia="Times New Roman"/>
          <w:szCs w:val="28"/>
        </w:rPr>
        <w:t xml:space="preserve"> </w:t>
      </w:r>
      <w:proofErr w:type="gramStart"/>
      <w:r>
        <w:rPr>
          <w:rFonts w:eastAsia="Times New Roman"/>
          <w:szCs w:val="28"/>
        </w:rPr>
        <w:t xml:space="preserve">мне </w:t>
      </w:r>
      <w:r w:rsidR="00061809" w:rsidRPr="00CB1744">
        <w:rPr>
          <w:rFonts w:eastAsia="Times New Roman"/>
          <w:szCs w:val="28"/>
        </w:rPr>
        <w:t xml:space="preserve"> сказал</w:t>
      </w:r>
      <w:proofErr w:type="gramEnd"/>
      <w:r w:rsidR="00061809" w:rsidRPr="00CB1744">
        <w:rPr>
          <w:rFonts w:eastAsia="Times New Roman"/>
          <w:szCs w:val="28"/>
        </w:rPr>
        <w:t xml:space="preserve">: «Чудо всегда случается раньше, чем ты мог бы его захотеть. И если ты его всё-таки захотел — значит, ты просто </w:t>
      </w:r>
      <w:r w:rsidR="00061809" w:rsidRPr="006D7266">
        <w:rPr>
          <w:rFonts w:eastAsia="Times New Roman"/>
          <w:szCs w:val="28"/>
        </w:rPr>
        <w:t>дозрел до его распознавания</w:t>
      </w:r>
      <w:r w:rsidR="003F1AC8">
        <w:rPr>
          <w:rFonts w:eastAsia="Times New Roman"/>
          <w:i/>
          <w:iCs/>
          <w:szCs w:val="28"/>
        </w:rPr>
        <w:t>»</w:t>
      </w:r>
      <w:r w:rsidR="00061809" w:rsidRPr="00CB1744">
        <w:rPr>
          <w:rFonts w:eastAsia="Times New Roman"/>
          <w:szCs w:val="28"/>
        </w:rPr>
        <w:t>.</w:t>
      </w:r>
    </w:p>
    <w:p w14:paraId="24E51E79" w14:textId="3148B41C" w:rsidR="00061809" w:rsidRPr="00CB1744" w:rsidRDefault="003F1AC8" w:rsidP="00DE1DB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955268">
        <w:rPr>
          <w:rFonts w:eastAsia="Times New Roman"/>
          <w:szCs w:val="28"/>
        </w:rPr>
        <w:t xml:space="preserve">   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Так и начинается пробуждение: не с крика — с узнавания. Не с воли — с согласия. Не с чуда — с умения </w:t>
      </w:r>
      <w:r w:rsidR="00061809" w:rsidRPr="006D7266">
        <w:rPr>
          <w:rFonts w:eastAsia="Times New Roman"/>
          <w:szCs w:val="28"/>
        </w:rPr>
        <w:t xml:space="preserve">узнать чудо в том, </w:t>
      </w:r>
      <w:r w:rsidR="00061809" w:rsidRPr="006D7266">
        <w:rPr>
          <w:rStyle w:val="--0"/>
        </w:rPr>
        <w:t xml:space="preserve">что </w:t>
      </w:r>
      <w:r w:rsidR="00061809" w:rsidRPr="006D7266">
        <w:rPr>
          <w:rStyle w:val="--"/>
        </w:rPr>
        <w:t>уже</w:t>
      </w:r>
      <w:r w:rsidR="00061809" w:rsidRPr="006D7266">
        <w:rPr>
          <w:rStyle w:val="--0"/>
        </w:rPr>
        <w:t xml:space="preserve"> </w:t>
      </w:r>
      <w:r w:rsidRPr="006D7266">
        <w:rPr>
          <w:rStyle w:val="--0"/>
        </w:rPr>
        <w:t>есть</w:t>
      </w:r>
      <w:r w:rsidRPr="00CB1744">
        <w:rPr>
          <w:rFonts w:eastAsia="Times New Roman"/>
          <w:szCs w:val="28"/>
        </w:rPr>
        <w:t>. И</w:t>
      </w:r>
      <w:r w:rsidR="00061809" w:rsidRPr="00CB1744">
        <w:rPr>
          <w:rFonts w:eastAsia="Times New Roman"/>
          <w:szCs w:val="28"/>
        </w:rPr>
        <w:t xml:space="preserve"> вот допустим, появился тот самый человек. Сверхчеловек. Он не громит города, не</w:t>
      </w:r>
      <w:r w:rsidR="00DE1DBC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>швыряет молнии, не левитирует на глазах у публики. Он просто стоит. Он просто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смотрит. Он просто </w:t>
      </w:r>
      <w:r w:rsidR="00061809" w:rsidRPr="006D7266">
        <w:rPr>
          <w:rFonts w:eastAsia="Times New Roman"/>
          <w:szCs w:val="28"/>
        </w:rPr>
        <w:t>присутствует раньше</w:t>
      </w:r>
      <w:r w:rsidR="00061809" w:rsidRPr="00CB1744">
        <w:rPr>
          <w:rFonts w:eastAsia="Times New Roman"/>
          <w:szCs w:val="28"/>
        </w:rPr>
        <w:t xml:space="preserve">. </w:t>
      </w:r>
      <w:r w:rsidR="00061809" w:rsidRPr="009463D9">
        <w:rPr>
          <w:rFonts w:eastAsia="Times New Roman"/>
          <w:szCs w:val="28"/>
        </w:rPr>
        <w:t>Во времени</w:t>
      </w:r>
      <w:r w:rsidR="00061809" w:rsidRPr="00CB1744">
        <w:rPr>
          <w:rFonts w:eastAsia="Times New Roman"/>
          <w:szCs w:val="28"/>
        </w:rPr>
        <w:t xml:space="preserve"> — или в мерност</w:t>
      </w:r>
      <w:r w:rsidR="009463D9">
        <w:rPr>
          <w:rFonts w:eastAsia="Times New Roman"/>
          <w:szCs w:val="28"/>
        </w:rPr>
        <w:t>и</w:t>
      </w:r>
      <w:r w:rsidR="00061809" w:rsidRPr="00CB1744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DE1DBC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А вы всё равно </w:t>
      </w:r>
      <w:r w:rsidR="00061809" w:rsidRPr="006D7266">
        <w:rPr>
          <w:rStyle w:val="--"/>
        </w:rPr>
        <w:t xml:space="preserve">не </w:t>
      </w:r>
      <w:r w:rsidR="00061809" w:rsidRPr="006D7266">
        <w:rPr>
          <w:rStyle w:val="--0"/>
        </w:rPr>
        <w:t>замечаете.</w:t>
      </w:r>
      <w:r w:rsidR="00DE1DBC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Потому что чудо, когда оно действительно происходит, </w:t>
      </w:r>
      <w:r w:rsidR="00061809" w:rsidRPr="006D7266">
        <w:rPr>
          <w:rStyle w:val="--0"/>
        </w:rPr>
        <w:t xml:space="preserve">никогда </w:t>
      </w:r>
      <w:r w:rsidR="00061809" w:rsidRPr="006D7266">
        <w:rPr>
          <w:rStyle w:val="--"/>
        </w:rPr>
        <w:t xml:space="preserve">не </w:t>
      </w:r>
      <w:r w:rsidR="00061809" w:rsidRPr="006D7266">
        <w:rPr>
          <w:rStyle w:val="--0"/>
        </w:rPr>
        <w:t>воспринимается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6D7266">
        <w:rPr>
          <w:rFonts w:eastAsia="Times New Roman"/>
          <w:szCs w:val="28"/>
        </w:rPr>
        <w:t>как чудо</w:t>
      </w:r>
      <w:r w:rsidR="00061809" w:rsidRPr="00CB1744">
        <w:rPr>
          <w:rFonts w:eastAsia="Times New Roman"/>
          <w:szCs w:val="28"/>
        </w:rPr>
        <w:t xml:space="preserve">. Оно встроено в ткань событий так тонко, так глубоко, что обретает структуру «естественности». Врач отмахнётся, сказав: «спонтанная ремиссия». Пациент скажет: «наверное, мне просто повезло». Случайность, совпадение, ошибка в измерениях, ложный диагноз. </w:t>
      </w:r>
      <w:r w:rsidR="00061809" w:rsidRPr="006D7266">
        <w:rPr>
          <w:rFonts w:eastAsia="Times New Roman"/>
          <w:szCs w:val="28"/>
        </w:rPr>
        <w:t xml:space="preserve">Всегда найдётся причина </w:t>
      </w:r>
      <w:r w:rsidR="00061809" w:rsidRPr="006D7266">
        <w:rPr>
          <w:rStyle w:val="--"/>
        </w:rPr>
        <w:t xml:space="preserve">не </w:t>
      </w:r>
      <w:r w:rsidR="00061809" w:rsidRPr="006D7266">
        <w:rPr>
          <w:rStyle w:val="--0"/>
        </w:rPr>
        <w:t>признать</w:t>
      </w:r>
      <w:r w:rsidR="00061809" w:rsidRPr="006D7266">
        <w:rPr>
          <w:rFonts w:eastAsia="Times New Roman"/>
          <w:szCs w:val="28"/>
        </w:rPr>
        <w:t xml:space="preserve"> Чудо Чудом</w:t>
      </w:r>
      <w:r w:rsidR="00061809" w:rsidRPr="00CB1744">
        <w:rPr>
          <w:rFonts w:eastAsia="Times New Roman"/>
          <w:szCs w:val="28"/>
        </w:rPr>
        <w:t xml:space="preserve"> — потому что вы в другом измерении восприятия. Оно прошло мимо вас. </w:t>
      </w:r>
      <w:r w:rsidR="00061809" w:rsidRPr="006D7266">
        <w:rPr>
          <w:rFonts w:eastAsia="Times New Roman"/>
          <w:szCs w:val="28"/>
        </w:rPr>
        <w:t>Вы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6D7266">
        <w:rPr>
          <w:rFonts w:eastAsia="Times New Roman"/>
          <w:szCs w:val="28"/>
        </w:rPr>
        <w:t xml:space="preserve">его </w:t>
      </w:r>
      <w:r w:rsidR="00061809" w:rsidRPr="006D7266">
        <w:rPr>
          <w:rStyle w:val="--"/>
        </w:rPr>
        <w:t xml:space="preserve">не </w:t>
      </w:r>
      <w:r w:rsidR="00061809" w:rsidRPr="006D7266">
        <w:rPr>
          <w:rStyle w:val="--0"/>
        </w:rPr>
        <w:t xml:space="preserve">успели </w:t>
      </w:r>
      <w:r w:rsidR="00061809" w:rsidRPr="006D7266">
        <w:rPr>
          <w:rFonts w:eastAsia="Times New Roman"/>
          <w:szCs w:val="28"/>
        </w:rPr>
        <w:t>заметить — даже если оно касалось вашей собственной жизни</w:t>
      </w:r>
      <w:r w:rsidR="00061809" w:rsidRPr="00CB1744">
        <w:rPr>
          <w:rFonts w:eastAsia="Times New Roman"/>
          <w:szCs w:val="28"/>
        </w:rPr>
        <w:t>.</w:t>
      </w:r>
    </w:p>
    <w:p w14:paraId="565C9F42" w14:textId="781B1F00" w:rsidR="00061809" w:rsidRPr="006D7266" w:rsidRDefault="00DE1DBC" w:rsidP="00DE1DBC">
      <w:pPr>
        <w:spacing w:after="0"/>
        <w:ind w:firstLine="0"/>
        <w:rPr>
          <w:rStyle w:val="--0"/>
        </w:rPr>
      </w:pPr>
      <w:r>
        <w:rPr>
          <w:rFonts w:eastAsia="Times New Roman"/>
          <w:szCs w:val="28"/>
        </w:rPr>
        <w:t xml:space="preserve">         </w:t>
      </w:r>
      <w:r w:rsidR="00955268">
        <w:rPr>
          <w:rFonts w:eastAsia="Times New Roman"/>
          <w:szCs w:val="28"/>
        </w:rPr>
        <w:t xml:space="preserve">   </w:t>
      </w:r>
      <w:r w:rsidR="00061809" w:rsidRPr="00CB1744">
        <w:rPr>
          <w:rFonts w:eastAsia="Times New Roman"/>
          <w:szCs w:val="28"/>
        </w:rPr>
        <w:t xml:space="preserve">Сверхчеловек, вышедший из состояния своей Причинности, сам не до конца верит в то, что только что сотворил. Он замирает, и его собственное эго спешит стереть след: </w:t>
      </w:r>
      <w:r w:rsidR="00061809" w:rsidRPr="006D7266">
        <w:rPr>
          <w:rStyle w:val="--"/>
        </w:rPr>
        <w:t xml:space="preserve">«не </w:t>
      </w:r>
      <w:r w:rsidR="00061809" w:rsidRPr="006D7266">
        <w:rPr>
          <w:rStyle w:val="--0"/>
        </w:rPr>
        <w:t>я».</w:t>
      </w:r>
      <w:r w:rsidR="00061809" w:rsidRPr="00CB1744">
        <w:rPr>
          <w:rFonts w:eastAsia="Times New Roman"/>
          <w:szCs w:val="28"/>
        </w:rPr>
        <w:t xml:space="preserve"> Всё возвращается в привычную плоскость. Реальность как бы закрывается — как автоматически заживающая рана на ткани мира.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Такова природа </w:t>
      </w:r>
      <w:r w:rsidR="00061809" w:rsidRPr="006D7266">
        <w:rPr>
          <w:rStyle w:val="--"/>
        </w:rPr>
        <w:t xml:space="preserve">подлинной </w:t>
      </w:r>
      <w:r w:rsidR="00061809" w:rsidRPr="006D7266">
        <w:rPr>
          <w:rStyle w:val="--0"/>
        </w:rPr>
        <w:t>причинности:</w:t>
      </w:r>
      <w:r w:rsidR="00061809" w:rsidRPr="00CB1744">
        <w:rPr>
          <w:rFonts w:eastAsia="Times New Roman"/>
          <w:szCs w:val="28"/>
        </w:rPr>
        <w:t xml:space="preserve"> она не кричит. Она не требует аплодисментов. Она вообще </w:t>
      </w:r>
      <w:r w:rsidR="00061809" w:rsidRPr="006D7266">
        <w:rPr>
          <w:rFonts w:eastAsia="Times New Roman"/>
          <w:szCs w:val="28"/>
        </w:rPr>
        <w:t>не требует</w:t>
      </w:r>
      <w:r w:rsidR="00061809" w:rsidRPr="00CB1744">
        <w:rPr>
          <w:rFonts w:eastAsia="Times New Roman"/>
          <w:szCs w:val="28"/>
        </w:rPr>
        <w:t xml:space="preserve">. Она </w:t>
      </w:r>
      <w:r w:rsidR="00061809" w:rsidRPr="006D7266">
        <w:rPr>
          <w:rStyle w:val="--0"/>
        </w:rPr>
        <w:t xml:space="preserve">просто </w:t>
      </w:r>
      <w:r w:rsidR="00061809" w:rsidRPr="006D7266">
        <w:rPr>
          <w:rStyle w:val="--"/>
        </w:rPr>
        <w:t>есть</w:t>
      </w:r>
      <w:r w:rsidR="00061809" w:rsidRPr="00CB1744">
        <w:rPr>
          <w:rFonts w:eastAsia="Times New Roman"/>
          <w:szCs w:val="28"/>
        </w:rPr>
        <w:t xml:space="preserve"> </w:t>
      </w:r>
      <w:r w:rsidR="00061809" w:rsidRPr="006D7266">
        <w:rPr>
          <w:rStyle w:val="--0"/>
        </w:rPr>
        <w:t>— раньше.</w:t>
      </w:r>
    </w:p>
    <w:p w14:paraId="4C179E63" w14:textId="4A1D8DE5" w:rsidR="00061809" w:rsidRPr="00667C29" w:rsidRDefault="0067081C" w:rsidP="00667C29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061809" w:rsidRPr="00CB1744">
        <w:rPr>
          <w:rFonts w:eastAsia="Times New Roman"/>
          <w:szCs w:val="28"/>
        </w:rPr>
        <w:t xml:space="preserve">Состояние причинности, или, скажем точнее, пребывание </w:t>
      </w:r>
      <w:r w:rsidR="00061809" w:rsidRPr="00955268">
        <w:rPr>
          <w:rFonts w:eastAsia="Times New Roman"/>
          <w:szCs w:val="28"/>
        </w:rPr>
        <w:t>в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667C29">
        <w:rPr>
          <w:rFonts w:eastAsia="Times New Roman"/>
          <w:szCs w:val="28"/>
        </w:rPr>
        <w:t>надмерной причинной позиции</w:t>
      </w:r>
      <w:r w:rsidR="00061809" w:rsidRPr="00CB1744">
        <w:rPr>
          <w:rFonts w:eastAsia="Times New Roman"/>
          <w:szCs w:val="28"/>
        </w:rPr>
        <w:t xml:space="preserve">, </w:t>
      </w:r>
      <w:r w:rsidR="00061809" w:rsidRPr="00667C29">
        <w:rPr>
          <w:rStyle w:val="--"/>
        </w:rPr>
        <w:t xml:space="preserve">не </w:t>
      </w:r>
      <w:r w:rsidR="00061809" w:rsidRPr="00667C29">
        <w:rPr>
          <w:rStyle w:val="--0"/>
        </w:rPr>
        <w:t>может</w:t>
      </w:r>
      <w:r w:rsidR="00061809" w:rsidRPr="00CB1744">
        <w:rPr>
          <w:rFonts w:eastAsia="Times New Roman"/>
          <w:szCs w:val="28"/>
        </w:rPr>
        <w:t xml:space="preserve"> быть зафиксировано обычными чувствами. Его нельзя потрогать, увидеть, измерить. Оно </w:t>
      </w:r>
      <w:r w:rsidR="00061809" w:rsidRPr="00667C29">
        <w:rPr>
          <w:rStyle w:val="--"/>
        </w:rPr>
        <w:t xml:space="preserve">не </w:t>
      </w:r>
      <w:r w:rsidR="00061809" w:rsidRPr="00667C29">
        <w:rPr>
          <w:rStyle w:val="--0"/>
        </w:rPr>
        <w:t xml:space="preserve">проходит </w:t>
      </w:r>
      <w:r w:rsidR="00061809" w:rsidRPr="00CB1744">
        <w:rPr>
          <w:rFonts w:eastAsia="Times New Roman"/>
          <w:szCs w:val="28"/>
        </w:rPr>
        <w:t xml:space="preserve">сквозь зрение или </w:t>
      </w:r>
      <w:r w:rsidR="00061809" w:rsidRPr="00CB1744">
        <w:rPr>
          <w:rFonts w:eastAsia="Times New Roman"/>
          <w:szCs w:val="28"/>
        </w:rPr>
        <w:lastRenderedPageBreak/>
        <w:t xml:space="preserve">слух. Оно — </w:t>
      </w:r>
      <w:r w:rsidR="00061809" w:rsidRPr="00955268">
        <w:rPr>
          <w:rFonts w:eastAsia="Times New Roman"/>
          <w:szCs w:val="28"/>
        </w:rPr>
        <w:t>в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667C29">
        <w:rPr>
          <w:rStyle w:val="--0"/>
        </w:rPr>
        <w:t xml:space="preserve">интегральной </w:t>
      </w:r>
      <w:r w:rsidR="00061809" w:rsidRPr="00667C29">
        <w:rPr>
          <w:rStyle w:val="--"/>
        </w:rPr>
        <w:t>связке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67081C">
        <w:rPr>
          <w:rFonts w:eastAsia="Times New Roman"/>
          <w:b/>
          <w:bCs/>
          <w:i/>
          <w:iCs/>
          <w:szCs w:val="28"/>
        </w:rPr>
        <w:t>восприятия-переживания-осознания-времени</w:t>
      </w:r>
      <w:r w:rsidR="00061809" w:rsidRPr="00CB1744">
        <w:rPr>
          <w:rFonts w:eastAsia="Times New Roman"/>
          <w:szCs w:val="28"/>
        </w:rPr>
        <w:t xml:space="preserve">. Его надо не увидеть, а </w:t>
      </w:r>
      <w:r w:rsidR="00061809" w:rsidRPr="00667C29">
        <w:rPr>
          <w:rFonts w:eastAsia="Times New Roman"/>
          <w:szCs w:val="28"/>
        </w:rPr>
        <w:t>узнать изнутри себя</w:t>
      </w:r>
      <w:r w:rsidR="00061809" w:rsidRPr="00CB1744">
        <w:rPr>
          <w:rFonts w:eastAsia="Times New Roman"/>
          <w:szCs w:val="28"/>
        </w:rPr>
        <w:t xml:space="preserve">. Увидеть его можно только если ты сам </w:t>
      </w:r>
      <w:r w:rsidR="00061809" w:rsidRPr="0067081C">
        <w:rPr>
          <w:rFonts w:eastAsia="Times New Roman"/>
          <w:szCs w:val="28"/>
        </w:rPr>
        <w:t>уже стал частью причины</w:t>
      </w:r>
      <w:r w:rsidR="00061809" w:rsidRPr="00CB1744">
        <w:rPr>
          <w:rFonts w:eastAsia="Times New Roman"/>
          <w:szCs w:val="28"/>
        </w:rPr>
        <w:t xml:space="preserve">, если ты обрёл ту самую </w:t>
      </w:r>
      <w:r w:rsidR="00061809" w:rsidRPr="00CB1744">
        <w:rPr>
          <w:rFonts w:eastAsia="Times New Roman"/>
          <w:i/>
          <w:iCs/>
          <w:szCs w:val="28"/>
        </w:rPr>
        <w:t>мерность</w:t>
      </w:r>
      <w:r w:rsidR="00061809" w:rsidRPr="00CB1744">
        <w:rPr>
          <w:rFonts w:eastAsia="Times New Roman"/>
          <w:szCs w:val="28"/>
        </w:rPr>
        <w:t>, которая стоит над миром следствий.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>Вот почему даже тот, кто способен на чудо, остаётся в изоляции.</w:t>
      </w:r>
      <w:r>
        <w:rPr>
          <w:rFonts w:eastAsia="Times New Roman"/>
          <w:szCs w:val="28"/>
        </w:rPr>
        <w:t xml:space="preserve"> Как пример – жизненный путь Николая Левашова и особенно жизнь в России, после возврата из США.</w:t>
      </w:r>
      <w:r w:rsidR="00061809" w:rsidRPr="00CB1744">
        <w:rPr>
          <w:rFonts w:eastAsia="Times New Roman"/>
          <w:szCs w:val="28"/>
        </w:rPr>
        <w:t xml:space="preserve"> Его опыт </w:t>
      </w:r>
      <w:r w:rsidR="00061809" w:rsidRPr="00667C29">
        <w:rPr>
          <w:rStyle w:val="--"/>
        </w:rPr>
        <w:t xml:space="preserve">не </w:t>
      </w:r>
      <w:r w:rsidR="00061809" w:rsidRPr="00667C29">
        <w:rPr>
          <w:rStyle w:val="--0"/>
        </w:rPr>
        <w:t>может</w:t>
      </w:r>
      <w:r w:rsidR="00061809" w:rsidRPr="00CB1744">
        <w:rPr>
          <w:rFonts w:eastAsia="Times New Roman"/>
          <w:szCs w:val="28"/>
        </w:rPr>
        <w:t xml:space="preserve"> быть передан. Он не может быть доказан. </w:t>
      </w:r>
      <w:r w:rsidRPr="00CB1744">
        <w:rPr>
          <w:rFonts w:eastAsia="Times New Roman"/>
          <w:szCs w:val="28"/>
        </w:rPr>
        <w:t>Он, может быть,</w:t>
      </w:r>
      <w:r w:rsidR="00061809" w:rsidRPr="00CB1744">
        <w:rPr>
          <w:rFonts w:eastAsia="Times New Roman"/>
          <w:szCs w:val="28"/>
        </w:rPr>
        <w:t xml:space="preserve"> только </w:t>
      </w:r>
      <w:r w:rsidR="00061809" w:rsidRPr="00667C29">
        <w:rPr>
          <w:rStyle w:val="--0"/>
        </w:rPr>
        <w:t xml:space="preserve">вынесен </w:t>
      </w:r>
      <w:r w:rsidR="00061809" w:rsidRPr="00667C29">
        <w:rPr>
          <w:rStyle w:val="--"/>
        </w:rPr>
        <w:t>как</w:t>
      </w:r>
      <w:r w:rsidR="00061809" w:rsidRPr="00667C29">
        <w:rPr>
          <w:rStyle w:val="--0"/>
        </w:rPr>
        <w:t xml:space="preserve"> знание</w:t>
      </w:r>
      <w:r w:rsidR="00061809" w:rsidRPr="00CB1744">
        <w:rPr>
          <w:rFonts w:eastAsia="Times New Roman"/>
          <w:szCs w:val="28"/>
        </w:rPr>
        <w:t xml:space="preserve">, как внутренняя структура Понимания — и то лишь в том случае, если этот человек </w:t>
      </w:r>
      <w:r w:rsidR="00061809" w:rsidRPr="00667C29">
        <w:rPr>
          <w:rStyle w:val="--0"/>
        </w:rPr>
        <w:t xml:space="preserve">сохраняет </w:t>
      </w:r>
      <w:r w:rsidR="00061809" w:rsidRPr="00667C29">
        <w:rPr>
          <w:rStyle w:val="--"/>
        </w:rPr>
        <w:t xml:space="preserve">контакт </w:t>
      </w:r>
      <w:r w:rsidR="00061809" w:rsidRPr="00CB1744">
        <w:rPr>
          <w:rFonts w:eastAsia="Times New Roman"/>
          <w:szCs w:val="28"/>
        </w:rPr>
        <w:t>с надлежащей Силой, стоящей над ним.</w:t>
      </w:r>
      <w:r>
        <w:rPr>
          <w:rFonts w:eastAsia="Times New Roman"/>
          <w:szCs w:val="28"/>
        </w:rPr>
        <w:t xml:space="preserve"> </w:t>
      </w:r>
      <w:r w:rsidR="00061809" w:rsidRPr="0067081C">
        <w:rPr>
          <w:rFonts w:eastAsia="Times New Roman"/>
          <w:b/>
          <w:bCs/>
          <w:i/>
          <w:iCs/>
          <w:szCs w:val="28"/>
        </w:rPr>
        <w:t xml:space="preserve">Не ты сделал. Через тебя сделали. А </w:t>
      </w:r>
      <w:proofErr w:type="gramStart"/>
      <w:r w:rsidR="00061809" w:rsidRPr="0067081C">
        <w:rPr>
          <w:rFonts w:eastAsia="Times New Roman"/>
          <w:b/>
          <w:bCs/>
          <w:i/>
          <w:iCs/>
          <w:szCs w:val="28"/>
        </w:rPr>
        <w:t>ты — не мешал</w:t>
      </w:r>
      <w:proofErr w:type="gramEnd"/>
      <w:r w:rsidR="00061809" w:rsidRPr="0067081C">
        <w:rPr>
          <w:rFonts w:eastAsia="Times New Roman"/>
          <w:b/>
          <w:bCs/>
          <w:i/>
          <w:iCs/>
          <w:szCs w:val="28"/>
        </w:rPr>
        <w:t>.</w:t>
      </w:r>
      <w:r w:rsidR="004550D2">
        <w:rPr>
          <w:rFonts w:eastAsia="Times New Roman"/>
          <w:b/>
          <w:bCs/>
          <w:i/>
          <w:iCs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Это и есть </w:t>
      </w:r>
      <w:r w:rsidR="00061809" w:rsidRPr="00667C29">
        <w:rPr>
          <w:rStyle w:val="--"/>
        </w:rPr>
        <w:t xml:space="preserve">главная </w:t>
      </w:r>
      <w:r w:rsidR="00061809" w:rsidRPr="00667C29">
        <w:rPr>
          <w:rStyle w:val="--0"/>
        </w:rPr>
        <w:t>задача</w:t>
      </w:r>
      <w:r w:rsidR="00061809" w:rsidRPr="00CB1744">
        <w:rPr>
          <w:rFonts w:eastAsia="Times New Roman"/>
          <w:szCs w:val="28"/>
        </w:rPr>
        <w:t xml:space="preserve"> человека — </w:t>
      </w:r>
      <w:r w:rsidR="00061809" w:rsidRPr="00667C29">
        <w:rPr>
          <w:rFonts w:eastAsia="Times New Roman"/>
          <w:szCs w:val="28"/>
        </w:rPr>
        <w:t xml:space="preserve">не мешать Причинности проходить через себя. </w:t>
      </w:r>
      <w:r w:rsidR="00061809" w:rsidRPr="00CB1744">
        <w:rPr>
          <w:rFonts w:eastAsia="Times New Roman"/>
          <w:szCs w:val="28"/>
        </w:rPr>
        <w:t xml:space="preserve">Не оборвать тончайший канал связи. Не спутать верхнюю Силу с кем-то, кто </w:t>
      </w:r>
      <w:r w:rsidR="00061809" w:rsidRPr="00667C29">
        <w:rPr>
          <w:rFonts w:eastAsia="Times New Roman"/>
          <w:szCs w:val="28"/>
        </w:rPr>
        <w:t>косит под неё.</w:t>
      </w:r>
      <w:r w:rsidR="00061809" w:rsidRPr="00CB1744">
        <w:rPr>
          <w:rFonts w:eastAsia="Times New Roman"/>
          <w:szCs w:val="28"/>
        </w:rPr>
        <w:t xml:space="preserve"> Не продать Источник за ритуал. Не подменить вертикаль на декорации.</w:t>
      </w:r>
      <w:r w:rsidR="004550D2">
        <w:rPr>
          <w:rFonts w:eastAsia="Times New Roman"/>
          <w:b/>
          <w:bCs/>
          <w:i/>
          <w:iCs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Потому </w:t>
      </w:r>
      <w:r w:rsidR="00667C29" w:rsidRPr="00CB1744">
        <w:rPr>
          <w:rFonts w:eastAsia="Times New Roman"/>
          <w:szCs w:val="28"/>
        </w:rPr>
        <w:t>что,</w:t>
      </w:r>
      <w:r w:rsidR="00061809" w:rsidRPr="00CB1744">
        <w:rPr>
          <w:rFonts w:eastAsia="Times New Roman"/>
          <w:szCs w:val="28"/>
        </w:rPr>
        <w:t xml:space="preserve"> если контакт утрачен — его место немедленно займут другие. Те, </w:t>
      </w:r>
      <w:r w:rsidR="00061809" w:rsidRPr="00667C29">
        <w:rPr>
          <w:rStyle w:val="--0"/>
        </w:rPr>
        <w:t xml:space="preserve">кто </w:t>
      </w:r>
      <w:r w:rsidR="00061809" w:rsidRPr="00667C29">
        <w:rPr>
          <w:rStyle w:val="--"/>
        </w:rPr>
        <w:t>маскируется</w:t>
      </w:r>
      <w:r w:rsidR="00061809" w:rsidRPr="00CB1744">
        <w:rPr>
          <w:rFonts w:eastAsia="Times New Roman"/>
          <w:szCs w:val="28"/>
        </w:rPr>
        <w:t xml:space="preserve"> под причинную силу, но таковой не является. Так происходит удержание, затем одержание, а потом — подмена программы. И тогда ты уже не живёшь — </w:t>
      </w:r>
      <w:r w:rsidR="00061809" w:rsidRPr="00667C29">
        <w:rPr>
          <w:rStyle w:val="--"/>
        </w:rPr>
        <w:t xml:space="preserve">тобой </w:t>
      </w:r>
      <w:r w:rsidR="00061809" w:rsidRPr="00667C29">
        <w:rPr>
          <w:rStyle w:val="--0"/>
        </w:rPr>
        <w:t>живут.</w:t>
      </w:r>
      <w:r w:rsidR="00061809" w:rsidRPr="00CB1744">
        <w:rPr>
          <w:rFonts w:eastAsia="Times New Roman"/>
          <w:szCs w:val="28"/>
        </w:rPr>
        <w:t xml:space="preserve"> Ты не </w:t>
      </w:r>
      <w:proofErr w:type="gramStart"/>
      <w:r w:rsidR="00061809" w:rsidRPr="00CB1744">
        <w:rPr>
          <w:rFonts w:eastAsia="Times New Roman"/>
          <w:szCs w:val="28"/>
        </w:rPr>
        <w:t>идёшь</w:t>
      </w:r>
      <w:proofErr w:type="gramEnd"/>
      <w:r w:rsidR="00061809" w:rsidRPr="00CB1744">
        <w:rPr>
          <w:rFonts w:eastAsia="Times New Roman"/>
          <w:szCs w:val="28"/>
        </w:rPr>
        <w:t xml:space="preserve"> Путём — по тебе прокладывают </w:t>
      </w:r>
      <w:r w:rsidR="00061809" w:rsidRPr="00667C29">
        <w:rPr>
          <w:rFonts w:eastAsia="Times New Roman"/>
          <w:szCs w:val="28"/>
        </w:rPr>
        <w:t>чужой путь.</w:t>
      </w:r>
      <w:r w:rsidR="00667C29">
        <w:rPr>
          <w:rFonts w:eastAsia="Times New Roman"/>
          <w:b/>
          <w:bCs/>
          <w:i/>
          <w:iCs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Сверхчеловеком становится не тот, кто овладел стихией. А тот, кто </w:t>
      </w:r>
      <w:r w:rsidR="00061809" w:rsidRPr="00667C29">
        <w:rPr>
          <w:rStyle w:val="--0"/>
        </w:rPr>
        <w:t xml:space="preserve">научился </w:t>
      </w:r>
      <w:r w:rsidR="00061809" w:rsidRPr="00667C29">
        <w:rPr>
          <w:rStyle w:val="--"/>
        </w:rPr>
        <w:t>слышать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667C29">
        <w:rPr>
          <w:rFonts w:eastAsia="Times New Roman"/>
          <w:szCs w:val="28"/>
        </w:rPr>
        <w:t>ту волну</w:t>
      </w:r>
      <w:r w:rsidR="00061809" w:rsidRPr="00CB1744">
        <w:rPr>
          <w:rFonts w:eastAsia="Times New Roman"/>
          <w:szCs w:val="28"/>
        </w:rPr>
        <w:t xml:space="preserve">, что приходит с </w:t>
      </w:r>
      <w:r w:rsidR="004550D2">
        <w:rPr>
          <w:rFonts w:eastAsia="Times New Roman"/>
          <w:szCs w:val="28"/>
        </w:rPr>
        <w:t>«</w:t>
      </w:r>
      <w:r w:rsidR="00061809" w:rsidRPr="00CB1744">
        <w:rPr>
          <w:rFonts w:eastAsia="Times New Roman"/>
          <w:szCs w:val="28"/>
        </w:rPr>
        <w:t>верхнего этажа</w:t>
      </w:r>
      <w:r w:rsidR="004550D2">
        <w:rPr>
          <w:rFonts w:eastAsia="Times New Roman"/>
          <w:szCs w:val="28"/>
        </w:rPr>
        <w:t>»</w:t>
      </w:r>
      <w:r w:rsidR="00061809" w:rsidRPr="00CB1744">
        <w:rPr>
          <w:rFonts w:eastAsia="Times New Roman"/>
          <w:szCs w:val="28"/>
        </w:rPr>
        <w:t xml:space="preserve"> реальности. А затем — не просто слышать, а </w:t>
      </w:r>
      <w:r w:rsidR="00061809" w:rsidRPr="00667C29">
        <w:rPr>
          <w:rStyle w:val="--"/>
        </w:rPr>
        <w:t xml:space="preserve">следовать </w:t>
      </w:r>
      <w:r w:rsidR="00061809" w:rsidRPr="00667C29">
        <w:rPr>
          <w:rStyle w:val="--0"/>
        </w:rPr>
        <w:t>ей.</w:t>
      </w:r>
      <w:r w:rsidR="00061809" w:rsidRPr="00CB1744">
        <w:rPr>
          <w:rFonts w:eastAsia="Times New Roman"/>
          <w:szCs w:val="28"/>
        </w:rPr>
        <w:t xml:space="preserve"> Не как слепой исполнитель, но как участник великой работы. Он не просит «дай чудо». Он спрашивает: «что через меня хочет произойти?»</w:t>
      </w:r>
      <w:r w:rsidR="004550D2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Он не требует. Он </w:t>
      </w:r>
      <w:r w:rsidR="00061809" w:rsidRPr="00667C29">
        <w:rPr>
          <w:rFonts w:eastAsia="Times New Roman"/>
          <w:szCs w:val="28"/>
        </w:rPr>
        <w:t>учится.</w:t>
      </w:r>
      <w:r w:rsidR="004550D2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Так </w:t>
      </w:r>
      <w:r w:rsidR="00061809" w:rsidRPr="00667C29">
        <w:rPr>
          <w:rStyle w:val="--0"/>
        </w:rPr>
        <w:t xml:space="preserve">приходит </w:t>
      </w:r>
      <w:r w:rsidR="00061809" w:rsidRPr="00667C29">
        <w:rPr>
          <w:rStyle w:val="--"/>
        </w:rPr>
        <w:t xml:space="preserve">видение </w:t>
      </w:r>
      <w:r w:rsidR="00061809" w:rsidRPr="00CB1744">
        <w:rPr>
          <w:rFonts w:eastAsia="Times New Roman"/>
          <w:szCs w:val="28"/>
        </w:rPr>
        <w:t xml:space="preserve">— не как навык, а как следствие доверия. Так приходит способность — не как пафос, а как продолжение дисциплины. Так приходит священное: не как каприз Бога, а </w:t>
      </w:r>
      <w:r w:rsidR="00061809" w:rsidRPr="00667C29">
        <w:rPr>
          <w:rStyle w:val="--0"/>
        </w:rPr>
        <w:t xml:space="preserve">как </w:t>
      </w:r>
      <w:r w:rsidR="00061809" w:rsidRPr="00667C29">
        <w:rPr>
          <w:rStyle w:val="--"/>
        </w:rPr>
        <w:t xml:space="preserve">результат </w:t>
      </w:r>
      <w:r w:rsidR="00061809" w:rsidRPr="00667C29">
        <w:rPr>
          <w:rStyle w:val="--0"/>
        </w:rPr>
        <w:t>соответствия</w:t>
      </w:r>
      <w:r w:rsidR="00061809" w:rsidRPr="00CB1744">
        <w:rPr>
          <w:rFonts w:eastAsia="Times New Roman"/>
          <w:szCs w:val="28"/>
        </w:rPr>
        <w:t xml:space="preserve">. И тогда всё, что происходит — становится формой дружбы между тобой и </w:t>
      </w:r>
      <w:r w:rsidR="004550D2">
        <w:rPr>
          <w:rFonts w:eastAsia="Times New Roman"/>
          <w:szCs w:val="28"/>
        </w:rPr>
        <w:t>«Святой Троицей»</w:t>
      </w:r>
      <w:r w:rsidR="00667C29">
        <w:rPr>
          <w:rFonts w:eastAsia="Times New Roman"/>
          <w:szCs w:val="28"/>
        </w:rPr>
        <w:t xml:space="preserve"> </w:t>
      </w:r>
      <w:r w:rsidR="004550D2">
        <w:rPr>
          <w:rFonts w:eastAsia="Times New Roman"/>
          <w:szCs w:val="28"/>
        </w:rPr>
        <w:t>(Надсистема – Система-Подсистема</w:t>
      </w:r>
      <w:r w:rsidR="00EC0D78">
        <w:rPr>
          <w:rFonts w:eastAsia="Times New Roman"/>
          <w:szCs w:val="28"/>
        </w:rPr>
        <w:t xml:space="preserve"> Управления)</w:t>
      </w:r>
      <w:r w:rsidR="00061809" w:rsidRPr="00CB1744">
        <w:rPr>
          <w:rFonts w:eastAsia="Times New Roman"/>
          <w:szCs w:val="28"/>
        </w:rPr>
        <w:t>.</w:t>
      </w:r>
      <w:r w:rsidR="00EC0D78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Не ты вызываешь Силу. Сила </w:t>
      </w:r>
      <w:r w:rsidR="00061809" w:rsidRPr="00667C29">
        <w:rPr>
          <w:rStyle w:val="--"/>
        </w:rPr>
        <w:t xml:space="preserve">сама </w:t>
      </w:r>
      <w:r w:rsidR="00061809" w:rsidRPr="00667C29">
        <w:rPr>
          <w:rStyle w:val="--0"/>
        </w:rPr>
        <w:t>выбирает,</w:t>
      </w:r>
      <w:r w:rsidR="00061809" w:rsidRPr="00CB1744">
        <w:rPr>
          <w:rFonts w:eastAsia="Times New Roman"/>
          <w:szCs w:val="28"/>
        </w:rPr>
        <w:t xml:space="preserve"> сквозь кого ей идти.</w:t>
      </w:r>
      <w:r w:rsidR="00EC0D78">
        <w:rPr>
          <w:rFonts w:eastAsia="Times New Roman"/>
          <w:szCs w:val="28"/>
        </w:rPr>
        <w:t xml:space="preserve"> И </w:t>
      </w:r>
      <w:r w:rsidR="00EC0D78">
        <w:rPr>
          <w:szCs w:val="28"/>
        </w:rPr>
        <w:t>е</w:t>
      </w:r>
      <w:r w:rsidR="00061809" w:rsidRPr="00CB1744">
        <w:rPr>
          <w:szCs w:val="28"/>
        </w:rPr>
        <w:t xml:space="preserve">сли принять, что Сила, которую мы условно обозначили как «Святую Троицу» — это </w:t>
      </w:r>
      <w:r w:rsidR="00061809" w:rsidRPr="00667C29">
        <w:rPr>
          <w:rStyle w:val="--"/>
        </w:rPr>
        <w:t xml:space="preserve">не </w:t>
      </w:r>
      <w:r w:rsidR="00061809" w:rsidRPr="00667C29">
        <w:rPr>
          <w:rStyle w:val="--0"/>
        </w:rPr>
        <w:t xml:space="preserve">просто </w:t>
      </w:r>
      <w:r w:rsidR="00061809" w:rsidRPr="00CB1744">
        <w:rPr>
          <w:szCs w:val="28"/>
        </w:rPr>
        <w:t xml:space="preserve">внешний источник, но многомерная причинная конструкция, то придётся пересмотреть само представление о нас как существах. Мы </w:t>
      </w:r>
      <w:r w:rsidR="00061809" w:rsidRPr="00667C29">
        <w:rPr>
          <w:rStyle w:val="--"/>
        </w:rPr>
        <w:t xml:space="preserve">не </w:t>
      </w:r>
      <w:r w:rsidR="00061809" w:rsidRPr="00667C29">
        <w:rPr>
          <w:rStyle w:val="--0"/>
        </w:rPr>
        <w:t>самостоятельны</w:t>
      </w:r>
      <w:r w:rsidR="00061809" w:rsidRPr="00CB1744">
        <w:rPr>
          <w:szCs w:val="28"/>
        </w:rPr>
        <w:t xml:space="preserve">. Мы </w:t>
      </w:r>
      <w:r w:rsidR="00061809" w:rsidRPr="00667C29">
        <w:rPr>
          <w:szCs w:val="28"/>
        </w:rPr>
        <w:t>вмонтированы</w:t>
      </w:r>
      <w:r w:rsidR="00061809" w:rsidRPr="00CB1744">
        <w:rPr>
          <w:szCs w:val="28"/>
        </w:rPr>
        <w:t xml:space="preserve"> в её </w:t>
      </w:r>
      <w:r w:rsidR="00EC0D78">
        <w:rPr>
          <w:szCs w:val="28"/>
        </w:rPr>
        <w:t>«</w:t>
      </w:r>
      <w:r w:rsidR="00061809" w:rsidRPr="00CB1744">
        <w:rPr>
          <w:szCs w:val="28"/>
        </w:rPr>
        <w:t>игру</w:t>
      </w:r>
      <w:r w:rsidR="00EC0D78">
        <w:rPr>
          <w:szCs w:val="28"/>
        </w:rPr>
        <w:t>»</w:t>
      </w:r>
      <w:r w:rsidR="00061809" w:rsidRPr="00CB1744">
        <w:rPr>
          <w:szCs w:val="28"/>
        </w:rPr>
        <w:t>. Вернее — мы и есть способ, которым она замедляет, разворачивает, распаковывает Саму Себя.</w:t>
      </w:r>
      <w:r w:rsidR="00EC0D78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>Так возникает пространство. Так возникает время.</w:t>
      </w:r>
    </w:p>
    <w:p w14:paraId="5AEC887A" w14:textId="2D5EDBAA" w:rsidR="0006706A" w:rsidRDefault="00EC0D78" w:rsidP="0058513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061809" w:rsidRPr="00CB1744">
        <w:rPr>
          <w:rFonts w:eastAsia="Times New Roman"/>
          <w:szCs w:val="28"/>
        </w:rPr>
        <w:t xml:space="preserve">Мы </w:t>
      </w:r>
      <w:r w:rsidR="00061809" w:rsidRPr="008E649B">
        <w:rPr>
          <w:rStyle w:val="--"/>
        </w:rPr>
        <w:t xml:space="preserve">не </w:t>
      </w:r>
      <w:r w:rsidR="00061809" w:rsidRPr="008E649B">
        <w:rPr>
          <w:rStyle w:val="--0"/>
        </w:rPr>
        <w:t>наблюдаем</w:t>
      </w:r>
      <w:r w:rsidR="00061809" w:rsidRPr="00CB1744">
        <w:rPr>
          <w:rFonts w:eastAsia="Times New Roman"/>
          <w:szCs w:val="28"/>
        </w:rPr>
        <w:t xml:space="preserve"> реальность — мы </w:t>
      </w:r>
      <w:r w:rsidR="00061809" w:rsidRPr="008E649B">
        <w:rPr>
          <w:rStyle w:val="--"/>
        </w:rPr>
        <w:t xml:space="preserve">делаем </w:t>
      </w:r>
      <w:r w:rsidR="00061809" w:rsidRPr="008E649B">
        <w:rPr>
          <w:rStyle w:val="--0"/>
        </w:rPr>
        <w:t>её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8E649B">
        <w:rPr>
          <w:rFonts w:eastAsia="Times New Roman"/>
          <w:szCs w:val="28"/>
        </w:rPr>
        <w:t>наблюдаемой.</w:t>
      </w:r>
      <w:r w:rsidR="00061809" w:rsidRPr="00CB1744">
        <w:rPr>
          <w:rFonts w:eastAsia="Times New Roman"/>
          <w:szCs w:val="28"/>
        </w:rPr>
        <w:t xml:space="preserve"> Вся наша биология, логика, память, опыт — это интерфейс, расщепляющий одномоментность на прошлое, настоящее и будущее. Это фильтр, сгущающий ничто в нечто. </w:t>
      </w:r>
      <w:r w:rsidR="00061809" w:rsidRPr="00EC0D78">
        <w:rPr>
          <w:rFonts w:eastAsia="Times New Roman"/>
          <w:b/>
          <w:bCs/>
          <w:i/>
          <w:iCs/>
          <w:szCs w:val="28"/>
        </w:rPr>
        <w:t>Точка становится дорогой, а импульс — судьбой</w:t>
      </w:r>
      <w:r w:rsidR="00061809" w:rsidRPr="00CB1744">
        <w:rPr>
          <w:rFonts w:eastAsia="Times New Roman"/>
          <w:i/>
          <w:iCs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И теперь, вооружённые этой иллюзией субъектности, мы — </w:t>
      </w:r>
      <w:r>
        <w:rPr>
          <w:rFonts w:eastAsia="Times New Roman"/>
          <w:szCs w:val="28"/>
        </w:rPr>
        <w:t>«</w:t>
      </w:r>
      <w:r w:rsidR="00061809" w:rsidRPr="00CB1744">
        <w:rPr>
          <w:rFonts w:eastAsia="Times New Roman"/>
          <w:szCs w:val="28"/>
        </w:rPr>
        <w:t>дети Троицы</w:t>
      </w:r>
      <w:r>
        <w:rPr>
          <w:rFonts w:eastAsia="Times New Roman"/>
          <w:szCs w:val="28"/>
        </w:rPr>
        <w:t>»</w:t>
      </w:r>
      <w:r w:rsidR="00061809" w:rsidRPr="00CB1744">
        <w:rPr>
          <w:rFonts w:eastAsia="Times New Roman"/>
          <w:szCs w:val="28"/>
        </w:rPr>
        <w:t xml:space="preserve"> — обращаемся к Ней, умоляя прочесть нами же выдуманные буквы, сложенные в виртуальное письмо, вложенное в мнимый конверт, спрятанный в </w:t>
      </w:r>
      <w:r w:rsidR="00061809" w:rsidRPr="00CB1744">
        <w:rPr>
          <w:rFonts w:eastAsia="Times New Roman"/>
          <w:szCs w:val="28"/>
        </w:rPr>
        <w:lastRenderedPageBreak/>
        <w:t xml:space="preserve">воображаемом сейфе на заднем плане собственных фантазий. </w:t>
      </w:r>
      <w:r w:rsidR="00061809" w:rsidRPr="00D03638">
        <w:rPr>
          <w:rStyle w:val="--0"/>
        </w:rPr>
        <w:t xml:space="preserve">Мы </w:t>
      </w:r>
      <w:r w:rsidR="00061809" w:rsidRPr="00D03638">
        <w:rPr>
          <w:rStyle w:val="--"/>
        </w:rPr>
        <w:t>молим</w:t>
      </w:r>
      <w:r w:rsidR="00061809" w:rsidRPr="00CB1744">
        <w:rPr>
          <w:rFonts w:eastAsia="Times New Roman"/>
          <w:szCs w:val="28"/>
        </w:rPr>
        <w:t xml:space="preserve"> о </w:t>
      </w:r>
      <w:r w:rsidR="0006706A">
        <w:rPr>
          <w:rFonts w:eastAsia="Times New Roman"/>
          <w:noProof/>
          <w:szCs w:val="28"/>
        </w:rPr>
        <w:drawing>
          <wp:anchor distT="0" distB="0" distL="114300" distR="114300" simplePos="0" relativeHeight="251664384" behindDoc="1" locked="0" layoutInCell="1" allowOverlap="1" wp14:anchorId="37DCC588" wp14:editId="2B1DC441">
            <wp:simplePos x="0" y="0"/>
            <wp:positionH relativeFrom="column">
              <wp:posOffset>1905</wp:posOffset>
            </wp:positionH>
            <wp:positionV relativeFrom="paragraph">
              <wp:posOffset>464820</wp:posOffset>
            </wp:positionV>
            <wp:extent cx="3130550" cy="3213100"/>
            <wp:effectExtent l="0" t="0" r="6350" b="0"/>
            <wp:wrapTight wrapText="bothSides">
              <wp:wrapPolygon edited="0">
                <wp:start x="0" y="0"/>
                <wp:lineTo x="0" y="21515"/>
                <wp:lineTo x="21556" y="21515"/>
                <wp:lineTo x="21556" y="0"/>
                <wp:lineTo x="0" y="0"/>
              </wp:wrapPolygon>
            </wp:wrapTight>
            <wp:docPr id="642936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93621" name="Рисунок 6429362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809" w:rsidRPr="00CB1744">
        <w:rPr>
          <w:rFonts w:eastAsia="Times New Roman"/>
          <w:szCs w:val="28"/>
        </w:rPr>
        <w:t xml:space="preserve">чуде, как о выигрыше — словно </w:t>
      </w:r>
      <w:r w:rsidR="00061809" w:rsidRPr="00D03638">
        <w:rPr>
          <w:rStyle w:val="--0"/>
        </w:rPr>
        <w:t xml:space="preserve">акт </w:t>
      </w:r>
      <w:r w:rsidR="00061809" w:rsidRPr="00D03638">
        <w:rPr>
          <w:rStyle w:val="--"/>
        </w:rPr>
        <w:t xml:space="preserve">Чуда </w:t>
      </w:r>
      <w:r w:rsidR="00061809" w:rsidRPr="00CB1744">
        <w:rPr>
          <w:rFonts w:eastAsia="Times New Roman"/>
          <w:szCs w:val="28"/>
        </w:rPr>
        <w:t xml:space="preserve">можно «заказать» или «выпросить». </w:t>
      </w:r>
    </w:p>
    <w:p w14:paraId="40CCB109" w14:textId="2F03519E" w:rsidR="00061809" w:rsidRPr="00CB1744" w:rsidRDefault="00061809" w:rsidP="0058513D">
      <w:pPr>
        <w:spacing w:after="0"/>
        <w:ind w:firstLine="0"/>
        <w:rPr>
          <w:rFonts w:eastAsia="Times New Roman"/>
          <w:szCs w:val="28"/>
        </w:rPr>
      </w:pPr>
      <w:r w:rsidRPr="00CB1744">
        <w:rPr>
          <w:rFonts w:eastAsia="Times New Roman"/>
          <w:szCs w:val="28"/>
        </w:rPr>
        <w:t xml:space="preserve">Но Сила не такова. Её незачем трогать — она </w:t>
      </w:r>
      <w:r w:rsidRPr="00D03638">
        <w:rPr>
          <w:rStyle w:val="--0"/>
        </w:rPr>
        <w:t xml:space="preserve">сама </w:t>
      </w:r>
      <w:r w:rsidRPr="00D03638">
        <w:rPr>
          <w:rStyle w:val="--"/>
        </w:rPr>
        <w:t>знает</w:t>
      </w:r>
      <w:r w:rsidRPr="00CB1744">
        <w:rPr>
          <w:rFonts w:eastAsia="Times New Roman"/>
          <w:szCs w:val="28"/>
        </w:rPr>
        <w:t>, когда и как исправить игру.</w:t>
      </w:r>
      <w:r w:rsidR="00EC0D78">
        <w:rPr>
          <w:rFonts w:eastAsia="Times New Roman"/>
          <w:szCs w:val="28"/>
        </w:rPr>
        <w:t xml:space="preserve"> </w:t>
      </w:r>
      <w:r w:rsidRPr="00CB1744">
        <w:rPr>
          <w:rFonts w:eastAsia="Times New Roman"/>
          <w:szCs w:val="28"/>
        </w:rPr>
        <w:t>Если сценарий уже содержит ключ к сейфу — он откроется. Если не содержит — он не существует вовсе.</w:t>
      </w:r>
      <w:r w:rsidR="0058513D">
        <w:rPr>
          <w:rFonts w:eastAsia="Times New Roman"/>
          <w:szCs w:val="28"/>
        </w:rPr>
        <w:t xml:space="preserve"> </w:t>
      </w:r>
      <w:r w:rsidRPr="00CB1744">
        <w:rPr>
          <w:rFonts w:eastAsia="Times New Roman"/>
          <w:szCs w:val="28"/>
        </w:rPr>
        <w:t xml:space="preserve">Мы забываем простую вещь: </w:t>
      </w:r>
      <w:r w:rsidRPr="00D03638">
        <w:rPr>
          <w:rStyle w:val="--"/>
        </w:rPr>
        <w:t xml:space="preserve">не </w:t>
      </w:r>
      <w:r w:rsidRPr="00D03638">
        <w:rPr>
          <w:rStyle w:val="--0"/>
        </w:rPr>
        <w:t>мы</w:t>
      </w:r>
      <w:r w:rsidRPr="00CB1744">
        <w:rPr>
          <w:rFonts w:eastAsia="Times New Roman"/>
          <w:i/>
          <w:iCs/>
          <w:szCs w:val="28"/>
        </w:rPr>
        <w:t xml:space="preserve"> </w:t>
      </w:r>
      <w:r w:rsidRPr="00D03638">
        <w:rPr>
          <w:rFonts w:eastAsia="Times New Roman"/>
          <w:szCs w:val="28"/>
        </w:rPr>
        <w:t>пишем сценарий.</w:t>
      </w:r>
      <w:r w:rsidRPr="00CB1744">
        <w:rPr>
          <w:rFonts w:eastAsia="Times New Roman"/>
          <w:szCs w:val="28"/>
        </w:rPr>
        <w:t xml:space="preserve"> Мы даже </w:t>
      </w:r>
      <w:r w:rsidRPr="00D03638">
        <w:rPr>
          <w:rStyle w:val="--"/>
        </w:rPr>
        <w:t xml:space="preserve">не </w:t>
      </w:r>
      <w:r w:rsidRPr="00D03638">
        <w:rPr>
          <w:rStyle w:val="--0"/>
        </w:rPr>
        <w:t>понимаем</w:t>
      </w:r>
      <w:r w:rsidRPr="00CB1744">
        <w:rPr>
          <w:rFonts w:eastAsia="Times New Roman"/>
          <w:szCs w:val="28"/>
        </w:rPr>
        <w:t xml:space="preserve">, в каком он формате. Все наши загадки — это внутренние ребусы, не подсвеченные из Ноосферы. Их разгадывание предоставлено нам же, самим себе. Внешняя Сила в них </w:t>
      </w:r>
      <w:r w:rsidRPr="00D03638">
        <w:rPr>
          <w:rStyle w:val="--"/>
        </w:rPr>
        <w:t xml:space="preserve">не </w:t>
      </w:r>
      <w:r w:rsidRPr="00D03638">
        <w:rPr>
          <w:rStyle w:val="--0"/>
        </w:rPr>
        <w:t>вмешивается.</w:t>
      </w:r>
      <w:r w:rsidRPr="00CB1744">
        <w:rPr>
          <w:rFonts w:eastAsia="Times New Roman"/>
          <w:szCs w:val="28"/>
        </w:rPr>
        <w:t xml:space="preserve"> И потому путь подлинного продвижения — не в том, чтобы манипулировать Силой, а в том, </w:t>
      </w:r>
      <w:r w:rsidRPr="00D03638">
        <w:rPr>
          <w:rStyle w:val="--0"/>
        </w:rPr>
        <w:t xml:space="preserve">чтобы </w:t>
      </w:r>
      <w:r w:rsidRPr="00D03638">
        <w:rPr>
          <w:rStyle w:val="--"/>
        </w:rPr>
        <w:t>разделить</w:t>
      </w:r>
      <w:r w:rsidRPr="00CB1744">
        <w:rPr>
          <w:rFonts w:eastAsia="Times New Roman"/>
          <w:i/>
          <w:iCs/>
          <w:szCs w:val="28"/>
        </w:rPr>
        <w:t xml:space="preserve"> </w:t>
      </w:r>
      <w:r w:rsidRPr="00D03638">
        <w:rPr>
          <w:rFonts w:eastAsia="Times New Roman"/>
          <w:szCs w:val="28"/>
        </w:rPr>
        <w:t>с ней цели</w:t>
      </w:r>
      <w:r w:rsidRPr="00CB1744">
        <w:rPr>
          <w:rFonts w:eastAsia="Times New Roman"/>
          <w:szCs w:val="28"/>
        </w:rPr>
        <w:t>.</w:t>
      </w:r>
      <w:r w:rsidR="0058513D">
        <w:rPr>
          <w:rFonts w:eastAsia="Times New Roman"/>
          <w:szCs w:val="28"/>
        </w:rPr>
        <w:t xml:space="preserve"> </w:t>
      </w:r>
      <w:r w:rsidRPr="00CB1744">
        <w:rPr>
          <w:rFonts w:eastAsia="Times New Roman"/>
          <w:szCs w:val="28"/>
        </w:rPr>
        <w:t xml:space="preserve">Это и есть </w:t>
      </w:r>
      <w:r w:rsidRPr="00D03638">
        <w:rPr>
          <w:rStyle w:val="--0"/>
        </w:rPr>
        <w:t xml:space="preserve">Путь </w:t>
      </w:r>
      <w:r w:rsidRPr="00D03638">
        <w:rPr>
          <w:rStyle w:val="--"/>
        </w:rPr>
        <w:t>Знания.</w:t>
      </w:r>
      <w:r w:rsidR="0058513D">
        <w:rPr>
          <w:rFonts w:eastAsia="Times New Roman"/>
          <w:szCs w:val="28"/>
        </w:rPr>
        <w:t xml:space="preserve"> </w:t>
      </w:r>
      <w:r w:rsidRPr="00CB1744">
        <w:rPr>
          <w:rFonts w:eastAsia="Times New Roman"/>
          <w:szCs w:val="28"/>
        </w:rPr>
        <w:t xml:space="preserve">Это не дорога того, кто выдумывает — это путь того, </w:t>
      </w:r>
      <w:r w:rsidRPr="00D03638">
        <w:rPr>
          <w:rFonts w:eastAsia="Times New Roman"/>
          <w:szCs w:val="28"/>
        </w:rPr>
        <w:t>кто вспоминает структуру программы</w:t>
      </w:r>
      <w:r w:rsidRPr="00CB1744">
        <w:rPr>
          <w:rFonts w:eastAsia="Times New Roman"/>
          <w:szCs w:val="28"/>
        </w:rPr>
        <w:t xml:space="preserve">. Кто различает, что такое Знание как конструкция — и что такое человеческие догмы как формы искажённого потребления. Мы ничего </w:t>
      </w:r>
      <w:r w:rsidRPr="00D03638">
        <w:rPr>
          <w:rStyle w:val="--"/>
        </w:rPr>
        <w:t xml:space="preserve">не </w:t>
      </w:r>
      <w:r w:rsidRPr="00D03638">
        <w:rPr>
          <w:rStyle w:val="--0"/>
        </w:rPr>
        <w:t>«придумываем».</w:t>
      </w:r>
      <w:r w:rsidRPr="00CB1744">
        <w:rPr>
          <w:rFonts w:eastAsia="Times New Roman"/>
          <w:szCs w:val="28"/>
        </w:rPr>
        <w:t xml:space="preserve"> Всё, что мы называем научной теорией или религиозной доктриной — это </w:t>
      </w:r>
      <w:r w:rsidRPr="00D03638">
        <w:rPr>
          <w:rFonts w:eastAsia="Times New Roman"/>
          <w:szCs w:val="28"/>
        </w:rPr>
        <w:t>принятые и интерпретированные фрагмент</w:t>
      </w:r>
      <w:r w:rsidRPr="00CB1744">
        <w:rPr>
          <w:rFonts w:eastAsia="Times New Roman"/>
          <w:i/>
          <w:iCs/>
          <w:szCs w:val="28"/>
        </w:rPr>
        <w:t>ы</w:t>
      </w:r>
      <w:r w:rsidRPr="00CB1744">
        <w:rPr>
          <w:rFonts w:eastAsia="Times New Roman"/>
          <w:szCs w:val="28"/>
        </w:rPr>
        <w:t xml:space="preserve"> более высокой Информационной Системы,</w:t>
      </w:r>
      <w:r w:rsidR="00FE42B1">
        <w:rPr>
          <w:rFonts w:eastAsia="Times New Roman"/>
          <w:szCs w:val="28"/>
        </w:rPr>
        <w:t xml:space="preserve"> </w:t>
      </w:r>
      <w:r w:rsidRPr="00CB1744">
        <w:rPr>
          <w:rFonts w:eastAsia="Times New Roman"/>
          <w:szCs w:val="28"/>
        </w:rPr>
        <w:t xml:space="preserve">существующей в Ноосфере. Мы </w:t>
      </w:r>
      <w:r w:rsidRPr="00FE42B1">
        <w:rPr>
          <w:rStyle w:val="--"/>
        </w:rPr>
        <w:t xml:space="preserve">не </w:t>
      </w:r>
      <w:r w:rsidRPr="00FE42B1">
        <w:rPr>
          <w:rStyle w:val="--0"/>
        </w:rPr>
        <w:t>формируем</w:t>
      </w:r>
      <w:r w:rsidRPr="00CB1744">
        <w:rPr>
          <w:rFonts w:eastAsia="Times New Roman"/>
          <w:szCs w:val="28"/>
        </w:rPr>
        <w:t xml:space="preserve"> знание. Мы формируем </w:t>
      </w:r>
      <w:r w:rsidRPr="00FE42B1">
        <w:rPr>
          <w:rStyle w:val="--"/>
        </w:rPr>
        <w:t xml:space="preserve">доступ </w:t>
      </w:r>
      <w:r w:rsidRPr="00FE42B1">
        <w:rPr>
          <w:rStyle w:val="--0"/>
        </w:rPr>
        <w:t>к нему.</w:t>
      </w:r>
    </w:p>
    <w:p w14:paraId="02911F66" w14:textId="29B4C91D" w:rsidR="00061809" w:rsidRPr="00402675" w:rsidRDefault="0058513D" w:rsidP="0058513D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061809" w:rsidRPr="00CB1744">
        <w:rPr>
          <w:rFonts w:eastAsia="Times New Roman"/>
          <w:szCs w:val="28"/>
        </w:rPr>
        <w:t xml:space="preserve">Истинные Знания — не те, что поддаются запоминанию. Они имеют форму. Они имеют культуру. Они </w:t>
      </w:r>
      <w:r w:rsidR="00061809" w:rsidRPr="00FE42B1">
        <w:rPr>
          <w:rFonts w:eastAsia="Times New Roman"/>
          <w:szCs w:val="28"/>
        </w:rPr>
        <w:t xml:space="preserve">передаются </w:t>
      </w:r>
      <w:r w:rsidR="00061809" w:rsidRPr="00CB1744">
        <w:rPr>
          <w:rFonts w:eastAsia="Times New Roman"/>
          <w:szCs w:val="28"/>
        </w:rPr>
        <w:t xml:space="preserve">только как </w:t>
      </w:r>
      <w:r w:rsidR="00061809" w:rsidRPr="00FE42B1">
        <w:rPr>
          <w:rStyle w:val="--"/>
        </w:rPr>
        <w:t xml:space="preserve">целостные </w:t>
      </w:r>
      <w:r w:rsidR="00061809" w:rsidRPr="00FE42B1">
        <w:rPr>
          <w:rStyle w:val="--0"/>
        </w:rPr>
        <w:t>модули</w:t>
      </w:r>
      <w:r w:rsidR="00061809" w:rsidRPr="00CB1744">
        <w:rPr>
          <w:rFonts w:eastAsia="Times New Roman"/>
          <w:szCs w:val="28"/>
        </w:rPr>
        <w:t xml:space="preserve"> восприятия и мышления. Это и есть то, чему можно научиться, но </w:t>
      </w:r>
      <w:r w:rsidR="00061809" w:rsidRPr="00FE42B1">
        <w:rPr>
          <w:rStyle w:val="--"/>
        </w:rPr>
        <w:t xml:space="preserve">нельзя </w:t>
      </w:r>
      <w:r w:rsidR="00061809" w:rsidRPr="00FE42B1">
        <w:rPr>
          <w:rStyle w:val="--0"/>
        </w:rPr>
        <w:t>произвести.</w:t>
      </w:r>
      <w:r w:rsidR="00061809" w:rsidRPr="00CB1744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Потому что это – только Ваши знания. </w:t>
      </w:r>
      <w:r w:rsidR="00061809" w:rsidRPr="00CB1744">
        <w:rPr>
          <w:rFonts w:eastAsia="Times New Roman"/>
          <w:szCs w:val="28"/>
        </w:rPr>
        <w:t xml:space="preserve">Именно эти структуры требуют аналитического мышления не в смысле критики, а в смысле </w:t>
      </w:r>
      <w:r w:rsidR="00061809" w:rsidRPr="00FE42B1">
        <w:rPr>
          <w:rFonts w:eastAsia="Times New Roman"/>
          <w:szCs w:val="28"/>
        </w:rPr>
        <w:t>настройки собственной структуры восприятия</w:t>
      </w:r>
      <w:r w:rsidR="00061809" w:rsidRPr="00CB1744">
        <w:rPr>
          <w:rFonts w:eastAsia="Times New Roman"/>
          <w:szCs w:val="28"/>
        </w:rPr>
        <w:t xml:space="preserve"> на частоты, в которых данные Знания вообще существуют.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Ты </w:t>
      </w:r>
      <w:r w:rsidR="00061809" w:rsidRPr="00FE42B1">
        <w:rPr>
          <w:rStyle w:val="--"/>
        </w:rPr>
        <w:t xml:space="preserve">не </w:t>
      </w:r>
      <w:r w:rsidR="00061809" w:rsidRPr="00FE42B1">
        <w:rPr>
          <w:rStyle w:val="--0"/>
        </w:rPr>
        <w:t>придумываешь</w:t>
      </w:r>
      <w:r w:rsidR="00061809" w:rsidRPr="00CB1744">
        <w:rPr>
          <w:rFonts w:eastAsia="Times New Roman"/>
          <w:szCs w:val="28"/>
        </w:rPr>
        <w:t xml:space="preserve"> мысль — ты настраиваешься на волну, где она </w:t>
      </w:r>
      <w:r w:rsidR="00061809" w:rsidRPr="00FE42B1">
        <w:rPr>
          <w:rStyle w:val="--0"/>
        </w:rPr>
        <w:t xml:space="preserve">уже </w:t>
      </w:r>
      <w:r w:rsidR="00061809" w:rsidRPr="00FE42B1">
        <w:rPr>
          <w:rStyle w:val="--"/>
        </w:rPr>
        <w:t>звучит.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А потому путь Знания — это не накопление фактов, не формализация догм и не усиление логики. Это — метод по сонастройке себя с ноосферной архитектурой. </w:t>
      </w:r>
      <w:r w:rsidR="00061809" w:rsidRPr="00FE42B1">
        <w:rPr>
          <w:rFonts w:eastAsia="Times New Roman"/>
          <w:szCs w:val="28"/>
        </w:rPr>
        <w:t xml:space="preserve">Это и есть </w:t>
      </w:r>
      <w:r w:rsidR="00061809" w:rsidRPr="00402675">
        <w:rPr>
          <w:rStyle w:val="--0"/>
        </w:rPr>
        <w:t xml:space="preserve">единственное </w:t>
      </w:r>
      <w:r w:rsidR="00061809" w:rsidRPr="00402675">
        <w:rPr>
          <w:rStyle w:val="--"/>
        </w:rPr>
        <w:t xml:space="preserve">достойное </w:t>
      </w:r>
      <w:r w:rsidR="00061809" w:rsidRPr="00402675">
        <w:rPr>
          <w:rStyle w:val="--0"/>
        </w:rPr>
        <w:t>занятие</w:t>
      </w:r>
      <w:r w:rsidR="00061809" w:rsidRPr="00FE42B1">
        <w:rPr>
          <w:rFonts w:eastAsia="Times New Roman"/>
          <w:szCs w:val="28"/>
        </w:rPr>
        <w:t xml:space="preserve"> на этой Земле.</w:t>
      </w:r>
      <w:r w:rsidR="00061809" w:rsidRPr="00CB1744">
        <w:rPr>
          <w:rFonts w:eastAsia="Times New Roman"/>
          <w:szCs w:val="28"/>
        </w:rPr>
        <w:t xml:space="preserve"> Всё остальное — это производные. Мечты, карьеры, желания, даже чудеса — </w:t>
      </w:r>
      <w:r w:rsidR="00061809" w:rsidRPr="00402675">
        <w:rPr>
          <w:rStyle w:val="--0"/>
        </w:rPr>
        <w:t xml:space="preserve">всё </w:t>
      </w:r>
      <w:r w:rsidR="00061809" w:rsidRPr="00402675">
        <w:rPr>
          <w:rStyle w:val="--"/>
        </w:rPr>
        <w:t>это</w:t>
      </w:r>
      <w:r w:rsidR="00061809" w:rsidRPr="00CB1744">
        <w:rPr>
          <w:rFonts w:eastAsia="Times New Roman"/>
          <w:szCs w:val="28"/>
        </w:rPr>
        <w:t xml:space="preserve"> только декорации. А главное — наладить </w:t>
      </w:r>
      <w:r w:rsidR="00061809" w:rsidRPr="00402675">
        <w:rPr>
          <w:rFonts w:eastAsia="Times New Roman"/>
          <w:szCs w:val="28"/>
        </w:rPr>
        <w:t>правильный интерфейс</w:t>
      </w:r>
      <w:r w:rsidR="00061809" w:rsidRPr="00CB1744">
        <w:rPr>
          <w:rFonts w:eastAsia="Times New Roman"/>
          <w:szCs w:val="28"/>
        </w:rPr>
        <w:t xml:space="preserve"> между тобой и Силой. Только в этом случае ты не просто получаешь чудо, </w:t>
      </w:r>
      <w:r w:rsidR="00061809" w:rsidRPr="00402675">
        <w:rPr>
          <w:rFonts w:eastAsia="Times New Roman"/>
          <w:szCs w:val="28"/>
        </w:rPr>
        <w:t>но становишься участником его воспроизведения.</w:t>
      </w:r>
    </w:p>
    <w:p w14:paraId="64F06D2E" w14:textId="2B685027" w:rsidR="00061809" w:rsidRPr="00CB1744" w:rsidRDefault="00ED3E77" w:rsidP="009B0BF4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061809" w:rsidRPr="00CB1744">
        <w:rPr>
          <w:rFonts w:eastAsia="Times New Roman"/>
          <w:szCs w:val="28"/>
        </w:rPr>
        <w:t xml:space="preserve">Знание — это не просто факт. Не формула, не текст, не догма. Истинное знание всегда </w:t>
      </w:r>
      <w:r w:rsidR="00061809" w:rsidRPr="00402675">
        <w:rPr>
          <w:rStyle w:val="--0"/>
        </w:rPr>
        <w:t xml:space="preserve">имеет </w:t>
      </w:r>
      <w:r w:rsidR="00061809" w:rsidRPr="00402675">
        <w:rPr>
          <w:rStyle w:val="--"/>
        </w:rPr>
        <w:t>форму</w:t>
      </w:r>
      <w:r w:rsidR="00061809" w:rsidRPr="00CB1744">
        <w:rPr>
          <w:rFonts w:eastAsia="Times New Roman"/>
          <w:szCs w:val="28"/>
        </w:rPr>
        <w:t xml:space="preserve">, и эта форма — </w:t>
      </w:r>
      <w:r w:rsidR="00061809" w:rsidRPr="00402675">
        <w:rPr>
          <w:rFonts w:eastAsia="Times New Roman"/>
          <w:szCs w:val="28"/>
        </w:rPr>
        <w:t>форма культуры его использования.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Мы часто недооцениваем это. Кажется, что знание — это то, что можно просто запомнить. Но в действительности, любое знание приходит в </w:t>
      </w:r>
      <w:r w:rsidR="00061809" w:rsidRPr="00402675">
        <w:rPr>
          <w:rStyle w:val="--0"/>
        </w:rPr>
        <w:lastRenderedPageBreak/>
        <w:t>оболочке</w:t>
      </w:r>
      <w:r w:rsidRPr="00402675">
        <w:rPr>
          <w:rStyle w:val="--0"/>
        </w:rPr>
        <w:t xml:space="preserve"> </w:t>
      </w:r>
      <w:r w:rsidRPr="00402675">
        <w:rPr>
          <w:rStyle w:val="--"/>
        </w:rPr>
        <w:t>информации</w:t>
      </w:r>
      <w:r w:rsidR="00061809" w:rsidRPr="00402675">
        <w:rPr>
          <w:rStyle w:val="--0"/>
        </w:rPr>
        <w:t>,</w:t>
      </w:r>
      <w:r w:rsidR="00061809" w:rsidRPr="00CB1744">
        <w:rPr>
          <w:rFonts w:eastAsia="Times New Roman"/>
          <w:szCs w:val="28"/>
        </w:rPr>
        <w:t xml:space="preserve"> и эта оболочка — не произвольна. Она — конструктивна. Она энергетична. Она имеет свою архитектуру. Это как энергетическая решётка, в которой задана </w:t>
      </w:r>
      <w:r w:rsidR="00061809" w:rsidRPr="00402675">
        <w:rPr>
          <w:rFonts w:eastAsia="Times New Roman"/>
          <w:szCs w:val="28"/>
        </w:rPr>
        <w:t>мантисса</w:t>
      </w:r>
      <w:r w:rsidR="00061809" w:rsidRPr="00CB1744">
        <w:rPr>
          <w:rFonts w:eastAsia="Times New Roman"/>
          <w:szCs w:val="28"/>
        </w:rPr>
        <w:t xml:space="preserve"> — алгоритмическая часть </w:t>
      </w:r>
      <w:r w:rsidR="00061809" w:rsidRPr="00402675">
        <w:rPr>
          <w:rStyle w:val="--"/>
        </w:rPr>
        <w:t xml:space="preserve">информационного </w:t>
      </w:r>
      <w:r w:rsidR="00061809" w:rsidRPr="00402675">
        <w:rPr>
          <w:rStyle w:val="--0"/>
        </w:rPr>
        <w:t>модуля,</w:t>
      </w:r>
      <w:r w:rsidR="00061809" w:rsidRPr="00CB1744">
        <w:rPr>
          <w:rFonts w:eastAsia="Times New Roman"/>
          <w:szCs w:val="28"/>
        </w:rPr>
        <w:t xml:space="preserve"> отличающая одно знание от другого, и не допускающая его случайного или хаотичного получения.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Каждое знание — это не просто информационный блок. Это — </w:t>
      </w:r>
      <w:r w:rsidR="00061809" w:rsidRPr="00402675">
        <w:rPr>
          <w:rFonts w:eastAsia="Times New Roman"/>
          <w:szCs w:val="28"/>
        </w:rPr>
        <w:t>информационно-культурный модуль</w:t>
      </w:r>
      <w:r w:rsidR="00061809" w:rsidRPr="00CB1744">
        <w:rPr>
          <w:rFonts w:eastAsia="Times New Roman"/>
          <w:szCs w:val="28"/>
        </w:rPr>
        <w:t xml:space="preserve">, и потому требует </w:t>
      </w:r>
      <w:r w:rsidR="00061809" w:rsidRPr="00402675">
        <w:rPr>
          <w:rStyle w:val="--"/>
        </w:rPr>
        <w:t xml:space="preserve">культуры </w:t>
      </w:r>
      <w:r w:rsidR="00061809" w:rsidRPr="00402675">
        <w:rPr>
          <w:rStyle w:val="--0"/>
        </w:rPr>
        <w:t>обращения.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Что это значит практически? То, что никакой человек не сможет получить знание, к которому </w:t>
      </w:r>
      <w:r w:rsidR="00061809" w:rsidRPr="00402675">
        <w:rPr>
          <w:rStyle w:val="--"/>
        </w:rPr>
        <w:t xml:space="preserve">не </w:t>
      </w:r>
      <w:r w:rsidR="00061809" w:rsidRPr="00402675">
        <w:rPr>
          <w:rStyle w:val="--0"/>
        </w:rPr>
        <w:t>соответствует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402675">
        <w:rPr>
          <w:rFonts w:eastAsia="Times New Roman"/>
          <w:szCs w:val="28"/>
        </w:rPr>
        <w:t xml:space="preserve">его </w:t>
      </w:r>
      <w:r w:rsidRPr="00402675">
        <w:rPr>
          <w:rFonts w:eastAsia="Times New Roman"/>
          <w:szCs w:val="28"/>
        </w:rPr>
        <w:t>М</w:t>
      </w:r>
      <w:r w:rsidR="00061809" w:rsidRPr="00402675">
        <w:rPr>
          <w:rFonts w:eastAsia="Times New Roman"/>
          <w:szCs w:val="28"/>
        </w:rPr>
        <w:t>озг</w:t>
      </w:r>
      <w:r w:rsidR="00061809" w:rsidRPr="00CB1744">
        <w:rPr>
          <w:rFonts w:eastAsia="Times New Roman"/>
          <w:szCs w:val="28"/>
        </w:rPr>
        <w:t xml:space="preserve"> — то есть его внутренняя частотная конструкция, функции осознания, целевая ориентация, степень программного допуска. Ошибки исключены. Не потому, что кто-то «не достоин», а потому что </w:t>
      </w:r>
      <w:r w:rsidR="00061809" w:rsidRPr="00402675">
        <w:rPr>
          <w:rFonts w:eastAsia="Times New Roman"/>
          <w:szCs w:val="28"/>
        </w:rPr>
        <w:t>интерфейс не совпадает</w:t>
      </w:r>
      <w:r w:rsidR="00061809" w:rsidRPr="00CB1744">
        <w:rPr>
          <w:rFonts w:eastAsia="Times New Roman"/>
          <w:szCs w:val="28"/>
        </w:rPr>
        <w:t xml:space="preserve">. Это подобно радиоприёмнику, который </w:t>
      </w:r>
      <w:r w:rsidR="00061809" w:rsidRPr="00402675">
        <w:rPr>
          <w:rStyle w:val="--"/>
        </w:rPr>
        <w:t xml:space="preserve">не </w:t>
      </w:r>
      <w:r w:rsidR="00061809" w:rsidRPr="00402675">
        <w:rPr>
          <w:rStyle w:val="--0"/>
        </w:rPr>
        <w:t>может</w:t>
      </w:r>
      <w:r w:rsidR="00061809" w:rsidRPr="00CB1744">
        <w:rPr>
          <w:rFonts w:eastAsia="Times New Roman"/>
          <w:szCs w:val="28"/>
        </w:rPr>
        <w:t xml:space="preserve"> воспроизвести волну, на которую не настроен. Знание приходит только туда, где </w:t>
      </w:r>
      <w:r w:rsidR="00061809" w:rsidRPr="00402675">
        <w:rPr>
          <w:rStyle w:val="--0"/>
        </w:rPr>
        <w:t xml:space="preserve">есть </w:t>
      </w:r>
      <w:r w:rsidR="00061809" w:rsidRPr="00402675">
        <w:rPr>
          <w:rStyle w:val="--"/>
        </w:rPr>
        <w:t>резонанс.</w:t>
      </w:r>
      <w:r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>А теперь важнейшее следствие</w:t>
      </w:r>
      <w:r>
        <w:rPr>
          <w:rFonts w:eastAsia="Times New Roman"/>
          <w:szCs w:val="28"/>
        </w:rPr>
        <w:t xml:space="preserve"> из сказанного выше</w:t>
      </w:r>
      <w:r w:rsidR="00061809" w:rsidRPr="00CB1744">
        <w:rPr>
          <w:rFonts w:eastAsia="Times New Roman"/>
          <w:szCs w:val="28"/>
        </w:rPr>
        <w:t xml:space="preserve">: </w:t>
      </w:r>
      <w:r w:rsidR="00061809" w:rsidRPr="00E44CD7">
        <w:rPr>
          <w:rFonts w:eastAsia="Times New Roman"/>
          <w:szCs w:val="28"/>
        </w:rPr>
        <w:t>как только знание выходит за пределы индивидуального и начинает участвовать в обмене — оно немедленно облачается в культуру</w:t>
      </w:r>
      <w:r w:rsidR="00061809" w:rsidRPr="00CB1744">
        <w:rPr>
          <w:rFonts w:eastAsia="Times New Roman"/>
          <w:szCs w:val="28"/>
        </w:rPr>
        <w:t xml:space="preserve">. Это и есть «оболочка культуры использования», участвующая в формировании </w:t>
      </w:r>
      <w:r w:rsidR="00061809" w:rsidRPr="00E44CD7">
        <w:rPr>
          <w:rStyle w:val="--0"/>
        </w:rPr>
        <w:t xml:space="preserve">коллективной </w:t>
      </w:r>
      <w:r w:rsidR="00061809" w:rsidRPr="00E44CD7">
        <w:rPr>
          <w:rStyle w:val="--"/>
        </w:rPr>
        <w:t>контактности</w:t>
      </w:r>
      <w:r w:rsidR="00061809" w:rsidRPr="00CB1744">
        <w:rPr>
          <w:rFonts w:eastAsia="Times New Roman"/>
          <w:szCs w:val="28"/>
        </w:rPr>
        <w:t>.</w:t>
      </w:r>
      <w:r w:rsidR="009B0BF4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Именно здесь появляется роль Ноосферы как посредника: </w:t>
      </w:r>
      <w:r w:rsidR="00061809" w:rsidRPr="00E44CD7">
        <w:rPr>
          <w:rFonts w:eastAsia="Times New Roman"/>
          <w:szCs w:val="28"/>
        </w:rPr>
        <w:t>она соучаствует</w:t>
      </w:r>
      <w:r w:rsidR="00061809" w:rsidRPr="00CB1744">
        <w:rPr>
          <w:rFonts w:eastAsia="Times New Roman"/>
          <w:szCs w:val="28"/>
        </w:rPr>
        <w:t xml:space="preserve"> в формировании правильной культурной оболочки, без которой</w:t>
      </w:r>
      <w:r w:rsidR="009B0BF4">
        <w:rPr>
          <w:rFonts w:eastAsia="Times New Roman"/>
          <w:szCs w:val="28"/>
        </w:rPr>
        <w:t xml:space="preserve"> информация, содержащая это</w:t>
      </w:r>
      <w:r w:rsidR="00061809" w:rsidRPr="00CB1744">
        <w:rPr>
          <w:rFonts w:eastAsia="Times New Roman"/>
          <w:szCs w:val="28"/>
        </w:rPr>
        <w:t xml:space="preserve"> знание</w:t>
      </w:r>
      <w:r w:rsidR="009B0BF4">
        <w:rPr>
          <w:rFonts w:eastAsia="Times New Roman"/>
          <w:szCs w:val="28"/>
        </w:rPr>
        <w:t>,</w:t>
      </w:r>
      <w:r w:rsidR="00061809" w:rsidRPr="00CB1744">
        <w:rPr>
          <w:rFonts w:eastAsia="Times New Roman"/>
          <w:szCs w:val="28"/>
        </w:rPr>
        <w:t xml:space="preserve"> просто </w:t>
      </w:r>
      <w:r w:rsidR="00061809" w:rsidRPr="00E44CD7">
        <w:rPr>
          <w:rStyle w:val="--"/>
        </w:rPr>
        <w:t xml:space="preserve">не </w:t>
      </w:r>
      <w:r w:rsidR="00061809" w:rsidRPr="00E44CD7">
        <w:rPr>
          <w:rStyle w:val="--0"/>
        </w:rPr>
        <w:t>может</w:t>
      </w:r>
      <w:r w:rsidR="00061809" w:rsidRPr="00CB1744">
        <w:rPr>
          <w:rFonts w:eastAsia="Times New Roman"/>
          <w:szCs w:val="28"/>
        </w:rPr>
        <w:t xml:space="preserve"> передаваться. Это касается не только языков, традиций, школ — но и всех форм взаимодействия людей, особенно в </w:t>
      </w:r>
      <w:r w:rsidR="009B0BF4">
        <w:rPr>
          <w:rFonts w:eastAsia="Times New Roman"/>
          <w:szCs w:val="28"/>
        </w:rPr>
        <w:t xml:space="preserve">сегодняшний </w:t>
      </w:r>
      <w:r w:rsidR="00061809" w:rsidRPr="00CB1744">
        <w:rPr>
          <w:rFonts w:eastAsia="Times New Roman"/>
          <w:szCs w:val="28"/>
        </w:rPr>
        <w:t>переходный период.</w:t>
      </w:r>
    </w:p>
    <w:p w14:paraId="033C0D62" w14:textId="6E2AE9A1" w:rsidR="00061809" w:rsidRPr="00CB1744" w:rsidRDefault="009B0BF4" w:rsidP="00422E7B">
      <w:pPr>
        <w:spacing w:after="0"/>
        <w:ind w:firstLine="0"/>
        <w:rPr>
          <w:rFonts w:eastAsia="Times New Roman"/>
          <w:szCs w:val="28"/>
        </w:rPr>
      </w:pPr>
      <w:r w:rsidRPr="00E44CD7">
        <w:rPr>
          <w:rStyle w:val="--"/>
        </w:rPr>
        <w:t xml:space="preserve">           </w:t>
      </w:r>
      <w:r w:rsidR="00061809" w:rsidRPr="00E44CD7">
        <w:rPr>
          <w:rStyle w:val="--"/>
        </w:rPr>
        <w:t xml:space="preserve">Переходный </w:t>
      </w:r>
      <w:r w:rsidR="00061809" w:rsidRPr="00E44CD7">
        <w:rPr>
          <w:rStyle w:val="--0"/>
        </w:rPr>
        <w:t>период</w:t>
      </w:r>
      <w:r w:rsidR="00061809" w:rsidRPr="00CB1744">
        <w:rPr>
          <w:rFonts w:eastAsia="Times New Roman"/>
          <w:szCs w:val="28"/>
        </w:rPr>
        <w:t xml:space="preserve">, в котором мы живём, обязывает нас учитывать эти вещи не как отвлечённую философию, а как </w:t>
      </w:r>
      <w:r w:rsidR="00061809" w:rsidRPr="00E44CD7">
        <w:rPr>
          <w:rFonts w:eastAsia="Times New Roman"/>
          <w:szCs w:val="28"/>
        </w:rPr>
        <w:t>технологию выживания.</w:t>
      </w:r>
      <w:r w:rsidR="00061809" w:rsidRPr="00CB1744">
        <w:rPr>
          <w:rFonts w:eastAsia="Times New Roman"/>
          <w:szCs w:val="28"/>
        </w:rPr>
        <w:t xml:space="preserve"> Мы </w:t>
      </w:r>
      <w:r w:rsidR="00061809" w:rsidRPr="00E44CD7">
        <w:rPr>
          <w:rStyle w:val="--"/>
        </w:rPr>
        <w:t xml:space="preserve">не </w:t>
      </w:r>
      <w:r w:rsidR="00061809" w:rsidRPr="00E44CD7">
        <w:rPr>
          <w:rStyle w:val="--0"/>
        </w:rPr>
        <w:t>можем</w:t>
      </w:r>
      <w:r w:rsidR="00061809" w:rsidRPr="00E44CD7">
        <w:rPr>
          <w:rStyle w:val="--"/>
        </w:rPr>
        <w:t xml:space="preserve"> </w:t>
      </w:r>
      <w:r w:rsidR="00061809" w:rsidRPr="00CB1744">
        <w:rPr>
          <w:rFonts w:eastAsia="Times New Roman"/>
          <w:szCs w:val="28"/>
        </w:rPr>
        <w:t xml:space="preserve">больше строить социальные, властные, духовные или организационные формы обустройства жизни без учёта этого </w:t>
      </w:r>
      <w:r w:rsidR="00061809" w:rsidRPr="00E44CD7">
        <w:rPr>
          <w:rStyle w:val="--"/>
        </w:rPr>
        <w:t xml:space="preserve">фундаментального </w:t>
      </w:r>
      <w:r w:rsidR="00061809" w:rsidRPr="00E44CD7">
        <w:rPr>
          <w:rStyle w:val="--0"/>
        </w:rPr>
        <w:t>закона</w:t>
      </w:r>
      <w:r w:rsidR="00061809" w:rsidRPr="00CB1744">
        <w:rPr>
          <w:rFonts w:eastAsia="Times New Roman"/>
          <w:i/>
          <w:iCs/>
          <w:szCs w:val="28"/>
        </w:rPr>
        <w:t xml:space="preserve"> </w:t>
      </w:r>
      <w:r w:rsidR="00061809" w:rsidRPr="00E44CD7">
        <w:rPr>
          <w:rFonts w:eastAsia="Times New Roman"/>
          <w:szCs w:val="28"/>
        </w:rPr>
        <w:t>передачи знания</w:t>
      </w:r>
      <w:r w:rsidR="00061809" w:rsidRPr="00CB1744">
        <w:rPr>
          <w:rFonts w:eastAsia="Times New Roman"/>
          <w:szCs w:val="28"/>
        </w:rPr>
        <w:t xml:space="preserve">. Знание без культуры — становится вирусом. Культура без знания — </w:t>
      </w:r>
      <w:r w:rsidR="00061809" w:rsidRPr="00E44CD7">
        <w:rPr>
          <w:rStyle w:val="--0"/>
        </w:rPr>
        <w:t xml:space="preserve">становится </w:t>
      </w:r>
      <w:r w:rsidR="00061809" w:rsidRPr="00E44CD7">
        <w:rPr>
          <w:rStyle w:val="--"/>
        </w:rPr>
        <w:t>ритуалом.</w:t>
      </w:r>
      <w:r w:rsidR="00061809" w:rsidRPr="00CB1744">
        <w:rPr>
          <w:rFonts w:eastAsia="Times New Roman"/>
          <w:szCs w:val="28"/>
        </w:rPr>
        <w:t xml:space="preserve"> Только их совпадение — даёт рост.</w:t>
      </w:r>
      <w:r w:rsidR="00422E7B">
        <w:rPr>
          <w:rFonts w:eastAsia="Times New Roman"/>
          <w:szCs w:val="28"/>
        </w:rPr>
        <w:t xml:space="preserve"> </w:t>
      </w:r>
      <w:r w:rsidR="00061809" w:rsidRPr="00CB1744">
        <w:rPr>
          <w:rFonts w:eastAsia="Times New Roman"/>
          <w:szCs w:val="28"/>
        </w:rPr>
        <w:t xml:space="preserve">Вот почему, когда ты </w:t>
      </w:r>
      <w:r w:rsidR="00061809" w:rsidRPr="00E44CD7">
        <w:rPr>
          <w:rFonts w:eastAsia="Times New Roman"/>
          <w:szCs w:val="28"/>
        </w:rPr>
        <w:t>сонаправлен с Силой</w:t>
      </w:r>
      <w:r w:rsidR="00061809" w:rsidRPr="00CB1744">
        <w:rPr>
          <w:rFonts w:eastAsia="Times New Roman"/>
          <w:szCs w:val="28"/>
        </w:rPr>
        <w:t xml:space="preserve">, исчезает грань между тем, кто совершает действие — ты или Она. Но в этот момент из деяния исчезает всё прежнее: корысть, игра, амбиция, страх. Остаётся только </w:t>
      </w:r>
      <w:r w:rsidR="00061809" w:rsidRPr="00E44CD7">
        <w:rPr>
          <w:rStyle w:val="--"/>
        </w:rPr>
        <w:t xml:space="preserve">чистая </w:t>
      </w:r>
      <w:r w:rsidR="00061809" w:rsidRPr="00E44CD7">
        <w:rPr>
          <w:rStyle w:val="--0"/>
        </w:rPr>
        <w:t>работа —</w:t>
      </w:r>
      <w:r w:rsidR="00061809" w:rsidRPr="00CB1744">
        <w:rPr>
          <w:rFonts w:eastAsia="Times New Roman"/>
          <w:szCs w:val="28"/>
        </w:rPr>
        <w:t xml:space="preserve"> работа света, работа Причины. Всё, что происходит — есть Знание в действии, и оно всегда происходит так, </w:t>
      </w:r>
      <w:r w:rsidR="00061809" w:rsidRPr="00E44CD7">
        <w:rPr>
          <w:rStyle w:val="--0"/>
        </w:rPr>
        <w:t xml:space="preserve">как </w:t>
      </w:r>
      <w:r w:rsidR="00061809" w:rsidRPr="00E44CD7">
        <w:rPr>
          <w:rStyle w:val="--"/>
        </w:rPr>
        <w:t>должно</w:t>
      </w:r>
      <w:r w:rsidR="00061809" w:rsidRPr="00CB1744">
        <w:rPr>
          <w:rFonts w:eastAsia="Times New Roman"/>
          <w:szCs w:val="28"/>
        </w:rPr>
        <w:t>. Не для удовольствия, не для демонстрации, а потому что в этом — Путь, в этом — целесообразность, и в этом — истина.</w:t>
      </w:r>
    </w:p>
    <w:p w14:paraId="3D82D3AD" w14:textId="4EA790B4" w:rsidR="00E13192" w:rsidRDefault="00422E7B" w:rsidP="0014682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t xml:space="preserve">           </w:t>
      </w:r>
      <w:r w:rsidR="00061809" w:rsidRPr="00E44CD7">
        <w:rPr>
          <w:rStyle w:val="--0"/>
        </w:rPr>
        <w:t xml:space="preserve">Подлинное </w:t>
      </w:r>
      <w:r w:rsidR="00061809" w:rsidRPr="00E44CD7">
        <w:rPr>
          <w:rStyle w:val="--"/>
        </w:rPr>
        <w:t>чудо</w:t>
      </w:r>
      <w:r w:rsidR="00061809" w:rsidRPr="00E44CD7">
        <w:rPr>
          <w:rStyle w:val="--0"/>
        </w:rPr>
        <w:t xml:space="preserve"> </w:t>
      </w:r>
      <w:r w:rsidR="00061809" w:rsidRPr="00CB1744">
        <w:rPr>
          <w:rFonts w:ascii="Georgia" w:hAnsi="Georgia"/>
          <w:sz w:val="28"/>
          <w:szCs w:val="28"/>
        </w:rPr>
        <w:t xml:space="preserve">— это не спецэффект. Это не фокус. Это не демонстрация. Настоящее чудо — это </w:t>
      </w:r>
      <w:r w:rsidR="00061809" w:rsidRPr="00E44CD7">
        <w:rPr>
          <w:rStyle w:val="--"/>
        </w:rPr>
        <w:t xml:space="preserve">перепрошивка </w:t>
      </w:r>
      <w:r w:rsidR="00061809" w:rsidRPr="00E44CD7">
        <w:rPr>
          <w:rStyle w:val="--0"/>
        </w:rPr>
        <w:t>реальности</w:t>
      </w:r>
      <w:r w:rsidR="00061809" w:rsidRPr="00CB1744">
        <w:rPr>
          <w:rFonts w:ascii="Georgia" w:hAnsi="Georgia"/>
          <w:sz w:val="28"/>
          <w:szCs w:val="28"/>
        </w:rPr>
        <w:t xml:space="preserve"> на уровне причинных слоев, которая остаётся незамеченной теми, кто внутри неё живёт. Ведь для наблюдателя, запертого в собственной голограмме, всё происходит «как обычно» — просто как бы «само собой». Нет сравнения — нет оценки</w:t>
      </w:r>
      <w:r w:rsidR="00061809" w:rsidRPr="00090555">
        <w:rPr>
          <w:rStyle w:val="--0"/>
        </w:rPr>
        <w:t xml:space="preserve">. Чудо </w:t>
      </w:r>
      <w:r w:rsidR="00061809" w:rsidRPr="00090555">
        <w:rPr>
          <w:rStyle w:val="--"/>
        </w:rPr>
        <w:t>сливается</w:t>
      </w:r>
      <w:r w:rsidR="00061809" w:rsidRPr="00CB1744">
        <w:rPr>
          <w:rFonts w:ascii="Georgia" w:hAnsi="Georgia"/>
          <w:sz w:val="28"/>
          <w:szCs w:val="28"/>
        </w:rPr>
        <w:t xml:space="preserve"> с фоном и незаметно становится частью нормы.</w:t>
      </w:r>
      <w:r w:rsidR="00146824">
        <w:rPr>
          <w:rFonts w:ascii="Georgia" w:hAnsi="Georgia"/>
          <w:sz w:val="28"/>
          <w:szCs w:val="28"/>
        </w:rPr>
        <w:t xml:space="preserve"> </w:t>
      </w:r>
      <w:r w:rsidR="00061809" w:rsidRPr="00146824">
        <w:rPr>
          <w:rFonts w:ascii="Georgia" w:hAnsi="Georgia"/>
          <w:sz w:val="28"/>
          <w:szCs w:val="28"/>
        </w:rPr>
        <w:t xml:space="preserve">Но </w:t>
      </w:r>
      <w:r w:rsidR="00E87570">
        <w:rPr>
          <w:rFonts w:ascii="Georgia" w:hAnsi="Georgia"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 wp14:anchorId="316AF74C" wp14:editId="5FEEE7D7">
            <wp:simplePos x="0" y="0"/>
            <wp:positionH relativeFrom="column">
              <wp:posOffset>3589655</wp:posOffset>
            </wp:positionH>
            <wp:positionV relativeFrom="paragraph">
              <wp:posOffset>229870</wp:posOffset>
            </wp:positionV>
            <wp:extent cx="3153410" cy="3492500"/>
            <wp:effectExtent l="0" t="0" r="0" b="0"/>
            <wp:wrapTight wrapText="bothSides">
              <wp:wrapPolygon edited="0">
                <wp:start x="0" y="0"/>
                <wp:lineTo x="0" y="21521"/>
                <wp:lineTo x="21487" y="21521"/>
                <wp:lineTo x="21487" y="0"/>
                <wp:lineTo x="0" y="0"/>
              </wp:wrapPolygon>
            </wp:wrapTight>
            <wp:docPr id="4340028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002822" name="Рисунок 43400282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41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809" w:rsidRPr="00146824">
        <w:rPr>
          <w:rFonts w:ascii="Georgia" w:hAnsi="Georgia"/>
          <w:sz w:val="28"/>
          <w:szCs w:val="28"/>
        </w:rPr>
        <w:t>если мы взглянем на это с более высокой позиции, с позиции Системы, то поймём: в слое причин</w:t>
      </w:r>
      <w:r w:rsidR="00090555">
        <w:rPr>
          <w:rFonts w:ascii="Georgia" w:hAnsi="Georgia"/>
          <w:sz w:val="28"/>
          <w:szCs w:val="28"/>
        </w:rPr>
        <w:t>,</w:t>
      </w:r>
      <w:r w:rsidR="00061809" w:rsidRPr="00146824">
        <w:rPr>
          <w:rFonts w:ascii="Georgia" w:hAnsi="Georgia"/>
          <w:sz w:val="28"/>
          <w:szCs w:val="28"/>
        </w:rPr>
        <w:t xml:space="preserve"> работа кипит </w:t>
      </w:r>
      <w:r w:rsidR="00061809" w:rsidRPr="00090555">
        <w:rPr>
          <w:rStyle w:val="--0"/>
        </w:rPr>
        <w:t xml:space="preserve">куда </w:t>
      </w:r>
      <w:r w:rsidR="00061809" w:rsidRPr="00090555">
        <w:rPr>
          <w:rStyle w:val="--"/>
        </w:rPr>
        <w:t>интенсивнее,</w:t>
      </w:r>
      <w:r w:rsidR="00061809" w:rsidRPr="00146824">
        <w:rPr>
          <w:rFonts w:ascii="Georgia" w:hAnsi="Georgia"/>
          <w:sz w:val="28"/>
          <w:szCs w:val="28"/>
        </w:rPr>
        <w:t xml:space="preserve"> чем в нашем </w:t>
      </w:r>
    </w:p>
    <w:p w14:paraId="2CEAF152" w14:textId="3DB36D9C" w:rsidR="00061809" w:rsidRDefault="00061809" w:rsidP="0014682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146824">
        <w:rPr>
          <w:rFonts w:ascii="Georgia" w:hAnsi="Georgia"/>
          <w:sz w:val="28"/>
          <w:szCs w:val="28"/>
        </w:rPr>
        <w:t xml:space="preserve">суетном мире следствий. Именно там, в этом невидимом этаже, и трудится Тот, </w:t>
      </w:r>
      <w:r w:rsidRPr="00090555">
        <w:rPr>
          <w:rStyle w:val="--0"/>
        </w:rPr>
        <w:t xml:space="preserve">кто </w:t>
      </w:r>
      <w:r w:rsidRPr="00090555">
        <w:rPr>
          <w:rStyle w:val="--"/>
        </w:rPr>
        <w:t>выбран</w:t>
      </w:r>
      <w:r w:rsidRPr="00146824">
        <w:rPr>
          <w:rFonts w:ascii="Georgia" w:hAnsi="Georgia"/>
          <w:sz w:val="28"/>
          <w:szCs w:val="28"/>
        </w:rPr>
        <w:t xml:space="preserve"> — </w:t>
      </w:r>
      <w:r w:rsidRPr="00090555">
        <w:rPr>
          <w:rFonts w:ascii="Georgia" w:hAnsi="Georgia"/>
          <w:sz w:val="28"/>
          <w:szCs w:val="28"/>
        </w:rPr>
        <w:t>Системой</w:t>
      </w:r>
      <w:r w:rsidR="00146824">
        <w:rPr>
          <w:rFonts w:ascii="Georgia" w:hAnsi="Georgia"/>
          <w:sz w:val="28"/>
          <w:szCs w:val="28"/>
        </w:rPr>
        <w:t xml:space="preserve"> как </w:t>
      </w:r>
      <w:r w:rsidR="00090555">
        <w:rPr>
          <w:rFonts w:ascii="Georgia" w:hAnsi="Georgia"/>
          <w:sz w:val="28"/>
          <w:szCs w:val="28"/>
        </w:rPr>
        <w:t xml:space="preserve">Спаситель, </w:t>
      </w:r>
      <w:r w:rsidR="00090555" w:rsidRPr="00146824">
        <w:rPr>
          <w:rFonts w:ascii="Georgia" w:hAnsi="Georgia"/>
          <w:sz w:val="28"/>
          <w:szCs w:val="28"/>
        </w:rPr>
        <w:t>не</w:t>
      </w:r>
      <w:r w:rsidRPr="00146824">
        <w:rPr>
          <w:rFonts w:ascii="Georgia" w:hAnsi="Georgia"/>
          <w:sz w:val="28"/>
          <w:szCs w:val="28"/>
        </w:rPr>
        <w:t xml:space="preserve"> по голосованию и не по воле случая, а по </w:t>
      </w:r>
      <w:r w:rsidRPr="00090555">
        <w:rPr>
          <w:rStyle w:val="--0"/>
        </w:rPr>
        <w:t xml:space="preserve">параметрам </w:t>
      </w:r>
      <w:r w:rsidRPr="00090555">
        <w:rPr>
          <w:rStyle w:val="--"/>
        </w:rPr>
        <w:t>соответствия</w:t>
      </w:r>
      <w:r w:rsidRPr="00146824">
        <w:rPr>
          <w:rFonts w:ascii="Georgia" w:hAnsi="Georgia"/>
          <w:sz w:val="28"/>
          <w:szCs w:val="28"/>
        </w:rPr>
        <w:t>. Там работает Человек, вписанный в замысел. Тот самый «сверхчеловек», если он действительно сверх, а не просто самозванец в поисках виртуальных аплодисментов. Ибо лгать себе — значит разрушать своё устройство на базовом уровне, уронить себя из системы в хаос.</w:t>
      </w:r>
    </w:p>
    <w:p w14:paraId="5CAA9B61" w14:textId="3F76B64C" w:rsidR="00E33E3A" w:rsidRPr="008F7F9B" w:rsidRDefault="003E2EC4" w:rsidP="00E33E3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3E2EC4">
        <w:rPr>
          <w:rFonts w:ascii="Georgia" w:hAnsi="Georgia"/>
          <w:color w:val="000000" w:themeColor="text1"/>
          <w:sz w:val="28"/>
          <w:szCs w:val="28"/>
        </w:rPr>
        <w:t xml:space="preserve">В системе </w:t>
      </w:r>
      <w:r w:rsidR="00955268" w:rsidRPr="00955268">
        <w:rPr>
          <w:rFonts w:ascii="Georgia" w:hAnsi="Georgia"/>
          <w:b/>
          <w:bCs/>
          <w:i/>
          <w:iCs/>
          <w:color w:val="000000" w:themeColor="text1"/>
          <w:sz w:val="28"/>
          <w:szCs w:val="28"/>
        </w:rPr>
        <w:t>причина-следствие,</w:t>
      </w:r>
      <w:r w:rsidRPr="003E2EC4">
        <w:rPr>
          <w:rFonts w:ascii="Georgia" w:hAnsi="Georgia"/>
          <w:color w:val="000000" w:themeColor="text1"/>
          <w:sz w:val="28"/>
          <w:szCs w:val="28"/>
        </w:rPr>
        <w:t xml:space="preserve"> как и в любой иной (если это система) – существует </w:t>
      </w:r>
      <w:r w:rsidRPr="00B042F9">
        <w:rPr>
          <w:rStyle w:val="--"/>
        </w:rPr>
        <w:t xml:space="preserve">обратная </w:t>
      </w:r>
      <w:r w:rsidRPr="00B042F9">
        <w:rPr>
          <w:rStyle w:val="--0"/>
        </w:rPr>
        <w:t>связь</w:t>
      </w:r>
      <w:r w:rsidRPr="003E2EC4">
        <w:rPr>
          <w:rFonts w:ascii="Georgia" w:hAnsi="Georgia"/>
          <w:color w:val="000000" w:themeColor="text1"/>
          <w:sz w:val="28"/>
          <w:szCs w:val="28"/>
        </w:rPr>
        <w:t xml:space="preserve">. </w:t>
      </w:r>
      <w:proofErr w:type="gramStart"/>
      <w:r w:rsidRPr="003E2EC4">
        <w:rPr>
          <w:rFonts w:ascii="Georgia" w:hAnsi="Georgia"/>
          <w:color w:val="000000" w:themeColor="text1"/>
          <w:sz w:val="28"/>
          <w:szCs w:val="28"/>
        </w:rPr>
        <w:t>То</w:t>
      </w:r>
      <w:proofErr w:type="gramEnd"/>
      <w:r w:rsidRPr="003E2EC4">
        <w:rPr>
          <w:rFonts w:ascii="Georgia" w:hAnsi="Georgia"/>
          <w:color w:val="000000" w:themeColor="text1"/>
          <w:sz w:val="28"/>
          <w:szCs w:val="28"/>
        </w:rPr>
        <w:t xml:space="preserve"> что вы делаете – чутко отзывается на входящем потоке причины с небольшим отставанием.  Да, еще один нюанс. В мирке человека представление о причине-следствии таково: причина – маленькая, а следствие – большое. Но </w:t>
      </w:r>
      <w:r w:rsidRPr="00033F2B">
        <w:rPr>
          <w:rStyle w:val="--0"/>
        </w:rPr>
        <w:t xml:space="preserve">это </w:t>
      </w:r>
      <w:r w:rsidRPr="00033F2B">
        <w:rPr>
          <w:rStyle w:val="--"/>
        </w:rPr>
        <w:t xml:space="preserve">неверное </w:t>
      </w:r>
      <w:r w:rsidRPr="003E2EC4">
        <w:rPr>
          <w:rFonts w:ascii="Georgia" w:hAnsi="Georgia"/>
          <w:color w:val="000000" w:themeColor="text1"/>
          <w:sz w:val="28"/>
          <w:szCs w:val="28"/>
        </w:rPr>
        <w:t xml:space="preserve">в корне представление. Причина всегда больше или равна ее порождению. Закон сохранения. Другое дело, что причина всегда имеет </w:t>
      </w:r>
      <w:r w:rsidRPr="00955268">
        <w:rPr>
          <w:rFonts w:ascii="Georgia" w:hAnsi="Georgia"/>
          <w:b/>
          <w:bCs/>
          <w:i/>
          <w:iCs/>
          <w:color w:val="000000" w:themeColor="text1"/>
          <w:sz w:val="28"/>
          <w:szCs w:val="28"/>
        </w:rPr>
        <w:t>мерность М</w:t>
      </w:r>
      <w:r w:rsidRPr="003E2EC4">
        <w:rPr>
          <w:rFonts w:ascii="Georgia" w:hAnsi="Georgia"/>
          <w:color w:val="000000" w:themeColor="text1"/>
          <w:sz w:val="28"/>
          <w:szCs w:val="28"/>
        </w:rPr>
        <w:t xml:space="preserve">, а следствие имеет </w:t>
      </w:r>
      <w:r w:rsidRPr="00955268">
        <w:rPr>
          <w:rFonts w:ascii="Georgia" w:hAnsi="Georgia"/>
          <w:b/>
          <w:bCs/>
          <w:i/>
          <w:iCs/>
          <w:color w:val="000000" w:themeColor="text1"/>
          <w:sz w:val="28"/>
          <w:szCs w:val="28"/>
        </w:rPr>
        <w:t>мерность М–1.</w:t>
      </w:r>
      <w:r w:rsidRPr="003E2EC4">
        <w:rPr>
          <w:rFonts w:ascii="Georgia" w:hAnsi="Georgia"/>
          <w:color w:val="000000" w:themeColor="text1"/>
          <w:sz w:val="28"/>
          <w:szCs w:val="28"/>
        </w:rPr>
        <w:t xml:space="preserve"> Качество переходит в количество. Поэтому для самих следствий </w:t>
      </w:r>
      <w:r w:rsidRPr="00955268">
        <w:rPr>
          <w:rFonts w:ascii="Georgia" w:hAnsi="Georgia"/>
          <w:b/>
          <w:bCs/>
          <w:i/>
          <w:iCs/>
          <w:color w:val="000000" w:themeColor="text1"/>
          <w:sz w:val="28"/>
          <w:szCs w:val="28"/>
        </w:rPr>
        <w:t>М–1</w:t>
      </w:r>
      <w:r w:rsidRPr="003E2EC4">
        <w:rPr>
          <w:rFonts w:ascii="Georgia" w:hAnsi="Georgia"/>
          <w:color w:val="000000" w:themeColor="text1"/>
          <w:sz w:val="28"/>
          <w:szCs w:val="28"/>
        </w:rPr>
        <w:t xml:space="preserve"> – следствий больше по количеству, чем причин, что и порождает указанное заблуждение. Или так: мы наблюдаем следствий столько, сколько способны, чтобы уравновесить видимую нами емкость причины. Человек</w:t>
      </w:r>
      <w:r w:rsidR="00866626">
        <w:rPr>
          <w:rFonts w:ascii="Georgia" w:hAnsi="Georgia"/>
          <w:color w:val="000000" w:themeColor="text1"/>
          <w:sz w:val="28"/>
          <w:szCs w:val="28"/>
        </w:rPr>
        <w:t>,</w:t>
      </w:r>
      <w:r w:rsidRPr="003E2EC4">
        <w:rPr>
          <w:rFonts w:ascii="Georgia" w:hAnsi="Georgia"/>
          <w:color w:val="000000" w:themeColor="text1"/>
          <w:sz w:val="28"/>
          <w:szCs w:val="28"/>
        </w:rPr>
        <w:t xml:space="preserve"> </w:t>
      </w:r>
      <w:r w:rsidRPr="00866626">
        <w:rPr>
          <w:rStyle w:val="--"/>
        </w:rPr>
        <w:t xml:space="preserve">не </w:t>
      </w:r>
      <w:r w:rsidRPr="00284100">
        <w:rPr>
          <w:rStyle w:val="--0"/>
        </w:rPr>
        <w:t xml:space="preserve">может </w:t>
      </w:r>
      <w:r w:rsidRPr="003E2EC4">
        <w:rPr>
          <w:rFonts w:ascii="Georgia" w:hAnsi="Georgia"/>
          <w:color w:val="000000" w:themeColor="text1"/>
          <w:sz w:val="28"/>
          <w:szCs w:val="28"/>
        </w:rPr>
        <w:t xml:space="preserve">понять, что качество всегда качество. А количество – количество. Они хоть и переходят друг в друга, но являются </w:t>
      </w:r>
      <w:r w:rsidRPr="00284100">
        <w:rPr>
          <w:rStyle w:val="--"/>
        </w:rPr>
        <w:t xml:space="preserve">несмешиваемыми </w:t>
      </w:r>
      <w:r w:rsidR="00284100" w:rsidRPr="00284100">
        <w:rPr>
          <w:rStyle w:val="--0"/>
        </w:rPr>
        <w:t>«</w:t>
      </w:r>
      <w:r w:rsidRPr="00284100">
        <w:rPr>
          <w:rStyle w:val="--0"/>
        </w:rPr>
        <w:t>жидкостями</w:t>
      </w:r>
      <w:r w:rsidR="00284100">
        <w:rPr>
          <w:rStyle w:val="--0"/>
        </w:rPr>
        <w:t>»</w:t>
      </w:r>
      <w:r w:rsidRPr="003E2EC4">
        <w:rPr>
          <w:rFonts w:ascii="Georgia" w:hAnsi="Georgia"/>
          <w:color w:val="000000" w:themeColor="text1"/>
          <w:sz w:val="28"/>
          <w:szCs w:val="28"/>
        </w:rPr>
        <w:t xml:space="preserve">. </w:t>
      </w:r>
      <w:r w:rsidR="00284100">
        <w:rPr>
          <w:rFonts w:ascii="Georgia" w:hAnsi="Georgia"/>
          <w:color w:val="000000" w:themeColor="text1"/>
          <w:sz w:val="28"/>
          <w:szCs w:val="28"/>
        </w:rPr>
        <w:t>Они - н</w:t>
      </w:r>
      <w:r w:rsidRPr="003E2EC4">
        <w:rPr>
          <w:rFonts w:ascii="Georgia" w:hAnsi="Georgia"/>
          <w:color w:val="000000" w:themeColor="text1"/>
          <w:sz w:val="28"/>
          <w:szCs w:val="28"/>
        </w:rPr>
        <w:t xml:space="preserve">есравнимы. Например: 1 кубометр равен скольки квадратным метрам? Тут понятно, а в жизни – нет. Это все оттого, что вы не мыслите измерениями, хотя ваш ум дан как раз </w:t>
      </w:r>
      <w:r w:rsidRPr="00284100">
        <w:rPr>
          <w:rStyle w:val="--0"/>
        </w:rPr>
        <w:t xml:space="preserve">для </w:t>
      </w:r>
      <w:r w:rsidRPr="00284100">
        <w:rPr>
          <w:rStyle w:val="--"/>
        </w:rPr>
        <w:t>этого.</w:t>
      </w:r>
      <w:r w:rsidR="00D01911">
        <w:rPr>
          <w:rFonts w:ascii="Georgia" w:hAnsi="Georgia"/>
          <w:color w:val="000000" w:themeColor="text1"/>
          <w:sz w:val="28"/>
          <w:szCs w:val="28"/>
        </w:rPr>
        <w:t xml:space="preserve">  </w:t>
      </w:r>
      <w:r w:rsidR="00061809" w:rsidRPr="00D01911">
        <w:rPr>
          <w:rFonts w:ascii="Georgia" w:hAnsi="Georgia"/>
          <w:sz w:val="28"/>
          <w:szCs w:val="28"/>
        </w:rPr>
        <w:t xml:space="preserve">Вот почему чудо ускользает от вашего взгляда. Потому что вы смотрите в одну мерность, а чудо разворачивается в другой. Потому что вы ждёте повторения — а оно уникально. Потому что вы хотите управления — а оно </w:t>
      </w:r>
      <w:r w:rsidR="00061809" w:rsidRPr="00385C3B">
        <w:rPr>
          <w:rStyle w:val="--0"/>
        </w:rPr>
        <w:t xml:space="preserve">требует </w:t>
      </w:r>
      <w:r w:rsidR="00061809" w:rsidRPr="00385C3B">
        <w:rPr>
          <w:rStyle w:val="--"/>
        </w:rPr>
        <w:t xml:space="preserve">сопричастности. </w:t>
      </w:r>
      <w:r w:rsidR="00061809" w:rsidRPr="00D01911">
        <w:rPr>
          <w:rFonts w:ascii="Georgia" w:hAnsi="Georgia"/>
          <w:sz w:val="28"/>
          <w:szCs w:val="28"/>
        </w:rPr>
        <w:t xml:space="preserve">Сопричастность — это когда не ты «что-то вызвал», а ты стал частью Плана, часть которого реализовалась </w:t>
      </w:r>
      <w:r w:rsidR="00061809" w:rsidRPr="00385C3B">
        <w:rPr>
          <w:rStyle w:val="--"/>
        </w:rPr>
        <w:t xml:space="preserve">через </w:t>
      </w:r>
      <w:r w:rsidR="00061809" w:rsidRPr="00385C3B">
        <w:rPr>
          <w:rStyle w:val="--0"/>
        </w:rPr>
        <w:t>тебя.</w:t>
      </w:r>
      <w:r w:rsidR="00061809" w:rsidRPr="00D01911">
        <w:rPr>
          <w:rFonts w:ascii="Georgia" w:hAnsi="Georgia"/>
          <w:sz w:val="28"/>
          <w:szCs w:val="28"/>
        </w:rPr>
        <w:t xml:space="preserve"> И тогда даже «твои» действия — это не твои действия. Это корректировка виртуальной реальности самой Системой — через тебя, в тебе и посредством тебя.</w:t>
      </w:r>
      <w:r w:rsidR="00D01911">
        <w:rPr>
          <w:rFonts w:ascii="Georgia" w:hAnsi="Georgia"/>
          <w:sz w:val="28"/>
          <w:szCs w:val="28"/>
        </w:rPr>
        <w:t xml:space="preserve"> </w:t>
      </w:r>
      <w:r w:rsidR="00061809" w:rsidRPr="00D01911">
        <w:rPr>
          <w:rFonts w:ascii="Georgia" w:hAnsi="Georgia"/>
          <w:sz w:val="28"/>
          <w:szCs w:val="28"/>
        </w:rPr>
        <w:t xml:space="preserve">Но это возможно только при одном условии: когда ты начинаешь </w:t>
      </w:r>
      <w:r w:rsidR="00061809" w:rsidRPr="00385C3B">
        <w:rPr>
          <w:rStyle w:val="--"/>
        </w:rPr>
        <w:t xml:space="preserve">наблюдать </w:t>
      </w:r>
      <w:r w:rsidR="00061809" w:rsidRPr="00385C3B">
        <w:rPr>
          <w:rStyle w:val="--0"/>
        </w:rPr>
        <w:t>по-настоящему</w:t>
      </w:r>
      <w:r w:rsidR="00061809" w:rsidRPr="00D01911">
        <w:rPr>
          <w:rFonts w:ascii="Georgia" w:hAnsi="Georgia"/>
          <w:sz w:val="28"/>
          <w:szCs w:val="28"/>
        </w:rPr>
        <w:t xml:space="preserve">. Когда ты видишь не просто события, но </w:t>
      </w:r>
      <w:r w:rsidR="00061809" w:rsidRPr="00385C3B">
        <w:rPr>
          <w:rFonts w:ascii="Georgia" w:hAnsi="Georgia"/>
          <w:sz w:val="28"/>
          <w:szCs w:val="28"/>
        </w:rPr>
        <w:t>их связи, их вероятность, их согласованность</w:t>
      </w:r>
      <w:r w:rsidR="00061809" w:rsidRPr="00D01911">
        <w:rPr>
          <w:rFonts w:ascii="Georgia" w:hAnsi="Georgia"/>
          <w:sz w:val="28"/>
          <w:szCs w:val="28"/>
        </w:rPr>
        <w:t xml:space="preserve">. Когда ты улавливаешь, как сила подстраивает реальность под тебя — или наоборот, выводит из неё ненужные </w:t>
      </w:r>
      <w:r w:rsidR="00061809" w:rsidRPr="00D01911">
        <w:rPr>
          <w:rFonts w:ascii="Georgia" w:hAnsi="Georgia"/>
          <w:sz w:val="28"/>
          <w:szCs w:val="28"/>
        </w:rPr>
        <w:lastRenderedPageBreak/>
        <w:t xml:space="preserve">фрагменты. Это и есть </w:t>
      </w:r>
      <w:r w:rsidR="00061809" w:rsidRPr="00385C3B">
        <w:rPr>
          <w:rStyle w:val="--0"/>
        </w:rPr>
        <w:t xml:space="preserve">закон </w:t>
      </w:r>
      <w:r w:rsidR="00061809" w:rsidRPr="00385C3B">
        <w:rPr>
          <w:rStyle w:val="--"/>
        </w:rPr>
        <w:t xml:space="preserve">обратной </w:t>
      </w:r>
      <w:r w:rsidR="00061809" w:rsidRPr="00385C3B">
        <w:rPr>
          <w:rStyle w:val="--0"/>
        </w:rPr>
        <w:t>связи</w:t>
      </w:r>
      <w:r w:rsidR="00061809" w:rsidRPr="00D01911">
        <w:rPr>
          <w:rFonts w:ascii="Georgia" w:hAnsi="Georgia"/>
          <w:sz w:val="28"/>
          <w:szCs w:val="28"/>
        </w:rPr>
        <w:t xml:space="preserve"> — закон, по которому причина, отдав импульс, </w:t>
      </w:r>
      <w:r w:rsidR="00061809" w:rsidRPr="00385C3B">
        <w:rPr>
          <w:rFonts w:ascii="Georgia" w:hAnsi="Georgia"/>
          <w:sz w:val="28"/>
          <w:szCs w:val="28"/>
        </w:rPr>
        <w:t>слушает,</w:t>
      </w:r>
      <w:r w:rsidR="00061809" w:rsidRPr="00D01911">
        <w:rPr>
          <w:rFonts w:ascii="Georgia" w:hAnsi="Georgia"/>
          <w:sz w:val="28"/>
          <w:szCs w:val="28"/>
        </w:rPr>
        <w:t xml:space="preserve"> как ему откликнулась её проекция. И меняет настройки, чтобы обновить курс.</w:t>
      </w:r>
      <w:r w:rsidR="00D01911">
        <w:rPr>
          <w:rFonts w:ascii="Georgia" w:hAnsi="Georgia"/>
          <w:sz w:val="28"/>
          <w:szCs w:val="28"/>
        </w:rPr>
        <w:t xml:space="preserve"> </w:t>
      </w:r>
      <w:r w:rsidR="00D01911" w:rsidRPr="00385C3B">
        <w:rPr>
          <w:rStyle w:val="--0"/>
        </w:rPr>
        <w:t>Э</w:t>
      </w:r>
      <w:r w:rsidR="00061809" w:rsidRPr="00385C3B">
        <w:rPr>
          <w:rStyle w:val="--0"/>
        </w:rPr>
        <w:t xml:space="preserve">то </w:t>
      </w:r>
      <w:r w:rsidR="00061809" w:rsidRPr="00385C3B">
        <w:rPr>
          <w:rStyle w:val="--"/>
        </w:rPr>
        <w:t>и есть</w:t>
      </w:r>
      <w:r w:rsidR="00061809" w:rsidRPr="00D01911">
        <w:rPr>
          <w:rFonts w:ascii="Georgia" w:hAnsi="Georgia"/>
          <w:sz w:val="28"/>
          <w:szCs w:val="28"/>
        </w:rPr>
        <w:t xml:space="preserve"> изменение Понимания. И энергии. И веры. Все эти явления — вовсе не принадлежность вашей воли. Это управляемые, програм</w:t>
      </w:r>
      <w:r w:rsidR="00385C3B">
        <w:rPr>
          <w:rFonts w:ascii="Georgia" w:hAnsi="Georgia"/>
          <w:sz w:val="28"/>
          <w:szCs w:val="28"/>
        </w:rPr>
        <w:t>м</w:t>
      </w:r>
      <w:r w:rsidR="00061809" w:rsidRPr="00D01911">
        <w:rPr>
          <w:rFonts w:ascii="Georgia" w:hAnsi="Georgia"/>
          <w:sz w:val="28"/>
          <w:szCs w:val="28"/>
        </w:rPr>
        <w:t xml:space="preserve">но </w:t>
      </w:r>
      <w:r w:rsidR="00385C3B">
        <w:rPr>
          <w:rFonts w:ascii="Georgia" w:hAnsi="Georgia"/>
          <w:sz w:val="28"/>
          <w:szCs w:val="28"/>
        </w:rPr>
        <w:t xml:space="preserve">– </w:t>
      </w:r>
      <w:r w:rsidR="00061809" w:rsidRPr="00D01911">
        <w:rPr>
          <w:rFonts w:ascii="Georgia" w:hAnsi="Georgia"/>
          <w:sz w:val="28"/>
          <w:szCs w:val="28"/>
        </w:rPr>
        <w:t xml:space="preserve">реализуемые процессы. Вами они </w:t>
      </w:r>
      <w:r w:rsidR="00061809" w:rsidRPr="00385C3B">
        <w:rPr>
          <w:rStyle w:val="--"/>
        </w:rPr>
        <w:t xml:space="preserve">не </w:t>
      </w:r>
      <w:r w:rsidR="00061809" w:rsidRPr="00385C3B">
        <w:rPr>
          <w:rStyle w:val="--0"/>
        </w:rPr>
        <w:t>создаются,</w:t>
      </w:r>
      <w:r w:rsidR="00061809" w:rsidRPr="00D01911">
        <w:rPr>
          <w:rFonts w:ascii="Georgia" w:hAnsi="Georgia"/>
          <w:sz w:val="28"/>
          <w:szCs w:val="28"/>
        </w:rPr>
        <w:t xml:space="preserve"> вами они </w:t>
      </w:r>
      <w:r w:rsidR="00061809" w:rsidRPr="00385C3B">
        <w:rPr>
          <w:rStyle w:val="--0"/>
        </w:rPr>
        <w:t xml:space="preserve">лишь </w:t>
      </w:r>
      <w:r w:rsidR="00061809" w:rsidRPr="00385C3B">
        <w:rPr>
          <w:rStyle w:val="--"/>
        </w:rPr>
        <w:t>осознаются</w:t>
      </w:r>
      <w:r w:rsidR="00061809" w:rsidRPr="00D01911">
        <w:rPr>
          <w:rFonts w:ascii="Georgia" w:hAnsi="Georgia"/>
          <w:sz w:val="28"/>
          <w:szCs w:val="28"/>
        </w:rPr>
        <w:t xml:space="preserve"> — в том случае, если вы способны. Способны видеть, мыслить, различать и действовать </w:t>
      </w:r>
      <w:r w:rsidR="00061809" w:rsidRPr="00D01911">
        <w:rPr>
          <w:rFonts w:ascii="Georgia" w:hAnsi="Georgia"/>
          <w:i/>
          <w:iCs/>
          <w:sz w:val="28"/>
          <w:szCs w:val="28"/>
        </w:rPr>
        <w:t xml:space="preserve">в </w:t>
      </w:r>
      <w:r w:rsidR="00061809" w:rsidRPr="00385C3B">
        <w:rPr>
          <w:rFonts w:ascii="Georgia" w:hAnsi="Georgia"/>
          <w:sz w:val="28"/>
          <w:szCs w:val="28"/>
        </w:rPr>
        <w:t>логике целого.</w:t>
      </w:r>
      <w:r w:rsidR="00D01911" w:rsidRPr="00D01911">
        <w:rPr>
          <w:rFonts w:ascii="Georgia" w:hAnsi="Georgia"/>
          <w:sz w:val="28"/>
          <w:szCs w:val="28"/>
        </w:rPr>
        <w:t xml:space="preserve"> </w:t>
      </w:r>
      <w:r w:rsidR="00061809" w:rsidRPr="00D01911">
        <w:rPr>
          <w:rFonts w:ascii="Georgia" w:hAnsi="Georgia"/>
          <w:sz w:val="28"/>
          <w:szCs w:val="28"/>
        </w:rPr>
        <w:t xml:space="preserve">В этом — новая точка отсчёта. С неё начинается совсем другое понимание: не как уяснение очередной истины, а как </w:t>
      </w:r>
      <w:r w:rsidR="00061809" w:rsidRPr="00385C3B">
        <w:rPr>
          <w:rStyle w:val="--"/>
        </w:rPr>
        <w:t xml:space="preserve">обретение </w:t>
      </w:r>
      <w:r w:rsidR="00061809" w:rsidRPr="00385C3B">
        <w:rPr>
          <w:rStyle w:val="--0"/>
        </w:rPr>
        <w:t>позиции</w:t>
      </w:r>
      <w:r w:rsidR="00061809" w:rsidRPr="00D01911">
        <w:rPr>
          <w:rFonts w:ascii="Georgia" w:hAnsi="Georgia"/>
          <w:sz w:val="28"/>
          <w:szCs w:val="28"/>
        </w:rPr>
        <w:t xml:space="preserve">, с которой знания наконец </w:t>
      </w:r>
      <w:r w:rsidR="00061809" w:rsidRPr="00385C3B">
        <w:rPr>
          <w:rFonts w:ascii="Georgia" w:hAnsi="Georgia"/>
          <w:sz w:val="28"/>
          <w:szCs w:val="28"/>
        </w:rPr>
        <w:t>становятся действием</w:t>
      </w:r>
      <w:r w:rsidR="00061809" w:rsidRPr="00D01911">
        <w:rPr>
          <w:rFonts w:ascii="Georgia" w:hAnsi="Georgia"/>
          <w:sz w:val="28"/>
          <w:szCs w:val="28"/>
        </w:rPr>
        <w:t xml:space="preserve">, и действие — </w:t>
      </w:r>
      <w:r w:rsidR="00061809" w:rsidRPr="00385C3B">
        <w:rPr>
          <w:rFonts w:ascii="Georgia" w:hAnsi="Georgia"/>
          <w:sz w:val="28"/>
          <w:szCs w:val="28"/>
        </w:rPr>
        <w:t>истинным.</w:t>
      </w:r>
      <w:r w:rsidR="00061809" w:rsidRPr="00D01911">
        <w:rPr>
          <w:rFonts w:ascii="Georgia" w:hAnsi="Georgia"/>
          <w:sz w:val="28"/>
          <w:szCs w:val="28"/>
        </w:rPr>
        <w:t xml:space="preserve"> Всё остальное — мнимость.</w:t>
      </w:r>
      <w:r w:rsidR="00E33E3A">
        <w:rPr>
          <w:rFonts w:ascii="Georgia" w:hAnsi="Georgia"/>
          <w:sz w:val="28"/>
          <w:szCs w:val="28"/>
        </w:rPr>
        <w:t xml:space="preserve"> </w:t>
      </w:r>
      <w:r w:rsidR="00E33E3A" w:rsidRPr="00E33E3A">
        <w:rPr>
          <w:rFonts w:ascii="Georgia" w:hAnsi="Georgia"/>
          <w:sz w:val="28"/>
          <w:szCs w:val="28"/>
        </w:rPr>
        <w:t xml:space="preserve">И если это будет понято, вы сможете </w:t>
      </w:r>
      <w:r w:rsidR="00E33E3A" w:rsidRPr="008F7F9B">
        <w:rPr>
          <w:rFonts w:ascii="Georgia" w:hAnsi="Georgia"/>
          <w:sz w:val="28"/>
          <w:szCs w:val="28"/>
        </w:rPr>
        <w:t>иначе осмыслить весь ход происходящих изменений.</w:t>
      </w:r>
      <w:r w:rsidR="00E33E3A" w:rsidRPr="00E33E3A">
        <w:rPr>
          <w:rFonts w:ascii="Georgia" w:hAnsi="Georgia"/>
          <w:sz w:val="28"/>
          <w:szCs w:val="28"/>
        </w:rPr>
        <w:t xml:space="preserve"> Потому что именно сейчас, когда старые системы разрушаются, открывается возможность </w:t>
      </w:r>
      <w:r w:rsidR="00E33E3A" w:rsidRPr="008F7F9B">
        <w:rPr>
          <w:rStyle w:val="--"/>
        </w:rPr>
        <w:t xml:space="preserve">перестроить </w:t>
      </w:r>
      <w:r w:rsidR="00E33E3A" w:rsidRPr="008F7F9B">
        <w:rPr>
          <w:rStyle w:val="--0"/>
        </w:rPr>
        <w:t>вектор</w:t>
      </w:r>
      <w:r w:rsidR="00E33E3A" w:rsidRPr="008F7F9B">
        <w:rPr>
          <w:rStyle w:val="--"/>
        </w:rPr>
        <w:t xml:space="preserve"> </w:t>
      </w:r>
      <w:r w:rsidR="00E33E3A" w:rsidRPr="008F7F9B">
        <w:rPr>
          <w:rFonts w:ascii="Georgia" w:hAnsi="Georgia"/>
          <w:sz w:val="28"/>
          <w:szCs w:val="28"/>
        </w:rPr>
        <w:t>своего мышления,</w:t>
      </w:r>
      <w:r w:rsidR="00E33E3A" w:rsidRPr="00E33E3A">
        <w:rPr>
          <w:rFonts w:ascii="Georgia" w:hAnsi="Georgia"/>
          <w:sz w:val="28"/>
          <w:szCs w:val="28"/>
        </w:rPr>
        <w:t xml:space="preserve"> обрести </w:t>
      </w:r>
      <w:r w:rsidR="00E33E3A" w:rsidRPr="008F7F9B">
        <w:rPr>
          <w:rFonts w:ascii="Georgia" w:hAnsi="Georgia"/>
          <w:sz w:val="28"/>
          <w:szCs w:val="28"/>
        </w:rPr>
        <w:t>новый уровень познания</w:t>
      </w:r>
      <w:r w:rsidR="00E33E3A" w:rsidRPr="00E33E3A">
        <w:rPr>
          <w:rFonts w:ascii="Georgia" w:hAnsi="Georgia"/>
          <w:sz w:val="28"/>
          <w:szCs w:val="28"/>
        </w:rPr>
        <w:t xml:space="preserve">, и применить его — </w:t>
      </w:r>
      <w:r w:rsidR="00E33E3A" w:rsidRPr="008F7F9B">
        <w:rPr>
          <w:rFonts w:ascii="Georgia" w:hAnsi="Georgia"/>
          <w:sz w:val="28"/>
          <w:szCs w:val="28"/>
        </w:rPr>
        <w:t xml:space="preserve">не ради победы в иллюзии, а ради участия в реальной трансформации Мира. </w:t>
      </w:r>
    </w:p>
    <w:p w14:paraId="59E9D772" w14:textId="3F2D06B2" w:rsidR="00E33E3A" w:rsidRDefault="00E33E3A" w:rsidP="00E16858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913C22">
        <w:rPr>
          <w:rFonts w:ascii="Georgia" w:hAnsi="Georgia"/>
          <w:sz w:val="28"/>
          <w:szCs w:val="28"/>
        </w:rPr>
        <w:t xml:space="preserve">    </w:t>
      </w:r>
      <w:r w:rsidRPr="00E33E3A">
        <w:rPr>
          <w:rFonts w:ascii="Georgia" w:hAnsi="Georgia"/>
          <w:sz w:val="28"/>
          <w:szCs w:val="28"/>
        </w:rPr>
        <w:t xml:space="preserve">Итак, если Чудо — это не нарушение, а исполнение высшего Закона, если знание — это не сумма сведений, а форма сонастроенности с Причиной, то и сам </w:t>
      </w:r>
      <w:r>
        <w:rPr>
          <w:rFonts w:ascii="Georgia" w:hAnsi="Georgia"/>
          <w:sz w:val="28"/>
          <w:szCs w:val="28"/>
        </w:rPr>
        <w:t>Ч</w:t>
      </w:r>
      <w:r w:rsidRPr="00E33E3A">
        <w:rPr>
          <w:rFonts w:ascii="Georgia" w:hAnsi="Georgia"/>
          <w:sz w:val="28"/>
          <w:szCs w:val="28"/>
        </w:rPr>
        <w:t>еловек — не субъект случайной биографии, а узел связей, которым Система оперирует для выравнивания поля смыслов.</w:t>
      </w:r>
      <w:r w:rsidR="00E16858">
        <w:rPr>
          <w:rFonts w:ascii="Georgia" w:hAnsi="Georgia"/>
          <w:sz w:val="28"/>
          <w:szCs w:val="28"/>
        </w:rPr>
        <w:t xml:space="preserve"> </w:t>
      </w:r>
      <w:r w:rsidRPr="00E33E3A">
        <w:rPr>
          <w:rFonts w:ascii="Georgia" w:hAnsi="Georgia"/>
          <w:sz w:val="28"/>
          <w:szCs w:val="28"/>
        </w:rPr>
        <w:t xml:space="preserve">Но это не умаляет его, напротив. Это </w:t>
      </w:r>
      <w:r w:rsidRPr="008F7F9B">
        <w:rPr>
          <w:rStyle w:val="--0"/>
        </w:rPr>
        <w:t xml:space="preserve">открывает </w:t>
      </w:r>
      <w:r w:rsidRPr="008F7F9B">
        <w:rPr>
          <w:rStyle w:val="--"/>
        </w:rPr>
        <w:t>ему</w:t>
      </w:r>
      <w:r w:rsidRPr="008F7F9B">
        <w:rPr>
          <w:rStyle w:val="--0"/>
        </w:rPr>
        <w:t xml:space="preserve"> Путь</w:t>
      </w:r>
      <w:r w:rsidRPr="00E33E3A">
        <w:rPr>
          <w:rFonts w:ascii="Georgia" w:hAnsi="Georgia"/>
          <w:sz w:val="28"/>
          <w:szCs w:val="28"/>
        </w:rPr>
        <w:t>.</w:t>
      </w:r>
      <w:r w:rsidR="00E16858">
        <w:rPr>
          <w:rFonts w:ascii="Georgia" w:hAnsi="Georgia"/>
          <w:sz w:val="28"/>
          <w:szCs w:val="28"/>
        </w:rPr>
        <w:t xml:space="preserve"> </w:t>
      </w:r>
      <w:r w:rsidRPr="00E33E3A">
        <w:rPr>
          <w:rFonts w:ascii="Georgia" w:hAnsi="Georgia"/>
          <w:sz w:val="28"/>
          <w:szCs w:val="28"/>
        </w:rPr>
        <w:t xml:space="preserve">Путь не к новой религии, не к следующей научной теории, не к очередному кумиру эпохи, а к тому, что всегда было — </w:t>
      </w:r>
      <w:r w:rsidRPr="008F7F9B">
        <w:rPr>
          <w:rStyle w:val="s1"/>
          <w:rFonts w:ascii="Georgia" w:hAnsi="Georgia"/>
          <w:sz w:val="28"/>
          <w:szCs w:val="28"/>
        </w:rPr>
        <w:t>к Программе Живого</w:t>
      </w:r>
      <w:r w:rsidRPr="008F7F9B">
        <w:rPr>
          <w:rFonts w:ascii="Georgia" w:hAnsi="Georgia"/>
          <w:sz w:val="28"/>
          <w:szCs w:val="28"/>
        </w:rPr>
        <w:t xml:space="preserve">, </w:t>
      </w:r>
      <w:r w:rsidRPr="00E33E3A">
        <w:rPr>
          <w:rFonts w:ascii="Georgia" w:hAnsi="Georgia"/>
          <w:sz w:val="28"/>
          <w:szCs w:val="28"/>
        </w:rPr>
        <w:t xml:space="preserve">которая теперь может быть запущена сознательно. Потому что если Смерть — это системная ошибка, то </w:t>
      </w:r>
      <w:r w:rsidRPr="008F7F9B">
        <w:rPr>
          <w:rStyle w:val="s1"/>
          <w:rFonts w:ascii="Georgia" w:hAnsi="Georgia"/>
          <w:sz w:val="28"/>
          <w:szCs w:val="28"/>
        </w:rPr>
        <w:t xml:space="preserve">Восстание </w:t>
      </w:r>
      <w:r w:rsidR="00A33803">
        <w:rPr>
          <w:rStyle w:val="s1"/>
          <w:rFonts w:ascii="Georgia" w:hAnsi="Georgia"/>
          <w:sz w:val="28"/>
          <w:szCs w:val="28"/>
        </w:rPr>
        <w:t>п</w:t>
      </w:r>
      <w:r w:rsidRPr="008F7F9B">
        <w:rPr>
          <w:rStyle w:val="s1"/>
          <w:rFonts w:ascii="Georgia" w:hAnsi="Georgia"/>
          <w:sz w:val="28"/>
          <w:szCs w:val="28"/>
        </w:rPr>
        <w:t>ротив Неё</w:t>
      </w:r>
      <w:r w:rsidRPr="00E33E3A">
        <w:rPr>
          <w:rFonts w:ascii="Georgia" w:hAnsi="Georgia"/>
          <w:sz w:val="28"/>
          <w:szCs w:val="28"/>
        </w:rPr>
        <w:t xml:space="preserve"> — не фантазия, а задача. </w:t>
      </w:r>
      <w:r w:rsidRPr="008F7F9B">
        <w:rPr>
          <w:rStyle w:val="s1"/>
          <w:rFonts w:ascii="Georgia" w:hAnsi="Georgia"/>
          <w:sz w:val="28"/>
          <w:szCs w:val="28"/>
        </w:rPr>
        <w:t>И она уже решается</w:t>
      </w:r>
      <w:r w:rsidRPr="00E33E3A">
        <w:rPr>
          <w:rStyle w:val="s1"/>
          <w:rFonts w:ascii="Georgia" w:hAnsi="Georgia"/>
          <w:b/>
          <w:bCs/>
          <w:sz w:val="28"/>
          <w:szCs w:val="28"/>
        </w:rPr>
        <w:t>.</w:t>
      </w:r>
      <w:r w:rsidR="00E16858">
        <w:rPr>
          <w:rFonts w:ascii="Georgia" w:hAnsi="Georgia"/>
          <w:sz w:val="28"/>
          <w:szCs w:val="28"/>
        </w:rPr>
        <w:t xml:space="preserve"> </w:t>
      </w:r>
      <w:r w:rsidRPr="00E33E3A">
        <w:rPr>
          <w:rFonts w:ascii="Georgia" w:hAnsi="Georgia"/>
          <w:sz w:val="28"/>
          <w:szCs w:val="28"/>
        </w:rPr>
        <w:t xml:space="preserve">Тот, кто это почувствовал, кто увидел иное в привычном, уже не сможет забыть. Не захочет вернуться назад. Потому что за гранью старости — не пустота, а новый Порядок, в котором </w:t>
      </w:r>
      <w:r w:rsidRPr="008F7F9B">
        <w:rPr>
          <w:rStyle w:val="s1"/>
          <w:rFonts w:ascii="Georgia" w:hAnsi="Georgia"/>
          <w:b/>
          <w:bCs/>
          <w:i/>
          <w:iCs/>
          <w:sz w:val="28"/>
          <w:szCs w:val="28"/>
        </w:rPr>
        <w:t>Смерть — только интерфейс</w:t>
      </w:r>
      <w:r w:rsidR="00913C22">
        <w:rPr>
          <w:rStyle w:val="s1"/>
          <w:rFonts w:ascii="Georgia" w:hAnsi="Georgia"/>
          <w:b/>
          <w:bCs/>
          <w:i/>
          <w:iCs/>
          <w:sz w:val="28"/>
          <w:szCs w:val="28"/>
        </w:rPr>
        <w:t xml:space="preserve">, </w:t>
      </w:r>
      <w:r w:rsidR="000C309B">
        <w:rPr>
          <w:rStyle w:val="s1"/>
          <w:rFonts w:ascii="Georgia" w:hAnsi="Georgia"/>
          <w:b/>
          <w:bCs/>
          <w:i/>
          <w:iCs/>
          <w:sz w:val="28"/>
          <w:szCs w:val="28"/>
        </w:rPr>
        <w:t xml:space="preserve">а </w:t>
      </w:r>
      <w:r w:rsidR="000C309B" w:rsidRPr="008F7F9B">
        <w:rPr>
          <w:rStyle w:val="s1"/>
          <w:rFonts w:ascii="Georgia" w:hAnsi="Georgia"/>
          <w:b/>
          <w:bCs/>
          <w:i/>
          <w:iCs/>
          <w:sz w:val="28"/>
          <w:szCs w:val="28"/>
        </w:rPr>
        <w:t>не</w:t>
      </w:r>
      <w:r w:rsidRPr="008F7F9B">
        <w:rPr>
          <w:rStyle w:val="s1"/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913C22">
        <w:rPr>
          <w:rStyle w:val="s1"/>
          <w:rFonts w:ascii="Georgia" w:hAnsi="Georgia"/>
          <w:b/>
          <w:bCs/>
          <w:i/>
          <w:iCs/>
          <w:sz w:val="28"/>
          <w:szCs w:val="28"/>
        </w:rPr>
        <w:t>И</w:t>
      </w:r>
      <w:r w:rsidRPr="008F7F9B">
        <w:rPr>
          <w:rStyle w:val="s1"/>
          <w:rFonts w:ascii="Georgia" w:hAnsi="Georgia"/>
          <w:b/>
          <w:bCs/>
          <w:i/>
          <w:iCs/>
          <w:sz w:val="28"/>
          <w:szCs w:val="28"/>
        </w:rPr>
        <w:t>стина</w:t>
      </w:r>
      <w:r w:rsidRPr="008F7F9B">
        <w:rPr>
          <w:rFonts w:ascii="Georgia" w:hAnsi="Georgia"/>
          <w:i/>
          <w:iCs/>
          <w:sz w:val="28"/>
          <w:szCs w:val="28"/>
        </w:rPr>
        <w:t>.</w:t>
      </w:r>
    </w:p>
    <w:p w14:paraId="0ED0C49D" w14:textId="77777777" w:rsidR="00D431EC" w:rsidRDefault="00D431EC" w:rsidP="0033334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0DEAD5B7" wp14:editId="626E94D7">
            <wp:simplePos x="0" y="0"/>
            <wp:positionH relativeFrom="column">
              <wp:posOffset>1905</wp:posOffset>
            </wp:positionH>
            <wp:positionV relativeFrom="paragraph">
              <wp:posOffset>269240</wp:posOffset>
            </wp:positionV>
            <wp:extent cx="4254500" cy="2768600"/>
            <wp:effectExtent l="0" t="0" r="0" b="0"/>
            <wp:wrapTight wrapText="bothSides">
              <wp:wrapPolygon edited="0">
                <wp:start x="0" y="0"/>
                <wp:lineTo x="0" y="21501"/>
                <wp:lineTo x="21536" y="21501"/>
                <wp:lineTo x="21536" y="0"/>
                <wp:lineTo x="0" y="0"/>
              </wp:wrapPolygon>
            </wp:wrapTight>
            <wp:docPr id="150467833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678330" name="Рисунок 150467833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50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887">
        <w:rPr>
          <w:rFonts w:ascii="Georgia" w:hAnsi="Georgia"/>
          <w:b/>
          <w:bCs/>
          <w:sz w:val="32"/>
          <w:szCs w:val="32"/>
        </w:rPr>
        <w:t xml:space="preserve">                  </w:t>
      </w:r>
      <w:r w:rsidR="00094F73" w:rsidRPr="000A2A15">
        <w:rPr>
          <w:rFonts w:ascii="Georgia" w:hAnsi="Georgia"/>
          <w:b/>
          <w:bCs/>
          <w:sz w:val="32"/>
          <w:szCs w:val="32"/>
        </w:rPr>
        <w:t>P. S.</w:t>
      </w:r>
      <w:r w:rsidR="000A2A15">
        <w:rPr>
          <w:rFonts w:ascii="Georgia" w:hAnsi="Georgia"/>
          <w:b/>
          <w:bCs/>
          <w:sz w:val="32"/>
          <w:szCs w:val="32"/>
        </w:rPr>
        <w:t xml:space="preserve"> </w:t>
      </w:r>
      <w:r w:rsidR="00642FFF">
        <w:rPr>
          <w:rFonts w:ascii="Georgia" w:hAnsi="Georgia"/>
          <w:b/>
          <w:bCs/>
          <w:sz w:val="32"/>
          <w:szCs w:val="32"/>
        </w:rPr>
        <w:t xml:space="preserve">    </w:t>
      </w:r>
      <w:r w:rsidR="00094F73" w:rsidRPr="000A2A15">
        <w:rPr>
          <w:rFonts w:ascii="Georgia" w:hAnsi="Georgia"/>
          <w:sz w:val="28"/>
          <w:szCs w:val="28"/>
        </w:rPr>
        <w:t xml:space="preserve">Когда текст этой статьи уже подходил к завершению, реальность – как это часто бывает – сделала шаг навстречу написанному. И не просто шаг, а явила одно из тех событий, что становятся </w:t>
      </w:r>
      <w:r w:rsidR="00094F73" w:rsidRPr="00642FFF">
        <w:rPr>
          <w:rStyle w:val="s1"/>
          <w:rFonts w:ascii="Georgia" w:hAnsi="Georgia"/>
          <w:sz w:val="28"/>
          <w:szCs w:val="28"/>
        </w:rPr>
        <w:t>ярчайшими подтверждениями</w:t>
      </w:r>
      <w:r>
        <w:rPr>
          <w:rStyle w:val="s1"/>
          <w:rFonts w:ascii="Georgia" w:hAnsi="Georgia"/>
          <w:sz w:val="28"/>
          <w:szCs w:val="28"/>
        </w:rPr>
        <w:t xml:space="preserve"> </w:t>
      </w:r>
      <w:r w:rsidR="00094F73" w:rsidRPr="00642FFF">
        <w:rPr>
          <w:rStyle w:val="s1"/>
          <w:rFonts w:ascii="Georgia" w:hAnsi="Georgia"/>
          <w:sz w:val="28"/>
          <w:szCs w:val="28"/>
        </w:rPr>
        <w:t>сказанного</w:t>
      </w:r>
      <w:r w:rsidR="00094F73" w:rsidRPr="00642FFF">
        <w:rPr>
          <w:rFonts w:ascii="Georgia" w:hAnsi="Georgia"/>
          <w:sz w:val="28"/>
          <w:szCs w:val="28"/>
        </w:rPr>
        <w:t xml:space="preserve">, встроенными в ткань мира как откровения для тех, кто </w:t>
      </w:r>
      <w:r w:rsidR="00094F73" w:rsidRPr="00642FFF">
        <w:rPr>
          <w:rStyle w:val="s1"/>
          <w:rFonts w:ascii="Georgia" w:hAnsi="Georgia"/>
          <w:sz w:val="28"/>
          <w:szCs w:val="28"/>
        </w:rPr>
        <w:t>умеет слышать не уш</w:t>
      </w:r>
      <w:r w:rsidR="00642FFF">
        <w:rPr>
          <w:rStyle w:val="s1"/>
          <w:rFonts w:ascii="Georgia" w:hAnsi="Georgia"/>
          <w:sz w:val="28"/>
          <w:szCs w:val="28"/>
        </w:rPr>
        <w:t>ами</w:t>
      </w:r>
      <w:r w:rsidR="00094F73" w:rsidRPr="00642FFF">
        <w:rPr>
          <w:rStyle w:val="s1"/>
          <w:rFonts w:ascii="Georgia" w:hAnsi="Georgia"/>
          <w:sz w:val="28"/>
          <w:szCs w:val="28"/>
        </w:rPr>
        <w:t>, а Пониманием</w:t>
      </w:r>
      <w:r w:rsidR="00094F73" w:rsidRPr="00642FFF">
        <w:rPr>
          <w:rFonts w:ascii="Georgia" w:hAnsi="Georgia"/>
          <w:sz w:val="28"/>
          <w:szCs w:val="28"/>
        </w:rPr>
        <w:t>.</w:t>
      </w:r>
      <w:r w:rsidR="00B93887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 xml:space="preserve"> </w:t>
      </w:r>
      <w:r w:rsidR="00094F73" w:rsidRPr="000A2A15">
        <w:rPr>
          <w:rFonts w:ascii="Georgia" w:hAnsi="Georgia"/>
          <w:sz w:val="28"/>
          <w:szCs w:val="28"/>
        </w:rPr>
        <w:t xml:space="preserve">Вчера, </w:t>
      </w:r>
      <w:r w:rsidR="00094F73" w:rsidRPr="00642FFF">
        <w:rPr>
          <w:rFonts w:ascii="Georgia" w:hAnsi="Georgia"/>
          <w:b/>
          <w:bCs/>
          <w:i/>
          <w:iCs/>
          <w:sz w:val="28"/>
          <w:szCs w:val="28"/>
        </w:rPr>
        <w:t>13 сентября 2025 года</w:t>
      </w:r>
      <w:r w:rsidR="00094F73" w:rsidRPr="000A2A15">
        <w:rPr>
          <w:rFonts w:ascii="Georgia" w:hAnsi="Georgia"/>
          <w:sz w:val="28"/>
          <w:szCs w:val="28"/>
        </w:rPr>
        <w:t xml:space="preserve">, в Лондоне произошло событие, которое в иных контекстах назвали бы </w:t>
      </w:r>
      <w:r w:rsidR="00642FFF">
        <w:rPr>
          <w:rFonts w:ascii="Georgia" w:hAnsi="Georgia"/>
          <w:sz w:val="28"/>
          <w:szCs w:val="28"/>
        </w:rPr>
        <w:lastRenderedPageBreak/>
        <w:t>«</w:t>
      </w:r>
      <w:r w:rsidR="00094F73" w:rsidRPr="000A2A15">
        <w:rPr>
          <w:rFonts w:ascii="Georgia" w:hAnsi="Georgia"/>
          <w:sz w:val="28"/>
          <w:szCs w:val="28"/>
        </w:rPr>
        <w:t>акцией протеста</w:t>
      </w:r>
      <w:r w:rsidR="00642FFF">
        <w:rPr>
          <w:rFonts w:ascii="Georgia" w:hAnsi="Georgia"/>
          <w:sz w:val="28"/>
          <w:szCs w:val="28"/>
        </w:rPr>
        <w:t>»</w:t>
      </w:r>
      <w:r w:rsidR="00094F73" w:rsidRPr="000A2A15">
        <w:rPr>
          <w:rFonts w:ascii="Georgia" w:hAnsi="Georgia"/>
          <w:sz w:val="28"/>
          <w:szCs w:val="28"/>
        </w:rPr>
        <w:t xml:space="preserve">. Поводом, как всегда, было объявлено что-то поверхностное – в данном случае, политика премьер-министра Великобритании в отношении </w:t>
      </w:r>
    </w:p>
    <w:p w14:paraId="589A1135" w14:textId="2DCCA312" w:rsidR="00D431EC" w:rsidRDefault="00D431EC" w:rsidP="0033334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inline distT="0" distB="0" distL="0" distR="0" wp14:anchorId="1E98A2B6" wp14:editId="69544F2E">
            <wp:extent cx="6858000" cy="3270250"/>
            <wp:effectExtent l="0" t="0" r="0" b="6350"/>
            <wp:docPr id="78812879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28798" name="Рисунок 78812879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4749" cy="331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8C383" w14:textId="2E69F237" w:rsidR="00180836" w:rsidRDefault="00180836" w:rsidP="0033334B">
      <w:pPr>
        <w:pStyle w:val="p1"/>
        <w:spacing w:before="0" w:beforeAutospacing="0" w:after="0" w:afterAutospacing="0" w:line="276" w:lineRule="auto"/>
        <w:jc w:val="both"/>
        <w:rPr>
          <w:rStyle w:val="s1"/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4DC34E55" wp14:editId="62E7F3A3">
            <wp:simplePos x="0" y="0"/>
            <wp:positionH relativeFrom="column">
              <wp:posOffset>3545205</wp:posOffset>
            </wp:positionH>
            <wp:positionV relativeFrom="paragraph">
              <wp:posOffset>1602105</wp:posOffset>
            </wp:positionV>
            <wp:extent cx="3131185" cy="2343150"/>
            <wp:effectExtent l="0" t="0" r="5715" b="6350"/>
            <wp:wrapTight wrapText="bothSides">
              <wp:wrapPolygon edited="0">
                <wp:start x="0" y="0"/>
                <wp:lineTo x="0" y="21541"/>
                <wp:lineTo x="21552" y="21541"/>
                <wp:lineTo x="21552" y="0"/>
                <wp:lineTo x="0" y="0"/>
              </wp:wrapPolygon>
            </wp:wrapTight>
            <wp:docPr id="112336344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363447" name="Рисунок 112336344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18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4F73" w:rsidRPr="000A2A15">
        <w:rPr>
          <w:rFonts w:ascii="Georgia" w:hAnsi="Georgia"/>
          <w:sz w:val="28"/>
          <w:szCs w:val="28"/>
        </w:rPr>
        <w:t>миграционного давления. СМИ, ведомые страхом своих кураторов</w:t>
      </w:r>
      <w:r w:rsidR="00F629A0">
        <w:rPr>
          <w:rFonts w:ascii="Georgia" w:hAnsi="Georgia"/>
          <w:sz w:val="28"/>
          <w:szCs w:val="28"/>
        </w:rPr>
        <w:t xml:space="preserve"> из числа так называемых «правителей</w:t>
      </w:r>
      <w:r w:rsidR="008521B3">
        <w:rPr>
          <w:rFonts w:ascii="Georgia" w:hAnsi="Georgia"/>
          <w:sz w:val="28"/>
          <w:szCs w:val="28"/>
        </w:rPr>
        <w:t>»</w:t>
      </w:r>
      <w:r w:rsidR="008521B3" w:rsidRPr="000A2A15">
        <w:rPr>
          <w:rFonts w:ascii="Georgia" w:hAnsi="Georgia"/>
          <w:sz w:val="28"/>
          <w:szCs w:val="28"/>
        </w:rPr>
        <w:t xml:space="preserve">, </w:t>
      </w:r>
      <w:r w:rsidR="008521B3">
        <w:rPr>
          <w:rFonts w:ascii="Georgia" w:hAnsi="Georgia"/>
          <w:sz w:val="28"/>
          <w:szCs w:val="28"/>
        </w:rPr>
        <w:t>привычно</w:t>
      </w:r>
      <w:r w:rsidR="00094F73" w:rsidRPr="000A2A15">
        <w:rPr>
          <w:rFonts w:ascii="Georgia" w:hAnsi="Georgia"/>
          <w:sz w:val="28"/>
          <w:szCs w:val="28"/>
        </w:rPr>
        <w:t xml:space="preserve"> попытались обесценить и занизить масштаб происходящего, назвав цифру: </w:t>
      </w:r>
      <w:r w:rsidR="00094F73" w:rsidRPr="00F629A0">
        <w:rPr>
          <w:rStyle w:val="s1"/>
          <w:rFonts w:ascii="Georgia" w:hAnsi="Georgia"/>
          <w:b/>
          <w:bCs/>
          <w:i/>
          <w:iCs/>
          <w:sz w:val="28"/>
          <w:szCs w:val="28"/>
        </w:rPr>
        <w:t>100–150 тысяч участников</w:t>
      </w:r>
      <w:r w:rsidR="00094F73" w:rsidRPr="00F629A0">
        <w:rPr>
          <w:rFonts w:ascii="Georgia" w:hAnsi="Georgia"/>
          <w:i/>
          <w:iCs/>
          <w:sz w:val="28"/>
          <w:szCs w:val="28"/>
        </w:rPr>
        <w:t>.</w:t>
      </w:r>
      <w:r w:rsidR="00F629A0">
        <w:rPr>
          <w:rFonts w:ascii="Georgia" w:hAnsi="Georgia"/>
          <w:i/>
          <w:iCs/>
          <w:sz w:val="28"/>
          <w:szCs w:val="28"/>
        </w:rPr>
        <w:t xml:space="preserve"> </w:t>
      </w:r>
      <w:r w:rsidR="00094F73" w:rsidRPr="00F629A0">
        <w:rPr>
          <w:rFonts w:ascii="Georgia" w:hAnsi="Georgia"/>
          <w:b/>
          <w:bCs/>
          <w:i/>
          <w:iCs/>
          <w:sz w:val="28"/>
          <w:szCs w:val="28"/>
        </w:rPr>
        <w:t xml:space="preserve">Но </w:t>
      </w:r>
      <w:r w:rsidR="00094F73" w:rsidRPr="00F629A0">
        <w:rPr>
          <w:rStyle w:val="s1"/>
          <w:rFonts w:ascii="Georgia" w:hAnsi="Georgia"/>
          <w:b/>
          <w:bCs/>
          <w:i/>
          <w:iCs/>
          <w:sz w:val="28"/>
          <w:szCs w:val="28"/>
        </w:rPr>
        <w:t xml:space="preserve">реальность </w:t>
      </w:r>
      <w:r w:rsidR="00094F73" w:rsidRPr="00F629A0">
        <w:rPr>
          <w:rStyle w:val="--"/>
        </w:rPr>
        <w:t xml:space="preserve">не </w:t>
      </w:r>
      <w:r w:rsidR="00094F73" w:rsidRPr="00F629A0">
        <w:rPr>
          <w:rStyle w:val="--0"/>
        </w:rPr>
        <w:t xml:space="preserve">поддаётся </w:t>
      </w:r>
      <w:r w:rsidR="00094F73" w:rsidRPr="00F629A0">
        <w:rPr>
          <w:rStyle w:val="s1"/>
          <w:rFonts w:ascii="Georgia" w:hAnsi="Georgia"/>
          <w:b/>
          <w:bCs/>
          <w:i/>
          <w:iCs/>
          <w:sz w:val="28"/>
          <w:szCs w:val="28"/>
        </w:rPr>
        <w:t>манипуляции цифрами</w:t>
      </w:r>
      <w:r w:rsidR="00094F73" w:rsidRPr="00F629A0">
        <w:rPr>
          <w:rFonts w:ascii="Georgia" w:hAnsi="Georgia"/>
          <w:b/>
          <w:bCs/>
          <w:i/>
          <w:iCs/>
          <w:sz w:val="28"/>
          <w:szCs w:val="28"/>
        </w:rPr>
        <w:t>.</w:t>
      </w:r>
      <w:r w:rsidR="00094F73" w:rsidRPr="000A2A15">
        <w:rPr>
          <w:rFonts w:ascii="Georgia" w:hAnsi="Georgia"/>
          <w:sz w:val="28"/>
          <w:szCs w:val="28"/>
        </w:rPr>
        <w:t xml:space="preserve"> Реальность, как структура причинной мерности, всегда вскрывается для того, кто находится в резонансе с Системой. Подтвержденный факт: </w:t>
      </w:r>
      <w:r w:rsidR="00094F73" w:rsidRPr="00F629A0">
        <w:rPr>
          <w:rStyle w:val="s1"/>
          <w:rFonts w:ascii="Georgia" w:hAnsi="Georgia"/>
          <w:b/>
          <w:bCs/>
          <w:i/>
          <w:iCs/>
          <w:sz w:val="28"/>
          <w:szCs w:val="28"/>
        </w:rPr>
        <w:t>в протесте приняли участие несколько миллионов человек</w:t>
      </w:r>
      <w:r w:rsidR="00F629A0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F629A0" w:rsidRPr="00F629A0">
        <w:rPr>
          <w:rStyle w:val="s1"/>
          <w:rFonts w:ascii="Georgia" w:hAnsi="Georgia"/>
          <w:sz w:val="28"/>
          <w:szCs w:val="28"/>
        </w:rPr>
        <w:t xml:space="preserve">(по последним данным – </w:t>
      </w:r>
      <w:r w:rsidR="00F629A0" w:rsidRPr="00C70A64">
        <w:rPr>
          <w:rStyle w:val="s1"/>
          <w:rFonts w:ascii="Georgia" w:hAnsi="Georgia"/>
          <w:b/>
          <w:bCs/>
          <w:i/>
          <w:iCs/>
          <w:sz w:val="28"/>
          <w:szCs w:val="28"/>
        </w:rPr>
        <w:t>более 3 миллионов</w:t>
      </w:r>
      <w:r w:rsidR="00F629A0" w:rsidRPr="00F629A0">
        <w:rPr>
          <w:rStyle w:val="s1"/>
          <w:rFonts w:ascii="Georgia" w:hAnsi="Georgia"/>
          <w:sz w:val="28"/>
          <w:szCs w:val="28"/>
        </w:rPr>
        <w:t>)</w:t>
      </w:r>
      <w:r w:rsidR="00094F73" w:rsidRPr="00F629A0">
        <w:rPr>
          <w:rFonts w:ascii="Georgia" w:hAnsi="Georgia"/>
          <w:sz w:val="28"/>
          <w:szCs w:val="28"/>
        </w:rPr>
        <w:t>.</w:t>
      </w:r>
      <w:r w:rsidR="00094F73" w:rsidRPr="000A2A15">
        <w:rPr>
          <w:rFonts w:ascii="Georgia" w:hAnsi="Georgia"/>
          <w:sz w:val="28"/>
          <w:szCs w:val="28"/>
        </w:rPr>
        <w:t xml:space="preserve"> </w:t>
      </w:r>
      <w:r w:rsidR="0033334B">
        <w:rPr>
          <w:rFonts w:ascii="Georgia" w:hAnsi="Georgia"/>
          <w:sz w:val="28"/>
          <w:szCs w:val="28"/>
        </w:rPr>
        <w:t>Они н</w:t>
      </w:r>
      <w:r w:rsidR="00094F73" w:rsidRPr="000A2A15">
        <w:rPr>
          <w:rFonts w:ascii="Georgia" w:hAnsi="Georgia"/>
          <w:sz w:val="28"/>
          <w:szCs w:val="28"/>
        </w:rPr>
        <w:t xml:space="preserve">е просто </w:t>
      </w:r>
      <w:r w:rsidR="0033334B">
        <w:rPr>
          <w:rFonts w:ascii="Georgia" w:hAnsi="Georgia"/>
          <w:sz w:val="28"/>
          <w:szCs w:val="28"/>
        </w:rPr>
        <w:t>«</w:t>
      </w:r>
      <w:r w:rsidR="00094F73" w:rsidRPr="000A2A15">
        <w:rPr>
          <w:rFonts w:ascii="Georgia" w:hAnsi="Georgia"/>
          <w:sz w:val="28"/>
          <w:szCs w:val="28"/>
        </w:rPr>
        <w:t>пришли на митинг</w:t>
      </w:r>
      <w:r w:rsidR="0033334B">
        <w:rPr>
          <w:rFonts w:ascii="Georgia" w:hAnsi="Georgia"/>
          <w:sz w:val="28"/>
          <w:szCs w:val="28"/>
        </w:rPr>
        <w:t>»</w:t>
      </w:r>
      <w:r w:rsidR="00094F73" w:rsidRPr="000A2A15">
        <w:rPr>
          <w:rFonts w:ascii="Georgia" w:hAnsi="Georgia"/>
          <w:sz w:val="28"/>
          <w:szCs w:val="28"/>
        </w:rPr>
        <w:t xml:space="preserve">, а вышли – </w:t>
      </w:r>
      <w:r w:rsidR="00094F73" w:rsidRPr="0033334B">
        <w:rPr>
          <w:rStyle w:val="s1"/>
          <w:rFonts w:ascii="Georgia" w:hAnsi="Georgia"/>
          <w:sz w:val="28"/>
          <w:szCs w:val="28"/>
        </w:rPr>
        <w:t xml:space="preserve">по зову </w:t>
      </w:r>
    </w:p>
    <w:p w14:paraId="2F7D7498" w14:textId="4744478D" w:rsidR="00094F73" w:rsidRPr="002321D1" w:rsidRDefault="0033334B" w:rsidP="0033334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s1"/>
          <w:rFonts w:ascii="Georgia" w:hAnsi="Georgia"/>
          <w:sz w:val="28"/>
          <w:szCs w:val="28"/>
        </w:rPr>
        <w:t>в</w:t>
      </w:r>
      <w:r w:rsidR="00094F73" w:rsidRPr="0033334B">
        <w:rPr>
          <w:rStyle w:val="s1"/>
          <w:rFonts w:ascii="Georgia" w:hAnsi="Georgia"/>
          <w:sz w:val="28"/>
          <w:szCs w:val="28"/>
        </w:rPr>
        <w:t>нутреннего</w:t>
      </w:r>
      <w:r w:rsidR="00094F73" w:rsidRPr="000A2A15">
        <w:rPr>
          <w:rFonts w:ascii="Georgia" w:hAnsi="Georgia"/>
          <w:sz w:val="28"/>
          <w:szCs w:val="28"/>
        </w:rPr>
        <w:t xml:space="preserve">, по </w:t>
      </w:r>
      <w:r>
        <w:rPr>
          <w:rFonts w:ascii="Georgia" w:hAnsi="Georgia"/>
          <w:sz w:val="28"/>
          <w:szCs w:val="28"/>
        </w:rPr>
        <w:t>«</w:t>
      </w:r>
      <w:r w:rsidR="00094F73" w:rsidRPr="000A2A15">
        <w:rPr>
          <w:rFonts w:ascii="Georgia" w:hAnsi="Georgia"/>
          <w:sz w:val="28"/>
          <w:szCs w:val="28"/>
        </w:rPr>
        <w:t>команде</w:t>
      </w:r>
      <w:r>
        <w:rPr>
          <w:rFonts w:ascii="Georgia" w:hAnsi="Georgia"/>
          <w:sz w:val="28"/>
          <w:szCs w:val="28"/>
        </w:rPr>
        <w:t>»</w:t>
      </w:r>
      <w:r w:rsidR="00094F73" w:rsidRPr="000A2A15">
        <w:rPr>
          <w:rFonts w:ascii="Georgia" w:hAnsi="Georgia"/>
          <w:sz w:val="28"/>
          <w:szCs w:val="28"/>
        </w:rPr>
        <w:t xml:space="preserve">, которая </w:t>
      </w:r>
      <w:r w:rsidR="00094F73" w:rsidRPr="0033334B">
        <w:rPr>
          <w:rStyle w:val="--"/>
        </w:rPr>
        <w:t xml:space="preserve">не </w:t>
      </w:r>
      <w:r w:rsidR="00094F73" w:rsidRPr="0033334B">
        <w:rPr>
          <w:rStyle w:val="--0"/>
        </w:rPr>
        <w:t>была</w:t>
      </w:r>
      <w:r w:rsidR="00094F73" w:rsidRPr="000A2A15">
        <w:rPr>
          <w:rFonts w:ascii="Georgia" w:hAnsi="Georgia"/>
          <w:sz w:val="28"/>
          <w:szCs w:val="28"/>
        </w:rPr>
        <w:t xml:space="preserve"> произнесена человеческим языком, но прозвучала в частотах тех, кто уже начал пробуждаться к своей истинной роли. Это был акт Системной синхронизации, </w:t>
      </w:r>
      <w:r w:rsidR="00094F73" w:rsidRPr="0033334B">
        <w:rPr>
          <w:rStyle w:val="s1"/>
          <w:rFonts w:ascii="Georgia" w:hAnsi="Georgia"/>
          <w:sz w:val="28"/>
          <w:szCs w:val="28"/>
        </w:rPr>
        <w:t>прямой ответ Силы</w:t>
      </w:r>
      <w:r w:rsidR="00094F73" w:rsidRPr="000A2A15">
        <w:rPr>
          <w:rFonts w:ascii="Georgia" w:hAnsi="Georgia"/>
          <w:sz w:val="28"/>
          <w:szCs w:val="28"/>
        </w:rPr>
        <w:t>, о механизмах которой говорилось в этой статье.</w:t>
      </w:r>
      <w:r>
        <w:rPr>
          <w:rFonts w:ascii="Georgia" w:hAnsi="Georgia"/>
          <w:sz w:val="28"/>
          <w:szCs w:val="28"/>
        </w:rPr>
        <w:t xml:space="preserve"> </w:t>
      </w:r>
      <w:r w:rsidR="00094F73" w:rsidRPr="000A2A15">
        <w:rPr>
          <w:rFonts w:ascii="Georgia" w:hAnsi="Georgia"/>
          <w:sz w:val="28"/>
          <w:szCs w:val="28"/>
        </w:rPr>
        <w:t xml:space="preserve">Так действуют процессы, когда </w:t>
      </w:r>
      <w:r w:rsidRPr="0033334B">
        <w:rPr>
          <w:rFonts w:ascii="Georgia" w:hAnsi="Georgia"/>
          <w:sz w:val="28"/>
          <w:szCs w:val="28"/>
        </w:rPr>
        <w:t>«</w:t>
      </w:r>
      <w:r w:rsidR="00094F73" w:rsidRPr="0033334B">
        <w:rPr>
          <w:rStyle w:val="s1"/>
          <w:rFonts w:ascii="Georgia" w:hAnsi="Georgia"/>
          <w:sz w:val="28"/>
          <w:szCs w:val="28"/>
        </w:rPr>
        <w:t>Святая Троица</w:t>
      </w:r>
      <w:r w:rsidRPr="0033334B">
        <w:rPr>
          <w:rStyle w:val="s1"/>
          <w:rFonts w:ascii="Georgia" w:hAnsi="Georgia"/>
          <w:sz w:val="28"/>
          <w:szCs w:val="28"/>
        </w:rPr>
        <w:t>»</w:t>
      </w:r>
      <w:r w:rsidR="00094F73" w:rsidRPr="0033334B">
        <w:rPr>
          <w:rStyle w:val="s1"/>
          <w:rFonts w:ascii="Georgia" w:hAnsi="Georgia"/>
          <w:sz w:val="28"/>
          <w:szCs w:val="28"/>
        </w:rPr>
        <w:t xml:space="preserve"> – </w:t>
      </w:r>
      <w:r w:rsidR="00180836">
        <w:rPr>
          <w:rStyle w:val="s1"/>
          <w:rFonts w:ascii="Georgia" w:hAnsi="Georgia"/>
          <w:sz w:val="28"/>
          <w:szCs w:val="28"/>
        </w:rPr>
        <w:t>(</w:t>
      </w:r>
      <w:r w:rsidR="00094F73" w:rsidRPr="0033334B">
        <w:rPr>
          <w:rStyle w:val="s1"/>
          <w:rFonts w:ascii="Georgia" w:hAnsi="Georgia"/>
          <w:sz w:val="28"/>
          <w:szCs w:val="28"/>
        </w:rPr>
        <w:t>Надсистема, Система и Подсистема</w:t>
      </w:r>
      <w:r w:rsidR="00180836">
        <w:rPr>
          <w:rStyle w:val="s1"/>
          <w:rFonts w:ascii="Georgia" w:hAnsi="Georgia"/>
          <w:sz w:val="28"/>
          <w:szCs w:val="28"/>
        </w:rPr>
        <w:t>)</w:t>
      </w:r>
      <w:r w:rsidR="00094F73" w:rsidRPr="000A2A15">
        <w:rPr>
          <w:rFonts w:ascii="Georgia" w:hAnsi="Georgia"/>
          <w:sz w:val="28"/>
          <w:szCs w:val="28"/>
        </w:rPr>
        <w:t xml:space="preserve"> – </w:t>
      </w:r>
      <w:r w:rsidR="00180836">
        <w:rPr>
          <w:rFonts w:ascii="Georgia" w:hAnsi="Georgia"/>
          <w:sz w:val="28"/>
          <w:szCs w:val="28"/>
        </w:rPr>
        <w:t>«</w:t>
      </w:r>
      <w:r w:rsidR="00094F73" w:rsidRPr="000A2A15">
        <w:rPr>
          <w:rFonts w:ascii="Georgia" w:hAnsi="Georgia"/>
          <w:sz w:val="28"/>
          <w:szCs w:val="28"/>
        </w:rPr>
        <w:t>срабатыва</w:t>
      </w:r>
      <w:r w:rsidR="008521B3">
        <w:rPr>
          <w:rFonts w:ascii="Georgia" w:hAnsi="Georgia"/>
          <w:sz w:val="28"/>
          <w:szCs w:val="28"/>
        </w:rPr>
        <w:t>е</w:t>
      </w:r>
      <w:r w:rsidR="00094F73" w:rsidRPr="000A2A15">
        <w:rPr>
          <w:rFonts w:ascii="Georgia" w:hAnsi="Georgia"/>
          <w:sz w:val="28"/>
          <w:szCs w:val="28"/>
        </w:rPr>
        <w:t>т</w:t>
      </w:r>
      <w:r w:rsidR="00180836">
        <w:rPr>
          <w:rFonts w:ascii="Georgia" w:hAnsi="Georgia"/>
          <w:sz w:val="28"/>
          <w:szCs w:val="28"/>
        </w:rPr>
        <w:t>»</w:t>
      </w:r>
      <w:r w:rsidR="00094F73" w:rsidRPr="000A2A15">
        <w:rPr>
          <w:rFonts w:ascii="Georgia" w:hAnsi="Georgia"/>
          <w:sz w:val="28"/>
          <w:szCs w:val="28"/>
        </w:rPr>
        <w:t xml:space="preserve">, используя </w:t>
      </w:r>
      <w:r w:rsidR="00094F73" w:rsidRPr="0033334B">
        <w:rPr>
          <w:rStyle w:val="--"/>
        </w:rPr>
        <w:t xml:space="preserve">пробуждённые </w:t>
      </w:r>
      <w:r w:rsidR="00094F73" w:rsidRPr="0033334B">
        <w:rPr>
          <w:rStyle w:val="--0"/>
        </w:rPr>
        <w:t>осознания</w:t>
      </w:r>
      <w:r w:rsidR="00094F73" w:rsidRPr="000A2A15">
        <w:rPr>
          <w:rFonts w:ascii="Georgia" w:hAnsi="Georgia"/>
          <w:sz w:val="28"/>
          <w:szCs w:val="28"/>
        </w:rPr>
        <w:t xml:space="preserve"> как </w:t>
      </w:r>
      <w:r w:rsidR="00094F73" w:rsidRPr="0033334B">
        <w:rPr>
          <w:rStyle w:val="s1"/>
          <w:rFonts w:ascii="Georgia" w:hAnsi="Georgia"/>
          <w:sz w:val="28"/>
          <w:szCs w:val="28"/>
        </w:rPr>
        <w:t>оперативные модули корректировки виртуальной реальности</w:t>
      </w:r>
      <w:r w:rsidR="00094F73" w:rsidRPr="0033334B">
        <w:rPr>
          <w:rFonts w:ascii="Georgia" w:hAnsi="Georgia"/>
          <w:sz w:val="28"/>
          <w:szCs w:val="28"/>
        </w:rPr>
        <w:t>.</w:t>
      </w:r>
      <w:r w:rsidR="00094F73" w:rsidRPr="000A2A15">
        <w:rPr>
          <w:rFonts w:ascii="Georgia" w:hAnsi="Georgia"/>
          <w:sz w:val="28"/>
          <w:szCs w:val="28"/>
        </w:rPr>
        <w:t xml:space="preserve"> И никакой премьер-министр, никакие </w:t>
      </w:r>
      <w:r>
        <w:rPr>
          <w:rFonts w:ascii="Georgia" w:hAnsi="Georgia"/>
          <w:sz w:val="28"/>
          <w:szCs w:val="28"/>
        </w:rPr>
        <w:t>СМИ</w:t>
      </w:r>
      <w:r w:rsidR="00094F73" w:rsidRPr="000A2A15">
        <w:rPr>
          <w:rFonts w:ascii="Georgia" w:hAnsi="Georgia"/>
          <w:sz w:val="28"/>
          <w:szCs w:val="28"/>
        </w:rPr>
        <w:t xml:space="preserve"> и ни одна сила старого мира не способны предотвратить этот выход, потому что </w:t>
      </w:r>
      <w:r w:rsidR="00094F73" w:rsidRPr="002321D1">
        <w:rPr>
          <w:rStyle w:val="s1"/>
          <w:rFonts w:ascii="Georgia" w:hAnsi="Georgia"/>
          <w:sz w:val="28"/>
          <w:szCs w:val="28"/>
        </w:rPr>
        <w:t xml:space="preserve">человек </w:t>
      </w:r>
      <w:r w:rsidR="00094F73" w:rsidRPr="002321D1">
        <w:rPr>
          <w:rStyle w:val="--"/>
        </w:rPr>
        <w:t xml:space="preserve">не </w:t>
      </w:r>
      <w:r w:rsidR="00094F73" w:rsidRPr="002321D1">
        <w:rPr>
          <w:rStyle w:val="--0"/>
        </w:rPr>
        <w:t>вышел</w:t>
      </w:r>
      <w:r w:rsidR="00094F73" w:rsidRPr="002321D1">
        <w:rPr>
          <w:rStyle w:val="s1"/>
          <w:rFonts w:ascii="Georgia" w:hAnsi="Georgia"/>
          <w:color w:val="EE0000"/>
          <w:sz w:val="28"/>
          <w:szCs w:val="28"/>
        </w:rPr>
        <w:t xml:space="preserve"> </w:t>
      </w:r>
      <w:r w:rsidR="00094F73" w:rsidRPr="002321D1">
        <w:rPr>
          <w:rStyle w:val="s1"/>
          <w:rFonts w:ascii="Georgia" w:hAnsi="Georgia"/>
          <w:sz w:val="28"/>
          <w:szCs w:val="28"/>
        </w:rPr>
        <w:t xml:space="preserve">по приказу — он вышел по </w:t>
      </w:r>
      <w:r w:rsidR="00094F73" w:rsidRPr="002321D1">
        <w:rPr>
          <w:rStyle w:val="--0"/>
        </w:rPr>
        <w:t xml:space="preserve">прямому </w:t>
      </w:r>
      <w:r w:rsidR="00094F73" w:rsidRPr="002321D1">
        <w:rPr>
          <w:rStyle w:val="--"/>
        </w:rPr>
        <w:t>импульсу</w:t>
      </w:r>
      <w:r w:rsidR="00094F73" w:rsidRPr="002321D1">
        <w:rPr>
          <w:rStyle w:val="s1"/>
          <w:rFonts w:ascii="Georgia" w:hAnsi="Georgia"/>
          <w:sz w:val="28"/>
          <w:szCs w:val="28"/>
        </w:rPr>
        <w:t xml:space="preserve"> из причинного уровня</w:t>
      </w:r>
      <w:r w:rsidR="00094F73" w:rsidRPr="002321D1">
        <w:rPr>
          <w:rFonts w:ascii="Georgia" w:hAnsi="Georgia"/>
          <w:sz w:val="28"/>
          <w:szCs w:val="28"/>
        </w:rPr>
        <w:t>.</w:t>
      </w:r>
    </w:p>
    <w:p w14:paraId="5A10A8AC" w14:textId="5806619A" w:rsidR="00094F73" w:rsidRPr="000A2A15" w:rsidRDefault="002321D1" w:rsidP="000A2A15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</w:t>
      </w:r>
      <w:r w:rsidR="00094F73" w:rsidRPr="000A2A15">
        <w:rPr>
          <w:rFonts w:ascii="Georgia" w:hAnsi="Georgia"/>
          <w:sz w:val="28"/>
          <w:szCs w:val="28"/>
        </w:rPr>
        <w:t xml:space="preserve">Кто может подкупить миллион? Кто способен организовать выход таких масс, если за этим не стоит то, что </w:t>
      </w:r>
      <w:r w:rsidR="00094F73" w:rsidRPr="002321D1">
        <w:rPr>
          <w:rStyle w:val="--"/>
        </w:rPr>
        <w:t xml:space="preserve">больше </w:t>
      </w:r>
      <w:r w:rsidR="00094F73" w:rsidRPr="002321D1">
        <w:rPr>
          <w:rStyle w:val="--0"/>
        </w:rPr>
        <w:t>человека</w:t>
      </w:r>
      <w:r>
        <w:rPr>
          <w:rStyle w:val="--0"/>
        </w:rPr>
        <w:t xml:space="preserve"> </w:t>
      </w:r>
      <w:r>
        <w:rPr>
          <w:rFonts w:ascii="Georgia" w:hAnsi="Georgia"/>
          <w:sz w:val="28"/>
          <w:szCs w:val="28"/>
        </w:rPr>
        <w:t xml:space="preserve">и </w:t>
      </w:r>
      <w:r w:rsidR="00094F73" w:rsidRPr="000A2A15">
        <w:rPr>
          <w:rFonts w:ascii="Georgia" w:hAnsi="Georgia"/>
          <w:sz w:val="28"/>
          <w:szCs w:val="28"/>
        </w:rPr>
        <w:t>действует</w:t>
      </w:r>
      <w:r>
        <w:rPr>
          <w:rFonts w:ascii="Georgia" w:hAnsi="Georgia"/>
          <w:sz w:val="28"/>
          <w:szCs w:val="28"/>
        </w:rPr>
        <w:t xml:space="preserve"> оно</w:t>
      </w:r>
      <w:r w:rsidR="00094F73" w:rsidRPr="000A2A15">
        <w:rPr>
          <w:rFonts w:ascii="Georgia" w:hAnsi="Georgia"/>
          <w:sz w:val="28"/>
          <w:szCs w:val="28"/>
        </w:rPr>
        <w:t xml:space="preserve"> </w:t>
      </w:r>
      <w:r w:rsidR="00094F73" w:rsidRPr="002321D1">
        <w:rPr>
          <w:rStyle w:val="s1"/>
          <w:rFonts w:ascii="Georgia" w:hAnsi="Georgia"/>
          <w:sz w:val="28"/>
          <w:szCs w:val="28"/>
        </w:rPr>
        <w:t xml:space="preserve">через </w:t>
      </w:r>
      <w:r w:rsidR="00094F73" w:rsidRPr="002321D1">
        <w:rPr>
          <w:rStyle w:val="s1"/>
          <w:rFonts w:ascii="Georgia" w:hAnsi="Georgia"/>
          <w:sz w:val="28"/>
          <w:szCs w:val="28"/>
        </w:rPr>
        <w:lastRenderedPageBreak/>
        <w:t>него</w:t>
      </w:r>
      <w:r w:rsidR="00094F73" w:rsidRPr="002321D1">
        <w:rPr>
          <w:rFonts w:ascii="Georgia" w:hAnsi="Georgia"/>
          <w:sz w:val="28"/>
          <w:szCs w:val="28"/>
        </w:rPr>
        <w:t>?</w:t>
      </w:r>
      <w:r w:rsidR="00094F73" w:rsidRPr="000A2A15">
        <w:rPr>
          <w:rFonts w:ascii="Georgia" w:hAnsi="Georgia"/>
          <w:sz w:val="28"/>
          <w:szCs w:val="28"/>
        </w:rPr>
        <w:t xml:space="preserve"> Это и есть прямое действие </w:t>
      </w:r>
      <w:r w:rsidR="00094F73" w:rsidRPr="002321D1">
        <w:rPr>
          <w:rStyle w:val="s1"/>
          <w:rFonts w:ascii="Georgia" w:hAnsi="Georgia"/>
          <w:sz w:val="28"/>
          <w:szCs w:val="28"/>
        </w:rPr>
        <w:t>Системы Управления</w:t>
      </w:r>
      <w:r w:rsidR="00094F73" w:rsidRPr="000A2A15">
        <w:rPr>
          <w:rFonts w:ascii="Georgia" w:hAnsi="Georgia"/>
          <w:sz w:val="28"/>
          <w:szCs w:val="28"/>
        </w:rPr>
        <w:t xml:space="preserve">, реализующей события не как отклик на желания толпы, а как </w:t>
      </w:r>
      <w:r w:rsidR="00094F73" w:rsidRPr="002321D1">
        <w:rPr>
          <w:rFonts w:ascii="Georgia" w:hAnsi="Georgia"/>
          <w:b/>
          <w:bCs/>
          <w:i/>
          <w:iCs/>
          <w:sz w:val="28"/>
          <w:szCs w:val="28"/>
        </w:rPr>
        <w:t xml:space="preserve">исполнение </w:t>
      </w:r>
      <w:r w:rsidR="00094F73" w:rsidRPr="002321D1">
        <w:rPr>
          <w:rStyle w:val="s1"/>
          <w:rFonts w:ascii="Georgia" w:hAnsi="Georgia"/>
          <w:b/>
          <w:bCs/>
          <w:i/>
          <w:iCs/>
          <w:sz w:val="28"/>
          <w:szCs w:val="28"/>
        </w:rPr>
        <w:t>Высшего Протокола</w:t>
      </w:r>
      <w:r w:rsidR="00094F73" w:rsidRPr="000A2A15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094F73" w:rsidRPr="000A2A15">
        <w:rPr>
          <w:rFonts w:ascii="Georgia" w:hAnsi="Georgia"/>
          <w:sz w:val="28"/>
          <w:szCs w:val="28"/>
        </w:rPr>
        <w:t xml:space="preserve">И если вам хочется знать, когда всё это началось — </w:t>
      </w:r>
      <w:r w:rsidR="00094F73" w:rsidRPr="002321D1">
        <w:rPr>
          <w:rStyle w:val="s1"/>
          <w:rFonts w:ascii="Georgia" w:hAnsi="Georgia"/>
          <w:sz w:val="28"/>
          <w:szCs w:val="28"/>
        </w:rPr>
        <w:t>ищите детонацию в прошлом</w:t>
      </w:r>
      <w:r w:rsidR="00094F73" w:rsidRPr="000A2A15">
        <w:rPr>
          <w:rFonts w:ascii="Georgia" w:hAnsi="Georgia"/>
          <w:sz w:val="28"/>
          <w:szCs w:val="28"/>
        </w:rPr>
        <w:t xml:space="preserve">. Многомерная причина — не в этом митинге и не в сегодняшнем премьер-министре. Всё началось раньше — </w:t>
      </w:r>
      <w:r w:rsidR="00094F73" w:rsidRPr="002321D1">
        <w:rPr>
          <w:rStyle w:val="s1"/>
          <w:rFonts w:ascii="Georgia" w:hAnsi="Georgia"/>
          <w:b/>
          <w:bCs/>
          <w:i/>
          <w:iCs/>
          <w:sz w:val="28"/>
          <w:szCs w:val="28"/>
        </w:rPr>
        <w:t>в 2012–2014 годах</w:t>
      </w:r>
      <w:r w:rsidR="00094F73" w:rsidRPr="000A2A15">
        <w:rPr>
          <w:rFonts w:ascii="Georgia" w:hAnsi="Georgia"/>
          <w:sz w:val="28"/>
          <w:szCs w:val="28"/>
        </w:rPr>
        <w:t xml:space="preserve">, на земле, которую давно уже нельзя называть просто географией — </w:t>
      </w:r>
      <w:r w:rsidR="00094F73" w:rsidRPr="002321D1">
        <w:rPr>
          <w:rStyle w:val="--0"/>
        </w:rPr>
        <w:t xml:space="preserve">на </w:t>
      </w:r>
      <w:r w:rsidR="00094F73" w:rsidRPr="002321D1">
        <w:rPr>
          <w:rStyle w:val="--"/>
        </w:rPr>
        <w:t>Украине.</w:t>
      </w:r>
      <w:r w:rsidR="00094F73" w:rsidRPr="000A2A15">
        <w:rPr>
          <w:rFonts w:ascii="Georgia" w:hAnsi="Georgia"/>
          <w:sz w:val="28"/>
          <w:szCs w:val="28"/>
        </w:rPr>
        <w:t xml:space="preserve"> Именно там в энергополях мира была поставлена точка бифуркации, от которой пошёл </w:t>
      </w:r>
      <w:r w:rsidR="008F256E" w:rsidRPr="008F256E">
        <w:rPr>
          <w:rStyle w:val="--"/>
        </w:rPr>
        <w:t>«</w:t>
      </w:r>
      <w:r w:rsidR="00094F73" w:rsidRPr="008F256E">
        <w:rPr>
          <w:rStyle w:val="--"/>
        </w:rPr>
        <w:t>вихрь</w:t>
      </w:r>
      <w:r w:rsidR="008F256E">
        <w:rPr>
          <w:rStyle w:val="--"/>
        </w:rPr>
        <w:t>»</w:t>
      </w:r>
      <w:r w:rsidR="00094F73" w:rsidRPr="008F256E">
        <w:rPr>
          <w:rStyle w:val="--0"/>
        </w:rPr>
        <w:t xml:space="preserve"> событий</w:t>
      </w:r>
      <w:r w:rsidR="00094F73" w:rsidRPr="000A2A15">
        <w:rPr>
          <w:rFonts w:ascii="Georgia" w:hAnsi="Georgia"/>
          <w:sz w:val="28"/>
          <w:szCs w:val="28"/>
        </w:rPr>
        <w:t xml:space="preserve">, идущий через всю </w:t>
      </w:r>
      <w:r w:rsidR="008521B3">
        <w:rPr>
          <w:rFonts w:ascii="Georgia" w:hAnsi="Georgia"/>
          <w:sz w:val="28"/>
          <w:szCs w:val="28"/>
        </w:rPr>
        <w:t>П</w:t>
      </w:r>
      <w:r w:rsidR="00094F73" w:rsidRPr="000A2A15">
        <w:rPr>
          <w:rFonts w:ascii="Georgia" w:hAnsi="Georgia"/>
          <w:sz w:val="28"/>
          <w:szCs w:val="28"/>
        </w:rPr>
        <w:t>ланету, перераспределяя поля, пробуждая спящих и разделяя тех, кто должен быть разделён.</w:t>
      </w:r>
    </w:p>
    <w:p w14:paraId="0386C1FD" w14:textId="367A7841" w:rsidR="00094F73" w:rsidRPr="00911182" w:rsidRDefault="00911182" w:rsidP="0091118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b/>
          <w:bCs/>
          <w:i/>
          <w:iCs/>
          <w:sz w:val="28"/>
          <w:szCs w:val="28"/>
        </w:rPr>
        <w:t xml:space="preserve">            </w:t>
      </w:r>
      <w:r w:rsidR="00094F73" w:rsidRPr="008F256E">
        <w:rPr>
          <w:rFonts w:ascii="Georgia" w:hAnsi="Georgia"/>
          <w:b/>
          <w:bCs/>
          <w:i/>
          <w:iCs/>
          <w:sz w:val="28"/>
          <w:szCs w:val="28"/>
        </w:rPr>
        <w:t>Подумайте над этим.</w:t>
      </w:r>
      <w:r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094F73" w:rsidRPr="000A2A15">
        <w:rPr>
          <w:rFonts w:ascii="Georgia" w:hAnsi="Georgia"/>
          <w:sz w:val="28"/>
          <w:szCs w:val="28"/>
        </w:rPr>
        <w:t>Подумайте не фактами, а связями между ними.</w:t>
      </w:r>
      <w:r w:rsidR="008F256E">
        <w:rPr>
          <w:rFonts w:ascii="Georgia" w:hAnsi="Georgia"/>
          <w:sz w:val="28"/>
          <w:szCs w:val="28"/>
        </w:rPr>
        <w:t xml:space="preserve"> </w:t>
      </w:r>
      <w:r w:rsidR="00094F73" w:rsidRPr="000A2A15">
        <w:rPr>
          <w:rFonts w:ascii="Georgia" w:hAnsi="Georgia"/>
          <w:sz w:val="28"/>
          <w:szCs w:val="28"/>
        </w:rPr>
        <w:t xml:space="preserve">И если увидите, что произошло — вы тоже услышали </w:t>
      </w:r>
      <w:r w:rsidR="008F256E">
        <w:rPr>
          <w:rFonts w:ascii="Georgia" w:hAnsi="Georgia"/>
          <w:sz w:val="28"/>
          <w:szCs w:val="28"/>
        </w:rPr>
        <w:t xml:space="preserve">некий </w:t>
      </w:r>
      <w:r w:rsidR="00094F73" w:rsidRPr="000A2A15">
        <w:rPr>
          <w:rFonts w:ascii="Georgia" w:hAnsi="Georgia"/>
          <w:sz w:val="28"/>
          <w:szCs w:val="28"/>
        </w:rPr>
        <w:t>зов</w:t>
      </w:r>
      <w:r w:rsidR="008F256E">
        <w:rPr>
          <w:rFonts w:ascii="Georgia" w:hAnsi="Georgia"/>
          <w:sz w:val="28"/>
          <w:szCs w:val="28"/>
        </w:rPr>
        <w:t xml:space="preserve">… </w:t>
      </w:r>
      <w:r w:rsidR="00094F73" w:rsidRPr="000A2A15">
        <w:rPr>
          <w:rFonts w:ascii="Georgia" w:hAnsi="Georgia"/>
          <w:sz w:val="28"/>
          <w:szCs w:val="28"/>
        </w:rPr>
        <w:t>И тогда следующая статья — уже для вас.</w:t>
      </w:r>
    </w:p>
    <w:p w14:paraId="07B8B940" w14:textId="77777777" w:rsidR="00094F73" w:rsidRPr="00094F73" w:rsidRDefault="00094F73" w:rsidP="00E16858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6C57A4EE" w14:textId="37994A6A" w:rsidR="008F7F9B" w:rsidRDefault="008F7F9B" w:rsidP="00E16858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</w:t>
      </w:r>
      <w:r w:rsidRPr="008F7F9B">
        <w:rPr>
          <w:rFonts w:ascii="Georgia" w:hAnsi="Georgia"/>
          <w:b/>
          <w:bCs/>
          <w:sz w:val="28"/>
          <w:szCs w:val="28"/>
        </w:rPr>
        <w:t>Ф. Шкруднев</w:t>
      </w:r>
    </w:p>
    <w:p w14:paraId="18FC395E" w14:textId="1C614E30" w:rsidR="008F7F9B" w:rsidRPr="008521B3" w:rsidRDefault="008F7F9B" w:rsidP="00E16858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 w:rsidRPr="008521B3">
        <w:rPr>
          <w:rFonts w:ascii="Georgia" w:hAnsi="Georgia"/>
          <w:b/>
          <w:bCs/>
        </w:rPr>
        <w:t>14</w:t>
      </w:r>
      <w:r w:rsidR="00C70D6B" w:rsidRPr="008521B3">
        <w:rPr>
          <w:rFonts w:ascii="Georgia" w:hAnsi="Georgia"/>
          <w:b/>
          <w:bCs/>
        </w:rPr>
        <w:t xml:space="preserve"> сентября 2025 г. </w:t>
      </w:r>
    </w:p>
    <w:p w14:paraId="40F6D370" w14:textId="77777777" w:rsidR="008F7F9B" w:rsidRPr="00913C22" w:rsidRDefault="008F7F9B" w:rsidP="00E16858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0DC1FA66" w14:textId="758832D3" w:rsidR="00E33E3A" w:rsidRPr="00180836" w:rsidRDefault="00E33E3A" w:rsidP="00E33E3A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180836">
        <w:rPr>
          <w:rFonts w:ascii="Georgia" w:hAnsi="Georgia"/>
          <w:b/>
          <w:bCs/>
          <w:i/>
          <w:iCs/>
          <w:sz w:val="28"/>
          <w:szCs w:val="28"/>
        </w:rPr>
        <w:t>Продолжение следует</w:t>
      </w:r>
      <w:r w:rsidR="00C70D6B" w:rsidRPr="00180836">
        <w:rPr>
          <w:rFonts w:ascii="Georgia" w:hAnsi="Georgia"/>
          <w:b/>
          <w:bCs/>
          <w:i/>
          <w:iCs/>
          <w:sz w:val="28"/>
          <w:szCs w:val="28"/>
        </w:rPr>
        <w:t>…</w:t>
      </w:r>
    </w:p>
    <w:p w14:paraId="236E79FC" w14:textId="07F75105" w:rsidR="00E14C62" w:rsidRPr="00E14C62" w:rsidRDefault="00E14C62" w:rsidP="00061809">
      <w:pPr>
        <w:spacing w:after="0"/>
        <w:ind w:firstLine="0"/>
        <w:rPr>
          <w:rFonts w:eastAsia="Times New Roman"/>
          <w:szCs w:val="28"/>
        </w:rPr>
      </w:pPr>
    </w:p>
    <w:p w14:paraId="645848C5" w14:textId="77777777" w:rsidR="001841CC" w:rsidRPr="00E14C62" w:rsidRDefault="001841CC" w:rsidP="00061809">
      <w:pPr>
        <w:spacing w:after="0"/>
        <w:ind w:firstLine="0"/>
        <w:rPr>
          <w:rStyle w:val="affff5"/>
          <w:szCs w:val="28"/>
        </w:rPr>
      </w:pPr>
    </w:p>
    <w:sectPr w:rsidR="001841CC" w:rsidRPr="00E14C62" w:rsidSect="00DE1DBC">
      <w:footerReference w:type="even" r:id="rId17"/>
      <w:footerReference w:type="default" r:id="rId18"/>
      <w:pgSz w:w="11900" w:h="16840"/>
      <w:pgMar w:top="518" w:right="703" w:bottom="892" w:left="7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5FA5" w14:textId="77777777" w:rsidR="00393E19" w:rsidRDefault="00393E19" w:rsidP="007E5B4D">
      <w:r>
        <w:separator/>
      </w:r>
    </w:p>
  </w:endnote>
  <w:endnote w:type="continuationSeparator" w:id="0">
    <w:p w14:paraId="22B87A82" w14:textId="77777777" w:rsidR="00393E19" w:rsidRDefault="00393E19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6C86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8E74D49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BD9C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55EE9F8D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FFA2" w14:textId="77777777" w:rsidR="00393E19" w:rsidRDefault="00393E19" w:rsidP="007E5B4D">
      <w:r>
        <w:separator/>
      </w:r>
    </w:p>
  </w:footnote>
  <w:footnote w:type="continuationSeparator" w:id="0">
    <w:p w14:paraId="54FD7A7F" w14:textId="77777777" w:rsidR="00393E19" w:rsidRDefault="00393E19" w:rsidP="007E5B4D">
      <w:r>
        <w:continuationSeparator/>
      </w:r>
    </w:p>
  </w:footnote>
  <w:footnote w:id="1">
    <w:p w14:paraId="67963927" w14:textId="77777777" w:rsidR="00547A64" w:rsidRPr="00F37F8C" w:rsidRDefault="00547A64" w:rsidP="00547A64">
      <w:pPr>
        <w:shd w:val="clear" w:color="auto" w:fill="FFFFFF"/>
        <w:spacing w:after="0" w:line="240" w:lineRule="auto"/>
        <w:ind w:firstLine="0"/>
        <w:jc w:val="left"/>
        <w:rPr>
          <w:rFonts w:eastAsia="Times New Roman" w:cs="Arial"/>
          <w:color w:val="1F1F1F"/>
          <w:sz w:val="21"/>
          <w:szCs w:val="21"/>
          <w:lang w:eastAsia="zh-CN"/>
        </w:rPr>
      </w:pPr>
      <w:r>
        <w:rPr>
          <w:rStyle w:val="af5"/>
        </w:rPr>
        <w:footnoteRef/>
      </w:r>
      <w:r w:rsidRPr="00547A64">
        <w:t xml:space="preserve"> </w:t>
      </w:r>
      <w:r w:rsidRPr="00F54F47">
        <w:rPr>
          <w:rFonts w:eastAsia="Times New Roman" w:cs="Arial"/>
          <w:b/>
          <w:bCs/>
          <w:color w:val="1F1F1F"/>
          <w:sz w:val="21"/>
          <w:szCs w:val="21"/>
          <w:lang w:eastAsia="zh-CN"/>
        </w:rPr>
        <w:t>Мерность»</w:t>
      </w:r>
      <w:r w:rsidRPr="00F37F8C">
        <w:rPr>
          <w:rFonts w:eastAsia="Times New Roman" w:cs="Arial"/>
          <w:color w:val="1F1F1F"/>
          <w:sz w:val="21"/>
          <w:szCs w:val="21"/>
          <w:lang w:eastAsia="zh-CN"/>
        </w:rPr>
        <w:t xml:space="preserve"> –в общем смысле это</w:t>
      </w:r>
      <w:r>
        <w:rPr>
          <w:rFonts w:eastAsia="Times New Roman" w:cs="Arial"/>
          <w:color w:val="1F1F1F"/>
          <w:sz w:val="21"/>
          <w:szCs w:val="21"/>
          <w:lang w:eastAsia="zh-CN"/>
        </w:rPr>
        <w:t xml:space="preserve"> </w:t>
      </w:r>
      <w:r w:rsidRPr="00F37F8C">
        <w:rPr>
          <w:rFonts w:eastAsia="Times New Roman" w:cs="Arial"/>
          <w:color w:val="1F1F1F"/>
          <w:sz w:val="21"/>
          <w:szCs w:val="21"/>
          <w:lang w:eastAsia="zh-CN"/>
        </w:rPr>
        <w:t>свойство чего-либо, означающее ритмичность или размерность, но чаще всего под «мерностью» понимают количество независимых параметров или степенной свободы, необходимое для описания состояния системы или объекта. </w:t>
      </w:r>
    </w:p>
    <w:p w14:paraId="3C7454F3" w14:textId="091B8369" w:rsidR="00547A64" w:rsidRPr="00547A64" w:rsidRDefault="00547A64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2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3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7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9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5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7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0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7"/>
  </w:num>
  <w:num w:numId="4" w16cid:durableId="1656839467">
    <w:abstractNumId w:val="24"/>
  </w:num>
  <w:num w:numId="5" w16cid:durableId="1582984117">
    <w:abstractNumId w:val="4"/>
  </w:num>
  <w:num w:numId="6" w16cid:durableId="2084642886">
    <w:abstractNumId w:val="31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0"/>
  </w:num>
  <w:num w:numId="11" w16cid:durableId="727071889">
    <w:abstractNumId w:val="38"/>
  </w:num>
  <w:num w:numId="12" w16cid:durableId="1680695527">
    <w:abstractNumId w:val="19"/>
  </w:num>
  <w:num w:numId="13" w16cid:durableId="2035186493">
    <w:abstractNumId w:val="34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5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5"/>
  </w:num>
  <w:num w:numId="23" w16cid:durableId="1064445999">
    <w:abstractNumId w:val="26"/>
  </w:num>
  <w:num w:numId="24" w16cid:durableId="957612670">
    <w:abstractNumId w:val="8"/>
  </w:num>
  <w:num w:numId="25" w16cid:durableId="1926300628">
    <w:abstractNumId w:val="29"/>
  </w:num>
  <w:num w:numId="26" w16cid:durableId="719012922">
    <w:abstractNumId w:val="33"/>
  </w:num>
  <w:num w:numId="27" w16cid:durableId="1206605041">
    <w:abstractNumId w:val="20"/>
  </w:num>
  <w:num w:numId="28" w16cid:durableId="618876310">
    <w:abstractNumId w:val="28"/>
  </w:num>
  <w:num w:numId="29" w16cid:durableId="1564829709">
    <w:abstractNumId w:val="6"/>
  </w:num>
  <w:num w:numId="30" w16cid:durableId="212229674">
    <w:abstractNumId w:val="21"/>
  </w:num>
  <w:num w:numId="31" w16cid:durableId="1273972882">
    <w:abstractNumId w:val="11"/>
  </w:num>
  <w:num w:numId="32" w16cid:durableId="87702208">
    <w:abstractNumId w:val="40"/>
  </w:num>
  <w:num w:numId="33" w16cid:durableId="1818496778">
    <w:abstractNumId w:val="23"/>
  </w:num>
  <w:num w:numId="34" w16cid:durableId="1541018909">
    <w:abstractNumId w:val="39"/>
  </w:num>
  <w:num w:numId="35" w16cid:durableId="95373104">
    <w:abstractNumId w:val="37"/>
  </w:num>
  <w:num w:numId="36" w16cid:durableId="66193007">
    <w:abstractNumId w:val="10"/>
  </w:num>
  <w:num w:numId="37" w16cid:durableId="1846749664">
    <w:abstractNumId w:val="32"/>
  </w:num>
  <w:num w:numId="38" w16cid:durableId="297146294">
    <w:abstractNumId w:val="25"/>
    <w:lvlOverride w:ilvl="0">
      <w:startOverride w:val="1"/>
    </w:lvlOverride>
  </w:num>
  <w:num w:numId="39" w16cid:durableId="263848913">
    <w:abstractNumId w:val="25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6"/>
  </w:num>
  <w:num w:numId="46" w16cid:durableId="712313472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505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1F90"/>
    <w:rsid w:val="0002584E"/>
    <w:rsid w:val="000333F3"/>
    <w:rsid w:val="000335D2"/>
    <w:rsid w:val="00033F2B"/>
    <w:rsid w:val="00034536"/>
    <w:rsid w:val="000441BD"/>
    <w:rsid w:val="00050DFC"/>
    <w:rsid w:val="00051D25"/>
    <w:rsid w:val="00052AE3"/>
    <w:rsid w:val="000530AD"/>
    <w:rsid w:val="000615A0"/>
    <w:rsid w:val="00061809"/>
    <w:rsid w:val="000619CF"/>
    <w:rsid w:val="00062372"/>
    <w:rsid w:val="00064221"/>
    <w:rsid w:val="0006706A"/>
    <w:rsid w:val="0006748D"/>
    <w:rsid w:val="0006762B"/>
    <w:rsid w:val="00070F00"/>
    <w:rsid w:val="00071C45"/>
    <w:rsid w:val="00073257"/>
    <w:rsid w:val="000765C9"/>
    <w:rsid w:val="00086140"/>
    <w:rsid w:val="000866C9"/>
    <w:rsid w:val="00090555"/>
    <w:rsid w:val="00090D36"/>
    <w:rsid w:val="00090D7B"/>
    <w:rsid w:val="00091C60"/>
    <w:rsid w:val="00091E75"/>
    <w:rsid w:val="00093E2A"/>
    <w:rsid w:val="00094F73"/>
    <w:rsid w:val="00094FA4"/>
    <w:rsid w:val="00096BE3"/>
    <w:rsid w:val="000978CB"/>
    <w:rsid w:val="000A0929"/>
    <w:rsid w:val="000A2A15"/>
    <w:rsid w:val="000A46FC"/>
    <w:rsid w:val="000A6B94"/>
    <w:rsid w:val="000B0D10"/>
    <w:rsid w:val="000B2370"/>
    <w:rsid w:val="000B3ABC"/>
    <w:rsid w:val="000B7754"/>
    <w:rsid w:val="000C11AD"/>
    <w:rsid w:val="000C2271"/>
    <w:rsid w:val="000C309B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04EA"/>
    <w:rsid w:val="00124967"/>
    <w:rsid w:val="0014127D"/>
    <w:rsid w:val="00145735"/>
    <w:rsid w:val="00145BE2"/>
    <w:rsid w:val="00146824"/>
    <w:rsid w:val="00147D74"/>
    <w:rsid w:val="0015099D"/>
    <w:rsid w:val="00151ADC"/>
    <w:rsid w:val="001546FD"/>
    <w:rsid w:val="001567CB"/>
    <w:rsid w:val="00160350"/>
    <w:rsid w:val="00161FE1"/>
    <w:rsid w:val="001629F5"/>
    <w:rsid w:val="00163754"/>
    <w:rsid w:val="00170AD8"/>
    <w:rsid w:val="001711E4"/>
    <w:rsid w:val="00174C30"/>
    <w:rsid w:val="001802DD"/>
    <w:rsid w:val="00180836"/>
    <w:rsid w:val="001841CC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45B"/>
    <w:rsid w:val="001B69B9"/>
    <w:rsid w:val="001B77DF"/>
    <w:rsid w:val="001C1D3E"/>
    <w:rsid w:val="001C650D"/>
    <w:rsid w:val="001C6D6F"/>
    <w:rsid w:val="001C7232"/>
    <w:rsid w:val="001C780B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1D1"/>
    <w:rsid w:val="0023267E"/>
    <w:rsid w:val="002523C4"/>
    <w:rsid w:val="00253CB3"/>
    <w:rsid w:val="00262B3B"/>
    <w:rsid w:val="002666C2"/>
    <w:rsid w:val="00267353"/>
    <w:rsid w:val="00270F73"/>
    <w:rsid w:val="00272ABD"/>
    <w:rsid w:val="002745BA"/>
    <w:rsid w:val="00274CC1"/>
    <w:rsid w:val="00276560"/>
    <w:rsid w:val="00281AEF"/>
    <w:rsid w:val="00282C56"/>
    <w:rsid w:val="00284100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2F5505"/>
    <w:rsid w:val="00303430"/>
    <w:rsid w:val="0030576F"/>
    <w:rsid w:val="003058BD"/>
    <w:rsid w:val="00307744"/>
    <w:rsid w:val="00314497"/>
    <w:rsid w:val="00315B72"/>
    <w:rsid w:val="00324161"/>
    <w:rsid w:val="00325AD0"/>
    <w:rsid w:val="003315AB"/>
    <w:rsid w:val="00332FE6"/>
    <w:rsid w:val="0033334B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5C3B"/>
    <w:rsid w:val="00387747"/>
    <w:rsid w:val="00393E19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2EC4"/>
    <w:rsid w:val="003E4007"/>
    <w:rsid w:val="003E48AD"/>
    <w:rsid w:val="003E6B9F"/>
    <w:rsid w:val="003F1AC8"/>
    <w:rsid w:val="003F29A3"/>
    <w:rsid w:val="003F2F89"/>
    <w:rsid w:val="003F7CD6"/>
    <w:rsid w:val="004010C8"/>
    <w:rsid w:val="00402675"/>
    <w:rsid w:val="00407FA2"/>
    <w:rsid w:val="004134C6"/>
    <w:rsid w:val="00415F7F"/>
    <w:rsid w:val="00416C97"/>
    <w:rsid w:val="00422E7B"/>
    <w:rsid w:val="0043170A"/>
    <w:rsid w:val="004353F5"/>
    <w:rsid w:val="004365E8"/>
    <w:rsid w:val="00437535"/>
    <w:rsid w:val="00437655"/>
    <w:rsid w:val="00442D9F"/>
    <w:rsid w:val="00443C6F"/>
    <w:rsid w:val="00447E4D"/>
    <w:rsid w:val="004550D2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3FC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2D"/>
    <w:rsid w:val="0054745F"/>
    <w:rsid w:val="005478EA"/>
    <w:rsid w:val="00547A64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13D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A60B4"/>
    <w:rsid w:val="005B18C1"/>
    <w:rsid w:val="005B50B7"/>
    <w:rsid w:val="005B605D"/>
    <w:rsid w:val="005C0946"/>
    <w:rsid w:val="005C14CE"/>
    <w:rsid w:val="005C2BA5"/>
    <w:rsid w:val="005C32AD"/>
    <w:rsid w:val="005C42A3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1365"/>
    <w:rsid w:val="005F64AC"/>
    <w:rsid w:val="005F7EB3"/>
    <w:rsid w:val="00601173"/>
    <w:rsid w:val="00601C9F"/>
    <w:rsid w:val="006042D5"/>
    <w:rsid w:val="00604CA9"/>
    <w:rsid w:val="006054E5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2FFF"/>
    <w:rsid w:val="00645667"/>
    <w:rsid w:val="006526B8"/>
    <w:rsid w:val="0065549A"/>
    <w:rsid w:val="00660F84"/>
    <w:rsid w:val="006615B7"/>
    <w:rsid w:val="006629FC"/>
    <w:rsid w:val="00664817"/>
    <w:rsid w:val="00666B5C"/>
    <w:rsid w:val="00667C29"/>
    <w:rsid w:val="0067081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33D6"/>
    <w:rsid w:val="006B369B"/>
    <w:rsid w:val="006B7BF9"/>
    <w:rsid w:val="006C154D"/>
    <w:rsid w:val="006C1BE9"/>
    <w:rsid w:val="006C3441"/>
    <w:rsid w:val="006C7F61"/>
    <w:rsid w:val="006D23B1"/>
    <w:rsid w:val="006D660D"/>
    <w:rsid w:val="006D6B74"/>
    <w:rsid w:val="006D724A"/>
    <w:rsid w:val="006D7266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59E0"/>
    <w:rsid w:val="00780BDD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1B3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626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649B"/>
    <w:rsid w:val="008E768D"/>
    <w:rsid w:val="008F256E"/>
    <w:rsid w:val="008F7F9B"/>
    <w:rsid w:val="00903614"/>
    <w:rsid w:val="009038E4"/>
    <w:rsid w:val="00903FA2"/>
    <w:rsid w:val="00910273"/>
    <w:rsid w:val="00911182"/>
    <w:rsid w:val="00913C22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3D9"/>
    <w:rsid w:val="00946EB3"/>
    <w:rsid w:val="00951B43"/>
    <w:rsid w:val="00952152"/>
    <w:rsid w:val="00952AD4"/>
    <w:rsid w:val="00952D66"/>
    <w:rsid w:val="009549D2"/>
    <w:rsid w:val="00954C29"/>
    <w:rsid w:val="00955268"/>
    <w:rsid w:val="0095560F"/>
    <w:rsid w:val="009557B4"/>
    <w:rsid w:val="009563C3"/>
    <w:rsid w:val="009573F8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2AEB"/>
    <w:rsid w:val="009A335D"/>
    <w:rsid w:val="009A3431"/>
    <w:rsid w:val="009A7D4B"/>
    <w:rsid w:val="009B02ED"/>
    <w:rsid w:val="009B0BF4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463B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16545"/>
    <w:rsid w:val="00A22AB2"/>
    <w:rsid w:val="00A22D8A"/>
    <w:rsid w:val="00A25317"/>
    <w:rsid w:val="00A26F04"/>
    <w:rsid w:val="00A278F9"/>
    <w:rsid w:val="00A33803"/>
    <w:rsid w:val="00A34780"/>
    <w:rsid w:val="00A405B7"/>
    <w:rsid w:val="00A4097C"/>
    <w:rsid w:val="00A41096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5D09"/>
    <w:rsid w:val="00AF6427"/>
    <w:rsid w:val="00AF6DAD"/>
    <w:rsid w:val="00AF7242"/>
    <w:rsid w:val="00B02A2C"/>
    <w:rsid w:val="00B042F9"/>
    <w:rsid w:val="00B0482C"/>
    <w:rsid w:val="00B069BB"/>
    <w:rsid w:val="00B13C1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3887"/>
    <w:rsid w:val="00B945BD"/>
    <w:rsid w:val="00B948F2"/>
    <w:rsid w:val="00B965EC"/>
    <w:rsid w:val="00BA0750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47CD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0A64"/>
    <w:rsid w:val="00C70D6B"/>
    <w:rsid w:val="00C747DD"/>
    <w:rsid w:val="00C74FF5"/>
    <w:rsid w:val="00C86239"/>
    <w:rsid w:val="00C87CC6"/>
    <w:rsid w:val="00C90FB6"/>
    <w:rsid w:val="00C922ED"/>
    <w:rsid w:val="00CA274D"/>
    <w:rsid w:val="00CA5AFC"/>
    <w:rsid w:val="00CA5F9D"/>
    <w:rsid w:val="00CA684E"/>
    <w:rsid w:val="00CB5686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0D74"/>
    <w:rsid w:val="00D00E86"/>
    <w:rsid w:val="00D01911"/>
    <w:rsid w:val="00D03638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31EC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2ED4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1DBC"/>
    <w:rsid w:val="00DE3971"/>
    <w:rsid w:val="00DE415B"/>
    <w:rsid w:val="00DE4376"/>
    <w:rsid w:val="00DE6AA4"/>
    <w:rsid w:val="00DE6B7C"/>
    <w:rsid w:val="00DE6C2C"/>
    <w:rsid w:val="00DF0D4A"/>
    <w:rsid w:val="00E13192"/>
    <w:rsid w:val="00E14C62"/>
    <w:rsid w:val="00E16858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3B49"/>
    <w:rsid w:val="00E33E3A"/>
    <w:rsid w:val="00E35564"/>
    <w:rsid w:val="00E36C0C"/>
    <w:rsid w:val="00E37D32"/>
    <w:rsid w:val="00E41795"/>
    <w:rsid w:val="00E44726"/>
    <w:rsid w:val="00E44CD7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570"/>
    <w:rsid w:val="00E87E7A"/>
    <w:rsid w:val="00E90553"/>
    <w:rsid w:val="00EA296C"/>
    <w:rsid w:val="00EA5341"/>
    <w:rsid w:val="00EA652E"/>
    <w:rsid w:val="00EA67AA"/>
    <w:rsid w:val="00EA6DB5"/>
    <w:rsid w:val="00EB17CE"/>
    <w:rsid w:val="00EB3104"/>
    <w:rsid w:val="00EC0D78"/>
    <w:rsid w:val="00EC13D9"/>
    <w:rsid w:val="00ED0EDB"/>
    <w:rsid w:val="00ED18F7"/>
    <w:rsid w:val="00ED2279"/>
    <w:rsid w:val="00ED34FF"/>
    <w:rsid w:val="00ED3C1C"/>
    <w:rsid w:val="00ED3E77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006C3"/>
    <w:rsid w:val="00F017FB"/>
    <w:rsid w:val="00F132B6"/>
    <w:rsid w:val="00F16A69"/>
    <w:rsid w:val="00F17517"/>
    <w:rsid w:val="00F20738"/>
    <w:rsid w:val="00F21415"/>
    <w:rsid w:val="00F2251C"/>
    <w:rsid w:val="00F24700"/>
    <w:rsid w:val="00F25A0D"/>
    <w:rsid w:val="00F27ED9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2532"/>
    <w:rsid w:val="00F629A0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029E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D6C4D"/>
    <w:rsid w:val="00FE42B1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B428B"/>
  <w15:docId w15:val="{0F2D1175-545B-044F-92EB-55616723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A33803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A33803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A33803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A33803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A33803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A33803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A33803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A33803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A33803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A33803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A33803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A33803"/>
  </w:style>
  <w:style w:type="character" w:customStyle="1" w:styleId="--">
    <w:name w:val="Красный-прписной-полужирный"/>
    <w:basedOn w:val="a6"/>
    <w:uiPriority w:val="1"/>
    <w:qFormat/>
    <w:rsid w:val="00A33803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A33803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A33803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A33803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A33803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A33803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A33803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A33803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A33803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A33803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A33803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A33803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A33803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A33803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A33803"/>
  </w:style>
  <w:style w:type="character" w:customStyle="1" w:styleId="apple-converted-space">
    <w:name w:val="apple-converted-space"/>
    <w:basedOn w:val="a6"/>
    <w:rsid w:val="00A33803"/>
  </w:style>
  <w:style w:type="character" w:styleId="af">
    <w:name w:val="FollowedHyperlink"/>
    <w:uiPriority w:val="99"/>
    <w:rsid w:val="00A33803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A33803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A33803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A33803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A33803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A338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A33803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A33803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A33803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A33803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A33803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A33803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A33803"/>
  </w:style>
  <w:style w:type="character" w:styleId="af8">
    <w:name w:val="Emphasis"/>
    <w:rsid w:val="00A33803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A33803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A33803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A33803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A33803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A33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A33803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A33803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A33803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A33803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A33803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A33803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A33803"/>
    <w:rPr>
      <w:b/>
    </w:rPr>
  </w:style>
  <w:style w:type="paragraph" w:customStyle="1" w:styleId="1">
    <w:name w:val="Стиль1"/>
    <w:basedOn w:val="11"/>
    <w:next w:val="a5"/>
    <w:autoRedefine/>
    <w:rsid w:val="00A33803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A33803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A33803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A33803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A33803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A33803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A33803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A33803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A33803"/>
  </w:style>
  <w:style w:type="character" w:customStyle="1" w:styleId="mw-headline">
    <w:name w:val="mw-headline"/>
    <w:basedOn w:val="a6"/>
    <w:rsid w:val="00A33803"/>
  </w:style>
  <w:style w:type="character" w:customStyle="1" w:styleId="mw-editsection">
    <w:name w:val="mw-editsection"/>
    <w:basedOn w:val="a6"/>
    <w:rsid w:val="00A33803"/>
  </w:style>
  <w:style w:type="character" w:customStyle="1" w:styleId="mw-editsection-bracket">
    <w:name w:val="mw-editsection-bracket"/>
    <w:basedOn w:val="a6"/>
    <w:rsid w:val="00A33803"/>
  </w:style>
  <w:style w:type="character" w:customStyle="1" w:styleId="mw-editsection-divider">
    <w:name w:val="mw-editsection-divider"/>
    <w:basedOn w:val="a6"/>
    <w:rsid w:val="00A33803"/>
  </w:style>
  <w:style w:type="character" w:styleId="aff3">
    <w:name w:val="annotation reference"/>
    <w:basedOn w:val="a6"/>
    <w:uiPriority w:val="99"/>
    <w:semiHidden/>
    <w:unhideWhenUsed/>
    <w:rsid w:val="00A33803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A33803"/>
  </w:style>
  <w:style w:type="character" w:customStyle="1" w:styleId="aff5">
    <w:name w:val="Текст примечания Знак"/>
    <w:basedOn w:val="a6"/>
    <w:link w:val="aff4"/>
    <w:uiPriority w:val="99"/>
    <w:semiHidden/>
    <w:rsid w:val="00A33803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A33803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A33803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A33803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A33803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A33803"/>
    <w:rPr>
      <w:i/>
      <w:iCs/>
      <w:color w:val="808080"/>
    </w:rPr>
  </w:style>
  <w:style w:type="character" w:styleId="affb">
    <w:name w:val="Book Title"/>
    <w:uiPriority w:val="33"/>
    <w:rsid w:val="00A33803"/>
    <w:rPr>
      <w:b/>
      <w:bCs/>
      <w:smallCaps/>
      <w:spacing w:val="5"/>
    </w:rPr>
  </w:style>
  <w:style w:type="paragraph" w:customStyle="1" w:styleId="-12">
    <w:name w:val="Обычный-12"/>
    <w:basedOn w:val="a5"/>
    <w:rsid w:val="00A33803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A33803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A33803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A33803"/>
  </w:style>
  <w:style w:type="paragraph" w:styleId="4">
    <w:name w:val="List Number 4"/>
    <w:basedOn w:val="a5"/>
    <w:uiPriority w:val="99"/>
    <w:semiHidden/>
    <w:unhideWhenUsed/>
    <w:rsid w:val="00A33803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A33803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A33803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A33803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A33803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A33803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A33803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A33803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A33803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A33803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A33803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A33803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A33803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A33803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A33803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A33803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A33803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A33803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A33803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A33803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A33803"/>
  </w:style>
  <w:style w:type="paragraph" w:customStyle="1" w:styleId="a0">
    <w:name w:val="Сноска"/>
    <w:basedOn w:val="a5"/>
    <w:rsid w:val="00A33803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A33803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A33803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A33803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A33803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A33803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A33803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A33803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A3380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A33803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A33803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A33803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A33803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A33803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A33803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A33803"/>
  </w:style>
  <w:style w:type="numbering" w:styleId="111111">
    <w:name w:val="Outline List 2"/>
    <w:basedOn w:val="a8"/>
    <w:uiPriority w:val="99"/>
    <w:semiHidden/>
    <w:unhideWhenUsed/>
    <w:rsid w:val="00A33803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A33803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A33803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A33803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A33803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A33803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A33803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A33803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A33803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A33803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A33803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A33803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A33803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A33803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A33803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A33803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A33803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A33803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A33803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A33803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A33803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A33803"/>
  </w:style>
  <w:style w:type="paragraph" w:customStyle="1" w:styleId="a">
    <w:name w:val="раздел"/>
    <w:basedOn w:val="a5"/>
    <w:autoRedefine/>
    <w:rsid w:val="00A33803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A33803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A33803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A33803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A33803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7">
    <w:name w:val="Абзац списка Знак"/>
    <w:basedOn w:val="a6"/>
    <w:link w:val="af6"/>
    <w:uiPriority w:val="34"/>
    <w:rsid w:val="002F5505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paragraph" w:customStyle="1" w:styleId="p3">
    <w:name w:val="p3"/>
    <w:basedOn w:val="a5"/>
    <w:rsid w:val="00E14C6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1">
    <w:name w:val="p1"/>
    <w:basedOn w:val="a5"/>
    <w:rsid w:val="000B775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0B775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E33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34D1F8-2365-AE45-BC5A-2AA934D9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1</TotalTime>
  <Pages>14</Pages>
  <Words>4907</Words>
  <Characters>27976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2025-09-14T13:30:00Z</dcterms:created>
  <dcterms:modified xsi:type="dcterms:W3CDTF">2025-09-14T13:30:00Z</dcterms:modified>
</cp:coreProperties>
</file>