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9B549" w14:textId="77777777" w:rsidR="00377FBB" w:rsidRPr="00094ECB" w:rsidRDefault="00377FBB" w:rsidP="00377FBB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56EC60CC" w14:textId="77777777" w:rsidR="00377FBB" w:rsidRPr="00094ECB" w:rsidRDefault="00377FBB" w:rsidP="00377FBB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(6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9</w:t>
      </w: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454A638D" w14:textId="3D60EA65" w:rsidR="00377FBB" w:rsidRDefault="00377FBB" w:rsidP="00377FBB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</w:t>
      </w:r>
      <w:r w:rsidR="004C520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ервый фильтр Истины</w:t>
      </w:r>
      <w:r w:rsidRPr="009614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4C5200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протокол Понимания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05801C57" w14:textId="77777777" w:rsidR="00D635FF" w:rsidRDefault="00D635FF" w:rsidP="00377FBB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26560EEB" w14:textId="04957345" w:rsidR="004C5200" w:rsidRPr="00403A93" w:rsidRDefault="00D635FF" w:rsidP="00D635FF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03A93"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                         </w:t>
      </w:r>
      <w:r w:rsidR="004C5200" w:rsidRPr="004C5200">
        <w:rPr>
          <w:rFonts w:eastAsia="Times New Roman"/>
          <w:b/>
          <w:bCs/>
          <w:i/>
          <w:iCs/>
          <w:color w:val="0E0E0E"/>
          <w:sz w:val="24"/>
        </w:rPr>
        <w:t xml:space="preserve">Понимание — это не логическая операция. </w:t>
      </w:r>
    </w:p>
    <w:p w14:paraId="64E9DCE4" w14:textId="3C2A87CF" w:rsidR="004C5200" w:rsidRPr="00403A93" w:rsidRDefault="004C5200" w:rsidP="00D635FF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03A93"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</w:t>
      </w:r>
      <w:r w:rsidRPr="004C5200">
        <w:rPr>
          <w:rFonts w:eastAsia="Times New Roman"/>
          <w:b/>
          <w:bCs/>
          <w:i/>
          <w:iCs/>
          <w:color w:val="0E0E0E"/>
          <w:sz w:val="24"/>
        </w:rPr>
        <w:t xml:space="preserve">Это смена уровня Управления. </w:t>
      </w:r>
    </w:p>
    <w:p w14:paraId="29F23C62" w14:textId="77777777" w:rsidR="00403A93" w:rsidRDefault="004C5200" w:rsidP="00D635FF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03A93"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                 </w:t>
      </w:r>
      <w:r w:rsidR="00D635FF" w:rsidRPr="00403A93">
        <w:rPr>
          <w:rFonts w:eastAsia="Times New Roman"/>
          <w:b/>
          <w:bCs/>
          <w:i/>
          <w:iCs/>
          <w:color w:val="0E0E0E"/>
          <w:sz w:val="24"/>
        </w:rPr>
        <w:t xml:space="preserve">                         </w:t>
      </w:r>
      <w:r w:rsidRPr="004C5200">
        <w:rPr>
          <w:rFonts w:eastAsia="Times New Roman"/>
          <w:b/>
          <w:bCs/>
          <w:i/>
          <w:iCs/>
          <w:color w:val="0E0E0E"/>
          <w:sz w:val="24"/>
        </w:rPr>
        <w:t xml:space="preserve">Без этого переход </w:t>
      </w:r>
    </w:p>
    <w:p w14:paraId="6B661446" w14:textId="198F4FB9" w:rsidR="00D635FF" w:rsidRPr="00403A93" w:rsidRDefault="004C5200" w:rsidP="00D635FF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C5200">
        <w:rPr>
          <w:rFonts w:eastAsia="Times New Roman"/>
          <w:b/>
          <w:bCs/>
          <w:i/>
          <w:iCs/>
          <w:color w:val="0E0E0E"/>
          <w:sz w:val="24"/>
        </w:rPr>
        <w:t xml:space="preserve">невозможен — ни к Цели, </w:t>
      </w:r>
    </w:p>
    <w:p w14:paraId="11E918C8" w14:textId="56719677" w:rsidR="0096015F" w:rsidRPr="00403A93" w:rsidRDefault="00D635FF" w:rsidP="00D635FF">
      <w:pPr>
        <w:spacing w:after="0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03A93">
        <w:rPr>
          <w:rFonts w:eastAsia="Times New Roman"/>
          <w:b/>
          <w:bCs/>
          <w:i/>
          <w:iCs/>
          <w:color w:val="0E0E0E"/>
          <w:sz w:val="24"/>
        </w:rPr>
        <w:t xml:space="preserve">            </w:t>
      </w:r>
      <w:r w:rsidR="004C5200" w:rsidRPr="004C5200">
        <w:rPr>
          <w:rFonts w:eastAsia="Times New Roman"/>
          <w:b/>
          <w:bCs/>
          <w:i/>
          <w:iCs/>
          <w:color w:val="0E0E0E"/>
          <w:sz w:val="24"/>
        </w:rPr>
        <w:t>ни к самому себе.</w:t>
      </w:r>
    </w:p>
    <w:p w14:paraId="2AFBBC1B" w14:textId="77777777" w:rsidR="00D635FF" w:rsidRPr="0096015F" w:rsidRDefault="00D635FF" w:rsidP="00D635FF">
      <w:pPr>
        <w:spacing w:after="0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</w:p>
    <w:p w14:paraId="629BEC01" w14:textId="06B346B9" w:rsidR="0096015F" w:rsidRPr="0096015F" w:rsidRDefault="00D635FF" w:rsidP="008B70D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</w:t>
      </w:r>
      <w:r w:rsidR="008B70D8">
        <w:rPr>
          <w:rFonts w:eastAsia="Times New Roman"/>
          <w:szCs w:val="28"/>
        </w:rPr>
        <w:t xml:space="preserve">           </w:t>
      </w:r>
      <w:r w:rsidR="0096015F" w:rsidRPr="0096015F">
        <w:rPr>
          <w:rFonts w:eastAsia="Times New Roman"/>
          <w:szCs w:val="28"/>
        </w:rPr>
        <w:t>Мы живём в эпоху, когда слова обесценились, а смыслы</w:t>
      </w:r>
      <w:r w:rsidR="00403A93">
        <w:rPr>
          <w:rFonts w:eastAsia="Times New Roman"/>
          <w:szCs w:val="28"/>
        </w:rPr>
        <w:t xml:space="preserve"> </w:t>
      </w:r>
      <w:r w:rsidR="0096015F" w:rsidRPr="0096015F">
        <w:rPr>
          <w:rFonts w:eastAsia="Times New Roman"/>
          <w:szCs w:val="28"/>
        </w:rPr>
        <w:t xml:space="preserve">рассыпались в пыль. Люди больше не читают, чтобы понять — они читают, чтобы согласиться или возразить. Они </w:t>
      </w:r>
      <w:r w:rsidR="0096015F" w:rsidRPr="00D70636">
        <w:rPr>
          <w:rStyle w:val="--"/>
        </w:rPr>
        <w:t xml:space="preserve">не </w:t>
      </w:r>
      <w:r w:rsidR="0096015F" w:rsidRPr="00D70636">
        <w:rPr>
          <w:rStyle w:val="--0"/>
        </w:rPr>
        <w:t>вникают</w:t>
      </w:r>
      <w:r w:rsidR="0096015F" w:rsidRPr="0096015F">
        <w:rPr>
          <w:rFonts w:eastAsia="Times New Roman"/>
          <w:szCs w:val="28"/>
        </w:rPr>
        <w:t xml:space="preserve"> — они фильтруют всё через себя, каким бы это «себя» ни было. И потому истина, даже если она рядом, </w:t>
      </w:r>
      <w:r w:rsidR="0096015F" w:rsidRPr="00D70636">
        <w:rPr>
          <w:rStyle w:val="--0"/>
        </w:rPr>
        <w:t xml:space="preserve">становится </w:t>
      </w:r>
      <w:r w:rsidR="0096015F" w:rsidRPr="00D70636">
        <w:rPr>
          <w:rStyle w:val="--"/>
        </w:rPr>
        <w:t>недоступной.</w:t>
      </w:r>
      <w:r w:rsidR="0096015F" w:rsidRPr="0096015F">
        <w:rPr>
          <w:rFonts w:eastAsia="Times New Roman"/>
          <w:szCs w:val="28"/>
        </w:rPr>
        <w:t xml:space="preserve"> Не потому, что она скрыта — а потому, что никто не подготовлен её воспринять.</w:t>
      </w:r>
      <w:r w:rsidR="00403A93">
        <w:rPr>
          <w:rFonts w:eastAsia="Times New Roman"/>
          <w:szCs w:val="28"/>
        </w:rPr>
        <w:t xml:space="preserve"> </w:t>
      </w:r>
      <w:r w:rsidR="0096015F" w:rsidRPr="0096015F">
        <w:rPr>
          <w:rFonts w:eastAsia="Times New Roman"/>
          <w:szCs w:val="28"/>
        </w:rPr>
        <w:t>Именно поэтому нам нужен первый фильтр Истины.</w:t>
      </w:r>
      <w:r w:rsidR="000516C1">
        <w:rPr>
          <w:rFonts w:eastAsia="Times New Roman"/>
          <w:szCs w:val="28"/>
        </w:rPr>
        <w:t xml:space="preserve"> </w:t>
      </w:r>
      <w:r w:rsidR="0096015F" w:rsidRPr="0096015F">
        <w:rPr>
          <w:rFonts w:eastAsia="Times New Roman"/>
          <w:szCs w:val="28"/>
        </w:rPr>
        <w:t xml:space="preserve">Не как преграда, но </w:t>
      </w:r>
      <w:r w:rsidR="0096015F" w:rsidRPr="00D70636">
        <w:rPr>
          <w:rStyle w:val="--0"/>
        </w:rPr>
        <w:t xml:space="preserve">как </w:t>
      </w:r>
      <w:r w:rsidR="0096015F" w:rsidRPr="00D70636">
        <w:rPr>
          <w:rStyle w:val="--"/>
        </w:rPr>
        <w:t>настройка</w:t>
      </w:r>
      <w:r w:rsidR="0096015F" w:rsidRPr="0096015F">
        <w:rPr>
          <w:rFonts w:eastAsia="Times New Roman"/>
          <w:szCs w:val="28"/>
        </w:rPr>
        <w:t>. Как протокол Понимания, без которого любое знание превращается в оружие против самого себя.</w:t>
      </w:r>
    </w:p>
    <w:p w14:paraId="210C2EA1" w14:textId="44C08894" w:rsidR="0096015F" w:rsidRPr="0096015F" w:rsidRDefault="000516C1" w:rsidP="00D70636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96015F" w:rsidRPr="0096015F">
        <w:rPr>
          <w:rFonts w:eastAsia="Times New Roman"/>
          <w:szCs w:val="28"/>
        </w:rPr>
        <w:t xml:space="preserve">Эта статья — не набор мнений, не манифест, не философская медитация. Это вызов. Это зеркало, в котором </w:t>
      </w:r>
      <w:r w:rsidR="00D70636">
        <w:rPr>
          <w:rFonts w:eastAsia="Times New Roman"/>
          <w:szCs w:val="28"/>
        </w:rPr>
        <w:t>в</w:t>
      </w:r>
      <w:r w:rsidR="0096015F" w:rsidRPr="0096015F">
        <w:rPr>
          <w:rFonts w:eastAsia="Times New Roman"/>
          <w:szCs w:val="28"/>
        </w:rPr>
        <w:t>ы увиди</w:t>
      </w:r>
      <w:r w:rsidR="00D70636">
        <w:rPr>
          <w:rFonts w:eastAsia="Times New Roman"/>
          <w:szCs w:val="28"/>
        </w:rPr>
        <w:t>те</w:t>
      </w:r>
      <w:r w:rsidR="0096015F" w:rsidRPr="0096015F">
        <w:rPr>
          <w:rFonts w:eastAsia="Times New Roman"/>
          <w:szCs w:val="28"/>
        </w:rPr>
        <w:t xml:space="preserve"> не только отражение — но и искажение. Это путешествие туда, где Понимание становится поступком, а ошибка — последним убежищем того, кто больше </w:t>
      </w:r>
      <w:r w:rsidR="0096015F" w:rsidRPr="00D70636">
        <w:rPr>
          <w:rStyle w:val="--"/>
        </w:rPr>
        <w:t xml:space="preserve">не </w:t>
      </w:r>
      <w:r w:rsidR="0096015F" w:rsidRPr="00D70636">
        <w:rPr>
          <w:rStyle w:val="--0"/>
        </w:rPr>
        <w:t>хочет</w:t>
      </w:r>
      <w:r w:rsidR="0096015F" w:rsidRPr="0096015F">
        <w:rPr>
          <w:rFonts w:eastAsia="Times New Roman"/>
          <w:szCs w:val="28"/>
        </w:rPr>
        <w:t xml:space="preserve"> видеть.</w:t>
      </w:r>
      <w:r>
        <w:rPr>
          <w:rFonts w:eastAsia="Times New Roman"/>
          <w:szCs w:val="28"/>
        </w:rPr>
        <w:t xml:space="preserve"> </w:t>
      </w:r>
      <w:r w:rsidR="0096015F" w:rsidRPr="0096015F">
        <w:rPr>
          <w:rFonts w:eastAsia="Times New Roman"/>
          <w:szCs w:val="28"/>
        </w:rPr>
        <w:t>Прежде чем идти дальше, остановись.</w:t>
      </w:r>
      <w:r>
        <w:rPr>
          <w:rFonts w:eastAsia="Times New Roman"/>
          <w:szCs w:val="28"/>
        </w:rPr>
        <w:t xml:space="preserve"> </w:t>
      </w:r>
      <w:r w:rsidR="0096015F" w:rsidRPr="0096015F">
        <w:rPr>
          <w:rFonts w:eastAsia="Times New Roman"/>
          <w:szCs w:val="28"/>
        </w:rPr>
        <w:t>Сними</w:t>
      </w:r>
      <w:r w:rsidR="00D70636">
        <w:rPr>
          <w:rFonts w:eastAsia="Times New Roman"/>
          <w:szCs w:val="28"/>
        </w:rPr>
        <w:t>те</w:t>
      </w:r>
      <w:r w:rsidR="0096015F" w:rsidRPr="0096015F">
        <w:rPr>
          <w:rFonts w:eastAsia="Times New Roman"/>
          <w:szCs w:val="28"/>
        </w:rPr>
        <w:t xml:space="preserve"> старые очки.</w:t>
      </w:r>
      <w:r w:rsidR="00D70636">
        <w:rPr>
          <w:rFonts w:eastAsia="Times New Roman"/>
          <w:szCs w:val="28"/>
        </w:rPr>
        <w:t xml:space="preserve"> </w:t>
      </w:r>
      <w:r w:rsidR="0096015F" w:rsidRPr="0096015F">
        <w:rPr>
          <w:rFonts w:eastAsia="Times New Roman"/>
          <w:szCs w:val="28"/>
        </w:rPr>
        <w:t>Спроси</w:t>
      </w:r>
      <w:r w:rsidR="00D70636">
        <w:rPr>
          <w:rFonts w:eastAsia="Times New Roman"/>
          <w:szCs w:val="28"/>
        </w:rPr>
        <w:t>те</w:t>
      </w:r>
      <w:r w:rsidR="0096015F" w:rsidRPr="0096015F">
        <w:rPr>
          <w:rFonts w:eastAsia="Times New Roman"/>
          <w:szCs w:val="28"/>
        </w:rPr>
        <w:t xml:space="preserve"> себя: а точно ли ты понимаешь, что значит понимать?</w:t>
      </w:r>
    </w:p>
    <w:p w14:paraId="4E0BB289" w14:textId="41586D1E" w:rsidR="00B312D4" w:rsidRPr="00B312D4" w:rsidRDefault="000516C1" w:rsidP="00B312D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caps/>
          <w:color w:val="FF0000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292324" w:rsidRPr="00D635FF">
        <w:rPr>
          <w:rFonts w:ascii="Georgia" w:hAnsi="Georgia"/>
          <w:sz w:val="28"/>
          <w:szCs w:val="28"/>
        </w:rPr>
        <w:t xml:space="preserve">Когда вы начнёте читать эту статью, вам может показаться, что вы понимаете, о чём идёт речь. Это естественно. Так устроен человек: воспринимать знакомое </w:t>
      </w:r>
      <w:r w:rsidR="00292324" w:rsidRPr="00B312D4">
        <w:rPr>
          <w:rStyle w:val="--0"/>
        </w:rPr>
        <w:t xml:space="preserve">как </w:t>
      </w:r>
      <w:r w:rsidR="00292324" w:rsidRPr="00B312D4">
        <w:rPr>
          <w:rStyle w:val="--"/>
        </w:rPr>
        <w:t>понятное</w:t>
      </w:r>
      <w:r w:rsidR="00292324" w:rsidRPr="00D635FF">
        <w:rPr>
          <w:rFonts w:ascii="Georgia" w:hAnsi="Georgia"/>
          <w:sz w:val="28"/>
          <w:szCs w:val="28"/>
        </w:rPr>
        <w:t xml:space="preserve">, слышимое — как доступное, осмысленное — как уже освоенное. Но это — иллюзия. Глубинная иллюзия понимания, встроенная в сам механизм мышления. Мы слишком часто принимаем за знание — узнавание, за мудрость — повторение, за осмысление — эмоциональный отклик. Именно потому самые опасные заблуждения выглядят как «ясности». А самые опасные формы невежества — </w:t>
      </w:r>
      <w:r w:rsidR="00292324" w:rsidRPr="00B312D4">
        <w:rPr>
          <w:rStyle w:val="--0"/>
        </w:rPr>
        <w:t xml:space="preserve">как </w:t>
      </w:r>
      <w:r w:rsidR="00292324" w:rsidRPr="00B312D4">
        <w:rPr>
          <w:rStyle w:val="--"/>
        </w:rPr>
        <w:t>уверенность.</w:t>
      </w:r>
      <w:r>
        <w:rPr>
          <w:rFonts w:ascii="Georgia" w:hAnsi="Georgia"/>
          <w:sz w:val="28"/>
          <w:szCs w:val="28"/>
        </w:rPr>
        <w:t xml:space="preserve"> </w:t>
      </w:r>
      <w:r w:rsidR="00292324" w:rsidRPr="00D635FF">
        <w:rPr>
          <w:rFonts w:ascii="Georgia" w:hAnsi="Georgia"/>
          <w:sz w:val="28"/>
          <w:szCs w:val="28"/>
        </w:rPr>
        <w:t xml:space="preserve">И это относится не только к этой статье. Это касается и всего сказанного ранее — сказанного мною, сказанного другими, сказанного веками и столетиями. Люди читают, слушают, даже впечатляются — но крайне редко действительно понимают. Потому что понимание — не реакция, не эмоция, не привычка интерпретации. Понимание — это работа. Труд. И прежде всего — </w:t>
      </w:r>
      <w:r w:rsidR="00292324" w:rsidRPr="00B312D4">
        <w:rPr>
          <w:rStyle w:val="--0"/>
        </w:rPr>
        <w:t xml:space="preserve">над </w:t>
      </w:r>
      <w:r w:rsidR="00292324" w:rsidRPr="00B312D4">
        <w:rPr>
          <w:rStyle w:val="--"/>
        </w:rPr>
        <w:t>собой.</w:t>
      </w:r>
      <w:bookmarkStart w:id="0" w:name="_Hlk207826873"/>
      <w:r w:rsidR="00B312D4">
        <w:rPr>
          <w:rStyle w:val="--"/>
        </w:rPr>
        <w:t xml:space="preserve"> </w:t>
      </w:r>
      <w:r w:rsidR="00D81E82">
        <w:rPr>
          <w:rFonts w:ascii="Georgia" w:hAnsi="Georgia"/>
          <w:sz w:val="28"/>
          <w:szCs w:val="28"/>
        </w:rPr>
        <w:t xml:space="preserve"> </w:t>
      </w:r>
      <w:bookmarkStart w:id="1" w:name="_Hlk207826848"/>
      <w:r w:rsidR="00292324" w:rsidRPr="00D635FF">
        <w:rPr>
          <w:rFonts w:ascii="Georgia" w:hAnsi="Georgia"/>
          <w:sz w:val="28"/>
          <w:szCs w:val="28"/>
        </w:rPr>
        <w:t xml:space="preserve">Мы устроены так, что откликаемся не на истину, а на форму. Белый халат, </w:t>
      </w:r>
      <w:r w:rsidR="00292324" w:rsidRPr="00D635FF">
        <w:rPr>
          <w:rFonts w:ascii="Georgia" w:hAnsi="Georgia"/>
          <w:sz w:val="28"/>
          <w:szCs w:val="28"/>
        </w:rPr>
        <w:lastRenderedPageBreak/>
        <w:t xml:space="preserve">погоны, авторитетная подача, уверенный голос, — всё это мгновенно </w:t>
      </w:r>
      <w:r w:rsidR="000E29E8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085E4FF" wp14:editId="6B5FCA78">
            <wp:simplePos x="0" y="0"/>
            <wp:positionH relativeFrom="column">
              <wp:posOffset>3175</wp:posOffset>
            </wp:positionH>
            <wp:positionV relativeFrom="paragraph">
              <wp:posOffset>466090</wp:posOffset>
            </wp:positionV>
            <wp:extent cx="2139950" cy="2781300"/>
            <wp:effectExtent l="0" t="0" r="6350" b="0"/>
            <wp:wrapTight wrapText="bothSides">
              <wp:wrapPolygon edited="0">
                <wp:start x="0" y="0"/>
                <wp:lineTo x="0" y="21501"/>
                <wp:lineTo x="21536" y="21501"/>
                <wp:lineTo x="21536" y="0"/>
                <wp:lineTo x="0" y="0"/>
              </wp:wrapPolygon>
            </wp:wrapTight>
            <wp:docPr id="2183566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56689" name="Рисунок 2183566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324" w:rsidRPr="00D635FF">
        <w:rPr>
          <w:rFonts w:ascii="Georgia" w:hAnsi="Georgia"/>
          <w:sz w:val="28"/>
          <w:szCs w:val="28"/>
        </w:rPr>
        <w:t xml:space="preserve">переключает внутренний фильтр с критики на веру. Мы начинаем слушать </w:t>
      </w:r>
    </w:p>
    <w:p w14:paraId="094A2A86" w14:textId="04D02CEF" w:rsidR="00292324" w:rsidRPr="00D635FF" w:rsidRDefault="00292324" w:rsidP="00AA6CCF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t xml:space="preserve">не с намерением различать, а с </w:t>
      </w:r>
      <w:r w:rsidRPr="0008574B">
        <w:rPr>
          <w:rStyle w:val="--0"/>
        </w:rPr>
        <w:t xml:space="preserve">готовностью </w:t>
      </w:r>
      <w:r w:rsidRPr="0008574B">
        <w:rPr>
          <w:rStyle w:val="--"/>
        </w:rPr>
        <w:t>принимать.</w:t>
      </w:r>
      <w:r w:rsidRPr="00D635FF">
        <w:rPr>
          <w:rFonts w:ascii="Georgia" w:hAnsi="Georgia"/>
          <w:sz w:val="28"/>
          <w:szCs w:val="28"/>
        </w:rPr>
        <w:t xml:space="preserve"> Компетенция становится вторичной — мы верим в силу костюма, а не в силу смысла. Это древний, ритуальный способ мышления, застывший в новой оболочке.</w:t>
      </w:r>
      <w:bookmarkEnd w:id="1"/>
      <w:r w:rsidR="00D81E82">
        <w:rPr>
          <w:rFonts w:ascii="Georgia" w:hAnsi="Georgia"/>
          <w:sz w:val="28"/>
          <w:szCs w:val="28"/>
        </w:rPr>
        <w:t xml:space="preserve"> </w:t>
      </w:r>
      <w:r w:rsidRPr="00D635FF">
        <w:rPr>
          <w:rFonts w:ascii="Georgia" w:hAnsi="Georgia"/>
          <w:sz w:val="28"/>
          <w:szCs w:val="28"/>
        </w:rPr>
        <w:t xml:space="preserve">Именно поэтому во всех слоях культуры, управления и науки — процветают симулякры. Фальшивые знания, фальшивые лидеры, фальшивое развитие. И мы принимаем их — не потому, что глупы, а потому, что ленивы. Ведь в основе почти всех человеческих страданий — не злоба, не внешнее зло, а </w:t>
      </w:r>
      <w:r w:rsidRPr="0008574B">
        <w:rPr>
          <w:rStyle w:val="--0"/>
        </w:rPr>
        <w:t xml:space="preserve">внутренняя </w:t>
      </w:r>
      <w:r w:rsidRPr="0008574B">
        <w:rPr>
          <w:rStyle w:val="--"/>
        </w:rPr>
        <w:t>усталость</w:t>
      </w:r>
      <w:r w:rsidRPr="00D635FF">
        <w:rPr>
          <w:rFonts w:ascii="Georgia" w:hAnsi="Georgia"/>
          <w:sz w:val="28"/>
          <w:szCs w:val="28"/>
        </w:rPr>
        <w:t xml:space="preserve"> от усилия. Мы страдаем от собственной неразвитости. Именно она порождает страхи, кризисы, войны, беспорядки, болезни. </w:t>
      </w:r>
      <w:bookmarkEnd w:id="0"/>
      <w:r w:rsidRPr="00D635FF">
        <w:rPr>
          <w:rFonts w:ascii="Georgia" w:hAnsi="Georgia"/>
          <w:sz w:val="28"/>
          <w:szCs w:val="28"/>
        </w:rPr>
        <w:t>Неразвитость — это не недостаток образования. Это отказ от внутреннего восхождения. Это отказ развивать то, что у тебя есть: восприятие, внимание, мышление, волю, чувствование.</w:t>
      </w:r>
      <w:r w:rsidR="00AA6CCF">
        <w:rPr>
          <w:rFonts w:ascii="Georgia" w:hAnsi="Georgia"/>
          <w:sz w:val="28"/>
          <w:szCs w:val="28"/>
        </w:rPr>
        <w:t xml:space="preserve"> </w:t>
      </w:r>
      <w:r w:rsidRPr="00D635FF">
        <w:rPr>
          <w:rFonts w:ascii="Georgia" w:hAnsi="Georgia"/>
          <w:sz w:val="28"/>
          <w:szCs w:val="28"/>
        </w:rPr>
        <w:t xml:space="preserve">Развитие — не факультатив. Это не второстепенное. Это и </w:t>
      </w:r>
      <w:r w:rsidRPr="00AA6CCF">
        <w:rPr>
          <w:rStyle w:val="--0"/>
        </w:rPr>
        <w:t xml:space="preserve">есть </w:t>
      </w:r>
      <w:r w:rsidRPr="00AA6CCF">
        <w:rPr>
          <w:rStyle w:val="--"/>
        </w:rPr>
        <w:t>главное.</w:t>
      </w:r>
      <w:r w:rsidRPr="00D635FF">
        <w:rPr>
          <w:rFonts w:ascii="Georgia" w:hAnsi="Georgia"/>
          <w:sz w:val="28"/>
          <w:szCs w:val="28"/>
        </w:rPr>
        <w:t xml:space="preserve"> Основной смысл пребывания здесь, в теле, в материи, в процессе. Всё остальное — производное. Именно в этом — главный парадокс: пока ты не развил себя, всё, чего ты жаждешь — счастье, любовь, здоровье, радость — будет оставаться призраком. И тогда человек начинает заменять настоящее суррогатами. Здоровье — таблетками. Любовь — терпением. Радость — весельем. Мудрость — записями в цитатниках. Это и есть трагедия подмены: </w:t>
      </w:r>
      <w:r w:rsidRPr="00AA6CCF">
        <w:rPr>
          <w:rStyle w:val="--0"/>
        </w:rPr>
        <w:t xml:space="preserve">когда </w:t>
      </w:r>
      <w:r w:rsidRPr="00AA6CCF">
        <w:rPr>
          <w:rStyle w:val="--"/>
        </w:rPr>
        <w:t>живое</w:t>
      </w:r>
      <w:r w:rsidRPr="00AA6CCF">
        <w:rPr>
          <w:rStyle w:val="--0"/>
        </w:rPr>
        <w:t xml:space="preserve"> заменяется</w:t>
      </w:r>
      <w:r w:rsidRPr="00D635FF">
        <w:rPr>
          <w:rFonts w:ascii="Georgia" w:hAnsi="Georgia"/>
          <w:sz w:val="28"/>
          <w:szCs w:val="28"/>
        </w:rPr>
        <w:t xml:space="preserve"> игрой в живое.</w:t>
      </w:r>
    </w:p>
    <w:p w14:paraId="0D43CE50" w14:textId="512082C8" w:rsidR="00292324" w:rsidRPr="00D635FF" w:rsidRDefault="00193222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292324" w:rsidRPr="00D635FF">
        <w:rPr>
          <w:rFonts w:ascii="Georgia" w:hAnsi="Georgia"/>
          <w:sz w:val="28"/>
          <w:szCs w:val="28"/>
        </w:rPr>
        <w:t xml:space="preserve">Вы думаете, у вас есть мысли? Напишите о них. Есть чувства? Оформите в текст. И если после трёх абзацев вы чувствуете пустоту — это не кризис творчества. </w:t>
      </w:r>
      <w:r w:rsidR="00292324" w:rsidRPr="00AA6CCF">
        <w:rPr>
          <w:rStyle w:val="--0"/>
        </w:rPr>
        <w:t xml:space="preserve">Это </w:t>
      </w:r>
      <w:r w:rsidR="00292324" w:rsidRPr="00AA6CCF">
        <w:rPr>
          <w:rStyle w:val="--"/>
        </w:rPr>
        <w:t>сигнал</w:t>
      </w:r>
      <w:r w:rsidR="00292324" w:rsidRPr="00D635FF">
        <w:rPr>
          <w:rFonts w:ascii="Georgia" w:hAnsi="Georgia"/>
          <w:sz w:val="28"/>
          <w:szCs w:val="28"/>
        </w:rPr>
        <w:t>: внутри пока нет содержания, только отклики. Это можно исправить. Но для этого надо начать работу. Не над статьёй — над собой. Потому что только тот, кто действительно развит, способен к самовыражению, не имитируя. А значит — к подлинному действию, к подлинному пониманию, к подлинной свободе.</w:t>
      </w:r>
      <w:r>
        <w:rPr>
          <w:rFonts w:ascii="Georgia" w:hAnsi="Georgia"/>
          <w:sz w:val="28"/>
          <w:szCs w:val="28"/>
        </w:rPr>
        <w:t xml:space="preserve"> </w:t>
      </w:r>
      <w:r w:rsidR="00292324" w:rsidRPr="00D635FF">
        <w:rPr>
          <w:rFonts w:ascii="Georgia" w:hAnsi="Georgia"/>
          <w:sz w:val="28"/>
          <w:szCs w:val="28"/>
        </w:rPr>
        <w:t xml:space="preserve">И если вы чувствуете, что в этом тексте есть что-то ваше — значит, пора возвращаться к себе. Развивать то, что вы забросили. Увидеть то, что игнорировали. Услышать то, что звучит </w:t>
      </w:r>
      <w:r w:rsidR="00292324" w:rsidRPr="00AA6CCF">
        <w:rPr>
          <w:rStyle w:val="--"/>
        </w:rPr>
        <w:t xml:space="preserve">не </w:t>
      </w:r>
      <w:r w:rsidR="00292324" w:rsidRPr="00AA6CCF">
        <w:rPr>
          <w:rStyle w:val="--0"/>
        </w:rPr>
        <w:t xml:space="preserve">словами </w:t>
      </w:r>
      <w:r w:rsidR="00292324" w:rsidRPr="00D635FF">
        <w:rPr>
          <w:rFonts w:ascii="Georgia" w:hAnsi="Georgia"/>
          <w:sz w:val="28"/>
          <w:szCs w:val="28"/>
        </w:rPr>
        <w:t>— а молчанием между ними.</w:t>
      </w:r>
    </w:p>
    <w:p w14:paraId="5E7FD87E" w14:textId="4EB7FB64" w:rsidR="00166EF7" w:rsidRPr="00D635FF" w:rsidRDefault="00193222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 </w:t>
      </w:r>
      <w:r w:rsidR="00166EF7" w:rsidRPr="00D635FF">
        <w:rPr>
          <w:rFonts w:ascii="Georgia" w:hAnsi="Georgia"/>
          <w:sz w:val="28"/>
          <w:szCs w:val="28"/>
        </w:rPr>
        <w:t xml:space="preserve">Человек всегда понимает по-разному. Потому что он различен — в своём развитии, в обстоятельствах, в целях, в мотивациях. А значит, даже одно и то же — он понимает по-своему. Вот откуда берутся разночтения, слухи, ложь, искажения, фэйки, полуправда, недопонимание. Все </w:t>
      </w:r>
      <w:r w:rsidR="00166EF7" w:rsidRPr="00D635FF">
        <w:rPr>
          <w:rFonts w:ascii="Georgia" w:hAnsi="Georgia"/>
          <w:sz w:val="28"/>
          <w:szCs w:val="28"/>
        </w:rPr>
        <w:lastRenderedPageBreak/>
        <w:t xml:space="preserve">межчеловеческие бедствия, если всмотреться в их первопричину, происходят от </w:t>
      </w:r>
      <w:r w:rsidR="00166EF7" w:rsidRPr="00AA6CCF">
        <w:rPr>
          <w:rStyle w:val="--"/>
        </w:rPr>
        <w:t xml:space="preserve">различия </w:t>
      </w:r>
      <w:r w:rsidR="00166EF7" w:rsidRPr="00AA6CCF">
        <w:rPr>
          <w:rStyle w:val="--0"/>
        </w:rPr>
        <w:t>восприятия</w:t>
      </w:r>
      <w:r w:rsidR="00166EF7" w:rsidRPr="00D635FF">
        <w:rPr>
          <w:rFonts w:ascii="Georgia" w:hAnsi="Georgia"/>
          <w:sz w:val="28"/>
          <w:szCs w:val="28"/>
        </w:rPr>
        <w:t>, от несовпадения горизонтов понимания.</w:t>
      </w:r>
      <w:r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Представьте, что вы читаете рецепт спасения — формулу жизни без бед. Но чтобы она стала работающей, нужно не только прочесть, а прежде — </w:t>
      </w:r>
      <w:r w:rsidR="00166EF7" w:rsidRPr="00193222">
        <w:rPr>
          <w:rStyle w:val="--"/>
        </w:rPr>
        <w:t xml:space="preserve">научиться </w:t>
      </w:r>
      <w:r w:rsidR="00166EF7" w:rsidRPr="00193222">
        <w:rPr>
          <w:rStyle w:val="--0"/>
        </w:rPr>
        <w:t>слышать.</w:t>
      </w:r>
      <w:r w:rsidR="00166EF7" w:rsidRPr="00D635FF">
        <w:rPr>
          <w:rFonts w:ascii="Georgia" w:hAnsi="Georgia"/>
          <w:sz w:val="28"/>
          <w:szCs w:val="28"/>
        </w:rPr>
        <w:t xml:space="preserve"> Научиться различать, откуда, зачем и почему в одних и тех же словах люди видят разные смыслы. </w:t>
      </w:r>
      <w:r w:rsidR="00166EF7" w:rsidRPr="00AA6CCF">
        <w:rPr>
          <w:rStyle w:val="--0"/>
        </w:rPr>
        <w:t xml:space="preserve">Это </w:t>
      </w:r>
      <w:r w:rsidR="00166EF7" w:rsidRPr="00AA6CCF">
        <w:rPr>
          <w:rStyle w:val="--"/>
        </w:rPr>
        <w:t>— труд</w:t>
      </w:r>
      <w:r w:rsidR="00166EF7" w:rsidRPr="00D635FF">
        <w:rPr>
          <w:rFonts w:ascii="Georgia" w:hAnsi="Georgia"/>
          <w:sz w:val="28"/>
          <w:szCs w:val="28"/>
        </w:rPr>
        <w:t xml:space="preserve">. Это — преодоление. И ваш мозг, при встрече с этой задачей, будет испытывать сопротивление, боль, странные внутренние ощущения. Это хорошо. Это означает, что </w:t>
      </w:r>
      <w:r w:rsidR="00166EF7" w:rsidRPr="006D51CE">
        <w:rPr>
          <w:rStyle w:val="--0"/>
        </w:rPr>
        <w:t xml:space="preserve">начинают </w:t>
      </w:r>
      <w:r w:rsidR="00166EF7" w:rsidRPr="006D51CE">
        <w:rPr>
          <w:rStyle w:val="--"/>
        </w:rPr>
        <w:t>пробуждаться</w:t>
      </w:r>
      <w:r w:rsidR="00166EF7" w:rsidRPr="00D635FF">
        <w:rPr>
          <w:rFonts w:ascii="Georgia" w:hAnsi="Georgia"/>
          <w:sz w:val="28"/>
          <w:szCs w:val="28"/>
        </w:rPr>
        <w:t xml:space="preserve"> и включаться давно заблокированные участки вашего </w:t>
      </w:r>
      <w:r w:rsidR="006D51CE">
        <w:rPr>
          <w:rFonts w:ascii="Georgia" w:hAnsi="Georgia"/>
          <w:sz w:val="28"/>
          <w:szCs w:val="28"/>
        </w:rPr>
        <w:t>С</w:t>
      </w:r>
      <w:r w:rsidR="00166EF7" w:rsidRPr="00D635FF">
        <w:rPr>
          <w:rFonts w:ascii="Georgia" w:hAnsi="Georgia"/>
          <w:sz w:val="28"/>
          <w:szCs w:val="28"/>
        </w:rPr>
        <w:t>ознания. Атрофированное, ослабленное, убаюканное — начинает оживать. Самостоятельно вы бы вряд ли на это решились. Так что — пользуйтесь этим «тренажёром».</w:t>
      </w:r>
      <w:r w:rsidR="00AC257A"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Потому что идея, ради которой всё это пишется и говорится — слишком велика, чтобы оставаться на уровне </w:t>
      </w:r>
      <w:r w:rsidR="00166EF7" w:rsidRPr="006D51CE">
        <w:rPr>
          <w:rStyle w:val="--"/>
        </w:rPr>
        <w:t xml:space="preserve">бытового </w:t>
      </w:r>
      <w:r w:rsidR="00166EF7" w:rsidRPr="006D51CE">
        <w:rPr>
          <w:rStyle w:val="--0"/>
        </w:rPr>
        <w:t>восприятия.</w:t>
      </w:r>
      <w:r w:rsidR="00166EF7" w:rsidRPr="00D635FF">
        <w:rPr>
          <w:rFonts w:ascii="Georgia" w:hAnsi="Georgia"/>
          <w:sz w:val="28"/>
          <w:szCs w:val="28"/>
        </w:rPr>
        <w:t xml:space="preserve"> Это </w:t>
      </w:r>
      <w:r w:rsidR="006D51CE">
        <w:rPr>
          <w:rFonts w:ascii="Georgia" w:hAnsi="Georgia"/>
          <w:sz w:val="28"/>
          <w:szCs w:val="28"/>
        </w:rPr>
        <w:t>И</w:t>
      </w:r>
      <w:r w:rsidR="00166EF7" w:rsidRPr="00D635FF">
        <w:rPr>
          <w:rFonts w:ascii="Georgia" w:hAnsi="Georgia"/>
          <w:sz w:val="28"/>
          <w:szCs w:val="28"/>
        </w:rPr>
        <w:t xml:space="preserve">дея </w:t>
      </w:r>
      <w:r w:rsidR="00166EF7" w:rsidRPr="006D51CE">
        <w:rPr>
          <w:rStyle w:val="--"/>
        </w:rPr>
        <w:t xml:space="preserve">Победы </w:t>
      </w:r>
      <w:r w:rsidR="00166EF7" w:rsidRPr="006D51CE">
        <w:rPr>
          <w:rStyle w:val="--0"/>
        </w:rPr>
        <w:t>над</w:t>
      </w:r>
      <w:r w:rsidR="00166EF7" w:rsidRPr="006D51CE">
        <w:rPr>
          <w:rStyle w:val="--"/>
        </w:rPr>
        <w:t xml:space="preserve"> смертью</w:t>
      </w:r>
      <w:r w:rsidR="00166EF7" w:rsidRPr="00D635FF">
        <w:rPr>
          <w:rFonts w:ascii="Georgia" w:hAnsi="Georgia"/>
          <w:sz w:val="28"/>
          <w:szCs w:val="28"/>
        </w:rPr>
        <w:t>. А в её рамках — задача остановки старения. И чтобы хоть приблизиться к этому горизонту, нужно перестроить весь режим восприятия. Весь код обработки информации. Весь механизм понимания.</w:t>
      </w:r>
    </w:p>
    <w:p w14:paraId="6D33C6EE" w14:textId="2CB116F8" w:rsidR="00166EF7" w:rsidRPr="006D51CE" w:rsidRDefault="00AC257A" w:rsidP="008B70D8">
      <w:pPr>
        <w:pStyle w:val="p1"/>
        <w:spacing w:before="0" w:beforeAutospacing="0" w:after="0" w:afterAutospacing="0" w:line="276" w:lineRule="auto"/>
        <w:jc w:val="both"/>
        <w:rPr>
          <w:rStyle w:val="--"/>
        </w:rPr>
      </w:pPr>
      <w:r>
        <w:rPr>
          <w:rFonts w:ascii="Georgia" w:hAnsi="Georgia"/>
          <w:sz w:val="28"/>
          <w:szCs w:val="28"/>
        </w:rPr>
        <w:t xml:space="preserve">     </w:t>
      </w:r>
      <w:r w:rsidR="006D51CE">
        <w:rPr>
          <w:rFonts w:ascii="Georgia" w:hAnsi="Georgia"/>
          <w:sz w:val="28"/>
          <w:szCs w:val="28"/>
        </w:rPr>
        <w:t xml:space="preserve">      </w:t>
      </w:r>
      <w:r w:rsidR="00166EF7" w:rsidRPr="00D635FF">
        <w:rPr>
          <w:rFonts w:ascii="Georgia" w:hAnsi="Georgia"/>
          <w:sz w:val="28"/>
          <w:szCs w:val="28"/>
        </w:rPr>
        <w:t xml:space="preserve">Мы привыкли думать, что понимание — это бинарное явление: понял или не понял. Но это крайне примитивная схема. На деле вариантов значительно больше, чем способен охватить обычный обыватель. Как минимум, </w:t>
      </w:r>
      <w:r w:rsidR="00166EF7" w:rsidRPr="006D51CE">
        <w:rPr>
          <w:rStyle w:val="--0"/>
        </w:rPr>
        <w:t xml:space="preserve">их </w:t>
      </w:r>
      <w:r w:rsidR="00166EF7" w:rsidRPr="006D51CE">
        <w:rPr>
          <w:rStyle w:val="--"/>
        </w:rPr>
        <w:t>— четыре:</w:t>
      </w:r>
    </w:p>
    <w:p w14:paraId="76639224" w14:textId="77777777" w:rsidR="00166EF7" w:rsidRPr="00D635FF" w:rsidRDefault="00166EF7" w:rsidP="008B70D8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C257A">
        <w:rPr>
          <w:rStyle w:val="s1"/>
          <w:rFonts w:ascii="Georgia" w:hAnsi="Georgia"/>
          <w:b/>
          <w:bCs/>
          <w:i/>
          <w:iCs/>
          <w:sz w:val="28"/>
          <w:szCs w:val="28"/>
        </w:rPr>
        <w:t>Понимаешь, что понял</w:t>
      </w:r>
      <w:r w:rsidRPr="00D635FF">
        <w:rPr>
          <w:rFonts w:ascii="Georgia" w:hAnsi="Georgia"/>
          <w:sz w:val="28"/>
          <w:szCs w:val="28"/>
        </w:rPr>
        <w:t xml:space="preserve"> — это чистое, осознанное понимание. Ясность, подтверждённая внутренним согласием и логикой.</w:t>
      </w:r>
    </w:p>
    <w:p w14:paraId="64EA6EAE" w14:textId="77777777" w:rsidR="00166EF7" w:rsidRPr="00D635FF" w:rsidRDefault="00166EF7" w:rsidP="008B70D8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C257A">
        <w:rPr>
          <w:rStyle w:val="s1"/>
          <w:rFonts w:ascii="Georgia" w:hAnsi="Georgia"/>
          <w:b/>
          <w:bCs/>
          <w:i/>
          <w:iCs/>
          <w:sz w:val="28"/>
          <w:szCs w:val="28"/>
        </w:rPr>
        <w:t>Не понимаешь, что понял</w:t>
      </w:r>
      <w:r w:rsidRPr="00D635FF">
        <w:rPr>
          <w:rFonts w:ascii="Georgia" w:hAnsi="Georgia"/>
          <w:sz w:val="28"/>
          <w:szCs w:val="28"/>
        </w:rPr>
        <w:t xml:space="preserve"> — это интуитивное, но неоформленное понимание. Оно есть, но человек сам в нём не уверен. В этом зарождаются инсайты.</w:t>
      </w:r>
    </w:p>
    <w:p w14:paraId="10A4EFF1" w14:textId="77777777" w:rsidR="00166EF7" w:rsidRPr="00D635FF" w:rsidRDefault="00166EF7" w:rsidP="008B70D8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C257A">
        <w:rPr>
          <w:rStyle w:val="s1"/>
          <w:rFonts w:ascii="Georgia" w:hAnsi="Georgia"/>
          <w:b/>
          <w:bCs/>
          <w:i/>
          <w:iCs/>
          <w:sz w:val="28"/>
          <w:szCs w:val="28"/>
        </w:rPr>
        <w:t>Понимаешь, что не понял</w:t>
      </w:r>
      <w:r w:rsidRPr="00D635FF">
        <w:rPr>
          <w:rFonts w:ascii="Georgia" w:hAnsi="Georgia"/>
          <w:sz w:val="28"/>
          <w:szCs w:val="28"/>
        </w:rPr>
        <w:t xml:space="preserve"> — это честная точка. Разрыв. Осознание границы, за которой — незнание. И это уже прогресс.</w:t>
      </w:r>
    </w:p>
    <w:p w14:paraId="2295A527" w14:textId="77777777" w:rsidR="00166EF7" w:rsidRPr="00D635FF" w:rsidRDefault="00166EF7" w:rsidP="008B70D8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C257A">
        <w:rPr>
          <w:rStyle w:val="s1"/>
          <w:rFonts w:ascii="Georgia" w:hAnsi="Georgia"/>
          <w:b/>
          <w:bCs/>
          <w:i/>
          <w:iCs/>
          <w:sz w:val="28"/>
          <w:szCs w:val="28"/>
        </w:rPr>
        <w:t>Не понимаешь, что не понял</w:t>
      </w:r>
      <w:r w:rsidRPr="00D635FF">
        <w:rPr>
          <w:rFonts w:ascii="Georgia" w:hAnsi="Georgia"/>
          <w:sz w:val="28"/>
          <w:szCs w:val="28"/>
        </w:rPr>
        <w:t xml:space="preserve"> — а вот это — беда. Это массовое состояние. Люди живут, действуют, принимают решения, </w:t>
      </w:r>
      <w:r w:rsidRPr="006D51CE">
        <w:rPr>
          <w:rStyle w:val="--"/>
        </w:rPr>
        <w:t xml:space="preserve">не </w:t>
      </w:r>
      <w:r w:rsidRPr="006D51CE">
        <w:rPr>
          <w:rStyle w:val="--0"/>
        </w:rPr>
        <w:t>подозревая</w:t>
      </w:r>
      <w:r w:rsidRPr="006D51CE">
        <w:rPr>
          <w:rStyle w:val="--"/>
        </w:rPr>
        <w:t>,</w:t>
      </w:r>
      <w:r w:rsidRPr="00D635FF">
        <w:rPr>
          <w:rFonts w:ascii="Georgia" w:hAnsi="Georgia"/>
          <w:sz w:val="28"/>
          <w:szCs w:val="28"/>
        </w:rPr>
        <w:t xml:space="preserve"> что они вообще ничего не поняли. Это и есть корень глупости, фанатизма и системного разрушения.</w:t>
      </w:r>
    </w:p>
    <w:p w14:paraId="43468AE4" w14:textId="77777777" w:rsidR="00EC6871" w:rsidRDefault="00AC257A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166EF7" w:rsidRPr="00D635FF">
        <w:rPr>
          <w:rFonts w:ascii="Georgia" w:hAnsi="Georgia"/>
          <w:sz w:val="28"/>
          <w:szCs w:val="28"/>
        </w:rPr>
        <w:t xml:space="preserve">Массовым всегда становится то, что предельно упрощено. То, что не требует усилий. То, что делает глупость удобной. Вам, быть может, сейчас сложно согласиться с тем, что «больше» почти всегда означает «хуже». Но это древний, философско-математический закон: в любом множестве ценных элементов — </w:t>
      </w:r>
      <w:r w:rsidR="00166EF7" w:rsidRPr="00596EBD">
        <w:rPr>
          <w:rStyle w:val="--0"/>
        </w:rPr>
        <w:t xml:space="preserve">всегда </w:t>
      </w:r>
      <w:r w:rsidR="00166EF7" w:rsidRPr="00596EBD">
        <w:rPr>
          <w:rStyle w:val="--"/>
        </w:rPr>
        <w:t>меньше.</w:t>
      </w:r>
      <w:r w:rsidR="00166EF7" w:rsidRPr="00D635FF">
        <w:rPr>
          <w:rFonts w:ascii="Georgia" w:hAnsi="Georgia"/>
          <w:sz w:val="28"/>
          <w:szCs w:val="28"/>
        </w:rPr>
        <w:t xml:space="preserve"> Истина — не в толпе. Мудрость — не в аплодисментах. Победа — не в количестве лайков.</w:t>
      </w:r>
      <w:r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Возьмём простой пример: лотерея. Большинство билетов — пустышки. И вы покупаете их сами. Так же и в жизни. Большинство людей — выбирают себя как </w:t>
      </w:r>
      <w:r w:rsidR="00166EF7" w:rsidRPr="00D635FF">
        <w:rPr>
          <w:rFonts w:ascii="Georgia" w:hAnsi="Georgia"/>
          <w:sz w:val="28"/>
          <w:szCs w:val="28"/>
        </w:rPr>
        <w:lastRenderedPageBreak/>
        <w:t>невыигрышный билет. Из удобства. Из страха. Из привычки верить обещаниям.</w:t>
      </w:r>
      <w:r w:rsidR="00EC6871">
        <w:rPr>
          <w:rFonts w:ascii="Georgia" w:hAnsi="Georgia"/>
          <w:sz w:val="28"/>
          <w:szCs w:val="28"/>
        </w:rPr>
        <w:t xml:space="preserve"> </w:t>
      </w:r>
    </w:p>
    <w:p w14:paraId="42F52DF4" w14:textId="3FF0BE29" w:rsidR="00166EF7" w:rsidRPr="00D635FF" w:rsidRDefault="00EC6871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166EF7" w:rsidRPr="00D635FF">
        <w:rPr>
          <w:rFonts w:ascii="Georgia" w:hAnsi="Georgia"/>
          <w:sz w:val="28"/>
          <w:szCs w:val="28"/>
        </w:rPr>
        <w:t>Хотите распознать, в каком варианте вы сейчас?</w:t>
      </w:r>
      <w:r w:rsidR="00596EBD">
        <w:rPr>
          <w:rFonts w:ascii="Georgia" w:hAnsi="Georgia"/>
          <w:sz w:val="28"/>
          <w:szCs w:val="28"/>
        </w:rPr>
        <w:t xml:space="preserve"> Это даже интересней, чем попытка, к какому же я все же генотипу принадлежу? </w:t>
      </w:r>
      <w:r w:rsidR="00166EF7" w:rsidRPr="00D635FF">
        <w:rPr>
          <w:rFonts w:ascii="Georgia" w:hAnsi="Georgia"/>
          <w:sz w:val="28"/>
          <w:szCs w:val="28"/>
        </w:rPr>
        <w:t xml:space="preserve"> Всё просто. Если вам кажется, что вы всё всегда понимаете — вы, скорее всего, в </w:t>
      </w:r>
      <w:r w:rsidR="00166EF7" w:rsidRPr="00EC6871">
        <w:rPr>
          <w:rFonts w:ascii="Georgia" w:hAnsi="Georgia"/>
          <w:b/>
          <w:bCs/>
          <w:i/>
          <w:iCs/>
          <w:sz w:val="28"/>
          <w:szCs w:val="28"/>
        </w:rPr>
        <w:t>пункте 4</w:t>
      </w:r>
      <w:r w:rsidR="00166EF7" w:rsidRPr="00EC6871">
        <w:rPr>
          <w:rFonts w:ascii="Georgia" w:hAnsi="Georgia"/>
          <w:b/>
          <w:bCs/>
          <w:sz w:val="28"/>
          <w:szCs w:val="28"/>
        </w:rPr>
        <w:t>.</w:t>
      </w:r>
      <w:r w:rsidR="00166EF7" w:rsidRPr="00D635FF">
        <w:rPr>
          <w:rFonts w:ascii="Georgia" w:hAnsi="Georgia"/>
          <w:sz w:val="28"/>
          <w:szCs w:val="28"/>
        </w:rPr>
        <w:t xml:space="preserve"> А если вы сомневаетесь, если проверяете, если ищете границы и уточняете — вы, возможно, уже в </w:t>
      </w:r>
      <w:r w:rsidR="00166EF7" w:rsidRPr="00EC6871">
        <w:rPr>
          <w:rFonts w:ascii="Georgia" w:hAnsi="Georgia"/>
          <w:b/>
          <w:bCs/>
          <w:i/>
          <w:iCs/>
          <w:sz w:val="28"/>
          <w:szCs w:val="28"/>
        </w:rPr>
        <w:t>пункте 1</w:t>
      </w:r>
      <w:r w:rsidR="00166EF7" w:rsidRPr="00D635FF">
        <w:rPr>
          <w:rFonts w:ascii="Georgia" w:hAnsi="Georgia"/>
          <w:sz w:val="28"/>
          <w:szCs w:val="28"/>
        </w:rPr>
        <w:t xml:space="preserve">. Потому что настоящий гений не в том, чтобы понимать всё, а в том, </w:t>
      </w:r>
      <w:r w:rsidR="00166EF7" w:rsidRPr="00596EBD">
        <w:rPr>
          <w:rStyle w:val="--0"/>
        </w:rPr>
        <w:t xml:space="preserve">чтобы </w:t>
      </w:r>
      <w:r w:rsidR="00166EF7" w:rsidRPr="00596EBD">
        <w:rPr>
          <w:rStyle w:val="--"/>
        </w:rPr>
        <w:t>различать</w:t>
      </w:r>
      <w:r w:rsidR="00166EF7" w:rsidRPr="00D635FF">
        <w:rPr>
          <w:rFonts w:ascii="Georgia" w:hAnsi="Georgia"/>
          <w:sz w:val="28"/>
          <w:szCs w:val="28"/>
        </w:rPr>
        <w:t>, когда ты действительно понял, а когда — только вообразил это. Настоящий мыслитель сомневается даже в тех пониманиях, которые кажутся ему ясными. Он оставляет место для углубления.</w:t>
      </w:r>
      <w:r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Секрет в том, что между «пониманием» и </w:t>
      </w:r>
      <w:r w:rsidR="00166EF7" w:rsidRPr="00EC6871">
        <w:rPr>
          <w:rStyle w:val="--0"/>
        </w:rPr>
        <w:t xml:space="preserve">«пониманием </w:t>
      </w:r>
      <w:r w:rsidR="00166EF7" w:rsidRPr="00EC6871">
        <w:rPr>
          <w:rStyle w:val="--"/>
        </w:rPr>
        <w:t>своего</w:t>
      </w:r>
      <w:r w:rsidR="00166EF7" w:rsidRPr="00EC6871">
        <w:rPr>
          <w:rStyle w:val="--0"/>
        </w:rPr>
        <w:t xml:space="preserve"> понимания»</w:t>
      </w:r>
      <w:r w:rsidR="00166EF7" w:rsidRPr="00D635FF">
        <w:rPr>
          <w:rFonts w:ascii="Georgia" w:hAnsi="Georgia"/>
          <w:sz w:val="28"/>
          <w:szCs w:val="28"/>
        </w:rPr>
        <w:t xml:space="preserve"> — пропасть. Это как разница между умением есть и умением готовить пищу. Одна — функция, другая — творение.</w:t>
      </w:r>
      <w:r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Так вот — развитие начинается там, где вы </w:t>
      </w:r>
      <w:r w:rsidR="00166EF7" w:rsidRPr="00596EBD">
        <w:rPr>
          <w:rStyle w:val="--0"/>
        </w:rPr>
        <w:t xml:space="preserve">перестаёте </w:t>
      </w:r>
      <w:r w:rsidR="00166EF7" w:rsidRPr="00596EBD">
        <w:rPr>
          <w:rStyle w:val="--"/>
        </w:rPr>
        <w:t>доверять</w:t>
      </w:r>
      <w:r w:rsidR="00166EF7" w:rsidRPr="00D635FF">
        <w:rPr>
          <w:rFonts w:ascii="Georgia" w:hAnsi="Georgia"/>
          <w:sz w:val="28"/>
          <w:szCs w:val="28"/>
        </w:rPr>
        <w:t xml:space="preserve"> своему первому впечатлению. Там, где вы начинаете исследовать, как именно вы поняли то, что поняли. Где вы начинаете сознавать — а не симулировать сознание.</w:t>
      </w:r>
    </w:p>
    <w:p w14:paraId="74FCFCD0" w14:textId="08293844" w:rsidR="00166EF7" w:rsidRPr="00C044B0" w:rsidRDefault="00A26EFE" w:rsidP="00C044B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FA02849" wp14:editId="4A1E158B">
            <wp:simplePos x="0" y="0"/>
            <wp:positionH relativeFrom="column">
              <wp:posOffset>3559175</wp:posOffset>
            </wp:positionH>
            <wp:positionV relativeFrom="paragraph">
              <wp:posOffset>1659890</wp:posOffset>
            </wp:positionV>
            <wp:extent cx="2678430" cy="2717800"/>
            <wp:effectExtent l="0" t="0" r="1270" b="0"/>
            <wp:wrapTight wrapText="bothSides">
              <wp:wrapPolygon edited="0">
                <wp:start x="0" y="0"/>
                <wp:lineTo x="0" y="21499"/>
                <wp:lineTo x="21508" y="21499"/>
                <wp:lineTo x="21508" y="0"/>
                <wp:lineTo x="0" y="0"/>
              </wp:wrapPolygon>
            </wp:wrapTight>
            <wp:docPr id="13359942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994281" name="Рисунок 133599428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871">
        <w:rPr>
          <w:rStyle w:val="affff5"/>
          <w:szCs w:val="28"/>
        </w:rPr>
        <w:t xml:space="preserve">          </w:t>
      </w:r>
      <w:bookmarkStart w:id="2" w:name="_Hlk207827891"/>
      <w:r w:rsidR="00166EF7" w:rsidRPr="00D635FF">
        <w:rPr>
          <w:rFonts w:ascii="Georgia" w:hAnsi="Georgia"/>
          <w:sz w:val="28"/>
          <w:szCs w:val="28"/>
        </w:rPr>
        <w:t xml:space="preserve">Простака всегда можно узнать. Не по одежде, не по положению, не по богатству. А по уверенности в своём понимании. Стоит ему заговорить — и </w:t>
      </w:r>
      <w:r w:rsidR="00166EF7" w:rsidRPr="00596EBD">
        <w:rPr>
          <w:rStyle w:val="--0"/>
        </w:rPr>
        <w:t xml:space="preserve">его </w:t>
      </w:r>
      <w:r w:rsidR="00166EF7" w:rsidRPr="00596EBD">
        <w:rPr>
          <w:rStyle w:val="--"/>
        </w:rPr>
        <w:t>уверенность</w:t>
      </w:r>
      <w:r w:rsidR="00166EF7" w:rsidRPr="00D635FF">
        <w:rPr>
          <w:rFonts w:ascii="Georgia" w:hAnsi="Georgia"/>
          <w:sz w:val="28"/>
          <w:szCs w:val="28"/>
        </w:rPr>
        <w:t xml:space="preserve"> выдает его с головой. Неуверенность — продукт мысли. А уверенность — часто симптом её отсутствия.</w:t>
      </w:r>
      <w:r w:rsidR="00EC6871">
        <w:rPr>
          <w:rFonts w:ascii="Georgia" w:hAnsi="Georgia"/>
          <w:sz w:val="28"/>
          <w:szCs w:val="28"/>
        </w:rPr>
        <w:t xml:space="preserve"> </w:t>
      </w:r>
      <w:r w:rsidR="00166EF7" w:rsidRPr="00166EF7">
        <w:rPr>
          <w:rFonts w:ascii="Georgia" w:hAnsi="Georgia"/>
          <w:sz w:val="28"/>
          <w:szCs w:val="28"/>
        </w:rPr>
        <w:t xml:space="preserve">Да, бывает, простак случайно угадывает. С вероятностью 50 на 50. Он произносит что-то — и половина услышанного звучит правдоподобно. И если он выдал всего одну фразу — окружающие, сами </w:t>
      </w:r>
      <w:r w:rsidR="00166EF7" w:rsidRPr="00F73399">
        <w:rPr>
          <w:rStyle w:val="--"/>
        </w:rPr>
        <w:t xml:space="preserve">не </w:t>
      </w:r>
      <w:r w:rsidR="00166EF7" w:rsidRPr="00F73399">
        <w:rPr>
          <w:rStyle w:val="--0"/>
        </w:rPr>
        <w:t xml:space="preserve">зная </w:t>
      </w:r>
      <w:r w:rsidR="00166EF7" w:rsidRPr="00166EF7">
        <w:rPr>
          <w:rFonts w:ascii="Georgia" w:hAnsi="Georgia"/>
          <w:sz w:val="28"/>
          <w:szCs w:val="28"/>
        </w:rPr>
        <w:t xml:space="preserve">почему, склонны считать его разумным. Но пусть он скажет десять вещей — и хотя бы половина окажется ложью. А даже если лишь одно утверждение будет ложным — то человек, способный различать, сразу почувствует: перед ним не исследователь, а </w:t>
      </w:r>
      <w:r w:rsidR="00166EF7" w:rsidRPr="00F73399">
        <w:rPr>
          <w:rStyle w:val="--"/>
        </w:rPr>
        <w:t xml:space="preserve">поверхностный </w:t>
      </w:r>
      <w:r w:rsidR="00166EF7" w:rsidRPr="00F73399">
        <w:rPr>
          <w:rStyle w:val="--0"/>
        </w:rPr>
        <w:t>потребитель</w:t>
      </w:r>
      <w:r w:rsidR="00166EF7" w:rsidRPr="00166EF7">
        <w:rPr>
          <w:rFonts w:ascii="Georgia" w:hAnsi="Georgia"/>
          <w:sz w:val="28"/>
          <w:szCs w:val="28"/>
        </w:rPr>
        <w:t xml:space="preserve"> знания. Или, в худшем случае, — врун.</w:t>
      </w:r>
      <w:bookmarkEnd w:id="2"/>
      <w:r w:rsidR="00CD6B23">
        <w:rPr>
          <w:rFonts w:ascii="Georgia" w:hAnsi="Georgia"/>
          <w:sz w:val="28"/>
          <w:szCs w:val="28"/>
        </w:rPr>
        <w:t xml:space="preserve"> </w:t>
      </w:r>
      <w:r w:rsidR="00166EF7" w:rsidRPr="00166EF7">
        <w:rPr>
          <w:rFonts w:ascii="Georgia" w:hAnsi="Georgia"/>
          <w:sz w:val="28"/>
          <w:szCs w:val="28"/>
        </w:rPr>
        <w:t xml:space="preserve">Именно потому, что по-настоящему мыслящий человек </w:t>
      </w:r>
      <w:r w:rsidR="00166EF7" w:rsidRPr="00F73399">
        <w:rPr>
          <w:rStyle w:val="--0"/>
        </w:rPr>
        <w:t xml:space="preserve">фильтрует </w:t>
      </w:r>
      <w:r w:rsidR="00166EF7" w:rsidRPr="00F73399">
        <w:rPr>
          <w:rStyle w:val="--"/>
        </w:rPr>
        <w:t>свои</w:t>
      </w:r>
      <w:r w:rsidR="00166EF7" w:rsidRPr="00F73399">
        <w:rPr>
          <w:rStyle w:val="--0"/>
        </w:rPr>
        <w:t xml:space="preserve"> суждения</w:t>
      </w:r>
      <w:r w:rsidR="00166EF7" w:rsidRPr="00166EF7">
        <w:rPr>
          <w:rFonts w:ascii="Georgia" w:hAnsi="Georgia"/>
          <w:sz w:val="28"/>
          <w:szCs w:val="28"/>
        </w:rPr>
        <w:t>. Он проверяет каждую мысль на внутреннюю непротиворечивость,</w:t>
      </w:r>
      <w:r w:rsidR="00AA7AD6">
        <w:rPr>
          <w:rFonts w:ascii="Georgia" w:hAnsi="Georgia"/>
          <w:sz w:val="28"/>
          <w:szCs w:val="28"/>
        </w:rPr>
        <w:t xml:space="preserve"> </w:t>
      </w:r>
      <w:r w:rsidR="00166EF7" w:rsidRPr="00166EF7">
        <w:rPr>
          <w:rFonts w:ascii="Georgia" w:hAnsi="Georgia"/>
          <w:sz w:val="28"/>
          <w:szCs w:val="28"/>
        </w:rPr>
        <w:t xml:space="preserve">на согласие с реальностью, на соответствие целям. Он ошибается — но не систематически. Его ошибки — случайны, редки, объяснимы. Он способен отследить, где, как и почему допустил неточность. Он не защищает ошибку, </w:t>
      </w:r>
      <w:r w:rsidR="00166EF7" w:rsidRPr="00F73399">
        <w:rPr>
          <w:rStyle w:val="--0"/>
        </w:rPr>
        <w:t xml:space="preserve">он </w:t>
      </w:r>
      <w:r w:rsidR="00166EF7" w:rsidRPr="00F73399">
        <w:rPr>
          <w:rStyle w:val="--"/>
        </w:rPr>
        <w:t>её</w:t>
      </w:r>
      <w:r w:rsidR="00166EF7" w:rsidRPr="00F73399">
        <w:rPr>
          <w:rStyle w:val="--0"/>
        </w:rPr>
        <w:t xml:space="preserve"> исследует</w:t>
      </w:r>
      <w:r w:rsidR="00166EF7" w:rsidRPr="00166EF7">
        <w:rPr>
          <w:rFonts w:ascii="Georgia" w:hAnsi="Georgia"/>
          <w:sz w:val="28"/>
          <w:szCs w:val="28"/>
        </w:rPr>
        <w:t xml:space="preserve">, потому что понимает: ошибка — это шаг к более точному знанию, а не повод для </w:t>
      </w:r>
      <w:r w:rsidR="00166EF7" w:rsidRPr="00166EF7">
        <w:rPr>
          <w:rFonts w:ascii="Georgia" w:hAnsi="Georgia"/>
          <w:sz w:val="28"/>
          <w:szCs w:val="28"/>
        </w:rPr>
        <w:lastRenderedPageBreak/>
        <w:t>самолюбования или стыда.</w:t>
      </w:r>
      <w:r w:rsidR="00CD6B23">
        <w:rPr>
          <w:rFonts w:ascii="Georgia" w:hAnsi="Georgia"/>
          <w:sz w:val="28"/>
          <w:szCs w:val="28"/>
        </w:rPr>
        <w:t xml:space="preserve"> </w:t>
      </w:r>
      <w:r w:rsidR="00166EF7" w:rsidRPr="00166EF7">
        <w:rPr>
          <w:rFonts w:ascii="Georgia" w:hAnsi="Georgia"/>
          <w:sz w:val="28"/>
          <w:szCs w:val="28"/>
        </w:rPr>
        <w:t xml:space="preserve">Такой человек </w:t>
      </w:r>
      <w:r w:rsidR="00166EF7" w:rsidRPr="00F73399">
        <w:rPr>
          <w:rStyle w:val="--"/>
        </w:rPr>
        <w:t xml:space="preserve">не </w:t>
      </w:r>
      <w:r w:rsidR="00166EF7" w:rsidRPr="00F73399">
        <w:rPr>
          <w:rStyle w:val="--0"/>
        </w:rPr>
        <w:t>спешит</w:t>
      </w:r>
      <w:r w:rsidR="00166EF7" w:rsidRPr="00166EF7">
        <w:rPr>
          <w:rFonts w:ascii="Georgia" w:hAnsi="Georgia"/>
          <w:sz w:val="28"/>
          <w:szCs w:val="28"/>
        </w:rPr>
        <w:t xml:space="preserve"> обвинять источник — он сначала спрашивает себя: «А правильно ли я понял?» Он — в первую очередь — сомневается в </w:t>
      </w:r>
      <w:r w:rsidR="00166EF7" w:rsidRPr="00F73399">
        <w:rPr>
          <w:rStyle w:val="--"/>
        </w:rPr>
        <w:t xml:space="preserve">собственном </w:t>
      </w:r>
      <w:r w:rsidR="00166EF7" w:rsidRPr="00F73399">
        <w:rPr>
          <w:rStyle w:val="--0"/>
        </w:rPr>
        <w:t>умении</w:t>
      </w:r>
      <w:r w:rsidR="00166EF7" w:rsidRPr="00166EF7">
        <w:rPr>
          <w:rFonts w:ascii="Georgia" w:hAnsi="Georgia"/>
          <w:b/>
          <w:bCs/>
          <w:sz w:val="28"/>
          <w:szCs w:val="28"/>
        </w:rPr>
        <w:t xml:space="preserve"> </w:t>
      </w:r>
      <w:r w:rsidR="00166EF7" w:rsidRPr="00F73399">
        <w:rPr>
          <w:rFonts w:ascii="Georgia" w:hAnsi="Georgia"/>
          <w:sz w:val="28"/>
          <w:szCs w:val="28"/>
        </w:rPr>
        <w:t>понимать,</w:t>
      </w:r>
      <w:r w:rsidR="00166EF7" w:rsidRPr="00166EF7">
        <w:rPr>
          <w:rFonts w:ascii="Georgia" w:hAnsi="Georgia"/>
          <w:sz w:val="28"/>
          <w:szCs w:val="28"/>
        </w:rPr>
        <w:t xml:space="preserve"> а не в источнике информации. И именно это — делает его гением. Не безошибочность, а </w:t>
      </w:r>
      <w:r w:rsidR="00166EF7" w:rsidRPr="00F73399">
        <w:rPr>
          <w:rStyle w:val="--0"/>
        </w:rPr>
        <w:t xml:space="preserve">способность </w:t>
      </w:r>
      <w:r w:rsidR="00166EF7" w:rsidRPr="00F73399">
        <w:rPr>
          <w:rStyle w:val="--"/>
        </w:rPr>
        <w:t>распознавать</w:t>
      </w:r>
      <w:r w:rsidR="00166EF7" w:rsidRPr="00166EF7">
        <w:rPr>
          <w:rFonts w:ascii="Georgia" w:hAnsi="Georgia"/>
          <w:sz w:val="28"/>
          <w:szCs w:val="28"/>
        </w:rPr>
        <w:t xml:space="preserve"> собственные границы.</w:t>
      </w:r>
      <w:r w:rsidR="00CD6B23">
        <w:rPr>
          <w:rFonts w:ascii="Georgia" w:hAnsi="Georgia"/>
          <w:sz w:val="28"/>
          <w:szCs w:val="28"/>
        </w:rPr>
        <w:t xml:space="preserve"> </w:t>
      </w:r>
      <w:r w:rsidR="00F73399">
        <w:rPr>
          <w:rFonts w:ascii="Georgia" w:hAnsi="Georgia"/>
          <w:sz w:val="28"/>
          <w:szCs w:val="28"/>
        </w:rPr>
        <w:t xml:space="preserve"> </w:t>
      </w:r>
      <w:r w:rsidR="00166EF7" w:rsidRPr="00166EF7">
        <w:rPr>
          <w:rFonts w:ascii="Georgia" w:hAnsi="Georgia"/>
          <w:sz w:val="28"/>
          <w:szCs w:val="28"/>
        </w:rPr>
        <w:t xml:space="preserve">Надо признать: сомнение в себе не всегда вкусно. Оно не тешит самолюбие. Но именно </w:t>
      </w:r>
      <w:r w:rsidR="00F73399" w:rsidRPr="00CD6B23">
        <w:rPr>
          <w:rFonts w:ascii="Georgia" w:hAnsi="Georgia"/>
          <w:sz w:val="28"/>
          <w:szCs w:val="28"/>
        </w:rPr>
        <w:t xml:space="preserve">оно </w:t>
      </w:r>
      <w:r w:rsidR="00F73399" w:rsidRPr="00F73399">
        <w:rPr>
          <w:rStyle w:val="--0"/>
        </w:rPr>
        <w:t>дает</w:t>
      </w:r>
      <w:r w:rsidR="00166EF7" w:rsidRPr="00F73399">
        <w:rPr>
          <w:rStyle w:val="--0"/>
        </w:rPr>
        <w:t xml:space="preserve"> </w:t>
      </w:r>
      <w:r w:rsidR="00166EF7" w:rsidRPr="00F73399">
        <w:rPr>
          <w:rStyle w:val="--"/>
        </w:rPr>
        <w:t>преимущество.</w:t>
      </w:r>
      <w:r w:rsidR="00166EF7" w:rsidRPr="00166EF7">
        <w:rPr>
          <w:rFonts w:ascii="Georgia" w:hAnsi="Georgia"/>
          <w:sz w:val="28"/>
          <w:szCs w:val="28"/>
        </w:rPr>
        <w:t xml:space="preserve"> Такая неуверенность возвышает человека в глазах других, делает его мудрее, глубже, достойнее. Простак же, наоборот, уверен до безумия. Его нельзя смутить: он всё знает, всё понял, всё объяснил. Только никто </w:t>
      </w:r>
      <w:r w:rsidR="00166EF7" w:rsidRPr="00F73399">
        <w:rPr>
          <w:rStyle w:val="--"/>
        </w:rPr>
        <w:t xml:space="preserve">не </w:t>
      </w:r>
      <w:r w:rsidR="00166EF7" w:rsidRPr="00F73399">
        <w:rPr>
          <w:rStyle w:val="--0"/>
        </w:rPr>
        <w:t xml:space="preserve">может </w:t>
      </w:r>
      <w:r w:rsidR="00166EF7" w:rsidRPr="00166EF7">
        <w:rPr>
          <w:rFonts w:ascii="Georgia" w:hAnsi="Georgia"/>
          <w:sz w:val="28"/>
          <w:szCs w:val="28"/>
        </w:rPr>
        <w:t>это повторить — даже он сам.</w:t>
      </w:r>
      <w:r w:rsidR="00C044B0">
        <w:rPr>
          <w:rFonts w:ascii="Georgia" w:hAnsi="Georgia"/>
          <w:sz w:val="28"/>
          <w:szCs w:val="28"/>
        </w:rPr>
        <w:t xml:space="preserve"> </w:t>
      </w:r>
      <w:r w:rsidR="00166EF7" w:rsidRPr="00C044B0">
        <w:rPr>
          <w:rFonts w:ascii="Georgia" w:hAnsi="Georgia"/>
          <w:sz w:val="28"/>
          <w:szCs w:val="28"/>
        </w:rPr>
        <w:t xml:space="preserve">Человек из </w:t>
      </w:r>
      <w:r w:rsidR="00166EF7" w:rsidRPr="00C044B0">
        <w:rPr>
          <w:rFonts w:ascii="Georgia" w:hAnsi="Georgia"/>
          <w:b/>
          <w:bCs/>
          <w:i/>
          <w:iCs/>
          <w:sz w:val="28"/>
          <w:szCs w:val="28"/>
        </w:rPr>
        <w:t>пункта 4</w:t>
      </w:r>
      <w:r w:rsidR="00166EF7" w:rsidRPr="00C044B0">
        <w:rPr>
          <w:rFonts w:ascii="Georgia" w:hAnsi="Georgia"/>
          <w:sz w:val="28"/>
          <w:szCs w:val="28"/>
        </w:rPr>
        <w:t xml:space="preserve"> (напомним — </w:t>
      </w:r>
      <w:r w:rsidR="00166EF7" w:rsidRPr="00C044B0">
        <w:rPr>
          <w:rFonts w:ascii="Georgia" w:hAnsi="Georgia"/>
          <w:b/>
          <w:bCs/>
          <w:i/>
          <w:iCs/>
          <w:sz w:val="28"/>
          <w:szCs w:val="28"/>
        </w:rPr>
        <w:t>не понимает, что не понял</w:t>
      </w:r>
      <w:r w:rsidR="00166EF7" w:rsidRPr="00C044B0">
        <w:rPr>
          <w:rFonts w:ascii="Georgia" w:hAnsi="Georgia"/>
          <w:sz w:val="28"/>
          <w:szCs w:val="28"/>
        </w:rPr>
        <w:t xml:space="preserve">) </w:t>
      </w:r>
      <w:r w:rsidR="00166EF7" w:rsidRPr="00C044B0">
        <w:rPr>
          <w:rStyle w:val="--"/>
        </w:rPr>
        <w:t xml:space="preserve">не </w:t>
      </w:r>
      <w:r w:rsidR="00166EF7" w:rsidRPr="00C044B0">
        <w:rPr>
          <w:rStyle w:val="--0"/>
        </w:rPr>
        <w:t>способен</w:t>
      </w:r>
      <w:r w:rsidR="00166EF7" w:rsidRPr="00C044B0">
        <w:rPr>
          <w:rFonts w:ascii="Georgia" w:hAnsi="Georgia"/>
          <w:sz w:val="28"/>
          <w:szCs w:val="28"/>
        </w:rPr>
        <w:t xml:space="preserve"> оценить достоинства </w:t>
      </w:r>
      <w:r w:rsidR="00166EF7" w:rsidRPr="00C044B0">
        <w:rPr>
          <w:rFonts w:ascii="Georgia" w:hAnsi="Georgia"/>
          <w:b/>
          <w:bCs/>
          <w:i/>
          <w:iCs/>
          <w:sz w:val="28"/>
          <w:szCs w:val="28"/>
        </w:rPr>
        <w:t>пункта 1.</w:t>
      </w:r>
      <w:r w:rsidR="00166EF7" w:rsidRPr="00C044B0">
        <w:rPr>
          <w:rFonts w:ascii="Georgia" w:hAnsi="Georgia"/>
          <w:sz w:val="28"/>
          <w:szCs w:val="28"/>
        </w:rPr>
        <w:t xml:space="preserve"> Он просто </w:t>
      </w:r>
      <w:r w:rsidR="00166EF7" w:rsidRPr="00C044B0">
        <w:rPr>
          <w:rStyle w:val="--"/>
        </w:rPr>
        <w:t xml:space="preserve">не </w:t>
      </w:r>
      <w:r w:rsidR="00166EF7" w:rsidRPr="00C044B0">
        <w:rPr>
          <w:rStyle w:val="--0"/>
        </w:rPr>
        <w:t>видит</w:t>
      </w:r>
      <w:r w:rsidR="00166EF7" w:rsidRPr="00C044B0">
        <w:rPr>
          <w:rFonts w:ascii="Georgia" w:hAnsi="Georgia"/>
          <w:sz w:val="28"/>
          <w:szCs w:val="28"/>
        </w:rPr>
        <w:t xml:space="preserve">, в чём разница между поверхностным и глубинным знанием. Он верит не в реальность, а </w:t>
      </w:r>
      <w:r w:rsidR="00166EF7" w:rsidRPr="00C044B0">
        <w:rPr>
          <w:rStyle w:val="--0"/>
        </w:rPr>
        <w:t xml:space="preserve">в своё </w:t>
      </w:r>
      <w:r w:rsidR="00166EF7" w:rsidRPr="00C044B0">
        <w:rPr>
          <w:rStyle w:val="--"/>
        </w:rPr>
        <w:t>желание</w:t>
      </w:r>
      <w:r w:rsidR="00166EF7" w:rsidRPr="00C044B0">
        <w:rPr>
          <w:rStyle w:val="--0"/>
        </w:rPr>
        <w:t>.</w:t>
      </w:r>
      <w:r w:rsidR="00166EF7" w:rsidRPr="00C044B0">
        <w:rPr>
          <w:rFonts w:ascii="Georgia" w:hAnsi="Georgia"/>
          <w:sz w:val="28"/>
          <w:szCs w:val="28"/>
        </w:rPr>
        <w:t xml:space="preserve"> А это значит — он строит картину мира не из кирпича фактов, а из соломы иллюзий. Стоит ветру реальности подуть сильнее — и вся конструкция рухнет.</w:t>
      </w:r>
      <w:r w:rsidR="00CD6B23" w:rsidRPr="00C044B0">
        <w:rPr>
          <w:rFonts w:ascii="Georgia" w:hAnsi="Georgia"/>
          <w:sz w:val="28"/>
          <w:szCs w:val="28"/>
        </w:rPr>
        <w:t xml:space="preserve"> </w:t>
      </w:r>
      <w:r w:rsidR="00166EF7" w:rsidRPr="00C044B0">
        <w:rPr>
          <w:rFonts w:ascii="Georgia" w:hAnsi="Georgia"/>
          <w:sz w:val="28"/>
          <w:szCs w:val="28"/>
        </w:rPr>
        <w:t xml:space="preserve">Когда человек умеет сомневаться в себе, он оставляет мысль открытой. И эта открытость — </w:t>
      </w:r>
      <w:r w:rsidR="00166EF7" w:rsidRPr="00C044B0">
        <w:rPr>
          <w:rStyle w:val="--"/>
        </w:rPr>
        <w:t xml:space="preserve">важнейшее </w:t>
      </w:r>
      <w:r w:rsidR="00166EF7" w:rsidRPr="00C044B0">
        <w:rPr>
          <w:rStyle w:val="--0"/>
        </w:rPr>
        <w:t>качество</w:t>
      </w:r>
      <w:r w:rsidR="00166EF7" w:rsidRPr="00C044B0">
        <w:rPr>
          <w:rFonts w:ascii="Georgia" w:hAnsi="Georgia"/>
          <w:sz w:val="28"/>
          <w:szCs w:val="28"/>
        </w:rPr>
        <w:t xml:space="preserve"> Разума. Она делает возможной коррекцию, рост, развитие. </w:t>
      </w:r>
      <w:r w:rsidR="00166EF7" w:rsidRPr="00C044B0">
        <w:rPr>
          <w:rStyle w:val="--0"/>
        </w:rPr>
        <w:t xml:space="preserve">Только </w:t>
      </w:r>
      <w:r w:rsidR="00166EF7" w:rsidRPr="00C044B0">
        <w:rPr>
          <w:rStyle w:val="--"/>
        </w:rPr>
        <w:t xml:space="preserve">реальность </w:t>
      </w:r>
      <w:r w:rsidR="00166EF7" w:rsidRPr="00C044B0">
        <w:rPr>
          <w:rFonts w:ascii="Georgia" w:hAnsi="Georgia"/>
          <w:sz w:val="28"/>
          <w:szCs w:val="28"/>
        </w:rPr>
        <w:t xml:space="preserve">способна верифицировать понимание. Не эмоция, не мнение, не крик толпы. Только реальность. </w:t>
      </w:r>
      <w:proofErr w:type="gramStart"/>
      <w:r w:rsidR="00166EF7" w:rsidRPr="00C044B0">
        <w:rPr>
          <w:rFonts w:ascii="Georgia" w:hAnsi="Georgia"/>
          <w:sz w:val="28"/>
          <w:szCs w:val="28"/>
        </w:rPr>
        <w:t>Она — конечная станция</w:t>
      </w:r>
      <w:proofErr w:type="gramEnd"/>
      <w:r w:rsidR="00166EF7" w:rsidRPr="00C044B0">
        <w:rPr>
          <w:rFonts w:ascii="Georgia" w:hAnsi="Georgia"/>
          <w:sz w:val="28"/>
          <w:szCs w:val="28"/>
        </w:rPr>
        <w:t xml:space="preserve"> всякой истины.</w:t>
      </w:r>
      <w:r w:rsidR="0062459D" w:rsidRPr="00C044B0">
        <w:rPr>
          <w:rFonts w:ascii="Georgia" w:hAnsi="Georgia"/>
          <w:sz w:val="28"/>
          <w:szCs w:val="28"/>
        </w:rPr>
        <w:t xml:space="preserve"> </w:t>
      </w:r>
      <w:r w:rsidR="00166EF7" w:rsidRPr="00C044B0">
        <w:rPr>
          <w:rFonts w:ascii="Georgia" w:hAnsi="Georgia"/>
          <w:sz w:val="28"/>
          <w:szCs w:val="28"/>
        </w:rPr>
        <w:t xml:space="preserve">Разумеется, нельзя жестко отнести конкретного человека к конкретному пункту. Люди — подвижны, их мышление — </w:t>
      </w:r>
      <w:r w:rsidR="00166EF7" w:rsidRPr="00C044B0">
        <w:rPr>
          <w:rStyle w:val="--"/>
        </w:rPr>
        <w:t xml:space="preserve">не </w:t>
      </w:r>
      <w:r w:rsidR="00166EF7" w:rsidRPr="00C044B0">
        <w:rPr>
          <w:rStyle w:val="--0"/>
        </w:rPr>
        <w:t>застывшее.</w:t>
      </w:r>
      <w:r w:rsidR="00166EF7" w:rsidRPr="00C044B0">
        <w:rPr>
          <w:rFonts w:ascii="Georgia" w:hAnsi="Georgia"/>
          <w:sz w:val="28"/>
          <w:szCs w:val="28"/>
        </w:rPr>
        <w:t xml:space="preserve"> Эти четыре варианта — </w:t>
      </w:r>
      <w:r w:rsidR="00166EF7" w:rsidRPr="00C044B0">
        <w:rPr>
          <w:rStyle w:val="--0"/>
        </w:rPr>
        <w:t xml:space="preserve">это </w:t>
      </w:r>
      <w:r w:rsidR="00166EF7" w:rsidRPr="00C044B0">
        <w:rPr>
          <w:rStyle w:val="--"/>
        </w:rPr>
        <w:t>дорога</w:t>
      </w:r>
      <w:r w:rsidR="00166EF7" w:rsidRPr="00C044B0">
        <w:rPr>
          <w:rFonts w:ascii="Georgia" w:hAnsi="Georgia"/>
          <w:sz w:val="28"/>
          <w:szCs w:val="28"/>
        </w:rPr>
        <w:t>, а не приговор. Это динамограмма развития понимания, и человек может двигаться по ней в разные стороны, зависимо от темы, ситуации, уровня усталости, зрелости, боли, страха.</w:t>
      </w:r>
      <w:r w:rsidR="0062459D" w:rsidRPr="00C044B0">
        <w:rPr>
          <w:rFonts w:ascii="Georgia" w:hAnsi="Georgia"/>
          <w:sz w:val="28"/>
          <w:szCs w:val="28"/>
        </w:rPr>
        <w:t xml:space="preserve"> </w:t>
      </w:r>
      <w:r w:rsidR="00166EF7" w:rsidRPr="00C044B0">
        <w:rPr>
          <w:rFonts w:ascii="Georgia" w:hAnsi="Georgia"/>
          <w:sz w:val="28"/>
          <w:szCs w:val="28"/>
        </w:rPr>
        <w:t>Патологии, впрочем, тоже имеют свои формы</w:t>
      </w:r>
      <w:r w:rsidR="001F2D5B" w:rsidRPr="00C044B0">
        <w:rPr>
          <w:rFonts w:ascii="Georgia" w:hAnsi="Georgia"/>
          <w:sz w:val="28"/>
          <w:szCs w:val="28"/>
        </w:rPr>
        <w:t>:</w:t>
      </w:r>
      <w:r w:rsidR="00C044B0">
        <w:rPr>
          <w:rFonts w:ascii="Georgia" w:hAnsi="Georgia"/>
          <w:sz w:val="28"/>
          <w:szCs w:val="28"/>
        </w:rPr>
        <w:t xml:space="preserve"> </w:t>
      </w:r>
      <w:r w:rsidR="001F2D5B" w:rsidRPr="00C044B0">
        <w:rPr>
          <w:rFonts w:ascii="Georgia" w:hAnsi="Georgia"/>
          <w:b/>
          <w:bCs/>
          <w:i/>
          <w:iCs/>
          <w:sz w:val="28"/>
          <w:szCs w:val="28"/>
        </w:rPr>
        <w:t>Пункт 2 (</w:t>
      </w:r>
      <w:r w:rsidR="00166EF7" w:rsidRPr="00C044B0">
        <w:rPr>
          <w:rFonts w:ascii="Georgia" w:hAnsi="Georgia"/>
          <w:b/>
          <w:bCs/>
          <w:i/>
          <w:iCs/>
          <w:sz w:val="28"/>
          <w:szCs w:val="28"/>
        </w:rPr>
        <w:t>не понимает, что понял</w:t>
      </w:r>
      <w:r w:rsidR="00166EF7" w:rsidRPr="00C044B0">
        <w:rPr>
          <w:rFonts w:ascii="Georgia" w:hAnsi="Georgia"/>
          <w:sz w:val="28"/>
          <w:szCs w:val="28"/>
        </w:rPr>
        <w:t xml:space="preserve">) — часто порождает людей неуверенных, податливых, бесформенных. Их называют «тряпками», и дело не в их мягкости, а в </w:t>
      </w:r>
      <w:r w:rsidR="00166EF7" w:rsidRPr="00C044B0">
        <w:rPr>
          <w:rStyle w:val="--"/>
        </w:rPr>
        <w:t xml:space="preserve">неспособности </w:t>
      </w:r>
      <w:r w:rsidR="00166EF7" w:rsidRPr="00C044B0">
        <w:rPr>
          <w:rStyle w:val="--0"/>
        </w:rPr>
        <w:t>иметь</w:t>
      </w:r>
      <w:r w:rsidR="00166EF7" w:rsidRPr="00C044B0">
        <w:rPr>
          <w:rFonts w:ascii="Georgia" w:hAnsi="Georgia"/>
          <w:sz w:val="28"/>
          <w:szCs w:val="28"/>
        </w:rPr>
        <w:t xml:space="preserve"> точку зрения. </w:t>
      </w:r>
      <w:proofErr w:type="gramStart"/>
      <w:r w:rsidR="00166EF7" w:rsidRPr="00C044B0">
        <w:rPr>
          <w:rFonts w:ascii="Georgia" w:hAnsi="Georgia"/>
          <w:sz w:val="28"/>
          <w:szCs w:val="28"/>
        </w:rPr>
        <w:t>Они — тени</w:t>
      </w:r>
      <w:proofErr w:type="gramEnd"/>
      <w:r w:rsidR="00166EF7" w:rsidRPr="00C044B0">
        <w:rPr>
          <w:rFonts w:ascii="Georgia" w:hAnsi="Georgia"/>
          <w:sz w:val="28"/>
          <w:szCs w:val="28"/>
        </w:rPr>
        <w:t xml:space="preserve"> чужих мнений.</w:t>
      </w:r>
      <w:r w:rsidR="001F2D5B" w:rsidRPr="00C044B0">
        <w:rPr>
          <w:rFonts w:ascii="Georgia" w:hAnsi="Georgia"/>
          <w:sz w:val="28"/>
          <w:szCs w:val="28"/>
        </w:rPr>
        <w:t xml:space="preserve"> </w:t>
      </w:r>
      <w:r w:rsidR="001F2D5B" w:rsidRPr="00C044B0">
        <w:rPr>
          <w:rFonts w:ascii="Georgia" w:hAnsi="Georgia"/>
          <w:b/>
          <w:bCs/>
          <w:sz w:val="28"/>
          <w:szCs w:val="28"/>
        </w:rPr>
        <w:t>Пункт 3</w:t>
      </w:r>
      <w:r w:rsidR="00166EF7" w:rsidRPr="00C044B0">
        <w:rPr>
          <w:rFonts w:ascii="Georgia" w:hAnsi="Georgia"/>
          <w:b/>
          <w:bCs/>
          <w:sz w:val="28"/>
          <w:szCs w:val="28"/>
        </w:rPr>
        <w:t xml:space="preserve"> (</w:t>
      </w:r>
      <w:r w:rsidR="00166EF7" w:rsidRPr="00611237">
        <w:rPr>
          <w:rFonts w:ascii="Georgia" w:hAnsi="Georgia"/>
          <w:b/>
          <w:bCs/>
          <w:i/>
          <w:iCs/>
          <w:sz w:val="28"/>
          <w:szCs w:val="28"/>
        </w:rPr>
        <w:t>понимает, что не понял</w:t>
      </w:r>
      <w:r w:rsidR="00166EF7" w:rsidRPr="00C044B0">
        <w:rPr>
          <w:rFonts w:ascii="Georgia" w:hAnsi="Georgia"/>
          <w:b/>
          <w:bCs/>
          <w:sz w:val="28"/>
          <w:szCs w:val="28"/>
        </w:rPr>
        <w:t>)</w:t>
      </w:r>
      <w:r w:rsidR="00166EF7" w:rsidRPr="00C044B0">
        <w:rPr>
          <w:rFonts w:ascii="Georgia" w:hAnsi="Georgia"/>
          <w:sz w:val="28"/>
          <w:szCs w:val="28"/>
        </w:rPr>
        <w:t xml:space="preserve"> — уязвима к критиканству. Таких людей </w:t>
      </w:r>
      <w:r w:rsidR="00166EF7" w:rsidRPr="00C044B0">
        <w:rPr>
          <w:rStyle w:val="--0"/>
        </w:rPr>
        <w:t xml:space="preserve">тянет </w:t>
      </w:r>
      <w:r w:rsidR="00166EF7" w:rsidRPr="00C044B0">
        <w:rPr>
          <w:rStyle w:val="--"/>
        </w:rPr>
        <w:t>обвинять</w:t>
      </w:r>
      <w:r w:rsidR="00166EF7" w:rsidRPr="00C044B0">
        <w:rPr>
          <w:rFonts w:ascii="Georgia" w:hAnsi="Georgia"/>
          <w:sz w:val="28"/>
          <w:szCs w:val="28"/>
        </w:rPr>
        <w:t xml:space="preserve"> окружающий мир в собственной неспособности осмыслить происходящее. Они не ищут смысла — они ищут виноватых.</w:t>
      </w:r>
      <w:r w:rsidR="001F2D5B" w:rsidRPr="00C044B0">
        <w:rPr>
          <w:rFonts w:ascii="Georgia" w:hAnsi="Georgia"/>
          <w:sz w:val="28"/>
          <w:szCs w:val="28"/>
        </w:rPr>
        <w:t xml:space="preserve"> </w:t>
      </w:r>
      <w:r w:rsidR="00166EF7" w:rsidRPr="00C044B0">
        <w:rPr>
          <w:rFonts w:ascii="Georgia" w:hAnsi="Georgia"/>
          <w:sz w:val="28"/>
          <w:szCs w:val="28"/>
        </w:rPr>
        <w:t>Но помните: эти состояния — контекстны</w:t>
      </w:r>
      <w:r w:rsidR="00667F40" w:rsidRPr="00667F40">
        <w:rPr>
          <w:rStyle w:val="af5"/>
          <w:rFonts w:ascii="Georgia" w:hAnsi="Georgia"/>
          <w:sz w:val="32"/>
          <w:szCs w:val="32"/>
        </w:rPr>
        <w:footnoteReference w:id="1"/>
      </w:r>
      <w:r w:rsidR="00166EF7" w:rsidRPr="00C044B0">
        <w:rPr>
          <w:rFonts w:ascii="Georgia" w:hAnsi="Georgia"/>
          <w:sz w:val="28"/>
          <w:szCs w:val="28"/>
        </w:rPr>
        <w:t xml:space="preserve">. Один и тот же человек может быть «тряпкой» на работе и «деспотом» дома. Он может быть глуп в политике и проницателен в искусстве. Важно не навешивать ярлыков, а </w:t>
      </w:r>
      <w:r w:rsidR="00166EF7" w:rsidRPr="00667F40">
        <w:rPr>
          <w:rStyle w:val="--0"/>
        </w:rPr>
        <w:t xml:space="preserve">учиться </w:t>
      </w:r>
      <w:r w:rsidR="00166EF7" w:rsidRPr="00667F40">
        <w:rPr>
          <w:rStyle w:val="--"/>
        </w:rPr>
        <w:t>распознавать</w:t>
      </w:r>
      <w:r w:rsidR="00166EF7" w:rsidRPr="00667F40">
        <w:rPr>
          <w:rFonts w:ascii="Georgia" w:hAnsi="Georgia"/>
          <w:sz w:val="28"/>
          <w:szCs w:val="28"/>
        </w:rPr>
        <w:t xml:space="preserve"> в себе</w:t>
      </w:r>
      <w:r w:rsidR="00166EF7" w:rsidRPr="00C044B0">
        <w:rPr>
          <w:rFonts w:ascii="Georgia" w:hAnsi="Georgia"/>
          <w:sz w:val="28"/>
          <w:szCs w:val="28"/>
        </w:rPr>
        <w:t xml:space="preserve"> эти состояния, </w:t>
      </w:r>
      <w:r w:rsidR="00166EF7" w:rsidRPr="00667F40">
        <w:rPr>
          <w:rFonts w:ascii="Georgia" w:hAnsi="Georgia"/>
          <w:sz w:val="28"/>
          <w:szCs w:val="28"/>
        </w:rPr>
        <w:t xml:space="preserve">отслеживать своё положение на этой оси — </w:t>
      </w:r>
      <w:r w:rsidR="00166EF7" w:rsidRPr="00667F40">
        <w:rPr>
          <w:rFonts w:ascii="Georgia" w:hAnsi="Georgia"/>
          <w:i/>
          <w:iCs/>
          <w:sz w:val="28"/>
          <w:szCs w:val="28"/>
        </w:rPr>
        <w:t>от</w:t>
      </w:r>
      <w:r w:rsidR="00166EF7" w:rsidRPr="00C044B0">
        <w:rPr>
          <w:rFonts w:ascii="Georgia" w:hAnsi="Georgia"/>
          <w:b/>
          <w:bCs/>
          <w:i/>
          <w:iCs/>
          <w:sz w:val="28"/>
          <w:szCs w:val="28"/>
        </w:rPr>
        <w:t xml:space="preserve"> п.4 к п.1</w:t>
      </w:r>
      <w:r w:rsidR="00166EF7" w:rsidRPr="00C044B0">
        <w:rPr>
          <w:rFonts w:ascii="Georgia" w:hAnsi="Georgia"/>
          <w:sz w:val="28"/>
          <w:szCs w:val="28"/>
        </w:rPr>
        <w:t>. Потому что это и есть путь внутреннего преображения.</w:t>
      </w:r>
      <w:r w:rsidR="00463EDB" w:rsidRPr="00C044B0">
        <w:rPr>
          <w:rFonts w:ascii="Georgia" w:hAnsi="Georgia"/>
          <w:sz w:val="28"/>
          <w:szCs w:val="28"/>
        </w:rPr>
        <w:t xml:space="preserve"> </w:t>
      </w:r>
      <w:r w:rsidR="00166EF7" w:rsidRPr="00C044B0">
        <w:rPr>
          <w:rFonts w:ascii="Georgia" w:hAnsi="Georgia"/>
          <w:sz w:val="28"/>
          <w:szCs w:val="28"/>
        </w:rPr>
        <w:t xml:space="preserve">Задумайтесь. </w:t>
      </w:r>
      <w:r w:rsidR="00166EF7" w:rsidRPr="00C044B0">
        <w:rPr>
          <w:rFonts w:ascii="Georgia" w:hAnsi="Georgia"/>
          <w:sz w:val="28"/>
          <w:szCs w:val="28"/>
        </w:rPr>
        <w:lastRenderedPageBreak/>
        <w:t>Кто вы — прямо сейчас? Как вы различаете свои мысли? Есть ли у вас сомнение, фильтр, внутренний критик? Или вы живёте в уверенности, что всё поняли сразу?</w:t>
      </w:r>
      <w:r w:rsidR="00463EDB" w:rsidRPr="00C044B0">
        <w:rPr>
          <w:rFonts w:ascii="Georgia" w:hAnsi="Georgia"/>
          <w:sz w:val="28"/>
          <w:szCs w:val="28"/>
        </w:rPr>
        <w:t xml:space="preserve"> </w:t>
      </w:r>
      <w:r w:rsidR="00166EF7" w:rsidRPr="00C044B0">
        <w:rPr>
          <w:rFonts w:ascii="Georgia" w:hAnsi="Georgia"/>
          <w:sz w:val="28"/>
          <w:szCs w:val="28"/>
        </w:rPr>
        <w:t xml:space="preserve">А ведь только тот, кто </w:t>
      </w:r>
      <w:r w:rsidR="00166EF7" w:rsidRPr="00667F40">
        <w:rPr>
          <w:rFonts w:ascii="Georgia" w:hAnsi="Georgia"/>
          <w:sz w:val="28"/>
          <w:szCs w:val="28"/>
        </w:rPr>
        <w:t>различает</w:t>
      </w:r>
      <w:r w:rsidR="00166EF7" w:rsidRPr="00C044B0">
        <w:rPr>
          <w:rFonts w:ascii="Georgia" w:hAnsi="Georgia"/>
          <w:b/>
          <w:bCs/>
          <w:sz w:val="28"/>
          <w:szCs w:val="28"/>
        </w:rPr>
        <w:t xml:space="preserve"> </w:t>
      </w:r>
      <w:r w:rsidR="00166EF7" w:rsidRPr="00667F40">
        <w:rPr>
          <w:rStyle w:val="--"/>
        </w:rPr>
        <w:t xml:space="preserve">своё </w:t>
      </w:r>
      <w:r w:rsidR="00166EF7" w:rsidRPr="00667F40">
        <w:rPr>
          <w:rStyle w:val="--0"/>
        </w:rPr>
        <w:t>понимание,</w:t>
      </w:r>
      <w:r w:rsidR="00166EF7" w:rsidRPr="00C044B0">
        <w:rPr>
          <w:rFonts w:ascii="Georgia" w:hAnsi="Georgia"/>
          <w:sz w:val="28"/>
          <w:szCs w:val="28"/>
        </w:rPr>
        <w:t xml:space="preserve"> способен подняться к следующему уровню.</w:t>
      </w:r>
    </w:p>
    <w:p w14:paraId="3D105C8E" w14:textId="3D05BBE6" w:rsidR="00166EF7" w:rsidRPr="00D635FF" w:rsidRDefault="00463EDB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166EF7" w:rsidRPr="00D635FF">
        <w:rPr>
          <w:rFonts w:ascii="Georgia" w:hAnsi="Georgia"/>
          <w:sz w:val="28"/>
          <w:szCs w:val="28"/>
        </w:rPr>
        <w:t xml:space="preserve">И вот </w:t>
      </w:r>
      <w:r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ы снова читаете — и снова </w:t>
      </w:r>
      <w:r w:rsidR="00166EF7" w:rsidRPr="00667F40">
        <w:rPr>
          <w:rStyle w:val="--"/>
        </w:rPr>
        <w:t>возникает</w:t>
      </w:r>
      <w:r w:rsidR="00166EF7" w:rsidRPr="00667F40">
        <w:rPr>
          <w:rStyle w:val="--0"/>
        </w:rPr>
        <w:t xml:space="preserve"> ощущение</w:t>
      </w:r>
      <w:r w:rsidR="00166EF7" w:rsidRPr="00D635FF">
        <w:rPr>
          <w:rFonts w:ascii="Georgia" w:hAnsi="Georgia"/>
          <w:sz w:val="28"/>
          <w:szCs w:val="28"/>
        </w:rPr>
        <w:t xml:space="preserve">, что </w:t>
      </w:r>
      <w:r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ы всё понимаете. Это ощущение — иллюзия, созданная из знакомых </w:t>
      </w:r>
      <w:r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ам слов. Из привычных конструкций, ассоциаций, форм, к которым приучили школьные уроки, телевизионные передачи, случайные авторитеты, бытовой опыт. Эти слова — как кирпичи, из которых </w:t>
      </w:r>
      <w:r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ы сами строите то, что привыкли называть пониманием. Но так ли это? Вы ли строите? Или повторяете шаблон? Ведь одна из главных трагедий человека — в том, что он </w:t>
      </w:r>
      <w:r w:rsidR="00166EF7" w:rsidRPr="00A030D3">
        <w:rPr>
          <w:rStyle w:val="--"/>
        </w:rPr>
        <w:t xml:space="preserve">не </w:t>
      </w:r>
      <w:r w:rsidR="00166EF7" w:rsidRPr="00A030D3">
        <w:rPr>
          <w:rStyle w:val="--0"/>
        </w:rPr>
        <w:t>знает,</w:t>
      </w:r>
      <w:r w:rsidR="00166EF7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166EF7" w:rsidRPr="00463EDB">
        <w:rPr>
          <w:rStyle w:val="s1"/>
          <w:rFonts w:ascii="Georgia" w:hAnsi="Georgia"/>
          <w:sz w:val="28"/>
          <w:szCs w:val="28"/>
        </w:rPr>
        <w:t>как он учился понимать</w:t>
      </w:r>
      <w:r w:rsidR="00166EF7" w:rsidRPr="00463EDB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Попробуйте вспомнить: </w:t>
      </w:r>
      <w:r w:rsidR="00166EF7" w:rsidRPr="00A030D3">
        <w:rPr>
          <w:rStyle w:val="s1"/>
          <w:rFonts w:ascii="Georgia" w:hAnsi="Georgia"/>
          <w:sz w:val="28"/>
          <w:szCs w:val="28"/>
        </w:rPr>
        <w:t xml:space="preserve">когда и как </w:t>
      </w:r>
      <w:r w:rsidRPr="00A030D3">
        <w:rPr>
          <w:rStyle w:val="s1"/>
          <w:rFonts w:ascii="Georgia" w:hAnsi="Georgia"/>
          <w:sz w:val="28"/>
          <w:szCs w:val="28"/>
        </w:rPr>
        <w:t>в</w:t>
      </w:r>
      <w:r w:rsidR="00166EF7" w:rsidRPr="00A030D3">
        <w:rPr>
          <w:rStyle w:val="s1"/>
          <w:rFonts w:ascii="Georgia" w:hAnsi="Georgia"/>
          <w:sz w:val="28"/>
          <w:szCs w:val="28"/>
        </w:rPr>
        <w:t>ы учились понимать?</w:t>
      </w:r>
      <w:r w:rsidR="00166EF7" w:rsidRPr="00A030D3"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Сколько времени Вы сознательно уделили именно </w:t>
      </w:r>
      <w:r w:rsidR="00166EF7" w:rsidRPr="00A030D3">
        <w:rPr>
          <w:rStyle w:val="--"/>
        </w:rPr>
        <w:t xml:space="preserve">обучению </w:t>
      </w:r>
      <w:r w:rsidR="00166EF7" w:rsidRPr="00A030D3">
        <w:rPr>
          <w:rStyle w:val="--0"/>
        </w:rPr>
        <w:t xml:space="preserve">пониманию </w:t>
      </w:r>
      <w:r w:rsidR="00166EF7" w:rsidRPr="00D635FF">
        <w:rPr>
          <w:rFonts w:ascii="Georgia" w:hAnsi="Georgia"/>
          <w:sz w:val="28"/>
          <w:szCs w:val="28"/>
        </w:rPr>
        <w:t xml:space="preserve">— как способности, как процессу? Что Вы вообще знаете о механике своего восприятия? Где границы между знанием, верой, мимикрией, подражанием? А если не знаете — разве это не и есть тот самый пресловутый </w:t>
      </w:r>
      <w:r w:rsidR="00166EF7" w:rsidRPr="00463EDB">
        <w:rPr>
          <w:rFonts w:ascii="Georgia" w:hAnsi="Georgia"/>
          <w:b/>
          <w:bCs/>
          <w:i/>
          <w:iCs/>
          <w:sz w:val="28"/>
          <w:szCs w:val="28"/>
        </w:rPr>
        <w:t>пункт 4?</w:t>
      </w:r>
    </w:p>
    <w:p w14:paraId="6045C85A" w14:textId="77777777" w:rsidR="00472E8C" w:rsidRDefault="00A030D3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bookmarkStart w:id="3" w:name="OLE_LINK4"/>
      <w:r>
        <w:rPr>
          <w:rFonts w:ascii="Georgia" w:hAnsi="Georgia"/>
          <w:sz w:val="28"/>
          <w:szCs w:val="28"/>
        </w:rPr>
        <w:t xml:space="preserve">               </w:t>
      </w:r>
      <w:r w:rsidR="00166EF7" w:rsidRPr="00D635FF">
        <w:rPr>
          <w:rFonts w:ascii="Georgia" w:hAnsi="Georgia"/>
          <w:sz w:val="28"/>
          <w:szCs w:val="28"/>
        </w:rPr>
        <w:t>Имен</w:t>
      </w:r>
      <w:r>
        <w:rPr>
          <w:rFonts w:ascii="Georgia" w:hAnsi="Georgia"/>
          <w:sz w:val="28"/>
          <w:szCs w:val="28"/>
        </w:rPr>
        <w:t>но</w:t>
      </w:r>
      <w:r w:rsidR="00166EF7" w:rsidRPr="00D635FF">
        <w:rPr>
          <w:rFonts w:ascii="Georgia" w:hAnsi="Georgia"/>
          <w:sz w:val="28"/>
          <w:szCs w:val="28"/>
        </w:rPr>
        <w:t xml:space="preserve"> </w:t>
      </w:r>
      <w:r w:rsidR="00166EF7" w:rsidRPr="00A030D3">
        <w:rPr>
          <w:rStyle w:val="--0"/>
        </w:rPr>
        <w:t xml:space="preserve">умение </w:t>
      </w:r>
      <w:r w:rsidR="00166EF7" w:rsidRPr="00A030D3">
        <w:rPr>
          <w:rStyle w:val="--"/>
        </w:rPr>
        <w:t>правильно</w:t>
      </w:r>
      <w:r w:rsidR="00166EF7" w:rsidRPr="00A030D3">
        <w:rPr>
          <w:rStyle w:val="--0"/>
        </w:rPr>
        <w:t xml:space="preserve"> понимать</w:t>
      </w:r>
      <w:r w:rsidR="00166EF7" w:rsidRPr="00D635FF">
        <w:rPr>
          <w:rFonts w:ascii="Georgia" w:hAnsi="Georgia"/>
          <w:sz w:val="28"/>
          <w:szCs w:val="28"/>
        </w:rPr>
        <w:t xml:space="preserve"> отличает живое от неживого. Машина движется — но не знает, зачем. Она не задаёт вопросов. Она просто выполняет. Человек — способен на большее. Он способен осознать вектор, смысл, контекст и последствия. А значит, может изменить себя и мир.</w:t>
      </w:r>
      <w:r w:rsidR="00064AF7"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Style w:val="s2"/>
          <w:rFonts w:ascii="Georgia" w:hAnsi="Georgia"/>
          <w:sz w:val="28"/>
          <w:szCs w:val="28"/>
        </w:rPr>
        <w:t>Но только в том случае, если</w:t>
      </w:r>
      <w:r w:rsidR="00166EF7" w:rsidRPr="00A030D3">
        <w:rPr>
          <w:rStyle w:val="s2"/>
          <w:rFonts w:ascii="Georgia" w:hAnsi="Georgia"/>
          <w:sz w:val="28"/>
          <w:szCs w:val="28"/>
        </w:rPr>
        <w:t xml:space="preserve"> </w:t>
      </w:r>
      <w:r w:rsidR="00166EF7" w:rsidRPr="00A030D3">
        <w:rPr>
          <w:rFonts w:ascii="Georgia" w:hAnsi="Georgia"/>
          <w:sz w:val="28"/>
          <w:szCs w:val="28"/>
        </w:rPr>
        <w:t xml:space="preserve">его понимание </w:t>
      </w:r>
      <w:r w:rsidR="00166EF7" w:rsidRPr="00A030D3">
        <w:rPr>
          <w:rStyle w:val="--"/>
        </w:rPr>
        <w:t xml:space="preserve">не </w:t>
      </w:r>
      <w:r w:rsidR="00166EF7" w:rsidRPr="00A030D3">
        <w:rPr>
          <w:rStyle w:val="--0"/>
        </w:rPr>
        <w:t>подменено</w:t>
      </w:r>
      <w:r w:rsidR="00166EF7" w:rsidRPr="00A030D3">
        <w:rPr>
          <w:rFonts w:ascii="Georgia" w:hAnsi="Georgia"/>
          <w:sz w:val="28"/>
          <w:szCs w:val="28"/>
        </w:rPr>
        <w:t xml:space="preserve"> претензией</w:t>
      </w:r>
      <w:r w:rsidR="00166EF7" w:rsidRPr="00A030D3">
        <w:rPr>
          <w:rStyle w:val="s2"/>
          <w:rFonts w:ascii="Georgia" w:hAnsi="Georgia"/>
          <w:sz w:val="28"/>
          <w:szCs w:val="28"/>
        </w:rPr>
        <w:t>.</w:t>
      </w:r>
      <w:r w:rsidR="00064AF7"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Претензия — это когда </w:t>
      </w:r>
      <w:r w:rsidR="00166EF7" w:rsidRPr="00A030D3">
        <w:rPr>
          <w:rStyle w:val="--0"/>
        </w:rPr>
        <w:t xml:space="preserve">хочется </w:t>
      </w:r>
      <w:r w:rsidR="00166EF7" w:rsidRPr="00A030D3">
        <w:rPr>
          <w:rStyle w:val="--"/>
        </w:rPr>
        <w:t>казаться</w:t>
      </w:r>
      <w:r w:rsidR="00166EF7" w:rsidRPr="00D635FF">
        <w:rPr>
          <w:rFonts w:ascii="Georgia" w:hAnsi="Georgia"/>
          <w:sz w:val="28"/>
          <w:szCs w:val="28"/>
        </w:rPr>
        <w:t xml:space="preserve">, а не </w:t>
      </w:r>
      <w:r w:rsidR="00166EF7" w:rsidRPr="00A030D3">
        <w:rPr>
          <w:rStyle w:val="s1"/>
          <w:rFonts w:ascii="Georgia" w:hAnsi="Georgia"/>
          <w:sz w:val="28"/>
          <w:szCs w:val="28"/>
        </w:rPr>
        <w:t>быть</w:t>
      </w:r>
      <w:r w:rsidR="00166EF7" w:rsidRPr="00D635FF">
        <w:rPr>
          <w:rFonts w:ascii="Georgia" w:hAnsi="Georgia"/>
          <w:sz w:val="28"/>
          <w:szCs w:val="28"/>
        </w:rPr>
        <w:t xml:space="preserve">. Это </w:t>
      </w:r>
    </w:p>
    <w:p w14:paraId="5BFA3580" w14:textId="309EF310" w:rsidR="00166EF7" w:rsidRPr="00D635FF" w:rsidRDefault="00472E8C" w:rsidP="00472E8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7715B4E" wp14:editId="36D4206E">
            <wp:simplePos x="0" y="0"/>
            <wp:positionH relativeFrom="column">
              <wp:posOffset>3175</wp:posOffset>
            </wp:positionH>
            <wp:positionV relativeFrom="paragraph">
              <wp:posOffset>635</wp:posOffset>
            </wp:positionV>
            <wp:extent cx="2479675" cy="2546350"/>
            <wp:effectExtent l="0" t="0" r="0" b="6350"/>
            <wp:wrapTight wrapText="bothSides">
              <wp:wrapPolygon edited="0">
                <wp:start x="0" y="0"/>
                <wp:lineTo x="0" y="21546"/>
                <wp:lineTo x="21462" y="21546"/>
                <wp:lineTo x="21462" y="0"/>
                <wp:lineTo x="0" y="0"/>
              </wp:wrapPolygon>
            </wp:wrapTight>
            <wp:docPr id="766974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974712" name="Рисунок 7669747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EF7" w:rsidRPr="00D635FF">
        <w:rPr>
          <w:rFonts w:ascii="Georgia" w:hAnsi="Georgia"/>
          <w:sz w:val="28"/>
          <w:szCs w:val="28"/>
        </w:rPr>
        <w:t xml:space="preserve">когда человек играет в знание, подражая тому, как выглядит ум. Но </w:t>
      </w:r>
      <w:r w:rsidR="00166EF7" w:rsidRPr="00EE3279">
        <w:rPr>
          <w:rStyle w:val="--"/>
        </w:rPr>
        <w:t>не</w:t>
      </w:r>
      <w:r w:rsidR="00166EF7" w:rsidRPr="00D635FF">
        <w:rPr>
          <w:rFonts w:ascii="Georgia" w:hAnsi="Georgia"/>
          <w:sz w:val="28"/>
          <w:szCs w:val="28"/>
        </w:rPr>
        <w:t xml:space="preserve"> </w:t>
      </w:r>
      <w:r w:rsidR="00166EF7" w:rsidRPr="00EE3279">
        <w:rPr>
          <w:rStyle w:val="--0"/>
        </w:rPr>
        <w:t xml:space="preserve">интересуясь </w:t>
      </w:r>
      <w:r w:rsidR="00166EF7" w:rsidRPr="00D635FF">
        <w:rPr>
          <w:rFonts w:ascii="Georgia" w:hAnsi="Georgia"/>
          <w:sz w:val="28"/>
          <w:szCs w:val="28"/>
        </w:rPr>
        <w:t xml:space="preserve">тем, </w:t>
      </w:r>
      <w:r w:rsidR="00166EF7" w:rsidRPr="00A030D3">
        <w:rPr>
          <w:rStyle w:val="s1"/>
          <w:rFonts w:ascii="Georgia" w:hAnsi="Georgia"/>
          <w:sz w:val="28"/>
          <w:szCs w:val="28"/>
        </w:rPr>
        <w:t>как он устроен</w:t>
      </w:r>
      <w:r w:rsidR="00166EF7" w:rsidRPr="00D635FF">
        <w:rPr>
          <w:rFonts w:ascii="Georgia" w:hAnsi="Georgia"/>
          <w:sz w:val="28"/>
          <w:szCs w:val="28"/>
        </w:rPr>
        <w:t xml:space="preserve">. Претензия — это </w:t>
      </w:r>
      <w:r w:rsidR="00166EF7" w:rsidRPr="00EE3279">
        <w:rPr>
          <w:rStyle w:val="--0"/>
        </w:rPr>
        <w:t xml:space="preserve">болезнь </w:t>
      </w:r>
      <w:r w:rsidR="00166EF7" w:rsidRPr="00EE3279">
        <w:rPr>
          <w:rStyle w:val="--"/>
        </w:rPr>
        <w:t>гордыни,</w:t>
      </w:r>
      <w:r w:rsidR="00166EF7" w:rsidRPr="00D635FF">
        <w:rPr>
          <w:rFonts w:ascii="Georgia" w:hAnsi="Georgia"/>
          <w:sz w:val="28"/>
          <w:szCs w:val="28"/>
        </w:rPr>
        <w:t xml:space="preserve"> маска, надетая на пустоту. Она не приводит к развитию, потому что развитие начинается </w:t>
      </w:r>
      <w:r w:rsidR="00EE3279" w:rsidRPr="00D635FF">
        <w:rPr>
          <w:rFonts w:ascii="Georgia" w:hAnsi="Georgia"/>
          <w:sz w:val="28"/>
          <w:szCs w:val="28"/>
        </w:rPr>
        <w:t>со смиренного</w:t>
      </w:r>
      <w:r w:rsidR="00166EF7" w:rsidRPr="00EE3279">
        <w:rPr>
          <w:rStyle w:val="s1"/>
          <w:rFonts w:ascii="Georgia" w:hAnsi="Georgia"/>
          <w:sz w:val="28"/>
          <w:szCs w:val="28"/>
        </w:rPr>
        <w:t xml:space="preserve"> признания незнания</w:t>
      </w:r>
      <w:r w:rsidR="00166EF7" w:rsidRPr="00D635FF">
        <w:rPr>
          <w:rFonts w:ascii="Georgia" w:hAnsi="Georgia"/>
          <w:sz w:val="28"/>
          <w:szCs w:val="28"/>
        </w:rPr>
        <w:t>.</w:t>
      </w:r>
      <w:r w:rsidR="00064AF7"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Животные в этом плане даже чище. Они </w:t>
      </w:r>
      <w:r w:rsidR="00166EF7" w:rsidRPr="00EE3279">
        <w:rPr>
          <w:rStyle w:val="--"/>
        </w:rPr>
        <w:t xml:space="preserve">не </w:t>
      </w:r>
      <w:r w:rsidR="00166EF7" w:rsidRPr="00EE3279">
        <w:rPr>
          <w:rStyle w:val="--0"/>
        </w:rPr>
        <w:t>претендуют</w:t>
      </w:r>
      <w:r w:rsidR="00166EF7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166EF7" w:rsidRPr="00EE3279">
        <w:rPr>
          <w:rStyle w:val="s1"/>
          <w:rFonts w:ascii="Georgia" w:hAnsi="Georgia"/>
          <w:sz w:val="28"/>
          <w:szCs w:val="28"/>
        </w:rPr>
        <w:t>на понимание</w:t>
      </w:r>
      <w:r w:rsidR="00166EF7" w:rsidRPr="00D635FF">
        <w:rPr>
          <w:rFonts w:ascii="Georgia" w:hAnsi="Georgia"/>
          <w:sz w:val="28"/>
          <w:szCs w:val="28"/>
        </w:rPr>
        <w:t xml:space="preserve"> — они просто живут. Их бытие не искажено ложной рефлексией. Человек же, заражённый претензией, начинает выстраивать показное «понимание» — из имитаций, из чужих слов, из шаблонов. И оказывается в ловушке.</w:t>
      </w:r>
    </w:p>
    <w:bookmarkEnd w:id="3"/>
    <w:p w14:paraId="3D53F456" w14:textId="737F4330" w:rsidR="00166EF7" w:rsidRPr="00EF1F99" w:rsidRDefault="004012AD" w:rsidP="00EF1F9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166EF7" w:rsidRPr="00D635FF">
        <w:rPr>
          <w:rFonts w:ascii="Georgia" w:hAnsi="Georgia"/>
          <w:sz w:val="28"/>
          <w:szCs w:val="28"/>
        </w:rPr>
        <w:t xml:space="preserve">Тот, кто </w:t>
      </w:r>
      <w:r w:rsidR="00166EF7" w:rsidRPr="0065296C">
        <w:rPr>
          <w:rStyle w:val="--0"/>
        </w:rPr>
        <w:t xml:space="preserve">хочет </w:t>
      </w:r>
      <w:r w:rsidR="00166EF7" w:rsidRPr="0065296C">
        <w:rPr>
          <w:rStyle w:val="--"/>
        </w:rPr>
        <w:t>казаться</w:t>
      </w:r>
      <w:r w:rsidR="00166EF7" w:rsidRPr="0065296C">
        <w:rPr>
          <w:rStyle w:val="--0"/>
        </w:rPr>
        <w:t xml:space="preserve"> умным</w:t>
      </w:r>
      <w:r w:rsidR="00166EF7" w:rsidRPr="00D635FF">
        <w:rPr>
          <w:rFonts w:ascii="Georgia" w:hAnsi="Georgia"/>
          <w:sz w:val="28"/>
          <w:szCs w:val="28"/>
        </w:rPr>
        <w:t xml:space="preserve">, будет — казаться. А тот, кто </w:t>
      </w:r>
      <w:r w:rsidR="00166EF7" w:rsidRPr="0065296C">
        <w:rPr>
          <w:rStyle w:val="--0"/>
        </w:rPr>
        <w:t xml:space="preserve">хочет </w:t>
      </w:r>
      <w:r w:rsidR="00166EF7" w:rsidRPr="0065296C">
        <w:rPr>
          <w:rStyle w:val="--"/>
        </w:rPr>
        <w:t>быть</w:t>
      </w:r>
      <w:r w:rsidR="00166EF7" w:rsidRPr="0065296C">
        <w:rPr>
          <w:rStyle w:val="--0"/>
        </w:rPr>
        <w:t xml:space="preserve"> умным,</w:t>
      </w:r>
      <w:r w:rsidR="00166EF7" w:rsidRPr="00D635FF">
        <w:rPr>
          <w:rFonts w:ascii="Georgia" w:hAnsi="Georgia"/>
          <w:sz w:val="28"/>
          <w:szCs w:val="28"/>
        </w:rPr>
        <w:t xml:space="preserve"> неизбежно станет им. Разница — в цели. Разница — в труде над собой. Разница — в выборе: </w:t>
      </w:r>
      <w:r w:rsidR="00166EF7" w:rsidRPr="0065296C">
        <w:rPr>
          <w:rStyle w:val="s1"/>
          <w:rFonts w:ascii="Georgia" w:hAnsi="Georgia"/>
          <w:sz w:val="28"/>
          <w:szCs w:val="28"/>
        </w:rPr>
        <w:t>впасть в видимость или пройти путь развития</w:t>
      </w:r>
      <w:r w:rsidR="00166EF7" w:rsidRPr="0065296C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И если </w:t>
      </w:r>
      <w:r w:rsidR="0065296C"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ам неприятны строки, что звучат как укор — возможно, это </w:t>
      </w:r>
      <w:r w:rsidR="00166EF7" w:rsidRPr="0065296C">
        <w:rPr>
          <w:rStyle w:val="--0"/>
        </w:rPr>
        <w:t xml:space="preserve">действительно </w:t>
      </w:r>
      <w:r w:rsidR="00166EF7" w:rsidRPr="0065296C">
        <w:rPr>
          <w:rStyle w:val="--"/>
        </w:rPr>
        <w:t>о Вас</w:t>
      </w:r>
      <w:r w:rsidR="00166EF7" w:rsidRPr="00D635FF">
        <w:rPr>
          <w:rFonts w:ascii="Georgia" w:hAnsi="Georgia"/>
          <w:sz w:val="28"/>
          <w:szCs w:val="28"/>
        </w:rPr>
        <w:t xml:space="preserve">. Но ведь именно в этом — </w:t>
      </w:r>
      <w:r w:rsidR="00166EF7" w:rsidRPr="00D635FF">
        <w:rPr>
          <w:rFonts w:ascii="Georgia" w:hAnsi="Georgia"/>
          <w:sz w:val="28"/>
          <w:szCs w:val="28"/>
        </w:rPr>
        <w:lastRenderedPageBreak/>
        <w:t xml:space="preserve">ценность этих слов. Они не пытаются понравиться. Они </w:t>
      </w:r>
      <w:r w:rsidR="00166EF7" w:rsidRPr="0065296C">
        <w:rPr>
          <w:rStyle w:val="--0"/>
        </w:rPr>
        <w:t xml:space="preserve">пытаются </w:t>
      </w:r>
      <w:r w:rsidR="00166EF7" w:rsidRPr="0065296C">
        <w:rPr>
          <w:rStyle w:val="--0"/>
          <w:color w:val="EE0000"/>
        </w:rPr>
        <w:t>пробудить.</w:t>
      </w:r>
      <w:r w:rsidR="00166EF7" w:rsidRPr="0065296C">
        <w:rPr>
          <w:rFonts w:ascii="Georgia" w:hAnsi="Georgia"/>
          <w:color w:val="EE0000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Потому что всё, что сказано здесь — это не просто текст. Это </w:t>
      </w:r>
      <w:r w:rsidR="00166EF7" w:rsidRPr="004012AD">
        <w:rPr>
          <w:rStyle w:val="s1"/>
          <w:rFonts w:ascii="Georgia" w:hAnsi="Georgia"/>
          <w:sz w:val="28"/>
          <w:szCs w:val="28"/>
        </w:rPr>
        <w:t>рекурсивный</w:t>
      </w:r>
      <w:r w:rsidRPr="004012AD">
        <w:rPr>
          <w:rStyle w:val="af5"/>
          <w:rFonts w:ascii="Georgia" w:hAnsi="Georgia"/>
          <w:sz w:val="32"/>
          <w:szCs w:val="32"/>
        </w:rPr>
        <w:footnoteReference w:id="2"/>
      </w:r>
      <w:r w:rsidR="00166EF7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166EF7" w:rsidRPr="004012AD">
        <w:rPr>
          <w:rStyle w:val="s1"/>
          <w:rFonts w:ascii="Georgia" w:hAnsi="Georgia"/>
          <w:sz w:val="28"/>
          <w:szCs w:val="28"/>
        </w:rPr>
        <w:t>механизм</w:t>
      </w:r>
      <w:r w:rsidR="00166EF7" w:rsidRPr="00D635FF">
        <w:rPr>
          <w:rFonts w:ascii="Georgia" w:hAnsi="Georgia"/>
          <w:sz w:val="28"/>
          <w:szCs w:val="28"/>
        </w:rPr>
        <w:t xml:space="preserve">, предназначенный для того, чтобы вывести </w:t>
      </w:r>
      <w:r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ас за пределы собственного </w:t>
      </w:r>
      <w:r w:rsidR="00166EF7" w:rsidRPr="004012AD">
        <w:rPr>
          <w:rFonts w:ascii="Georgia" w:hAnsi="Georgia"/>
          <w:b/>
          <w:bCs/>
          <w:i/>
          <w:iCs/>
          <w:sz w:val="28"/>
          <w:szCs w:val="28"/>
        </w:rPr>
        <w:t>п.4.</w:t>
      </w:r>
      <w:r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Парадокс в том, что именно </w:t>
      </w:r>
      <w:r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ы — читатель — и </w:t>
      </w:r>
      <w:r w:rsidR="00166EF7" w:rsidRPr="0065296C">
        <w:rPr>
          <w:rStyle w:val="--0"/>
        </w:rPr>
        <w:t xml:space="preserve">являетесь </w:t>
      </w:r>
      <w:r w:rsidR="00166EF7" w:rsidRPr="0065296C">
        <w:rPr>
          <w:rStyle w:val="--"/>
        </w:rPr>
        <w:t>соавтором</w:t>
      </w:r>
      <w:r w:rsidR="00166EF7" w:rsidRPr="00D635FF">
        <w:rPr>
          <w:rFonts w:ascii="Georgia" w:hAnsi="Georgia"/>
          <w:sz w:val="28"/>
          <w:szCs w:val="28"/>
        </w:rPr>
        <w:t xml:space="preserve"> этой статьи. Без </w:t>
      </w:r>
      <w:r w:rsidR="00790017"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ашего мышления она не завершена. Именно </w:t>
      </w:r>
      <w:r w:rsidR="00790017"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аш внутренний отклик определяет, станет ли она мёртвым текстом или живым действием. Именно </w:t>
      </w:r>
      <w:proofErr w:type="gramStart"/>
      <w:r w:rsidR="00790017" w:rsidRPr="00790017">
        <w:rPr>
          <w:rStyle w:val="s1"/>
          <w:rFonts w:ascii="Georgia" w:hAnsi="Georgia"/>
          <w:sz w:val="28"/>
          <w:szCs w:val="28"/>
        </w:rPr>
        <w:t>в</w:t>
      </w:r>
      <w:r w:rsidR="00166EF7" w:rsidRPr="00790017">
        <w:rPr>
          <w:rStyle w:val="s1"/>
          <w:rFonts w:ascii="Georgia" w:hAnsi="Georgia"/>
          <w:sz w:val="28"/>
          <w:szCs w:val="28"/>
        </w:rPr>
        <w:t>ы — причина</w:t>
      </w:r>
      <w:proofErr w:type="gramEnd"/>
      <w:r w:rsidR="00166EF7" w:rsidRPr="00790017">
        <w:rPr>
          <w:rStyle w:val="s1"/>
          <w:rFonts w:ascii="Georgia" w:hAnsi="Georgia"/>
          <w:sz w:val="28"/>
          <w:szCs w:val="28"/>
        </w:rPr>
        <w:t xml:space="preserve"> это</w:t>
      </w:r>
      <w:r w:rsidR="00790017" w:rsidRPr="00790017">
        <w:rPr>
          <w:rStyle w:val="s1"/>
          <w:rFonts w:ascii="Georgia" w:hAnsi="Georgia"/>
          <w:sz w:val="28"/>
          <w:szCs w:val="28"/>
        </w:rPr>
        <w:t>й статьи</w:t>
      </w:r>
      <w:r w:rsidR="00166EF7" w:rsidRPr="00790017">
        <w:rPr>
          <w:rFonts w:ascii="Georgia" w:hAnsi="Georgia"/>
          <w:sz w:val="28"/>
          <w:szCs w:val="28"/>
        </w:rPr>
        <w:t>.</w:t>
      </w:r>
      <w:r w:rsidR="00166EF7" w:rsidRPr="00D635FF">
        <w:rPr>
          <w:rFonts w:ascii="Georgia" w:hAnsi="Georgia"/>
          <w:sz w:val="28"/>
          <w:szCs w:val="28"/>
        </w:rPr>
        <w:t xml:space="preserve"> И </w:t>
      </w:r>
      <w:proofErr w:type="gramStart"/>
      <w:r w:rsidR="00790017"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ы же — </w:t>
      </w:r>
      <w:r w:rsidR="00166EF7" w:rsidRPr="0065296C">
        <w:rPr>
          <w:rStyle w:val="--0"/>
        </w:rPr>
        <w:t xml:space="preserve">её </w:t>
      </w:r>
      <w:r w:rsidR="00166EF7" w:rsidRPr="0065296C">
        <w:rPr>
          <w:rStyle w:val="--"/>
        </w:rPr>
        <w:t>испытание</w:t>
      </w:r>
      <w:proofErr w:type="gramEnd"/>
      <w:r w:rsidR="00166EF7" w:rsidRPr="0065296C">
        <w:rPr>
          <w:rStyle w:val="--"/>
        </w:rPr>
        <w:t>.</w:t>
      </w:r>
      <w:r w:rsidR="00790017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Да, есть и такие читатели, что радостно кивают, уверенно соглашаясь с критикой, адресованной другим — не осознавая, что текст описывает именно их. И это тоже — форма </w:t>
      </w:r>
      <w:r w:rsidR="00166EF7" w:rsidRPr="00790017">
        <w:rPr>
          <w:rFonts w:ascii="Georgia" w:hAnsi="Georgia"/>
          <w:b/>
          <w:bCs/>
          <w:i/>
          <w:iCs/>
          <w:sz w:val="28"/>
          <w:szCs w:val="28"/>
        </w:rPr>
        <w:t>п.4</w:t>
      </w:r>
      <w:r w:rsidR="00166EF7" w:rsidRPr="00D635FF">
        <w:rPr>
          <w:rFonts w:ascii="Georgia" w:hAnsi="Georgia"/>
          <w:sz w:val="28"/>
          <w:szCs w:val="28"/>
        </w:rPr>
        <w:t xml:space="preserve">: </w:t>
      </w:r>
      <w:r w:rsidR="00166EF7" w:rsidRPr="0065296C">
        <w:rPr>
          <w:rStyle w:val="--"/>
        </w:rPr>
        <w:t xml:space="preserve">отсутствие </w:t>
      </w:r>
      <w:r w:rsidR="00166EF7" w:rsidRPr="0065296C">
        <w:rPr>
          <w:rStyle w:val="--0"/>
        </w:rPr>
        <w:t>самонаблюдения</w:t>
      </w:r>
      <w:r w:rsidR="00166EF7" w:rsidRPr="00D635FF">
        <w:rPr>
          <w:rFonts w:ascii="Georgia" w:hAnsi="Georgia"/>
          <w:sz w:val="28"/>
          <w:szCs w:val="28"/>
        </w:rPr>
        <w:t>. Поэтому я повторю: не казаться</w:t>
      </w:r>
      <w:r w:rsidR="00790017">
        <w:rPr>
          <w:rFonts w:ascii="Georgia" w:hAnsi="Georgia"/>
          <w:sz w:val="28"/>
          <w:szCs w:val="28"/>
        </w:rPr>
        <w:t xml:space="preserve">, </w:t>
      </w:r>
      <w:r w:rsidR="00790017" w:rsidRPr="00EF1F99">
        <w:rPr>
          <w:rStyle w:val="--0"/>
        </w:rPr>
        <w:t xml:space="preserve">а </w:t>
      </w:r>
      <w:r w:rsidR="00790017" w:rsidRPr="00EF1F99">
        <w:rPr>
          <w:rStyle w:val="--"/>
        </w:rPr>
        <w:t>Быть</w:t>
      </w:r>
      <w:r w:rsidR="00166EF7" w:rsidRPr="00EF1F99">
        <w:rPr>
          <w:rStyle w:val="--"/>
        </w:rPr>
        <w:t>.</w:t>
      </w:r>
      <w:r w:rsidR="00790017"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Даже самый малый рост — уважителен. Даже стремление — уже путь. А вот лень, гордыня, подмена, ложь — ведут в обратную сторону. И если Вы ощущаете в себе это напряжение — между пониманием и непониманием, между иллюзией и стремлением к истине — значит, </w:t>
      </w:r>
      <w:r w:rsidR="00790017" w:rsidRPr="00790017">
        <w:rPr>
          <w:rStyle w:val="--0"/>
        </w:rPr>
        <w:t>в</w:t>
      </w:r>
      <w:r w:rsidR="00166EF7" w:rsidRPr="00790017">
        <w:rPr>
          <w:rStyle w:val="--0"/>
        </w:rPr>
        <w:t xml:space="preserve">ы </w:t>
      </w:r>
      <w:r w:rsidR="00166EF7" w:rsidRPr="00790017">
        <w:rPr>
          <w:rStyle w:val="--"/>
        </w:rPr>
        <w:t>живы.</w:t>
      </w:r>
      <w:r w:rsidR="00166EF7" w:rsidRPr="00D635FF">
        <w:rPr>
          <w:rFonts w:ascii="Georgia" w:hAnsi="Georgia"/>
          <w:sz w:val="28"/>
          <w:szCs w:val="28"/>
        </w:rPr>
        <w:t xml:space="preserve"> А раз живы — развивайтесь.</w:t>
      </w:r>
      <w:r w:rsidR="00790017"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Fonts w:ascii="Georgia" w:hAnsi="Georgia"/>
          <w:sz w:val="28"/>
          <w:szCs w:val="28"/>
        </w:rPr>
        <w:t xml:space="preserve">Поверьте, многое из написанного здесь </w:t>
      </w:r>
      <w:r w:rsidR="00790017"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ы не могли знать. Потому что знание — не в буквах, а в </w:t>
      </w:r>
      <w:r w:rsidR="00166EF7" w:rsidRPr="00790017">
        <w:rPr>
          <w:rStyle w:val="--0"/>
        </w:rPr>
        <w:t xml:space="preserve">их </w:t>
      </w:r>
      <w:r w:rsidR="00166EF7" w:rsidRPr="00790017">
        <w:rPr>
          <w:rStyle w:val="--"/>
        </w:rPr>
        <w:t>воплощении</w:t>
      </w:r>
      <w:r w:rsidR="00166EF7" w:rsidRPr="00D635FF">
        <w:rPr>
          <w:rFonts w:ascii="Georgia" w:hAnsi="Georgia"/>
          <w:sz w:val="28"/>
          <w:szCs w:val="28"/>
        </w:rPr>
        <w:t xml:space="preserve">. </w:t>
      </w:r>
      <w:r w:rsidR="00EF1F99"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 xml:space="preserve">ы не просто читаете </w:t>
      </w:r>
      <w:proofErr w:type="gramStart"/>
      <w:r w:rsidR="00166EF7" w:rsidRPr="00D635FF">
        <w:rPr>
          <w:rFonts w:ascii="Georgia" w:hAnsi="Georgia"/>
          <w:sz w:val="28"/>
          <w:szCs w:val="28"/>
        </w:rPr>
        <w:t xml:space="preserve">— </w:t>
      </w:r>
      <w:r w:rsidR="00EF1F99">
        <w:rPr>
          <w:rFonts w:ascii="Georgia" w:hAnsi="Georgia"/>
          <w:sz w:val="28"/>
          <w:szCs w:val="28"/>
        </w:rPr>
        <w:t xml:space="preserve"> в</w:t>
      </w:r>
      <w:r w:rsidR="00166EF7" w:rsidRPr="00D635FF">
        <w:rPr>
          <w:rFonts w:ascii="Georgia" w:hAnsi="Georgia"/>
          <w:sz w:val="28"/>
          <w:szCs w:val="28"/>
        </w:rPr>
        <w:t>ы</w:t>
      </w:r>
      <w:proofErr w:type="gramEnd"/>
      <w:r w:rsidR="00166EF7" w:rsidRPr="00D635FF">
        <w:rPr>
          <w:rFonts w:ascii="Georgia" w:hAnsi="Georgia"/>
          <w:sz w:val="28"/>
          <w:szCs w:val="28"/>
        </w:rPr>
        <w:t xml:space="preserve"> </w:t>
      </w:r>
      <w:r w:rsidR="00166EF7" w:rsidRPr="00790017">
        <w:rPr>
          <w:rStyle w:val="s1"/>
          <w:rFonts w:ascii="Georgia" w:hAnsi="Georgia"/>
          <w:sz w:val="28"/>
          <w:szCs w:val="28"/>
        </w:rPr>
        <w:t>сражаетесь с собой</w:t>
      </w:r>
      <w:r w:rsidR="00166EF7" w:rsidRPr="00790017">
        <w:rPr>
          <w:rFonts w:ascii="Georgia" w:hAnsi="Georgia"/>
          <w:sz w:val="28"/>
          <w:szCs w:val="28"/>
        </w:rPr>
        <w:t>,</w:t>
      </w:r>
      <w:r w:rsidR="00166EF7" w:rsidRPr="00D635FF">
        <w:rPr>
          <w:rFonts w:ascii="Georgia" w:hAnsi="Georgia"/>
          <w:sz w:val="28"/>
          <w:szCs w:val="28"/>
        </w:rPr>
        <w:t xml:space="preserve"> и это важнее любой победы над другими. Это и есть та маленькая </w:t>
      </w:r>
      <w:r w:rsidR="00166EF7" w:rsidRPr="00EF1F99">
        <w:rPr>
          <w:rStyle w:val="--"/>
        </w:rPr>
        <w:t xml:space="preserve">непобедимая </w:t>
      </w:r>
      <w:r w:rsidR="00166EF7" w:rsidRPr="00EF1F99">
        <w:rPr>
          <w:rStyle w:val="--0"/>
        </w:rPr>
        <w:t>правда,</w:t>
      </w:r>
      <w:r w:rsidR="00166EF7" w:rsidRPr="00D635FF">
        <w:rPr>
          <w:rFonts w:ascii="Georgia" w:hAnsi="Georgia"/>
          <w:sz w:val="28"/>
          <w:szCs w:val="28"/>
        </w:rPr>
        <w:t xml:space="preserve"> которую можно выковать в себе: </w:t>
      </w:r>
      <w:r w:rsidR="00166EF7" w:rsidRPr="00790017">
        <w:rPr>
          <w:rStyle w:val="s1"/>
          <w:rFonts w:ascii="Georgia" w:hAnsi="Georgia"/>
          <w:sz w:val="28"/>
          <w:szCs w:val="28"/>
        </w:rPr>
        <w:t>всегда можно отличить добро от зла</w:t>
      </w:r>
      <w:r w:rsidR="00166EF7" w:rsidRPr="00D635FF">
        <w:rPr>
          <w:rFonts w:ascii="Georgia" w:hAnsi="Georgia"/>
          <w:sz w:val="28"/>
          <w:szCs w:val="28"/>
        </w:rPr>
        <w:t>, истину от подмены, развитие от имитации. Даже если это трудно. Даже если больно.</w:t>
      </w:r>
    </w:p>
    <w:p w14:paraId="5E65DEC0" w14:textId="04E498AE" w:rsidR="009E0C39" w:rsidRPr="004F46D5" w:rsidRDefault="002B40CC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611237">
        <w:rPr>
          <w:rFonts w:ascii="Georgia" w:hAnsi="Georgia"/>
          <w:sz w:val="28"/>
          <w:szCs w:val="28"/>
        </w:rPr>
        <w:t xml:space="preserve">     </w:t>
      </w:r>
      <w:r w:rsidR="00166EF7" w:rsidRPr="00D635FF">
        <w:rPr>
          <w:rFonts w:ascii="Georgia" w:hAnsi="Georgia"/>
          <w:sz w:val="28"/>
          <w:szCs w:val="28"/>
        </w:rPr>
        <w:t xml:space="preserve">А что же происходит, когда </w:t>
      </w:r>
      <w:r>
        <w:rPr>
          <w:rFonts w:ascii="Georgia" w:hAnsi="Georgia"/>
          <w:sz w:val="28"/>
          <w:szCs w:val="28"/>
        </w:rPr>
        <w:t>в</w:t>
      </w:r>
      <w:r w:rsidR="00166EF7" w:rsidRPr="00D635FF">
        <w:rPr>
          <w:rFonts w:ascii="Georgia" w:hAnsi="Georgia"/>
          <w:sz w:val="28"/>
          <w:szCs w:val="28"/>
        </w:rPr>
        <w:t>ам кажется, что Вы понимаете?</w:t>
      </w:r>
      <w:r>
        <w:rPr>
          <w:rFonts w:ascii="Georgia" w:hAnsi="Georgia"/>
          <w:sz w:val="28"/>
          <w:szCs w:val="28"/>
        </w:rPr>
        <w:t xml:space="preserve"> </w:t>
      </w:r>
      <w:r w:rsidR="00166EF7" w:rsidRPr="00D635FF">
        <w:rPr>
          <w:rStyle w:val="s2"/>
          <w:rFonts w:ascii="Georgia" w:hAnsi="Georgia"/>
          <w:sz w:val="28"/>
          <w:szCs w:val="28"/>
        </w:rPr>
        <w:t xml:space="preserve">Происходит </w:t>
      </w:r>
      <w:r w:rsidR="00166EF7" w:rsidRPr="00EF1F99">
        <w:rPr>
          <w:rStyle w:val="--"/>
        </w:rPr>
        <w:t xml:space="preserve">подмена </w:t>
      </w:r>
      <w:r w:rsidR="00166EF7" w:rsidRPr="00EF1F99">
        <w:rPr>
          <w:rStyle w:val="--0"/>
        </w:rPr>
        <w:t>понятий</w:t>
      </w:r>
      <w:r w:rsidR="00166EF7" w:rsidRPr="00D635FF">
        <w:rPr>
          <w:rStyle w:val="s2"/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Но вместо </w:t>
      </w:r>
      <w:proofErr w:type="gramStart"/>
      <w:r w:rsidR="009E0C39" w:rsidRPr="00D635FF">
        <w:rPr>
          <w:rFonts w:ascii="Georgia" w:hAnsi="Georgia"/>
          <w:sz w:val="28"/>
          <w:szCs w:val="28"/>
        </w:rPr>
        <w:t>того</w:t>
      </w:r>
      <w:proofErr w:type="gramEnd"/>
      <w:r w:rsidR="009E0C39" w:rsidRPr="00D635FF">
        <w:rPr>
          <w:rFonts w:ascii="Georgia" w:hAnsi="Georgia"/>
          <w:sz w:val="28"/>
          <w:szCs w:val="28"/>
        </w:rPr>
        <w:t xml:space="preserve"> чтобы искать </w:t>
      </w:r>
      <w:r w:rsidR="009E0C39" w:rsidRPr="00EF1F99">
        <w:rPr>
          <w:rStyle w:val="s1"/>
          <w:rFonts w:ascii="Georgia" w:hAnsi="Georgia"/>
          <w:sz w:val="28"/>
          <w:szCs w:val="28"/>
        </w:rPr>
        <w:t>понимание</w:t>
      </w:r>
      <w:r w:rsidR="009E0C39" w:rsidRPr="00EF1F99">
        <w:rPr>
          <w:rFonts w:ascii="Georgia" w:hAnsi="Georgia"/>
          <w:sz w:val="28"/>
          <w:szCs w:val="28"/>
        </w:rPr>
        <w:t>,</w:t>
      </w:r>
      <w:r w:rsidR="009E0C39" w:rsidRPr="00D635FF">
        <w:rPr>
          <w:rFonts w:ascii="Georgia" w:hAnsi="Georgia"/>
          <w:sz w:val="28"/>
          <w:szCs w:val="28"/>
        </w:rPr>
        <w:t xml:space="preserve"> Вы ищете </w:t>
      </w:r>
      <w:r w:rsidR="009E0C39" w:rsidRPr="00EF1F99">
        <w:rPr>
          <w:rStyle w:val="s1"/>
          <w:rFonts w:ascii="Georgia" w:hAnsi="Georgia"/>
          <w:sz w:val="28"/>
          <w:szCs w:val="28"/>
        </w:rPr>
        <w:t>осведомлённость</w:t>
      </w:r>
      <w:r w:rsidR="009E0C39" w:rsidRPr="00EF1F99">
        <w:rPr>
          <w:rFonts w:ascii="Georgia" w:hAnsi="Georgia"/>
          <w:sz w:val="28"/>
          <w:szCs w:val="28"/>
        </w:rPr>
        <w:t>.</w:t>
      </w:r>
      <w:r w:rsidR="009E0C39" w:rsidRPr="00D635FF">
        <w:rPr>
          <w:rFonts w:ascii="Georgia" w:hAnsi="Georgia"/>
          <w:sz w:val="28"/>
          <w:szCs w:val="28"/>
        </w:rPr>
        <w:t xml:space="preserve"> Вместо живого </w:t>
      </w:r>
      <w:r w:rsidR="009E0C39" w:rsidRPr="00EF1F99">
        <w:rPr>
          <w:rStyle w:val="s1"/>
          <w:rFonts w:ascii="Georgia" w:hAnsi="Georgia"/>
          <w:sz w:val="28"/>
          <w:szCs w:val="28"/>
        </w:rPr>
        <w:t>Знания</w:t>
      </w:r>
      <w:r w:rsidR="009E0C39" w:rsidRPr="00EF1F99">
        <w:rPr>
          <w:rFonts w:ascii="Georgia" w:hAnsi="Georgia"/>
          <w:sz w:val="28"/>
          <w:szCs w:val="28"/>
        </w:rPr>
        <w:t>,</w:t>
      </w:r>
      <w:r w:rsidR="009E0C39" w:rsidRPr="00D635FF">
        <w:rPr>
          <w:rFonts w:ascii="Georgia" w:hAnsi="Georgia"/>
          <w:sz w:val="28"/>
          <w:szCs w:val="28"/>
        </w:rPr>
        <w:t xml:space="preserve"> которое требует внутреннего усилия, труда, преодоления, </w:t>
      </w:r>
      <w:r>
        <w:rPr>
          <w:rFonts w:ascii="Georgia" w:hAnsi="Georgia"/>
          <w:sz w:val="28"/>
          <w:szCs w:val="28"/>
        </w:rPr>
        <w:t>в</w:t>
      </w:r>
      <w:r w:rsidR="009E0C39" w:rsidRPr="00D635FF">
        <w:rPr>
          <w:rFonts w:ascii="Georgia" w:hAnsi="Georgia"/>
          <w:sz w:val="28"/>
          <w:szCs w:val="28"/>
        </w:rPr>
        <w:t xml:space="preserve">ы </w:t>
      </w:r>
      <w:r w:rsidR="009E0C39" w:rsidRPr="00EF1F99">
        <w:rPr>
          <w:rStyle w:val="--"/>
        </w:rPr>
        <w:t xml:space="preserve">собираете </w:t>
      </w:r>
      <w:r w:rsidR="009E0C39" w:rsidRPr="00EF1F99">
        <w:rPr>
          <w:rStyle w:val="--0"/>
        </w:rPr>
        <w:t>сообщения</w:t>
      </w:r>
      <w:r w:rsidR="009E0C39" w:rsidRPr="00D635FF">
        <w:rPr>
          <w:rFonts w:ascii="Georgia" w:hAnsi="Georgia"/>
          <w:sz w:val="28"/>
          <w:szCs w:val="28"/>
        </w:rPr>
        <w:t xml:space="preserve"> — внешнюю шелуху, мимолётные обрывки из Интернета, из новостей, из пабликов и заголовков. Вы </w:t>
      </w:r>
      <w:r w:rsidR="009E0C39" w:rsidRPr="00EF1F99">
        <w:rPr>
          <w:rStyle w:val="--"/>
        </w:rPr>
        <w:t xml:space="preserve">не </w:t>
      </w:r>
      <w:r w:rsidR="009E0C39" w:rsidRPr="00EF1F99">
        <w:rPr>
          <w:rStyle w:val="--0"/>
        </w:rPr>
        <w:t>пытаетесь</w:t>
      </w:r>
      <w:r w:rsidR="009E0C39" w:rsidRPr="00D635FF">
        <w:rPr>
          <w:rFonts w:ascii="Georgia" w:hAnsi="Georgia"/>
          <w:sz w:val="28"/>
          <w:szCs w:val="28"/>
        </w:rPr>
        <w:t xml:space="preserve"> </w:t>
      </w:r>
      <w:r w:rsidR="009E0C39" w:rsidRPr="00EF1F99">
        <w:rPr>
          <w:rStyle w:val="s1"/>
          <w:rFonts w:ascii="Georgia" w:hAnsi="Georgia"/>
          <w:sz w:val="28"/>
          <w:szCs w:val="28"/>
        </w:rPr>
        <w:t>понять</w:t>
      </w:r>
      <w:r w:rsidR="009E0C39" w:rsidRPr="00D635FF">
        <w:rPr>
          <w:rFonts w:ascii="Georgia" w:hAnsi="Georgia"/>
          <w:sz w:val="28"/>
          <w:szCs w:val="28"/>
        </w:rPr>
        <w:t xml:space="preserve"> — </w:t>
      </w:r>
      <w:r>
        <w:rPr>
          <w:rFonts w:ascii="Georgia" w:hAnsi="Georgia"/>
          <w:sz w:val="28"/>
          <w:szCs w:val="28"/>
        </w:rPr>
        <w:t>в</w:t>
      </w:r>
      <w:r w:rsidR="009E0C39" w:rsidRPr="00D635FF">
        <w:rPr>
          <w:rFonts w:ascii="Georgia" w:hAnsi="Georgia"/>
          <w:sz w:val="28"/>
          <w:szCs w:val="28"/>
        </w:rPr>
        <w:t xml:space="preserve">ы хотите </w:t>
      </w:r>
      <w:r w:rsidR="009E0C39" w:rsidRPr="00EC3CBC">
        <w:rPr>
          <w:rStyle w:val="--"/>
        </w:rPr>
        <w:t xml:space="preserve">быстро </w:t>
      </w:r>
      <w:r w:rsidR="009E0C39" w:rsidRPr="00EC3CBC">
        <w:rPr>
          <w:rStyle w:val="--0"/>
        </w:rPr>
        <w:t>знать.</w:t>
      </w:r>
      <w:r w:rsidR="009E0C39" w:rsidRPr="00D635FF">
        <w:rPr>
          <w:rFonts w:ascii="Georgia" w:hAnsi="Georgia"/>
          <w:sz w:val="28"/>
          <w:szCs w:val="28"/>
        </w:rPr>
        <w:t xml:space="preserve"> Но быстрое знание — это </w:t>
      </w:r>
      <w:r w:rsidR="009E0C39" w:rsidRPr="00EC3CBC">
        <w:rPr>
          <w:rStyle w:val="s1"/>
          <w:rFonts w:ascii="Georgia" w:hAnsi="Georgia"/>
          <w:sz w:val="28"/>
          <w:szCs w:val="28"/>
        </w:rPr>
        <w:t>информационный спам</w:t>
      </w:r>
      <w:r w:rsidR="009E0C39" w:rsidRPr="00EC3CBC">
        <w:rPr>
          <w:rFonts w:ascii="Georgia" w:hAnsi="Georgia"/>
          <w:sz w:val="28"/>
          <w:szCs w:val="28"/>
        </w:rPr>
        <w:t>,</w:t>
      </w:r>
      <w:r w:rsidR="009E0C39" w:rsidRPr="00D635FF">
        <w:rPr>
          <w:rFonts w:ascii="Georgia" w:hAnsi="Georgia"/>
          <w:sz w:val="28"/>
          <w:szCs w:val="28"/>
        </w:rPr>
        <w:t xml:space="preserve"> засоряющий не только мозг, но и душу.</w:t>
      </w:r>
      <w:r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Информация, не превращённая в знание, — </w:t>
      </w:r>
      <w:r w:rsidR="009E0C39" w:rsidRPr="00EC3CBC">
        <w:rPr>
          <w:rStyle w:val="--0"/>
        </w:rPr>
        <w:t xml:space="preserve">это </w:t>
      </w:r>
      <w:r w:rsidR="009E0C39" w:rsidRPr="00EC3CBC">
        <w:rPr>
          <w:rStyle w:val="--"/>
        </w:rPr>
        <w:t>пыль</w:t>
      </w:r>
      <w:r w:rsidR="009E0C39" w:rsidRPr="00D635FF">
        <w:rPr>
          <w:rFonts w:ascii="Georgia" w:hAnsi="Georgia"/>
          <w:sz w:val="28"/>
          <w:szCs w:val="28"/>
        </w:rPr>
        <w:t xml:space="preserve">, накапливающаяся между мыслями. Она даёт иллюзию движения, но не ведёт к росту. Она обманывает, предлагая вкус знания, но лишая питательных веществ. Она делает </w:t>
      </w:r>
      <w:r>
        <w:rPr>
          <w:rFonts w:ascii="Georgia" w:hAnsi="Georgia"/>
          <w:sz w:val="28"/>
          <w:szCs w:val="28"/>
        </w:rPr>
        <w:t>в</w:t>
      </w:r>
      <w:r w:rsidR="009E0C39" w:rsidRPr="00D635FF">
        <w:rPr>
          <w:rFonts w:ascii="Georgia" w:hAnsi="Georgia"/>
          <w:sz w:val="28"/>
          <w:szCs w:val="28"/>
        </w:rPr>
        <w:t xml:space="preserve">ас </w:t>
      </w:r>
      <w:r w:rsidR="009E0C39" w:rsidRPr="00EC3CBC">
        <w:rPr>
          <w:rStyle w:val="--0"/>
        </w:rPr>
        <w:t xml:space="preserve">умнее </w:t>
      </w:r>
      <w:r w:rsidR="009E0C39" w:rsidRPr="00EC3CBC">
        <w:rPr>
          <w:rStyle w:val="--"/>
        </w:rPr>
        <w:t>внешне,</w:t>
      </w:r>
      <w:r w:rsidR="009E0C39" w:rsidRPr="00D635FF">
        <w:rPr>
          <w:rFonts w:ascii="Georgia" w:hAnsi="Georgia"/>
          <w:sz w:val="28"/>
          <w:szCs w:val="28"/>
        </w:rPr>
        <w:t xml:space="preserve"> но </w:t>
      </w:r>
      <w:r w:rsidR="009E0C39" w:rsidRPr="00EC3CBC">
        <w:rPr>
          <w:rStyle w:val="s1"/>
          <w:rFonts w:ascii="Georgia" w:hAnsi="Georgia"/>
          <w:sz w:val="28"/>
          <w:szCs w:val="28"/>
        </w:rPr>
        <w:t>глупее по существу</w:t>
      </w:r>
      <w:r w:rsidR="009E0C39" w:rsidRPr="00D635FF">
        <w:rPr>
          <w:rFonts w:ascii="Georgia" w:hAnsi="Georgia"/>
          <w:sz w:val="28"/>
          <w:szCs w:val="28"/>
        </w:rPr>
        <w:t>. Она даёт уверенность без основания, мнение без понимания, реакцию без рефлексии.</w:t>
      </w:r>
      <w:r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>А зачем Вам это? Ради чего?</w:t>
      </w:r>
      <w:r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Чтобы участвовать в </w:t>
      </w:r>
      <w:r w:rsidR="009E0C39" w:rsidRPr="00EC3CBC">
        <w:rPr>
          <w:rStyle w:val="s1"/>
          <w:rFonts w:ascii="Georgia" w:hAnsi="Georgia"/>
          <w:sz w:val="28"/>
          <w:szCs w:val="28"/>
        </w:rPr>
        <w:t>игре понтов</w:t>
      </w:r>
      <w:r w:rsidR="009E0C39" w:rsidRPr="00D635FF">
        <w:rPr>
          <w:rFonts w:ascii="Georgia" w:hAnsi="Georgia"/>
          <w:sz w:val="28"/>
          <w:szCs w:val="28"/>
        </w:rPr>
        <w:t xml:space="preserve">, в бесполезной ярмарке тщеславия, где побеждает не тот, кто понял, а тот, кто </w:t>
      </w:r>
      <w:r w:rsidR="009E0C39" w:rsidRPr="00EC3CBC">
        <w:rPr>
          <w:rStyle w:val="--0"/>
        </w:rPr>
        <w:t xml:space="preserve">убедительно </w:t>
      </w:r>
      <w:r w:rsidR="009E0C39" w:rsidRPr="00EC3CBC">
        <w:rPr>
          <w:rStyle w:val="--"/>
        </w:rPr>
        <w:t>изобразил,</w:t>
      </w:r>
      <w:r w:rsidR="009E0C39" w:rsidRPr="00D635FF">
        <w:rPr>
          <w:rFonts w:ascii="Georgia" w:hAnsi="Georgia"/>
          <w:sz w:val="28"/>
          <w:szCs w:val="28"/>
        </w:rPr>
        <w:t xml:space="preserve"> что </w:t>
      </w:r>
      <w:r w:rsidR="009E0C39" w:rsidRPr="00D635FF">
        <w:rPr>
          <w:rFonts w:ascii="Georgia" w:hAnsi="Georgia"/>
          <w:sz w:val="28"/>
          <w:szCs w:val="28"/>
        </w:rPr>
        <w:lastRenderedPageBreak/>
        <w:t xml:space="preserve">понял? Чтобы выглядеть умнее, чем есть? Чтобы сбить с толку таких же, как </w:t>
      </w:r>
      <w:r>
        <w:rPr>
          <w:rFonts w:ascii="Georgia" w:hAnsi="Georgia"/>
          <w:sz w:val="28"/>
          <w:szCs w:val="28"/>
        </w:rPr>
        <w:t>в</w:t>
      </w:r>
      <w:r w:rsidR="009E0C39" w:rsidRPr="00D635FF">
        <w:rPr>
          <w:rFonts w:ascii="Georgia" w:hAnsi="Georgia"/>
          <w:sz w:val="28"/>
          <w:szCs w:val="28"/>
        </w:rPr>
        <w:t>ы — и почувствовать временную власть в среде самообманутых?</w:t>
      </w:r>
      <w:r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Но ведь это и есть </w:t>
      </w:r>
      <w:r w:rsidR="009E0C39" w:rsidRPr="00EC3CBC">
        <w:rPr>
          <w:rStyle w:val="s1"/>
          <w:rFonts w:ascii="Georgia" w:hAnsi="Georgia"/>
          <w:sz w:val="28"/>
          <w:szCs w:val="28"/>
        </w:rPr>
        <w:t>дорога в обратную сторону</w:t>
      </w:r>
      <w:r w:rsidR="009E0C39" w:rsidRPr="00D635FF">
        <w:rPr>
          <w:rFonts w:ascii="Georgia" w:hAnsi="Georgia"/>
          <w:sz w:val="28"/>
          <w:szCs w:val="28"/>
        </w:rPr>
        <w:t xml:space="preserve">. Каждый раз, когда Вы фальсифицируете свою компетентность, каждый раз, когда киваете, </w:t>
      </w:r>
      <w:r w:rsidR="009E0C39" w:rsidRPr="00EC3CBC">
        <w:rPr>
          <w:rStyle w:val="--"/>
        </w:rPr>
        <w:t xml:space="preserve">не </w:t>
      </w:r>
      <w:r w:rsidR="009E0C39" w:rsidRPr="00EC3CBC">
        <w:rPr>
          <w:rStyle w:val="--0"/>
        </w:rPr>
        <w:t>понимая,</w:t>
      </w:r>
      <w:r w:rsidR="009E0C39" w:rsidRPr="00D635FF">
        <w:rPr>
          <w:rFonts w:ascii="Georgia" w:hAnsi="Georgia"/>
          <w:sz w:val="28"/>
          <w:szCs w:val="28"/>
        </w:rPr>
        <w:t xml:space="preserve"> каждый раз, когда бросаетесь терминами, которые не можете объяснить даже себе — </w:t>
      </w:r>
      <w:r w:rsidR="0036536A">
        <w:rPr>
          <w:rFonts w:ascii="Georgia" w:hAnsi="Georgia"/>
          <w:sz w:val="28"/>
          <w:szCs w:val="28"/>
        </w:rPr>
        <w:t>в</w:t>
      </w:r>
      <w:r w:rsidR="009E0C39" w:rsidRPr="00D635FF">
        <w:rPr>
          <w:rFonts w:ascii="Georgia" w:hAnsi="Georgia"/>
          <w:sz w:val="28"/>
          <w:szCs w:val="28"/>
        </w:rPr>
        <w:t>ы отдаляетесь от настоящего Знания. Вы убиваете в себе того, кто мог бы знать, мог бы расти, мог бы преобразовать мир — начиная с себя.</w:t>
      </w:r>
      <w:r w:rsidR="0036536A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Вы встречали, конечно, «отличников» — тех, кто идеально сдают экзамены, идеально соблюдают регламент, идеально цитируют правильные ответы. А сколько среди них было </w:t>
      </w:r>
      <w:r w:rsidR="009E0C39" w:rsidRPr="0036536A">
        <w:rPr>
          <w:rStyle w:val="s1"/>
          <w:rFonts w:ascii="Georgia" w:hAnsi="Georgia"/>
          <w:sz w:val="28"/>
          <w:szCs w:val="28"/>
        </w:rPr>
        <w:t>по-настоящему разумных, мыслящих, глубоко понимающих людей</w:t>
      </w:r>
      <w:r w:rsidR="009E0C39" w:rsidRPr="00D635FF">
        <w:rPr>
          <w:rFonts w:ascii="Georgia" w:hAnsi="Georgia"/>
          <w:sz w:val="28"/>
          <w:szCs w:val="28"/>
        </w:rPr>
        <w:t xml:space="preserve">? </w:t>
      </w:r>
      <w:r w:rsidR="009E0C39" w:rsidRPr="00EC3CBC">
        <w:rPr>
          <w:rStyle w:val="--0"/>
        </w:rPr>
        <w:t xml:space="preserve">Очень </w:t>
      </w:r>
      <w:r w:rsidR="009E0C39" w:rsidRPr="00EC3CBC">
        <w:rPr>
          <w:rStyle w:val="--"/>
        </w:rPr>
        <w:t>немного</w:t>
      </w:r>
      <w:r w:rsidR="009E0C39" w:rsidRPr="00D635FF">
        <w:rPr>
          <w:rFonts w:ascii="Georgia" w:hAnsi="Georgia"/>
          <w:sz w:val="28"/>
          <w:szCs w:val="28"/>
        </w:rPr>
        <w:t xml:space="preserve">. Потому что отличник — это тот, кто </w:t>
      </w:r>
      <w:r w:rsidR="009E0C39" w:rsidRPr="00EC3CBC">
        <w:rPr>
          <w:rStyle w:val="s1"/>
          <w:rFonts w:ascii="Georgia" w:hAnsi="Georgia"/>
          <w:sz w:val="28"/>
          <w:szCs w:val="28"/>
        </w:rPr>
        <w:t>научился угадывать правильные ожидания</w:t>
      </w:r>
      <w:r w:rsidR="009E0C39" w:rsidRPr="00EC3CBC">
        <w:rPr>
          <w:rFonts w:ascii="Georgia" w:hAnsi="Georgia"/>
          <w:sz w:val="28"/>
          <w:szCs w:val="28"/>
        </w:rPr>
        <w:t>.</w:t>
      </w:r>
      <w:r w:rsidR="009E0C39" w:rsidRPr="00D635FF">
        <w:rPr>
          <w:rFonts w:ascii="Georgia" w:hAnsi="Georgia"/>
          <w:sz w:val="28"/>
          <w:szCs w:val="28"/>
        </w:rPr>
        <w:t xml:space="preserve"> Это актёр, играющий роль понимающего. Его цель — </w:t>
      </w:r>
      <w:r w:rsidR="009E0C39" w:rsidRPr="0036536A">
        <w:rPr>
          <w:rStyle w:val="s1"/>
          <w:rFonts w:ascii="Georgia" w:hAnsi="Georgia"/>
          <w:sz w:val="28"/>
          <w:szCs w:val="28"/>
        </w:rPr>
        <w:t>оценка</w:t>
      </w:r>
      <w:r w:rsidR="009E0C39" w:rsidRPr="0036536A">
        <w:rPr>
          <w:rFonts w:ascii="Georgia" w:hAnsi="Georgia"/>
          <w:sz w:val="28"/>
          <w:szCs w:val="28"/>
        </w:rPr>
        <w:t xml:space="preserve">, </w:t>
      </w:r>
      <w:r w:rsidR="009E0C39" w:rsidRPr="0036536A">
        <w:rPr>
          <w:rStyle w:val="s1"/>
          <w:rFonts w:ascii="Georgia" w:hAnsi="Georgia"/>
          <w:sz w:val="28"/>
          <w:szCs w:val="28"/>
        </w:rPr>
        <w:t>диплом</w:t>
      </w:r>
      <w:r w:rsidR="009E0C39" w:rsidRPr="0036536A">
        <w:rPr>
          <w:rFonts w:ascii="Georgia" w:hAnsi="Georgia"/>
          <w:sz w:val="28"/>
          <w:szCs w:val="28"/>
        </w:rPr>
        <w:t xml:space="preserve">, </w:t>
      </w:r>
      <w:r w:rsidR="009E0C39" w:rsidRPr="0036536A">
        <w:rPr>
          <w:rStyle w:val="s1"/>
          <w:rFonts w:ascii="Georgia" w:hAnsi="Georgia"/>
          <w:sz w:val="28"/>
          <w:szCs w:val="28"/>
        </w:rPr>
        <w:t>карьера</w:t>
      </w:r>
      <w:r w:rsidR="009E0C39" w:rsidRPr="0036536A">
        <w:rPr>
          <w:rFonts w:ascii="Georgia" w:hAnsi="Georgia"/>
          <w:sz w:val="28"/>
          <w:szCs w:val="28"/>
        </w:rPr>
        <w:t xml:space="preserve">. </w:t>
      </w:r>
      <w:r w:rsidR="009E0C39" w:rsidRPr="00D635FF">
        <w:rPr>
          <w:rFonts w:ascii="Georgia" w:hAnsi="Georgia"/>
          <w:sz w:val="28"/>
          <w:szCs w:val="28"/>
        </w:rPr>
        <w:t xml:space="preserve">Но </w:t>
      </w:r>
      <w:r w:rsidR="009E0C39" w:rsidRPr="00EC3CBC">
        <w:rPr>
          <w:rStyle w:val="--"/>
        </w:rPr>
        <w:t xml:space="preserve">не </w:t>
      </w:r>
      <w:r w:rsidR="009E0C39" w:rsidRPr="00EC3CBC">
        <w:rPr>
          <w:rStyle w:val="--0"/>
        </w:rPr>
        <w:t>Истина.</w:t>
      </w:r>
      <w:r w:rsidR="0036536A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>А кто стремится к Истине?</w:t>
      </w:r>
      <w:r w:rsidR="0036536A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Тот, кто </w:t>
      </w:r>
      <w:r w:rsidR="009E0C39" w:rsidRPr="00EC3CBC">
        <w:rPr>
          <w:rStyle w:val="--"/>
        </w:rPr>
        <w:t xml:space="preserve">сомневается </w:t>
      </w:r>
      <w:r w:rsidR="009E0C39" w:rsidRPr="00EC3CBC">
        <w:rPr>
          <w:rStyle w:val="--0"/>
        </w:rPr>
        <w:t xml:space="preserve">в себе. </w:t>
      </w:r>
      <w:r w:rsidR="009E0C39" w:rsidRPr="00D635FF">
        <w:rPr>
          <w:rFonts w:ascii="Georgia" w:hAnsi="Georgia"/>
          <w:sz w:val="28"/>
          <w:szCs w:val="28"/>
        </w:rPr>
        <w:t xml:space="preserve">Тот, кто </w:t>
      </w:r>
      <w:r w:rsidR="009E0C39" w:rsidRPr="00EC3CBC">
        <w:rPr>
          <w:rStyle w:val="s1"/>
          <w:rFonts w:ascii="Georgia" w:hAnsi="Georgia"/>
          <w:sz w:val="28"/>
          <w:szCs w:val="28"/>
        </w:rPr>
        <w:t>задаёт вопросы</w:t>
      </w:r>
      <w:r w:rsidR="009E0C39" w:rsidRPr="00D635FF">
        <w:rPr>
          <w:rFonts w:ascii="Georgia" w:hAnsi="Georgia"/>
          <w:sz w:val="28"/>
          <w:szCs w:val="28"/>
        </w:rPr>
        <w:t xml:space="preserve">, даже если они неудобны. Тот, кто </w:t>
      </w:r>
      <w:r w:rsidR="009E0C39" w:rsidRPr="00EC3CBC">
        <w:rPr>
          <w:rStyle w:val="s1"/>
          <w:rFonts w:ascii="Georgia" w:hAnsi="Georgia"/>
          <w:sz w:val="28"/>
          <w:szCs w:val="28"/>
        </w:rPr>
        <w:t>отказывается от притворства</w:t>
      </w:r>
      <w:r w:rsidR="009E0C39" w:rsidRPr="00D635FF">
        <w:rPr>
          <w:rFonts w:ascii="Georgia" w:hAnsi="Georgia"/>
          <w:sz w:val="28"/>
          <w:szCs w:val="28"/>
        </w:rPr>
        <w:t xml:space="preserve"> ради малейшего продвижения к подлинному пониманию. И вот для </w:t>
      </w:r>
      <w:r w:rsidR="009E0C39" w:rsidRPr="00EC3CBC">
        <w:rPr>
          <w:rStyle w:val="s1"/>
          <w:rFonts w:ascii="Georgia" w:hAnsi="Georgia"/>
          <w:sz w:val="28"/>
          <w:szCs w:val="28"/>
        </w:rPr>
        <w:t>этого человека</w:t>
      </w:r>
      <w:r w:rsidR="009E0C39" w:rsidRPr="00D635FF">
        <w:rPr>
          <w:rFonts w:ascii="Georgia" w:hAnsi="Georgia"/>
          <w:sz w:val="28"/>
          <w:szCs w:val="28"/>
        </w:rPr>
        <w:t xml:space="preserve"> я и пишу. Не для всех. Не для толпы. Не для самодовольных. А для тех, кто </w:t>
      </w:r>
      <w:r w:rsidR="009E0C39" w:rsidRPr="00EC3CBC">
        <w:rPr>
          <w:rStyle w:val="s1"/>
          <w:rFonts w:ascii="Georgia" w:hAnsi="Georgia"/>
          <w:sz w:val="28"/>
          <w:szCs w:val="28"/>
        </w:rPr>
        <w:t>трудится над собой</w:t>
      </w:r>
      <w:r w:rsidR="009E0C39" w:rsidRPr="00D635FF">
        <w:rPr>
          <w:rFonts w:ascii="Georgia" w:hAnsi="Georgia"/>
          <w:sz w:val="28"/>
          <w:szCs w:val="28"/>
        </w:rPr>
        <w:t xml:space="preserve">. Эти тексты — не универсальный манифест, а </w:t>
      </w:r>
      <w:r w:rsidR="009E0C39" w:rsidRPr="00EC3CBC">
        <w:rPr>
          <w:rStyle w:val="--0"/>
        </w:rPr>
        <w:t xml:space="preserve">интеллектуальный </w:t>
      </w:r>
      <w:r w:rsidR="009E0C39" w:rsidRPr="00EC3CBC">
        <w:rPr>
          <w:rStyle w:val="--"/>
        </w:rPr>
        <w:t>фильтр.</w:t>
      </w:r>
      <w:r w:rsidR="009E0C39" w:rsidRPr="00D635FF">
        <w:rPr>
          <w:rFonts w:ascii="Georgia" w:hAnsi="Georgia"/>
          <w:sz w:val="28"/>
          <w:szCs w:val="28"/>
        </w:rPr>
        <w:t xml:space="preserve"> Они отделяют тех, кому они ничего не дадут, от тех, кому они </w:t>
      </w:r>
      <w:r w:rsidR="009E0C39" w:rsidRPr="00EC3CBC">
        <w:rPr>
          <w:rStyle w:val="--0"/>
        </w:rPr>
        <w:t xml:space="preserve">дадут </w:t>
      </w:r>
      <w:r w:rsidR="009E0C39" w:rsidRPr="00EC3CBC">
        <w:rPr>
          <w:rStyle w:val="--"/>
        </w:rPr>
        <w:t>шанс.</w:t>
      </w:r>
      <w:r w:rsidR="0036536A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Это правильно. Именно </w:t>
      </w:r>
      <w:r w:rsidR="009E0C39" w:rsidRPr="00EC3CBC">
        <w:rPr>
          <w:rStyle w:val="s1"/>
          <w:rFonts w:ascii="Georgia" w:hAnsi="Georgia"/>
          <w:sz w:val="28"/>
          <w:szCs w:val="28"/>
        </w:rPr>
        <w:t>так и должно быть</w:t>
      </w:r>
      <w:r w:rsidR="009E0C39" w:rsidRPr="00D635FF">
        <w:rPr>
          <w:rFonts w:ascii="Georgia" w:hAnsi="Georgia"/>
          <w:sz w:val="28"/>
          <w:szCs w:val="28"/>
        </w:rPr>
        <w:t xml:space="preserve">. Потому что Знание </w:t>
      </w:r>
      <w:r w:rsidR="009E0C39" w:rsidRPr="00EC3CBC">
        <w:rPr>
          <w:rStyle w:val="--"/>
        </w:rPr>
        <w:t xml:space="preserve">не </w:t>
      </w:r>
      <w:r w:rsidR="009E0C39" w:rsidRPr="00EC3CBC">
        <w:rPr>
          <w:rStyle w:val="--0"/>
        </w:rPr>
        <w:t xml:space="preserve">может </w:t>
      </w:r>
      <w:r w:rsidR="009E0C39" w:rsidRPr="00D635FF">
        <w:rPr>
          <w:rFonts w:ascii="Georgia" w:hAnsi="Georgia"/>
          <w:sz w:val="28"/>
          <w:szCs w:val="28"/>
        </w:rPr>
        <w:t xml:space="preserve">быть </w:t>
      </w:r>
      <w:r w:rsidR="009E0C39" w:rsidRPr="00EC3CBC">
        <w:rPr>
          <w:rStyle w:val="s1"/>
          <w:rFonts w:ascii="Georgia" w:hAnsi="Georgia"/>
          <w:sz w:val="28"/>
          <w:szCs w:val="28"/>
        </w:rPr>
        <w:t>массовым</w:t>
      </w:r>
      <w:r w:rsidR="004F46D5">
        <w:rPr>
          <w:rStyle w:val="s1"/>
          <w:rFonts w:ascii="Georgia" w:hAnsi="Georgia"/>
          <w:sz w:val="28"/>
          <w:szCs w:val="28"/>
        </w:rPr>
        <w:t xml:space="preserve"> сегодня, в рамках наших реалий</w:t>
      </w:r>
      <w:r w:rsidR="009E0C39" w:rsidRPr="00EC3CBC">
        <w:rPr>
          <w:rFonts w:ascii="Georgia" w:hAnsi="Georgia"/>
          <w:sz w:val="28"/>
          <w:szCs w:val="28"/>
        </w:rPr>
        <w:t>.</w:t>
      </w:r>
      <w:r w:rsidR="009E0C39" w:rsidRPr="00D635FF">
        <w:rPr>
          <w:rFonts w:ascii="Georgia" w:hAnsi="Georgia"/>
          <w:sz w:val="28"/>
          <w:szCs w:val="28"/>
        </w:rPr>
        <w:t xml:space="preserve"> Массовым бывает только </w:t>
      </w:r>
      <w:r w:rsidR="009E0C39" w:rsidRPr="004F46D5">
        <w:rPr>
          <w:rStyle w:val="s1"/>
          <w:rFonts w:ascii="Georgia" w:hAnsi="Georgia"/>
          <w:sz w:val="28"/>
          <w:szCs w:val="28"/>
        </w:rPr>
        <w:t>осведомление</w:t>
      </w:r>
      <w:r w:rsidR="009E0C39" w:rsidRPr="004F46D5">
        <w:rPr>
          <w:rFonts w:ascii="Georgia" w:hAnsi="Georgia"/>
          <w:sz w:val="28"/>
          <w:szCs w:val="28"/>
        </w:rPr>
        <w:t xml:space="preserve">. </w:t>
      </w:r>
      <w:r w:rsidR="009E0C39" w:rsidRPr="00D635FF">
        <w:rPr>
          <w:rFonts w:ascii="Georgia" w:hAnsi="Georgia"/>
          <w:sz w:val="28"/>
          <w:szCs w:val="28"/>
        </w:rPr>
        <w:t xml:space="preserve">А путь к настоящему — </w:t>
      </w:r>
      <w:r w:rsidR="009E0C39" w:rsidRPr="004F46D5">
        <w:rPr>
          <w:rStyle w:val="--0"/>
        </w:rPr>
        <w:t xml:space="preserve">всегда </w:t>
      </w:r>
      <w:r w:rsidR="009E0C39" w:rsidRPr="004F46D5">
        <w:rPr>
          <w:rStyle w:val="--"/>
        </w:rPr>
        <w:t>индивидуален</w:t>
      </w:r>
      <w:r w:rsidR="009E0C39" w:rsidRPr="00D635FF">
        <w:rPr>
          <w:rStyle w:val="s1"/>
          <w:rFonts w:ascii="Georgia" w:hAnsi="Georgia"/>
          <w:b/>
          <w:bCs/>
          <w:sz w:val="28"/>
          <w:szCs w:val="28"/>
        </w:rPr>
        <w:t xml:space="preserve">, </w:t>
      </w:r>
      <w:r w:rsidR="009E0C39" w:rsidRPr="004F46D5">
        <w:rPr>
          <w:rStyle w:val="s1"/>
          <w:rFonts w:ascii="Georgia" w:hAnsi="Georgia"/>
          <w:sz w:val="28"/>
          <w:szCs w:val="28"/>
        </w:rPr>
        <w:t>труден и одинок</w:t>
      </w:r>
      <w:r w:rsidR="009E0C39" w:rsidRPr="004F46D5">
        <w:rPr>
          <w:rFonts w:ascii="Georgia" w:hAnsi="Georgia"/>
          <w:sz w:val="28"/>
          <w:szCs w:val="28"/>
        </w:rPr>
        <w:t xml:space="preserve">. Но он — </w:t>
      </w:r>
      <w:r w:rsidR="009E0C39" w:rsidRPr="004F46D5">
        <w:rPr>
          <w:rStyle w:val="s1"/>
          <w:rFonts w:ascii="Georgia" w:hAnsi="Georgia"/>
          <w:sz w:val="28"/>
          <w:szCs w:val="28"/>
        </w:rPr>
        <w:t>единственный, по которому можно прийти к себе</w:t>
      </w:r>
      <w:r w:rsidR="009E0C39" w:rsidRPr="004F46D5">
        <w:rPr>
          <w:rFonts w:ascii="Georgia" w:hAnsi="Georgia"/>
          <w:sz w:val="28"/>
          <w:szCs w:val="28"/>
        </w:rPr>
        <w:t>.</w:t>
      </w:r>
    </w:p>
    <w:p w14:paraId="0E5061C6" w14:textId="1F40D5F8" w:rsidR="009E0C39" w:rsidRPr="00044992" w:rsidRDefault="00044992" w:rsidP="00044992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color w:val="000000" w:themeColor="text1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893470C" wp14:editId="591D1806">
            <wp:simplePos x="0" y="0"/>
            <wp:positionH relativeFrom="column">
              <wp:posOffset>3336925</wp:posOffset>
            </wp:positionH>
            <wp:positionV relativeFrom="paragraph">
              <wp:posOffset>437515</wp:posOffset>
            </wp:positionV>
            <wp:extent cx="2949575" cy="2781300"/>
            <wp:effectExtent l="0" t="0" r="0" b="0"/>
            <wp:wrapTight wrapText="bothSides">
              <wp:wrapPolygon edited="0">
                <wp:start x="0" y="0"/>
                <wp:lineTo x="0" y="21501"/>
                <wp:lineTo x="21484" y="21501"/>
                <wp:lineTo x="21484" y="0"/>
                <wp:lineTo x="0" y="0"/>
              </wp:wrapPolygon>
            </wp:wrapTight>
            <wp:docPr id="14936483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648387" name="Рисунок 14936483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5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36A" w:rsidRPr="004F46D5">
        <w:rPr>
          <w:rStyle w:val="affff5"/>
          <w:szCs w:val="28"/>
        </w:rPr>
        <w:t xml:space="preserve">            </w:t>
      </w:r>
      <w:bookmarkStart w:id="4" w:name="_Hlk207831133"/>
      <w:r w:rsidR="009E0C39" w:rsidRPr="004F46D5">
        <w:rPr>
          <w:rStyle w:val="s1"/>
          <w:rFonts w:ascii="Georgia" w:hAnsi="Georgia"/>
          <w:sz w:val="28"/>
          <w:szCs w:val="28"/>
        </w:rPr>
        <w:t xml:space="preserve">Знание закрыто для всех, кто его </w:t>
      </w:r>
      <w:r w:rsidR="009E0C39" w:rsidRPr="004F46D5">
        <w:rPr>
          <w:rStyle w:val="--"/>
        </w:rPr>
        <w:t xml:space="preserve">не </w:t>
      </w:r>
      <w:r w:rsidR="009E0C39" w:rsidRPr="004F46D5">
        <w:rPr>
          <w:rStyle w:val="--0"/>
        </w:rPr>
        <w:t>хочет.</w:t>
      </w:r>
      <w:r w:rsidR="009E0C39" w:rsidRPr="00D635FF">
        <w:rPr>
          <w:rFonts w:ascii="Georgia" w:hAnsi="Georgia"/>
          <w:sz w:val="28"/>
          <w:szCs w:val="28"/>
        </w:rPr>
        <w:t xml:space="preserve"> И это — не наказание, а естественный закон Вселенной. Принцип свободы воли. Никто не может заставить человека развиваться. Он должен захотеть — </w:t>
      </w:r>
      <w:r w:rsidR="009E0C39" w:rsidRPr="004F46D5">
        <w:rPr>
          <w:rStyle w:val="s1"/>
          <w:rFonts w:ascii="Georgia" w:hAnsi="Georgia"/>
          <w:sz w:val="28"/>
          <w:szCs w:val="28"/>
        </w:rPr>
        <w:t>либо сейчас добровольно</w:t>
      </w:r>
      <w:r w:rsidR="009E0C39" w:rsidRPr="004F46D5">
        <w:rPr>
          <w:rFonts w:ascii="Georgia" w:hAnsi="Georgia"/>
          <w:sz w:val="28"/>
          <w:szCs w:val="28"/>
        </w:rPr>
        <w:t xml:space="preserve">, либо позже — </w:t>
      </w:r>
      <w:r w:rsidR="009E0C39" w:rsidRPr="004F46D5">
        <w:rPr>
          <w:rStyle w:val="s1"/>
          <w:rFonts w:ascii="Georgia" w:hAnsi="Georgia"/>
          <w:sz w:val="28"/>
          <w:szCs w:val="28"/>
        </w:rPr>
        <w:t>принудительно, через страдание и утрату</w:t>
      </w:r>
      <w:r w:rsidR="009E0C39" w:rsidRPr="004F46D5">
        <w:rPr>
          <w:rFonts w:ascii="Georgia" w:hAnsi="Georgia"/>
          <w:sz w:val="28"/>
          <w:szCs w:val="28"/>
        </w:rPr>
        <w:t xml:space="preserve">. </w:t>
      </w:r>
      <w:r w:rsidR="009E0C39" w:rsidRPr="00D635FF">
        <w:rPr>
          <w:rFonts w:ascii="Georgia" w:hAnsi="Georgia"/>
          <w:sz w:val="28"/>
          <w:szCs w:val="28"/>
        </w:rPr>
        <w:t xml:space="preserve">Это и есть наш выбор. </w:t>
      </w:r>
      <w:r w:rsidR="009E0C39" w:rsidRPr="004F46D5">
        <w:rPr>
          <w:rFonts w:ascii="Georgia" w:hAnsi="Georgia"/>
          <w:sz w:val="28"/>
          <w:szCs w:val="28"/>
        </w:rPr>
        <w:t xml:space="preserve">Или — </w:t>
      </w:r>
      <w:r w:rsidR="009E0C39" w:rsidRPr="004F46D5">
        <w:rPr>
          <w:rStyle w:val="s1"/>
          <w:rFonts w:ascii="Georgia" w:hAnsi="Georgia"/>
          <w:sz w:val="28"/>
          <w:szCs w:val="28"/>
        </w:rPr>
        <w:t>в дамки</w:t>
      </w:r>
      <w:r w:rsidR="009E0C39" w:rsidRPr="004F46D5">
        <w:rPr>
          <w:rFonts w:ascii="Georgia" w:hAnsi="Georgia"/>
          <w:sz w:val="28"/>
          <w:szCs w:val="28"/>
        </w:rPr>
        <w:t xml:space="preserve">, или — </w:t>
      </w:r>
      <w:r w:rsidR="009E0C39" w:rsidRPr="004F46D5">
        <w:rPr>
          <w:rStyle w:val="s1"/>
          <w:rFonts w:ascii="Georgia" w:hAnsi="Georgia"/>
          <w:sz w:val="28"/>
          <w:szCs w:val="28"/>
        </w:rPr>
        <w:t>в расход</w:t>
      </w:r>
      <w:r w:rsidR="009E0C39" w:rsidRPr="00D635FF">
        <w:rPr>
          <w:rFonts w:ascii="Georgia" w:hAnsi="Georgia"/>
          <w:sz w:val="28"/>
          <w:szCs w:val="28"/>
        </w:rPr>
        <w:t xml:space="preserve">. И самое удивительное — как много людей </w:t>
      </w:r>
      <w:r w:rsidR="009E0C39" w:rsidRPr="004F46D5">
        <w:rPr>
          <w:rStyle w:val="s1"/>
          <w:rFonts w:ascii="Georgia" w:hAnsi="Georgia"/>
          <w:sz w:val="28"/>
          <w:szCs w:val="28"/>
        </w:rPr>
        <w:t>в сегодняшней реальности</w:t>
      </w:r>
      <w:r w:rsidR="009E0C39" w:rsidRPr="00D635FF">
        <w:rPr>
          <w:rFonts w:ascii="Georgia" w:hAnsi="Georgia"/>
          <w:sz w:val="28"/>
          <w:szCs w:val="28"/>
        </w:rPr>
        <w:t xml:space="preserve"> с поразительной настойчивостью выбирают второе, выбирают отказ, выбирают смерть. И это — тоже свобода.</w:t>
      </w:r>
      <w:r w:rsidR="0036536A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Но взгляните честно, что сегодня происходит среди людей. Когда </w:t>
      </w:r>
      <w:r w:rsidR="009E0C39" w:rsidRPr="004F46D5">
        <w:rPr>
          <w:rStyle w:val="s1"/>
          <w:rFonts w:ascii="Georgia" w:hAnsi="Georgia"/>
          <w:sz w:val="28"/>
          <w:szCs w:val="28"/>
        </w:rPr>
        <w:t>основы бытия переворачиваются с ног на голову</w:t>
      </w:r>
      <w:r w:rsidR="009E0C39" w:rsidRPr="004F46D5">
        <w:rPr>
          <w:rFonts w:ascii="Georgia" w:hAnsi="Georgia"/>
          <w:sz w:val="28"/>
          <w:szCs w:val="28"/>
        </w:rPr>
        <w:t xml:space="preserve">, когда </w:t>
      </w:r>
      <w:r w:rsidR="009E0C39" w:rsidRPr="004F46D5">
        <w:rPr>
          <w:rStyle w:val="s1"/>
          <w:rFonts w:ascii="Georgia" w:hAnsi="Georgia"/>
          <w:sz w:val="28"/>
          <w:szCs w:val="28"/>
        </w:rPr>
        <w:t>льётся ненужная кровь</w:t>
      </w:r>
      <w:r w:rsidR="009E0C39" w:rsidRPr="004F46D5">
        <w:rPr>
          <w:rFonts w:ascii="Georgia" w:hAnsi="Georgia"/>
          <w:sz w:val="28"/>
          <w:szCs w:val="28"/>
        </w:rPr>
        <w:t xml:space="preserve">, когда совершаются бессмысленные жертвы, когда </w:t>
      </w:r>
      <w:r w:rsidR="009E0C39" w:rsidRPr="004F46D5">
        <w:rPr>
          <w:rStyle w:val="s1"/>
          <w:rFonts w:ascii="Georgia" w:hAnsi="Georgia"/>
          <w:sz w:val="28"/>
          <w:szCs w:val="28"/>
        </w:rPr>
        <w:t>распад и хаос</w:t>
      </w:r>
      <w:r w:rsidR="009E0C39" w:rsidRPr="004F46D5">
        <w:rPr>
          <w:rFonts w:ascii="Georgia" w:hAnsi="Georgia"/>
          <w:sz w:val="28"/>
          <w:szCs w:val="28"/>
        </w:rPr>
        <w:t xml:space="preserve"> объявляются порядком, а </w:t>
      </w:r>
      <w:r w:rsidR="009E0C39" w:rsidRPr="004F46D5">
        <w:rPr>
          <w:rStyle w:val="s1"/>
          <w:rFonts w:ascii="Georgia" w:hAnsi="Georgia"/>
          <w:sz w:val="28"/>
          <w:szCs w:val="28"/>
        </w:rPr>
        <w:lastRenderedPageBreak/>
        <w:t>ложь — нормой</w:t>
      </w:r>
      <w:r w:rsidR="009E0C39" w:rsidRPr="004F46D5">
        <w:rPr>
          <w:rFonts w:ascii="Georgia" w:hAnsi="Georgia"/>
          <w:sz w:val="28"/>
          <w:szCs w:val="28"/>
        </w:rPr>
        <w:t xml:space="preserve">, </w:t>
      </w:r>
      <w:r w:rsidR="009E0C39" w:rsidRPr="00D635FF">
        <w:rPr>
          <w:rFonts w:ascii="Georgia" w:hAnsi="Georgia"/>
          <w:sz w:val="28"/>
          <w:szCs w:val="28"/>
        </w:rPr>
        <w:t xml:space="preserve">причина всегда одна и та же — </w:t>
      </w:r>
      <w:r w:rsidR="009E0C39" w:rsidRPr="004F46D5">
        <w:rPr>
          <w:rStyle w:val="--"/>
        </w:rPr>
        <w:t xml:space="preserve">проблемы с </w:t>
      </w:r>
      <w:r w:rsidR="009E0C39" w:rsidRPr="004F46D5">
        <w:rPr>
          <w:rStyle w:val="--0"/>
        </w:rPr>
        <w:t xml:space="preserve">пониманием. </w:t>
      </w:r>
      <w:r w:rsidR="009E0C39" w:rsidRPr="00D635FF">
        <w:rPr>
          <w:rFonts w:ascii="Georgia" w:hAnsi="Georgia"/>
          <w:sz w:val="28"/>
          <w:szCs w:val="28"/>
        </w:rPr>
        <w:t xml:space="preserve">Кто-то </w:t>
      </w:r>
      <w:r w:rsidR="009E0C39" w:rsidRPr="004F46D5">
        <w:rPr>
          <w:rStyle w:val="s1"/>
          <w:rFonts w:ascii="Georgia" w:hAnsi="Georgia"/>
          <w:sz w:val="28"/>
          <w:szCs w:val="28"/>
        </w:rPr>
        <w:t>вообще не понял</w:t>
      </w:r>
      <w:r w:rsidR="009E0C39" w:rsidRPr="004F46D5">
        <w:rPr>
          <w:rFonts w:ascii="Georgia" w:hAnsi="Georgia"/>
          <w:sz w:val="28"/>
          <w:szCs w:val="28"/>
        </w:rPr>
        <w:t xml:space="preserve">, кто-то </w:t>
      </w:r>
      <w:r w:rsidR="009E0C39" w:rsidRPr="004F46D5">
        <w:rPr>
          <w:rStyle w:val="s1"/>
          <w:rFonts w:ascii="Georgia" w:hAnsi="Georgia"/>
          <w:sz w:val="28"/>
          <w:szCs w:val="28"/>
        </w:rPr>
        <w:t>понял криво</w:t>
      </w:r>
      <w:r w:rsidR="009E0C39" w:rsidRPr="004F46D5">
        <w:rPr>
          <w:rFonts w:ascii="Georgia" w:hAnsi="Georgia"/>
          <w:sz w:val="28"/>
          <w:szCs w:val="28"/>
        </w:rPr>
        <w:t xml:space="preserve">, а кто-то </w:t>
      </w:r>
      <w:r w:rsidR="009E0C39" w:rsidRPr="004F46D5">
        <w:rPr>
          <w:rStyle w:val="s1"/>
          <w:rFonts w:ascii="Georgia" w:hAnsi="Georgia"/>
          <w:sz w:val="28"/>
          <w:szCs w:val="28"/>
        </w:rPr>
        <w:t>понял правильно, но действует из корысти</w:t>
      </w:r>
      <w:r w:rsidR="009E0C39" w:rsidRPr="004F46D5">
        <w:rPr>
          <w:rFonts w:ascii="Georgia" w:hAnsi="Georgia"/>
          <w:sz w:val="28"/>
          <w:szCs w:val="28"/>
        </w:rPr>
        <w:t xml:space="preserve">. И — вот он, </w:t>
      </w:r>
      <w:r w:rsidR="009E0C39" w:rsidRPr="004F46D5">
        <w:rPr>
          <w:rStyle w:val="s1"/>
          <w:rFonts w:ascii="Georgia" w:hAnsi="Georgia"/>
          <w:sz w:val="28"/>
          <w:szCs w:val="28"/>
        </w:rPr>
        <w:t>парадокс современности</w:t>
      </w:r>
      <w:r w:rsidR="009E0C39" w:rsidRPr="004F46D5">
        <w:rPr>
          <w:rFonts w:ascii="Georgia" w:hAnsi="Georgia"/>
          <w:sz w:val="28"/>
          <w:szCs w:val="28"/>
        </w:rPr>
        <w:t xml:space="preserve">: между этими тремя группами — ставят </w:t>
      </w:r>
      <w:r w:rsidR="009E0C39" w:rsidRPr="004F46D5">
        <w:rPr>
          <w:rStyle w:val="s1"/>
          <w:rFonts w:ascii="Georgia" w:hAnsi="Georgia"/>
          <w:sz w:val="28"/>
          <w:szCs w:val="28"/>
        </w:rPr>
        <w:t>знак равенства</w:t>
      </w:r>
      <w:r w:rsidR="009E0C39" w:rsidRPr="004F46D5">
        <w:rPr>
          <w:rFonts w:ascii="Georgia" w:hAnsi="Georgia"/>
          <w:sz w:val="28"/>
          <w:szCs w:val="28"/>
        </w:rPr>
        <w:t xml:space="preserve">, хотя должно быть </w:t>
      </w:r>
      <w:r w:rsidR="009E0C39" w:rsidRPr="004F46D5">
        <w:rPr>
          <w:rStyle w:val="s1"/>
          <w:rFonts w:ascii="Georgia" w:hAnsi="Georgia"/>
          <w:sz w:val="28"/>
          <w:szCs w:val="28"/>
        </w:rPr>
        <w:t>разграничение</w:t>
      </w:r>
      <w:r w:rsidR="009E0C39" w:rsidRPr="00D635FF">
        <w:rPr>
          <w:rFonts w:ascii="Georgia" w:hAnsi="Georgia"/>
          <w:sz w:val="28"/>
          <w:szCs w:val="28"/>
        </w:rPr>
        <w:t xml:space="preserve">, должно быть </w:t>
      </w:r>
      <w:r w:rsidR="009E0C39" w:rsidRPr="004F46D5">
        <w:rPr>
          <w:rStyle w:val="s1"/>
          <w:rFonts w:ascii="Georgia" w:hAnsi="Georgia"/>
          <w:sz w:val="28"/>
          <w:szCs w:val="28"/>
        </w:rPr>
        <w:t>понимание Иерархии Понимания</w:t>
      </w:r>
      <w:r w:rsidR="009E0C39" w:rsidRPr="004F46D5">
        <w:rPr>
          <w:rFonts w:ascii="Georgia" w:hAnsi="Georgia"/>
          <w:sz w:val="28"/>
          <w:szCs w:val="28"/>
        </w:rPr>
        <w:t>.</w:t>
      </w:r>
      <w:bookmarkEnd w:id="4"/>
      <w:r w:rsidR="0052737F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Но его нет. Потому что </w:t>
      </w:r>
      <w:r w:rsidR="009E0C39" w:rsidRPr="00AA7AD6">
        <w:rPr>
          <w:rStyle w:val="s1"/>
          <w:rFonts w:ascii="Georgia" w:hAnsi="Georgia"/>
          <w:sz w:val="28"/>
          <w:szCs w:val="28"/>
        </w:rPr>
        <w:t>непонятого</w:t>
      </w:r>
      <w:r w:rsidR="009E0C39" w:rsidRPr="00AA7AD6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сегодня — </w:t>
      </w:r>
      <w:r w:rsidR="009E0C39" w:rsidRPr="00AA7AD6">
        <w:rPr>
          <w:rStyle w:val="--0"/>
        </w:rPr>
        <w:t xml:space="preserve">больше, </w:t>
      </w:r>
      <w:r w:rsidR="009E0C39" w:rsidRPr="00AA7AD6">
        <w:rPr>
          <w:rStyle w:val="--"/>
        </w:rPr>
        <w:t>чем</w:t>
      </w:r>
      <w:r w:rsidR="009E0C39" w:rsidRPr="00AA7AD6">
        <w:rPr>
          <w:rStyle w:val="--0"/>
        </w:rPr>
        <w:t xml:space="preserve"> понятого</w:t>
      </w:r>
      <w:r w:rsidR="009E0C39" w:rsidRPr="00D635FF">
        <w:rPr>
          <w:rFonts w:ascii="Georgia" w:hAnsi="Georgia"/>
          <w:sz w:val="28"/>
          <w:szCs w:val="28"/>
        </w:rPr>
        <w:t xml:space="preserve">. Потому что </w:t>
      </w:r>
      <w:r w:rsidR="009E0C39" w:rsidRPr="004F46D5">
        <w:rPr>
          <w:rStyle w:val="s1"/>
          <w:rFonts w:ascii="Georgia" w:hAnsi="Georgia"/>
          <w:sz w:val="28"/>
          <w:szCs w:val="28"/>
        </w:rPr>
        <w:t>умны</w:t>
      </w:r>
      <w:r w:rsidR="00711EDC">
        <w:rPr>
          <w:rStyle w:val="s1"/>
          <w:rFonts w:ascii="Georgia" w:hAnsi="Georgia"/>
          <w:sz w:val="28"/>
          <w:szCs w:val="28"/>
        </w:rPr>
        <w:t>е</w:t>
      </w:r>
      <w:r w:rsidR="009E0C39" w:rsidRPr="004F46D5">
        <w:rPr>
          <w:rStyle w:val="s1"/>
          <w:rFonts w:ascii="Georgia" w:hAnsi="Georgia"/>
          <w:sz w:val="28"/>
          <w:szCs w:val="28"/>
        </w:rPr>
        <w:t xml:space="preserve"> притворяются глупыми</w:t>
      </w:r>
      <w:r w:rsidR="009E0C39" w:rsidRPr="004F46D5">
        <w:rPr>
          <w:rFonts w:ascii="Georgia" w:hAnsi="Georgia"/>
          <w:sz w:val="28"/>
          <w:szCs w:val="28"/>
        </w:rPr>
        <w:t xml:space="preserve">, а </w:t>
      </w:r>
      <w:r w:rsidR="009E0C39" w:rsidRPr="004F46D5">
        <w:rPr>
          <w:rStyle w:val="s1"/>
          <w:rFonts w:ascii="Georgia" w:hAnsi="Georgia"/>
          <w:sz w:val="28"/>
          <w:szCs w:val="28"/>
        </w:rPr>
        <w:t>глупые — притворяются умными</w:t>
      </w:r>
      <w:r w:rsidR="009E0C39" w:rsidRPr="00D635FF">
        <w:rPr>
          <w:rFonts w:ascii="Georgia" w:hAnsi="Georgia"/>
          <w:sz w:val="28"/>
          <w:szCs w:val="28"/>
        </w:rPr>
        <w:t xml:space="preserve">, и между ними стирается грань. Это касается и политиков, и философов, и врачей, и учителей, и родителей, и каждого — </w:t>
      </w:r>
      <w:r w:rsidR="009E0C39" w:rsidRPr="0052737F">
        <w:rPr>
          <w:rStyle w:val="s1"/>
          <w:rFonts w:ascii="Georgia" w:hAnsi="Georgia"/>
          <w:sz w:val="28"/>
          <w:szCs w:val="28"/>
        </w:rPr>
        <w:t>внутри собственной головы</w:t>
      </w:r>
      <w:r w:rsidR="009E0C39" w:rsidRPr="0052737F">
        <w:rPr>
          <w:rFonts w:ascii="Georgia" w:hAnsi="Georgia"/>
          <w:sz w:val="28"/>
          <w:szCs w:val="28"/>
        </w:rPr>
        <w:t>.</w:t>
      </w:r>
      <w:r w:rsidR="00711EDC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Отсюда — всё. </w:t>
      </w:r>
      <w:r w:rsidR="009E0C39" w:rsidRPr="00711EDC">
        <w:rPr>
          <w:rStyle w:val="s1"/>
          <w:rFonts w:ascii="Georgia" w:hAnsi="Georgia"/>
          <w:sz w:val="28"/>
          <w:szCs w:val="28"/>
        </w:rPr>
        <w:t>Любой вооружённый конфликт</w:t>
      </w:r>
      <w:r w:rsidR="009E0C39" w:rsidRPr="00711EDC">
        <w:rPr>
          <w:rFonts w:ascii="Georgia" w:hAnsi="Georgia"/>
          <w:sz w:val="28"/>
          <w:szCs w:val="28"/>
        </w:rPr>
        <w:t xml:space="preserve">. Любая социальная катастрофа. Даже </w:t>
      </w:r>
      <w:r w:rsidR="009E0C39" w:rsidRPr="00711EDC">
        <w:rPr>
          <w:rStyle w:val="s1"/>
          <w:rFonts w:ascii="Georgia" w:hAnsi="Georgia"/>
          <w:sz w:val="28"/>
          <w:szCs w:val="28"/>
        </w:rPr>
        <w:t>разлад в семье</w:t>
      </w:r>
      <w:r w:rsidR="009E0C39" w:rsidRPr="00711EDC">
        <w:rPr>
          <w:rFonts w:ascii="Georgia" w:hAnsi="Georgia"/>
          <w:sz w:val="28"/>
          <w:szCs w:val="28"/>
        </w:rPr>
        <w:t xml:space="preserve"> — это результат </w:t>
      </w:r>
      <w:r w:rsidR="009E0C39" w:rsidRPr="00711EDC">
        <w:rPr>
          <w:rStyle w:val="s1"/>
          <w:rFonts w:ascii="Georgia" w:hAnsi="Georgia"/>
          <w:sz w:val="28"/>
          <w:szCs w:val="28"/>
        </w:rPr>
        <w:t>непонимания</w:t>
      </w:r>
      <w:r w:rsidR="009E0C39" w:rsidRPr="00711EDC">
        <w:rPr>
          <w:rFonts w:ascii="Georgia" w:hAnsi="Georgia"/>
          <w:sz w:val="28"/>
          <w:szCs w:val="28"/>
        </w:rPr>
        <w:t xml:space="preserve">. </w:t>
      </w:r>
      <w:r w:rsidR="009E0C39" w:rsidRPr="00D635FF">
        <w:rPr>
          <w:rFonts w:ascii="Georgia" w:hAnsi="Georgia"/>
          <w:sz w:val="28"/>
          <w:szCs w:val="28"/>
        </w:rPr>
        <w:t>Не важно, откуда оно: от лени, от глупости, от страха, от корысти. Но результат — один.</w:t>
      </w:r>
      <w:r w:rsidR="0052737F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А ведь </w:t>
      </w:r>
      <w:r w:rsidR="009E0C39" w:rsidRPr="00711EDC">
        <w:rPr>
          <w:rStyle w:val="s1"/>
          <w:rFonts w:ascii="Georgia" w:hAnsi="Georgia"/>
          <w:sz w:val="28"/>
          <w:szCs w:val="28"/>
        </w:rPr>
        <w:t>беды общества — это</w:t>
      </w:r>
      <w:r w:rsidR="009E0C39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9E0C39" w:rsidRPr="00711EDC">
        <w:rPr>
          <w:rStyle w:val="--0"/>
        </w:rPr>
        <w:t xml:space="preserve">вклад </w:t>
      </w:r>
      <w:r w:rsidR="009E0C39" w:rsidRPr="00711EDC">
        <w:rPr>
          <w:rStyle w:val="--"/>
        </w:rPr>
        <w:t>каждого.</w:t>
      </w:r>
      <w:r w:rsidR="009E0C39" w:rsidRPr="00D635FF">
        <w:rPr>
          <w:rFonts w:ascii="Georgia" w:hAnsi="Georgia"/>
          <w:sz w:val="28"/>
          <w:szCs w:val="28"/>
        </w:rPr>
        <w:t xml:space="preserve"> И каждый несёт за них ответственность. Но как это передать другим? Как достучаться? Люди </w:t>
      </w:r>
      <w:r w:rsidR="009E0C39" w:rsidRPr="00711EDC">
        <w:rPr>
          <w:rStyle w:val="s1"/>
          <w:rFonts w:ascii="Georgia" w:hAnsi="Georgia"/>
          <w:sz w:val="28"/>
          <w:szCs w:val="28"/>
        </w:rPr>
        <w:t>живут в иллюзии связи</w:t>
      </w:r>
      <w:r w:rsidR="009E0C39" w:rsidRPr="00711EDC">
        <w:rPr>
          <w:rFonts w:ascii="Georgia" w:hAnsi="Georgia"/>
          <w:sz w:val="28"/>
          <w:szCs w:val="28"/>
        </w:rPr>
        <w:t xml:space="preserve"> между собой. Иллюзии, что они говорят на одном языке, думают одними смыслами, живут в одном и том же мире. На деле — </w:t>
      </w:r>
      <w:r w:rsidR="009E0C39" w:rsidRPr="00711EDC">
        <w:rPr>
          <w:rStyle w:val="--0"/>
        </w:rPr>
        <w:t xml:space="preserve">каждый </w:t>
      </w:r>
      <w:r w:rsidR="009E0C39" w:rsidRPr="00711EDC">
        <w:rPr>
          <w:rStyle w:val="--"/>
        </w:rPr>
        <w:t xml:space="preserve">прячется </w:t>
      </w:r>
      <w:r w:rsidR="009E0C39" w:rsidRPr="00711EDC">
        <w:rPr>
          <w:rStyle w:val="s1"/>
          <w:rFonts w:ascii="Georgia" w:hAnsi="Georgia"/>
          <w:sz w:val="28"/>
          <w:szCs w:val="28"/>
        </w:rPr>
        <w:t>в своём домике</w:t>
      </w:r>
      <w:r w:rsidR="009E0C39" w:rsidRPr="00711EDC">
        <w:rPr>
          <w:rFonts w:ascii="Georgia" w:hAnsi="Georgia"/>
          <w:sz w:val="28"/>
          <w:szCs w:val="28"/>
        </w:rPr>
        <w:t xml:space="preserve">, сколоченном наспех из навоза, лозунгов и чужих мнений. Настоящей </w:t>
      </w:r>
      <w:r w:rsidR="009E0C39" w:rsidRPr="00611237">
        <w:rPr>
          <w:rFonts w:ascii="Georgia" w:hAnsi="Georgia"/>
          <w:sz w:val="28"/>
          <w:szCs w:val="28"/>
        </w:rPr>
        <w:t>связи</w:t>
      </w:r>
      <w:r w:rsidR="009E0C39" w:rsidRPr="00711EDC">
        <w:rPr>
          <w:rFonts w:ascii="Georgia" w:hAnsi="Georgia"/>
          <w:sz w:val="28"/>
          <w:szCs w:val="28"/>
        </w:rPr>
        <w:t xml:space="preserve"> </w:t>
      </w:r>
      <w:r w:rsidR="009E0C39" w:rsidRPr="00711EDC">
        <w:rPr>
          <w:rStyle w:val="s1"/>
          <w:rFonts w:ascii="Georgia" w:hAnsi="Georgia"/>
          <w:sz w:val="28"/>
          <w:szCs w:val="28"/>
        </w:rPr>
        <w:t>нет</w:t>
      </w:r>
      <w:r w:rsidR="009E0C39" w:rsidRPr="00711EDC">
        <w:rPr>
          <w:rFonts w:ascii="Georgia" w:hAnsi="Georgia"/>
          <w:sz w:val="28"/>
          <w:szCs w:val="28"/>
        </w:rPr>
        <w:t xml:space="preserve">. Потому что </w:t>
      </w:r>
      <w:r w:rsidR="009E0C39" w:rsidRPr="00711EDC">
        <w:rPr>
          <w:rStyle w:val="s1"/>
          <w:rFonts w:ascii="Georgia" w:hAnsi="Georgia"/>
          <w:sz w:val="28"/>
          <w:szCs w:val="28"/>
        </w:rPr>
        <w:t>связь возможна только через</w:t>
      </w:r>
      <w:r w:rsidR="009E0C39" w:rsidRPr="0052737F">
        <w:rPr>
          <w:rStyle w:val="s1"/>
          <w:rFonts w:ascii="Georgia" w:hAnsi="Georgia"/>
          <w:sz w:val="28"/>
          <w:szCs w:val="28"/>
        </w:rPr>
        <w:t xml:space="preserve"> Понимание</w:t>
      </w:r>
      <w:r w:rsidR="009E0C39" w:rsidRPr="0052737F">
        <w:rPr>
          <w:rFonts w:ascii="Georgia" w:hAnsi="Georgia"/>
          <w:sz w:val="28"/>
          <w:szCs w:val="28"/>
        </w:rPr>
        <w:t>.</w:t>
      </w:r>
      <w:r w:rsidR="0052737F">
        <w:rPr>
          <w:rFonts w:ascii="Georgia" w:hAnsi="Georgia"/>
          <w:sz w:val="28"/>
          <w:szCs w:val="28"/>
        </w:rPr>
        <w:t xml:space="preserve"> </w:t>
      </w:r>
      <w:r w:rsidR="009E0C39" w:rsidRPr="00D635FF">
        <w:rPr>
          <w:rFonts w:ascii="Georgia" w:hAnsi="Georgia"/>
          <w:sz w:val="28"/>
          <w:szCs w:val="28"/>
        </w:rPr>
        <w:t xml:space="preserve">Но чтобы появилась связь, </w:t>
      </w:r>
      <w:r w:rsidR="009E0C39" w:rsidRPr="00711EDC">
        <w:rPr>
          <w:rStyle w:val="--0"/>
        </w:rPr>
        <w:t xml:space="preserve">нужно </w:t>
      </w:r>
      <w:r w:rsidR="009E0C39" w:rsidRPr="00711EDC">
        <w:rPr>
          <w:rStyle w:val="--"/>
        </w:rPr>
        <w:t>допустить,</w:t>
      </w:r>
      <w:r w:rsidR="009E0C39" w:rsidRPr="00D635FF">
        <w:rPr>
          <w:rFonts w:ascii="Georgia" w:hAnsi="Georgia"/>
          <w:sz w:val="28"/>
          <w:szCs w:val="28"/>
        </w:rPr>
        <w:t xml:space="preserve"> что ты </w:t>
      </w:r>
      <w:r w:rsidR="009E0C39" w:rsidRPr="00711EDC">
        <w:rPr>
          <w:rStyle w:val="s1"/>
          <w:rFonts w:ascii="Georgia" w:hAnsi="Georgia"/>
          <w:sz w:val="28"/>
          <w:szCs w:val="28"/>
        </w:rPr>
        <w:t>можешь чего-то не понимать</w:t>
      </w:r>
      <w:r w:rsidR="009E0C39" w:rsidRPr="00D635FF">
        <w:rPr>
          <w:rFonts w:ascii="Georgia" w:hAnsi="Georgia"/>
          <w:sz w:val="28"/>
          <w:szCs w:val="28"/>
        </w:rPr>
        <w:t xml:space="preserve">. И даже это — </w:t>
      </w:r>
      <w:r w:rsidR="009E0C39" w:rsidRPr="00711EDC">
        <w:rPr>
          <w:rStyle w:val="s1"/>
          <w:rFonts w:ascii="Georgia" w:hAnsi="Georgia"/>
          <w:sz w:val="28"/>
          <w:szCs w:val="28"/>
        </w:rPr>
        <w:t>непросто понять</w:t>
      </w:r>
      <w:r w:rsidR="009E0C39" w:rsidRPr="00D635FF">
        <w:rPr>
          <w:rFonts w:ascii="Georgia" w:hAnsi="Georgia"/>
          <w:sz w:val="28"/>
          <w:szCs w:val="28"/>
        </w:rPr>
        <w:t xml:space="preserve">. Вот и </w:t>
      </w:r>
      <w:r w:rsidR="009E0C39" w:rsidRPr="00711EDC">
        <w:rPr>
          <w:rFonts w:ascii="Georgia" w:hAnsi="Georgia"/>
          <w:sz w:val="28"/>
          <w:szCs w:val="28"/>
        </w:rPr>
        <w:t xml:space="preserve">получается </w:t>
      </w:r>
      <w:r w:rsidR="009E0C39" w:rsidRPr="00711EDC">
        <w:rPr>
          <w:rStyle w:val="s1"/>
          <w:rFonts w:ascii="Georgia" w:hAnsi="Georgia"/>
          <w:sz w:val="28"/>
          <w:szCs w:val="28"/>
        </w:rPr>
        <w:t xml:space="preserve">замкнутый </w:t>
      </w:r>
      <w:r w:rsidR="00711EDC" w:rsidRPr="00711EDC">
        <w:rPr>
          <w:rStyle w:val="s1"/>
          <w:rFonts w:ascii="Georgia" w:hAnsi="Georgia"/>
          <w:sz w:val="28"/>
          <w:szCs w:val="28"/>
        </w:rPr>
        <w:t>круг</w:t>
      </w:r>
      <w:r w:rsidR="00711EDC" w:rsidRPr="00D635FF">
        <w:rPr>
          <w:rFonts w:ascii="Georgia" w:hAnsi="Georgia"/>
          <w:sz w:val="28"/>
          <w:szCs w:val="28"/>
        </w:rPr>
        <w:t xml:space="preserve">, </w:t>
      </w:r>
      <w:r w:rsidR="00711EDC">
        <w:rPr>
          <w:rFonts w:ascii="Georgia" w:hAnsi="Georgia"/>
          <w:sz w:val="28"/>
          <w:szCs w:val="28"/>
        </w:rPr>
        <w:t>разорвать</w:t>
      </w:r>
      <w:r w:rsidR="009E0C39" w:rsidRPr="00D635FF">
        <w:rPr>
          <w:rFonts w:ascii="Georgia" w:hAnsi="Georgia"/>
          <w:sz w:val="28"/>
          <w:szCs w:val="28"/>
        </w:rPr>
        <w:t xml:space="preserve"> который — и есть задача Жизни.</w:t>
      </w:r>
    </w:p>
    <w:p w14:paraId="6E44E195" w14:textId="28F68F29" w:rsidR="009E0C39" w:rsidRPr="00897FE7" w:rsidRDefault="0052737F" w:rsidP="00897FE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9E0C39" w:rsidRPr="00D635FF">
        <w:rPr>
          <w:rFonts w:ascii="Georgia" w:hAnsi="Georgia"/>
          <w:sz w:val="28"/>
          <w:szCs w:val="28"/>
        </w:rPr>
        <w:t xml:space="preserve">Жизнь, судьба, время — </w:t>
      </w:r>
      <w:r w:rsidR="009E0C39" w:rsidRPr="00897FE7">
        <w:rPr>
          <w:rStyle w:val="s1"/>
          <w:rFonts w:ascii="Georgia" w:hAnsi="Georgia"/>
          <w:sz w:val="28"/>
          <w:szCs w:val="28"/>
        </w:rPr>
        <w:t>пытаются пробудить тех</w:t>
      </w:r>
      <w:r w:rsidR="009E0C39" w:rsidRPr="00897FE7">
        <w:rPr>
          <w:rFonts w:ascii="Georgia" w:hAnsi="Georgia"/>
          <w:sz w:val="28"/>
          <w:szCs w:val="28"/>
        </w:rPr>
        <w:t>,</w:t>
      </w:r>
      <w:r w:rsidR="009E0C39" w:rsidRPr="00D635FF">
        <w:rPr>
          <w:rFonts w:ascii="Georgia" w:hAnsi="Georgia"/>
          <w:sz w:val="28"/>
          <w:szCs w:val="28"/>
        </w:rPr>
        <w:t xml:space="preserve"> кто делает ошибочный выбор. Через боль. Через болезни. Через потери. Через внутренний мрак. Но даже этим </w:t>
      </w:r>
      <w:r w:rsidR="009E0C39" w:rsidRPr="00897FE7">
        <w:rPr>
          <w:rStyle w:val="--"/>
        </w:rPr>
        <w:t xml:space="preserve">не </w:t>
      </w:r>
      <w:r w:rsidR="009E0C39" w:rsidRPr="00897FE7">
        <w:rPr>
          <w:rStyle w:val="--0"/>
        </w:rPr>
        <w:t>всегда</w:t>
      </w:r>
      <w:r w:rsidR="009E0C39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9E0C39" w:rsidRPr="00897FE7">
        <w:rPr>
          <w:rStyle w:val="s1"/>
          <w:rFonts w:ascii="Georgia" w:hAnsi="Georgia"/>
          <w:sz w:val="28"/>
          <w:szCs w:val="28"/>
        </w:rPr>
        <w:t>удаётся</w:t>
      </w:r>
      <w:r w:rsidR="009E0C39" w:rsidRPr="00D635FF">
        <w:rPr>
          <w:rFonts w:ascii="Georgia" w:hAnsi="Georgia"/>
          <w:sz w:val="28"/>
          <w:szCs w:val="28"/>
        </w:rPr>
        <w:t xml:space="preserve"> достучаться. Тогда как нам — </w:t>
      </w:r>
      <w:r w:rsidR="009E0C39" w:rsidRPr="00897FE7">
        <w:rPr>
          <w:rStyle w:val="s1"/>
          <w:rFonts w:ascii="Georgia" w:hAnsi="Georgia"/>
          <w:sz w:val="28"/>
          <w:szCs w:val="28"/>
        </w:rPr>
        <w:t>буквами и словами</w:t>
      </w:r>
      <w:r w:rsidR="009E0C39" w:rsidRPr="00D635FF">
        <w:rPr>
          <w:rFonts w:ascii="Georgia" w:hAnsi="Georgia"/>
          <w:sz w:val="28"/>
          <w:szCs w:val="28"/>
        </w:rPr>
        <w:t xml:space="preserve"> — надеяться на стопроцентное понимание?</w:t>
      </w:r>
      <w:r w:rsidR="00897FE7">
        <w:rPr>
          <w:rFonts w:ascii="Georgia" w:hAnsi="Georgia"/>
          <w:sz w:val="28"/>
          <w:szCs w:val="28"/>
        </w:rPr>
        <w:t xml:space="preserve">  </w:t>
      </w:r>
      <w:r w:rsidR="009E0C39" w:rsidRPr="00D635FF">
        <w:rPr>
          <w:rFonts w:ascii="Georgia" w:hAnsi="Georgia"/>
          <w:sz w:val="28"/>
          <w:szCs w:val="28"/>
        </w:rPr>
        <w:t xml:space="preserve">Может ли текст, слово, фраза спасти человека? Нет. Но </w:t>
      </w:r>
      <w:r w:rsidR="009E0C39" w:rsidRPr="00897FE7">
        <w:rPr>
          <w:rStyle w:val="s1"/>
          <w:rFonts w:ascii="Georgia" w:hAnsi="Georgia"/>
          <w:sz w:val="28"/>
          <w:szCs w:val="28"/>
        </w:rPr>
        <w:t>может дать шанс</w:t>
      </w:r>
      <w:r w:rsidR="009E0C39" w:rsidRPr="00897FE7">
        <w:rPr>
          <w:rFonts w:ascii="Georgia" w:hAnsi="Georgia"/>
          <w:sz w:val="28"/>
          <w:szCs w:val="28"/>
        </w:rPr>
        <w:t>.</w:t>
      </w:r>
      <w:r w:rsidR="009E0C39" w:rsidRPr="00D635FF">
        <w:rPr>
          <w:rFonts w:ascii="Georgia" w:hAnsi="Georgia"/>
          <w:sz w:val="28"/>
          <w:szCs w:val="28"/>
        </w:rPr>
        <w:t xml:space="preserve"> Маленькую возможность — </w:t>
      </w:r>
      <w:r w:rsidR="009E0C39" w:rsidRPr="00897FE7">
        <w:rPr>
          <w:rStyle w:val="--"/>
        </w:rPr>
        <w:t>начать</w:t>
      </w:r>
      <w:r w:rsidR="009E0C39" w:rsidRPr="00897FE7">
        <w:rPr>
          <w:rStyle w:val="--0"/>
        </w:rPr>
        <w:t xml:space="preserve"> видеть</w:t>
      </w:r>
      <w:r w:rsidR="009E0C39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9E0C39" w:rsidRPr="00897FE7">
        <w:rPr>
          <w:rStyle w:val="s1"/>
          <w:rFonts w:ascii="Georgia" w:hAnsi="Georgia"/>
          <w:sz w:val="28"/>
          <w:szCs w:val="28"/>
        </w:rPr>
        <w:t>иначе</w:t>
      </w:r>
      <w:r w:rsidR="009E0C39" w:rsidRPr="00D635FF">
        <w:rPr>
          <w:rFonts w:ascii="Georgia" w:hAnsi="Georgia"/>
          <w:sz w:val="28"/>
          <w:szCs w:val="28"/>
        </w:rPr>
        <w:t xml:space="preserve">. Открыть путь. Протянуть в темноту тонкую нить, за которую сможет </w:t>
      </w:r>
      <w:r w:rsidR="009E0C39" w:rsidRPr="00897FE7">
        <w:rPr>
          <w:rFonts w:ascii="Georgia" w:hAnsi="Georgia"/>
          <w:sz w:val="28"/>
          <w:szCs w:val="28"/>
        </w:rPr>
        <w:t xml:space="preserve">ухватиться </w:t>
      </w:r>
      <w:r w:rsidR="009E0C39" w:rsidRPr="00897FE7">
        <w:rPr>
          <w:rStyle w:val="s1"/>
          <w:rFonts w:ascii="Georgia" w:hAnsi="Georgia"/>
          <w:sz w:val="28"/>
          <w:szCs w:val="28"/>
        </w:rPr>
        <w:t>тот, кто готов</w:t>
      </w:r>
      <w:r w:rsidR="009E0C39" w:rsidRPr="00897FE7">
        <w:rPr>
          <w:rFonts w:ascii="Georgia" w:hAnsi="Georgia"/>
          <w:sz w:val="28"/>
          <w:szCs w:val="28"/>
        </w:rPr>
        <w:t>.</w:t>
      </w:r>
      <w:r w:rsidRPr="00897FE7">
        <w:rPr>
          <w:rFonts w:ascii="Georgia" w:hAnsi="Georgia"/>
          <w:sz w:val="28"/>
          <w:szCs w:val="28"/>
        </w:rPr>
        <w:t xml:space="preserve"> </w:t>
      </w:r>
      <w:r w:rsidR="009E0C39" w:rsidRPr="00897FE7">
        <w:rPr>
          <w:rFonts w:ascii="Georgia" w:hAnsi="Georgia"/>
          <w:sz w:val="28"/>
          <w:szCs w:val="28"/>
        </w:rPr>
        <w:t xml:space="preserve">Поэтому скажу вот как: если Вы </w:t>
      </w:r>
      <w:r w:rsidR="009E0C39" w:rsidRPr="00897FE7">
        <w:rPr>
          <w:rStyle w:val="s1"/>
          <w:rFonts w:ascii="Georgia" w:hAnsi="Georgia"/>
          <w:sz w:val="28"/>
          <w:szCs w:val="28"/>
        </w:rPr>
        <w:t>отказываетесь развивать своё понимание</w:t>
      </w:r>
      <w:r w:rsidR="009E0C39" w:rsidRPr="00897FE7">
        <w:rPr>
          <w:rFonts w:ascii="Georgia" w:hAnsi="Georgia"/>
          <w:sz w:val="28"/>
          <w:szCs w:val="28"/>
        </w:rPr>
        <w:t>, Вы всего лишь…</w:t>
      </w:r>
      <w:r w:rsidR="00897FE7" w:rsidRPr="00897FE7">
        <w:rPr>
          <w:rFonts w:ascii="Georgia" w:hAnsi="Georgia"/>
          <w:sz w:val="28"/>
          <w:szCs w:val="28"/>
        </w:rPr>
        <w:t>:</w:t>
      </w:r>
    </w:p>
    <w:p w14:paraId="638F0857" w14:textId="12A1ACCD" w:rsidR="009E0C39" w:rsidRPr="00D635FF" w:rsidRDefault="009E0C39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t xml:space="preserve">– </w:t>
      </w:r>
      <w:r w:rsidRPr="0052737F">
        <w:rPr>
          <w:rStyle w:val="s1"/>
          <w:rFonts w:ascii="Georgia" w:hAnsi="Georgia"/>
          <w:sz w:val="28"/>
          <w:szCs w:val="28"/>
        </w:rPr>
        <w:t>Теряете правильные цели</w:t>
      </w:r>
      <w:r w:rsidRPr="0052737F">
        <w:rPr>
          <w:rFonts w:ascii="Georgia" w:hAnsi="Georgia"/>
          <w:sz w:val="28"/>
          <w:szCs w:val="28"/>
        </w:rPr>
        <w:t>,</w:t>
      </w:r>
      <w:r w:rsidRPr="00D635FF">
        <w:rPr>
          <w:rFonts w:ascii="Georgia" w:hAnsi="Georgia"/>
          <w:sz w:val="28"/>
          <w:szCs w:val="28"/>
        </w:rPr>
        <w:t xml:space="preserve"> оставаясь с набором ложных, поддельных, ненужных.</w:t>
      </w:r>
    </w:p>
    <w:p w14:paraId="013FCB26" w14:textId="5FCC7FD8" w:rsidR="009E0C39" w:rsidRPr="00D635FF" w:rsidRDefault="009E0C39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t xml:space="preserve">– </w:t>
      </w:r>
      <w:r w:rsidRPr="0052737F">
        <w:rPr>
          <w:rStyle w:val="s1"/>
          <w:rFonts w:ascii="Georgia" w:hAnsi="Georgia"/>
          <w:sz w:val="28"/>
          <w:szCs w:val="28"/>
        </w:rPr>
        <w:t>Тратите жизнь</w:t>
      </w:r>
      <w:r w:rsidRPr="00D635FF">
        <w:rPr>
          <w:rFonts w:ascii="Georgia" w:hAnsi="Georgia"/>
          <w:sz w:val="28"/>
          <w:szCs w:val="28"/>
        </w:rPr>
        <w:t xml:space="preserve"> на псевдодостижения, которые ничего не принесут, кроме разочарования.</w:t>
      </w:r>
    </w:p>
    <w:p w14:paraId="0761269B" w14:textId="6928B872" w:rsidR="009E0C39" w:rsidRPr="00D635FF" w:rsidRDefault="009E0C39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t xml:space="preserve">– </w:t>
      </w:r>
      <w:r w:rsidRPr="0052737F">
        <w:rPr>
          <w:rStyle w:val="s1"/>
          <w:rFonts w:ascii="Georgia" w:hAnsi="Georgia"/>
          <w:sz w:val="28"/>
          <w:szCs w:val="28"/>
        </w:rPr>
        <w:t>Сразу теряете</w:t>
      </w:r>
      <w:r w:rsidRPr="00D635FF">
        <w:rPr>
          <w:rFonts w:ascii="Georgia" w:hAnsi="Georgia"/>
          <w:sz w:val="28"/>
          <w:szCs w:val="28"/>
        </w:rPr>
        <w:t xml:space="preserve"> — даже в мыслях. Просто имея ложную цель, </w:t>
      </w:r>
      <w:r w:rsidR="00897FE7">
        <w:rPr>
          <w:rFonts w:ascii="Georgia" w:hAnsi="Georgia"/>
          <w:sz w:val="28"/>
          <w:szCs w:val="28"/>
        </w:rPr>
        <w:t>в</w:t>
      </w:r>
      <w:r w:rsidRPr="00D635FF">
        <w:rPr>
          <w:rFonts w:ascii="Georgia" w:hAnsi="Georgia"/>
          <w:sz w:val="28"/>
          <w:szCs w:val="28"/>
        </w:rPr>
        <w:t>ы уже проигрываете.</w:t>
      </w:r>
    </w:p>
    <w:p w14:paraId="3512CBD2" w14:textId="77777777" w:rsidR="009E0C39" w:rsidRPr="00D635FF" w:rsidRDefault="009E0C39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t xml:space="preserve">– </w:t>
      </w:r>
      <w:r w:rsidRPr="0052737F">
        <w:rPr>
          <w:rStyle w:val="s1"/>
          <w:rFonts w:ascii="Georgia" w:hAnsi="Georgia"/>
          <w:sz w:val="28"/>
          <w:szCs w:val="28"/>
        </w:rPr>
        <w:t>Лишаетесь смысла</w:t>
      </w:r>
      <w:r w:rsidRPr="0052737F">
        <w:rPr>
          <w:rFonts w:ascii="Georgia" w:hAnsi="Georgia"/>
          <w:sz w:val="28"/>
          <w:szCs w:val="28"/>
        </w:rPr>
        <w:t>.</w:t>
      </w:r>
      <w:r w:rsidRPr="00D635FF">
        <w:rPr>
          <w:rFonts w:ascii="Georgia" w:hAnsi="Georgia"/>
          <w:sz w:val="28"/>
          <w:szCs w:val="28"/>
        </w:rPr>
        <w:t xml:space="preserve"> Смысла быть, смысла быть Человеком.</w:t>
      </w:r>
    </w:p>
    <w:p w14:paraId="2D220F85" w14:textId="77777777" w:rsidR="009E0C39" w:rsidRPr="00D635FF" w:rsidRDefault="009E0C39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t xml:space="preserve">– </w:t>
      </w:r>
      <w:r w:rsidRPr="0052737F">
        <w:rPr>
          <w:rStyle w:val="s1"/>
          <w:rFonts w:ascii="Georgia" w:hAnsi="Georgia"/>
          <w:sz w:val="28"/>
          <w:szCs w:val="28"/>
        </w:rPr>
        <w:t>Выпадаете из Реальности</w:t>
      </w:r>
      <w:r w:rsidRPr="00D635FF">
        <w:rPr>
          <w:rFonts w:ascii="Georgia" w:hAnsi="Georgia"/>
          <w:sz w:val="28"/>
          <w:szCs w:val="28"/>
        </w:rPr>
        <w:t>, скатываясь на обочину бытия.</w:t>
      </w:r>
    </w:p>
    <w:p w14:paraId="0EBA2372" w14:textId="77777777" w:rsidR="009E0C39" w:rsidRPr="00D635FF" w:rsidRDefault="009E0C39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t xml:space="preserve">– </w:t>
      </w:r>
      <w:r w:rsidRPr="0052737F">
        <w:rPr>
          <w:rStyle w:val="s1"/>
          <w:rFonts w:ascii="Georgia" w:hAnsi="Georgia"/>
          <w:sz w:val="28"/>
          <w:szCs w:val="28"/>
        </w:rPr>
        <w:t>Теряете шанс</w:t>
      </w:r>
      <w:r w:rsidRPr="00D635FF">
        <w:rPr>
          <w:rFonts w:ascii="Georgia" w:hAnsi="Georgia"/>
          <w:sz w:val="28"/>
          <w:szCs w:val="28"/>
        </w:rPr>
        <w:t xml:space="preserve"> быть здоровым, счастливым, добрым, мудрым, нужным, вдохновлённым.</w:t>
      </w:r>
    </w:p>
    <w:p w14:paraId="15EE7823" w14:textId="4CFD21C8" w:rsidR="009E0C39" w:rsidRPr="00D635FF" w:rsidRDefault="009E0C39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D635FF">
        <w:rPr>
          <w:rFonts w:ascii="Georgia" w:hAnsi="Georgia"/>
          <w:sz w:val="28"/>
          <w:szCs w:val="28"/>
        </w:rPr>
        <w:lastRenderedPageBreak/>
        <w:t xml:space="preserve">– </w:t>
      </w:r>
      <w:r w:rsidRPr="0052737F">
        <w:rPr>
          <w:rStyle w:val="s1"/>
          <w:rFonts w:ascii="Georgia" w:hAnsi="Georgia"/>
          <w:sz w:val="28"/>
          <w:szCs w:val="28"/>
        </w:rPr>
        <w:t>Навсегда рискуете остаться</w:t>
      </w:r>
      <w:r w:rsidRPr="00D635FF">
        <w:rPr>
          <w:rFonts w:ascii="Georgia" w:hAnsi="Georgia"/>
          <w:sz w:val="28"/>
          <w:szCs w:val="28"/>
        </w:rPr>
        <w:t xml:space="preserve"> завистливым, злым, недовольным, косным, разрушенным.</w:t>
      </w:r>
    </w:p>
    <w:p w14:paraId="0AF36FEA" w14:textId="597058AC" w:rsidR="00D32CEF" w:rsidRPr="00A321ED" w:rsidRDefault="0052737F" w:rsidP="00AF0CA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9E0C39" w:rsidRPr="00D635FF">
        <w:rPr>
          <w:rFonts w:ascii="Georgia" w:hAnsi="Georgia"/>
          <w:sz w:val="28"/>
          <w:szCs w:val="28"/>
        </w:rPr>
        <w:t xml:space="preserve">Если Вас это устраивает — никто Вас не осудит. </w:t>
      </w:r>
      <w:r w:rsidR="009E0C39" w:rsidRPr="00AF0CAB">
        <w:rPr>
          <w:rStyle w:val="--0"/>
        </w:rPr>
        <w:t xml:space="preserve">Но </w:t>
      </w:r>
      <w:r w:rsidR="009E0C39" w:rsidRPr="00AF0CAB">
        <w:rPr>
          <w:rStyle w:val="--"/>
        </w:rPr>
        <w:t>знайте</w:t>
      </w:r>
      <w:r w:rsidR="009E0C39" w:rsidRPr="00D635FF">
        <w:rPr>
          <w:rFonts w:ascii="Georgia" w:hAnsi="Georgia"/>
          <w:sz w:val="28"/>
          <w:szCs w:val="28"/>
        </w:rPr>
        <w:t xml:space="preserve">, что это был </w:t>
      </w:r>
      <w:r w:rsidR="009E0C39" w:rsidRPr="0052737F">
        <w:rPr>
          <w:rStyle w:val="--"/>
        </w:rPr>
        <w:t>ВАШ</w:t>
      </w:r>
      <w:r w:rsidR="009E0C39" w:rsidRPr="0052737F">
        <w:rPr>
          <w:rStyle w:val="--0"/>
        </w:rPr>
        <w:t xml:space="preserve"> выбор</w:t>
      </w:r>
      <w:r w:rsidR="009E0C39" w:rsidRPr="00D635FF">
        <w:rPr>
          <w:rFonts w:ascii="Georgia" w:hAnsi="Georgia"/>
          <w:sz w:val="28"/>
          <w:szCs w:val="28"/>
        </w:rPr>
        <w:t xml:space="preserve">. Свобода воли — это не только дар. Это и </w:t>
      </w:r>
      <w:r w:rsidR="009E0C39" w:rsidRPr="0052737F">
        <w:rPr>
          <w:rStyle w:val="s1"/>
          <w:rFonts w:ascii="Georgia" w:hAnsi="Georgia"/>
          <w:sz w:val="28"/>
          <w:szCs w:val="28"/>
        </w:rPr>
        <w:t>ответственность</w:t>
      </w:r>
      <w:r w:rsidR="009E0C39" w:rsidRPr="00D635FF">
        <w:rPr>
          <w:rFonts w:ascii="Georgia" w:hAnsi="Georgia"/>
          <w:sz w:val="28"/>
          <w:szCs w:val="28"/>
        </w:rPr>
        <w:t>. И никакой прогресс невозможен без её осознания.</w:t>
      </w:r>
      <w:r w:rsidR="00AF0CAB">
        <w:rPr>
          <w:rFonts w:ascii="Georgia" w:hAnsi="Georgia"/>
          <w:sz w:val="28"/>
          <w:szCs w:val="28"/>
        </w:rPr>
        <w:t xml:space="preserve"> </w:t>
      </w:r>
      <w:r w:rsidR="00D32CEF" w:rsidRPr="0052737F">
        <w:rPr>
          <w:rStyle w:val="s1"/>
          <w:rFonts w:ascii="Georgia" w:hAnsi="Georgia"/>
          <w:sz w:val="28"/>
          <w:szCs w:val="28"/>
        </w:rPr>
        <w:t>Быть одинокими в своём фальшивом мирке</w:t>
      </w:r>
      <w:r w:rsidR="00D32CEF" w:rsidRPr="00D635FF">
        <w:rPr>
          <w:rFonts w:ascii="Georgia" w:hAnsi="Georgia"/>
          <w:sz w:val="28"/>
          <w:szCs w:val="28"/>
        </w:rPr>
        <w:t xml:space="preserve">, пробавляясь жалкими потугами забыться, заполняя пустоту фальшивыми развлечениями, сменой картинок, шумом и суетой – наверное, это </w:t>
      </w:r>
      <w:r w:rsidR="00D32CEF" w:rsidRPr="00AF0CAB">
        <w:rPr>
          <w:rFonts w:ascii="Georgia" w:hAnsi="Georgia"/>
          <w:sz w:val="28"/>
          <w:szCs w:val="28"/>
        </w:rPr>
        <w:t xml:space="preserve">тоже </w:t>
      </w:r>
      <w:r w:rsidR="00D32CEF" w:rsidRPr="00AF0CAB">
        <w:rPr>
          <w:rStyle w:val="s1"/>
          <w:rFonts w:ascii="Georgia" w:hAnsi="Georgia"/>
          <w:sz w:val="28"/>
          <w:szCs w:val="28"/>
        </w:rPr>
        <w:t>выбор</w:t>
      </w:r>
      <w:r w:rsidR="00D32CEF" w:rsidRPr="00D635FF">
        <w:rPr>
          <w:rFonts w:ascii="Georgia" w:hAnsi="Georgia"/>
          <w:sz w:val="28"/>
          <w:szCs w:val="28"/>
        </w:rPr>
        <w:t xml:space="preserve">. Иллюзорный и убогий, но выбор. Мы наблюдаем, как миллионы людей, забыв о себе, бегут от самих себя, заполняя каждую минуту пустыми разговорами, беготней, покупками, праздниками, шумными компаниями – лишь бы </w:t>
      </w:r>
      <w:r w:rsidR="00D32CEF" w:rsidRPr="00AF0CAB">
        <w:rPr>
          <w:rStyle w:val="--"/>
        </w:rPr>
        <w:t xml:space="preserve">не </w:t>
      </w:r>
      <w:r w:rsidR="00D32CEF" w:rsidRPr="00AF0CAB">
        <w:rPr>
          <w:rStyle w:val="--0"/>
        </w:rPr>
        <w:t>остаться</w:t>
      </w:r>
      <w:r w:rsidR="00D32CEF" w:rsidRPr="00D635FF">
        <w:rPr>
          <w:rFonts w:ascii="Georgia" w:hAnsi="Georgia"/>
          <w:sz w:val="28"/>
          <w:szCs w:val="28"/>
        </w:rPr>
        <w:t xml:space="preserve"> наедине со своим настоящим состоянием. С пустотой. С фальшью. С болью. Но это не жизнь – </w:t>
      </w:r>
      <w:r w:rsidR="00D32CEF" w:rsidRPr="00992BBB">
        <w:rPr>
          <w:rStyle w:val="--0"/>
        </w:rPr>
        <w:t xml:space="preserve">это </w:t>
      </w:r>
      <w:r w:rsidR="00D32CEF" w:rsidRPr="00992BBB">
        <w:rPr>
          <w:rStyle w:val="--"/>
        </w:rPr>
        <w:t>имитация.</w:t>
      </w:r>
      <w:r w:rsidR="00992BBB">
        <w:rPr>
          <w:rStyle w:val="--"/>
        </w:rPr>
        <w:t xml:space="preserve"> </w:t>
      </w:r>
      <w:r w:rsidR="00D32CEF" w:rsidRPr="00D635FF">
        <w:rPr>
          <w:rFonts w:ascii="Georgia" w:hAnsi="Georgia"/>
          <w:sz w:val="28"/>
          <w:szCs w:val="28"/>
        </w:rPr>
        <w:t xml:space="preserve">Зато какое счастье, когда ты встречаешь тех, с кем </w:t>
      </w:r>
      <w:r w:rsidR="00D32CEF" w:rsidRPr="00992BBB">
        <w:rPr>
          <w:rStyle w:val="s1"/>
          <w:rFonts w:ascii="Georgia" w:hAnsi="Georgia"/>
          <w:sz w:val="28"/>
          <w:szCs w:val="28"/>
        </w:rPr>
        <w:t>ничего не нужно объяснять</w:t>
      </w:r>
      <w:r w:rsidR="00D32CEF" w:rsidRPr="00992BBB">
        <w:rPr>
          <w:rFonts w:ascii="Georgia" w:hAnsi="Georgia"/>
          <w:sz w:val="28"/>
          <w:szCs w:val="28"/>
        </w:rPr>
        <w:t xml:space="preserve">, кто </w:t>
      </w:r>
      <w:r w:rsidR="00D32CEF" w:rsidRPr="00992BBB">
        <w:rPr>
          <w:rStyle w:val="s1"/>
          <w:rFonts w:ascii="Georgia" w:hAnsi="Georgia"/>
          <w:sz w:val="28"/>
          <w:szCs w:val="28"/>
        </w:rPr>
        <w:t>слышит тебя не ушами, а тем, чем ты говоришь за пределами слов</w:t>
      </w:r>
      <w:r w:rsidR="00D32CEF" w:rsidRPr="00992BBB">
        <w:rPr>
          <w:rFonts w:ascii="Georgia" w:hAnsi="Georgia"/>
          <w:sz w:val="28"/>
          <w:szCs w:val="28"/>
        </w:rPr>
        <w:t xml:space="preserve">, кто </w:t>
      </w:r>
      <w:r w:rsidR="00D32CEF" w:rsidRPr="00992BBB">
        <w:rPr>
          <w:rStyle w:val="s1"/>
          <w:rFonts w:ascii="Georgia" w:hAnsi="Georgia"/>
          <w:sz w:val="28"/>
          <w:szCs w:val="28"/>
        </w:rPr>
        <w:t>сам понимает то же, что и ты</w:t>
      </w:r>
      <w:r w:rsidR="00D32CEF" w:rsidRPr="00992BBB">
        <w:rPr>
          <w:rFonts w:ascii="Georgia" w:hAnsi="Georgia"/>
          <w:sz w:val="28"/>
          <w:szCs w:val="28"/>
        </w:rPr>
        <w:t xml:space="preserve"> – </w:t>
      </w:r>
      <w:r w:rsidR="00D32CEF" w:rsidRPr="00992BBB">
        <w:rPr>
          <w:rStyle w:val="s1"/>
          <w:rFonts w:ascii="Georgia" w:hAnsi="Georgia"/>
          <w:sz w:val="28"/>
          <w:szCs w:val="28"/>
        </w:rPr>
        <w:t>в резонансе</w:t>
      </w:r>
      <w:r w:rsidR="00D32CEF" w:rsidRPr="00992BBB">
        <w:rPr>
          <w:rFonts w:ascii="Georgia" w:hAnsi="Georgia"/>
          <w:sz w:val="28"/>
          <w:szCs w:val="28"/>
        </w:rPr>
        <w:t xml:space="preserve">. Это не просто редкая удача – это </w:t>
      </w:r>
      <w:r w:rsidR="00D32CEF" w:rsidRPr="00992BBB">
        <w:rPr>
          <w:rStyle w:val="s1"/>
          <w:rFonts w:ascii="Georgia" w:hAnsi="Georgia"/>
          <w:sz w:val="28"/>
          <w:szCs w:val="28"/>
        </w:rPr>
        <w:t>событие онтологического уровня</w:t>
      </w:r>
      <w:r w:rsidR="00D32CEF" w:rsidRPr="00D635FF">
        <w:rPr>
          <w:rFonts w:ascii="Georgia" w:hAnsi="Georgia"/>
          <w:sz w:val="28"/>
          <w:szCs w:val="28"/>
        </w:rPr>
        <w:t xml:space="preserve">. Это и есть </w:t>
      </w:r>
      <w:r w:rsidR="00D32CEF" w:rsidRPr="00992BBB">
        <w:rPr>
          <w:rStyle w:val="--"/>
        </w:rPr>
        <w:t xml:space="preserve">настоящее </w:t>
      </w:r>
      <w:r w:rsidR="00D32CEF" w:rsidRPr="00992BBB">
        <w:rPr>
          <w:rStyle w:val="--0"/>
        </w:rPr>
        <w:t>Единение.</w:t>
      </w:r>
      <w:r w:rsidR="00D32CEF" w:rsidRPr="00D635FF">
        <w:rPr>
          <w:rFonts w:ascii="Georgia" w:hAnsi="Georgia"/>
          <w:sz w:val="28"/>
          <w:szCs w:val="28"/>
        </w:rPr>
        <w:t xml:space="preserve"> Оно не строится на фразах, принадлежности к партии или религии. Оно не коллективное и не массовое. Это </w:t>
      </w:r>
      <w:r w:rsidR="00D32CEF" w:rsidRPr="00AF0CAB">
        <w:rPr>
          <w:rStyle w:val="--"/>
        </w:rPr>
        <w:t xml:space="preserve">сопричастность </w:t>
      </w:r>
      <w:r w:rsidR="00D32CEF" w:rsidRPr="00AF0CAB">
        <w:rPr>
          <w:rStyle w:val="--0"/>
        </w:rPr>
        <w:t>в Истине</w:t>
      </w:r>
      <w:r w:rsidR="00D32CEF" w:rsidRPr="00D635FF">
        <w:rPr>
          <w:rFonts w:ascii="Georgia" w:hAnsi="Georgia"/>
          <w:sz w:val="28"/>
          <w:szCs w:val="28"/>
        </w:rPr>
        <w:t xml:space="preserve">, когда два (или более) носителя понимания входят в общее поле, </w:t>
      </w:r>
      <w:r w:rsidR="00D32CEF" w:rsidRPr="00992BBB">
        <w:rPr>
          <w:rStyle w:val="s1"/>
          <w:rFonts w:ascii="Georgia" w:hAnsi="Georgia"/>
          <w:sz w:val="28"/>
          <w:szCs w:val="28"/>
        </w:rPr>
        <w:t>где возможны вещи, недоступные даже самому совершенному одиночке</w:t>
      </w:r>
      <w:r w:rsidR="00D32CEF" w:rsidRPr="00D635FF">
        <w:rPr>
          <w:rFonts w:ascii="Georgia" w:hAnsi="Georgia"/>
          <w:sz w:val="28"/>
          <w:szCs w:val="28"/>
        </w:rPr>
        <w:t xml:space="preserve">. Это как резонанс в физике – когда два колебания начинают усиливать друг друга, создавая нечто большее, чем сумма. </w:t>
      </w:r>
      <w:r w:rsidR="00D32CEF" w:rsidRPr="00992BBB">
        <w:rPr>
          <w:rStyle w:val="s1"/>
          <w:rFonts w:ascii="Georgia" w:hAnsi="Georgia"/>
          <w:sz w:val="28"/>
          <w:szCs w:val="28"/>
        </w:rPr>
        <w:t>Так совершаются невозможные вещи</w:t>
      </w:r>
      <w:r w:rsidR="00D32CEF" w:rsidRPr="00992BBB">
        <w:rPr>
          <w:rFonts w:ascii="Georgia" w:hAnsi="Georgia"/>
          <w:sz w:val="28"/>
          <w:szCs w:val="28"/>
        </w:rPr>
        <w:t>.</w:t>
      </w:r>
      <w:r w:rsidR="00D32CEF" w:rsidRPr="00D635FF">
        <w:rPr>
          <w:rFonts w:ascii="Georgia" w:hAnsi="Georgia"/>
          <w:sz w:val="28"/>
          <w:szCs w:val="28"/>
        </w:rPr>
        <w:t xml:space="preserve"> Это и есть </w:t>
      </w:r>
      <w:r w:rsidR="00D32CEF" w:rsidRPr="00A321ED">
        <w:rPr>
          <w:rStyle w:val="--"/>
        </w:rPr>
        <w:t xml:space="preserve">новое </w:t>
      </w:r>
      <w:r w:rsidR="00D32CEF" w:rsidRPr="00A321ED">
        <w:rPr>
          <w:rStyle w:val="--0"/>
        </w:rPr>
        <w:t>качество</w:t>
      </w:r>
      <w:r w:rsidR="00D32CEF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D32CEF" w:rsidRPr="00A321ED">
        <w:rPr>
          <w:rStyle w:val="s1"/>
          <w:rFonts w:ascii="Georgia" w:hAnsi="Georgia"/>
          <w:sz w:val="28"/>
          <w:szCs w:val="28"/>
        </w:rPr>
        <w:t>взаимодействия</w:t>
      </w:r>
      <w:r w:rsidR="00D32CEF" w:rsidRPr="00A321ED">
        <w:rPr>
          <w:rFonts w:ascii="Georgia" w:hAnsi="Georgia"/>
          <w:sz w:val="28"/>
          <w:szCs w:val="28"/>
        </w:rPr>
        <w:t>.</w:t>
      </w:r>
      <w:r w:rsidR="00992BBB" w:rsidRPr="00A321ED">
        <w:rPr>
          <w:rFonts w:ascii="Georgia" w:hAnsi="Georgia"/>
          <w:caps/>
          <w:color w:val="FF0000"/>
        </w:rPr>
        <w:t xml:space="preserve"> </w:t>
      </w:r>
      <w:r w:rsidR="00D32CEF" w:rsidRPr="00A321ED">
        <w:rPr>
          <w:rFonts w:ascii="Georgia" w:hAnsi="Georgia"/>
          <w:sz w:val="28"/>
          <w:szCs w:val="28"/>
        </w:rPr>
        <w:t xml:space="preserve">Но не путайте </w:t>
      </w:r>
      <w:r w:rsidR="00D32CEF" w:rsidRPr="00A321ED">
        <w:rPr>
          <w:rStyle w:val="s1"/>
          <w:rFonts w:ascii="Georgia" w:hAnsi="Georgia"/>
          <w:sz w:val="28"/>
          <w:szCs w:val="28"/>
        </w:rPr>
        <w:t>единение понимающих</w:t>
      </w:r>
      <w:r w:rsidR="00D32CEF" w:rsidRPr="00A321ED">
        <w:rPr>
          <w:rFonts w:ascii="Georgia" w:hAnsi="Georgia"/>
          <w:sz w:val="28"/>
          <w:szCs w:val="28"/>
        </w:rPr>
        <w:t xml:space="preserve"> с толпой. Толпа – это сборище </w:t>
      </w:r>
      <w:r w:rsidR="00D32CEF" w:rsidRPr="00A321ED">
        <w:rPr>
          <w:rStyle w:val="s1"/>
          <w:rFonts w:ascii="Georgia" w:hAnsi="Georgia"/>
          <w:sz w:val="28"/>
          <w:szCs w:val="28"/>
        </w:rPr>
        <w:t>одиноких тел</w:t>
      </w:r>
      <w:r w:rsidR="00D32CEF" w:rsidRPr="00A321ED">
        <w:rPr>
          <w:rFonts w:ascii="Georgia" w:hAnsi="Georgia"/>
          <w:sz w:val="28"/>
          <w:szCs w:val="28"/>
        </w:rPr>
        <w:t xml:space="preserve">, </w:t>
      </w:r>
      <w:r w:rsidR="00D32CEF" w:rsidRPr="00A321ED">
        <w:rPr>
          <w:rStyle w:val="--"/>
        </w:rPr>
        <w:t xml:space="preserve">не </w:t>
      </w:r>
      <w:r w:rsidR="00D32CEF" w:rsidRPr="00A321ED">
        <w:rPr>
          <w:rStyle w:val="--0"/>
        </w:rPr>
        <w:t>соединённых</w:t>
      </w:r>
      <w:r w:rsidR="00D32CEF" w:rsidRPr="00A321ED">
        <w:rPr>
          <w:rFonts w:ascii="Georgia" w:hAnsi="Georgia"/>
          <w:sz w:val="28"/>
          <w:szCs w:val="28"/>
        </w:rPr>
        <w:t xml:space="preserve"> ничем, кроме </w:t>
      </w:r>
      <w:r w:rsidR="00D32CEF" w:rsidRPr="00A321ED">
        <w:rPr>
          <w:rStyle w:val="s1"/>
          <w:rFonts w:ascii="Georgia" w:hAnsi="Georgia"/>
          <w:sz w:val="28"/>
          <w:szCs w:val="28"/>
        </w:rPr>
        <w:t>иллюзии общности</w:t>
      </w:r>
      <w:r w:rsidR="00D32CEF" w:rsidRPr="00A321ED">
        <w:rPr>
          <w:rFonts w:ascii="Georgia" w:hAnsi="Georgia"/>
          <w:sz w:val="28"/>
          <w:szCs w:val="28"/>
        </w:rPr>
        <w:t xml:space="preserve">. Иллюзии, часто внушённой </w:t>
      </w:r>
      <w:r w:rsidR="00D32CEF" w:rsidRPr="00A321ED">
        <w:rPr>
          <w:rStyle w:val="s1"/>
          <w:rFonts w:ascii="Georgia" w:hAnsi="Georgia"/>
          <w:sz w:val="28"/>
          <w:szCs w:val="28"/>
        </w:rPr>
        <w:t>чуждой и корыстной силой</w:t>
      </w:r>
      <w:r w:rsidR="00D32CEF" w:rsidRPr="00A321ED">
        <w:rPr>
          <w:rFonts w:ascii="Georgia" w:hAnsi="Georgia"/>
          <w:sz w:val="28"/>
          <w:szCs w:val="28"/>
        </w:rPr>
        <w:t xml:space="preserve">, которая использует эту массу, как биоматериал. В толпе нет понимания. Там есть только </w:t>
      </w:r>
      <w:r w:rsidR="00D32CEF" w:rsidRPr="00A321ED">
        <w:rPr>
          <w:rStyle w:val="--"/>
        </w:rPr>
        <w:t xml:space="preserve">имитация </w:t>
      </w:r>
      <w:r w:rsidR="00D32CEF" w:rsidRPr="00A321ED">
        <w:rPr>
          <w:rStyle w:val="--0"/>
        </w:rPr>
        <w:t>согласия</w:t>
      </w:r>
      <w:r w:rsidR="00D32CEF" w:rsidRPr="00A321ED">
        <w:rPr>
          <w:rFonts w:ascii="Georgia" w:hAnsi="Georgia"/>
          <w:sz w:val="28"/>
          <w:szCs w:val="28"/>
        </w:rPr>
        <w:t xml:space="preserve"> и </w:t>
      </w:r>
      <w:r w:rsidR="00D32CEF" w:rsidRPr="00A321ED">
        <w:rPr>
          <w:rStyle w:val="s1"/>
          <w:rFonts w:ascii="Georgia" w:hAnsi="Georgia"/>
          <w:sz w:val="28"/>
          <w:szCs w:val="28"/>
        </w:rPr>
        <w:t>коллективная безответственность</w:t>
      </w:r>
      <w:r w:rsidR="00D32CEF" w:rsidRPr="00A321ED">
        <w:rPr>
          <w:rFonts w:ascii="Georgia" w:hAnsi="Georgia"/>
          <w:sz w:val="28"/>
          <w:szCs w:val="28"/>
        </w:rPr>
        <w:t xml:space="preserve">. Именно такие «соединённые» иллюзией, а не смыслом, люди способны громить, жечь, убивать – не в силах даже объяснить, </w:t>
      </w:r>
      <w:r w:rsidR="00D32CEF" w:rsidRPr="00A321ED">
        <w:rPr>
          <w:rStyle w:val="s1"/>
          <w:rFonts w:ascii="Georgia" w:hAnsi="Georgia"/>
          <w:sz w:val="28"/>
          <w:szCs w:val="28"/>
        </w:rPr>
        <w:t>зачем</w:t>
      </w:r>
      <w:r w:rsidR="00D32CEF" w:rsidRPr="00A321ED">
        <w:rPr>
          <w:rFonts w:ascii="Georgia" w:hAnsi="Georgia"/>
          <w:sz w:val="28"/>
          <w:szCs w:val="28"/>
        </w:rPr>
        <w:t>.</w:t>
      </w:r>
      <w:r w:rsidR="00992BBB" w:rsidRPr="00A321ED">
        <w:rPr>
          <w:rFonts w:ascii="Georgia" w:hAnsi="Georgia"/>
          <w:caps/>
          <w:color w:val="FF0000"/>
        </w:rPr>
        <w:t xml:space="preserve"> </w:t>
      </w:r>
      <w:r w:rsidR="00D32CEF" w:rsidRPr="00A321ED">
        <w:rPr>
          <w:rFonts w:ascii="Georgia" w:hAnsi="Georgia"/>
          <w:sz w:val="28"/>
          <w:szCs w:val="28"/>
        </w:rPr>
        <w:t xml:space="preserve">Пишу </w:t>
      </w:r>
      <w:r w:rsidR="00A95BA0" w:rsidRPr="00A321ED">
        <w:rPr>
          <w:rFonts w:ascii="Georgia" w:hAnsi="Georgia"/>
          <w:sz w:val="28"/>
          <w:szCs w:val="28"/>
        </w:rPr>
        <w:t xml:space="preserve">об </w:t>
      </w:r>
      <w:r w:rsidR="00D32CEF" w:rsidRPr="00A321ED">
        <w:rPr>
          <w:rFonts w:ascii="Georgia" w:hAnsi="Georgia"/>
          <w:sz w:val="28"/>
          <w:szCs w:val="28"/>
        </w:rPr>
        <w:t>это</w:t>
      </w:r>
      <w:r w:rsidR="00A95BA0" w:rsidRPr="00A321ED">
        <w:rPr>
          <w:rFonts w:ascii="Georgia" w:hAnsi="Georgia"/>
          <w:sz w:val="28"/>
          <w:szCs w:val="28"/>
        </w:rPr>
        <w:t>м</w:t>
      </w:r>
      <w:r w:rsidR="00D32CEF" w:rsidRPr="00A321ED">
        <w:rPr>
          <w:rFonts w:ascii="Georgia" w:hAnsi="Georgia"/>
          <w:sz w:val="28"/>
          <w:szCs w:val="28"/>
        </w:rPr>
        <w:t xml:space="preserve">, </w:t>
      </w:r>
      <w:r w:rsidR="00A95BA0" w:rsidRPr="00A321ED">
        <w:rPr>
          <w:rFonts w:ascii="Georgia" w:hAnsi="Georgia"/>
          <w:sz w:val="28"/>
          <w:szCs w:val="28"/>
        </w:rPr>
        <w:t>потому что всё</w:t>
      </w:r>
      <w:r w:rsidR="00D32CEF" w:rsidRPr="00A321ED">
        <w:rPr>
          <w:rFonts w:ascii="Georgia" w:hAnsi="Georgia"/>
          <w:sz w:val="28"/>
          <w:szCs w:val="28"/>
        </w:rPr>
        <w:t xml:space="preserve"> это происходит в моей стране, в моём народе. И я не знаю – </w:t>
      </w:r>
      <w:r w:rsidR="00D32CEF" w:rsidRPr="00A321ED">
        <w:rPr>
          <w:rStyle w:val="s1"/>
          <w:rFonts w:ascii="Georgia" w:hAnsi="Georgia"/>
          <w:sz w:val="28"/>
          <w:szCs w:val="28"/>
        </w:rPr>
        <w:t>поймёте ли вы это</w:t>
      </w:r>
      <w:r w:rsidR="00D32CEF" w:rsidRPr="00A321ED">
        <w:rPr>
          <w:rFonts w:ascii="Georgia" w:hAnsi="Georgia"/>
          <w:sz w:val="28"/>
          <w:szCs w:val="28"/>
        </w:rPr>
        <w:t xml:space="preserve">, если сами не прошли через такое. Или – как часто бывает – </w:t>
      </w:r>
      <w:r w:rsidR="00D32CEF" w:rsidRPr="00A321ED">
        <w:rPr>
          <w:rStyle w:val="s1"/>
          <w:rFonts w:ascii="Georgia" w:hAnsi="Georgia"/>
          <w:sz w:val="28"/>
          <w:szCs w:val="28"/>
        </w:rPr>
        <w:t>сделаете вид</w:t>
      </w:r>
      <w:r w:rsidR="00D32CEF" w:rsidRPr="00A321ED">
        <w:rPr>
          <w:rFonts w:ascii="Georgia" w:hAnsi="Georgia"/>
          <w:sz w:val="28"/>
          <w:szCs w:val="28"/>
        </w:rPr>
        <w:t xml:space="preserve">, что поняли, </w:t>
      </w:r>
      <w:r w:rsidR="00D32CEF" w:rsidRPr="00A321ED">
        <w:rPr>
          <w:rStyle w:val="s1"/>
          <w:rFonts w:ascii="Georgia" w:hAnsi="Georgia"/>
          <w:sz w:val="28"/>
          <w:szCs w:val="28"/>
        </w:rPr>
        <w:t>поставите галочку</w:t>
      </w:r>
      <w:r w:rsidR="00D32CEF" w:rsidRPr="00A321ED">
        <w:rPr>
          <w:rFonts w:ascii="Georgia" w:hAnsi="Georgia"/>
          <w:sz w:val="28"/>
          <w:szCs w:val="28"/>
        </w:rPr>
        <w:t xml:space="preserve"> и побежите дальше. Но если поняли – давайте шагнём глубже.</w:t>
      </w:r>
    </w:p>
    <w:p w14:paraId="6EE169A7" w14:textId="166A590E" w:rsidR="00D32CEF" w:rsidRPr="00D635FF" w:rsidRDefault="00A95BA0" w:rsidP="00625E3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D32CEF" w:rsidRPr="00D635FF">
        <w:rPr>
          <w:rFonts w:ascii="Georgia" w:hAnsi="Georgia"/>
          <w:sz w:val="28"/>
          <w:szCs w:val="28"/>
        </w:rPr>
        <w:t xml:space="preserve">Наш «здравый смысл» говорит каждому из нас, что </w:t>
      </w:r>
      <w:r w:rsidR="00D32CEF" w:rsidRPr="00A321ED">
        <w:rPr>
          <w:rStyle w:val="s1"/>
          <w:rFonts w:ascii="Georgia" w:hAnsi="Georgia"/>
          <w:sz w:val="28"/>
          <w:szCs w:val="28"/>
        </w:rPr>
        <w:t>сложнее человека</w:t>
      </w:r>
      <w:r w:rsidR="00D32CEF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D32CEF" w:rsidRPr="00A321ED">
        <w:rPr>
          <w:rStyle w:val="--0"/>
        </w:rPr>
        <w:t xml:space="preserve">ничего </w:t>
      </w:r>
      <w:r w:rsidR="00D32CEF" w:rsidRPr="00A321ED">
        <w:rPr>
          <w:rStyle w:val="--"/>
        </w:rPr>
        <w:t>нет.</w:t>
      </w:r>
      <w:r w:rsidR="00D32CEF" w:rsidRPr="00D635FF">
        <w:rPr>
          <w:rFonts w:ascii="Georgia" w:hAnsi="Georgia"/>
          <w:sz w:val="28"/>
          <w:szCs w:val="28"/>
        </w:rPr>
        <w:t xml:space="preserve"> Он кажется себе вершиной, последним словом эволюции, мерилом всего. Но </w:t>
      </w:r>
      <w:r w:rsidR="00D32CEF" w:rsidRPr="00A95BA0">
        <w:rPr>
          <w:rStyle w:val="s1"/>
          <w:rFonts w:ascii="Georgia" w:hAnsi="Georgia"/>
          <w:sz w:val="28"/>
          <w:szCs w:val="28"/>
        </w:rPr>
        <w:t>не кажется ли вам странным совпадением</w:t>
      </w:r>
      <w:r w:rsidR="00D32CEF" w:rsidRPr="00A95BA0">
        <w:rPr>
          <w:rFonts w:ascii="Georgia" w:hAnsi="Georgia"/>
          <w:sz w:val="28"/>
          <w:szCs w:val="28"/>
        </w:rPr>
        <w:t>,</w:t>
      </w:r>
      <w:r w:rsidR="00D32CEF" w:rsidRPr="00D635FF">
        <w:rPr>
          <w:rFonts w:ascii="Georgia" w:hAnsi="Georgia"/>
          <w:sz w:val="28"/>
          <w:szCs w:val="28"/>
        </w:rPr>
        <w:t xml:space="preserve"> что именно тот, кто думает, будто он самый сложный, строит весь мир </w:t>
      </w:r>
      <w:r w:rsidR="00D32CEF" w:rsidRPr="00A95BA0">
        <w:rPr>
          <w:rStyle w:val="s1"/>
          <w:rFonts w:ascii="Georgia" w:hAnsi="Georgia"/>
          <w:sz w:val="28"/>
          <w:szCs w:val="28"/>
        </w:rPr>
        <w:t>исключительно по себе</w:t>
      </w:r>
      <w:r w:rsidR="00D32CEF" w:rsidRPr="00A95BA0">
        <w:rPr>
          <w:rFonts w:ascii="Georgia" w:hAnsi="Georgia"/>
          <w:sz w:val="28"/>
          <w:szCs w:val="28"/>
        </w:rPr>
        <w:t>?</w:t>
      </w:r>
      <w:r>
        <w:rPr>
          <w:rFonts w:ascii="Georgia" w:hAnsi="Georgia"/>
          <w:sz w:val="28"/>
          <w:szCs w:val="28"/>
        </w:rPr>
        <w:t xml:space="preserve"> </w:t>
      </w:r>
      <w:r w:rsidR="00D32CEF" w:rsidRPr="00D635FF">
        <w:rPr>
          <w:rFonts w:ascii="Georgia" w:hAnsi="Georgia"/>
          <w:sz w:val="28"/>
          <w:szCs w:val="28"/>
        </w:rPr>
        <w:t xml:space="preserve">Всё, что </w:t>
      </w:r>
      <w:r w:rsidR="00D32CEF" w:rsidRPr="00A321ED">
        <w:rPr>
          <w:rStyle w:val="--"/>
        </w:rPr>
        <w:t xml:space="preserve">не </w:t>
      </w:r>
      <w:r w:rsidR="00D32CEF" w:rsidRPr="00A321ED">
        <w:rPr>
          <w:rStyle w:val="--0"/>
        </w:rPr>
        <w:t>укладывается</w:t>
      </w:r>
      <w:r w:rsidR="00D32CEF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D32CEF" w:rsidRPr="00A95BA0">
        <w:rPr>
          <w:rStyle w:val="s1"/>
          <w:rFonts w:ascii="Georgia" w:hAnsi="Georgia"/>
          <w:sz w:val="28"/>
          <w:szCs w:val="28"/>
        </w:rPr>
        <w:t>в наше восприятие</w:t>
      </w:r>
      <w:r w:rsidR="00D32CEF" w:rsidRPr="00A95BA0">
        <w:rPr>
          <w:rFonts w:ascii="Georgia" w:hAnsi="Georgia"/>
          <w:sz w:val="28"/>
          <w:szCs w:val="28"/>
        </w:rPr>
        <w:t>,</w:t>
      </w:r>
      <w:r w:rsidR="00D32CEF" w:rsidRPr="00D635FF">
        <w:rPr>
          <w:rFonts w:ascii="Georgia" w:hAnsi="Georgia"/>
          <w:sz w:val="28"/>
          <w:szCs w:val="28"/>
        </w:rPr>
        <w:t xml:space="preserve"> просто </w:t>
      </w:r>
      <w:r w:rsidR="00D32CEF" w:rsidRPr="00A321ED">
        <w:rPr>
          <w:rStyle w:val="s1"/>
          <w:rFonts w:ascii="Georgia" w:hAnsi="Georgia"/>
          <w:sz w:val="28"/>
          <w:szCs w:val="28"/>
        </w:rPr>
        <w:t>игнорируется</w:t>
      </w:r>
      <w:r w:rsidR="00D32CEF" w:rsidRPr="00A321ED">
        <w:rPr>
          <w:rFonts w:ascii="Georgia" w:hAnsi="Georgia"/>
          <w:sz w:val="28"/>
          <w:szCs w:val="28"/>
        </w:rPr>
        <w:t>.</w:t>
      </w:r>
      <w:r w:rsidR="00D32CEF" w:rsidRPr="00D635FF">
        <w:rPr>
          <w:rFonts w:ascii="Georgia" w:hAnsi="Georgia"/>
          <w:sz w:val="28"/>
          <w:szCs w:val="28"/>
        </w:rPr>
        <w:t xml:space="preserve"> То, что не чувствуем – </w:t>
      </w:r>
      <w:r w:rsidR="00D32CEF" w:rsidRPr="00A321ED">
        <w:rPr>
          <w:rStyle w:val="--"/>
        </w:rPr>
        <w:t xml:space="preserve">не </w:t>
      </w:r>
      <w:r w:rsidR="00D32CEF" w:rsidRPr="00A321ED">
        <w:rPr>
          <w:rStyle w:val="--0"/>
        </w:rPr>
        <w:t>существует,</w:t>
      </w:r>
      <w:r w:rsidR="00D32CEF" w:rsidRPr="00D635FF">
        <w:rPr>
          <w:rFonts w:ascii="Georgia" w:hAnsi="Georgia"/>
          <w:sz w:val="28"/>
          <w:szCs w:val="28"/>
        </w:rPr>
        <w:t xml:space="preserve"> то, чего не можем </w:t>
      </w:r>
      <w:r w:rsidR="00D32CEF" w:rsidRPr="00D635FF">
        <w:rPr>
          <w:rFonts w:ascii="Georgia" w:hAnsi="Georgia"/>
          <w:sz w:val="28"/>
          <w:szCs w:val="28"/>
        </w:rPr>
        <w:lastRenderedPageBreak/>
        <w:t xml:space="preserve">объяснить – </w:t>
      </w:r>
      <w:r w:rsidR="00D32CEF" w:rsidRPr="00A321ED">
        <w:rPr>
          <w:rStyle w:val="s1"/>
          <w:rFonts w:ascii="Georgia" w:hAnsi="Georgia"/>
          <w:sz w:val="28"/>
          <w:szCs w:val="28"/>
        </w:rPr>
        <w:t>глупость</w:t>
      </w:r>
      <w:r w:rsidR="00D32CEF" w:rsidRPr="00A321ED">
        <w:rPr>
          <w:rFonts w:ascii="Georgia" w:hAnsi="Georgia"/>
          <w:sz w:val="28"/>
          <w:szCs w:val="28"/>
        </w:rPr>
        <w:t xml:space="preserve">, то, что превышает нас – </w:t>
      </w:r>
      <w:r w:rsidR="00D32CEF" w:rsidRPr="00A321ED">
        <w:rPr>
          <w:rStyle w:val="s1"/>
          <w:rFonts w:ascii="Georgia" w:hAnsi="Georgia"/>
          <w:sz w:val="28"/>
          <w:szCs w:val="28"/>
        </w:rPr>
        <w:t>пугает или сводится к нашему уровню</w:t>
      </w:r>
      <w:r w:rsidR="00D32CEF" w:rsidRPr="00A321ED">
        <w:rPr>
          <w:rFonts w:ascii="Georgia" w:hAnsi="Georgia"/>
          <w:sz w:val="28"/>
          <w:szCs w:val="28"/>
        </w:rPr>
        <w:t xml:space="preserve">. Мы </w:t>
      </w:r>
      <w:r w:rsidR="00D32CEF" w:rsidRPr="00A321ED">
        <w:rPr>
          <w:rStyle w:val="s1"/>
          <w:rFonts w:ascii="Georgia" w:hAnsi="Georgia"/>
          <w:sz w:val="28"/>
          <w:szCs w:val="28"/>
        </w:rPr>
        <w:t>собираем реальность как мусорщик</w:t>
      </w:r>
      <w:r w:rsidR="00D32CEF" w:rsidRPr="00A321ED">
        <w:rPr>
          <w:rFonts w:ascii="Georgia" w:hAnsi="Georgia"/>
          <w:sz w:val="28"/>
          <w:szCs w:val="28"/>
        </w:rPr>
        <w:t xml:space="preserve">: выбираем твёрдое, съедобное, полезное, а всё остальное – </w:t>
      </w:r>
      <w:r w:rsidR="00D32CEF" w:rsidRPr="00A321ED">
        <w:rPr>
          <w:rStyle w:val="s1"/>
          <w:rFonts w:ascii="Georgia" w:hAnsi="Georgia"/>
          <w:sz w:val="28"/>
          <w:szCs w:val="28"/>
        </w:rPr>
        <w:t>удаляем</w:t>
      </w:r>
      <w:r w:rsidR="00D32CEF" w:rsidRPr="00A321ED">
        <w:rPr>
          <w:rFonts w:ascii="Georgia" w:hAnsi="Georgia"/>
          <w:sz w:val="28"/>
          <w:szCs w:val="28"/>
        </w:rPr>
        <w:t xml:space="preserve">, выкидываем за ненадобностью. Так наш «объективный мир» становится </w:t>
      </w:r>
      <w:r w:rsidR="00D32CEF" w:rsidRPr="00A321ED">
        <w:rPr>
          <w:rStyle w:val="s1"/>
          <w:rFonts w:ascii="Georgia" w:hAnsi="Georgia"/>
          <w:sz w:val="28"/>
          <w:szCs w:val="28"/>
        </w:rPr>
        <w:t>субъективной слепотой</w:t>
      </w:r>
      <w:r w:rsidR="00D32CEF" w:rsidRPr="00A321ED">
        <w:rPr>
          <w:rFonts w:ascii="Georgia" w:hAnsi="Georgia"/>
          <w:sz w:val="28"/>
          <w:szCs w:val="28"/>
        </w:rPr>
        <w:t xml:space="preserve">. То, что превышает нас – </w:t>
      </w:r>
      <w:r w:rsidR="00D32CEF" w:rsidRPr="00A321ED">
        <w:rPr>
          <w:rStyle w:val="s1"/>
          <w:rFonts w:ascii="Georgia" w:hAnsi="Georgia"/>
          <w:sz w:val="28"/>
          <w:szCs w:val="28"/>
        </w:rPr>
        <w:t>мы дробим на удобные кусочки</w:t>
      </w:r>
      <w:r w:rsidR="00D32CEF" w:rsidRPr="00A321ED">
        <w:rPr>
          <w:rFonts w:ascii="Georgia" w:hAnsi="Georgia"/>
          <w:sz w:val="28"/>
          <w:szCs w:val="28"/>
        </w:rPr>
        <w:t xml:space="preserve"> и теряем </w:t>
      </w:r>
      <w:r w:rsidR="00D32CEF" w:rsidRPr="00A321ED">
        <w:rPr>
          <w:rStyle w:val="s1"/>
          <w:rFonts w:ascii="Georgia" w:hAnsi="Georgia"/>
          <w:sz w:val="28"/>
          <w:szCs w:val="28"/>
        </w:rPr>
        <w:t>главное – качество и суть</w:t>
      </w:r>
      <w:r w:rsidR="00D32CEF" w:rsidRPr="00A321ED">
        <w:rPr>
          <w:rFonts w:ascii="Georgia" w:hAnsi="Georgia"/>
          <w:sz w:val="28"/>
          <w:szCs w:val="28"/>
        </w:rPr>
        <w:t>.</w:t>
      </w:r>
      <w:r w:rsidR="00625E3C">
        <w:rPr>
          <w:rFonts w:ascii="Georgia" w:hAnsi="Georgia"/>
          <w:sz w:val="28"/>
          <w:szCs w:val="28"/>
        </w:rPr>
        <w:t xml:space="preserve"> </w:t>
      </w:r>
      <w:r w:rsidR="00A321ED">
        <w:rPr>
          <w:rFonts w:ascii="Georgia" w:hAnsi="Georgia"/>
          <w:sz w:val="28"/>
          <w:szCs w:val="28"/>
        </w:rPr>
        <w:t xml:space="preserve"> </w:t>
      </w:r>
      <w:r w:rsidR="00D32CEF" w:rsidRPr="00D635FF">
        <w:rPr>
          <w:rFonts w:ascii="Georgia" w:hAnsi="Georgia"/>
          <w:sz w:val="28"/>
          <w:szCs w:val="28"/>
        </w:rPr>
        <w:t xml:space="preserve">Мы привыкли </w:t>
      </w:r>
      <w:r w:rsidR="00D32CEF" w:rsidRPr="006627ED">
        <w:rPr>
          <w:rStyle w:val="s1"/>
          <w:rFonts w:ascii="Georgia" w:hAnsi="Georgia"/>
          <w:sz w:val="28"/>
          <w:szCs w:val="28"/>
        </w:rPr>
        <w:t>смотреть вниз</w:t>
      </w:r>
      <w:r w:rsidR="00D32CEF" w:rsidRPr="006627ED">
        <w:rPr>
          <w:rFonts w:ascii="Georgia" w:hAnsi="Georgia"/>
          <w:sz w:val="28"/>
          <w:szCs w:val="28"/>
        </w:rPr>
        <w:t xml:space="preserve">, и потому нам кажется, что мы – </w:t>
      </w:r>
      <w:r w:rsidR="00D32CEF" w:rsidRPr="006627ED">
        <w:rPr>
          <w:rStyle w:val="s1"/>
          <w:rFonts w:ascii="Georgia" w:hAnsi="Georgia"/>
          <w:sz w:val="28"/>
          <w:szCs w:val="28"/>
        </w:rPr>
        <w:t>на вершине</w:t>
      </w:r>
      <w:r w:rsidR="00D32CEF" w:rsidRPr="006627ED">
        <w:rPr>
          <w:rFonts w:ascii="Georgia" w:hAnsi="Georgia"/>
          <w:sz w:val="28"/>
          <w:szCs w:val="28"/>
        </w:rPr>
        <w:t xml:space="preserve">. Но </w:t>
      </w:r>
      <w:r w:rsidR="00D32CEF" w:rsidRPr="006627ED">
        <w:rPr>
          <w:rStyle w:val="s1"/>
          <w:rFonts w:ascii="Georgia" w:hAnsi="Georgia"/>
          <w:sz w:val="28"/>
          <w:szCs w:val="28"/>
        </w:rPr>
        <w:t>когда мы смотрим вверх</w:t>
      </w:r>
      <w:r w:rsidR="00D32CEF" w:rsidRPr="006627ED">
        <w:rPr>
          <w:rFonts w:ascii="Georgia" w:hAnsi="Georgia"/>
          <w:sz w:val="28"/>
          <w:szCs w:val="28"/>
        </w:rPr>
        <w:t xml:space="preserve">, в небо, в звёзды, в необъяснимое – нам начинает казаться, что это </w:t>
      </w:r>
      <w:r w:rsidR="00D32CEF" w:rsidRPr="006627ED">
        <w:rPr>
          <w:rStyle w:val="s1"/>
          <w:rFonts w:ascii="Georgia" w:hAnsi="Georgia"/>
          <w:sz w:val="28"/>
          <w:szCs w:val="28"/>
        </w:rPr>
        <w:t>хаос</w:t>
      </w:r>
      <w:r w:rsidR="00D32CEF" w:rsidRPr="006627ED">
        <w:rPr>
          <w:rFonts w:ascii="Georgia" w:hAnsi="Georgia"/>
          <w:sz w:val="28"/>
          <w:szCs w:val="28"/>
        </w:rPr>
        <w:t xml:space="preserve">, </w:t>
      </w:r>
      <w:r w:rsidR="00D32CEF" w:rsidRPr="006627ED">
        <w:rPr>
          <w:rStyle w:val="s1"/>
          <w:rFonts w:ascii="Georgia" w:hAnsi="Georgia"/>
          <w:sz w:val="28"/>
          <w:szCs w:val="28"/>
        </w:rPr>
        <w:t>шум</w:t>
      </w:r>
      <w:r w:rsidR="00D32CEF" w:rsidRPr="006627ED">
        <w:rPr>
          <w:rFonts w:ascii="Georgia" w:hAnsi="Georgia"/>
          <w:sz w:val="28"/>
          <w:szCs w:val="28"/>
        </w:rPr>
        <w:t xml:space="preserve">, </w:t>
      </w:r>
      <w:r w:rsidR="00D32CEF" w:rsidRPr="006627ED">
        <w:rPr>
          <w:rStyle w:val="s1"/>
          <w:rFonts w:ascii="Georgia" w:hAnsi="Georgia"/>
          <w:sz w:val="28"/>
          <w:szCs w:val="28"/>
        </w:rPr>
        <w:t>бессмыслица</w:t>
      </w:r>
      <w:r w:rsidR="00D32CEF" w:rsidRPr="006627ED">
        <w:rPr>
          <w:rFonts w:ascii="Georgia" w:hAnsi="Georgia"/>
          <w:sz w:val="28"/>
          <w:szCs w:val="28"/>
        </w:rPr>
        <w:t xml:space="preserve">. </w:t>
      </w:r>
      <w:r w:rsidR="00D32CEF" w:rsidRPr="006627ED">
        <w:rPr>
          <w:rStyle w:val="s1"/>
          <w:rFonts w:ascii="Georgia" w:hAnsi="Georgia"/>
          <w:sz w:val="28"/>
          <w:szCs w:val="28"/>
        </w:rPr>
        <w:t xml:space="preserve">Мы </w:t>
      </w:r>
      <w:r w:rsidR="00D32CEF" w:rsidRPr="006627ED">
        <w:rPr>
          <w:rStyle w:val="--"/>
        </w:rPr>
        <w:t xml:space="preserve">не </w:t>
      </w:r>
      <w:r w:rsidR="00D32CEF" w:rsidRPr="006627ED">
        <w:rPr>
          <w:rStyle w:val="--0"/>
        </w:rPr>
        <w:t>видим</w:t>
      </w:r>
      <w:r w:rsidR="00D32CEF" w:rsidRPr="006627ED">
        <w:rPr>
          <w:rStyle w:val="s1"/>
          <w:rFonts w:ascii="Georgia" w:hAnsi="Georgia"/>
          <w:sz w:val="28"/>
          <w:szCs w:val="28"/>
        </w:rPr>
        <w:t xml:space="preserve"> Иное, мы видим себя</w:t>
      </w:r>
      <w:r w:rsidR="00D32CEF" w:rsidRPr="006627ED">
        <w:rPr>
          <w:rFonts w:ascii="Georgia" w:hAnsi="Georgia"/>
          <w:sz w:val="28"/>
          <w:szCs w:val="28"/>
        </w:rPr>
        <w:t xml:space="preserve">. Потому что </w:t>
      </w:r>
      <w:r w:rsidR="00D32CEF" w:rsidRPr="006627ED">
        <w:rPr>
          <w:rStyle w:val="s1"/>
          <w:rFonts w:ascii="Georgia" w:hAnsi="Georgia"/>
          <w:sz w:val="28"/>
          <w:szCs w:val="28"/>
        </w:rPr>
        <w:t>вместо неба над нами висит зеркало</w:t>
      </w:r>
      <w:r w:rsidR="00D32CEF" w:rsidRPr="006627ED">
        <w:rPr>
          <w:rFonts w:ascii="Georgia" w:hAnsi="Georgia"/>
          <w:sz w:val="28"/>
          <w:szCs w:val="28"/>
        </w:rPr>
        <w:t>.</w:t>
      </w:r>
      <w:r w:rsidR="00625E3C" w:rsidRPr="006627ED">
        <w:rPr>
          <w:rFonts w:ascii="Georgia" w:hAnsi="Georgia"/>
          <w:sz w:val="28"/>
          <w:szCs w:val="28"/>
        </w:rPr>
        <w:t xml:space="preserve"> </w:t>
      </w:r>
      <w:r w:rsidR="00D32CEF" w:rsidRPr="006627ED">
        <w:rPr>
          <w:rFonts w:ascii="Georgia" w:hAnsi="Georgia"/>
          <w:sz w:val="28"/>
          <w:szCs w:val="28"/>
        </w:rPr>
        <w:t xml:space="preserve">И когда мы смотрим в это зеркало, </w:t>
      </w:r>
      <w:r w:rsidR="00D32CEF" w:rsidRPr="006627ED">
        <w:rPr>
          <w:rStyle w:val="s1"/>
          <w:rFonts w:ascii="Georgia" w:hAnsi="Georgia"/>
          <w:sz w:val="28"/>
          <w:szCs w:val="28"/>
        </w:rPr>
        <w:t>надеясь увидеть Бога</w:t>
      </w:r>
      <w:r w:rsidR="00D32CEF" w:rsidRPr="006627ED">
        <w:rPr>
          <w:rFonts w:ascii="Georgia" w:hAnsi="Georgia"/>
          <w:sz w:val="28"/>
          <w:szCs w:val="28"/>
        </w:rPr>
        <w:t xml:space="preserve">, </w:t>
      </w:r>
      <w:r w:rsidR="00D32CEF" w:rsidRPr="006627ED">
        <w:rPr>
          <w:rStyle w:val="s1"/>
          <w:rFonts w:ascii="Georgia" w:hAnsi="Georgia"/>
          <w:sz w:val="28"/>
          <w:szCs w:val="28"/>
        </w:rPr>
        <w:t>мы видим только себя</w:t>
      </w:r>
      <w:r w:rsidR="00D32CEF" w:rsidRPr="00D635FF">
        <w:rPr>
          <w:rFonts w:ascii="Georgia" w:hAnsi="Georgia"/>
          <w:sz w:val="28"/>
          <w:szCs w:val="28"/>
        </w:rPr>
        <w:t xml:space="preserve">. Но не всего себя, а </w:t>
      </w:r>
      <w:r w:rsidR="00D32CEF" w:rsidRPr="006627ED">
        <w:rPr>
          <w:rStyle w:val="s1"/>
          <w:rFonts w:ascii="Georgia" w:hAnsi="Georgia"/>
          <w:sz w:val="28"/>
          <w:szCs w:val="28"/>
        </w:rPr>
        <w:t>половину</w:t>
      </w:r>
      <w:r w:rsidR="00625E3C" w:rsidRPr="006627ED">
        <w:rPr>
          <w:rFonts w:ascii="Georgia" w:hAnsi="Georgia"/>
          <w:sz w:val="28"/>
          <w:szCs w:val="28"/>
        </w:rPr>
        <w:t xml:space="preserve"> – </w:t>
      </w:r>
      <w:r w:rsidR="00D32CEF" w:rsidRPr="006627ED">
        <w:rPr>
          <w:rStyle w:val="s1"/>
          <w:rFonts w:ascii="Georgia" w:hAnsi="Georgia"/>
          <w:sz w:val="28"/>
          <w:szCs w:val="28"/>
        </w:rPr>
        <w:t>искажённую</w:t>
      </w:r>
      <w:r w:rsidR="00D32CEF" w:rsidRPr="006627ED">
        <w:rPr>
          <w:rFonts w:ascii="Georgia" w:hAnsi="Georgia"/>
          <w:sz w:val="28"/>
          <w:szCs w:val="28"/>
        </w:rPr>
        <w:t xml:space="preserve">. </w:t>
      </w:r>
      <w:r w:rsidR="00D32CEF" w:rsidRPr="00D635FF">
        <w:rPr>
          <w:rFonts w:ascii="Georgia" w:hAnsi="Georgia"/>
          <w:sz w:val="28"/>
          <w:szCs w:val="28"/>
        </w:rPr>
        <w:t xml:space="preserve">Эту половину, которую мы научились изображать. Мы не видим свою суть, </w:t>
      </w:r>
      <w:r w:rsidR="00D32CEF" w:rsidRPr="006627ED">
        <w:rPr>
          <w:rStyle w:val="s1"/>
          <w:rFonts w:ascii="Georgia" w:hAnsi="Georgia"/>
          <w:sz w:val="28"/>
          <w:szCs w:val="28"/>
        </w:rPr>
        <w:t xml:space="preserve">мы видим </w:t>
      </w:r>
      <w:r w:rsidR="00D32CEF" w:rsidRPr="006627ED">
        <w:rPr>
          <w:rStyle w:val="--"/>
        </w:rPr>
        <w:t xml:space="preserve">отражение </w:t>
      </w:r>
      <w:r w:rsidR="00D32CEF" w:rsidRPr="006627ED">
        <w:rPr>
          <w:rStyle w:val="--0"/>
        </w:rPr>
        <w:t>ожиданий</w:t>
      </w:r>
      <w:r w:rsidR="00D32CEF" w:rsidRPr="00D635FF">
        <w:rPr>
          <w:rFonts w:ascii="Georgia" w:hAnsi="Georgia"/>
          <w:sz w:val="28"/>
          <w:szCs w:val="28"/>
        </w:rPr>
        <w:t xml:space="preserve">. И чем выше пытаемся подняться, тем больше это зеркало рассеивает наши образы. Мы </w:t>
      </w:r>
      <w:r w:rsidR="00D32CEF" w:rsidRPr="006627ED">
        <w:rPr>
          <w:rStyle w:val="s1"/>
          <w:rFonts w:ascii="Georgia" w:hAnsi="Georgia"/>
          <w:sz w:val="28"/>
          <w:szCs w:val="28"/>
        </w:rPr>
        <w:t>запутались в отражениях</w:t>
      </w:r>
      <w:r w:rsidR="00D32CEF" w:rsidRPr="006627ED">
        <w:rPr>
          <w:rFonts w:ascii="Georgia" w:hAnsi="Georgia"/>
          <w:sz w:val="28"/>
          <w:szCs w:val="28"/>
        </w:rPr>
        <w:t xml:space="preserve">, забыв, что над головой – </w:t>
      </w:r>
      <w:r w:rsidR="00D32CEF" w:rsidRPr="006627ED">
        <w:rPr>
          <w:rStyle w:val="--"/>
        </w:rPr>
        <w:t xml:space="preserve">не </w:t>
      </w:r>
      <w:r w:rsidR="00D32CEF" w:rsidRPr="006627ED">
        <w:rPr>
          <w:rStyle w:val="--0"/>
        </w:rPr>
        <w:t>отражение,</w:t>
      </w:r>
      <w:r w:rsidR="00D32CEF" w:rsidRPr="006627ED">
        <w:rPr>
          <w:rFonts w:ascii="Georgia" w:hAnsi="Georgia"/>
          <w:sz w:val="28"/>
          <w:szCs w:val="28"/>
        </w:rPr>
        <w:t xml:space="preserve"> а </w:t>
      </w:r>
      <w:r w:rsidR="00D32CEF" w:rsidRPr="006627ED">
        <w:rPr>
          <w:rStyle w:val="s1"/>
          <w:rFonts w:ascii="Georgia" w:hAnsi="Georgia"/>
          <w:sz w:val="28"/>
          <w:szCs w:val="28"/>
        </w:rPr>
        <w:t>бесконечность</w:t>
      </w:r>
      <w:r w:rsidR="00D32CEF" w:rsidRPr="006627ED">
        <w:rPr>
          <w:rFonts w:ascii="Georgia" w:hAnsi="Georgia"/>
          <w:sz w:val="28"/>
          <w:szCs w:val="28"/>
        </w:rPr>
        <w:t xml:space="preserve">, </w:t>
      </w:r>
      <w:r w:rsidR="00D32CEF" w:rsidRPr="006627ED">
        <w:rPr>
          <w:rStyle w:val="s1"/>
          <w:rFonts w:ascii="Georgia" w:hAnsi="Georgia"/>
          <w:sz w:val="28"/>
          <w:szCs w:val="28"/>
        </w:rPr>
        <w:t>Целое</w:t>
      </w:r>
      <w:r w:rsidR="00D32CEF" w:rsidRPr="006627ED">
        <w:rPr>
          <w:rFonts w:ascii="Georgia" w:hAnsi="Georgia"/>
          <w:sz w:val="28"/>
          <w:szCs w:val="28"/>
        </w:rPr>
        <w:t xml:space="preserve">, </w:t>
      </w:r>
      <w:r w:rsidR="00D32CEF" w:rsidRPr="006627ED">
        <w:rPr>
          <w:rStyle w:val="s1"/>
          <w:rFonts w:ascii="Georgia" w:hAnsi="Georgia"/>
          <w:sz w:val="28"/>
          <w:szCs w:val="28"/>
        </w:rPr>
        <w:t>возможность быть частью большего</w:t>
      </w:r>
      <w:r w:rsidR="00D32CEF" w:rsidRPr="006627ED">
        <w:rPr>
          <w:rFonts w:ascii="Georgia" w:hAnsi="Georgia"/>
          <w:sz w:val="28"/>
          <w:szCs w:val="28"/>
        </w:rPr>
        <w:t>.</w:t>
      </w:r>
      <w:r w:rsidR="00625E3C" w:rsidRPr="006627ED">
        <w:rPr>
          <w:rFonts w:ascii="Georgia" w:hAnsi="Georgia"/>
          <w:sz w:val="28"/>
          <w:szCs w:val="28"/>
        </w:rPr>
        <w:t xml:space="preserve"> </w:t>
      </w:r>
      <w:r w:rsidR="00D32CEF" w:rsidRPr="006627ED">
        <w:rPr>
          <w:rStyle w:val="s2"/>
          <w:rFonts w:ascii="Georgia" w:hAnsi="Georgia"/>
          <w:sz w:val="28"/>
          <w:szCs w:val="28"/>
        </w:rPr>
        <w:t xml:space="preserve">Но </w:t>
      </w:r>
      <w:r w:rsidR="00D32CEF" w:rsidRPr="006627ED">
        <w:rPr>
          <w:rFonts w:ascii="Georgia" w:hAnsi="Georgia"/>
          <w:sz w:val="28"/>
          <w:szCs w:val="28"/>
        </w:rPr>
        <w:t>чтобы стать частью большего</w:t>
      </w:r>
      <w:r w:rsidR="00D32CEF" w:rsidRPr="006627ED">
        <w:rPr>
          <w:rStyle w:val="s2"/>
          <w:rFonts w:ascii="Georgia" w:hAnsi="Georgia"/>
          <w:sz w:val="28"/>
          <w:szCs w:val="28"/>
        </w:rPr>
        <w:t xml:space="preserve">, нужно </w:t>
      </w:r>
      <w:r w:rsidR="00D32CEF" w:rsidRPr="006627ED">
        <w:rPr>
          <w:rStyle w:val="--"/>
        </w:rPr>
        <w:t xml:space="preserve">перестать </w:t>
      </w:r>
      <w:r w:rsidR="00D32CEF" w:rsidRPr="006627ED">
        <w:rPr>
          <w:rStyle w:val="--0"/>
        </w:rPr>
        <w:t>быть</w:t>
      </w:r>
      <w:r w:rsidR="00D32CEF" w:rsidRPr="006627ED">
        <w:rPr>
          <w:rFonts w:ascii="Georgia" w:hAnsi="Georgia"/>
          <w:sz w:val="28"/>
          <w:szCs w:val="28"/>
        </w:rPr>
        <w:t xml:space="preserve"> центром собственной вселенной</w:t>
      </w:r>
      <w:r w:rsidR="00D32CEF" w:rsidRPr="006627ED">
        <w:rPr>
          <w:rStyle w:val="s2"/>
          <w:rFonts w:ascii="Georgia" w:hAnsi="Georgia"/>
          <w:sz w:val="28"/>
          <w:szCs w:val="28"/>
        </w:rPr>
        <w:t xml:space="preserve">. Нужно </w:t>
      </w:r>
      <w:r w:rsidR="00D32CEF" w:rsidRPr="006627ED">
        <w:rPr>
          <w:rFonts w:ascii="Georgia" w:hAnsi="Georgia"/>
          <w:sz w:val="28"/>
          <w:szCs w:val="28"/>
        </w:rPr>
        <w:t>выйти за рамки понимания</w:t>
      </w:r>
      <w:r w:rsidR="00D32CEF" w:rsidRPr="006627ED">
        <w:rPr>
          <w:rStyle w:val="s2"/>
          <w:rFonts w:ascii="Georgia" w:hAnsi="Georgia"/>
          <w:sz w:val="28"/>
          <w:szCs w:val="28"/>
        </w:rPr>
        <w:t xml:space="preserve">, за границы собственного образа. Нужно </w:t>
      </w:r>
      <w:r w:rsidR="00D32CEF" w:rsidRPr="006627ED">
        <w:rPr>
          <w:rFonts w:ascii="Georgia" w:hAnsi="Georgia"/>
          <w:sz w:val="28"/>
          <w:szCs w:val="28"/>
        </w:rPr>
        <w:t>увидеть не отражение, а</w:t>
      </w:r>
      <w:r w:rsidR="00D32CEF" w:rsidRPr="00625E3C">
        <w:rPr>
          <w:rFonts w:ascii="Georgia" w:hAnsi="Georgia"/>
          <w:sz w:val="28"/>
          <w:szCs w:val="28"/>
        </w:rPr>
        <w:t xml:space="preserve"> то, что его отбрасывает</w:t>
      </w:r>
      <w:r w:rsidR="00D32CEF" w:rsidRPr="00D635FF">
        <w:rPr>
          <w:rStyle w:val="s2"/>
          <w:rFonts w:ascii="Georgia" w:hAnsi="Georgia"/>
          <w:sz w:val="28"/>
          <w:szCs w:val="28"/>
        </w:rPr>
        <w:t>. Для этого – нужна внутренняя работа. Для этого</w:t>
      </w:r>
      <w:r w:rsidR="00625E3C">
        <w:rPr>
          <w:rStyle w:val="s2"/>
          <w:rFonts w:ascii="Georgia" w:hAnsi="Georgia"/>
          <w:sz w:val="28"/>
          <w:szCs w:val="28"/>
        </w:rPr>
        <w:t xml:space="preserve"> я </w:t>
      </w:r>
      <w:r w:rsidR="00D32CEF" w:rsidRPr="00D635FF">
        <w:rPr>
          <w:rStyle w:val="s2"/>
          <w:rFonts w:ascii="Georgia" w:hAnsi="Georgia"/>
          <w:sz w:val="28"/>
          <w:szCs w:val="28"/>
        </w:rPr>
        <w:t>и пишу эти тексты</w:t>
      </w:r>
      <w:r w:rsidR="00625E3C">
        <w:rPr>
          <w:rStyle w:val="s2"/>
          <w:rFonts w:ascii="Georgia" w:hAnsi="Georgia"/>
          <w:sz w:val="28"/>
          <w:szCs w:val="28"/>
        </w:rPr>
        <w:t>…</w:t>
      </w:r>
    </w:p>
    <w:p w14:paraId="76B169F5" w14:textId="77777777" w:rsidR="007515A8" w:rsidRDefault="00625E3C" w:rsidP="008B70D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   </w:t>
      </w:r>
      <w:bookmarkStart w:id="5" w:name="_Hlk207832064"/>
      <w:r w:rsidR="00D32CEF" w:rsidRPr="00D635FF">
        <w:rPr>
          <w:rFonts w:ascii="Georgia" w:hAnsi="Georgia"/>
          <w:sz w:val="28"/>
          <w:szCs w:val="28"/>
        </w:rPr>
        <w:t xml:space="preserve">Теперь мы можем сказать, что </w:t>
      </w:r>
      <w:r w:rsidR="00D32CEF" w:rsidRPr="00AA5AE1">
        <w:rPr>
          <w:rStyle w:val="--"/>
        </w:rPr>
        <w:t xml:space="preserve">настоящая </w:t>
      </w:r>
      <w:r w:rsidR="00D32CEF" w:rsidRPr="00AA5AE1">
        <w:rPr>
          <w:rStyle w:val="--0"/>
        </w:rPr>
        <w:t>вера,</w:t>
      </w:r>
      <w:r w:rsidR="00D32CEF" w:rsidRPr="00D635FF">
        <w:rPr>
          <w:rFonts w:ascii="Georgia" w:hAnsi="Georgia"/>
          <w:sz w:val="28"/>
          <w:szCs w:val="28"/>
        </w:rPr>
        <w:t xml:space="preserve"> настоящее </w:t>
      </w:r>
      <w:r w:rsidR="00D32CEF" w:rsidRPr="00AA5AE1">
        <w:rPr>
          <w:rStyle w:val="s1"/>
          <w:rFonts w:ascii="Georgia" w:hAnsi="Georgia"/>
          <w:sz w:val="28"/>
          <w:szCs w:val="28"/>
        </w:rPr>
        <w:t>видение</w:t>
      </w:r>
      <w:r w:rsidR="00D32CEF" w:rsidRPr="00AA5AE1">
        <w:rPr>
          <w:rFonts w:ascii="Georgia" w:hAnsi="Georgia"/>
          <w:sz w:val="28"/>
          <w:szCs w:val="28"/>
        </w:rPr>
        <w:t xml:space="preserve">, настоящее </w:t>
      </w:r>
      <w:r w:rsidR="00D32CEF" w:rsidRPr="00AA5AE1">
        <w:rPr>
          <w:rStyle w:val="s1"/>
          <w:rFonts w:ascii="Georgia" w:hAnsi="Georgia"/>
          <w:sz w:val="28"/>
          <w:szCs w:val="28"/>
        </w:rPr>
        <w:t>просветление</w:t>
      </w:r>
      <w:r w:rsidR="00D32CEF" w:rsidRPr="00AA5AE1">
        <w:rPr>
          <w:rFonts w:ascii="Georgia" w:hAnsi="Georgia"/>
          <w:sz w:val="28"/>
          <w:szCs w:val="28"/>
        </w:rPr>
        <w:t xml:space="preserve"> — это </w:t>
      </w:r>
      <w:r w:rsidR="00D32CEF" w:rsidRPr="00AA5AE1">
        <w:rPr>
          <w:rStyle w:val="s1"/>
          <w:rFonts w:ascii="Georgia" w:hAnsi="Georgia"/>
          <w:sz w:val="28"/>
          <w:szCs w:val="28"/>
        </w:rPr>
        <w:t>состояние, в котором над вами больше нет зеркала</w:t>
      </w:r>
      <w:r w:rsidR="00D32CEF" w:rsidRPr="00AA5AE1">
        <w:rPr>
          <w:rFonts w:ascii="Georgia" w:hAnsi="Georgia"/>
          <w:sz w:val="28"/>
          <w:szCs w:val="28"/>
        </w:rPr>
        <w:t xml:space="preserve">. Нет искажённого купола, возвращающего назад лишь отражение вас самих. Это не трюк, не озарение после медитации или </w:t>
      </w:r>
    </w:p>
    <w:p w14:paraId="5E7BD7DE" w14:textId="50C20FB2" w:rsidR="00D32CEF" w:rsidRPr="00AA245D" w:rsidRDefault="007515A8" w:rsidP="00472E8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778BE240" wp14:editId="7CFA9F37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2011680" cy="2749550"/>
            <wp:effectExtent l="0" t="0" r="0" b="6350"/>
            <wp:wrapTight wrapText="bothSides">
              <wp:wrapPolygon edited="0">
                <wp:start x="0" y="0"/>
                <wp:lineTo x="0" y="21550"/>
                <wp:lineTo x="21409" y="21550"/>
                <wp:lineTo x="21409" y="0"/>
                <wp:lineTo x="0" y="0"/>
              </wp:wrapPolygon>
            </wp:wrapTight>
            <wp:docPr id="1794184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184468" name="Рисунок 179418446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CEF" w:rsidRPr="00AA5AE1">
        <w:rPr>
          <w:rFonts w:ascii="Georgia" w:hAnsi="Georgia"/>
          <w:sz w:val="28"/>
          <w:szCs w:val="28"/>
        </w:rPr>
        <w:t xml:space="preserve">тренинга, не цирковой фокус ума. </w:t>
      </w:r>
      <w:r w:rsidR="00D32CEF" w:rsidRPr="00AA5AE1">
        <w:rPr>
          <w:rStyle w:val="--0"/>
        </w:rPr>
        <w:t xml:space="preserve">Это — </w:t>
      </w:r>
      <w:r w:rsidR="00D32CEF" w:rsidRPr="00AA5AE1">
        <w:rPr>
          <w:rStyle w:val="--"/>
        </w:rPr>
        <w:t>следствие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 долгого и кропотливого труда</w:t>
      </w:r>
      <w:r w:rsidR="00D32CEF" w:rsidRPr="00AA5AE1">
        <w:rPr>
          <w:rFonts w:ascii="Georgia" w:hAnsi="Georgia"/>
          <w:sz w:val="28"/>
          <w:szCs w:val="28"/>
        </w:rPr>
        <w:t xml:space="preserve">. Это результат того, что человек научился </w:t>
      </w:r>
      <w:r w:rsidR="00D32CEF" w:rsidRPr="00AA5AE1">
        <w:rPr>
          <w:rStyle w:val="s1"/>
          <w:rFonts w:ascii="Georgia" w:hAnsi="Georgia"/>
          <w:sz w:val="28"/>
          <w:szCs w:val="28"/>
        </w:rPr>
        <w:t>объединять и осознавать</w:t>
      </w:r>
      <w:r w:rsidR="00D32CEF" w:rsidRPr="00AA5AE1">
        <w:rPr>
          <w:rFonts w:ascii="Georgia" w:hAnsi="Georgia"/>
          <w:sz w:val="28"/>
          <w:szCs w:val="28"/>
        </w:rPr>
        <w:t xml:space="preserve"> — </w:t>
      </w:r>
      <w:r w:rsidR="00D32CEF" w:rsidRPr="00AA5AE1">
        <w:rPr>
          <w:rStyle w:val="s1"/>
          <w:rFonts w:ascii="Georgia" w:hAnsi="Georgia"/>
          <w:sz w:val="28"/>
          <w:szCs w:val="28"/>
        </w:rPr>
        <w:t>вещи меньше себя</w:t>
      </w:r>
      <w:r w:rsidR="00D32CEF" w:rsidRPr="00AA5AE1">
        <w:rPr>
          <w:rFonts w:ascii="Georgia" w:hAnsi="Georgia"/>
          <w:sz w:val="28"/>
          <w:szCs w:val="28"/>
        </w:rPr>
        <w:t xml:space="preserve"> настолько глубоко, что </w:t>
      </w:r>
      <w:r w:rsidR="00D32CEF" w:rsidRPr="00AA5AE1">
        <w:rPr>
          <w:rStyle w:val="s1"/>
          <w:rFonts w:ascii="Georgia" w:hAnsi="Georgia"/>
          <w:sz w:val="28"/>
          <w:szCs w:val="28"/>
        </w:rPr>
        <w:t>через них</w:t>
      </w:r>
      <w:r w:rsidR="00D32CEF" w:rsidRPr="00AA5AE1">
        <w:rPr>
          <w:rFonts w:ascii="Georgia" w:hAnsi="Georgia"/>
          <w:sz w:val="28"/>
          <w:szCs w:val="28"/>
        </w:rPr>
        <w:t xml:space="preserve"> способен узреть </w:t>
      </w:r>
      <w:r w:rsidR="00D32CEF" w:rsidRPr="00AA5AE1">
        <w:rPr>
          <w:rStyle w:val="s1"/>
          <w:rFonts w:ascii="Georgia" w:hAnsi="Georgia"/>
          <w:sz w:val="28"/>
          <w:szCs w:val="28"/>
        </w:rPr>
        <w:t>вещи, которые больше него самого</w:t>
      </w:r>
      <w:r w:rsidR="00D32CEF" w:rsidRPr="00AA5AE1">
        <w:rPr>
          <w:rFonts w:ascii="Georgia" w:hAnsi="Georgia"/>
          <w:sz w:val="28"/>
          <w:szCs w:val="28"/>
        </w:rPr>
        <w:t>.</w:t>
      </w:r>
      <w:r w:rsidR="00625E3C" w:rsidRPr="00AA5AE1">
        <w:rPr>
          <w:rFonts w:ascii="Georgia" w:hAnsi="Georgia"/>
          <w:sz w:val="28"/>
          <w:szCs w:val="28"/>
        </w:rPr>
        <w:t xml:space="preserve"> </w:t>
      </w:r>
      <w:r w:rsidR="00D32CEF" w:rsidRPr="00AA5AE1">
        <w:rPr>
          <w:rStyle w:val="--0"/>
        </w:rPr>
        <w:t xml:space="preserve">Понимание </w:t>
      </w:r>
      <w:r w:rsidR="00D32CEF" w:rsidRPr="00AA5AE1">
        <w:rPr>
          <w:rStyle w:val="--"/>
        </w:rPr>
        <w:t xml:space="preserve">малого </w:t>
      </w:r>
      <w:r w:rsidR="00D32CEF" w:rsidRPr="00AA5AE1">
        <w:rPr>
          <w:rFonts w:ascii="Georgia" w:hAnsi="Georgia"/>
          <w:sz w:val="28"/>
          <w:szCs w:val="28"/>
        </w:rPr>
        <w:t xml:space="preserve">— это фундамент. Но </w:t>
      </w:r>
      <w:r w:rsidR="00D32CEF" w:rsidRPr="00AA5AE1">
        <w:rPr>
          <w:rStyle w:val="s1"/>
          <w:rFonts w:ascii="Georgia" w:hAnsi="Georgia"/>
          <w:sz w:val="28"/>
          <w:szCs w:val="28"/>
        </w:rPr>
        <w:t>нельзя прыгнуть выше потолка</w:t>
      </w:r>
      <w:r w:rsidR="00D32CEF" w:rsidRPr="00AA5AE1">
        <w:rPr>
          <w:rFonts w:ascii="Georgia" w:hAnsi="Georgia"/>
          <w:sz w:val="28"/>
          <w:szCs w:val="28"/>
        </w:rPr>
        <w:t xml:space="preserve">, если ты даже не встал на ноги. </w:t>
      </w:r>
      <w:r w:rsidR="00D32CEF" w:rsidRPr="00AA5AE1">
        <w:rPr>
          <w:rStyle w:val="s1"/>
          <w:rFonts w:ascii="Georgia" w:hAnsi="Georgia"/>
          <w:sz w:val="28"/>
          <w:szCs w:val="28"/>
        </w:rPr>
        <w:t>Собрать, структурировать, сопоставить</w:t>
      </w:r>
      <w:r w:rsidR="00D32CEF" w:rsidRPr="00AA5AE1">
        <w:rPr>
          <w:rFonts w:ascii="Georgia" w:hAnsi="Georgia"/>
          <w:sz w:val="28"/>
          <w:szCs w:val="28"/>
        </w:rPr>
        <w:t xml:space="preserve">, казалось бы, незначительное, различное, нестыкующееся — это уже искусство. В этом интегральном слое, в этой </w:t>
      </w:r>
      <w:r w:rsidR="00D32CEF" w:rsidRPr="00AA5AE1">
        <w:rPr>
          <w:rStyle w:val="s1"/>
          <w:rFonts w:ascii="Georgia" w:hAnsi="Georgia"/>
          <w:sz w:val="28"/>
          <w:szCs w:val="28"/>
        </w:rPr>
        <w:t>гармонии из фрагментов</w:t>
      </w:r>
      <w:r w:rsidR="00D32CEF" w:rsidRPr="00AA5AE1">
        <w:rPr>
          <w:rFonts w:ascii="Georgia" w:hAnsi="Georgia"/>
          <w:sz w:val="28"/>
          <w:szCs w:val="28"/>
        </w:rPr>
        <w:t xml:space="preserve">, и начинают пробиваться сквозь ткань восприятия </w:t>
      </w:r>
      <w:r w:rsidR="00D32CEF" w:rsidRPr="00AA5AE1">
        <w:rPr>
          <w:rStyle w:val="s1"/>
          <w:rFonts w:ascii="Georgia" w:hAnsi="Georgia"/>
          <w:sz w:val="28"/>
          <w:szCs w:val="28"/>
        </w:rPr>
        <w:t>смыслы и структуры</w:t>
      </w:r>
      <w:r w:rsidR="00D32CEF" w:rsidRPr="00AA5AE1">
        <w:rPr>
          <w:rFonts w:ascii="Georgia" w:hAnsi="Georgia"/>
          <w:sz w:val="28"/>
          <w:szCs w:val="28"/>
        </w:rPr>
        <w:t xml:space="preserve">, которые не улавливаются ни словами, ни глазами. </w:t>
      </w:r>
      <w:r w:rsidR="00D32CEF" w:rsidRPr="00AA5AE1">
        <w:rPr>
          <w:rStyle w:val="s1"/>
          <w:rFonts w:ascii="Georgia" w:hAnsi="Georgia"/>
          <w:sz w:val="28"/>
          <w:szCs w:val="28"/>
        </w:rPr>
        <w:t>Восприятие — только сборщик. Обработчик — это вы</w:t>
      </w:r>
      <w:r w:rsidR="00D32CEF" w:rsidRPr="00AA5AE1">
        <w:rPr>
          <w:rFonts w:ascii="Georgia" w:hAnsi="Georgia"/>
          <w:sz w:val="28"/>
          <w:szCs w:val="28"/>
        </w:rPr>
        <w:t xml:space="preserve">. В этом и суть человеческого пути — 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не в том, чтобы видеть, а в том, </w:t>
      </w:r>
      <w:r w:rsidR="00D32CEF" w:rsidRPr="00AA5AE1">
        <w:rPr>
          <w:rStyle w:val="--0"/>
        </w:rPr>
        <w:t xml:space="preserve">чтобы </w:t>
      </w:r>
      <w:r w:rsidR="00D32CEF" w:rsidRPr="00AA5AE1">
        <w:rPr>
          <w:rStyle w:val="--"/>
        </w:rPr>
        <w:t>понимать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 то, что видишь. Или то, чего не видишь — но</w:t>
      </w:r>
      <w:r w:rsidR="00D32CEF" w:rsidRPr="00AA245D">
        <w:rPr>
          <w:rStyle w:val="s1"/>
          <w:rFonts w:ascii="Georgia" w:hAnsi="Georgia"/>
          <w:sz w:val="28"/>
          <w:szCs w:val="28"/>
        </w:rPr>
        <w:t xml:space="preserve"> знаешь.</w:t>
      </w:r>
    </w:p>
    <w:bookmarkEnd w:id="5"/>
    <w:p w14:paraId="5DA0752D" w14:textId="1D92E05B" w:rsidR="00D32CEF" w:rsidRPr="00241496" w:rsidRDefault="00AA245D" w:rsidP="0063046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 </w:t>
      </w:r>
      <w:r w:rsidR="00D32CEF" w:rsidRPr="00D635FF">
        <w:rPr>
          <w:rFonts w:ascii="Georgia" w:hAnsi="Georgia"/>
          <w:sz w:val="28"/>
          <w:szCs w:val="28"/>
        </w:rPr>
        <w:t xml:space="preserve">Вещи, которые </w:t>
      </w:r>
      <w:r w:rsidR="00D32CEF" w:rsidRPr="00AA5AE1">
        <w:rPr>
          <w:rStyle w:val="s1"/>
          <w:rFonts w:ascii="Georgia" w:hAnsi="Georgia"/>
          <w:sz w:val="28"/>
          <w:szCs w:val="28"/>
        </w:rPr>
        <w:t>больше нас</w:t>
      </w:r>
      <w:r w:rsidR="00D32CEF" w:rsidRPr="00AA5AE1">
        <w:rPr>
          <w:rFonts w:ascii="Georgia" w:hAnsi="Georgia"/>
          <w:sz w:val="28"/>
          <w:szCs w:val="28"/>
        </w:rPr>
        <w:t xml:space="preserve">, </w:t>
      </w:r>
      <w:r w:rsidR="00D32CEF" w:rsidRPr="00AA5AE1">
        <w:rPr>
          <w:rStyle w:val="--"/>
        </w:rPr>
        <w:t xml:space="preserve">не </w:t>
      </w:r>
      <w:r w:rsidR="00D32CEF" w:rsidRPr="00AA5AE1">
        <w:rPr>
          <w:rStyle w:val="--0"/>
        </w:rPr>
        <w:t>поддаются</w:t>
      </w:r>
      <w:r w:rsidR="00D32CEF" w:rsidRPr="00AA5AE1">
        <w:rPr>
          <w:rFonts w:ascii="Georgia" w:hAnsi="Georgia"/>
          <w:sz w:val="28"/>
          <w:szCs w:val="28"/>
        </w:rPr>
        <w:t xml:space="preserve"> простым определениям. </w:t>
      </w:r>
      <w:r w:rsidR="00D32CEF" w:rsidRPr="00AA5AE1">
        <w:rPr>
          <w:rStyle w:val="s1"/>
          <w:rFonts w:ascii="Georgia" w:hAnsi="Georgia"/>
          <w:sz w:val="28"/>
          <w:szCs w:val="28"/>
        </w:rPr>
        <w:t>Они многослойны, нелинейны, часто противоречивы</w:t>
      </w:r>
      <w:r w:rsidR="00D32CEF" w:rsidRPr="00AA5AE1">
        <w:rPr>
          <w:rFonts w:ascii="Georgia" w:hAnsi="Georgia"/>
          <w:sz w:val="28"/>
          <w:szCs w:val="28"/>
        </w:rPr>
        <w:t xml:space="preserve">. Их нельзя выразить одной цифрой, одной формулой. </w:t>
      </w:r>
      <w:proofErr w:type="gramStart"/>
      <w:r w:rsidR="00D32CEF" w:rsidRPr="00AA5AE1">
        <w:rPr>
          <w:rFonts w:ascii="Georgia" w:hAnsi="Georgia"/>
          <w:sz w:val="28"/>
          <w:szCs w:val="28"/>
        </w:rPr>
        <w:t xml:space="preserve">Они — </w:t>
      </w:r>
      <w:r w:rsidR="00D32CEF" w:rsidRPr="00AA5AE1">
        <w:rPr>
          <w:rStyle w:val="s1"/>
          <w:rFonts w:ascii="Georgia" w:hAnsi="Georgia"/>
          <w:sz w:val="28"/>
          <w:szCs w:val="28"/>
        </w:rPr>
        <w:t>системы</w:t>
      </w:r>
      <w:proofErr w:type="gramEnd"/>
      <w:r w:rsidR="00D32CEF" w:rsidRPr="00AA5AE1">
        <w:rPr>
          <w:rStyle w:val="s1"/>
          <w:rFonts w:ascii="Georgia" w:hAnsi="Georgia"/>
          <w:sz w:val="28"/>
          <w:szCs w:val="28"/>
        </w:rPr>
        <w:t>, поля, целостности</w:t>
      </w:r>
      <w:r w:rsidR="00D32CEF" w:rsidRPr="00AA5AE1">
        <w:rPr>
          <w:rFonts w:ascii="Georgia" w:hAnsi="Georgia"/>
          <w:sz w:val="28"/>
          <w:szCs w:val="28"/>
        </w:rPr>
        <w:t xml:space="preserve">, в которых скрыт иной уровень логики. На языке это выглядит как </w:t>
      </w:r>
      <w:r w:rsidR="00D32CEF" w:rsidRPr="00AA5AE1">
        <w:rPr>
          <w:rStyle w:val="s1"/>
          <w:rFonts w:ascii="Georgia" w:hAnsi="Georgia"/>
          <w:sz w:val="28"/>
          <w:szCs w:val="28"/>
        </w:rPr>
        <w:t>метафоры, парадоксы, иносказания</w:t>
      </w:r>
      <w:r w:rsidR="00D32CEF" w:rsidRPr="00AA5AE1">
        <w:rPr>
          <w:rFonts w:ascii="Georgia" w:hAnsi="Georgia"/>
          <w:sz w:val="28"/>
          <w:szCs w:val="28"/>
        </w:rPr>
        <w:t xml:space="preserve">, которые ранят того, кто ещё не понял простое. Эти слова не запутывают, как может показаться, </w:t>
      </w:r>
      <w:r w:rsidR="00D32CEF" w:rsidRPr="00AA5AE1">
        <w:rPr>
          <w:rStyle w:val="--0"/>
        </w:rPr>
        <w:t xml:space="preserve">— они </w:t>
      </w:r>
      <w:r w:rsidR="00D32CEF" w:rsidRPr="00AA5AE1">
        <w:rPr>
          <w:rStyle w:val="--"/>
        </w:rPr>
        <w:t>оберегают</w:t>
      </w:r>
      <w:r w:rsidR="00D32CEF" w:rsidRPr="00AA5AE1">
        <w:rPr>
          <w:rFonts w:ascii="Georgia" w:hAnsi="Georgia"/>
          <w:sz w:val="28"/>
          <w:szCs w:val="28"/>
        </w:rPr>
        <w:t xml:space="preserve">. </w:t>
      </w:r>
      <w:r w:rsidRPr="00AA5AE1">
        <w:rPr>
          <w:rFonts w:ascii="Georgia" w:hAnsi="Georgia"/>
          <w:sz w:val="28"/>
          <w:szCs w:val="28"/>
        </w:rPr>
        <w:t>Оберегают о</w:t>
      </w:r>
      <w:r w:rsidR="00D32CEF" w:rsidRPr="00AA5AE1">
        <w:rPr>
          <w:rFonts w:ascii="Georgia" w:hAnsi="Georgia"/>
          <w:sz w:val="28"/>
          <w:szCs w:val="28"/>
        </w:rPr>
        <w:t xml:space="preserve">т преждевременного прикосновения к </w:t>
      </w:r>
      <w:r w:rsidR="00D32CEF" w:rsidRPr="00AA5AE1">
        <w:rPr>
          <w:rStyle w:val="s1"/>
          <w:rFonts w:ascii="Georgia" w:hAnsi="Georgia"/>
          <w:sz w:val="28"/>
          <w:szCs w:val="28"/>
        </w:rPr>
        <w:t>вещам, которые разрушат того, кто не готов</w:t>
      </w:r>
      <w:r w:rsidR="00D32CEF" w:rsidRPr="00AA5AE1">
        <w:rPr>
          <w:rFonts w:ascii="Georgia" w:hAnsi="Georgia"/>
          <w:sz w:val="28"/>
          <w:szCs w:val="28"/>
        </w:rPr>
        <w:t xml:space="preserve">. Поэтому 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просвещение — </w:t>
      </w:r>
      <w:r w:rsidR="00D32CEF" w:rsidRPr="00642B20">
        <w:rPr>
          <w:rStyle w:val="--"/>
        </w:rPr>
        <w:t xml:space="preserve">не </w:t>
      </w:r>
      <w:r w:rsidR="00D32CEF" w:rsidRPr="00642B20">
        <w:rPr>
          <w:rStyle w:val="--0"/>
        </w:rPr>
        <w:t>роскошь,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 а условие выживания.</w:t>
      </w:r>
      <w:r w:rsidRPr="00AA5AE1">
        <w:rPr>
          <w:rFonts w:ascii="Georgia" w:hAnsi="Georgia"/>
          <w:sz w:val="28"/>
          <w:szCs w:val="28"/>
        </w:rPr>
        <w:t xml:space="preserve"> </w:t>
      </w:r>
      <w:r w:rsidR="00D32CEF" w:rsidRPr="00AA5AE1">
        <w:rPr>
          <w:rFonts w:ascii="Georgia" w:hAnsi="Georgia"/>
          <w:sz w:val="28"/>
          <w:szCs w:val="28"/>
        </w:rPr>
        <w:t xml:space="preserve">Не оставляйте </w:t>
      </w:r>
      <w:r w:rsidR="00D32CEF" w:rsidRPr="00AA5AE1">
        <w:rPr>
          <w:rStyle w:val="s1"/>
          <w:rFonts w:ascii="Georgia" w:hAnsi="Georgia"/>
          <w:sz w:val="28"/>
          <w:szCs w:val="28"/>
        </w:rPr>
        <w:t>белых пятен</w:t>
      </w:r>
      <w:r w:rsidR="00D32CEF" w:rsidRPr="00AA5AE1">
        <w:rPr>
          <w:rFonts w:ascii="Georgia" w:hAnsi="Georgia"/>
          <w:sz w:val="28"/>
          <w:szCs w:val="28"/>
        </w:rPr>
        <w:t xml:space="preserve"> в своём уме, не позволяйте себе </w:t>
      </w:r>
      <w:r w:rsidR="00D32CEF" w:rsidRPr="00AA5AE1">
        <w:rPr>
          <w:rStyle w:val="s1"/>
          <w:rFonts w:ascii="Georgia" w:hAnsi="Georgia"/>
          <w:sz w:val="28"/>
          <w:szCs w:val="28"/>
        </w:rPr>
        <w:t>намеренную небрежность в арифметике бытия</w:t>
      </w:r>
      <w:r w:rsidR="00D32CEF" w:rsidRPr="00AA5AE1">
        <w:rPr>
          <w:rFonts w:ascii="Georgia" w:hAnsi="Georgia"/>
          <w:sz w:val="28"/>
          <w:szCs w:val="28"/>
        </w:rPr>
        <w:t xml:space="preserve">. Любая поблажка себе станет </w:t>
      </w:r>
      <w:r w:rsidR="00D32CEF" w:rsidRPr="00AA5AE1">
        <w:rPr>
          <w:rStyle w:val="s1"/>
          <w:rFonts w:ascii="Georgia" w:hAnsi="Georgia"/>
          <w:sz w:val="28"/>
          <w:szCs w:val="28"/>
        </w:rPr>
        <w:t>новым привычным искажением</w:t>
      </w:r>
      <w:r w:rsidR="00D32CEF" w:rsidRPr="00AA5AE1">
        <w:rPr>
          <w:rFonts w:ascii="Georgia" w:hAnsi="Georgia"/>
          <w:sz w:val="28"/>
          <w:szCs w:val="28"/>
        </w:rPr>
        <w:t xml:space="preserve">, новой ложью. А ложь — неважно, кому она адресована — 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всегда </w:t>
      </w:r>
      <w:r w:rsidR="00D32CEF" w:rsidRPr="00642B20">
        <w:rPr>
          <w:rStyle w:val="--0"/>
        </w:rPr>
        <w:t xml:space="preserve">делает </w:t>
      </w:r>
      <w:r w:rsidR="00D32CEF" w:rsidRPr="00642B20">
        <w:rPr>
          <w:rStyle w:val="--"/>
        </w:rPr>
        <w:t>удар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 по себе</w:t>
      </w:r>
      <w:r w:rsidR="00D32CEF" w:rsidRPr="00AA5AE1">
        <w:rPr>
          <w:rFonts w:ascii="Georgia" w:hAnsi="Georgia"/>
          <w:sz w:val="28"/>
          <w:szCs w:val="28"/>
        </w:rPr>
        <w:t>. Сначала — незаметно. Потом — бесповоротно.</w:t>
      </w:r>
      <w:r w:rsidRPr="00AA5AE1">
        <w:rPr>
          <w:rFonts w:ascii="Georgia" w:hAnsi="Georgia"/>
          <w:sz w:val="28"/>
          <w:szCs w:val="28"/>
        </w:rPr>
        <w:t xml:space="preserve"> </w:t>
      </w:r>
      <w:r w:rsidR="00D32CEF" w:rsidRPr="00AA5AE1">
        <w:rPr>
          <w:rFonts w:ascii="Georgia" w:hAnsi="Georgia"/>
          <w:sz w:val="28"/>
          <w:szCs w:val="28"/>
        </w:rPr>
        <w:t xml:space="preserve">Вот почему </w:t>
      </w:r>
      <w:r w:rsidR="00D32CEF" w:rsidRPr="00AA5AE1">
        <w:rPr>
          <w:rStyle w:val="s1"/>
          <w:rFonts w:ascii="Georgia" w:hAnsi="Georgia"/>
          <w:sz w:val="28"/>
          <w:szCs w:val="28"/>
        </w:rPr>
        <w:t>осознавшие</w:t>
      </w:r>
      <w:r w:rsidR="00D32CEF" w:rsidRPr="00AA5AE1">
        <w:rPr>
          <w:rFonts w:ascii="Georgia" w:hAnsi="Georgia"/>
          <w:sz w:val="28"/>
          <w:szCs w:val="28"/>
        </w:rPr>
        <w:t xml:space="preserve">, когда они говорят, </w:t>
      </w:r>
      <w:r w:rsidR="00D32CEF" w:rsidRPr="00AA5AE1">
        <w:rPr>
          <w:rStyle w:val="s1"/>
          <w:rFonts w:ascii="Georgia" w:hAnsi="Georgia"/>
          <w:sz w:val="28"/>
          <w:szCs w:val="28"/>
        </w:rPr>
        <w:t>искажаются в вашем восприятии</w:t>
      </w:r>
      <w:r w:rsidR="00D32CEF" w:rsidRPr="00AA5AE1">
        <w:rPr>
          <w:rFonts w:ascii="Georgia" w:hAnsi="Georgia"/>
          <w:sz w:val="28"/>
          <w:szCs w:val="28"/>
        </w:rPr>
        <w:t xml:space="preserve">. Их слова, несущие смысл большего, 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прогоняются через </w:t>
      </w:r>
      <w:r w:rsidR="00D32CEF" w:rsidRPr="00642B20">
        <w:rPr>
          <w:rStyle w:val="--0"/>
        </w:rPr>
        <w:t xml:space="preserve">вашу </w:t>
      </w:r>
      <w:r w:rsidR="00D32CEF" w:rsidRPr="00642B20">
        <w:rPr>
          <w:rStyle w:val="--"/>
        </w:rPr>
        <w:t>матрицу</w:t>
      </w:r>
      <w:r w:rsidR="00D32CEF" w:rsidRPr="00AA5AE1">
        <w:rPr>
          <w:rStyle w:val="s1"/>
          <w:rFonts w:ascii="Georgia" w:hAnsi="Georgia"/>
          <w:sz w:val="28"/>
          <w:szCs w:val="28"/>
        </w:rPr>
        <w:t xml:space="preserve"> понимания малого</w:t>
      </w:r>
      <w:r w:rsidR="00D32CEF" w:rsidRPr="00AA5AE1">
        <w:rPr>
          <w:rFonts w:ascii="Georgia" w:hAnsi="Georgia"/>
          <w:sz w:val="28"/>
          <w:szCs w:val="28"/>
        </w:rPr>
        <w:t xml:space="preserve">, и теряют форму. Больше того — они </w:t>
      </w:r>
      <w:r w:rsidR="00D32CEF" w:rsidRPr="00AA5AE1">
        <w:rPr>
          <w:rStyle w:val="s1"/>
          <w:rFonts w:ascii="Georgia" w:hAnsi="Georgia"/>
          <w:sz w:val="28"/>
          <w:szCs w:val="28"/>
        </w:rPr>
        <w:t>искажаются в обратную сторону</w:t>
      </w:r>
      <w:r w:rsidR="00D32CEF" w:rsidRPr="00AA5AE1">
        <w:rPr>
          <w:rFonts w:ascii="Georgia" w:hAnsi="Georgia"/>
          <w:sz w:val="28"/>
          <w:szCs w:val="28"/>
        </w:rPr>
        <w:t>. И чем выше смысл, тем сильнее искажение.</w:t>
      </w:r>
      <w:r w:rsidR="00630467" w:rsidRPr="00AA5AE1">
        <w:rPr>
          <w:rFonts w:ascii="Georgia" w:hAnsi="Georgia"/>
          <w:sz w:val="28"/>
          <w:szCs w:val="28"/>
        </w:rPr>
        <w:t xml:space="preserve"> </w:t>
      </w:r>
      <w:r w:rsidR="00D32CEF" w:rsidRPr="00AA5AE1">
        <w:rPr>
          <w:rFonts w:ascii="Georgia" w:hAnsi="Georgia"/>
          <w:sz w:val="28"/>
          <w:szCs w:val="28"/>
        </w:rPr>
        <w:t xml:space="preserve">Почему так? Потому что </w:t>
      </w:r>
      <w:r w:rsidR="00D32CEF" w:rsidRPr="00AA5AE1">
        <w:rPr>
          <w:rStyle w:val="s1"/>
          <w:rFonts w:ascii="Georgia" w:hAnsi="Georgia"/>
          <w:sz w:val="28"/>
          <w:szCs w:val="28"/>
        </w:rPr>
        <w:t>мы используем одни и те же слова</w:t>
      </w:r>
      <w:r w:rsidR="00D32CEF" w:rsidRPr="00AA5AE1">
        <w:rPr>
          <w:rFonts w:ascii="Georgia" w:hAnsi="Georgia"/>
          <w:sz w:val="28"/>
          <w:szCs w:val="28"/>
        </w:rPr>
        <w:t xml:space="preserve"> — и для малых вещей, и для больших. Но сами слова, </w:t>
      </w:r>
      <w:r w:rsidR="00D32CEF" w:rsidRPr="00AA5AE1">
        <w:rPr>
          <w:rStyle w:val="s1"/>
          <w:rFonts w:ascii="Georgia" w:hAnsi="Georgia"/>
          <w:sz w:val="28"/>
          <w:szCs w:val="28"/>
        </w:rPr>
        <w:t>когда-то были связаны с великим</w:t>
      </w:r>
      <w:r w:rsidR="00D32CEF" w:rsidRPr="00AA5AE1">
        <w:rPr>
          <w:rFonts w:ascii="Georgia" w:hAnsi="Georgia"/>
          <w:sz w:val="28"/>
          <w:szCs w:val="28"/>
        </w:rPr>
        <w:t xml:space="preserve">. Раньше слово было </w:t>
      </w:r>
      <w:r w:rsidR="00D32CEF" w:rsidRPr="00AA5AE1">
        <w:rPr>
          <w:rStyle w:val="s1"/>
          <w:rFonts w:ascii="Georgia" w:hAnsi="Georgia"/>
          <w:sz w:val="28"/>
          <w:szCs w:val="28"/>
        </w:rPr>
        <w:t>событием</w:t>
      </w:r>
      <w:r w:rsidR="00D32CEF" w:rsidRPr="00AA5AE1">
        <w:rPr>
          <w:rFonts w:ascii="Georgia" w:hAnsi="Georgia"/>
          <w:sz w:val="28"/>
          <w:szCs w:val="28"/>
        </w:rPr>
        <w:t xml:space="preserve">. Теперь </w:t>
      </w:r>
      <w:proofErr w:type="gramStart"/>
      <w:r w:rsidR="00D32CEF" w:rsidRPr="00AA5AE1">
        <w:rPr>
          <w:rFonts w:ascii="Georgia" w:hAnsi="Georgia"/>
          <w:sz w:val="28"/>
          <w:szCs w:val="28"/>
        </w:rPr>
        <w:t xml:space="preserve">оно — </w:t>
      </w:r>
      <w:r w:rsidR="00D32CEF" w:rsidRPr="00AA5AE1">
        <w:rPr>
          <w:rStyle w:val="s1"/>
          <w:rFonts w:ascii="Georgia" w:hAnsi="Georgia"/>
          <w:sz w:val="28"/>
          <w:szCs w:val="28"/>
        </w:rPr>
        <w:t>ярлык</w:t>
      </w:r>
      <w:proofErr w:type="gramEnd"/>
      <w:r w:rsidR="00D32CEF" w:rsidRPr="00AA5AE1">
        <w:rPr>
          <w:rFonts w:ascii="Georgia" w:hAnsi="Georgia"/>
          <w:sz w:val="28"/>
          <w:szCs w:val="28"/>
        </w:rPr>
        <w:t>, этикетка, номер на ячейке. Мы</w:t>
      </w:r>
      <w:r w:rsidR="00D32CEF" w:rsidRPr="00D635FF">
        <w:rPr>
          <w:rFonts w:ascii="Georgia" w:hAnsi="Georgia"/>
          <w:sz w:val="28"/>
          <w:szCs w:val="28"/>
        </w:rPr>
        <w:t xml:space="preserve"> всё чаще говорим не для того, чтобы понять, а для того, чтобы </w:t>
      </w:r>
      <w:r w:rsidR="00D32CEF" w:rsidRPr="00642B20">
        <w:rPr>
          <w:rStyle w:val="--"/>
        </w:rPr>
        <w:t xml:space="preserve">написать </w:t>
      </w:r>
      <w:r w:rsidR="00D32CEF" w:rsidRPr="00642B20">
        <w:rPr>
          <w:rStyle w:val="--0"/>
        </w:rPr>
        <w:t>пост,</w:t>
      </w:r>
      <w:r w:rsidR="00D32CEF" w:rsidRPr="00642B20">
        <w:rPr>
          <w:rStyle w:val="s1"/>
          <w:rFonts w:ascii="Georgia" w:hAnsi="Georgia"/>
          <w:sz w:val="28"/>
          <w:szCs w:val="28"/>
        </w:rPr>
        <w:t xml:space="preserve"> записать видео, получить реакцию</w:t>
      </w:r>
      <w:r w:rsidR="00D32CEF" w:rsidRPr="00642B20">
        <w:rPr>
          <w:rFonts w:ascii="Georgia" w:hAnsi="Georgia"/>
          <w:sz w:val="28"/>
          <w:szCs w:val="28"/>
        </w:rPr>
        <w:t>.</w:t>
      </w:r>
      <w:r w:rsidR="00630467" w:rsidRPr="00642B20">
        <w:rPr>
          <w:rFonts w:ascii="Georgia" w:hAnsi="Georgia"/>
          <w:sz w:val="28"/>
          <w:szCs w:val="28"/>
        </w:rPr>
        <w:t xml:space="preserve"> </w:t>
      </w:r>
      <w:r w:rsidR="00D32CEF" w:rsidRPr="00D635FF">
        <w:rPr>
          <w:rFonts w:ascii="Georgia" w:hAnsi="Georgia"/>
          <w:sz w:val="28"/>
          <w:szCs w:val="28"/>
        </w:rPr>
        <w:t xml:space="preserve">И вот тогда начинают задаваться вопросы: почему, </w:t>
      </w:r>
      <w:proofErr w:type="gramStart"/>
      <w:r w:rsidR="00D32CEF" w:rsidRPr="00D635FF">
        <w:rPr>
          <w:rFonts w:ascii="Georgia" w:hAnsi="Georgia"/>
          <w:sz w:val="28"/>
          <w:szCs w:val="28"/>
        </w:rPr>
        <w:t>мол</w:t>
      </w:r>
      <w:proofErr w:type="gramEnd"/>
      <w:r w:rsidR="00D32CEF" w:rsidRPr="00D635FF">
        <w:rPr>
          <w:rFonts w:ascii="Georgia" w:hAnsi="Georgia"/>
          <w:sz w:val="28"/>
          <w:szCs w:val="28"/>
        </w:rPr>
        <w:t>, вы, видящие, говорите словами, которые уже «заняты»? Почему не придумать новые? Но ведь это</w:t>
      </w:r>
      <w:r w:rsidR="00642B20">
        <w:rPr>
          <w:rFonts w:ascii="Georgia" w:hAnsi="Georgia"/>
          <w:sz w:val="28"/>
          <w:szCs w:val="28"/>
        </w:rPr>
        <w:t>, как</w:t>
      </w:r>
      <w:r w:rsidR="00D32CEF" w:rsidRPr="00D635FF">
        <w:rPr>
          <w:rFonts w:ascii="Georgia" w:hAnsi="Georgia"/>
          <w:sz w:val="28"/>
          <w:szCs w:val="28"/>
        </w:rPr>
        <w:t xml:space="preserve"> </w:t>
      </w:r>
      <w:r w:rsidR="00D32CEF" w:rsidRPr="00642B20">
        <w:rPr>
          <w:rStyle w:val="s1"/>
          <w:rFonts w:ascii="Georgia" w:hAnsi="Georgia"/>
          <w:sz w:val="28"/>
          <w:szCs w:val="28"/>
        </w:rPr>
        <w:t>вор приходит с жалобой, что у него украли украденное</w:t>
      </w:r>
      <w:r w:rsidR="00D32CEF" w:rsidRPr="00642B20">
        <w:rPr>
          <w:rFonts w:ascii="Georgia" w:hAnsi="Georgia"/>
          <w:sz w:val="28"/>
          <w:szCs w:val="28"/>
        </w:rPr>
        <w:t xml:space="preserve">. </w:t>
      </w:r>
      <w:r w:rsidR="00D32CEF" w:rsidRPr="00D635FF">
        <w:rPr>
          <w:rFonts w:ascii="Georgia" w:hAnsi="Georgia"/>
          <w:sz w:val="28"/>
          <w:szCs w:val="28"/>
        </w:rPr>
        <w:t xml:space="preserve">Эти слова — </w:t>
      </w:r>
      <w:r w:rsidR="00D32CEF" w:rsidRPr="00642B20">
        <w:rPr>
          <w:rStyle w:val="s1"/>
          <w:rFonts w:ascii="Georgia" w:hAnsi="Georgia"/>
          <w:sz w:val="28"/>
          <w:szCs w:val="28"/>
        </w:rPr>
        <w:t>изначально ваши</w:t>
      </w:r>
      <w:r w:rsidR="00D32CEF" w:rsidRPr="00642B20">
        <w:rPr>
          <w:rFonts w:ascii="Georgia" w:hAnsi="Georgia"/>
          <w:sz w:val="28"/>
          <w:szCs w:val="28"/>
        </w:rPr>
        <w:t xml:space="preserve">, вы же их </w:t>
      </w:r>
      <w:r w:rsidR="00D32CEF" w:rsidRPr="00642B20">
        <w:rPr>
          <w:rStyle w:val="s1"/>
          <w:rFonts w:ascii="Georgia" w:hAnsi="Georgia"/>
          <w:sz w:val="28"/>
          <w:szCs w:val="28"/>
        </w:rPr>
        <w:t>предали</w:t>
      </w:r>
      <w:r w:rsidR="00D32CEF" w:rsidRPr="00D635FF">
        <w:rPr>
          <w:rFonts w:ascii="Georgia" w:hAnsi="Georgia"/>
          <w:sz w:val="28"/>
          <w:szCs w:val="28"/>
        </w:rPr>
        <w:t xml:space="preserve">. И слова, как и вещи, </w:t>
      </w:r>
      <w:r w:rsidR="00D32CEF" w:rsidRPr="00642B20">
        <w:rPr>
          <w:rStyle w:val="s1"/>
          <w:rFonts w:ascii="Georgia" w:hAnsi="Georgia"/>
          <w:sz w:val="28"/>
          <w:szCs w:val="28"/>
        </w:rPr>
        <w:t xml:space="preserve">имеют </w:t>
      </w:r>
      <w:r w:rsidR="00D32CEF" w:rsidRPr="00642B20">
        <w:rPr>
          <w:rStyle w:val="--0"/>
        </w:rPr>
        <w:t xml:space="preserve">первородный </w:t>
      </w:r>
      <w:r w:rsidR="00D32CEF" w:rsidRPr="00642B20">
        <w:rPr>
          <w:rStyle w:val="--"/>
        </w:rPr>
        <w:t>смысл,</w:t>
      </w:r>
      <w:r w:rsidR="00D32CEF" w:rsidRPr="00D635FF">
        <w:rPr>
          <w:rFonts w:ascii="Georgia" w:hAnsi="Georgia"/>
          <w:sz w:val="28"/>
          <w:szCs w:val="28"/>
        </w:rPr>
        <w:t xml:space="preserve"> который пока ещё можно найти — в этимологии, в корне, в контексте древнего.</w:t>
      </w:r>
      <w:r w:rsidR="00630467">
        <w:rPr>
          <w:rFonts w:ascii="Georgia" w:hAnsi="Georgia"/>
          <w:sz w:val="28"/>
          <w:szCs w:val="28"/>
        </w:rPr>
        <w:t xml:space="preserve"> </w:t>
      </w:r>
      <w:r w:rsidR="00D32CEF" w:rsidRPr="00D635FF">
        <w:rPr>
          <w:rStyle w:val="s2"/>
          <w:rFonts w:ascii="Georgia" w:hAnsi="Georgia"/>
          <w:sz w:val="28"/>
          <w:szCs w:val="28"/>
        </w:rPr>
        <w:t xml:space="preserve">Но и это — </w:t>
      </w:r>
      <w:r w:rsidR="00D32CEF" w:rsidRPr="00241496">
        <w:rPr>
          <w:rStyle w:val="--"/>
        </w:rPr>
        <w:t xml:space="preserve">лишь </w:t>
      </w:r>
      <w:r w:rsidR="00D32CEF" w:rsidRPr="00241496">
        <w:rPr>
          <w:rStyle w:val="--0"/>
        </w:rPr>
        <w:t>путь,</w:t>
      </w:r>
      <w:r w:rsidR="00D32CEF" w:rsidRPr="00241496">
        <w:rPr>
          <w:rStyle w:val="--"/>
        </w:rPr>
        <w:t xml:space="preserve"> </w:t>
      </w:r>
      <w:r w:rsidR="00D32CEF" w:rsidRPr="00D635FF">
        <w:rPr>
          <w:rStyle w:val="s2"/>
          <w:rFonts w:ascii="Georgia" w:hAnsi="Georgia"/>
          <w:sz w:val="28"/>
          <w:szCs w:val="28"/>
        </w:rPr>
        <w:t xml:space="preserve">не цель. </w:t>
      </w:r>
      <w:r w:rsidR="00D32CEF" w:rsidRPr="00241496">
        <w:rPr>
          <w:rFonts w:ascii="Georgia" w:hAnsi="Georgia"/>
          <w:sz w:val="28"/>
          <w:szCs w:val="28"/>
        </w:rPr>
        <w:t>Слова не истина, а указатели.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 Не стоит быть их рабом. </w:t>
      </w:r>
      <w:r w:rsidR="00D32CEF" w:rsidRPr="00241496">
        <w:rPr>
          <w:rFonts w:ascii="Georgia" w:hAnsi="Georgia"/>
          <w:sz w:val="28"/>
          <w:szCs w:val="28"/>
        </w:rPr>
        <w:t>Нужно — идти туда, куда они указывают.</w:t>
      </w:r>
    </w:p>
    <w:p w14:paraId="355D90CE" w14:textId="191A9475" w:rsidR="00D32CEF" w:rsidRPr="00241496" w:rsidRDefault="00630467" w:rsidP="008B70D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s2"/>
          <w:rFonts w:ascii="Georgia" w:hAnsi="Georgia"/>
          <w:sz w:val="28"/>
          <w:szCs w:val="28"/>
        </w:rPr>
        <w:t xml:space="preserve">           </w:t>
      </w:r>
      <w:r w:rsidR="00D32CEF" w:rsidRPr="00D635FF">
        <w:rPr>
          <w:rStyle w:val="s2"/>
          <w:rFonts w:ascii="Georgia" w:hAnsi="Georgia"/>
          <w:sz w:val="28"/>
          <w:szCs w:val="28"/>
        </w:rPr>
        <w:t xml:space="preserve">В этой статье </w:t>
      </w:r>
      <w:r w:rsidR="00D32CEF" w:rsidRPr="00241496">
        <w:rPr>
          <w:rFonts w:ascii="Georgia" w:hAnsi="Georgia"/>
          <w:sz w:val="28"/>
          <w:szCs w:val="28"/>
        </w:rPr>
        <w:t>я не привожу примеров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. Их достаточно в других моих текстах. Здесь — </w:t>
      </w:r>
      <w:r w:rsidR="00D32CEF" w:rsidRPr="00241496">
        <w:rPr>
          <w:rFonts w:ascii="Georgia" w:hAnsi="Georgia"/>
          <w:sz w:val="28"/>
          <w:szCs w:val="28"/>
        </w:rPr>
        <w:t>другое задание</w:t>
      </w:r>
      <w:r w:rsidR="00D32CEF" w:rsidRPr="00D635FF">
        <w:rPr>
          <w:rStyle w:val="s2"/>
          <w:rFonts w:ascii="Georgia" w:hAnsi="Georgia"/>
          <w:sz w:val="28"/>
          <w:szCs w:val="28"/>
        </w:rPr>
        <w:t xml:space="preserve">. Здесь — </w:t>
      </w:r>
      <w:r w:rsidR="00D32CEF" w:rsidRPr="00241496">
        <w:rPr>
          <w:rFonts w:ascii="Georgia" w:hAnsi="Georgia"/>
          <w:sz w:val="28"/>
          <w:szCs w:val="28"/>
        </w:rPr>
        <w:t>напоминание</w:t>
      </w:r>
      <w:r w:rsidR="00D32CEF" w:rsidRPr="00241496">
        <w:rPr>
          <w:rStyle w:val="s2"/>
          <w:rFonts w:ascii="Georgia" w:hAnsi="Georgia"/>
          <w:sz w:val="28"/>
          <w:szCs w:val="28"/>
        </w:rPr>
        <w:t>.</w:t>
      </w:r>
      <w:r w:rsidR="00D32CEF" w:rsidRPr="00D635FF">
        <w:rPr>
          <w:rStyle w:val="s2"/>
          <w:rFonts w:ascii="Georgia" w:hAnsi="Georgia"/>
          <w:sz w:val="28"/>
          <w:szCs w:val="28"/>
        </w:rPr>
        <w:t xml:space="preserve"> Что есть </w:t>
      </w:r>
      <w:r w:rsidR="00D32CEF" w:rsidRPr="00241496">
        <w:rPr>
          <w:rFonts w:ascii="Georgia" w:hAnsi="Georgia"/>
          <w:sz w:val="28"/>
          <w:szCs w:val="28"/>
        </w:rPr>
        <w:t>вещи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, которые </w:t>
      </w:r>
      <w:r w:rsidR="00D32CEF" w:rsidRPr="00241496">
        <w:rPr>
          <w:rFonts w:ascii="Georgia" w:hAnsi="Georgia"/>
          <w:sz w:val="28"/>
          <w:szCs w:val="28"/>
        </w:rPr>
        <w:t>более реальны, чем вы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, и </w:t>
      </w:r>
      <w:r w:rsidR="00D32CEF" w:rsidRPr="00241496">
        <w:rPr>
          <w:rFonts w:ascii="Georgia" w:hAnsi="Georgia"/>
          <w:sz w:val="28"/>
          <w:szCs w:val="28"/>
        </w:rPr>
        <w:t>более вероятны, чем сама ваша вероятность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. </w:t>
      </w:r>
      <w:r w:rsidR="00D32CEF" w:rsidRPr="00241496">
        <w:rPr>
          <w:rFonts w:ascii="Georgia" w:hAnsi="Georgia"/>
          <w:sz w:val="28"/>
          <w:szCs w:val="28"/>
        </w:rPr>
        <w:t xml:space="preserve">Это — Причины. </w:t>
      </w:r>
      <w:r w:rsidR="00D32CEF" w:rsidRPr="00241496">
        <w:rPr>
          <w:rStyle w:val="--0"/>
        </w:rPr>
        <w:t xml:space="preserve">Истинные </w:t>
      </w:r>
      <w:r w:rsidR="00D32CEF" w:rsidRPr="00241496">
        <w:rPr>
          <w:rStyle w:val="--"/>
        </w:rPr>
        <w:t>Причины.</w:t>
      </w:r>
      <w:r w:rsidR="00D32CEF" w:rsidRPr="00D635FF">
        <w:rPr>
          <w:rStyle w:val="s2"/>
          <w:rFonts w:ascii="Georgia" w:hAnsi="Georgia"/>
          <w:sz w:val="28"/>
          <w:szCs w:val="28"/>
        </w:rPr>
        <w:t xml:space="preserve"> Они не просто придают жизни смысл — </w:t>
      </w:r>
      <w:r w:rsidR="00D32CEF" w:rsidRPr="00241496">
        <w:rPr>
          <w:rFonts w:ascii="Georgia" w:hAnsi="Georgia"/>
          <w:sz w:val="28"/>
          <w:szCs w:val="28"/>
        </w:rPr>
        <w:t>они и есть Смысл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. </w:t>
      </w:r>
      <w:r w:rsidR="00D32CEF" w:rsidRPr="00241496">
        <w:rPr>
          <w:rFonts w:ascii="Georgia" w:hAnsi="Georgia"/>
          <w:sz w:val="28"/>
          <w:szCs w:val="28"/>
        </w:rPr>
        <w:t xml:space="preserve">Без них — всё пустое. </w:t>
      </w:r>
      <w:r w:rsidR="00D32CEF" w:rsidRPr="00241496">
        <w:rPr>
          <w:rStyle w:val="--0"/>
        </w:rPr>
        <w:t xml:space="preserve">Всё </w:t>
      </w:r>
      <w:r w:rsidR="00D32CEF" w:rsidRPr="00241496">
        <w:rPr>
          <w:rStyle w:val="--"/>
        </w:rPr>
        <w:t>бессмысленно.</w:t>
      </w:r>
      <w:r w:rsidR="00D32CEF" w:rsidRPr="00241496">
        <w:rPr>
          <w:rFonts w:ascii="Georgia" w:hAnsi="Georgia"/>
          <w:sz w:val="28"/>
          <w:szCs w:val="28"/>
        </w:rPr>
        <w:t xml:space="preserve"> Всё зря</w:t>
      </w:r>
      <w:r w:rsidR="00D32CEF" w:rsidRPr="00D635FF">
        <w:rPr>
          <w:rFonts w:ascii="Georgia" w:hAnsi="Georgia"/>
          <w:b/>
          <w:bCs/>
          <w:sz w:val="28"/>
          <w:szCs w:val="28"/>
        </w:rPr>
        <w:t>.</w:t>
      </w:r>
      <w:r>
        <w:rPr>
          <w:rFonts w:ascii="Georgia" w:hAnsi="Georgia"/>
          <w:b/>
          <w:bCs/>
          <w:sz w:val="28"/>
          <w:szCs w:val="28"/>
        </w:rPr>
        <w:t xml:space="preserve"> </w:t>
      </w:r>
      <w:r w:rsidR="00D32CEF" w:rsidRPr="00D635FF">
        <w:rPr>
          <w:rFonts w:ascii="Georgia" w:hAnsi="Georgia"/>
          <w:sz w:val="28"/>
          <w:szCs w:val="28"/>
        </w:rPr>
        <w:t xml:space="preserve">Но знать о </w:t>
      </w:r>
      <w:r w:rsidR="00D32CEF" w:rsidRPr="00241496">
        <w:rPr>
          <w:rFonts w:ascii="Georgia" w:hAnsi="Georgia"/>
          <w:sz w:val="28"/>
          <w:szCs w:val="28"/>
        </w:rPr>
        <w:t xml:space="preserve">них — </w:t>
      </w:r>
      <w:r w:rsidR="00D32CEF" w:rsidRPr="00241496">
        <w:rPr>
          <w:rStyle w:val="s1"/>
          <w:rFonts w:ascii="Georgia" w:hAnsi="Georgia"/>
          <w:sz w:val="28"/>
          <w:szCs w:val="28"/>
        </w:rPr>
        <w:t>недостаточно</w:t>
      </w:r>
      <w:r w:rsidR="00D32CEF" w:rsidRPr="00D635FF">
        <w:rPr>
          <w:rFonts w:ascii="Georgia" w:hAnsi="Georgia"/>
          <w:sz w:val="28"/>
          <w:szCs w:val="28"/>
        </w:rPr>
        <w:t xml:space="preserve">. Знать, что смысл есть — это </w:t>
      </w:r>
      <w:r w:rsidR="00D32CEF" w:rsidRPr="00241496">
        <w:rPr>
          <w:rStyle w:val="s1"/>
          <w:rFonts w:ascii="Georgia" w:hAnsi="Georgia"/>
          <w:sz w:val="28"/>
          <w:szCs w:val="28"/>
        </w:rPr>
        <w:t>не иметь смысла</w:t>
      </w:r>
      <w:r w:rsidR="00D32CEF" w:rsidRPr="00241496">
        <w:rPr>
          <w:rFonts w:ascii="Georgia" w:hAnsi="Georgia"/>
          <w:sz w:val="28"/>
          <w:szCs w:val="28"/>
        </w:rPr>
        <w:t xml:space="preserve">. </w:t>
      </w:r>
      <w:r w:rsidR="00D32CEF" w:rsidRPr="00D635FF">
        <w:rPr>
          <w:rFonts w:ascii="Georgia" w:hAnsi="Georgia"/>
          <w:sz w:val="28"/>
          <w:szCs w:val="28"/>
        </w:rPr>
        <w:t xml:space="preserve">Смысл должен быть </w:t>
      </w:r>
      <w:r w:rsidR="00D32CEF" w:rsidRPr="00241496">
        <w:rPr>
          <w:rStyle w:val="s1"/>
          <w:rFonts w:ascii="Georgia" w:hAnsi="Georgia"/>
          <w:sz w:val="28"/>
          <w:szCs w:val="28"/>
        </w:rPr>
        <w:t>впитан</w:t>
      </w:r>
      <w:r w:rsidR="00D32CEF" w:rsidRPr="00241496">
        <w:rPr>
          <w:rFonts w:ascii="Georgia" w:hAnsi="Georgia"/>
          <w:sz w:val="28"/>
          <w:szCs w:val="28"/>
        </w:rPr>
        <w:t xml:space="preserve">, </w:t>
      </w:r>
      <w:r w:rsidR="00D32CEF" w:rsidRPr="00241496">
        <w:rPr>
          <w:rStyle w:val="s1"/>
          <w:rFonts w:ascii="Georgia" w:hAnsi="Georgia"/>
          <w:sz w:val="28"/>
          <w:szCs w:val="28"/>
        </w:rPr>
        <w:t>переварен</w:t>
      </w:r>
      <w:r w:rsidR="00D32CEF" w:rsidRPr="00241496">
        <w:rPr>
          <w:rFonts w:ascii="Georgia" w:hAnsi="Georgia"/>
          <w:sz w:val="28"/>
          <w:szCs w:val="28"/>
        </w:rPr>
        <w:t xml:space="preserve">, </w:t>
      </w:r>
      <w:r w:rsidR="00D32CEF" w:rsidRPr="00241496">
        <w:rPr>
          <w:rStyle w:val="s1"/>
          <w:rFonts w:ascii="Georgia" w:hAnsi="Georgia"/>
          <w:sz w:val="28"/>
          <w:szCs w:val="28"/>
        </w:rPr>
        <w:t>прожит</w:t>
      </w:r>
      <w:r w:rsidR="00D32CEF" w:rsidRPr="00241496">
        <w:rPr>
          <w:rFonts w:ascii="Georgia" w:hAnsi="Georgia"/>
          <w:sz w:val="28"/>
          <w:szCs w:val="28"/>
        </w:rPr>
        <w:t xml:space="preserve"> на </w:t>
      </w:r>
      <w:r w:rsidR="00D32CEF" w:rsidRPr="00241496">
        <w:rPr>
          <w:rStyle w:val="s1"/>
          <w:rFonts w:ascii="Georgia" w:hAnsi="Georgia"/>
          <w:sz w:val="28"/>
          <w:szCs w:val="28"/>
        </w:rPr>
        <w:t>уровне клетки</w:t>
      </w:r>
      <w:r w:rsidR="00D32CEF" w:rsidRPr="00241496">
        <w:rPr>
          <w:rFonts w:ascii="Georgia" w:hAnsi="Georgia"/>
          <w:sz w:val="28"/>
          <w:szCs w:val="28"/>
        </w:rPr>
        <w:t xml:space="preserve">, на </w:t>
      </w:r>
      <w:r w:rsidR="00D32CEF" w:rsidRPr="00241496">
        <w:rPr>
          <w:rStyle w:val="s1"/>
          <w:rFonts w:ascii="Georgia" w:hAnsi="Georgia"/>
          <w:sz w:val="28"/>
          <w:szCs w:val="28"/>
        </w:rPr>
        <w:t>уровне выбора</w:t>
      </w:r>
      <w:r w:rsidR="00D32CEF" w:rsidRPr="00241496">
        <w:rPr>
          <w:rFonts w:ascii="Georgia" w:hAnsi="Georgia"/>
          <w:sz w:val="28"/>
          <w:szCs w:val="28"/>
        </w:rPr>
        <w:t xml:space="preserve">, на </w:t>
      </w:r>
      <w:r w:rsidR="00D32CEF" w:rsidRPr="00241496">
        <w:rPr>
          <w:rStyle w:val="s1"/>
          <w:rFonts w:ascii="Georgia" w:hAnsi="Georgia"/>
          <w:sz w:val="28"/>
          <w:szCs w:val="28"/>
        </w:rPr>
        <w:t>уровне бытия</w:t>
      </w:r>
      <w:r w:rsidR="00D32CEF" w:rsidRPr="00241496">
        <w:rPr>
          <w:rFonts w:ascii="Georgia" w:hAnsi="Georgia"/>
          <w:sz w:val="28"/>
          <w:szCs w:val="28"/>
        </w:rPr>
        <w:t>.</w:t>
      </w:r>
      <w:r w:rsidR="00D32CEF" w:rsidRPr="00D635FF">
        <w:rPr>
          <w:rFonts w:ascii="Georgia" w:hAnsi="Georgia"/>
          <w:sz w:val="28"/>
          <w:szCs w:val="28"/>
        </w:rPr>
        <w:t xml:space="preserve"> Только так смысл перестаёт быть внешним и </w:t>
      </w:r>
      <w:r w:rsidR="00D32CEF" w:rsidRPr="00241496">
        <w:rPr>
          <w:rStyle w:val="--0"/>
        </w:rPr>
        <w:t xml:space="preserve">становится </w:t>
      </w:r>
      <w:r w:rsidR="00D32CEF" w:rsidRPr="00241496">
        <w:rPr>
          <w:rStyle w:val="--"/>
        </w:rPr>
        <w:t>вашим</w:t>
      </w:r>
      <w:r w:rsidR="00D32CEF" w:rsidRPr="00D635FF">
        <w:rPr>
          <w:rFonts w:ascii="Georgia" w:hAnsi="Georgia"/>
          <w:sz w:val="28"/>
          <w:szCs w:val="28"/>
        </w:rPr>
        <w:t>.</w:t>
      </w:r>
      <w:r w:rsidR="00621213">
        <w:rPr>
          <w:rFonts w:ascii="Georgia" w:hAnsi="Georgia"/>
          <w:sz w:val="28"/>
          <w:szCs w:val="28"/>
        </w:rPr>
        <w:t xml:space="preserve"> </w:t>
      </w:r>
      <w:r w:rsidR="00D32CEF" w:rsidRPr="00D635FF">
        <w:rPr>
          <w:rFonts w:ascii="Georgia" w:hAnsi="Georgia"/>
          <w:sz w:val="28"/>
          <w:szCs w:val="28"/>
        </w:rPr>
        <w:t xml:space="preserve">Для этого нужна борьба. С ленью. Со слабостью. С ложью. С самим собой. Потому что </w:t>
      </w:r>
      <w:r w:rsidR="00D32CEF" w:rsidRPr="00241496">
        <w:rPr>
          <w:rStyle w:val="s1"/>
          <w:rFonts w:ascii="Georgia" w:hAnsi="Georgia"/>
          <w:sz w:val="28"/>
          <w:szCs w:val="28"/>
        </w:rPr>
        <w:t>это и</w:t>
      </w:r>
      <w:r w:rsidR="00D32CEF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D32CEF" w:rsidRPr="00241496">
        <w:rPr>
          <w:rStyle w:val="--0"/>
        </w:rPr>
        <w:t xml:space="preserve">есть </w:t>
      </w:r>
      <w:r w:rsidR="00D32CEF" w:rsidRPr="00241496">
        <w:rPr>
          <w:rStyle w:val="--"/>
        </w:rPr>
        <w:t>развитие.</w:t>
      </w:r>
      <w:r w:rsidR="00D32CEF" w:rsidRPr="00D635F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D32CEF" w:rsidRPr="00241496">
        <w:rPr>
          <w:rStyle w:val="s1"/>
          <w:rFonts w:ascii="Georgia" w:hAnsi="Georgia"/>
          <w:sz w:val="28"/>
          <w:szCs w:val="28"/>
        </w:rPr>
        <w:t>Это и есть путь. Это и есть причина, по которой вы живёте.</w:t>
      </w:r>
      <w:r w:rsidR="00621213" w:rsidRPr="00241496">
        <w:rPr>
          <w:rFonts w:ascii="Georgia" w:hAnsi="Georgia"/>
          <w:sz w:val="28"/>
          <w:szCs w:val="28"/>
        </w:rPr>
        <w:t xml:space="preserve"> 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И вот </w:t>
      </w:r>
      <w:r w:rsidR="00D32CEF" w:rsidRPr="00241496">
        <w:rPr>
          <w:rFonts w:ascii="Georgia" w:hAnsi="Georgia"/>
          <w:sz w:val="28"/>
          <w:szCs w:val="28"/>
        </w:rPr>
        <w:t>когда добьётесь</w:t>
      </w:r>
      <w:r w:rsidR="00D32CEF" w:rsidRPr="00241496">
        <w:rPr>
          <w:rStyle w:val="s2"/>
          <w:rFonts w:ascii="Georgia" w:hAnsi="Georgia"/>
          <w:sz w:val="28"/>
          <w:szCs w:val="28"/>
        </w:rPr>
        <w:t xml:space="preserve"> — тогда </w:t>
      </w:r>
      <w:r w:rsidR="00D32CEF" w:rsidRPr="00241496">
        <w:rPr>
          <w:rFonts w:ascii="Georgia" w:hAnsi="Georgia"/>
          <w:sz w:val="28"/>
          <w:szCs w:val="28"/>
        </w:rPr>
        <w:t>и будет в самый раз</w:t>
      </w:r>
      <w:r w:rsidR="00D32CEF" w:rsidRPr="00241496">
        <w:rPr>
          <w:rStyle w:val="s2"/>
          <w:rFonts w:ascii="Georgia" w:hAnsi="Georgia"/>
          <w:sz w:val="28"/>
          <w:szCs w:val="28"/>
        </w:rPr>
        <w:t>.</w:t>
      </w:r>
    </w:p>
    <w:p w14:paraId="1F4BF142" w14:textId="21DDD8B1" w:rsidR="004116AB" w:rsidRPr="00CB1474" w:rsidRDefault="00621213" w:rsidP="008B70D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</w:t>
      </w:r>
      <w:r w:rsidR="004116AB" w:rsidRPr="004116AB">
        <w:rPr>
          <w:rFonts w:eastAsia="Times New Roman"/>
          <w:szCs w:val="28"/>
        </w:rPr>
        <w:t xml:space="preserve">Каждый человек хочет быть сильнее — это естественно. Сила — один из древнейших архетипов, одна из форм стремления к жизни. Вот ведь как хорошо: толпой — вы сильнее. Но именно в этом и заключается парадокс — </w:t>
      </w:r>
      <w:r w:rsidR="004116AB" w:rsidRPr="00241496">
        <w:rPr>
          <w:rFonts w:eastAsia="Times New Roman"/>
          <w:szCs w:val="28"/>
        </w:rPr>
        <w:t xml:space="preserve">чем легче вам быть сильным, </w:t>
      </w:r>
      <w:r w:rsidR="004116AB" w:rsidRPr="00241496">
        <w:rPr>
          <w:rStyle w:val="--0"/>
        </w:rPr>
        <w:t xml:space="preserve">тем </w:t>
      </w:r>
      <w:r w:rsidR="00241496" w:rsidRPr="00241496">
        <w:rPr>
          <w:rStyle w:val="--"/>
        </w:rPr>
        <w:t>Слабее</w:t>
      </w:r>
      <w:r w:rsidR="004116AB" w:rsidRPr="00241496">
        <w:rPr>
          <w:rStyle w:val="--"/>
        </w:rPr>
        <w:t xml:space="preserve"> </w:t>
      </w:r>
      <w:r w:rsidR="004116AB" w:rsidRPr="00241496">
        <w:rPr>
          <w:rFonts w:eastAsia="Times New Roman"/>
          <w:szCs w:val="28"/>
        </w:rPr>
        <w:t>вы становитесь</w:t>
      </w:r>
      <w:r w:rsidR="004116AB" w:rsidRPr="004116AB">
        <w:rPr>
          <w:rFonts w:eastAsia="Times New Roman"/>
          <w:szCs w:val="28"/>
        </w:rPr>
        <w:t xml:space="preserve">. И это предательство силы происходит медленно, по капле, из месяца в месяц, из года в год. Потому что объединение — не всегда возведение, чаще — </w:t>
      </w:r>
      <w:r w:rsidR="004116AB" w:rsidRPr="008D75D0">
        <w:rPr>
          <w:rFonts w:eastAsia="Times New Roman"/>
          <w:szCs w:val="28"/>
        </w:rPr>
        <w:t>растворение.</w:t>
      </w:r>
      <w:r>
        <w:rPr>
          <w:rFonts w:eastAsia="Times New Roman"/>
          <w:szCs w:val="28"/>
        </w:rPr>
        <w:t xml:space="preserve"> </w:t>
      </w:r>
      <w:r w:rsidR="004116AB" w:rsidRPr="004116AB">
        <w:rPr>
          <w:rFonts w:eastAsia="Times New Roman"/>
          <w:szCs w:val="28"/>
        </w:rPr>
        <w:t xml:space="preserve">Объединяясь с другими в любой социальной конструкции — вы </w:t>
      </w:r>
      <w:r w:rsidR="004116AB" w:rsidRPr="008D75D0">
        <w:rPr>
          <w:rStyle w:val="--"/>
        </w:rPr>
        <w:t xml:space="preserve">теряете </w:t>
      </w:r>
      <w:r w:rsidR="004116AB" w:rsidRPr="008D75D0">
        <w:rPr>
          <w:rStyle w:val="--0"/>
        </w:rPr>
        <w:t>себя</w:t>
      </w:r>
      <w:r w:rsidR="004116AB" w:rsidRPr="004116AB">
        <w:rPr>
          <w:rFonts w:eastAsia="Times New Roman"/>
          <w:szCs w:val="28"/>
        </w:rPr>
        <w:t xml:space="preserve">. Не сразу, но неотвратимо. Чем менее вы индивидуальны, тем больше нуждаетесь в других, как в костылях. Толпа нужна вам как зеркало, как опора, как обоснование. Чем больше толпа — тем меньше вы, даже если вы в центре внимания. Потому что вы </w:t>
      </w:r>
      <w:r w:rsidR="004116AB" w:rsidRPr="008D75D0">
        <w:rPr>
          <w:rFonts w:eastAsia="Times New Roman"/>
          <w:szCs w:val="28"/>
        </w:rPr>
        <w:t>не собой являетесь, а функцией, ролевой фигурой, маской</w:t>
      </w:r>
      <w:r w:rsidR="004116AB" w:rsidRPr="004116AB">
        <w:rPr>
          <w:rFonts w:eastAsia="Times New Roman"/>
          <w:szCs w:val="28"/>
        </w:rPr>
        <w:t xml:space="preserve">. Потому что все ваши движения направлены лишь на то, чтобы занять место в иерархии, быть «нужным», быть «принятым». Это и есть страх — </w:t>
      </w:r>
      <w:r w:rsidR="004116AB" w:rsidRPr="008D75D0">
        <w:rPr>
          <w:rFonts w:eastAsia="Times New Roman"/>
          <w:szCs w:val="28"/>
        </w:rPr>
        <w:t>страх изгнания, страх быть одиноким, страх оказаться вне.</w:t>
      </w:r>
      <w:r w:rsidR="004116AB" w:rsidRPr="004116AB">
        <w:rPr>
          <w:rFonts w:eastAsia="Times New Roman"/>
          <w:szCs w:val="28"/>
        </w:rPr>
        <w:t xml:space="preserve"> А страх — это уже </w:t>
      </w:r>
      <w:r w:rsidR="004116AB" w:rsidRPr="008D75D0">
        <w:rPr>
          <w:rStyle w:val="--"/>
        </w:rPr>
        <w:t xml:space="preserve">не </w:t>
      </w:r>
      <w:r w:rsidR="004116AB" w:rsidRPr="008D75D0">
        <w:rPr>
          <w:rStyle w:val="--0"/>
        </w:rPr>
        <w:t xml:space="preserve">свобода. </w:t>
      </w:r>
      <w:r w:rsidR="004116AB" w:rsidRPr="004116AB">
        <w:rPr>
          <w:rFonts w:eastAsia="Times New Roman"/>
          <w:szCs w:val="28"/>
        </w:rPr>
        <w:t>Это — зависимость.</w:t>
      </w:r>
      <w:r>
        <w:rPr>
          <w:rFonts w:eastAsia="Times New Roman"/>
          <w:szCs w:val="28"/>
        </w:rPr>
        <w:t xml:space="preserve"> </w:t>
      </w:r>
      <w:r w:rsidR="004116AB" w:rsidRPr="004116AB">
        <w:rPr>
          <w:rFonts w:eastAsia="Times New Roman"/>
          <w:szCs w:val="28"/>
        </w:rPr>
        <w:t xml:space="preserve">И если вы думаете, что это не про вас, подумайте ещё раз. </w:t>
      </w:r>
      <w:r w:rsidR="004116AB" w:rsidRPr="008D75D0">
        <w:rPr>
          <w:rFonts w:eastAsia="Times New Roman"/>
          <w:szCs w:val="28"/>
        </w:rPr>
        <w:t>Толпа — это не только стадион или митинг. Толпа — это всё, где вы не одни. Работа. Армия. Школа. Семья. Государство.</w:t>
      </w:r>
      <w:r w:rsidR="004116AB" w:rsidRPr="004116AB">
        <w:rPr>
          <w:rFonts w:eastAsia="Times New Roman"/>
          <w:szCs w:val="28"/>
        </w:rPr>
        <w:t xml:space="preserve"> Это любая структура, в которой вы жертвуете собой ради места, ради принятия, ради безопасности, ради признания. </w:t>
      </w:r>
      <w:r w:rsidR="004116AB" w:rsidRPr="008D75D0">
        <w:rPr>
          <w:rStyle w:val="--0"/>
        </w:rPr>
        <w:t xml:space="preserve">Это — </w:t>
      </w:r>
      <w:r w:rsidR="004116AB" w:rsidRPr="008D75D0">
        <w:rPr>
          <w:rStyle w:val="--"/>
        </w:rPr>
        <w:t>ловушка</w:t>
      </w:r>
      <w:r w:rsidR="004116AB" w:rsidRPr="004116AB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4116AB" w:rsidRPr="008D75D0">
        <w:rPr>
          <w:rFonts w:eastAsia="Times New Roman"/>
          <w:szCs w:val="28"/>
        </w:rPr>
        <w:t xml:space="preserve">Патриотизм, например, тоже может быть толпой. И он становится толпой — тогда, когда его начинают преподавать. Когда его внедряют. Когда детей </w:t>
      </w:r>
      <w:r w:rsidR="004116AB" w:rsidRPr="008D75D0">
        <w:rPr>
          <w:rStyle w:val="--"/>
        </w:rPr>
        <w:t xml:space="preserve">учат </w:t>
      </w:r>
      <w:r w:rsidR="004116AB" w:rsidRPr="008D75D0">
        <w:rPr>
          <w:rStyle w:val="--0"/>
        </w:rPr>
        <w:t xml:space="preserve">любить </w:t>
      </w:r>
      <w:r w:rsidR="004116AB" w:rsidRPr="008D75D0">
        <w:rPr>
          <w:rFonts w:eastAsia="Times New Roman"/>
          <w:szCs w:val="28"/>
        </w:rPr>
        <w:t>Родину по расписанию</w:t>
      </w:r>
      <w:r w:rsidR="004116AB" w:rsidRPr="004116AB">
        <w:rPr>
          <w:rFonts w:eastAsia="Times New Roman"/>
          <w:szCs w:val="28"/>
        </w:rPr>
        <w:t xml:space="preserve"> — значит, с Родиной </w:t>
      </w:r>
      <w:r w:rsidR="004116AB" w:rsidRPr="008D75D0">
        <w:rPr>
          <w:rStyle w:val="--0"/>
        </w:rPr>
        <w:t>что-то</w:t>
      </w:r>
      <w:r w:rsidR="004116AB" w:rsidRPr="004116AB">
        <w:rPr>
          <w:rFonts w:eastAsia="Times New Roman"/>
          <w:szCs w:val="28"/>
        </w:rPr>
        <w:t xml:space="preserve"> </w:t>
      </w:r>
      <w:r w:rsidR="004116AB" w:rsidRPr="008D75D0">
        <w:rPr>
          <w:rStyle w:val="--"/>
        </w:rPr>
        <w:t xml:space="preserve">не </w:t>
      </w:r>
      <w:r w:rsidR="004116AB" w:rsidRPr="008D75D0">
        <w:rPr>
          <w:rStyle w:val="--0"/>
        </w:rPr>
        <w:t>так.</w:t>
      </w:r>
      <w:r w:rsidR="004116AB" w:rsidRPr="004116AB">
        <w:rPr>
          <w:rFonts w:eastAsia="Times New Roman"/>
          <w:szCs w:val="28"/>
        </w:rPr>
        <w:t xml:space="preserve"> Настоящая любовь — не учится</w:t>
      </w:r>
      <w:r w:rsidR="004116AB" w:rsidRPr="008D75D0">
        <w:rPr>
          <w:rStyle w:val="--0"/>
        </w:rPr>
        <w:t xml:space="preserve">. Она </w:t>
      </w:r>
      <w:r w:rsidR="004116AB" w:rsidRPr="008D75D0">
        <w:rPr>
          <w:rStyle w:val="--"/>
        </w:rPr>
        <w:t>рождается</w:t>
      </w:r>
      <w:r w:rsidR="004116AB" w:rsidRPr="008D75D0">
        <w:rPr>
          <w:rStyle w:val="--0"/>
        </w:rPr>
        <w:t xml:space="preserve"> </w:t>
      </w:r>
      <w:r w:rsidR="004116AB" w:rsidRPr="008D75D0">
        <w:rPr>
          <w:rFonts w:eastAsia="Times New Roman"/>
          <w:szCs w:val="28"/>
        </w:rPr>
        <w:t>из сопричастности, из истины, из доверия.</w:t>
      </w:r>
      <w:r w:rsidR="004116AB" w:rsidRPr="004116AB">
        <w:rPr>
          <w:rFonts w:eastAsia="Times New Roman"/>
          <w:szCs w:val="28"/>
        </w:rPr>
        <w:t xml:space="preserve"> Если государство должно заставлять любить себя, значит, </w:t>
      </w:r>
      <w:r w:rsidR="004116AB" w:rsidRPr="008D75D0">
        <w:rPr>
          <w:rFonts w:eastAsia="Times New Roman"/>
          <w:szCs w:val="28"/>
        </w:rPr>
        <w:t>оно разлюбило свой народ</w:t>
      </w:r>
      <w:r w:rsidR="004116AB" w:rsidRPr="004116AB">
        <w:rPr>
          <w:rFonts w:eastAsia="Times New Roman"/>
          <w:szCs w:val="28"/>
        </w:rPr>
        <w:t>.</w:t>
      </w:r>
      <w:r w:rsidR="006B1D12">
        <w:rPr>
          <w:rFonts w:eastAsia="Times New Roman"/>
          <w:szCs w:val="28"/>
        </w:rPr>
        <w:t xml:space="preserve"> </w:t>
      </w:r>
      <w:r w:rsidR="004116AB" w:rsidRPr="008D75D0">
        <w:rPr>
          <w:rFonts w:eastAsia="Times New Roman"/>
          <w:szCs w:val="28"/>
        </w:rPr>
        <w:t>Родина — это не государство</w:t>
      </w:r>
      <w:r w:rsidR="004116AB" w:rsidRPr="004116AB">
        <w:rPr>
          <w:rFonts w:eastAsia="Times New Roman"/>
          <w:b/>
          <w:bCs/>
          <w:szCs w:val="28"/>
        </w:rPr>
        <w:t>.</w:t>
      </w:r>
      <w:r w:rsidR="004116AB" w:rsidRPr="004116AB">
        <w:rPr>
          <w:rFonts w:eastAsia="Times New Roman"/>
          <w:szCs w:val="28"/>
        </w:rPr>
        <w:t xml:space="preserve"> Родина — </w:t>
      </w:r>
      <w:r w:rsidR="004116AB" w:rsidRPr="008D75D0">
        <w:rPr>
          <w:rStyle w:val="--0"/>
        </w:rPr>
        <w:t xml:space="preserve">это </w:t>
      </w:r>
      <w:r w:rsidR="004116AB" w:rsidRPr="008D75D0">
        <w:rPr>
          <w:rStyle w:val="--"/>
        </w:rPr>
        <w:t>чувство</w:t>
      </w:r>
      <w:r w:rsidR="004116AB" w:rsidRPr="004116AB">
        <w:rPr>
          <w:rFonts w:eastAsia="Times New Roman"/>
          <w:szCs w:val="28"/>
        </w:rPr>
        <w:t xml:space="preserve">. Это память. Это место, где вы впервые поняли, что значит быть. Это уголок земли, где вас ждёт не власть, а Источник. Родина требует не лояльности, а правды. Потому что подлинная любовь к Родине — может </w:t>
      </w:r>
      <w:r w:rsidR="004116AB" w:rsidRPr="008D75D0">
        <w:rPr>
          <w:rFonts w:eastAsia="Times New Roman"/>
          <w:szCs w:val="28"/>
        </w:rPr>
        <w:t>потребовать пойти против власти</w:t>
      </w:r>
      <w:r w:rsidR="004116AB" w:rsidRPr="004116AB">
        <w:rPr>
          <w:rFonts w:eastAsia="Times New Roman"/>
          <w:szCs w:val="28"/>
        </w:rPr>
        <w:t xml:space="preserve">, если власть лжёт, ворует, разрушает. И если власть </w:t>
      </w:r>
      <w:r w:rsidR="004116AB" w:rsidRPr="00CB1474">
        <w:rPr>
          <w:rStyle w:val="--"/>
        </w:rPr>
        <w:t xml:space="preserve">начинает </w:t>
      </w:r>
      <w:r w:rsidR="004116AB" w:rsidRPr="00CB1474">
        <w:rPr>
          <w:rStyle w:val="--0"/>
        </w:rPr>
        <w:t>воспитывать</w:t>
      </w:r>
      <w:r w:rsidR="004116AB" w:rsidRPr="004116AB">
        <w:rPr>
          <w:rFonts w:eastAsia="Times New Roman"/>
          <w:b/>
          <w:bCs/>
          <w:szCs w:val="28"/>
        </w:rPr>
        <w:t xml:space="preserve"> </w:t>
      </w:r>
      <w:r w:rsidR="004116AB" w:rsidRPr="00CB1474">
        <w:rPr>
          <w:rFonts w:eastAsia="Times New Roman"/>
          <w:szCs w:val="28"/>
        </w:rPr>
        <w:t>патриотизм,</w:t>
      </w:r>
      <w:r w:rsidR="004116AB" w:rsidRPr="004116AB">
        <w:rPr>
          <w:rFonts w:eastAsia="Times New Roman"/>
          <w:szCs w:val="28"/>
        </w:rPr>
        <w:t xml:space="preserve"> значит, </w:t>
      </w:r>
      <w:r w:rsidR="004116AB" w:rsidRPr="00CB1474">
        <w:rPr>
          <w:rFonts w:eastAsia="Times New Roman"/>
          <w:szCs w:val="28"/>
        </w:rPr>
        <w:t xml:space="preserve">она предчувствует своё банкротство. </w:t>
      </w:r>
      <w:r w:rsidR="004116AB" w:rsidRPr="004116AB">
        <w:rPr>
          <w:rFonts w:eastAsia="Times New Roman"/>
          <w:szCs w:val="28"/>
        </w:rPr>
        <w:t>История это знает. Народы это чувствуют. И даже дети это понимают.</w:t>
      </w:r>
      <w:r w:rsidR="006B1D12">
        <w:rPr>
          <w:rFonts w:eastAsia="Times New Roman"/>
          <w:szCs w:val="28"/>
        </w:rPr>
        <w:t xml:space="preserve"> </w:t>
      </w:r>
      <w:r w:rsidR="004116AB" w:rsidRPr="004116AB">
        <w:rPr>
          <w:rFonts w:eastAsia="Times New Roman"/>
          <w:szCs w:val="28"/>
        </w:rPr>
        <w:t xml:space="preserve">Только </w:t>
      </w:r>
      <w:r w:rsidR="004116AB" w:rsidRPr="00CB1474">
        <w:rPr>
          <w:rFonts w:eastAsia="Times New Roman"/>
          <w:szCs w:val="28"/>
        </w:rPr>
        <w:t xml:space="preserve">свободный человек </w:t>
      </w:r>
      <w:r w:rsidR="004116AB" w:rsidRPr="00CB1474">
        <w:rPr>
          <w:rStyle w:val="--"/>
        </w:rPr>
        <w:t xml:space="preserve">может </w:t>
      </w:r>
      <w:r w:rsidR="004116AB" w:rsidRPr="00CB1474">
        <w:rPr>
          <w:rStyle w:val="--0"/>
        </w:rPr>
        <w:t>любить</w:t>
      </w:r>
      <w:r w:rsidR="004116AB" w:rsidRPr="00CB1474">
        <w:rPr>
          <w:rStyle w:val="--"/>
        </w:rPr>
        <w:t>.</w:t>
      </w:r>
      <w:r w:rsidR="004116AB" w:rsidRPr="00CB1474">
        <w:rPr>
          <w:rFonts w:eastAsia="Times New Roman"/>
          <w:szCs w:val="28"/>
        </w:rPr>
        <w:t xml:space="preserve"> </w:t>
      </w:r>
      <w:r w:rsidR="004116AB" w:rsidRPr="004116AB">
        <w:rPr>
          <w:rFonts w:eastAsia="Times New Roman"/>
          <w:szCs w:val="28"/>
        </w:rPr>
        <w:t xml:space="preserve">Только тот, кто не врет себе. Любовь не тиражируется указами, не растёт на уроках. Она </w:t>
      </w:r>
      <w:r w:rsidR="004116AB" w:rsidRPr="00CB1474">
        <w:rPr>
          <w:rFonts w:eastAsia="Times New Roman"/>
          <w:szCs w:val="28"/>
        </w:rPr>
        <w:t>приходит из правды, из достоинства, из мира, в котором не лгут, не унижают и не убивают</w:t>
      </w:r>
      <w:r w:rsidR="004116AB" w:rsidRPr="004116AB">
        <w:rPr>
          <w:rFonts w:eastAsia="Times New Roman"/>
          <w:b/>
          <w:bCs/>
          <w:szCs w:val="28"/>
        </w:rPr>
        <w:t>.</w:t>
      </w:r>
      <w:r w:rsidR="004116AB" w:rsidRPr="004116AB">
        <w:rPr>
          <w:rFonts w:eastAsia="Times New Roman"/>
          <w:szCs w:val="28"/>
        </w:rPr>
        <w:t xml:space="preserve"> Там, где ложь, бедность, боль — любви к Родине </w:t>
      </w:r>
      <w:r w:rsidR="004116AB" w:rsidRPr="00CB1474">
        <w:rPr>
          <w:rStyle w:val="--"/>
        </w:rPr>
        <w:t xml:space="preserve">не </w:t>
      </w:r>
      <w:r w:rsidR="004116AB" w:rsidRPr="00CB1474">
        <w:rPr>
          <w:rStyle w:val="--0"/>
        </w:rPr>
        <w:t>вырастить</w:t>
      </w:r>
      <w:r w:rsidR="004116AB" w:rsidRPr="004116AB">
        <w:rPr>
          <w:rFonts w:eastAsia="Times New Roman"/>
          <w:szCs w:val="28"/>
        </w:rPr>
        <w:t xml:space="preserve">. Только </w:t>
      </w:r>
      <w:r w:rsidR="004116AB" w:rsidRPr="00CB1474">
        <w:rPr>
          <w:rFonts w:eastAsia="Times New Roman"/>
          <w:szCs w:val="28"/>
        </w:rPr>
        <w:t>страх и злобу.</w:t>
      </w:r>
    </w:p>
    <w:p w14:paraId="6F694751" w14:textId="78CFBCE8" w:rsidR="00252FFE" w:rsidRDefault="006B1D12" w:rsidP="008B70D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bookmarkStart w:id="6" w:name="_Hlk207833598"/>
      <w:r w:rsidR="004116AB" w:rsidRPr="004116AB">
        <w:rPr>
          <w:rFonts w:eastAsia="Times New Roman"/>
          <w:szCs w:val="28"/>
        </w:rPr>
        <w:t xml:space="preserve">Мы стали свидетелями того, </w:t>
      </w:r>
      <w:r w:rsidR="004116AB" w:rsidRPr="00CB1474">
        <w:rPr>
          <w:rFonts w:eastAsia="Times New Roman"/>
          <w:szCs w:val="28"/>
        </w:rPr>
        <w:t>как разрушается основа сознания, как массово утрачивается обратная связь,</w:t>
      </w:r>
      <w:r w:rsidR="004116AB" w:rsidRPr="004116AB">
        <w:rPr>
          <w:rFonts w:eastAsia="Times New Roman"/>
          <w:szCs w:val="28"/>
        </w:rPr>
        <w:t xml:space="preserve"> как люди становятся замкнутыми, отрезанными от мира, от себя, от собственного тела. Это утрата </w:t>
      </w:r>
      <w:r w:rsidR="004116AB" w:rsidRPr="00CB1474">
        <w:rPr>
          <w:rFonts w:eastAsia="Times New Roman"/>
          <w:szCs w:val="28"/>
        </w:rPr>
        <w:t>плотности и понимания</w:t>
      </w:r>
      <w:r w:rsidR="004116AB" w:rsidRPr="004116AB">
        <w:rPr>
          <w:rFonts w:eastAsia="Times New Roman"/>
          <w:szCs w:val="28"/>
        </w:rPr>
        <w:t xml:space="preserve">. И в этом изломе — </w:t>
      </w:r>
      <w:r w:rsidR="004116AB" w:rsidRPr="00CB1474">
        <w:rPr>
          <w:rStyle w:val="--"/>
        </w:rPr>
        <w:t xml:space="preserve">особое </w:t>
      </w:r>
      <w:r w:rsidR="004116AB" w:rsidRPr="00CB1474">
        <w:rPr>
          <w:rStyle w:val="--0"/>
        </w:rPr>
        <w:t>страдание.</w:t>
      </w:r>
      <w:r w:rsidR="004116AB" w:rsidRPr="004116AB">
        <w:rPr>
          <w:rFonts w:eastAsia="Times New Roman"/>
          <w:szCs w:val="28"/>
        </w:rPr>
        <w:t xml:space="preserve"> Тот, кто не знает </w:t>
      </w:r>
      <w:r w:rsidR="004116AB" w:rsidRPr="004116AB">
        <w:rPr>
          <w:rFonts w:eastAsia="Times New Roman"/>
          <w:szCs w:val="28"/>
        </w:rPr>
        <w:lastRenderedPageBreak/>
        <w:t xml:space="preserve">мира, выдумывает свой. И </w:t>
      </w:r>
      <w:r w:rsidR="004116AB" w:rsidRPr="00CB1474">
        <w:rPr>
          <w:rFonts w:eastAsia="Times New Roman"/>
          <w:szCs w:val="28"/>
        </w:rPr>
        <w:t>оправдывает свою выдумку до последнего.</w:t>
      </w:r>
      <w:r w:rsidR="00350B16" w:rsidRPr="00CB1474">
        <w:rPr>
          <w:rFonts w:eastAsia="Times New Roman"/>
          <w:szCs w:val="28"/>
        </w:rPr>
        <w:t xml:space="preserve"> </w:t>
      </w:r>
      <w:r w:rsidR="004116AB" w:rsidRPr="00CB1474">
        <w:rPr>
          <w:rFonts w:eastAsia="Times New Roman"/>
          <w:szCs w:val="28"/>
        </w:rPr>
        <w:t>И в этот момент любое объяснение — бесполезно. Потому что каждый человек уверен, что прав</w:t>
      </w:r>
      <w:r w:rsidR="004116AB" w:rsidRPr="004116AB">
        <w:rPr>
          <w:rFonts w:eastAsia="Times New Roman"/>
          <w:szCs w:val="28"/>
        </w:rPr>
        <w:t xml:space="preserve">. Уверен, что «знает лучше». Все! Уже только это должно бы насторожить даже самый простой ум: </w:t>
      </w:r>
      <w:r w:rsidR="004116AB" w:rsidRPr="00CB1474">
        <w:rPr>
          <w:rFonts w:eastAsia="Times New Roman"/>
          <w:b/>
          <w:bCs/>
          <w:i/>
          <w:iCs/>
          <w:szCs w:val="28"/>
        </w:rPr>
        <w:t>если каждый уверен, что прав — значит, никто не прав</w:t>
      </w:r>
      <w:r w:rsidR="004116AB" w:rsidRPr="00CB1474">
        <w:rPr>
          <w:rFonts w:eastAsia="Times New Roman"/>
          <w:i/>
          <w:iCs/>
          <w:szCs w:val="28"/>
        </w:rPr>
        <w:t xml:space="preserve">. </w:t>
      </w:r>
      <w:r w:rsidR="004116AB" w:rsidRPr="004116AB">
        <w:rPr>
          <w:rFonts w:eastAsia="Times New Roman"/>
          <w:szCs w:val="28"/>
        </w:rPr>
        <w:t xml:space="preserve">Именно потому, что </w:t>
      </w:r>
      <w:r w:rsidR="004116AB" w:rsidRPr="00CB1474">
        <w:rPr>
          <w:rStyle w:val="--"/>
        </w:rPr>
        <w:t xml:space="preserve">не </w:t>
      </w:r>
      <w:r w:rsidR="004116AB" w:rsidRPr="00CB1474">
        <w:rPr>
          <w:rStyle w:val="--0"/>
        </w:rPr>
        <w:t>встроена</w:t>
      </w:r>
      <w:r w:rsidR="004116AB" w:rsidRPr="004116AB">
        <w:rPr>
          <w:rFonts w:eastAsia="Times New Roman"/>
          <w:szCs w:val="28"/>
        </w:rPr>
        <w:t xml:space="preserve"> </w:t>
      </w:r>
      <w:r w:rsidR="004116AB" w:rsidRPr="00CB1474">
        <w:rPr>
          <w:rFonts w:eastAsia="Times New Roman"/>
          <w:szCs w:val="28"/>
        </w:rPr>
        <w:t>опция сомнения.</w:t>
      </w:r>
      <w:r w:rsidR="004116AB" w:rsidRPr="004116AB">
        <w:rPr>
          <w:rFonts w:eastAsia="Times New Roman"/>
          <w:szCs w:val="28"/>
        </w:rPr>
        <w:t xml:space="preserve"> Только сомнение — даёт шанс на истину.</w:t>
      </w:r>
      <w:r w:rsidR="004239E4">
        <w:rPr>
          <w:rFonts w:eastAsia="Times New Roman"/>
          <w:szCs w:val="28"/>
        </w:rPr>
        <w:t xml:space="preserve"> Однако хочу подчеркнуть, что все что написал – есть именно объективный процесс, происходящий сегодня в наших реалиях и связан он со сменой Системы управления нашего бытия. Многие мои читатели </w:t>
      </w:r>
      <w:r w:rsidR="004239E4" w:rsidRPr="0066610D">
        <w:rPr>
          <w:rStyle w:val="--0"/>
        </w:rPr>
        <w:t xml:space="preserve">это </w:t>
      </w:r>
      <w:r w:rsidR="004239E4" w:rsidRPr="0066610D">
        <w:rPr>
          <w:rStyle w:val="--"/>
        </w:rPr>
        <w:t>знают.</w:t>
      </w:r>
      <w:r w:rsidR="004239E4">
        <w:rPr>
          <w:rFonts w:eastAsia="Times New Roman"/>
          <w:szCs w:val="28"/>
        </w:rPr>
        <w:t xml:space="preserve"> Тех, кто </w:t>
      </w:r>
    </w:p>
    <w:p w14:paraId="76C7504C" w14:textId="13721011" w:rsidR="004116AB" w:rsidRPr="004116AB" w:rsidRDefault="004239E4" w:rsidP="008B70D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>этого не понимает – отсылаю к своим предыдущим статьям.</w:t>
      </w:r>
    </w:p>
    <w:p w14:paraId="280BBDF9" w14:textId="19DF1EDD" w:rsidR="004116AB" w:rsidRPr="0066610D" w:rsidRDefault="00252FFE" w:rsidP="008B70D8">
      <w:pPr>
        <w:spacing w:after="0"/>
        <w:ind w:firstLine="0"/>
        <w:rPr>
          <w:rStyle w:val="--0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3360" behindDoc="1" locked="0" layoutInCell="1" allowOverlap="1" wp14:anchorId="550980BF" wp14:editId="35BAEEFA">
            <wp:simplePos x="0" y="0"/>
            <wp:positionH relativeFrom="column">
              <wp:posOffset>3883025</wp:posOffset>
            </wp:positionH>
            <wp:positionV relativeFrom="paragraph">
              <wp:posOffset>487045</wp:posOffset>
            </wp:positionV>
            <wp:extent cx="2435860" cy="2730500"/>
            <wp:effectExtent l="0" t="0" r="2540" b="0"/>
            <wp:wrapTight wrapText="bothSides">
              <wp:wrapPolygon edited="0">
                <wp:start x="0" y="0"/>
                <wp:lineTo x="0" y="21500"/>
                <wp:lineTo x="21510" y="21500"/>
                <wp:lineTo x="21510" y="0"/>
                <wp:lineTo x="0" y="0"/>
              </wp:wrapPolygon>
            </wp:wrapTight>
            <wp:docPr id="21064384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438497" name="Рисунок 210643849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B16">
        <w:rPr>
          <w:rFonts w:eastAsia="Times New Roman"/>
          <w:szCs w:val="28"/>
        </w:rPr>
        <w:t xml:space="preserve">         </w:t>
      </w:r>
      <w:r w:rsidR="004116AB" w:rsidRPr="004116AB">
        <w:rPr>
          <w:rFonts w:eastAsia="Times New Roman"/>
          <w:szCs w:val="28"/>
        </w:rPr>
        <w:t xml:space="preserve">Вы можете знать то, что здесь написано. Возможно, даже понимать это — </w:t>
      </w:r>
      <w:r w:rsidR="004116AB" w:rsidRPr="0066610D">
        <w:rPr>
          <w:rFonts w:eastAsia="Times New Roman"/>
          <w:szCs w:val="28"/>
        </w:rPr>
        <w:t>сейчас.</w:t>
      </w:r>
      <w:r w:rsidR="004116AB" w:rsidRPr="004116AB">
        <w:rPr>
          <w:rFonts w:eastAsia="Times New Roman"/>
          <w:szCs w:val="28"/>
        </w:rPr>
        <w:t xml:space="preserve"> Но чтобы </w:t>
      </w:r>
      <w:r w:rsidR="004116AB" w:rsidRPr="0066610D">
        <w:rPr>
          <w:rStyle w:val="--"/>
        </w:rPr>
        <w:t xml:space="preserve">действительно </w:t>
      </w:r>
      <w:r w:rsidR="004116AB" w:rsidRPr="0066610D">
        <w:rPr>
          <w:rStyle w:val="--0"/>
        </w:rPr>
        <w:t>знать,</w:t>
      </w:r>
      <w:r w:rsidR="004116AB" w:rsidRPr="004116AB">
        <w:rPr>
          <w:rFonts w:eastAsia="Times New Roman"/>
          <w:szCs w:val="28"/>
        </w:rPr>
        <w:t xml:space="preserve"> надо знать </w:t>
      </w:r>
      <w:r w:rsidR="004116AB" w:rsidRPr="0066610D">
        <w:rPr>
          <w:rStyle w:val="--"/>
        </w:rPr>
        <w:t xml:space="preserve">гораздо </w:t>
      </w:r>
      <w:r w:rsidR="004116AB" w:rsidRPr="0066610D">
        <w:rPr>
          <w:rStyle w:val="--0"/>
        </w:rPr>
        <w:t>больше.</w:t>
      </w:r>
      <w:r w:rsidR="004116AB" w:rsidRPr="004116AB">
        <w:rPr>
          <w:rFonts w:eastAsia="Times New Roman"/>
          <w:szCs w:val="28"/>
        </w:rPr>
        <w:t xml:space="preserve"> Потому что </w:t>
      </w:r>
      <w:r w:rsidR="004116AB" w:rsidRPr="0066610D">
        <w:rPr>
          <w:rFonts w:eastAsia="Times New Roman"/>
          <w:szCs w:val="28"/>
        </w:rPr>
        <w:t>каждое написанное здесь утверждение — это всего лишь один пример,</w:t>
      </w:r>
      <w:r w:rsidR="004116AB" w:rsidRPr="004116AB">
        <w:rPr>
          <w:rFonts w:eastAsia="Times New Roman"/>
          <w:szCs w:val="28"/>
        </w:rPr>
        <w:t xml:space="preserve"> один фрагмент, один ракурс. </w:t>
      </w:r>
      <w:r w:rsidR="004116AB" w:rsidRPr="0066610D">
        <w:rPr>
          <w:rFonts w:eastAsia="Times New Roman"/>
          <w:szCs w:val="28"/>
        </w:rPr>
        <w:t>Знание — не фраза. Знание — это глубина. Это сеть</w:t>
      </w:r>
      <w:r w:rsidR="004116AB" w:rsidRPr="004116AB">
        <w:rPr>
          <w:rFonts w:eastAsia="Times New Roman"/>
          <w:b/>
          <w:bCs/>
          <w:szCs w:val="28"/>
        </w:rPr>
        <w:t xml:space="preserve">. </w:t>
      </w:r>
      <w:r w:rsidR="004116AB" w:rsidRPr="0066610D">
        <w:rPr>
          <w:rStyle w:val="--0"/>
        </w:rPr>
        <w:t xml:space="preserve">Это </w:t>
      </w:r>
      <w:r w:rsidR="004116AB" w:rsidRPr="0066610D">
        <w:rPr>
          <w:rStyle w:val="--"/>
        </w:rPr>
        <w:t>Система.</w:t>
      </w:r>
    </w:p>
    <w:p w14:paraId="04745892" w14:textId="2ACD0526" w:rsidR="004116AB" w:rsidRPr="004F3CA1" w:rsidRDefault="00350B16" w:rsidP="004F3CA1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611237">
        <w:rPr>
          <w:rFonts w:eastAsia="Times New Roman"/>
          <w:szCs w:val="28"/>
        </w:rPr>
        <w:t xml:space="preserve">    </w:t>
      </w:r>
      <w:r w:rsidR="004116AB" w:rsidRPr="004116AB">
        <w:rPr>
          <w:rFonts w:eastAsia="Times New Roman"/>
          <w:szCs w:val="28"/>
        </w:rPr>
        <w:t xml:space="preserve">Человек может преуспеть только в одном случае — если он </w:t>
      </w:r>
      <w:r w:rsidR="004116AB" w:rsidRPr="0066610D">
        <w:rPr>
          <w:rFonts w:eastAsia="Times New Roman"/>
          <w:szCs w:val="28"/>
        </w:rPr>
        <w:t xml:space="preserve">понял и исполнил своё предназначение. </w:t>
      </w:r>
      <w:r w:rsidR="004116AB" w:rsidRPr="004116AB">
        <w:rPr>
          <w:rFonts w:eastAsia="Times New Roman"/>
          <w:szCs w:val="28"/>
        </w:rPr>
        <w:t xml:space="preserve">Все ваши сегодняшние попытки, цели, амбиции — это </w:t>
      </w:r>
      <w:r w:rsidR="004116AB" w:rsidRPr="0066610D">
        <w:rPr>
          <w:rFonts w:eastAsia="Times New Roman"/>
          <w:szCs w:val="28"/>
        </w:rPr>
        <w:t>лишь далекие отголоски</w:t>
      </w:r>
      <w:r w:rsidR="004116AB" w:rsidRPr="004116AB">
        <w:rPr>
          <w:rFonts w:eastAsia="Times New Roman"/>
          <w:szCs w:val="28"/>
        </w:rPr>
        <w:t xml:space="preserve"> этой задачи. </w:t>
      </w:r>
      <w:r w:rsidR="004116AB" w:rsidRPr="0066610D">
        <w:rPr>
          <w:rFonts w:eastAsia="Times New Roman"/>
          <w:szCs w:val="28"/>
        </w:rPr>
        <w:t>Следствия следствий,</w:t>
      </w:r>
      <w:r w:rsidR="004116AB" w:rsidRPr="004116AB">
        <w:rPr>
          <w:rFonts w:eastAsia="Times New Roman"/>
          <w:szCs w:val="28"/>
        </w:rPr>
        <w:t xml:space="preserve"> </w:t>
      </w:r>
      <w:r w:rsidR="004116AB" w:rsidRPr="0066610D">
        <w:rPr>
          <w:rStyle w:val="--"/>
        </w:rPr>
        <w:t xml:space="preserve">не </w:t>
      </w:r>
      <w:r w:rsidR="004116AB" w:rsidRPr="0066610D">
        <w:rPr>
          <w:rStyle w:val="--0"/>
        </w:rPr>
        <w:t>причины</w:t>
      </w:r>
      <w:r w:rsidR="004116AB" w:rsidRPr="004116AB">
        <w:rPr>
          <w:rFonts w:eastAsia="Times New Roman"/>
          <w:szCs w:val="28"/>
        </w:rPr>
        <w:t>. И не надейтесь, что Бог поможет вам с этим. Потому что Бог</w:t>
      </w:r>
      <w:r w:rsidR="004F3CA1">
        <w:rPr>
          <w:rFonts w:eastAsia="Times New Roman"/>
          <w:b/>
          <w:bCs/>
          <w:szCs w:val="28"/>
        </w:rPr>
        <w:t xml:space="preserve"> </w:t>
      </w:r>
      <w:r w:rsidR="004F3CA1" w:rsidRPr="004F3CA1">
        <w:rPr>
          <w:rFonts w:eastAsia="Times New Roman"/>
          <w:szCs w:val="28"/>
        </w:rPr>
        <w:t>(читай Вселенский Разум)</w:t>
      </w:r>
      <w:r w:rsidR="004116AB" w:rsidRPr="004116AB">
        <w:rPr>
          <w:rFonts w:eastAsia="Times New Roman"/>
          <w:b/>
          <w:bCs/>
          <w:szCs w:val="28"/>
        </w:rPr>
        <w:t xml:space="preserve"> — </w:t>
      </w:r>
      <w:r w:rsidR="004116AB" w:rsidRPr="0066610D">
        <w:rPr>
          <w:rStyle w:val="--"/>
        </w:rPr>
        <w:t xml:space="preserve">не </w:t>
      </w:r>
      <w:r w:rsidR="004116AB" w:rsidRPr="0066610D">
        <w:rPr>
          <w:rStyle w:val="--0"/>
        </w:rPr>
        <w:t>делает</w:t>
      </w:r>
      <w:r w:rsidR="004116AB" w:rsidRPr="004116AB">
        <w:rPr>
          <w:rFonts w:eastAsia="Times New Roman"/>
          <w:b/>
          <w:bCs/>
          <w:szCs w:val="28"/>
        </w:rPr>
        <w:t xml:space="preserve"> </w:t>
      </w:r>
      <w:r w:rsidR="004116AB" w:rsidRPr="004116AB">
        <w:rPr>
          <w:rFonts w:eastAsia="Times New Roman"/>
          <w:szCs w:val="28"/>
        </w:rPr>
        <w:t>за вас то, что должны сделать вы</w:t>
      </w:r>
      <w:r w:rsidR="004116AB" w:rsidRPr="004116AB">
        <w:rPr>
          <w:rFonts w:eastAsia="Times New Roman"/>
          <w:b/>
          <w:bCs/>
          <w:szCs w:val="28"/>
        </w:rPr>
        <w:t>.</w:t>
      </w:r>
      <w:r w:rsidR="004116AB" w:rsidRPr="004116AB">
        <w:rPr>
          <w:rFonts w:eastAsia="Times New Roman"/>
          <w:szCs w:val="28"/>
        </w:rPr>
        <w:t xml:space="preserve"> Даже если Он может всё — есть одна вещь, которую Он не может. Он </w:t>
      </w:r>
      <w:r w:rsidR="004116AB" w:rsidRPr="0066610D">
        <w:rPr>
          <w:rStyle w:val="--"/>
        </w:rPr>
        <w:t xml:space="preserve">не </w:t>
      </w:r>
      <w:r w:rsidR="004116AB" w:rsidRPr="0066610D">
        <w:rPr>
          <w:rStyle w:val="--0"/>
        </w:rPr>
        <w:t>может</w:t>
      </w:r>
      <w:r w:rsidR="004116AB" w:rsidRPr="004116AB">
        <w:rPr>
          <w:rFonts w:eastAsia="Times New Roman"/>
          <w:b/>
          <w:bCs/>
          <w:szCs w:val="28"/>
        </w:rPr>
        <w:t xml:space="preserve"> </w:t>
      </w:r>
      <w:r w:rsidR="004116AB" w:rsidRPr="004116AB">
        <w:rPr>
          <w:rFonts w:eastAsia="Times New Roman"/>
          <w:szCs w:val="28"/>
        </w:rPr>
        <w:t xml:space="preserve">преодолеть вашу тупость. </w:t>
      </w:r>
      <w:proofErr w:type="gramStart"/>
      <w:r w:rsidR="004116AB" w:rsidRPr="004116AB">
        <w:rPr>
          <w:rFonts w:eastAsia="Times New Roman"/>
          <w:szCs w:val="28"/>
        </w:rPr>
        <w:t>Она — ваш вызов</w:t>
      </w:r>
      <w:proofErr w:type="gramEnd"/>
      <w:r w:rsidR="004116AB" w:rsidRPr="004116AB">
        <w:rPr>
          <w:rFonts w:eastAsia="Times New Roman"/>
          <w:szCs w:val="28"/>
        </w:rPr>
        <w:t>, ваша работа, ваша ответственность.</w:t>
      </w:r>
      <w:r>
        <w:rPr>
          <w:rFonts w:eastAsia="Times New Roman"/>
          <w:szCs w:val="28"/>
        </w:rPr>
        <w:t xml:space="preserve"> </w:t>
      </w:r>
      <w:bookmarkEnd w:id="6"/>
      <w:r w:rsidR="004116AB" w:rsidRPr="00BA70EC">
        <w:rPr>
          <w:rStyle w:val="--0"/>
        </w:rPr>
        <w:t xml:space="preserve">И </w:t>
      </w:r>
      <w:r w:rsidR="004116AB" w:rsidRPr="00BA70EC">
        <w:rPr>
          <w:rStyle w:val="--"/>
        </w:rPr>
        <w:t>это</w:t>
      </w:r>
      <w:r w:rsidR="004116AB" w:rsidRPr="00BA70EC">
        <w:rPr>
          <w:rStyle w:val="--0"/>
        </w:rPr>
        <w:t xml:space="preserve"> честно</w:t>
      </w:r>
      <w:r w:rsidR="004116AB" w:rsidRPr="004116AB">
        <w:rPr>
          <w:rFonts w:eastAsia="Times New Roman"/>
          <w:b/>
          <w:bCs/>
          <w:szCs w:val="28"/>
        </w:rPr>
        <w:t>.</w:t>
      </w:r>
      <w:r w:rsidR="004116AB" w:rsidRPr="004116AB">
        <w:rPr>
          <w:rFonts w:eastAsia="Times New Roman"/>
          <w:szCs w:val="28"/>
        </w:rPr>
        <w:t xml:space="preserve"> Потому что, преодолевая её, </w:t>
      </w:r>
      <w:r w:rsidR="004116AB" w:rsidRPr="00BA70EC">
        <w:rPr>
          <w:rFonts w:eastAsia="Times New Roman"/>
          <w:szCs w:val="28"/>
        </w:rPr>
        <w:t>вы становитесь не просто умнее — вы становитесь достойны Бога.</w:t>
      </w:r>
      <w:r w:rsidR="004116AB" w:rsidRPr="004116AB">
        <w:rPr>
          <w:rFonts w:eastAsia="Times New Roman"/>
          <w:szCs w:val="28"/>
        </w:rPr>
        <w:t xml:space="preserve"> И именно в этом — Ему</w:t>
      </w:r>
      <w:r w:rsidR="00BA70EC">
        <w:rPr>
          <w:rFonts w:eastAsia="Times New Roman"/>
          <w:szCs w:val="28"/>
        </w:rPr>
        <w:t xml:space="preserve"> вы</w:t>
      </w:r>
      <w:r w:rsidR="004116AB" w:rsidRPr="004116AB">
        <w:rPr>
          <w:rFonts w:eastAsia="Times New Roman"/>
          <w:szCs w:val="28"/>
        </w:rPr>
        <w:t xml:space="preserve"> и интересны.</w:t>
      </w:r>
      <w:r w:rsidR="004F3CA1">
        <w:rPr>
          <w:rFonts w:eastAsia="Times New Roman"/>
          <w:szCs w:val="28"/>
        </w:rPr>
        <w:t xml:space="preserve"> </w:t>
      </w:r>
      <w:r w:rsidR="004116AB" w:rsidRPr="004116AB">
        <w:rPr>
          <w:rFonts w:eastAsia="Times New Roman"/>
          <w:szCs w:val="28"/>
        </w:rPr>
        <w:t xml:space="preserve">Так что продолжайте, если ещё хотите заблудиться — придумывайте новые способы заходить в тупик. Делайте это с изяществом, с креативом, с дерзновением. Это — ваш выбор. Но если </w:t>
      </w:r>
      <w:r w:rsidR="004116AB" w:rsidRPr="00BA70EC">
        <w:rPr>
          <w:rFonts w:eastAsia="Times New Roman"/>
          <w:szCs w:val="28"/>
        </w:rPr>
        <w:t>устали, если дошли до границы</w:t>
      </w:r>
      <w:r w:rsidR="004116AB" w:rsidRPr="004116AB">
        <w:rPr>
          <w:rFonts w:eastAsia="Times New Roman"/>
          <w:szCs w:val="28"/>
        </w:rPr>
        <w:t xml:space="preserve">, если внутри щёлкнуло и вы сказали себе: «Хватит» — </w:t>
      </w:r>
      <w:r w:rsidR="004116AB" w:rsidRPr="00BA70EC">
        <w:rPr>
          <w:rStyle w:val="--0"/>
        </w:rPr>
        <w:t>тогда</w:t>
      </w:r>
      <w:r w:rsidR="004116AB" w:rsidRPr="00BA70EC">
        <w:rPr>
          <w:rStyle w:val="--"/>
        </w:rPr>
        <w:t xml:space="preserve"> вперёд</w:t>
      </w:r>
      <w:r w:rsidR="004116AB" w:rsidRPr="004116AB">
        <w:rPr>
          <w:rFonts w:eastAsia="Times New Roman"/>
          <w:szCs w:val="28"/>
        </w:rPr>
        <w:t xml:space="preserve">. Засучим рукава, и </w:t>
      </w:r>
      <w:r w:rsidR="004116AB" w:rsidRPr="00BA70EC">
        <w:rPr>
          <w:rStyle w:val="--0"/>
        </w:rPr>
        <w:t xml:space="preserve">пойдём </w:t>
      </w:r>
      <w:r w:rsidR="004116AB" w:rsidRPr="00BA70EC">
        <w:rPr>
          <w:rStyle w:val="--"/>
        </w:rPr>
        <w:t>дальше</w:t>
      </w:r>
      <w:r w:rsidR="004116AB" w:rsidRPr="004116AB">
        <w:rPr>
          <w:rFonts w:eastAsia="Times New Roman"/>
          <w:szCs w:val="28"/>
        </w:rPr>
        <w:t>. По пути, о котором я рассказал здесь и в предыдущих статьях.</w:t>
      </w:r>
    </w:p>
    <w:p w14:paraId="1103377C" w14:textId="1ADDCEC9" w:rsidR="004116AB" w:rsidRPr="00BA70EC" w:rsidRDefault="004F3CA1" w:rsidP="008B70D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i/>
          <w:iCs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4116AB" w:rsidRPr="00D635FF">
        <w:rPr>
          <w:rFonts w:ascii="Georgia" w:hAnsi="Georgia"/>
          <w:sz w:val="28"/>
          <w:szCs w:val="28"/>
        </w:rPr>
        <w:t xml:space="preserve">Эта статья — не завершённая мысль, а лишь один из поворотов восхождения. То, что вы только что прочитали, </w:t>
      </w:r>
      <w:r w:rsidR="004116AB" w:rsidRPr="00BA70EC">
        <w:rPr>
          <w:rStyle w:val="--"/>
        </w:rPr>
        <w:t xml:space="preserve">не </w:t>
      </w:r>
      <w:r w:rsidR="004116AB" w:rsidRPr="00BA70EC">
        <w:rPr>
          <w:rStyle w:val="--0"/>
        </w:rPr>
        <w:t>есть</w:t>
      </w:r>
      <w:r w:rsidR="004116AB" w:rsidRPr="00D635FF">
        <w:rPr>
          <w:rFonts w:ascii="Georgia" w:hAnsi="Georgia"/>
          <w:sz w:val="28"/>
          <w:szCs w:val="28"/>
        </w:rPr>
        <w:t xml:space="preserve"> знание в конечной форме, а лишь приглашение — к осознанному усилию, к выстраиванию внутренней структуры, способной не только воспринимать, но и нести, держать, </w:t>
      </w:r>
      <w:r w:rsidR="004116AB" w:rsidRPr="00BA70EC">
        <w:rPr>
          <w:rStyle w:val="--"/>
        </w:rPr>
        <w:t xml:space="preserve">удерживать </w:t>
      </w:r>
      <w:r w:rsidR="004116AB" w:rsidRPr="00BA70EC">
        <w:rPr>
          <w:rStyle w:val="--0"/>
        </w:rPr>
        <w:t>Смысл.</w:t>
      </w:r>
      <w:r>
        <w:rPr>
          <w:rFonts w:ascii="Georgia" w:hAnsi="Georgia"/>
          <w:sz w:val="28"/>
          <w:szCs w:val="28"/>
        </w:rPr>
        <w:t xml:space="preserve"> </w:t>
      </w:r>
      <w:r w:rsidR="004116AB" w:rsidRPr="00D635FF">
        <w:rPr>
          <w:rFonts w:ascii="Georgia" w:hAnsi="Georgia"/>
          <w:sz w:val="28"/>
          <w:szCs w:val="28"/>
        </w:rPr>
        <w:t xml:space="preserve">Все сказанное здесь и то, что будет сказано далее — не самоцель, а </w:t>
      </w:r>
      <w:r w:rsidR="004116AB" w:rsidRPr="004F3CA1">
        <w:rPr>
          <w:rStyle w:val="s1"/>
          <w:rFonts w:ascii="Georgia" w:hAnsi="Georgia"/>
          <w:sz w:val="28"/>
          <w:szCs w:val="28"/>
        </w:rPr>
        <w:t>подготовка</w:t>
      </w:r>
      <w:r w:rsidR="004116AB" w:rsidRPr="004F3CA1">
        <w:rPr>
          <w:rFonts w:ascii="Georgia" w:hAnsi="Georgia"/>
          <w:sz w:val="28"/>
          <w:szCs w:val="28"/>
        </w:rPr>
        <w:t>.</w:t>
      </w:r>
      <w:r w:rsidR="004116AB" w:rsidRPr="00D635FF">
        <w:rPr>
          <w:rFonts w:ascii="Georgia" w:hAnsi="Georgia"/>
          <w:sz w:val="28"/>
          <w:szCs w:val="28"/>
        </w:rPr>
        <w:t xml:space="preserve"> Подготовка к Задаче, </w:t>
      </w:r>
      <w:r w:rsidR="004116AB" w:rsidRPr="00D635FF">
        <w:rPr>
          <w:rFonts w:ascii="Georgia" w:hAnsi="Georgia"/>
          <w:sz w:val="28"/>
          <w:szCs w:val="28"/>
        </w:rPr>
        <w:lastRenderedPageBreak/>
        <w:t xml:space="preserve">которая может показаться невозможной для ума, заключённого в границы </w:t>
      </w:r>
      <w:r w:rsidR="004116AB" w:rsidRPr="00BA70EC">
        <w:rPr>
          <w:rStyle w:val="--"/>
        </w:rPr>
        <w:t xml:space="preserve">старых </w:t>
      </w:r>
      <w:r w:rsidR="004116AB" w:rsidRPr="00BA70EC">
        <w:rPr>
          <w:rStyle w:val="--0"/>
        </w:rPr>
        <w:t>представлений,</w:t>
      </w:r>
      <w:r w:rsidR="004116AB" w:rsidRPr="00D635FF">
        <w:rPr>
          <w:rFonts w:ascii="Georgia" w:hAnsi="Georgia"/>
          <w:sz w:val="28"/>
          <w:szCs w:val="28"/>
        </w:rPr>
        <w:t xml:space="preserve"> но которая уже начата и не может быть остановлена</w:t>
      </w:r>
      <w:r w:rsidR="00E50694" w:rsidRPr="00D635FF">
        <w:rPr>
          <w:rFonts w:ascii="Georgia" w:hAnsi="Georgia"/>
          <w:sz w:val="28"/>
          <w:szCs w:val="28"/>
        </w:rPr>
        <w:t xml:space="preserve">: </w:t>
      </w:r>
      <w:r w:rsidR="00E50694">
        <w:rPr>
          <w:rStyle w:val="s1"/>
          <w:rFonts w:ascii="Georgia" w:hAnsi="Georgia"/>
          <w:b/>
          <w:bCs/>
          <w:i/>
          <w:iCs/>
          <w:sz w:val="28"/>
          <w:szCs w:val="28"/>
        </w:rPr>
        <w:t>остановить</w:t>
      </w:r>
      <w:r w:rsidR="004116AB" w:rsidRPr="00BA70EC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 старость,</w:t>
      </w:r>
      <w:r w:rsidR="00CD1F0C" w:rsidRPr="00BA70EC">
        <w:rPr>
          <w:rStyle w:val="s1"/>
          <w:rFonts w:ascii="Georgia" w:hAnsi="Georgia"/>
          <w:b/>
          <w:bCs/>
          <w:i/>
          <w:iCs/>
          <w:sz w:val="28"/>
          <w:szCs w:val="28"/>
        </w:rPr>
        <w:t xml:space="preserve"> П</w:t>
      </w:r>
      <w:r w:rsidR="004116AB" w:rsidRPr="00BA70EC">
        <w:rPr>
          <w:rStyle w:val="s1"/>
          <w:rFonts w:ascii="Georgia" w:hAnsi="Georgia"/>
          <w:b/>
          <w:bCs/>
          <w:i/>
          <w:iCs/>
          <w:sz w:val="28"/>
          <w:szCs w:val="28"/>
        </w:rPr>
        <w:t>обедить смерть, выйти за пределы тлена</w:t>
      </w:r>
      <w:r w:rsidR="004116AB" w:rsidRPr="00BA70EC">
        <w:rPr>
          <w:rFonts w:ascii="Georgia" w:hAnsi="Georgia"/>
          <w:i/>
          <w:iCs/>
          <w:sz w:val="28"/>
          <w:szCs w:val="28"/>
        </w:rPr>
        <w:t>.</w:t>
      </w:r>
    </w:p>
    <w:p w14:paraId="1CB70874" w14:textId="1E81A52A" w:rsidR="004116AB" w:rsidRPr="00E50694" w:rsidRDefault="00CD1F0C" w:rsidP="008B70D8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</w:t>
      </w:r>
      <w:r w:rsidR="004116AB" w:rsidRPr="00D635FF">
        <w:rPr>
          <w:rFonts w:ascii="Georgia" w:hAnsi="Georgia"/>
          <w:sz w:val="28"/>
          <w:szCs w:val="28"/>
        </w:rPr>
        <w:t xml:space="preserve">Мысль, оформленная в слове, — это первый шаг. За ней должно последовать действие. Но действие без понимания обречено. Мы развернули лишь начало — </w:t>
      </w:r>
      <w:r w:rsidR="004116AB" w:rsidRPr="00BF35AE">
        <w:rPr>
          <w:rStyle w:val="--"/>
        </w:rPr>
        <w:t xml:space="preserve">первичную </w:t>
      </w:r>
      <w:r w:rsidR="004116AB" w:rsidRPr="00BF35AE">
        <w:rPr>
          <w:rStyle w:val="--0"/>
        </w:rPr>
        <w:t>навигацию.</w:t>
      </w:r>
      <w:r w:rsidR="004116AB" w:rsidRPr="00D635FF">
        <w:rPr>
          <w:rFonts w:ascii="Georgia" w:hAnsi="Georgia"/>
          <w:sz w:val="28"/>
          <w:szCs w:val="28"/>
        </w:rPr>
        <w:t xml:space="preserve"> Мы обозначили, где путь, где подмена, где иллюзия и где выход из неё.</w:t>
      </w:r>
      <w:r>
        <w:rPr>
          <w:rFonts w:ascii="Georgia" w:hAnsi="Georgia"/>
          <w:sz w:val="28"/>
          <w:szCs w:val="28"/>
        </w:rPr>
        <w:t xml:space="preserve"> </w:t>
      </w:r>
      <w:r w:rsidR="004116AB" w:rsidRPr="00D635FF">
        <w:rPr>
          <w:rFonts w:ascii="Georgia" w:hAnsi="Georgia"/>
          <w:sz w:val="28"/>
          <w:szCs w:val="28"/>
        </w:rPr>
        <w:t xml:space="preserve">Дальнейшие статьи продолжат эти размышления. Мы будем говорить не только о внутренней архитектуре понимания, но и о той структуре, в которой </w:t>
      </w:r>
      <w:r w:rsidR="00BF35AE">
        <w:rPr>
          <w:rFonts w:ascii="Georgia" w:hAnsi="Georgia"/>
          <w:sz w:val="28"/>
          <w:szCs w:val="28"/>
        </w:rPr>
        <w:t>люди должны</w:t>
      </w:r>
      <w:r w:rsidR="004116AB" w:rsidRPr="00D635FF">
        <w:rPr>
          <w:rFonts w:ascii="Georgia" w:hAnsi="Georgia"/>
          <w:sz w:val="28"/>
          <w:szCs w:val="28"/>
        </w:rPr>
        <w:t xml:space="preserve"> </w:t>
      </w:r>
      <w:r w:rsidR="004116AB" w:rsidRPr="00E50694">
        <w:rPr>
          <w:rFonts w:ascii="Georgia" w:hAnsi="Georgia"/>
          <w:sz w:val="28"/>
          <w:szCs w:val="28"/>
        </w:rPr>
        <w:t xml:space="preserve">развиваться, чтобы обрести </w:t>
      </w:r>
      <w:r w:rsidR="004116AB" w:rsidRPr="00E50694">
        <w:rPr>
          <w:rStyle w:val="s1"/>
          <w:rFonts w:ascii="Georgia" w:hAnsi="Georgia"/>
          <w:sz w:val="28"/>
          <w:szCs w:val="28"/>
        </w:rPr>
        <w:t>новую форму жизни</w:t>
      </w:r>
      <w:r w:rsidR="004116AB" w:rsidRPr="00E50694">
        <w:rPr>
          <w:rFonts w:ascii="Georgia" w:hAnsi="Georgia"/>
          <w:sz w:val="28"/>
          <w:szCs w:val="28"/>
        </w:rPr>
        <w:t xml:space="preserve"> — не в образе тела, а в </w:t>
      </w:r>
      <w:r w:rsidR="004116AB" w:rsidRPr="00E50694">
        <w:rPr>
          <w:rStyle w:val="--0"/>
        </w:rPr>
        <w:t xml:space="preserve">конструкции </w:t>
      </w:r>
      <w:r w:rsidR="004116AB" w:rsidRPr="00E50694">
        <w:rPr>
          <w:rStyle w:val="--"/>
        </w:rPr>
        <w:t>сознания</w:t>
      </w:r>
      <w:r w:rsidR="004116AB" w:rsidRPr="00E50694">
        <w:rPr>
          <w:rFonts w:ascii="Georgia" w:hAnsi="Georgia"/>
          <w:sz w:val="28"/>
          <w:szCs w:val="28"/>
        </w:rPr>
        <w:t xml:space="preserve">, способного </w:t>
      </w:r>
      <w:r w:rsidR="004116AB" w:rsidRPr="00E50694">
        <w:rPr>
          <w:rStyle w:val="s1"/>
          <w:rFonts w:ascii="Georgia" w:hAnsi="Georgia"/>
          <w:sz w:val="28"/>
          <w:szCs w:val="28"/>
        </w:rPr>
        <w:t>вмешаться в саму ткань времени</w:t>
      </w:r>
      <w:r w:rsidR="004116AB" w:rsidRPr="00E50694">
        <w:rPr>
          <w:rFonts w:ascii="Georgia" w:hAnsi="Georgia"/>
          <w:sz w:val="28"/>
          <w:szCs w:val="28"/>
        </w:rPr>
        <w:t>, в саму природу процессов старения и умирания</w:t>
      </w:r>
      <w:r w:rsidR="00E50694" w:rsidRPr="00E50694">
        <w:rPr>
          <w:rFonts w:ascii="Georgia" w:hAnsi="Georgia"/>
          <w:sz w:val="28"/>
          <w:szCs w:val="28"/>
        </w:rPr>
        <w:t xml:space="preserve"> и становиться Человеками! </w:t>
      </w:r>
      <w:r w:rsidRPr="00E50694">
        <w:rPr>
          <w:rFonts w:ascii="Georgia" w:hAnsi="Georgia"/>
          <w:sz w:val="28"/>
          <w:szCs w:val="28"/>
        </w:rPr>
        <w:t xml:space="preserve"> </w:t>
      </w:r>
      <w:r w:rsidR="004116AB" w:rsidRPr="00E50694">
        <w:rPr>
          <w:rFonts w:ascii="Georgia" w:hAnsi="Georgia"/>
          <w:sz w:val="28"/>
          <w:szCs w:val="28"/>
        </w:rPr>
        <w:t>Это не метафора. Это Программа.</w:t>
      </w:r>
      <w:r w:rsidRPr="00E50694">
        <w:rPr>
          <w:rFonts w:ascii="Georgia" w:hAnsi="Georgia"/>
          <w:sz w:val="28"/>
          <w:szCs w:val="28"/>
        </w:rPr>
        <w:t xml:space="preserve"> </w:t>
      </w:r>
      <w:r w:rsidR="004116AB" w:rsidRPr="00E50694">
        <w:rPr>
          <w:rFonts w:ascii="Georgia" w:hAnsi="Georgia"/>
          <w:sz w:val="28"/>
          <w:szCs w:val="28"/>
        </w:rPr>
        <w:t>Каждое слово, каждая формула, каждый образ — это блок в будущей структуре.</w:t>
      </w:r>
      <w:r w:rsidR="008B0FA6" w:rsidRPr="00E50694">
        <w:rPr>
          <w:rFonts w:ascii="Georgia" w:hAnsi="Georgia"/>
          <w:sz w:val="28"/>
          <w:szCs w:val="28"/>
        </w:rPr>
        <w:t xml:space="preserve"> </w:t>
      </w:r>
      <w:r w:rsidR="008B0FA6" w:rsidRPr="00E50694">
        <w:rPr>
          <w:rStyle w:val="s1"/>
          <w:rFonts w:ascii="Georgia" w:hAnsi="Georgia"/>
          <w:sz w:val="28"/>
          <w:szCs w:val="28"/>
        </w:rPr>
        <w:t>М</w:t>
      </w:r>
      <w:r w:rsidR="004116AB" w:rsidRPr="00E50694">
        <w:rPr>
          <w:rStyle w:val="s1"/>
          <w:rFonts w:ascii="Georgia" w:hAnsi="Georgia"/>
          <w:sz w:val="28"/>
          <w:szCs w:val="28"/>
        </w:rPr>
        <w:t>ы</w:t>
      </w:r>
      <w:r w:rsidR="008B0FA6" w:rsidRPr="00E50694">
        <w:rPr>
          <w:rStyle w:val="s1"/>
          <w:rFonts w:ascii="Georgia" w:hAnsi="Georgia"/>
          <w:sz w:val="28"/>
          <w:szCs w:val="28"/>
        </w:rPr>
        <w:t xml:space="preserve"> </w:t>
      </w:r>
      <w:r w:rsidR="00E50694" w:rsidRPr="00E50694">
        <w:rPr>
          <w:rStyle w:val="s1"/>
          <w:rFonts w:ascii="Georgia" w:hAnsi="Georgia"/>
          <w:sz w:val="28"/>
          <w:szCs w:val="28"/>
        </w:rPr>
        <w:t>уже строим</w:t>
      </w:r>
      <w:r w:rsidR="004116AB" w:rsidRPr="00E50694">
        <w:rPr>
          <w:rStyle w:val="s1"/>
          <w:rFonts w:ascii="Georgia" w:hAnsi="Georgia"/>
          <w:sz w:val="28"/>
          <w:szCs w:val="28"/>
        </w:rPr>
        <w:t xml:space="preserve"> платформу, на которой вырастет Человек нового времени</w:t>
      </w:r>
      <w:r w:rsidR="004116AB" w:rsidRPr="00E50694">
        <w:rPr>
          <w:rFonts w:ascii="Georgia" w:hAnsi="Georgia"/>
          <w:sz w:val="28"/>
          <w:szCs w:val="28"/>
        </w:rPr>
        <w:t>. И эта работа не закончена. Она — в пути. И если вы дошли до этих строк, значит, вы уже участвуете в ней.</w:t>
      </w:r>
    </w:p>
    <w:p w14:paraId="34CC17D8" w14:textId="77777777" w:rsidR="004116AB" w:rsidRPr="00D635FF" w:rsidRDefault="004116AB" w:rsidP="008B70D8">
      <w:pPr>
        <w:pStyle w:val="p2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395237FC" w14:textId="335C19A0" w:rsidR="00E50694" w:rsidRPr="00611237" w:rsidRDefault="00E50694" w:rsidP="00E5069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</w:rPr>
      </w:pPr>
      <w:r>
        <w:rPr>
          <w:rFonts w:ascii="Georgia" w:hAnsi="Georgia"/>
          <w:sz w:val="28"/>
          <w:szCs w:val="28"/>
        </w:rPr>
        <w:t xml:space="preserve">         </w:t>
      </w:r>
      <w:r w:rsidRPr="00611237">
        <w:rPr>
          <w:rFonts w:ascii="Georgia" w:hAnsi="Georgia"/>
          <w:b/>
          <w:bCs/>
          <w:i/>
          <w:iCs/>
        </w:rPr>
        <w:t>Продолжение следует…</w:t>
      </w:r>
    </w:p>
    <w:p w14:paraId="223A8E59" w14:textId="77777777" w:rsidR="00E50694" w:rsidRPr="003C6E8C" w:rsidRDefault="00E50694" w:rsidP="00E5069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</w:p>
    <w:p w14:paraId="3B73B0F8" w14:textId="77777777" w:rsidR="00E50694" w:rsidRPr="00FA464E" w:rsidRDefault="00E50694" w:rsidP="00E5069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6058DC41" w14:textId="6870294E" w:rsidR="00E50694" w:rsidRPr="00FA464E" w:rsidRDefault="00E50694" w:rsidP="00E5069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05</w:t>
      </w:r>
      <w:r w:rsidRPr="00FA464E">
        <w:rPr>
          <w:rFonts w:ascii="Georgia" w:hAnsi="Georgia"/>
          <w:b/>
          <w:bCs/>
          <w:sz w:val="28"/>
          <w:szCs w:val="28"/>
        </w:rPr>
        <w:t xml:space="preserve"> </w:t>
      </w:r>
      <w:r>
        <w:rPr>
          <w:rFonts w:ascii="Georgia" w:hAnsi="Georgia"/>
          <w:b/>
          <w:bCs/>
          <w:sz w:val="28"/>
          <w:szCs w:val="28"/>
        </w:rPr>
        <w:t>сентября</w:t>
      </w:r>
      <w:r w:rsidRPr="00FA464E">
        <w:rPr>
          <w:rFonts w:ascii="Georgia" w:hAnsi="Georgia"/>
          <w:b/>
          <w:bCs/>
          <w:sz w:val="28"/>
          <w:szCs w:val="28"/>
        </w:rPr>
        <w:t xml:space="preserve"> 2025 г.</w:t>
      </w:r>
    </w:p>
    <w:p w14:paraId="0036248D" w14:textId="61890F91" w:rsidR="00C922ED" w:rsidRPr="00D635FF" w:rsidRDefault="00C922ED" w:rsidP="008B70D8">
      <w:pPr>
        <w:spacing w:after="0"/>
        <w:ind w:firstLine="0"/>
        <w:rPr>
          <w:rStyle w:val="affff5"/>
          <w:szCs w:val="28"/>
        </w:rPr>
      </w:pPr>
    </w:p>
    <w:sectPr w:rsidR="00C922ED" w:rsidRPr="00D635FF" w:rsidSect="000516C1">
      <w:footerReference w:type="even" r:id="rId14"/>
      <w:footerReference w:type="default" r:id="rId15"/>
      <w:pgSz w:w="11900" w:h="16840"/>
      <w:pgMar w:top="616" w:right="850" w:bottom="1018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81A62" w14:textId="77777777" w:rsidR="00BF4365" w:rsidRDefault="00BF4365" w:rsidP="007E5B4D">
      <w:r>
        <w:separator/>
      </w:r>
    </w:p>
  </w:endnote>
  <w:endnote w:type="continuationSeparator" w:id="0">
    <w:p w14:paraId="7F549AD8" w14:textId="77777777" w:rsidR="00BF4365" w:rsidRDefault="00BF4365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E73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8BBAA96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4EEF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1F8FCFB3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91B06" w14:textId="77777777" w:rsidR="00BF4365" w:rsidRDefault="00BF4365" w:rsidP="007E5B4D">
      <w:r>
        <w:separator/>
      </w:r>
    </w:p>
  </w:footnote>
  <w:footnote w:type="continuationSeparator" w:id="0">
    <w:p w14:paraId="4CCBE5DB" w14:textId="77777777" w:rsidR="00BF4365" w:rsidRDefault="00BF4365" w:rsidP="007E5B4D">
      <w:r>
        <w:continuationSeparator/>
      </w:r>
    </w:p>
  </w:footnote>
  <w:footnote w:id="1">
    <w:p w14:paraId="75F7942F" w14:textId="6AB5A650" w:rsidR="00667F40" w:rsidRPr="00667F40" w:rsidRDefault="00667F40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667F40">
        <w:rPr>
          <w:lang w:val="ru-RU"/>
        </w:rPr>
        <w:t xml:space="preserve"> </w:t>
      </w:r>
      <w:r w:rsidRPr="00667F40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Контекст</w:t>
      </w:r>
      <w:r w:rsidRPr="00667F40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667F40">
        <w:rPr>
          <w:rFonts w:cs="Arial"/>
          <w:color w:val="040C28"/>
          <w:sz w:val="21"/>
          <w:szCs w:val="21"/>
          <w:lang w:val="ru-RU"/>
        </w:rPr>
        <w:t>определяет выбор того или иного соответствия или отказ от использования известных соответствий</w:t>
      </w:r>
      <w:r w:rsidRPr="00A26EFE">
        <w:rPr>
          <w:rFonts w:cs="Arial"/>
          <w:color w:val="474747"/>
          <w:sz w:val="21"/>
          <w:szCs w:val="21"/>
          <w:shd w:val="clear" w:color="auto" w:fill="FFFFFF"/>
          <w:lang w:val="ru-RU"/>
        </w:rPr>
        <w:t>.</w:t>
      </w:r>
    </w:p>
  </w:footnote>
  <w:footnote w:id="2">
    <w:p w14:paraId="1F2E6AF5" w14:textId="77777777" w:rsidR="004012AD" w:rsidRPr="00521A95" w:rsidRDefault="004012AD" w:rsidP="004012A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4012AD">
        <w:rPr>
          <w:lang w:val="ru-RU"/>
        </w:rPr>
        <w:t xml:space="preserve"> </w:t>
      </w:r>
      <w:r w:rsidRPr="00521A95">
        <w:rPr>
          <w:rFonts w:cs="Arial"/>
          <w:b/>
          <w:bCs/>
          <w:color w:val="202122"/>
          <w:sz w:val="21"/>
          <w:szCs w:val="21"/>
          <w:shd w:val="clear" w:color="auto" w:fill="FFFFFF"/>
          <w:lang w:val="ru-RU"/>
        </w:rPr>
        <w:t>Рекурсия</w:t>
      </w:r>
      <w:r w:rsidRPr="00521A95">
        <w:rPr>
          <w:rFonts w:cs="Arial"/>
          <w:color w:val="202122"/>
          <w:sz w:val="21"/>
          <w:szCs w:val="21"/>
          <w:shd w:val="clear" w:color="auto" w:fill="FFFFFF"/>
        </w:rPr>
        <w:t> </w:t>
      </w:r>
      <w:r w:rsidRPr="00521A95">
        <w:rPr>
          <w:rFonts w:cs="Arial"/>
          <w:color w:val="202122"/>
          <w:sz w:val="21"/>
          <w:szCs w:val="21"/>
          <w:shd w:val="clear" w:color="auto" w:fill="FFFFFF"/>
          <w:lang w:val="ru-RU"/>
        </w:rPr>
        <w:t>— определение, описание, изображение какого-либо объекта или процесса внутри самого этого объекта или процесса, то есть ситуация, когда объект является частью самого себя.</w:t>
      </w:r>
    </w:p>
    <w:p w14:paraId="6E2E4F25" w14:textId="52C9FDF0" w:rsidR="004012AD" w:rsidRPr="004012AD" w:rsidRDefault="004012AD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DA61B0"/>
    <w:multiLevelType w:val="multilevel"/>
    <w:tmpl w:val="E8E8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0" w15:restartNumberingAfterBreak="0">
    <w:nsid w:val="155B0AF3"/>
    <w:multiLevelType w:val="multilevel"/>
    <w:tmpl w:val="6F300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4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6" w15:restartNumberingAfterBreak="0">
    <w:nsid w:val="2EDD1C2A"/>
    <w:multiLevelType w:val="hybridMultilevel"/>
    <w:tmpl w:val="BD96B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20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1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3ED65244"/>
    <w:multiLevelType w:val="multilevel"/>
    <w:tmpl w:val="8BE0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5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7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8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1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3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6735355D"/>
    <w:multiLevelType w:val="multilevel"/>
    <w:tmpl w:val="DE60B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9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40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2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5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46" w15:restartNumberingAfterBreak="0">
    <w:nsid w:val="7FBD4949"/>
    <w:multiLevelType w:val="multilevel"/>
    <w:tmpl w:val="89946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11"/>
  </w:num>
  <w:num w:numId="3" w16cid:durableId="43914688">
    <w:abstractNumId w:val="31"/>
  </w:num>
  <w:num w:numId="4" w16cid:durableId="1656839467">
    <w:abstractNumId w:val="28"/>
  </w:num>
  <w:num w:numId="5" w16cid:durableId="1582984117">
    <w:abstractNumId w:val="5"/>
  </w:num>
  <w:num w:numId="6" w16cid:durableId="2084642886">
    <w:abstractNumId w:val="36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4"/>
  </w:num>
  <w:num w:numId="10" w16cid:durableId="219024846">
    <w:abstractNumId w:val="35"/>
  </w:num>
  <w:num w:numId="11" w16cid:durableId="727071889">
    <w:abstractNumId w:val="43"/>
  </w:num>
  <w:num w:numId="12" w16cid:durableId="1680695527">
    <w:abstractNumId w:val="23"/>
  </w:num>
  <w:num w:numId="13" w16cid:durableId="2035186493">
    <w:abstractNumId w:val="39"/>
  </w:num>
  <w:num w:numId="14" w16cid:durableId="562637386">
    <w:abstractNumId w:val="19"/>
  </w:num>
  <w:num w:numId="15" w16cid:durableId="773093567">
    <w:abstractNumId w:val="8"/>
  </w:num>
  <w:num w:numId="16" w16cid:durableId="672537979">
    <w:abstractNumId w:val="15"/>
  </w:num>
  <w:num w:numId="17" w16cid:durableId="1954555659">
    <w:abstractNumId w:val="18"/>
  </w:num>
  <w:num w:numId="18" w16cid:durableId="806124464">
    <w:abstractNumId w:val="29"/>
  </w:num>
  <w:num w:numId="19" w16cid:durableId="715008852">
    <w:abstractNumId w:val="17"/>
  </w:num>
  <w:num w:numId="20" w16cid:durableId="1316497702">
    <w:abstractNumId w:val="1"/>
  </w:num>
  <w:num w:numId="21" w16cid:durableId="1303122101">
    <w:abstractNumId w:val="6"/>
  </w:num>
  <w:num w:numId="22" w16cid:durableId="1320233216">
    <w:abstractNumId w:val="40"/>
  </w:num>
  <w:num w:numId="23" w16cid:durableId="1064445999">
    <w:abstractNumId w:val="30"/>
  </w:num>
  <w:num w:numId="24" w16cid:durableId="957612670">
    <w:abstractNumId w:val="9"/>
  </w:num>
  <w:num w:numId="25" w16cid:durableId="1926300628">
    <w:abstractNumId w:val="33"/>
  </w:num>
  <w:num w:numId="26" w16cid:durableId="719012922">
    <w:abstractNumId w:val="38"/>
  </w:num>
  <w:num w:numId="27" w16cid:durableId="1206605041">
    <w:abstractNumId w:val="24"/>
  </w:num>
  <w:num w:numId="28" w16cid:durableId="618876310">
    <w:abstractNumId w:val="32"/>
  </w:num>
  <w:num w:numId="29" w16cid:durableId="1564829709">
    <w:abstractNumId w:val="7"/>
  </w:num>
  <w:num w:numId="30" w16cid:durableId="212229674">
    <w:abstractNumId w:val="25"/>
  </w:num>
  <w:num w:numId="31" w16cid:durableId="1273972882">
    <w:abstractNumId w:val="13"/>
  </w:num>
  <w:num w:numId="32" w16cid:durableId="87702208">
    <w:abstractNumId w:val="45"/>
  </w:num>
  <w:num w:numId="33" w16cid:durableId="1818496778">
    <w:abstractNumId w:val="27"/>
  </w:num>
  <w:num w:numId="34" w16cid:durableId="1541018909">
    <w:abstractNumId w:val="44"/>
  </w:num>
  <w:num w:numId="35" w16cid:durableId="95373104">
    <w:abstractNumId w:val="42"/>
  </w:num>
  <w:num w:numId="36" w16cid:durableId="66193007">
    <w:abstractNumId w:val="12"/>
  </w:num>
  <w:num w:numId="37" w16cid:durableId="1846749664">
    <w:abstractNumId w:val="37"/>
  </w:num>
  <w:num w:numId="38" w16cid:durableId="297146294">
    <w:abstractNumId w:val="29"/>
    <w:lvlOverride w:ilvl="0">
      <w:startOverride w:val="1"/>
    </w:lvlOverride>
  </w:num>
  <w:num w:numId="39" w16cid:durableId="263848913">
    <w:abstractNumId w:val="29"/>
    <w:lvlOverride w:ilvl="0">
      <w:startOverride w:val="1"/>
    </w:lvlOverride>
  </w:num>
  <w:num w:numId="40" w16cid:durableId="2020156012">
    <w:abstractNumId w:val="8"/>
  </w:num>
  <w:num w:numId="41" w16cid:durableId="22749311">
    <w:abstractNumId w:val="21"/>
  </w:num>
  <w:num w:numId="42" w16cid:durableId="2125420361">
    <w:abstractNumId w:val="1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20"/>
  </w:num>
  <w:num w:numId="44" w16cid:durableId="649290771">
    <w:abstractNumId w:val="20"/>
    <w:lvlOverride w:ilvl="0">
      <w:startOverride w:val="16"/>
    </w:lvlOverride>
    <w:lvlOverride w:ilvl="1">
      <w:startOverride w:val="4"/>
    </w:lvlOverride>
  </w:num>
  <w:num w:numId="45" w16cid:durableId="275597925">
    <w:abstractNumId w:val="41"/>
  </w:num>
  <w:num w:numId="46" w16cid:durableId="712313472">
    <w:abstractNumId w:val="26"/>
  </w:num>
  <w:num w:numId="47" w16cid:durableId="1031495384">
    <w:abstractNumId w:val="16"/>
  </w:num>
  <w:num w:numId="48" w16cid:durableId="841090466">
    <w:abstractNumId w:val="34"/>
  </w:num>
  <w:num w:numId="49" w16cid:durableId="1062948205">
    <w:abstractNumId w:val="4"/>
  </w:num>
  <w:num w:numId="50" w16cid:durableId="1236547176">
    <w:abstractNumId w:val="46"/>
  </w:num>
  <w:num w:numId="51" w16cid:durableId="786896364">
    <w:abstractNumId w:val="10"/>
  </w:num>
  <w:num w:numId="52" w16cid:durableId="686951794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CE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44992"/>
    <w:rsid w:val="00050DFC"/>
    <w:rsid w:val="000516C1"/>
    <w:rsid w:val="00051D25"/>
    <w:rsid w:val="00052AE3"/>
    <w:rsid w:val="000530AD"/>
    <w:rsid w:val="000615A0"/>
    <w:rsid w:val="000619CF"/>
    <w:rsid w:val="00062372"/>
    <w:rsid w:val="00064221"/>
    <w:rsid w:val="00064AF7"/>
    <w:rsid w:val="0006748D"/>
    <w:rsid w:val="0006762B"/>
    <w:rsid w:val="00070F00"/>
    <w:rsid w:val="00071C45"/>
    <w:rsid w:val="00073257"/>
    <w:rsid w:val="000765C9"/>
    <w:rsid w:val="0008574B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29E8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66EF7"/>
    <w:rsid w:val="00170AD8"/>
    <w:rsid w:val="001711E4"/>
    <w:rsid w:val="00174C30"/>
    <w:rsid w:val="001802DD"/>
    <w:rsid w:val="00184CFF"/>
    <w:rsid w:val="00184E83"/>
    <w:rsid w:val="001866AF"/>
    <w:rsid w:val="00191D35"/>
    <w:rsid w:val="00193222"/>
    <w:rsid w:val="0019325B"/>
    <w:rsid w:val="0019349D"/>
    <w:rsid w:val="00193847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2D5B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3C48"/>
    <w:rsid w:val="002173DE"/>
    <w:rsid w:val="00223385"/>
    <w:rsid w:val="00227733"/>
    <w:rsid w:val="00230C0F"/>
    <w:rsid w:val="00232134"/>
    <w:rsid w:val="0023267E"/>
    <w:rsid w:val="00241496"/>
    <w:rsid w:val="002523C4"/>
    <w:rsid w:val="00252FFE"/>
    <w:rsid w:val="00253CB3"/>
    <w:rsid w:val="00260076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869CE"/>
    <w:rsid w:val="00292324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0CC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0621"/>
    <w:rsid w:val="00324161"/>
    <w:rsid w:val="003315AB"/>
    <w:rsid w:val="00332FE6"/>
    <w:rsid w:val="0033393B"/>
    <w:rsid w:val="003466D0"/>
    <w:rsid w:val="0035099B"/>
    <w:rsid w:val="00350B16"/>
    <w:rsid w:val="00350D11"/>
    <w:rsid w:val="00350D19"/>
    <w:rsid w:val="003514EA"/>
    <w:rsid w:val="003524B7"/>
    <w:rsid w:val="003549CE"/>
    <w:rsid w:val="00356EB5"/>
    <w:rsid w:val="00362FB9"/>
    <w:rsid w:val="0036536A"/>
    <w:rsid w:val="00366804"/>
    <w:rsid w:val="00367229"/>
    <w:rsid w:val="003676C6"/>
    <w:rsid w:val="00371150"/>
    <w:rsid w:val="00371D06"/>
    <w:rsid w:val="00372A94"/>
    <w:rsid w:val="00372E58"/>
    <w:rsid w:val="0037415C"/>
    <w:rsid w:val="00377FBB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12AD"/>
    <w:rsid w:val="00403A93"/>
    <w:rsid w:val="00407FA2"/>
    <w:rsid w:val="004116AB"/>
    <w:rsid w:val="004134C6"/>
    <w:rsid w:val="00415F7F"/>
    <w:rsid w:val="00416C97"/>
    <w:rsid w:val="004239E4"/>
    <w:rsid w:val="0043170A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3EDB"/>
    <w:rsid w:val="00464623"/>
    <w:rsid w:val="00470F22"/>
    <w:rsid w:val="00472531"/>
    <w:rsid w:val="00472E8C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5200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3CA1"/>
    <w:rsid w:val="004F46D5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2737F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6EBD"/>
    <w:rsid w:val="005A1D55"/>
    <w:rsid w:val="005A2A1B"/>
    <w:rsid w:val="005A2EDE"/>
    <w:rsid w:val="005A34B2"/>
    <w:rsid w:val="005A3CC8"/>
    <w:rsid w:val="005A5677"/>
    <w:rsid w:val="005A5ECC"/>
    <w:rsid w:val="005B12FB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237"/>
    <w:rsid w:val="00611462"/>
    <w:rsid w:val="006124B9"/>
    <w:rsid w:val="00613A6B"/>
    <w:rsid w:val="006172B1"/>
    <w:rsid w:val="00621213"/>
    <w:rsid w:val="006213EA"/>
    <w:rsid w:val="00621A28"/>
    <w:rsid w:val="00622E88"/>
    <w:rsid w:val="0062459D"/>
    <w:rsid w:val="00624BFC"/>
    <w:rsid w:val="00625E3C"/>
    <w:rsid w:val="006263C8"/>
    <w:rsid w:val="00626644"/>
    <w:rsid w:val="006301C9"/>
    <w:rsid w:val="00630467"/>
    <w:rsid w:val="00634448"/>
    <w:rsid w:val="00642550"/>
    <w:rsid w:val="00642B20"/>
    <w:rsid w:val="00645667"/>
    <w:rsid w:val="006526B8"/>
    <w:rsid w:val="0065296C"/>
    <w:rsid w:val="0065549A"/>
    <w:rsid w:val="00660F84"/>
    <w:rsid w:val="006615B7"/>
    <w:rsid w:val="006627ED"/>
    <w:rsid w:val="006629FC"/>
    <w:rsid w:val="00664817"/>
    <w:rsid w:val="0066610D"/>
    <w:rsid w:val="00666B5C"/>
    <w:rsid w:val="00667F40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A20B5"/>
    <w:rsid w:val="006A4301"/>
    <w:rsid w:val="006A6F90"/>
    <w:rsid w:val="006A78F3"/>
    <w:rsid w:val="006A7D5A"/>
    <w:rsid w:val="006A7EF2"/>
    <w:rsid w:val="006B1D12"/>
    <w:rsid w:val="006B369B"/>
    <w:rsid w:val="006B7BF9"/>
    <w:rsid w:val="006C154D"/>
    <w:rsid w:val="006C1BE9"/>
    <w:rsid w:val="006C3441"/>
    <w:rsid w:val="006C7F61"/>
    <w:rsid w:val="006D23B1"/>
    <w:rsid w:val="006D51CE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1EDC"/>
    <w:rsid w:val="007205C4"/>
    <w:rsid w:val="00720A86"/>
    <w:rsid w:val="007257FF"/>
    <w:rsid w:val="007305FF"/>
    <w:rsid w:val="00732441"/>
    <w:rsid w:val="007325A7"/>
    <w:rsid w:val="00732806"/>
    <w:rsid w:val="00741CB1"/>
    <w:rsid w:val="00742636"/>
    <w:rsid w:val="007451A9"/>
    <w:rsid w:val="007515A8"/>
    <w:rsid w:val="007517A1"/>
    <w:rsid w:val="00751A96"/>
    <w:rsid w:val="00771A94"/>
    <w:rsid w:val="00772373"/>
    <w:rsid w:val="007759E0"/>
    <w:rsid w:val="00781F2B"/>
    <w:rsid w:val="0078537D"/>
    <w:rsid w:val="007860A2"/>
    <w:rsid w:val="00790017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97FE7"/>
    <w:rsid w:val="008A37B0"/>
    <w:rsid w:val="008A4A02"/>
    <w:rsid w:val="008A574D"/>
    <w:rsid w:val="008A6CBA"/>
    <w:rsid w:val="008A70D4"/>
    <w:rsid w:val="008A7585"/>
    <w:rsid w:val="008B0FA6"/>
    <w:rsid w:val="008B3FCC"/>
    <w:rsid w:val="008B4F6C"/>
    <w:rsid w:val="008B5257"/>
    <w:rsid w:val="008B70D8"/>
    <w:rsid w:val="008B78E6"/>
    <w:rsid w:val="008C0AEF"/>
    <w:rsid w:val="008C12DC"/>
    <w:rsid w:val="008C6041"/>
    <w:rsid w:val="008C6CBE"/>
    <w:rsid w:val="008D420D"/>
    <w:rsid w:val="008D4285"/>
    <w:rsid w:val="008D70AA"/>
    <w:rsid w:val="008D75D0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15F"/>
    <w:rsid w:val="0096033D"/>
    <w:rsid w:val="00960E5F"/>
    <w:rsid w:val="00961C74"/>
    <w:rsid w:val="009627EE"/>
    <w:rsid w:val="00964C61"/>
    <w:rsid w:val="00966FA8"/>
    <w:rsid w:val="009673DA"/>
    <w:rsid w:val="009728A7"/>
    <w:rsid w:val="0097651F"/>
    <w:rsid w:val="009768C7"/>
    <w:rsid w:val="00980863"/>
    <w:rsid w:val="0098121C"/>
    <w:rsid w:val="009819F6"/>
    <w:rsid w:val="00982128"/>
    <w:rsid w:val="00985ED6"/>
    <w:rsid w:val="00986C1C"/>
    <w:rsid w:val="009905F9"/>
    <w:rsid w:val="00992BBB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D762E"/>
    <w:rsid w:val="009E03EB"/>
    <w:rsid w:val="009E0C39"/>
    <w:rsid w:val="009E1107"/>
    <w:rsid w:val="009E1919"/>
    <w:rsid w:val="009F273A"/>
    <w:rsid w:val="009F495D"/>
    <w:rsid w:val="00A0035F"/>
    <w:rsid w:val="00A00461"/>
    <w:rsid w:val="00A017F2"/>
    <w:rsid w:val="00A030D3"/>
    <w:rsid w:val="00A07D75"/>
    <w:rsid w:val="00A10181"/>
    <w:rsid w:val="00A160FD"/>
    <w:rsid w:val="00A22AB2"/>
    <w:rsid w:val="00A22D8A"/>
    <w:rsid w:val="00A25317"/>
    <w:rsid w:val="00A26EFE"/>
    <w:rsid w:val="00A26F04"/>
    <w:rsid w:val="00A278F9"/>
    <w:rsid w:val="00A321ED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5BA0"/>
    <w:rsid w:val="00A97A9B"/>
    <w:rsid w:val="00AA068C"/>
    <w:rsid w:val="00AA12E3"/>
    <w:rsid w:val="00AA1DA8"/>
    <w:rsid w:val="00AA245D"/>
    <w:rsid w:val="00AA5AE1"/>
    <w:rsid w:val="00AA6CCF"/>
    <w:rsid w:val="00AA7AD6"/>
    <w:rsid w:val="00AB0B81"/>
    <w:rsid w:val="00AB408A"/>
    <w:rsid w:val="00AB4C6B"/>
    <w:rsid w:val="00AB61EE"/>
    <w:rsid w:val="00AB646A"/>
    <w:rsid w:val="00AC131F"/>
    <w:rsid w:val="00AC257A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0CAB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2D4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A70EC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5AE"/>
    <w:rsid w:val="00BF3EC6"/>
    <w:rsid w:val="00BF4365"/>
    <w:rsid w:val="00BF65F2"/>
    <w:rsid w:val="00C00AD5"/>
    <w:rsid w:val="00C03646"/>
    <w:rsid w:val="00C044B0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1474"/>
    <w:rsid w:val="00CB5DB1"/>
    <w:rsid w:val="00CB7B8B"/>
    <w:rsid w:val="00CC0845"/>
    <w:rsid w:val="00CC1FE0"/>
    <w:rsid w:val="00CC4EAA"/>
    <w:rsid w:val="00CC4F55"/>
    <w:rsid w:val="00CC592E"/>
    <w:rsid w:val="00CC6701"/>
    <w:rsid w:val="00CC67EC"/>
    <w:rsid w:val="00CD1F0C"/>
    <w:rsid w:val="00CD6B23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2CEF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635FF"/>
    <w:rsid w:val="00D70636"/>
    <w:rsid w:val="00D73F82"/>
    <w:rsid w:val="00D77785"/>
    <w:rsid w:val="00D81E82"/>
    <w:rsid w:val="00D82A1D"/>
    <w:rsid w:val="00D86066"/>
    <w:rsid w:val="00D872CF"/>
    <w:rsid w:val="00D90220"/>
    <w:rsid w:val="00D91C68"/>
    <w:rsid w:val="00D9399E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19C6"/>
    <w:rsid w:val="00DE3971"/>
    <w:rsid w:val="00DE415B"/>
    <w:rsid w:val="00DE4376"/>
    <w:rsid w:val="00DE6AA4"/>
    <w:rsid w:val="00DE6B7C"/>
    <w:rsid w:val="00DE6C2C"/>
    <w:rsid w:val="00DF0D4A"/>
    <w:rsid w:val="00DF4EFE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0694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96AF7"/>
    <w:rsid w:val="00EA296C"/>
    <w:rsid w:val="00EA5341"/>
    <w:rsid w:val="00EA652E"/>
    <w:rsid w:val="00EA6DB5"/>
    <w:rsid w:val="00EB17CE"/>
    <w:rsid w:val="00EC13D9"/>
    <w:rsid w:val="00EC3CBC"/>
    <w:rsid w:val="00EC6871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3279"/>
    <w:rsid w:val="00EE562C"/>
    <w:rsid w:val="00EE5BF3"/>
    <w:rsid w:val="00EF1F99"/>
    <w:rsid w:val="00EF3396"/>
    <w:rsid w:val="00EF352B"/>
    <w:rsid w:val="00EF6F00"/>
    <w:rsid w:val="00EF728D"/>
    <w:rsid w:val="00F01365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399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BEDAA"/>
  <w15:docId w15:val="{04B2974F-8347-804F-8F58-2B2EE9B9B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61123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61123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61123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61123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61123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61123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61123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61123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61123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61123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611237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611237"/>
  </w:style>
  <w:style w:type="character" w:customStyle="1" w:styleId="--">
    <w:name w:val="Красный-прписной-полужирный"/>
    <w:basedOn w:val="a6"/>
    <w:uiPriority w:val="1"/>
    <w:qFormat/>
    <w:rsid w:val="00611237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61123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61123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61123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61123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61123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61123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61123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61123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61123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611237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61123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61123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61123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611237"/>
  </w:style>
  <w:style w:type="character" w:customStyle="1" w:styleId="apple-converted-space">
    <w:name w:val="apple-converted-space"/>
    <w:basedOn w:val="a6"/>
    <w:rsid w:val="00611237"/>
  </w:style>
  <w:style w:type="character" w:styleId="af">
    <w:name w:val="FollowedHyperlink"/>
    <w:uiPriority w:val="99"/>
    <w:rsid w:val="0061123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61123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61123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61123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61123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61123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61123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61123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61123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61123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61123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61123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611237"/>
  </w:style>
  <w:style w:type="character" w:styleId="af8">
    <w:name w:val="Emphasis"/>
    <w:rsid w:val="0061123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61123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611237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61123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61123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611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61123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61123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611237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61123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61123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611237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611237"/>
    <w:rPr>
      <w:b/>
    </w:rPr>
  </w:style>
  <w:style w:type="paragraph" w:customStyle="1" w:styleId="1">
    <w:name w:val="Стиль1"/>
    <w:basedOn w:val="11"/>
    <w:next w:val="a5"/>
    <w:autoRedefine/>
    <w:rsid w:val="0061123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61123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61123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61123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61123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61123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61123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61123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611237"/>
  </w:style>
  <w:style w:type="character" w:customStyle="1" w:styleId="mw-headline">
    <w:name w:val="mw-headline"/>
    <w:basedOn w:val="a6"/>
    <w:rsid w:val="00611237"/>
  </w:style>
  <w:style w:type="character" w:customStyle="1" w:styleId="mw-editsection">
    <w:name w:val="mw-editsection"/>
    <w:basedOn w:val="a6"/>
    <w:rsid w:val="00611237"/>
  </w:style>
  <w:style w:type="character" w:customStyle="1" w:styleId="mw-editsection-bracket">
    <w:name w:val="mw-editsection-bracket"/>
    <w:basedOn w:val="a6"/>
    <w:rsid w:val="00611237"/>
  </w:style>
  <w:style w:type="character" w:customStyle="1" w:styleId="mw-editsection-divider">
    <w:name w:val="mw-editsection-divider"/>
    <w:basedOn w:val="a6"/>
    <w:rsid w:val="00611237"/>
  </w:style>
  <w:style w:type="character" w:styleId="aff3">
    <w:name w:val="annotation reference"/>
    <w:basedOn w:val="a6"/>
    <w:uiPriority w:val="99"/>
    <w:semiHidden/>
    <w:unhideWhenUsed/>
    <w:rsid w:val="00611237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611237"/>
  </w:style>
  <w:style w:type="character" w:customStyle="1" w:styleId="aff5">
    <w:name w:val="Текст примечания Знак"/>
    <w:basedOn w:val="a6"/>
    <w:link w:val="aff4"/>
    <w:uiPriority w:val="99"/>
    <w:semiHidden/>
    <w:rsid w:val="00611237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11237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611237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61123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611237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611237"/>
    <w:rPr>
      <w:i/>
      <w:iCs/>
      <w:color w:val="808080"/>
    </w:rPr>
  </w:style>
  <w:style w:type="character" w:styleId="affb">
    <w:name w:val="Book Title"/>
    <w:uiPriority w:val="33"/>
    <w:rsid w:val="00611237"/>
    <w:rPr>
      <w:b/>
      <w:bCs/>
      <w:smallCaps/>
      <w:spacing w:val="5"/>
    </w:rPr>
  </w:style>
  <w:style w:type="paragraph" w:customStyle="1" w:styleId="-12">
    <w:name w:val="Обычный-12"/>
    <w:basedOn w:val="a5"/>
    <w:rsid w:val="0061123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61123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61123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611237"/>
  </w:style>
  <w:style w:type="paragraph" w:styleId="4">
    <w:name w:val="List Number 4"/>
    <w:basedOn w:val="a5"/>
    <w:uiPriority w:val="99"/>
    <w:semiHidden/>
    <w:unhideWhenUsed/>
    <w:rsid w:val="00611237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611237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611237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61123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61123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61123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61123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61123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61123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61123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61123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61123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611237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611237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61123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611237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61123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61123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61123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61123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611237"/>
  </w:style>
  <w:style w:type="paragraph" w:customStyle="1" w:styleId="a0">
    <w:name w:val="Сноска"/>
    <w:basedOn w:val="a5"/>
    <w:rsid w:val="0061123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61123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61123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611237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611237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61123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611237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611237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61123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61123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61123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61123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61123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61123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61123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611237"/>
  </w:style>
  <w:style w:type="numbering" w:styleId="111111">
    <w:name w:val="Outline List 2"/>
    <w:basedOn w:val="a8"/>
    <w:uiPriority w:val="99"/>
    <w:semiHidden/>
    <w:unhideWhenUsed/>
    <w:rsid w:val="0061123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611237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61123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61123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611237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611237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61123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611237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61123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61123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61123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61123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611237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61123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61123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61123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61123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61123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61123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61123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61123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611237"/>
  </w:style>
  <w:style w:type="paragraph" w:customStyle="1" w:styleId="a">
    <w:name w:val="раздел"/>
    <w:basedOn w:val="a5"/>
    <w:autoRedefine/>
    <w:rsid w:val="0061123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611237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611237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61123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61123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7">
    <w:name w:val="Абзац списка Знак"/>
    <w:basedOn w:val="a6"/>
    <w:link w:val="af6"/>
    <w:uiPriority w:val="34"/>
    <w:rsid w:val="00377FBB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paragraph" w:customStyle="1" w:styleId="p1">
    <w:name w:val="p1"/>
    <w:basedOn w:val="a5"/>
    <w:rsid w:val="00292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292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166EF7"/>
  </w:style>
  <w:style w:type="character" w:customStyle="1" w:styleId="s2">
    <w:name w:val="s2"/>
    <w:basedOn w:val="a6"/>
    <w:rsid w:val="00166EF7"/>
  </w:style>
  <w:style w:type="paragraph" w:customStyle="1" w:styleId="p3">
    <w:name w:val="p3"/>
    <w:basedOn w:val="a5"/>
    <w:rsid w:val="00166EF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3">
    <w:name w:val="s3"/>
    <w:basedOn w:val="a6"/>
    <w:rsid w:val="004116AB"/>
  </w:style>
  <w:style w:type="paragraph" w:customStyle="1" w:styleId="p4">
    <w:name w:val="p4"/>
    <w:basedOn w:val="a5"/>
    <w:rsid w:val="0096015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87C8ED-7F11-A440-AC0C-246BD0B1B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3</TotalTime>
  <Pages>15</Pages>
  <Words>5318</Words>
  <Characters>30316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dcterms:created xsi:type="dcterms:W3CDTF">2025-09-05T16:39:00Z</dcterms:created>
  <dcterms:modified xsi:type="dcterms:W3CDTF">2025-09-05T16:39:00Z</dcterms:modified>
</cp:coreProperties>
</file>