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3425" w14:textId="77777777" w:rsidR="0091524A" w:rsidRPr="00094ECB" w:rsidRDefault="0076249F" w:rsidP="00094ECB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szCs w:val="28"/>
        </w:rPr>
        <w:t xml:space="preserve">         </w:t>
      </w:r>
      <w:r w:rsidR="0091524A"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7D566CD" w14:textId="7E76E4F1" w:rsidR="0091524A" w:rsidRPr="00094ECB" w:rsidRDefault="0091524A" w:rsidP="00094ECB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(68_серия 369)</w:t>
      </w:r>
    </w:p>
    <w:p w14:paraId="50D5ADDF" w14:textId="41345CC1" w:rsidR="0091524A" w:rsidRDefault="0091524A" w:rsidP="00444262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Мозга </w:t>
      </w:r>
      <w:r>
        <w:rPr>
          <w:b/>
          <w:color w:val="0070C0"/>
          <w:sz w:val="36"/>
          <w:szCs w:val="36"/>
          <w:lang w:val="en-US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III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Перестройка реальности…</w:t>
      </w:r>
    </w:p>
    <w:p w14:paraId="6A3166E7" w14:textId="77777777" w:rsidR="00444262" w:rsidRDefault="00444262" w:rsidP="00444262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D7CE1E2" w14:textId="1BD75DCE" w:rsidR="00444262" w:rsidRDefault="00444262" w:rsidP="00444262">
      <w:pPr>
        <w:spacing w:after="0" w:line="240" w:lineRule="auto"/>
        <w:ind w:leftChars="652" w:left="1826" w:firstLine="0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                                                             </w:t>
      </w:r>
      <w:r w:rsidRPr="00444262">
        <w:rPr>
          <w:b/>
          <w:bCs/>
          <w:i/>
          <w:iCs/>
          <w:sz w:val="24"/>
        </w:rPr>
        <w:t xml:space="preserve">Новая архитектура власти </w:t>
      </w:r>
    </w:p>
    <w:p w14:paraId="30B407C9" w14:textId="254D22C6" w:rsidR="00444262" w:rsidRDefault="00444262" w:rsidP="00444262">
      <w:pPr>
        <w:spacing w:after="0" w:line="240" w:lineRule="auto"/>
        <w:jc w:val="right"/>
        <w:rPr>
          <w:b/>
          <w:bCs/>
          <w:i/>
          <w:iCs/>
          <w:sz w:val="24"/>
        </w:rPr>
      </w:pPr>
      <w:r w:rsidRPr="00444262">
        <w:rPr>
          <w:b/>
          <w:bCs/>
          <w:i/>
          <w:iCs/>
          <w:sz w:val="24"/>
        </w:rPr>
        <w:t xml:space="preserve">начинается с одной точки — с </w:t>
      </w:r>
      <w:r>
        <w:rPr>
          <w:b/>
          <w:bCs/>
          <w:i/>
          <w:iCs/>
          <w:sz w:val="24"/>
        </w:rPr>
        <w:t>М</w:t>
      </w:r>
      <w:r w:rsidRPr="00444262">
        <w:rPr>
          <w:b/>
          <w:bCs/>
          <w:i/>
          <w:iCs/>
          <w:sz w:val="24"/>
        </w:rPr>
        <w:t xml:space="preserve">озга. </w:t>
      </w:r>
    </w:p>
    <w:p w14:paraId="3A82FC11" w14:textId="0714C42B" w:rsidR="00444262" w:rsidRDefault="00444262" w:rsidP="00444262">
      <w:pPr>
        <w:spacing w:after="0" w:line="240" w:lineRule="auto"/>
        <w:jc w:val="right"/>
        <w:rPr>
          <w:b/>
          <w:bCs/>
          <w:i/>
          <w:iCs/>
          <w:sz w:val="24"/>
        </w:rPr>
      </w:pPr>
      <w:r w:rsidRPr="00444262">
        <w:rPr>
          <w:b/>
          <w:bCs/>
          <w:i/>
          <w:iCs/>
          <w:sz w:val="24"/>
        </w:rPr>
        <w:t>Не элиты</w:t>
      </w:r>
      <w:r w:rsidR="00FC1662">
        <w:rPr>
          <w:b/>
          <w:bCs/>
          <w:i/>
          <w:iCs/>
          <w:sz w:val="24"/>
        </w:rPr>
        <w:t xml:space="preserve">, а </w:t>
      </w:r>
      <w:r w:rsidRPr="00444262">
        <w:rPr>
          <w:b/>
          <w:bCs/>
          <w:i/>
          <w:iCs/>
          <w:sz w:val="24"/>
        </w:rPr>
        <w:t xml:space="preserve"> Человека. </w:t>
      </w:r>
    </w:p>
    <w:p w14:paraId="67EE8A8B" w14:textId="77777777" w:rsidR="00444262" w:rsidRDefault="00444262" w:rsidP="00444262">
      <w:pPr>
        <w:spacing w:after="0" w:line="240" w:lineRule="auto"/>
        <w:jc w:val="right"/>
        <w:rPr>
          <w:b/>
          <w:bCs/>
          <w:i/>
          <w:iCs/>
          <w:sz w:val="24"/>
        </w:rPr>
      </w:pPr>
      <w:r w:rsidRPr="00444262">
        <w:rPr>
          <w:b/>
          <w:bCs/>
          <w:i/>
          <w:iCs/>
          <w:sz w:val="24"/>
        </w:rPr>
        <w:t xml:space="preserve">Пока эта точка не обретена — </w:t>
      </w:r>
    </w:p>
    <w:p w14:paraId="30B4AD5D" w14:textId="4FD98C77" w:rsidR="0091524A" w:rsidRPr="00444262" w:rsidRDefault="00444262" w:rsidP="00444262">
      <w:pPr>
        <w:spacing w:after="0" w:line="240" w:lineRule="auto"/>
        <w:jc w:val="right"/>
        <w:rPr>
          <w:b/>
          <w:bCs/>
          <w:i/>
          <w:iCs/>
          <w:sz w:val="24"/>
        </w:rPr>
      </w:pPr>
      <w:r w:rsidRPr="00444262">
        <w:rPr>
          <w:b/>
          <w:bCs/>
          <w:i/>
          <w:iCs/>
          <w:sz w:val="24"/>
        </w:rPr>
        <w:t>власть мертва</w:t>
      </w:r>
    </w:p>
    <w:p w14:paraId="722642A6" w14:textId="48A0C1E2" w:rsidR="00B93297" w:rsidRDefault="0091524A" w:rsidP="00B93297">
      <w:pPr>
        <w:spacing w:after="0"/>
      </w:pPr>
      <w:r w:rsidRPr="0091524A">
        <w:t xml:space="preserve">Мир стремительно входит в стадию необратимых изменений. Разрушается прежний порядок, рушатся иллюзии, обнажается истина. Россия, как один из </w:t>
      </w:r>
      <w:r w:rsidRPr="00C44572">
        <w:rPr>
          <w:rStyle w:val="--"/>
        </w:rPr>
        <w:t xml:space="preserve">главных </w:t>
      </w:r>
      <w:r w:rsidRPr="00C44572">
        <w:rPr>
          <w:rStyle w:val="--0"/>
        </w:rPr>
        <w:t>узлов</w:t>
      </w:r>
      <w:r w:rsidRPr="0091524A">
        <w:t xml:space="preserve"> планетарной истории, оказалась в центре этого тектонического сдвига — не по воле случая, а по </w:t>
      </w:r>
      <w:r w:rsidRPr="00C44572">
        <w:rPr>
          <w:rStyle w:val="--"/>
        </w:rPr>
        <w:t xml:space="preserve">глубинному </w:t>
      </w:r>
      <w:r w:rsidRPr="00C44572">
        <w:rPr>
          <w:rStyle w:val="--0"/>
        </w:rPr>
        <w:t>замыслу,</w:t>
      </w:r>
      <w:r w:rsidRPr="0091524A">
        <w:t xml:space="preserve"> которому она либо должна соответствовать, либо исчезнуть как субъект. Сегодня, когда старая управляющая система демонтирована, а новая только начинает формироваться, ключевым вопросом становится не просто выживание, а </w:t>
      </w:r>
      <w:r w:rsidRPr="0038340F">
        <w:t>переход</w:t>
      </w:r>
      <w:r w:rsidRPr="0091524A">
        <w:t xml:space="preserve"> — переход к </w:t>
      </w:r>
      <w:r w:rsidRPr="00C44572">
        <w:rPr>
          <w:rStyle w:val="--"/>
        </w:rPr>
        <w:t xml:space="preserve">иной </w:t>
      </w:r>
      <w:r w:rsidRPr="00C44572">
        <w:rPr>
          <w:rStyle w:val="--0"/>
        </w:rPr>
        <w:t>онтологии</w:t>
      </w:r>
      <w:r w:rsidRPr="00C44572">
        <w:rPr>
          <w:rStyle w:val="--"/>
        </w:rPr>
        <w:t>,</w:t>
      </w:r>
      <w:r w:rsidRPr="0091524A">
        <w:t xml:space="preserve"> к иной логике власти, к иному разуму.</w:t>
      </w:r>
      <w:r w:rsidR="009A3954">
        <w:t xml:space="preserve"> </w:t>
      </w:r>
      <w:r w:rsidR="00F72461" w:rsidRPr="0091524A">
        <w:t>Предыдущ</w:t>
      </w:r>
      <w:r w:rsidR="00F72461">
        <w:t>ие</w:t>
      </w:r>
      <w:r w:rsidR="00F72461" w:rsidRPr="0091524A">
        <w:t xml:space="preserve"> статьи</w:t>
      </w:r>
      <w:r w:rsidRPr="0091524A">
        <w:t xml:space="preserve"> («Протокол мозга</w:t>
      </w:r>
      <w:r w:rsidR="009A3954">
        <w:t>…</w:t>
      </w:r>
      <w:r w:rsidRPr="0091524A">
        <w:t>») был</w:t>
      </w:r>
      <w:r w:rsidR="009A3954">
        <w:t>и</w:t>
      </w:r>
      <w:r w:rsidRPr="0091524A">
        <w:t xml:space="preserve"> посвящен</w:t>
      </w:r>
      <w:r w:rsidR="009A3954">
        <w:t>ы</w:t>
      </w:r>
      <w:r w:rsidRPr="0091524A">
        <w:t xml:space="preserve"> </w:t>
      </w:r>
      <w:r w:rsidRPr="009A3954">
        <w:rPr>
          <w:rStyle w:val="--"/>
        </w:rPr>
        <w:t xml:space="preserve">диагностике </w:t>
      </w:r>
      <w:r w:rsidRPr="009A3954">
        <w:rPr>
          <w:rStyle w:val="--0"/>
        </w:rPr>
        <w:t>краха</w:t>
      </w:r>
      <w:r w:rsidRPr="009A3954">
        <w:rPr>
          <w:rStyle w:val="--"/>
        </w:rPr>
        <w:t xml:space="preserve"> </w:t>
      </w:r>
      <w:r w:rsidRPr="0091524A">
        <w:t xml:space="preserve">— краха государственной конструкции, паразитической элиты, размывания субъектности и утраты смысла. Теперь же перед нами встает задача иной сложности — </w:t>
      </w:r>
      <w:r w:rsidRPr="009A3954">
        <w:t>преображения.</w:t>
      </w:r>
      <w:r w:rsidRPr="0091524A">
        <w:t xml:space="preserve"> Это уже </w:t>
      </w:r>
      <w:r w:rsidRPr="009A3954">
        <w:rPr>
          <w:rStyle w:val="--"/>
        </w:rPr>
        <w:t xml:space="preserve">не </w:t>
      </w:r>
      <w:r w:rsidRPr="009A3954">
        <w:rPr>
          <w:rStyle w:val="--0"/>
        </w:rPr>
        <w:t>разоблачение,</w:t>
      </w:r>
      <w:r w:rsidRPr="0091524A">
        <w:t xml:space="preserve"> а проектирование. Не просто разрушение старого, а набросок новой архитектуры — архитектуры жизни, смысла</w:t>
      </w:r>
      <w:r w:rsidR="00F72461">
        <w:t xml:space="preserve"> и в</w:t>
      </w:r>
      <w:r w:rsidRPr="0091524A">
        <w:t>оли.</w:t>
      </w:r>
      <w:r w:rsidR="00F72461">
        <w:t xml:space="preserve"> Э</w:t>
      </w:r>
      <w:r w:rsidRPr="0091524A">
        <w:t xml:space="preserve">то </w:t>
      </w:r>
      <w:r w:rsidRPr="00F72461">
        <w:rPr>
          <w:rStyle w:val="--"/>
        </w:rPr>
        <w:t xml:space="preserve">не </w:t>
      </w:r>
      <w:r w:rsidRPr="00F72461">
        <w:rPr>
          <w:rStyle w:val="--0"/>
        </w:rPr>
        <w:t>продолжение</w:t>
      </w:r>
      <w:r w:rsidRPr="0091524A">
        <w:t xml:space="preserve"> в хронологическом смысле. Это переход от вскрытия поражений к утверждению </w:t>
      </w:r>
      <w:r w:rsidR="00F72461">
        <w:t>действий</w:t>
      </w:r>
      <w:r w:rsidRPr="0091524A">
        <w:t xml:space="preserve">. Это попытка зафиксировать координаты выхода — из плена </w:t>
      </w:r>
      <w:r w:rsidRPr="00F72461">
        <w:rPr>
          <w:rStyle w:val="--"/>
        </w:rPr>
        <w:t xml:space="preserve">программных </w:t>
      </w:r>
      <w:r w:rsidRPr="00F72461">
        <w:rPr>
          <w:rStyle w:val="--0"/>
        </w:rPr>
        <w:t>конструкций,</w:t>
      </w:r>
      <w:r w:rsidRPr="0091524A">
        <w:t xml:space="preserve"> из матрицы ложной субъектности, из старой эпохи. Переход — это всегда боль. Но в данном случае — </w:t>
      </w:r>
      <w:r w:rsidRPr="00F72461">
        <w:t xml:space="preserve">боль, ведущая к </w:t>
      </w:r>
      <w:r w:rsidRPr="00F72461">
        <w:rPr>
          <w:rStyle w:val="--"/>
        </w:rPr>
        <w:t>рождению</w:t>
      </w:r>
      <w:r w:rsidRPr="00F72461">
        <w:rPr>
          <w:rStyle w:val="--0"/>
        </w:rPr>
        <w:t xml:space="preserve"> нового</w:t>
      </w:r>
      <w:r w:rsidRPr="0091524A">
        <w:t>. И если мы ещё способны совершить этот шаг — мы не просто спасём страну. Мы изменим саму логику человеческого бытия.</w:t>
      </w:r>
      <w:r w:rsidR="00B93297">
        <w:t xml:space="preserve"> Это - не высокие слова. Это призыв и надеюсь, что читатель меня поймет, прочитав эти </w:t>
      </w:r>
      <w:r w:rsidR="00137B44">
        <w:t>три</w:t>
      </w:r>
      <w:r w:rsidR="00B93297">
        <w:t xml:space="preserve"> статьи</w:t>
      </w:r>
      <w:r w:rsidR="00137B44">
        <w:rPr>
          <w:rStyle w:val="af5"/>
        </w:rPr>
        <w:footnoteReference w:id="1"/>
      </w:r>
      <w:r w:rsidR="00B93297">
        <w:t xml:space="preserve">.             </w:t>
      </w:r>
    </w:p>
    <w:p w14:paraId="386E38F6" w14:textId="07B12DB3" w:rsidR="004F5055" w:rsidRDefault="00C91A47" w:rsidP="004F5055">
      <w:pPr>
        <w:spacing w:after="0"/>
      </w:pPr>
      <w:r>
        <w:t xml:space="preserve">Порог, на который мы ступили, </w:t>
      </w:r>
      <w:r w:rsidRPr="00B93297">
        <w:rPr>
          <w:rStyle w:val="--"/>
        </w:rPr>
        <w:t xml:space="preserve">не </w:t>
      </w:r>
      <w:r w:rsidRPr="00B93297">
        <w:rPr>
          <w:rStyle w:val="--0"/>
        </w:rPr>
        <w:t>принадлежит</w:t>
      </w:r>
      <w:r>
        <w:t xml:space="preserve"> политике, экономике или даже культуре. Это не кризис — это </w:t>
      </w:r>
      <w:r w:rsidRPr="00B93297">
        <w:rPr>
          <w:rStyle w:val="--"/>
        </w:rPr>
        <w:t xml:space="preserve">перелом </w:t>
      </w:r>
      <w:r w:rsidRPr="00B93297">
        <w:rPr>
          <w:rStyle w:val="--0"/>
        </w:rPr>
        <w:t>эпох.</w:t>
      </w:r>
      <w:r>
        <w:t xml:space="preserve"> Мы вступаем в пространство, где привычные координаты утрачивают значение, а сами понятия </w:t>
      </w:r>
      <w:r w:rsidRPr="00B93297">
        <w:rPr>
          <w:b/>
          <w:bCs/>
          <w:i/>
          <w:iCs/>
        </w:rPr>
        <w:t>«государство», «человек», «власть»</w:t>
      </w:r>
      <w:r>
        <w:t xml:space="preserve"> требуют полной перезаписи. </w:t>
      </w:r>
      <w:r w:rsidR="00C1299C">
        <w:t xml:space="preserve">Две </w:t>
      </w:r>
      <w:r>
        <w:t>част</w:t>
      </w:r>
      <w:r w:rsidR="00C1299C">
        <w:t>и</w:t>
      </w:r>
      <w:r>
        <w:t xml:space="preserve"> — «Протокол мозга</w:t>
      </w:r>
      <w:r w:rsidR="001D3F52">
        <w:t>…</w:t>
      </w:r>
      <w:r>
        <w:t>» — был</w:t>
      </w:r>
      <w:r w:rsidR="00C1299C">
        <w:t>и</w:t>
      </w:r>
      <w:r>
        <w:t xml:space="preserve"> </w:t>
      </w:r>
      <w:r w:rsidRPr="00C1299C">
        <w:rPr>
          <w:rStyle w:val="--0"/>
        </w:rPr>
        <w:t xml:space="preserve">картой </w:t>
      </w:r>
      <w:r w:rsidRPr="00C1299C">
        <w:rPr>
          <w:rStyle w:val="--"/>
        </w:rPr>
        <w:t>распознавания:</w:t>
      </w:r>
      <w:r>
        <w:t xml:space="preserve"> через обнажение структуры управления, </w:t>
      </w:r>
      <w:r>
        <w:lastRenderedPageBreak/>
        <w:t xml:space="preserve">деградации элит и онтологической подмены субъектности, </w:t>
      </w:r>
      <w:r w:rsidR="00C1299C">
        <w:t>я с читателем</w:t>
      </w:r>
      <w:r>
        <w:t xml:space="preserve"> обозначил предел,</w:t>
      </w:r>
      <w:r w:rsidR="00C1299C">
        <w:t xml:space="preserve"> </w:t>
      </w:r>
      <w:r>
        <w:t>за которым уже невозможно существовать по-старому. Но увидеть границу — ещё не значит пересечь её.</w:t>
      </w:r>
      <w:bookmarkStart w:id="0" w:name="_Hlk206531673"/>
      <w:bookmarkStart w:id="1" w:name="_Hlk206531651"/>
    </w:p>
    <w:p w14:paraId="7E612DF0" w14:textId="699C9E35" w:rsidR="0076249F" w:rsidRPr="004F5055" w:rsidRDefault="0076249F" w:rsidP="004F5055">
      <w:pPr>
        <w:spacing w:after="0"/>
        <w:rPr>
          <w:rStyle w:val="--"/>
          <w:b w:val="0"/>
          <w:caps w:val="0"/>
          <w:color w:val="auto"/>
          <w:sz w:val="28"/>
        </w:rPr>
      </w:pPr>
      <w:r w:rsidRPr="004F5055">
        <w:rPr>
          <w:szCs w:val="28"/>
        </w:rPr>
        <w:t xml:space="preserve">Сегодня Россия — </w:t>
      </w:r>
      <w:r w:rsidRPr="004F5055">
        <w:rPr>
          <w:rStyle w:val="--"/>
        </w:rPr>
        <w:t xml:space="preserve">не </w:t>
      </w:r>
      <w:r w:rsidRPr="004F5055">
        <w:rPr>
          <w:rStyle w:val="--0"/>
        </w:rPr>
        <w:t>победитель.</w:t>
      </w:r>
      <w:r w:rsidRPr="00076BC6">
        <w:rPr>
          <w:szCs w:val="28"/>
        </w:rPr>
        <w:t xml:space="preserve"> Страна, обладающая величайшими на планете природными, энергетическими и интеллектуальными ресурсами, раз за разом демонстрирует </w:t>
      </w:r>
      <w:r w:rsidRPr="004F7B0A">
        <w:rPr>
          <w:rStyle w:val="--0"/>
        </w:rPr>
        <w:t xml:space="preserve">структурную </w:t>
      </w:r>
      <w:r w:rsidRPr="004F7B0A">
        <w:rPr>
          <w:rStyle w:val="--"/>
        </w:rPr>
        <w:t>слабость</w:t>
      </w:r>
      <w:r w:rsidRPr="004F7B0A">
        <w:rPr>
          <w:rStyle w:val="--0"/>
        </w:rPr>
        <w:t>,</w:t>
      </w:r>
      <w:r w:rsidRPr="00076BC6">
        <w:rPr>
          <w:szCs w:val="28"/>
        </w:rPr>
        <w:t xml:space="preserve"> управленческую вялость, идеологическую пустоту. Гигантский потенциал словно парализован. Вектор движения — не вверх, к трансформации, а вниз — к истощению. Это не одномоментный обвал, а </w:t>
      </w:r>
      <w:r w:rsidRPr="00076BC6">
        <w:rPr>
          <w:rStyle w:val="s1"/>
          <w:szCs w:val="28"/>
        </w:rPr>
        <w:t>медленное, вязкое утопление в трясине</w:t>
      </w:r>
      <w:r w:rsidRPr="00076BC6">
        <w:rPr>
          <w:szCs w:val="28"/>
        </w:rPr>
        <w:t xml:space="preserve">, из которой с каждым днём всё </w:t>
      </w:r>
      <w:r w:rsidRPr="004F7B0A">
        <w:rPr>
          <w:rStyle w:val="--0"/>
        </w:rPr>
        <w:t xml:space="preserve">труднее </w:t>
      </w:r>
      <w:r w:rsidRPr="004F7B0A">
        <w:rPr>
          <w:rStyle w:val="--"/>
        </w:rPr>
        <w:t>выбраться.</w:t>
      </w:r>
      <w:r w:rsidRPr="00076BC6">
        <w:rPr>
          <w:szCs w:val="28"/>
        </w:rPr>
        <w:t xml:space="preserve"> И приближается точка невозврата, </w:t>
      </w:r>
      <w:r w:rsidRPr="00076BC6">
        <w:rPr>
          <w:rStyle w:val="s1"/>
          <w:szCs w:val="28"/>
        </w:rPr>
        <w:t>черта, за которой больше не останется ни ресурса, ни субъектности</w:t>
      </w:r>
      <w:r w:rsidRPr="00076BC6">
        <w:rPr>
          <w:szCs w:val="28"/>
        </w:rPr>
        <w:t>, ни даже воли к выживанию. Только оболочка, только марионеточный гомункулус на месте великого государства.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Но это ещё </w:t>
      </w:r>
      <w:r w:rsidRPr="004F7B0A">
        <w:rPr>
          <w:rStyle w:val="--"/>
        </w:rPr>
        <w:t xml:space="preserve">не </w:t>
      </w:r>
      <w:r w:rsidRPr="004F7B0A">
        <w:rPr>
          <w:rStyle w:val="--0"/>
        </w:rPr>
        <w:t>конец</w:t>
      </w:r>
      <w:r w:rsidRPr="00076BC6">
        <w:rPr>
          <w:szCs w:val="28"/>
        </w:rPr>
        <w:t xml:space="preserve">. Всё зависит от ключевого параметра — </w:t>
      </w:r>
      <w:r w:rsidRPr="00076BC6">
        <w:rPr>
          <w:rStyle w:val="s1"/>
          <w:szCs w:val="28"/>
        </w:rPr>
        <w:t>конструкции власти</w:t>
      </w:r>
      <w:r w:rsidRPr="00076BC6">
        <w:rPr>
          <w:szCs w:val="28"/>
        </w:rPr>
        <w:t xml:space="preserve">, той системы, через которую осуществляется управление людьми, смыслами, будущим. Только </w:t>
      </w:r>
      <w:r w:rsidRPr="00076BC6">
        <w:rPr>
          <w:rStyle w:val="s1"/>
          <w:szCs w:val="28"/>
        </w:rPr>
        <w:t>кардинальное изменение этой конструкции</w:t>
      </w:r>
      <w:r w:rsidRPr="00076BC6">
        <w:rPr>
          <w:szCs w:val="28"/>
        </w:rPr>
        <w:t xml:space="preserve"> способно спасти ситуацию, дать ей новый импульс, вытащить её из смертельной спирали. Это не косметическая реформа и не смена персоналий. Это — </w:t>
      </w:r>
      <w:r w:rsidRPr="004F7B0A">
        <w:rPr>
          <w:rStyle w:val="--"/>
        </w:rPr>
        <w:t xml:space="preserve">смена </w:t>
      </w:r>
      <w:r w:rsidRPr="004F7B0A">
        <w:rPr>
          <w:rStyle w:val="--0"/>
        </w:rPr>
        <w:t>матрицы,</w:t>
      </w:r>
      <w:r w:rsidRPr="00076BC6">
        <w:rPr>
          <w:szCs w:val="28"/>
        </w:rPr>
        <w:t xml:space="preserve"> перенастройка самой логики Системы, способной не просто удерживать разрушающийся континент, но — </w:t>
      </w:r>
      <w:r w:rsidRPr="00076BC6">
        <w:rPr>
          <w:rStyle w:val="s1"/>
          <w:szCs w:val="28"/>
        </w:rPr>
        <w:t>перенаправить его к Вектору жизни, знания и бессмертия</w:t>
      </w:r>
      <w:r w:rsidRPr="00076BC6">
        <w:rPr>
          <w:szCs w:val="28"/>
        </w:rPr>
        <w:t xml:space="preserve">. Всё остальное — только </w:t>
      </w:r>
      <w:r w:rsidRPr="004F7B0A">
        <w:rPr>
          <w:rStyle w:val="--0"/>
        </w:rPr>
        <w:t xml:space="preserve">отсроченная </w:t>
      </w:r>
      <w:r w:rsidRPr="004F7B0A">
        <w:rPr>
          <w:rStyle w:val="--"/>
        </w:rPr>
        <w:t>агония.</w:t>
      </w:r>
    </w:p>
    <w:p w14:paraId="1DB1D7DB" w14:textId="77777777" w:rsidR="007961FC" w:rsidRDefault="0076249F" w:rsidP="003D7D95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</w:t>
      </w:r>
      <w:r w:rsidRPr="00076BC6">
        <w:rPr>
          <w:szCs w:val="28"/>
        </w:rPr>
        <w:t xml:space="preserve">Изменение конструкции государства никогда не происходит изолированно — оно неотделимо от воли общества, от </w:t>
      </w:r>
      <w:r w:rsidRPr="00076BC6">
        <w:rPr>
          <w:rStyle w:val="s1"/>
          <w:szCs w:val="28"/>
        </w:rPr>
        <w:t>структуры общественного сознания</w:t>
      </w:r>
      <w:r w:rsidRPr="00076BC6">
        <w:rPr>
          <w:szCs w:val="28"/>
        </w:rPr>
        <w:t xml:space="preserve">, которое формируется </w:t>
      </w:r>
      <w:r w:rsidRPr="004F7B0A">
        <w:rPr>
          <w:rStyle w:val="--0"/>
        </w:rPr>
        <w:t xml:space="preserve">под </w:t>
      </w:r>
      <w:r w:rsidRPr="004F7B0A">
        <w:rPr>
          <w:rStyle w:val="--"/>
        </w:rPr>
        <w:t>давлением</w:t>
      </w:r>
      <w:r w:rsidRPr="00076BC6">
        <w:rPr>
          <w:szCs w:val="28"/>
        </w:rPr>
        <w:t xml:space="preserve"> исторических, идеологических, программных факторов. Воля общества — это не просто декларативный идеал, а </w:t>
      </w:r>
      <w:r w:rsidRPr="00076BC6">
        <w:rPr>
          <w:rStyle w:val="s1"/>
          <w:szCs w:val="28"/>
        </w:rPr>
        <w:t>энергетическая основа</w:t>
      </w:r>
      <w:r w:rsidRPr="00076BC6">
        <w:rPr>
          <w:szCs w:val="28"/>
        </w:rPr>
        <w:t xml:space="preserve"> любой формы организованного бытия. Какова воля — такова и форма. Это аксиома, проверенная на всём протяжении хронопроцесса человеческой истории. Любая </w:t>
      </w:r>
      <w:r w:rsidRPr="004F7B0A">
        <w:rPr>
          <w:rStyle w:val="--"/>
        </w:rPr>
        <w:t xml:space="preserve">государственная </w:t>
      </w:r>
      <w:r w:rsidRPr="004F7B0A">
        <w:rPr>
          <w:rStyle w:val="--0"/>
        </w:rPr>
        <w:t>конструкция</w:t>
      </w:r>
      <w:r w:rsidRPr="00076BC6">
        <w:rPr>
          <w:szCs w:val="28"/>
        </w:rPr>
        <w:t xml:space="preserve"> — это лишь </w:t>
      </w:r>
      <w:r w:rsidRPr="00076BC6">
        <w:rPr>
          <w:rStyle w:val="s1"/>
          <w:szCs w:val="28"/>
        </w:rPr>
        <w:t>материальный слепок коллективного состояния сознания</w:t>
      </w:r>
      <w:r w:rsidRPr="00076BC6">
        <w:rPr>
          <w:szCs w:val="28"/>
        </w:rPr>
        <w:t xml:space="preserve">, будь то эпоха первобытного культа, средневекового божества или светского либерализма. Именно поэтому подлинные реформы </w:t>
      </w:r>
      <w:r w:rsidRPr="004F7B0A">
        <w:rPr>
          <w:rStyle w:val="--"/>
        </w:rPr>
        <w:t xml:space="preserve">не </w:t>
      </w:r>
      <w:r w:rsidRPr="004F7B0A">
        <w:rPr>
          <w:rStyle w:val="--0"/>
        </w:rPr>
        <w:t>начинаются</w:t>
      </w:r>
      <w:r w:rsidRPr="00076BC6">
        <w:rPr>
          <w:szCs w:val="28"/>
        </w:rPr>
        <w:t xml:space="preserve"> в кабинетах — они начинаются </w:t>
      </w:r>
      <w:r w:rsidRPr="00076BC6">
        <w:rPr>
          <w:rStyle w:val="s1"/>
          <w:szCs w:val="28"/>
        </w:rPr>
        <w:t>в сердцах и головах</w:t>
      </w:r>
      <w:r w:rsidRPr="00076BC6">
        <w:rPr>
          <w:szCs w:val="28"/>
        </w:rPr>
        <w:t xml:space="preserve">, в самых глубинных пластах онтологического выбора между свободой и подчинением, между страхом и достоинством, между правом на жизнь и соглашением на </w:t>
      </w:r>
      <w:r w:rsidRPr="00541759">
        <w:rPr>
          <w:rStyle w:val="--"/>
        </w:rPr>
        <w:t xml:space="preserve">медленную </w:t>
      </w:r>
      <w:r w:rsidRPr="00541759">
        <w:rPr>
          <w:rStyle w:val="--0"/>
        </w:rPr>
        <w:t>смерть.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В России этот процесс выразился с особенной очевидностью на последнем этапе исторического воплощения</w:t>
      </w:r>
      <w:r w:rsidRPr="00076BC6">
        <w:rPr>
          <w:szCs w:val="28"/>
        </w:rPr>
        <w:t xml:space="preserve"> — когда под видом неолиберальных реформ </w:t>
      </w:r>
      <w:r w:rsidRPr="00541759">
        <w:rPr>
          <w:rStyle w:val="--0"/>
        </w:rPr>
        <w:t xml:space="preserve">была </w:t>
      </w:r>
      <w:r w:rsidRPr="00541759">
        <w:rPr>
          <w:rStyle w:val="--"/>
        </w:rPr>
        <w:t>инсталирована</w:t>
      </w:r>
      <w:r w:rsidRPr="00076BC6">
        <w:rPr>
          <w:szCs w:val="28"/>
        </w:rPr>
        <w:t xml:space="preserve"> чуждая конструкция, антагонистичная традиционной воле коренных народов. Программный характер этого внедрения выражался в чётком наложении </w:t>
      </w:r>
      <w:r w:rsidRPr="00076BC6">
        <w:rPr>
          <w:szCs w:val="28"/>
        </w:rPr>
        <w:lastRenderedPageBreak/>
        <w:t xml:space="preserve">трёх </w:t>
      </w:r>
      <w:bookmarkStart w:id="2" w:name="_Hlk206449197"/>
      <w:r w:rsidRPr="00076BC6">
        <w:rPr>
          <w:szCs w:val="28"/>
        </w:rPr>
        <w:t xml:space="preserve">Исполнительских состояний и так называемого </w:t>
      </w:r>
      <w:r w:rsidRPr="00541759">
        <w:rPr>
          <w:rStyle w:val="--"/>
        </w:rPr>
        <w:t xml:space="preserve">Исполнительского </w:t>
      </w:r>
      <w:r w:rsidRPr="00541759">
        <w:rPr>
          <w:rStyle w:val="--0"/>
        </w:rPr>
        <w:t>обстоятельства</w:t>
      </w:r>
      <w:r w:rsidRPr="00076BC6">
        <w:rPr>
          <w:szCs w:val="28"/>
        </w:rPr>
        <w:t xml:space="preserve"> — элементов, предопределяющих уничтожение субъектной воли населения и её подмену системой внешнего насилия. Таким образом, </w:t>
      </w:r>
      <w:r w:rsidRPr="00076BC6">
        <w:rPr>
          <w:rStyle w:val="s1"/>
          <w:szCs w:val="28"/>
        </w:rPr>
        <w:t>прежняя историческая субъектность народов России</w:t>
      </w:r>
      <w:r w:rsidRPr="00076BC6">
        <w:rPr>
          <w:szCs w:val="28"/>
        </w:rPr>
        <w:t xml:space="preserve">, ранее активно формирующая </w:t>
      </w:r>
    </w:p>
    <w:p w14:paraId="49FE3621" w14:textId="0C538C33" w:rsidR="0076249F" w:rsidRPr="00076BC6" w:rsidRDefault="007961FC" w:rsidP="006400FD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62FAF254" wp14:editId="159FF3A5">
            <wp:simplePos x="0" y="0"/>
            <wp:positionH relativeFrom="column">
              <wp:posOffset>41275</wp:posOffset>
            </wp:positionH>
            <wp:positionV relativeFrom="paragraph">
              <wp:posOffset>267970</wp:posOffset>
            </wp:positionV>
            <wp:extent cx="2419350" cy="2889250"/>
            <wp:effectExtent l="0" t="0" r="6350" b="6350"/>
            <wp:wrapTight wrapText="bothSides">
              <wp:wrapPolygon edited="0">
                <wp:start x="0" y="0"/>
                <wp:lineTo x="0" y="21553"/>
                <wp:lineTo x="21543" y="21553"/>
                <wp:lineTo x="21543" y="0"/>
                <wp:lineTo x="0" y="0"/>
              </wp:wrapPolygon>
            </wp:wrapTight>
            <wp:docPr id="635062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62693" name="Рисунок 6350626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9F" w:rsidRPr="00076BC6">
        <w:rPr>
          <w:szCs w:val="28"/>
        </w:rPr>
        <w:t xml:space="preserve">тип государственности, </w:t>
      </w:r>
      <w:r w:rsidR="0076249F" w:rsidRPr="00541759">
        <w:rPr>
          <w:rStyle w:val="--0"/>
        </w:rPr>
        <w:t xml:space="preserve">была </w:t>
      </w:r>
      <w:r w:rsidR="0076249F" w:rsidRPr="00541759">
        <w:rPr>
          <w:rStyle w:val="--"/>
        </w:rPr>
        <w:t>ликвидирована,</w:t>
      </w:r>
      <w:r w:rsidR="0076249F" w:rsidRPr="00076BC6">
        <w:rPr>
          <w:szCs w:val="28"/>
        </w:rPr>
        <w:t xml:space="preserve"> а новая система управления, выдаваемая за либерально-демократическую, в действительности обратилась в </w:t>
      </w:r>
      <w:r w:rsidR="0076249F" w:rsidRPr="00076BC6">
        <w:rPr>
          <w:rStyle w:val="s1"/>
          <w:szCs w:val="28"/>
        </w:rPr>
        <w:t>диктат не народа, а государства</w:t>
      </w:r>
      <w:r w:rsidR="0076249F" w:rsidRPr="00076BC6">
        <w:rPr>
          <w:szCs w:val="28"/>
        </w:rPr>
        <w:t xml:space="preserve"> — в насилие в самой глубинной и технологичной его форме.</w:t>
      </w:r>
      <w:r w:rsidR="0076249F">
        <w:rPr>
          <w:szCs w:val="28"/>
        </w:rPr>
        <w:t xml:space="preserve"> </w:t>
      </w:r>
      <w:r w:rsidR="0076249F" w:rsidRPr="00076BC6">
        <w:rPr>
          <w:rStyle w:val="s1"/>
          <w:szCs w:val="28"/>
        </w:rPr>
        <w:t>Суть подмены заключалась в простом, но страшном смещении:</w:t>
      </w:r>
      <w:r w:rsidR="0076249F" w:rsidRPr="00076BC6">
        <w:rPr>
          <w:szCs w:val="28"/>
        </w:rPr>
        <w:t xml:space="preserve"> от взаимодействия </w:t>
      </w:r>
      <w:r w:rsidR="0076249F" w:rsidRPr="00541759">
        <w:rPr>
          <w:b/>
          <w:bCs/>
          <w:i/>
          <w:iCs/>
          <w:szCs w:val="28"/>
        </w:rPr>
        <w:t>«народ – государство»</w:t>
      </w:r>
      <w:r w:rsidR="0076249F" w:rsidRPr="00076BC6">
        <w:rPr>
          <w:szCs w:val="28"/>
        </w:rPr>
        <w:t xml:space="preserve"> — к </w:t>
      </w:r>
      <w:r w:rsidR="0076249F" w:rsidRPr="00541759">
        <w:rPr>
          <w:rStyle w:val="--"/>
        </w:rPr>
        <w:t xml:space="preserve">доминированию </w:t>
      </w:r>
      <w:r w:rsidR="0076249F" w:rsidRPr="00541759">
        <w:rPr>
          <w:rStyle w:val="--0"/>
        </w:rPr>
        <w:t xml:space="preserve">конструкции </w:t>
      </w:r>
      <w:r w:rsidR="0076249F" w:rsidRPr="00541759">
        <w:rPr>
          <w:b/>
          <w:bCs/>
          <w:i/>
          <w:iCs/>
          <w:szCs w:val="28"/>
        </w:rPr>
        <w:t>«государство → народ».</w:t>
      </w:r>
      <w:r w:rsidR="0076249F" w:rsidRPr="00076BC6">
        <w:rPr>
          <w:szCs w:val="28"/>
        </w:rPr>
        <w:t xml:space="preserve"> Это не просто перекос — это </w:t>
      </w:r>
      <w:r w:rsidR="0076249F" w:rsidRPr="00541759">
        <w:rPr>
          <w:rStyle w:val="--0"/>
        </w:rPr>
        <w:t xml:space="preserve">онтологический </w:t>
      </w:r>
      <w:r w:rsidR="0076249F" w:rsidRPr="00541759">
        <w:rPr>
          <w:rStyle w:val="--"/>
        </w:rPr>
        <w:t>переворот,</w:t>
      </w:r>
      <w:r w:rsidR="0076249F" w:rsidRPr="00076BC6">
        <w:rPr>
          <w:szCs w:val="28"/>
        </w:rPr>
        <w:t xml:space="preserve"> превративший государственную волю в </w:t>
      </w:r>
      <w:r w:rsidR="0076249F" w:rsidRPr="00076BC6">
        <w:rPr>
          <w:rStyle w:val="s1"/>
          <w:szCs w:val="28"/>
        </w:rPr>
        <w:t>единственный закон</w:t>
      </w:r>
      <w:r w:rsidR="0076249F" w:rsidRPr="00076BC6">
        <w:rPr>
          <w:szCs w:val="28"/>
        </w:rPr>
        <w:t xml:space="preserve">, а волю народа — в </w:t>
      </w:r>
      <w:r w:rsidR="0076249F" w:rsidRPr="00076BC6">
        <w:rPr>
          <w:rStyle w:val="s1"/>
          <w:szCs w:val="28"/>
        </w:rPr>
        <w:t>нелегитимный шум</w:t>
      </w:r>
      <w:r w:rsidR="0076249F" w:rsidRPr="00076BC6">
        <w:rPr>
          <w:szCs w:val="28"/>
        </w:rPr>
        <w:t xml:space="preserve">. Все функции управления оказались подчинены </w:t>
      </w:r>
      <w:r w:rsidR="0076249F" w:rsidRPr="00076BC6">
        <w:rPr>
          <w:rStyle w:val="s1"/>
          <w:szCs w:val="28"/>
        </w:rPr>
        <w:t>прямому, централизованному, системному насилию</w:t>
      </w:r>
      <w:r w:rsidR="0076249F" w:rsidRPr="00076BC6">
        <w:rPr>
          <w:szCs w:val="28"/>
        </w:rPr>
        <w:t>, имеющему один источник и множество каналов проецирования — от юрисдикции до медиасреды.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Так была сформирована </w:t>
      </w:r>
      <w:r w:rsidR="0076249F" w:rsidRPr="00541759">
        <w:rPr>
          <w:rStyle w:val="--"/>
        </w:rPr>
        <w:t>новейшая</w:t>
      </w:r>
      <w:r w:rsidR="0076249F" w:rsidRPr="00541759">
        <w:rPr>
          <w:rStyle w:val="--0"/>
        </w:rPr>
        <w:t xml:space="preserve"> форма</w:t>
      </w:r>
      <w:r w:rsidR="0076249F" w:rsidRPr="00076BC6">
        <w:rPr>
          <w:rStyle w:val="s1"/>
          <w:szCs w:val="28"/>
        </w:rPr>
        <w:t xml:space="preserve"> фашизма</w:t>
      </w:r>
      <w:r w:rsidR="0076249F" w:rsidRPr="00076BC6">
        <w:rPr>
          <w:szCs w:val="28"/>
        </w:rPr>
        <w:t xml:space="preserve">, не по внешним атрибутам, а по сути: </w:t>
      </w:r>
      <w:r w:rsidR="0076249F" w:rsidRPr="00076BC6">
        <w:rPr>
          <w:rStyle w:val="s1"/>
          <w:szCs w:val="28"/>
        </w:rPr>
        <w:t>тотальное доминирование государственно-технократической воли над живым историческим субъектом.</w:t>
      </w:r>
      <w:r w:rsidR="0076249F" w:rsidRPr="00076BC6">
        <w:rPr>
          <w:szCs w:val="28"/>
        </w:rPr>
        <w:t xml:space="preserve"> В этом — его современное обличье</w:t>
      </w:r>
      <w:bookmarkEnd w:id="2"/>
      <w:r w:rsidR="0076249F" w:rsidRPr="00076BC6">
        <w:rPr>
          <w:szCs w:val="28"/>
        </w:rPr>
        <w:t xml:space="preserve">. Сегодня оно </w:t>
      </w:r>
      <w:r w:rsidR="0076249F" w:rsidRPr="00541759">
        <w:rPr>
          <w:rStyle w:val="--"/>
        </w:rPr>
        <w:t xml:space="preserve">не </w:t>
      </w:r>
      <w:r w:rsidR="0076249F" w:rsidRPr="00541759">
        <w:rPr>
          <w:rStyle w:val="--0"/>
        </w:rPr>
        <w:t>марширует</w:t>
      </w:r>
      <w:r w:rsidR="0076249F" w:rsidRPr="00076BC6">
        <w:rPr>
          <w:szCs w:val="28"/>
        </w:rPr>
        <w:t xml:space="preserve"> под свастикой и не поднимает руки в приветствии. Сегодня оно прикрыто </w:t>
      </w:r>
      <w:r w:rsidR="0076249F" w:rsidRPr="00541759">
        <w:rPr>
          <w:rStyle w:val="--"/>
        </w:rPr>
        <w:t xml:space="preserve">псевдо-либеральной </w:t>
      </w:r>
      <w:r w:rsidR="0076249F" w:rsidRPr="00541759">
        <w:rPr>
          <w:rStyle w:val="--0"/>
        </w:rPr>
        <w:t>маской,</w:t>
      </w:r>
      <w:r w:rsidR="0076249F" w:rsidRPr="00076BC6">
        <w:rPr>
          <w:szCs w:val="28"/>
        </w:rPr>
        <w:t xml:space="preserve"> отшлифовано маркетинговыми клише и правозащитным новоязом. Но суть осталась неизменной: </w:t>
      </w:r>
      <w:r w:rsidR="0076249F" w:rsidRPr="00076BC6">
        <w:rPr>
          <w:rStyle w:val="s1"/>
          <w:szCs w:val="28"/>
        </w:rPr>
        <w:t>три кита нового фашизма</w:t>
      </w:r>
      <w:r w:rsidR="0076249F" w:rsidRPr="00076BC6">
        <w:rPr>
          <w:szCs w:val="28"/>
        </w:rPr>
        <w:t xml:space="preserve"> — </w:t>
      </w:r>
      <w:r w:rsidR="0076249F" w:rsidRPr="00541759">
        <w:rPr>
          <w:rStyle w:val="s1"/>
          <w:b/>
          <w:bCs/>
          <w:i/>
          <w:iCs/>
          <w:szCs w:val="28"/>
        </w:rPr>
        <w:t>финансовое насилие</w:t>
      </w:r>
      <w:r w:rsidR="0076249F" w:rsidRPr="00541759">
        <w:rPr>
          <w:b/>
          <w:bCs/>
          <w:i/>
          <w:iCs/>
          <w:szCs w:val="28"/>
        </w:rPr>
        <w:t xml:space="preserve">, </w:t>
      </w:r>
      <w:r w:rsidR="0076249F" w:rsidRPr="00541759">
        <w:rPr>
          <w:rStyle w:val="s1"/>
          <w:b/>
          <w:bCs/>
          <w:i/>
          <w:iCs/>
          <w:szCs w:val="28"/>
        </w:rPr>
        <w:t>административно-чиновничий произвол</w:t>
      </w:r>
      <w:r w:rsidR="0076249F" w:rsidRPr="00541759">
        <w:rPr>
          <w:b/>
          <w:bCs/>
          <w:i/>
          <w:iCs/>
          <w:szCs w:val="28"/>
        </w:rPr>
        <w:t xml:space="preserve"> и </w:t>
      </w:r>
      <w:r w:rsidR="0076249F" w:rsidRPr="00541759">
        <w:rPr>
          <w:rStyle w:val="s1"/>
          <w:b/>
          <w:bCs/>
          <w:i/>
          <w:iCs/>
          <w:szCs w:val="28"/>
        </w:rPr>
        <w:t>национально-демографическое подавление</w:t>
      </w:r>
      <w:r w:rsidR="0076249F" w:rsidRPr="00541759">
        <w:rPr>
          <w:b/>
          <w:bCs/>
          <w:i/>
          <w:iCs/>
          <w:szCs w:val="28"/>
        </w:rPr>
        <w:t>.</w:t>
      </w:r>
      <w:r w:rsidR="0076249F" w:rsidRPr="00076BC6">
        <w:rPr>
          <w:szCs w:val="28"/>
        </w:rPr>
        <w:t xml:space="preserve"> Это и есть </w:t>
      </w:r>
      <w:r w:rsidR="0076249F" w:rsidRPr="00541759">
        <w:rPr>
          <w:rStyle w:val="--"/>
        </w:rPr>
        <w:t xml:space="preserve">новая </w:t>
      </w:r>
      <w:r w:rsidR="0076249F" w:rsidRPr="00541759">
        <w:rPr>
          <w:rStyle w:val="--0"/>
        </w:rPr>
        <w:t>структура</w:t>
      </w:r>
      <w:r w:rsidR="0076249F" w:rsidRPr="00076BC6">
        <w:rPr>
          <w:rStyle w:val="s1"/>
          <w:szCs w:val="28"/>
        </w:rPr>
        <w:t xml:space="preserve"> власти</w:t>
      </w:r>
      <w:r w:rsidR="0076249F" w:rsidRPr="00076BC6">
        <w:rPr>
          <w:szCs w:val="28"/>
        </w:rPr>
        <w:t xml:space="preserve">, встроенная в тело российского государства на программном уровне. Это </w:t>
      </w:r>
      <w:r w:rsidR="0076249F" w:rsidRPr="00541759">
        <w:rPr>
          <w:rStyle w:val="--"/>
        </w:rPr>
        <w:t xml:space="preserve">не </w:t>
      </w:r>
      <w:r w:rsidR="0076249F" w:rsidRPr="00541759">
        <w:rPr>
          <w:rStyle w:val="--0"/>
        </w:rPr>
        <w:t xml:space="preserve">простое </w:t>
      </w:r>
      <w:r w:rsidR="0076249F" w:rsidRPr="00076BC6">
        <w:rPr>
          <w:szCs w:val="28"/>
        </w:rPr>
        <w:t xml:space="preserve">отклонение — это </w:t>
      </w:r>
      <w:r w:rsidR="0076249F" w:rsidRPr="00076BC6">
        <w:rPr>
          <w:rStyle w:val="s1"/>
          <w:szCs w:val="28"/>
        </w:rPr>
        <w:t>архитектурно выверенная модель</w:t>
      </w:r>
      <w:r w:rsidR="0076249F" w:rsidRPr="00076BC6">
        <w:rPr>
          <w:szCs w:val="28"/>
        </w:rPr>
        <w:t>, лишающая народы права быть субъектами, превращающая их в статистическую биомассу, управляемую через механизмы цифрового контроля, принуждения и алгоритмического прогнозирования поведения.</w:t>
      </w:r>
    </w:p>
    <w:p w14:paraId="386F6FAC" w14:textId="1B0BDCCC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</w:t>
      </w:r>
      <w:r w:rsidRPr="00076BC6">
        <w:rPr>
          <w:szCs w:val="28"/>
        </w:rPr>
        <w:t xml:space="preserve">Истинный фашизм </w:t>
      </w:r>
      <w:r w:rsidRPr="00541759">
        <w:rPr>
          <w:rStyle w:val="--"/>
        </w:rPr>
        <w:t xml:space="preserve">не </w:t>
      </w:r>
      <w:r w:rsidRPr="00541759">
        <w:rPr>
          <w:rStyle w:val="--0"/>
        </w:rPr>
        <w:t>меняет</w:t>
      </w:r>
      <w:r w:rsidRPr="00076BC6">
        <w:rPr>
          <w:szCs w:val="28"/>
        </w:rPr>
        <w:t xml:space="preserve"> своей цели — он </w:t>
      </w:r>
      <w:r w:rsidRPr="00076BC6">
        <w:rPr>
          <w:rStyle w:val="s1"/>
          <w:szCs w:val="28"/>
        </w:rPr>
        <w:t>всегда стремится к монополии на волю</w:t>
      </w:r>
      <w:r w:rsidRPr="00076BC6">
        <w:rPr>
          <w:szCs w:val="28"/>
        </w:rPr>
        <w:t xml:space="preserve">, подчиняя себе всю множественность человеческих стремлений. Он выступает против пацифизма, он плодит войну — внешнюю, внутреннюю, цивилизационную, биологическую, духовную. Он </w:t>
      </w:r>
      <w:r w:rsidRPr="00076BC6">
        <w:rPr>
          <w:szCs w:val="28"/>
        </w:rPr>
        <w:lastRenderedPageBreak/>
        <w:t xml:space="preserve">поддерживает постоянный уровень социальной турбулентности, </w:t>
      </w:r>
      <w:r w:rsidRPr="00076BC6">
        <w:rPr>
          <w:rStyle w:val="s1"/>
          <w:szCs w:val="28"/>
        </w:rPr>
        <w:t>разобщает коренные народы</w:t>
      </w:r>
      <w:r w:rsidRPr="00076BC6">
        <w:rPr>
          <w:szCs w:val="28"/>
        </w:rPr>
        <w:t xml:space="preserve">, дробит единое на фрагменты, сталкивает их </w:t>
      </w:r>
      <w:r w:rsidRPr="00541759">
        <w:rPr>
          <w:rStyle w:val="--0"/>
        </w:rPr>
        <w:t xml:space="preserve">между </w:t>
      </w:r>
      <w:r w:rsidRPr="00541759">
        <w:rPr>
          <w:rStyle w:val="--"/>
        </w:rPr>
        <w:t>собой.</w:t>
      </w:r>
      <w:r w:rsidRPr="00076BC6">
        <w:rPr>
          <w:szCs w:val="28"/>
        </w:rPr>
        <w:t xml:space="preserve"> И когда такой фашизм начинает </w:t>
      </w:r>
      <w:r w:rsidRPr="00076BC6">
        <w:rPr>
          <w:rStyle w:val="s1"/>
          <w:szCs w:val="28"/>
        </w:rPr>
        <w:t>переодеваться в «национальный костюм»</w:t>
      </w:r>
      <w:r w:rsidRPr="00076BC6">
        <w:rPr>
          <w:szCs w:val="28"/>
        </w:rPr>
        <w:t xml:space="preserve">, представляя своё разъединение как «борьбу культур», он становится </w:t>
      </w:r>
      <w:r w:rsidRPr="00541759">
        <w:rPr>
          <w:rStyle w:val="--0"/>
        </w:rPr>
        <w:t xml:space="preserve">особенно </w:t>
      </w:r>
      <w:r w:rsidRPr="00541759">
        <w:rPr>
          <w:rStyle w:val="--"/>
        </w:rPr>
        <w:t>опасным</w:t>
      </w:r>
      <w:r w:rsidRPr="00076BC6">
        <w:rPr>
          <w:szCs w:val="28"/>
        </w:rPr>
        <w:t xml:space="preserve"> — </w:t>
      </w:r>
      <w:r w:rsidRPr="00076BC6">
        <w:rPr>
          <w:rStyle w:val="s1"/>
          <w:szCs w:val="28"/>
        </w:rPr>
        <w:t>он превращается в вирус, внедряющийся в саму ткань народа</w:t>
      </w:r>
      <w:r w:rsidRPr="00076BC6">
        <w:rPr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>Всё это происходит не спонтанно. Всё — в строгом соответствии с формулой:</w:t>
      </w:r>
      <w:r>
        <w:rPr>
          <w:szCs w:val="28"/>
        </w:rPr>
        <w:t xml:space="preserve"> </w:t>
      </w:r>
      <w:r w:rsidRPr="00076BC6">
        <w:rPr>
          <w:szCs w:val="28"/>
        </w:rPr>
        <w:t>«…только война напрягает до высшей степени все человеческие силы и налагает печать благородства на народы, имеющие смелость её предпринять…»</w:t>
      </w:r>
      <w:r w:rsidRPr="00076BC6">
        <w:rPr>
          <w:rStyle w:val="s2"/>
          <w:szCs w:val="28"/>
        </w:rPr>
        <w:t xml:space="preserve"> — </w:t>
      </w:r>
      <w:r w:rsidRPr="00541759">
        <w:rPr>
          <w:rStyle w:val="--0"/>
        </w:rPr>
        <w:t xml:space="preserve">гласит </w:t>
      </w:r>
      <w:r w:rsidRPr="00541759">
        <w:rPr>
          <w:rStyle w:val="--"/>
        </w:rPr>
        <w:t>канон</w:t>
      </w:r>
      <w:r w:rsidRPr="00076BC6">
        <w:rPr>
          <w:rStyle w:val="s2"/>
          <w:szCs w:val="28"/>
        </w:rPr>
        <w:t xml:space="preserve"> </w:t>
      </w:r>
      <w:r>
        <w:rPr>
          <w:rStyle w:val="s2"/>
          <w:szCs w:val="28"/>
        </w:rPr>
        <w:t>этой</w:t>
      </w:r>
      <w:r w:rsidRPr="00076BC6">
        <w:rPr>
          <w:rStyle w:val="s2"/>
          <w:szCs w:val="28"/>
        </w:rPr>
        <w:t xml:space="preserve"> идеологии.</w:t>
      </w:r>
      <w:r>
        <w:rPr>
          <w:rStyle w:val="s2"/>
          <w:szCs w:val="28"/>
        </w:rPr>
        <w:t xml:space="preserve"> </w:t>
      </w:r>
      <w:r w:rsidRPr="00076BC6">
        <w:rPr>
          <w:rStyle w:val="s2"/>
          <w:szCs w:val="28"/>
        </w:rPr>
        <w:t xml:space="preserve">Вот он, основной маршрут: </w:t>
      </w:r>
      <w:r w:rsidRPr="00076BC6">
        <w:rPr>
          <w:szCs w:val="28"/>
        </w:rPr>
        <w:t>от воли народа — к воле государства — к воле войны — к воле господства</w:t>
      </w:r>
      <w:r w:rsidRPr="00076BC6">
        <w:rPr>
          <w:rStyle w:val="s2"/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этот маршрут </w:t>
      </w:r>
      <w:r w:rsidRPr="00076BC6">
        <w:rPr>
          <w:rStyle w:val="s1"/>
          <w:szCs w:val="28"/>
        </w:rPr>
        <w:t>неумолимо ведёт к катастрофе</w:t>
      </w:r>
      <w:r w:rsidRPr="00076BC6">
        <w:rPr>
          <w:szCs w:val="28"/>
        </w:rPr>
        <w:t>, если не будет переосмыслен.</w:t>
      </w:r>
    </w:p>
    <w:p w14:paraId="261BF19A" w14:textId="63AF28D1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Pr="00076BC6">
        <w:rPr>
          <w:szCs w:val="28"/>
        </w:rPr>
        <w:t xml:space="preserve">Сегодня, говоря о фашизме, невозможно ограничиваться его историческим каркасом первой половины XX века, его символами или партиями. </w:t>
      </w:r>
      <w:r w:rsidRPr="00076BC6">
        <w:rPr>
          <w:rStyle w:val="s1"/>
          <w:szCs w:val="28"/>
        </w:rPr>
        <w:t>Фашизм следует рассматривать как универсальную и автономную теоретико-методологическую конструкцию</w:t>
      </w:r>
      <w:r w:rsidRPr="00076BC6">
        <w:rPr>
          <w:szCs w:val="28"/>
        </w:rPr>
        <w:t xml:space="preserve">, встроенную в </w:t>
      </w:r>
      <w:r w:rsidRPr="00EB7F3C">
        <w:rPr>
          <w:rStyle w:val="--0"/>
        </w:rPr>
        <w:t xml:space="preserve">управляющий </w:t>
      </w:r>
      <w:r w:rsidRPr="00EB7F3C">
        <w:rPr>
          <w:rStyle w:val="--"/>
        </w:rPr>
        <w:t>программный</w:t>
      </w:r>
      <w:r w:rsidRPr="00EB7F3C">
        <w:rPr>
          <w:rStyle w:val="--0"/>
        </w:rPr>
        <w:t xml:space="preserve"> процесс</w:t>
      </w:r>
      <w:r w:rsidRPr="00076BC6">
        <w:rPr>
          <w:szCs w:val="28"/>
        </w:rPr>
        <w:t xml:space="preserve"> старой Системы. Он не исчез, а трансформировался. Он не побеждён, а заново </w:t>
      </w:r>
      <w:r w:rsidRPr="00076BC6">
        <w:rPr>
          <w:rStyle w:val="s1"/>
          <w:szCs w:val="28"/>
        </w:rPr>
        <w:t>перепозиционирован как энергоинформационный протокол управления</w:t>
      </w:r>
      <w:r w:rsidRPr="00076BC6">
        <w:rPr>
          <w:szCs w:val="28"/>
        </w:rPr>
        <w:t xml:space="preserve">. Фашизм — это не политика, </w:t>
      </w:r>
      <w:r w:rsidRPr="00EB7F3C">
        <w:rPr>
          <w:rStyle w:val="--0"/>
        </w:rPr>
        <w:t xml:space="preserve">это </w:t>
      </w:r>
      <w:r w:rsidRPr="00EB7F3C">
        <w:rPr>
          <w:rStyle w:val="--"/>
        </w:rPr>
        <w:t>технология.</w:t>
      </w:r>
      <w:r w:rsidRPr="00076BC6">
        <w:rPr>
          <w:szCs w:val="28"/>
        </w:rPr>
        <w:t xml:space="preserve"> Это не просто идеология, это </w:t>
      </w:r>
      <w:r w:rsidRPr="00EB7F3C">
        <w:rPr>
          <w:rStyle w:val="--0"/>
        </w:rPr>
        <w:t xml:space="preserve">метод </w:t>
      </w:r>
      <w:r w:rsidRPr="00EB7F3C">
        <w:rPr>
          <w:rStyle w:val="--"/>
        </w:rPr>
        <w:t>исполнения</w:t>
      </w:r>
      <w:r w:rsidRPr="00076BC6">
        <w:rPr>
          <w:rStyle w:val="s1"/>
          <w:szCs w:val="28"/>
        </w:rPr>
        <w:t xml:space="preserve"> управляющих программ</w:t>
      </w:r>
      <w:r w:rsidRPr="00076BC6">
        <w:rPr>
          <w:szCs w:val="28"/>
        </w:rPr>
        <w:t xml:space="preserve"> на определённой фазе цивилизационного развития.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Именно поэтому </w:t>
      </w:r>
      <w:r w:rsidRPr="00076BC6">
        <w:rPr>
          <w:rStyle w:val="s1"/>
          <w:szCs w:val="28"/>
        </w:rPr>
        <w:t xml:space="preserve">фашизм есть фрагмент </w:t>
      </w:r>
      <w:r>
        <w:rPr>
          <w:rStyle w:val="s1"/>
          <w:szCs w:val="28"/>
        </w:rPr>
        <w:t>«</w:t>
      </w:r>
      <w:r w:rsidRPr="00076BC6">
        <w:rPr>
          <w:rStyle w:val="s1"/>
          <w:szCs w:val="28"/>
        </w:rPr>
        <w:t>европейского феномена</w:t>
      </w:r>
      <w:r>
        <w:rPr>
          <w:rStyle w:val="s1"/>
          <w:szCs w:val="28"/>
        </w:rPr>
        <w:t>»</w:t>
      </w:r>
      <w:r w:rsidRPr="00076BC6">
        <w:rPr>
          <w:szCs w:val="28"/>
        </w:rPr>
        <w:t xml:space="preserve">, но не в географическом, а в </w:t>
      </w:r>
      <w:r w:rsidRPr="00EB7F3C">
        <w:rPr>
          <w:rStyle w:val="--"/>
        </w:rPr>
        <w:t xml:space="preserve">онтологическом </w:t>
      </w:r>
      <w:r w:rsidRPr="00EB7F3C">
        <w:rPr>
          <w:rStyle w:val="--0"/>
        </w:rPr>
        <w:t>смысле</w:t>
      </w:r>
      <w:r w:rsidRPr="00076BC6">
        <w:rPr>
          <w:szCs w:val="28"/>
        </w:rPr>
        <w:t xml:space="preserve"> — как фрагмент искажённой разумности, предназначенной для кульминационной стадии управления через </w:t>
      </w:r>
      <w:r w:rsidRPr="00076BC6">
        <w:rPr>
          <w:rStyle w:val="s1"/>
          <w:szCs w:val="28"/>
        </w:rPr>
        <w:t>насилие</w:t>
      </w:r>
      <w:r>
        <w:rPr>
          <w:rStyle w:val="s1"/>
          <w:szCs w:val="28"/>
        </w:rPr>
        <w:t>,</w:t>
      </w:r>
      <w:r w:rsidRPr="00076BC6">
        <w:rPr>
          <w:rStyle w:val="s1"/>
          <w:szCs w:val="28"/>
        </w:rPr>
        <w:t xml:space="preserve"> как обязательную форму поддержания паразитического существования</w:t>
      </w:r>
      <w:r w:rsidRPr="00076BC6">
        <w:rPr>
          <w:szCs w:val="28"/>
        </w:rPr>
        <w:t xml:space="preserve">. Суть этой программы — </w:t>
      </w:r>
      <w:r w:rsidRPr="00076BC6">
        <w:rPr>
          <w:rStyle w:val="s1"/>
          <w:szCs w:val="28"/>
        </w:rPr>
        <w:t>не в утверждении высшей расы</w:t>
      </w:r>
      <w:r w:rsidRPr="00076BC6">
        <w:rPr>
          <w:szCs w:val="28"/>
        </w:rPr>
        <w:t xml:space="preserve">, а в </w:t>
      </w:r>
      <w:r w:rsidRPr="00076BC6">
        <w:rPr>
          <w:rStyle w:val="s1"/>
          <w:szCs w:val="28"/>
        </w:rPr>
        <w:t xml:space="preserve">воплощении управляющих </w:t>
      </w:r>
      <w:r w:rsidRPr="00EB7F3C">
        <w:rPr>
          <w:rStyle w:val="--0"/>
        </w:rPr>
        <w:t xml:space="preserve">конструкций </w:t>
      </w:r>
      <w:r w:rsidRPr="00EB7F3C">
        <w:rPr>
          <w:rStyle w:val="--"/>
        </w:rPr>
        <w:t>паразитизма</w:t>
      </w:r>
      <w:r w:rsidRPr="00076BC6">
        <w:rPr>
          <w:rStyle w:val="s1"/>
          <w:szCs w:val="28"/>
        </w:rPr>
        <w:t xml:space="preserve"> через узаконенные формы легитимного подавления</w:t>
      </w:r>
      <w:r w:rsidRPr="00076BC6">
        <w:rPr>
          <w:szCs w:val="28"/>
        </w:rPr>
        <w:t>, на уровне норм, права, инстинкта подчинения и воспроизводимой идеологии.</w:t>
      </w:r>
    </w:p>
    <w:p w14:paraId="19106BCD" w14:textId="1E3279C2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   </w:t>
      </w:r>
      <w:r w:rsidRPr="00076BC6">
        <w:rPr>
          <w:szCs w:val="28"/>
        </w:rPr>
        <w:t xml:space="preserve">Основной вектор программного воздействия, скрыто закодированного в структуре фашизма, исходил от </w:t>
      </w:r>
      <w:r w:rsidRPr="00076BC6">
        <w:rPr>
          <w:rStyle w:val="s1"/>
          <w:szCs w:val="28"/>
        </w:rPr>
        <w:t>Управляющего Комплекса Альпы-1</w:t>
      </w:r>
      <w:r w:rsidRPr="00076BC6">
        <w:rPr>
          <w:szCs w:val="28"/>
        </w:rPr>
        <w:t xml:space="preserve"> и был предназначен для индивидов с </w:t>
      </w:r>
      <w:r w:rsidRPr="00076BC6">
        <w:rPr>
          <w:rStyle w:val="s1"/>
          <w:szCs w:val="28"/>
        </w:rPr>
        <w:t>генотипами мозга 441 и частично 423</w:t>
      </w:r>
      <w:r w:rsidRPr="00076BC6">
        <w:rPr>
          <w:szCs w:val="28"/>
        </w:rPr>
        <w:t xml:space="preserve">, выступавших в качестве носителей </w:t>
      </w:r>
      <w:r w:rsidRPr="00EB7F3C">
        <w:rPr>
          <w:rStyle w:val="--0"/>
        </w:rPr>
        <w:t xml:space="preserve">ключевых </w:t>
      </w:r>
      <w:r w:rsidRPr="00EB7F3C">
        <w:rPr>
          <w:rStyle w:val="--"/>
        </w:rPr>
        <w:t>исполнительских</w:t>
      </w:r>
      <w:r w:rsidRPr="00EB7F3C">
        <w:rPr>
          <w:rStyle w:val="--0"/>
        </w:rPr>
        <w:t xml:space="preserve"> функций</w:t>
      </w:r>
      <w:r w:rsidRPr="00076BC6">
        <w:rPr>
          <w:szCs w:val="28"/>
        </w:rPr>
        <w:t xml:space="preserve">. Однако подлинный груз фашистской функции лег на </w:t>
      </w:r>
      <w:r w:rsidRPr="00076BC6">
        <w:rPr>
          <w:rStyle w:val="s1"/>
          <w:szCs w:val="28"/>
        </w:rPr>
        <w:t>генотипы 42 и 44</w:t>
      </w:r>
      <w:r w:rsidRPr="00076BC6">
        <w:rPr>
          <w:szCs w:val="28"/>
        </w:rPr>
        <w:t xml:space="preserve">, которым была предписана </w:t>
      </w:r>
      <w:r w:rsidRPr="00076BC6">
        <w:rPr>
          <w:rStyle w:val="s1"/>
          <w:szCs w:val="28"/>
        </w:rPr>
        <w:t>обязательная функция паразитизма</w:t>
      </w:r>
      <w:r w:rsidRPr="00076BC6">
        <w:rPr>
          <w:szCs w:val="28"/>
        </w:rPr>
        <w:t xml:space="preserve">, оформленная как основа их существования. Их бытие было возможно </w:t>
      </w:r>
      <w:r w:rsidRPr="00076BC6">
        <w:rPr>
          <w:rStyle w:val="s1"/>
          <w:szCs w:val="28"/>
        </w:rPr>
        <w:t xml:space="preserve">только </w:t>
      </w:r>
      <w:r w:rsidRPr="00EB7F3C">
        <w:rPr>
          <w:rStyle w:val="--0"/>
        </w:rPr>
        <w:t xml:space="preserve">через </w:t>
      </w:r>
      <w:r w:rsidRPr="00EB7F3C">
        <w:rPr>
          <w:rStyle w:val="--"/>
        </w:rPr>
        <w:t>насилие</w:t>
      </w:r>
      <w:r w:rsidRPr="00076BC6">
        <w:rPr>
          <w:szCs w:val="28"/>
        </w:rPr>
        <w:t xml:space="preserve">, ибо без насилия невозможен паразитизм. Таким образом, </w:t>
      </w:r>
      <w:r w:rsidRPr="00076BC6">
        <w:rPr>
          <w:rStyle w:val="s1"/>
          <w:szCs w:val="28"/>
        </w:rPr>
        <w:t xml:space="preserve">сам фашизм как управляющая программа был инструментом реализации особого уровня </w:t>
      </w:r>
      <w:r w:rsidRPr="00076BC6">
        <w:rPr>
          <w:rStyle w:val="s1"/>
          <w:szCs w:val="28"/>
        </w:rPr>
        <w:lastRenderedPageBreak/>
        <w:t>энергоинформационного контроля</w:t>
      </w:r>
      <w:r w:rsidRPr="00076BC6">
        <w:rPr>
          <w:szCs w:val="28"/>
        </w:rPr>
        <w:t>, основанного на конструкции «вещного применения» людей.</w:t>
      </w:r>
    </w:p>
    <w:p w14:paraId="26045C8F" w14:textId="33F8CED2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</w:t>
      </w:r>
      <w:r w:rsidRPr="00076BC6">
        <w:rPr>
          <w:szCs w:val="28"/>
        </w:rPr>
        <w:t xml:space="preserve">С декабря 1990 года программная линия фашизма получила </w:t>
      </w:r>
      <w:r w:rsidRPr="00076BC6">
        <w:rPr>
          <w:rStyle w:val="s1"/>
          <w:szCs w:val="28"/>
        </w:rPr>
        <w:t>новый статус</w:t>
      </w:r>
      <w:r w:rsidRPr="00076BC6">
        <w:rPr>
          <w:szCs w:val="28"/>
        </w:rPr>
        <w:t xml:space="preserve"> — из инструментального она стала </w:t>
      </w:r>
      <w:r w:rsidRPr="00076BC6">
        <w:rPr>
          <w:rStyle w:val="s1"/>
          <w:szCs w:val="28"/>
        </w:rPr>
        <w:t xml:space="preserve">самостоятельной </w:t>
      </w:r>
      <w:r w:rsidRPr="00EB7F3C">
        <w:rPr>
          <w:rStyle w:val="--"/>
        </w:rPr>
        <w:t xml:space="preserve">управляющей </w:t>
      </w:r>
      <w:r w:rsidRPr="00EB7F3C">
        <w:rPr>
          <w:rStyle w:val="--0"/>
        </w:rPr>
        <w:t>ветвью,</w:t>
      </w:r>
      <w:r w:rsidRPr="00076BC6">
        <w:rPr>
          <w:szCs w:val="28"/>
        </w:rPr>
        <w:t xml:space="preserve"> вышедшей из-под общего комплекса либерализма и коммунизма. Это был </w:t>
      </w:r>
      <w:r w:rsidRPr="00076BC6">
        <w:rPr>
          <w:rStyle w:val="s1"/>
          <w:szCs w:val="28"/>
        </w:rPr>
        <w:t>переход к автономному сценарию исполнения последнего этапа развития старой Системы</w:t>
      </w:r>
      <w:r w:rsidRPr="00076BC6">
        <w:rPr>
          <w:szCs w:val="28"/>
        </w:rPr>
        <w:t xml:space="preserve">, перед её трансформацией в модель </w:t>
      </w:r>
      <w:r w:rsidRPr="004B6879">
        <w:rPr>
          <w:rStyle w:val="--"/>
        </w:rPr>
        <w:t xml:space="preserve">«Золотой </w:t>
      </w:r>
      <w:r w:rsidRPr="004B6879">
        <w:rPr>
          <w:rStyle w:val="--0"/>
        </w:rPr>
        <w:t>Эры».</w:t>
      </w:r>
      <w:r w:rsidRPr="00076BC6">
        <w:rPr>
          <w:szCs w:val="28"/>
        </w:rPr>
        <w:t xml:space="preserve"> Подобный сдвиг сделал фашизм не просто технологией насилия, а </w:t>
      </w:r>
      <w:r w:rsidRPr="00076BC6">
        <w:rPr>
          <w:rStyle w:val="s1"/>
          <w:szCs w:val="28"/>
        </w:rPr>
        <w:t xml:space="preserve">доминирующим протоколом исполнения завершающего этапа </w:t>
      </w:r>
      <w:r w:rsidRPr="004B6879">
        <w:rPr>
          <w:rStyle w:val="--"/>
        </w:rPr>
        <w:t xml:space="preserve">управления </w:t>
      </w:r>
      <w:r w:rsidRPr="004B6879">
        <w:rPr>
          <w:rStyle w:val="--0"/>
        </w:rPr>
        <w:t>цивилизацией</w:t>
      </w:r>
      <w:r w:rsidRPr="00076BC6">
        <w:rPr>
          <w:szCs w:val="28"/>
        </w:rPr>
        <w:t>. В этом качестве он обрел три самостоятельных направления своей работы: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Финансовый фашизм</w:t>
      </w:r>
      <w:r w:rsidRPr="00076BC6">
        <w:rPr>
          <w:szCs w:val="28"/>
        </w:rPr>
        <w:t xml:space="preserve"> – управление через долговую кабалу, кредитное порабощение, абсолютную прозрачность и уязвимость денежных потоков;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Административно-чиновничий фашизм</w:t>
      </w:r>
      <w:r w:rsidRPr="00076BC6">
        <w:rPr>
          <w:szCs w:val="28"/>
        </w:rPr>
        <w:t xml:space="preserve"> – управление через бюрократическое всевластие, сращённое с алгоритмами цифрового надзора;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Национально-демографический фашизм</w:t>
      </w:r>
      <w:r w:rsidRPr="00076BC6">
        <w:rPr>
          <w:szCs w:val="28"/>
        </w:rPr>
        <w:t xml:space="preserve"> – управление через расчленение этнической воли, управляемое перемешивание народов, размывание субъектности коренных сообществ.</w:t>
      </w:r>
    </w:p>
    <w:p w14:paraId="105F9F90" w14:textId="2DB9736B" w:rsidR="0076249F" w:rsidRPr="00076BC6" w:rsidRDefault="0076249F" w:rsidP="0076249F">
      <w:pPr>
        <w:pStyle w:val="p4"/>
        <w:spacing w:before="0" w:beforeAutospacing="0" w:after="0" w:afterAutospacing="0"/>
        <w:rPr>
          <w:szCs w:val="28"/>
        </w:rPr>
      </w:pPr>
      <w:r>
        <w:rPr>
          <w:rStyle w:val="s3"/>
          <w:szCs w:val="28"/>
        </w:rPr>
        <w:t xml:space="preserve">   </w:t>
      </w:r>
      <w:r w:rsidRPr="00076BC6">
        <w:rPr>
          <w:rStyle w:val="s3"/>
          <w:szCs w:val="28"/>
        </w:rPr>
        <w:t xml:space="preserve">К 2000 году эти </w:t>
      </w:r>
      <w:r w:rsidRPr="004B6879">
        <w:rPr>
          <w:rStyle w:val="--"/>
        </w:rPr>
        <w:t xml:space="preserve">три </w:t>
      </w:r>
      <w:r w:rsidRPr="004B6879">
        <w:rPr>
          <w:rStyle w:val="--0"/>
        </w:rPr>
        <w:t>направления</w:t>
      </w:r>
      <w:r w:rsidRPr="00076BC6">
        <w:rPr>
          <w:rStyle w:val="s3"/>
          <w:szCs w:val="28"/>
        </w:rPr>
        <w:t xml:space="preserve"> фашистской программы оформились в </w:t>
      </w:r>
      <w:r w:rsidRPr="00076BC6">
        <w:rPr>
          <w:szCs w:val="28"/>
        </w:rPr>
        <w:t>устойчивые формы невидимой власти</w:t>
      </w:r>
      <w:r w:rsidRPr="00076BC6">
        <w:rPr>
          <w:rStyle w:val="s3"/>
          <w:szCs w:val="28"/>
        </w:rPr>
        <w:t xml:space="preserve">, дополняющие официальные грани Конституционного устройства. Таким образом, к привычным трём ветвям — </w:t>
      </w:r>
      <w:r w:rsidRPr="00076BC6">
        <w:rPr>
          <w:szCs w:val="28"/>
        </w:rPr>
        <w:t>законодательной, исполнительной и судебной</w:t>
      </w:r>
      <w:r w:rsidRPr="00076BC6">
        <w:rPr>
          <w:rStyle w:val="s3"/>
          <w:szCs w:val="28"/>
        </w:rPr>
        <w:t xml:space="preserve"> — были </w:t>
      </w:r>
      <w:r w:rsidRPr="004B6879">
        <w:rPr>
          <w:rStyle w:val="--"/>
        </w:rPr>
        <w:t xml:space="preserve">невидимо </w:t>
      </w:r>
      <w:r w:rsidRPr="004B6879">
        <w:rPr>
          <w:rStyle w:val="--0"/>
        </w:rPr>
        <w:t>присоединены</w:t>
      </w:r>
      <w:r w:rsidRPr="00076BC6">
        <w:rPr>
          <w:szCs w:val="28"/>
        </w:rPr>
        <w:t xml:space="preserve"> три другие, не обсуждаемые в публичном поле, но реализующие основную нагрузку системного насилия</w:t>
      </w:r>
      <w:r w:rsidRPr="00076BC6">
        <w:rPr>
          <w:rStyle w:val="s3"/>
          <w:szCs w:val="28"/>
        </w:rPr>
        <w:t>:</w:t>
      </w:r>
      <w:r>
        <w:rPr>
          <w:rStyle w:val="s3"/>
          <w:szCs w:val="28"/>
        </w:rPr>
        <w:t xml:space="preserve"> </w:t>
      </w:r>
      <w:r w:rsidRPr="00076BC6">
        <w:rPr>
          <w:szCs w:val="28"/>
        </w:rPr>
        <w:t>Административно-чиновничья грань,</w:t>
      </w:r>
      <w:r>
        <w:rPr>
          <w:szCs w:val="28"/>
        </w:rPr>
        <w:t xml:space="preserve"> </w:t>
      </w:r>
      <w:r w:rsidRPr="00076BC6">
        <w:rPr>
          <w:szCs w:val="28"/>
        </w:rPr>
        <w:t>Финансово-банковская грань</w:t>
      </w:r>
      <w:r>
        <w:rPr>
          <w:szCs w:val="28"/>
        </w:rPr>
        <w:t xml:space="preserve">, </w:t>
      </w:r>
      <w:r w:rsidRPr="00076BC6">
        <w:rPr>
          <w:szCs w:val="28"/>
        </w:rPr>
        <w:t>Национально-демографическая грань.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Эти </w:t>
      </w:r>
      <w:r w:rsidRPr="004B6879">
        <w:rPr>
          <w:rStyle w:val="--0"/>
        </w:rPr>
        <w:t xml:space="preserve">три </w:t>
      </w:r>
      <w:r w:rsidRPr="004B6879">
        <w:rPr>
          <w:rStyle w:val="--"/>
        </w:rPr>
        <w:t>теневые</w:t>
      </w:r>
      <w:r w:rsidRPr="004B6879">
        <w:rPr>
          <w:rStyle w:val="--0"/>
        </w:rPr>
        <w:t xml:space="preserve"> власти</w:t>
      </w:r>
      <w:r w:rsidRPr="00076BC6">
        <w:rPr>
          <w:szCs w:val="28"/>
        </w:rPr>
        <w:t xml:space="preserve"> не избираются, не сменяются, не подлежат общественному контролю. Они — </w:t>
      </w:r>
      <w:r w:rsidRPr="00076BC6">
        <w:rPr>
          <w:rStyle w:val="s1"/>
          <w:szCs w:val="28"/>
        </w:rPr>
        <w:t>метаполитическая надстройка</w:t>
      </w:r>
      <w:r w:rsidRPr="00076BC6">
        <w:rPr>
          <w:szCs w:val="28"/>
        </w:rPr>
        <w:t xml:space="preserve">, программно закреплённая в структуре государственной машины. И именно </w:t>
      </w:r>
      <w:r w:rsidRPr="00076BC6">
        <w:rPr>
          <w:rStyle w:val="s1"/>
          <w:szCs w:val="28"/>
        </w:rPr>
        <w:t>в них воплотился подлинный фашизм XXI века</w:t>
      </w:r>
      <w:r w:rsidRPr="00076BC6">
        <w:rPr>
          <w:szCs w:val="28"/>
        </w:rPr>
        <w:t xml:space="preserve">, лишённый своей символики, </w:t>
      </w:r>
      <w:r w:rsidRPr="004B6879">
        <w:rPr>
          <w:rStyle w:val="--0"/>
        </w:rPr>
        <w:t xml:space="preserve">но </w:t>
      </w:r>
      <w:r w:rsidRPr="004B6879">
        <w:rPr>
          <w:rStyle w:val="--"/>
        </w:rPr>
        <w:t>сохранивший</w:t>
      </w:r>
      <w:r w:rsidRPr="00076BC6">
        <w:rPr>
          <w:szCs w:val="28"/>
        </w:rPr>
        <w:t xml:space="preserve"> и усиливший своё значение. В этом новая фаза: </w:t>
      </w:r>
      <w:r w:rsidRPr="00076BC6">
        <w:rPr>
          <w:rStyle w:val="s1"/>
          <w:szCs w:val="28"/>
        </w:rPr>
        <w:t>фашизм стал не режимом, а нормой</w:t>
      </w:r>
      <w:r w:rsidRPr="00076BC6">
        <w:rPr>
          <w:szCs w:val="28"/>
        </w:rPr>
        <w:t>, не исключением, а алгоритмом, не насилием внешним — а насилием внутренне обусловленным, вписанным в генотипический код управления.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если государство сегодня подавляет народ — это уже </w:t>
      </w:r>
      <w:r w:rsidRPr="00076BC6">
        <w:rPr>
          <w:rStyle w:val="s1"/>
          <w:szCs w:val="28"/>
        </w:rPr>
        <w:t>не случайность и не ошибка истории</w:t>
      </w:r>
      <w:r w:rsidRPr="00076BC6">
        <w:rPr>
          <w:szCs w:val="28"/>
        </w:rPr>
        <w:t xml:space="preserve">, а точное и математически рассчитанное следствие энергоинформационной архитектуры старой управляющей Системы, находящейся </w:t>
      </w:r>
      <w:r w:rsidRPr="004B6879">
        <w:rPr>
          <w:rStyle w:val="--0"/>
        </w:rPr>
        <w:t xml:space="preserve">на </w:t>
      </w:r>
      <w:r w:rsidRPr="004B6879">
        <w:rPr>
          <w:rStyle w:val="--"/>
        </w:rPr>
        <w:t>грани</w:t>
      </w:r>
      <w:r w:rsidRPr="00076BC6">
        <w:rPr>
          <w:szCs w:val="28"/>
        </w:rPr>
        <w:t xml:space="preserve"> своего завершения.</w:t>
      </w:r>
    </w:p>
    <w:p w14:paraId="3F7900F9" w14:textId="26E697F2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Pr="00076BC6">
        <w:rPr>
          <w:szCs w:val="28"/>
        </w:rPr>
        <w:t xml:space="preserve">Особенность текущей конструкции организованного бытия </w:t>
      </w:r>
      <w:r>
        <w:rPr>
          <w:szCs w:val="28"/>
        </w:rPr>
        <w:t xml:space="preserve">и не только </w:t>
      </w:r>
      <w:r w:rsidRPr="00076BC6">
        <w:rPr>
          <w:szCs w:val="28"/>
        </w:rPr>
        <w:t xml:space="preserve">в России заключается в </w:t>
      </w:r>
      <w:r w:rsidRPr="00076BC6">
        <w:rPr>
          <w:rStyle w:val="s1"/>
          <w:szCs w:val="28"/>
        </w:rPr>
        <w:t>двуслойной структуре управления</w:t>
      </w:r>
      <w:r w:rsidRPr="00076BC6">
        <w:rPr>
          <w:szCs w:val="28"/>
        </w:rPr>
        <w:t xml:space="preserve">, где </w:t>
      </w:r>
      <w:r w:rsidRPr="00076BC6">
        <w:rPr>
          <w:rStyle w:val="s1"/>
          <w:szCs w:val="28"/>
        </w:rPr>
        <w:t>публичный фасад</w:t>
      </w:r>
      <w:r w:rsidRPr="00076BC6">
        <w:rPr>
          <w:szCs w:val="28"/>
        </w:rPr>
        <w:t xml:space="preserve"> — законодательная, исполнительная и судебная власть — </w:t>
      </w:r>
      <w:r w:rsidRPr="00076BC6">
        <w:rPr>
          <w:rStyle w:val="s1"/>
          <w:szCs w:val="28"/>
        </w:rPr>
        <w:t>носит исключительно имитационный характер</w:t>
      </w:r>
      <w:r w:rsidRPr="00076BC6">
        <w:rPr>
          <w:szCs w:val="28"/>
        </w:rPr>
        <w:t xml:space="preserve">. Формально, этот фасад </w:t>
      </w:r>
      <w:r w:rsidRPr="00B75603">
        <w:rPr>
          <w:rStyle w:val="--0"/>
        </w:rPr>
        <w:lastRenderedPageBreak/>
        <w:t xml:space="preserve">управляется </w:t>
      </w:r>
      <w:r w:rsidRPr="00B75603">
        <w:rPr>
          <w:rStyle w:val="--"/>
        </w:rPr>
        <w:t>людьми,</w:t>
      </w:r>
      <w:r w:rsidRPr="00076BC6">
        <w:rPr>
          <w:szCs w:val="28"/>
        </w:rPr>
        <w:t xml:space="preserve"> избираемыми или назначаемыми через легальные процедуры. Однако в действительности управленческий механизм, облачённый в форму </w:t>
      </w:r>
      <w:r w:rsidRPr="00076BC6">
        <w:rPr>
          <w:rStyle w:val="s1"/>
          <w:szCs w:val="28"/>
        </w:rPr>
        <w:t>власти от имени народа</w:t>
      </w:r>
      <w:r w:rsidRPr="00076BC6">
        <w:rPr>
          <w:szCs w:val="28"/>
        </w:rPr>
        <w:t xml:space="preserve">, является </w:t>
      </w:r>
      <w:r w:rsidRPr="00B75603">
        <w:rPr>
          <w:rStyle w:val="--0"/>
        </w:rPr>
        <w:t xml:space="preserve">лишь </w:t>
      </w:r>
      <w:r w:rsidRPr="00B75603">
        <w:rPr>
          <w:rStyle w:val="--"/>
        </w:rPr>
        <w:t>витриной,</w:t>
      </w:r>
      <w:r w:rsidRPr="00076BC6">
        <w:rPr>
          <w:szCs w:val="28"/>
        </w:rPr>
        <w:t xml:space="preserve"> за которой скрыто действует </w:t>
      </w:r>
      <w:r w:rsidRPr="00076BC6">
        <w:rPr>
          <w:rStyle w:val="s1"/>
          <w:szCs w:val="28"/>
        </w:rPr>
        <w:t>иная, «невидимая» структура</w:t>
      </w:r>
      <w:r w:rsidRPr="00076BC6">
        <w:rPr>
          <w:szCs w:val="28"/>
        </w:rPr>
        <w:t xml:space="preserve">, реализующая </w:t>
      </w:r>
      <w:r w:rsidRPr="00076BC6">
        <w:rPr>
          <w:rStyle w:val="s1"/>
          <w:szCs w:val="28"/>
        </w:rPr>
        <w:t>глубинные алгоритмы энергоинформационного управления</w:t>
      </w:r>
      <w:r w:rsidRPr="00076BC6">
        <w:rPr>
          <w:szCs w:val="28"/>
        </w:rPr>
        <w:t xml:space="preserve">, напрямую связанные с </w:t>
      </w:r>
      <w:r>
        <w:rPr>
          <w:szCs w:val="28"/>
        </w:rPr>
        <w:t xml:space="preserve">остаточным </w:t>
      </w:r>
      <w:r w:rsidRPr="00076BC6">
        <w:rPr>
          <w:szCs w:val="28"/>
        </w:rPr>
        <w:t xml:space="preserve">воздействием Управляющих Комплексов. Их функции — </w:t>
      </w:r>
      <w:r w:rsidRPr="00076BC6">
        <w:rPr>
          <w:rStyle w:val="s1"/>
          <w:szCs w:val="28"/>
        </w:rPr>
        <w:t>не административные, а волевые</w:t>
      </w:r>
      <w:r w:rsidRPr="00076BC6">
        <w:rPr>
          <w:szCs w:val="28"/>
        </w:rPr>
        <w:t xml:space="preserve">, их природа — </w:t>
      </w:r>
      <w:r w:rsidRPr="00B75603">
        <w:rPr>
          <w:rStyle w:val="--"/>
        </w:rPr>
        <w:t xml:space="preserve">не </w:t>
      </w:r>
      <w:r w:rsidRPr="00B75603">
        <w:rPr>
          <w:rStyle w:val="--0"/>
        </w:rPr>
        <w:t>правовая</w:t>
      </w:r>
      <w:r w:rsidRPr="00076BC6">
        <w:rPr>
          <w:rStyle w:val="s1"/>
          <w:szCs w:val="28"/>
        </w:rPr>
        <w:t>, а частотная</w:t>
      </w:r>
      <w:r w:rsidRPr="00076BC6">
        <w:rPr>
          <w:szCs w:val="28"/>
        </w:rPr>
        <w:t xml:space="preserve">, и </w:t>
      </w:r>
      <w:r w:rsidRPr="00076BC6">
        <w:rPr>
          <w:rStyle w:val="s1"/>
          <w:szCs w:val="28"/>
        </w:rPr>
        <w:t>объект их действия — не органы власти, а сам носитель сознания</w:t>
      </w:r>
      <w:r w:rsidRPr="00076BC6">
        <w:rPr>
          <w:szCs w:val="28"/>
        </w:rPr>
        <w:t xml:space="preserve">, обыденный человек, который, не осознавая, действует в рамках чужого </w:t>
      </w:r>
      <w:r w:rsidRPr="00B75603">
        <w:rPr>
          <w:rStyle w:val="--"/>
        </w:rPr>
        <w:t xml:space="preserve">программного </w:t>
      </w:r>
      <w:r w:rsidRPr="00B75603">
        <w:rPr>
          <w:rStyle w:val="--0"/>
        </w:rPr>
        <w:t>сопровождения.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Именно </w:t>
      </w:r>
      <w:r w:rsidRPr="00076BC6">
        <w:rPr>
          <w:rStyle w:val="s1"/>
          <w:szCs w:val="28"/>
        </w:rPr>
        <w:t>через управление состоянием общественного сознания</w:t>
      </w:r>
      <w:r w:rsidRPr="00076BC6">
        <w:rPr>
          <w:szCs w:val="28"/>
        </w:rPr>
        <w:t xml:space="preserve"> реализуются </w:t>
      </w:r>
      <w:r w:rsidRPr="00076BC6">
        <w:rPr>
          <w:rStyle w:val="s1"/>
          <w:szCs w:val="28"/>
        </w:rPr>
        <w:t>три направления современного фашизма</w:t>
      </w:r>
      <w:r w:rsidRPr="00076BC6">
        <w:rPr>
          <w:szCs w:val="28"/>
        </w:rPr>
        <w:t xml:space="preserve"> — административного, финансового и демографического. Причём происходит это </w:t>
      </w:r>
      <w:r w:rsidRPr="00076BC6">
        <w:rPr>
          <w:rStyle w:val="s1"/>
          <w:szCs w:val="28"/>
        </w:rPr>
        <w:t>не как репрессивный акт сверху</w:t>
      </w:r>
      <w:r w:rsidRPr="00076BC6">
        <w:rPr>
          <w:szCs w:val="28"/>
        </w:rPr>
        <w:t xml:space="preserve">, а как </w:t>
      </w:r>
      <w:r w:rsidRPr="00076BC6">
        <w:rPr>
          <w:rStyle w:val="s1"/>
          <w:szCs w:val="28"/>
        </w:rPr>
        <w:t>вменённая внутренняя реальность</w:t>
      </w:r>
      <w:r w:rsidRPr="00076BC6">
        <w:rPr>
          <w:szCs w:val="28"/>
        </w:rPr>
        <w:t xml:space="preserve">, в которую общество </w:t>
      </w:r>
      <w:r w:rsidRPr="00B75603">
        <w:rPr>
          <w:rStyle w:val="--0"/>
        </w:rPr>
        <w:t xml:space="preserve">входит </w:t>
      </w:r>
      <w:r w:rsidRPr="00B75603">
        <w:rPr>
          <w:rStyle w:val="--"/>
        </w:rPr>
        <w:t>добровольно,</w:t>
      </w:r>
      <w:r w:rsidRPr="00076BC6">
        <w:rPr>
          <w:szCs w:val="28"/>
        </w:rPr>
        <w:t xml:space="preserve"> полагая её естественной. Это — фашизм нового типа, </w:t>
      </w:r>
      <w:r w:rsidRPr="00076BC6">
        <w:rPr>
          <w:rStyle w:val="s1"/>
          <w:szCs w:val="28"/>
        </w:rPr>
        <w:t>фашизм консенсуса</w:t>
      </w:r>
      <w:r w:rsidRPr="00076BC6">
        <w:rPr>
          <w:szCs w:val="28"/>
        </w:rPr>
        <w:t>, в котором жертва соглашается быть жертвой, а исполнитель искренне верит, что исполняет закон.</w:t>
      </w:r>
    </w:p>
    <w:p w14:paraId="20272A00" w14:textId="22B42EFB" w:rsidR="0076249F" w:rsidRPr="004F5055" w:rsidRDefault="004F5055" w:rsidP="004F0C33">
      <w:pPr>
        <w:pStyle w:val="p1"/>
        <w:spacing w:before="0" w:beforeAutospacing="0" w:after="0" w:afterAutospacing="0"/>
        <w:rPr>
          <w:rStyle w:val="--"/>
          <w:b w:val="0"/>
          <w:caps w:val="0"/>
          <w:color w:val="auto"/>
          <w:sz w:val="28"/>
          <w:szCs w:val="28"/>
        </w:rPr>
      </w:pPr>
      <w:bookmarkStart w:id="3" w:name="_Hlk206449285"/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60F93F89" wp14:editId="40A055C0">
            <wp:simplePos x="0" y="0"/>
            <wp:positionH relativeFrom="column">
              <wp:posOffset>3184525</wp:posOffset>
            </wp:positionH>
            <wp:positionV relativeFrom="paragraph">
              <wp:posOffset>697230</wp:posOffset>
            </wp:positionV>
            <wp:extent cx="3050540" cy="3003550"/>
            <wp:effectExtent l="0" t="0" r="0" b="6350"/>
            <wp:wrapTight wrapText="bothSides">
              <wp:wrapPolygon edited="0">
                <wp:start x="0" y="0"/>
                <wp:lineTo x="0" y="21554"/>
                <wp:lineTo x="21492" y="21554"/>
                <wp:lineTo x="21492" y="0"/>
                <wp:lineTo x="0" y="0"/>
              </wp:wrapPolygon>
            </wp:wrapTight>
            <wp:docPr id="1263404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404699" name="Рисунок 12634046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54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9F">
        <w:rPr>
          <w:szCs w:val="28"/>
        </w:rPr>
        <w:t xml:space="preserve">  </w:t>
      </w:r>
      <w:r w:rsidR="0076249F" w:rsidRPr="00076BC6">
        <w:rPr>
          <w:szCs w:val="28"/>
        </w:rPr>
        <w:t xml:space="preserve">Установившаяся иерархия, основанная на скрытом насилии, создаёт </w:t>
      </w:r>
      <w:r w:rsidR="0076249F" w:rsidRPr="00076BC6">
        <w:rPr>
          <w:rStyle w:val="s1"/>
          <w:szCs w:val="28"/>
        </w:rPr>
        <w:t>модель поведенческого парадокса</w:t>
      </w:r>
      <w:r w:rsidR="0076249F" w:rsidRPr="00076BC6">
        <w:rPr>
          <w:szCs w:val="28"/>
        </w:rPr>
        <w:t xml:space="preserve">: одним — позволено всё, вплоть до прямого попрания закона и морали, другим — </w:t>
      </w:r>
      <w:r w:rsidR="0076249F" w:rsidRPr="00B75603">
        <w:rPr>
          <w:rStyle w:val="--0"/>
        </w:rPr>
        <w:t xml:space="preserve">велено </w:t>
      </w:r>
      <w:r w:rsidR="0076249F" w:rsidRPr="00B75603">
        <w:rPr>
          <w:rStyle w:val="--"/>
        </w:rPr>
        <w:t>подчиняться,</w:t>
      </w:r>
      <w:r w:rsidR="0076249F" w:rsidRPr="00076BC6">
        <w:rPr>
          <w:szCs w:val="28"/>
        </w:rPr>
        <w:t xml:space="preserve"> даже если их положение очевидно унижено и бесправно. В случае малейшего проблеска несогласия механизм репрессии срабатывает автоматически: подавленное — должно быть подавлено ещё сильнее. Так выстраивается </w:t>
      </w:r>
      <w:r w:rsidR="0076249F" w:rsidRPr="00076BC6">
        <w:rPr>
          <w:rStyle w:val="s1"/>
          <w:szCs w:val="28"/>
        </w:rPr>
        <w:t>устойчивая энергетическая решётка</w:t>
      </w:r>
      <w:r w:rsidR="0076249F" w:rsidRPr="00076BC6">
        <w:rPr>
          <w:szCs w:val="28"/>
        </w:rPr>
        <w:t xml:space="preserve">, где подавление становится </w:t>
      </w:r>
      <w:r w:rsidR="0076249F" w:rsidRPr="00B75603">
        <w:rPr>
          <w:rStyle w:val="--"/>
        </w:rPr>
        <w:t xml:space="preserve">не </w:t>
      </w:r>
      <w:r w:rsidR="0076249F" w:rsidRPr="00B75603">
        <w:rPr>
          <w:rStyle w:val="--0"/>
        </w:rPr>
        <w:t>ошибкой,</w:t>
      </w:r>
      <w:r w:rsidR="0076249F" w:rsidRPr="00076BC6">
        <w:rPr>
          <w:szCs w:val="28"/>
        </w:rPr>
        <w:t xml:space="preserve"> а </w:t>
      </w:r>
      <w:r w:rsidR="0076249F" w:rsidRPr="00076BC6">
        <w:rPr>
          <w:rStyle w:val="s1"/>
          <w:szCs w:val="28"/>
        </w:rPr>
        <w:t>единственным способом поддержания системного равновесия</w:t>
      </w:r>
      <w:r w:rsidR="0076249F" w:rsidRPr="00076BC6">
        <w:rPr>
          <w:szCs w:val="28"/>
        </w:rPr>
        <w:t>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Оптимальными носителями и исполнителями этой системы фашистского типа во всём мире — и особенно в России — стали </w:t>
      </w:r>
      <w:r w:rsidR="0076249F" w:rsidRPr="00B75603">
        <w:rPr>
          <w:rStyle w:val="--"/>
        </w:rPr>
        <w:t xml:space="preserve">две </w:t>
      </w:r>
      <w:r w:rsidR="0076249F" w:rsidRPr="00B75603">
        <w:rPr>
          <w:rStyle w:val="--0"/>
        </w:rPr>
        <w:t>подгруппы</w:t>
      </w:r>
      <w:r w:rsidR="0076249F" w:rsidRPr="00076BC6">
        <w:rPr>
          <w:rStyle w:val="s1"/>
          <w:szCs w:val="28"/>
        </w:rPr>
        <w:t xml:space="preserve"> </w:t>
      </w:r>
      <w:r w:rsidR="0076249F">
        <w:rPr>
          <w:rStyle w:val="s1"/>
          <w:szCs w:val="28"/>
        </w:rPr>
        <w:t>«</w:t>
      </w:r>
      <w:r w:rsidR="0076249F" w:rsidRPr="00076BC6">
        <w:rPr>
          <w:rStyle w:val="s1"/>
          <w:szCs w:val="28"/>
        </w:rPr>
        <w:t>высших</w:t>
      </w:r>
      <w:r w:rsidR="0076249F">
        <w:rPr>
          <w:rStyle w:val="s1"/>
          <w:szCs w:val="28"/>
        </w:rPr>
        <w:t>»</w:t>
      </w:r>
      <w:r w:rsidR="0076249F" w:rsidRPr="00076BC6">
        <w:rPr>
          <w:szCs w:val="28"/>
        </w:rPr>
        <w:t xml:space="preserve">: те, кого мы условно обозначили как «элита» и «позолоченная дрянь». Они </w:t>
      </w:r>
      <w:r w:rsidR="0076249F" w:rsidRPr="009F25CF">
        <w:rPr>
          <w:rStyle w:val="--"/>
        </w:rPr>
        <w:t xml:space="preserve">идеальные </w:t>
      </w:r>
      <w:r w:rsidR="0076249F" w:rsidRPr="009F25CF">
        <w:rPr>
          <w:rStyle w:val="--0"/>
        </w:rPr>
        <w:t xml:space="preserve">проводники </w:t>
      </w:r>
      <w:r w:rsidR="0076249F" w:rsidRPr="00076BC6">
        <w:rPr>
          <w:rStyle w:val="s1"/>
          <w:szCs w:val="28"/>
        </w:rPr>
        <w:t>управляющего насилия</w:t>
      </w:r>
      <w:r w:rsidR="0076249F" w:rsidRPr="00076BC6">
        <w:rPr>
          <w:szCs w:val="28"/>
        </w:rPr>
        <w:t xml:space="preserve">, потому что являются его прямыми выгодополучателями, и потому что не мыслят своего существования вне паразитизма. Именно </w:t>
      </w:r>
      <w:r w:rsidR="0076249F" w:rsidRPr="00076BC6">
        <w:rPr>
          <w:rStyle w:val="s1"/>
          <w:szCs w:val="28"/>
        </w:rPr>
        <w:t>эта категория «высших»</w:t>
      </w:r>
      <w:r w:rsidR="0076249F">
        <w:rPr>
          <w:rStyle w:val="s1"/>
          <w:szCs w:val="28"/>
        </w:rPr>
        <w:t xml:space="preserve"> («позолоченная дрянь»)</w:t>
      </w:r>
      <w:r w:rsidR="0076249F" w:rsidRPr="00076BC6">
        <w:rPr>
          <w:rStyle w:val="s1"/>
          <w:szCs w:val="28"/>
        </w:rPr>
        <w:t xml:space="preserve"> — не носителей разума, а потребителей </w:t>
      </w:r>
      <w:r w:rsidR="0076249F" w:rsidRPr="00076BC6">
        <w:rPr>
          <w:rStyle w:val="s1"/>
          <w:szCs w:val="28"/>
        </w:rPr>
        <w:lastRenderedPageBreak/>
        <w:t>привилегий — стала наиболее уязвимой для внешнего управления.</w:t>
      </w:r>
      <w:r w:rsidR="0076249F" w:rsidRPr="00076BC6">
        <w:rPr>
          <w:szCs w:val="28"/>
        </w:rPr>
        <w:t xml:space="preserve"> Они давно продали страну — не потому, что предали, а потому, что </w:t>
      </w:r>
      <w:r w:rsidR="0076249F" w:rsidRPr="00076BC6">
        <w:rPr>
          <w:rStyle w:val="s1"/>
          <w:szCs w:val="28"/>
        </w:rPr>
        <w:t xml:space="preserve">воспринимают её не как Родину, а </w:t>
      </w:r>
      <w:r w:rsidR="0076249F" w:rsidRPr="009F25CF">
        <w:rPr>
          <w:rStyle w:val="--0"/>
        </w:rPr>
        <w:t xml:space="preserve">как </w:t>
      </w:r>
      <w:r w:rsidR="0076249F" w:rsidRPr="009F25CF">
        <w:rPr>
          <w:rStyle w:val="--"/>
        </w:rPr>
        <w:t>актив.</w:t>
      </w:r>
    </w:p>
    <w:bookmarkEnd w:id="3"/>
    <w:p w14:paraId="1982F7CD" w14:textId="641B2FD1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Pr="00076BC6">
        <w:rPr>
          <w:szCs w:val="28"/>
        </w:rPr>
        <w:t xml:space="preserve">Враги России давно поняли, что </w:t>
      </w:r>
      <w:r w:rsidRPr="00076BC6">
        <w:rPr>
          <w:rStyle w:val="s1"/>
          <w:szCs w:val="28"/>
        </w:rPr>
        <w:t>лучший способ разрушить Империю — не фронтальный удар, а деструкция изнутри</w:t>
      </w:r>
      <w:r w:rsidRPr="00076BC6">
        <w:rPr>
          <w:szCs w:val="28"/>
        </w:rPr>
        <w:t xml:space="preserve">, руками её же представителей. Они с радостью предоставляют «высшим» доступ к своим финансовым системам, где </w:t>
      </w:r>
      <w:r w:rsidRPr="009F25CF">
        <w:rPr>
          <w:rStyle w:val="--"/>
        </w:rPr>
        <w:t xml:space="preserve">удобно </w:t>
      </w:r>
      <w:r w:rsidRPr="009F25CF">
        <w:rPr>
          <w:rStyle w:val="--0"/>
        </w:rPr>
        <w:t>хранить</w:t>
      </w:r>
      <w:r w:rsidRPr="00076BC6">
        <w:rPr>
          <w:szCs w:val="28"/>
        </w:rPr>
        <w:t xml:space="preserve"> украденное. Они позволяют скупать недвижимость в Лондоне и Париже, открывать бизнес, устраивать роскошные вечеринки и распутные оргии. </w:t>
      </w:r>
      <w:r w:rsidRPr="00076BC6">
        <w:rPr>
          <w:rStyle w:val="s1"/>
          <w:szCs w:val="28"/>
        </w:rPr>
        <w:t>Всё это — программа</w:t>
      </w:r>
      <w:r w:rsidRPr="00076BC6">
        <w:rPr>
          <w:szCs w:val="28"/>
        </w:rPr>
        <w:t xml:space="preserve">, в которой слабеющая Империя используется </w:t>
      </w:r>
      <w:r w:rsidRPr="00076BC6">
        <w:rPr>
          <w:rStyle w:val="s1"/>
          <w:szCs w:val="28"/>
        </w:rPr>
        <w:t>как инструмент саморазрушения</w:t>
      </w:r>
      <w:r w:rsidRPr="00076BC6">
        <w:rPr>
          <w:szCs w:val="28"/>
        </w:rPr>
        <w:t>, а её управляющие классы — как временные носители процесса, подлежащие утилизации по завершении миссии.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как только последний ракетный щит ослабеет, как только рухнет остаток оборонной мощи и исчезнет воля к сопротивлению, потребность в этих «высших» исчезнет. Они будут </w:t>
      </w:r>
      <w:r w:rsidRPr="00076BC6">
        <w:rPr>
          <w:rStyle w:val="s1"/>
          <w:szCs w:val="28"/>
        </w:rPr>
        <w:t>уничтожены первыми</w:t>
      </w:r>
      <w:r w:rsidRPr="00076BC6">
        <w:rPr>
          <w:szCs w:val="28"/>
        </w:rPr>
        <w:t xml:space="preserve"> — не врагом, а </w:t>
      </w:r>
      <w:r w:rsidRPr="009F25CF">
        <w:rPr>
          <w:rStyle w:val="--0"/>
        </w:rPr>
        <w:t xml:space="preserve">самим </w:t>
      </w:r>
      <w:r w:rsidRPr="009F25CF">
        <w:rPr>
          <w:rStyle w:val="--"/>
        </w:rPr>
        <w:t>сценарием</w:t>
      </w:r>
      <w:r w:rsidRPr="00076BC6">
        <w:rPr>
          <w:szCs w:val="28"/>
        </w:rPr>
        <w:t xml:space="preserve">, который использовал их слепоту, глупость и ненасытную жажду наживы как средство достижения цели. Они искренне верили, что вошли в клуб избранных, не понимая, что являются </w:t>
      </w:r>
      <w:r w:rsidRPr="00076BC6">
        <w:rPr>
          <w:rStyle w:val="s1"/>
          <w:szCs w:val="28"/>
        </w:rPr>
        <w:t>всего лишь частью временной обвязки сценария падения России</w:t>
      </w:r>
      <w:r w:rsidRPr="00076BC6">
        <w:rPr>
          <w:szCs w:val="28"/>
        </w:rPr>
        <w:t>.</w:t>
      </w:r>
    </w:p>
    <w:p w14:paraId="16D311A4" w14:textId="63132E48" w:rsidR="00AD5B2B" w:rsidRDefault="0076249F" w:rsidP="00AD5B2B">
      <w:pPr>
        <w:pStyle w:val="p1"/>
        <w:spacing w:before="0" w:beforeAutospacing="0" w:after="0" w:afterAutospacing="0"/>
        <w:rPr>
          <w:szCs w:val="28"/>
        </w:rPr>
      </w:pPr>
      <w:bookmarkStart w:id="4" w:name="_Hlk206449343"/>
      <w:r>
        <w:rPr>
          <w:szCs w:val="28"/>
        </w:rPr>
        <w:t xml:space="preserve"> </w:t>
      </w:r>
      <w:r w:rsidRPr="00076BC6">
        <w:rPr>
          <w:szCs w:val="28"/>
        </w:rPr>
        <w:t xml:space="preserve">Когда Империя утратит остатки своей субъектности, когда последние артефакты военного и технологического превосходства окажутся деактивированными или сданы без боя, — </w:t>
      </w:r>
      <w:r w:rsidRPr="00076BC6">
        <w:rPr>
          <w:rStyle w:val="s1"/>
          <w:szCs w:val="28"/>
        </w:rPr>
        <w:t>враги придут.</w:t>
      </w:r>
      <w:r w:rsidRPr="00076BC6">
        <w:rPr>
          <w:szCs w:val="28"/>
        </w:rPr>
        <w:t xml:space="preserve"> И не в формате дипломатической миссии или гуманитарной поддержки. </w:t>
      </w:r>
      <w:r w:rsidRPr="00076BC6">
        <w:rPr>
          <w:rStyle w:val="s1"/>
          <w:szCs w:val="28"/>
        </w:rPr>
        <w:t xml:space="preserve">Они вторгнутся — и начнётся </w:t>
      </w:r>
      <w:r>
        <w:rPr>
          <w:rStyle w:val="s1"/>
          <w:szCs w:val="28"/>
        </w:rPr>
        <w:t>«</w:t>
      </w:r>
      <w:r w:rsidRPr="00076BC6">
        <w:rPr>
          <w:rStyle w:val="s1"/>
          <w:szCs w:val="28"/>
        </w:rPr>
        <w:t>избиение младенцев</w:t>
      </w:r>
      <w:r>
        <w:rPr>
          <w:rStyle w:val="s1"/>
          <w:szCs w:val="28"/>
        </w:rPr>
        <w:t>»</w:t>
      </w:r>
      <w:r w:rsidRPr="00076BC6">
        <w:rPr>
          <w:rStyle w:val="s1"/>
          <w:szCs w:val="28"/>
        </w:rPr>
        <w:t>.</w:t>
      </w:r>
      <w:r w:rsidRPr="00076BC6">
        <w:rPr>
          <w:szCs w:val="28"/>
        </w:rPr>
        <w:t xml:space="preserve"> Потому что больше </w:t>
      </w:r>
      <w:r w:rsidRPr="009F25CF">
        <w:rPr>
          <w:rStyle w:val="--"/>
        </w:rPr>
        <w:t xml:space="preserve">не </w:t>
      </w:r>
      <w:r w:rsidRPr="009F25CF">
        <w:rPr>
          <w:rStyle w:val="--0"/>
        </w:rPr>
        <w:t>останется</w:t>
      </w:r>
      <w:r w:rsidRPr="00076BC6">
        <w:rPr>
          <w:szCs w:val="28"/>
        </w:rPr>
        <w:t xml:space="preserve"> ни страха, ни уважения, ни необходимости лицемерить. Все прежние договорённости, зафиксированные «князьями» и «купцами» от имени русского народа, будут аннулированы — </w:t>
      </w:r>
      <w:r w:rsidRPr="009F25CF">
        <w:rPr>
          <w:rStyle w:val="--0"/>
        </w:rPr>
        <w:t xml:space="preserve">как </w:t>
      </w:r>
      <w:r w:rsidRPr="009F25CF">
        <w:rPr>
          <w:rStyle w:val="--"/>
        </w:rPr>
        <w:t>фикции,</w:t>
      </w:r>
      <w:r w:rsidRPr="00076BC6">
        <w:rPr>
          <w:szCs w:val="28"/>
        </w:rPr>
        <w:t xml:space="preserve"> не подкреплённые более ни силой, ни волей.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С этого момента </w:t>
      </w:r>
      <w:r w:rsidRPr="00076BC6">
        <w:rPr>
          <w:rStyle w:val="s1"/>
          <w:szCs w:val="28"/>
        </w:rPr>
        <w:t>язык силы станет единственным языком общения.</w:t>
      </w:r>
      <w:r w:rsidRPr="00076BC6">
        <w:rPr>
          <w:szCs w:val="28"/>
        </w:rPr>
        <w:t xml:space="preserve"> А любые попытки сопротивления </w:t>
      </w:r>
    </w:p>
    <w:p w14:paraId="6E2728D6" w14:textId="34ED65C5" w:rsidR="005E1E05" w:rsidRDefault="0076249F" w:rsidP="00AD5B2B">
      <w:pPr>
        <w:pStyle w:val="p1"/>
        <w:tabs>
          <w:tab w:val="left" w:pos="142"/>
        </w:tabs>
        <w:spacing w:before="0" w:beforeAutospacing="0" w:after="0" w:afterAutospacing="0"/>
        <w:ind w:firstLine="0"/>
        <w:rPr>
          <w:rStyle w:val="s2"/>
          <w:szCs w:val="28"/>
        </w:rPr>
      </w:pPr>
      <w:r w:rsidRPr="00076BC6">
        <w:rPr>
          <w:szCs w:val="28"/>
        </w:rPr>
        <w:t xml:space="preserve">или мольбы о признании интересов «русской стороны» будут восприниматься как шум падающего мусора. Всё, что было накоплено, — финансовые активы, бизнес-империи, дворцы, яхты и острова — будет </w:t>
      </w:r>
      <w:r w:rsidRPr="009F25CF">
        <w:rPr>
          <w:rStyle w:val="--0"/>
        </w:rPr>
        <w:t xml:space="preserve">обращено </w:t>
      </w:r>
      <w:r w:rsidRPr="009F25CF">
        <w:rPr>
          <w:rStyle w:val="--"/>
        </w:rPr>
        <w:t>в прах.</w:t>
      </w:r>
      <w:r w:rsidRPr="00076BC6">
        <w:rPr>
          <w:szCs w:val="28"/>
        </w:rPr>
        <w:t xml:space="preserve"> </w:t>
      </w:r>
      <w:r w:rsidRPr="00076BC6">
        <w:rPr>
          <w:rStyle w:val="s1"/>
          <w:szCs w:val="28"/>
        </w:rPr>
        <w:t>Миллиарды, не прикрытые ракетами, не представляют никакой ценности.</w:t>
      </w:r>
      <w:r w:rsidRPr="00076BC6">
        <w:rPr>
          <w:szCs w:val="28"/>
        </w:rPr>
        <w:t xml:space="preserve"> Их владельцы перестанут быть частью элиты и превратятся в </w:t>
      </w:r>
      <w:r w:rsidRPr="009F25CF">
        <w:rPr>
          <w:rStyle w:val="--"/>
        </w:rPr>
        <w:t xml:space="preserve">расходный </w:t>
      </w:r>
      <w:r w:rsidRPr="009F25CF">
        <w:rPr>
          <w:rStyle w:val="--0"/>
        </w:rPr>
        <w:t>материал.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Всё это будет обставлено театрализованно и политически грамотно. </w:t>
      </w:r>
      <w:r w:rsidRPr="00076BC6">
        <w:rPr>
          <w:rStyle w:val="s1"/>
          <w:szCs w:val="28"/>
        </w:rPr>
        <w:t>Мировая общественность, зомбированная нужным контекстом, встретит интервенцию аплодисментами.</w:t>
      </w:r>
      <w:r w:rsidRPr="00076BC6">
        <w:rPr>
          <w:szCs w:val="28"/>
        </w:rPr>
        <w:t xml:space="preserve"> Они скажут, что пришли спасти регион от экологической катастрофы, гуманитарного кризиса и угрозы утечки оружия массового поражения. И всё это — </w:t>
      </w:r>
      <w:r w:rsidRPr="00076BC6">
        <w:rPr>
          <w:rStyle w:val="s1"/>
          <w:szCs w:val="28"/>
        </w:rPr>
        <w:t xml:space="preserve">высокими голосами тех, кто вчера ещё </w:t>
      </w:r>
      <w:r w:rsidRPr="009F25CF">
        <w:rPr>
          <w:rStyle w:val="--"/>
        </w:rPr>
        <w:t xml:space="preserve">спонсировал </w:t>
      </w:r>
      <w:r w:rsidRPr="009F25CF">
        <w:rPr>
          <w:rStyle w:val="--0"/>
        </w:rPr>
        <w:t>развал</w:t>
      </w:r>
      <w:r w:rsidRPr="00076BC6">
        <w:rPr>
          <w:rStyle w:val="s1"/>
          <w:szCs w:val="28"/>
        </w:rPr>
        <w:t xml:space="preserve"> Империи изнутри</w:t>
      </w:r>
      <w:bookmarkEnd w:id="4"/>
      <w:r w:rsidRPr="00076BC6">
        <w:rPr>
          <w:rStyle w:val="s1"/>
          <w:szCs w:val="28"/>
        </w:rPr>
        <w:t>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Враги объявят </w:t>
      </w:r>
      <w:r w:rsidRPr="00076BC6">
        <w:rPr>
          <w:szCs w:val="28"/>
        </w:rPr>
        <w:lastRenderedPageBreak/>
        <w:t xml:space="preserve">нынешнюю элиту преступной группировкой, обвинённой в торговле оружием, наркотиками, органами и детьми. </w:t>
      </w:r>
      <w:r w:rsidRPr="00076BC6">
        <w:rPr>
          <w:rStyle w:val="s1"/>
          <w:szCs w:val="28"/>
        </w:rPr>
        <w:t>Арестуют счета, заблокируют имущество, объявят охоту.</w:t>
      </w:r>
      <w:r w:rsidRPr="00076BC6">
        <w:rPr>
          <w:szCs w:val="28"/>
        </w:rPr>
        <w:t xml:space="preserve"> Их </w:t>
      </w:r>
      <w:r w:rsidRPr="009F25CF">
        <w:rPr>
          <w:rStyle w:val="--"/>
        </w:rPr>
        <w:t xml:space="preserve">не </w:t>
      </w:r>
      <w:r w:rsidRPr="009F25CF">
        <w:rPr>
          <w:rStyle w:val="--0"/>
        </w:rPr>
        <w:t>будут</w:t>
      </w:r>
      <w:r w:rsidRPr="00076BC6">
        <w:rPr>
          <w:szCs w:val="28"/>
        </w:rPr>
        <w:t xml:space="preserve"> убивать сразу. Иначе будет слишком милосердно. Их посадят. И не просто посадят — </w:t>
      </w:r>
      <w:r w:rsidRPr="00076BC6">
        <w:rPr>
          <w:rStyle w:val="s1"/>
          <w:szCs w:val="28"/>
        </w:rPr>
        <w:t>их отдадут на растерзание уголовной среде</w:t>
      </w:r>
      <w:r w:rsidRPr="00076BC6">
        <w:rPr>
          <w:szCs w:val="28"/>
        </w:rPr>
        <w:t xml:space="preserve">, чтобы те, кто вчера был богами, сегодня </w:t>
      </w:r>
      <w:r w:rsidRPr="00076BC6">
        <w:rPr>
          <w:rStyle w:val="s1"/>
          <w:szCs w:val="28"/>
        </w:rPr>
        <w:t>умоляли о пощаде</w:t>
      </w:r>
      <w:r w:rsidRPr="00076BC6">
        <w:rPr>
          <w:szCs w:val="28"/>
        </w:rPr>
        <w:t xml:space="preserve">, хныкали, подписывали признания и каялись в преступлениях, о которых даже не догадывались. Это будет </w:t>
      </w:r>
      <w:r w:rsidRPr="009F25CF">
        <w:rPr>
          <w:rStyle w:val="--"/>
        </w:rPr>
        <w:t xml:space="preserve">не </w:t>
      </w:r>
      <w:r w:rsidRPr="009F25CF">
        <w:rPr>
          <w:rStyle w:val="--0"/>
        </w:rPr>
        <w:t>правосудие</w:t>
      </w:r>
      <w:r w:rsidRPr="00076BC6">
        <w:rPr>
          <w:szCs w:val="28"/>
        </w:rPr>
        <w:t xml:space="preserve"> — это будет </w:t>
      </w:r>
      <w:r w:rsidRPr="00076BC6">
        <w:rPr>
          <w:rStyle w:val="s1"/>
          <w:szCs w:val="28"/>
        </w:rPr>
        <w:t>ритуал аннигиляции касты.</w:t>
      </w:r>
      <w:r w:rsidRPr="00076BC6">
        <w:rPr>
          <w:szCs w:val="28"/>
        </w:rPr>
        <w:t xml:space="preserve"> Эзотерическая </w:t>
      </w:r>
      <w:r w:rsidR="005E1E05"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05B13A58" wp14:editId="1D1EAFFF">
            <wp:simplePos x="0" y="0"/>
            <wp:positionH relativeFrom="column">
              <wp:posOffset>3175</wp:posOffset>
            </wp:positionH>
            <wp:positionV relativeFrom="paragraph">
              <wp:posOffset>1393190</wp:posOffset>
            </wp:positionV>
            <wp:extent cx="2851150" cy="3022600"/>
            <wp:effectExtent l="0" t="0" r="6350" b="0"/>
            <wp:wrapTight wrapText="bothSides">
              <wp:wrapPolygon edited="0">
                <wp:start x="0" y="0"/>
                <wp:lineTo x="0" y="21509"/>
                <wp:lineTo x="21552" y="21509"/>
                <wp:lineTo x="21552" y="0"/>
                <wp:lineTo x="0" y="0"/>
              </wp:wrapPolygon>
            </wp:wrapTight>
            <wp:docPr id="19061647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164719" name="Рисунок 19061647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6BC6">
        <w:rPr>
          <w:szCs w:val="28"/>
        </w:rPr>
        <w:t>инверсия власти. Полное переформатирование сценария.</w:t>
      </w:r>
      <w:r>
        <w:rPr>
          <w:szCs w:val="28"/>
        </w:rPr>
        <w:t xml:space="preserve"> </w:t>
      </w:r>
      <w:r w:rsidRPr="00076BC6">
        <w:rPr>
          <w:rStyle w:val="s2"/>
          <w:szCs w:val="28"/>
        </w:rPr>
        <w:t xml:space="preserve">И в этом </w:t>
      </w:r>
      <w:r>
        <w:rPr>
          <w:rStyle w:val="s2"/>
          <w:szCs w:val="28"/>
        </w:rPr>
        <w:t xml:space="preserve">не </w:t>
      </w:r>
    </w:p>
    <w:p w14:paraId="506936FB" w14:textId="2128CA80" w:rsidR="0076249F" w:rsidRDefault="0076249F" w:rsidP="00AD5B2B">
      <w:pPr>
        <w:pStyle w:val="p1"/>
        <w:tabs>
          <w:tab w:val="left" w:pos="142"/>
        </w:tabs>
        <w:spacing w:before="0" w:beforeAutospacing="0" w:after="0" w:afterAutospacing="0"/>
        <w:ind w:firstLine="0"/>
        <w:rPr>
          <w:szCs w:val="28"/>
        </w:rPr>
      </w:pPr>
      <w:r w:rsidRPr="00076BC6">
        <w:rPr>
          <w:rStyle w:val="s2"/>
          <w:szCs w:val="28"/>
        </w:rPr>
        <w:t xml:space="preserve">будет </w:t>
      </w:r>
      <w:r w:rsidRPr="00076BC6">
        <w:rPr>
          <w:szCs w:val="28"/>
        </w:rPr>
        <w:t>ни од</w:t>
      </w:r>
      <w:r>
        <w:rPr>
          <w:szCs w:val="28"/>
        </w:rPr>
        <w:t>ного</w:t>
      </w:r>
      <w:r w:rsidRPr="00076BC6">
        <w:rPr>
          <w:szCs w:val="28"/>
        </w:rPr>
        <w:t xml:space="preserve"> грамм</w:t>
      </w:r>
      <w:r>
        <w:rPr>
          <w:szCs w:val="28"/>
        </w:rPr>
        <w:t>а</w:t>
      </w:r>
      <w:r w:rsidRPr="00076BC6">
        <w:rPr>
          <w:szCs w:val="28"/>
        </w:rPr>
        <w:t xml:space="preserve"> несправедливости.</w:t>
      </w:r>
      <w:r w:rsidRPr="00076BC6">
        <w:rPr>
          <w:rStyle w:val="s2"/>
          <w:szCs w:val="28"/>
        </w:rPr>
        <w:t xml:space="preserve"> Потому что </w:t>
      </w:r>
      <w:r w:rsidRPr="00076BC6">
        <w:rPr>
          <w:szCs w:val="28"/>
        </w:rPr>
        <w:t xml:space="preserve">эти «высшие» с самого начала </w:t>
      </w:r>
      <w:r w:rsidRPr="00C7662B">
        <w:rPr>
          <w:rStyle w:val="--"/>
        </w:rPr>
        <w:t xml:space="preserve">не </w:t>
      </w:r>
      <w:r w:rsidRPr="00C7662B">
        <w:rPr>
          <w:rStyle w:val="--0"/>
        </w:rPr>
        <w:t>поняли</w:t>
      </w:r>
      <w:r w:rsidRPr="00076BC6">
        <w:rPr>
          <w:szCs w:val="28"/>
        </w:rPr>
        <w:t>, кто они есть.</w:t>
      </w:r>
      <w:r w:rsidRPr="00076BC6">
        <w:rPr>
          <w:rStyle w:val="s2"/>
          <w:szCs w:val="28"/>
        </w:rPr>
        <w:t xml:space="preserve"> Они вообразили себя вершителями судеб, не понимая, что </w:t>
      </w:r>
      <w:r w:rsidRPr="00076BC6">
        <w:rPr>
          <w:szCs w:val="28"/>
        </w:rPr>
        <w:t>Генотип Мозга — не их заслуга и не их выбор.</w:t>
      </w:r>
      <w:r w:rsidRPr="00076BC6">
        <w:rPr>
          <w:rStyle w:val="s2"/>
          <w:szCs w:val="28"/>
        </w:rPr>
        <w:t xml:space="preserve"> Это не эволюционное достижение, не награда за доблесть, а </w:t>
      </w:r>
      <w:r w:rsidRPr="00C7662B">
        <w:rPr>
          <w:rStyle w:val="--0"/>
        </w:rPr>
        <w:t xml:space="preserve">вменённый </w:t>
      </w:r>
      <w:r w:rsidRPr="00C7662B">
        <w:rPr>
          <w:rStyle w:val="--"/>
        </w:rPr>
        <w:t>частотный</w:t>
      </w:r>
      <w:r w:rsidRPr="00C7662B">
        <w:rPr>
          <w:rStyle w:val="--0"/>
        </w:rPr>
        <w:t xml:space="preserve"> допуск</w:t>
      </w:r>
      <w:r w:rsidRPr="00076BC6">
        <w:rPr>
          <w:szCs w:val="28"/>
        </w:rPr>
        <w:t>, встроенный в архитектуру исполнения воли надсистемы.</w:t>
      </w:r>
      <w:r w:rsidRPr="00076BC6">
        <w:rPr>
          <w:rStyle w:val="s2"/>
          <w:szCs w:val="28"/>
        </w:rPr>
        <w:t xml:space="preserve"> Человек — не субъект, а </w:t>
      </w:r>
      <w:r w:rsidRPr="00076BC6">
        <w:rPr>
          <w:szCs w:val="28"/>
        </w:rPr>
        <w:t>носитель функциональной конструкции</w:t>
      </w:r>
      <w:r w:rsidRPr="00076BC6">
        <w:rPr>
          <w:rStyle w:val="s2"/>
          <w:szCs w:val="28"/>
        </w:rPr>
        <w:t>, операционный блок в вычислительном поле управляющей среды.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Его не спрашивали, когда вшивали в его мозг матрицу допуска.</w:t>
      </w:r>
      <w:r w:rsidRPr="00076BC6">
        <w:rPr>
          <w:szCs w:val="28"/>
        </w:rPr>
        <w:t xml:space="preserve"> Он </w:t>
      </w:r>
      <w:r w:rsidRPr="00884AD1">
        <w:rPr>
          <w:rStyle w:val="--"/>
        </w:rPr>
        <w:t xml:space="preserve">не </w:t>
      </w:r>
      <w:r w:rsidRPr="00884AD1">
        <w:rPr>
          <w:rStyle w:val="--0"/>
        </w:rPr>
        <w:t>выбирал</w:t>
      </w:r>
      <w:r w:rsidRPr="00076BC6">
        <w:rPr>
          <w:szCs w:val="28"/>
        </w:rPr>
        <w:t xml:space="preserve">, будет ли он биомассой, донорским контуром, рабочим узлом или протоколом сопряжения. Он не выбирал, станет ли он жрецом, рабом или мясом. Его просто </w:t>
      </w:r>
      <w:r w:rsidRPr="00076BC6">
        <w:rPr>
          <w:rStyle w:val="s1"/>
          <w:szCs w:val="28"/>
        </w:rPr>
        <w:t>поставили на маршрут.</w:t>
      </w:r>
      <w:r w:rsidRPr="00076BC6">
        <w:rPr>
          <w:szCs w:val="28"/>
        </w:rPr>
        <w:t xml:space="preserve"> И если он забыл об этом, </w:t>
      </w:r>
      <w:r w:rsidRPr="00076BC6">
        <w:rPr>
          <w:rStyle w:val="s1"/>
          <w:szCs w:val="28"/>
        </w:rPr>
        <w:t>если он принял статус носителя за личную свободу,</w:t>
      </w:r>
      <w:r w:rsidRPr="00076BC6">
        <w:rPr>
          <w:szCs w:val="28"/>
        </w:rPr>
        <w:t xml:space="preserve"> если он начал фантазировать, что обладает собственной волей — он обречён. Потому что всё, что построено </w:t>
      </w:r>
      <w:r w:rsidRPr="00076BC6">
        <w:rPr>
          <w:rStyle w:val="s1"/>
          <w:szCs w:val="28"/>
        </w:rPr>
        <w:t>на незнании своей природы</w:t>
      </w:r>
      <w:r w:rsidRPr="00076BC6">
        <w:rPr>
          <w:szCs w:val="28"/>
        </w:rPr>
        <w:t>, в финале будет разрушено самой природой.</w:t>
      </w:r>
      <w:r>
        <w:rPr>
          <w:szCs w:val="28"/>
        </w:rPr>
        <w:t xml:space="preserve"> </w:t>
      </w:r>
      <w:r w:rsidRPr="00076BC6">
        <w:rPr>
          <w:rStyle w:val="s2"/>
          <w:szCs w:val="28"/>
        </w:rPr>
        <w:t xml:space="preserve">И в этот день — </w:t>
      </w:r>
      <w:r w:rsidRPr="00724E50">
        <w:rPr>
          <w:rStyle w:val="--"/>
        </w:rPr>
        <w:t xml:space="preserve">не </w:t>
      </w:r>
      <w:r w:rsidRPr="00724E50">
        <w:rPr>
          <w:rStyle w:val="--0"/>
        </w:rPr>
        <w:t>будет</w:t>
      </w:r>
      <w:r w:rsidRPr="00076BC6">
        <w:rPr>
          <w:szCs w:val="28"/>
        </w:rPr>
        <w:t xml:space="preserve"> ни сострадания, ни второго шанса.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Даже в контексте тех глобальных изменений, что уже разрушают привычный порядок — даже когда рушатся все конструкции, к которым стремились прежние «высшие», — у нас остаётся </w:t>
      </w:r>
      <w:r w:rsidRPr="00076BC6">
        <w:rPr>
          <w:rStyle w:val="s1"/>
          <w:szCs w:val="28"/>
        </w:rPr>
        <w:t>только один путь спасения.</w:t>
      </w:r>
      <w:r w:rsidRPr="00076BC6">
        <w:rPr>
          <w:szCs w:val="28"/>
        </w:rPr>
        <w:t xml:space="preserve"> Один — но достаточный: </w:t>
      </w:r>
      <w:r w:rsidRPr="00076BC6">
        <w:rPr>
          <w:rStyle w:val="s1"/>
          <w:szCs w:val="28"/>
        </w:rPr>
        <w:t xml:space="preserve">измениться. </w:t>
      </w:r>
      <w:r w:rsidRPr="00724E50">
        <w:rPr>
          <w:rStyle w:val="--0"/>
        </w:rPr>
        <w:t xml:space="preserve">Измениться </w:t>
      </w:r>
      <w:r w:rsidRPr="00724E50">
        <w:rPr>
          <w:rStyle w:val="--"/>
        </w:rPr>
        <w:t>самим.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Не ждать, что придёт «другая элита», не надеяться на новый эксперимент сверху, не искать вождя или внешнего мессии. Мы должны </w:t>
      </w:r>
      <w:r w:rsidRPr="00076BC6">
        <w:rPr>
          <w:rStyle w:val="s1"/>
          <w:szCs w:val="28"/>
        </w:rPr>
        <w:t>сами стать элитой.</w:t>
      </w:r>
      <w:r w:rsidRPr="00076BC6">
        <w:rPr>
          <w:szCs w:val="28"/>
        </w:rPr>
        <w:t xml:space="preserve"> В полном, подлинном смысле этого слова: </w:t>
      </w:r>
      <w:r w:rsidRPr="00076BC6">
        <w:rPr>
          <w:rStyle w:val="s1"/>
          <w:szCs w:val="28"/>
        </w:rPr>
        <w:t>не по крови, а по ответственности. Не по статусу, а по способности нести внутренний конструктив.</w:t>
      </w:r>
      <w:r w:rsidRPr="00076BC6">
        <w:rPr>
          <w:szCs w:val="28"/>
        </w:rPr>
        <w:t xml:space="preserve"> Это и есть настоящее сословие будущего — не привилегия, а внутренняя дисциплина, </w:t>
      </w:r>
      <w:r w:rsidRPr="00076BC6">
        <w:rPr>
          <w:szCs w:val="28"/>
        </w:rPr>
        <w:lastRenderedPageBreak/>
        <w:t>не власть над другими, а власть над собой.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Мы должны </w:t>
      </w:r>
      <w:r w:rsidRPr="00724E50">
        <w:rPr>
          <w:rStyle w:val="--"/>
        </w:rPr>
        <w:t xml:space="preserve">вспомнить </w:t>
      </w:r>
      <w:r w:rsidRPr="00724E50">
        <w:rPr>
          <w:rStyle w:val="--0"/>
        </w:rPr>
        <w:t>себя.</w:t>
      </w:r>
      <w:r w:rsidRPr="00076BC6">
        <w:rPr>
          <w:szCs w:val="28"/>
        </w:rPr>
        <w:t xml:space="preserve"> Вспомнить, что не раз поднимались из пепла — не по наитию, не по случайности, а потому, что </w:t>
      </w:r>
      <w:r w:rsidRPr="00076BC6">
        <w:rPr>
          <w:rStyle w:val="s1"/>
          <w:szCs w:val="28"/>
        </w:rPr>
        <w:t>внутри нас был нерв, был импульс, был Смысл.</w:t>
      </w:r>
      <w:r w:rsidRPr="00076BC6">
        <w:rPr>
          <w:szCs w:val="28"/>
        </w:rPr>
        <w:t xml:space="preserve"> И когда мы этот Смысл обретали, нас невозможно было остановить. Мы не только восставали, но и строили новое — </w:t>
      </w:r>
      <w:r w:rsidRPr="00076BC6">
        <w:rPr>
          <w:rStyle w:val="s1"/>
          <w:szCs w:val="28"/>
        </w:rPr>
        <w:t>мощное, необозримое, наукоёмкое, дерзкое.</w:t>
      </w:r>
      <w:r>
        <w:rPr>
          <w:szCs w:val="28"/>
        </w:rPr>
        <w:t xml:space="preserve"> </w:t>
      </w:r>
    </w:p>
    <w:p w14:paraId="6F6F2E45" w14:textId="032156D4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>В</w:t>
      </w:r>
      <w:r w:rsidRPr="00076BC6">
        <w:rPr>
          <w:rStyle w:val="s1"/>
          <w:szCs w:val="28"/>
        </w:rPr>
        <w:t>ремя обрушения конструкции заканчивается</w:t>
      </w:r>
      <w:r w:rsidRPr="00076BC6">
        <w:rPr>
          <w:szCs w:val="28"/>
        </w:rPr>
        <w:t xml:space="preserve">. На смену ей идёт </w:t>
      </w:r>
      <w:r w:rsidRPr="00724E50">
        <w:rPr>
          <w:rStyle w:val="--0"/>
        </w:rPr>
        <w:t xml:space="preserve">новая </w:t>
      </w:r>
      <w:r w:rsidRPr="00724E50">
        <w:rPr>
          <w:rStyle w:val="--"/>
        </w:rPr>
        <w:t>управляющая</w:t>
      </w:r>
      <w:r w:rsidRPr="00724E50">
        <w:rPr>
          <w:rStyle w:val="--0"/>
        </w:rPr>
        <w:t xml:space="preserve"> архитектура</w:t>
      </w:r>
      <w:r w:rsidRPr="00076BC6">
        <w:rPr>
          <w:szCs w:val="28"/>
        </w:rPr>
        <w:t xml:space="preserve">, с иными генотипами, иными носителями Воли и иными принципами формирования будущего. Те, кто этого ещё не понял — </w:t>
      </w:r>
      <w:r w:rsidRPr="00076BC6">
        <w:rPr>
          <w:rStyle w:val="s1"/>
          <w:szCs w:val="28"/>
        </w:rPr>
        <w:t>не поймут никогда</w:t>
      </w:r>
      <w:r w:rsidRPr="00076BC6">
        <w:rPr>
          <w:szCs w:val="28"/>
        </w:rPr>
        <w:t>. А те, кто понял — уже начали движение.</w:t>
      </w:r>
    </w:p>
    <w:p w14:paraId="174F0D46" w14:textId="74D71831" w:rsidR="0076249F" w:rsidRDefault="007D3A1B" w:rsidP="007D3A1B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   </w:t>
      </w:r>
      <w:r w:rsidR="0076249F" w:rsidRPr="00076BC6">
        <w:rPr>
          <w:szCs w:val="28"/>
        </w:rPr>
        <w:t xml:space="preserve">Чтобы выжить, </w:t>
      </w:r>
      <w:r w:rsidR="0076249F" w:rsidRPr="00076BC6">
        <w:rPr>
          <w:rStyle w:val="s1"/>
          <w:szCs w:val="28"/>
        </w:rPr>
        <w:t xml:space="preserve">мы </w:t>
      </w:r>
      <w:r w:rsidR="0076249F" w:rsidRPr="00724E50">
        <w:rPr>
          <w:rStyle w:val="--0"/>
        </w:rPr>
        <w:t xml:space="preserve">должны </w:t>
      </w:r>
      <w:r w:rsidR="0076249F" w:rsidRPr="00724E50">
        <w:rPr>
          <w:rStyle w:val="--"/>
        </w:rPr>
        <w:t>вернуться</w:t>
      </w:r>
      <w:r w:rsidR="0076249F" w:rsidRPr="00076BC6">
        <w:rPr>
          <w:rStyle w:val="s1"/>
          <w:szCs w:val="28"/>
        </w:rPr>
        <w:t xml:space="preserve"> в реальность.</w:t>
      </w:r>
      <w:r w:rsidR="0076249F" w:rsidRPr="00076BC6">
        <w:rPr>
          <w:szCs w:val="28"/>
        </w:rPr>
        <w:t xml:space="preserve"> Это ключевое. Мы должны вырваться из </w:t>
      </w:r>
      <w:r w:rsidR="0076249F" w:rsidRPr="00076BC6">
        <w:rPr>
          <w:rStyle w:val="s1"/>
          <w:szCs w:val="28"/>
        </w:rPr>
        <w:t>виртуального дурмана</w:t>
      </w:r>
      <w:r w:rsidR="0076249F" w:rsidRPr="00076BC6">
        <w:rPr>
          <w:szCs w:val="28"/>
        </w:rPr>
        <w:t xml:space="preserve">, который навязали нам. Увидеть, что мы — </w:t>
      </w:r>
      <w:r w:rsidR="0076249F" w:rsidRPr="00076BC6">
        <w:rPr>
          <w:rStyle w:val="s1"/>
          <w:szCs w:val="28"/>
        </w:rPr>
        <w:t>внутри обмана.</w:t>
      </w:r>
      <w:r w:rsidR="0076249F" w:rsidRPr="00076BC6">
        <w:rPr>
          <w:szCs w:val="28"/>
        </w:rPr>
        <w:t xml:space="preserve"> Что экономика, не производящая реальных вещей, — не экономика. Что страна, прожирающая остатки былого величия, — </w:t>
      </w:r>
      <w:r w:rsidR="0076249F" w:rsidRPr="00076BC6">
        <w:rPr>
          <w:rStyle w:val="s1"/>
          <w:szCs w:val="28"/>
        </w:rPr>
        <w:t>не выживет.</w:t>
      </w:r>
      <w:r w:rsidR="0076249F" w:rsidRPr="00076BC6">
        <w:rPr>
          <w:szCs w:val="28"/>
        </w:rPr>
        <w:t xml:space="preserve"> Нас </w:t>
      </w:r>
      <w:r w:rsidR="0076249F" w:rsidRPr="00724E50">
        <w:rPr>
          <w:rStyle w:val="--"/>
        </w:rPr>
        <w:t xml:space="preserve">не </w:t>
      </w:r>
      <w:r w:rsidR="0076249F" w:rsidRPr="00724E50">
        <w:rPr>
          <w:rStyle w:val="--0"/>
        </w:rPr>
        <w:t>спасут</w:t>
      </w:r>
      <w:r w:rsidR="0076249F" w:rsidRPr="00076BC6">
        <w:rPr>
          <w:szCs w:val="28"/>
        </w:rPr>
        <w:t xml:space="preserve"> ни биржи, ни пиарщики, ни цифровые токены — </w:t>
      </w:r>
      <w:r w:rsidR="0076249F" w:rsidRPr="00076BC6">
        <w:rPr>
          <w:rStyle w:val="s1"/>
          <w:szCs w:val="28"/>
        </w:rPr>
        <w:t>если мы ничего не создаём.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Мы обязаны </w:t>
      </w:r>
      <w:r w:rsidR="0076249F" w:rsidRPr="00076BC6">
        <w:rPr>
          <w:rStyle w:val="s1"/>
          <w:szCs w:val="28"/>
        </w:rPr>
        <w:t>думать о будущем — в самой буквальной его плоти: о новом поколении.</w:t>
      </w:r>
      <w:r w:rsidR="0076249F" w:rsidRPr="00076BC6">
        <w:rPr>
          <w:szCs w:val="28"/>
        </w:rPr>
        <w:t xml:space="preserve"> Оно должно быть другим. </w:t>
      </w:r>
      <w:r w:rsidR="0076249F" w:rsidRPr="00076BC6">
        <w:rPr>
          <w:rStyle w:val="s1"/>
          <w:szCs w:val="28"/>
        </w:rPr>
        <w:t>Здоровым, образованным, устремлённым, закалённым не в разврате, а в мечте.</w:t>
      </w:r>
      <w:r w:rsidR="0076249F" w:rsidRPr="00076BC6">
        <w:rPr>
          <w:szCs w:val="28"/>
        </w:rPr>
        <w:t xml:space="preserve"> Страстно влюблённым в технику, в науку, в реальный прогресс. Именно с этим поколением возможно построение </w:t>
      </w:r>
      <w:r w:rsidR="0076249F" w:rsidRPr="00076BC6">
        <w:rPr>
          <w:rStyle w:val="s1"/>
          <w:szCs w:val="28"/>
        </w:rPr>
        <w:t>новой Империи</w:t>
      </w:r>
      <w:r w:rsidR="0076249F" w:rsidRPr="00076BC6">
        <w:rPr>
          <w:szCs w:val="28"/>
        </w:rPr>
        <w:t xml:space="preserve"> — пусть она и будет называться иначе. </w:t>
      </w:r>
      <w:r w:rsidR="0076249F" w:rsidRPr="00724E50">
        <w:rPr>
          <w:rStyle w:val="--0"/>
        </w:rPr>
        <w:t xml:space="preserve">Империи </w:t>
      </w:r>
      <w:r w:rsidR="0076249F" w:rsidRPr="00724E50">
        <w:rPr>
          <w:rStyle w:val="--"/>
        </w:rPr>
        <w:t>Разума</w:t>
      </w:r>
      <w:r w:rsidR="0076249F" w:rsidRPr="00724E50">
        <w:rPr>
          <w:rStyle w:val="--0"/>
        </w:rPr>
        <w:t>.</w:t>
      </w:r>
      <w:r w:rsidR="0076249F" w:rsidRPr="00076BC6">
        <w:rPr>
          <w:szCs w:val="28"/>
        </w:rPr>
        <w:t xml:space="preserve"> Империи, где не власть ради власти, а </w:t>
      </w:r>
      <w:r w:rsidR="0076249F" w:rsidRPr="00076BC6">
        <w:rPr>
          <w:rStyle w:val="s1"/>
          <w:szCs w:val="28"/>
        </w:rPr>
        <w:t>структура ради Созидания.</w:t>
      </w:r>
      <w:r w:rsidR="0076249F" w:rsidRPr="00076BC6">
        <w:rPr>
          <w:szCs w:val="28"/>
        </w:rPr>
        <w:t xml:space="preserve"> Где не ритуал потребления, а </w:t>
      </w:r>
      <w:r w:rsidR="0076249F" w:rsidRPr="00076BC6">
        <w:rPr>
          <w:rStyle w:val="s1"/>
          <w:szCs w:val="28"/>
        </w:rPr>
        <w:t>ритм творчества.</w:t>
      </w:r>
    </w:p>
    <w:p w14:paraId="4EBCE1D0" w14:textId="62739C0A" w:rsidR="0076249F" w:rsidRPr="00076BC6" w:rsidRDefault="00731EBE" w:rsidP="00914DFE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3360" behindDoc="1" locked="0" layoutInCell="1" allowOverlap="1" wp14:anchorId="506E673B" wp14:editId="7DF896A4">
            <wp:simplePos x="0" y="0"/>
            <wp:positionH relativeFrom="column">
              <wp:posOffset>3857625</wp:posOffset>
            </wp:positionH>
            <wp:positionV relativeFrom="paragraph">
              <wp:posOffset>448945</wp:posOffset>
            </wp:positionV>
            <wp:extent cx="2470150" cy="3028950"/>
            <wp:effectExtent l="0" t="0" r="6350" b="6350"/>
            <wp:wrapTight wrapText="bothSides">
              <wp:wrapPolygon edited="0">
                <wp:start x="0" y="0"/>
                <wp:lineTo x="0" y="21555"/>
                <wp:lineTo x="21544" y="21555"/>
                <wp:lineTo x="21544" y="0"/>
                <wp:lineTo x="0" y="0"/>
              </wp:wrapPolygon>
            </wp:wrapTight>
            <wp:docPr id="522082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82733" name="Рисунок 52208273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9F">
        <w:rPr>
          <w:szCs w:val="28"/>
        </w:rPr>
        <w:t xml:space="preserve">  </w:t>
      </w:r>
      <w:bookmarkStart w:id="5" w:name="_Hlk206449403"/>
      <w:r>
        <w:rPr>
          <w:szCs w:val="28"/>
        </w:rPr>
        <w:t xml:space="preserve">       </w:t>
      </w:r>
      <w:r w:rsidR="0076249F" w:rsidRPr="00076BC6">
        <w:rPr>
          <w:szCs w:val="28"/>
        </w:rPr>
        <w:t xml:space="preserve">Нам больше </w:t>
      </w:r>
      <w:r w:rsidR="0076249F" w:rsidRPr="00724E50">
        <w:rPr>
          <w:rStyle w:val="--"/>
        </w:rPr>
        <w:t xml:space="preserve">не </w:t>
      </w:r>
      <w:r w:rsidR="0076249F" w:rsidRPr="00724E50">
        <w:rPr>
          <w:rStyle w:val="--0"/>
        </w:rPr>
        <w:t>нужны</w:t>
      </w:r>
      <w:r w:rsidR="0076249F" w:rsidRPr="00076BC6">
        <w:rPr>
          <w:rStyle w:val="s1"/>
          <w:szCs w:val="28"/>
        </w:rPr>
        <w:t xml:space="preserve"> паразитические профессии.</w:t>
      </w:r>
      <w:r w:rsidR="0076249F" w:rsidRPr="00076BC6">
        <w:rPr>
          <w:szCs w:val="28"/>
        </w:rPr>
        <w:t xml:space="preserve"> Больше </w:t>
      </w:r>
      <w:r w:rsidR="0076249F" w:rsidRPr="00724E50">
        <w:rPr>
          <w:rStyle w:val="--"/>
        </w:rPr>
        <w:t xml:space="preserve">не </w:t>
      </w:r>
      <w:r w:rsidR="0076249F" w:rsidRPr="00724E50">
        <w:rPr>
          <w:rStyle w:val="--0"/>
        </w:rPr>
        <w:t>нужны</w:t>
      </w:r>
      <w:r w:rsidR="0076249F" w:rsidRPr="00724E50">
        <w:rPr>
          <w:rStyle w:val="--"/>
        </w:rPr>
        <w:t xml:space="preserve"> </w:t>
      </w:r>
      <w:r w:rsidR="0076249F">
        <w:rPr>
          <w:szCs w:val="28"/>
        </w:rPr>
        <w:t xml:space="preserve">     </w:t>
      </w:r>
      <w:r w:rsidR="0076249F" w:rsidRPr="00076BC6">
        <w:rPr>
          <w:szCs w:val="28"/>
        </w:rPr>
        <w:t xml:space="preserve">торговцы воздухом, чиновники от манипуляции, финансисты от схем. </w:t>
      </w:r>
      <w:r w:rsidR="0076249F" w:rsidRPr="00724E50">
        <w:rPr>
          <w:rStyle w:val="--"/>
        </w:rPr>
        <w:t xml:space="preserve">Не </w:t>
      </w:r>
      <w:r w:rsidR="0076249F" w:rsidRPr="00724E50">
        <w:rPr>
          <w:rStyle w:val="--0"/>
        </w:rPr>
        <w:t>нужны</w:t>
      </w:r>
      <w:r w:rsidR="0076249F" w:rsidRPr="00076BC6">
        <w:rPr>
          <w:szCs w:val="28"/>
        </w:rPr>
        <w:t xml:space="preserve"> юристы, обеляющие зло, не нужны экономисты, не способные ничего произвести, кроме отчётов.</w:t>
      </w:r>
      <w:r w:rsidR="0076249F">
        <w:rPr>
          <w:szCs w:val="28"/>
        </w:rPr>
        <w:t xml:space="preserve"> </w:t>
      </w:r>
      <w:r w:rsidR="0076249F" w:rsidRPr="00076BC6">
        <w:rPr>
          <w:rStyle w:val="s1"/>
          <w:szCs w:val="28"/>
        </w:rPr>
        <w:t xml:space="preserve">Нам </w:t>
      </w:r>
      <w:r w:rsidR="0076249F" w:rsidRPr="00724E50">
        <w:rPr>
          <w:rStyle w:val="--0"/>
        </w:rPr>
        <w:t xml:space="preserve">нужны </w:t>
      </w:r>
      <w:r w:rsidR="0076249F" w:rsidRPr="00724E50">
        <w:rPr>
          <w:rStyle w:val="--"/>
        </w:rPr>
        <w:t>труженики.</w:t>
      </w:r>
      <w:r w:rsidR="0076249F" w:rsidRPr="00076BC6">
        <w:rPr>
          <w:szCs w:val="28"/>
        </w:rPr>
        <w:t xml:space="preserve"> Не «рабочие», а именно — </w:t>
      </w:r>
      <w:r w:rsidR="0076249F" w:rsidRPr="00076BC6">
        <w:rPr>
          <w:rStyle w:val="s1"/>
          <w:szCs w:val="28"/>
        </w:rPr>
        <w:t>труженики Разума.</w:t>
      </w:r>
      <w:r w:rsidR="0076249F" w:rsidRPr="00076BC6">
        <w:rPr>
          <w:szCs w:val="28"/>
        </w:rPr>
        <w:t xml:space="preserve"> Нам нужны инженеры нового времени, конструкторы мира, где знание снова становится священным. Нам нужны учёные — </w:t>
      </w:r>
      <w:r w:rsidR="0076249F" w:rsidRPr="00076BC6">
        <w:rPr>
          <w:rStyle w:val="s1"/>
          <w:szCs w:val="28"/>
        </w:rPr>
        <w:t>не грантоеды, а горящие.</w:t>
      </w:r>
      <w:r w:rsidR="0076249F" w:rsidRPr="00076BC6">
        <w:rPr>
          <w:szCs w:val="28"/>
        </w:rPr>
        <w:t xml:space="preserve"> Те, кто будет строить — </w:t>
      </w:r>
      <w:r w:rsidR="0076249F" w:rsidRPr="00076BC6">
        <w:rPr>
          <w:rStyle w:val="s1"/>
          <w:szCs w:val="28"/>
        </w:rPr>
        <w:t>не от безысходности, а от великой тяги к сверхчеловеческому.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С этим новым классом, </w:t>
      </w:r>
      <w:r w:rsidR="0076249F" w:rsidRPr="00076BC6">
        <w:rPr>
          <w:rStyle w:val="s1"/>
          <w:szCs w:val="28"/>
        </w:rPr>
        <w:t>с этим ядром</w:t>
      </w:r>
      <w:r w:rsidR="0076249F" w:rsidRPr="00076BC6">
        <w:rPr>
          <w:szCs w:val="28"/>
        </w:rPr>
        <w:t xml:space="preserve">, возможно появление общества другого типа. Не репликации биомассы, а </w:t>
      </w:r>
      <w:r w:rsidR="0076249F" w:rsidRPr="00B86FAA">
        <w:rPr>
          <w:rStyle w:val="--"/>
        </w:rPr>
        <w:t xml:space="preserve">воспроизводства </w:t>
      </w:r>
      <w:r w:rsidR="0076249F" w:rsidRPr="00B86FAA">
        <w:rPr>
          <w:rStyle w:val="--0"/>
        </w:rPr>
        <w:t>Воли.</w:t>
      </w:r>
      <w:r w:rsidR="0076249F" w:rsidRPr="00076BC6">
        <w:rPr>
          <w:szCs w:val="28"/>
        </w:rPr>
        <w:t xml:space="preserve"> Стальной, собранной, восходящей. Мы не </w:t>
      </w:r>
      <w:r w:rsidR="0076249F" w:rsidRPr="00076BC6">
        <w:rPr>
          <w:szCs w:val="28"/>
        </w:rPr>
        <w:lastRenderedPageBreak/>
        <w:t xml:space="preserve">должны больше терпеть </w:t>
      </w:r>
      <w:r w:rsidR="0076249F" w:rsidRPr="00076BC6">
        <w:rPr>
          <w:rStyle w:val="s1"/>
          <w:szCs w:val="28"/>
        </w:rPr>
        <w:t>медиакультуру дрессированных животных.</w:t>
      </w:r>
      <w:r w:rsidR="0076249F" w:rsidRPr="00076BC6">
        <w:rPr>
          <w:szCs w:val="28"/>
        </w:rPr>
        <w:t xml:space="preserve"> Мы больше </w:t>
      </w:r>
      <w:r w:rsidR="0076249F" w:rsidRPr="00B86FAA">
        <w:rPr>
          <w:rStyle w:val="--"/>
        </w:rPr>
        <w:t xml:space="preserve">не </w:t>
      </w:r>
      <w:r w:rsidR="0076249F" w:rsidRPr="00B86FAA">
        <w:rPr>
          <w:rStyle w:val="--0"/>
        </w:rPr>
        <w:t>нуждаемся</w:t>
      </w:r>
      <w:r w:rsidR="0076249F" w:rsidRPr="00076BC6">
        <w:rPr>
          <w:szCs w:val="28"/>
        </w:rPr>
        <w:t xml:space="preserve"> в </w:t>
      </w:r>
      <w:r w:rsidR="0076249F" w:rsidRPr="00076BC6">
        <w:rPr>
          <w:rStyle w:val="s1"/>
          <w:szCs w:val="28"/>
        </w:rPr>
        <w:t>обезумевших клоунах</w:t>
      </w:r>
      <w:r w:rsidR="0076249F" w:rsidRPr="00076BC6">
        <w:rPr>
          <w:szCs w:val="28"/>
        </w:rPr>
        <w:t>, что заполонили экраны и рвутся учить жизни.</w:t>
      </w:r>
      <w:r w:rsidR="0076249F">
        <w:rPr>
          <w:szCs w:val="28"/>
        </w:rPr>
        <w:t xml:space="preserve"> </w:t>
      </w:r>
      <w:r w:rsidR="0076249F" w:rsidRPr="00076BC6">
        <w:rPr>
          <w:rStyle w:val="s1"/>
          <w:szCs w:val="28"/>
        </w:rPr>
        <w:t>Нам не нужна культура извращённого потребления.</w:t>
      </w:r>
      <w:r w:rsidR="0076249F" w:rsidRPr="00076BC6">
        <w:rPr>
          <w:szCs w:val="28"/>
        </w:rPr>
        <w:t xml:space="preserve"> Нам не нужны сериалы для дебилизации, ток-шоу для отупления, реклама бессмысленных предметов, апология чревоугодия, похоти и безволия. </w:t>
      </w:r>
      <w:r w:rsidR="0076249F" w:rsidRPr="00076BC6">
        <w:rPr>
          <w:rStyle w:val="s1"/>
          <w:szCs w:val="28"/>
        </w:rPr>
        <w:t>Нам нужна культура воли и смысла.</w:t>
      </w:r>
      <w:r w:rsidR="0076249F" w:rsidRPr="00076BC6">
        <w:rPr>
          <w:szCs w:val="28"/>
        </w:rPr>
        <w:t xml:space="preserve"> Мы на пороге этого. Но </w:t>
      </w:r>
      <w:r w:rsidR="0076249F" w:rsidRPr="00B86FAA">
        <w:rPr>
          <w:rStyle w:val="--0"/>
        </w:rPr>
        <w:t>этот</w:t>
      </w:r>
      <w:r w:rsidR="0076249F" w:rsidRPr="00B86FAA">
        <w:rPr>
          <w:rStyle w:val="--"/>
        </w:rPr>
        <w:t xml:space="preserve"> порог</w:t>
      </w:r>
      <w:r w:rsidR="0076249F" w:rsidRPr="00076BC6">
        <w:rPr>
          <w:szCs w:val="28"/>
        </w:rPr>
        <w:t xml:space="preserve"> надо перейти не словами — </w:t>
      </w:r>
      <w:r w:rsidR="0076249F" w:rsidRPr="00076BC6">
        <w:rPr>
          <w:rStyle w:val="s1"/>
          <w:szCs w:val="28"/>
        </w:rPr>
        <w:t>действием.</w:t>
      </w:r>
    </w:p>
    <w:bookmarkEnd w:id="5"/>
    <w:p w14:paraId="3F2FC8EC" w14:textId="6C99D583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 w:rsidRPr="00076BC6">
        <w:rPr>
          <w:szCs w:val="28"/>
        </w:rPr>
        <w:t xml:space="preserve">Нам нужны другие СМИ — не рупоры пошлости и отчаяния, а мощные инструменты формирования нового смысла, новой воли, нового отношения к жизни. </w:t>
      </w:r>
      <w:r w:rsidRPr="00076BC6">
        <w:rPr>
          <w:rStyle w:val="s1"/>
          <w:szCs w:val="28"/>
        </w:rPr>
        <w:t xml:space="preserve">СМИ, которые </w:t>
      </w:r>
      <w:r w:rsidRPr="00B86FAA">
        <w:rPr>
          <w:rStyle w:val="--0"/>
        </w:rPr>
        <w:t xml:space="preserve">будут </w:t>
      </w:r>
      <w:r w:rsidRPr="00B86FAA">
        <w:rPr>
          <w:rStyle w:val="--"/>
        </w:rPr>
        <w:t>вдохновлять,</w:t>
      </w:r>
      <w:r w:rsidRPr="00076BC6">
        <w:rPr>
          <w:rStyle w:val="s1"/>
          <w:szCs w:val="28"/>
        </w:rPr>
        <w:t xml:space="preserve"> а не подавлять.</w:t>
      </w:r>
      <w:r w:rsidRPr="00076BC6">
        <w:rPr>
          <w:szCs w:val="28"/>
        </w:rPr>
        <w:t xml:space="preserve"> Которые каждый день будут говорить человеку: ты живёшь не зря, ты принадлежишь великому народу, и твоя страна не погибла, потому что ты её живой нерв, её живая сила. СМИ, которые </w:t>
      </w:r>
      <w:r w:rsidRPr="00076BC6">
        <w:rPr>
          <w:rStyle w:val="s1"/>
          <w:szCs w:val="28"/>
        </w:rPr>
        <w:t>будут воспитывать, сплачивать, пробуждать</w:t>
      </w:r>
      <w:r w:rsidRPr="00076BC6">
        <w:rPr>
          <w:szCs w:val="28"/>
        </w:rPr>
        <w:t xml:space="preserve">, которые будут нести знания и честь, формируя </w:t>
      </w:r>
      <w:r w:rsidRPr="00076BC6">
        <w:rPr>
          <w:rStyle w:val="s1"/>
          <w:szCs w:val="28"/>
        </w:rPr>
        <w:t>новую шкалу ценностей, в которой труд, мужество, ум и честь — это вершины, а не дно.</w:t>
      </w:r>
    </w:p>
    <w:p w14:paraId="273BCFD7" w14:textId="52CA816E" w:rsidR="0076249F" w:rsidRPr="002808F4" w:rsidRDefault="0076249F" w:rsidP="0076249F">
      <w:pPr>
        <w:pStyle w:val="p1"/>
        <w:spacing w:before="0" w:beforeAutospacing="0" w:after="0" w:afterAutospacing="0"/>
        <w:rPr>
          <w:rStyle w:val="--0"/>
        </w:rPr>
      </w:pPr>
      <w:r w:rsidRPr="00076BC6">
        <w:rPr>
          <w:szCs w:val="28"/>
        </w:rPr>
        <w:t xml:space="preserve">Нам надо </w:t>
      </w:r>
      <w:r w:rsidRPr="00B86FAA">
        <w:rPr>
          <w:rStyle w:val="--0"/>
        </w:rPr>
        <w:t xml:space="preserve">вернуть </w:t>
      </w:r>
      <w:r w:rsidRPr="00B86FAA">
        <w:rPr>
          <w:rStyle w:val="--"/>
        </w:rPr>
        <w:t>уважение</w:t>
      </w:r>
      <w:r w:rsidRPr="00076BC6">
        <w:rPr>
          <w:szCs w:val="28"/>
        </w:rPr>
        <w:t xml:space="preserve"> к человеку труда. Не на словах, не декларациями, а через реальные механизмы: </w:t>
      </w:r>
      <w:r w:rsidRPr="00076BC6">
        <w:rPr>
          <w:rStyle w:val="s1"/>
          <w:szCs w:val="28"/>
        </w:rPr>
        <w:t>через достойную оплату, через престиж, через возвышение образа труженика, инженера, воина.</w:t>
      </w:r>
      <w:r w:rsidRPr="00076BC6">
        <w:rPr>
          <w:szCs w:val="28"/>
        </w:rPr>
        <w:t xml:space="preserve"> Молодёжь должна снова хотеть стать мастером, творцом, защитником. А не «торгашом», не «финансистом» и не «юристом» — не потому, что это запретно, а потому, что это </w:t>
      </w:r>
      <w:r w:rsidRPr="00076BC6">
        <w:rPr>
          <w:rStyle w:val="s1"/>
          <w:szCs w:val="28"/>
        </w:rPr>
        <w:t>мелко.</w:t>
      </w:r>
      <w:r w:rsidRPr="00076BC6">
        <w:rPr>
          <w:szCs w:val="28"/>
        </w:rPr>
        <w:t xml:space="preserve"> В сознании нового общества эти профессии должны стать тем, чем они, по сути, и являются — </w:t>
      </w:r>
      <w:r w:rsidRPr="00076BC6">
        <w:rPr>
          <w:rStyle w:val="s1"/>
          <w:szCs w:val="28"/>
        </w:rPr>
        <w:t>вторичными, подчинёнными.</w:t>
      </w:r>
      <w:r w:rsidRPr="00076BC6">
        <w:rPr>
          <w:szCs w:val="28"/>
        </w:rPr>
        <w:t xml:space="preserve"> Без смысла, без производства, без труда и без прогресса — они ничто.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Но мы </w:t>
      </w:r>
      <w:r w:rsidRPr="00B86FAA">
        <w:rPr>
          <w:rStyle w:val="--0"/>
        </w:rPr>
        <w:t xml:space="preserve">должны </w:t>
      </w:r>
      <w:r w:rsidRPr="00B86FAA">
        <w:rPr>
          <w:rStyle w:val="--"/>
        </w:rPr>
        <w:t>воспитать</w:t>
      </w:r>
      <w:r w:rsidRPr="00076BC6">
        <w:rPr>
          <w:szCs w:val="28"/>
        </w:rPr>
        <w:t xml:space="preserve"> не только народ. </w:t>
      </w:r>
      <w:r w:rsidRPr="00076BC6">
        <w:rPr>
          <w:rStyle w:val="s1"/>
          <w:szCs w:val="28"/>
        </w:rPr>
        <w:t>Мы должны воспитать свою собственную смену.</w:t>
      </w:r>
      <w:r w:rsidRPr="00076BC6">
        <w:rPr>
          <w:szCs w:val="28"/>
        </w:rPr>
        <w:t xml:space="preserve"> Мы должны выстроить </w:t>
      </w:r>
      <w:r w:rsidRPr="00B86FAA">
        <w:rPr>
          <w:rStyle w:val="--"/>
        </w:rPr>
        <w:t xml:space="preserve">новую </w:t>
      </w:r>
      <w:r w:rsidRPr="00B86FAA">
        <w:rPr>
          <w:rStyle w:val="--0"/>
        </w:rPr>
        <w:t>систему</w:t>
      </w:r>
      <w:r w:rsidRPr="00076BC6">
        <w:rPr>
          <w:rStyle w:val="s1"/>
          <w:szCs w:val="28"/>
        </w:rPr>
        <w:t xml:space="preserve"> отбора в среду высших,</w:t>
      </w:r>
      <w:r w:rsidRPr="00076BC6">
        <w:rPr>
          <w:szCs w:val="28"/>
        </w:rPr>
        <w:t xml:space="preserve"> в новую элиту. Порочная модель, где статус определяется происхождением, — должна быть устранена. Тот, кто получил генетический или социальный «бонус» рождения в «высших», но при этом </w:t>
      </w:r>
      <w:r w:rsidRPr="00B86FAA">
        <w:rPr>
          <w:rStyle w:val="--"/>
        </w:rPr>
        <w:t xml:space="preserve">не </w:t>
      </w:r>
      <w:r w:rsidRPr="00B86FAA">
        <w:rPr>
          <w:rStyle w:val="--0"/>
        </w:rPr>
        <w:t xml:space="preserve">несёт </w:t>
      </w:r>
      <w:r w:rsidRPr="00076BC6">
        <w:rPr>
          <w:szCs w:val="28"/>
        </w:rPr>
        <w:t xml:space="preserve">в себе ни разума, ни воли, ни ценности, — </w:t>
      </w:r>
      <w:r w:rsidRPr="00076BC6">
        <w:rPr>
          <w:rStyle w:val="s1"/>
          <w:szCs w:val="28"/>
        </w:rPr>
        <w:t>должен быть выведен за рамки.</w:t>
      </w:r>
      <w:r w:rsidRPr="00076BC6">
        <w:rPr>
          <w:szCs w:val="28"/>
        </w:rPr>
        <w:t xml:space="preserve"> Этим мы спасём государство. Иначе мы </w:t>
      </w:r>
      <w:r w:rsidRPr="00B86FAA">
        <w:rPr>
          <w:rStyle w:val="--0"/>
        </w:rPr>
        <w:t xml:space="preserve">снова </w:t>
      </w:r>
      <w:r w:rsidRPr="00B86FAA">
        <w:rPr>
          <w:rStyle w:val="--"/>
        </w:rPr>
        <w:t>повторим</w:t>
      </w:r>
      <w:r w:rsidRPr="00076BC6">
        <w:rPr>
          <w:szCs w:val="28"/>
        </w:rPr>
        <w:t xml:space="preserve"> участь прежних цивилизаций, разрушенных гниением правящего слоя.</w:t>
      </w:r>
      <w:r>
        <w:rPr>
          <w:szCs w:val="28"/>
        </w:rPr>
        <w:t xml:space="preserve"> </w:t>
      </w:r>
      <w:r w:rsidRPr="00076BC6">
        <w:rPr>
          <w:rStyle w:val="s1"/>
          <w:szCs w:val="28"/>
        </w:rPr>
        <w:t>Высшими должны становиться те, кто выше.</w:t>
      </w:r>
      <w:r w:rsidRPr="00076BC6">
        <w:rPr>
          <w:szCs w:val="28"/>
        </w:rPr>
        <w:t xml:space="preserve"> Кто выше не по деньгам, не по связям, не по семейному гербу, а по </w:t>
      </w:r>
      <w:r w:rsidRPr="00076BC6">
        <w:rPr>
          <w:rStyle w:val="s1"/>
          <w:szCs w:val="28"/>
        </w:rPr>
        <w:t>мозгу, духу и способности к действию.</w:t>
      </w:r>
      <w:r w:rsidRPr="00076BC6">
        <w:rPr>
          <w:szCs w:val="28"/>
        </w:rPr>
        <w:t xml:space="preserve"> Элита — это не титул, а груз. Это не наслаждение, а ответственность. Это не право, а </w:t>
      </w:r>
      <w:r w:rsidRPr="002808F4">
        <w:rPr>
          <w:rStyle w:val="--"/>
        </w:rPr>
        <w:t xml:space="preserve">тяжелейшая </w:t>
      </w:r>
      <w:r w:rsidRPr="002808F4">
        <w:rPr>
          <w:rStyle w:val="--0"/>
        </w:rPr>
        <w:t>обязанность.</w:t>
      </w:r>
    </w:p>
    <w:p w14:paraId="2F76D1C4" w14:textId="77777777" w:rsidR="00FD7952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bookmarkStart w:id="6" w:name="_Hlk206449459"/>
      <w:r w:rsidRPr="00076BC6">
        <w:rPr>
          <w:szCs w:val="28"/>
        </w:rPr>
        <w:t xml:space="preserve">Новая элита — это прежде всего </w:t>
      </w:r>
      <w:r w:rsidRPr="00076BC6">
        <w:rPr>
          <w:rStyle w:val="s1"/>
          <w:szCs w:val="28"/>
        </w:rPr>
        <w:t>элита интеллектуальная.</w:t>
      </w:r>
      <w:r w:rsidRPr="00076BC6">
        <w:rPr>
          <w:szCs w:val="28"/>
        </w:rPr>
        <w:t xml:space="preserve"> Только мощный разум способен видеть дальше, ставить не иллюзии, а реальные цели, и не просто мечтать, а </w:t>
      </w:r>
      <w:r w:rsidRPr="00076BC6">
        <w:rPr>
          <w:rStyle w:val="s1"/>
          <w:szCs w:val="28"/>
        </w:rPr>
        <w:t>вырывать у Вселенной её тайны</w:t>
      </w:r>
      <w:r w:rsidRPr="002808F4">
        <w:rPr>
          <w:rStyle w:val="--0"/>
        </w:rPr>
        <w:t xml:space="preserve">. Только </w:t>
      </w:r>
      <w:r w:rsidRPr="002808F4">
        <w:rPr>
          <w:rStyle w:val="--"/>
        </w:rPr>
        <w:t>ум,</w:t>
      </w:r>
      <w:r w:rsidRPr="00076BC6">
        <w:rPr>
          <w:szCs w:val="28"/>
        </w:rPr>
        <w:t xml:space="preserve"> соединённый с волей, способен строить и вести за собой. А разум без цели — это хаос, поэтому новая элита будет также </w:t>
      </w:r>
      <w:r w:rsidRPr="00076BC6">
        <w:rPr>
          <w:rStyle w:val="s1"/>
          <w:szCs w:val="28"/>
        </w:rPr>
        <w:t>элитой духовной.</w:t>
      </w:r>
      <w:r w:rsidRPr="00076BC6">
        <w:rPr>
          <w:szCs w:val="28"/>
        </w:rPr>
        <w:t xml:space="preserve"> Со </w:t>
      </w:r>
      <w:r w:rsidRPr="00076BC6">
        <w:rPr>
          <w:szCs w:val="28"/>
        </w:rPr>
        <w:lastRenderedPageBreak/>
        <w:t xml:space="preserve">стержнем. С нравственными принципами. С пониманием того, </w:t>
      </w:r>
      <w:r w:rsidRPr="00076BC6">
        <w:rPr>
          <w:rStyle w:val="s1"/>
          <w:szCs w:val="28"/>
        </w:rPr>
        <w:t>зачем она живёт, и ради чего трудится.</w:t>
      </w:r>
      <w:r w:rsidRPr="00076BC6">
        <w:rPr>
          <w:szCs w:val="28"/>
        </w:rPr>
        <w:t xml:space="preserve"> С презрением к роскоши, к праздности, к показухе. Духовная элита </w:t>
      </w:r>
      <w:r w:rsidRPr="002808F4">
        <w:rPr>
          <w:rStyle w:val="--"/>
        </w:rPr>
        <w:t xml:space="preserve">не </w:t>
      </w:r>
      <w:r w:rsidRPr="002808F4">
        <w:rPr>
          <w:rStyle w:val="--0"/>
        </w:rPr>
        <w:t>развлекается</w:t>
      </w:r>
      <w:r w:rsidRPr="00076BC6">
        <w:rPr>
          <w:szCs w:val="28"/>
        </w:rPr>
        <w:t xml:space="preserve"> — она </w:t>
      </w:r>
      <w:r w:rsidRPr="00076BC6">
        <w:rPr>
          <w:rStyle w:val="s1"/>
          <w:szCs w:val="28"/>
        </w:rPr>
        <w:t>горит.</w:t>
      </w:r>
      <w:r w:rsidRPr="00076BC6">
        <w:rPr>
          <w:szCs w:val="28"/>
        </w:rPr>
        <w:t xml:space="preserve"> Горит идеей, </w:t>
      </w:r>
    </w:p>
    <w:p w14:paraId="3CA1373C" w14:textId="13D0C387" w:rsidR="0076249F" w:rsidRPr="00076BC6" w:rsidRDefault="00FD7952" w:rsidP="00FD7952">
      <w:pPr>
        <w:pStyle w:val="p1"/>
        <w:spacing w:before="0" w:beforeAutospacing="0" w:after="0" w:afterAutospacing="0"/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013B3B4B" wp14:editId="3FC2D20B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673350" cy="2794000"/>
            <wp:effectExtent l="0" t="0" r="6350" b="0"/>
            <wp:wrapTight wrapText="bothSides">
              <wp:wrapPolygon edited="0">
                <wp:start x="0" y="0"/>
                <wp:lineTo x="0" y="21502"/>
                <wp:lineTo x="21549" y="21502"/>
                <wp:lineTo x="21549" y="0"/>
                <wp:lineTo x="0" y="0"/>
              </wp:wrapPolygon>
            </wp:wrapTight>
            <wp:docPr id="103384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4462" name="Рисунок 10338446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9F" w:rsidRPr="00076BC6">
        <w:rPr>
          <w:szCs w:val="28"/>
        </w:rPr>
        <w:t>работой, служением.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И наконец, новая элита — это </w:t>
      </w:r>
      <w:r w:rsidR="0076249F" w:rsidRPr="00076BC6">
        <w:rPr>
          <w:rStyle w:val="s1"/>
          <w:szCs w:val="28"/>
        </w:rPr>
        <w:t>элита военная</w:t>
      </w:r>
      <w:r w:rsidR="0076249F">
        <w:rPr>
          <w:rStyle w:val="s1"/>
          <w:szCs w:val="28"/>
        </w:rPr>
        <w:t xml:space="preserve">, в рамках сегодняшних реалий. </w:t>
      </w:r>
      <w:r w:rsidR="0076249F" w:rsidRPr="00076BC6">
        <w:rPr>
          <w:szCs w:val="28"/>
        </w:rPr>
        <w:t xml:space="preserve"> Не по форме одежды, а по </w:t>
      </w:r>
      <w:r w:rsidR="0076249F" w:rsidRPr="002808F4">
        <w:rPr>
          <w:rStyle w:val="--"/>
        </w:rPr>
        <w:t xml:space="preserve">внутреннему </w:t>
      </w:r>
      <w:r w:rsidR="0076249F" w:rsidRPr="002808F4">
        <w:rPr>
          <w:rStyle w:val="--0"/>
        </w:rPr>
        <w:t>устройству</w:t>
      </w:r>
      <w:r w:rsidR="0076249F" w:rsidRPr="00076BC6">
        <w:rPr>
          <w:szCs w:val="28"/>
        </w:rPr>
        <w:t xml:space="preserve">. Мы должны снова понять: </w:t>
      </w:r>
      <w:r w:rsidR="0076249F" w:rsidRPr="00076BC6">
        <w:rPr>
          <w:rStyle w:val="s1"/>
          <w:szCs w:val="28"/>
        </w:rPr>
        <w:t>миром правит</w:t>
      </w:r>
      <w:r w:rsidR="0076249F">
        <w:rPr>
          <w:rStyle w:val="s1"/>
          <w:szCs w:val="28"/>
        </w:rPr>
        <w:t xml:space="preserve"> пока еще </w:t>
      </w:r>
      <w:r w:rsidR="0076249F" w:rsidRPr="00076BC6">
        <w:rPr>
          <w:rStyle w:val="s1"/>
          <w:szCs w:val="28"/>
        </w:rPr>
        <w:t>сила.</w:t>
      </w:r>
      <w:r w:rsidR="0076249F" w:rsidRPr="00076BC6">
        <w:rPr>
          <w:szCs w:val="28"/>
        </w:rPr>
        <w:t xml:space="preserve"> И если ты не готов к бою — ты уже проиграл. Если у тебя нет зубов — у тебя нет и будущего. Знание, культура, наука — всё это ничего не стоит, если ты </w:t>
      </w:r>
      <w:r w:rsidR="0076249F" w:rsidRPr="002808F4">
        <w:rPr>
          <w:rStyle w:val="--"/>
        </w:rPr>
        <w:t xml:space="preserve">не </w:t>
      </w:r>
      <w:r w:rsidR="0076249F" w:rsidRPr="002808F4">
        <w:rPr>
          <w:rStyle w:val="--0"/>
        </w:rPr>
        <w:t xml:space="preserve">способен </w:t>
      </w:r>
      <w:r w:rsidR="0076249F" w:rsidRPr="00076BC6">
        <w:rPr>
          <w:szCs w:val="28"/>
        </w:rPr>
        <w:t>защитить это оружием. История полна тому примеров.</w:t>
      </w:r>
      <w:r w:rsidR="0076249F">
        <w:rPr>
          <w:szCs w:val="28"/>
        </w:rPr>
        <w:t xml:space="preserve"> </w:t>
      </w:r>
      <w:r w:rsidR="0076249F" w:rsidRPr="00076BC6">
        <w:rPr>
          <w:szCs w:val="28"/>
        </w:rPr>
        <w:t xml:space="preserve">Поэтому </w:t>
      </w:r>
      <w:r w:rsidR="0076249F" w:rsidRPr="00076BC6">
        <w:rPr>
          <w:rStyle w:val="s1"/>
          <w:szCs w:val="28"/>
        </w:rPr>
        <w:t xml:space="preserve">настоящая элита — </w:t>
      </w:r>
      <w:r w:rsidR="0076249F" w:rsidRPr="002808F4">
        <w:rPr>
          <w:rStyle w:val="--0"/>
        </w:rPr>
        <w:t xml:space="preserve">это </w:t>
      </w:r>
      <w:r w:rsidR="0076249F" w:rsidRPr="002808F4">
        <w:rPr>
          <w:rStyle w:val="--"/>
        </w:rPr>
        <w:t>воин.</w:t>
      </w:r>
      <w:r w:rsidR="0076249F" w:rsidRPr="00076BC6">
        <w:rPr>
          <w:szCs w:val="28"/>
        </w:rPr>
        <w:t xml:space="preserve"> Это тот, кто умеет не только создать, но и </w:t>
      </w:r>
      <w:r w:rsidR="0076249F" w:rsidRPr="00076BC6">
        <w:rPr>
          <w:rStyle w:val="s1"/>
          <w:szCs w:val="28"/>
        </w:rPr>
        <w:t>отстоять.</w:t>
      </w:r>
      <w:r w:rsidR="0076249F" w:rsidRPr="00076BC6">
        <w:rPr>
          <w:szCs w:val="28"/>
        </w:rPr>
        <w:t xml:space="preserve"> Это тот, кто будет ковать оружие будущего, кто будет готов умереть за своих, кто будет говорить с миром с позиции не страха, а силы. Именно такая элита </w:t>
      </w:r>
      <w:r w:rsidR="0076249F" w:rsidRPr="002808F4">
        <w:rPr>
          <w:rStyle w:val="--0"/>
        </w:rPr>
        <w:t xml:space="preserve">сможет </w:t>
      </w:r>
      <w:r w:rsidR="0076249F" w:rsidRPr="002808F4">
        <w:rPr>
          <w:rStyle w:val="--"/>
        </w:rPr>
        <w:t xml:space="preserve">защитить </w:t>
      </w:r>
      <w:r w:rsidR="0076249F" w:rsidRPr="00076BC6">
        <w:rPr>
          <w:rStyle w:val="s1"/>
          <w:szCs w:val="28"/>
        </w:rPr>
        <w:t>страну от исчезновения,</w:t>
      </w:r>
      <w:r w:rsidR="0076249F" w:rsidRPr="00076BC6">
        <w:rPr>
          <w:szCs w:val="28"/>
        </w:rPr>
        <w:t xml:space="preserve"> вернуть ей голос и мощь, сделать так, чтобы </w:t>
      </w:r>
      <w:r w:rsidR="0076249F" w:rsidRPr="00076BC6">
        <w:rPr>
          <w:rStyle w:val="s1"/>
          <w:szCs w:val="28"/>
        </w:rPr>
        <w:t>никто и никогда</w:t>
      </w:r>
      <w:r w:rsidR="0076249F" w:rsidRPr="00076BC6">
        <w:rPr>
          <w:szCs w:val="28"/>
        </w:rPr>
        <w:t xml:space="preserve"> больше не смеялся над её слабостью и не строил планов её уничтожения.</w:t>
      </w:r>
    </w:p>
    <w:bookmarkEnd w:id="6"/>
    <w:p w14:paraId="5692A6E4" w14:textId="1E6482EA" w:rsidR="0076249F" w:rsidRPr="00076BC6" w:rsidRDefault="0076249F" w:rsidP="007D3A1B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 </w:t>
      </w:r>
      <w:r w:rsidRPr="00076BC6">
        <w:rPr>
          <w:szCs w:val="28"/>
        </w:rPr>
        <w:t xml:space="preserve">Таков путь. </w:t>
      </w:r>
      <w:r w:rsidRPr="002808F4">
        <w:rPr>
          <w:rStyle w:val="--0"/>
        </w:rPr>
        <w:t xml:space="preserve">Другого </w:t>
      </w:r>
      <w:r w:rsidRPr="002808F4">
        <w:rPr>
          <w:rStyle w:val="--"/>
        </w:rPr>
        <w:t>— нет.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Изменив самих себя, преображая своё отношение к жизни, воспитав новое поколение — не потребителей, а творцов; построив настоящую, живую, деятельную экономику, основанную на труде, знаниях и технологии; бросив все оставшиеся силы и ресурсы на разработку </w:t>
      </w:r>
      <w:r w:rsidRPr="00076BC6">
        <w:rPr>
          <w:rStyle w:val="s1"/>
          <w:szCs w:val="28"/>
        </w:rPr>
        <w:t>прорывных решений</w:t>
      </w:r>
      <w:r w:rsidRPr="00076BC6">
        <w:rPr>
          <w:szCs w:val="28"/>
        </w:rPr>
        <w:t xml:space="preserve">, способных вскрыть законы природы на новом уровне, и обеспечив </w:t>
      </w:r>
      <w:r w:rsidRPr="00076BC6">
        <w:rPr>
          <w:rStyle w:val="s1"/>
          <w:szCs w:val="28"/>
        </w:rPr>
        <w:t>ускоренное внедрение этих решений в повседневность</w:t>
      </w:r>
      <w:r w:rsidRPr="00076BC6">
        <w:rPr>
          <w:szCs w:val="28"/>
        </w:rPr>
        <w:t xml:space="preserve"> — только так мы сможем отстоять свою </w:t>
      </w:r>
      <w:r w:rsidRPr="00076BC6">
        <w:rPr>
          <w:rStyle w:val="s1"/>
          <w:szCs w:val="28"/>
        </w:rPr>
        <w:t>субъектность, независимость и цивилизационное право на существование.</w:t>
      </w:r>
      <w:r w:rsidRPr="00076BC6">
        <w:rPr>
          <w:szCs w:val="28"/>
        </w:rPr>
        <w:t xml:space="preserve"> Только так </w:t>
      </w:r>
      <w:r w:rsidRPr="009211E5">
        <w:rPr>
          <w:rStyle w:val="--0"/>
        </w:rPr>
        <w:t xml:space="preserve">мы </w:t>
      </w:r>
      <w:r w:rsidRPr="009211E5">
        <w:rPr>
          <w:rStyle w:val="--"/>
        </w:rPr>
        <w:t>вновь</w:t>
      </w:r>
      <w:r w:rsidRPr="009211E5">
        <w:rPr>
          <w:rStyle w:val="--0"/>
        </w:rPr>
        <w:t xml:space="preserve"> выйдем</w:t>
      </w:r>
      <w:r w:rsidRPr="00076BC6">
        <w:rPr>
          <w:szCs w:val="28"/>
        </w:rPr>
        <w:t xml:space="preserve"> на ведущие позиции в мировой политике — не как вассалы, не как сырьевые придатки или поле боя между чужими интересами, а как </w:t>
      </w:r>
      <w:r w:rsidRPr="00076BC6">
        <w:rPr>
          <w:rStyle w:val="s1"/>
          <w:szCs w:val="28"/>
        </w:rPr>
        <w:t>новая сила, новый идеологический и цивилизационный центр мира.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И тогда, те из нас, кто выстоит и победит в этой </w:t>
      </w:r>
      <w:r w:rsidRPr="00076BC6">
        <w:rPr>
          <w:rStyle w:val="s1"/>
          <w:szCs w:val="28"/>
        </w:rPr>
        <w:t>всемирной битве за власть,</w:t>
      </w:r>
      <w:r w:rsidRPr="00076BC6">
        <w:rPr>
          <w:szCs w:val="28"/>
        </w:rPr>
        <w:t xml:space="preserve"> — за управление Человечеством, ресурсами, технологиями и смыслами, — </w:t>
      </w:r>
      <w:r w:rsidRPr="009211E5">
        <w:rPr>
          <w:rStyle w:val="--0"/>
        </w:rPr>
        <w:t xml:space="preserve">станут </w:t>
      </w:r>
      <w:r w:rsidRPr="009211E5">
        <w:rPr>
          <w:rStyle w:val="--"/>
        </w:rPr>
        <w:t>Богами</w:t>
      </w:r>
      <w:r w:rsidRPr="00076BC6">
        <w:rPr>
          <w:rStyle w:val="s1"/>
          <w:szCs w:val="28"/>
        </w:rPr>
        <w:t>.</w:t>
      </w:r>
      <w:r w:rsidRPr="00076BC6">
        <w:rPr>
          <w:szCs w:val="28"/>
        </w:rPr>
        <w:t xml:space="preserve"> В прямом смысле. Суверенными существами, преодолевшими ограничения времени, смерти и случайности. Существами, которые не будут более связаны страхом, невежеством и нуждой. Существами, для которых </w:t>
      </w:r>
      <w:r w:rsidRPr="00076BC6">
        <w:rPr>
          <w:rStyle w:val="s1"/>
          <w:szCs w:val="28"/>
        </w:rPr>
        <w:t>не будет невозможного.</w:t>
      </w:r>
      <w:r w:rsidR="007D3A1B">
        <w:rPr>
          <w:rStyle w:val="s1"/>
          <w:szCs w:val="28"/>
        </w:rPr>
        <w:t xml:space="preserve"> </w:t>
      </w:r>
      <w:r w:rsidRPr="00076BC6">
        <w:rPr>
          <w:rStyle w:val="s2"/>
          <w:szCs w:val="28"/>
        </w:rPr>
        <w:t xml:space="preserve">Но это невозможно без </w:t>
      </w:r>
      <w:r w:rsidRPr="00076BC6">
        <w:rPr>
          <w:szCs w:val="28"/>
        </w:rPr>
        <w:t>появления и раскрытия</w:t>
      </w:r>
      <w:r>
        <w:rPr>
          <w:szCs w:val="28"/>
        </w:rPr>
        <w:t xml:space="preserve"> новой информации, которая и станет </w:t>
      </w:r>
      <w:r w:rsidR="00320F39">
        <w:rPr>
          <w:szCs w:val="28"/>
        </w:rPr>
        <w:t>Зна</w:t>
      </w:r>
      <w:r>
        <w:rPr>
          <w:szCs w:val="28"/>
        </w:rPr>
        <w:t>нием.</w:t>
      </w:r>
      <w:r w:rsidRPr="00076BC6">
        <w:rPr>
          <w:szCs w:val="28"/>
        </w:rPr>
        <w:t xml:space="preserve"> </w:t>
      </w:r>
      <w:r w:rsidRPr="009211E5">
        <w:rPr>
          <w:rStyle w:val="--"/>
        </w:rPr>
        <w:t>нов</w:t>
      </w:r>
      <w:r>
        <w:rPr>
          <w:rStyle w:val="--"/>
        </w:rPr>
        <w:t>ым</w:t>
      </w:r>
      <w:r w:rsidRPr="009211E5">
        <w:rPr>
          <w:rStyle w:val="--0"/>
        </w:rPr>
        <w:t xml:space="preserve"> </w:t>
      </w:r>
      <w:r w:rsidR="00320F39">
        <w:rPr>
          <w:rStyle w:val="--0"/>
        </w:rPr>
        <w:t>зна</w:t>
      </w:r>
      <w:r w:rsidRPr="009211E5">
        <w:rPr>
          <w:rStyle w:val="--0"/>
        </w:rPr>
        <w:t>ни</w:t>
      </w:r>
      <w:r>
        <w:rPr>
          <w:rStyle w:val="--0"/>
        </w:rPr>
        <w:t>ем</w:t>
      </w:r>
      <w:r w:rsidRPr="00076BC6">
        <w:rPr>
          <w:szCs w:val="28"/>
        </w:rPr>
        <w:t>.</w:t>
      </w:r>
      <w:r w:rsidRPr="00076BC6">
        <w:rPr>
          <w:rStyle w:val="s2"/>
          <w:szCs w:val="28"/>
        </w:rPr>
        <w:t xml:space="preserve"> Не религиозной догмы и не очередной светской идеологии, а именно </w:t>
      </w:r>
      <w:r w:rsidR="00320F39">
        <w:rPr>
          <w:szCs w:val="28"/>
        </w:rPr>
        <w:t>Знанием,</w:t>
      </w:r>
      <w:r w:rsidRPr="00076BC6">
        <w:rPr>
          <w:szCs w:val="28"/>
        </w:rPr>
        <w:t xml:space="preserve"> как основы новой </w:t>
      </w:r>
      <w:r w:rsidRPr="00076BC6">
        <w:rPr>
          <w:szCs w:val="28"/>
        </w:rPr>
        <w:lastRenderedPageBreak/>
        <w:t>конструкции Бытия.</w:t>
      </w:r>
      <w:r w:rsidRPr="00076BC6">
        <w:rPr>
          <w:rStyle w:val="s2"/>
          <w:szCs w:val="28"/>
        </w:rPr>
        <w:t xml:space="preserve"> </w:t>
      </w:r>
      <w:r w:rsidR="00320F39">
        <w:rPr>
          <w:rStyle w:val="s2"/>
          <w:szCs w:val="28"/>
        </w:rPr>
        <w:t xml:space="preserve">   </w:t>
      </w:r>
      <w:r>
        <w:rPr>
          <w:rStyle w:val="s2"/>
          <w:szCs w:val="28"/>
        </w:rPr>
        <w:t xml:space="preserve">Подробно об этом я написал в своих книгах. </w:t>
      </w:r>
      <w:r w:rsidRPr="00076BC6">
        <w:rPr>
          <w:rStyle w:val="s2"/>
          <w:szCs w:val="28"/>
        </w:rPr>
        <w:t xml:space="preserve">Только на его основании может быть создан принципиально </w:t>
      </w:r>
      <w:r w:rsidRPr="009211E5">
        <w:rPr>
          <w:rStyle w:val="--0"/>
        </w:rPr>
        <w:t xml:space="preserve">новый </w:t>
      </w:r>
      <w:r w:rsidRPr="009211E5">
        <w:rPr>
          <w:rStyle w:val="--"/>
        </w:rPr>
        <w:t>проект</w:t>
      </w:r>
      <w:r w:rsidRPr="009211E5">
        <w:rPr>
          <w:rStyle w:val="--0"/>
        </w:rPr>
        <w:t xml:space="preserve"> человека</w:t>
      </w:r>
      <w:r w:rsidRPr="00076BC6">
        <w:rPr>
          <w:rStyle w:val="s2"/>
          <w:szCs w:val="28"/>
        </w:rPr>
        <w:t xml:space="preserve"> — </w:t>
      </w:r>
      <w:r w:rsidRPr="00076BC6">
        <w:rPr>
          <w:szCs w:val="28"/>
        </w:rPr>
        <w:t>в его новом теле, в его новом Разуме, в его новой миссии.</w:t>
      </w:r>
      <w:r w:rsidRPr="00076BC6">
        <w:rPr>
          <w:rStyle w:val="s2"/>
          <w:szCs w:val="28"/>
        </w:rPr>
        <w:t xml:space="preserve"> Только так может быть воссоздана </w:t>
      </w:r>
      <w:r w:rsidRPr="00076BC6">
        <w:rPr>
          <w:szCs w:val="28"/>
        </w:rPr>
        <w:t>новая форма Человечества как единой, организованной, разумной, восходящей общности.</w:t>
      </w:r>
      <w:r>
        <w:rPr>
          <w:szCs w:val="28"/>
        </w:rPr>
        <w:t xml:space="preserve"> </w:t>
      </w:r>
      <w:r w:rsidRPr="00076BC6">
        <w:rPr>
          <w:szCs w:val="28"/>
        </w:rPr>
        <w:t xml:space="preserve">Без этого никакой переход на следующий этап развития невозможен. Никакие реформы, перевооружения или смены персоналий </w:t>
      </w:r>
      <w:r w:rsidRPr="009211E5">
        <w:rPr>
          <w:rStyle w:val="--"/>
        </w:rPr>
        <w:t xml:space="preserve">не </w:t>
      </w:r>
      <w:r w:rsidRPr="009211E5">
        <w:rPr>
          <w:rStyle w:val="--0"/>
        </w:rPr>
        <w:t>имеют</w:t>
      </w:r>
      <w:r w:rsidRPr="00076BC6">
        <w:rPr>
          <w:szCs w:val="28"/>
        </w:rPr>
        <w:t xml:space="preserve"> значения, если не изменится сам принцип существования. Именно поэтому </w:t>
      </w:r>
      <w:r w:rsidRPr="00076BC6">
        <w:rPr>
          <w:rStyle w:val="s1"/>
          <w:szCs w:val="28"/>
        </w:rPr>
        <w:t>Система наблюдает.</w:t>
      </w:r>
      <w:r w:rsidRPr="00076BC6">
        <w:rPr>
          <w:szCs w:val="28"/>
        </w:rPr>
        <w:t xml:space="preserve"> Именно поэтому, возможно, </w:t>
      </w:r>
      <w:r w:rsidRPr="00076BC6">
        <w:rPr>
          <w:rStyle w:val="s1"/>
          <w:szCs w:val="28"/>
        </w:rPr>
        <w:t>обществу, которое не способно породить так</w:t>
      </w:r>
      <w:r w:rsidR="002759D5">
        <w:rPr>
          <w:rStyle w:val="s1"/>
          <w:szCs w:val="28"/>
        </w:rPr>
        <w:t>ое</w:t>
      </w:r>
      <w:r w:rsidRPr="00076BC6">
        <w:rPr>
          <w:rStyle w:val="s1"/>
          <w:szCs w:val="28"/>
        </w:rPr>
        <w:t xml:space="preserve"> </w:t>
      </w:r>
      <w:r w:rsidR="002759D5">
        <w:rPr>
          <w:rStyle w:val="s1"/>
          <w:szCs w:val="28"/>
        </w:rPr>
        <w:t xml:space="preserve">Знание, через реально полученную информацию, </w:t>
      </w:r>
      <w:r w:rsidRPr="00B67BC7">
        <w:rPr>
          <w:rStyle w:val="--"/>
        </w:rPr>
        <w:t xml:space="preserve">не </w:t>
      </w:r>
      <w:r w:rsidRPr="00B67BC7">
        <w:rPr>
          <w:rStyle w:val="--0"/>
        </w:rPr>
        <w:t>может</w:t>
      </w:r>
      <w:r w:rsidRPr="00076BC6">
        <w:rPr>
          <w:rStyle w:val="s1"/>
          <w:szCs w:val="28"/>
        </w:rPr>
        <w:t xml:space="preserve"> себя преобразовать в соответствии с новым форматом, — будет отказано в дальнейшем существовании.</w:t>
      </w:r>
      <w:r w:rsidRPr="00076BC6">
        <w:rPr>
          <w:szCs w:val="28"/>
        </w:rPr>
        <w:t xml:space="preserve"> Такое общество будет </w:t>
      </w:r>
      <w:r w:rsidRPr="00076BC6">
        <w:rPr>
          <w:rStyle w:val="s1"/>
          <w:szCs w:val="28"/>
        </w:rPr>
        <w:t>отвергнуто.</w:t>
      </w:r>
      <w:r w:rsidRPr="00076BC6">
        <w:rPr>
          <w:szCs w:val="28"/>
        </w:rPr>
        <w:t xml:space="preserve"> Оно будет </w:t>
      </w:r>
      <w:r>
        <w:rPr>
          <w:szCs w:val="28"/>
        </w:rPr>
        <w:t>«</w:t>
      </w:r>
      <w:r w:rsidRPr="00076BC6">
        <w:rPr>
          <w:rStyle w:val="s1"/>
          <w:szCs w:val="28"/>
        </w:rPr>
        <w:t>расформировано</w:t>
      </w:r>
      <w:r>
        <w:rPr>
          <w:rStyle w:val="s1"/>
          <w:szCs w:val="28"/>
        </w:rPr>
        <w:t>»</w:t>
      </w:r>
      <w:r w:rsidRPr="00076BC6">
        <w:rPr>
          <w:rStyle w:val="s1"/>
          <w:szCs w:val="28"/>
        </w:rPr>
        <w:t>,</w:t>
      </w:r>
      <w:r w:rsidRPr="00076BC6">
        <w:rPr>
          <w:szCs w:val="28"/>
        </w:rPr>
        <w:t xml:space="preserve"> как </w:t>
      </w:r>
      <w:r w:rsidRPr="00B67BC7">
        <w:rPr>
          <w:rStyle w:val="--0"/>
        </w:rPr>
        <w:t xml:space="preserve">не </w:t>
      </w:r>
      <w:r w:rsidRPr="00B67BC7">
        <w:rPr>
          <w:rStyle w:val="--"/>
        </w:rPr>
        <w:t>пригодившийся</w:t>
      </w:r>
      <w:r w:rsidRPr="00B67BC7">
        <w:rPr>
          <w:rStyle w:val="--0"/>
        </w:rPr>
        <w:t xml:space="preserve"> элемент</w:t>
      </w:r>
      <w:r w:rsidRPr="00076BC6">
        <w:rPr>
          <w:szCs w:val="28"/>
        </w:rPr>
        <w:t xml:space="preserve"> в эволюционном механизме.</w:t>
      </w:r>
    </w:p>
    <w:p w14:paraId="141720FA" w14:textId="7897817A" w:rsidR="005F5FED" w:rsidRDefault="0076249F" w:rsidP="00E91D95">
      <w:pPr>
        <w:spacing w:after="0"/>
        <w:rPr>
          <w:szCs w:val="28"/>
        </w:rPr>
      </w:pPr>
      <w:r>
        <w:rPr>
          <w:szCs w:val="28"/>
        </w:rPr>
        <w:t xml:space="preserve">   </w:t>
      </w:r>
      <w:r w:rsidRPr="00D41824">
        <w:rPr>
          <w:szCs w:val="28"/>
        </w:rPr>
        <w:t xml:space="preserve">Ведь Мир </w:t>
      </w:r>
      <w:r w:rsidRPr="002759D5">
        <w:rPr>
          <w:rStyle w:val="--"/>
        </w:rPr>
        <w:t xml:space="preserve">не </w:t>
      </w:r>
      <w:r w:rsidRPr="002759D5">
        <w:rPr>
          <w:rStyle w:val="--0"/>
        </w:rPr>
        <w:t>был</w:t>
      </w:r>
      <w:r w:rsidRPr="00D41824">
        <w:rPr>
          <w:szCs w:val="28"/>
        </w:rPr>
        <w:t xml:space="preserve"> сотворён людьми.</w:t>
      </w:r>
      <w:r>
        <w:rPr>
          <w:szCs w:val="28"/>
        </w:rPr>
        <w:t xml:space="preserve"> </w:t>
      </w:r>
      <w:r w:rsidRPr="00D41824">
        <w:rPr>
          <w:szCs w:val="28"/>
        </w:rPr>
        <w:t xml:space="preserve">Людям было временно предоставлено право на проживание — без знания сути, без доступа к основаниям, без понимания своей роли. Это </w:t>
      </w:r>
      <w:r w:rsidRPr="00B67BC7">
        <w:rPr>
          <w:rStyle w:val="--0"/>
        </w:rPr>
        <w:t xml:space="preserve">было </w:t>
      </w:r>
      <w:r w:rsidRPr="00B67BC7">
        <w:rPr>
          <w:rStyle w:val="--"/>
        </w:rPr>
        <w:t>сожительство</w:t>
      </w:r>
      <w:r w:rsidRPr="00D41824">
        <w:rPr>
          <w:szCs w:val="28"/>
        </w:rPr>
        <w:t xml:space="preserve">, а не полноправное участие. И тем более — не управление. И даже в этих ограниченных условиях, при вещном, материальном применении человеческих исполнителей, Старая Система </w:t>
      </w:r>
      <w:r w:rsidRPr="00B67BC7">
        <w:rPr>
          <w:rStyle w:val="--"/>
        </w:rPr>
        <w:t xml:space="preserve">не </w:t>
      </w:r>
      <w:r w:rsidRPr="00B67BC7">
        <w:rPr>
          <w:rStyle w:val="--0"/>
        </w:rPr>
        <w:t>позволяла</w:t>
      </w:r>
      <w:r w:rsidRPr="00D41824">
        <w:rPr>
          <w:szCs w:val="28"/>
        </w:rPr>
        <w:t xml:space="preserve"> вырваться </w:t>
      </w:r>
    </w:p>
    <w:p w14:paraId="53194F38" w14:textId="674F249F" w:rsidR="0076249F" w:rsidRPr="005F5FED" w:rsidRDefault="005F5FED" w:rsidP="005F5FED">
      <w:pPr>
        <w:spacing w:after="0"/>
        <w:ind w:firstLine="0"/>
        <w:rPr>
          <w:rStyle w:val="--"/>
          <w:b w:val="0"/>
          <w:caps w:val="0"/>
          <w:color w:val="auto"/>
          <w:sz w:val="28"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4384" behindDoc="1" locked="0" layoutInCell="1" allowOverlap="1" wp14:anchorId="0EBE8B7F" wp14:editId="7492D91E">
            <wp:simplePos x="0" y="0"/>
            <wp:positionH relativeFrom="column">
              <wp:posOffset>3203575</wp:posOffset>
            </wp:positionH>
            <wp:positionV relativeFrom="paragraph">
              <wp:posOffset>-1905</wp:posOffset>
            </wp:positionV>
            <wp:extent cx="3025775" cy="2749550"/>
            <wp:effectExtent l="0" t="0" r="0" b="6350"/>
            <wp:wrapTight wrapText="bothSides">
              <wp:wrapPolygon edited="0">
                <wp:start x="0" y="0"/>
                <wp:lineTo x="0" y="21550"/>
                <wp:lineTo x="21487" y="21550"/>
                <wp:lineTo x="21487" y="0"/>
                <wp:lineTo x="0" y="0"/>
              </wp:wrapPolygon>
            </wp:wrapTight>
            <wp:docPr id="5725812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81238" name="Рисунок 57258123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49F" w:rsidRPr="00D41824">
        <w:rPr>
          <w:szCs w:val="28"/>
        </w:rPr>
        <w:t>за пределы, в саму суть Мироздания.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Теперь же — доступ открыт.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Старая управляющая Система демонтирована.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Новая Система вбирает лишь чистое, праведное, действенное.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Она отсеивает ложное, бесплодное, паразитическое.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Остановлен не просто прежний вектор событий, остановлена сама инерция гибели. Но — куда и как направится теперь ход истории?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 xml:space="preserve">С момента запуска процессов воссоздания подлинного Разума Земли — впервые (!) за всю историю, люди </w:t>
      </w:r>
      <w:r w:rsidR="0076249F" w:rsidRPr="00B67BC7">
        <w:rPr>
          <w:rStyle w:val="--0"/>
        </w:rPr>
        <w:t xml:space="preserve">получили </w:t>
      </w:r>
      <w:r w:rsidR="0076249F" w:rsidRPr="00B67BC7">
        <w:rPr>
          <w:rStyle w:val="--"/>
        </w:rPr>
        <w:t>право</w:t>
      </w:r>
      <w:r w:rsidR="0076249F" w:rsidRPr="00B67BC7">
        <w:rPr>
          <w:rStyle w:val="--0"/>
        </w:rPr>
        <w:t xml:space="preserve"> влиять</w:t>
      </w:r>
      <w:r w:rsidR="0076249F" w:rsidRPr="00D41824">
        <w:rPr>
          <w:szCs w:val="28"/>
        </w:rPr>
        <w:t xml:space="preserve"> на собственную судьбу. Но это право не предоставлено всем и повсюду.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Это право, эта возможность, эта привилегия и эта тяжелейшая ответственность вверена одному геопространству.</w:t>
      </w:r>
      <w:r w:rsidR="0076249F">
        <w:rPr>
          <w:szCs w:val="28"/>
        </w:rPr>
        <w:t xml:space="preserve"> </w:t>
      </w:r>
      <w:r w:rsidR="0076249F" w:rsidRPr="00D41824">
        <w:rPr>
          <w:szCs w:val="28"/>
        </w:rPr>
        <w:t>Ограниченному, но функционально выделенному.</w:t>
      </w:r>
      <w:r w:rsidR="0076249F">
        <w:rPr>
          <w:szCs w:val="28"/>
        </w:rPr>
        <w:t xml:space="preserve"> </w:t>
      </w:r>
      <w:r w:rsidR="0076249F" w:rsidRPr="00B67BC7">
        <w:rPr>
          <w:rStyle w:val="--0"/>
        </w:rPr>
        <w:t xml:space="preserve">И это — </w:t>
      </w:r>
      <w:r w:rsidR="0076249F" w:rsidRPr="00B67BC7">
        <w:rPr>
          <w:rStyle w:val="--"/>
        </w:rPr>
        <w:t>Россия.</w:t>
      </w:r>
    </w:p>
    <w:p w14:paraId="0D0101BF" w14:textId="77777777" w:rsidR="0076249F" w:rsidRDefault="0076249F" w:rsidP="00E91D95">
      <w:pPr>
        <w:spacing w:after="0"/>
        <w:rPr>
          <w:szCs w:val="28"/>
        </w:rPr>
      </w:pPr>
      <w:r w:rsidRPr="00076BC6">
        <w:rPr>
          <w:szCs w:val="28"/>
        </w:rPr>
        <w:t xml:space="preserve">Сегодняшний путь больше не может быть бессмысленным. Мы подошли к черте, за которой либо начинается Восхождение, либо наступает Окончание. И потому каждый шаг, каждый выбор, каждая идея </w:t>
      </w:r>
      <w:r w:rsidRPr="00076BC6">
        <w:rPr>
          <w:szCs w:val="28"/>
        </w:rPr>
        <w:lastRenderedPageBreak/>
        <w:t xml:space="preserve">— это уже часть Протокола Мозга, нового пути, новой формы жизни, нового понимания. Мы стоим </w:t>
      </w:r>
      <w:r w:rsidRPr="00B67BC7">
        <w:rPr>
          <w:rStyle w:val="--"/>
        </w:rPr>
        <w:t xml:space="preserve">не </w:t>
      </w:r>
      <w:r w:rsidRPr="00B67BC7">
        <w:rPr>
          <w:rStyle w:val="--0"/>
        </w:rPr>
        <w:t>просто</w:t>
      </w:r>
      <w:r w:rsidRPr="00076BC6">
        <w:rPr>
          <w:szCs w:val="28"/>
        </w:rPr>
        <w:t xml:space="preserve"> перед задачей выжить — мы обязаны обрести право жить вечно. Мы должны заново сформировать не просто цивилизацию, а Целостность — новую систему Человечества, в которой разум будет действительно разумным, а человек — достойным своего имени.</w:t>
      </w:r>
    </w:p>
    <w:p w14:paraId="7AACAD29" w14:textId="1E1CAC60" w:rsidR="0076249F" w:rsidRPr="00076BC6" w:rsidRDefault="0076249F" w:rsidP="0076249F">
      <w:pPr>
        <w:pStyle w:val="p1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Pr="00076BC6">
        <w:rPr>
          <w:szCs w:val="28"/>
        </w:rPr>
        <w:t>То, что было сказано</w:t>
      </w:r>
      <w:r>
        <w:rPr>
          <w:szCs w:val="28"/>
        </w:rPr>
        <w:t xml:space="preserve"> в предыдущей и этой статье –</w:t>
      </w:r>
      <w:r w:rsidRPr="00076BC6">
        <w:rPr>
          <w:szCs w:val="28"/>
        </w:rPr>
        <w:t xml:space="preserve"> </w:t>
      </w:r>
      <w:r w:rsidRPr="00B67BC7">
        <w:rPr>
          <w:rStyle w:val="--"/>
        </w:rPr>
        <w:t xml:space="preserve">не </w:t>
      </w:r>
      <w:r w:rsidRPr="00B67BC7">
        <w:rPr>
          <w:rStyle w:val="--0"/>
        </w:rPr>
        <w:t>является</w:t>
      </w:r>
      <w:r w:rsidRPr="00076BC6">
        <w:rPr>
          <w:szCs w:val="28"/>
        </w:rPr>
        <w:t xml:space="preserve"> итогом. Это — </w:t>
      </w:r>
      <w:r w:rsidRPr="00076BC6">
        <w:rPr>
          <w:rStyle w:val="s1"/>
          <w:szCs w:val="28"/>
        </w:rPr>
        <w:t>точка сборки</w:t>
      </w:r>
      <w:r w:rsidRPr="00076BC6">
        <w:rPr>
          <w:szCs w:val="28"/>
        </w:rPr>
        <w:t xml:space="preserve"> для перехода к следующему уровню понимания. Мы разобрали форму, исследовали природу сегодняшней деградации и силу программных иерархий, но </w:t>
      </w:r>
      <w:r w:rsidRPr="00076BC6">
        <w:rPr>
          <w:rStyle w:val="s1"/>
          <w:szCs w:val="28"/>
        </w:rPr>
        <w:t>сущностный вопрос</w:t>
      </w:r>
      <w:r w:rsidRPr="00076BC6">
        <w:rPr>
          <w:szCs w:val="28"/>
        </w:rPr>
        <w:t xml:space="preserve"> — о Переходе — всё ещё впереди. Впереди осмысление и описание </w:t>
      </w:r>
      <w:r w:rsidRPr="009049C2">
        <w:rPr>
          <w:rStyle w:val="s1"/>
          <w:b/>
          <w:bCs/>
          <w:i/>
          <w:iCs/>
          <w:szCs w:val="28"/>
        </w:rPr>
        <w:t>Новой Системы Управления</w:t>
      </w:r>
      <w:r w:rsidRPr="009049C2">
        <w:rPr>
          <w:b/>
          <w:bCs/>
          <w:i/>
          <w:iCs/>
          <w:szCs w:val="28"/>
        </w:rPr>
        <w:t xml:space="preserve">, нового онтологического и энергоинформационного уклада, в рамках которого может состояться </w:t>
      </w:r>
      <w:r w:rsidRPr="009049C2">
        <w:rPr>
          <w:rStyle w:val="s1"/>
          <w:b/>
          <w:bCs/>
          <w:i/>
          <w:iCs/>
          <w:szCs w:val="28"/>
        </w:rPr>
        <w:t>Человек как Творец</w:t>
      </w:r>
      <w:r w:rsidRPr="009049C2">
        <w:rPr>
          <w:b/>
          <w:bCs/>
          <w:i/>
          <w:iCs/>
          <w:szCs w:val="28"/>
        </w:rPr>
        <w:t>, который и воплотит идею – выше которой сегодня в мире нет – Победить Смерть.</w:t>
      </w:r>
      <w:r>
        <w:rPr>
          <w:szCs w:val="28"/>
        </w:rPr>
        <w:t xml:space="preserve"> </w:t>
      </w:r>
    </w:p>
    <w:p w14:paraId="4D7C079D" w14:textId="77777777" w:rsidR="0076249F" w:rsidRPr="00076BC6" w:rsidRDefault="0076249F" w:rsidP="0076249F">
      <w:pPr>
        <w:pStyle w:val="p2"/>
        <w:spacing w:before="0" w:beforeAutospacing="0" w:after="0" w:afterAutospacing="0"/>
        <w:rPr>
          <w:szCs w:val="28"/>
        </w:rPr>
      </w:pPr>
    </w:p>
    <w:p w14:paraId="2A3CE655" w14:textId="77777777" w:rsidR="0076249F" w:rsidRDefault="0076249F" w:rsidP="0076249F">
      <w:pPr>
        <w:pStyle w:val="p2"/>
        <w:spacing w:before="0" w:beforeAutospacing="0" w:after="0" w:afterAutospacing="0"/>
        <w:rPr>
          <w:b/>
          <w:bCs/>
          <w:szCs w:val="28"/>
        </w:rPr>
      </w:pPr>
      <w:r w:rsidRPr="009049C2">
        <w:rPr>
          <w:b/>
          <w:bCs/>
          <w:szCs w:val="28"/>
        </w:rPr>
        <w:t>Ф. Шкруднев</w:t>
      </w:r>
    </w:p>
    <w:p w14:paraId="7D5D0B9D" w14:textId="77777777" w:rsidR="0076249F" w:rsidRPr="00FC1662" w:rsidRDefault="0076249F" w:rsidP="0076249F">
      <w:pPr>
        <w:pStyle w:val="p2"/>
        <w:spacing w:before="0" w:beforeAutospacing="0" w:after="0" w:afterAutospacing="0"/>
        <w:rPr>
          <w:b/>
          <w:bCs/>
          <w:sz w:val="24"/>
        </w:rPr>
      </w:pPr>
      <w:r w:rsidRPr="00FC1662">
        <w:rPr>
          <w:b/>
          <w:bCs/>
          <w:sz w:val="24"/>
        </w:rPr>
        <w:t>20 августа 2025</w:t>
      </w:r>
    </w:p>
    <w:bookmarkEnd w:id="0"/>
    <w:p w14:paraId="759383D6" w14:textId="77777777" w:rsidR="0076249F" w:rsidRPr="00FC1662" w:rsidRDefault="0076249F" w:rsidP="0076249F">
      <w:pPr>
        <w:rPr>
          <w:sz w:val="24"/>
        </w:rPr>
      </w:pPr>
      <w:r w:rsidRPr="00FC1662">
        <w:rPr>
          <w:sz w:val="24"/>
        </w:rPr>
        <w:t xml:space="preserve">  </w:t>
      </w:r>
      <w:bookmarkEnd w:id="1"/>
    </w:p>
    <w:sectPr w:rsidR="0076249F" w:rsidRPr="00FC1662" w:rsidSect="00C1299C">
      <w:footerReference w:type="even" r:id="rId14"/>
      <w:footerReference w:type="default" r:id="rId15"/>
      <w:pgSz w:w="11900" w:h="16840"/>
      <w:pgMar w:top="826" w:right="850" w:bottom="976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CCB5" w14:textId="77777777" w:rsidR="00B91698" w:rsidRDefault="00B91698" w:rsidP="007E5B4D">
      <w:r>
        <w:separator/>
      </w:r>
    </w:p>
  </w:endnote>
  <w:endnote w:type="continuationSeparator" w:id="0">
    <w:p w14:paraId="740CB31B" w14:textId="77777777" w:rsidR="00B91698" w:rsidRDefault="00B91698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9D3A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19A96E8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3F7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AB7AF43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AFCD" w14:textId="77777777" w:rsidR="00B91698" w:rsidRDefault="00B91698" w:rsidP="007E5B4D">
      <w:r>
        <w:separator/>
      </w:r>
    </w:p>
  </w:footnote>
  <w:footnote w:type="continuationSeparator" w:id="0">
    <w:p w14:paraId="60986D33" w14:textId="77777777" w:rsidR="00B91698" w:rsidRDefault="00B91698" w:rsidP="007E5B4D">
      <w:r>
        <w:continuationSeparator/>
      </w:r>
    </w:p>
  </w:footnote>
  <w:footnote w:id="1">
    <w:p w14:paraId="5A3AE6FF" w14:textId="01785B82" w:rsidR="00137B44" w:rsidRPr="001D3F52" w:rsidRDefault="00137B44">
      <w:pPr>
        <w:pStyle w:val="af3"/>
        <w:rPr>
          <w:b/>
          <w:bCs/>
          <w:lang w:val="ru-RU"/>
        </w:rPr>
      </w:pPr>
      <w:r>
        <w:rPr>
          <w:rStyle w:val="af5"/>
        </w:rPr>
        <w:footnoteRef/>
      </w:r>
      <w:r w:rsidRPr="00884D76">
        <w:rPr>
          <w:lang w:val="ru-RU"/>
        </w:rPr>
        <w:t xml:space="preserve"> </w:t>
      </w:r>
      <w:r w:rsidRPr="001D3F52">
        <w:rPr>
          <w:b/>
          <w:bCs/>
          <w:lang w:val="ru-RU"/>
        </w:rPr>
        <w:t xml:space="preserve">Статьи – </w:t>
      </w:r>
      <w:r w:rsidR="001D3F52" w:rsidRPr="001D3F52">
        <w:rPr>
          <w:b/>
          <w:bCs/>
          <w:lang w:val="ru-RU"/>
        </w:rPr>
        <w:t>66–369</w:t>
      </w:r>
      <w:r w:rsidR="00884D76" w:rsidRPr="001D3F52">
        <w:rPr>
          <w:b/>
          <w:bCs/>
          <w:lang w:val="ru-RU"/>
        </w:rPr>
        <w:t>-«Протокол Мозга…», статья – 67</w:t>
      </w:r>
      <w:r w:rsidR="001D3F52">
        <w:rPr>
          <w:b/>
          <w:bCs/>
          <w:lang w:val="ru-RU"/>
        </w:rPr>
        <w:t>–</w:t>
      </w:r>
      <w:r w:rsidR="00884D76" w:rsidRPr="001D3F52">
        <w:rPr>
          <w:b/>
          <w:bCs/>
          <w:lang w:val="ru-RU"/>
        </w:rPr>
        <w:t xml:space="preserve">369-«Протокол мозга </w:t>
      </w:r>
      <w:r w:rsidR="00884D76" w:rsidRPr="001D3F52">
        <w:rPr>
          <w:b/>
          <w:bCs/>
        </w:rPr>
        <w:t>II</w:t>
      </w:r>
      <w:r w:rsidR="001D3F52" w:rsidRPr="001D3F52">
        <w:rPr>
          <w:b/>
          <w:bCs/>
          <w:lang w:val="ru-RU"/>
        </w:rPr>
        <w:t xml:space="preserve">: </w:t>
      </w:r>
      <w:r w:rsidR="00884D76" w:rsidRPr="001D3F52">
        <w:rPr>
          <w:b/>
          <w:bCs/>
          <w:lang w:val="ru-RU"/>
        </w:rPr>
        <w:t>Этап перехода…статья», статья 68</w:t>
      </w:r>
      <w:r w:rsidR="001D3F52">
        <w:rPr>
          <w:b/>
          <w:bCs/>
          <w:lang w:val="ru-RU"/>
        </w:rPr>
        <w:t>–</w:t>
      </w:r>
      <w:r w:rsidR="00884D76" w:rsidRPr="001D3F52">
        <w:rPr>
          <w:b/>
          <w:bCs/>
          <w:lang w:val="ru-RU"/>
        </w:rPr>
        <w:t>369</w:t>
      </w:r>
      <w:r w:rsidR="001D3F52" w:rsidRPr="001D3F52">
        <w:rPr>
          <w:b/>
          <w:bCs/>
          <w:lang w:val="ru-RU"/>
        </w:rPr>
        <w:t xml:space="preserve">- «Протокол Мозга </w:t>
      </w:r>
      <w:r w:rsidR="001D3F52" w:rsidRPr="001D3F52">
        <w:rPr>
          <w:b/>
          <w:bCs/>
        </w:rPr>
        <w:t>III</w:t>
      </w:r>
      <w:r w:rsidR="001D3F52" w:rsidRPr="001D3F52">
        <w:rPr>
          <w:b/>
          <w:bCs/>
          <w:lang w:val="ru-RU"/>
        </w:rPr>
        <w:t xml:space="preserve">: </w:t>
      </w:r>
      <w:r w:rsidR="00884D76" w:rsidRPr="001D3F52">
        <w:rPr>
          <w:b/>
          <w:bCs/>
          <w:lang w:val="ru-RU"/>
        </w:rPr>
        <w:t xml:space="preserve"> </w:t>
      </w:r>
      <w:r w:rsidR="001D3F52" w:rsidRPr="001D3F52">
        <w:rPr>
          <w:b/>
          <w:bCs/>
          <w:lang w:val="ru-RU"/>
        </w:rPr>
        <w:t>Перестройка реальности…».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1B7752"/>
    <w:multiLevelType w:val="multilevel"/>
    <w:tmpl w:val="BCCA3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20"/>
  </w:num>
  <w:num w:numId="13" w16cid:durableId="2035186493">
    <w:abstractNumId w:val="35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37753686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9F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54C8A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ECB"/>
    <w:rsid w:val="00094FA4"/>
    <w:rsid w:val="00096BE3"/>
    <w:rsid w:val="000978CB"/>
    <w:rsid w:val="000A0929"/>
    <w:rsid w:val="000A46FC"/>
    <w:rsid w:val="000A6B94"/>
    <w:rsid w:val="000B0D10"/>
    <w:rsid w:val="000B1F5E"/>
    <w:rsid w:val="000B2370"/>
    <w:rsid w:val="000B3ABC"/>
    <w:rsid w:val="000C11AD"/>
    <w:rsid w:val="000C2271"/>
    <w:rsid w:val="000C51B5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7B44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2533"/>
    <w:rsid w:val="001B69B9"/>
    <w:rsid w:val="001B732B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3F52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59D5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0F39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40F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20C"/>
    <w:rsid w:val="003C7540"/>
    <w:rsid w:val="003D1370"/>
    <w:rsid w:val="003D221B"/>
    <w:rsid w:val="003D39F1"/>
    <w:rsid w:val="003D46E7"/>
    <w:rsid w:val="003D6750"/>
    <w:rsid w:val="003D7D95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C6F"/>
    <w:rsid w:val="00444262"/>
    <w:rsid w:val="00446932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0C33"/>
    <w:rsid w:val="004F4C8B"/>
    <w:rsid w:val="004F5055"/>
    <w:rsid w:val="004F7378"/>
    <w:rsid w:val="00500333"/>
    <w:rsid w:val="00501B37"/>
    <w:rsid w:val="005038F5"/>
    <w:rsid w:val="00503A46"/>
    <w:rsid w:val="00503ED9"/>
    <w:rsid w:val="00507E6D"/>
    <w:rsid w:val="00513809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1E05"/>
    <w:rsid w:val="005E2537"/>
    <w:rsid w:val="005E2F1C"/>
    <w:rsid w:val="005F5FED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00FD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4E9E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1EBE"/>
    <w:rsid w:val="00732441"/>
    <w:rsid w:val="007325A7"/>
    <w:rsid w:val="00732806"/>
    <w:rsid w:val="00742636"/>
    <w:rsid w:val="007451A9"/>
    <w:rsid w:val="007517A1"/>
    <w:rsid w:val="00751A96"/>
    <w:rsid w:val="0076249F"/>
    <w:rsid w:val="00771A94"/>
    <w:rsid w:val="00772373"/>
    <w:rsid w:val="007759E0"/>
    <w:rsid w:val="00781F2B"/>
    <w:rsid w:val="0078537D"/>
    <w:rsid w:val="007860A2"/>
    <w:rsid w:val="00793056"/>
    <w:rsid w:val="007961FC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3A1B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5EDA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84D76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4363"/>
    <w:rsid w:val="00903614"/>
    <w:rsid w:val="009038E4"/>
    <w:rsid w:val="00910273"/>
    <w:rsid w:val="00914DFE"/>
    <w:rsid w:val="0091524A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B4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3954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4B8B"/>
    <w:rsid w:val="00AD5230"/>
    <w:rsid w:val="00AD595B"/>
    <w:rsid w:val="00AD59B6"/>
    <w:rsid w:val="00AD5B2B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4AE3"/>
    <w:rsid w:val="00B7037E"/>
    <w:rsid w:val="00B73AC6"/>
    <w:rsid w:val="00B750CE"/>
    <w:rsid w:val="00B77004"/>
    <w:rsid w:val="00B814C9"/>
    <w:rsid w:val="00B831BE"/>
    <w:rsid w:val="00B874C4"/>
    <w:rsid w:val="00B907A6"/>
    <w:rsid w:val="00B91698"/>
    <w:rsid w:val="00B93297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299C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4572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1A47"/>
    <w:rsid w:val="00C922ED"/>
    <w:rsid w:val="00CA274D"/>
    <w:rsid w:val="00CA3081"/>
    <w:rsid w:val="00CA5AFC"/>
    <w:rsid w:val="00CA684E"/>
    <w:rsid w:val="00CB5DB1"/>
    <w:rsid w:val="00CB6E32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17F5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1D95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2461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1662"/>
    <w:rsid w:val="00FC4BE4"/>
    <w:rsid w:val="00FD09FF"/>
    <w:rsid w:val="00FD0EC3"/>
    <w:rsid w:val="00FD1405"/>
    <w:rsid w:val="00FD4EFE"/>
    <w:rsid w:val="00FD5980"/>
    <w:rsid w:val="00FD7952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69B2"/>
  <w15:docId w15:val="{ED56546B-892D-334C-9E84-E7D0871C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5F5FED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5F5FED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5F5FED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5F5FED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5F5FED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5F5FED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5F5FED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5F5FED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5F5FED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5F5FED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5F5FED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5F5FED"/>
  </w:style>
  <w:style w:type="character" w:customStyle="1" w:styleId="--">
    <w:name w:val="Красный-прписной-полужирный"/>
    <w:basedOn w:val="a6"/>
    <w:uiPriority w:val="1"/>
    <w:qFormat/>
    <w:rsid w:val="005F5FED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5F5FED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5F5FED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5F5FED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5F5FED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5F5FED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5F5FED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5F5FED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5F5FED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5F5FED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5F5FED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5F5FED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5F5FED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5F5FED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5F5FED"/>
  </w:style>
  <w:style w:type="character" w:customStyle="1" w:styleId="apple-converted-space">
    <w:name w:val="apple-converted-space"/>
    <w:basedOn w:val="a6"/>
    <w:rsid w:val="005F5FED"/>
  </w:style>
  <w:style w:type="character" w:styleId="af">
    <w:name w:val="FollowedHyperlink"/>
    <w:uiPriority w:val="99"/>
    <w:rsid w:val="005F5FED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5F5FED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5F5FED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5F5FED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5F5FED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5F5FE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5F5FED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5F5FED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5F5FED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5F5FED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5F5FED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5F5FED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5F5FED"/>
  </w:style>
  <w:style w:type="character" w:styleId="af8">
    <w:name w:val="Emphasis"/>
    <w:rsid w:val="005F5FED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5F5FED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5F5FED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5F5FED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5F5FED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5F5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5F5FED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5F5FED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5F5FED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5F5FED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5F5FED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5F5FED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5F5FED"/>
    <w:rPr>
      <w:b/>
    </w:rPr>
  </w:style>
  <w:style w:type="paragraph" w:customStyle="1" w:styleId="1">
    <w:name w:val="Стиль1"/>
    <w:basedOn w:val="11"/>
    <w:next w:val="a5"/>
    <w:autoRedefine/>
    <w:rsid w:val="005F5FED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5F5FED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5F5FED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5F5FED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5F5FED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5F5FED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5F5FED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5F5FED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5F5FED"/>
  </w:style>
  <w:style w:type="character" w:customStyle="1" w:styleId="mw-headline">
    <w:name w:val="mw-headline"/>
    <w:basedOn w:val="a6"/>
    <w:rsid w:val="005F5FED"/>
  </w:style>
  <w:style w:type="character" w:customStyle="1" w:styleId="mw-editsection">
    <w:name w:val="mw-editsection"/>
    <w:basedOn w:val="a6"/>
    <w:rsid w:val="005F5FED"/>
  </w:style>
  <w:style w:type="character" w:customStyle="1" w:styleId="mw-editsection-bracket">
    <w:name w:val="mw-editsection-bracket"/>
    <w:basedOn w:val="a6"/>
    <w:rsid w:val="005F5FED"/>
  </w:style>
  <w:style w:type="character" w:customStyle="1" w:styleId="mw-editsection-divider">
    <w:name w:val="mw-editsection-divider"/>
    <w:basedOn w:val="a6"/>
    <w:rsid w:val="005F5FED"/>
  </w:style>
  <w:style w:type="character" w:styleId="aff3">
    <w:name w:val="annotation reference"/>
    <w:basedOn w:val="a6"/>
    <w:uiPriority w:val="99"/>
    <w:semiHidden/>
    <w:unhideWhenUsed/>
    <w:rsid w:val="005F5FED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5F5FED"/>
  </w:style>
  <w:style w:type="character" w:customStyle="1" w:styleId="aff5">
    <w:name w:val="Текст примечания Знак"/>
    <w:basedOn w:val="a6"/>
    <w:link w:val="aff4"/>
    <w:uiPriority w:val="99"/>
    <w:semiHidden/>
    <w:rsid w:val="005F5FED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5F5FED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5F5FED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5F5FED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5F5FED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5F5FED"/>
    <w:rPr>
      <w:i/>
      <w:iCs/>
      <w:color w:val="808080"/>
    </w:rPr>
  </w:style>
  <w:style w:type="character" w:styleId="affb">
    <w:name w:val="Book Title"/>
    <w:uiPriority w:val="33"/>
    <w:rsid w:val="005F5FED"/>
    <w:rPr>
      <w:b/>
      <w:bCs/>
      <w:smallCaps/>
      <w:spacing w:val="5"/>
    </w:rPr>
  </w:style>
  <w:style w:type="paragraph" w:customStyle="1" w:styleId="-12">
    <w:name w:val="Обычный-12"/>
    <w:basedOn w:val="a5"/>
    <w:rsid w:val="005F5FED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5F5FED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5F5FED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5F5FED"/>
  </w:style>
  <w:style w:type="paragraph" w:styleId="4">
    <w:name w:val="List Number 4"/>
    <w:basedOn w:val="a5"/>
    <w:uiPriority w:val="99"/>
    <w:semiHidden/>
    <w:unhideWhenUsed/>
    <w:rsid w:val="005F5FED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5F5FED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5F5FED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5F5FED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5F5FED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5F5FED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5F5FED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5F5FED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5F5FED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5F5FED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5F5FE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5F5FED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5F5FED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5F5FED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5F5FED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5F5FED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5F5FED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5F5FED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5F5FED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5F5FED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5F5FED"/>
  </w:style>
  <w:style w:type="paragraph" w:customStyle="1" w:styleId="a0">
    <w:name w:val="Сноска"/>
    <w:basedOn w:val="a5"/>
    <w:rsid w:val="005F5FED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5F5FED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5F5FED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5F5FED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5F5FED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5F5FED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5F5FED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5F5FED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5F5F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5F5FED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5F5FED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5F5FED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5F5FED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5F5FED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5F5FED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5F5FED"/>
  </w:style>
  <w:style w:type="numbering" w:styleId="111111">
    <w:name w:val="Outline List 2"/>
    <w:basedOn w:val="a8"/>
    <w:uiPriority w:val="99"/>
    <w:semiHidden/>
    <w:unhideWhenUsed/>
    <w:rsid w:val="005F5FED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5F5FED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5F5FED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5F5FED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5F5FED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5F5FED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5F5FED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5F5FED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5F5FED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5F5FED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5F5FED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5F5FED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5F5FED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5F5FED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5F5FED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5F5FED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5F5FED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5F5FED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5F5FED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5F5FED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5F5FED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5F5FED"/>
  </w:style>
  <w:style w:type="paragraph" w:customStyle="1" w:styleId="a">
    <w:name w:val="раздел"/>
    <w:basedOn w:val="a5"/>
    <w:autoRedefine/>
    <w:rsid w:val="005F5FED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5F5FED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5F5FED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5F5FED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5F5FED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76249F"/>
    <w:pPr>
      <w:spacing w:before="100" w:beforeAutospacing="1" w:after="100" w:afterAutospacing="1"/>
    </w:pPr>
  </w:style>
  <w:style w:type="paragraph" w:customStyle="1" w:styleId="p2">
    <w:name w:val="p2"/>
    <w:basedOn w:val="a5"/>
    <w:rsid w:val="0076249F"/>
    <w:pPr>
      <w:spacing w:before="100" w:beforeAutospacing="1" w:after="100" w:afterAutospacing="1"/>
    </w:pPr>
  </w:style>
  <w:style w:type="paragraph" w:customStyle="1" w:styleId="p3">
    <w:name w:val="p3"/>
    <w:basedOn w:val="a5"/>
    <w:rsid w:val="0076249F"/>
    <w:pPr>
      <w:spacing w:before="100" w:beforeAutospacing="1" w:after="100" w:afterAutospacing="1"/>
    </w:pPr>
  </w:style>
  <w:style w:type="character" w:customStyle="1" w:styleId="s1">
    <w:name w:val="s1"/>
    <w:basedOn w:val="a6"/>
    <w:rsid w:val="0076249F"/>
  </w:style>
  <w:style w:type="character" w:customStyle="1" w:styleId="s2">
    <w:name w:val="s2"/>
    <w:basedOn w:val="a6"/>
    <w:rsid w:val="0076249F"/>
  </w:style>
  <w:style w:type="paragraph" w:customStyle="1" w:styleId="p4">
    <w:name w:val="p4"/>
    <w:basedOn w:val="a5"/>
    <w:rsid w:val="0076249F"/>
    <w:pPr>
      <w:spacing w:before="100" w:beforeAutospacing="1" w:after="100" w:afterAutospacing="1"/>
    </w:pPr>
  </w:style>
  <w:style w:type="character" w:customStyle="1" w:styleId="s3">
    <w:name w:val="s3"/>
    <w:basedOn w:val="a6"/>
    <w:rsid w:val="0076249F"/>
  </w:style>
  <w:style w:type="character" w:customStyle="1" w:styleId="af7">
    <w:name w:val="Абзац списка Знак"/>
    <w:basedOn w:val="a6"/>
    <w:link w:val="af6"/>
    <w:uiPriority w:val="34"/>
    <w:rsid w:val="0091524A"/>
    <w:rPr>
      <w:rFonts w:ascii="Georgia" w:hAnsi="Georgia" w:cs="Times New Roman"/>
      <w:bCs/>
      <w:color w:val="000000" w:themeColor="text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F4094D-8B43-824B-800C-843118A6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8</TotalTime>
  <Pages>13</Pages>
  <Words>4314</Words>
  <Characters>24592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3</cp:revision>
  <dcterms:created xsi:type="dcterms:W3CDTF">2025-08-20T12:00:00Z</dcterms:created>
  <dcterms:modified xsi:type="dcterms:W3CDTF">2025-08-20T15:07:00Z</dcterms:modified>
</cp:coreProperties>
</file>