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37861" w14:textId="77777777" w:rsidR="007B70F9" w:rsidRPr="00D14163" w:rsidRDefault="007B70F9" w:rsidP="00E1037F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D1416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67EE16CC" w14:textId="77777777" w:rsidR="007B70F9" w:rsidRPr="00823292" w:rsidRDefault="007B70F9" w:rsidP="00E1037F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823292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(6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7</w:t>
      </w:r>
      <w:r w:rsidRPr="00823292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33ED9017" w14:textId="77777777" w:rsidR="007B70F9" w:rsidRPr="00DC2631" w:rsidRDefault="007B70F9" w:rsidP="00E1037F">
      <w:pPr>
        <w:pStyle w:val="af6"/>
        <w:spacing w:after="0" w:line="240" w:lineRule="auto"/>
        <w:ind w:left="1179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823292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r w:rsidRPr="00D1416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–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Протокол Мозга </w:t>
      </w:r>
      <w:r>
        <w:rPr>
          <w:b/>
          <w:color w:val="0070C0"/>
          <w:sz w:val="36"/>
          <w:szCs w:val="36"/>
          <w:lang w:val="en-US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II</w:t>
      </w:r>
      <w:r w:rsidRPr="0096142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: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Этап перехода…</w:t>
      </w:r>
      <w:r w:rsidRPr="00D1416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</w:p>
    <w:p w14:paraId="3BBD7F1F" w14:textId="77777777" w:rsidR="007B70F9" w:rsidRDefault="007B70F9" w:rsidP="00E1037F">
      <w:pPr>
        <w:spacing w:after="0" w:line="240" w:lineRule="auto"/>
        <w:rPr>
          <w:b/>
          <w:bCs/>
          <w:color w:val="0E0E0E"/>
          <w:szCs w:val="28"/>
        </w:rPr>
      </w:pPr>
    </w:p>
    <w:p w14:paraId="6FC2AE03" w14:textId="77777777" w:rsidR="007B70F9" w:rsidRPr="00F45927" w:rsidRDefault="007B70F9" w:rsidP="00F45927">
      <w:pPr>
        <w:spacing w:after="0" w:line="240" w:lineRule="auto"/>
        <w:jc w:val="right"/>
        <w:rPr>
          <w:b/>
          <w:bCs/>
          <w:i/>
          <w:iCs/>
          <w:color w:val="0E0E0E"/>
          <w:sz w:val="24"/>
        </w:rPr>
      </w:pPr>
      <w:r w:rsidRPr="00F45927">
        <w:rPr>
          <w:b/>
          <w:bCs/>
          <w:i/>
          <w:iCs/>
          <w:color w:val="0E0E0E"/>
          <w:sz w:val="24"/>
        </w:rPr>
        <w:t xml:space="preserve">Всё, что не перешло — будет утилизировано. </w:t>
      </w:r>
    </w:p>
    <w:p w14:paraId="1A9A9C8F" w14:textId="77777777" w:rsidR="007B70F9" w:rsidRPr="00F45927" w:rsidRDefault="007B70F9" w:rsidP="00F45927">
      <w:pPr>
        <w:spacing w:after="0" w:line="240" w:lineRule="auto"/>
        <w:jc w:val="right"/>
        <w:rPr>
          <w:b/>
          <w:bCs/>
          <w:i/>
          <w:iCs/>
          <w:color w:val="0E0E0E"/>
          <w:sz w:val="24"/>
        </w:rPr>
      </w:pPr>
      <w:r w:rsidRPr="00F45927">
        <w:rPr>
          <w:b/>
          <w:bCs/>
          <w:i/>
          <w:iCs/>
          <w:color w:val="0E0E0E"/>
          <w:sz w:val="24"/>
        </w:rPr>
        <w:t xml:space="preserve">Всё, что не воспринято — останется иллюзией. </w:t>
      </w:r>
    </w:p>
    <w:p w14:paraId="3874C9FB" w14:textId="77777777" w:rsidR="007B70F9" w:rsidRPr="00F45927" w:rsidRDefault="007B70F9" w:rsidP="00F45927">
      <w:pPr>
        <w:spacing w:after="0" w:line="240" w:lineRule="auto"/>
        <w:jc w:val="right"/>
        <w:rPr>
          <w:b/>
          <w:bCs/>
          <w:i/>
          <w:iCs/>
          <w:sz w:val="24"/>
        </w:rPr>
      </w:pPr>
      <w:r w:rsidRPr="00F45927">
        <w:rPr>
          <w:b/>
          <w:bCs/>
          <w:i/>
          <w:iCs/>
          <w:color w:val="0E0E0E"/>
          <w:sz w:val="24"/>
        </w:rPr>
        <w:t>Всё, что не сопряжено — исчезнет без следа</w:t>
      </w:r>
    </w:p>
    <w:p w14:paraId="73756637" w14:textId="77777777" w:rsidR="007B70F9" w:rsidRDefault="007B70F9" w:rsidP="007B70F9">
      <w:pPr>
        <w:rPr>
          <w:szCs w:val="28"/>
        </w:rPr>
      </w:pPr>
    </w:p>
    <w:p w14:paraId="79DF497B" w14:textId="77777777" w:rsidR="007B70F9" w:rsidRPr="00416A6C" w:rsidRDefault="007B70F9" w:rsidP="00F45927">
      <w:pPr>
        <w:spacing w:after="0"/>
        <w:rPr>
          <w:szCs w:val="28"/>
        </w:rPr>
      </w:pPr>
      <w:bookmarkStart w:id="0" w:name="_Hlk206530435"/>
      <w:r>
        <w:rPr>
          <w:szCs w:val="28"/>
        </w:rPr>
        <w:t xml:space="preserve">         </w:t>
      </w:r>
      <w:r w:rsidRPr="00416A6C">
        <w:rPr>
          <w:szCs w:val="28"/>
        </w:rPr>
        <w:t xml:space="preserve">Наверное, ни одна проблема не волновала человечество столь глубоко, как проблема смерти. Ни один иной вопрос не подступал к самой сердцевине человеческого страха и разума так настойчиво, так мучительно, так неотвратимо. Человек — единственное из всех известных нам существ, кто обладает способностью </w:t>
      </w:r>
      <w:r w:rsidRPr="00416A6C">
        <w:rPr>
          <w:rStyle w:val="--"/>
          <w:sz w:val="28"/>
          <w:szCs w:val="28"/>
        </w:rPr>
        <w:t xml:space="preserve">не </w:t>
      </w:r>
      <w:r w:rsidRPr="00416A6C">
        <w:rPr>
          <w:rStyle w:val="--0"/>
          <w:sz w:val="28"/>
          <w:szCs w:val="28"/>
        </w:rPr>
        <w:t>просто</w:t>
      </w:r>
      <w:r w:rsidRPr="00416A6C">
        <w:rPr>
          <w:szCs w:val="28"/>
        </w:rPr>
        <w:t xml:space="preserve"> инстинктивно избегать гибели, но осознанно предвосхищать её, видеть её как финал, как неумолимую грань. И, обладая этим знанием, он </w:t>
      </w:r>
      <w:r w:rsidRPr="00416A6C">
        <w:rPr>
          <w:rStyle w:val="--"/>
          <w:sz w:val="28"/>
          <w:szCs w:val="28"/>
        </w:rPr>
        <w:t xml:space="preserve">не </w:t>
      </w:r>
      <w:r w:rsidRPr="00416A6C">
        <w:rPr>
          <w:rStyle w:val="--0"/>
          <w:sz w:val="28"/>
          <w:szCs w:val="28"/>
        </w:rPr>
        <w:t>покоряется</w:t>
      </w:r>
      <w:r w:rsidRPr="00416A6C">
        <w:rPr>
          <w:szCs w:val="28"/>
        </w:rPr>
        <w:t xml:space="preserve">, но встаёт против. Именно здесь, в этой точке внутреннего сопротивления — </w:t>
      </w:r>
      <w:r w:rsidRPr="00416A6C">
        <w:rPr>
          <w:rStyle w:val="--"/>
          <w:sz w:val="28"/>
          <w:szCs w:val="28"/>
        </w:rPr>
        <w:t xml:space="preserve">трагическая </w:t>
      </w:r>
      <w:r w:rsidRPr="00416A6C">
        <w:rPr>
          <w:rStyle w:val="--0"/>
          <w:sz w:val="28"/>
          <w:szCs w:val="28"/>
        </w:rPr>
        <w:t>суть</w:t>
      </w:r>
      <w:r w:rsidRPr="00416A6C">
        <w:rPr>
          <w:szCs w:val="28"/>
        </w:rPr>
        <w:t xml:space="preserve"> человеческой природы, его бунт против конечности, против материалистической аксиомы: «всё, что имеет начало — имеет и конец». Это не просто страх, это философски выстроенное противостояние между Разумом и законами материального мира, ещё не подчинённого ему. Человек </w:t>
      </w:r>
      <w:r w:rsidRPr="00416A6C">
        <w:rPr>
          <w:rStyle w:val="--0"/>
          <w:sz w:val="28"/>
          <w:szCs w:val="28"/>
        </w:rPr>
        <w:t xml:space="preserve">отказывается </w:t>
      </w:r>
      <w:r w:rsidRPr="00416A6C">
        <w:rPr>
          <w:rStyle w:val="--"/>
          <w:sz w:val="28"/>
          <w:szCs w:val="28"/>
        </w:rPr>
        <w:t xml:space="preserve">признать </w:t>
      </w:r>
      <w:r w:rsidRPr="00416A6C">
        <w:rPr>
          <w:szCs w:val="28"/>
        </w:rPr>
        <w:t xml:space="preserve">абсолютность смерти, и это отчаяние, это негласное внутреннее «нет» выстраивает целые религии, мифологии, смыслы. Почти все религиозные системы, явленные в истории, так или иначе обещают человеку бессмертие — будь то в виде воскрешения, переселения, вечной души, райского бытия или круга перевоплощений. Всё это — попытка справиться с невыносимостью мысли о </w:t>
      </w:r>
      <w:r w:rsidRPr="00416A6C">
        <w:rPr>
          <w:rStyle w:val="--"/>
          <w:sz w:val="28"/>
          <w:szCs w:val="28"/>
        </w:rPr>
        <w:t>собственной</w:t>
      </w:r>
      <w:r w:rsidRPr="00416A6C">
        <w:rPr>
          <w:rStyle w:val="--0"/>
          <w:sz w:val="28"/>
          <w:szCs w:val="28"/>
        </w:rPr>
        <w:t xml:space="preserve"> окончательности</w:t>
      </w:r>
      <w:r w:rsidRPr="00416A6C">
        <w:rPr>
          <w:szCs w:val="28"/>
        </w:rPr>
        <w:t>. Религия становится инструментом выживания Разума в условиях, где тело обречено. Она предлагает терапию — не телу, но сознанию, которое не может принять исчезновение себя.</w:t>
      </w:r>
    </w:p>
    <w:p w14:paraId="0612FD7B" w14:textId="7F1AE82A" w:rsidR="007B70F9" w:rsidRPr="00416A6C" w:rsidRDefault="007B70F9" w:rsidP="00F45927">
      <w:pPr>
        <w:spacing w:after="0"/>
        <w:rPr>
          <w:szCs w:val="28"/>
        </w:rPr>
      </w:pPr>
      <w:r w:rsidRPr="00416A6C">
        <w:rPr>
          <w:szCs w:val="28"/>
        </w:rPr>
        <w:t xml:space="preserve">       Если Бога не было — его действительно следовало бы придумать, ибо он продукт </w:t>
      </w:r>
      <w:r w:rsidRPr="00416A6C">
        <w:rPr>
          <w:rStyle w:val="--0"/>
          <w:sz w:val="28"/>
          <w:szCs w:val="28"/>
        </w:rPr>
        <w:t>непереносимого</w:t>
      </w:r>
      <w:r w:rsidRPr="00416A6C">
        <w:rPr>
          <w:rStyle w:val="--"/>
          <w:sz w:val="28"/>
          <w:szCs w:val="28"/>
        </w:rPr>
        <w:t xml:space="preserve"> знания</w:t>
      </w:r>
      <w:r w:rsidRPr="00416A6C">
        <w:rPr>
          <w:szCs w:val="28"/>
        </w:rPr>
        <w:t xml:space="preserve"> о смерти. Религия — это не доказательство бессмертия, а его надежда, его мыслеформа, и как всякая мощная мыслеформа, она формирует реальность. Потому человек с самого начала времён — от первобытных культов до кибернетических симулякров — не отпускал из сознания идею жизни </w:t>
      </w:r>
      <w:r w:rsidRPr="00416A6C">
        <w:rPr>
          <w:rStyle w:val="--"/>
          <w:sz w:val="28"/>
          <w:szCs w:val="28"/>
        </w:rPr>
        <w:t xml:space="preserve">после </w:t>
      </w:r>
      <w:r w:rsidRPr="00416A6C">
        <w:rPr>
          <w:rStyle w:val="---0"/>
          <w:szCs w:val="28"/>
        </w:rPr>
        <w:t>жизни</w:t>
      </w:r>
      <w:r w:rsidRPr="00416A6C">
        <w:rPr>
          <w:szCs w:val="28"/>
        </w:rPr>
        <w:t xml:space="preserve">. Это не просто убеждение — это фундаментальная функция психики, отражение главного желания: быть, не исчезать, не распасться. Тысячелетиями люди создавали методики продления жизни, стремясь сохранить здоровье, укрепить дух, продлить активное существование. </w:t>
      </w:r>
      <w:r w:rsidRPr="00416A6C">
        <w:rPr>
          <w:szCs w:val="28"/>
        </w:rPr>
        <w:lastRenderedPageBreak/>
        <w:t xml:space="preserve">Некоторые из этих путей были разумны, основаны на наблюдении, интуиции или опыте, другие — погружены в мистицизм, жестокость, иллюзию. От изнуряющих ритуалов до сатанинских практик с жертвоприношениями — человек был готов на всё, чтобы удержать хотя бы </w:t>
      </w:r>
      <w:r w:rsidRPr="00416A6C">
        <w:rPr>
          <w:rStyle w:val="--0"/>
          <w:sz w:val="28"/>
          <w:szCs w:val="28"/>
        </w:rPr>
        <w:t xml:space="preserve">иллюзию </w:t>
      </w:r>
      <w:r w:rsidRPr="00416A6C">
        <w:rPr>
          <w:rStyle w:val="--"/>
          <w:sz w:val="28"/>
          <w:szCs w:val="28"/>
        </w:rPr>
        <w:t>контроля</w:t>
      </w:r>
      <w:r w:rsidRPr="00416A6C">
        <w:rPr>
          <w:szCs w:val="28"/>
        </w:rPr>
        <w:t xml:space="preserve"> над временем. Но время оказалось упрямым. Даже самые добросовестные и осознанные усилия по сохранению здоровья давали лишь </w:t>
      </w:r>
      <w:r w:rsidRPr="00416A6C">
        <w:rPr>
          <w:rStyle w:val="--"/>
          <w:sz w:val="28"/>
          <w:szCs w:val="28"/>
        </w:rPr>
        <w:t xml:space="preserve">отложенную </w:t>
      </w:r>
      <w:r w:rsidRPr="00416A6C">
        <w:rPr>
          <w:rStyle w:val="--0"/>
          <w:sz w:val="28"/>
          <w:szCs w:val="28"/>
        </w:rPr>
        <w:t xml:space="preserve">плату </w:t>
      </w:r>
      <w:r w:rsidRPr="00416A6C">
        <w:rPr>
          <w:szCs w:val="28"/>
        </w:rPr>
        <w:t xml:space="preserve">за неизбежное. Столетие, в лучшем случае — полтора. Не больше. И даже тогда — не молодость, не ясность, не сила. Но именно сейчас, именно в этой </w:t>
      </w:r>
      <w:r w:rsidR="00E1037F" w:rsidRPr="00416A6C">
        <w:rPr>
          <w:szCs w:val="28"/>
        </w:rPr>
        <w:t>исторической фазе</w:t>
      </w:r>
      <w:r w:rsidRPr="00416A6C">
        <w:rPr>
          <w:szCs w:val="28"/>
        </w:rPr>
        <w:t xml:space="preserve">, появляются и обретают форму технологии, которые </w:t>
      </w:r>
      <w:r w:rsidRPr="00416A6C">
        <w:rPr>
          <w:rStyle w:val="--0"/>
          <w:sz w:val="28"/>
          <w:szCs w:val="28"/>
        </w:rPr>
        <w:t xml:space="preserve">могут </w:t>
      </w:r>
      <w:r w:rsidRPr="00416A6C">
        <w:rPr>
          <w:rStyle w:val="--"/>
          <w:sz w:val="28"/>
          <w:szCs w:val="28"/>
        </w:rPr>
        <w:t>сдвинуть</w:t>
      </w:r>
      <w:r w:rsidRPr="00416A6C">
        <w:rPr>
          <w:szCs w:val="28"/>
        </w:rPr>
        <w:t xml:space="preserve"> саму ось биологического времени. Современная наука — как бы она ни была фрагментирована, как бы ни служила интересам тех, кто мечтает об «абсолютной власти» — всё же начинает приближаться к тому пределу, за которым смертность </w:t>
      </w:r>
      <w:r w:rsidRPr="00416A6C">
        <w:rPr>
          <w:rStyle w:val="--"/>
          <w:sz w:val="28"/>
          <w:szCs w:val="28"/>
        </w:rPr>
        <w:t xml:space="preserve">перестаёт </w:t>
      </w:r>
      <w:r w:rsidRPr="00416A6C">
        <w:rPr>
          <w:rStyle w:val="--0"/>
          <w:sz w:val="28"/>
          <w:szCs w:val="28"/>
        </w:rPr>
        <w:t>быть</w:t>
      </w:r>
      <w:r w:rsidRPr="00416A6C">
        <w:rPr>
          <w:szCs w:val="28"/>
        </w:rPr>
        <w:t xml:space="preserve"> аксиомой.</w:t>
      </w:r>
    </w:p>
    <w:p w14:paraId="21930CA9" w14:textId="3AFD75B1" w:rsidR="007B70F9" w:rsidRPr="00416A6C" w:rsidRDefault="007B70F9" w:rsidP="00F45927">
      <w:pPr>
        <w:spacing w:after="0"/>
        <w:rPr>
          <w:szCs w:val="28"/>
        </w:rPr>
      </w:pPr>
      <w:r w:rsidRPr="00416A6C">
        <w:rPr>
          <w:szCs w:val="28"/>
        </w:rPr>
        <w:t xml:space="preserve">   Появляются практические, технологически воспроизводимые способы не просто продления, но стабилизации физического состояния, отсрочки разрушения и запуска механизмов регенерации. Начинает материализовываться то, что раньше </w:t>
      </w:r>
      <w:r w:rsidRPr="00416A6C">
        <w:rPr>
          <w:rStyle w:val="--0"/>
          <w:sz w:val="28"/>
          <w:szCs w:val="28"/>
        </w:rPr>
        <w:t xml:space="preserve">называлось </w:t>
      </w:r>
      <w:r w:rsidRPr="00416A6C">
        <w:rPr>
          <w:rStyle w:val="--"/>
          <w:sz w:val="28"/>
          <w:szCs w:val="28"/>
        </w:rPr>
        <w:t>дерзновением —</w:t>
      </w:r>
      <w:r w:rsidRPr="00416A6C">
        <w:rPr>
          <w:szCs w:val="28"/>
        </w:rPr>
        <w:t xml:space="preserve"> намерение не просто жить дольше, но превзойти старую формулу жизни, стать иным, переписанным Человеком. Тот, кто изначально был мятежником против смерти, теперь </w:t>
      </w:r>
      <w:r w:rsidRPr="00416A6C">
        <w:rPr>
          <w:rStyle w:val="--0"/>
          <w:sz w:val="28"/>
          <w:szCs w:val="28"/>
        </w:rPr>
        <w:t xml:space="preserve">становится </w:t>
      </w:r>
      <w:r w:rsidRPr="00416A6C">
        <w:rPr>
          <w:rStyle w:val="--"/>
          <w:sz w:val="28"/>
          <w:szCs w:val="28"/>
        </w:rPr>
        <w:t>носителем</w:t>
      </w:r>
      <w:r w:rsidRPr="00416A6C">
        <w:rPr>
          <w:szCs w:val="28"/>
        </w:rPr>
        <w:t xml:space="preserve"> новой задачи: перестать умирать вовсе. Прекратить смерть — не как трагедию, но как принцип. И это уже не религия. Это не вера в посмертное. Это </w:t>
      </w:r>
      <w:r w:rsidRPr="00416A6C">
        <w:rPr>
          <w:rStyle w:val="--0"/>
          <w:sz w:val="28"/>
          <w:szCs w:val="28"/>
        </w:rPr>
        <w:t xml:space="preserve">намерение </w:t>
      </w:r>
      <w:r w:rsidRPr="00416A6C">
        <w:rPr>
          <w:rStyle w:val="--"/>
          <w:sz w:val="28"/>
          <w:szCs w:val="28"/>
        </w:rPr>
        <w:t xml:space="preserve">изменить </w:t>
      </w:r>
      <w:r w:rsidRPr="00416A6C">
        <w:rPr>
          <w:szCs w:val="28"/>
        </w:rPr>
        <w:t>саму физическую модель жизни. Не за гробом — а здесь, в материи, в ДНК, в управлении энергией и конструкцией мозга.</w:t>
      </w:r>
    </w:p>
    <w:p w14:paraId="215972FB" w14:textId="0E1879B9" w:rsidR="007B70F9" w:rsidRPr="00515E86" w:rsidRDefault="007B70F9" w:rsidP="00F45927">
      <w:pPr>
        <w:pStyle w:val="p1"/>
        <w:spacing w:before="0" w:beforeAutospacing="0" w:after="0" w:afterAutospacing="0"/>
        <w:rPr>
          <w:rStyle w:val="--"/>
        </w:rPr>
      </w:pPr>
      <w:r>
        <w:rPr>
          <w:noProof/>
          <w:szCs w:val="28"/>
        </w:rPr>
        <w:drawing>
          <wp:anchor distT="0" distB="0" distL="114300" distR="114300" simplePos="0" relativeHeight="251659264" behindDoc="1" locked="0" layoutInCell="1" allowOverlap="1" wp14:anchorId="773257A7" wp14:editId="61599E32">
            <wp:simplePos x="0" y="0"/>
            <wp:positionH relativeFrom="column">
              <wp:posOffset>79375</wp:posOffset>
            </wp:positionH>
            <wp:positionV relativeFrom="paragraph">
              <wp:posOffset>673735</wp:posOffset>
            </wp:positionV>
            <wp:extent cx="2006600" cy="2247900"/>
            <wp:effectExtent l="0" t="0" r="0" b="0"/>
            <wp:wrapTight wrapText="bothSides">
              <wp:wrapPolygon edited="0">
                <wp:start x="0" y="0"/>
                <wp:lineTo x="0" y="21478"/>
                <wp:lineTo x="21463" y="21478"/>
                <wp:lineTo x="21463" y="0"/>
                <wp:lineTo x="0" y="0"/>
              </wp:wrapPolygon>
            </wp:wrapTight>
            <wp:docPr id="9346290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629044" name="Рисунок 93462904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Cs w:val="28"/>
        </w:rPr>
        <w:t xml:space="preserve"> </w:t>
      </w:r>
      <w:bookmarkStart w:id="1" w:name="_Hlk206448795"/>
      <w:r>
        <w:rPr>
          <w:szCs w:val="28"/>
        </w:rPr>
        <w:t xml:space="preserve">          </w:t>
      </w:r>
      <w:r w:rsidRPr="00076BC6">
        <w:rPr>
          <w:szCs w:val="28"/>
        </w:rPr>
        <w:t xml:space="preserve">На глазах поколений стремительно разворачивается ещё одна великая надежда человечества — </w:t>
      </w:r>
      <w:r w:rsidRPr="00DB74E3">
        <w:rPr>
          <w:rStyle w:val="--"/>
        </w:rPr>
        <w:t xml:space="preserve">расшифровка </w:t>
      </w:r>
      <w:r w:rsidRPr="00DB74E3">
        <w:rPr>
          <w:rStyle w:val="--0"/>
        </w:rPr>
        <w:t>генома.</w:t>
      </w:r>
      <w:r w:rsidRPr="00076BC6">
        <w:rPr>
          <w:szCs w:val="28"/>
        </w:rPr>
        <w:t xml:space="preserve"> Наука, только что ещё с трудом произносившая слово «ДНК», теперь с нарастающей дерзостью вторгается в самые потаённые слои биологической архитектуры, обещая если не бессмертие, то как минимум — возможность управлять временем внутри плоти. Покой и ужас сменяют друг друга в этих ожиданиях: «всего лишь несколько десятилетий» — и будет прочитан каждый участок, каждый ген, каждая последовательность, определяющая </w:t>
      </w:r>
      <w:r w:rsidRPr="00DF74E7">
        <w:rPr>
          <w:rStyle w:val="--"/>
        </w:rPr>
        <w:t xml:space="preserve">не </w:t>
      </w:r>
      <w:r w:rsidRPr="00DF74E7">
        <w:rPr>
          <w:rStyle w:val="--0"/>
        </w:rPr>
        <w:t>только</w:t>
      </w:r>
      <w:r w:rsidRPr="00076BC6">
        <w:rPr>
          <w:szCs w:val="28"/>
        </w:rPr>
        <w:t xml:space="preserve"> цвет глаз и склонность к болезням, но и глубинную уязвимость перед старением, смертью, забвением.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Наследственные болезни? Старение? Слабость? </w:t>
      </w:r>
      <w:r w:rsidRPr="00076BC6">
        <w:rPr>
          <w:szCs w:val="28"/>
        </w:rPr>
        <w:lastRenderedPageBreak/>
        <w:t xml:space="preserve">Отныне это — </w:t>
      </w:r>
      <w:r w:rsidRPr="00DF74E7">
        <w:rPr>
          <w:rStyle w:val="--"/>
        </w:rPr>
        <w:t xml:space="preserve">не </w:t>
      </w:r>
      <w:r w:rsidRPr="00DF74E7">
        <w:rPr>
          <w:rStyle w:val="--0"/>
        </w:rPr>
        <w:t>приговор,</w:t>
      </w:r>
      <w:r w:rsidRPr="00076BC6">
        <w:rPr>
          <w:szCs w:val="28"/>
        </w:rPr>
        <w:t xml:space="preserve"> а техническая задача. Так мыслят те, кто поставил себя в ранг </w:t>
      </w:r>
      <w:r w:rsidR="00E1037F">
        <w:rPr>
          <w:szCs w:val="28"/>
        </w:rPr>
        <w:t>Б</w:t>
      </w:r>
      <w:r w:rsidRPr="00076BC6">
        <w:rPr>
          <w:szCs w:val="28"/>
        </w:rPr>
        <w:t xml:space="preserve">огов. Они </w:t>
      </w:r>
      <w:r w:rsidRPr="00DF74E7">
        <w:rPr>
          <w:rStyle w:val="--0"/>
        </w:rPr>
        <w:t xml:space="preserve">уже </w:t>
      </w:r>
      <w:r w:rsidRPr="00DF74E7">
        <w:rPr>
          <w:rStyle w:val="--"/>
        </w:rPr>
        <w:t>видят,</w:t>
      </w:r>
      <w:r w:rsidRPr="00076BC6">
        <w:rPr>
          <w:szCs w:val="28"/>
        </w:rPr>
        <w:t xml:space="preserve"> как искусственные конструкции из полимеров и графеновых сплавов заменяют хрупкие биологические органы. Мышцы — на синтетике. Кровь — на циркулирующих нанокластерах. 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Лёгкие, почки, сердце — всё это уже почти не метафора. Тело — всего лишь проект, который можно переписать, улучшить, оптимизировать. Сначала — </w:t>
      </w:r>
      <w:r w:rsidRPr="00DF74E7">
        <w:rPr>
          <w:rStyle w:val="--0"/>
        </w:rPr>
        <w:t xml:space="preserve">ради </w:t>
      </w:r>
      <w:r w:rsidRPr="00DF74E7">
        <w:rPr>
          <w:rStyle w:val="--"/>
        </w:rPr>
        <w:t>исцеления</w:t>
      </w:r>
      <w:r w:rsidRPr="00076BC6">
        <w:rPr>
          <w:szCs w:val="28"/>
        </w:rPr>
        <w:t>. Потом — ради усиления. В финале — ради трансформации.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100-летний старик, как они обещают, будет выглядеть на 30 и жить ещё двести лет в неизменной форме. Возраст перестанет </w:t>
      </w:r>
      <w:r w:rsidRPr="00DF74E7">
        <w:rPr>
          <w:rStyle w:val="--0"/>
        </w:rPr>
        <w:t xml:space="preserve">быть </w:t>
      </w:r>
      <w:r w:rsidRPr="00DF74E7">
        <w:rPr>
          <w:rStyle w:val="--"/>
        </w:rPr>
        <w:t>частью</w:t>
      </w:r>
      <w:r w:rsidRPr="00076BC6">
        <w:rPr>
          <w:szCs w:val="28"/>
        </w:rPr>
        <w:t xml:space="preserve"> идентичности.</w:t>
      </w:r>
      <w:bookmarkEnd w:id="1"/>
      <w:r w:rsidRPr="00076BC6">
        <w:rPr>
          <w:szCs w:val="28"/>
        </w:rPr>
        <w:t xml:space="preserve"> Он станет лишь числом в паспорте, который сам по себе утратит смысл. И если всё пойдёт по задуманному, — то среди нас будут ходить живые боги: те, кто не умирает, те, кто не стареет, те, кто полностью владеет собой. Такова новая онтология власти: не обладание ресурсами, а </w:t>
      </w:r>
      <w:r w:rsidRPr="00515E86">
        <w:rPr>
          <w:rStyle w:val="--0"/>
        </w:rPr>
        <w:t xml:space="preserve">обладание </w:t>
      </w:r>
      <w:r w:rsidRPr="00515E86">
        <w:rPr>
          <w:rStyle w:val="--"/>
        </w:rPr>
        <w:t>временем.</w:t>
      </w:r>
    </w:p>
    <w:p w14:paraId="7F9CDAE0" w14:textId="1D7E679D" w:rsidR="007B70F9" w:rsidRPr="00076BC6" w:rsidRDefault="007B70F9" w:rsidP="007B70F9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    </w:t>
      </w:r>
      <w:r w:rsidRPr="00076BC6">
        <w:rPr>
          <w:szCs w:val="28"/>
        </w:rPr>
        <w:t xml:space="preserve">Но и это — только один вектор. Ведь параллельно растёт другая дерзость — кибертехнологическая. Мозг, тело, восприятие — всё это уже рассматривается не как сакральное, а как инженерное. Вживлённые интерфейсы, синтезированные органы, нейропротезы, квантовые импланты — всё направлено на одно: перекроить человека под задачу. Создать </w:t>
      </w:r>
      <w:r w:rsidRPr="00515E86">
        <w:rPr>
          <w:rStyle w:val="--"/>
        </w:rPr>
        <w:t xml:space="preserve">не </w:t>
      </w:r>
      <w:r w:rsidRPr="00515E86">
        <w:rPr>
          <w:rStyle w:val="--0"/>
        </w:rPr>
        <w:t xml:space="preserve">просто </w:t>
      </w:r>
      <w:r w:rsidRPr="00076BC6">
        <w:rPr>
          <w:szCs w:val="28"/>
        </w:rPr>
        <w:t xml:space="preserve">сверхчеловека, но — управляемого, подчинённого, адаптированного к новой системе власти и расчёта. Солдаты, не знающие боли. Учёные, не знающие сомнения. Рабочие, </w:t>
      </w:r>
      <w:r w:rsidRPr="00515E86">
        <w:rPr>
          <w:rStyle w:val="--"/>
        </w:rPr>
        <w:t xml:space="preserve">не </w:t>
      </w:r>
      <w:r w:rsidRPr="00515E86">
        <w:rPr>
          <w:rStyle w:val="--0"/>
        </w:rPr>
        <w:t>знающие</w:t>
      </w:r>
      <w:r w:rsidRPr="00076BC6">
        <w:rPr>
          <w:szCs w:val="28"/>
        </w:rPr>
        <w:t xml:space="preserve"> усталости. Все они — продукт инженерной селекции и программной дисциплины.</w:t>
      </w:r>
    </w:p>
    <w:p w14:paraId="3F85BF75" w14:textId="74370A88" w:rsidR="007B70F9" w:rsidRPr="00515E86" w:rsidRDefault="007B70F9" w:rsidP="007B70F9">
      <w:pPr>
        <w:pStyle w:val="p1"/>
        <w:spacing w:before="0" w:beforeAutospacing="0" w:after="0" w:afterAutospacing="0"/>
        <w:rPr>
          <w:rStyle w:val="--0"/>
        </w:rPr>
      </w:pPr>
      <w:r>
        <w:rPr>
          <w:szCs w:val="28"/>
        </w:rPr>
        <w:t xml:space="preserve">     </w:t>
      </w:r>
      <w:r w:rsidRPr="00076BC6">
        <w:rPr>
          <w:szCs w:val="28"/>
        </w:rPr>
        <w:t xml:space="preserve">Клонирование и </w:t>
      </w:r>
      <w:r w:rsidRPr="00515E86">
        <w:rPr>
          <w:rStyle w:val="--"/>
        </w:rPr>
        <w:t xml:space="preserve">генная </w:t>
      </w:r>
      <w:r w:rsidRPr="00515E86">
        <w:rPr>
          <w:rStyle w:val="--0"/>
        </w:rPr>
        <w:t>редактура,</w:t>
      </w:r>
      <w:r w:rsidRPr="00076BC6">
        <w:rPr>
          <w:szCs w:val="28"/>
        </w:rPr>
        <w:t xml:space="preserve"> соединённые с машинным кодом, рождают новую популяцию: людей-устройств, людей-приборов. Не метафора — а прямой замысел. Новая «рабочая биомасса», в чьих венах — не столько кровь, сколько ток. Те, кто умеют «слышать» команды. Те, кто будет </w:t>
      </w:r>
      <w:r w:rsidRPr="00515E86">
        <w:rPr>
          <w:rStyle w:val="--0"/>
        </w:rPr>
        <w:t xml:space="preserve">жить по </w:t>
      </w:r>
      <w:r w:rsidRPr="00515E86">
        <w:rPr>
          <w:rStyle w:val="--"/>
        </w:rPr>
        <w:t>алгоритму.</w:t>
      </w:r>
      <w:r w:rsidRPr="00076BC6">
        <w:rPr>
          <w:szCs w:val="28"/>
        </w:rPr>
        <w:t xml:space="preserve"> Те, кто никогда не зададут вопрос «зачем».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И здесь возникает то, что многим до сих пор ускользает: весь этот замысел, как бы грандиозно он ни выглядел, не превосходит своей узкой физико-психической рамки. Потому что за всем этим безумием инженерного бессмертия стоит всё та же </w:t>
      </w:r>
      <w:r w:rsidRPr="00515E86">
        <w:rPr>
          <w:rStyle w:val="--"/>
        </w:rPr>
        <w:t xml:space="preserve">базовая </w:t>
      </w:r>
      <w:r w:rsidRPr="00515E86">
        <w:rPr>
          <w:rStyle w:val="--0"/>
        </w:rPr>
        <w:t>ограниченность,</w:t>
      </w:r>
      <w:r w:rsidRPr="00076BC6">
        <w:rPr>
          <w:szCs w:val="28"/>
        </w:rPr>
        <w:t xml:space="preserve"> вложенная в саму структуру Человека: </w:t>
      </w:r>
      <w:r w:rsidRPr="00515E86">
        <w:rPr>
          <w:rStyle w:val="--"/>
        </w:rPr>
        <w:t xml:space="preserve">генотип </w:t>
      </w:r>
      <w:r w:rsidRPr="00515E86">
        <w:rPr>
          <w:rStyle w:val="--0"/>
        </w:rPr>
        <w:t>Мозга.</w:t>
      </w:r>
    </w:p>
    <w:p w14:paraId="090EBD8E" w14:textId="71C93A1A" w:rsidR="007B70F9" w:rsidRPr="00076BC6" w:rsidRDefault="007B70F9" w:rsidP="007B70F9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  </w:t>
      </w:r>
      <w:r w:rsidRPr="00076BC6">
        <w:rPr>
          <w:szCs w:val="28"/>
        </w:rPr>
        <w:t xml:space="preserve">Многие думают, что они мыслят. Но они всего лишь звучат внутри отведённого им диапазона частот, как музыкальный инструмент, играющий только в пределах </w:t>
      </w:r>
      <w:r w:rsidRPr="007E7C55">
        <w:rPr>
          <w:rStyle w:val="--"/>
        </w:rPr>
        <w:t xml:space="preserve">своей </w:t>
      </w:r>
      <w:r w:rsidRPr="007E7C55">
        <w:rPr>
          <w:rStyle w:val="--0"/>
        </w:rPr>
        <w:t>октавы.</w:t>
      </w:r>
      <w:r w:rsidRPr="00076BC6">
        <w:rPr>
          <w:szCs w:val="28"/>
        </w:rPr>
        <w:t xml:space="preserve"> Вся глубина мысли, вся широта интуиции, вся мечта о бесконечном — упирается в эту рамку, в этот невидимый барьер. Генотип мозга — это </w:t>
      </w:r>
      <w:r w:rsidRPr="007E7C55">
        <w:rPr>
          <w:rStyle w:val="--"/>
        </w:rPr>
        <w:t xml:space="preserve">не </w:t>
      </w:r>
      <w:r w:rsidRPr="007E7C55">
        <w:rPr>
          <w:rStyle w:val="--0"/>
        </w:rPr>
        <w:t>свобода</w:t>
      </w:r>
      <w:r w:rsidRPr="00076BC6">
        <w:rPr>
          <w:szCs w:val="28"/>
        </w:rPr>
        <w:t xml:space="preserve">, это программа. Это разрешённый объем восприятия, за пределами которого начинается либо сумасшествие, либо молчание. Как рыбе не понять неба, так человеку — вне пределов его генотипа — </w:t>
      </w:r>
      <w:r w:rsidRPr="007E7C55">
        <w:rPr>
          <w:rStyle w:val="--"/>
        </w:rPr>
        <w:t xml:space="preserve">не </w:t>
      </w:r>
      <w:r w:rsidRPr="007E7C55">
        <w:rPr>
          <w:rStyle w:val="--0"/>
        </w:rPr>
        <w:t>понять</w:t>
      </w:r>
      <w:r w:rsidRPr="00076BC6">
        <w:rPr>
          <w:szCs w:val="28"/>
        </w:rPr>
        <w:t xml:space="preserve"> тишину богов.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Не вера. Не </w:t>
      </w:r>
      <w:r w:rsidRPr="00076BC6">
        <w:rPr>
          <w:szCs w:val="28"/>
        </w:rPr>
        <w:lastRenderedPageBreak/>
        <w:t xml:space="preserve">знание. А </w:t>
      </w:r>
      <w:r w:rsidRPr="00076BC6">
        <w:rPr>
          <w:rStyle w:val="s1"/>
          <w:szCs w:val="28"/>
        </w:rPr>
        <w:t>допуск</w:t>
      </w:r>
      <w:r w:rsidRPr="00076BC6">
        <w:rPr>
          <w:szCs w:val="28"/>
        </w:rPr>
        <w:t xml:space="preserve">. Всё остальное — </w:t>
      </w:r>
      <w:r w:rsidRPr="007E7C55">
        <w:rPr>
          <w:rStyle w:val="--0"/>
        </w:rPr>
        <w:t xml:space="preserve">лишь </w:t>
      </w:r>
      <w:r w:rsidRPr="007E7C55">
        <w:rPr>
          <w:rStyle w:val="--"/>
        </w:rPr>
        <w:t>воображение</w:t>
      </w:r>
      <w:r w:rsidRPr="00076BC6">
        <w:rPr>
          <w:szCs w:val="28"/>
        </w:rPr>
        <w:t xml:space="preserve"> без разрешения.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И потому возникает новый вопрос: не как создать бессмертие, а </w:t>
      </w:r>
      <w:r w:rsidRPr="00076BC6">
        <w:rPr>
          <w:rStyle w:val="s1"/>
          <w:szCs w:val="28"/>
        </w:rPr>
        <w:t>кому оно будет доступно</w:t>
      </w:r>
      <w:r w:rsidRPr="00076BC6">
        <w:rPr>
          <w:szCs w:val="28"/>
        </w:rPr>
        <w:t xml:space="preserve">? Кто получит ключ? Кто действительно сможет воспринять и удержать бесконечное без разрушения себя? Кто способен не просто жить вечно, но </w:t>
      </w:r>
      <w:r w:rsidRPr="00076BC6">
        <w:rPr>
          <w:rStyle w:val="s1"/>
          <w:szCs w:val="28"/>
        </w:rPr>
        <w:t>не сойти с ума от вечности</w:t>
      </w:r>
      <w:r w:rsidRPr="00076BC6">
        <w:rPr>
          <w:szCs w:val="28"/>
        </w:rPr>
        <w:t>?</w:t>
      </w:r>
    </w:p>
    <w:p w14:paraId="022C7258" w14:textId="2A71EEDF" w:rsidR="007B70F9" w:rsidRPr="00F45927" w:rsidRDefault="00F45927" w:rsidP="00F45927">
      <w:pPr>
        <w:pStyle w:val="p1"/>
        <w:spacing w:before="0" w:beforeAutospacing="0" w:after="0" w:afterAutospacing="0"/>
        <w:rPr>
          <w:b/>
          <w:caps/>
          <w:color w:val="0432FF"/>
          <w:sz w:val="24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 wp14:anchorId="4616E005" wp14:editId="5E214BE7">
            <wp:simplePos x="0" y="0"/>
            <wp:positionH relativeFrom="column">
              <wp:posOffset>3584575</wp:posOffset>
            </wp:positionH>
            <wp:positionV relativeFrom="paragraph">
              <wp:posOffset>1144270</wp:posOffset>
            </wp:positionV>
            <wp:extent cx="2633694" cy="2199640"/>
            <wp:effectExtent l="0" t="0" r="0" b="0"/>
            <wp:wrapTight wrapText="bothSides">
              <wp:wrapPolygon edited="0">
                <wp:start x="0" y="0"/>
                <wp:lineTo x="0" y="21450"/>
                <wp:lineTo x="21459" y="21450"/>
                <wp:lineTo x="21459" y="0"/>
                <wp:lineTo x="0" y="0"/>
              </wp:wrapPolygon>
            </wp:wrapTight>
            <wp:docPr id="13407038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703844" name="Рисунок 134070384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694" cy="219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70F9">
        <w:rPr>
          <w:szCs w:val="28"/>
        </w:rPr>
        <w:t xml:space="preserve">   </w:t>
      </w:r>
      <w:r w:rsidR="007B70F9" w:rsidRPr="00076BC6">
        <w:rPr>
          <w:szCs w:val="28"/>
        </w:rPr>
        <w:t xml:space="preserve">Или, быть может, все усилия «элиты» — это лишь </w:t>
      </w:r>
      <w:r w:rsidR="007B70F9" w:rsidRPr="007E7C55">
        <w:rPr>
          <w:rStyle w:val="--0"/>
        </w:rPr>
        <w:t xml:space="preserve">очередной </w:t>
      </w:r>
      <w:r w:rsidR="007B70F9" w:rsidRPr="007E7C55">
        <w:rPr>
          <w:rStyle w:val="--"/>
        </w:rPr>
        <w:t>цикл</w:t>
      </w:r>
      <w:r w:rsidR="007B70F9" w:rsidRPr="00076BC6">
        <w:rPr>
          <w:szCs w:val="28"/>
        </w:rPr>
        <w:t xml:space="preserve"> повторения древней ошибки: попытка овладеть Творением, не будучи Творцом? Сегодня, под </w:t>
      </w:r>
      <w:r w:rsidR="007B70F9" w:rsidRPr="00536D48">
        <w:rPr>
          <w:rStyle w:val="--"/>
        </w:rPr>
        <w:t xml:space="preserve">неусыпным </w:t>
      </w:r>
      <w:r w:rsidR="007B70F9" w:rsidRPr="00536D48">
        <w:rPr>
          <w:rStyle w:val="--0"/>
        </w:rPr>
        <w:t>контролем</w:t>
      </w:r>
      <w:r w:rsidR="007B70F9" w:rsidRPr="00076BC6">
        <w:rPr>
          <w:szCs w:val="28"/>
        </w:rPr>
        <w:t xml:space="preserve"> и руководством «элиты», медицина будущего уже проектируется не как система помощи больному человеку, но как </w:t>
      </w:r>
      <w:r w:rsidR="007B70F9" w:rsidRPr="00076BC6">
        <w:rPr>
          <w:rStyle w:val="s1"/>
          <w:szCs w:val="28"/>
        </w:rPr>
        <w:t>часть интегрированного комплекса управления телесностью</w:t>
      </w:r>
      <w:r w:rsidR="007B70F9" w:rsidRPr="00076BC6">
        <w:rPr>
          <w:szCs w:val="28"/>
        </w:rPr>
        <w:t>, биомеханики и жизненного цикла носителя</w:t>
      </w:r>
      <w:bookmarkStart w:id="2" w:name="_Hlk206448865"/>
      <w:r w:rsidR="007B70F9" w:rsidRPr="00076BC6">
        <w:rPr>
          <w:szCs w:val="28"/>
        </w:rPr>
        <w:t xml:space="preserve">. Центральное место в этой системе отводится чипированию: в человеческое тело будет вживлён нейрокомплекс, задача которого — </w:t>
      </w:r>
      <w:r w:rsidR="007B70F9" w:rsidRPr="00536D48">
        <w:rPr>
          <w:rStyle w:val="--"/>
        </w:rPr>
        <w:t xml:space="preserve">непрерывный </w:t>
      </w:r>
      <w:r w:rsidR="007B70F9" w:rsidRPr="00536D48">
        <w:rPr>
          <w:rStyle w:val="--0"/>
        </w:rPr>
        <w:t xml:space="preserve">мониторинг </w:t>
      </w:r>
      <w:r w:rsidR="007B70F9" w:rsidRPr="00076BC6">
        <w:rPr>
          <w:szCs w:val="28"/>
        </w:rPr>
        <w:t xml:space="preserve">физиологических параметров, анализ отклонений и принятие мгновенных решений. Эти решения будут исполняться встроенными киберсистемами и нанороботами, способными в реальном времени вмешиваться в биологические процессы, </w:t>
      </w:r>
      <w:r w:rsidR="007B70F9" w:rsidRPr="00536D48">
        <w:rPr>
          <w:rStyle w:val="--"/>
        </w:rPr>
        <w:t xml:space="preserve">не </w:t>
      </w:r>
      <w:r w:rsidR="007B70F9" w:rsidRPr="00536D48">
        <w:rPr>
          <w:rStyle w:val="--0"/>
        </w:rPr>
        <w:t>дожидаясь</w:t>
      </w:r>
      <w:r w:rsidR="007B70F9" w:rsidRPr="00076BC6">
        <w:rPr>
          <w:szCs w:val="28"/>
        </w:rPr>
        <w:t xml:space="preserve"> врачей.</w:t>
      </w:r>
      <w:r w:rsidR="007B70F9">
        <w:rPr>
          <w:szCs w:val="28"/>
        </w:rPr>
        <w:t xml:space="preserve"> А мозг тогда для чего? </w:t>
      </w:r>
      <w:r w:rsidR="007B70F9" w:rsidRPr="00076BC6">
        <w:rPr>
          <w:szCs w:val="28"/>
        </w:rPr>
        <w:t xml:space="preserve">Принцип «отключённого сознания» здесь становится основным. Отныне человеческое тело будет </w:t>
      </w:r>
      <w:r w:rsidR="007B70F9" w:rsidRPr="00076BC6">
        <w:rPr>
          <w:rStyle w:val="s1"/>
          <w:szCs w:val="28"/>
        </w:rPr>
        <w:t xml:space="preserve">восприниматься как </w:t>
      </w:r>
      <w:r w:rsidR="007B70F9" w:rsidRPr="00536D48">
        <w:rPr>
          <w:rStyle w:val="--"/>
        </w:rPr>
        <w:t xml:space="preserve">биологическая </w:t>
      </w:r>
      <w:r w:rsidR="007B70F9" w:rsidRPr="00536D48">
        <w:rPr>
          <w:rStyle w:val="--0"/>
        </w:rPr>
        <w:t>платформа,</w:t>
      </w:r>
      <w:r w:rsidR="007B70F9" w:rsidRPr="00076BC6">
        <w:rPr>
          <w:szCs w:val="28"/>
        </w:rPr>
        <w:t xml:space="preserve"> где сознание — лишь тень на экране. Это тело больше </w:t>
      </w:r>
      <w:r w:rsidR="007B70F9" w:rsidRPr="00536D48">
        <w:rPr>
          <w:rStyle w:val="--"/>
        </w:rPr>
        <w:t xml:space="preserve">не </w:t>
      </w:r>
      <w:r w:rsidR="007B70F9" w:rsidRPr="00536D48">
        <w:rPr>
          <w:rStyle w:val="--0"/>
        </w:rPr>
        <w:t>принадлежит</w:t>
      </w:r>
      <w:r w:rsidR="007B70F9" w:rsidRPr="00076BC6">
        <w:rPr>
          <w:szCs w:val="28"/>
        </w:rPr>
        <w:t xml:space="preserve"> человеку. Оно подключено к управляющей сети.</w:t>
      </w:r>
    </w:p>
    <w:p w14:paraId="7E2B413A" w14:textId="441C250C" w:rsidR="007B70F9" w:rsidRPr="00076BC6" w:rsidRDefault="007B70F9" w:rsidP="007B70F9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  </w:t>
      </w:r>
      <w:r w:rsidRPr="00076BC6">
        <w:rPr>
          <w:szCs w:val="28"/>
        </w:rPr>
        <w:t xml:space="preserve">Уже сегодня антибиотики — примитивный инструмент, работающий методом «сброса ковровой бомбы». </w:t>
      </w:r>
      <w:r w:rsidR="0088266C">
        <w:rPr>
          <w:szCs w:val="28"/>
        </w:rPr>
        <w:t xml:space="preserve"> </w:t>
      </w:r>
      <w:r w:rsidRPr="00536D48">
        <w:rPr>
          <w:rStyle w:val="--0"/>
        </w:rPr>
        <w:t xml:space="preserve">Лекарства </w:t>
      </w:r>
      <w:r w:rsidRPr="00536D48">
        <w:rPr>
          <w:rStyle w:val="--"/>
        </w:rPr>
        <w:t>будущего</w:t>
      </w:r>
      <w:r w:rsidRPr="00076BC6">
        <w:rPr>
          <w:szCs w:val="28"/>
        </w:rPr>
        <w:t xml:space="preserve"> — </w:t>
      </w:r>
      <w:r w:rsidRPr="00536D48">
        <w:rPr>
          <w:rStyle w:val="--0"/>
        </w:rPr>
        <w:t>иные.</w:t>
      </w:r>
      <w:r w:rsidRPr="00076BC6">
        <w:rPr>
          <w:szCs w:val="28"/>
        </w:rPr>
        <w:t xml:space="preserve"> Это точечные удары, направленные </w:t>
      </w:r>
      <w:r w:rsidRPr="00076BC6">
        <w:rPr>
          <w:rStyle w:val="s1"/>
          <w:szCs w:val="28"/>
        </w:rPr>
        <w:t>исключительно</w:t>
      </w:r>
      <w:r w:rsidRPr="00076BC6">
        <w:rPr>
          <w:szCs w:val="28"/>
        </w:rPr>
        <w:t xml:space="preserve"> на враждебные клетки и патогены. Нанороботы, по размеру уступающие вирусам, смогут проникать в мельчайшие капилляры, удалять опухоли без разрезов, регулировать кровяное давление и уровень сахара в реальном времени. И всё это — без боли, без вмешательства хирургов, без сознательного согласия пациента. Человека</w:t>
      </w:r>
      <w:r>
        <w:rPr>
          <w:szCs w:val="28"/>
        </w:rPr>
        <w:t xml:space="preserve"> (его Мозг)</w:t>
      </w:r>
      <w:r w:rsidRPr="00076BC6">
        <w:rPr>
          <w:szCs w:val="28"/>
        </w:rPr>
        <w:t xml:space="preserve"> как субъекта исключают. Решения принимает </w:t>
      </w:r>
      <w:r w:rsidRPr="00486109">
        <w:rPr>
          <w:rStyle w:val="--"/>
        </w:rPr>
        <w:t xml:space="preserve">встроенная </w:t>
      </w:r>
      <w:r w:rsidRPr="00486109">
        <w:rPr>
          <w:rStyle w:val="--0"/>
        </w:rPr>
        <w:t>система.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Но и это только видимая сторона. На глубинном уровне, параллельно с расшифровкой генома, будет создан </w:t>
      </w:r>
      <w:r w:rsidRPr="00076BC6">
        <w:rPr>
          <w:rStyle w:val="s1"/>
          <w:szCs w:val="28"/>
        </w:rPr>
        <w:t>новый класс оружия</w:t>
      </w:r>
      <w:r w:rsidRPr="00076BC6">
        <w:rPr>
          <w:szCs w:val="28"/>
        </w:rPr>
        <w:t xml:space="preserve"> — генные и чиповые инструменты избирательного поражения. Заболевание, </w:t>
      </w:r>
      <w:r w:rsidRPr="00486109">
        <w:rPr>
          <w:rStyle w:val="--0"/>
        </w:rPr>
        <w:t xml:space="preserve">способное </w:t>
      </w:r>
      <w:r w:rsidRPr="00486109">
        <w:rPr>
          <w:rStyle w:val="--"/>
        </w:rPr>
        <w:t>уносить</w:t>
      </w:r>
      <w:r w:rsidRPr="00076BC6">
        <w:rPr>
          <w:szCs w:val="28"/>
        </w:rPr>
        <w:t xml:space="preserve"> жизни только у носителей определённых генов, цвета кожи, разреза глаз, или даже — у обладателей «неправильных» мировоззрений, </w:t>
      </w:r>
      <w:r w:rsidRPr="00076BC6">
        <w:rPr>
          <w:szCs w:val="28"/>
        </w:rPr>
        <w:lastRenderedPageBreak/>
        <w:t xml:space="preserve">будет технически возможно. И если чип является управляющим интерфейсом, то ничто </w:t>
      </w:r>
      <w:r w:rsidRPr="00486109">
        <w:rPr>
          <w:rStyle w:val="--"/>
        </w:rPr>
        <w:t xml:space="preserve">не </w:t>
      </w:r>
      <w:r w:rsidRPr="00486109">
        <w:rPr>
          <w:rStyle w:val="--0"/>
        </w:rPr>
        <w:t>мешает</w:t>
      </w:r>
      <w:r w:rsidRPr="00076BC6">
        <w:rPr>
          <w:szCs w:val="28"/>
        </w:rPr>
        <w:t xml:space="preserve"> его функции превратиться из медицинской в карающую.</w:t>
      </w:r>
      <w:r>
        <w:rPr>
          <w:szCs w:val="28"/>
        </w:rPr>
        <w:t xml:space="preserve"> </w:t>
      </w:r>
      <w:r w:rsidRPr="00076BC6">
        <w:rPr>
          <w:szCs w:val="28"/>
        </w:rPr>
        <w:t>Команда на ликвидацию — и чип, встроенный в систему организма, отключит жизненно важные функции.</w:t>
      </w:r>
      <w:bookmarkEnd w:id="2"/>
      <w:r w:rsidRPr="00076BC6">
        <w:rPr>
          <w:szCs w:val="28"/>
        </w:rPr>
        <w:t xml:space="preserve"> Параллельно, микроскопические нанороботы, получив сигнал, беззвучно приведут тело в состояние «биологического завершения». Ни крови, ни крика. Только результат: </w:t>
      </w:r>
      <w:r w:rsidRPr="00076BC6">
        <w:rPr>
          <w:rStyle w:val="s1"/>
          <w:szCs w:val="28"/>
        </w:rPr>
        <w:t>мертвое тело, отработанное по протоколу</w:t>
      </w:r>
      <w:r w:rsidRPr="00076BC6">
        <w:rPr>
          <w:szCs w:val="28"/>
        </w:rPr>
        <w:t>. Человеку не оставят ни возможности сопротивления, ни даже времени на осознание.</w:t>
      </w:r>
    </w:p>
    <w:p w14:paraId="5C72552B" w14:textId="1E5C42D4" w:rsidR="007B70F9" w:rsidRPr="00076BC6" w:rsidRDefault="007B70F9" w:rsidP="007B70F9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  </w:t>
      </w:r>
      <w:r w:rsidRPr="00076BC6">
        <w:rPr>
          <w:szCs w:val="28"/>
        </w:rPr>
        <w:t xml:space="preserve">Никто </w:t>
      </w:r>
      <w:r w:rsidRPr="00486109">
        <w:rPr>
          <w:rStyle w:val="--"/>
        </w:rPr>
        <w:t xml:space="preserve">не </w:t>
      </w:r>
      <w:r w:rsidRPr="00486109">
        <w:rPr>
          <w:rStyle w:val="--0"/>
        </w:rPr>
        <w:t xml:space="preserve">говорит </w:t>
      </w:r>
      <w:r w:rsidRPr="00076BC6">
        <w:rPr>
          <w:szCs w:val="28"/>
        </w:rPr>
        <w:t xml:space="preserve">об этом вслух, но совершенно очевидно: все эти чудеса медицины будут применяться </w:t>
      </w:r>
      <w:r w:rsidRPr="00076BC6">
        <w:rPr>
          <w:rStyle w:val="s1"/>
          <w:szCs w:val="28"/>
        </w:rPr>
        <w:t>только в интересах «высших»</w:t>
      </w:r>
      <w:r w:rsidRPr="00076BC6">
        <w:rPr>
          <w:szCs w:val="28"/>
        </w:rPr>
        <w:t xml:space="preserve">. Массовый доступ к </w:t>
      </w:r>
      <w:r w:rsidRPr="00486109">
        <w:rPr>
          <w:rStyle w:val="--0"/>
        </w:rPr>
        <w:t xml:space="preserve">технологиям </w:t>
      </w:r>
      <w:r w:rsidRPr="00486109">
        <w:rPr>
          <w:rStyle w:val="--"/>
        </w:rPr>
        <w:t>бе</w:t>
      </w:r>
      <w:r>
        <w:rPr>
          <w:rStyle w:val="--"/>
        </w:rPr>
        <w:t>З</w:t>
      </w:r>
      <w:r w:rsidRPr="00486109">
        <w:rPr>
          <w:rStyle w:val="--"/>
        </w:rPr>
        <w:t>смертия</w:t>
      </w:r>
      <w:r w:rsidRPr="00076BC6">
        <w:rPr>
          <w:szCs w:val="28"/>
        </w:rPr>
        <w:t xml:space="preserve"> невозможен не только по причинам этическим или ресурсным, но и по причинам </w:t>
      </w:r>
      <w:r w:rsidRPr="00076BC6">
        <w:rPr>
          <w:rStyle w:val="s1"/>
          <w:szCs w:val="28"/>
        </w:rPr>
        <w:t>структурной недопустимости</w:t>
      </w:r>
      <w:r w:rsidRPr="00076BC6">
        <w:rPr>
          <w:szCs w:val="28"/>
        </w:rPr>
        <w:t xml:space="preserve">. Ведь даже элементарный рост численности населения — сегодня признан угрозой. Ни экономика, ни энергетика, ни управление не смогут выдержать появления миллиардов потенциальных долгожителей. Именно поэтому, до тех пор, пока </w:t>
      </w:r>
      <w:r w:rsidRPr="00486109">
        <w:rPr>
          <w:rStyle w:val="--"/>
        </w:rPr>
        <w:t xml:space="preserve">не </w:t>
      </w:r>
      <w:r w:rsidRPr="00486109">
        <w:rPr>
          <w:rStyle w:val="--0"/>
        </w:rPr>
        <w:t>будут</w:t>
      </w:r>
      <w:r w:rsidRPr="00076BC6">
        <w:rPr>
          <w:szCs w:val="28"/>
        </w:rPr>
        <w:t xml:space="preserve"> созданы новые энергетические системы, пока не появятся «репликаторы», пока Космос не станет заселённым — </w:t>
      </w:r>
      <w:r w:rsidRPr="00076BC6">
        <w:rPr>
          <w:rStyle w:val="s1"/>
          <w:szCs w:val="28"/>
        </w:rPr>
        <w:t>население должно быть сокращено</w:t>
      </w:r>
      <w:r w:rsidRPr="00076BC6">
        <w:rPr>
          <w:szCs w:val="28"/>
        </w:rPr>
        <w:t>, а не расширено. Так думают, так планируют, так программируют.</w:t>
      </w:r>
    </w:p>
    <w:p w14:paraId="293A3035" w14:textId="7CF09656" w:rsidR="007B70F9" w:rsidRDefault="007B70F9" w:rsidP="007B70F9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     </w:t>
      </w:r>
      <w:bookmarkStart w:id="3" w:name="_Hlk206448895"/>
      <w:r w:rsidRPr="00076BC6">
        <w:rPr>
          <w:szCs w:val="28"/>
        </w:rPr>
        <w:t xml:space="preserve">Элита давно называет лишнее население планеты «бесполезными едоками». Это уже даже не метафора — это часть политического языка. </w:t>
      </w:r>
    </w:p>
    <w:p w14:paraId="38583613" w14:textId="77777777" w:rsidR="007B70F9" w:rsidRPr="00076BC6" w:rsidRDefault="007B70F9" w:rsidP="007B70F9">
      <w:pPr>
        <w:pStyle w:val="p1"/>
        <w:spacing w:before="0" w:beforeAutospacing="0" w:after="0" w:afterAutospacing="0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1312" behindDoc="1" locked="0" layoutInCell="1" allowOverlap="1" wp14:anchorId="00954306" wp14:editId="7938F5BF">
            <wp:simplePos x="0" y="0"/>
            <wp:positionH relativeFrom="column">
              <wp:posOffset>3175</wp:posOffset>
            </wp:positionH>
            <wp:positionV relativeFrom="paragraph">
              <wp:posOffset>0</wp:posOffset>
            </wp:positionV>
            <wp:extent cx="2803525" cy="2540000"/>
            <wp:effectExtent l="0" t="0" r="3175" b="0"/>
            <wp:wrapTight wrapText="bothSides">
              <wp:wrapPolygon edited="0">
                <wp:start x="0" y="0"/>
                <wp:lineTo x="0" y="21492"/>
                <wp:lineTo x="21527" y="21492"/>
                <wp:lineTo x="21527" y="0"/>
                <wp:lineTo x="0" y="0"/>
              </wp:wrapPolygon>
            </wp:wrapTight>
            <wp:docPr id="82430345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303453" name="Рисунок 82430345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3525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6BC6">
        <w:rPr>
          <w:szCs w:val="28"/>
        </w:rPr>
        <w:t>Подобные определения легитимируют любые программы сокращения, дезактивации, селекции. Ведь зачем дарить бессмертие тем, кто не в состоянии мыслить?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И вторая причина, почему доступ к технологиям будет закрыт, лежит в самой </w:t>
      </w:r>
      <w:r w:rsidRPr="00076BC6">
        <w:rPr>
          <w:rStyle w:val="s1"/>
          <w:szCs w:val="28"/>
        </w:rPr>
        <w:t>природе Человека</w:t>
      </w:r>
      <w:r w:rsidRPr="00076BC6">
        <w:rPr>
          <w:szCs w:val="28"/>
        </w:rPr>
        <w:t xml:space="preserve">. Под маской гуманизма скрывается банальный эгоизм. Ни один обладатель власти </w:t>
      </w:r>
      <w:r w:rsidRPr="00486109">
        <w:rPr>
          <w:rStyle w:val="--"/>
        </w:rPr>
        <w:t xml:space="preserve">не </w:t>
      </w:r>
      <w:r w:rsidRPr="00486109">
        <w:rPr>
          <w:rStyle w:val="--0"/>
        </w:rPr>
        <w:t xml:space="preserve">захочет </w:t>
      </w:r>
      <w:r w:rsidRPr="00076BC6">
        <w:rPr>
          <w:szCs w:val="28"/>
        </w:rPr>
        <w:t xml:space="preserve">добровольно делиться бессмертием, деньгами и могуществом с массами. Никто не отдаст своё вечное тело за равенство. Человеческое естество жаждет быть над другими. Это не порок, </w:t>
      </w:r>
      <w:r w:rsidRPr="00486109">
        <w:rPr>
          <w:rStyle w:val="--0"/>
        </w:rPr>
        <w:t xml:space="preserve">это </w:t>
      </w:r>
      <w:r w:rsidRPr="00486109">
        <w:rPr>
          <w:rStyle w:val="--"/>
        </w:rPr>
        <w:t>программа.</w:t>
      </w:r>
      <w:r w:rsidRPr="00076BC6">
        <w:rPr>
          <w:szCs w:val="28"/>
        </w:rPr>
        <w:t xml:space="preserve"> Генетическая, ментальная, духовная. Даже мечтая, человек мечтает </w:t>
      </w:r>
      <w:r w:rsidRPr="00076BC6">
        <w:rPr>
          <w:rStyle w:val="s1"/>
          <w:szCs w:val="28"/>
        </w:rPr>
        <w:t>о превосходстве</w:t>
      </w:r>
      <w:r w:rsidRPr="00076BC6">
        <w:rPr>
          <w:szCs w:val="28"/>
        </w:rPr>
        <w:t>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А потому — технологии бессмертия, медицинские нанороботы, чипы, генные ключи, системы контроля, кибер-врачи и энергетические комплексы — </w:t>
      </w:r>
      <w:r w:rsidRPr="00076BC6">
        <w:rPr>
          <w:rStyle w:val="s1"/>
          <w:szCs w:val="28"/>
        </w:rPr>
        <w:t xml:space="preserve">будут </w:t>
      </w:r>
      <w:r w:rsidRPr="00486109">
        <w:rPr>
          <w:rStyle w:val="--"/>
        </w:rPr>
        <w:t xml:space="preserve">строго </w:t>
      </w:r>
      <w:r w:rsidRPr="00486109">
        <w:rPr>
          <w:rStyle w:val="--0"/>
        </w:rPr>
        <w:t>закрытыми,</w:t>
      </w:r>
      <w:r w:rsidRPr="00076BC6">
        <w:rPr>
          <w:szCs w:val="28"/>
        </w:rPr>
        <w:t xml:space="preserve"> доступными только тем, кто подтверждён по генотипу, функционалу и степени преданности системе.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И на этом этапе — кольцо замыкается. Ведь </w:t>
      </w:r>
      <w:r w:rsidRPr="00076BC6">
        <w:rPr>
          <w:rStyle w:val="s1"/>
          <w:szCs w:val="28"/>
        </w:rPr>
        <w:t>всё уже было сказано</w:t>
      </w:r>
      <w:r w:rsidRPr="00076BC6">
        <w:rPr>
          <w:szCs w:val="28"/>
        </w:rPr>
        <w:t xml:space="preserve"> в предыдущей статье. Вся логика подчинения, </w:t>
      </w:r>
      <w:r w:rsidRPr="00076BC6">
        <w:rPr>
          <w:szCs w:val="28"/>
        </w:rPr>
        <w:lastRenderedPageBreak/>
        <w:t xml:space="preserve">селекции, контроля и удержания власти уходит корнями в ту самую «архитектуру генотипов», в рамках которой формируются и уровни доступа, и уровни мышления, и пределы допустимого восприятия. Всё управление ведётся </w:t>
      </w:r>
      <w:r w:rsidRPr="00076BC6">
        <w:rPr>
          <w:rStyle w:val="s1"/>
          <w:szCs w:val="28"/>
        </w:rPr>
        <w:t>не снаружи</w:t>
      </w:r>
      <w:r w:rsidRPr="00076BC6">
        <w:rPr>
          <w:szCs w:val="28"/>
        </w:rPr>
        <w:t xml:space="preserve">, а </w:t>
      </w:r>
      <w:r w:rsidRPr="00395028">
        <w:rPr>
          <w:rStyle w:val="--0"/>
        </w:rPr>
        <w:t xml:space="preserve">через </w:t>
      </w:r>
      <w:r w:rsidRPr="00395028">
        <w:rPr>
          <w:rStyle w:val="--"/>
        </w:rPr>
        <w:t>программу</w:t>
      </w:r>
      <w:r w:rsidRPr="00076BC6">
        <w:rPr>
          <w:rStyle w:val="s1"/>
          <w:szCs w:val="28"/>
        </w:rPr>
        <w:t xml:space="preserve"> мозга</w:t>
      </w:r>
      <w:r w:rsidRPr="00076BC6">
        <w:rPr>
          <w:szCs w:val="28"/>
        </w:rPr>
        <w:t>. Генотип — это допуск</w:t>
      </w:r>
      <w:r>
        <w:rPr>
          <w:szCs w:val="28"/>
        </w:rPr>
        <w:t xml:space="preserve"> и пропуск</w:t>
      </w:r>
      <w:r w:rsidRPr="00076BC6">
        <w:rPr>
          <w:szCs w:val="28"/>
        </w:rPr>
        <w:t xml:space="preserve">. Всё остальное — лишь его проекция. И теперь становится очевидно, что медицина, как и всё остальное, — </w:t>
      </w:r>
      <w:r w:rsidRPr="00F05A31">
        <w:rPr>
          <w:rStyle w:val="--0"/>
        </w:rPr>
        <w:t xml:space="preserve">лишь </w:t>
      </w:r>
      <w:r w:rsidRPr="00F05A31">
        <w:rPr>
          <w:rStyle w:val="--"/>
        </w:rPr>
        <w:t>механизм</w:t>
      </w:r>
      <w:r w:rsidRPr="00076BC6">
        <w:rPr>
          <w:rStyle w:val="s1"/>
          <w:szCs w:val="28"/>
        </w:rPr>
        <w:t xml:space="preserve"> подтверждения этой модели</w:t>
      </w:r>
      <w:r w:rsidRPr="00076BC6">
        <w:rPr>
          <w:szCs w:val="28"/>
        </w:rPr>
        <w:t>.</w:t>
      </w:r>
      <w:r>
        <w:rPr>
          <w:szCs w:val="28"/>
        </w:rPr>
        <w:t xml:space="preserve"> </w:t>
      </w:r>
      <w:r w:rsidRPr="00076BC6">
        <w:rPr>
          <w:szCs w:val="28"/>
        </w:rPr>
        <w:t>Потому снова и снова приходится возвращаться к тому, что уже сказано ранее: бессмертие, как и власть, — будет только у тех, кто «допущен».</w:t>
      </w:r>
      <w:bookmarkEnd w:id="3"/>
    </w:p>
    <w:p w14:paraId="2B1F420F" w14:textId="74FE20A0" w:rsidR="007B70F9" w:rsidRPr="00076BC6" w:rsidRDefault="007B70F9" w:rsidP="007B70F9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  </w:t>
      </w:r>
      <w:r w:rsidRPr="00076BC6">
        <w:rPr>
          <w:szCs w:val="28"/>
        </w:rPr>
        <w:t xml:space="preserve">Среди «высших» всегда была и </w:t>
      </w:r>
      <w:r w:rsidRPr="004B37CF">
        <w:rPr>
          <w:b/>
          <w:bCs/>
          <w:i/>
          <w:iCs/>
          <w:szCs w:val="28"/>
        </w:rPr>
        <w:t>другая подгруппа</w:t>
      </w:r>
      <w:r w:rsidRPr="00076BC6">
        <w:rPr>
          <w:szCs w:val="28"/>
        </w:rPr>
        <w:t xml:space="preserve"> — та, которую можно обозначить лишь безжалостно точным термином: </w:t>
      </w:r>
      <w:r w:rsidR="00CC1922">
        <w:rPr>
          <w:szCs w:val="28"/>
        </w:rPr>
        <w:t>«</w:t>
      </w:r>
      <w:r w:rsidRPr="00F05A31">
        <w:rPr>
          <w:rStyle w:val="--0"/>
        </w:rPr>
        <w:t xml:space="preserve">позолоченная </w:t>
      </w:r>
      <w:r w:rsidRPr="00F05A31">
        <w:rPr>
          <w:rStyle w:val="--"/>
        </w:rPr>
        <w:t>дрянь</w:t>
      </w:r>
      <w:r w:rsidR="00CC1922">
        <w:rPr>
          <w:rStyle w:val="--"/>
        </w:rPr>
        <w:t>»</w:t>
      </w:r>
      <w:r w:rsidRPr="00F05A31">
        <w:rPr>
          <w:rStyle w:val="--"/>
        </w:rPr>
        <w:t>.</w:t>
      </w:r>
      <w:r w:rsidRPr="00076BC6">
        <w:rPr>
          <w:szCs w:val="28"/>
        </w:rPr>
        <w:t xml:space="preserve"> Внешне сверкающая, внутри — гнилая. Их власть — не инструмент служения, а способ утоления своих низменных страстей. Они не творцы, не стратеги, не хранители Цели — они </w:t>
      </w:r>
      <w:r w:rsidRPr="00076BC6">
        <w:rPr>
          <w:rStyle w:val="s1"/>
          <w:szCs w:val="28"/>
        </w:rPr>
        <w:t>застывшая в роскоши биомасса, одержимая жаждой господства ради господства</w:t>
      </w:r>
      <w:r w:rsidRPr="00076BC6">
        <w:rPr>
          <w:szCs w:val="28"/>
        </w:rPr>
        <w:t xml:space="preserve">, наслаждения ради наслаждения, извращения ради самого </w:t>
      </w:r>
      <w:r w:rsidRPr="00F05A31">
        <w:rPr>
          <w:rStyle w:val="--"/>
        </w:rPr>
        <w:t xml:space="preserve">факта </w:t>
      </w:r>
      <w:r w:rsidRPr="00F05A31">
        <w:rPr>
          <w:rStyle w:val="--0"/>
        </w:rPr>
        <w:t>извращения.</w:t>
      </w:r>
      <w:r w:rsidRPr="00076BC6">
        <w:rPr>
          <w:szCs w:val="28"/>
        </w:rPr>
        <w:t xml:space="preserve"> Их мышление — мышление обезьяноподобного инстинкта, обернутого в золотые тоги и политические регалии.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Их образ жизни — </w:t>
      </w:r>
      <w:r w:rsidRPr="00076BC6">
        <w:rPr>
          <w:rStyle w:val="s1"/>
          <w:szCs w:val="28"/>
        </w:rPr>
        <w:t>инфернальное повторение древнего звериного театра</w:t>
      </w:r>
      <w:r w:rsidRPr="00076BC6">
        <w:rPr>
          <w:szCs w:val="28"/>
        </w:rPr>
        <w:t xml:space="preserve">: подковёрные интриги, ритуалы насилия, банкетный разврат и тирания над телами и душами подданных. В их среде право принадлежит </w:t>
      </w:r>
      <w:r w:rsidRPr="00C15543">
        <w:rPr>
          <w:rStyle w:val="--"/>
        </w:rPr>
        <w:t xml:space="preserve">не </w:t>
      </w:r>
      <w:r w:rsidRPr="00C15543">
        <w:rPr>
          <w:rStyle w:val="--0"/>
        </w:rPr>
        <w:t>мудрости</w:t>
      </w:r>
      <w:r w:rsidRPr="00076BC6">
        <w:rPr>
          <w:szCs w:val="28"/>
        </w:rPr>
        <w:t xml:space="preserve"> и ответственности, а лишь силе, коварству и цинизму. Они добиваются вершины власти, чтобы не строить, а ломать; чтобы не вести — а порабощать. И когда именно эта подгруппа оказывается у руля, наступает </w:t>
      </w:r>
      <w:r w:rsidRPr="00076BC6">
        <w:rPr>
          <w:rStyle w:val="s1"/>
          <w:szCs w:val="28"/>
        </w:rPr>
        <w:t>гниение всей государственной ткани</w:t>
      </w:r>
      <w:r w:rsidRPr="00076BC6">
        <w:rPr>
          <w:szCs w:val="28"/>
        </w:rPr>
        <w:t xml:space="preserve">. Гибнет экономика, разрушается социальная структура, распадается дух народа. Всё, что они трогают, </w:t>
      </w:r>
      <w:r w:rsidRPr="00C15543">
        <w:rPr>
          <w:rStyle w:val="--0"/>
        </w:rPr>
        <w:t xml:space="preserve">рассыпается </w:t>
      </w:r>
      <w:r w:rsidRPr="00C15543">
        <w:rPr>
          <w:rStyle w:val="--"/>
        </w:rPr>
        <w:t>в пыль</w:t>
      </w:r>
      <w:r w:rsidRPr="00076BC6">
        <w:rPr>
          <w:rStyle w:val="s1"/>
          <w:szCs w:val="28"/>
        </w:rPr>
        <w:t xml:space="preserve"> — но сияющую пыль, усыпанную бриллиантами, пропитанную кровью и сладковатым запахом разложения</w:t>
      </w:r>
      <w:r w:rsidRPr="00076BC6">
        <w:rPr>
          <w:szCs w:val="28"/>
        </w:rPr>
        <w:t>.</w:t>
      </w:r>
    </w:p>
    <w:p w14:paraId="6935F40A" w14:textId="023490D9" w:rsidR="007B70F9" w:rsidRPr="00076BC6" w:rsidRDefault="007B70F9" w:rsidP="007B70F9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    </w:t>
      </w:r>
      <w:r w:rsidRPr="00076BC6">
        <w:rPr>
          <w:szCs w:val="28"/>
        </w:rPr>
        <w:t xml:space="preserve">Их конечная цель — </w:t>
      </w:r>
      <w:r w:rsidRPr="00C15543">
        <w:rPr>
          <w:rStyle w:val="--"/>
        </w:rPr>
        <w:t xml:space="preserve">не </w:t>
      </w:r>
      <w:r w:rsidRPr="00C15543">
        <w:rPr>
          <w:rStyle w:val="--0"/>
        </w:rPr>
        <w:t xml:space="preserve">просто </w:t>
      </w:r>
      <w:r w:rsidRPr="00076BC6">
        <w:rPr>
          <w:szCs w:val="28"/>
        </w:rPr>
        <w:t xml:space="preserve">сверхуправляемое общество, но </w:t>
      </w:r>
      <w:r w:rsidRPr="00076BC6">
        <w:rPr>
          <w:rStyle w:val="s1"/>
          <w:szCs w:val="28"/>
        </w:rPr>
        <w:t>общество, лишённое способности мыслить, чувствовать и сопротивляться</w:t>
      </w:r>
      <w:r w:rsidRPr="00076BC6">
        <w:rPr>
          <w:szCs w:val="28"/>
        </w:rPr>
        <w:t xml:space="preserve">. Они стремятся не просто к подавлению воли — они хотят отформатировать </w:t>
      </w:r>
      <w:r w:rsidRPr="00C15543">
        <w:rPr>
          <w:rStyle w:val="--0"/>
        </w:rPr>
        <w:t xml:space="preserve">саму </w:t>
      </w:r>
      <w:r w:rsidRPr="00C15543">
        <w:rPr>
          <w:rStyle w:val="--"/>
        </w:rPr>
        <w:t>матрицу</w:t>
      </w:r>
      <w:r w:rsidRPr="00076BC6">
        <w:rPr>
          <w:szCs w:val="28"/>
        </w:rPr>
        <w:t xml:space="preserve"> желаний. </w:t>
      </w:r>
      <w:r w:rsidRPr="00076BC6">
        <w:rPr>
          <w:rStyle w:val="s1"/>
          <w:szCs w:val="28"/>
        </w:rPr>
        <w:t>Контроль не над телами, а над внутренним миром</w:t>
      </w:r>
      <w:r w:rsidRPr="00076BC6">
        <w:rPr>
          <w:szCs w:val="28"/>
        </w:rPr>
        <w:t xml:space="preserve">, над подсознанием, над вектором стремлений. Чтобы идеальный подданный не просто терпел унижение, но считал его благодатью. Чтобы страдание — воспринималось как удовольствие, а рабство — как единственная форма свободы. Чтобы в голове каждого была встроена программа «довольства» — </w:t>
      </w:r>
      <w:r w:rsidRPr="00C15543">
        <w:rPr>
          <w:rStyle w:val="--"/>
        </w:rPr>
        <w:t xml:space="preserve">вшитый </w:t>
      </w:r>
      <w:r w:rsidRPr="00C15543">
        <w:rPr>
          <w:rStyle w:val="--0"/>
        </w:rPr>
        <w:t>чип</w:t>
      </w:r>
      <w:r w:rsidRPr="00076BC6">
        <w:rPr>
          <w:szCs w:val="28"/>
        </w:rPr>
        <w:t xml:space="preserve"> психики, заставляющий любить своих палачей.</w:t>
      </w:r>
    </w:p>
    <w:p w14:paraId="55E0257C" w14:textId="556E2148" w:rsidR="007B70F9" w:rsidRPr="00076BC6" w:rsidRDefault="007B70F9" w:rsidP="007B70F9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   </w:t>
      </w:r>
      <w:bookmarkStart w:id="4" w:name="_Hlk206448950"/>
      <w:r w:rsidRPr="00076BC6">
        <w:rPr>
          <w:szCs w:val="28"/>
        </w:rPr>
        <w:t xml:space="preserve">В мире, построенном </w:t>
      </w:r>
      <w:r w:rsidRPr="00C15543">
        <w:rPr>
          <w:rStyle w:val="--0"/>
        </w:rPr>
        <w:t xml:space="preserve">«позолоченной </w:t>
      </w:r>
      <w:r w:rsidRPr="00C15543">
        <w:rPr>
          <w:rStyle w:val="--"/>
        </w:rPr>
        <w:t>дрянью»</w:t>
      </w:r>
      <w:r w:rsidRPr="00076BC6">
        <w:rPr>
          <w:szCs w:val="28"/>
        </w:rPr>
        <w:t xml:space="preserve">, </w:t>
      </w:r>
      <w:r w:rsidRPr="00076BC6">
        <w:rPr>
          <w:rStyle w:val="s1"/>
          <w:szCs w:val="28"/>
        </w:rPr>
        <w:t>прогресс служит боли</w:t>
      </w:r>
      <w:r w:rsidRPr="00076BC6">
        <w:rPr>
          <w:szCs w:val="28"/>
        </w:rPr>
        <w:t xml:space="preserve">. Чем мощнее их технологии, тем изощрённее становятся пытки. Чем выше уровень контроля, тем тоньше издевательства. Они уже </w:t>
      </w:r>
      <w:r w:rsidRPr="00076BC6">
        <w:rPr>
          <w:szCs w:val="28"/>
        </w:rPr>
        <w:lastRenderedPageBreak/>
        <w:t xml:space="preserve">не удовлетворяются физическим насилием — им нужно управлять душой. </w:t>
      </w:r>
      <w:r w:rsidR="009725FB">
        <w:rPr>
          <w:noProof/>
          <w:szCs w:val="28"/>
        </w:rPr>
        <w:drawing>
          <wp:anchor distT="0" distB="0" distL="114300" distR="114300" simplePos="0" relativeHeight="251662336" behindDoc="1" locked="0" layoutInCell="1" allowOverlap="1" wp14:anchorId="1938A5EA" wp14:editId="752697D9">
            <wp:simplePos x="0" y="0"/>
            <wp:positionH relativeFrom="column">
              <wp:posOffset>4086225</wp:posOffset>
            </wp:positionH>
            <wp:positionV relativeFrom="paragraph">
              <wp:posOffset>483870</wp:posOffset>
            </wp:positionV>
            <wp:extent cx="2215515" cy="2717800"/>
            <wp:effectExtent l="0" t="0" r="0" b="0"/>
            <wp:wrapTight wrapText="bothSides">
              <wp:wrapPolygon edited="0">
                <wp:start x="0" y="0"/>
                <wp:lineTo x="0" y="21499"/>
                <wp:lineTo x="21420" y="21499"/>
                <wp:lineTo x="21420" y="0"/>
                <wp:lineTo x="0" y="0"/>
              </wp:wrapPolygon>
            </wp:wrapTight>
            <wp:docPr id="60854845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548452" name="Рисунок 60854845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5515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6BC6">
        <w:rPr>
          <w:szCs w:val="28"/>
        </w:rPr>
        <w:t xml:space="preserve">Они жаждут той эпохи, где исчезнет сама возможность сопротивления, и никакие законы, религии или нравственные ориентиры </w:t>
      </w:r>
      <w:r w:rsidRPr="00C15543">
        <w:rPr>
          <w:rStyle w:val="--"/>
        </w:rPr>
        <w:t xml:space="preserve">не </w:t>
      </w:r>
      <w:r w:rsidRPr="00C15543">
        <w:rPr>
          <w:rStyle w:val="--0"/>
        </w:rPr>
        <w:t xml:space="preserve">смогут </w:t>
      </w:r>
      <w:r w:rsidRPr="00076BC6">
        <w:rPr>
          <w:szCs w:val="28"/>
        </w:rPr>
        <w:t>помешать им делать всё, что взбредёт в голову.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Они мечтают о мире, где подданные окончательно превращаются в </w:t>
      </w:r>
      <w:r w:rsidRPr="00076BC6">
        <w:rPr>
          <w:rStyle w:val="s1"/>
          <w:szCs w:val="28"/>
        </w:rPr>
        <w:t>безмолвное человеческое стадо</w:t>
      </w:r>
      <w:r w:rsidRPr="00076BC6">
        <w:rPr>
          <w:szCs w:val="28"/>
        </w:rPr>
        <w:t xml:space="preserve">, в «двуногое сырьё», в </w:t>
      </w:r>
      <w:r w:rsidRPr="00C15543">
        <w:rPr>
          <w:rStyle w:val="--"/>
        </w:rPr>
        <w:t xml:space="preserve">биологический </w:t>
      </w:r>
      <w:r w:rsidRPr="00C15543">
        <w:rPr>
          <w:rStyle w:val="--0"/>
        </w:rPr>
        <w:t>пластик,</w:t>
      </w:r>
      <w:r w:rsidRPr="00076BC6">
        <w:rPr>
          <w:szCs w:val="28"/>
        </w:rPr>
        <w:t xml:space="preserve"> пригодный к использованию, переработке или утилизации. Смерть, причинённая </w:t>
      </w:r>
      <w:r>
        <w:rPr>
          <w:szCs w:val="28"/>
        </w:rPr>
        <w:t>забавы</w:t>
      </w:r>
      <w:r w:rsidRPr="00076BC6">
        <w:rPr>
          <w:szCs w:val="28"/>
        </w:rPr>
        <w:t xml:space="preserve"> ради — будет нормой. Унижение — ежедневной практикой. Обычная человеческая жизнь перестанет иметь хоть какую-то ценность. Целые поколения будут рождаться лишь для того, чтобы </w:t>
      </w:r>
      <w:r w:rsidRPr="000F4C70">
        <w:rPr>
          <w:rStyle w:val="--0"/>
        </w:rPr>
        <w:t xml:space="preserve">быть </w:t>
      </w:r>
      <w:r w:rsidRPr="000F4C70">
        <w:rPr>
          <w:rStyle w:val="--"/>
        </w:rPr>
        <w:t>уничтоженными</w:t>
      </w:r>
      <w:r w:rsidRPr="00076BC6">
        <w:rPr>
          <w:szCs w:val="28"/>
        </w:rPr>
        <w:t xml:space="preserve"> в спектаклях новых цезарей.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Прецеденты уже были. Камбоджа, Красные Кхмеры, Пол Пот — это был лишь пробный пуск. Эксперимент по проверке предела человеческой выносливости. Люди там жили в условиях, близких к адским, — и выживали. Это был сигнал «позолоченной дряни» о том, насколько много </w:t>
      </w:r>
      <w:r w:rsidRPr="000F4C70">
        <w:rPr>
          <w:rStyle w:val="--0"/>
        </w:rPr>
        <w:t xml:space="preserve">способно </w:t>
      </w:r>
      <w:r w:rsidRPr="000F4C70">
        <w:rPr>
          <w:rStyle w:val="--"/>
        </w:rPr>
        <w:t>стерпеть</w:t>
      </w:r>
      <w:r w:rsidRPr="00076BC6">
        <w:rPr>
          <w:szCs w:val="28"/>
        </w:rPr>
        <w:t xml:space="preserve"> человеческое тело, если его предварительно лишить духа.</w:t>
      </w:r>
    </w:p>
    <w:p w14:paraId="130AD792" w14:textId="10BB4DD3" w:rsidR="007B70F9" w:rsidRPr="00076BC6" w:rsidRDefault="007B70F9" w:rsidP="007B70F9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     </w:t>
      </w:r>
      <w:r w:rsidRPr="00076BC6">
        <w:rPr>
          <w:szCs w:val="28"/>
        </w:rPr>
        <w:t xml:space="preserve">В грядущем мире, устроенном этими изнеженными садистами, рабочий день станет безграничным. Исчезнут выходные, отпуска, больничные, пенсии. Всё, что раньше называлось «социальным», будет выжжено как ересь. Свободное время — отменено. Но </w:t>
      </w:r>
      <w:r w:rsidRPr="00076BC6">
        <w:rPr>
          <w:rStyle w:val="s1"/>
          <w:szCs w:val="28"/>
        </w:rPr>
        <w:t>праздники останутся</w:t>
      </w:r>
      <w:r w:rsidRPr="00076BC6">
        <w:rPr>
          <w:szCs w:val="28"/>
        </w:rPr>
        <w:t xml:space="preserve">. Для черни — чтобы выпустить пар. Праздники будут дикими: </w:t>
      </w:r>
      <w:r w:rsidRPr="00076BC6">
        <w:rPr>
          <w:rStyle w:val="s1"/>
          <w:szCs w:val="28"/>
        </w:rPr>
        <w:t>гладиаторские бои, наркотические оргии, публичные казни, сексуальные ярмарки и изощрённые массовые зрелища</w:t>
      </w:r>
      <w:r w:rsidRPr="00076BC6">
        <w:rPr>
          <w:szCs w:val="28"/>
        </w:rPr>
        <w:t xml:space="preserve">, где смерть и страсть переплетутся в кульминации ритуального управления толпой. Это — </w:t>
      </w:r>
      <w:r w:rsidRPr="000F4C70">
        <w:rPr>
          <w:rStyle w:val="--"/>
        </w:rPr>
        <w:t xml:space="preserve">не </w:t>
      </w:r>
      <w:r w:rsidRPr="000F4C70">
        <w:rPr>
          <w:rStyle w:val="--0"/>
        </w:rPr>
        <w:t>антиутопия</w:t>
      </w:r>
      <w:r w:rsidRPr="00076BC6">
        <w:rPr>
          <w:szCs w:val="28"/>
        </w:rPr>
        <w:t xml:space="preserve">. Это — план. План общества, построенного на унижении, на управляемом страдании и </w:t>
      </w:r>
      <w:r w:rsidRPr="00076BC6">
        <w:rPr>
          <w:rStyle w:val="s1"/>
          <w:szCs w:val="28"/>
        </w:rPr>
        <w:t>на вечной власти «позолоченной дряни»</w:t>
      </w:r>
      <w:r w:rsidRPr="00076BC6">
        <w:rPr>
          <w:szCs w:val="28"/>
        </w:rPr>
        <w:t xml:space="preserve">, </w:t>
      </w:r>
      <w:r w:rsidRPr="000F4C70">
        <w:rPr>
          <w:rStyle w:val="--"/>
        </w:rPr>
        <w:t>превратившей</w:t>
      </w:r>
      <w:r w:rsidRPr="000F4C70">
        <w:rPr>
          <w:rStyle w:val="--0"/>
        </w:rPr>
        <w:t xml:space="preserve"> технологии</w:t>
      </w:r>
      <w:r w:rsidRPr="00076BC6">
        <w:rPr>
          <w:szCs w:val="28"/>
        </w:rPr>
        <w:t xml:space="preserve"> в орудие зла.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И именно в этом — глубинная разница между подлинной Элитой, которая ведёт к </w:t>
      </w:r>
      <w:r>
        <w:rPr>
          <w:szCs w:val="28"/>
        </w:rPr>
        <w:t>а</w:t>
      </w:r>
      <w:r w:rsidRPr="00076BC6">
        <w:rPr>
          <w:szCs w:val="28"/>
        </w:rPr>
        <w:t xml:space="preserve">бсолюту, и </w:t>
      </w:r>
      <w:r w:rsidRPr="00076BC6">
        <w:rPr>
          <w:rStyle w:val="s1"/>
          <w:szCs w:val="28"/>
        </w:rPr>
        <w:t>выродившимися имитаторами</w:t>
      </w:r>
      <w:r w:rsidRPr="00076BC6">
        <w:rPr>
          <w:szCs w:val="28"/>
        </w:rPr>
        <w:t xml:space="preserve">, превращающими прогресс в сатанизм, власть — в пытку, а Человека — в инвентарь. Но даже у «позолоченной дряни» </w:t>
      </w:r>
      <w:r w:rsidRPr="000F4C70">
        <w:rPr>
          <w:rStyle w:val="--0"/>
        </w:rPr>
        <w:t xml:space="preserve">есть </w:t>
      </w:r>
      <w:r w:rsidRPr="000F4C70">
        <w:rPr>
          <w:rStyle w:val="--"/>
        </w:rPr>
        <w:t>срок</w:t>
      </w:r>
      <w:r w:rsidRPr="000F4C70">
        <w:rPr>
          <w:rStyle w:val="--0"/>
        </w:rPr>
        <w:t xml:space="preserve"> годности</w:t>
      </w:r>
      <w:r w:rsidRPr="00076BC6">
        <w:rPr>
          <w:szCs w:val="28"/>
        </w:rPr>
        <w:t xml:space="preserve">. Общество, построенное на боли, не вечно. Вопрос только в том, </w:t>
      </w:r>
      <w:r w:rsidRPr="00076BC6">
        <w:rPr>
          <w:rStyle w:val="s1"/>
          <w:szCs w:val="28"/>
        </w:rPr>
        <w:t>какая сила встанет против них — и когда она проснётся</w:t>
      </w:r>
      <w:r w:rsidRPr="00076BC6">
        <w:rPr>
          <w:szCs w:val="28"/>
        </w:rPr>
        <w:t>.</w:t>
      </w:r>
    </w:p>
    <w:bookmarkEnd w:id="4"/>
    <w:p w14:paraId="21FCC77E" w14:textId="128B14BC" w:rsidR="007B70F9" w:rsidRPr="00076BC6" w:rsidRDefault="007B70F9" w:rsidP="007B70F9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</w:t>
      </w:r>
      <w:r w:rsidRPr="00076BC6">
        <w:rPr>
          <w:szCs w:val="28"/>
        </w:rPr>
        <w:t xml:space="preserve">Между подлинной «элитой» и тем, что справедливо именуется «позолоченной дрянью», ведётся непримиримая, жестокая, </w:t>
      </w:r>
      <w:r w:rsidRPr="000F4C70">
        <w:rPr>
          <w:rStyle w:val="--"/>
        </w:rPr>
        <w:t xml:space="preserve">непрекращающаяся </w:t>
      </w:r>
      <w:r w:rsidRPr="000F4C70">
        <w:rPr>
          <w:rStyle w:val="--0"/>
        </w:rPr>
        <w:t>война.</w:t>
      </w:r>
      <w:r w:rsidRPr="00076BC6">
        <w:rPr>
          <w:szCs w:val="28"/>
        </w:rPr>
        <w:t xml:space="preserve"> Борьба мировоззрений, борьба </w:t>
      </w:r>
      <w:r w:rsidRPr="00076BC6">
        <w:rPr>
          <w:szCs w:val="28"/>
        </w:rPr>
        <w:lastRenderedPageBreak/>
        <w:t xml:space="preserve">онтологий. Но если исходить из исторического разреза, из логики поступательного восхождения Человека к разуму, — становится ясно: побеждала всё же не извращённая деградация, а </w:t>
      </w:r>
      <w:r w:rsidRPr="000F4C70">
        <w:rPr>
          <w:rStyle w:val="--0"/>
        </w:rPr>
        <w:t xml:space="preserve">Вектор </w:t>
      </w:r>
      <w:r w:rsidRPr="000F4C70">
        <w:rPr>
          <w:rStyle w:val="--"/>
        </w:rPr>
        <w:t>Развития.</w:t>
      </w:r>
      <w:r w:rsidRPr="00076BC6">
        <w:rPr>
          <w:szCs w:val="28"/>
        </w:rPr>
        <w:t xml:space="preserve"> Побеждала настоящая Элита, ведомая стремлением к совершенству, к прогрессу, к выходу за пределы животного, к преодолению биологической природы. Ведь если бы всё определялось лишь </w:t>
      </w:r>
      <w:r w:rsidRPr="00B24723">
        <w:rPr>
          <w:rStyle w:val="--0"/>
        </w:rPr>
        <w:t xml:space="preserve">торжеством </w:t>
      </w:r>
      <w:r w:rsidRPr="00B24723">
        <w:rPr>
          <w:rStyle w:val="--"/>
        </w:rPr>
        <w:t>паразитарной</w:t>
      </w:r>
      <w:r w:rsidRPr="00076BC6">
        <w:rPr>
          <w:szCs w:val="28"/>
        </w:rPr>
        <w:t xml:space="preserve"> «позолоченной дряни», — мы до сих пор оставались бы волосатыми обезьянами с камнями в руках, а не запускали бы аппараты за пределы Солнечной системы и не трогали саму ткань жизни в генетических лабораториях.</w:t>
      </w:r>
      <w:r>
        <w:rPr>
          <w:szCs w:val="28"/>
        </w:rPr>
        <w:t xml:space="preserve"> </w:t>
      </w:r>
    </w:p>
    <w:p w14:paraId="797E033D" w14:textId="43AF4A9F" w:rsidR="007B70F9" w:rsidRPr="00076BC6" w:rsidRDefault="007B70F9" w:rsidP="007B70F9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   </w:t>
      </w:r>
      <w:r w:rsidRPr="00076BC6">
        <w:rPr>
          <w:szCs w:val="28"/>
        </w:rPr>
        <w:t>Да, «</w:t>
      </w:r>
      <w:r>
        <w:rPr>
          <w:szCs w:val="28"/>
        </w:rPr>
        <w:t xml:space="preserve">позолоченная </w:t>
      </w:r>
      <w:r w:rsidRPr="00076BC6">
        <w:rPr>
          <w:szCs w:val="28"/>
        </w:rPr>
        <w:t xml:space="preserve">дрянь» временами брала верх. Именно тогда рушились великие цивилизации, погружённые в роскошь, в разврат и тупую жестокость. Именно тогда </w:t>
      </w:r>
      <w:r w:rsidRPr="00B24723">
        <w:rPr>
          <w:rStyle w:val="--"/>
        </w:rPr>
        <w:t xml:space="preserve">истина </w:t>
      </w:r>
      <w:r w:rsidRPr="00B24723">
        <w:rPr>
          <w:rStyle w:val="--0"/>
        </w:rPr>
        <w:t>горела</w:t>
      </w:r>
      <w:r w:rsidRPr="00076BC6">
        <w:rPr>
          <w:szCs w:val="28"/>
        </w:rPr>
        <w:t xml:space="preserve"> на кострах, а носители подлинного знания — истреблялись религиозными фанатиками, чиновниками, пастырями страха. СССР пал </w:t>
      </w:r>
      <w:r w:rsidRPr="00B24723">
        <w:rPr>
          <w:rStyle w:val="--"/>
        </w:rPr>
        <w:t xml:space="preserve">не </w:t>
      </w:r>
      <w:r w:rsidRPr="00B24723">
        <w:rPr>
          <w:rStyle w:val="--0"/>
        </w:rPr>
        <w:t>только</w:t>
      </w:r>
      <w:r w:rsidRPr="00076BC6">
        <w:rPr>
          <w:szCs w:val="28"/>
        </w:rPr>
        <w:t xml:space="preserve"> под гнётом внешних врагов — но и под тяжестью внутренней</w:t>
      </w:r>
      <w:r>
        <w:rPr>
          <w:szCs w:val="28"/>
        </w:rPr>
        <w:t xml:space="preserve"> «позолоченной</w:t>
      </w:r>
      <w:r w:rsidRPr="00076BC6">
        <w:rPr>
          <w:szCs w:val="28"/>
        </w:rPr>
        <w:t xml:space="preserve"> дряни</w:t>
      </w:r>
      <w:r>
        <w:rPr>
          <w:szCs w:val="28"/>
        </w:rPr>
        <w:t>»</w:t>
      </w:r>
      <w:r w:rsidRPr="00076BC6">
        <w:rPr>
          <w:szCs w:val="28"/>
        </w:rPr>
        <w:t xml:space="preserve">, замаскированной под «управленцев», «реформаторов», «гуманистов». И сегодня они пируют </w:t>
      </w:r>
      <w:r w:rsidRPr="00B24723">
        <w:rPr>
          <w:rStyle w:val="--0"/>
        </w:rPr>
        <w:t xml:space="preserve">на </w:t>
      </w:r>
      <w:r w:rsidRPr="00B24723">
        <w:rPr>
          <w:rStyle w:val="--"/>
        </w:rPr>
        <w:t>обломках</w:t>
      </w:r>
      <w:r w:rsidRPr="00076BC6">
        <w:rPr>
          <w:szCs w:val="28"/>
        </w:rPr>
        <w:t xml:space="preserve"> великой идеи, разрывая в клочья труп Цивилизации, которую не поняли и предали. Но даже если они хохочут, </w:t>
      </w:r>
      <w:r w:rsidRPr="00076BC6">
        <w:rPr>
          <w:rStyle w:val="s1"/>
          <w:szCs w:val="28"/>
        </w:rPr>
        <w:t>это пир во время чумы</w:t>
      </w:r>
      <w:r w:rsidRPr="00076BC6">
        <w:rPr>
          <w:szCs w:val="28"/>
        </w:rPr>
        <w:t>. Они празднуют гибель того, чего не в силах были ни построить, ни осмыслить.</w:t>
      </w:r>
    </w:p>
    <w:p w14:paraId="724F2C86" w14:textId="78B91DFF" w:rsidR="007B70F9" w:rsidRPr="00076BC6" w:rsidRDefault="008F0300" w:rsidP="008F0300">
      <w:pPr>
        <w:pStyle w:val="p1"/>
        <w:spacing w:before="0" w:beforeAutospacing="0" w:after="0" w:afterAutospacing="0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3360" behindDoc="1" locked="0" layoutInCell="1" allowOverlap="1" wp14:anchorId="4348DE63" wp14:editId="7B7CA85B">
            <wp:simplePos x="0" y="0"/>
            <wp:positionH relativeFrom="column">
              <wp:posOffset>34925</wp:posOffset>
            </wp:positionH>
            <wp:positionV relativeFrom="paragraph">
              <wp:posOffset>488950</wp:posOffset>
            </wp:positionV>
            <wp:extent cx="3039745" cy="3162300"/>
            <wp:effectExtent l="0" t="0" r="0" b="0"/>
            <wp:wrapTight wrapText="bothSides">
              <wp:wrapPolygon edited="0">
                <wp:start x="0" y="0"/>
                <wp:lineTo x="0" y="21513"/>
                <wp:lineTo x="21478" y="21513"/>
                <wp:lineTo x="21478" y="0"/>
                <wp:lineTo x="0" y="0"/>
              </wp:wrapPolygon>
            </wp:wrapTight>
            <wp:docPr id="12677387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738745" name="Рисунок 126773874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974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70F9">
        <w:rPr>
          <w:szCs w:val="28"/>
        </w:rPr>
        <w:t xml:space="preserve">   В рамках сегодняшней действительности, </w:t>
      </w:r>
      <w:r w:rsidR="007B70F9" w:rsidRPr="00076BC6">
        <w:rPr>
          <w:szCs w:val="28"/>
        </w:rPr>
        <w:t>так будет не всегда.</w:t>
      </w:r>
      <w:r>
        <w:rPr>
          <w:szCs w:val="28"/>
        </w:rPr>
        <w:t xml:space="preserve"> </w:t>
      </w:r>
      <w:r w:rsidR="007B70F9">
        <w:rPr>
          <w:szCs w:val="28"/>
        </w:rPr>
        <w:t>Новые з</w:t>
      </w:r>
      <w:r w:rsidR="007B70F9" w:rsidRPr="00076BC6">
        <w:rPr>
          <w:szCs w:val="28"/>
        </w:rPr>
        <w:t>аконы развития</w:t>
      </w:r>
      <w:r w:rsidR="007B70F9">
        <w:rPr>
          <w:szCs w:val="28"/>
        </w:rPr>
        <w:t xml:space="preserve"> в рамках Новой Системы Управления</w:t>
      </w:r>
      <w:r w:rsidR="007B70F9" w:rsidRPr="00076BC6">
        <w:rPr>
          <w:szCs w:val="28"/>
        </w:rPr>
        <w:t xml:space="preserve"> — строги. И даже среди тех, кто </w:t>
      </w:r>
      <w:r w:rsidR="007B70F9" w:rsidRPr="00B24723">
        <w:rPr>
          <w:rStyle w:val="--0"/>
        </w:rPr>
        <w:t xml:space="preserve">сегодня </w:t>
      </w:r>
      <w:r w:rsidR="007B70F9" w:rsidRPr="00B24723">
        <w:rPr>
          <w:rStyle w:val="--"/>
        </w:rPr>
        <w:t>смеётся,</w:t>
      </w:r>
      <w:r w:rsidR="007B70F9" w:rsidRPr="00076BC6">
        <w:rPr>
          <w:szCs w:val="28"/>
        </w:rPr>
        <w:t xml:space="preserve"> у многих </w:t>
      </w:r>
      <w:r w:rsidR="007B70F9" w:rsidRPr="00076BC6">
        <w:rPr>
          <w:rStyle w:val="s1"/>
          <w:szCs w:val="28"/>
        </w:rPr>
        <w:t>вгрызается понимание</w:t>
      </w:r>
      <w:r w:rsidR="007B70F9" w:rsidRPr="00076BC6">
        <w:rPr>
          <w:szCs w:val="28"/>
        </w:rPr>
        <w:t xml:space="preserve"> в плоть сознания: то, что происходит — не хаос, а программа. Программа, которую они </w:t>
      </w:r>
      <w:r w:rsidR="007B70F9" w:rsidRPr="00B24723">
        <w:rPr>
          <w:rStyle w:val="--"/>
        </w:rPr>
        <w:t xml:space="preserve">не </w:t>
      </w:r>
      <w:r w:rsidR="007B70F9" w:rsidRPr="00B24723">
        <w:rPr>
          <w:rStyle w:val="--0"/>
        </w:rPr>
        <w:t>писали.</w:t>
      </w:r>
      <w:r w:rsidR="007B70F9" w:rsidRPr="00076BC6">
        <w:rPr>
          <w:szCs w:val="28"/>
        </w:rPr>
        <w:t xml:space="preserve"> Но вот что делать с этим пониманием — они не знают. Они не в силах выйти за рамки своего генотипа. Им не хватает не воли, не ресурсов — им не хватает </w:t>
      </w:r>
      <w:r w:rsidR="007B70F9" w:rsidRPr="00076BC6">
        <w:rPr>
          <w:rStyle w:val="s1"/>
          <w:szCs w:val="28"/>
        </w:rPr>
        <w:t>допуска</w:t>
      </w:r>
      <w:r w:rsidR="007B70F9" w:rsidRPr="00076BC6">
        <w:rPr>
          <w:szCs w:val="28"/>
        </w:rPr>
        <w:t>.</w:t>
      </w:r>
    </w:p>
    <w:p w14:paraId="626C0A23" w14:textId="3B2D0CF8" w:rsidR="007B70F9" w:rsidRDefault="007B70F9" w:rsidP="007B70F9">
      <w:pPr>
        <w:pStyle w:val="p1"/>
        <w:spacing w:before="0" w:beforeAutospacing="0" w:after="0" w:afterAutospacing="0"/>
        <w:rPr>
          <w:szCs w:val="28"/>
        </w:rPr>
      </w:pPr>
      <w:bookmarkStart w:id="5" w:name="_Hlk206448994"/>
      <w:r w:rsidRPr="00076BC6">
        <w:rPr>
          <w:szCs w:val="28"/>
        </w:rPr>
        <w:t xml:space="preserve">Как бы ни менялись формы власти, основа её остаётся прежней: </w:t>
      </w:r>
      <w:r w:rsidRPr="00076BC6">
        <w:rPr>
          <w:rStyle w:val="s1"/>
          <w:szCs w:val="28"/>
        </w:rPr>
        <w:t>страх</w:t>
      </w:r>
      <w:r w:rsidRPr="00076BC6">
        <w:rPr>
          <w:szCs w:val="28"/>
        </w:rPr>
        <w:t>. И «элита», и «</w:t>
      </w:r>
      <w:r>
        <w:rPr>
          <w:szCs w:val="28"/>
        </w:rPr>
        <w:t xml:space="preserve">позолоченная </w:t>
      </w:r>
      <w:r w:rsidRPr="00076BC6">
        <w:rPr>
          <w:szCs w:val="28"/>
        </w:rPr>
        <w:t xml:space="preserve">дрянь» </w:t>
      </w:r>
      <w:r w:rsidRPr="00B24723">
        <w:rPr>
          <w:rStyle w:val="--"/>
        </w:rPr>
        <w:t xml:space="preserve">держат </w:t>
      </w:r>
      <w:r w:rsidRPr="00B24723">
        <w:rPr>
          <w:rStyle w:val="--0"/>
        </w:rPr>
        <w:t>массы</w:t>
      </w:r>
      <w:r w:rsidRPr="00076BC6">
        <w:rPr>
          <w:szCs w:val="28"/>
        </w:rPr>
        <w:t xml:space="preserve"> через силу. Страх — универсальный инструмент управления, древний, как инстинкт </w:t>
      </w:r>
    </w:p>
    <w:p w14:paraId="65CDCB7C" w14:textId="64BF1BC9" w:rsidR="007B70F9" w:rsidRPr="00076BC6" w:rsidRDefault="007B70F9" w:rsidP="00910F2C">
      <w:pPr>
        <w:pStyle w:val="p1"/>
        <w:spacing w:before="0" w:beforeAutospacing="0" w:after="0" w:afterAutospacing="0"/>
        <w:ind w:firstLine="0"/>
        <w:rPr>
          <w:szCs w:val="28"/>
        </w:rPr>
      </w:pPr>
      <w:r w:rsidRPr="00076BC6">
        <w:rPr>
          <w:szCs w:val="28"/>
        </w:rPr>
        <w:t xml:space="preserve">самосохранения. Насилие работает </w:t>
      </w:r>
      <w:r w:rsidRPr="00B24723">
        <w:rPr>
          <w:rStyle w:val="--"/>
        </w:rPr>
        <w:t xml:space="preserve">без </w:t>
      </w:r>
      <w:r w:rsidRPr="00B24723">
        <w:rPr>
          <w:rStyle w:val="--0"/>
        </w:rPr>
        <w:t>сбоев.</w:t>
      </w:r>
      <w:r w:rsidRPr="00076BC6">
        <w:rPr>
          <w:szCs w:val="28"/>
        </w:rPr>
        <w:t xml:space="preserve"> Но насилие — это не только инструмент по отношению к низшим. Это и форма войны внутри самих высших. Потому что между ними — </w:t>
      </w:r>
      <w:r w:rsidRPr="00B24723">
        <w:rPr>
          <w:rStyle w:val="--0"/>
        </w:rPr>
        <w:t xml:space="preserve">идёт </w:t>
      </w:r>
      <w:r w:rsidRPr="00B24723">
        <w:rPr>
          <w:rStyle w:val="--"/>
        </w:rPr>
        <w:t>борьба.</w:t>
      </w:r>
      <w:r w:rsidRPr="00076BC6">
        <w:rPr>
          <w:szCs w:val="28"/>
        </w:rPr>
        <w:t xml:space="preserve"> Тихая, </w:t>
      </w:r>
      <w:r w:rsidRPr="00076BC6">
        <w:rPr>
          <w:szCs w:val="28"/>
        </w:rPr>
        <w:lastRenderedPageBreak/>
        <w:t xml:space="preserve">подспудная, ползущая, но от этого — ещё более беспощадная. </w:t>
      </w:r>
      <w:r w:rsidRPr="00076BC6">
        <w:rPr>
          <w:rStyle w:val="s1"/>
          <w:szCs w:val="28"/>
        </w:rPr>
        <w:t>Борьба элит внутри элит</w:t>
      </w:r>
      <w:r w:rsidRPr="00076BC6">
        <w:rPr>
          <w:szCs w:val="28"/>
        </w:rPr>
        <w:t xml:space="preserve">. Борьба за право быть Богом в новом мире. И в этой борьбе </w:t>
      </w:r>
      <w:r w:rsidRPr="00B24723">
        <w:rPr>
          <w:rStyle w:val="--"/>
        </w:rPr>
        <w:t xml:space="preserve">гибнут </w:t>
      </w:r>
      <w:r w:rsidRPr="00B24723">
        <w:rPr>
          <w:rStyle w:val="--0"/>
        </w:rPr>
        <w:t>миллионы</w:t>
      </w:r>
      <w:r w:rsidRPr="00B24723">
        <w:rPr>
          <w:rStyle w:val="--"/>
        </w:rPr>
        <w:t xml:space="preserve"> </w:t>
      </w:r>
      <w:r w:rsidRPr="00076BC6">
        <w:rPr>
          <w:szCs w:val="28"/>
        </w:rPr>
        <w:t xml:space="preserve">— но не в окопах, а в конференц-залах, в теневых комитетах, в цифровых системах принятия решений. Там, где создаётся будущее — </w:t>
      </w:r>
      <w:r w:rsidRPr="00B24723">
        <w:rPr>
          <w:rStyle w:val="--"/>
        </w:rPr>
        <w:t xml:space="preserve">уничтожаются </w:t>
      </w:r>
      <w:r w:rsidRPr="00B24723">
        <w:rPr>
          <w:rStyle w:val="--0"/>
        </w:rPr>
        <w:t>слабые,</w:t>
      </w:r>
      <w:r w:rsidRPr="00076BC6">
        <w:rPr>
          <w:szCs w:val="28"/>
        </w:rPr>
        <w:t xml:space="preserve"> неподконтрольные, неэффективные, мешающие.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Победители этой подковёрной битвы надеются стать всемогущими. Они мечтают обрести статус божеств: бессмертных, всевидящих, неуязвимых. В их </w:t>
      </w:r>
      <w:r w:rsidR="00CC1922" w:rsidRPr="00076BC6">
        <w:rPr>
          <w:szCs w:val="28"/>
        </w:rPr>
        <w:t xml:space="preserve">представлении </w:t>
      </w:r>
      <w:r w:rsidR="00CC1922">
        <w:rPr>
          <w:szCs w:val="28"/>
        </w:rPr>
        <w:t>это</w:t>
      </w:r>
      <w:r w:rsidRPr="00076BC6">
        <w:rPr>
          <w:szCs w:val="28"/>
        </w:rPr>
        <w:t xml:space="preserve"> станет </w:t>
      </w:r>
      <w:r w:rsidRPr="002E6699">
        <w:rPr>
          <w:rStyle w:val="--"/>
        </w:rPr>
        <w:t xml:space="preserve">венцом </w:t>
      </w:r>
      <w:r w:rsidRPr="002E6699">
        <w:rPr>
          <w:rStyle w:val="--0"/>
        </w:rPr>
        <w:t>эволюции</w:t>
      </w:r>
      <w:r w:rsidRPr="00076BC6">
        <w:rPr>
          <w:szCs w:val="28"/>
        </w:rPr>
        <w:t xml:space="preserve"> власти. Но борьба между высшими — это не единая линия, а </w:t>
      </w:r>
      <w:r w:rsidRPr="00076BC6">
        <w:rPr>
          <w:rStyle w:val="s1"/>
          <w:szCs w:val="28"/>
        </w:rPr>
        <w:t>хаотическая сетка множества интересов</w:t>
      </w:r>
      <w:r w:rsidRPr="00076BC6">
        <w:rPr>
          <w:szCs w:val="28"/>
        </w:rPr>
        <w:t xml:space="preserve">: геополитических, экономических, расовых, религиозных, культурных, языковых. Они сами не едины. Они воюют между собой — </w:t>
      </w:r>
      <w:r w:rsidRPr="00076BC6">
        <w:rPr>
          <w:rStyle w:val="s1"/>
          <w:szCs w:val="28"/>
        </w:rPr>
        <w:t>и именно в этой войне куется будущее мира</w:t>
      </w:r>
      <w:r w:rsidRPr="00076BC6">
        <w:rPr>
          <w:szCs w:val="28"/>
        </w:rPr>
        <w:t xml:space="preserve">. Исход </w:t>
      </w:r>
      <w:r w:rsidRPr="002E6699">
        <w:rPr>
          <w:rStyle w:val="--"/>
        </w:rPr>
        <w:t xml:space="preserve">не </w:t>
      </w:r>
      <w:r w:rsidRPr="002E6699">
        <w:rPr>
          <w:rStyle w:val="--0"/>
        </w:rPr>
        <w:t>предрешён.</w:t>
      </w:r>
      <w:r w:rsidRPr="00076BC6">
        <w:rPr>
          <w:szCs w:val="28"/>
        </w:rPr>
        <w:t xml:space="preserve"> Никакая «верхушка» не застрахована от падения. Победа в одном цикле — не гарантия власти в следующем. Даже самые могущественные могут </w:t>
      </w:r>
      <w:r w:rsidRPr="002E6699">
        <w:rPr>
          <w:rStyle w:val="--0"/>
        </w:rPr>
        <w:t xml:space="preserve">быть </w:t>
      </w:r>
      <w:r w:rsidRPr="002E6699">
        <w:rPr>
          <w:rStyle w:val="--"/>
        </w:rPr>
        <w:t>выброшены</w:t>
      </w:r>
      <w:r w:rsidRPr="00076BC6">
        <w:rPr>
          <w:szCs w:val="28"/>
        </w:rPr>
        <w:t xml:space="preserve"> из игры, если не чувствуют момента.</w:t>
      </w:r>
      <w:r>
        <w:rPr>
          <w:szCs w:val="28"/>
        </w:rPr>
        <w:t xml:space="preserve"> </w:t>
      </w:r>
      <w:r w:rsidRPr="00076BC6">
        <w:rPr>
          <w:szCs w:val="28"/>
        </w:rPr>
        <w:t>Только идиоты полагают, что находятся у власти навсегда.</w:t>
      </w:r>
    </w:p>
    <w:bookmarkEnd w:id="5"/>
    <w:p w14:paraId="23044E08" w14:textId="3612EEA4" w:rsidR="007B70F9" w:rsidRPr="00076BC6" w:rsidRDefault="007B70F9" w:rsidP="007B70F9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   </w:t>
      </w:r>
      <w:r w:rsidRPr="008F0300">
        <w:rPr>
          <w:szCs w:val="28"/>
        </w:rPr>
        <w:t>Сегодня,</w:t>
      </w:r>
      <w:r w:rsidRPr="00844EF9">
        <w:rPr>
          <w:szCs w:val="28"/>
        </w:rPr>
        <w:t xml:space="preserve"> в контексте надлома</w:t>
      </w:r>
      <w:r w:rsidRPr="00076BC6">
        <w:rPr>
          <w:szCs w:val="28"/>
        </w:rPr>
        <w:t xml:space="preserve"> глобальной конструкции власти и трансформации прежних сценариев, человечество столкнулось с двумя реальными угрозами, каждая из которых несёт в себе </w:t>
      </w:r>
      <w:r w:rsidRPr="002E6699">
        <w:rPr>
          <w:rStyle w:val="--"/>
        </w:rPr>
        <w:t xml:space="preserve">не </w:t>
      </w:r>
      <w:r w:rsidRPr="002E6699">
        <w:rPr>
          <w:rStyle w:val="--0"/>
        </w:rPr>
        <w:t>просто</w:t>
      </w:r>
      <w:r w:rsidRPr="00076BC6">
        <w:rPr>
          <w:szCs w:val="28"/>
        </w:rPr>
        <w:t xml:space="preserve"> риск, а онтологическое испытание.</w:t>
      </w:r>
      <w:r>
        <w:rPr>
          <w:szCs w:val="28"/>
        </w:rPr>
        <w:t xml:space="preserve"> </w:t>
      </w:r>
      <w:r w:rsidRPr="00CC1922">
        <w:rPr>
          <w:b/>
          <w:bCs/>
          <w:i/>
          <w:iCs/>
          <w:szCs w:val="28"/>
        </w:rPr>
        <w:t>Первая угроза —</w:t>
      </w:r>
      <w:r w:rsidRPr="00CC1922">
        <w:rPr>
          <w:rStyle w:val="s1"/>
          <w:b/>
          <w:bCs/>
          <w:i/>
          <w:iCs/>
          <w:szCs w:val="28"/>
        </w:rPr>
        <w:t xml:space="preserve"> внутренняя. Вторая — внешняя.</w:t>
      </w:r>
      <w:r w:rsidRPr="00076BC6">
        <w:rPr>
          <w:szCs w:val="28"/>
        </w:rPr>
        <w:t xml:space="preserve"> И </w:t>
      </w:r>
      <w:r w:rsidRPr="00954D85">
        <w:rPr>
          <w:rStyle w:val="--0"/>
        </w:rPr>
        <w:t xml:space="preserve">обе — </w:t>
      </w:r>
      <w:r w:rsidRPr="00954D85">
        <w:rPr>
          <w:rStyle w:val="--"/>
        </w:rPr>
        <w:t>взаимосвязаны</w:t>
      </w:r>
      <w:r w:rsidRPr="00076BC6">
        <w:rPr>
          <w:szCs w:val="28"/>
        </w:rPr>
        <w:t>, переплетены, словно два конца одной и той же змеи, кусающей себя за хвост.</w:t>
      </w:r>
      <w:r>
        <w:rPr>
          <w:szCs w:val="28"/>
        </w:rPr>
        <w:t xml:space="preserve"> </w:t>
      </w:r>
      <w:r w:rsidRPr="00171726">
        <w:rPr>
          <w:rStyle w:val="--"/>
        </w:rPr>
        <w:t xml:space="preserve">Внутренняя </w:t>
      </w:r>
      <w:r w:rsidRPr="00171726">
        <w:rPr>
          <w:rStyle w:val="--0"/>
        </w:rPr>
        <w:t>угроза</w:t>
      </w:r>
      <w:r w:rsidRPr="00076BC6">
        <w:rPr>
          <w:szCs w:val="28"/>
        </w:rPr>
        <w:t xml:space="preserve"> — это хаос, производимый изнутри, результат ожесточённой борьбы между различными кластерами «высших» внутри одного государства. Эта борьба носит скрытый характер, но проявляется в деградации управленческой вертикали, в подмене понятий, в утрате исторических целей, в перехвате смыслов. На фоне этого конфликта активизируется </w:t>
      </w:r>
      <w:r w:rsidRPr="002E6699">
        <w:rPr>
          <w:rStyle w:val="--0"/>
        </w:rPr>
        <w:t xml:space="preserve">наиболее </w:t>
      </w:r>
      <w:r w:rsidRPr="002E6699">
        <w:rPr>
          <w:rStyle w:val="--"/>
        </w:rPr>
        <w:t xml:space="preserve">опасная </w:t>
      </w:r>
      <w:r w:rsidRPr="00076BC6">
        <w:rPr>
          <w:szCs w:val="28"/>
        </w:rPr>
        <w:t xml:space="preserve">часть «средних» — та самая «революционная» прослойка, стремящаяся прорваться к вершинам власти под лозунгами справедливости и обновления, но на деле приносящая с собой лишь нестабильность и разрушение. Вниз по шкале социальной динамики — </w:t>
      </w:r>
      <w:r w:rsidRPr="002E6699">
        <w:rPr>
          <w:rStyle w:val="--"/>
        </w:rPr>
        <w:t xml:space="preserve">усиливается </w:t>
      </w:r>
      <w:r w:rsidRPr="002E6699">
        <w:rPr>
          <w:rStyle w:val="--0"/>
        </w:rPr>
        <w:t>криминализованная</w:t>
      </w:r>
      <w:r w:rsidRPr="00076BC6">
        <w:rPr>
          <w:rStyle w:val="s1"/>
          <w:szCs w:val="28"/>
        </w:rPr>
        <w:t xml:space="preserve"> часть «низших»</w:t>
      </w:r>
      <w:r w:rsidRPr="00076BC6">
        <w:rPr>
          <w:szCs w:val="28"/>
        </w:rPr>
        <w:t xml:space="preserve">, питаемая обманутыми ожиданиями, обострённым чувством несправедливости и искусственно подогреваемыми инстинктами. Именно эта тройственная конфигурация — вражда между высшими, прорыв средних и деструктивный потенциал </w:t>
      </w:r>
      <w:r>
        <w:rPr>
          <w:szCs w:val="28"/>
        </w:rPr>
        <w:t>«</w:t>
      </w:r>
      <w:r w:rsidRPr="00076BC6">
        <w:rPr>
          <w:szCs w:val="28"/>
        </w:rPr>
        <w:t>низших</w:t>
      </w:r>
      <w:r>
        <w:rPr>
          <w:szCs w:val="28"/>
        </w:rPr>
        <w:t>»</w:t>
      </w:r>
      <w:r w:rsidRPr="00076BC6">
        <w:rPr>
          <w:szCs w:val="28"/>
        </w:rPr>
        <w:t xml:space="preserve"> — становится идеальной </w:t>
      </w:r>
      <w:r w:rsidRPr="002E6699">
        <w:rPr>
          <w:rStyle w:val="--"/>
        </w:rPr>
        <w:t xml:space="preserve">питательной </w:t>
      </w:r>
      <w:r w:rsidRPr="002E6699">
        <w:rPr>
          <w:rStyle w:val="--0"/>
        </w:rPr>
        <w:t>средой</w:t>
      </w:r>
      <w:r w:rsidRPr="00076BC6">
        <w:rPr>
          <w:szCs w:val="28"/>
        </w:rPr>
        <w:t xml:space="preserve"> для </w:t>
      </w:r>
      <w:r w:rsidRPr="00076BC6">
        <w:rPr>
          <w:rStyle w:val="s1"/>
          <w:szCs w:val="28"/>
        </w:rPr>
        <w:t>вмешательства извне</w:t>
      </w:r>
      <w:r w:rsidRPr="00076BC6">
        <w:rPr>
          <w:szCs w:val="28"/>
        </w:rPr>
        <w:t>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И это подводит нас ко </w:t>
      </w:r>
      <w:r w:rsidRPr="00076BC6">
        <w:rPr>
          <w:rStyle w:val="s1"/>
          <w:szCs w:val="28"/>
        </w:rPr>
        <w:t>внешней угрозе</w:t>
      </w:r>
      <w:r w:rsidRPr="00076BC6">
        <w:rPr>
          <w:szCs w:val="28"/>
        </w:rPr>
        <w:t xml:space="preserve">. Она, как и прежде, формируется на базе желания одних «высших» сокрушить, покорить, аннигилировать других. Эта борьба за контроль над территорией, ресурсами, информацией, технологиями — продолжается, </w:t>
      </w:r>
      <w:r w:rsidRPr="00076BC6">
        <w:rPr>
          <w:szCs w:val="28"/>
        </w:rPr>
        <w:lastRenderedPageBreak/>
        <w:t xml:space="preserve">обостряется, ускоряется. </w:t>
      </w:r>
      <w:r w:rsidRPr="00076BC6">
        <w:rPr>
          <w:rStyle w:val="s1"/>
          <w:szCs w:val="28"/>
        </w:rPr>
        <w:t xml:space="preserve">Государства — это </w:t>
      </w:r>
      <w:r w:rsidRPr="008F1633">
        <w:rPr>
          <w:rStyle w:val="--"/>
        </w:rPr>
        <w:t xml:space="preserve">внешняя </w:t>
      </w:r>
      <w:r w:rsidRPr="008F1633">
        <w:rPr>
          <w:rStyle w:val="--0"/>
        </w:rPr>
        <w:t>оболочка</w:t>
      </w:r>
      <w:r w:rsidRPr="00076BC6">
        <w:rPr>
          <w:rStyle w:val="s1"/>
          <w:szCs w:val="28"/>
        </w:rPr>
        <w:t xml:space="preserve"> «высших»</w:t>
      </w:r>
      <w:r w:rsidRPr="00076BC6">
        <w:rPr>
          <w:szCs w:val="28"/>
        </w:rPr>
        <w:t xml:space="preserve">, сросшихся с механизмами управления, с силовыми структурами, с экономикой и культурной матрицей. И если одна из таких оболочек проявляет слабость, если внутри неё </w:t>
      </w:r>
      <w:r w:rsidRPr="002E6699">
        <w:rPr>
          <w:rStyle w:val="--0"/>
        </w:rPr>
        <w:t xml:space="preserve">начинается </w:t>
      </w:r>
      <w:r w:rsidRPr="002E6699">
        <w:rPr>
          <w:rStyle w:val="--"/>
        </w:rPr>
        <w:t xml:space="preserve">метастаз </w:t>
      </w:r>
      <w:r w:rsidRPr="00076BC6">
        <w:rPr>
          <w:szCs w:val="28"/>
        </w:rPr>
        <w:t>саморазрушения — она тут же становится объектом нападения. Победителей не судят. А побеждённым — достаётся история, переписанная их врагами.</w:t>
      </w:r>
    </w:p>
    <w:bookmarkEnd w:id="0"/>
    <w:p w14:paraId="4C91BD8F" w14:textId="3A883B89" w:rsidR="007B70F9" w:rsidRPr="007B70F9" w:rsidRDefault="008F0300" w:rsidP="0025775E">
      <w:pPr>
        <w:pStyle w:val="p1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   </w:t>
      </w:r>
      <w:r w:rsidR="007B70F9" w:rsidRPr="007B70F9">
        <w:rPr>
          <w:szCs w:val="28"/>
        </w:rPr>
        <w:t xml:space="preserve">Сегодня Человечество вступает в предельную зону — туда, где заканчиваются все прежние иллюзии. Там, где уже невозможно притворяться, что всё ещё можно обойтись </w:t>
      </w:r>
      <w:r w:rsidR="007B70F9" w:rsidRPr="008F0300">
        <w:rPr>
          <w:rStyle w:val="--0"/>
        </w:rPr>
        <w:t xml:space="preserve">без </w:t>
      </w:r>
      <w:r w:rsidR="007B70F9" w:rsidRPr="008F0300">
        <w:rPr>
          <w:rStyle w:val="--"/>
        </w:rPr>
        <w:t>понимания</w:t>
      </w:r>
      <w:r w:rsidR="007B70F9" w:rsidRPr="007B70F9">
        <w:rPr>
          <w:szCs w:val="28"/>
        </w:rPr>
        <w:t xml:space="preserve"> сути происходящего. Где больше не работают красивые формулы гуманизма, убаюкивающие заклинания о прогрессе ради всех и равного будущего для каждого. Историческая ткань мира напряжена до предела. В её волокнах больше нет гармонии — лишь гул </w:t>
      </w:r>
      <w:r w:rsidR="007B70F9" w:rsidRPr="008F0300">
        <w:rPr>
          <w:rStyle w:val="--0"/>
        </w:rPr>
        <w:t xml:space="preserve">надвигающегося </w:t>
      </w:r>
      <w:r w:rsidR="007B70F9" w:rsidRPr="008F0300">
        <w:rPr>
          <w:rStyle w:val="--"/>
        </w:rPr>
        <w:t>разлома</w:t>
      </w:r>
      <w:r w:rsidR="007B70F9" w:rsidRPr="007B70F9">
        <w:rPr>
          <w:szCs w:val="28"/>
        </w:rPr>
        <w:t xml:space="preserve">. И именно здесь — на грани окончательной биологической катастрофы и запуска принципиально новой конструкции управления — стоит человек, загнанный в </w:t>
      </w:r>
      <w:r w:rsidR="007B70F9" w:rsidRPr="0061233C">
        <w:rPr>
          <w:rStyle w:val="--0"/>
        </w:rPr>
        <w:t xml:space="preserve">тупик </w:t>
      </w:r>
      <w:r w:rsidR="007B70F9" w:rsidRPr="0061233C">
        <w:rPr>
          <w:rStyle w:val="--"/>
        </w:rPr>
        <w:t>своей</w:t>
      </w:r>
      <w:r w:rsidR="007B70F9" w:rsidRPr="0061233C">
        <w:rPr>
          <w:rStyle w:val="--0"/>
        </w:rPr>
        <w:t xml:space="preserve"> конечности</w:t>
      </w:r>
      <w:r w:rsidR="007B70F9" w:rsidRPr="007B70F9">
        <w:rPr>
          <w:szCs w:val="28"/>
        </w:rPr>
        <w:t>, но всё ещё способный на вызов</w:t>
      </w:r>
      <w:r w:rsidR="00444F7C">
        <w:rPr>
          <w:szCs w:val="28"/>
        </w:rPr>
        <w:t xml:space="preserve">. </w:t>
      </w:r>
      <w:r w:rsidR="0025775E">
        <w:rPr>
          <w:szCs w:val="28"/>
        </w:rPr>
        <w:t xml:space="preserve">Я хотел показать читателям, что  </w:t>
      </w:r>
      <w:r w:rsidR="007B70F9" w:rsidRPr="007B70F9">
        <w:rPr>
          <w:szCs w:val="28"/>
        </w:rPr>
        <w:t xml:space="preserve"> — это не просто философская прелюдия. Это</w:t>
      </w:r>
      <w:r w:rsidR="0025775E">
        <w:rPr>
          <w:szCs w:val="28"/>
        </w:rPr>
        <w:t xml:space="preserve"> </w:t>
      </w:r>
      <w:r w:rsidR="0061233C">
        <w:rPr>
          <w:szCs w:val="28"/>
        </w:rPr>
        <w:t>очевидность распознания</w:t>
      </w:r>
      <w:r w:rsidR="007B70F9" w:rsidRPr="007B70F9">
        <w:rPr>
          <w:szCs w:val="28"/>
        </w:rPr>
        <w:t>. Распознавани</w:t>
      </w:r>
      <w:r w:rsidR="0061233C">
        <w:rPr>
          <w:szCs w:val="28"/>
        </w:rPr>
        <w:t>я</w:t>
      </w:r>
      <w:r w:rsidR="007B70F9" w:rsidRPr="007B70F9">
        <w:rPr>
          <w:szCs w:val="28"/>
        </w:rPr>
        <w:t xml:space="preserve"> врагов и подлинных угроз. Распознавани</w:t>
      </w:r>
      <w:r w:rsidR="0061233C">
        <w:rPr>
          <w:szCs w:val="28"/>
        </w:rPr>
        <w:t>я</w:t>
      </w:r>
      <w:r w:rsidR="007B70F9" w:rsidRPr="007B70F9">
        <w:rPr>
          <w:szCs w:val="28"/>
        </w:rPr>
        <w:t xml:space="preserve"> скрытых протоколов власти и тех, кто прячется под маской элиты. Распознавания глубинной функции Генотипа Мозга как основания всей </w:t>
      </w:r>
      <w:r w:rsidR="007B70F9" w:rsidRPr="0061233C">
        <w:rPr>
          <w:rStyle w:val="--0"/>
        </w:rPr>
        <w:t xml:space="preserve">архитектуры </w:t>
      </w:r>
      <w:r w:rsidR="007B70F9" w:rsidRPr="0061233C">
        <w:rPr>
          <w:rStyle w:val="--"/>
        </w:rPr>
        <w:t>управления</w:t>
      </w:r>
      <w:r w:rsidR="007B70F9" w:rsidRPr="007B70F9">
        <w:rPr>
          <w:szCs w:val="28"/>
        </w:rPr>
        <w:t xml:space="preserve"> — не только биологией, но и мышлением, и судьбой. Это — картография той тьмы, в которой мы уже живём, но которая ещё не овладела последним: нашим правом </w:t>
      </w:r>
      <w:r w:rsidR="00C32447" w:rsidRPr="0061233C">
        <w:rPr>
          <w:rStyle w:val="--0"/>
        </w:rPr>
        <w:t>СКАЗАТЬ:</w:t>
      </w:r>
      <w:r w:rsidR="007B70F9" w:rsidRPr="0061233C">
        <w:rPr>
          <w:rStyle w:val="--0"/>
        </w:rPr>
        <w:t xml:space="preserve"> </w:t>
      </w:r>
      <w:r w:rsidR="0061233C" w:rsidRPr="0061233C">
        <w:rPr>
          <w:rStyle w:val="--"/>
        </w:rPr>
        <w:t>«</w:t>
      </w:r>
      <w:r w:rsidR="007B70F9" w:rsidRPr="0061233C">
        <w:rPr>
          <w:rStyle w:val="--"/>
        </w:rPr>
        <w:t>нет</w:t>
      </w:r>
      <w:r w:rsidR="0061233C" w:rsidRPr="0061233C">
        <w:rPr>
          <w:rStyle w:val="--"/>
        </w:rPr>
        <w:t>»</w:t>
      </w:r>
      <w:r w:rsidR="007B70F9" w:rsidRPr="0061233C">
        <w:rPr>
          <w:rStyle w:val="--"/>
        </w:rPr>
        <w:t>.</w:t>
      </w:r>
      <w:r w:rsidR="007B70F9" w:rsidRPr="007B70F9">
        <w:rPr>
          <w:szCs w:val="28"/>
        </w:rPr>
        <w:t xml:space="preserve"> Ещё живо внутреннее сопротивление, ещё теплится разум, ещё можно сорвать вуаль — если хватит смелости признать, что мы не просто на краю, а уже перешагнули за него.</w:t>
      </w:r>
    </w:p>
    <w:p w14:paraId="00906F84" w14:textId="17895DE7" w:rsidR="006B4AD0" w:rsidRDefault="00D175B9" w:rsidP="006B4AD0">
      <w:pPr>
        <w:pStyle w:val="p1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   </w:t>
      </w:r>
      <w:r w:rsidR="007B70F9" w:rsidRPr="007B70F9">
        <w:rPr>
          <w:szCs w:val="28"/>
        </w:rPr>
        <w:t xml:space="preserve">Дальше начинается совсем иное поле: </w:t>
      </w:r>
      <w:r w:rsidR="007B70F9" w:rsidRPr="00D175B9">
        <w:rPr>
          <w:rStyle w:val="--0"/>
        </w:rPr>
        <w:t xml:space="preserve">поле </w:t>
      </w:r>
      <w:r w:rsidR="007B70F9" w:rsidRPr="00D175B9">
        <w:rPr>
          <w:rStyle w:val="--"/>
        </w:rPr>
        <w:t>сбора</w:t>
      </w:r>
      <w:r w:rsidR="007B70F9" w:rsidRPr="007B70F9">
        <w:rPr>
          <w:szCs w:val="28"/>
        </w:rPr>
        <w:t xml:space="preserve">. Поле Перехода. Точка, где станет ясно: хватит ли в нас не просто боли и осознания, но силы и воли к </w:t>
      </w:r>
      <w:r w:rsidR="007B70F9" w:rsidRPr="00D175B9">
        <w:rPr>
          <w:rStyle w:val="--"/>
        </w:rPr>
        <w:t xml:space="preserve">радикальному </w:t>
      </w:r>
      <w:r w:rsidR="007B70F9" w:rsidRPr="00D175B9">
        <w:rPr>
          <w:rStyle w:val="--0"/>
        </w:rPr>
        <w:t>переформатированию</w:t>
      </w:r>
      <w:r w:rsidR="007B70F9" w:rsidRPr="007B70F9">
        <w:rPr>
          <w:szCs w:val="28"/>
        </w:rPr>
        <w:t xml:space="preserve"> мира — не по лекалам паразитической цивилизации, но по исходной, не искажённой формуле Созидания. В следующей части начнётся поиск не просто выхода, но основания Нового. Там — уже не только диагноз. Там — шаг к </w:t>
      </w:r>
      <w:r w:rsidR="00C32447">
        <w:rPr>
          <w:szCs w:val="28"/>
        </w:rPr>
        <w:t>действию</w:t>
      </w:r>
      <w:r w:rsidR="007B70F9" w:rsidRPr="007B70F9">
        <w:rPr>
          <w:szCs w:val="28"/>
        </w:rPr>
        <w:t>.</w:t>
      </w:r>
      <w:bookmarkStart w:id="6" w:name="_Hlk206535292"/>
      <w:r w:rsidR="008D1F03">
        <w:rPr>
          <w:szCs w:val="28"/>
        </w:rPr>
        <w:t xml:space="preserve">  </w:t>
      </w:r>
      <w:r w:rsidR="003D644E">
        <w:t xml:space="preserve">В этом выборе — </w:t>
      </w:r>
      <w:r w:rsidR="003D644E" w:rsidRPr="006B4AD0">
        <w:rPr>
          <w:rStyle w:val="--"/>
        </w:rPr>
        <w:t xml:space="preserve">не </w:t>
      </w:r>
      <w:r w:rsidR="003D644E" w:rsidRPr="006B4AD0">
        <w:rPr>
          <w:rStyle w:val="--0"/>
        </w:rPr>
        <w:t>просто</w:t>
      </w:r>
      <w:r w:rsidR="003D644E">
        <w:t xml:space="preserve"> политическое или идеологическое решение. В нём — онтологическое усилие</w:t>
      </w:r>
      <w:r w:rsidR="006B4AD0">
        <w:t xml:space="preserve"> – </w:t>
      </w:r>
      <w:r w:rsidR="003D644E">
        <w:t xml:space="preserve">Быть. </w:t>
      </w:r>
      <w:r w:rsidR="003D644E" w:rsidRPr="006B4AD0">
        <w:rPr>
          <w:rStyle w:val="--0"/>
        </w:rPr>
        <w:t xml:space="preserve">Перестать </w:t>
      </w:r>
      <w:r w:rsidR="003D644E" w:rsidRPr="006B4AD0">
        <w:rPr>
          <w:rStyle w:val="--"/>
        </w:rPr>
        <w:t>быть</w:t>
      </w:r>
      <w:r w:rsidR="003D644E">
        <w:t xml:space="preserve"> марионеткой. </w:t>
      </w:r>
      <w:r w:rsidR="008D1F03">
        <w:t xml:space="preserve">Перестать быть функцией чужой воли. </w:t>
      </w:r>
      <w:r w:rsidR="008D1F03" w:rsidRPr="006B4AD0">
        <w:rPr>
          <w:rStyle w:val="--"/>
        </w:rPr>
        <w:t xml:space="preserve">Начать </w:t>
      </w:r>
      <w:r w:rsidR="008D1F03" w:rsidRPr="006B4AD0">
        <w:rPr>
          <w:rStyle w:val="--0"/>
        </w:rPr>
        <w:t>видеть</w:t>
      </w:r>
      <w:r w:rsidR="008D1F03">
        <w:t xml:space="preserve"> не только свою роль, но и свой предел. Увидеть свой Генотип Мозга — как условие допуска, как рубеж, через который не пройти без преобразования. </w:t>
      </w:r>
      <w:bookmarkEnd w:id="6"/>
      <w:r w:rsidR="006B4AD0">
        <w:t>М</w:t>
      </w:r>
      <w:r w:rsidR="003D644E">
        <w:t>ы</w:t>
      </w:r>
      <w:r w:rsidR="006B4AD0">
        <w:t>, с Вами</w:t>
      </w:r>
      <w:r w:rsidR="003D13A7">
        <w:t xml:space="preserve"> в следующей статье –</w:t>
      </w:r>
      <w:r w:rsidR="003D644E">
        <w:t xml:space="preserve"> не просто </w:t>
      </w:r>
      <w:r w:rsidR="003D644E" w:rsidRPr="003D13A7">
        <w:rPr>
          <w:rStyle w:val="--0"/>
        </w:rPr>
        <w:t xml:space="preserve">продолжим </w:t>
      </w:r>
      <w:r w:rsidR="003D644E" w:rsidRPr="003D13A7">
        <w:rPr>
          <w:rStyle w:val="--"/>
        </w:rPr>
        <w:t>вскрытие</w:t>
      </w:r>
      <w:r w:rsidR="003D644E">
        <w:t xml:space="preserve"> механизмов подавления и перепрограммирования, — мы вступим в саму ткань Системы, чтобы увидеть: возможно ли выйти за пределы архитектуры, в </w:t>
      </w:r>
      <w:r w:rsidR="003D644E">
        <w:lastRenderedPageBreak/>
        <w:t xml:space="preserve">которой человек был лишь </w:t>
      </w:r>
      <w:r w:rsidR="003D644E" w:rsidRPr="003D13A7">
        <w:rPr>
          <w:rStyle w:val="--"/>
        </w:rPr>
        <w:t xml:space="preserve">исполняющим </w:t>
      </w:r>
      <w:r w:rsidR="003D644E" w:rsidRPr="003D13A7">
        <w:rPr>
          <w:rStyle w:val="--0"/>
        </w:rPr>
        <w:t>код.</w:t>
      </w:r>
      <w:r w:rsidR="003D644E">
        <w:t xml:space="preserve"> И если да — то как? Кто именно? И с каким внутренним преобразованием?</w:t>
      </w:r>
    </w:p>
    <w:p w14:paraId="6AE9B75E" w14:textId="523DD327" w:rsidR="003D644E" w:rsidRDefault="006B4AD0" w:rsidP="006B4AD0">
      <w:pPr>
        <w:pStyle w:val="p1"/>
        <w:spacing w:before="0" w:beforeAutospacing="0" w:after="0" w:afterAutospacing="0"/>
        <w:ind w:firstLine="0"/>
      </w:pPr>
      <w:r>
        <w:rPr>
          <w:szCs w:val="28"/>
        </w:rPr>
        <w:t xml:space="preserve">            </w:t>
      </w:r>
      <w:r w:rsidR="003D644E" w:rsidRPr="003D13A7">
        <w:rPr>
          <w:b/>
          <w:bCs/>
          <w:i/>
          <w:iCs/>
        </w:rPr>
        <w:t xml:space="preserve">Переход начинается не с реформ. Переход начинается с признания: </w:t>
      </w:r>
      <w:r w:rsidRPr="003D13A7">
        <w:rPr>
          <w:b/>
          <w:bCs/>
          <w:i/>
          <w:iCs/>
        </w:rPr>
        <w:t>ты был</w:t>
      </w:r>
      <w:r w:rsidR="003D644E" w:rsidRPr="003D13A7">
        <w:rPr>
          <w:b/>
          <w:bCs/>
          <w:i/>
          <w:iCs/>
        </w:rPr>
        <w:t xml:space="preserve"> конструкцией. А теперь можешь стать Творцом</w:t>
      </w:r>
      <w:r w:rsidR="003D13A7">
        <w:t>…</w:t>
      </w:r>
    </w:p>
    <w:p w14:paraId="2598A815" w14:textId="32AA206C" w:rsidR="00C32447" w:rsidRPr="003C6E8C" w:rsidRDefault="00C32447" w:rsidP="00C32447">
      <w:pPr>
        <w:pStyle w:val="p1"/>
        <w:spacing w:before="0" w:beforeAutospacing="0" w:after="0" w:afterAutospacing="0"/>
        <w:rPr>
          <w:b/>
          <w:bCs/>
          <w:i/>
          <w:iCs/>
          <w:szCs w:val="28"/>
        </w:rPr>
      </w:pPr>
      <w:r w:rsidRPr="003C6E8C">
        <w:rPr>
          <w:b/>
          <w:bCs/>
          <w:i/>
          <w:iCs/>
          <w:szCs w:val="28"/>
        </w:rPr>
        <w:t>(Продолжение следует в статье 6</w:t>
      </w:r>
      <w:r>
        <w:rPr>
          <w:b/>
          <w:bCs/>
          <w:i/>
          <w:iCs/>
          <w:szCs w:val="28"/>
        </w:rPr>
        <w:t>8</w:t>
      </w:r>
      <w:r w:rsidRPr="003C6E8C">
        <w:rPr>
          <w:b/>
          <w:bCs/>
          <w:i/>
          <w:iCs/>
          <w:szCs w:val="28"/>
        </w:rPr>
        <w:t>_369)</w:t>
      </w:r>
    </w:p>
    <w:p w14:paraId="6C74F961" w14:textId="77777777" w:rsidR="00C32447" w:rsidRPr="003C6E8C" w:rsidRDefault="00C32447" w:rsidP="00C32447">
      <w:pPr>
        <w:pStyle w:val="p1"/>
        <w:spacing w:before="0" w:beforeAutospacing="0" w:after="0" w:afterAutospacing="0"/>
        <w:rPr>
          <w:b/>
          <w:bCs/>
          <w:i/>
          <w:iCs/>
          <w:szCs w:val="28"/>
        </w:rPr>
      </w:pPr>
    </w:p>
    <w:p w14:paraId="5E8FF094" w14:textId="77777777" w:rsidR="00C32447" w:rsidRPr="00FA464E" w:rsidRDefault="00C32447" w:rsidP="00C32447">
      <w:pPr>
        <w:pStyle w:val="p1"/>
        <w:spacing w:before="0" w:beforeAutospacing="0" w:after="0" w:afterAutospacing="0"/>
        <w:rPr>
          <w:b/>
          <w:bCs/>
          <w:szCs w:val="28"/>
        </w:rPr>
      </w:pPr>
      <w:r w:rsidRPr="00FA464E">
        <w:rPr>
          <w:b/>
          <w:bCs/>
          <w:szCs w:val="28"/>
        </w:rPr>
        <w:t>Ф. Шкруднев</w:t>
      </w:r>
    </w:p>
    <w:p w14:paraId="530D3EA6" w14:textId="14050FDE" w:rsidR="00C32447" w:rsidRPr="00FA464E" w:rsidRDefault="00C32447" w:rsidP="00C32447">
      <w:pPr>
        <w:pStyle w:val="p1"/>
        <w:spacing w:before="0" w:beforeAutospacing="0" w:after="0" w:afterAutospacing="0"/>
        <w:rPr>
          <w:b/>
          <w:bCs/>
          <w:szCs w:val="28"/>
        </w:rPr>
      </w:pPr>
      <w:r>
        <w:rPr>
          <w:b/>
          <w:bCs/>
          <w:szCs w:val="28"/>
        </w:rPr>
        <w:t>20</w:t>
      </w:r>
      <w:r w:rsidRPr="00FA464E">
        <w:rPr>
          <w:b/>
          <w:bCs/>
          <w:szCs w:val="28"/>
        </w:rPr>
        <w:t xml:space="preserve"> августа 2025 г.</w:t>
      </w:r>
    </w:p>
    <w:p w14:paraId="3E293AD3" w14:textId="77777777" w:rsidR="00C32447" w:rsidRPr="00043164" w:rsidRDefault="00C32447" w:rsidP="00C32447">
      <w:pPr>
        <w:spacing w:after="0"/>
        <w:ind w:firstLine="0"/>
        <w:rPr>
          <w:rStyle w:val="affff5"/>
          <w:szCs w:val="28"/>
        </w:rPr>
      </w:pPr>
    </w:p>
    <w:p w14:paraId="562BF1EE" w14:textId="77777777" w:rsidR="003D644E" w:rsidRPr="007B70F9" w:rsidRDefault="003D644E" w:rsidP="007B70F9">
      <w:pPr>
        <w:pStyle w:val="p1"/>
        <w:spacing w:before="0" w:beforeAutospacing="0" w:after="0" w:afterAutospacing="0"/>
        <w:rPr>
          <w:szCs w:val="28"/>
        </w:rPr>
      </w:pPr>
    </w:p>
    <w:p w14:paraId="22A9BFD4" w14:textId="77777777" w:rsidR="007B70F9" w:rsidRPr="007B70F9" w:rsidRDefault="007B70F9" w:rsidP="007B70F9">
      <w:pPr>
        <w:rPr>
          <w:rStyle w:val="affff5"/>
          <w:szCs w:val="28"/>
        </w:rPr>
      </w:pPr>
    </w:p>
    <w:sectPr w:rsidR="007B70F9" w:rsidRPr="007B70F9" w:rsidSect="007B70F9">
      <w:footerReference w:type="even" r:id="rId12"/>
      <w:footerReference w:type="default" r:id="rId13"/>
      <w:pgSz w:w="11900" w:h="16840"/>
      <w:pgMar w:top="658" w:right="850" w:bottom="1134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7769B" w14:textId="77777777" w:rsidR="007A7AE8" w:rsidRDefault="007A7AE8" w:rsidP="007E5B4D">
      <w:r>
        <w:separator/>
      </w:r>
    </w:p>
  </w:endnote>
  <w:endnote w:type="continuationSeparator" w:id="0">
    <w:p w14:paraId="65F5DF82" w14:textId="77777777" w:rsidR="007A7AE8" w:rsidRDefault="007A7AE8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FFF94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09CC9FF8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13319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79E22BD5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9F2F8" w14:textId="77777777" w:rsidR="007A7AE8" w:rsidRDefault="007A7AE8" w:rsidP="007E5B4D">
      <w:r>
        <w:separator/>
      </w:r>
    </w:p>
  </w:footnote>
  <w:footnote w:type="continuationSeparator" w:id="0">
    <w:p w14:paraId="486D31DB" w14:textId="77777777" w:rsidR="007A7AE8" w:rsidRDefault="007A7AE8" w:rsidP="007E5B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7"/>
  </w:num>
  <w:num w:numId="4" w16cid:durableId="1656839467">
    <w:abstractNumId w:val="24"/>
  </w:num>
  <w:num w:numId="5" w16cid:durableId="1582984117">
    <w:abstractNumId w:val="4"/>
  </w:num>
  <w:num w:numId="6" w16cid:durableId="2084642886">
    <w:abstractNumId w:val="31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0"/>
  </w:num>
  <w:num w:numId="11" w16cid:durableId="727071889">
    <w:abstractNumId w:val="38"/>
  </w:num>
  <w:num w:numId="12" w16cid:durableId="1680695527">
    <w:abstractNumId w:val="19"/>
  </w:num>
  <w:num w:numId="13" w16cid:durableId="2035186493">
    <w:abstractNumId w:val="34"/>
  </w:num>
  <w:num w:numId="14" w16cid:durableId="562637386">
    <w:abstractNumId w:val="16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5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5"/>
  </w:num>
  <w:num w:numId="23" w16cid:durableId="1064445999">
    <w:abstractNumId w:val="26"/>
  </w:num>
  <w:num w:numId="24" w16cid:durableId="957612670">
    <w:abstractNumId w:val="8"/>
  </w:num>
  <w:num w:numId="25" w16cid:durableId="1926300628">
    <w:abstractNumId w:val="29"/>
  </w:num>
  <w:num w:numId="26" w16cid:durableId="719012922">
    <w:abstractNumId w:val="33"/>
  </w:num>
  <w:num w:numId="27" w16cid:durableId="1206605041">
    <w:abstractNumId w:val="20"/>
  </w:num>
  <w:num w:numId="28" w16cid:durableId="618876310">
    <w:abstractNumId w:val="28"/>
  </w:num>
  <w:num w:numId="29" w16cid:durableId="1564829709">
    <w:abstractNumId w:val="6"/>
  </w:num>
  <w:num w:numId="30" w16cid:durableId="212229674">
    <w:abstractNumId w:val="21"/>
  </w:num>
  <w:num w:numId="31" w16cid:durableId="1273972882">
    <w:abstractNumId w:val="11"/>
  </w:num>
  <w:num w:numId="32" w16cid:durableId="87702208">
    <w:abstractNumId w:val="40"/>
  </w:num>
  <w:num w:numId="33" w16cid:durableId="1818496778">
    <w:abstractNumId w:val="23"/>
  </w:num>
  <w:num w:numId="34" w16cid:durableId="1541018909">
    <w:abstractNumId w:val="39"/>
  </w:num>
  <w:num w:numId="35" w16cid:durableId="95373104">
    <w:abstractNumId w:val="37"/>
  </w:num>
  <w:num w:numId="36" w16cid:durableId="66193007">
    <w:abstractNumId w:val="10"/>
  </w:num>
  <w:num w:numId="37" w16cid:durableId="1846749664">
    <w:abstractNumId w:val="32"/>
  </w:num>
  <w:num w:numId="38" w16cid:durableId="297146294">
    <w:abstractNumId w:val="25"/>
    <w:lvlOverride w:ilvl="0">
      <w:startOverride w:val="1"/>
    </w:lvlOverride>
  </w:num>
  <w:num w:numId="39" w16cid:durableId="263848913">
    <w:abstractNumId w:val="25"/>
    <w:lvlOverride w:ilvl="0">
      <w:startOverride w:val="1"/>
    </w:lvlOverride>
  </w:num>
  <w:num w:numId="40" w16cid:durableId="2020156012">
    <w:abstractNumId w:val="7"/>
  </w:num>
  <w:num w:numId="41" w16cid:durableId="22749311">
    <w:abstractNumId w:val="18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7"/>
  </w:num>
  <w:num w:numId="44" w16cid:durableId="649290771">
    <w:abstractNumId w:val="17"/>
    <w:lvlOverride w:ilvl="0">
      <w:startOverride w:val="16"/>
    </w:lvlOverride>
    <w:lvlOverride w:ilvl="1">
      <w:startOverride w:val="4"/>
    </w:lvlOverride>
  </w:num>
  <w:num w:numId="45" w16cid:durableId="275597925">
    <w:abstractNumId w:val="36"/>
  </w:num>
  <w:num w:numId="46" w16cid:durableId="712313472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0F9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C11AD"/>
    <w:rsid w:val="000C2271"/>
    <w:rsid w:val="000C51B5"/>
    <w:rsid w:val="000C79B0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523C4"/>
    <w:rsid w:val="00253CB3"/>
    <w:rsid w:val="0025775E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17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76D07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13A7"/>
    <w:rsid w:val="003D221B"/>
    <w:rsid w:val="003D39F1"/>
    <w:rsid w:val="003D46E7"/>
    <w:rsid w:val="003D644E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5F7F"/>
    <w:rsid w:val="00416A6C"/>
    <w:rsid w:val="00416C97"/>
    <w:rsid w:val="0043170A"/>
    <w:rsid w:val="004353F5"/>
    <w:rsid w:val="004365E8"/>
    <w:rsid w:val="00437535"/>
    <w:rsid w:val="00437655"/>
    <w:rsid w:val="00442D9F"/>
    <w:rsid w:val="00443C6F"/>
    <w:rsid w:val="00444F7C"/>
    <w:rsid w:val="00447E4D"/>
    <w:rsid w:val="00450A96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33C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4AD0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A7AE8"/>
    <w:rsid w:val="007B2CD3"/>
    <w:rsid w:val="007B4271"/>
    <w:rsid w:val="007B70F9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5EDA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266C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1F03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0300"/>
    <w:rsid w:val="00903614"/>
    <w:rsid w:val="009038E4"/>
    <w:rsid w:val="00910273"/>
    <w:rsid w:val="00910F2C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5FB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9F495D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447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62B4"/>
    <w:rsid w:val="00C563FB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922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16CD0"/>
    <w:rsid w:val="00D175B9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037F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3A53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927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75FCD"/>
  <w15:docId w15:val="{B53A864D-D095-DF45-98C8-4E31DE25E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E1037F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E1037F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E1037F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E1037F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E1037F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E1037F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E1037F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E1037F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E1037F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E1037F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E1037F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E1037F"/>
  </w:style>
  <w:style w:type="character" w:customStyle="1" w:styleId="--">
    <w:name w:val="Красный-прписной-полужирный"/>
    <w:basedOn w:val="a6"/>
    <w:uiPriority w:val="1"/>
    <w:qFormat/>
    <w:rsid w:val="00E1037F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E1037F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E1037F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E1037F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E1037F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E1037F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E1037F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E1037F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E1037F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E1037F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E1037F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E1037F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E1037F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E1037F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E1037F"/>
  </w:style>
  <w:style w:type="character" w:customStyle="1" w:styleId="apple-converted-space">
    <w:name w:val="apple-converted-space"/>
    <w:basedOn w:val="a6"/>
    <w:rsid w:val="00E1037F"/>
  </w:style>
  <w:style w:type="character" w:styleId="af">
    <w:name w:val="FollowedHyperlink"/>
    <w:uiPriority w:val="99"/>
    <w:rsid w:val="00E1037F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E1037F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E1037F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E1037F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E1037F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E1037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E1037F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E1037F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E1037F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E1037F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E1037F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link w:val="af7"/>
    <w:uiPriority w:val="34"/>
    <w:qFormat/>
    <w:rsid w:val="00E1037F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E1037F"/>
  </w:style>
  <w:style w:type="character" w:styleId="af8">
    <w:name w:val="Emphasis"/>
    <w:rsid w:val="00E1037F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E1037F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9">
    <w:name w:val="Strong"/>
    <w:basedOn w:val="a6"/>
    <w:uiPriority w:val="22"/>
    <w:rsid w:val="00E1037F"/>
    <w:rPr>
      <w:rFonts w:ascii="Georgia" w:hAnsi="Georgia"/>
      <w:b w:val="0"/>
      <w:bCs/>
      <w:color w:val="000000" w:themeColor="text1"/>
      <w:sz w:val="28"/>
    </w:rPr>
  </w:style>
  <w:style w:type="paragraph" w:styleId="afa">
    <w:name w:val="header"/>
    <w:basedOn w:val="a5"/>
    <w:link w:val="afb"/>
    <w:autoRedefine/>
    <w:rsid w:val="00E1037F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b">
    <w:name w:val="Верхний колонтитул Знак"/>
    <w:basedOn w:val="a6"/>
    <w:link w:val="afa"/>
    <w:rsid w:val="00E1037F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c">
    <w:name w:val="Table Grid"/>
    <w:basedOn w:val="a7"/>
    <w:uiPriority w:val="39"/>
    <w:rsid w:val="00E10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caption"/>
    <w:basedOn w:val="a5"/>
    <w:next w:val="a5"/>
    <w:autoRedefine/>
    <w:rsid w:val="00E1037F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e">
    <w:name w:val="подраздел"/>
    <w:basedOn w:val="afd"/>
    <w:autoRedefine/>
    <w:rsid w:val="00E1037F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">
    <w:name w:val="номер страницы"/>
    <w:basedOn w:val="af0"/>
    <w:autoRedefine/>
    <w:rsid w:val="00E1037F"/>
    <w:pPr>
      <w:framePr w:wrap="none" w:vAnchor="text" w:hAnchor="margin" w:xAlign="center" w:y="1"/>
    </w:pPr>
  </w:style>
  <w:style w:type="paragraph" w:customStyle="1" w:styleId="aff0">
    <w:name w:val="мнение дилетанта"/>
    <w:basedOn w:val="a5"/>
    <w:autoRedefine/>
    <w:rsid w:val="00E1037F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1">
    <w:name w:val="синий обычный"/>
    <w:basedOn w:val="a5"/>
    <w:autoRedefine/>
    <w:rsid w:val="00E1037F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1"/>
    <w:autoRedefine/>
    <w:rsid w:val="00E1037F"/>
    <w:pPr>
      <w:numPr>
        <w:numId w:val="6"/>
      </w:numPr>
    </w:pPr>
  </w:style>
  <w:style w:type="paragraph" w:customStyle="1" w:styleId="aff2">
    <w:name w:val="синий маркированный список полужирный"/>
    <w:basedOn w:val="a2"/>
    <w:autoRedefine/>
    <w:rsid w:val="00E1037F"/>
    <w:rPr>
      <w:b/>
    </w:rPr>
  </w:style>
  <w:style w:type="paragraph" w:customStyle="1" w:styleId="1">
    <w:name w:val="Стиль1"/>
    <w:basedOn w:val="11"/>
    <w:next w:val="a5"/>
    <w:autoRedefine/>
    <w:rsid w:val="00E1037F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E1037F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E1037F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E1037F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E1037F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E1037F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E1037F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E1037F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E1037F"/>
  </w:style>
  <w:style w:type="character" w:customStyle="1" w:styleId="mw-headline">
    <w:name w:val="mw-headline"/>
    <w:basedOn w:val="a6"/>
    <w:rsid w:val="00E1037F"/>
  </w:style>
  <w:style w:type="character" w:customStyle="1" w:styleId="mw-editsection">
    <w:name w:val="mw-editsection"/>
    <w:basedOn w:val="a6"/>
    <w:rsid w:val="00E1037F"/>
  </w:style>
  <w:style w:type="character" w:customStyle="1" w:styleId="mw-editsection-bracket">
    <w:name w:val="mw-editsection-bracket"/>
    <w:basedOn w:val="a6"/>
    <w:rsid w:val="00E1037F"/>
  </w:style>
  <w:style w:type="character" w:customStyle="1" w:styleId="mw-editsection-divider">
    <w:name w:val="mw-editsection-divider"/>
    <w:basedOn w:val="a6"/>
    <w:rsid w:val="00E1037F"/>
  </w:style>
  <w:style w:type="character" w:styleId="aff3">
    <w:name w:val="annotation reference"/>
    <w:basedOn w:val="a6"/>
    <w:uiPriority w:val="99"/>
    <w:semiHidden/>
    <w:unhideWhenUsed/>
    <w:rsid w:val="00E1037F"/>
    <w:rPr>
      <w:sz w:val="18"/>
      <w:szCs w:val="18"/>
    </w:rPr>
  </w:style>
  <w:style w:type="paragraph" w:styleId="aff4">
    <w:name w:val="annotation text"/>
    <w:basedOn w:val="a5"/>
    <w:link w:val="aff5"/>
    <w:uiPriority w:val="99"/>
    <w:semiHidden/>
    <w:unhideWhenUsed/>
    <w:rsid w:val="00E1037F"/>
  </w:style>
  <w:style w:type="character" w:customStyle="1" w:styleId="aff5">
    <w:name w:val="Текст примечания Знак"/>
    <w:basedOn w:val="a6"/>
    <w:link w:val="aff4"/>
    <w:uiPriority w:val="99"/>
    <w:semiHidden/>
    <w:rsid w:val="00E1037F"/>
    <w:rPr>
      <w:rFonts w:ascii="Georgia" w:hAnsi="Georgia" w:cs="Times New Roman"/>
      <w:sz w:val="28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E1037F"/>
    <w:rPr>
      <w:b/>
      <w:bCs/>
      <w:sz w:val="20"/>
      <w:szCs w:val="20"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E1037F"/>
    <w:rPr>
      <w:rFonts w:ascii="Georgia" w:hAnsi="Georgia" w:cs="Times New Roman"/>
      <w:b/>
      <w:bCs/>
      <w:sz w:val="20"/>
      <w:szCs w:val="20"/>
      <w:lang w:eastAsia="ru-RU"/>
    </w:rPr>
  </w:style>
  <w:style w:type="paragraph" w:styleId="aff8">
    <w:name w:val="Subtitle"/>
    <w:basedOn w:val="a5"/>
    <w:next w:val="a5"/>
    <w:link w:val="aff9"/>
    <w:rsid w:val="00E1037F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9">
    <w:name w:val="Подзаголовок Знак"/>
    <w:basedOn w:val="a6"/>
    <w:link w:val="aff8"/>
    <w:rsid w:val="00E1037F"/>
    <w:rPr>
      <w:rFonts w:ascii="Georgia" w:eastAsia="MS Gothic" w:hAnsi="Georgia" w:cs="Times New Roman"/>
      <w:b/>
      <w:sz w:val="28"/>
      <w:lang w:val="en-US"/>
    </w:rPr>
  </w:style>
  <w:style w:type="character" w:styleId="affa">
    <w:name w:val="Subtle Emphasis"/>
    <w:uiPriority w:val="19"/>
    <w:rsid w:val="00E1037F"/>
    <w:rPr>
      <w:i/>
      <w:iCs/>
      <w:color w:val="808080"/>
    </w:rPr>
  </w:style>
  <w:style w:type="character" w:styleId="affb">
    <w:name w:val="Book Title"/>
    <w:uiPriority w:val="33"/>
    <w:rsid w:val="00E1037F"/>
    <w:rPr>
      <w:b/>
      <w:bCs/>
      <w:smallCaps/>
      <w:spacing w:val="5"/>
    </w:rPr>
  </w:style>
  <w:style w:type="paragraph" w:customStyle="1" w:styleId="-12">
    <w:name w:val="Обычный-12"/>
    <w:basedOn w:val="a5"/>
    <w:rsid w:val="00E1037F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E1037F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E1037F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E1037F"/>
  </w:style>
  <w:style w:type="paragraph" w:styleId="4">
    <w:name w:val="List Number 4"/>
    <w:basedOn w:val="a5"/>
    <w:uiPriority w:val="99"/>
    <w:semiHidden/>
    <w:unhideWhenUsed/>
    <w:rsid w:val="00E1037F"/>
    <w:pPr>
      <w:numPr>
        <w:numId w:val="8"/>
      </w:numPr>
      <w:contextualSpacing/>
    </w:pPr>
  </w:style>
  <w:style w:type="paragraph" w:styleId="affc">
    <w:name w:val="endnote text"/>
    <w:basedOn w:val="a5"/>
    <w:link w:val="affd"/>
    <w:autoRedefine/>
    <w:uiPriority w:val="99"/>
    <w:unhideWhenUsed/>
    <w:qFormat/>
    <w:rsid w:val="00E1037F"/>
    <w:pPr>
      <w:spacing w:after="0" w:line="240" w:lineRule="auto"/>
    </w:pPr>
    <w:rPr>
      <w:sz w:val="20"/>
    </w:rPr>
  </w:style>
  <w:style w:type="character" w:customStyle="1" w:styleId="affd">
    <w:name w:val="Текст концевой сноски Знак"/>
    <w:basedOn w:val="a6"/>
    <w:link w:val="affc"/>
    <w:uiPriority w:val="99"/>
    <w:rsid w:val="00E1037F"/>
    <w:rPr>
      <w:rFonts w:ascii="Georgia" w:hAnsi="Georgia" w:cs="Times New Roman"/>
      <w:sz w:val="20"/>
      <w:lang w:eastAsia="ru-RU"/>
    </w:rPr>
  </w:style>
  <w:style w:type="character" w:styleId="affe">
    <w:name w:val="endnote reference"/>
    <w:basedOn w:val="a6"/>
    <w:uiPriority w:val="99"/>
    <w:unhideWhenUsed/>
    <w:qFormat/>
    <w:rsid w:val="00E1037F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E1037F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f">
    <w:name w:val="Текст в таблице"/>
    <w:basedOn w:val="a5"/>
    <w:autoRedefine/>
    <w:rsid w:val="00E1037F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0">
    <w:name w:val="Title"/>
    <w:basedOn w:val="a5"/>
    <w:next w:val="a5"/>
    <w:link w:val="afff1"/>
    <w:rsid w:val="00E1037F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1">
    <w:name w:val="Заголовок Знак"/>
    <w:basedOn w:val="a6"/>
    <w:link w:val="afff0"/>
    <w:rsid w:val="00E1037F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E1037F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E1037F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2">
    <w:name w:val="Intense Quote"/>
    <w:basedOn w:val="a5"/>
    <w:next w:val="a5"/>
    <w:link w:val="afff3"/>
    <w:uiPriority w:val="30"/>
    <w:qFormat/>
    <w:rsid w:val="00E1037F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3">
    <w:name w:val="Выделенная цитата Знак"/>
    <w:basedOn w:val="a6"/>
    <w:link w:val="afff2"/>
    <w:uiPriority w:val="30"/>
    <w:rsid w:val="00E1037F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4">
    <w:name w:val="Intense Emphasis"/>
    <w:basedOn w:val="a6"/>
    <w:uiPriority w:val="21"/>
    <w:qFormat/>
    <w:rsid w:val="00E1037F"/>
    <w:rPr>
      <w:b/>
      <w:bCs/>
      <w:i/>
      <w:iCs/>
      <w:color w:val="5B9BD5" w:themeColor="accent1"/>
    </w:rPr>
  </w:style>
  <w:style w:type="character" w:styleId="afff5">
    <w:name w:val="Subtle Reference"/>
    <w:basedOn w:val="a6"/>
    <w:uiPriority w:val="31"/>
    <w:qFormat/>
    <w:rsid w:val="00E1037F"/>
    <w:rPr>
      <w:smallCaps/>
      <w:color w:val="ED7D31" w:themeColor="accent2"/>
      <w:u w:val="single"/>
    </w:rPr>
  </w:style>
  <w:style w:type="character" w:styleId="afff6">
    <w:name w:val="Intense Reference"/>
    <w:basedOn w:val="a6"/>
    <w:uiPriority w:val="32"/>
    <w:qFormat/>
    <w:rsid w:val="00E1037F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E1037F"/>
    <w:pPr>
      <w:numPr>
        <w:numId w:val="13"/>
      </w:numPr>
      <w:outlineLvl w:val="9"/>
    </w:pPr>
  </w:style>
  <w:style w:type="paragraph" w:customStyle="1" w:styleId="afff7">
    <w:name w:val="* * *"/>
    <w:basedOn w:val="a5"/>
    <w:rsid w:val="00E1037F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8">
    <w:name w:val="Заголовок таблицы"/>
    <w:basedOn w:val="a5"/>
    <w:rsid w:val="00E1037F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9">
    <w:name w:val="Источник"/>
    <w:basedOn w:val="a5"/>
    <w:rsid w:val="00E1037F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E1037F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E1037F"/>
  </w:style>
  <w:style w:type="paragraph" w:customStyle="1" w:styleId="a0">
    <w:name w:val="Сноска"/>
    <w:basedOn w:val="a5"/>
    <w:rsid w:val="00E1037F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a">
    <w:name w:val="Советник"/>
    <w:basedOn w:val="a5"/>
    <w:rsid w:val="00E1037F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b">
    <w:name w:val="Эпиграф"/>
    <w:basedOn w:val="a5"/>
    <w:autoRedefine/>
    <w:rsid w:val="00E1037F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c">
    <w:name w:val="Основтой текст"/>
    <w:basedOn w:val="a5"/>
    <w:link w:val="afffd"/>
    <w:rsid w:val="00E1037F"/>
    <w:pPr>
      <w:ind w:firstLine="709"/>
    </w:pPr>
    <w:rPr>
      <w:szCs w:val="28"/>
    </w:rPr>
  </w:style>
  <w:style w:type="character" w:customStyle="1" w:styleId="afffd">
    <w:name w:val="Основтой текст Знак"/>
    <w:basedOn w:val="a6"/>
    <w:link w:val="afffc"/>
    <w:rsid w:val="00E1037F"/>
    <w:rPr>
      <w:rFonts w:ascii="Georgia" w:hAnsi="Georgia" w:cs="Times New Roman"/>
      <w:sz w:val="28"/>
      <w:szCs w:val="28"/>
      <w:lang w:eastAsia="ru-RU"/>
    </w:rPr>
  </w:style>
  <w:style w:type="character" w:styleId="afffe">
    <w:name w:val="Placeholder Text"/>
    <w:basedOn w:val="a6"/>
    <w:uiPriority w:val="99"/>
    <w:semiHidden/>
    <w:rsid w:val="00E1037F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E1037F"/>
    <w:rPr>
      <w:color w:val="0563C1"/>
      <w:u w:val="single"/>
    </w:rPr>
  </w:style>
  <w:style w:type="paragraph" w:styleId="affff">
    <w:name w:val="Plain Text"/>
    <w:basedOn w:val="a5"/>
    <w:link w:val="affff0"/>
    <w:uiPriority w:val="99"/>
    <w:rsid w:val="00E1037F"/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Текст Знак"/>
    <w:basedOn w:val="a6"/>
    <w:link w:val="affff"/>
    <w:uiPriority w:val="99"/>
    <w:rsid w:val="00E1037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E1037F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E1037F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E1037F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E1037F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E1037F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E1037F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1">
    <w:name w:val="line number"/>
    <w:basedOn w:val="a6"/>
    <w:uiPriority w:val="99"/>
    <w:semiHidden/>
    <w:unhideWhenUsed/>
    <w:rsid w:val="00E1037F"/>
  </w:style>
  <w:style w:type="numbering" w:styleId="111111">
    <w:name w:val="Outline List 2"/>
    <w:basedOn w:val="a8"/>
    <w:uiPriority w:val="99"/>
    <w:semiHidden/>
    <w:unhideWhenUsed/>
    <w:rsid w:val="00E1037F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E1037F"/>
    <w:pPr>
      <w:numPr>
        <w:numId w:val="12"/>
      </w:numPr>
    </w:pPr>
  </w:style>
  <w:style w:type="paragraph" w:customStyle="1" w:styleId="affff2">
    <w:name w:val="Автор эпиграфа"/>
    <w:basedOn w:val="a5"/>
    <w:autoRedefine/>
    <w:rsid w:val="00E1037F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3">
    <w:name w:val="жирный чёрный курсив"/>
    <w:basedOn w:val="a5"/>
    <w:rsid w:val="00E1037F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4">
    <w:name w:val="Раздел"/>
    <w:basedOn w:val="a5"/>
    <w:rsid w:val="00E1037F"/>
    <w:pPr>
      <w:spacing w:before="240"/>
      <w:jc w:val="left"/>
    </w:pPr>
    <w:rPr>
      <w:b/>
    </w:rPr>
  </w:style>
  <w:style w:type="character" w:customStyle="1" w:styleId="affff5">
    <w:name w:val="черный+тень+жирный"/>
    <w:basedOn w:val="a6"/>
    <w:uiPriority w:val="1"/>
    <w:qFormat/>
    <w:rsid w:val="00E1037F"/>
    <w:rPr>
      <w:rFonts w:ascii="Georgia" w:hAnsi="Georgia"/>
      <w:b w:val="0"/>
      <w:color w:val="000000" w:themeColor="text1"/>
      <w:sz w:val="28"/>
    </w:rPr>
  </w:style>
  <w:style w:type="character" w:customStyle="1" w:styleId="affff6">
    <w:name w:val="выделение_синий+тень+жирный"/>
    <w:basedOn w:val="20"/>
    <w:uiPriority w:val="1"/>
    <w:rsid w:val="00E1037F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7">
    <w:name w:val="выделение_красный+жирный+прописной+тень"/>
    <w:basedOn w:val="a5"/>
    <w:autoRedefine/>
    <w:rsid w:val="00E1037F"/>
    <w:rPr>
      <w:caps/>
      <w:color w:val="FF0000"/>
    </w:rPr>
  </w:style>
  <w:style w:type="character" w:customStyle="1" w:styleId="affff8">
    <w:name w:val="выделение_красный+жирный+тень"/>
    <w:basedOn w:val="12"/>
    <w:uiPriority w:val="1"/>
    <w:rsid w:val="00E1037F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9">
    <w:name w:val="выделение_черный+тень+жирный"/>
    <w:basedOn w:val="a6"/>
    <w:uiPriority w:val="1"/>
    <w:rsid w:val="00E1037F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a">
    <w:name w:val="Рисунок"/>
    <w:basedOn w:val="a5"/>
    <w:autoRedefine/>
    <w:rsid w:val="00E1037F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E1037F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E1037F"/>
    <w:pPr>
      <w:spacing w:before="480" w:after="360"/>
      <w:ind w:firstLine="0"/>
    </w:pPr>
    <w:rPr>
      <w:b/>
      <w:color w:val="0432FF"/>
      <w:sz w:val="32"/>
    </w:rPr>
  </w:style>
  <w:style w:type="paragraph" w:styleId="affffb">
    <w:name w:val="List Number"/>
    <w:basedOn w:val="a5"/>
    <w:autoRedefine/>
    <w:uiPriority w:val="99"/>
    <w:unhideWhenUsed/>
    <w:qFormat/>
    <w:rsid w:val="00E1037F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E1037F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E1037F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E1037F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c">
    <w:name w:val="Revision"/>
    <w:hidden/>
    <w:uiPriority w:val="99"/>
    <w:semiHidden/>
    <w:rsid w:val="00E1037F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E1037F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d">
    <w:name w:val="Body Text"/>
    <w:basedOn w:val="a5"/>
    <w:link w:val="affffe"/>
    <w:uiPriority w:val="99"/>
    <w:rsid w:val="00E1037F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e">
    <w:name w:val="Основной текст Знак"/>
    <w:basedOn w:val="a6"/>
    <w:link w:val="affffd"/>
    <w:uiPriority w:val="99"/>
    <w:rsid w:val="00E1037F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E1037F"/>
  </w:style>
  <w:style w:type="paragraph" w:customStyle="1" w:styleId="a">
    <w:name w:val="раздел"/>
    <w:basedOn w:val="a5"/>
    <w:autoRedefine/>
    <w:rsid w:val="00E1037F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f">
    <w:name w:val="нумерация русскими буквами"/>
    <w:basedOn w:val="30"/>
    <w:autoRedefine/>
    <w:rsid w:val="00E1037F"/>
    <w:pPr>
      <w:numPr>
        <w:ilvl w:val="0"/>
        <w:numId w:val="0"/>
      </w:numPr>
    </w:pPr>
  </w:style>
  <w:style w:type="paragraph" w:customStyle="1" w:styleId="afffff0">
    <w:name w:val="название таблицв"/>
    <w:basedOn w:val="afd"/>
    <w:autoRedefine/>
    <w:rsid w:val="00E1037F"/>
    <w:pPr>
      <w:spacing w:before="120" w:after="0" w:line="240" w:lineRule="auto"/>
    </w:pPr>
    <w:rPr>
      <w:sz w:val="28"/>
    </w:rPr>
  </w:style>
  <w:style w:type="character" w:customStyle="1" w:styleId="afffff1">
    <w:name w:val="выделение_синий+тень+жирный+прописной"/>
    <w:basedOn w:val="a6"/>
    <w:uiPriority w:val="1"/>
    <w:rsid w:val="00E1037F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2">
    <w:name w:val="выделение_красный+жирный+порписной+тень"/>
    <w:basedOn w:val="12"/>
    <w:uiPriority w:val="1"/>
    <w:rsid w:val="00E1037F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s1">
    <w:name w:val="s1"/>
    <w:basedOn w:val="a6"/>
    <w:rsid w:val="007B70F9"/>
  </w:style>
  <w:style w:type="paragraph" w:customStyle="1" w:styleId="p1">
    <w:name w:val="p1"/>
    <w:basedOn w:val="a5"/>
    <w:rsid w:val="007B70F9"/>
    <w:pPr>
      <w:spacing w:before="100" w:beforeAutospacing="1" w:after="100" w:afterAutospacing="1"/>
    </w:pPr>
  </w:style>
  <w:style w:type="character" w:customStyle="1" w:styleId="af7">
    <w:name w:val="Абзац списка Знак"/>
    <w:basedOn w:val="a6"/>
    <w:link w:val="af6"/>
    <w:uiPriority w:val="34"/>
    <w:rsid w:val="007B70F9"/>
    <w:rPr>
      <w:rFonts w:ascii="Georgia" w:hAnsi="Georgia" w:cs="Times New Roman"/>
      <w:bCs/>
      <w:color w:val="000000" w:themeColor="text1"/>
      <w:sz w:val="28"/>
      <w:szCs w:val="28"/>
      <w:lang w:eastAsia="ru-RU"/>
    </w:rPr>
  </w:style>
  <w:style w:type="paragraph" w:customStyle="1" w:styleId="p2">
    <w:name w:val="p2"/>
    <w:basedOn w:val="a5"/>
    <w:rsid w:val="007B70F9"/>
    <w:pPr>
      <w:spacing w:before="100" w:beforeAutospacing="1" w:after="100" w:afterAutospacing="1"/>
    </w:pPr>
  </w:style>
  <w:style w:type="paragraph" w:customStyle="1" w:styleId="p3">
    <w:name w:val="p3"/>
    <w:basedOn w:val="a5"/>
    <w:rsid w:val="003D644E"/>
    <w:pPr>
      <w:spacing w:before="100" w:beforeAutospacing="1" w:after="100" w:afterAutospacing="1"/>
    </w:pPr>
  </w:style>
  <w:style w:type="character" w:customStyle="1" w:styleId="s2">
    <w:name w:val="s2"/>
    <w:basedOn w:val="a6"/>
    <w:rsid w:val="003D6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53</TotalTime>
  <Pages>11</Pages>
  <Words>3624</Words>
  <Characters>20662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ФЕДОР Шкруднев</cp:lastModifiedBy>
  <cp:revision>4</cp:revision>
  <dcterms:created xsi:type="dcterms:W3CDTF">2025-08-19T18:20:00Z</dcterms:created>
  <dcterms:modified xsi:type="dcterms:W3CDTF">2025-08-20T08:24:00Z</dcterms:modified>
</cp:coreProperties>
</file>