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B0580" w14:textId="77777777" w:rsidR="003F6AE2" w:rsidRPr="00D14163" w:rsidRDefault="003F6AE2" w:rsidP="0052414D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087EC1D1" w14:textId="77777777" w:rsidR="003F6AE2" w:rsidRPr="00823292" w:rsidRDefault="003F6AE2" w:rsidP="0052414D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823292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(6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6</w:t>
      </w:r>
      <w:r w:rsidRPr="00823292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01DE18E4" w14:textId="25DC3A56" w:rsidR="003F6AE2" w:rsidRPr="00311448" w:rsidRDefault="003F6AE2" w:rsidP="0052414D">
      <w:pPr>
        <w:pStyle w:val="af6"/>
        <w:spacing w:after="0" w:line="240" w:lineRule="auto"/>
        <w:ind w:left="1179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823292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–</w:t>
      </w:r>
      <w:r w:rsidR="007C7CC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="0052414D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Протокол </w:t>
      </w:r>
      <w:r w:rsidR="00F263F9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М</w:t>
      </w:r>
      <w:r w:rsidR="0052414D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озга…</w:t>
      </w: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</w:p>
    <w:p w14:paraId="0C5DB7CC" w14:textId="77777777" w:rsidR="004601A0" w:rsidRPr="00043164" w:rsidRDefault="004601A0" w:rsidP="00C5122B">
      <w:pPr>
        <w:pStyle w:val="p1"/>
        <w:spacing w:before="0" w:beforeAutospacing="0" w:after="0" w:afterAutospacing="0" w:line="276" w:lineRule="auto"/>
        <w:jc w:val="right"/>
        <w:rPr>
          <w:rFonts w:ascii="Georgia" w:hAnsi="Georgia"/>
          <w:sz w:val="28"/>
          <w:szCs w:val="28"/>
        </w:rPr>
      </w:pPr>
    </w:p>
    <w:p w14:paraId="111AF242" w14:textId="77777777" w:rsidR="002F2A43" w:rsidRDefault="002F2A43" w:rsidP="00D63FA9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B56848">
        <w:rPr>
          <w:rFonts w:eastAsia="Times New Roman"/>
          <w:b/>
          <w:bCs/>
          <w:i/>
          <w:iCs/>
          <w:color w:val="0E0E0E"/>
          <w:sz w:val="24"/>
        </w:rPr>
        <w:t xml:space="preserve">«Сначала был захват, потом — кодировка. </w:t>
      </w:r>
    </w:p>
    <w:p w14:paraId="4DC27420" w14:textId="77777777" w:rsidR="00D63FA9" w:rsidRDefault="002F2A43" w:rsidP="00D63FA9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B56848">
        <w:rPr>
          <w:rFonts w:eastAsia="Times New Roman"/>
          <w:b/>
          <w:bCs/>
          <w:i/>
          <w:iCs/>
          <w:color w:val="0E0E0E"/>
          <w:sz w:val="24"/>
        </w:rPr>
        <w:t xml:space="preserve">Потом — выращивание тел под нужный генотип. </w:t>
      </w:r>
    </w:p>
    <w:p w14:paraId="02DF3364" w14:textId="77777777" w:rsidR="00D63FA9" w:rsidRDefault="002F2A43" w:rsidP="00D63FA9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B56848">
        <w:rPr>
          <w:rFonts w:eastAsia="Times New Roman"/>
          <w:b/>
          <w:bCs/>
          <w:i/>
          <w:iCs/>
          <w:color w:val="0E0E0E"/>
          <w:sz w:val="24"/>
        </w:rPr>
        <w:t xml:space="preserve">Потом — внедрение протокола. </w:t>
      </w:r>
    </w:p>
    <w:p w14:paraId="345F0AA1" w14:textId="23B571E5" w:rsidR="00D63FA9" w:rsidRDefault="002F2A43" w:rsidP="00D63FA9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B56848">
        <w:rPr>
          <w:rFonts w:eastAsia="Times New Roman"/>
          <w:b/>
          <w:bCs/>
          <w:i/>
          <w:iCs/>
          <w:color w:val="0E0E0E"/>
          <w:sz w:val="24"/>
        </w:rPr>
        <w:t xml:space="preserve">Потом — массовое управление. </w:t>
      </w:r>
    </w:p>
    <w:p w14:paraId="32F89BF3" w14:textId="77777777" w:rsidR="00D63FA9" w:rsidRDefault="002F2A43" w:rsidP="00D63FA9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B56848">
        <w:rPr>
          <w:rFonts w:eastAsia="Times New Roman"/>
          <w:b/>
          <w:bCs/>
          <w:i/>
          <w:iCs/>
          <w:color w:val="0E0E0E"/>
          <w:sz w:val="24"/>
        </w:rPr>
        <w:t xml:space="preserve">Генотип Мозга — это не инструмент познания. </w:t>
      </w:r>
    </w:p>
    <w:p w14:paraId="7D6E1D12" w14:textId="77777777" w:rsidR="00D63FA9" w:rsidRDefault="002F2A43" w:rsidP="00D63FA9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B56848">
        <w:rPr>
          <w:rFonts w:eastAsia="Times New Roman"/>
          <w:b/>
          <w:bCs/>
          <w:i/>
          <w:iCs/>
          <w:color w:val="0E0E0E"/>
          <w:sz w:val="24"/>
        </w:rPr>
        <w:t>Это — инфраструктура внешнего доступа,</w:t>
      </w:r>
    </w:p>
    <w:p w14:paraId="2EF5B076" w14:textId="77777777" w:rsidR="00D63FA9" w:rsidRDefault="002F2A43" w:rsidP="00D63FA9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B56848">
        <w:rPr>
          <w:rFonts w:eastAsia="Times New Roman"/>
          <w:b/>
          <w:bCs/>
          <w:i/>
          <w:iCs/>
          <w:color w:val="0E0E0E"/>
          <w:sz w:val="24"/>
        </w:rPr>
        <w:t xml:space="preserve"> встроенная в человеческую оболочку под видом Разума.</w:t>
      </w:r>
    </w:p>
    <w:p w14:paraId="4DD8D213" w14:textId="7D652B0B" w:rsidR="002F2A43" w:rsidRPr="00B56848" w:rsidRDefault="002F2A43" w:rsidP="00D63FA9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</w:rPr>
      </w:pPr>
      <w:r w:rsidRPr="00B56848">
        <w:rPr>
          <w:rFonts w:eastAsia="Times New Roman"/>
          <w:b/>
          <w:bCs/>
          <w:i/>
          <w:iCs/>
          <w:color w:val="0E0E0E"/>
          <w:sz w:val="24"/>
        </w:rPr>
        <w:t xml:space="preserve"> Вот так и жил Человек, не зная, что у него в голове не он»</w:t>
      </w:r>
      <w:r w:rsidR="00D63FA9">
        <w:rPr>
          <w:rFonts w:eastAsia="Times New Roman"/>
          <w:b/>
          <w:bCs/>
          <w:i/>
          <w:iCs/>
          <w:color w:val="0E0E0E"/>
          <w:sz w:val="24"/>
        </w:rPr>
        <w:t>.</w:t>
      </w:r>
    </w:p>
    <w:p w14:paraId="11FFF840" w14:textId="142F277A" w:rsidR="002F2A43" w:rsidRPr="00B56848" w:rsidRDefault="002F2A43" w:rsidP="00D63FA9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D63FA9">
        <w:rPr>
          <w:rFonts w:eastAsia="Times New Roman"/>
          <w:b/>
          <w:bCs/>
          <w:i/>
          <w:iCs/>
          <w:color w:val="0E0E0E"/>
          <w:sz w:val="24"/>
        </w:rPr>
        <w:t xml:space="preserve">А. </w:t>
      </w:r>
      <w:r w:rsidRPr="00B56848">
        <w:rPr>
          <w:rFonts w:eastAsia="Times New Roman"/>
          <w:b/>
          <w:bCs/>
          <w:i/>
          <w:iCs/>
          <w:color w:val="0E0E0E"/>
          <w:sz w:val="24"/>
        </w:rPr>
        <w:t>Хатыбов</w:t>
      </w:r>
    </w:p>
    <w:p w14:paraId="398E22BF" w14:textId="77777777" w:rsidR="004601A0" w:rsidRPr="00043164" w:rsidRDefault="004601A0" w:rsidP="00D55A4E">
      <w:pPr>
        <w:pStyle w:val="p2"/>
        <w:spacing w:before="0" w:beforeAutospacing="0" w:after="0" w:afterAutospacing="0" w:line="276" w:lineRule="auto"/>
        <w:jc w:val="right"/>
        <w:rPr>
          <w:rFonts w:ascii="Georgia" w:hAnsi="Georgia"/>
          <w:sz w:val="28"/>
          <w:szCs w:val="28"/>
        </w:rPr>
      </w:pPr>
    </w:p>
    <w:p w14:paraId="0D052259" w14:textId="77777777" w:rsidR="006E5090" w:rsidRDefault="00D63FA9" w:rsidP="00CE4D25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 </w:t>
      </w:r>
      <w:r w:rsidR="004601A0" w:rsidRPr="00043164">
        <w:rPr>
          <w:rFonts w:ascii="Georgia" w:hAnsi="Georgia"/>
          <w:sz w:val="28"/>
          <w:szCs w:val="28"/>
        </w:rPr>
        <w:t xml:space="preserve">То, что ещё недавно казалось фантастикой, сегодня становится обыденностью. И дело не в технологиях как таковых, а в ускоренном переформатировании самой реальности — информационной, социальной, материальной и, главное, человеческой. Всё чаще мы сталкиваемся </w:t>
      </w:r>
      <w:r w:rsidR="004601A0" w:rsidRPr="00C92D25">
        <w:rPr>
          <w:rStyle w:val="--"/>
        </w:rPr>
        <w:t xml:space="preserve">не </w:t>
      </w:r>
      <w:r w:rsidR="004601A0" w:rsidRPr="00C92D25">
        <w:rPr>
          <w:rStyle w:val="--0"/>
        </w:rPr>
        <w:t>просто</w:t>
      </w:r>
      <w:r w:rsidR="004601A0" w:rsidRPr="00043164">
        <w:rPr>
          <w:rFonts w:ascii="Georgia" w:hAnsi="Georgia"/>
          <w:sz w:val="28"/>
          <w:szCs w:val="28"/>
        </w:rPr>
        <w:t xml:space="preserve"> с изменениями, а с признаками свершившегося перехода в совершенно иную фазу бытия. И если продолжать смотреть на происходящее глазами старого мира — ничего, кроме страха, непонимания и добровольного подчинения новым «элитам», мы </w:t>
      </w:r>
      <w:r w:rsidR="004601A0" w:rsidRPr="00C92D25">
        <w:rPr>
          <w:rStyle w:val="--"/>
        </w:rPr>
        <w:t xml:space="preserve">не </w:t>
      </w:r>
      <w:r w:rsidR="004601A0" w:rsidRPr="00C92D25">
        <w:rPr>
          <w:rStyle w:val="--0"/>
        </w:rPr>
        <w:t>получим.</w:t>
      </w:r>
      <w:r>
        <w:rPr>
          <w:rFonts w:ascii="Georgia" w:hAnsi="Georgia"/>
          <w:sz w:val="28"/>
          <w:szCs w:val="28"/>
        </w:rPr>
        <w:t xml:space="preserve"> </w:t>
      </w:r>
      <w:r w:rsidR="004601A0" w:rsidRPr="00043164">
        <w:rPr>
          <w:rFonts w:ascii="Georgia" w:hAnsi="Georgia"/>
          <w:sz w:val="28"/>
          <w:szCs w:val="28"/>
        </w:rPr>
        <w:t xml:space="preserve">Потому что </w:t>
      </w:r>
      <w:r>
        <w:rPr>
          <w:rFonts w:ascii="Georgia" w:hAnsi="Georgia"/>
          <w:sz w:val="28"/>
          <w:szCs w:val="28"/>
        </w:rPr>
        <w:t xml:space="preserve">вмененное </w:t>
      </w:r>
      <w:r w:rsidR="004601A0" w:rsidRPr="00043164">
        <w:rPr>
          <w:rFonts w:ascii="Georgia" w:hAnsi="Georgia"/>
          <w:sz w:val="28"/>
          <w:szCs w:val="28"/>
        </w:rPr>
        <w:t>стар</w:t>
      </w:r>
      <w:r>
        <w:rPr>
          <w:rFonts w:ascii="Georgia" w:hAnsi="Georgia"/>
          <w:sz w:val="28"/>
          <w:szCs w:val="28"/>
        </w:rPr>
        <w:t>ой</w:t>
      </w:r>
      <w:r w:rsidR="004601A0" w:rsidRPr="00043164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С</w:t>
      </w:r>
      <w:r w:rsidR="004601A0" w:rsidRPr="00043164">
        <w:rPr>
          <w:rFonts w:ascii="Georgia" w:hAnsi="Georgia"/>
          <w:sz w:val="28"/>
          <w:szCs w:val="28"/>
        </w:rPr>
        <w:t>истем</w:t>
      </w:r>
      <w:r>
        <w:rPr>
          <w:rFonts w:ascii="Georgia" w:hAnsi="Georgia"/>
          <w:sz w:val="28"/>
          <w:szCs w:val="28"/>
        </w:rPr>
        <w:t>ой</w:t>
      </w:r>
      <w:r w:rsidR="004601A0" w:rsidRPr="00043164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У</w:t>
      </w:r>
      <w:r w:rsidR="004601A0" w:rsidRPr="00043164">
        <w:rPr>
          <w:rFonts w:ascii="Georgia" w:hAnsi="Georgia"/>
          <w:sz w:val="28"/>
          <w:szCs w:val="28"/>
        </w:rPr>
        <w:t xml:space="preserve">правления — в лице тех, кто привык править, манипулировать, структурировать и порабощать, — не исчезла. </w:t>
      </w:r>
      <w:r w:rsidR="004601A0" w:rsidRPr="006E5090">
        <w:rPr>
          <w:rStyle w:val="--0"/>
        </w:rPr>
        <w:t xml:space="preserve">Она </w:t>
      </w:r>
      <w:r w:rsidR="004601A0" w:rsidRPr="006E5090">
        <w:rPr>
          <w:rStyle w:val="--"/>
        </w:rPr>
        <w:t>мутировала,</w:t>
      </w:r>
      <w:r w:rsidR="004601A0" w:rsidRPr="00043164">
        <w:rPr>
          <w:rFonts w:ascii="Georgia" w:hAnsi="Georgia"/>
          <w:sz w:val="28"/>
          <w:szCs w:val="28"/>
        </w:rPr>
        <w:t xml:space="preserve"> укрепилась, перекодировалась в технологические и биоинформационные алгоритмы, стремясь довести до логического завершения главный свой проект — создание </w:t>
      </w:r>
      <w:r w:rsidR="004601A0" w:rsidRPr="006E5090">
        <w:rPr>
          <w:rStyle w:val="--"/>
        </w:rPr>
        <w:t xml:space="preserve">сверхуправляемого </w:t>
      </w:r>
      <w:r w:rsidR="004601A0" w:rsidRPr="006E5090">
        <w:rPr>
          <w:rStyle w:val="--0"/>
        </w:rPr>
        <w:t>общества,</w:t>
      </w:r>
      <w:r w:rsidR="004601A0" w:rsidRPr="00043164">
        <w:rPr>
          <w:rFonts w:ascii="Georgia" w:hAnsi="Georgia"/>
          <w:sz w:val="28"/>
          <w:szCs w:val="28"/>
        </w:rPr>
        <w:t xml:space="preserve"> в котором понятия свободы, достоинства и даже самой Человеческой Сущности окажутся избыточными, ненужными, а в перспективе — запрещёнными.</w:t>
      </w:r>
      <w:r w:rsidR="00CE4D25">
        <w:rPr>
          <w:rFonts w:ascii="Georgia" w:hAnsi="Georgia"/>
          <w:sz w:val="28"/>
          <w:szCs w:val="28"/>
        </w:rPr>
        <w:t xml:space="preserve"> </w:t>
      </w:r>
      <w:r w:rsidR="004601A0" w:rsidRPr="00043164">
        <w:rPr>
          <w:rFonts w:ascii="Georgia" w:hAnsi="Georgia"/>
          <w:sz w:val="28"/>
          <w:szCs w:val="28"/>
        </w:rPr>
        <w:t xml:space="preserve">Мы уже вступили в эпоху, где власть больше не нуждается в объяснении себя. Она </w:t>
      </w:r>
      <w:r w:rsidR="004601A0" w:rsidRPr="006E5090">
        <w:rPr>
          <w:rStyle w:val="--0"/>
        </w:rPr>
        <w:t xml:space="preserve">становится </w:t>
      </w:r>
      <w:r w:rsidR="004601A0" w:rsidRPr="006E5090">
        <w:rPr>
          <w:rStyle w:val="--"/>
        </w:rPr>
        <w:t>вездесущей,</w:t>
      </w:r>
      <w:r w:rsidR="004601A0" w:rsidRPr="00043164">
        <w:rPr>
          <w:rFonts w:ascii="Georgia" w:hAnsi="Georgia"/>
          <w:sz w:val="28"/>
          <w:szCs w:val="28"/>
        </w:rPr>
        <w:t xml:space="preserve"> незримой и встроенной в саму ткань повседневности. И всё это — не абстракция, а результат целенаправленных действий, сформированных ещё в недрах Старой Системы, в проектах по </w:t>
      </w:r>
      <w:r w:rsidR="004601A0" w:rsidRPr="006E5090">
        <w:rPr>
          <w:rStyle w:val="--"/>
        </w:rPr>
        <w:t xml:space="preserve">модификации </w:t>
      </w:r>
      <w:r w:rsidR="004601A0" w:rsidRPr="006E5090">
        <w:rPr>
          <w:rStyle w:val="--0"/>
        </w:rPr>
        <w:t>генотипов</w:t>
      </w:r>
      <w:r w:rsidR="004601A0" w:rsidRPr="00043164">
        <w:rPr>
          <w:rFonts w:ascii="Georgia" w:hAnsi="Georgia"/>
          <w:sz w:val="28"/>
          <w:szCs w:val="28"/>
        </w:rPr>
        <w:t xml:space="preserve"> мозга, в экспериментальной перепрошивке «человеческого материала», в построении глобального энергоинформационного контроля над биомассой.</w:t>
      </w:r>
      <w:r w:rsidR="00CE4D25">
        <w:rPr>
          <w:rFonts w:ascii="Georgia" w:hAnsi="Georgia"/>
          <w:sz w:val="28"/>
          <w:szCs w:val="28"/>
        </w:rPr>
        <w:t xml:space="preserve"> </w:t>
      </w:r>
      <w:r w:rsidR="004601A0" w:rsidRPr="00043164">
        <w:rPr>
          <w:rFonts w:ascii="Georgia" w:hAnsi="Georgia"/>
          <w:sz w:val="28"/>
          <w:szCs w:val="28"/>
        </w:rPr>
        <w:t>Эта статья — логическое продолжение предыдущ</w:t>
      </w:r>
      <w:r w:rsidR="00CE4D25">
        <w:rPr>
          <w:rFonts w:ascii="Georgia" w:hAnsi="Georgia"/>
          <w:sz w:val="28"/>
          <w:szCs w:val="28"/>
        </w:rPr>
        <w:t>их моих статей.</w:t>
      </w:r>
      <w:r w:rsidR="004601A0" w:rsidRPr="00043164">
        <w:rPr>
          <w:rFonts w:ascii="Georgia" w:hAnsi="Georgia"/>
          <w:sz w:val="28"/>
          <w:szCs w:val="28"/>
        </w:rPr>
        <w:t xml:space="preserve"> Но вместе с тем она открывает </w:t>
      </w:r>
      <w:r w:rsidR="004601A0" w:rsidRPr="006E5090">
        <w:rPr>
          <w:rStyle w:val="--"/>
        </w:rPr>
        <w:t xml:space="preserve">новые </w:t>
      </w:r>
      <w:r w:rsidR="004601A0" w:rsidRPr="006E5090">
        <w:rPr>
          <w:rStyle w:val="--0"/>
        </w:rPr>
        <w:t>пласты</w:t>
      </w:r>
      <w:r w:rsidR="004601A0" w:rsidRPr="00043164">
        <w:rPr>
          <w:rFonts w:ascii="Georgia" w:hAnsi="Georgia"/>
          <w:sz w:val="28"/>
          <w:szCs w:val="28"/>
        </w:rPr>
        <w:t xml:space="preserve"> понимания того, что </w:t>
      </w:r>
      <w:r w:rsidR="00CE4D25">
        <w:rPr>
          <w:rFonts w:ascii="Georgia" w:hAnsi="Georgia"/>
          <w:sz w:val="28"/>
          <w:szCs w:val="28"/>
        </w:rPr>
        <w:t xml:space="preserve">происходило, </w:t>
      </w:r>
      <w:r w:rsidR="004601A0" w:rsidRPr="00043164">
        <w:rPr>
          <w:rFonts w:ascii="Georgia" w:hAnsi="Georgia"/>
          <w:sz w:val="28"/>
          <w:szCs w:val="28"/>
        </w:rPr>
        <w:t xml:space="preserve">происходит и почему. Здесь мы приближаемся к порогу событий, которые радикально изменят не только структуру власти и социальной жизни, но сам </w:t>
      </w:r>
      <w:r w:rsidR="004601A0" w:rsidRPr="006E5090">
        <w:rPr>
          <w:rStyle w:val="--0"/>
        </w:rPr>
        <w:t xml:space="preserve">способ </w:t>
      </w:r>
      <w:r w:rsidR="004601A0" w:rsidRPr="006E5090">
        <w:rPr>
          <w:rStyle w:val="--"/>
        </w:rPr>
        <w:t>существования</w:t>
      </w:r>
      <w:r w:rsidR="004601A0" w:rsidRPr="00043164">
        <w:rPr>
          <w:rFonts w:ascii="Georgia" w:hAnsi="Georgia"/>
          <w:sz w:val="28"/>
          <w:szCs w:val="28"/>
        </w:rPr>
        <w:t xml:space="preserve"> Человека в мире. А возможно — и само его определение.</w:t>
      </w:r>
      <w:r w:rsidR="00EF0A96">
        <w:rPr>
          <w:rFonts w:ascii="Georgia" w:hAnsi="Georgia"/>
          <w:sz w:val="28"/>
          <w:szCs w:val="28"/>
        </w:rPr>
        <w:t xml:space="preserve"> </w:t>
      </w:r>
    </w:p>
    <w:p w14:paraId="4EA420F8" w14:textId="737E67F0" w:rsidR="00404BF6" w:rsidRPr="00043164" w:rsidRDefault="006E5090" w:rsidP="000C0F15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64AE42E2" wp14:editId="67F325BA">
            <wp:simplePos x="0" y="0"/>
            <wp:positionH relativeFrom="column">
              <wp:posOffset>-3175</wp:posOffset>
            </wp:positionH>
            <wp:positionV relativeFrom="paragraph">
              <wp:posOffset>906780</wp:posOffset>
            </wp:positionV>
            <wp:extent cx="2755900" cy="2317750"/>
            <wp:effectExtent l="0" t="0" r="0" b="6350"/>
            <wp:wrapTight wrapText="bothSides">
              <wp:wrapPolygon edited="0">
                <wp:start x="0" y="0"/>
                <wp:lineTo x="0" y="21541"/>
                <wp:lineTo x="21500" y="21541"/>
                <wp:lineTo x="21500" y="0"/>
                <wp:lineTo x="0" y="0"/>
              </wp:wrapPolygon>
            </wp:wrapTight>
            <wp:docPr id="6866710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671057" name="Рисунок 6866710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sz w:val="28"/>
          <w:szCs w:val="28"/>
        </w:rPr>
        <w:t xml:space="preserve">           </w:t>
      </w:r>
      <w:r w:rsidR="00404BF6" w:rsidRPr="00043164">
        <w:rPr>
          <w:rFonts w:ascii="Georgia" w:hAnsi="Georgia"/>
          <w:sz w:val="28"/>
          <w:szCs w:val="28"/>
        </w:rPr>
        <w:t xml:space="preserve">Всегда были те, кто правил, и те, кем управляли. </w:t>
      </w:r>
      <w:bookmarkStart w:id="0" w:name="_Hlk206239565"/>
      <w:r w:rsidR="00404BF6" w:rsidRPr="00043164">
        <w:rPr>
          <w:rFonts w:ascii="Georgia" w:hAnsi="Georgia"/>
          <w:sz w:val="28"/>
          <w:szCs w:val="28"/>
        </w:rPr>
        <w:t xml:space="preserve">Всегда находились те, кто навязывал свою волю другим, наслаждаясь плодами своего всевластия, убеждённые в неотвратимости такого порядка вещей. </w:t>
      </w:r>
      <w:r w:rsidR="00404BF6" w:rsidRPr="00D46891">
        <w:rPr>
          <w:rStyle w:val="--0"/>
        </w:rPr>
        <w:t xml:space="preserve">Инстинкт </w:t>
      </w:r>
      <w:r w:rsidR="00404BF6" w:rsidRPr="00D46891">
        <w:rPr>
          <w:rStyle w:val="--"/>
        </w:rPr>
        <w:t>властолюбия</w:t>
      </w:r>
      <w:r w:rsidR="00404BF6" w:rsidRPr="00043164">
        <w:rPr>
          <w:rFonts w:ascii="Georgia" w:hAnsi="Georgia"/>
          <w:sz w:val="28"/>
          <w:szCs w:val="28"/>
        </w:rPr>
        <w:t xml:space="preserve"> — древнейший двигатель всех исторических процессов — как неотъемлемая часть сформированной конструкции старой системы управления, оказался мощнейшим импульсом технологического и политического «прогресса», если под последним понимать </w:t>
      </w:r>
      <w:r w:rsidR="00404BF6" w:rsidRPr="00D46891">
        <w:rPr>
          <w:rStyle w:val="--"/>
        </w:rPr>
        <w:t xml:space="preserve">не </w:t>
      </w:r>
      <w:r w:rsidR="00404BF6" w:rsidRPr="00D46891">
        <w:rPr>
          <w:rStyle w:val="--0"/>
        </w:rPr>
        <w:t>развитие</w:t>
      </w:r>
      <w:r w:rsidR="00404BF6" w:rsidRPr="00043164">
        <w:rPr>
          <w:rFonts w:ascii="Georgia" w:hAnsi="Georgia"/>
          <w:sz w:val="28"/>
          <w:szCs w:val="28"/>
        </w:rPr>
        <w:t xml:space="preserve"> как приращение смысла, а лишь усложнение форм насилия. Борьба за власть, за монополию над </w:t>
      </w:r>
      <w:r w:rsidR="00404BF6" w:rsidRPr="00D46891">
        <w:rPr>
          <w:rStyle w:val="--"/>
        </w:rPr>
        <w:t xml:space="preserve">управлением </w:t>
      </w:r>
      <w:r w:rsidR="00404BF6" w:rsidRPr="00D46891">
        <w:rPr>
          <w:rStyle w:val="--0"/>
        </w:rPr>
        <w:t>реальностью,</w:t>
      </w:r>
      <w:r w:rsidR="00404BF6" w:rsidRPr="00043164">
        <w:rPr>
          <w:rFonts w:ascii="Georgia" w:hAnsi="Georgia"/>
          <w:sz w:val="28"/>
          <w:szCs w:val="28"/>
        </w:rPr>
        <w:t xml:space="preserve"> сопровождала человечество в его марионеточном движении от одного</w:t>
      </w:r>
      <w:r w:rsidR="000C0F15">
        <w:rPr>
          <w:rFonts w:ascii="Georgia" w:hAnsi="Georgia"/>
          <w:sz w:val="28"/>
          <w:szCs w:val="28"/>
        </w:rPr>
        <w:t xml:space="preserve"> из(с)торического</w:t>
      </w:r>
      <w:r w:rsidR="00404BF6" w:rsidRPr="00043164">
        <w:rPr>
          <w:rFonts w:ascii="Georgia" w:hAnsi="Georgia"/>
          <w:sz w:val="28"/>
          <w:szCs w:val="28"/>
        </w:rPr>
        <w:t xml:space="preserve"> сценария к другому, маскируясь под религии, идеологии, государства и корпоративные схемы. Со временем эта борьба становилась всё </w:t>
      </w:r>
      <w:r w:rsidR="00404BF6" w:rsidRPr="00D46891">
        <w:rPr>
          <w:rStyle w:val="--0"/>
        </w:rPr>
        <w:t xml:space="preserve">более </w:t>
      </w:r>
      <w:r w:rsidR="00404BF6" w:rsidRPr="00D46891">
        <w:rPr>
          <w:rStyle w:val="--"/>
        </w:rPr>
        <w:t>изощрённой,</w:t>
      </w:r>
      <w:r w:rsidR="00404BF6" w:rsidRPr="00043164">
        <w:rPr>
          <w:rFonts w:ascii="Georgia" w:hAnsi="Georgia"/>
          <w:sz w:val="28"/>
          <w:szCs w:val="28"/>
        </w:rPr>
        <w:t xml:space="preserve"> обретая </w:t>
      </w:r>
      <w:r w:rsidR="00404BF6" w:rsidRPr="00D46891">
        <w:rPr>
          <w:rStyle w:val="--"/>
        </w:rPr>
        <w:t xml:space="preserve">«цивилизованный» </w:t>
      </w:r>
      <w:r w:rsidR="00404BF6" w:rsidRPr="00D46891">
        <w:rPr>
          <w:rStyle w:val="--0"/>
        </w:rPr>
        <w:t>фасад,</w:t>
      </w:r>
      <w:r w:rsidR="00404BF6" w:rsidRPr="00043164">
        <w:rPr>
          <w:rFonts w:ascii="Georgia" w:hAnsi="Georgia"/>
          <w:sz w:val="28"/>
          <w:szCs w:val="28"/>
        </w:rPr>
        <w:t xml:space="preserve"> но суть её оставалась прежней: подавить, подчинить, использовать, либо устранить.</w:t>
      </w:r>
      <w:r w:rsidR="000C0F15">
        <w:rPr>
          <w:rFonts w:ascii="Georgia" w:hAnsi="Georgia"/>
          <w:sz w:val="28"/>
          <w:szCs w:val="28"/>
        </w:rPr>
        <w:t xml:space="preserve"> </w:t>
      </w:r>
      <w:r w:rsidR="00404BF6" w:rsidRPr="00043164">
        <w:rPr>
          <w:rFonts w:ascii="Georgia" w:hAnsi="Georgia"/>
          <w:sz w:val="28"/>
          <w:szCs w:val="28"/>
        </w:rPr>
        <w:t xml:space="preserve">Этот инстинкт «царствовать и властвовать» был вшит в конструкцию цивилизации, построенной на ложной цели, когда жизненное преимущество обеспечивалось не глубиной Разума, а тонкостью расчёта, жестокостью и способностью к разрушению. В такой парадигме </w:t>
      </w:r>
      <w:r w:rsidR="00404BF6" w:rsidRPr="00D46891">
        <w:rPr>
          <w:rStyle w:val="--"/>
        </w:rPr>
        <w:t xml:space="preserve">разум </w:t>
      </w:r>
      <w:r w:rsidR="00404BF6" w:rsidRPr="00D46891">
        <w:rPr>
          <w:rStyle w:val="--0"/>
        </w:rPr>
        <w:t>функционировал</w:t>
      </w:r>
      <w:r w:rsidR="00404BF6" w:rsidRPr="00043164">
        <w:rPr>
          <w:rFonts w:ascii="Georgia" w:hAnsi="Georgia"/>
          <w:sz w:val="28"/>
          <w:szCs w:val="28"/>
        </w:rPr>
        <w:t xml:space="preserve"> не как средство познания Истины, а как инструмент расчёта, как оружие в борьбе за господство. Власть становилась </w:t>
      </w:r>
      <w:r w:rsidR="00404BF6" w:rsidRPr="00D46891">
        <w:rPr>
          <w:rStyle w:val="--"/>
        </w:rPr>
        <w:t xml:space="preserve">не </w:t>
      </w:r>
      <w:r w:rsidR="00404BF6" w:rsidRPr="00D46891">
        <w:rPr>
          <w:rStyle w:val="--0"/>
        </w:rPr>
        <w:t>задачей</w:t>
      </w:r>
      <w:r w:rsidR="00404BF6" w:rsidRPr="00043164">
        <w:rPr>
          <w:rFonts w:ascii="Georgia" w:hAnsi="Georgia"/>
          <w:sz w:val="28"/>
          <w:szCs w:val="28"/>
        </w:rPr>
        <w:t xml:space="preserve"> созидания, а </w:t>
      </w:r>
      <w:r w:rsidR="00404BF6" w:rsidRPr="00D46891">
        <w:rPr>
          <w:rStyle w:val="--"/>
        </w:rPr>
        <w:t xml:space="preserve">наградой </w:t>
      </w:r>
      <w:r w:rsidR="00404BF6" w:rsidRPr="00D46891">
        <w:rPr>
          <w:rStyle w:val="--0"/>
        </w:rPr>
        <w:t>хищника,</w:t>
      </w:r>
      <w:r w:rsidR="00404BF6" w:rsidRPr="00043164">
        <w:rPr>
          <w:rFonts w:ascii="Georgia" w:hAnsi="Georgia"/>
          <w:sz w:val="28"/>
          <w:szCs w:val="28"/>
        </w:rPr>
        <w:t xml:space="preserve"> поймавшего жертву.</w:t>
      </w:r>
      <w:bookmarkEnd w:id="0"/>
      <w:r w:rsidR="00404BF6" w:rsidRPr="00043164">
        <w:rPr>
          <w:rFonts w:ascii="Georgia" w:hAnsi="Georgia"/>
          <w:sz w:val="28"/>
          <w:szCs w:val="28"/>
        </w:rPr>
        <w:t xml:space="preserve"> И именно поэтому, несмотря на все попытки человекоподобных существ преодолеть свои ограниченности, подавляющее большинство людей никогда не рисковало вступить в эту игру всерьёз. Они могли мечтать о власти, но не были готовы пройти сквозь её настоящие врата — где ставка не просто жизнь, но </w:t>
      </w:r>
      <w:r w:rsidR="00404BF6" w:rsidRPr="00D46891">
        <w:rPr>
          <w:rStyle w:val="--0"/>
        </w:rPr>
        <w:t xml:space="preserve">внутреннее </w:t>
      </w:r>
      <w:r w:rsidR="00404BF6" w:rsidRPr="00D46891">
        <w:rPr>
          <w:rStyle w:val="--"/>
        </w:rPr>
        <w:t>бытие,</w:t>
      </w:r>
      <w:r w:rsidR="00404BF6" w:rsidRPr="00043164">
        <w:rPr>
          <w:rFonts w:ascii="Georgia" w:hAnsi="Georgia"/>
          <w:sz w:val="28"/>
          <w:szCs w:val="28"/>
        </w:rPr>
        <w:t xml:space="preserve"> душа и сама идентичность.</w:t>
      </w:r>
    </w:p>
    <w:p w14:paraId="2E11D8A7" w14:textId="26679394" w:rsidR="00404BF6" w:rsidRPr="00AF40F7" w:rsidRDefault="000C0F15" w:rsidP="003F6AE2">
      <w:pPr>
        <w:pStyle w:val="p1"/>
        <w:spacing w:before="0" w:beforeAutospacing="0" w:after="0" w:afterAutospacing="0" w:line="276" w:lineRule="auto"/>
        <w:jc w:val="both"/>
        <w:rPr>
          <w:rStyle w:val="--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404BF6" w:rsidRPr="00043164">
        <w:rPr>
          <w:rFonts w:ascii="Georgia" w:hAnsi="Georgia"/>
          <w:sz w:val="28"/>
          <w:szCs w:val="28"/>
        </w:rPr>
        <w:t xml:space="preserve">Эта болезненная многовековая картина вполне объяснима, если понимать, что за всё это время никакой иной стратегической цели у старой Системы не существовало, кроме развёртывания программы насильственного и </w:t>
      </w:r>
      <w:r w:rsidR="00404BF6" w:rsidRPr="009E3B49">
        <w:rPr>
          <w:rStyle w:val="--0"/>
        </w:rPr>
        <w:t xml:space="preserve">этапного </w:t>
      </w:r>
      <w:r w:rsidR="00404BF6" w:rsidRPr="009E3B49">
        <w:rPr>
          <w:rStyle w:val="--"/>
        </w:rPr>
        <w:t>развития</w:t>
      </w:r>
      <w:r w:rsidR="00404BF6" w:rsidRPr="00043164">
        <w:rPr>
          <w:rFonts w:ascii="Georgia" w:hAnsi="Georgia"/>
          <w:sz w:val="28"/>
          <w:szCs w:val="28"/>
        </w:rPr>
        <w:t xml:space="preserve"> генотипов мозга. Именно на это были направлены все драматические, невыносимо жестокие, осмысленно </w:t>
      </w:r>
      <w:r w:rsidR="00404BF6" w:rsidRPr="009E3B49">
        <w:rPr>
          <w:rStyle w:val="--"/>
        </w:rPr>
        <w:t xml:space="preserve">кровавые </w:t>
      </w:r>
      <w:r w:rsidR="00404BF6" w:rsidRPr="009E3B49">
        <w:rPr>
          <w:rStyle w:val="--0"/>
        </w:rPr>
        <w:t>процессы</w:t>
      </w:r>
      <w:r w:rsidR="00404BF6" w:rsidRPr="00043164">
        <w:rPr>
          <w:rFonts w:ascii="Georgia" w:hAnsi="Georgia"/>
          <w:sz w:val="28"/>
          <w:szCs w:val="28"/>
        </w:rPr>
        <w:t xml:space="preserve"> прошлого столетия, завершившие собой глобальный цикл длиной в тысячелетия. Их подлинным содержанием была не борьба народов, не идеологические противостояния, не стремление к справедливости, а исключительно выращивание </w:t>
      </w:r>
      <w:r w:rsidR="00404BF6" w:rsidRPr="00043164">
        <w:rPr>
          <w:rFonts w:ascii="Georgia" w:hAnsi="Georgia"/>
          <w:sz w:val="28"/>
          <w:szCs w:val="28"/>
        </w:rPr>
        <w:lastRenderedPageBreak/>
        <w:t xml:space="preserve">специфической конструкции мозга — мозгового интерфейса, способного к сопряжению с </w:t>
      </w:r>
      <w:r w:rsidR="00404BF6" w:rsidRPr="009E3B49">
        <w:rPr>
          <w:rStyle w:val="--"/>
        </w:rPr>
        <w:t xml:space="preserve">чуждой </w:t>
      </w:r>
      <w:r w:rsidR="00404BF6" w:rsidRPr="009E3B49">
        <w:rPr>
          <w:rStyle w:val="--0"/>
        </w:rPr>
        <w:t>разумной</w:t>
      </w:r>
      <w:r w:rsidR="00404BF6" w:rsidRPr="00043164">
        <w:rPr>
          <w:rFonts w:ascii="Georgia" w:hAnsi="Georgia"/>
          <w:sz w:val="28"/>
          <w:szCs w:val="28"/>
        </w:rPr>
        <w:t xml:space="preserve"> структурой, являющейся ядром интервентской Системы.</w:t>
      </w:r>
      <w:r>
        <w:rPr>
          <w:rFonts w:ascii="Georgia" w:hAnsi="Georgia"/>
          <w:sz w:val="28"/>
          <w:szCs w:val="28"/>
        </w:rPr>
        <w:t xml:space="preserve"> </w:t>
      </w:r>
      <w:r w:rsidR="00404BF6" w:rsidRPr="00043164">
        <w:rPr>
          <w:rFonts w:ascii="Georgia" w:hAnsi="Georgia"/>
          <w:sz w:val="28"/>
          <w:szCs w:val="28"/>
        </w:rPr>
        <w:t xml:space="preserve">И потому, если попытаться оглядеться и задать себе вопрос — кем был человек 18 000 лет назад? — мы </w:t>
      </w:r>
      <w:r w:rsidR="00404BF6" w:rsidRPr="009E3B49">
        <w:rPr>
          <w:rStyle w:val="--"/>
        </w:rPr>
        <w:t xml:space="preserve">не </w:t>
      </w:r>
      <w:r w:rsidR="00404BF6" w:rsidRPr="009E3B49">
        <w:rPr>
          <w:rStyle w:val="--0"/>
        </w:rPr>
        <w:t>получим</w:t>
      </w:r>
      <w:r w:rsidR="00404BF6" w:rsidRPr="00043164">
        <w:rPr>
          <w:rFonts w:ascii="Georgia" w:hAnsi="Georgia"/>
          <w:sz w:val="28"/>
          <w:szCs w:val="28"/>
        </w:rPr>
        <w:t xml:space="preserve"> ответа. Не потому, что и</w:t>
      </w:r>
      <w:r w:rsidR="009969CD">
        <w:rPr>
          <w:rFonts w:ascii="Georgia" w:hAnsi="Georgia"/>
          <w:sz w:val="28"/>
          <w:szCs w:val="28"/>
        </w:rPr>
        <w:t>з(</w:t>
      </w:r>
      <w:r w:rsidR="00404BF6" w:rsidRPr="00043164">
        <w:rPr>
          <w:rFonts w:ascii="Georgia" w:hAnsi="Georgia"/>
          <w:sz w:val="28"/>
          <w:szCs w:val="28"/>
        </w:rPr>
        <w:t>с</w:t>
      </w:r>
      <w:r w:rsidR="009969CD">
        <w:rPr>
          <w:rFonts w:ascii="Georgia" w:hAnsi="Georgia"/>
          <w:sz w:val="28"/>
          <w:szCs w:val="28"/>
        </w:rPr>
        <w:t>)</w:t>
      </w:r>
      <w:r w:rsidR="00404BF6" w:rsidRPr="00043164">
        <w:rPr>
          <w:rFonts w:ascii="Georgia" w:hAnsi="Georgia"/>
          <w:sz w:val="28"/>
          <w:szCs w:val="28"/>
        </w:rPr>
        <w:t xml:space="preserve">тория это скрыла, а потому, что наш текущий </w:t>
      </w:r>
      <w:r w:rsidR="00404BF6" w:rsidRPr="009E3B49">
        <w:rPr>
          <w:rStyle w:val="--0"/>
        </w:rPr>
        <w:t xml:space="preserve">уровень </w:t>
      </w:r>
      <w:r w:rsidR="00404BF6" w:rsidRPr="009E3B49">
        <w:rPr>
          <w:rStyle w:val="--"/>
        </w:rPr>
        <w:t>восприятия</w:t>
      </w:r>
      <w:r w:rsidR="00404BF6" w:rsidRPr="00043164">
        <w:rPr>
          <w:rFonts w:ascii="Georgia" w:hAnsi="Georgia"/>
          <w:sz w:val="28"/>
          <w:szCs w:val="28"/>
        </w:rPr>
        <w:t xml:space="preserve">, встроенный в рамки недопонимания, не в состоянии вместить целое. Да, можно описывать утраченные свойства наших Предков, можно догадываться о масштабе их сущностной цельности и силе их Разума. Но, увы, любые слова будут лишь палеонтологией памяти, лексиконом разрушенного мира. По-настоящему понять это можно лишь изнутри, на ином уровне. А для этого нужна внутренняя работа, глубокая, бескомпромиссная. И ключевым фактором в этой работе </w:t>
      </w:r>
      <w:r w:rsidR="00404BF6" w:rsidRPr="009E3B49">
        <w:rPr>
          <w:rStyle w:val="--0"/>
        </w:rPr>
        <w:t xml:space="preserve">является </w:t>
      </w:r>
      <w:r w:rsidR="00404BF6" w:rsidRPr="009E3B49">
        <w:rPr>
          <w:rStyle w:val="--"/>
        </w:rPr>
        <w:t>генотип</w:t>
      </w:r>
      <w:r w:rsidR="00404BF6" w:rsidRPr="00043164">
        <w:rPr>
          <w:rFonts w:ascii="Georgia" w:hAnsi="Georgia"/>
          <w:sz w:val="28"/>
          <w:szCs w:val="28"/>
        </w:rPr>
        <w:t xml:space="preserve"> — тот самый код, к которому принадлежит человек</w:t>
      </w:r>
      <w:r w:rsidR="00D51708">
        <w:rPr>
          <w:rFonts w:ascii="Georgia" w:hAnsi="Georgia"/>
          <w:sz w:val="28"/>
          <w:szCs w:val="28"/>
        </w:rPr>
        <w:t>.</w:t>
      </w:r>
      <w:r w:rsidR="00404BF6" w:rsidRPr="00043164">
        <w:rPr>
          <w:rFonts w:ascii="Georgia" w:hAnsi="Georgia"/>
          <w:sz w:val="28"/>
          <w:szCs w:val="28"/>
        </w:rPr>
        <w:t xml:space="preserve"> </w:t>
      </w:r>
      <w:r w:rsidR="00D51708">
        <w:rPr>
          <w:rFonts w:ascii="Georgia" w:hAnsi="Georgia"/>
          <w:sz w:val="28"/>
          <w:szCs w:val="28"/>
        </w:rPr>
        <w:t>И</w:t>
      </w:r>
      <w:r w:rsidR="00404BF6" w:rsidRPr="00043164">
        <w:rPr>
          <w:rFonts w:ascii="Georgia" w:hAnsi="Georgia"/>
          <w:sz w:val="28"/>
          <w:szCs w:val="28"/>
        </w:rPr>
        <w:t xml:space="preserve"> который</w:t>
      </w:r>
      <w:r w:rsidR="00D51708">
        <w:rPr>
          <w:rFonts w:ascii="Georgia" w:hAnsi="Georgia"/>
          <w:sz w:val="28"/>
          <w:szCs w:val="28"/>
        </w:rPr>
        <w:t xml:space="preserve"> сегодня   </w:t>
      </w:r>
      <w:r w:rsidR="00404BF6" w:rsidRPr="00043164">
        <w:rPr>
          <w:rFonts w:ascii="Georgia" w:hAnsi="Georgia"/>
          <w:sz w:val="28"/>
          <w:szCs w:val="28"/>
        </w:rPr>
        <w:t xml:space="preserve"> определяет не просто его функциональность, но и пределы горизонта восприятия, масштаб возможного пробуждения, способность встать на путь </w:t>
      </w:r>
      <w:r w:rsidR="00404BF6" w:rsidRPr="00AF40F7">
        <w:rPr>
          <w:rStyle w:val="--"/>
        </w:rPr>
        <w:t xml:space="preserve">Победы </w:t>
      </w:r>
      <w:r w:rsidR="00404BF6" w:rsidRPr="00AF40F7">
        <w:rPr>
          <w:rStyle w:val="--0"/>
        </w:rPr>
        <w:t xml:space="preserve">над </w:t>
      </w:r>
      <w:r w:rsidR="00404BF6" w:rsidRPr="00AF40F7">
        <w:rPr>
          <w:rStyle w:val="--"/>
        </w:rPr>
        <w:t>смертью.</w:t>
      </w:r>
    </w:p>
    <w:p w14:paraId="54A7E238" w14:textId="2BE322B4" w:rsidR="00F67907" w:rsidRDefault="00F67907" w:rsidP="003F6AE2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04117772" wp14:editId="11520443">
            <wp:simplePos x="0" y="0"/>
            <wp:positionH relativeFrom="column">
              <wp:posOffset>3438525</wp:posOffset>
            </wp:positionH>
            <wp:positionV relativeFrom="paragraph">
              <wp:posOffset>543560</wp:posOffset>
            </wp:positionV>
            <wp:extent cx="2856865" cy="3364230"/>
            <wp:effectExtent l="0" t="0" r="635" b="1270"/>
            <wp:wrapTight wrapText="bothSides">
              <wp:wrapPolygon edited="0">
                <wp:start x="0" y="0"/>
                <wp:lineTo x="0" y="21527"/>
                <wp:lineTo x="21509" y="21527"/>
                <wp:lineTo x="21509" y="0"/>
                <wp:lineTo x="0" y="0"/>
              </wp:wrapPolygon>
            </wp:wrapTight>
            <wp:docPr id="14410708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070873" name="Рисунок 14410708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865" cy="336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708">
        <w:rPr>
          <w:rFonts w:eastAsia="Times New Roman"/>
          <w:szCs w:val="28"/>
        </w:rPr>
        <w:t xml:space="preserve">               </w:t>
      </w:r>
      <w:bookmarkStart w:id="1" w:name="_Hlk206239665"/>
      <w:r w:rsidR="00404BF6" w:rsidRPr="00404BF6">
        <w:rPr>
          <w:rFonts w:eastAsia="Times New Roman"/>
          <w:szCs w:val="28"/>
        </w:rPr>
        <w:t xml:space="preserve">Человек — в своём подлинном, многомерном и разумном значении — был </w:t>
      </w:r>
      <w:proofErr w:type="spellStart"/>
      <w:r w:rsidR="00404BF6" w:rsidRPr="00404BF6">
        <w:rPr>
          <w:rFonts w:eastAsia="Times New Roman"/>
          <w:szCs w:val="28"/>
        </w:rPr>
        <w:t>эбрам</w:t>
      </w:r>
      <w:proofErr w:type="spellEnd"/>
      <w:r w:rsidR="00D80BC0">
        <w:rPr>
          <w:rStyle w:val="af5"/>
          <w:rFonts w:eastAsia="Times New Roman"/>
          <w:szCs w:val="28"/>
        </w:rPr>
        <w:footnoteReference w:id="1"/>
      </w:r>
      <w:r w:rsidR="00404BF6" w:rsidRPr="00404BF6">
        <w:rPr>
          <w:rFonts w:eastAsia="Times New Roman"/>
          <w:szCs w:val="28"/>
        </w:rPr>
        <w:t xml:space="preserve"> не нужен. Им был необходим лишь носитель, оболочка, технологическая конструкция тела, «рубашка» определённого генотипа — </w:t>
      </w:r>
    </w:p>
    <w:p w14:paraId="217FCE0C" w14:textId="5DC3047C" w:rsidR="00404BF6" w:rsidRPr="00404BF6" w:rsidRDefault="00404BF6" w:rsidP="003F6AE2">
      <w:pPr>
        <w:spacing w:after="0"/>
        <w:ind w:firstLine="0"/>
        <w:rPr>
          <w:rFonts w:eastAsia="Times New Roman"/>
          <w:szCs w:val="28"/>
        </w:rPr>
      </w:pPr>
      <w:r w:rsidRPr="00404BF6">
        <w:rPr>
          <w:rFonts w:eastAsia="Times New Roman"/>
          <w:szCs w:val="28"/>
        </w:rPr>
        <w:t xml:space="preserve">удобоваримая, управляемая, внешне человекоподобная, но полностью переподчинённая программному ядру их Системы. Им был нужен не человек, а </w:t>
      </w:r>
      <w:r w:rsidRPr="00404BF6">
        <w:rPr>
          <w:rStyle w:val="--0"/>
        </w:rPr>
        <w:t xml:space="preserve">формат </w:t>
      </w:r>
      <w:r w:rsidRPr="00404BF6">
        <w:rPr>
          <w:rStyle w:val="--"/>
        </w:rPr>
        <w:t>биологического</w:t>
      </w:r>
      <w:r w:rsidRPr="00404BF6">
        <w:rPr>
          <w:rStyle w:val="--0"/>
        </w:rPr>
        <w:t xml:space="preserve"> интерфейса</w:t>
      </w:r>
      <w:r w:rsidRPr="00404BF6">
        <w:rPr>
          <w:rFonts w:eastAsia="Times New Roman"/>
          <w:szCs w:val="28"/>
        </w:rPr>
        <w:t xml:space="preserve">, в который можно встроить свою модель мышления — паучий Мозг, синтезированный под нужды квазиживого контроля. Вся «птицефабрика людей», развёрнутая в рамках планетарного эксперимента, имела одну задачу: создать условия для расшифровки и последующего присвоения тайны живой клетки, </w:t>
      </w:r>
      <w:r w:rsidRPr="00404BF6">
        <w:rPr>
          <w:rStyle w:val="--"/>
        </w:rPr>
        <w:t xml:space="preserve">разгадки </w:t>
      </w:r>
      <w:r w:rsidRPr="00404BF6">
        <w:rPr>
          <w:rStyle w:val="--0"/>
        </w:rPr>
        <w:t>механики</w:t>
      </w:r>
      <w:r w:rsidRPr="00404BF6">
        <w:rPr>
          <w:rFonts w:eastAsia="Times New Roman"/>
          <w:szCs w:val="28"/>
        </w:rPr>
        <w:t xml:space="preserve"> её жизни и смерти. </w:t>
      </w:r>
      <w:r w:rsidR="006E62EA" w:rsidRPr="00404BF6">
        <w:rPr>
          <w:rFonts w:eastAsia="Times New Roman"/>
          <w:szCs w:val="28"/>
        </w:rPr>
        <w:t xml:space="preserve">Но </w:t>
      </w:r>
      <w:r w:rsidR="006E62EA">
        <w:rPr>
          <w:rFonts w:eastAsia="Times New Roman"/>
          <w:szCs w:val="28"/>
        </w:rPr>
        <w:t>это –</w:t>
      </w:r>
      <w:r w:rsidRPr="00404BF6">
        <w:rPr>
          <w:rFonts w:eastAsia="Times New Roman"/>
          <w:szCs w:val="28"/>
        </w:rPr>
        <w:t xml:space="preserve"> уже прошлое. </w:t>
      </w:r>
      <w:r w:rsidR="006E62EA">
        <w:rPr>
          <w:rFonts w:eastAsia="Times New Roman"/>
          <w:szCs w:val="28"/>
        </w:rPr>
        <w:t xml:space="preserve">Вышеозначенные </w:t>
      </w:r>
      <w:r w:rsidR="006E62EA" w:rsidRPr="00404BF6">
        <w:rPr>
          <w:rFonts w:eastAsia="Times New Roman"/>
          <w:szCs w:val="28"/>
        </w:rPr>
        <w:t>планы</w:t>
      </w:r>
      <w:r w:rsidR="006E62EA">
        <w:rPr>
          <w:rFonts w:eastAsia="Times New Roman"/>
          <w:szCs w:val="28"/>
        </w:rPr>
        <w:t xml:space="preserve"> –</w:t>
      </w:r>
      <w:r w:rsidRPr="00404BF6">
        <w:rPr>
          <w:rFonts w:eastAsia="Times New Roman"/>
          <w:szCs w:val="28"/>
        </w:rPr>
        <w:t xml:space="preserve"> не состоялись.</w:t>
      </w:r>
    </w:p>
    <w:p w14:paraId="7936C32F" w14:textId="09A5B12E" w:rsidR="00404BF6" w:rsidRPr="00404BF6" w:rsidRDefault="00AA3D53" w:rsidP="003F6AE2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404BF6" w:rsidRPr="00404BF6">
        <w:rPr>
          <w:rFonts w:eastAsia="Times New Roman"/>
          <w:szCs w:val="28"/>
        </w:rPr>
        <w:t xml:space="preserve">Генотип и тело Человека — как машина. На плохой — далеко не уедешь. А для переноса чуждого разума, для сопряжения с их архитектурой, </w:t>
      </w:r>
      <w:r w:rsidR="00404BF6" w:rsidRPr="00404BF6">
        <w:rPr>
          <w:rStyle w:val="--"/>
        </w:rPr>
        <w:t xml:space="preserve">нужна </w:t>
      </w:r>
      <w:r w:rsidR="00404BF6" w:rsidRPr="00404BF6">
        <w:rPr>
          <w:rStyle w:val="--0"/>
        </w:rPr>
        <w:t xml:space="preserve">была </w:t>
      </w:r>
      <w:r w:rsidR="00404BF6" w:rsidRPr="00404BF6">
        <w:rPr>
          <w:rFonts w:eastAsia="Times New Roman"/>
          <w:szCs w:val="28"/>
        </w:rPr>
        <w:t xml:space="preserve">конструкция совершенная — прочная, </w:t>
      </w:r>
      <w:r w:rsidR="00404BF6" w:rsidRPr="00404BF6">
        <w:rPr>
          <w:rFonts w:eastAsia="Times New Roman"/>
          <w:szCs w:val="28"/>
        </w:rPr>
        <w:lastRenderedPageBreak/>
        <w:t xml:space="preserve">симметричная, универсальная. Внешне тело Человека действительно симметрично: ось равновесия проходит по центру, деля плоть на две зеркальные половины. Но стоит заглянуть внутрь — и симметрия исчезает. Что-то было изменено. </w:t>
      </w:r>
      <w:bookmarkEnd w:id="1"/>
      <w:r w:rsidR="00404BF6" w:rsidRPr="00404BF6">
        <w:rPr>
          <w:rFonts w:eastAsia="Times New Roman"/>
          <w:szCs w:val="28"/>
        </w:rPr>
        <w:t>Когда-то у Человека было два сердца, два синхронных центра силы, множество парных органов. Сейчас же — одно сердце, одна печень, множество асимметрий. Всё это результат долговременного вмешательства эбров, осуществлённого через их Систему Управления.</w:t>
      </w:r>
      <w:r w:rsidR="00446B9F">
        <w:rPr>
          <w:rFonts w:eastAsia="Times New Roman"/>
          <w:szCs w:val="28"/>
        </w:rPr>
        <w:t xml:space="preserve"> </w:t>
      </w:r>
      <w:r w:rsidR="00404BF6" w:rsidRPr="00404BF6">
        <w:rPr>
          <w:rFonts w:eastAsia="Times New Roman"/>
          <w:szCs w:val="28"/>
        </w:rPr>
        <w:t xml:space="preserve">Парность органов была ключом к внутреннему равновесию, к истинной регенерации, к долголетию и отсутствию болезней. Болезней — не было вообще. Ведь болезнь — это не «случайность природы», это сбой в энергобиогенезисе, вызванный </w:t>
      </w:r>
      <w:r w:rsidR="00404BF6" w:rsidRPr="00404BF6">
        <w:rPr>
          <w:rStyle w:val="--0"/>
        </w:rPr>
        <w:t xml:space="preserve">разрушением </w:t>
      </w:r>
      <w:r w:rsidR="00404BF6" w:rsidRPr="00404BF6">
        <w:rPr>
          <w:rStyle w:val="--"/>
        </w:rPr>
        <w:t>исходной</w:t>
      </w:r>
      <w:r w:rsidR="00404BF6" w:rsidRPr="00404BF6">
        <w:rPr>
          <w:rStyle w:val="--0"/>
        </w:rPr>
        <w:t xml:space="preserve"> целостности</w:t>
      </w:r>
      <w:r w:rsidR="00404BF6" w:rsidRPr="00404BF6">
        <w:rPr>
          <w:rFonts w:eastAsia="Times New Roman"/>
          <w:szCs w:val="28"/>
        </w:rPr>
        <w:t xml:space="preserve"> конструкции тела и мозга. И именно восстановление этой целостности сегодня становится главной задачей, потому что это и есть вектор </w:t>
      </w:r>
      <w:r w:rsidR="00404BF6" w:rsidRPr="00404BF6">
        <w:rPr>
          <w:rStyle w:val="--"/>
        </w:rPr>
        <w:t xml:space="preserve">Победы </w:t>
      </w:r>
      <w:r w:rsidR="00404BF6" w:rsidRPr="00404BF6">
        <w:rPr>
          <w:rStyle w:val="--0"/>
        </w:rPr>
        <w:t>над</w:t>
      </w:r>
      <w:r w:rsidR="00404BF6" w:rsidRPr="00404BF6">
        <w:rPr>
          <w:rStyle w:val="--"/>
        </w:rPr>
        <w:t xml:space="preserve"> Смертью</w:t>
      </w:r>
      <w:r w:rsidR="00404BF6" w:rsidRPr="00404BF6">
        <w:rPr>
          <w:rFonts w:eastAsia="Times New Roman"/>
          <w:szCs w:val="28"/>
        </w:rPr>
        <w:t xml:space="preserve"> — не как абстрактной философской категории, а как конкретной задачей </w:t>
      </w:r>
      <w:r w:rsidR="007C06E3">
        <w:rPr>
          <w:rFonts w:eastAsia="Times New Roman"/>
          <w:szCs w:val="28"/>
        </w:rPr>
        <w:t>«</w:t>
      </w:r>
      <w:r w:rsidR="00404BF6" w:rsidRPr="00404BF6">
        <w:rPr>
          <w:rFonts w:eastAsia="Times New Roman"/>
          <w:szCs w:val="28"/>
        </w:rPr>
        <w:t>инженерной</w:t>
      </w:r>
      <w:r w:rsidR="0007640E">
        <w:rPr>
          <w:rFonts w:eastAsia="Times New Roman"/>
          <w:szCs w:val="28"/>
        </w:rPr>
        <w:t>»</w:t>
      </w:r>
      <w:r w:rsidR="00404BF6" w:rsidRPr="00404BF6">
        <w:rPr>
          <w:rFonts w:eastAsia="Times New Roman"/>
          <w:szCs w:val="28"/>
        </w:rPr>
        <w:t xml:space="preserve"> реконструкции человека.</w:t>
      </w:r>
      <w:r w:rsidR="007C06E3">
        <w:rPr>
          <w:rFonts w:eastAsia="Times New Roman"/>
          <w:szCs w:val="28"/>
        </w:rPr>
        <w:t xml:space="preserve"> </w:t>
      </w:r>
      <w:r w:rsidR="00404BF6" w:rsidRPr="00404BF6">
        <w:rPr>
          <w:rFonts w:eastAsia="Times New Roman"/>
          <w:szCs w:val="28"/>
        </w:rPr>
        <w:t xml:space="preserve">И вот — впервые, спустя тысячелетия, мы вдруг узнаём об этом. Мы читаем труды А. Хатыбова и Н. Левашова, узнаём о генотипах мозга, о Сущности, о внутренней структуре Человека. Мы впервые начинаем задавать себе вопросы: «К какому генотипу принадлежу я? Что это означает? Как это осознать? И главное — что теперь с этим делать?» Эти вопросы пугают и притягивают. Они рушат </w:t>
      </w:r>
      <w:r w:rsidR="00404BF6" w:rsidRPr="00404BF6">
        <w:rPr>
          <w:rStyle w:val="--"/>
        </w:rPr>
        <w:t xml:space="preserve">ложную </w:t>
      </w:r>
      <w:r w:rsidR="00404BF6" w:rsidRPr="00404BF6">
        <w:rPr>
          <w:rStyle w:val="--0"/>
        </w:rPr>
        <w:t xml:space="preserve">картину </w:t>
      </w:r>
      <w:r w:rsidR="00404BF6" w:rsidRPr="00404BF6">
        <w:rPr>
          <w:rFonts w:eastAsia="Times New Roman"/>
          <w:szCs w:val="28"/>
        </w:rPr>
        <w:t>мира, но открывают путь к свободе.</w:t>
      </w:r>
      <w:r w:rsidR="007C06E3">
        <w:rPr>
          <w:rFonts w:eastAsia="Times New Roman"/>
          <w:szCs w:val="28"/>
        </w:rPr>
        <w:t xml:space="preserve"> </w:t>
      </w:r>
      <w:r w:rsidR="00404BF6" w:rsidRPr="00404BF6">
        <w:rPr>
          <w:rFonts w:eastAsia="Times New Roman"/>
          <w:szCs w:val="28"/>
        </w:rPr>
        <w:t xml:space="preserve">И не стоит воспринимать понятие генотипа как приговор или оскорбление. Это </w:t>
      </w:r>
      <w:r w:rsidR="00404BF6" w:rsidRPr="00404BF6">
        <w:rPr>
          <w:rStyle w:val="--"/>
        </w:rPr>
        <w:t xml:space="preserve">не </w:t>
      </w:r>
      <w:r w:rsidR="00404BF6" w:rsidRPr="00404BF6">
        <w:rPr>
          <w:rStyle w:val="--0"/>
        </w:rPr>
        <w:t>ярлык</w:t>
      </w:r>
      <w:r w:rsidR="00404BF6" w:rsidRPr="00404BF6">
        <w:rPr>
          <w:rFonts w:eastAsia="Times New Roman"/>
          <w:szCs w:val="28"/>
        </w:rPr>
        <w:t xml:space="preserve">. Это — отражение многовековой, жестокой, но реальной истории нашего формирования как продукта программной эволюции, управляемой чужеродной системой. </w:t>
      </w:r>
      <w:r w:rsidR="00404BF6" w:rsidRPr="00404BF6">
        <w:rPr>
          <w:rStyle w:val="--0"/>
        </w:rPr>
        <w:t>Все</w:t>
      </w:r>
      <w:r w:rsidR="00404BF6" w:rsidRPr="00404BF6">
        <w:rPr>
          <w:rStyle w:val="--"/>
        </w:rPr>
        <w:t xml:space="preserve"> мы</w:t>
      </w:r>
      <w:r w:rsidR="00404BF6" w:rsidRPr="00404BF6">
        <w:rPr>
          <w:rFonts w:eastAsia="Times New Roman"/>
          <w:szCs w:val="28"/>
        </w:rPr>
        <w:t xml:space="preserve"> — результат работы Системы Управления. И первый шаг к освобождению — признать это. С юмором и достоинством. Именно так, с тонкой иронией и поразительной точностью, как это сделал </w:t>
      </w:r>
      <w:r w:rsidR="00D84339">
        <w:rPr>
          <w:rFonts w:eastAsia="Times New Roman"/>
          <w:szCs w:val="28"/>
        </w:rPr>
        <w:t xml:space="preserve">А. </w:t>
      </w:r>
      <w:r w:rsidR="00404BF6" w:rsidRPr="00404BF6">
        <w:rPr>
          <w:rFonts w:eastAsia="Times New Roman"/>
          <w:szCs w:val="28"/>
        </w:rPr>
        <w:t>Хатыбов в своих анкетах-исследованиях</w:t>
      </w:r>
      <w:r w:rsidR="007C06E3" w:rsidRPr="007C06E3">
        <w:rPr>
          <w:rStyle w:val="af5"/>
          <w:rFonts w:eastAsia="Times New Roman"/>
          <w:sz w:val="32"/>
          <w:szCs w:val="32"/>
        </w:rPr>
        <w:footnoteReference w:id="2"/>
      </w:r>
      <w:r w:rsidR="00404BF6" w:rsidRPr="00404BF6">
        <w:rPr>
          <w:rFonts w:eastAsia="Times New Roman"/>
          <w:sz w:val="32"/>
          <w:szCs w:val="32"/>
        </w:rPr>
        <w:t xml:space="preserve">, </w:t>
      </w:r>
      <w:r w:rsidR="00404BF6" w:rsidRPr="00404BF6">
        <w:rPr>
          <w:rFonts w:eastAsia="Times New Roman"/>
          <w:szCs w:val="28"/>
        </w:rPr>
        <w:t>которые показывают, насколько глубоко и изощрённо были перестроены и тело, и мозг Человека, насколько чудовищны масштабы скрытого вторжения.</w:t>
      </w:r>
    </w:p>
    <w:p w14:paraId="49E5433C" w14:textId="3AE3FCFB" w:rsidR="00E028B0" w:rsidRDefault="00374DE5" w:rsidP="0083484E">
      <w:pPr>
        <w:spacing w:after="0"/>
        <w:ind w:firstLine="0"/>
        <w:rPr>
          <w:szCs w:val="28"/>
        </w:rPr>
      </w:pPr>
      <w:r>
        <w:rPr>
          <w:rFonts w:eastAsia="Times New Roman"/>
          <w:szCs w:val="28"/>
        </w:rPr>
        <w:t xml:space="preserve">       </w:t>
      </w:r>
      <w:r w:rsidR="00B86FF6">
        <w:rPr>
          <w:rFonts w:eastAsia="Times New Roman"/>
          <w:szCs w:val="28"/>
        </w:rPr>
        <w:t xml:space="preserve">    </w:t>
      </w:r>
      <w:r w:rsidR="0083484E">
        <w:rPr>
          <w:szCs w:val="28"/>
        </w:rPr>
        <w:t xml:space="preserve">Сегодняшнее </w:t>
      </w:r>
      <w:r w:rsidR="0070426F" w:rsidRPr="00043164">
        <w:rPr>
          <w:szCs w:val="28"/>
        </w:rPr>
        <w:t xml:space="preserve">наше понимание реальности вновь подводит к тому же извечному выводу: всегда существовали те, кто навязывал </w:t>
      </w:r>
      <w:r w:rsidR="0070426F" w:rsidRPr="0070230B">
        <w:rPr>
          <w:rStyle w:val="--"/>
        </w:rPr>
        <w:t xml:space="preserve">свою </w:t>
      </w:r>
      <w:r w:rsidR="0070426F" w:rsidRPr="0070230B">
        <w:rPr>
          <w:rStyle w:val="--0"/>
        </w:rPr>
        <w:t xml:space="preserve">волю </w:t>
      </w:r>
      <w:r w:rsidR="0070426F" w:rsidRPr="00043164">
        <w:rPr>
          <w:szCs w:val="28"/>
        </w:rPr>
        <w:t xml:space="preserve">другим, кто утверждал свою власть над массами, превращая право управления в личный </w:t>
      </w:r>
      <w:r w:rsidR="0070426F" w:rsidRPr="0070230B">
        <w:rPr>
          <w:rStyle w:val="--"/>
        </w:rPr>
        <w:t xml:space="preserve">привилегированный </w:t>
      </w:r>
      <w:r w:rsidR="0070426F" w:rsidRPr="0070230B">
        <w:rPr>
          <w:rStyle w:val="--0"/>
        </w:rPr>
        <w:t>инстинкт</w:t>
      </w:r>
      <w:r w:rsidR="0070426F" w:rsidRPr="00043164">
        <w:rPr>
          <w:szCs w:val="28"/>
        </w:rPr>
        <w:t>, одержимо питаемый ощущением избранности. Так было всегда. Так было во времена царей, императоров, пап, жрецов и президентов. Так было и, по их убеждению, так будет.</w:t>
      </w:r>
      <w:r w:rsidR="00B20869">
        <w:rPr>
          <w:szCs w:val="28"/>
        </w:rPr>
        <w:t xml:space="preserve"> </w:t>
      </w:r>
      <w:r w:rsidR="0070426F" w:rsidRPr="00043164">
        <w:rPr>
          <w:szCs w:val="28"/>
        </w:rPr>
        <w:t xml:space="preserve">Именно </w:t>
      </w:r>
      <w:r w:rsidR="0070426F" w:rsidRPr="0070230B">
        <w:rPr>
          <w:rStyle w:val="--0"/>
        </w:rPr>
        <w:t xml:space="preserve">так </w:t>
      </w:r>
      <w:r w:rsidR="0070426F" w:rsidRPr="0070230B">
        <w:rPr>
          <w:rStyle w:val="--"/>
        </w:rPr>
        <w:t>думают</w:t>
      </w:r>
      <w:r w:rsidR="0070426F" w:rsidRPr="00043164">
        <w:rPr>
          <w:szCs w:val="28"/>
        </w:rPr>
        <w:t xml:space="preserve"> сегодня те, кто по-прежнему </w:t>
      </w:r>
      <w:r w:rsidR="0070426F" w:rsidRPr="00043164">
        <w:rPr>
          <w:szCs w:val="28"/>
        </w:rPr>
        <w:lastRenderedPageBreak/>
        <w:t xml:space="preserve">считает себя «элитой». </w:t>
      </w:r>
      <w:r w:rsidR="0070426F" w:rsidRPr="0070230B">
        <w:rPr>
          <w:rStyle w:val="--0"/>
        </w:rPr>
        <w:t xml:space="preserve">Они, </w:t>
      </w:r>
      <w:r w:rsidR="00EF0A96" w:rsidRPr="0070230B">
        <w:rPr>
          <w:rStyle w:val="--"/>
        </w:rPr>
        <w:t>автомоторно</w:t>
      </w:r>
      <w:r w:rsidR="0070426F" w:rsidRPr="00043164">
        <w:rPr>
          <w:szCs w:val="28"/>
        </w:rPr>
        <w:t xml:space="preserve"> — от вменённого превосходства, доставшегося им по инерции от разрушенной, но ещё тлеющей старой Системы Управления — уверены, что их власть незыблема. Они убеждены, что близится тот день, когда правители </w:t>
      </w:r>
      <w:r w:rsidR="0070426F" w:rsidRPr="0070230B">
        <w:rPr>
          <w:rStyle w:val="--0"/>
        </w:rPr>
        <w:t xml:space="preserve">обретут </w:t>
      </w:r>
      <w:r w:rsidR="0070426F" w:rsidRPr="0070230B">
        <w:rPr>
          <w:rStyle w:val="--"/>
        </w:rPr>
        <w:t>контроль,</w:t>
      </w:r>
      <w:r w:rsidR="0070426F" w:rsidRPr="00043164">
        <w:rPr>
          <w:szCs w:val="28"/>
        </w:rPr>
        <w:t xml:space="preserve"> достойный эпитетов «абсолютной силы» — полное господство над материей, над телом, над сознанием, над жизнью. В их воображении — это триумф воли, торжество нового техно-абсолютизма, где власть уже не просто система управления, а форма всеведения и всевластия.</w:t>
      </w:r>
      <w:r w:rsidR="00ED67DB">
        <w:rPr>
          <w:szCs w:val="28"/>
        </w:rPr>
        <w:t xml:space="preserve"> </w:t>
      </w:r>
      <w:r w:rsidR="0070426F" w:rsidRPr="00043164">
        <w:rPr>
          <w:szCs w:val="28"/>
        </w:rPr>
        <w:t>Но это уже невозможно.</w:t>
      </w:r>
      <w:r w:rsidR="00ED67DB">
        <w:rPr>
          <w:szCs w:val="28"/>
        </w:rPr>
        <w:t xml:space="preserve"> </w:t>
      </w:r>
      <w:bookmarkStart w:id="2" w:name="_Hlk206239721"/>
      <w:r w:rsidR="0070426F" w:rsidRPr="0070230B">
        <w:rPr>
          <w:rStyle w:val="--0"/>
        </w:rPr>
        <w:t xml:space="preserve">Мир </w:t>
      </w:r>
      <w:r w:rsidR="0070426F" w:rsidRPr="0070230B">
        <w:rPr>
          <w:rStyle w:val="--"/>
        </w:rPr>
        <w:t>изменился</w:t>
      </w:r>
      <w:r w:rsidR="0070426F" w:rsidRPr="00043164">
        <w:rPr>
          <w:szCs w:val="28"/>
        </w:rPr>
        <w:t>. И изменился</w:t>
      </w:r>
    </w:p>
    <w:p w14:paraId="3981163C" w14:textId="115D7885" w:rsidR="0070426F" w:rsidRPr="00C92D25" w:rsidRDefault="0070426F" w:rsidP="00ED67DB">
      <w:pPr>
        <w:spacing w:after="0"/>
        <w:ind w:firstLine="0"/>
        <w:rPr>
          <w:szCs w:val="28"/>
        </w:rPr>
      </w:pPr>
      <w:r w:rsidRPr="00043164">
        <w:rPr>
          <w:szCs w:val="28"/>
        </w:rPr>
        <w:t xml:space="preserve">необратимо. Реальность, в которую они </w:t>
      </w:r>
      <w:r w:rsidR="00C92D25">
        <w:rPr>
          <w:noProof/>
          <w:szCs w:val="28"/>
        </w:rPr>
        <w:drawing>
          <wp:anchor distT="0" distB="0" distL="114300" distR="114300" simplePos="0" relativeHeight="251660288" behindDoc="1" locked="0" layoutInCell="1" allowOverlap="1" wp14:anchorId="7F8903C3" wp14:editId="15887773">
            <wp:simplePos x="0" y="0"/>
            <wp:positionH relativeFrom="column">
              <wp:posOffset>3175</wp:posOffset>
            </wp:positionH>
            <wp:positionV relativeFrom="paragraph">
              <wp:posOffset>635</wp:posOffset>
            </wp:positionV>
            <wp:extent cx="2882900" cy="2736850"/>
            <wp:effectExtent l="0" t="0" r="0" b="6350"/>
            <wp:wrapTight wrapText="bothSides">
              <wp:wrapPolygon edited="0">
                <wp:start x="0" y="0"/>
                <wp:lineTo x="0" y="21550"/>
                <wp:lineTo x="21505" y="21550"/>
                <wp:lineTo x="21505" y="0"/>
                <wp:lineTo x="0" y="0"/>
              </wp:wrapPolygon>
            </wp:wrapTight>
            <wp:docPr id="86349979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499799" name="Рисунок 86349979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3164">
        <w:rPr>
          <w:szCs w:val="28"/>
        </w:rPr>
        <w:t xml:space="preserve">пытаются встроить старые коды, рушит их вместе с этими кодами. Их «абсолютное будущее» оборачивается тяжелейшим испытанием, с которым они не справятся. Потому что новая реальность уже </w:t>
      </w:r>
      <w:r w:rsidRPr="00E028B0">
        <w:rPr>
          <w:rStyle w:val="--"/>
        </w:rPr>
        <w:t xml:space="preserve">не </w:t>
      </w:r>
      <w:r w:rsidRPr="00E028B0">
        <w:rPr>
          <w:rStyle w:val="--0"/>
        </w:rPr>
        <w:t>просто</w:t>
      </w:r>
      <w:r w:rsidRPr="00043164">
        <w:rPr>
          <w:szCs w:val="28"/>
        </w:rPr>
        <w:t xml:space="preserve"> приближается — она входит. Она больше не робкий странник, вежливо стучащий в дверь: </w:t>
      </w:r>
      <w:r w:rsidR="00ED67DB" w:rsidRPr="00E028B0">
        <w:rPr>
          <w:rStyle w:val="--0"/>
        </w:rPr>
        <w:t xml:space="preserve">она </w:t>
      </w:r>
      <w:r w:rsidR="00ED67DB" w:rsidRPr="00E028B0">
        <w:rPr>
          <w:rStyle w:val="--"/>
        </w:rPr>
        <w:t>хозяин</w:t>
      </w:r>
      <w:r w:rsidRPr="00E028B0">
        <w:rPr>
          <w:rStyle w:val="--"/>
        </w:rPr>
        <w:t>,</w:t>
      </w:r>
      <w:r w:rsidRPr="00043164">
        <w:rPr>
          <w:szCs w:val="28"/>
        </w:rPr>
        <w:t xml:space="preserve"> который возвращается домой. И этот хозяин придёт в каждый дом, установит </w:t>
      </w:r>
      <w:r w:rsidRPr="00E028B0">
        <w:rPr>
          <w:rStyle w:val="--"/>
        </w:rPr>
        <w:t xml:space="preserve">новые </w:t>
      </w:r>
      <w:r w:rsidRPr="00E028B0">
        <w:rPr>
          <w:rStyle w:val="--0"/>
        </w:rPr>
        <w:t>правила,</w:t>
      </w:r>
      <w:r w:rsidRPr="00043164">
        <w:rPr>
          <w:szCs w:val="28"/>
        </w:rPr>
        <w:t xml:space="preserve"> и никого не спросит — потому что таково право новой </w:t>
      </w:r>
      <w:r w:rsidR="00ED67DB">
        <w:rPr>
          <w:szCs w:val="28"/>
        </w:rPr>
        <w:t>реальности</w:t>
      </w:r>
      <w:r w:rsidRPr="00043164">
        <w:rPr>
          <w:szCs w:val="28"/>
        </w:rPr>
        <w:t>.</w:t>
      </w:r>
      <w:r w:rsidR="00ED67DB">
        <w:rPr>
          <w:szCs w:val="28"/>
        </w:rPr>
        <w:t xml:space="preserve"> </w:t>
      </w:r>
      <w:r w:rsidRPr="00043164">
        <w:rPr>
          <w:szCs w:val="28"/>
        </w:rPr>
        <w:t>И чтобы это поняли как можно больше людей, чтобы рассеялась иллюзия вечного господства старой Системы и её наследников, я продолжу описание происходящего. Но уже в ином ключе — исходя из нашего сегодняшнего понимания, с теми опорными точками, которые были обозначены ранее и раскрыты в предыдущей статье. Теперь мы идём глубже.</w:t>
      </w:r>
    </w:p>
    <w:bookmarkEnd w:id="2"/>
    <w:p w14:paraId="66CA2627" w14:textId="72EEF29F" w:rsidR="0070426F" w:rsidRPr="00043164" w:rsidRDefault="00ED67DB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70426F" w:rsidRPr="00043164">
        <w:rPr>
          <w:rFonts w:ascii="Georgia" w:hAnsi="Georgia"/>
          <w:sz w:val="28"/>
          <w:szCs w:val="28"/>
        </w:rPr>
        <w:t xml:space="preserve">Сквозь тысячелетия одно остаётся неизменным: </w:t>
      </w:r>
      <w:r w:rsidR="0070426F" w:rsidRPr="00E028B0">
        <w:rPr>
          <w:rStyle w:val="--0"/>
        </w:rPr>
        <w:t xml:space="preserve">социальная </w:t>
      </w:r>
      <w:r w:rsidR="0070426F" w:rsidRPr="00E028B0">
        <w:rPr>
          <w:rStyle w:val="--"/>
        </w:rPr>
        <w:t>иерархия.</w:t>
      </w:r>
      <w:r w:rsidR="0070426F" w:rsidRPr="00043164">
        <w:rPr>
          <w:rFonts w:ascii="Georgia" w:hAnsi="Georgia"/>
          <w:sz w:val="28"/>
          <w:szCs w:val="28"/>
        </w:rPr>
        <w:t xml:space="preserve"> Человеческое общество всегда было расчленено на три ключевые группы: </w:t>
      </w:r>
      <w:r w:rsidR="0070426F" w:rsidRPr="0083484E">
        <w:rPr>
          <w:rFonts w:ascii="Georgia" w:hAnsi="Georgia"/>
          <w:b/>
          <w:bCs/>
          <w:i/>
          <w:iCs/>
          <w:sz w:val="28"/>
          <w:szCs w:val="28"/>
        </w:rPr>
        <w:t>низшие, средние и высшие</w:t>
      </w:r>
      <w:r w:rsidR="0070426F" w:rsidRPr="00043164">
        <w:rPr>
          <w:rFonts w:ascii="Georgia" w:hAnsi="Georgia"/>
          <w:sz w:val="28"/>
          <w:szCs w:val="28"/>
        </w:rPr>
        <w:t xml:space="preserve">. Эта схема, неофициальная, но неумолимая, воспроизводилась снова и снова — </w:t>
      </w:r>
      <w:r w:rsidR="0070426F" w:rsidRPr="003C7B96">
        <w:rPr>
          <w:rStyle w:val="--0"/>
        </w:rPr>
        <w:t xml:space="preserve">вне </w:t>
      </w:r>
      <w:r w:rsidR="0070426F" w:rsidRPr="003C7B96">
        <w:rPr>
          <w:rStyle w:val="--"/>
        </w:rPr>
        <w:t>зависимости</w:t>
      </w:r>
      <w:r w:rsidR="0070426F" w:rsidRPr="00043164">
        <w:rPr>
          <w:rFonts w:ascii="Georgia" w:hAnsi="Georgia"/>
          <w:sz w:val="28"/>
          <w:szCs w:val="28"/>
        </w:rPr>
        <w:t xml:space="preserve"> от географии, культуры, уровня технологического развития. Не важно, как назывались эти группы — рабы, подданные, рабочие, управляемые — по сути, это всегда были слои функционального назначения. Их разделение </w:t>
      </w:r>
      <w:r w:rsidR="0070426F" w:rsidRPr="003C7B96">
        <w:rPr>
          <w:rStyle w:val="--"/>
        </w:rPr>
        <w:t xml:space="preserve">не </w:t>
      </w:r>
      <w:r w:rsidR="0070426F" w:rsidRPr="003C7B96">
        <w:rPr>
          <w:rStyle w:val="--0"/>
        </w:rPr>
        <w:t>было</w:t>
      </w:r>
      <w:r w:rsidR="0070426F" w:rsidRPr="00043164">
        <w:rPr>
          <w:rFonts w:ascii="Georgia" w:hAnsi="Georgia"/>
          <w:sz w:val="28"/>
          <w:szCs w:val="28"/>
        </w:rPr>
        <w:t xml:space="preserve"> случайностью — это была целенаправленная архитектура Системы, закладывавшаяся в конструкции общества как структурная неизбежность.</w:t>
      </w:r>
      <w:r>
        <w:rPr>
          <w:rFonts w:ascii="Georgia" w:hAnsi="Georgia"/>
          <w:sz w:val="28"/>
          <w:szCs w:val="28"/>
        </w:rPr>
        <w:t xml:space="preserve"> </w:t>
      </w:r>
      <w:r w:rsidR="0070426F" w:rsidRPr="00043164">
        <w:rPr>
          <w:rFonts w:ascii="Georgia" w:hAnsi="Georgia"/>
          <w:sz w:val="28"/>
          <w:szCs w:val="28"/>
        </w:rPr>
        <w:t xml:space="preserve">Каждая из этих трёх групп, в свою очередь, дробилась на подгруппы — по функциональному, статусному, генетическому или даже сакральному признаку. </w:t>
      </w:r>
      <w:r w:rsidR="003C7B96">
        <w:rPr>
          <w:rFonts w:ascii="Georgia" w:hAnsi="Georgia"/>
          <w:sz w:val="28"/>
          <w:szCs w:val="28"/>
        </w:rPr>
        <w:t xml:space="preserve"> </w:t>
      </w:r>
      <w:r w:rsidR="0070426F" w:rsidRPr="00977F32">
        <w:rPr>
          <w:rFonts w:ascii="Georgia" w:hAnsi="Georgia"/>
          <w:b/>
          <w:bCs/>
          <w:i/>
          <w:iCs/>
          <w:sz w:val="28"/>
          <w:szCs w:val="28"/>
        </w:rPr>
        <w:t>«Высшие»</w:t>
      </w:r>
      <w:r w:rsidR="0070426F" w:rsidRPr="00043164">
        <w:rPr>
          <w:rFonts w:ascii="Georgia" w:hAnsi="Georgia"/>
          <w:sz w:val="28"/>
          <w:szCs w:val="28"/>
        </w:rPr>
        <w:t xml:space="preserve"> включали в себя тех, кто был допущен к управлению — </w:t>
      </w:r>
      <w:r w:rsidR="0070426F" w:rsidRPr="003C7B96">
        <w:rPr>
          <w:rStyle w:val="--"/>
        </w:rPr>
        <w:t xml:space="preserve">не </w:t>
      </w:r>
      <w:r w:rsidR="0070426F" w:rsidRPr="003C7B96">
        <w:rPr>
          <w:rStyle w:val="--0"/>
        </w:rPr>
        <w:t>просто</w:t>
      </w:r>
      <w:r w:rsidR="0070426F" w:rsidRPr="00043164">
        <w:rPr>
          <w:rFonts w:ascii="Georgia" w:hAnsi="Georgia"/>
          <w:sz w:val="28"/>
          <w:szCs w:val="28"/>
        </w:rPr>
        <w:t xml:space="preserve"> в </w:t>
      </w:r>
      <w:r w:rsidR="0070426F" w:rsidRPr="00043164">
        <w:rPr>
          <w:rFonts w:ascii="Georgia" w:hAnsi="Georgia"/>
          <w:sz w:val="28"/>
          <w:szCs w:val="28"/>
        </w:rPr>
        <w:lastRenderedPageBreak/>
        <w:t xml:space="preserve">политическом смысле, но в энергетическом и </w:t>
      </w:r>
      <w:proofErr w:type="spellStart"/>
      <w:r w:rsidR="0070426F" w:rsidRPr="00043164">
        <w:rPr>
          <w:rFonts w:ascii="Georgia" w:hAnsi="Georgia"/>
          <w:sz w:val="28"/>
          <w:szCs w:val="28"/>
        </w:rPr>
        <w:t>онто</w:t>
      </w:r>
      <w:proofErr w:type="spellEnd"/>
      <w:r w:rsidR="0070426F" w:rsidRPr="00043164">
        <w:rPr>
          <w:rFonts w:ascii="Georgia" w:hAnsi="Georgia"/>
          <w:sz w:val="28"/>
          <w:szCs w:val="28"/>
        </w:rPr>
        <w:t xml:space="preserve">-информационном. Именно они, зачастую даже не осознавая всей глубины происходящего, становились ретрансляторами чужих замыслов, исполнителями чужих Векторов Цели. </w:t>
      </w:r>
      <w:r w:rsidR="0070426F" w:rsidRPr="00B4212B">
        <w:rPr>
          <w:rFonts w:ascii="Georgia" w:hAnsi="Georgia"/>
          <w:b/>
          <w:bCs/>
          <w:i/>
          <w:iCs/>
          <w:sz w:val="28"/>
          <w:szCs w:val="28"/>
        </w:rPr>
        <w:t>Средние</w:t>
      </w:r>
      <w:r w:rsidR="0070426F" w:rsidRPr="00043164">
        <w:rPr>
          <w:rFonts w:ascii="Georgia" w:hAnsi="Georgia"/>
          <w:sz w:val="28"/>
          <w:szCs w:val="28"/>
        </w:rPr>
        <w:t xml:space="preserve"> — это </w:t>
      </w:r>
      <w:r w:rsidR="0070426F" w:rsidRPr="003C7B96">
        <w:rPr>
          <w:rStyle w:val="--"/>
        </w:rPr>
        <w:t xml:space="preserve">прослойка </w:t>
      </w:r>
      <w:r w:rsidR="0070426F" w:rsidRPr="003C7B96">
        <w:rPr>
          <w:rStyle w:val="--0"/>
        </w:rPr>
        <w:t>исполнительной</w:t>
      </w:r>
      <w:r w:rsidR="0070426F" w:rsidRPr="00043164">
        <w:rPr>
          <w:rFonts w:ascii="Georgia" w:hAnsi="Georgia"/>
          <w:sz w:val="28"/>
          <w:szCs w:val="28"/>
        </w:rPr>
        <w:t xml:space="preserve"> трансляции, на которую возлагалась задача обслуживания управляющего класса и контроля за низшими.  </w:t>
      </w:r>
      <w:r w:rsidR="00B4212B">
        <w:rPr>
          <w:rFonts w:ascii="Georgia" w:hAnsi="Georgia"/>
          <w:b/>
          <w:bCs/>
          <w:i/>
          <w:iCs/>
          <w:sz w:val="28"/>
          <w:szCs w:val="28"/>
        </w:rPr>
        <w:t>Н</w:t>
      </w:r>
      <w:r w:rsidR="0070426F" w:rsidRPr="00B4212B">
        <w:rPr>
          <w:rFonts w:ascii="Georgia" w:hAnsi="Georgia"/>
          <w:b/>
          <w:bCs/>
          <w:i/>
          <w:iCs/>
          <w:sz w:val="28"/>
          <w:szCs w:val="28"/>
        </w:rPr>
        <w:t>изшие</w:t>
      </w:r>
      <w:r w:rsidR="0070426F" w:rsidRPr="00043164">
        <w:rPr>
          <w:rFonts w:ascii="Georgia" w:hAnsi="Georgia"/>
          <w:sz w:val="28"/>
          <w:szCs w:val="28"/>
        </w:rPr>
        <w:t xml:space="preserve"> — </w:t>
      </w:r>
      <w:r w:rsidR="0070426F" w:rsidRPr="003C7B96">
        <w:rPr>
          <w:rStyle w:val="--0"/>
        </w:rPr>
        <w:t xml:space="preserve">это </w:t>
      </w:r>
      <w:r w:rsidR="0070426F" w:rsidRPr="003C7B96">
        <w:rPr>
          <w:rStyle w:val="--"/>
        </w:rPr>
        <w:t>матрица,</w:t>
      </w:r>
      <w:r w:rsidR="0070426F" w:rsidRPr="00043164">
        <w:rPr>
          <w:rFonts w:ascii="Georgia" w:hAnsi="Georgia"/>
          <w:sz w:val="28"/>
          <w:szCs w:val="28"/>
        </w:rPr>
        <w:t xml:space="preserve"> масса, биомасса, объект эксплуатации и переработки, сырьё для экспериментов, резервуар страданий и повиновения. Именно в этих слоях осуществлялись самые масштабные энергоинформационные манипуляции, здесь отрабатывались поведенческие матрицы, шаблоны веры и страха, форматы мышления, языковые и биологические коды.</w:t>
      </w:r>
      <w:r w:rsidR="00EF0A96">
        <w:rPr>
          <w:rFonts w:ascii="Georgia" w:hAnsi="Georgia"/>
          <w:sz w:val="28"/>
          <w:szCs w:val="28"/>
        </w:rPr>
        <w:t xml:space="preserve"> </w:t>
      </w:r>
      <w:r w:rsidR="0070426F" w:rsidRPr="00043164">
        <w:rPr>
          <w:rFonts w:ascii="Georgia" w:hAnsi="Georgia"/>
          <w:sz w:val="28"/>
          <w:szCs w:val="28"/>
        </w:rPr>
        <w:t>Но сегодня всё меняется. Потому что сами основания этого деления начали разрушаться.</w:t>
      </w:r>
    </w:p>
    <w:p w14:paraId="10E746D2" w14:textId="4149C709" w:rsidR="0070426F" w:rsidRPr="00043164" w:rsidRDefault="00EE3A98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bookmarkStart w:id="3" w:name="_Hlk206239833"/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24F1B8CC" wp14:editId="5CA46985">
            <wp:simplePos x="0" y="0"/>
            <wp:positionH relativeFrom="column">
              <wp:posOffset>3584575</wp:posOffset>
            </wp:positionH>
            <wp:positionV relativeFrom="paragraph">
              <wp:posOffset>728980</wp:posOffset>
            </wp:positionV>
            <wp:extent cx="2678430" cy="2724150"/>
            <wp:effectExtent l="0" t="0" r="1270" b="6350"/>
            <wp:wrapTight wrapText="bothSides">
              <wp:wrapPolygon edited="0">
                <wp:start x="0" y="0"/>
                <wp:lineTo x="0" y="21550"/>
                <wp:lineTo x="21508" y="21550"/>
                <wp:lineTo x="21508" y="0"/>
                <wp:lineTo x="0" y="0"/>
              </wp:wrapPolygon>
            </wp:wrapTight>
            <wp:docPr id="264650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650509" name="Рисунок 26465050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843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281E">
        <w:rPr>
          <w:rFonts w:ascii="Georgia" w:hAnsi="Georgia"/>
          <w:b/>
          <w:bCs/>
          <w:i/>
          <w:iCs/>
          <w:sz w:val="28"/>
          <w:szCs w:val="28"/>
        </w:rPr>
        <w:t xml:space="preserve">        </w:t>
      </w:r>
      <w:r w:rsidR="0070426F" w:rsidRPr="00AB281E">
        <w:rPr>
          <w:rFonts w:ascii="Georgia" w:hAnsi="Georgia"/>
          <w:b/>
          <w:bCs/>
          <w:i/>
          <w:iCs/>
          <w:sz w:val="28"/>
          <w:szCs w:val="28"/>
        </w:rPr>
        <w:t>Низшие</w:t>
      </w:r>
      <w:r w:rsidR="0070426F" w:rsidRPr="00043164">
        <w:rPr>
          <w:rFonts w:ascii="Georgia" w:hAnsi="Georgia"/>
          <w:sz w:val="28"/>
          <w:szCs w:val="28"/>
        </w:rPr>
        <w:t xml:space="preserve"> — это первая и </w:t>
      </w:r>
      <w:r w:rsidR="0070426F" w:rsidRPr="003C7B96">
        <w:rPr>
          <w:rStyle w:val="--0"/>
        </w:rPr>
        <w:t xml:space="preserve">наиболее </w:t>
      </w:r>
      <w:r w:rsidR="0070426F" w:rsidRPr="003C7B96">
        <w:rPr>
          <w:rStyle w:val="--"/>
        </w:rPr>
        <w:t>фундаментальная</w:t>
      </w:r>
      <w:r w:rsidR="0070426F" w:rsidRPr="00043164">
        <w:rPr>
          <w:rFonts w:ascii="Georgia" w:hAnsi="Georgia"/>
          <w:sz w:val="28"/>
          <w:szCs w:val="28"/>
        </w:rPr>
        <w:t xml:space="preserve"> подгруппа общества. </w:t>
      </w:r>
      <w:r w:rsidR="00F74AC9" w:rsidRPr="00043164">
        <w:rPr>
          <w:rFonts w:ascii="Georgia" w:hAnsi="Georgia"/>
          <w:sz w:val="28"/>
          <w:szCs w:val="28"/>
        </w:rPr>
        <w:t>Они</w:t>
      </w:r>
      <w:r w:rsidR="00F74AC9">
        <w:rPr>
          <w:rFonts w:ascii="Georgia" w:hAnsi="Georgia"/>
          <w:sz w:val="28"/>
          <w:szCs w:val="28"/>
        </w:rPr>
        <w:t xml:space="preserve"> основа</w:t>
      </w:r>
      <w:r w:rsidR="0070426F" w:rsidRPr="00043164">
        <w:rPr>
          <w:rFonts w:ascii="Georgia" w:hAnsi="Georgia"/>
          <w:sz w:val="28"/>
          <w:szCs w:val="28"/>
        </w:rPr>
        <w:t xml:space="preserve"> пирамиды, её неподвижный, инертный и загруженный массив. Это категория людей, чьё существование в историческом и энергоинформационном смысле всегда определялось тяжестью труда, примитивностью жизненных задач и полным отсутствием времени и пространства для осознания собственной роли в архитектуре бытия. Они заняты в производстве того, что </w:t>
      </w:r>
      <w:r w:rsidR="0070426F" w:rsidRPr="003C7B96">
        <w:rPr>
          <w:rStyle w:val="--0"/>
        </w:rPr>
        <w:t xml:space="preserve">потребляется </w:t>
      </w:r>
      <w:r w:rsidR="0070426F" w:rsidRPr="003C7B96">
        <w:rPr>
          <w:rStyle w:val="--"/>
        </w:rPr>
        <w:t>другими:</w:t>
      </w:r>
      <w:r w:rsidR="0070426F" w:rsidRPr="00043164">
        <w:rPr>
          <w:rFonts w:ascii="Georgia" w:hAnsi="Georgia"/>
          <w:sz w:val="28"/>
          <w:szCs w:val="28"/>
        </w:rPr>
        <w:t xml:space="preserve"> пища, одежда, ресурсы, услуги — весь спектр «необходимого». Их жизнь ограничена минимумом, в котором выживание подменяет собой развитие, а инстинкты вытесняют любые высшие проявления разумности.</w:t>
      </w:r>
      <w:r w:rsidR="00AB281E">
        <w:rPr>
          <w:rFonts w:ascii="Georgia" w:hAnsi="Georgia"/>
          <w:sz w:val="28"/>
          <w:szCs w:val="28"/>
        </w:rPr>
        <w:t xml:space="preserve"> </w:t>
      </w:r>
      <w:r w:rsidR="0070426F" w:rsidRPr="00043164">
        <w:rPr>
          <w:rFonts w:ascii="Georgia" w:hAnsi="Georgia"/>
          <w:sz w:val="28"/>
          <w:szCs w:val="28"/>
        </w:rPr>
        <w:t xml:space="preserve">В древности те, кто стоял над ними, отлично понимали: задавленный и </w:t>
      </w:r>
      <w:r w:rsidR="0070426F" w:rsidRPr="007D7CC0">
        <w:rPr>
          <w:rStyle w:val="--"/>
        </w:rPr>
        <w:t xml:space="preserve">не </w:t>
      </w:r>
      <w:r w:rsidR="00AB281E" w:rsidRPr="007D7CC0">
        <w:rPr>
          <w:rStyle w:val="--0"/>
        </w:rPr>
        <w:t>высвобожденный</w:t>
      </w:r>
      <w:r w:rsidR="0070426F" w:rsidRPr="00043164">
        <w:rPr>
          <w:rFonts w:ascii="Georgia" w:hAnsi="Georgia"/>
          <w:sz w:val="28"/>
          <w:szCs w:val="28"/>
        </w:rPr>
        <w:t xml:space="preserve"> страх, превращённый в затаённую энергию, может со временем разрушить саму Систему. Поэтому низшим предоставлялись способы снятия этого напряжения — управляемые выходы тёмной энергии. Пиршества, карнавалы, публичные казни, зрелищные убийства на арене, сексуальные оргии — всё это служило одновременно каналом разрядки и способом усиления подчинения. Страх и удовольствие — две петли, </w:t>
      </w:r>
      <w:r w:rsidR="0070426F" w:rsidRPr="007D7CC0">
        <w:rPr>
          <w:rStyle w:val="--0"/>
        </w:rPr>
        <w:t xml:space="preserve">стягивающие </w:t>
      </w:r>
      <w:r w:rsidR="0070426F" w:rsidRPr="007D7CC0">
        <w:rPr>
          <w:rStyle w:val="--"/>
        </w:rPr>
        <w:t>петлю</w:t>
      </w:r>
      <w:r w:rsidR="0070426F" w:rsidRPr="00043164">
        <w:rPr>
          <w:rFonts w:ascii="Georgia" w:hAnsi="Georgia"/>
          <w:sz w:val="28"/>
          <w:szCs w:val="28"/>
        </w:rPr>
        <w:t xml:space="preserve"> вокруг шеи раба. Всё, что происходило на глазах у толпы, несло скрытую функцию: напоминать, кто здесь правит, и каким будет финал для всякого, кто дерзнёт поставить под сомнение существующий порядок.</w:t>
      </w:r>
      <w:r w:rsidR="00AB281E">
        <w:rPr>
          <w:rFonts w:ascii="Georgia" w:hAnsi="Georgia"/>
          <w:sz w:val="28"/>
          <w:szCs w:val="28"/>
        </w:rPr>
        <w:t xml:space="preserve"> </w:t>
      </w:r>
      <w:r w:rsidR="0070426F" w:rsidRPr="00043164">
        <w:rPr>
          <w:rFonts w:ascii="Georgia" w:hAnsi="Georgia"/>
          <w:sz w:val="28"/>
          <w:szCs w:val="28"/>
        </w:rPr>
        <w:t xml:space="preserve">Сегодня, казалось бы, ситуация иная: у низших </w:t>
      </w:r>
      <w:r w:rsidR="0070426F" w:rsidRPr="007D7CC0">
        <w:rPr>
          <w:rStyle w:val="--0"/>
        </w:rPr>
        <w:t xml:space="preserve">появилось </w:t>
      </w:r>
      <w:r w:rsidR="0070426F" w:rsidRPr="007D7CC0">
        <w:rPr>
          <w:rStyle w:val="--"/>
        </w:rPr>
        <w:t>больше</w:t>
      </w:r>
      <w:r w:rsidR="0070426F" w:rsidRPr="00043164">
        <w:rPr>
          <w:rFonts w:ascii="Georgia" w:hAnsi="Georgia"/>
          <w:sz w:val="28"/>
          <w:szCs w:val="28"/>
        </w:rPr>
        <w:t xml:space="preserve"> свободного времени, формально расширился доступ к информации и «возможностям». Но суть осталась прежней. </w:t>
      </w:r>
      <w:r w:rsidR="0070426F" w:rsidRPr="00043164">
        <w:rPr>
          <w:rFonts w:ascii="Georgia" w:hAnsi="Georgia"/>
          <w:sz w:val="28"/>
          <w:szCs w:val="28"/>
        </w:rPr>
        <w:lastRenderedPageBreak/>
        <w:t xml:space="preserve">Старые игры сменились новыми спектаклями — массовые шоу, сериалы, спортивные трансляции, деградированная музыка, виртуальные наркотики, алкоголь, порнография и всё остальное, что маскируется под «отдых» или «самовыражение». Это </w:t>
      </w:r>
      <w:r w:rsidR="0070426F" w:rsidRPr="007D7CC0">
        <w:rPr>
          <w:rStyle w:val="--"/>
        </w:rPr>
        <w:t xml:space="preserve">не </w:t>
      </w:r>
      <w:r w:rsidR="0070426F" w:rsidRPr="007D7CC0">
        <w:rPr>
          <w:rStyle w:val="--0"/>
        </w:rPr>
        <w:t>освобождение</w:t>
      </w:r>
      <w:r w:rsidR="0070426F" w:rsidRPr="00043164">
        <w:rPr>
          <w:rFonts w:ascii="Georgia" w:hAnsi="Georgia"/>
          <w:sz w:val="28"/>
          <w:szCs w:val="28"/>
        </w:rPr>
        <w:t xml:space="preserve"> — это новое рабство, утонченное и добровольное. Это не развитие — это подмена. </w:t>
      </w:r>
      <w:bookmarkEnd w:id="3"/>
      <w:r w:rsidR="0070426F" w:rsidRPr="00043164">
        <w:rPr>
          <w:rFonts w:ascii="Georgia" w:hAnsi="Georgia"/>
          <w:sz w:val="28"/>
          <w:szCs w:val="28"/>
        </w:rPr>
        <w:t>Их внимание, направленное не на осознание, а на бесконечное потребление образов, делает невозможным любое восстание духа</w:t>
      </w:r>
      <w:r w:rsidR="0070426F" w:rsidRPr="007D7CC0">
        <w:rPr>
          <w:rStyle w:val="--"/>
        </w:rPr>
        <w:t>.</w:t>
      </w:r>
      <w:r w:rsidR="00AB281E" w:rsidRPr="007D7CC0">
        <w:rPr>
          <w:rStyle w:val="--"/>
        </w:rPr>
        <w:t xml:space="preserve"> </w:t>
      </w:r>
      <w:r w:rsidR="0070426F" w:rsidRPr="007D7CC0">
        <w:rPr>
          <w:rStyle w:val="--"/>
        </w:rPr>
        <w:t xml:space="preserve">Не </w:t>
      </w:r>
      <w:r w:rsidR="0070426F" w:rsidRPr="007D7CC0">
        <w:rPr>
          <w:rStyle w:val="--0"/>
        </w:rPr>
        <w:t>умея</w:t>
      </w:r>
      <w:r w:rsidR="0070426F" w:rsidRPr="00043164">
        <w:rPr>
          <w:rFonts w:ascii="Georgia" w:hAnsi="Georgia"/>
          <w:sz w:val="28"/>
          <w:szCs w:val="28"/>
        </w:rPr>
        <w:t xml:space="preserve"> мыслить, не владея инструментами критической оценки, низшие с готовностью принимают свою роль. Более того, они уже </w:t>
      </w:r>
      <w:r w:rsidR="0070426F" w:rsidRPr="00AA6911">
        <w:rPr>
          <w:rStyle w:val="--"/>
        </w:rPr>
        <w:t xml:space="preserve">не </w:t>
      </w:r>
      <w:r w:rsidR="0070426F" w:rsidRPr="00AA6911">
        <w:rPr>
          <w:rStyle w:val="--0"/>
        </w:rPr>
        <w:t>чувствуют</w:t>
      </w:r>
      <w:r w:rsidR="0070426F" w:rsidRPr="00043164">
        <w:rPr>
          <w:rFonts w:ascii="Georgia" w:hAnsi="Georgia"/>
          <w:sz w:val="28"/>
          <w:szCs w:val="28"/>
        </w:rPr>
        <w:t xml:space="preserve"> её унизительной — им внушили, что это и есть «норма», что счастье в том, чтобы быть «как все», </w:t>
      </w:r>
      <w:r w:rsidR="0070426F" w:rsidRPr="00AA6911">
        <w:rPr>
          <w:rStyle w:val="--"/>
        </w:rPr>
        <w:t xml:space="preserve">не </w:t>
      </w:r>
      <w:r w:rsidR="0070426F" w:rsidRPr="00AA6911">
        <w:rPr>
          <w:rStyle w:val="--0"/>
        </w:rPr>
        <w:t>задавать</w:t>
      </w:r>
      <w:r w:rsidR="0070426F" w:rsidRPr="00043164">
        <w:rPr>
          <w:rFonts w:ascii="Georgia" w:hAnsi="Georgia"/>
          <w:sz w:val="28"/>
          <w:szCs w:val="28"/>
        </w:rPr>
        <w:t xml:space="preserve"> вопросов и радоваться выдуманному равенству. Такова судьба тех, кто оказался лишён не только знания, но и способности его жаждать. Их пассивность — </w:t>
      </w:r>
      <w:r w:rsidR="0070426F" w:rsidRPr="00AA6911">
        <w:rPr>
          <w:rStyle w:val="--"/>
        </w:rPr>
        <w:t xml:space="preserve">фундамент </w:t>
      </w:r>
      <w:r w:rsidR="0070426F" w:rsidRPr="00AA6911">
        <w:rPr>
          <w:rStyle w:val="--0"/>
        </w:rPr>
        <w:t>управляемости</w:t>
      </w:r>
      <w:r w:rsidR="0070426F" w:rsidRPr="00043164">
        <w:rPr>
          <w:rFonts w:ascii="Georgia" w:hAnsi="Georgia"/>
          <w:sz w:val="28"/>
          <w:szCs w:val="28"/>
        </w:rPr>
        <w:t>. Они не видят сетки, которая стягивает их движения, потому что она уже внутри их головы.</w:t>
      </w:r>
      <w:r w:rsidR="00AB281E">
        <w:rPr>
          <w:rFonts w:ascii="Georgia" w:hAnsi="Georgia"/>
          <w:sz w:val="28"/>
          <w:szCs w:val="28"/>
        </w:rPr>
        <w:t xml:space="preserve"> </w:t>
      </w:r>
      <w:r w:rsidR="00AA6911" w:rsidRPr="00043164">
        <w:rPr>
          <w:rFonts w:ascii="Georgia" w:hAnsi="Georgia"/>
          <w:sz w:val="28"/>
          <w:szCs w:val="28"/>
        </w:rPr>
        <w:t xml:space="preserve">Они </w:t>
      </w:r>
      <w:r w:rsidR="00AA6911" w:rsidRPr="00AA6911">
        <w:rPr>
          <w:rStyle w:val="--"/>
        </w:rPr>
        <w:t xml:space="preserve">СТАДНАЯ </w:t>
      </w:r>
      <w:r w:rsidR="00AA6911" w:rsidRPr="00AA6911">
        <w:rPr>
          <w:rStyle w:val="--0"/>
        </w:rPr>
        <w:t>МАССА</w:t>
      </w:r>
      <w:r w:rsidR="0070426F" w:rsidRPr="00AA6911">
        <w:rPr>
          <w:rStyle w:val="--0"/>
        </w:rPr>
        <w:t>,</w:t>
      </w:r>
      <w:r w:rsidR="0070426F" w:rsidRPr="00043164">
        <w:rPr>
          <w:rFonts w:ascii="Georgia" w:hAnsi="Georgia"/>
          <w:sz w:val="28"/>
          <w:szCs w:val="28"/>
        </w:rPr>
        <w:t xml:space="preserve"> исполняющая чужую волю с той же преданностью, с какой когда-то древние быки шли в жертву своим богам. Но только теперь этих богов </w:t>
      </w:r>
      <w:r w:rsidR="0070426F" w:rsidRPr="00AA6911">
        <w:rPr>
          <w:rStyle w:val="--"/>
        </w:rPr>
        <w:t xml:space="preserve">не </w:t>
      </w:r>
      <w:r w:rsidR="0070426F" w:rsidRPr="00AA6911">
        <w:rPr>
          <w:rStyle w:val="--0"/>
        </w:rPr>
        <w:t>видно.</w:t>
      </w:r>
      <w:r w:rsidR="0070426F" w:rsidRPr="00043164">
        <w:rPr>
          <w:rFonts w:ascii="Georgia" w:hAnsi="Georgia"/>
          <w:sz w:val="28"/>
          <w:szCs w:val="28"/>
        </w:rPr>
        <w:t xml:space="preserve"> Их заменили бренды, шоу, политические фантомы и алгоритмы. Снаружи — свобода. Внутри — клетка.</w:t>
      </w:r>
    </w:p>
    <w:p w14:paraId="21C35C77" w14:textId="15A9D3A6" w:rsidR="0070426F" w:rsidRPr="00B56CC4" w:rsidRDefault="00EE3A98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bookmarkStart w:id="4" w:name="_Hlk206239908"/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0429114A" wp14:editId="523CF82E">
            <wp:simplePos x="0" y="0"/>
            <wp:positionH relativeFrom="column">
              <wp:posOffset>-9525</wp:posOffset>
            </wp:positionH>
            <wp:positionV relativeFrom="paragraph">
              <wp:posOffset>1674495</wp:posOffset>
            </wp:positionV>
            <wp:extent cx="3276600" cy="2692400"/>
            <wp:effectExtent l="0" t="0" r="0" b="0"/>
            <wp:wrapTight wrapText="bothSides">
              <wp:wrapPolygon edited="0">
                <wp:start x="0" y="0"/>
                <wp:lineTo x="0" y="21498"/>
                <wp:lineTo x="21516" y="21498"/>
                <wp:lineTo x="21516" y="0"/>
                <wp:lineTo x="0" y="0"/>
              </wp:wrapPolygon>
            </wp:wrapTight>
            <wp:docPr id="19623889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388939" name="Рисунок 196238893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281E">
        <w:rPr>
          <w:rFonts w:ascii="Georgia" w:hAnsi="Georgia"/>
          <w:b/>
          <w:bCs/>
          <w:i/>
          <w:iCs/>
          <w:sz w:val="28"/>
          <w:szCs w:val="28"/>
        </w:rPr>
        <w:t xml:space="preserve">          </w:t>
      </w:r>
      <w:r w:rsidR="0070426F" w:rsidRPr="00AB281E">
        <w:rPr>
          <w:rFonts w:ascii="Georgia" w:hAnsi="Georgia"/>
          <w:b/>
          <w:bCs/>
          <w:i/>
          <w:iCs/>
          <w:sz w:val="28"/>
          <w:szCs w:val="28"/>
        </w:rPr>
        <w:t>Низшие — вторая подгруппа.</w:t>
      </w:r>
      <w:r w:rsidR="00AB281E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70426F" w:rsidRPr="00043164">
        <w:rPr>
          <w:rFonts w:ascii="Georgia" w:hAnsi="Georgia"/>
          <w:sz w:val="28"/>
          <w:szCs w:val="28"/>
        </w:rPr>
        <w:t xml:space="preserve">Вторая категория низших — это </w:t>
      </w:r>
      <w:r w:rsidR="0070426F" w:rsidRPr="00786C5D">
        <w:rPr>
          <w:rStyle w:val="--"/>
        </w:rPr>
        <w:t xml:space="preserve">асоциальные </w:t>
      </w:r>
      <w:r w:rsidR="0070426F" w:rsidRPr="00786C5D">
        <w:rPr>
          <w:rStyle w:val="--0"/>
        </w:rPr>
        <w:t xml:space="preserve">элементы, </w:t>
      </w:r>
      <w:r w:rsidR="0070426F" w:rsidRPr="00043164">
        <w:rPr>
          <w:rFonts w:ascii="Georgia" w:hAnsi="Georgia"/>
          <w:sz w:val="28"/>
          <w:szCs w:val="28"/>
        </w:rPr>
        <w:t xml:space="preserve">чьё существование откровенно вступает в противоречие с внешне провозглашёнными интересами общественного устройства. Они — не просто «отпавшие» от трудовой жизни, </w:t>
      </w:r>
      <w:r w:rsidR="00C80407" w:rsidRPr="00043164">
        <w:rPr>
          <w:rFonts w:ascii="Georgia" w:hAnsi="Georgia"/>
          <w:sz w:val="28"/>
          <w:szCs w:val="28"/>
        </w:rPr>
        <w:t>они носители</w:t>
      </w:r>
      <w:r w:rsidR="0070426F" w:rsidRPr="00043164">
        <w:rPr>
          <w:rFonts w:ascii="Georgia" w:hAnsi="Georgia"/>
          <w:sz w:val="28"/>
          <w:szCs w:val="28"/>
        </w:rPr>
        <w:t xml:space="preserve"> особой, порой неосознанной функции в общем </w:t>
      </w:r>
      <w:r w:rsidR="0070426F" w:rsidRPr="00786C5D">
        <w:rPr>
          <w:rStyle w:val="--"/>
        </w:rPr>
        <w:t xml:space="preserve">энергоинформационном </w:t>
      </w:r>
      <w:r w:rsidR="0070426F" w:rsidRPr="00786C5D">
        <w:rPr>
          <w:rStyle w:val="--0"/>
        </w:rPr>
        <w:t>раскладе.</w:t>
      </w:r>
      <w:r w:rsidR="0070426F" w:rsidRPr="00043164">
        <w:rPr>
          <w:rFonts w:ascii="Georgia" w:hAnsi="Georgia"/>
          <w:sz w:val="28"/>
          <w:szCs w:val="28"/>
        </w:rPr>
        <w:t xml:space="preserve"> Их образ жизни — бродячий, паразитарный,</w:t>
      </w:r>
      <w:r>
        <w:rPr>
          <w:rFonts w:ascii="Georgia" w:hAnsi="Georgia"/>
          <w:sz w:val="28"/>
          <w:szCs w:val="28"/>
        </w:rPr>
        <w:t xml:space="preserve"> </w:t>
      </w:r>
      <w:r w:rsidR="0070426F" w:rsidRPr="00043164">
        <w:rPr>
          <w:rFonts w:ascii="Georgia" w:hAnsi="Georgia"/>
          <w:sz w:val="28"/>
          <w:szCs w:val="28"/>
        </w:rPr>
        <w:t xml:space="preserve">маргинальный, криминализованный, но, вопреки распространённой иллюзии, они не просто анархическая случайность в социуме, а определённым образом встроенный и даже </w:t>
      </w:r>
      <w:r w:rsidR="0070426F" w:rsidRPr="00786C5D">
        <w:rPr>
          <w:rStyle w:val="--"/>
        </w:rPr>
        <w:t xml:space="preserve">управляемый </w:t>
      </w:r>
      <w:r w:rsidR="0070426F" w:rsidRPr="00786C5D">
        <w:rPr>
          <w:rStyle w:val="--0"/>
        </w:rPr>
        <w:t>элемент</w:t>
      </w:r>
      <w:r w:rsidR="0070426F" w:rsidRPr="00043164">
        <w:rPr>
          <w:rFonts w:ascii="Georgia" w:hAnsi="Georgia"/>
          <w:sz w:val="28"/>
          <w:szCs w:val="28"/>
        </w:rPr>
        <w:t xml:space="preserve"> конструкции.</w:t>
      </w:r>
      <w:r w:rsidR="00C80407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70426F" w:rsidRPr="00043164">
        <w:rPr>
          <w:rFonts w:ascii="Georgia" w:hAnsi="Georgia"/>
          <w:sz w:val="28"/>
          <w:szCs w:val="28"/>
        </w:rPr>
        <w:t xml:space="preserve">Это те, кто отказался или был вытеснен из поля труда, но не из системы. Они существуют, питаются её изъянами, паразитируют на её слабостях и часто оказываются её же </w:t>
      </w:r>
      <w:r w:rsidR="00C93144" w:rsidRPr="00043164">
        <w:rPr>
          <w:rFonts w:ascii="Georgia" w:hAnsi="Georgia"/>
          <w:sz w:val="28"/>
          <w:szCs w:val="28"/>
        </w:rPr>
        <w:t xml:space="preserve">сознательно </w:t>
      </w:r>
      <w:r w:rsidR="00C93144">
        <w:rPr>
          <w:rFonts w:ascii="Georgia" w:hAnsi="Georgia"/>
          <w:sz w:val="28"/>
          <w:szCs w:val="28"/>
        </w:rPr>
        <w:t>внедрённым</w:t>
      </w:r>
      <w:r w:rsidR="0070426F" w:rsidRPr="00043164">
        <w:rPr>
          <w:rFonts w:ascii="Georgia" w:hAnsi="Georgia"/>
          <w:sz w:val="28"/>
          <w:szCs w:val="28"/>
        </w:rPr>
        <w:t xml:space="preserve"> сбойным кодом. Криминальный мир, попрошайничество, серые зоны оборота товаров, торговля людьми, оружием, телами, сознанием — всё это кажется низовой </w:t>
      </w:r>
      <w:r w:rsidR="0070426F" w:rsidRPr="00043164">
        <w:rPr>
          <w:rFonts w:ascii="Georgia" w:hAnsi="Georgia"/>
          <w:sz w:val="28"/>
          <w:szCs w:val="28"/>
        </w:rPr>
        <w:lastRenderedPageBreak/>
        <w:t xml:space="preserve">самодеятельностью, пока </w:t>
      </w:r>
      <w:r w:rsidR="0070426F" w:rsidRPr="00786C5D">
        <w:rPr>
          <w:rStyle w:val="--"/>
        </w:rPr>
        <w:t xml:space="preserve">не </w:t>
      </w:r>
      <w:r w:rsidR="0070426F" w:rsidRPr="00786C5D">
        <w:rPr>
          <w:rStyle w:val="--0"/>
        </w:rPr>
        <w:t>замечаешь:</w:t>
      </w:r>
      <w:r w:rsidR="0070426F" w:rsidRPr="00043164">
        <w:rPr>
          <w:rFonts w:ascii="Georgia" w:hAnsi="Georgia"/>
          <w:sz w:val="28"/>
          <w:szCs w:val="28"/>
        </w:rPr>
        <w:t xml:space="preserve"> за каждым криминальным бизнесом неизбежно маячит фигура «прикрытия», высокопоставленного чиновника, сотрудника силовой структуры или теневого игрока из состава «высших».</w:t>
      </w:r>
      <w:bookmarkEnd w:id="4"/>
      <w:r w:rsidR="00C80407">
        <w:rPr>
          <w:rFonts w:ascii="Georgia" w:hAnsi="Georgia"/>
          <w:sz w:val="28"/>
          <w:szCs w:val="28"/>
        </w:rPr>
        <w:t xml:space="preserve"> </w:t>
      </w:r>
      <w:r w:rsidR="0070426F" w:rsidRPr="00043164">
        <w:rPr>
          <w:rFonts w:ascii="Georgia" w:hAnsi="Georgia"/>
          <w:sz w:val="28"/>
          <w:szCs w:val="28"/>
        </w:rPr>
        <w:t xml:space="preserve">Связь между низшими и высшими </w:t>
      </w:r>
      <w:r w:rsidR="0070426F" w:rsidRPr="00786C5D">
        <w:rPr>
          <w:rStyle w:val="--"/>
        </w:rPr>
        <w:t xml:space="preserve">не </w:t>
      </w:r>
      <w:r w:rsidR="0070426F" w:rsidRPr="00786C5D">
        <w:rPr>
          <w:rStyle w:val="--0"/>
        </w:rPr>
        <w:t>просто</w:t>
      </w:r>
      <w:r w:rsidR="0070426F" w:rsidRPr="00043164">
        <w:rPr>
          <w:rFonts w:ascii="Georgia" w:hAnsi="Georgia"/>
          <w:sz w:val="28"/>
          <w:szCs w:val="28"/>
        </w:rPr>
        <w:t xml:space="preserve"> существует — она глубока, цинична и системна. Высшие используют асоциальную среду как инструмент. Напряжённость, которую создаёт криминальная и маргинальная подгруппа, — это </w:t>
      </w:r>
      <w:r w:rsidR="0070426F" w:rsidRPr="003C2D46">
        <w:rPr>
          <w:rStyle w:val="--"/>
        </w:rPr>
        <w:t xml:space="preserve">управляемый </w:t>
      </w:r>
      <w:r w:rsidR="0070426F" w:rsidRPr="003C2D46">
        <w:rPr>
          <w:rStyle w:val="--0"/>
        </w:rPr>
        <w:t>хаос,</w:t>
      </w:r>
      <w:r w:rsidR="0070426F" w:rsidRPr="00043164">
        <w:rPr>
          <w:rFonts w:ascii="Georgia" w:hAnsi="Georgia"/>
          <w:sz w:val="28"/>
          <w:szCs w:val="28"/>
        </w:rPr>
        <w:t xml:space="preserve"> позволяющий укреплять вертикаль страха и зависимости. Она не ликвидируется потому, что ликвидация — </w:t>
      </w:r>
      <w:r w:rsidR="0070426F" w:rsidRPr="003C2D46">
        <w:rPr>
          <w:rStyle w:val="--"/>
        </w:rPr>
        <w:t xml:space="preserve">не </w:t>
      </w:r>
      <w:r w:rsidR="0070426F" w:rsidRPr="003C2D46">
        <w:rPr>
          <w:rStyle w:val="--0"/>
        </w:rPr>
        <w:t xml:space="preserve">входит </w:t>
      </w:r>
      <w:r w:rsidR="0070426F" w:rsidRPr="00043164">
        <w:rPr>
          <w:rFonts w:ascii="Georgia" w:hAnsi="Georgia"/>
          <w:sz w:val="28"/>
          <w:szCs w:val="28"/>
        </w:rPr>
        <w:t xml:space="preserve">в стратегию. Она регулируется, как пар в котле: достаточно давления — и он сбрасывается через очередную </w:t>
      </w:r>
      <w:r w:rsidR="0070426F" w:rsidRPr="003C2D46">
        <w:rPr>
          <w:rStyle w:val="--"/>
        </w:rPr>
        <w:t xml:space="preserve">«операцию </w:t>
      </w:r>
      <w:r w:rsidR="0070426F" w:rsidRPr="003C2D46">
        <w:rPr>
          <w:rStyle w:val="--0"/>
        </w:rPr>
        <w:t>правосудия»,</w:t>
      </w:r>
      <w:r w:rsidR="0070426F" w:rsidRPr="00043164">
        <w:rPr>
          <w:rFonts w:ascii="Georgia" w:hAnsi="Georgia"/>
          <w:sz w:val="28"/>
          <w:szCs w:val="28"/>
        </w:rPr>
        <w:t xml:space="preserve"> показательное дело, смену коррупционеров. Но на месте одних всегда встают другие — </w:t>
      </w:r>
      <w:r w:rsidR="003C2D46" w:rsidRPr="00043164">
        <w:rPr>
          <w:rFonts w:ascii="Georgia" w:hAnsi="Georgia"/>
          <w:sz w:val="28"/>
          <w:szCs w:val="28"/>
        </w:rPr>
        <w:t>не потому, что</w:t>
      </w:r>
      <w:r w:rsidR="0070426F" w:rsidRPr="00043164">
        <w:rPr>
          <w:rFonts w:ascii="Georgia" w:hAnsi="Georgia"/>
          <w:sz w:val="28"/>
          <w:szCs w:val="28"/>
        </w:rPr>
        <w:t xml:space="preserve"> «так устроен человек», а потому что </w:t>
      </w:r>
      <w:r w:rsidR="0070426F" w:rsidRPr="003C2D46">
        <w:rPr>
          <w:rStyle w:val="--0"/>
        </w:rPr>
        <w:t xml:space="preserve">так </w:t>
      </w:r>
      <w:r w:rsidR="0070426F" w:rsidRPr="003C2D46">
        <w:rPr>
          <w:rStyle w:val="--"/>
        </w:rPr>
        <w:t>устроена</w:t>
      </w:r>
      <w:r w:rsidR="0070426F" w:rsidRPr="00043164">
        <w:rPr>
          <w:rFonts w:ascii="Georgia" w:hAnsi="Georgia"/>
          <w:sz w:val="28"/>
          <w:szCs w:val="28"/>
        </w:rPr>
        <w:t xml:space="preserve"> система.</w:t>
      </w:r>
      <w:r w:rsidR="00C80407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70426F" w:rsidRPr="00043164">
        <w:rPr>
          <w:rFonts w:ascii="Georgia" w:hAnsi="Georgia"/>
          <w:sz w:val="28"/>
          <w:szCs w:val="28"/>
        </w:rPr>
        <w:t xml:space="preserve">Старый принцип — «разделяй и властвуй» — здесь работает в своей полной красе. Молодое поколение низших, наблюдая за «успешными» представителями криминального мира, быстро делает вывод: праведный путь не ведёт к избавлению от нищеты. Грязь вознаграждается, закон — унижен. Честность — признак слабости. Логика деградации становится средой формирования нового поколения исполнителей — рабов, уже </w:t>
      </w:r>
      <w:r w:rsidR="0070426F" w:rsidRPr="003C2D46">
        <w:rPr>
          <w:rStyle w:val="--"/>
        </w:rPr>
        <w:t xml:space="preserve">не </w:t>
      </w:r>
      <w:r w:rsidR="0070426F" w:rsidRPr="003C2D46">
        <w:rPr>
          <w:rStyle w:val="--0"/>
        </w:rPr>
        <w:t>нуждающихся</w:t>
      </w:r>
      <w:r w:rsidR="0070426F" w:rsidRPr="00043164">
        <w:rPr>
          <w:rFonts w:ascii="Georgia" w:hAnsi="Georgia"/>
          <w:sz w:val="28"/>
          <w:szCs w:val="28"/>
        </w:rPr>
        <w:t xml:space="preserve"> в цепях, потому что они носят кандалы в своей системе убеждений.</w:t>
      </w:r>
      <w:r w:rsidR="00C80407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70426F" w:rsidRPr="00043164">
        <w:rPr>
          <w:rFonts w:ascii="Georgia" w:hAnsi="Georgia"/>
          <w:sz w:val="28"/>
          <w:szCs w:val="28"/>
        </w:rPr>
        <w:t xml:space="preserve">Но особенно важно понимать: вся эта система </w:t>
      </w:r>
      <w:r w:rsidR="0070426F" w:rsidRPr="003C2D46">
        <w:rPr>
          <w:rStyle w:val="--"/>
        </w:rPr>
        <w:t xml:space="preserve">не </w:t>
      </w:r>
      <w:r w:rsidR="0070426F" w:rsidRPr="003C2D46">
        <w:rPr>
          <w:rStyle w:val="--0"/>
        </w:rPr>
        <w:t>автономна.</w:t>
      </w:r>
      <w:r w:rsidR="0070426F" w:rsidRPr="00043164">
        <w:rPr>
          <w:rFonts w:ascii="Georgia" w:hAnsi="Georgia"/>
          <w:sz w:val="28"/>
          <w:szCs w:val="28"/>
        </w:rPr>
        <w:t xml:space="preserve"> Она питается из верхних этажей власти. Вся цепочка «взятка–откат–покровительство» — это механизм не просто обогащения, а энергообмена, который поддерживает в жизни саму Систему. Чиновник, силовик, бизнесмен, посредник, преступник и потребитель сливаются в </w:t>
      </w:r>
      <w:r w:rsidR="0070426F" w:rsidRPr="004E7D73">
        <w:rPr>
          <w:rStyle w:val="--"/>
        </w:rPr>
        <w:t xml:space="preserve">единый </w:t>
      </w:r>
      <w:r w:rsidR="0070426F" w:rsidRPr="004E7D73">
        <w:rPr>
          <w:rStyle w:val="--0"/>
        </w:rPr>
        <w:t>симбиотический</w:t>
      </w:r>
      <w:r w:rsidR="0070426F" w:rsidRPr="00043164">
        <w:rPr>
          <w:rFonts w:ascii="Georgia" w:hAnsi="Georgia"/>
          <w:sz w:val="28"/>
          <w:szCs w:val="28"/>
        </w:rPr>
        <w:t xml:space="preserve"> организм. И в этом организме никто не лишний. Все необходимы, потому что каждый вносит </w:t>
      </w:r>
      <w:r w:rsidR="0070426F" w:rsidRPr="004E7D73">
        <w:rPr>
          <w:rStyle w:val="--0"/>
        </w:rPr>
        <w:t xml:space="preserve">свою </w:t>
      </w:r>
      <w:r w:rsidR="0070426F" w:rsidRPr="004E7D73">
        <w:rPr>
          <w:rStyle w:val="--"/>
        </w:rPr>
        <w:t>долю</w:t>
      </w:r>
      <w:r w:rsidR="005D1B50">
        <w:rPr>
          <w:rStyle w:val="--"/>
        </w:rPr>
        <w:t xml:space="preserve"> </w:t>
      </w:r>
      <w:r w:rsidR="005D1B50">
        <w:rPr>
          <w:rFonts w:ascii="Georgia" w:hAnsi="Georgia"/>
          <w:sz w:val="28"/>
          <w:szCs w:val="28"/>
        </w:rPr>
        <w:t xml:space="preserve">в </w:t>
      </w:r>
      <w:r w:rsidR="0070426F" w:rsidRPr="00043164">
        <w:rPr>
          <w:rFonts w:ascii="Georgia" w:hAnsi="Georgia"/>
          <w:sz w:val="28"/>
          <w:szCs w:val="28"/>
        </w:rPr>
        <w:t>устойчивость иллюзии, которую можно было бы назвать «государством», но куда уместнее — старым и подлым механизмом удержания власти.</w:t>
      </w:r>
      <w:r w:rsidR="00C80407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70426F" w:rsidRPr="00043164">
        <w:rPr>
          <w:rFonts w:ascii="Georgia" w:hAnsi="Georgia"/>
          <w:sz w:val="28"/>
          <w:szCs w:val="28"/>
        </w:rPr>
        <w:t xml:space="preserve">Высшие управляют преступлением, как дирижёр оркестром. Они создают видимость борьбы с ним, но лишь постольку, поскольку это укрепляет их позиции. Преступность — как регулируемый пожар: достаточно жара, чтобы держать массы в напряжении, но </w:t>
      </w:r>
      <w:r w:rsidR="0070426F" w:rsidRPr="004E7D73">
        <w:rPr>
          <w:rStyle w:val="--"/>
        </w:rPr>
        <w:t xml:space="preserve">не </w:t>
      </w:r>
      <w:r w:rsidR="0070426F" w:rsidRPr="004E7D73">
        <w:rPr>
          <w:rStyle w:val="--0"/>
        </w:rPr>
        <w:t>настолько,</w:t>
      </w:r>
      <w:r w:rsidR="0070426F" w:rsidRPr="00043164">
        <w:rPr>
          <w:rFonts w:ascii="Georgia" w:hAnsi="Georgia"/>
          <w:sz w:val="28"/>
          <w:szCs w:val="28"/>
        </w:rPr>
        <w:t xml:space="preserve"> чтобы он перекинулся на дворцы. Сожгли одного, чтобы остальные помнили, кто здесь хозяин. Замена пешек </w:t>
      </w:r>
      <w:r w:rsidR="0070426F" w:rsidRPr="004E7D73">
        <w:rPr>
          <w:rStyle w:val="--"/>
        </w:rPr>
        <w:t xml:space="preserve">не </w:t>
      </w:r>
      <w:r w:rsidR="0070426F" w:rsidRPr="004E7D73">
        <w:rPr>
          <w:rStyle w:val="--0"/>
        </w:rPr>
        <w:t xml:space="preserve">мешает </w:t>
      </w:r>
      <w:r w:rsidR="0070426F" w:rsidRPr="00043164">
        <w:rPr>
          <w:rFonts w:ascii="Georgia" w:hAnsi="Georgia"/>
          <w:sz w:val="28"/>
          <w:szCs w:val="28"/>
        </w:rPr>
        <w:t>ходу партии — а, наоборот, делает её зрелищной.</w:t>
      </w:r>
      <w:r w:rsidR="00C80407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70426F" w:rsidRPr="00043164">
        <w:rPr>
          <w:rFonts w:ascii="Georgia" w:hAnsi="Georgia"/>
          <w:sz w:val="28"/>
          <w:szCs w:val="28"/>
        </w:rPr>
        <w:t xml:space="preserve">Так и живёт старая Система: паразитируя на своём же паразите. Пока не вмешается </w:t>
      </w:r>
      <w:r w:rsidR="00455D33" w:rsidRPr="00043164">
        <w:rPr>
          <w:rFonts w:ascii="Georgia" w:hAnsi="Georgia"/>
          <w:sz w:val="28"/>
          <w:szCs w:val="28"/>
        </w:rPr>
        <w:t>ничто</w:t>
      </w:r>
      <w:r w:rsidR="0070426F" w:rsidRPr="00043164">
        <w:rPr>
          <w:rFonts w:ascii="Georgia" w:hAnsi="Georgia"/>
          <w:sz w:val="28"/>
          <w:szCs w:val="28"/>
        </w:rPr>
        <w:t xml:space="preserve"> иное.</w:t>
      </w:r>
    </w:p>
    <w:p w14:paraId="140109A0" w14:textId="26B8BC27" w:rsidR="002903D6" w:rsidRPr="00DE462F" w:rsidRDefault="00C80407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bCs/>
          <w:i/>
          <w:iCs/>
          <w:sz w:val="28"/>
          <w:szCs w:val="28"/>
        </w:rPr>
        <w:t xml:space="preserve">            </w:t>
      </w:r>
      <w:bookmarkStart w:id="5" w:name="_Hlk206321234"/>
      <w:r w:rsidR="002903D6" w:rsidRPr="00C80407">
        <w:rPr>
          <w:rFonts w:ascii="Georgia" w:hAnsi="Georgia"/>
          <w:b/>
          <w:bCs/>
          <w:i/>
          <w:iCs/>
          <w:sz w:val="28"/>
          <w:szCs w:val="28"/>
        </w:rPr>
        <w:t>Средние — первая подгруппа.</w:t>
      </w:r>
      <w:r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2903D6" w:rsidRPr="00043164">
        <w:rPr>
          <w:rFonts w:ascii="Georgia" w:hAnsi="Georgia"/>
          <w:sz w:val="28"/>
          <w:szCs w:val="28"/>
        </w:rPr>
        <w:t xml:space="preserve">Если низшие — это фундамент, спрессованный из нужды и безысходности, то средние — это </w:t>
      </w:r>
      <w:r w:rsidR="002903D6" w:rsidRPr="004E7D73">
        <w:rPr>
          <w:rStyle w:val="--0"/>
        </w:rPr>
        <w:t xml:space="preserve">несущая </w:t>
      </w:r>
      <w:r w:rsidR="002903D6" w:rsidRPr="004E7D73">
        <w:rPr>
          <w:rStyle w:val="--"/>
        </w:rPr>
        <w:t>конструкция</w:t>
      </w:r>
      <w:r w:rsidR="002903D6" w:rsidRPr="004E7D73">
        <w:rPr>
          <w:rStyle w:val="--0"/>
        </w:rPr>
        <w:t xml:space="preserve"> </w:t>
      </w:r>
      <w:r w:rsidR="002903D6" w:rsidRPr="00043164">
        <w:rPr>
          <w:rFonts w:ascii="Georgia" w:hAnsi="Georgia"/>
          <w:sz w:val="28"/>
          <w:szCs w:val="28"/>
        </w:rPr>
        <w:t xml:space="preserve">всей старой Системы. Первая их подгруппа — те, кто сумел вырваться из зловонной трясины нищеты, пользуясь не столько чьим-то </w:t>
      </w:r>
      <w:r w:rsidR="002903D6" w:rsidRPr="00043164">
        <w:rPr>
          <w:rFonts w:ascii="Georgia" w:hAnsi="Georgia"/>
          <w:sz w:val="28"/>
          <w:szCs w:val="28"/>
        </w:rPr>
        <w:lastRenderedPageBreak/>
        <w:t xml:space="preserve">покровительством, сколько своей настойчивостью, способностью к долгому, кропотливому труду и талантом адаптироваться. Эти — как правило, </w:t>
      </w:r>
      <w:r w:rsidR="002903D6" w:rsidRPr="004E7D73">
        <w:rPr>
          <w:rStyle w:val="--0"/>
        </w:rPr>
        <w:t xml:space="preserve">системные </w:t>
      </w:r>
      <w:r w:rsidR="002903D6" w:rsidRPr="004E7D73">
        <w:rPr>
          <w:rStyle w:val="--"/>
        </w:rPr>
        <w:t>индивидуалисты</w:t>
      </w:r>
      <w:r w:rsidR="002903D6" w:rsidRPr="00043164">
        <w:rPr>
          <w:rFonts w:ascii="Georgia" w:hAnsi="Georgia"/>
          <w:sz w:val="28"/>
          <w:szCs w:val="28"/>
        </w:rPr>
        <w:t xml:space="preserve">, хорошо встроенные в ритм Системы. Они стали инженерами, врачами, юристами, мелкими предпринимателями, чиновниками, менеджерами, учёными и </w:t>
      </w:r>
      <w:r w:rsidR="00DE462F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40DF6BE8" wp14:editId="3F6B9761">
            <wp:simplePos x="0" y="0"/>
            <wp:positionH relativeFrom="column">
              <wp:posOffset>3489325</wp:posOffset>
            </wp:positionH>
            <wp:positionV relativeFrom="paragraph">
              <wp:posOffset>252730</wp:posOffset>
            </wp:positionV>
            <wp:extent cx="2810510" cy="2533650"/>
            <wp:effectExtent l="0" t="0" r="0" b="6350"/>
            <wp:wrapTight wrapText="bothSides">
              <wp:wrapPolygon edited="0">
                <wp:start x="0" y="0"/>
                <wp:lineTo x="0" y="21546"/>
                <wp:lineTo x="21473" y="21546"/>
                <wp:lineTo x="21473" y="0"/>
                <wp:lineTo x="0" y="0"/>
              </wp:wrapPolygon>
            </wp:wrapTight>
            <wp:docPr id="135918367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183678" name="Рисунок 135918367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51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03D6" w:rsidRPr="00043164">
        <w:rPr>
          <w:rFonts w:ascii="Georgia" w:hAnsi="Georgia"/>
          <w:sz w:val="28"/>
          <w:szCs w:val="28"/>
        </w:rPr>
        <w:t xml:space="preserve">культурными деятелями. Их умы </w:t>
      </w:r>
      <w:r w:rsidR="002903D6" w:rsidRPr="004E7D73">
        <w:rPr>
          <w:rStyle w:val="--"/>
        </w:rPr>
        <w:t xml:space="preserve">не </w:t>
      </w:r>
      <w:r w:rsidR="002903D6" w:rsidRPr="004E7D73">
        <w:rPr>
          <w:rStyle w:val="--0"/>
        </w:rPr>
        <w:t>затуманены</w:t>
      </w:r>
      <w:r w:rsidR="002903D6" w:rsidRPr="00043164">
        <w:rPr>
          <w:rFonts w:ascii="Georgia" w:hAnsi="Georgia"/>
          <w:sz w:val="28"/>
          <w:szCs w:val="28"/>
        </w:rPr>
        <w:t xml:space="preserve"> примитивной иллюзией полного господства, но и не отягощены судьбой низших. Они знают цену вещам, умеют рационализировать действительность, и именно в этом — их </w:t>
      </w:r>
      <w:r w:rsidR="002903D6" w:rsidRPr="00311199">
        <w:rPr>
          <w:rStyle w:val="--0"/>
        </w:rPr>
        <w:t xml:space="preserve">главная </w:t>
      </w:r>
      <w:r w:rsidR="002903D6" w:rsidRPr="00311199">
        <w:rPr>
          <w:rStyle w:val="--"/>
        </w:rPr>
        <w:t>опасность.</w:t>
      </w:r>
      <w:r w:rsidR="00455D33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2903D6" w:rsidRPr="00043164">
        <w:rPr>
          <w:rFonts w:ascii="Georgia" w:hAnsi="Georgia"/>
          <w:sz w:val="28"/>
          <w:szCs w:val="28"/>
        </w:rPr>
        <w:t xml:space="preserve">Ибо этот слой, несмотря на внешнюю лояльность, прекрасно осознаёт своё промежуточное положение: они не у подножья, но и не у вершины. Они слишком разумны, чтобы </w:t>
      </w:r>
      <w:r w:rsidR="002903D6" w:rsidRPr="00311199">
        <w:rPr>
          <w:rStyle w:val="--"/>
        </w:rPr>
        <w:t xml:space="preserve">не </w:t>
      </w:r>
      <w:r w:rsidR="002903D6" w:rsidRPr="00311199">
        <w:rPr>
          <w:rStyle w:val="--0"/>
        </w:rPr>
        <w:t>понимать</w:t>
      </w:r>
      <w:r w:rsidR="002903D6" w:rsidRPr="00043164">
        <w:rPr>
          <w:rFonts w:ascii="Georgia" w:hAnsi="Georgia"/>
          <w:sz w:val="28"/>
          <w:szCs w:val="28"/>
        </w:rPr>
        <w:t xml:space="preserve">, как устроена игра. И хоть вероятность стать частью высших для них ничтожна — один на миллион, — они, тем не менее, начинают дистанцироваться от низших, превращая презрение в культурную норму, которую, впрочем, </w:t>
      </w:r>
      <w:r w:rsidR="002903D6" w:rsidRPr="00311199">
        <w:rPr>
          <w:rStyle w:val="--"/>
        </w:rPr>
        <w:t xml:space="preserve">не </w:t>
      </w:r>
      <w:r w:rsidR="002903D6" w:rsidRPr="00311199">
        <w:rPr>
          <w:rStyle w:val="--0"/>
        </w:rPr>
        <w:t>принято</w:t>
      </w:r>
      <w:r w:rsidR="002903D6" w:rsidRPr="00043164">
        <w:rPr>
          <w:rFonts w:ascii="Georgia" w:hAnsi="Georgia"/>
          <w:sz w:val="28"/>
          <w:szCs w:val="28"/>
        </w:rPr>
        <w:t xml:space="preserve"> демонстрировать в открытую. Их благодарность высшим — не от слепого подчинения, а от временного комфорта, за который они готовы служить. Но в этой преданности нет истинной верности. Она держится на страхе и выгоде.</w:t>
      </w:r>
    </w:p>
    <w:bookmarkEnd w:id="5"/>
    <w:p w14:paraId="62829347" w14:textId="1EA4D2ED" w:rsidR="002903D6" w:rsidRPr="00655F2C" w:rsidRDefault="00791A4C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096892D0" wp14:editId="1D16A138">
            <wp:simplePos x="0" y="0"/>
            <wp:positionH relativeFrom="column">
              <wp:posOffset>-85725</wp:posOffset>
            </wp:positionH>
            <wp:positionV relativeFrom="paragraph">
              <wp:posOffset>962025</wp:posOffset>
            </wp:positionV>
            <wp:extent cx="2694940" cy="2743200"/>
            <wp:effectExtent l="0" t="0" r="0" b="0"/>
            <wp:wrapTight wrapText="bothSides">
              <wp:wrapPolygon edited="0">
                <wp:start x="0" y="0"/>
                <wp:lineTo x="0" y="21500"/>
                <wp:lineTo x="21478" y="21500"/>
                <wp:lineTo x="21478" y="0"/>
                <wp:lineTo x="0" y="0"/>
              </wp:wrapPolygon>
            </wp:wrapTight>
            <wp:docPr id="12253519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351969" name="Рисунок 122535196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7E9">
        <w:rPr>
          <w:rFonts w:ascii="Georgia" w:hAnsi="Georgia"/>
          <w:b/>
          <w:bCs/>
          <w:i/>
          <w:iCs/>
          <w:sz w:val="28"/>
          <w:szCs w:val="28"/>
        </w:rPr>
        <w:t xml:space="preserve">          </w:t>
      </w:r>
      <w:bookmarkStart w:id="6" w:name="_Hlk206321279"/>
      <w:r w:rsidR="002903D6" w:rsidRPr="00FC57E9">
        <w:rPr>
          <w:rFonts w:ascii="Georgia" w:hAnsi="Georgia"/>
          <w:b/>
          <w:bCs/>
          <w:i/>
          <w:iCs/>
          <w:sz w:val="28"/>
          <w:szCs w:val="28"/>
        </w:rPr>
        <w:t>Средние — вторая подгруппа.</w:t>
      </w:r>
      <w:r w:rsidR="00FC57E9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2903D6" w:rsidRPr="00043164">
        <w:rPr>
          <w:rFonts w:ascii="Georgia" w:hAnsi="Georgia"/>
          <w:sz w:val="28"/>
          <w:szCs w:val="28"/>
        </w:rPr>
        <w:t xml:space="preserve">А вот вторая часть средних — совсем иного толка. Это так называемые «революционеры». Они </w:t>
      </w:r>
      <w:r w:rsidR="002903D6" w:rsidRPr="00311199">
        <w:rPr>
          <w:rStyle w:val="--"/>
        </w:rPr>
        <w:t xml:space="preserve">не </w:t>
      </w:r>
      <w:r w:rsidR="002903D6" w:rsidRPr="00311199">
        <w:rPr>
          <w:rStyle w:val="--0"/>
        </w:rPr>
        <w:t>желают</w:t>
      </w:r>
      <w:r w:rsidR="002903D6" w:rsidRPr="00043164">
        <w:rPr>
          <w:rFonts w:ascii="Georgia" w:hAnsi="Georgia"/>
          <w:sz w:val="28"/>
          <w:szCs w:val="28"/>
        </w:rPr>
        <w:t xml:space="preserve"> играть роль благодарного слуги. Умные, харизматичные, активные — но неудовлетворённые своим положением. Они ощущают несправедливость не как абстракцию, а как персональное унижение, как кражу своей исторической возможности. И они правы: высшие действительно со временем вырождаются. Потеряв связь с функцией, они превращаются в фарс. Их власть становится не железной рукой, ведущей народ и Систему вперёд, а </w:t>
      </w:r>
      <w:r w:rsidR="002903D6" w:rsidRPr="00311199">
        <w:rPr>
          <w:rStyle w:val="--"/>
        </w:rPr>
        <w:t xml:space="preserve">дряблой </w:t>
      </w:r>
      <w:r w:rsidR="002903D6" w:rsidRPr="00311199">
        <w:rPr>
          <w:rStyle w:val="--0"/>
        </w:rPr>
        <w:t>кистью</w:t>
      </w:r>
      <w:r w:rsidR="002903D6" w:rsidRPr="00043164">
        <w:rPr>
          <w:rFonts w:ascii="Georgia" w:hAnsi="Georgia"/>
          <w:sz w:val="28"/>
          <w:szCs w:val="28"/>
        </w:rPr>
        <w:t xml:space="preserve"> гедониста, погружённого в вино, разврат и дворцовые интриги. Править они уже не могут — только паразитировать. И тогда возникает окно возможностей для «революционеров».</w:t>
      </w:r>
      <w:r w:rsidR="00FC57E9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2903D6" w:rsidRPr="00043164">
        <w:rPr>
          <w:rFonts w:ascii="Georgia" w:hAnsi="Georgia"/>
          <w:sz w:val="28"/>
          <w:szCs w:val="28"/>
        </w:rPr>
        <w:t xml:space="preserve">Высшие понимают </w:t>
      </w:r>
      <w:r w:rsidR="002903D6" w:rsidRPr="00043164">
        <w:rPr>
          <w:rFonts w:ascii="Georgia" w:hAnsi="Georgia"/>
          <w:sz w:val="28"/>
          <w:szCs w:val="28"/>
        </w:rPr>
        <w:lastRenderedPageBreak/>
        <w:t xml:space="preserve">это. И потому </w:t>
      </w:r>
      <w:r w:rsidR="002903D6" w:rsidRPr="004148A1">
        <w:rPr>
          <w:rStyle w:val="--0"/>
        </w:rPr>
        <w:t xml:space="preserve">никогда </w:t>
      </w:r>
      <w:r w:rsidR="002903D6" w:rsidRPr="004148A1">
        <w:rPr>
          <w:rStyle w:val="--"/>
        </w:rPr>
        <w:t>не</w:t>
      </w:r>
      <w:r w:rsidR="002903D6" w:rsidRPr="004148A1">
        <w:rPr>
          <w:rStyle w:val="--0"/>
        </w:rPr>
        <w:t xml:space="preserve"> расслабляются.</w:t>
      </w:r>
      <w:r w:rsidR="002903D6" w:rsidRPr="00043164">
        <w:rPr>
          <w:rFonts w:ascii="Georgia" w:hAnsi="Georgia"/>
          <w:sz w:val="28"/>
          <w:szCs w:val="28"/>
        </w:rPr>
        <w:t xml:space="preserve"> Они ведут </w:t>
      </w:r>
      <w:bookmarkStart w:id="7" w:name="_Hlk206261766"/>
      <w:r w:rsidR="002903D6" w:rsidRPr="00043164">
        <w:rPr>
          <w:rFonts w:ascii="Georgia" w:hAnsi="Georgia"/>
          <w:sz w:val="28"/>
          <w:szCs w:val="28"/>
        </w:rPr>
        <w:t>криптич</w:t>
      </w:r>
      <w:r w:rsidR="004F35AF">
        <w:rPr>
          <w:rFonts w:ascii="Georgia" w:hAnsi="Georgia"/>
          <w:sz w:val="28"/>
          <w:szCs w:val="28"/>
        </w:rPr>
        <w:t>н</w:t>
      </w:r>
      <w:r w:rsidR="0090549F">
        <w:rPr>
          <w:rFonts w:ascii="Georgia" w:hAnsi="Georgia"/>
          <w:sz w:val="28"/>
          <w:szCs w:val="28"/>
        </w:rPr>
        <w:t>ую</w:t>
      </w:r>
      <w:r w:rsidR="004F35AF">
        <w:rPr>
          <w:rStyle w:val="af5"/>
          <w:rFonts w:ascii="Georgia" w:hAnsi="Georgia"/>
          <w:szCs w:val="28"/>
        </w:rPr>
        <w:footnoteReference w:id="3"/>
      </w:r>
      <w:r w:rsidR="002903D6" w:rsidRPr="00043164">
        <w:rPr>
          <w:rFonts w:ascii="Georgia" w:hAnsi="Georgia"/>
          <w:sz w:val="28"/>
          <w:szCs w:val="28"/>
        </w:rPr>
        <w:t xml:space="preserve"> войну </w:t>
      </w:r>
      <w:bookmarkEnd w:id="7"/>
      <w:r w:rsidR="002903D6" w:rsidRPr="00043164">
        <w:rPr>
          <w:rFonts w:ascii="Georgia" w:hAnsi="Georgia"/>
          <w:sz w:val="28"/>
          <w:szCs w:val="28"/>
        </w:rPr>
        <w:t xml:space="preserve">— точечную, скрытую, перманентную. Их задача — уничтожать потенциальных бунтарей до того, как они станут знаменем. В античности это называлось «криптия» — социальный механизм, при котором из среды наблюдателей выявлялись сильные, опасные, потенциально харизматичные — и устранялись. Сегодня это называется иначе, методы </w:t>
      </w:r>
      <w:r w:rsidR="002903D6" w:rsidRPr="004148A1">
        <w:rPr>
          <w:rStyle w:val="--0"/>
        </w:rPr>
        <w:t xml:space="preserve">стали </w:t>
      </w:r>
      <w:r w:rsidR="002903D6" w:rsidRPr="004148A1">
        <w:rPr>
          <w:rStyle w:val="--"/>
        </w:rPr>
        <w:t>сложнее,</w:t>
      </w:r>
      <w:r w:rsidR="002903D6" w:rsidRPr="00043164">
        <w:rPr>
          <w:rFonts w:ascii="Georgia" w:hAnsi="Georgia"/>
          <w:sz w:val="28"/>
          <w:szCs w:val="28"/>
        </w:rPr>
        <w:t xml:space="preserve"> но суть не изменилась. Высшие боятся тех, кто может их заменить. И страх этот — их слабость.</w:t>
      </w:r>
      <w:r w:rsidR="00900450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2903D6" w:rsidRPr="00043164">
        <w:rPr>
          <w:rFonts w:ascii="Georgia" w:hAnsi="Georgia"/>
          <w:sz w:val="28"/>
          <w:szCs w:val="28"/>
        </w:rPr>
        <w:t xml:space="preserve">Если же высшие ослабляют хватку, предаются гедонизму, либерализму и иллюзии самоустранения от власти, то вторая подгруппа средних моментально активизируется. Они переходят в наступление. Им </w:t>
      </w:r>
      <w:r w:rsidR="002903D6" w:rsidRPr="004148A1">
        <w:rPr>
          <w:rStyle w:val="--"/>
        </w:rPr>
        <w:t xml:space="preserve">не </w:t>
      </w:r>
      <w:r w:rsidR="002903D6" w:rsidRPr="004148A1">
        <w:rPr>
          <w:rStyle w:val="--0"/>
        </w:rPr>
        <w:t xml:space="preserve">нужно </w:t>
      </w:r>
      <w:r w:rsidR="002903D6" w:rsidRPr="00043164">
        <w:rPr>
          <w:rFonts w:ascii="Georgia" w:hAnsi="Georgia"/>
          <w:sz w:val="28"/>
          <w:szCs w:val="28"/>
        </w:rPr>
        <w:t xml:space="preserve">большинство. Им нужна страсть, идейность, харизма, энергия разрушения. И как только они берут вверх — всё начинается сначала: новая элита занимает </w:t>
      </w:r>
      <w:r w:rsidR="002903D6" w:rsidRPr="004148A1">
        <w:rPr>
          <w:rStyle w:val="--"/>
        </w:rPr>
        <w:t xml:space="preserve">прежние </w:t>
      </w:r>
      <w:r w:rsidR="002903D6" w:rsidRPr="004148A1">
        <w:rPr>
          <w:rStyle w:val="--0"/>
        </w:rPr>
        <w:t>позиции</w:t>
      </w:r>
      <w:r w:rsidR="002903D6" w:rsidRPr="00043164">
        <w:rPr>
          <w:rFonts w:ascii="Georgia" w:hAnsi="Georgia"/>
          <w:sz w:val="28"/>
          <w:szCs w:val="28"/>
        </w:rPr>
        <w:t xml:space="preserve">, новая «верхушка» перестраивает иерархию под себя, новая вертикаль разворачивает старые алгоритмы под новыми лозунгами. Это вечный цикл смены оболочек, в котором суть Системы </w:t>
      </w:r>
      <w:r w:rsidR="002903D6" w:rsidRPr="00F16362">
        <w:rPr>
          <w:rStyle w:val="--0"/>
        </w:rPr>
        <w:t xml:space="preserve">остаётся </w:t>
      </w:r>
      <w:r w:rsidR="002903D6" w:rsidRPr="00F16362">
        <w:rPr>
          <w:rStyle w:val="--"/>
        </w:rPr>
        <w:t>неизменной</w:t>
      </w:r>
      <w:r w:rsidR="002903D6" w:rsidRPr="00043164">
        <w:rPr>
          <w:rFonts w:ascii="Georgia" w:hAnsi="Georgia"/>
          <w:sz w:val="28"/>
          <w:szCs w:val="28"/>
        </w:rPr>
        <w:t>.</w:t>
      </w:r>
      <w:r w:rsidR="00900450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2903D6" w:rsidRPr="00043164">
        <w:rPr>
          <w:rFonts w:ascii="Georgia" w:hAnsi="Georgia"/>
          <w:sz w:val="28"/>
          <w:szCs w:val="28"/>
        </w:rPr>
        <w:t>Но и тут не обошлось без иронии: ведь оба опаснейших элемента для государства — асоциальные низшие и революционные средние — управляются высшими</w:t>
      </w:r>
      <w:r w:rsidR="00DC3A60">
        <w:rPr>
          <w:rFonts w:ascii="Georgia" w:hAnsi="Georgia"/>
          <w:sz w:val="28"/>
          <w:szCs w:val="28"/>
        </w:rPr>
        <w:t>,</w:t>
      </w:r>
      <w:r w:rsidR="002903D6" w:rsidRPr="00043164">
        <w:rPr>
          <w:rFonts w:ascii="Georgia" w:hAnsi="Georgia"/>
          <w:sz w:val="28"/>
          <w:szCs w:val="28"/>
        </w:rPr>
        <w:t xml:space="preserve"> как боевые инструменты в борьбе не с собой, а с внешним врагом. </w:t>
      </w:r>
      <w:bookmarkEnd w:id="6"/>
      <w:r w:rsidR="002903D6" w:rsidRPr="00043164">
        <w:rPr>
          <w:rFonts w:ascii="Georgia" w:hAnsi="Georgia"/>
          <w:sz w:val="28"/>
          <w:szCs w:val="28"/>
        </w:rPr>
        <w:t>Поддержка революционных настроений или криминальных структур в странах</w:t>
      </w:r>
      <w:r w:rsidR="00900450">
        <w:rPr>
          <w:rFonts w:ascii="Georgia" w:hAnsi="Georgia"/>
          <w:sz w:val="28"/>
          <w:szCs w:val="28"/>
        </w:rPr>
        <w:t xml:space="preserve"> – </w:t>
      </w:r>
      <w:r w:rsidR="002903D6" w:rsidRPr="00043164">
        <w:rPr>
          <w:rFonts w:ascii="Georgia" w:hAnsi="Georgia"/>
          <w:sz w:val="28"/>
          <w:szCs w:val="28"/>
        </w:rPr>
        <w:t xml:space="preserve">конкурентах — это </w:t>
      </w:r>
      <w:r w:rsidR="002903D6" w:rsidRPr="00F16362">
        <w:rPr>
          <w:rStyle w:val="--0"/>
        </w:rPr>
        <w:t xml:space="preserve">древняя </w:t>
      </w:r>
      <w:r w:rsidR="002903D6" w:rsidRPr="00F16362">
        <w:rPr>
          <w:rStyle w:val="--"/>
        </w:rPr>
        <w:t>тактика</w:t>
      </w:r>
      <w:r w:rsidR="002903D6" w:rsidRPr="00043164">
        <w:rPr>
          <w:rFonts w:ascii="Georgia" w:hAnsi="Georgia"/>
          <w:sz w:val="28"/>
          <w:szCs w:val="28"/>
        </w:rPr>
        <w:t xml:space="preserve"> разрушения изнутри. И кто в этом преуспел — тот уже правил миром. Кто проигнорировал — тот лишился трона. Россия начала XX века — хрестоматийный пример. Старая элита, убаюканная иллюзией стабильности, потеряла всё: дома, имущество, титулы, а чаще — и жизни. Те, кого она сама воспитала, стали её палачами.</w:t>
      </w:r>
      <w:r w:rsidR="00F16362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2903D6" w:rsidRPr="00043164">
        <w:rPr>
          <w:rFonts w:ascii="Georgia" w:hAnsi="Georgia"/>
          <w:sz w:val="28"/>
          <w:szCs w:val="28"/>
        </w:rPr>
        <w:t>Так продолжается цикл старой Системы, пока не придёт иное понимание самого принципа власти.</w:t>
      </w:r>
    </w:p>
    <w:p w14:paraId="6DD1D3E8" w14:textId="7A498537" w:rsidR="00655F2C" w:rsidRDefault="00900450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bCs/>
          <w:i/>
          <w:iCs/>
          <w:sz w:val="28"/>
          <w:szCs w:val="28"/>
        </w:rPr>
        <w:t xml:space="preserve">               </w:t>
      </w:r>
      <w:bookmarkStart w:id="8" w:name="_Hlk206321319"/>
      <w:r w:rsidR="006C04D4" w:rsidRPr="00900450">
        <w:rPr>
          <w:rFonts w:ascii="Georgia" w:hAnsi="Georgia"/>
          <w:b/>
          <w:bCs/>
          <w:i/>
          <w:iCs/>
          <w:sz w:val="28"/>
          <w:szCs w:val="28"/>
        </w:rPr>
        <w:t>Высшие — первая подгруппа.</w:t>
      </w:r>
      <w:r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Если низшие — фундамент, средние — несущая конструкция, то высшие — архитекторы и владельцы </w:t>
      </w:r>
    </w:p>
    <w:p w14:paraId="1493846B" w14:textId="39BEFC23" w:rsidR="00791A4C" w:rsidRDefault="006C04D4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043164">
        <w:rPr>
          <w:rFonts w:ascii="Georgia" w:hAnsi="Georgia"/>
          <w:sz w:val="28"/>
          <w:szCs w:val="28"/>
        </w:rPr>
        <w:t xml:space="preserve">всего здания. Первая подгруппа высших — это </w:t>
      </w:r>
      <w:r w:rsidRPr="00F16362">
        <w:rPr>
          <w:rStyle w:val="--"/>
        </w:rPr>
        <w:t xml:space="preserve">не </w:t>
      </w:r>
      <w:r w:rsidRPr="00F16362">
        <w:rPr>
          <w:rStyle w:val="--0"/>
        </w:rPr>
        <w:t>просто</w:t>
      </w:r>
      <w:r w:rsidRPr="00043164">
        <w:rPr>
          <w:rFonts w:ascii="Georgia" w:hAnsi="Georgia"/>
          <w:sz w:val="28"/>
          <w:szCs w:val="28"/>
        </w:rPr>
        <w:t xml:space="preserve"> власть имущие, а те, кто претендует на статус трансцендентной элиты. В их глазах — именно они вытащили Человечество из пещер, облачили в приличные одежды, научили обращаться с огнём, словом и страхом. Именно они, по их мнению, </w:t>
      </w:r>
      <w:r w:rsidRPr="00F12662">
        <w:rPr>
          <w:rStyle w:val="--"/>
        </w:rPr>
        <w:t xml:space="preserve">направляют </w:t>
      </w:r>
      <w:r w:rsidRPr="00F12662">
        <w:rPr>
          <w:rStyle w:val="--0"/>
        </w:rPr>
        <w:t>эволюцию,</w:t>
      </w:r>
      <w:r w:rsidRPr="00043164">
        <w:rPr>
          <w:rFonts w:ascii="Georgia" w:hAnsi="Georgia"/>
          <w:sz w:val="28"/>
          <w:szCs w:val="28"/>
        </w:rPr>
        <w:t xml:space="preserve"> подталкивают историю, создают смысл и порядок, пусть даже ценой миллионов жизней.</w:t>
      </w:r>
      <w:r w:rsidR="00900450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043164">
        <w:rPr>
          <w:rFonts w:ascii="Georgia" w:hAnsi="Georgia"/>
          <w:sz w:val="28"/>
          <w:szCs w:val="28"/>
        </w:rPr>
        <w:t xml:space="preserve">Они не считают себя людскими пастырями. Они </w:t>
      </w:r>
      <w:r w:rsidR="00F12662" w:rsidRPr="00043164">
        <w:rPr>
          <w:rFonts w:ascii="Georgia" w:hAnsi="Georgia"/>
          <w:sz w:val="28"/>
          <w:szCs w:val="28"/>
        </w:rPr>
        <w:t>мыслят,</w:t>
      </w:r>
      <w:r w:rsidRPr="00043164">
        <w:rPr>
          <w:rFonts w:ascii="Georgia" w:hAnsi="Georgia"/>
          <w:sz w:val="28"/>
          <w:szCs w:val="28"/>
        </w:rPr>
        <w:t xml:space="preserve"> как боги. Их цель — Абсолютная Власть. Не в бытовом, а в онтологическом смысле. </w:t>
      </w:r>
      <w:r w:rsidRPr="00F12662">
        <w:rPr>
          <w:rStyle w:val="--"/>
        </w:rPr>
        <w:t xml:space="preserve">Не </w:t>
      </w:r>
      <w:r w:rsidRPr="00F12662">
        <w:rPr>
          <w:rStyle w:val="--0"/>
        </w:rPr>
        <w:t>просто</w:t>
      </w:r>
      <w:r w:rsidRPr="00043164">
        <w:rPr>
          <w:rFonts w:ascii="Georgia" w:hAnsi="Georgia"/>
          <w:sz w:val="28"/>
          <w:szCs w:val="28"/>
        </w:rPr>
        <w:t xml:space="preserve"> власть над </w:t>
      </w:r>
      <w:r w:rsidRPr="00043164">
        <w:rPr>
          <w:rFonts w:ascii="Georgia" w:hAnsi="Georgia"/>
          <w:sz w:val="28"/>
          <w:szCs w:val="28"/>
        </w:rPr>
        <w:lastRenderedPageBreak/>
        <w:t xml:space="preserve">людьми и институтами, но власть над временем, пространством, материей </w:t>
      </w:r>
      <w:r w:rsidR="00791A4C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2D0A8385" wp14:editId="548C1536">
            <wp:simplePos x="0" y="0"/>
            <wp:positionH relativeFrom="column">
              <wp:posOffset>3292475</wp:posOffset>
            </wp:positionH>
            <wp:positionV relativeFrom="paragraph">
              <wp:posOffset>464820</wp:posOffset>
            </wp:positionV>
            <wp:extent cx="2967990" cy="2508250"/>
            <wp:effectExtent l="0" t="0" r="3810" b="0"/>
            <wp:wrapTight wrapText="bothSides">
              <wp:wrapPolygon edited="0">
                <wp:start x="0" y="0"/>
                <wp:lineTo x="0" y="21436"/>
                <wp:lineTo x="21535" y="21436"/>
                <wp:lineTo x="21535" y="0"/>
                <wp:lineTo x="0" y="0"/>
              </wp:wrapPolygon>
            </wp:wrapTight>
            <wp:docPr id="197931580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315808" name="Рисунок 197931580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3164">
        <w:rPr>
          <w:rFonts w:ascii="Georgia" w:hAnsi="Georgia"/>
          <w:sz w:val="28"/>
          <w:szCs w:val="28"/>
        </w:rPr>
        <w:t xml:space="preserve">и энергией. Они — те, кто стремится управлять не государствами, а самой </w:t>
      </w:r>
    </w:p>
    <w:p w14:paraId="07B02DAF" w14:textId="781E3408" w:rsidR="006C04D4" w:rsidRPr="00655F2C" w:rsidRDefault="006C04D4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043164">
        <w:rPr>
          <w:rFonts w:ascii="Georgia" w:hAnsi="Georgia"/>
          <w:sz w:val="28"/>
          <w:szCs w:val="28"/>
        </w:rPr>
        <w:t>реальностью. Их амбиция — стать тем, чем в прежних эпохах был назван Бог: всеобъемлющим, вездесущим, всевластным.</w:t>
      </w:r>
      <w:r w:rsidR="003E757B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043164">
        <w:rPr>
          <w:rFonts w:ascii="Georgia" w:hAnsi="Georgia"/>
          <w:sz w:val="28"/>
          <w:szCs w:val="28"/>
        </w:rPr>
        <w:t xml:space="preserve">Да, эти люди жестоки. Да, они </w:t>
      </w:r>
      <w:r w:rsidRPr="00F12662">
        <w:rPr>
          <w:rStyle w:val="--"/>
        </w:rPr>
        <w:t>без</w:t>
      </w:r>
      <w:r w:rsidRPr="00F12662">
        <w:rPr>
          <w:rStyle w:val="--0"/>
        </w:rPr>
        <w:t xml:space="preserve"> колебаний</w:t>
      </w:r>
      <w:r w:rsidRPr="00043164">
        <w:rPr>
          <w:rFonts w:ascii="Georgia" w:hAnsi="Georgia"/>
          <w:sz w:val="28"/>
          <w:szCs w:val="28"/>
        </w:rPr>
        <w:t xml:space="preserve"> похоронят миллионы, если того потребует расчёт. Но это — не жестокость ради удовольствия. Это — операционное холодное действие ради той самой </w:t>
      </w:r>
      <w:r w:rsidR="008459A0">
        <w:rPr>
          <w:rFonts w:ascii="Georgia" w:hAnsi="Georgia"/>
          <w:sz w:val="28"/>
          <w:szCs w:val="28"/>
        </w:rPr>
        <w:t>«</w:t>
      </w:r>
      <w:r w:rsidRPr="00043164">
        <w:rPr>
          <w:rFonts w:ascii="Georgia" w:hAnsi="Georgia"/>
          <w:sz w:val="28"/>
          <w:szCs w:val="28"/>
        </w:rPr>
        <w:t>Великой Цели</w:t>
      </w:r>
      <w:r w:rsidR="008459A0">
        <w:rPr>
          <w:rFonts w:ascii="Georgia" w:hAnsi="Georgia"/>
          <w:sz w:val="28"/>
          <w:szCs w:val="28"/>
        </w:rPr>
        <w:t>»</w:t>
      </w:r>
      <w:r w:rsidRPr="00043164">
        <w:rPr>
          <w:rFonts w:ascii="Georgia" w:hAnsi="Georgia"/>
          <w:sz w:val="28"/>
          <w:szCs w:val="28"/>
        </w:rPr>
        <w:t xml:space="preserve">, которую они считают оправданием всего. Их генотип мозга позволяет </w:t>
      </w:r>
      <w:r w:rsidRPr="00BE2CED">
        <w:rPr>
          <w:rStyle w:val="--"/>
        </w:rPr>
        <w:t xml:space="preserve">не </w:t>
      </w:r>
      <w:r w:rsidRPr="00BE2CED">
        <w:rPr>
          <w:rStyle w:val="--0"/>
        </w:rPr>
        <w:t>дрожать</w:t>
      </w:r>
      <w:r w:rsidRPr="00043164">
        <w:rPr>
          <w:rFonts w:ascii="Georgia" w:hAnsi="Georgia"/>
          <w:sz w:val="28"/>
          <w:szCs w:val="28"/>
        </w:rPr>
        <w:t xml:space="preserve"> перед болью других. </w:t>
      </w:r>
      <w:r w:rsidR="003E757B" w:rsidRPr="00043164">
        <w:rPr>
          <w:rFonts w:ascii="Georgia" w:hAnsi="Georgia"/>
          <w:sz w:val="28"/>
          <w:szCs w:val="28"/>
        </w:rPr>
        <w:t>Они исполнители</w:t>
      </w:r>
      <w:r w:rsidRPr="00043164">
        <w:rPr>
          <w:rFonts w:ascii="Georgia" w:hAnsi="Georgia"/>
          <w:sz w:val="28"/>
          <w:szCs w:val="28"/>
        </w:rPr>
        <w:t xml:space="preserve"> воли, которую они считают высшей.</w:t>
      </w:r>
    </w:p>
    <w:p w14:paraId="10FE0DC7" w14:textId="081ABB4B" w:rsidR="006C04D4" w:rsidRPr="00043164" w:rsidRDefault="003E757B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6C04D4" w:rsidRPr="00374DE5">
        <w:rPr>
          <w:rFonts w:ascii="Georgia" w:hAnsi="Georgia"/>
          <w:sz w:val="28"/>
          <w:szCs w:val="28"/>
        </w:rPr>
        <w:t>Сегодня</w:t>
      </w:r>
      <w:r w:rsidR="006C04D4" w:rsidRPr="00043164">
        <w:rPr>
          <w:rFonts w:ascii="Georgia" w:hAnsi="Georgia"/>
          <w:sz w:val="28"/>
          <w:szCs w:val="28"/>
        </w:rPr>
        <w:t xml:space="preserve"> на планете около 8,3 миллиардов Человек. Из них с генотипом мозга </w:t>
      </w:r>
      <w:r w:rsidRPr="00043164">
        <w:rPr>
          <w:rFonts w:ascii="Georgia" w:hAnsi="Georgia"/>
          <w:sz w:val="28"/>
          <w:szCs w:val="28"/>
        </w:rPr>
        <w:t>42–1</w:t>
      </w:r>
      <w:r w:rsidR="006C04D4" w:rsidRPr="00043164">
        <w:rPr>
          <w:rFonts w:ascii="Georgia" w:hAnsi="Georgia"/>
          <w:sz w:val="28"/>
          <w:szCs w:val="28"/>
        </w:rPr>
        <w:t xml:space="preserve"> млрд (золотой миллиард), с генотипом </w:t>
      </w:r>
      <w:proofErr w:type="gramStart"/>
      <w:r w:rsidR="006C04D4" w:rsidRPr="00043164">
        <w:rPr>
          <w:rFonts w:ascii="Georgia" w:hAnsi="Georgia"/>
          <w:sz w:val="28"/>
          <w:szCs w:val="28"/>
        </w:rPr>
        <w:t>44 — 1</w:t>
      </w:r>
      <w:proofErr w:type="gramEnd"/>
      <w:r w:rsidR="006C04D4" w:rsidRPr="00043164">
        <w:rPr>
          <w:rFonts w:ascii="Georgia" w:hAnsi="Georgia"/>
          <w:sz w:val="28"/>
          <w:szCs w:val="28"/>
        </w:rPr>
        <w:t xml:space="preserve"> млн (золотой миллион), с генотипом </w:t>
      </w:r>
      <w:r w:rsidRPr="00043164">
        <w:rPr>
          <w:rFonts w:ascii="Georgia" w:hAnsi="Georgia"/>
          <w:sz w:val="28"/>
          <w:szCs w:val="28"/>
        </w:rPr>
        <w:t>46–10 000</w:t>
      </w:r>
      <w:r w:rsidR="006C04D4" w:rsidRPr="00043164">
        <w:rPr>
          <w:rFonts w:ascii="Georgia" w:hAnsi="Georgia"/>
          <w:sz w:val="28"/>
          <w:szCs w:val="28"/>
        </w:rPr>
        <w:t xml:space="preserve">, запуск которого был запланирован в 2009 году, но </w:t>
      </w:r>
      <w:r w:rsidR="006C04D4" w:rsidRPr="00BE2CED">
        <w:rPr>
          <w:rStyle w:val="--"/>
        </w:rPr>
        <w:t xml:space="preserve">не </w:t>
      </w:r>
      <w:r w:rsidR="006C04D4" w:rsidRPr="00BE2CED">
        <w:rPr>
          <w:rStyle w:val="--0"/>
        </w:rPr>
        <w:t>состоялся.</w:t>
      </w:r>
      <w:r w:rsidR="006C04D4" w:rsidRPr="00043164">
        <w:rPr>
          <w:rFonts w:ascii="Georgia" w:hAnsi="Georgia"/>
          <w:sz w:val="28"/>
          <w:szCs w:val="28"/>
        </w:rPr>
        <w:t xml:space="preserve"> Генотип </w:t>
      </w:r>
      <w:r w:rsidRPr="00043164">
        <w:rPr>
          <w:rFonts w:ascii="Georgia" w:hAnsi="Georgia"/>
          <w:sz w:val="28"/>
          <w:szCs w:val="28"/>
        </w:rPr>
        <w:t>48–100</w:t>
      </w:r>
      <w:r w:rsidR="006C04D4" w:rsidRPr="00043164">
        <w:rPr>
          <w:rFonts w:ascii="Georgia" w:hAnsi="Georgia"/>
          <w:sz w:val="28"/>
          <w:szCs w:val="28"/>
        </w:rPr>
        <w:t xml:space="preserve"> человек — также </w:t>
      </w:r>
      <w:r w:rsidR="006C04D4" w:rsidRPr="00BE2CED">
        <w:rPr>
          <w:rStyle w:val="--"/>
        </w:rPr>
        <w:t xml:space="preserve">не </w:t>
      </w:r>
      <w:r w:rsidR="006C04D4" w:rsidRPr="00BE2CED">
        <w:rPr>
          <w:rStyle w:val="--0"/>
        </w:rPr>
        <w:t>был</w:t>
      </w:r>
      <w:r w:rsidR="006C04D4" w:rsidRPr="00043164">
        <w:rPr>
          <w:rFonts w:ascii="Georgia" w:hAnsi="Georgia"/>
          <w:sz w:val="28"/>
          <w:szCs w:val="28"/>
        </w:rPr>
        <w:t xml:space="preserve"> реализован из-за краха СУ вторженцев. Эти 100 стали бы носителями мозговой конструкции для Верховных Вечных Иерофантов, замыкающих мировую вертикаль власти.</w:t>
      </w:r>
      <w:r w:rsidR="00A42B8C">
        <w:rPr>
          <w:rFonts w:ascii="Georgia" w:hAnsi="Georgia"/>
          <w:sz w:val="28"/>
          <w:szCs w:val="28"/>
        </w:rPr>
        <w:t xml:space="preserve"> В</w:t>
      </w:r>
      <w:r w:rsidR="006C04D4" w:rsidRPr="00043164">
        <w:rPr>
          <w:rFonts w:ascii="Georgia" w:hAnsi="Georgia"/>
          <w:sz w:val="28"/>
          <w:szCs w:val="28"/>
        </w:rPr>
        <w:t xml:space="preserve"> отсутствии </w:t>
      </w:r>
      <w:r w:rsidR="006C04D4" w:rsidRPr="00BE2CED">
        <w:rPr>
          <w:rStyle w:val="--"/>
        </w:rPr>
        <w:t xml:space="preserve">полной </w:t>
      </w:r>
      <w:r w:rsidR="006C04D4" w:rsidRPr="00BE2CED">
        <w:rPr>
          <w:rStyle w:val="--0"/>
        </w:rPr>
        <w:t>реализации</w:t>
      </w:r>
      <w:r w:rsidR="006C04D4" w:rsidRPr="00043164">
        <w:rPr>
          <w:rFonts w:ascii="Georgia" w:hAnsi="Georgia"/>
          <w:sz w:val="28"/>
          <w:szCs w:val="28"/>
        </w:rPr>
        <w:t xml:space="preserve"> 48-го генотипа, претензии на роль «высших из высших» предъявляют индивиды с активированным генотипом 44 и частично проявленным генотипом 46.</w:t>
      </w:r>
      <w:r w:rsidR="00F263F9">
        <w:rPr>
          <w:rFonts w:ascii="Georgia" w:hAnsi="Georgia"/>
          <w:sz w:val="28"/>
          <w:szCs w:val="28"/>
        </w:rPr>
        <w:t xml:space="preserve"> </w:t>
      </w:r>
      <w:bookmarkEnd w:id="8"/>
      <w:r w:rsidR="00A42B8C">
        <w:rPr>
          <w:rFonts w:ascii="Georgia" w:hAnsi="Georgia"/>
          <w:sz w:val="28"/>
          <w:szCs w:val="28"/>
        </w:rPr>
        <w:t xml:space="preserve"> </w:t>
      </w:r>
      <w:r w:rsidR="00F263F9" w:rsidRPr="00B56848">
        <w:rPr>
          <w:rFonts w:ascii="Georgia" w:hAnsi="Georgia"/>
          <w:color w:val="0E0E0E"/>
          <w:sz w:val="28"/>
          <w:szCs w:val="28"/>
        </w:rPr>
        <w:t xml:space="preserve">Все разговоры о равенстве людей — ложь для биомассы. Миром </w:t>
      </w:r>
      <w:r w:rsidR="00F263F9" w:rsidRPr="00B56848">
        <w:rPr>
          <w:rStyle w:val="--"/>
        </w:rPr>
        <w:t xml:space="preserve">всегда </w:t>
      </w:r>
      <w:r w:rsidR="00F263F9" w:rsidRPr="00B56848">
        <w:rPr>
          <w:rStyle w:val="--0"/>
        </w:rPr>
        <w:t>управляли</w:t>
      </w:r>
      <w:r w:rsidR="00F263F9" w:rsidRPr="00B56848">
        <w:rPr>
          <w:rFonts w:ascii="Georgia" w:hAnsi="Georgia"/>
          <w:color w:val="0E0E0E"/>
          <w:sz w:val="28"/>
          <w:szCs w:val="28"/>
        </w:rPr>
        <w:t xml:space="preserve"> генотипы Мозга, а не народы, не идеологии и не мораль. Система работала на выращивание структуры, пригодной к сопряжению, к управлению, к переносу чужого интеллекта. Всё остальное — декорации для прикрытия функций донора</w:t>
      </w:r>
      <w:r w:rsidR="00F263F9">
        <w:rPr>
          <w:rFonts w:ascii="Georgia" w:hAnsi="Georgia"/>
          <w:color w:val="0E0E0E"/>
          <w:sz w:val="28"/>
          <w:szCs w:val="28"/>
        </w:rPr>
        <w:t>.</w:t>
      </w:r>
      <w:r w:rsidR="00F263F9"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>Итак, каковы цели этой «элиты»?</w:t>
      </w:r>
      <w:r>
        <w:rPr>
          <w:rFonts w:ascii="Georgia" w:hAnsi="Georgia"/>
          <w:sz w:val="28"/>
          <w:szCs w:val="28"/>
        </w:rPr>
        <w:t xml:space="preserve"> </w:t>
      </w:r>
      <w:r w:rsidR="006C04D4" w:rsidRPr="004F5FE5">
        <w:rPr>
          <w:rStyle w:val="--0"/>
        </w:rPr>
        <w:t xml:space="preserve">Создание </w:t>
      </w:r>
      <w:r w:rsidR="006C04D4" w:rsidRPr="004F5FE5">
        <w:rPr>
          <w:rStyle w:val="--"/>
        </w:rPr>
        <w:t>мирового</w:t>
      </w:r>
      <w:r w:rsidR="006C04D4" w:rsidRPr="004F5FE5">
        <w:rPr>
          <w:rStyle w:val="--0"/>
        </w:rPr>
        <w:t xml:space="preserve"> государства</w:t>
      </w:r>
      <w:r w:rsidR="006C04D4" w:rsidRPr="00043164">
        <w:rPr>
          <w:rFonts w:ascii="Georgia" w:hAnsi="Georgia"/>
          <w:sz w:val="28"/>
          <w:szCs w:val="28"/>
        </w:rPr>
        <w:t xml:space="preserve">, мировой вертикали власти. Формирование глобального правительства, которому подчиняются все армии, спецслужбы, полиция. </w:t>
      </w:r>
      <w:r w:rsidR="006C04D4" w:rsidRPr="004F5FE5">
        <w:rPr>
          <w:rStyle w:val="--"/>
        </w:rPr>
        <w:t xml:space="preserve">Уничтожение </w:t>
      </w:r>
      <w:r w:rsidR="006C04D4" w:rsidRPr="004F5FE5">
        <w:rPr>
          <w:rStyle w:val="--0"/>
        </w:rPr>
        <w:t>институтов</w:t>
      </w:r>
      <w:r w:rsidR="006C04D4" w:rsidRPr="00043164">
        <w:rPr>
          <w:rFonts w:ascii="Georgia" w:hAnsi="Georgia"/>
          <w:sz w:val="28"/>
          <w:szCs w:val="28"/>
        </w:rPr>
        <w:t xml:space="preserve"> национального суверенитета. Унификация денег — одна цифровая валюта. </w:t>
      </w:r>
      <w:r w:rsidR="006C04D4" w:rsidRPr="004F5FE5">
        <w:rPr>
          <w:rStyle w:val="--"/>
        </w:rPr>
        <w:t xml:space="preserve">Уничтожение </w:t>
      </w:r>
      <w:r w:rsidR="006C04D4" w:rsidRPr="004F5FE5">
        <w:rPr>
          <w:rStyle w:val="--0"/>
        </w:rPr>
        <w:t>наличных</w:t>
      </w:r>
      <w:r w:rsidR="006C04D4" w:rsidRPr="00043164">
        <w:rPr>
          <w:rFonts w:ascii="Georgia" w:hAnsi="Georgia"/>
          <w:sz w:val="28"/>
          <w:szCs w:val="28"/>
        </w:rPr>
        <w:t>. Централизация всех ресурсов — материальных, энергетических, информационных и биологических — в едином узле управления.</w:t>
      </w:r>
      <w:r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Идея проста: устранить внутренние и внешние конфликты, уничтожив само основание этих конфликтов — суверенность, разнообразие, национальную, религиозную и культурную самостоятельность. Мечта о «единой системе» — </w:t>
      </w:r>
      <w:r w:rsidR="006C04D4" w:rsidRPr="004F5FE5">
        <w:rPr>
          <w:rStyle w:val="--"/>
        </w:rPr>
        <w:t xml:space="preserve">не </w:t>
      </w:r>
      <w:r w:rsidR="006C04D4" w:rsidRPr="004F5FE5">
        <w:rPr>
          <w:rStyle w:val="--0"/>
        </w:rPr>
        <w:t>новая.</w:t>
      </w:r>
      <w:r w:rsidR="006C04D4" w:rsidRPr="00043164">
        <w:rPr>
          <w:rFonts w:ascii="Georgia" w:hAnsi="Georgia"/>
          <w:sz w:val="28"/>
          <w:szCs w:val="28"/>
        </w:rPr>
        <w:t xml:space="preserve"> Но теперь она подкреплена технологиями, позволяющими осуществлять глобальный контроль: цифровой надзор, биометрия, тотальное </w:t>
      </w:r>
      <w:r w:rsidR="006C04D4" w:rsidRPr="00043164">
        <w:rPr>
          <w:rFonts w:ascii="Georgia" w:hAnsi="Georgia"/>
          <w:sz w:val="28"/>
          <w:szCs w:val="28"/>
        </w:rPr>
        <w:lastRenderedPageBreak/>
        <w:t>отслеживание перемещений, транзакций, поведения. Всё — ради упорядоченного и управляемого мира.</w:t>
      </w:r>
      <w:r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И при этом — с сохранением </w:t>
      </w:r>
      <w:r w:rsidR="006C04D4" w:rsidRPr="004F5FE5">
        <w:rPr>
          <w:rStyle w:val="--"/>
        </w:rPr>
        <w:t xml:space="preserve">иллюзии </w:t>
      </w:r>
      <w:r w:rsidR="006C04D4" w:rsidRPr="004F5FE5">
        <w:rPr>
          <w:rStyle w:val="--0"/>
        </w:rPr>
        <w:t>независимости.</w:t>
      </w:r>
      <w:r w:rsidR="006C04D4" w:rsidRPr="00043164">
        <w:rPr>
          <w:rFonts w:ascii="Georgia" w:hAnsi="Georgia"/>
          <w:sz w:val="28"/>
          <w:szCs w:val="28"/>
        </w:rPr>
        <w:t xml:space="preserve"> Государства якобы сохраняют свои символы, традиции и правительства. Но по сути — уже подчинены «высшим», управляющим через кредитные механизмы, ресурсные зависимости, соглашения, санкции, транснациональные корпорации и цифровую инфраструктуру.</w:t>
      </w:r>
      <w:r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Те, кто отказывается подчиняться, — лидеры высших из стран второго и третьего эшелона — обречены. Их судьба предрешена: политическая смерть, военная ликвидация, либо контролируемая дестабилизация. Им </w:t>
      </w:r>
      <w:r w:rsidR="006C04D4" w:rsidRPr="004F5FE5">
        <w:rPr>
          <w:rStyle w:val="--"/>
        </w:rPr>
        <w:t xml:space="preserve">не </w:t>
      </w:r>
      <w:r w:rsidR="006C04D4" w:rsidRPr="004F5FE5">
        <w:rPr>
          <w:rStyle w:val="--0"/>
        </w:rPr>
        <w:t>простят</w:t>
      </w:r>
      <w:r w:rsidR="006C04D4" w:rsidRPr="00043164">
        <w:rPr>
          <w:rFonts w:ascii="Georgia" w:hAnsi="Georgia"/>
          <w:sz w:val="28"/>
          <w:szCs w:val="28"/>
        </w:rPr>
        <w:t xml:space="preserve"> автономности. Ибо Абсолютная Власть не терпит исключений.</w:t>
      </w:r>
      <w:r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Экономика также подлежит полной реорганизации. Деньги — только цифровые. Банковские махинации и спекуляции — ликвидируются как пережитки хаоса. Человеку без цифрового идентификатора и допуска к цифровому ресурсу — </w:t>
      </w:r>
      <w:r w:rsidR="006C04D4" w:rsidRPr="004F5FE5">
        <w:rPr>
          <w:rStyle w:val="--"/>
        </w:rPr>
        <w:t xml:space="preserve">не </w:t>
      </w:r>
      <w:r w:rsidR="006C04D4" w:rsidRPr="004F5FE5">
        <w:rPr>
          <w:rStyle w:val="--0"/>
        </w:rPr>
        <w:t>выжить.</w:t>
      </w:r>
      <w:r w:rsidR="006C04D4" w:rsidRPr="00043164">
        <w:rPr>
          <w:rFonts w:ascii="Georgia" w:hAnsi="Georgia"/>
          <w:sz w:val="28"/>
          <w:szCs w:val="28"/>
        </w:rPr>
        <w:t xml:space="preserve"> От потребительской культуры остаётся только её фантом, обрамлённый жестким рациональным учётом: каждый потребляет ровно столько, сколько предписано Программой.</w:t>
      </w:r>
      <w:r w:rsidR="007F4CE2"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Всё остальное — для «высших». Для реализации Программы, укрепления </w:t>
      </w:r>
      <w:r w:rsidR="006C04D4" w:rsidRPr="00466CDE">
        <w:rPr>
          <w:rStyle w:val="--"/>
        </w:rPr>
        <w:t xml:space="preserve">Технологической </w:t>
      </w:r>
      <w:r w:rsidR="006C04D4" w:rsidRPr="00466CDE">
        <w:rPr>
          <w:rStyle w:val="--0"/>
        </w:rPr>
        <w:t>Власти</w:t>
      </w:r>
      <w:r w:rsidR="006C04D4" w:rsidRPr="00043164">
        <w:rPr>
          <w:rFonts w:ascii="Georgia" w:hAnsi="Georgia"/>
          <w:sz w:val="28"/>
          <w:szCs w:val="28"/>
        </w:rPr>
        <w:t xml:space="preserve">, продвижения в Космос, экспансии </w:t>
      </w:r>
      <w:proofErr w:type="gramStart"/>
      <w:r w:rsidR="00061DB7" w:rsidRPr="00043164">
        <w:rPr>
          <w:rFonts w:ascii="Georgia" w:hAnsi="Georgia"/>
          <w:sz w:val="28"/>
          <w:szCs w:val="28"/>
        </w:rPr>
        <w:t>во</w:t>
      </w:r>
      <w:r w:rsidR="00061DB7">
        <w:rPr>
          <w:rFonts w:ascii="Georgia" w:hAnsi="Georgia"/>
          <w:sz w:val="28"/>
          <w:szCs w:val="28"/>
        </w:rPr>
        <w:t xml:space="preserve"> Время</w:t>
      </w:r>
      <w:proofErr w:type="gramEnd"/>
      <w:r w:rsidR="006C04D4" w:rsidRPr="00043164">
        <w:rPr>
          <w:rFonts w:ascii="Georgia" w:hAnsi="Georgia"/>
          <w:sz w:val="28"/>
          <w:szCs w:val="28"/>
        </w:rPr>
        <w:t xml:space="preserve">, захвата новых реальностей. А излишки населения — «бесполезные едоки» — станут не рудиментом, а проблемой. Их устранение будет не геноцидом, а </w:t>
      </w:r>
      <w:r w:rsidR="006C04D4" w:rsidRPr="00466CDE">
        <w:rPr>
          <w:rStyle w:val="--0"/>
        </w:rPr>
        <w:t xml:space="preserve">«естественной </w:t>
      </w:r>
      <w:r w:rsidR="006C04D4" w:rsidRPr="00466CDE">
        <w:rPr>
          <w:rStyle w:val="--"/>
        </w:rPr>
        <w:t>оптимизацией»</w:t>
      </w:r>
      <w:r w:rsidR="006C04D4" w:rsidRPr="00043164">
        <w:rPr>
          <w:rFonts w:ascii="Georgia" w:hAnsi="Georgia"/>
          <w:sz w:val="28"/>
          <w:szCs w:val="28"/>
        </w:rPr>
        <w:t xml:space="preserve"> — через болезни, стерилизацию, контроль рождаемости, «цифровую изоляцию» и отчуждение от ресурса жизни.</w:t>
      </w:r>
      <w:r w:rsidR="00FB323A"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Вот какова цель, каков замысел. И именно эта цель была бы уже реализована — если бы не Смена Системы. Если бы не вмешательство новых основ </w:t>
      </w:r>
      <w:r w:rsidR="00C362DE">
        <w:rPr>
          <w:rFonts w:ascii="Georgia" w:hAnsi="Georgia"/>
          <w:sz w:val="28"/>
          <w:szCs w:val="28"/>
        </w:rPr>
        <w:t>п</w:t>
      </w:r>
      <w:r w:rsidR="006C04D4" w:rsidRPr="00043164">
        <w:rPr>
          <w:rFonts w:ascii="Georgia" w:hAnsi="Georgia"/>
          <w:sz w:val="28"/>
          <w:szCs w:val="28"/>
        </w:rPr>
        <w:t>онимания</w:t>
      </w:r>
      <w:r w:rsidR="00C362DE">
        <w:rPr>
          <w:rFonts w:ascii="Georgia" w:hAnsi="Georgia"/>
          <w:sz w:val="28"/>
          <w:szCs w:val="28"/>
        </w:rPr>
        <w:t xml:space="preserve">. </w:t>
      </w:r>
      <w:r w:rsidR="006C04D4" w:rsidRPr="00B81FE9">
        <w:rPr>
          <w:rFonts w:ascii="Georgia" w:hAnsi="Georgia"/>
          <w:sz w:val="28"/>
          <w:szCs w:val="28"/>
        </w:rPr>
        <w:t>К началу</w:t>
      </w:r>
      <w:r w:rsidR="006C04D4" w:rsidRPr="00043164">
        <w:rPr>
          <w:rFonts w:ascii="Georgia" w:hAnsi="Georgia"/>
          <w:sz w:val="28"/>
          <w:szCs w:val="28"/>
        </w:rPr>
        <w:t xml:space="preserve"> 1990 года все </w:t>
      </w:r>
      <w:r w:rsidR="006C04D4" w:rsidRPr="00466CDE">
        <w:rPr>
          <w:rStyle w:val="--"/>
        </w:rPr>
        <w:t xml:space="preserve">программные </w:t>
      </w:r>
      <w:r w:rsidR="006C04D4" w:rsidRPr="00466CDE">
        <w:rPr>
          <w:rStyle w:val="--0"/>
        </w:rPr>
        <w:t>процессы</w:t>
      </w:r>
      <w:r w:rsidR="006C04D4" w:rsidRPr="00043164">
        <w:rPr>
          <w:rFonts w:ascii="Georgia" w:hAnsi="Georgia"/>
          <w:sz w:val="28"/>
          <w:szCs w:val="28"/>
        </w:rPr>
        <w:t xml:space="preserve"> интервентской Системы, управлявшей развитием человека, были </w:t>
      </w:r>
      <w:r w:rsidR="007F4CE2">
        <w:rPr>
          <w:rFonts w:ascii="Georgia" w:hAnsi="Georgia"/>
          <w:sz w:val="28"/>
          <w:szCs w:val="28"/>
        </w:rPr>
        <w:t>«завершены»</w:t>
      </w:r>
      <w:r w:rsidR="006C04D4" w:rsidRPr="00043164">
        <w:rPr>
          <w:rFonts w:ascii="Georgia" w:hAnsi="Georgia"/>
          <w:sz w:val="28"/>
          <w:szCs w:val="28"/>
        </w:rPr>
        <w:t xml:space="preserve">. Программа по формированию и запуску </w:t>
      </w:r>
      <w:r w:rsidR="006C04D4" w:rsidRPr="00466CDE">
        <w:rPr>
          <w:rStyle w:val="--"/>
        </w:rPr>
        <w:t xml:space="preserve">требуемых </w:t>
      </w:r>
      <w:r w:rsidR="006C04D4" w:rsidRPr="00466CDE">
        <w:rPr>
          <w:rStyle w:val="--0"/>
        </w:rPr>
        <w:t>генотипов</w:t>
      </w:r>
      <w:r w:rsidR="006C04D4" w:rsidRPr="00043164">
        <w:rPr>
          <w:rFonts w:ascii="Georgia" w:hAnsi="Georgia"/>
          <w:sz w:val="28"/>
          <w:szCs w:val="28"/>
        </w:rPr>
        <w:t xml:space="preserve"> мозга «Золотого миллиарда» была отработана, а </w:t>
      </w:r>
      <w:proofErr w:type="spellStart"/>
      <w:r w:rsidR="006C04D4" w:rsidRPr="00043164">
        <w:rPr>
          <w:rFonts w:ascii="Georgia" w:hAnsi="Georgia"/>
          <w:sz w:val="28"/>
          <w:szCs w:val="28"/>
        </w:rPr>
        <w:t>энергобиогенезис</w:t>
      </w:r>
      <w:proofErr w:type="spellEnd"/>
      <w:r w:rsidR="006C04D4" w:rsidRPr="00043164">
        <w:rPr>
          <w:rFonts w:ascii="Georgia" w:hAnsi="Georgia"/>
          <w:sz w:val="28"/>
          <w:szCs w:val="28"/>
        </w:rPr>
        <w:t xml:space="preserve">, как вспомогательный инструмент принудительного эволюционного формообразования, достиг </w:t>
      </w:r>
      <w:r w:rsidR="006C04D4" w:rsidRPr="00466CDE">
        <w:rPr>
          <w:rStyle w:val="--"/>
        </w:rPr>
        <w:t xml:space="preserve">финальных </w:t>
      </w:r>
      <w:r w:rsidR="006C04D4" w:rsidRPr="00466CDE">
        <w:rPr>
          <w:rStyle w:val="--0"/>
        </w:rPr>
        <w:t>пределов</w:t>
      </w:r>
      <w:r w:rsidR="006C04D4" w:rsidRPr="00043164">
        <w:rPr>
          <w:rFonts w:ascii="Georgia" w:hAnsi="Georgia"/>
          <w:sz w:val="28"/>
          <w:szCs w:val="28"/>
        </w:rPr>
        <w:t xml:space="preserve"> в рамках прежней парадигмы управления. Отныне общее управление перешло в иную плоскость, где основной акцент был сделан не на прогрессивное развитие человека как существа разумного, а на эксплуатацию и удержание достигнутых результатов в интересах новой силовой элиты.</w:t>
      </w:r>
      <w:r w:rsidR="00A716C0"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В частной сфере, в плоскости управления </w:t>
      </w:r>
      <w:r w:rsidR="006C04D4" w:rsidRPr="00836BB1">
        <w:rPr>
          <w:rStyle w:val="--"/>
        </w:rPr>
        <w:t xml:space="preserve">внутренними </w:t>
      </w:r>
      <w:r w:rsidR="006C04D4" w:rsidRPr="00836BB1">
        <w:rPr>
          <w:rStyle w:val="--0"/>
        </w:rPr>
        <w:t>процессами,</w:t>
      </w:r>
      <w:r w:rsidR="006C04D4" w:rsidRPr="00043164">
        <w:rPr>
          <w:rFonts w:ascii="Georgia" w:hAnsi="Georgia"/>
          <w:sz w:val="28"/>
          <w:szCs w:val="28"/>
        </w:rPr>
        <w:t xml:space="preserve"> это проявилось в появлении новых, предельных генотипов мозга — 461 (введён в 1990 году) и в ограниченном порядке 462 (в 2009 году) через управляющий комплекс «Калифорния». Это был не просто количественный прирост — это было </w:t>
      </w:r>
      <w:r w:rsidR="006C04D4" w:rsidRPr="00836BB1">
        <w:rPr>
          <w:rStyle w:val="--"/>
        </w:rPr>
        <w:t xml:space="preserve">принципиальное </w:t>
      </w:r>
      <w:r w:rsidR="006C04D4" w:rsidRPr="00836BB1">
        <w:rPr>
          <w:rStyle w:val="--0"/>
        </w:rPr>
        <w:t>изменение:</w:t>
      </w:r>
      <w:r w:rsidR="006C04D4" w:rsidRPr="00043164">
        <w:rPr>
          <w:rFonts w:ascii="Georgia" w:hAnsi="Georgia"/>
          <w:sz w:val="28"/>
          <w:szCs w:val="28"/>
        </w:rPr>
        <w:t xml:space="preserve"> новый функционал, изменённая форма связи с управляющим полем, </w:t>
      </w:r>
      <w:r w:rsidR="006C04D4" w:rsidRPr="00043164">
        <w:rPr>
          <w:rFonts w:ascii="Georgia" w:hAnsi="Georgia"/>
          <w:sz w:val="28"/>
          <w:szCs w:val="28"/>
        </w:rPr>
        <w:lastRenderedPageBreak/>
        <w:t>новая глубина интеграции в структуру подавления и подчинения. И это немедленно сказалось на социальной конструкции.</w:t>
      </w:r>
      <w:r w:rsidR="00A716C0"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Генотип — это </w:t>
      </w:r>
      <w:r w:rsidR="006C04D4" w:rsidRPr="00836BB1">
        <w:rPr>
          <w:rStyle w:val="--"/>
        </w:rPr>
        <w:t xml:space="preserve">не </w:t>
      </w:r>
      <w:r w:rsidR="006C04D4" w:rsidRPr="00836BB1">
        <w:rPr>
          <w:rStyle w:val="--0"/>
        </w:rPr>
        <w:t>просто</w:t>
      </w:r>
      <w:r w:rsidR="006C04D4" w:rsidRPr="00043164">
        <w:rPr>
          <w:rFonts w:ascii="Georgia" w:hAnsi="Georgia"/>
          <w:sz w:val="28"/>
          <w:szCs w:val="28"/>
        </w:rPr>
        <w:t xml:space="preserve"> структура мозга, это ещё и базовая матрица социального поведения, фундамент для управления. Введение 461-го и особенно 462-го генотипов, обладающих расширенной связью с </w:t>
      </w:r>
      <w:r w:rsidR="006C04D4" w:rsidRPr="00836BB1">
        <w:rPr>
          <w:rStyle w:val="--0"/>
        </w:rPr>
        <w:t xml:space="preserve">управляющим </w:t>
      </w:r>
      <w:r w:rsidR="006C04D4" w:rsidRPr="00836BB1">
        <w:rPr>
          <w:rStyle w:val="--"/>
        </w:rPr>
        <w:t>насилием</w:t>
      </w:r>
      <w:r w:rsidR="006C04D4" w:rsidRPr="00043164">
        <w:rPr>
          <w:rFonts w:ascii="Georgia" w:hAnsi="Georgia"/>
          <w:sz w:val="28"/>
          <w:szCs w:val="28"/>
        </w:rPr>
        <w:t>, трансформировало структуру властности, радикально изменив соотношение сил в пользу паразитарной модели правления. Началась новая фаза. Отныне высшие уже не просто управляли — они подчинили саму ткань общественного бытия, внедрив в неё алгоритм разрушения.</w:t>
      </w:r>
      <w:r w:rsidR="00A716C0"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На примере России последствия стали очевидны. Под видом «либеральных реформ» на страну была обрушена </w:t>
      </w:r>
      <w:r w:rsidR="006C04D4" w:rsidRPr="00836BB1">
        <w:rPr>
          <w:rStyle w:val="--0"/>
        </w:rPr>
        <w:t xml:space="preserve">тотальная </w:t>
      </w:r>
      <w:r w:rsidR="006C04D4" w:rsidRPr="00836BB1">
        <w:rPr>
          <w:rStyle w:val="--"/>
        </w:rPr>
        <w:t>социальная</w:t>
      </w:r>
      <w:r w:rsidR="006C04D4" w:rsidRPr="00836BB1">
        <w:rPr>
          <w:rStyle w:val="--0"/>
        </w:rPr>
        <w:t xml:space="preserve"> катастрофа</w:t>
      </w:r>
      <w:r w:rsidR="006C04D4" w:rsidRPr="00043164">
        <w:rPr>
          <w:rFonts w:ascii="Georgia" w:hAnsi="Georgia"/>
          <w:sz w:val="28"/>
          <w:szCs w:val="28"/>
        </w:rPr>
        <w:t xml:space="preserve">. Система управления, основанная на идеологии социализма, была методично демонтирована через трансляцию насилия и разрушения от носителей нового генотипа. Это была </w:t>
      </w:r>
      <w:r w:rsidR="006C04D4" w:rsidRPr="00836BB1">
        <w:rPr>
          <w:rStyle w:val="--"/>
        </w:rPr>
        <w:t xml:space="preserve">не </w:t>
      </w:r>
      <w:r w:rsidR="006C04D4" w:rsidRPr="00836BB1">
        <w:rPr>
          <w:rStyle w:val="--0"/>
        </w:rPr>
        <w:t xml:space="preserve">смена </w:t>
      </w:r>
      <w:r w:rsidR="006C04D4" w:rsidRPr="00043164">
        <w:rPr>
          <w:rFonts w:ascii="Georgia" w:hAnsi="Georgia"/>
          <w:sz w:val="28"/>
          <w:szCs w:val="28"/>
        </w:rPr>
        <w:t>идеологии — это было разрушение цивилизационной матрицы. Советский проект, каким бы он ни был, обладал своей осью целеполагания, своим онтологическим вектором. Всё это было уничтожено.</w:t>
      </w:r>
      <w:r w:rsidR="00A716C0"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Фактически произошло </w:t>
      </w:r>
      <w:r w:rsidR="006C04D4" w:rsidRPr="00836BB1">
        <w:rPr>
          <w:rStyle w:val="--"/>
        </w:rPr>
        <w:t>столкновение</w:t>
      </w:r>
      <w:r w:rsidR="006C04D4" w:rsidRPr="00836BB1">
        <w:rPr>
          <w:rStyle w:val="--0"/>
        </w:rPr>
        <w:t xml:space="preserve"> генотипов</w:t>
      </w:r>
      <w:r w:rsidR="006C04D4" w:rsidRPr="00043164">
        <w:rPr>
          <w:rFonts w:ascii="Georgia" w:hAnsi="Georgia"/>
          <w:sz w:val="28"/>
          <w:szCs w:val="28"/>
        </w:rPr>
        <w:t xml:space="preserve">. Не просто классов, не идеологий, а именно мозговых конструкций, несущих в себе разные уровни связи с управляющей системой. Противостояли друг другу изменённые, паразитарные, </w:t>
      </w:r>
      <w:r w:rsidR="006C04D4" w:rsidRPr="00836BB1">
        <w:rPr>
          <w:rStyle w:val="--"/>
        </w:rPr>
        <w:t xml:space="preserve">мутировавшие </w:t>
      </w:r>
      <w:r w:rsidR="006C04D4" w:rsidRPr="00836BB1">
        <w:rPr>
          <w:rStyle w:val="--0"/>
        </w:rPr>
        <w:t xml:space="preserve">носители </w:t>
      </w:r>
      <w:r w:rsidR="006C04D4" w:rsidRPr="00043164">
        <w:rPr>
          <w:rFonts w:ascii="Georgia" w:hAnsi="Georgia"/>
          <w:sz w:val="28"/>
          <w:szCs w:val="28"/>
        </w:rPr>
        <w:t>разрушения, и инертно сохранённая, но уже безоружная структура сознания основной части населения, всё ещё укоренённая в старой этико-моральной парадигме.</w:t>
      </w:r>
      <w:r w:rsidR="00A716C0"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Но </w:t>
      </w:r>
      <w:r w:rsidR="006C04D4" w:rsidRPr="00836BB1">
        <w:rPr>
          <w:rStyle w:val="--"/>
        </w:rPr>
        <w:t xml:space="preserve">новый </w:t>
      </w:r>
      <w:r w:rsidR="006C04D4" w:rsidRPr="00836BB1">
        <w:rPr>
          <w:rStyle w:val="--0"/>
        </w:rPr>
        <w:t>паразитизм</w:t>
      </w:r>
      <w:r w:rsidR="006C04D4" w:rsidRPr="00043164">
        <w:rPr>
          <w:rFonts w:ascii="Georgia" w:hAnsi="Georgia"/>
          <w:sz w:val="28"/>
          <w:szCs w:val="28"/>
        </w:rPr>
        <w:t xml:space="preserve"> был уже не локален — он стал тотальным. Страна погрузилась в управляемый хаос, в беспомощность, в безысходность. Управление осуществлялось не через идеологию, не через силу, а </w:t>
      </w:r>
      <w:r w:rsidR="006C04D4" w:rsidRPr="00836BB1">
        <w:rPr>
          <w:rStyle w:val="--0"/>
        </w:rPr>
        <w:t xml:space="preserve">через </w:t>
      </w:r>
      <w:r w:rsidR="006C04D4" w:rsidRPr="00836BB1">
        <w:rPr>
          <w:rStyle w:val="--"/>
        </w:rPr>
        <w:t>вменённое,</w:t>
      </w:r>
      <w:r w:rsidR="006C04D4" w:rsidRPr="00043164">
        <w:rPr>
          <w:rFonts w:ascii="Georgia" w:hAnsi="Georgia"/>
          <w:sz w:val="28"/>
          <w:szCs w:val="28"/>
        </w:rPr>
        <w:t xml:space="preserve"> незримое, но тотальное давление, в котором человек ощущал себя отныне не субъектом, а жертвой. Исторический крах России </w:t>
      </w:r>
      <w:r w:rsidR="006C04D4" w:rsidRPr="00836BB1">
        <w:rPr>
          <w:rStyle w:val="--"/>
        </w:rPr>
        <w:t xml:space="preserve">не </w:t>
      </w:r>
      <w:r w:rsidR="006C04D4" w:rsidRPr="00836BB1">
        <w:rPr>
          <w:rStyle w:val="--0"/>
        </w:rPr>
        <w:t>был</w:t>
      </w:r>
      <w:r w:rsidR="006C04D4" w:rsidRPr="00043164">
        <w:rPr>
          <w:rFonts w:ascii="Georgia" w:hAnsi="Georgia"/>
          <w:sz w:val="28"/>
          <w:szCs w:val="28"/>
        </w:rPr>
        <w:t xml:space="preserve"> случайностью — он был результатом </w:t>
      </w:r>
      <w:r w:rsidR="006C04D4" w:rsidRPr="00836BB1">
        <w:rPr>
          <w:rStyle w:val="--"/>
        </w:rPr>
        <w:t xml:space="preserve">преднамеренного </w:t>
      </w:r>
      <w:r w:rsidR="006C04D4" w:rsidRPr="00836BB1">
        <w:rPr>
          <w:rStyle w:val="--0"/>
        </w:rPr>
        <w:t>внедрения</w:t>
      </w:r>
      <w:r w:rsidR="006C04D4" w:rsidRPr="00043164">
        <w:rPr>
          <w:rFonts w:ascii="Georgia" w:hAnsi="Georgia"/>
          <w:sz w:val="28"/>
          <w:szCs w:val="28"/>
        </w:rPr>
        <w:t xml:space="preserve"> новой формы насилия, легализованного под видом свободы.</w:t>
      </w:r>
    </w:p>
    <w:p w14:paraId="61B41106" w14:textId="7BC556F7" w:rsidR="006C04D4" w:rsidRPr="00043164" w:rsidRDefault="00A716C0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6C04D4" w:rsidRPr="00043164">
        <w:rPr>
          <w:rFonts w:ascii="Georgia" w:hAnsi="Georgia"/>
          <w:sz w:val="28"/>
          <w:szCs w:val="28"/>
        </w:rPr>
        <w:t xml:space="preserve">Сегодня, в тени разрушенного суверенитета и потерянной государственности, в тени цифрового подавления и управления, «элита» уверенно полагает, что шаг за шагом приближается к созданию </w:t>
      </w:r>
      <w:r w:rsidR="006C04D4" w:rsidRPr="00836BB1">
        <w:rPr>
          <w:rStyle w:val="--"/>
        </w:rPr>
        <w:t xml:space="preserve">сверхуправляемого </w:t>
      </w:r>
      <w:r w:rsidR="006C04D4" w:rsidRPr="00836BB1">
        <w:rPr>
          <w:rStyle w:val="--0"/>
        </w:rPr>
        <w:t>общества.</w:t>
      </w:r>
      <w:r w:rsidR="006C04D4" w:rsidRPr="00043164">
        <w:rPr>
          <w:rFonts w:ascii="Georgia" w:hAnsi="Georgia"/>
          <w:sz w:val="28"/>
          <w:szCs w:val="28"/>
        </w:rPr>
        <w:t xml:space="preserve"> Они мечтают о том, чтобы навсегда устранить человеческий фактор </w:t>
      </w:r>
      <w:r w:rsidR="006C04D4" w:rsidRPr="00836BB1">
        <w:rPr>
          <w:rStyle w:val="--0"/>
        </w:rPr>
        <w:t xml:space="preserve">как </w:t>
      </w:r>
      <w:r w:rsidR="006C04D4" w:rsidRPr="00836BB1">
        <w:rPr>
          <w:rStyle w:val="--"/>
        </w:rPr>
        <w:t>источник</w:t>
      </w:r>
      <w:r w:rsidR="006C04D4" w:rsidRPr="00043164">
        <w:rPr>
          <w:rFonts w:ascii="Georgia" w:hAnsi="Georgia"/>
          <w:sz w:val="28"/>
          <w:szCs w:val="28"/>
        </w:rPr>
        <w:t xml:space="preserve"> непредсказуемости. Всё должно быть просчитано, предсказуемо, полностью контролируемо. В этом их мечта — не в деньгах и не в наслаждениях, а во власти, превращённой в алгоритм.</w:t>
      </w:r>
    </w:p>
    <w:p w14:paraId="0EF927C3" w14:textId="509DE57C" w:rsidR="006C04D4" w:rsidRPr="00043164" w:rsidRDefault="00DD39CB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</w:t>
      </w:r>
      <w:r w:rsidR="006C04D4" w:rsidRPr="00043164">
        <w:rPr>
          <w:rFonts w:ascii="Georgia" w:hAnsi="Georgia"/>
          <w:sz w:val="28"/>
          <w:szCs w:val="28"/>
        </w:rPr>
        <w:t xml:space="preserve">Цифровая власть — это не форма управления. Это </w:t>
      </w:r>
      <w:r w:rsidR="006C04D4" w:rsidRPr="00836BB1">
        <w:rPr>
          <w:rStyle w:val="--"/>
        </w:rPr>
        <w:t xml:space="preserve">новое </w:t>
      </w:r>
      <w:r w:rsidR="006C04D4" w:rsidRPr="00836BB1">
        <w:rPr>
          <w:rStyle w:val="--0"/>
        </w:rPr>
        <w:t>бытие.</w:t>
      </w:r>
      <w:r w:rsidR="006C04D4" w:rsidRPr="00043164">
        <w:rPr>
          <w:rFonts w:ascii="Georgia" w:hAnsi="Georgia"/>
          <w:sz w:val="28"/>
          <w:szCs w:val="28"/>
        </w:rPr>
        <w:t xml:space="preserve"> Права и свободы человека в такой парадигме — архаика, формальные </w:t>
      </w:r>
      <w:r w:rsidR="006C04D4" w:rsidRPr="00043164">
        <w:rPr>
          <w:rFonts w:ascii="Georgia" w:hAnsi="Georgia"/>
          <w:sz w:val="28"/>
          <w:szCs w:val="28"/>
        </w:rPr>
        <w:lastRenderedPageBreak/>
        <w:t xml:space="preserve">обломки эпохи, когда ещё были иллюзии гуманизма. Совсем скоро они станут </w:t>
      </w:r>
      <w:r w:rsidR="006C04D4" w:rsidRPr="00836BB1">
        <w:rPr>
          <w:rStyle w:val="--"/>
        </w:rPr>
        <w:t xml:space="preserve">пустыми </w:t>
      </w:r>
      <w:r w:rsidR="006C04D4" w:rsidRPr="00836BB1">
        <w:rPr>
          <w:rStyle w:val="--0"/>
        </w:rPr>
        <w:t>словами,</w:t>
      </w:r>
      <w:r w:rsidR="006C04D4" w:rsidRPr="00043164">
        <w:rPr>
          <w:rFonts w:ascii="Georgia" w:hAnsi="Georgia"/>
          <w:sz w:val="28"/>
          <w:szCs w:val="28"/>
        </w:rPr>
        <w:t xml:space="preserve"> смысл которых забудется, как забываются мёртвые языки.</w:t>
      </w:r>
      <w:r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Технологии создают возможность тотального наблюдения. Компьютерные досье, обновляемые в режиме реального времени, содержат всё: от интимных привычек до финансовых транзакций, от перемещений по улицам до историй болезни. Видеонаблюдение, биометрия, цифровые ID, «умные» города — всё это уже </w:t>
      </w:r>
      <w:r w:rsidR="006C04D4" w:rsidRPr="00836BB1">
        <w:rPr>
          <w:rStyle w:val="--"/>
        </w:rPr>
        <w:t xml:space="preserve">не </w:t>
      </w:r>
      <w:r w:rsidR="006C04D4" w:rsidRPr="00836BB1">
        <w:rPr>
          <w:rStyle w:val="--0"/>
        </w:rPr>
        <w:t>фантазия,</w:t>
      </w:r>
      <w:r w:rsidR="006C04D4" w:rsidRPr="00043164">
        <w:rPr>
          <w:rFonts w:ascii="Georgia" w:hAnsi="Georgia"/>
          <w:sz w:val="28"/>
          <w:szCs w:val="28"/>
        </w:rPr>
        <w:t xml:space="preserve"> а почти завершённая реальность. Любое отклонение от нормы, любой жест, слово или мысль, способные выйти «за рамки», будут </w:t>
      </w:r>
      <w:r w:rsidR="006C04D4" w:rsidRPr="007C0522">
        <w:rPr>
          <w:rStyle w:val="--"/>
        </w:rPr>
        <w:t xml:space="preserve">мгновенно </w:t>
      </w:r>
      <w:r w:rsidR="006C04D4" w:rsidRPr="007C0522">
        <w:rPr>
          <w:rStyle w:val="--0"/>
        </w:rPr>
        <w:t>распознаны</w:t>
      </w:r>
      <w:r w:rsidR="006C04D4" w:rsidRPr="00043164">
        <w:rPr>
          <w:rFonts w:ascii="Georgia" w:hAnsi="Georgia"/>
          <w:sz w:val="28"/>
          <w:szCs w:val="28"/>
        </w:rPr>
        <w:t xml:space="preserve"> и заблокированы.</w:t>
      </w:r>
      <w:r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Но это только пролог. Вся экономическая и личная жизнь граждан будет завязана на цифровые чипы, на электронные кошельки, на безналичную валюту, ставшую глобальной и единой. </w:t>
      </w:r>
      <w:r w:rsidR="006C04D4" w:rsidRPr="007C0522">
        <w:rPr>
          <w:rStyle w:val="--0"/>
        </w:rPr>
        <w:t xml:space="preserve">Наличные </w:t>
      </w:r>
      <w:r w:rsidR="006C04D4" w:rsidRPr="007C0522">
        <w:rPr>
          <w:rStyle w:val="--"/>
        </w:rPr>
        <w:t>исчезнут.</w:t>
      </w:r>
      <w:r w:rsidR="006C04D4" w:rsidRPr="00043164">
        <w:rPr>
          <w:rFonts w:ascii="Georgia" w:hAnsi="Georgia"/>
          <w:sz w:val="28"/>
          <w:szCs w:val="28"/>
        </w:rPr>
        <w:t xml:space="preserve"> Деньги станут не свободой, а поводком. Ни один гражданин не сможет потратить больше, чем разрешено, ни один чиновник не сможет припрятать откат. Всё станет </w:t>
      </w:r>
      <w:r w:rsidR="006C04D4" w:rsidRPr="007C0522">
        <w:rPr>
          <w:rStyle w:val="--0"/>
        </w:rPr>
        <w:t xml:space="preserve">абсолютно </w:t>
      </w:r>
      <w:r w:rsidR="006C04D4" w:rsidRPr="007C0522">
        <w:rPr>
          <w:rStyle w:val="--"/>
        </w:rPr>
        <w:t>прозрачным,</w:t>
      </w:r>
      <w:r w:rsidR="006C04D4" w:rsidRPr="00043164">
        <w:rPr>
          <w:rFonts w:ascii="Georgia" w:hAnsi="Georgia"/>
          <w:sz w:val="28"/>
          <w:szCs w:val="28"/>
        </w:rPr>
        <w:t xml:space="preserve"> и любая тень превратится в повод для репрессий.</w:t>
      </w:r>
      <w:r>
        <w:rPr>
          <w:rFonts w:ascii="Georgia" w:hAnsi="Georgia"/>
          <w:sz w:val="28"/>
          <w:szCs w:val="28"/>
        </w:rPr>
        <w:t xml:space="preserve"> Э</w:t>
      </w:r>
      <w:r w:rsidR="006C04D4" w:rsidRPr="00043164">
        <w:rPr>
          <w:rFonts w:ascii="Georgia" w:hAnsi="Georgia"/>
          <w:sz w:val="28"/>
          <w:szCs w:val="28"/>
        </w:rPr>
        <w:t xml:space="preserve">то и есть та форма будущего, которую старый чиновничий класс, привыкший к безнаказанности, ещё не осознал. Он живёт в прошлом, не подозревая, что грядущая система не оставит места даже для него. Новая власть будет </w:t>
      </w:r>
      <w:r w:rsidR="006C04D4" w:rsidRPr="007C0522">
        <w:rPr>
          <w:rStyle w:val="--"/>
        </w:rPr>
        <w:t xml:space="preserve">абсолютно </w:t>
      </w:r>
      <w:r w:rsidR="006C04D4" w:rsidRPr="007C0522">
        <w:rPr>
          <w:rStyle w:val="--0"/>
        </w:rPr>
        <w:t>бе</w:t>
      </w:r>
      <w:r w:rsidR="007C0522" w:rsidRPr="007C0522">
        <w:rPr>
          <w:rStyle w:val="--0"/>
        </w:rPr>
        <w:t>з</w:t>
      </w:r>
      <w:r w:rsidR="006C04D4" w:rsidRPr="007C0522">
        <w:rPr>
          <w:rStyle w:val="--0"/>
        </w:rPr>
        <w:t>человечна</w:t>
      </w:r>
      <w:r w:rsidR="006C04D4" w:rsidRPr="00043164">
        <w:rPr>
          <w:rFonts w:ascii="Georgia" w:hAnsi="Georgia"/>
          <w:sz w:val="28"/>
          <w:szCs w:val="28"/>
        </w:rPr>
        <w:t xml:space="preserve"> — не в смысле жестокости, а в смысле избыточности самого человека.</w:t>
      </w:r>
      <w:r>
        <w:rPr>
          <w:rFonts w:ascii="Georgia" w:hAnsi="Georgia"/>
          <w:sz w:val="28"/>
          <w:szCs w:val="28"/>
        </w:rPr>
        <w:t xml:space="preserve"> </w:t>
      </w:r>
      <w:r w:rsidR="006C04D4" w:rsidRPr="00043164">
        <w:rPr>
          <w:rFonts w:ascii="Georgia" w:hAnsi="Georgia"/>
          <w:sz w:val="28"/>
          <w:szCs w:val="28"/>
        </w:rPr>
        <w:t xml:space="preserve">Это — не утопия и не антиутопия. Это — </w:t>
      </w:r>
      <w:r w:rsidR="006C04D4" w:rsidRPr="007C0522">
        <w:rPr>
          <w:rStyle w:val="--0"/>
        </w:rPr>
        <w:t xml:space="preserve">результат </w:t>
      </w:r>
      <w:r w:rsidR="006C04D4" w:rsidRPr="007C0522">
        <w:rPr>
          <w:rStyle w:val="--"/>
        </w:rPr>
        <w:t>системной</w:t>
      </w:r>
      <w:r w:rsidR="006C04D4" w:rsidRPr="007C0522">
        <w:rPr>
          <w:rStyle w:val="--0"/>
        </w:rPr>
        <w:t xml:space="preserve"> логики</w:t>
      </w:r>
      <w:r w:rsidR="006C04D4" w:rsidRPr="00043164">
        <w:rPr>
          <w:rFonts w:ascii="Georgia" w:hAnsi="Georgia"/>
          <w:sz w:val="28"/>
          <w:szCs w:val="28"/>
        </w:rPr>
        <w:t xml:space="preserve"> развития управления в рамках цифрового базиса. И если не будет радикального Перехода, если не будет новой программы, не возникнет иной Системы Понимания, — то всё описанное выше станет </w:t>
      </w:r>
      <w:r w:rsidR="006C04D4" w:rsidRPr="007C0522">
        <w:rPr>
          <w:rStyle w:val="--"/>
        </w:rPr>
        <w:t xml:space="preserve">не </w:t>
      </w:r>
      <w:r w:rsidR="006C04D4" w:rsidRPr="007C0522">
        <w:rPr>
          <w:rStyle w:val="--0"/>
        </w:rPr>
        <w:t xml:space="preserve">просто </w:t>
      </w:r>
      <w:r w:rsidR="006C04D4" w:rsidRPr="00043164">
        <w:rPr>
          <w:rFonts w:ascii="Georgia" w:hAnsi="Georgia"/>
          <w:sz w:val="28"/>
          <w:szCs w:val="28"/>
        </w:rPr>
        <w:t>вероятным, а неизбежным.</w:t>
      </w:r>
      <w:r w:rsidR="00921AA2">
        <w:rPr>
          <w:rFonts w:ascii="Georgia" w:hAnsi="Georgia"/>
          <w:sz w:val="28"/>
          <w:szCs w:val="28"/>
        </w:rPr>
        <w:t xml:space="preserve"> Но я уверен – этого </w:t>
      </w:r>
      <w:r w:rsidR="00921AA2" w:rsidRPr="007C0522">
        <w:rPr>
          <w:rStyle w:val="--"/>
        </w:rPr>
        <w:t>не</w:t>
      </w:r>
      <w:r w:rsidR="00921AA2" w:rsidRPr="007C0522">
        <w:rPr>
          <w:rStyle w:val="--0"/>
        </w:rPr>
        <w:t xml:space="preserve"> будет </w:t>
      </w:r>
      <w:r w:rsidR="00921AA2" w:rsidRPr="007C0522">
        <w:rPr>
          <w:rStyle w:val="--"/>
        </w:rPr>
        <w:t>никогда.</w:t>
      </w:r>
      <w:r w:rsidR="00921AA2">
        <w:rPr>
          <w:rFonts w:ascii="Georgia" w:hAnsi="Georgia"/>
          <w:sz w:val="28"/>
          <w:szCs w:val="28"/>
        </w:rPr>
        <w:t xml:space="preserve"> Внимательно анализируйте реалии сегодня происходящего, и вы сами убедитесь в моей правоте. </w:t>
      </w:r>
    </w:p>
    <w:p w14:paraId="1168E248" w14:textId="60A5D292" w:rsidR="00D571ED" w:rsidRPr="00043164" w:rsidRDefault="00921AA2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D571ED" w:rsidRPr="00043164">
        <w:rPr>
          <w:rFonts w:ascii="Georgia" w:hAnsi="Georgia"/>
          <w:sz w:val="28"/>
          <w:szCs w:val="28"/>
        </w:rPr>
        <w:t xml:space="preserve">Однако проблемы покорения материи, энергии и пространства не менее важны для «элиты», чем контроль над обществом. В сущности, они представляют собой следующий, </w:t>
      </w:r>
      <w:r w:rsidR="00D571ED" w:rsidRPr="007C0522">
        <w:rPr>
          <w:rStyle w:val="--"/>
        </w:rPr>
        <w:t xml:space="preserve">неизбежный </w:t>
      </w:r>
      <w:r w:rsidR="00D571ED" w:rsidRPr="007C0522">
        <w:rPr>
          <w:rStyle w:val="--0"/>
        </w:rPr>
        <w:t>этап,</w:t>
      </w:r>
      <w:r w:rsidR="00D571ED" w:rsidRPr="00043164">
        <w:rPr>
          <w:rFonts w:ascii="Georgia" w:hAnsi="Georgia"/>
          <w:sz w:val="28"/>
          <w:szCs w:val="28"/>
        </w:rPr>
        <w:t xml:space="preserve"> на котором оформляется не просто господство над человечеством, а власть над самой Природой — с её временем, законами и пределами.</w:t>
      </w:r>
      <w:r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Современные источники энергии, основанные на сжигании углеродного топлива, воспринимаются новой властью </w:t>
      </w:r>
      <w:r w:rsidR="00D571ED" w:rsidRPr="007C0522">
        <w:rPr>
          <w:rStyle w:val="--0"/>
        </w:rPr>
        <w:t xml:space="preserve">как </w:t>
      </w:r>
      <w:r w:rsidR="00D571ED" w:rsidRPr="007C0522">
        <w:rPr>
          <w:rStyle w:val="--"/>
        </w:rPr>
        <w:t>атавизм</w:t>
      </w:r>
      <w:r w:rsidR="00D571ED" w:rsidRPr="00043164">
        <w:rPr>
          <w:rFonts w:ascii="Georgia" w:hAnsi="Georgia"/>
          <w:sz w:val="28"/>
          <w:szCs w:val="28"/>
        </w:rPr>
        <w:t xml:space="preserve">. Нефть, газ, уголь — всё это принадлежит прошлому, и держатся они исключительно по причине инерции интересов тех, кто всё ещё наживается на их торговле. Эти индустрии — </w:t>
      </w:r>
      <w:r w:rsidR="00D571ED" w:rsidRPr="00410A0F">
        <w:rPr>
          <w:rStyle w:val="--"/>
        </w:rPr>
        <w:t xml:space="preserve">не </w:t>
      </w:r>
      <w:r w:rsidR="00D571ED" w:rsidRPr="00410A0F">
        <w:rPr>
          <w:rStyle w:val="--0"/>
        </w:rPr>
        <w:t>двигатель,</w:t>
      </w:r>
      <w:r w:rsidR="00D571ED" w:rsidRPr="00043164">
        <w:rPr>
          <w:rFonts w:ascii="Georgia" w:hAnsi="Georgia"/>
          <w:sz w:val="28"/>
          <w:szCs w:val="28"/>
        </w:rPr>
        <w:t xml:space="preserve"> а тормоз. Это трупы, которых ещё не похоронили только потому, что некому или невыгодно. Но их смерть — предрешена.</w:t>
      </w:r>
      <w:r w:rsidR="0021571D"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>Чтобы создать совершенно новую энергетику,</w:t>
      </w:r>
      <w:r w:rsidR="0021571D">
        <w:rPr>
          <w:rFonts w:ascii="Georgia" w:hAnsi="Georgia"/>
          <w:sz w:val="28"/>
          <w:szCs w:val="28"/>
        </w:rPr>
        <w:t xml:space="preserve"> уже сегодня, через</w:t>
      </w:r>
      <w:r w:rsidR="00D571ED" w:rsidRPr="00043164">
        <w:rPr>
          <w:rFonts w:ascii="Georgia" w:hAnsi="Georgia"/>
          <w:sz w:val="28"/>
          <w:szCs w:val="28"/>
        </w:rPr>
        <w:t xml:space="preserve"> «элит</w:t>
      </w:r>
      <w:r w:rsidR="0021571D">
        <w:rPr>
          <w:rFonts w:ascii="Georgia" w:hAnsi="Georgia"/>
          <w:sz w:val="28"/>
          <w:szCs w:val="28"/>
        </w:rPr>
        <w:t>у</w:t>
      </w:r>
      <w:r w:rsidR="00D571ED" w:rsidRPr="00043164">
        <w:rPr>
          <w:rFonts w:ascii="Georgia" w:hAnsi="Georgia"/>
          <w:sz w:val="28"/>
          <w:szCs w:val="28"/>
        </w:rPr>
        <w:t>» концентриру</w:t>
      </w:r>
      <w:r w:rsidR="0021571D">
        <w:rPr>
          <w:rFonts w:ascii="Georgia" w:hAnsi="Georgia"/>
          <w:sz w:val="28"/>
          <w:szCs w:val="28"/>
        </w:rPr>
        <w:t>ются</w:t>
      </w:r>
      <w:r w:rsidR="00D571ED" w:rsidRPr="00043164">
        <w:rPr>
          <w:rFonts w:ascii="Georgia" w:hAnsi="Georgia"/>
          <w:sz w:val="28"/>
          <w:szCs w:val="28"/>
        </w:rPr>
        <w:t xml:space="preserve"> усилия на разработке технологий, </w:t>
      </w:r>
      <w:r w:rsidR="00D571ED" w:rsidRPr="00410A0F">
        <w:rPr>
          <w:rStyle w:val="--0"/>
        </w:rPr>
        <w:lastRenderedPageBreak/>
        <w:t xml:space="preserve">которые </w:t>
      </w:r>
      <w:r w:rsidR="00D571ED" w:rsidRPr="00410A0F">
        <w:rPr>
          <w:rStyle w:val="--"/>
        </w:rPr>
        <w:t>будут</w:t>
      </w:r>
      <w:r w:rsidR="00D571ED" w:rsidRPr="00043164">
        <w:rPr>
          <w:rFonts w:ascii="Georgia" w:hAnsi="Georgia"/>
          <w:sz w:val="28"/>
          <w:szCs w:val="28"/>
        </w:rPr>
        <w:t xml:space="preserve"> производить чистую, безопасную и предельно дешёвую энергию. Среди перспективных направлений — низкотемпературные ядерные реакции</w:t>
      </w:r>
      <w:r w:rsidR="00061DB7">
        <w:rPr>
          <w:rFonts w:ascii="Georgia" w:hAnsi="Georgia"/>
          <w:sz w:val="28"/>
          <w:szCs w:val="28"/>
        </w:rPr>
        <w:t xml:space="preserve"> (холодный ядерный синтез</w:t>
      </w:r>
      <w:proofErr w:type="gramStart"/>
      <w:r w:rsidR="00061DB7">
        <w:rPr>
          <w:rFonts w:ascii="Georgia" w:hAnsi="Georgia"/>
          <w:sz w:val="28"/>
          <w:szCs w:val="28"/>
        </w:rPr>
        <w:t xml:space="preserve">) </w:t>
      </w:r>
      <w:r w:rsidR="00D571ED" w:rsidRPr="00043164">
        <w:rPr>
          <w:rFonts w:ascii="Georgia" w:hAnsi="Georgia"/>
          <w:sz w:val="28"/>
          <w:szCs w:val="28"/>
        </w:rPr>
        <w:t>,</w:t>
      </w:r>
      <w:proofErr w:type="gramEnd"/>
      <w:r w:rsidR="00D571ED" w:rsidRPr="00043164">
        <w:rPr>
          <w:rFonts w:ascii="Georgia" w:hAnsi="Georgia"/>
          <w:sz w:val="28"/>
          <w:szCs w:val="28"/>
        </w:rPr>
        <w:t xml:space="preserve"> управляемые квантовые процессы, генераторы энергии вакуума, то есть то, что пока ещё кажется нам научной фантастикой. Однако </w:t>
      </w:r>
      <w:r w:rsidR="00D571ED" w:rsidRPr="00410A0F">
        <w:rPr>
          <w:rStyle w:val="--0"/>
        </w:rPr>
        <w:t xml:space="preserve">уже </w:t>
      </w:r>
      <w:r w:rsidR="00D571ED" w:rsidRPr="00410A0F">
        <w:rPr>
          <w:rStyle w:val="--"/>
        </w:rPr>
        <w:t>сейчас</w:t>
      </w:r>
      <w:r w:rsidR="00D571ED" w:rsidRPr="00043164">
        <w:rPr>
          <w:rFonts w:ascii="Georgia" w:hAnsi="Georgia"/>
          <w:sz w:val="28"/>
          <w:szCs w:val="28"/>
        </w:rPr>
        <w:t xml:space="preserve"> создаются прототипы устройств, способных в миниатюрной форме давать энергию, сопоставимую с мощностями целых станций. Когда эта технология выйдет на промышленный уровень, </w:t>
      </w:r>
      <w:r w:rsidR="00D571ED" w:rsidRPr="00410A0F">
        <w:rPr>
          <w:rStyle w:val="--0"/>
        </w:rPr>
        <w:t xml:space="preserve">отпадёт </w:t>
      </w:r>
      <w:r w:rsidR="00D571ED" w:rsidRPr="00410A0F">
        <w:rPr>
          <w:rStyle w:val="--"/>
        </w:rPr>
        <w:t>необходимость</w:t>
      </w:r>
      <w:r w:rsidR="00D571ED" w:rsidRPr="00043164">
        <w:rPr>
          <w:rFonts w:ascii="Georgia" w:hAnsi="Georgia"/>
          <w:sz w:val="28"/>
          <w:szCs w:val="28"/>
        </w:rPr>
        <w:t xml:space="preserve"> в электростанциях, в ЛЭП, в нефтепроводах и шахтах. Исчезнут целые отрасли, целые государства, экономики которых держатся исключительно на экспорте сырья.</w:t>
      </w:r>
      <w:r w:rsidR="0021571D"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Эта катастрофа, неизбежная в старой парадигме, </w:t>
      </w:r>
      <w:r w:rsidR="00D571ED" w:rsidRPr="00410A0F">
        <w:rPr>
          <w:rStyle w:val="--0"/>
        </w:rPr>
        <w:t xml:space="preserve">станет </w:t>
      </w:r>
      <w:r w:rsidR="00D571ED" w:rsidRPr="00410A0F">
        <w:rPr>
          <w:rStyle w:val="--"/>
        </w:rPr>
        <w:t>триумфом</w:t>
      </w:r>
      <w:r w:rsidR="00D571ED" w:rsidRPr="00043164">
        <w:rPr>
          <w:rFonts w:ascii="Georgia" w:hAnsi="Georgia"/>
          <w:sz w:val="28"/>
          <w:szCs w:val="28"/>
        </w:rPr>
        <w:t xml:space="preserve"> новой технократической элиты. </w:t>
      </w:r>
      <w:bookmarkStart w:id="9" w:name="_Hlk206321420"/>
      <w:r w:rsidR="00D571ED" w:rsidRPr="00043164">
        <w:rPr>
          <w:rFonts w:ascii="Georgia" w:hAnsi="Georgia"/>
          <w:sz w:val="28"/>
          <w:szCs w:val="28"/>
        </w:rPr>
        <w:t>Она откроет дорогу к следующей цели — выходу за пределы планеты.</w:t>
      </w:r>
      <w:r w:rsidR="0021571D"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В их представлении Земля — лишь стартовая площадка. История динозавров, исчезнувших после удара извне, служит им предостережением. Они не собираются делить судьбу биомассы. Их задача — трансформация Человека в Космическое Существо. Но не биологическое в буквальном смысле: путь в Космос в земной рубашке невозможен. Физическое тело </w:t>
      </w:r>
      <w:r w:rsidR="00D571ED" w:rsidRPr="00410A0F">
        <w:rPr>
          <w:rStyle w:val="--"/>
        </w:rPr>
        <w:t xml:space="preserve">не </w:t>
      </w:r>
      <w:r w:rsidR="00D571ED" w:rsidRPr="00410A0F">
        <w:rPr>
          <w:rStyle w:val="--0"/>
        </w:rPr>
        <w:t>выдержит</w:t>
      </w:r>
      <w:r w:rsidR="00D571ED" w:rsidRPr="00043164">
        <w:rPr>
          <w:rFonts w:ascii="Georgia" w:hAnsi="Georgia"/>
          <w:sz w:val="28"/>
          <w:szCs w:val="28"/>
        </w:rPr>
        <w:t xml:space="preserve"> ни расстояний, ни условий, ни тонких структур межпространственного перемещения. Переход в космос возможен лишь </w:t>
      </w:r>
      <w:r w:rsidR="00D571ED" w:rsidRPr="00410A0F">
        <w:rPr>
          <w:rStyle w:val="--0"/>
        </w:rPr>
        <w:t xml:space="preserve">как </w:t>
      </w:r>
      <w:r w:rsidR="00D571ED" w:rsidRPr="00410A0F">
        <w:rPr>
          <w:rStyle w:val="--"/>
        </w:rPr>
        <w:t>переход</w:t>
      </w:r>
      <w:r w:rsidR="00D571ED" w:rsidRPr="00043164">
        <w:rPr>
          <w:rFonts w:ascii="Georgia" w:hAnsi="Georgia"/>
          <w:sz w:val="28"/>
          <w:szCs w:val="28"/>
        </w:rPr>
        <w:t xml:space="preserve"> в иную форму бытия — энергетически-информационную, голографически сопряжённую с материей, но не сводимую к ней. Однако до понимания этого принципа они ещё </w:t>
      </w:r>
      <w:r w:rsidR="00D571ED" w:rsidRPr="00410A0F">
        <w:rPr>
          <w:rStyle w:val="--"/>
        </w:rPr>
        <w:t xml:space="preserve">не </w:t>
      </w:r>
      <w:r w:rsidR="00D571ED" w:rsidRPr="00410A0F">
        <w:rPr>
          <w:rStyle w:val="--0"/>
        </w:rPr>
        <w:t>доросли.</w:t>
      </w:r>
      <w:r w:rsidR="003410B1"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Тем не менее, в их арсенале уже есть планы и бюджеты на многоразовые воздушно-космические аппараты, орбитальные платформы, и даже проекты по строительству производств в </w:t>
      </w:r>
      <w:r w:rsidR="00C93144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750098FE" wp14:editId="75FB4A7A">
            <wp:simplePos x="0" y="0"/>
            <wp:positionH relativeFrom="column">
              <wp:posOffset>3175</wp:posOffset>
            </wp:positionH>
            <wp:positionV relativeFrom="paragraph">
              <wp:posOffset>4183380</wp:posOffset>
            </wp:positionV>
            <wp:extent cx="2552700" cy="2743200"/>
            <wp:effectExtent l="0" t="0" r="0" b="0"/>
            <wp:wrapTight wrapText="bothSides">
              <wp:wrapPolygon edited="0">
                <wp:start x="0" y="0"/>
                <wp:lineTo x="0" y="21500"/>
                <wp:lineTo x="21493" y="21500"/>
                <wp:lineTo x="21493" y="0"/>
                <wp:lineTo x="0" y="0"/>
              </wp:wrapPolygon>
            </wp:wrapTight>
            <wp:docPr id="8481703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170363" name="Рисунок 84817036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1ED" w:rsidRPr="00043164">
        <w:rPr>
          <w:rFonts w:ascii="Georgia" w:hAnsi="Georgia"/>
          <w:sz w:val="28"/>
          <w:szCs w:val="28"/>
        </w:rPr>
        <w:t xml:space="preserve">невесомости. На космических заводах предполагается выпускать вещества и материалы, невозможные для создания в гравитационной среде Земли. Всё это — лишь первый этап. Дальше — попытка создания машин, которые могут стать </w:t>
      </w:r>
      <w:r w:rsidR="00D571ED" w:rsidRPr="00410A0F">
        <w:rPr>
          <w:rStyle w:val="--"/>
        </w:rPr>
        <w:t xml:space="preserve">буквальным </w:t>
      </w:r>
      <w:r w:rsidR="00D571ED" w:rsidRPr="00410A0F">
        <w:rPr>
          <w:rStyle w:val="--0"/>
        </w:rPr>
        <w:t>воплощением</w:t>
      </w:r>
      <w:r w:rsidR="00D571ED" w:rsidRPr="00043164">
        <w:rPr>
          <w:rFonts w:ascii="Georgia" w:hAnsi="Georgia"/>
          <w:sz w:val="28"/>
          <w:szCs w:val="28"/>
        </w:rPr>
        <w:t xml:space="preserve"> алхимической мечты: производить всё из чего угодно.</w:t>
      </w:r>
      <w:r w:rsidR="003410B1"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Так называемые «репликаторы» — устройства, способные манипулировать материей на атомарном уровне — должны стать инструментом </w:t>
      </w:r>
      <w:r w:rsidR="00D571ED" w:rsidRPr="00410A0F">
        <w:rPr>
          <w:rStyle w:val="--"/>
        </w:rPr>
        <w:t xml:space="preserve">абсолютного </w:t>
      </w:r>
      <w:r w:rsidR="00D571ED" w:rsidRPr="00410A0F">
        <w:rPr>
          <w:rStyle w:val="--0"/>
        </w:rPr>
        <w:t>господства</w:t>
      </w:r>
      <w:r w:rsidR="00D571ED" w:rsidRPr="00043164">
        <w:rPr>
          <w:rFonts w:ascii="Georgia" w:hAnsi="Georgia"/>
          <w:sz w:val="28"/>
          <w:szCs w:val="28"/>
        </w:rPr>
        <w:t xml:space="preserve"> над природой. С их помощью можно не только создавать вещества, предметы, пищу, но и формировать любой объект по заранее заданной информационной матрице. Алгоритмы репликации позволят превращать мусор в золото, </w:t>
      </w:r>
      <w:r w:rsidR="00D571ED" w:rsidRPr="00043164">
        <w:rPr>
          <w:rFonts w:ascii="Georgia" w:hAnsi="Georgia"/>
          <w:sz w:val="28"/>
          <w:szCs w:val="28"/>
        </w:rPr>
        <w:lastRenderedPageBreak/>
        <w:t xml:space="preserve">землю — в еду, воздух — в материю. Это </w:t>
      </w:r>
      <w:r w:rsidR="00D571ED" w:rsidRPr="00410A0F">
        <w:rPr>
          <w:rStyle w:val="--"/>
        </w:rPr>
        <w:t xml:space="preserve">не </w:t>
      </w:r>
      <w:r w:rsidR="00D571ED" w:rsidRPr="00410A0F">
        <w:rPr>
          <w:rStyle w:val="--0"/>
        </w:rPr>
        <w:t>просто</w:t>
      </w:r>
      <w:r w:rsidR="00D571ED" w:rsidRPr="00043164">
        <w:rPr>
          <w:rFonts w:ascii="Georgia" w:hAnsi="Georgia"/>
          <w:sz w:val="28"/>
          <w:szCs w:val="28"/>
        </w:rPr>
        <w:t xml:space="preserve"> экономическая революция. Это демонтаж всей прежней логики производства и распределения.</w:t>
      </w:r>
      <w:r w:rsidR="003410B1"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Чтобы реализовать этот проект, необходимо решить четыре задачи. Первая — научиться видеть атомы: эта проблема уже решена через развитие наноскопии. Вторая — манипулировать атомами: уже проводятся первые эксперименты. Третья — создать универсальные информационные матрицы, шаблоны, по которым можно будет «собирать» предметы, вещества и структуры. Четвёртая — взять под тотальный контроль распространение технологии, не допустив её в руки тех, кто может использовать её не по назначению. </w:t>
      </w:r>
      <w:bookmarkEnd w:id="9"/>
      <w:r w:rsidR="00D571ED" w:rsidRPr="00043164">
        <w:rPr>
          <w:rFonts w:ascii="Georgia" w:hAnsi="Georgia"/>
          <w:sz w:val="28"/>
          <w:szCs w:val="28"/>
        </w:rPr>
        <w:t xml:space="preserve">И именно здесь «элита» </w:t>
      </w:r>
      <w:r w:rsidR="00D571ED" w:rsidRPr="00410A0F">
        <w:rPr>
          <w:rStyle w:val="--0"/>
        </w:rPr>
        <w:t xml:space="preserve">вновь </w:t>
      </w:r>
      <w:r w:rsidR="00D571ED" w:rsidRPr="00410A0F">
        <w:rPr>
          <w:rStyle w:val="--"/>
        </w:rPr>
        <w:t>покажет</w:t>
      </w:r>
      <w:r w:rsidR="00D571ED" w:rsidRPr="00043164">
        <w:rPr>
          <w:rFonts w:ascii="Georgia" w:hAnsi="Georgia"/>
          <w:sz w:val="28"/>
          <w:szCs w:val="28"/>
        </w:rPr>
        <w:t xml:space="preserve"> свою сущность: монополизация новой реальности — это их единственная форма существования.</w:t>
      </w:r>
      <w:r w:rsidR="003410B1"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Всё это — не просто фантазия. Это — стратегия. Стратегия </w:t>
      </w:r>
      <w:r w:rsidR="00D571ED" w:rsidRPr="00410A0F">
        <w:rPr>
          <w:rStyle w:val="--"/>
        </w:rPr>
        <w:t xml:space="preserve">полной </w:t>
      </w:r>
      <w:r w:rsidR="00D571ED" w:rsidRPr="00410A0F">
        <w:rPr>
          <w:rStyle w:val="--0"/>
        </w:rPr>
        <w:t>перестройки</w:t>
      </w:r>
      <w:r w:rsidR="00D571ED" w:rsidRPr="00043164">
        <w:rPr>
          <w:rFonts w:ascii="Georgia" w:hAnsi="Georgia"/>
          <w:sz w:val="28"/>
          <w:szCs w:val="28"/>
        </w:rPr>
        <w:t xml:space="preserve"> мира.</w:t>
      </w:r>
    </w:p>
    <w:p w14:paraId="62CEB037" w14:textId="491B41CF" w:rsidR="00D571ED" w:rsidRPr="00043164" w:rsidRDefault="00410A0F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D571ED" w:rsidRPr="00043164">
        <w:rPr>
          <w:rFonts w:ascii="Georgia" w:hAnsi="Georgia"/>
          <w:sz w:val="28"/>
          <w:szCs w:val="28"/>
        </w:rPr>
        <w:t xml:space="preserve">Введение репликаторов ликвидирует сельское хозяйство, тяжёлую промышленность, массовое производство. Продовольственная проблема будет решена. Но вместе с ней будут уничтожены и миллионы рабочих мест. Гигантские структуры, на которых держался весь предыдущий социум, рухнут. В их месте — останется </w:t>
      </w:r>
      <w:r w:rsidR="00D571ED" w:rsidRPr="00C57C24">
        <w:rPr>
          <w:rStyle w:val="--"/>
        </w:rPr>
        <w:t xml:space="preserve">узкий </w:t>
      </w:r>
      <w:r w:rsidR="00D571ED" w:rsidRPr="00C57C24">
        <w:rPr>
          <w:rStyle w:val="--0"/>
        </w:rPr>
        <w:t>круг</w:t>
      </w:r>
      <w:r w:rsidR="00D571ED" w:rsidRPr="00043164">
        <w:rPr>
          <w:rFonts w:ascii="Georgia" w:hAnsi="Georgia"/>
          <w:sz w:val="28"/>
          <w:szCs w:val="28"/>
        </w:rPr>
        <w:t xml:space="preserve"> тех, кто контролирует репликацию. Всё остальное станет лишним.</w:t>
      </w:r>
      <w:r w:rsidR="003410B1"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Так создаётся общество нового типа: не только управляемое, но и производимое. Оно больше </w:t>
      </w:r>
      <w:r w:rsidR="00D571ED" w:rsidRPr="00C57C24">
        <w:rPr>
          <w:rStyle w:val="--"/>
        </w:rPr>
        <w:t xml:space="preserve">не </w:t>
      </w:r>
      <w:r w:rsidR="00D571ED" w:rsidRPr="00C57C24">
        <w:rPr>
          <w:rStyle w:val="--0"/>
        </w:rPr>
        <w:t>нуждается</w:t>
      </w:r>
      <w:r w:rsidR="00D571ED" w:rsidRPr="00043164">
        <w:rPr>
          <w:rFonts w:ascii="Georgia" w:hAnsi="Georgia"/>
          <w:sz w:val="28"/>
          <w:szCs w:val="28"/>
        </w:rPr>
        <w:t xml:space="preserve"> в человеке как труде, как ресурсе, как инструменте. Человек — либо часть новой технократической элиты, либо бесполезный потребитель, подлежащий «мягкой утилизации».</w:t>
      </w:r>
      <w:r w:rsidR="003410B1"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Это и есть </w:t>
      </w:r>
      <w:r w:rsidR="00D571ED" w:rsidRPr="00C57C24">
        <w:rPr>
          <w:rStyle w:val="--0"/>
        </w:rPr>
        <w:t xml:space="preserve">финальная </w:t>
      </w:r>
      <w:r w:rsidR="00D571ED" w:rsidRPr="00C57C24">
        <w:rPr>
          <w:rStyle w:val="--"/>
        </w:rPr>
        <w:t>мечта</w:t>
      </w:r>
      <w:r w:rsidR="00D571ED" w:rsidRPr="00043164">
        <w:rPr>
          <w:rFonts w:ascii="Georgia" w:hAnsi="Georgia"/>
          <w:sz w:val="28"/>
          <w:szCs w:val="28"/>
        </w:rPr>
        <w:t xml:space="preserve"> тех, кто сегодня </w:t>
      </w:r>
      <w:r w:rsidR="00DA685E">
        <w:rPr>
          <w:rFonts w:ascii="Georgia" w:hAnsi="Georgia"/>
          <w:sz w:val="28"/>
          <w:szCs w:val="28"/>
        </w:rPr>
        <w:t>считает, что «</w:t>
      </w:r>
      <w:r w:rsidR="00D571ED" w:rsidRPr="00043164">
        <w:rPr>
          <w:rFonts w:ascii="Georgia" w:hAnsi="Georgia"/>
          <w:sz w:val="28"/>
          <w:szCs w:val="28"/>
        </w:rPr>
        <w:t>определяет курс</w:t>
      </w:r>
      <w:r w:rsidR="00DA685E">
        <w:rPr>
          <w:rFonts w:ascii="Georgia" w:hAnsi="Georgia"/>
          <w:sz w:val="28"/>
          <w:szCs w:val="28"/>
        </w:rPr>
        <w:t>»</w:t>
      </w:r>
      <w:r w:rsidR="00D571ED" w:rsidRPr="00043164">
        <w:rPr>
          <w:rFonts w:ascii="Georgia" w:hAnsi="Georgia"/>
          <w:sz w:val="28"/>
          <w:szCs w:val="28"/>
        </w:rPr>
        <w:t xml:space="preserve"> планеты: создать технократическое божество, которое </w:t>
      </w:r>
      <w:r w:rsidR="00D571ED" w:rsidRPr="00C57C24">
        <w:rPr>
          <w:rStyle w:val="--0"/>
        </w:rPr>
        <w:t xml:space="preserve">будет </w:t>
      </w:r>
      <w:r w:rsidR="00D571ED" w:rsidRPr="00C57C24">
        <w:rPr>
          <w:rStyle w:val="--"/>
        </w:rPr>
        <w:t>контролировать</w:t>
      </w:r>
      <w:r w:rsidR="00D571ED" w:rsidRPr="00043164">
        <w:rPr>
          <w:rFonts w:ascii="Georgia" w:hAnsi="Georgia"/>
          <w:sz w:val="28"/>
          <w:szCs w:val="28"/>
        </w:rPr>
        <w:t xml:space="preserve"> материю, пространство, энергию и информацию. Но они забывают об одном: смысл бытия не исчерпывается управлением. </w:t>
      </w:r>
      <w:r w:rsidR="00D571ED" w:rsidRPr="00C57C24">
        <w:rPr>
          <w:rStyle w:val="--0"/>
        </w:rPr>
        <w:t xml:space="preserve">Творение </w:t>
      </w:r>
      <w:r w:rsidR="00D571ED" w:rsidRPr="00C57C24">
        <w:rPr>
          <w:rStyle w:val="--"/>
        </w:rPr>
        <w:t xml:space="preserve">требует </w:t>
      </w:r>
      <w:r w:rsidR="00D571ED" w:rsidRPr="00C57C24">
        <w:rPr>
          <w:rStyle w:val="--0"/>
        </w:rPr>
        <w:t>цели</w:t>
      </w:r>
      <w:r w:rsidR="00D571ED" w:rsidRPr="00043164">
        <w:rPr>
          <w:rFonts w:ascii="Georgia" w:hAnsi="Georgia"/>
          <w:sz w:val="28"/>
          <w:szCs w:val="28"/>
        </w:rPr>
        <w:t>, а не только мощности. И если этой цели нет — репликатор, как и звезда, становится лишь источником света, но не смысла.</w:t>
      </w:r>
    </w:p>
    <w:p w14:paraId="03446F89" w14:textId="0C6436F6" w:rsidR="00D571ED" w:rsidRPr="00043164" w:rsidRDefault="00DA685E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D571ED" w:rsidRPr="00043164">
        <w:rPr>
          <w:rFonts w:ascii="Georgia" w:hAnsi="Georgia"/>
          <w:sz w:val="28"/>
          <w:szCs w:val="28"/>
        </w:rPr>
        <w:t xml:space="preserve">И вот здесь возникает вопрос, на который они не смогут ответить никакими вычислениями: </w:t>
      </w:r>
      <w:r w:rsidR="00D571ED" w:rsidRPr="00C57C24">
        <w:rPr>
          <w:rStyle w:val="s1"/>
          <w:rFonts w:ascii="Georgia" w:hAnsi="Georgia"/>
          <w:sz w:val="28"/>
          <w:szCs w:val="28"/>
        </w:rPr>
        <w:t>а зачем?</w:t>
      </w:r>
      <w:r w:rsidR="00D571ED" w:rsidRPr="00043164">
        <w:rPr>
          <w:rFonts w:ascii="Georgia" w:hAnsi="Georgia"/>
          <w:sz w:val="28"/>
          <w:szCs w:val="28"/>
        </w:rPr>
        <w:t xml:space="preserve"> Зачем вся эта власть, если ты </w:t>
      </w:r>
      <w:r w:rsidR="00D571ED" w:rsidRPr="00C57C24">
        <w:rPr>
          <w:rStyle w:val="--"/>
        </w:rPr>
        <w:t xml:space="preserve">не </w:t>
      </w:r>
      <w:r w:rsidR="00D571ED" w:rsidRPr="00C57C24">
        <w:rPr>
          <w:rStyle w:val="--0"/>
        </w:rPr>
        <w:t>можешь</w:t>
      </w:r>
      <w:r w:rsidR="00D571ED" w:rsidRPr="00043164">
        <w:rPr>
          <w:rFonts w:ascii="Georgia" w:hAnsi="Georgia"/>
          <w:sz w:val="28"/>
          <w:szCs w:val="28"/>
        </w:rPr>
        <w:t xml:space="preserve"> использовать её для Преображения Человека? Если ты сам — не стал выше?</w:t>
      </w:r>
      <w:r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Но именно здесь, как и прежде, начинает </w:t>
      </w:r>
      <w:r w:rsidR="00606A9F">
        <w:rPr>
          <w:rFonts w:ascii="Georgia" w:hAnsi="Georgia"/>
          <w:sz w:val="28"/>
          <w:szCs w:val="28"/>
        </w:rPr>
        <w:t xml:space="preserve">работать наша мысль, мысль читателя. </w:t>
      </w:r>
      <w:r w:rsidR="00D571ED" w:rsidRPr="00043164">
        <w:rPr>
          <w:rFonts w:ascii="Georgia" w:hAnsi="Georgia"/>
          <w:sz w:val="28"/>
          <w:szCs w:val="28"/>
        </w:rPr>
        <w:t xml:space="preserve">Мы знаем, что энергетика будущего — не только в устройствах, но и в человеке. </w:t>
      </w:r>
      <w:r w:rsidR="00D571ED" w:rsidRPr="00C57C24">
        <w:rPr>
          <w:rStyle w:val="--0"/>
        </w:rPr>
        <w:t xml:space="preserve">Мы </w:t>
      </w:r>
      <w:r w:rsidR="00D571ED" w:rsidRPr="00C57C24">
        <w:rPr>
          <w:rStyle w:val="--"/>
        </w:rPr>
        <w:t>знаем,</w:t>
      </w:r>
      <w:r w:rsidR="00D571ED" w:rsidRPr="00043164">
        <w:rPr>
          <w:rFonts w:ascii="Georgia" w:hAnsi="Georgia"/>
          <w:sz w:val="28"/>
          <w:szCs w:val="28"/>
        </w:rPr>
        <w:t xml:space="preserve"> что Преображение возможно только тогда, когда Воля, Разум и Понимание станут единым основанием бытия. Всё остальное — не более чем </w:t>
      </w:r>
      <w:r w:rsidR="00D571ED" w:rsidRPr="00C57C24">
        <w:rPr>
          <w:rStyle w:val="--0"/>
        </w:rPr>
        <w:t xml:space="preserve">очередной </w:t>
      </w:r>
      <w:r w:rsidR="00D571ED" w:rsidRPr="00C57C24">
        <w:rPr>
          <w:rStyle w:val="--"/>
        </w:rPr>
        <w:t xml:space="preserve">иллюзорный </w:t>
      </w:r>
      <w:r w:rsidR="00D571ED" w:rsidRPr="00C57C24">
        <w:rPr>
          <w:rStyle w:val="--0"/>
        </w:rPr>
        <w:t>мираж</w:t>
      </w:r>
      <w:r w:rsidR="00D571ED" w:rsidRPr="00043164">
        <w:rPr>
          <w:rFonts w:ascii="Georgia" w:hAnsi="Georgia"/>
          <w:sz w:val="28"/>
          <w:szCs w:val="28"/>
        </w:rPr>
        <w:t xml:space="preserve"> старой Системы.</w:t>
      </w:r>
    </w:p>
    <w:p w14:paraId="2EB69F08" w14:textId="499BB37F" w:rsidR="00D571ED" w:rsidRPr="00043164" w:rsidRDefault="00606A9F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D571ED" w:rsidRPr="00043164">
        <w:rPr>
          <w:rFonts w:ascii="Georgia" w:hAnsi="Georgia"/>
          <w:sz w:val="28"/>
          <w:szCs w:val="28"/>
        </w:rPr>
        <w:t xml:space="preserve">Возникает </w:t>
      </w:r>
      <w:r w:rsidR="003C6E8C">
        <w:rPr>
          <w:rFonts w:ascii="Georgia" w:hAnsi="Georgia"/>
          <w:sz w:val="28"/>
          <w:szCs w:val="28"/>
        </w:rPr>
        <w:t xml:space="preserve">и другой </w:t>
      </w:r>
      <w:r w:rsidR="00D571ED" w:rsidRPr="00043164">
        <w:rPr>
          <w:rFonts w:ascii="Georgia" w:hAnsi="Georgia"/>
          <w:sz w:val="28"/>
          <w:szCs w:val="28"/>
        </w:rPr>
        <w:t xml:space="preserve">вопрос, который неизбежно предстанет перед элитой: что делать с человечеством в условиях </w:t>
      </w:r>
      <w:r w:rsidR="00D571ED" w:rsidRPr="00C57C24">
        <w:rPr>
          <w:rStyle w:val="--"/>
        </w:rPr>
        <w:t xml:space="preserve">тотального </w:t>
      </w:r>
      <w:r w:rsidR="00D571ED" w:rsidRPr="00C57C24">
        <w:rPr>
          <w:rStyle w:val="--0"/>
        </w:rPr>
        <w:t xml:space="preserve">распространения </w:t>
      </w:r>
      <w:r w:rsidR="00D571ED" w:rsidRPr="00043164">
        <w:rPr>
          <w:rFonts w:ascii="Georgia" w:hAnsi="Georgia"/>
          <w:sz w:val="28"/>
          <w:szCs w:val="28"/>
        </w:rPr>
        <w:t>технологии репликаторов?</w:t>
      </w:r>
      <w:r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Эта технология, если </w:t>
      </w:r>
      <w:r w:rsidR="00D571ED" w:rsidRPr="00043164">
        <w:rPr>
          <w:rFonts w:ascii="Georgia" w:hAnsi="Georgia"/>
          <w:sz w:val="28"/>
          <w:szCs w:val="28"/>
        </w:rPr>
        <w:lastRenderedPageBreak/>
        <w:t xml:space="preserve">будет доведена до полноценного промышленного и бытового применения, освободит людей от необходимости трудиться для удовлетворения материальных потребностей. Впервые за всю историю цивилизации перед массой людей встанет </w:t>
      </w:r>
      <w:r w:rsidR="00D571ED" w:rsidRPr="00FD7A32">
        <w:rPr>
          <w:rStyle w:val="--"/>
        </w:rPr>
        <w:t>реальная</w:t>
      </w:r>
      <w:r w:rsidR="00D571ED" w:rsidRPr="00FD7A32">
        <w:rPr>
          <w:rStyle w:val="--0"/>
        </w:rPr>
        <w:t xml:space="preserve"> перспектива</w:t>
      </w:r>
      <w:r w:rsidR="00D571ED" w:rsidRPr="00043164">
        <w:rPr>
          <w:rFonts w:ascii="Georgia" w:hAnsi="Georgia"/>
          <w:sz w:val="28"/>
          <w:szCs w:val="28"/>
        </w:rPr>
        <w:t xml:space="preserve"> — жить без труда, без выживания, без необходимости «зарабатывать на жизнь». То, что прежде считалось утопией, станет повседневной нормой.</w:t>
      </w:r>
      <w:r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И именно тогда обнаружится, что свобода — не благо сама по себе, а испытание. Испытание, к которому </w:t>
      </w:r>
      <w:r w:rsidR="00D571ED" w:rsidRPr="00FD7A32">
        <w:rPr>
          <w:rStyle w:val="--0"/>
        </w:rPr>
        <w:t xml:space="preserve">подавляющее </w:t>
      </w:r>
      <w:r w:rsidR="00D571ED" w:rsidRPr="00FD7A32">
        <w:rPr>
          <w:rStyle w:val="--"/>
        </w:rPr>
        <w:t>большинство</w:t>
      </w:r>
      <w:r w:rsidR="00D571ED" w:rsidRPr="00043164">
        <w:rPr>
          <w:rFonts w:ascii="Georgia" w:hAnsi="Georgia"/>
          <w:sz w:val="28"/>
          <w:szCs w:val="28"/>
        </w:rPr>
        <w:t xml:space="preserve"> человечества не готово.</w:t>
      </w:r>
    </w:p>
    <w:p w14:paraId="19826074" w14:textId="55C5878A" w:rsidR="00D571ED" w:rsidRPr="00043164" w:rsidRDefault="00851B6C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D571ED" w:rsidRPr="00043164">
        <w:rPr>
          <w:rFonts w:ascii="Georgia" w:hAnsi="Georgia"/>
          <w:sz w:val="28"/>
          <w:szCs w:val="28"/>
        </w:rPr>
        <w:t xml:space="preserve">Подаренное свободное время, которое могло бы быть обращено на творчество, познание, самосовершенствование, станет для большинства </w:t>
      </w:r>
      <w:r w:rsidR="00D571ED" w:rsidRPr="00FD7A32">
        <w:rPr>
          <w:rStyle w:val="--0"/>
        </w:rPr>
        <w:t xml:space="preserve">источником </w:t>
      </w:r>
      <w:r w:rsidR="00D571ED" w:rsidRPr="00FD7A32">
        <w:rPr>
          <w:rStyle w:val="--"/>
        </w:rPr>
        <w:t>деградации.</w:t>
      </w:r>
      <w:r w:rsidR="00D571ED" w:rsidRPr="00043164">
        <w:rPr>
          <w:rFonts w:ascii="Georgia" w:hAnsi="Georgia"/>
          <w:sz w:val="28"/>
          <w:szCs w:val="28"/>
        </w:rPr>
        <w:t xml:space="preserve"> Лишь немногие смогут превратить его в путь развития. Основная масса, не обладая ни волей, ни знанием, ни пониманием цели бытия, устремится</w:t>
      </w:r>
      <w:r>
        <w:rPr>
          <w:rFonts w:ascii="Georgia" w:hAnsi="Georgia"/>
          <w:sz w:val="28"/>
          <w:szCs w:val="28"/>
        </w:rPr>
        <w:t xml:space="preserve"> (практически уже идет этим </w:t>
      </w:r>
      <w:r w:rsidR="009316EB">
        <w:rPr>
          <w:rFonts w:ascii="Georgia" w:hAnsi="Georgia"/>
          <w:sz w:val="28"/>
          <w:szCs w:val="28"/>
        </w:rPr>
        <w:t xml:space="preserve">путем) </w:t>
      </w:r>
      <w:r w:rsidR="009316EB" w:rsidRPr="00043164">
        <w:rPr>
          <w:rFonts w:ascii="Georgia" w:hAnsi="Georgia"/>
          <w:sz w:val="28"/>
          <w:szCs w:val="28"/>
        </w:rPr>
        <w:t>в</w:t>
      </w:r>
      <w:r w:rsidR="00D571ED" w:rsidRPr="00043164">
        <w:rPr>
          <w:rFonts w:ascii="Georgia" w:hAnsi="Georgia"/>
          <w:sz w:val="28"/>
          <w:szCs w:val="28"/>
        </w:rPr>
        <w:t xml:space="preserve"> бездну развлечений, наркотического забвения, эротического разложения и магико-ритуальной тьмы. На этой волне всплывут и получат </w:t>
      </w:r>
      <w:r w:rsidR="00D571ED" w:rsidRPr="00FD7A32">
        <w:rPr>
          <w:rStyle w:val="--"/>
        </w:rPr>
        <w:t xml:space="preserve">новое </w:t>
      </w:r>
      <w:r w:rsidR="00D571ED" w:rsidRPr="00FD7A32">
        <w:rPr>
          <w:rStyle w:val="--0"/>
        </w:rPr>
        <w:t>дыхание</w:t>
      </w:r>
      <w:r w:rsidR="00D571ED" w:rsidRPr="00043164">
        <w:rPr>
          <w:rFonts w:ascii="Georgia" w:hAnsi="Georgia"/>
          <w:sz w:val="28"/>
          <w:szCs w:val="28"/>
        </w:rPr>
        <w:t xml:space="preserve"> оккультные и сатанистские культы, кровавые зрелища, гладиаторские бои с участием не только людей, но и животных, киборгов и роботов, — всё то, что насыщает толпу эмоцией страха, агрессии и примитивного удовольствия.</w:t>
      </w:r>
      <w:r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Работорговля приобретёт новые формы: живой человек перестанет быть «рабом труда» и станет </w:t>
      </w:r>
      <w:r w:rsidR="00D571ED" w:rsidRPr="00FD7A32">
        <w:rPr>
          <w:rStyle w:val="--0"/>
        </w:rPr>
        <w:t xml:space="preserve">«рабом </w:t>
      </w:r>
      <w:r w:rsidR="00D571ED" w:rsidRPr="00FD7A32">
        <w:rPr>
          <w:rStyle w:val="--"/>
        </w:rPr>
        <w:t>наслаждений»</w:t>
      </w:r>
      <w:r w:rsidR="00D571ED" w:rsidRPr="00043164">
        <w:rPr>
          <w:rFonts w:ascii="Georgia" w:hAnsi="Georgia"/>
          <w:sz w:val="28"/>
          <w:szCs w:val="28"/>
        </w:rPr>
        <w:t xml:space="preserve"> — источником удовольствия, насилия, материала для биологических операций, органического резерва, клонирования и репродуктивных манипуляций. Человеческое тело будет использовано, как ресурс — и не для созидания, а для </w:t>
      </w:r>
      <w:r w:rsidR="00D571ED" w:rsidRPr="00FD7A32">
        <w:rPr>
          <w:rStyle w:val="--0"/>
        </w:rPr>
        <w:t xml:space="preserve">инстинктивного </w:t>
      </w:r>
      <w:r w:rsidR="00D571ED" w:rsidRPr="00FD7A32">
        <w:rPr>
          <w:rStyle w:val="--"/>
        </w:rPr>
        <w:t>потребления,</w:t>
      </w:r>
      <w:r w:rsidR="00D571ED" w:rsidRPr="00043164">
        <w:rPr>
          <w:rFonts w:ascii="Georgia" w:hAnsi="Georgia"/>
          <w:sz w:val="28"/>
          <w:szCs w:val="28"/>
        </w:rPr>
        <w:t xml:space="preserve"> служа материальной базой для медицинской индустрии и генной инженерии.</w:t>
      </w:r>
      <w:r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И здесь перед элитой встанет древняя, как мир, дилемма: либо допустить всеобщий доступ к технологии репликаторов, либо установить над ней абсолютный контроль. А поскольку власть </w:t>
      </w:r>
      <w:r w:rsidR="00D571ED" w:rsidRPr="00FD7A32">
        <w:rPr>
          <w:rStyle w:val="--"/>
        </w:rPr>
        <w:t xml:space="preserve">не </w:t>
      </w:r>
      <w:r w:rsidR="00D571ED" w:rsidRPr="00FD7A32">
        <w:rPr>
          <w:rStyle w:val="--0"/>
        </w:rPr>
        <w:t>терпит</w:t>
      </w:r>
      <w:r w:rsidR="00D571ED" w:rsidRPr="00043164">
        <w:rPr>
          <w:rFonts w:ascii="Georgia" w:hAnsi="Georgia"/>
          <w:sz w:val="28"/>
          <w:szCs w:val="28"/>
        </w:rPr>
        <w:t xml:space="preserve"> риска, второй путь будет избран без колебаний. Репликаторы, обладая возможностью воспроизводить не только объекты, но и сами себя по заданной матрице, представляют не только шанс, но и угрозу. Они могут размножиться с экспоненциальной скоростью, выйти из-под контроля, создать новые центры силы, разрушить монополию — а это недопустимо для структуры, основанной на управлении.</w:t>
      </w:r>
      <w:r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Поэтому технология, способная изменить облик планеты, </w:t>
      </w:r>
      <w:r w:rsidR="00D571ED" w:rsidRPr="00FD7A32">
        <w:rPr>
          <w:rStyle w:val="--0"/>
        </w:rPr>
        <w:t xml:space="preserve">будет </w:t>
      </w:r>
      <w:r w:rsidR="00D571ED" w:rsidRPr="00FD7A32">
        <w:rPr>
          <w:rStyle w:val="--"/>
        </w:rPr>
        <w:t>скрыта,</w:t>
      </w:r>
      <w:r w:rsidR="00D571ED" w:rsidRPr="00043164">
        <w:rPr>
          <w:rFonts w:ascii="Georgia" w:hAnsi="Georgia"/>
          <w:sz w:val="28"/>
          <w:szCs w:val="28"/>
        </w:rPr>
        <w:t xml:space="preserve"> зашифрована, оберегаема, передаваема лишь избранным. Те, кто будут обладать не вещами, а средствами производства самих вещей, станут не просто богатейшими, но почти богами. Контроль над репликацией — это контроль над материей, следовательно — </w:t>
      </w:r>
      <w:r w:rsidR="00D571ED" w:rsidRPr="00FD7A32">
        <w:rPr>
          <w:rStyle w:val="--0"/>
        </w:rPr>
        <w:t xml:space="preserve">над </w:t>
      </w:r>
      <w:r w:rsidR="00D571ED" w:rsidRPr="00FD7A32">
        <w:rPr>
          <w:rStyle w:val="--"/>
        </w:rPr>
        <w:t>судьбами.</w:t>
      </w:r>
    </w:p>
    <w:p w14:paraId="1BE09FB7" w14:textId="53E6DF19" w:rsidR="00D571ED" w:rsidRPr="00043164" w:rsidRDefault="00851B6C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     </w:t>
      </w:r>
      <w:r w:rsidR="00D571ED" w:rsidRPr="00043164">
        <w:rPr>
          <w:rFonts w:ascii="Georgia" w:hAnsi="Georgia"/>
          <w:sz w:val="28"/>
          <w:szCs w:val="28"/>
        </w:rPr>
        <w:t xml:space="preserve">Но есть и другой аспект, ещё более мрачный: если технология репликаторов, пусть даже случайно, попадёт в руки экстремистов, фанатиков или террористических режимов, она откроет перед ними </w:t>
      </w:r>
      <w:r w:rsidR="00D571ED" w:rsidRPr="00FD7A32">
        <w:rPr>
          <w:rStyle w:val="--"/>
        </w:rPr>
        <w:t xml:space="preserve">безграничные </w:t>
      </w:r>
      <w:r w:rsidR="00D571ED" w:rsidRPr="00FD7A32">
        <w:rPr>
          <w:rStyle w:val="--0"/>
        </w:rPr>
        <w:t>возможности</w:t>
      </w:r>
      <w:r w:rsidR="00D571ED" w:rsidRPr="00043164">
        <w:rPr>
          <w:rFonts w:ascii="Georgia" w:hAnsi="Georgia"/>
          <w:sz w:val="28"/>
          <w:szCs w:val="28"/>
        </w:rPr>
        <w:t xml:space="preserve"> создания оружия. Причём не абстрактного, а вполне конкретного: любое разрушительное, ядовитое, биологическое или энергетическое оружие сможет быть мгновенно воспроизведено в нужном количестве, без участия промышленности, без логистики, без следов. В условиях, когда каждый объект является лишь набором атомов и информационной схемы, — границы между производством и уничтожением стираются.</w:t>
      </w:r>
      <w:r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Таким образом, элита сталкивается с проблемой </w:t>
      </w:r>
      <w:r w:rsidR="00D571ED" w:rsidRPr="006A64AC">
        <w:rPr>
          <w:rStyle w:val="--0"/>
        </w:rPr>
        <w:t xml:space="preserve">двойной </w:t>
      </w:r>
      <w:r w:rsidR="00D571ED" w:rsidRPr="006A64AC">
        <w:rPr>
          <w:rStyle w:val="--"/>
        </w:rPr>
        <w:t>природы</w:t>
      </w:r>
      <w:r w:rsidR="00D571ED" w:rsidRPr="00043164">
        <w:rPr>
          <w:rFonts w:ascii="Georgia" w:hAnsi="Georgia"/>
          <w:sz w:val="28"/>
          <w:szCs w:val="28"/>
        </w:rPr>
        <w:t xml:space="preserve"> технологии: с одной стороны — абсолютный контроль и власть, с другой — потенциальный конец всем формам стабильности. И если </w:t>
      </w:r>
      <w:r w:rsidR="00D571ED" w:rsidRPr="006A64AC">
        <w:rPr>
          <w:rStyle w:val="--"/>
        </w:rPr>
        <w:t xml:space="preserve">не </w:t>
      </w:r>
      <w:r w:rsidR="00D571ED" w:rsidRPr="006A64AC">
        <w:rPr>
          <w:rStyle w:val="--0"/>
        </w:rPr>
        <w:t>будет</w:t>
      </w:r>
      <w:r w:rsidR="00D571ED" w:rsidRPr="00043164">
        <w:rPr>
          <w:rFonts w:ascii="Georgia" w:hAnsi="Georgia"/>
          <w:sz w:val="28"/>
          <w:szCs w:val="28"/>
        </w:rPr>
        <w:t xml:space="preserve"> достигнут новый уровень Понимания, новая ступень цивилизационного сознания, — это оружие будущего обернётся против своих создателей. Именно поэтому репликаторы, как и вся структура новой технократии, </w:t>
      </w:r>
      <w:r w:rsidR="00D571ED" w:rsidRPr="006A64AC">
        <w:rPr>
          <w:rStyle w:val="--"/>
        </w:rPr>
        <w:t xml:space="preserve">не </w:t>
      </w:r>
      <w:r w:rsidR="00D571ED" w:rsidRPr="006A64AC">
        <w:rPr>
          <w:rStyle w:val="--0"/>
        </w:rPr>
        <w:t xml:space="preserve">являются </w:t>
      </w:r>
      <w:r w:rsidR="00D571ED" w:rsidRPr="00043164">
        <w:rPr>
          <w:rFonts w:ascii="Georgia" w:hAnsi="Georgia"/>
          <w:sz w:val="28"/>
          <w:szCs w:val="28"/>
        </w:rPr>
        <w:t xml:space="preserve">«решением», а лишь этапом. Этапом, на котором человечество должно ответить: </w:t>
      </w:r>
      <w:r w:rsidR="00D571ED" w:rsidRPr="006A64AC">
        <w:rPr>
          <w:rStyle w:val="--0"/>
        </w:rPr>
        <w:t xml:space="preserve">зачем </w:t>
      </w:r>
      <w:r w:rsidR="00D571ED" w:rsidRPr="006A64AC">
        <w:rPr>
          <w:rStyle w:val="--"/>
        </w:rPr>
        <w:t xml:space="preserve">оно </w:t>
      </w:r>
      <w:r w:rsidR="00D571ED" w:rsidRPr="006A64AC">
        <w:rPr>
          <w:rStyle w:val="--0"/>
        </w:rPr>
        <w:t>живёт?</w:t>
      </w:r>
      <w:r w:rsidR="00226204">
        <w:rPr>
          <w:rFonts w:ascii="Georgia" w:hAnsi="Georgia"/>
          <w:sz w:val="28"/>
          <w:szCs w:val="28"/>
        </w:rPr>
        <w:t xml:space="preserve">     </w:t>
      </w:r>
      <w:r w:rsidR="00D571ED" w:rsidRPr="00043164">
        <w:rPr>
          <w:rFonts w:ascii="Georgia" w:hAnsi="Georgia"/>
          <w:sz w:val="28"/>
          <w:szCs w:val="28"/>
        </w:rPr>
        <w:t xml:space="preserve">Пока же элита будет делать всё возможное, чтобы обуздать ту свободу, которую сама же породила, — ограничив доступ, превратив </w:t>
      </w:r>
      <w:proofErr w:type="spellStart"/>
      <w:r w:rsidR="00D571ED" w:rsidRPr="00043164">
        <w:rPr>
          <w:rFonts w:ascii="Georgia" w:hAnsi="Georgia"/>
          <w:sz w:val="28"/>
          <w:szCs w:val="28"/>
        </w:rPr>
        <w:t>сверхтехнологию</w:t>
      </w:r>
      <w:proofErr w:type="spellEnd"/>
      <w:r w:rsidR="00D571ED" w:rsidRPr="00043164">
        <w:rPr>
          <w:rFonts w:ascii="Georgia" w:hAnsi="Georgia"/>
          <w:sz w:val="28"/>
          <w:szCs w:val="28"/>
        </w:rPr>
        <w:t xml:space="preserve"> в механизм изоляции, и, в конечном счёте, сохранив неравенство как принцип выживания и доминирования. И только тогда, когда сам Человек будет поставлен в центр, не как «едок», не как «боец», а как </w:t>
      </w:r>
      <w:r w:rsidR="00D571ED" w:rsidRPr="006A64AC">
        <w:rPr>
          <w:rStyle w:val="--0"/>
        </w:rPr>
        <w:t xml:space="preserve">Носитель </w:t>
      </w:r>
      <w:r w:rsidR="00D571ED" w:rsidRPr="006A64AC">
        <w:rPr>
          <w:rStyle w:val="--"/>
        </w:rPr>
        <w:t xml:space="preserve">Высшей </w:t>
      </w:r>
      <w:r w:rsidR="00D571ED" w:rsidRPr="006A64AC">
        <w:rPr>
          <w:rStyle w:val="--0"/>
        </w:rPr>
        <w:t>Функции</w:t>
      </w:r>
      <w:r w:rsidR="00D571ED" w:rsidRPr="00043164">
        <w:rPr>
          <w:rFonts w:ascii="Georgia" w:hAnsi="Georgia"/>
          <w:sz w:val="28"/>
          <w:szCs w:val="28"/>
        </w:rPr>
        <w:t>, — возможно будет перейти к следующей фазе, в которой технологии не будут ни проклятием, ни оружием, ни соблазном, а станут продолжением Разума.</w:t>
      </w:r>
    </w:p>
    <w:p w14:paraId="68A52A1B" w14:textId="3665BFDF" w:rsidR="00226204" w:rsidRDefault="00226204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D571ED" w:rsidRPr="00043164">
        <w:rPr>
          <w:rFonts w:ascii="Georgia" w:hAnsi="Georgia"/>
          <w:sz w:val="28"/>
          <w:szCs w:val="28"/>
        </w:rPr>
        <w:t>Но на этом и</w:t>
      </w:r>
      <w:r w:rsidR="0009303B">
        <w:rPr>
          <w:rFonts w:ascii="Georgia" w:hAnsi="Georgia"/>
          <w:sz w:val="28"/>
          <w:szCs w:val="28"/>
        </w:rPr>
        <w:t>з(</w:t>
      </w:r>
      <w:r w:rsidR="00D571ED" w:rsidRPr="00043164">
        <w:rPr>
          <w:rFonts w:ascii="Georgia" w:hAnsi="Georgia"/>
          <w:sz w:val="28"/>
          <w:szCs w:val="28"/>
        </w:rPr>
        <w:t>с</w:t>
      </w:r>
      <w:r w:rsidR="0009303B">
        <w:rPr>
          <w:rFonts w:ascii="Georgia" w:hAnsi="Georgia"/>
          <w:sz w:val="28"/>
          <w:szCs w:val="28"/>
        </w:rPr>
        <w:t>)</w:t>
      </w:r>
      <w:r w:rsidR="00D571ED" w:rsidRPr="00043164">
        <w:rPr>
          <w:rFonts w:ascii="Georgia" w:hAnsi="Georgia"/>
          <w:sz w:val="28"/>
          <w:szCs w:val="28"/>
        </w:rPr>
        <w:t xml:space="preserve">тория не заканчивается. Всё, что уже раскрыто, — лишь </w:t>
      </w:r>
      <w:r w:rsidR="00D571ED" w:rsidRPr="006A64AC">
        <w:rPr>
          <w:rStyle w:val="--0"/>
        </w:rPr>
        <w:t xml:space="preserve">внешний </w:t>
      </w:r>
      <w:r w:rsidR="00D571ED" w:rsidRPr="006A64AC">
        <w:rPr>
          <w:rStyle w:val="--"/>
        </w:rPr>
        <w:t>контур</w:t>
      </w:r>
      <w:r w:rsidR="00D571ED" w:rsidRPr="006A64AC">
        <w:rPr>
          <w:rStyle w:val="--0"/>
        </w:rPr>
        <w:t xml:space="preserve"> происходящего</w:t>
      </w:r>
      <w:r w:rsidR="00D571ED" w:rsidRPr="00043164">
        <w:rPr>
          <w:rFonts w:ascii="Georgia" w:hAnsi="Georgia"/>
          <w:sz w:val="28"/>
          <w:szCs w:val="28"/>
        </w:rPr>
        <w:t>. Вопросы, которые мы</w:t>
      </w:r>
      <w:r>
        <w:rPr>
          <w:rFonts w:ascii="Georgia" w:hAnsi="Georgia"/>
          <w:sz w:val="28"/>
          <w:szCs w:val="28"/>
        </w:rPr>
        <w:t xml:space="preserve"> с вами</w:t>
      </w:r>
      <w:r w:rsidR="00D571ED" w:rsidRPr="00043164">
        <w:rPr>
          <w:rFonts w:ascii="Georgia" w:hAnsi="Georgia"/>
          <w:sz w:val="28"/>
          <w:szCs w:val="28"/>
        </w:rPr>
        <w:t xml:space="preserve"> только обозначили, продолжают тянуть за собой нити куда более глубоких и тревожных смыслов. Кем станет человек в грядущем мире тотальной технологизации? Что будет с </w:t>
      </w:r>
      <w:r w:rsidR="0044148E">
        <w:rPr>
          <w:rFonts w:ascii="Georgia" w:hAnsi="Georgia"/>
          <w:sz w:val="28"/>
          <w:szCs w:val="28"/>
        </w:rPr>
        <w:t>Д</w:t>
      </w:r>
      <w:r w:rsidR="00D571ED" w:rsidRPr="00043164">
        <w:rPr>
          <w:rFonts w:ascii="Georgia" w:hAnsi="Georgia"/>
          <w:sz w:val="28"/>
          <w:szCs w:val="28"/>
        </w:rPr>
        <w:t xml:space="preserve">ушой, с </w:t>
      </w:r>
      <w:r w:rsidR="0044148E">
        <w:rPr>
          <w:rFonts w:ascii="Georgia" w:hAnsi="Georgia"/>
          <w:sz w:val="28"/>
          <w:szCs w:val="28"/>
        </w:rPr>
        <w:t>Р</w:t>
      </w:r>
      <w:r w:rsidR="00D571ED" w:rsidRPr="00043164">
        <w:rPr>
          <w:rFonts w:ascii="Georgia" w:hAnsi="Georgia"/>
          <w:sz w:val="28"/>
          <w:szCs w:val="28"/>
        </w:rPr>
        <w:t xml:space="preserve">азумом, с Сущностью — в условиях, когда материя и информация станут взаимозаменяемы? Каким станет общество, где исчезнет труд, исчезнет дефицит, исчезнет необходимость выживать? Как будет устроено управление, и кто — или </w:t>
      </w:r>
      <w:r w:rsidRPr="00043164">
        <w:rPr>
          <w:rFonts w:ascii="Georgia" w:hAnsi="Georgia"/>
          <w:sz w:val="28"/>
          <w:szCs w:val="28"/>
        </w:rPr>
        <w:t xml:space="preserve">что </w:t>
      </w:r>
      <w:r w:rsidRPr="006A64AC">
        <w:rPr>
          <w:rStyle w:val="--0"/>
        </w:rPr>
        <w:t>станет</w:t>
      </w:r>
      <w:r w:rsidR="00D571ED" w:rsidRPr="006A64AC">
        <w:rPr>
          <w:rStyle w:val="--0"/>
        </w:rPr>
        <w:t xml:space="preserve"> </w:t>
      </w:r>
      <w:r w:rsidR="00D571ED" w:rsidRPr="006A64AC">
        <w:rPr>
          <w:rStyle w:val="--"/>
        </w:rPr>
        <w:t>центром</w:t>
      </w:r>
      <w:r w:rsidR="00D571ED" w:rsidRPr="00043164">
        <w:rPr>
          <w:rFonts w:ascii="Georgia" w:hAnsi="Georgia"/>
          <w:sz w:val="28"/>
          <w:szCs w:val="28"/>
        </w:rPr>
        <w:t xml:space="preserve"> новой власти?</w:t>
      </w:r>
      <w:r>
        <w:rPr>
          <w:rFonts w:ascii="Georgia" w:hAnsi="Georgia"/>
          <w:sz w:val="28"/>
          <w:szCs w:val="28"/>
        </w:rPr>
        <w:t xml:space="preserve"> </w:t>
      </w:r>
    </w:p>
    <w:p w14:paraId="7B5574EF" w14:textId="44F409FD" w:rsidR="00D571ED" w:rsidRDefault="00226204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D571ED" w:rsidRPr="00043164">
        <w:rPr>
          <w:rFonts w:ascii="Georgia" w:hAnsi="Georgia"/>
          <w:sz w:val="28"/>
          <w:szCs w:val="28"/>
        </w:rPr>
        <w:t xml:space="preserve">Мы подошли к порогу самых принципиальных метафизических трансформаций. И хотя большинство людей пока ещё живёт в инерции старого мира, новая реальность уже тихо и неумолимо входит в каждый дом, в каждый экран, в каждое сознание. Прежние ориентиры рушатся, старые коды управления стираются, и на их место встаёт нечто совершенно иное — пока ещё </w:t>
      </w:r>
      <w:r w:rsidR="00D571ED" w:rsidRPr="006A64AC">
        <w:rPr>
          <w:rStyle w:val="--0"/>
        </w:rPr>
        <w:t xml:space="preserve">непонятое </w:t>
      </w:r>
      <w:r w:rsidR="00D571ED" w:rsidRPr="006A64AC">
        <w:rPr>
          <w:rStyle w:val="--"/>
        </w:rPr>
        <w:t>и</w:t>
      </w:r>
      <w:r w:rsidR="00D571ED" w:rsidRPr="006A64AC">
        <w:rPr>
          <w:rStyle w:val="--0"/>
        </w:rPr>
        <w:t xml:space="preserve"> неосмысленное</w:t>
      </w:r>
      <w:r w:rsidR="00D571ED" w:rsidRPr="00043164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 xml:space="preserve">Поэтому этот </w:t>
      </w:r>
      <w:r w:rsidR="00D571ED" w:rsidRPr="00043164">
        <w:rPr>
          <w:rFonts w:ascii="Georgia" w:hAnsi="Georgia"/>
          <w:sz w:val="28"/>
          <w:szCs w:val="28"/>
        </w:rPr>
        <w:lastRenderedPageBreak/>
        <w:t xml:space="preserve">разговор будет обязательно </w:t>
      </w:r>
      <w:r w:rsidR="00455ED0">
        <w:rPr>
          <w:rFonts w:ascii="Georgia" w:hAnsi="Georgia"/>
          <w:sz w:val="28"/>
          <w:szCs w:val="28"/>
        </w:rPr>
        <w:t>пролонгирован</w:t>
      </w:r>
      <w:r w:rsidR="00D571ED" w:rsidRPr="00043164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D571ED" w:rsidRPr="00043164">
        <w:rPr>
          <w:rFonts w:ascii="Georgia" w:hAnsi="Georgia"/>
          <w:sz w:val="28"/>
          <w:szCs w:val="28"/>
        </w:rPr>
        <w:t>В следующей статье мы</w:t>
      </w:r>
      <w:r>
        <w:rPr>
          <w:rFonts w:ascii="Georgia" w:hAnsi="Georgia"/>
          <w:sz w:val="28"/>
          <w:szCs w:val="28"/>
        </w:rPr>
        <w:t xml:space="preserve"> с вами</w:t>
      </w:r>
      <w:r w:rsidR="00D571ED" w:rsidRPr="00043164">
        <w:rPr>
          <w:rFonts w:ascii="Georgia" w:hAnsi="Georgia"/>
          <w:sz w:val="28"/>
          <w:szCs w:val="28"/>
        </w:rPr>
        <w:t xml:space="preserve"> </w:t>
      </w:r>
      <w:r w:rsidR="00D571ED" w:rsidRPr="006A64AC">
        <w:rPr>
          <w:rStyle w:val="--"/>
        </w:rPr>
        <w:t xml:space="preserve">продолжим </w:t>
      </w:r>
      <w:r w:rsidR="00D571ED" w:rsidRPr="006A64AC">
        <w:rPr>
          <w:rStyle w:val="--0"/>
        </w:rPr>
        <w:t>вскрывать</w:t>
      </w:r>
      <w:r w:rsidR="00D571ED" w:rsidRPr="00043164">
        <w:rPr>
          <w:rFonts w:ascii="Georgia" w:hAnsi="Georgia"/>
          <w:sz w:val="28"/>
          <w:szCs w:val="28"/>
        </w:rPr>
        <w:t xml:space="preserve"> подлинные механизмы происходящего,</w:t>
      </w:r>
      <w:r w:rsidR="00311779">
        <w:rPr>
          <w:rFonts w:ascii="Georgia" w:hAnsi="Georgia"/>
          <w:sz w:val="28"/>
          <w:szCs w:val="28"/>
        </w:rPr>
        <w:t xml:space="preserve"> рассмотрим вторую подгруппу высших, через которую сегодня и реализуется все то, что мы наблюдаем в </w:t>
      </w:r>
      <w:proofErr w:type="gramStart"/>
      <w:r w:rsidR="00455ED0">
        <w:rPr>
          <w:rFonts w:ascii="Georgia" w:hAnsi="Georgia"/>
          <w:sz w:val="28"/>
          <w:szCs w:val="28"/>
        </w:rPr>
        <w:t xml:space="preserve">реалиях,  </w:t>
      </w:r>
      <w:r w:rsidR="00D571ED" w:rsidRPr="00043164">
        <w:rPr>
          <w:rFonts w:ascii="Georgia" w:hAnsi="Georgia"/>
          <w:sz w:val="28"/>
          <w:szCs w:val="28"/>
        </w:rPr>
        <w:t>чтобы</w:t>
      </w:r>
      <w:proofErr w:type="gramEnd"/>
      <w:r w:rsidR="00D571ED" w:rsidRPr="00043164">
        <w:rPr>
          <w:rFonts w:ascii="Georgia" w:hAnsi="Georgia"/>
          <w:sz w:val="28"/>
          <w:szCs w:val="28"/>
        </w:rPr>
        <w:t xml:space="preserve"> увидеть не только результат, но и Замысел, стоящий за ним.</w:t>
      </w:r>
    </w:p>
    <w:p w14:paraId="5395E13E" w14:textId="7541F137" w:rsidR="00CE69B0" w:rsidRPr="003C6E8C" w:rsidRDefault="00FA464E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3C6E8C" w:rsidRPr="003C6E8C">
        <w:rPr>
          <w:rFonts w:ascii="Georgia" w:hAnsi="Georgia"/>
          <w:b/>
          <w:bCs/>
          <w:i/>
          <w:iCs/>
          <w:sz w:val="28"/>
          <w:szCs w:val="28"/>
        </w:rPr>
        <w:t>(</w:t>
      </w:r>
      <w:r w:rsidR="00CE69B0" w:rsidRPr="003C6E8C">
        <w:rPr>
          <w:rFonts w:ascii="Georgia" w:hAnsi="Georgia"/>
          <w:b/>
          <w:bCs/>
          <w:i/>
          <w:iCs/>
          <w:sz w:val="28"/>
          <w:szCs w:val="28"/>
        </w:rPr>
        <w:t>Продолжение следует в статье 67_369)</w:t>
      </w:r>
    </w:p>
    <w:p w14:paraId="6DB4B1D5" w14:textId="77777777" w:rsidR="00FA464E" w:rsidRPr="003C6E8C" w:rsidRDefault="00FA464E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</w:p>
    <w:p w14:paraId="373AA096" w14:textId="6A98E2CA" w:rsidR="00FA464E" w:rsidRPr="00FA464E" w:rsidRDefault="00FA464E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1430B859" w14:textId="18DE138B" w:rsidR="00FA464E" w:rsidRPr="00FA464E" w:rsidRDefault="00FA464E" w:rsidP="003F6AE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17 августа 2025 г.</w:t>
      </w:r>
    </w:p>
    <w:p w14:paraId="070363A9" w14:textId="77777777" w:rsidR="00675CB1" w:rsidRPr="00043164" w:rsidRDefault="00675CB1" w:rsidP="003F6AE2">
      <w:pPr>
        <w:spacing w:after="0"/>
        <w:ind w:firstLine="0"/>
        <w:rPr>
          <w:rStyle w:val="affff5"/>
          <w:szCs w:val="28"/>
        </w:rPr>
      </w:pPr>
    </w:p>
    <w:sectPr w:rsidR="00675CB1" w:rsidRPr="00043164" w:rsidSect="00CE4D25">
      <w:footerReference w:type="even" r:id="rId17"/>
      <w:footerReference w:type="default" r:id="rId18"/>
      <w:pgSz w:w="11900" w:h="16840"/>
      <w:pgMar w:top="602" w:right="850" w:bottom="1045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4C3CB" w14:textId="77777777" w:rsidR="005C499D" w:rsidRDefault="005C499D" w:rsidP="007E5B4D">
      <w:r>
        <w:separator/>
      </w:r>
    </w:p>
  </w:endnote>
  <w:endnote w:type="continuationSeparator" w:id="0">
    <w:p w14:paraId="06D135D7" w14:textId="77777777" w:rsidR="005C499D" w:rsidRDefault="005C499D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D7888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E05BA4C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62EC0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0FFC4050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1D248" w14:textId="77777777" w:rsidR="005C499D" w:rsidRDefault="005C499D" w:rsidP="007E5B4D">
      <w:r>
        <w:separator/>
      </w:r>
    </w:p>
  </w:footnote>
  <w:footnote w:type="continuationSeparator" w:id="0">
    <w:p w14:paraId="425F31FA" w14:textId="77777777" w:rsidR="005C499D" w:rsidRDefault="005C499D" w:rsidP="007E5B4D">
      <w:r>
        <w:continuationSeparator/>
      </w:r>
    </w:p>
  </w:footnote>
  <w:footnote w:id="1">
    <w:p w14:paraId="43C6663C" w14:textId="36E6BD3F" w:rsidR="00D80BC0" w:rsidRPr="00D80BC0" w:rsidRDefault="00D80BC0">
      <w:pPr>
        <w:pStyle w:val="af3"/>
        <w:rPr>
          <w:b/>
          <w:bCs/>
          <w:sz w:val="21"/>
          <w:szCs w:val="21"/>
          <w:lang w:val="ru-RU"/>
        </w:rPr>
      </w:pPr>
      <w:r w:rsidRPr="00D80BC0">
        <w:rPr>
          <w:rStyle w:val="af5"/>
          <w:b w:val="0"/>
          <w:bCs/>
        </w:rPr>
        <w:footnoteRef/>
      </w:r>
      <w:r w:rsidRPr="00D80BC0">
        <w:rPr>
          <w:b/>
          <w:bCs/>
          <w:lang w:val="ru-RU"/>
        </w:rPr>
        <w:t xml:space="preserve"> </w:t>
      </w:r>
      <w:r w:rsidRPr="00D80BC0">
        <w:rPr>
          <w:b/>
          <w:bCs/>
          <w:sz w:val="21"/>
          <w:szCs w:val="21"/>
          <w:lang w:val="ru-RU"/>
        </w:rPr>
        <w:t xml:space="preserve">Н. </w:t>
      </w:r>
      <w:proofErr w:type="gramStart"/>
      <w:r w:rsidRPr="00D80BC0">
        <w:rPr>
          <w:b/>
          <w:bCs/>
          <w:sz w:val="21"/>
          <w:szCs w:val="21"/>
          <w:lang w:val="ru-RU"/>
        </w:rPr>
        <w:t>Морозов</w:t>
      </w:r>
      <w:r w:rsidRPr="00D80BC0">
        <w:rPr>
          <w:sz w:val="21"/>
          <w:szCs w:val="21"/>
          <w:lang w:val="ru-RU"/>
        </w:rPr>
        <w:t xml:space="preserve"> </w:t>
      </w:r>
      <w:r>
        <w:rPr>
          <w:sz w:val="21"/>
          <w:szCs w:val="21"/>
          <w:lang w:val="ru-RU"/>
        </w:rPr>
        <w:t xml:space="preserve"> –</w:t>
      </w:r>
      <w:proofErr w:type="gramEnd"/>
      <w:r>
        <w:rPr>
          <w:sz w:val="21"/>
          <w:szCs w:val="21"/>
          <w:lang w:val="ru-RU"/>
        </w:rPr>
        <w:t xml:space="preserve"> </w:t>
      </w:r>
      <w:proofErr w:type="gramStart"/>
      <w:r w:rsidRPr="00D80BC0">
        <w:rPr>
          <w:sz w:val="21"/>
          <w:szCs w:val="21"/>
          <w:lang w:val="ru-RU"/>
        </w:rPr>
        <w:t>определение  -</w:t>
      </w:r>
      <w:proofErr w:type="gramEnd"/>
      <w:r w:rsidRPr="00D80BC0">
        <w:rPr>
          <w:sz w:val="21"/>
          <w:szCs w:val="21"/>
          <w:lang w:val="ru-RU"/>
        </w:rPr>
        <w:t xml:space="preserve"> </w:t>
      </w:r>
      <w:proofErr w:type="spellStart"/>
      <w:r w:rsidRPr="00D80BC0">
        <w:rPr>
          <w:rFonts w:eastAsiaTheme="minorHAnsi" w:cs="Arial"/>
          <w:b/>
          <w:bCs/>
          <w:color w:val="767676"/>
          <w:sz w:val="21"/>
          <w:szCs w:val="21"/>
          <w:shd w:val="clear" w:color="auto" w:fill="FFFFFF"/>
          <w:lang w:val="ru-RU" w:eastAsia="ru-RU"/>
        </w:rPr>
        <w:t>Эбр</w:t>
      </w:r>
      <w:proofErr w:type="spellEnd"/>
      <w:r w:rsidRPr="00D80BC0">
        <w:rPr>
          <w:rFonts w:eastAsiaTheme="minorHAnsi" w:cs="Arial"/>
          <w:b/>
          <w:bCs/>
          <w:color w:val="767676"/>
          <w:sz w:val="21"/>
          <w:szCs w:val="21"/>
          <w:shd w:val="clear" w:color="auto" w:fill="FFFFFF"/>
          <w:lang w:val="ru-RU" w:eastAsia="ru-RU"/>
        </w:rPr>
        <w:t xml:space="preserve"> – </w:t>
      </w:r>
      <w:r w:rsidRPr="00D80BC0">
        <w:rPr>
          <w:rFonts w:eastAsiaTheme="minorHAnsi" w:cs="Arial"/>
          <w:b/>
          <w:bCs/>
          <w:color w:val="474747"/>
          <w:sz w:val="21"/>
          <w:szCs w:val="21"/>
          <w:shd w:val="clear" w:color="auto" w:fill="FFFFFF"/>
          <w:lang w:val="ru-RU" w:eastAsia="ru-RU"/>
        </w:rPr>
        <w:t>Переселенец = Возничий</w:t>
      </w:r>
    </w:p>
  </w:footnote>
  <w:footnote w:id="2">
    <w:p w14:paraId="5D99182F" w14:textId="77777777" w:rsidR="007C06E3" w:rsidRPr="007C06E3" w:rsidRDefault="007C06E3" w:rsidP="007C06E3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7C06E3">
        <w:rPr>
          <w:lang w:val="ru-RU"/>
        </w:rPr>
        <w:t xml:space="preserve"> </w:t>
      </w:r>
      <w:r w:rsidRPr="007C06E3">
        <w:rPr>
          <w:b/>
          <w:bCs/>
          <w:sz w:val="21"/>
          <w:szCs w:val="21"/>
          <w:lang w:val="ru-RU"/>
        </w:rPr>
        <w:t>Ф. Шкруднев Книга 2 – «Банное дело»</w:t>
      </w:r>
      <w:r w:rsidRPr="007C06E3">
        <w:rPr>
          <w:sz w:val="21"/>
          <w:szCs w:val="21"/>
          <w:lang w:val="ru-RU"/>
        </w:rPr>
        <w:t>. Приложение 1(А).</w:t>
      </w:r>
    </w:p>
    <w:p w14:paraId="0FE45B1B" w14:textId="5541B7F6" w:rsidR="007C06E3" w:rsidRPr="007C06E3" w:rsidRDefault="007C06E3">
      <w:pPr>
        <w:pStyle w:val="af3"/>
        <w:rPr>
          <w:lang w:val="ru-RU"/>
        </w:rPr>
      </w:pPr>
    </w:p>
  </w:footnote>
  <w:footnote w:id="3">
    <w:p w14:paraId="58194105" w14:textId="5C6286CB" w:rsidR="004F35AF" w:rsidRPr="004F35AF" w:rsidRDefault="004F35AF">
      <w:pPr>
        <w:pStyle w:val="af3"/>
        <w:rPr>
          <w:lang w:val="ru-RU"/>
        </w:rPr>
      </w:pPr>
      <w:r>
        <w:rPr>
          <w:rStyle w:val="af5"/>
        </w:rPr>
        <w:footnoteRef/>
      </w:r>
      <w:r w:rsidRPr="004F35AF">
        <w:rPr>
          <w:lang w:val="ru-RU"/>
        </w:rPr>
        <w:t xml:space="preserve"> </w:t>
      </w:r>
      <w:r w:rsidRPr="004F35AF">
        <w:rPr>
          <w:rFonts w:eastAsiaTheme="minorHAnsi" w:cs="Arial"/>
          <w:b/>
          <w:bCs/>
          <w:color w:val="474747"/>
          <w:sz w:val="21"/>
          <w:szCs w:val="21"/>
          <w:shd w:val="clear" w:color="auto" w:fill="FFFFFF"/>
          <w:lang w:val="ru-RU" w:eastAsia="ru-RU"/>
        </w:rPr>
        <w:t>Криптически</w:t>
      </w:r>
      <w:r w:rsidRPr="004F35AF">
        <w:rPr>
          <w:rFonts w:eastAsiaTheme="minorHAnsi" w:cs="Arial"/>
          <w:color w:val="474747"/>
          <w:sz w:val="21"/>
          <w:szCs w:val="21"/>
          <w:shd w:val="clear" w:color="auto" w:fill="FFFFFF"/>
          <w:lang w:val="ru-RU" w:eastAsia="ru-RU"/>
        </w:rPr>
        <w:t xml:space="preserve"> (криптично) — означает что</w:t>
      </w:r>
      <w:r>
        <w:rPr>
          <w:rFonts w:eastAsiaTheme="minorHAnsi" w:cs="Arial"/>
          <w:color w:val="474747"/>
          <w:sz w:val="21"/>
          <w:szCs w:val="21"/>
          <w:shd w:val="clear" w:color="auto" w:fill="FFFFFF"/>
          <w:lang w:val="ru-RU" w:eastAsia="ru-RU"/>
        </w:rPr>
        <w:t xml:space="preserve"> – </w:t>
      </w:r>
      <w:r w:rsidRPr="004F35AF">
        <w:rPr>
          <w:rFonts w:eastAsiaTheme="minorHAnsi" w:cs="Arial"/>
          <w:color w:val="474747"/>
          <w:sz w:val="21"/>
          <w:szCs w:val="21"/>
          <w:shd w:val="clear" w:color="auto" w:fill="FFFFFF"/>
          <w:lang w:val="ru-RU" w:eastAsia="ru-RU"/>
        </w:rPr>
        <w:t>то, что выражается в загадочной, таинственной или неясной форме.</w:t>
      </w:r>
      <w:r>
        <w:rPr>
          <w:rFonts w:ascii="Arial" w:eastAsiaTheme="minorHAnsi" w:hAnsi="Arial" w:cs="Arial"/>
          <w:color w:val="474747"/>
          <w:sz w:val="21"/>
          <w:szCs w:val="21"/>
          <w:shd w:val="clear" w:color="auto" w:fill="FFFFFF"/>
          <w:lang w:val="ru-RU" w:eastAsia="ru-RU"/>
        </w:rPr>
        <w:t xml:space="preserve"> </w:t>
      </w:r>
      <w:r w:rsidRPr="004F35AF">
        <w:rPr>
          <w:rFonts w:ascii="Arial" w:eastAsiaTheme="minorHAnsi" w:hAnsi="Arial" w:cs="Arial"/>
          <w:color w:val="474747"/>
          <w:sz w:val="21"/>
          <w:szCs w:val="21"/>
          <w:shd w:val="clear" w:color="auto" w:fill="FFFFFF"/>
          <w:lang w:val="ru-RU" w:eastAsia="ru-RU"/>
        </w:rPr>
        <w:t>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75E4E51"/>
    <w:multiLevelType w:val="multilevel"/>
    <w:tmpl w:val="655C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7"/>
  </w:num>
  <w:num w:numId="4" w16cid:durableId="1656839467">
    <w:abstractNumId w:val="24"/>
  </w:num>
  <w:num w:numId="5" w16cid:durableId="1582984117">
    <w:abstractNumId w:val="4"/>
  </w:num>
  <w:num w:numId="6" w16cid:durableId="2084642886">
    <w:abstractNumId w:val="32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1"/>
  </w:num>
  <w:num w:numId="11" w16cid:durableId="727071889">
    <w:abstractNumId w:val="39"/>
  </w:num>
  <w:num w:numId="12" w16cid:durableId="1680695527">
    <w:abstractNumId w:val="19"/>
  </w:num>
  <w:num w:numId="13" w16cid:durableId="2035186493">
    <w:abstractNumId w:val="35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5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6"/>
  </w:num>
  <w:num w:numId="23" w16cid:durableId="1064445999">
    <w:abstractNumId w:val="26"/>
  </w:num>
  <w:num w:numId="24" w16cid:durableId="957612670">
    <w:abstractNumId w:val="8"/>
  </w:num>
  <w:num w:numId="25" w16cid:durableId="1926300628">
    <w:abstractNumId w:val="29"/>
  </w:num>
  <w:num w:numId="26" w16cid:durableId="719012922">
    <w:abstractNumId w:val="34"/>
  </w:num>
  <w:num w:numId="27" w16cid:durableId="1206605041">
    <w:abstractNumId w:val="20"/>
  </w:num>
  <w:num w:numId="28" w16cid:durableId="618876310">
    <w:abstractNumId w:val="28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1"/>
  </w:num>
  <w:num w:numId="33" w16cid:durableId="1818496778">
    <w:abstractNumId w:val="23"/>
  </w:num>
  <w:num w:numId="34" w16cid:durableId="1541018909">
    <w:abstractNumId w:val="40"/>
  </w:num>
  <w:num w:numId="35" w16cid:durableId="95373104">
    <w:abstractNumId w:val="38"/>
  </w:num>
  <w:num w:numId="36" w16cid:durableId="66193007">
    <w:abstractNumId w:val="10"/>
  </w:num>
  <w:num w:numId="37" w16cid:durableId="1846749664">
    <w:abstractNumId w:val="33"/>
  </w:num>
  <w:num w:numId="38" w16cid:durableId="297146294">
    <w:abstractNumId w:val="25"/>
    <w:lvlOverride w:ilvl="0">
      <w:startOverride w:val="1"/>
    </w:lvlOverride>
  </w:num>
  <w:num w:numId="39" w16cid:durableId="263848913">
    <w:abstractNumId w:val="25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7"/>
  </w:num>
  <w:num w:numId="46" w16cid:durableId="712313472">
    <w:abstractNumId w:val="22"/>
  </w:num>
  <w:num w:numId="47" w16cid:durableId="2068992572">
    <w:abstractNumId w:val="3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989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1989"/>
    <w:rsid w:val="000333F3"/>
    <w:rsid w:val="000335D2"/>
    <w:rsid w:val="00034536"/>
    <w:rsid w:val="00043164"/>
    <w:rsid w:val="000441BD"/>
    <w:rsid w:val="00050DFC"/>
    <w:rsid w:val="00051D25"/>
    <w:rsid w:val="00052AE3"/>
    <w:rsid w:val="000530AD"/>
    <w:rsid w:val="000615A0"/>
    <w:rsid w:val="000619CF"/>
    <w:rsid w:val="00061DB7"/>
    <w:rsid w:val="00062372"/>
    <w:rsid w:val="00064221"/>
    <w:rsid w:val="0006748D"/>
    <w:rsid w:val="0006762B"/>
    <w:rsid w:val="00070F00"/>
    <w:rsid w:val="00071C45"/>
    <w:rsid w:val="00073257"/>
    <w:rsid w:val="0007640E"/>
    <w:rsid w:val="000765C9"/>
    <w:rsid w:val="00086140"/>
    <w:rsid w:val="000866C9"/>
    <w:rsid w:val="00090D36"/>
    <w:rsid w:val="00090D7B"/>
    <w:rsid w:val="00091C60"/>
    <w:rsid w:val="00091E75"/>
    <w:rsid w:val="0009303B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0F15"/>
    <w:rsid w:val="000C11AD"/>
    <w:rsid w:val="000C2271"/>
    <w:rsid w:val="000C51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571D"/>
    <w:rsid w:val="002173DE"/>
    <w:rsid w:val="00223385"/>
    <w:rsid w:val="00226204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03D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2F2A43"/>
    <w:rsid w:val="0030576F"/>
    <w:rsid w:val="003058BD"/>
    <w:rsid w:val="00307744"/>
    <w:rsid w:val="00311199"/>
    <w:rsid w:val="00311779"/>
    <w:rsid w:val="00315B72"/>
    <w:rsid w:val="00324161"/>
    <w:rsid w:val="003315AB"/>
    <w:rsid w:val="00332FE6"/>
    <w:rsid w:val="0033393B"/>
    <w:rsid w:val="003410B1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74DE5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2D46"/>
    <w:rsid w:val="003C46F5"/>
    <w:rsid w:val="003C61FE"/>
    <w:rsid w:val="003C6E8C"/>
    <w:rsid w:val="003C7540"/>
    <w:rsid w:val="003C7B96"/>
    <w:rsid w:val="003D1370"/>
    <w:rsid w:val="003D221B"/>
    <w:rsid w:val="003D39F1"/>
    <w:rsid w:val="003D46E7"/>
    <w:rsid w:val="003D6750"/>
    <w:rsid w:val="003E4007"/>
    <w:rsid w:val="003E48AD"/>
    <w:rsid w:val="003E6B9F"/>
    <w:rsid w:val="003E757B"/>
    <w:rsid w:val="003F29A3"/>
    <w:rsid w:val="003F2F89"/>
    <w:rsid w:val="003F6AE2"/>
    <w:rsid w:val="003F7CD6"/>
    <w:rsid w:val="004010C8"/>
    <w:rsid w:val="00404BF6"/>
    <w:rsid w:val="00407FA2"/>
    <w:rsid w:val="00410A0F"/>
    <w:rsid w:val="004134C6"/>
    <w:rsid w:val="004148A1"/>
    <w:rsid w:val="00415F7F"/>
    <w:rsid w:val="00416C97"/>
    <w:rsid w:val="0043170A"/>
    <w:rsid w:val="00432299"/>
    <w:rsid w:val="004353F5"/>
    <w:rsid w:val="004365E8"/>
    <w:rsid w:val="00437535"/>
    <w:rsid w:val="00437655"/>
    <w:rsid w:val="0044148E"/>
    <w:rsid w:val="00442D9F"/>
    <w:rsid w:val="00443C6F"/>
    <w:rsid w:val="00446B9F"/>
    <w:rsid w:val="00447E4D"/>
    <w:rsid w:val="00455D33"/>
    <w:rsid w:val="00455ED0"/>
    <w:rsid w:val="004571E1"/>
    <w:rsid w:val="004601A0"/>
    <w:rsid w:val="00460258"/>
    <w:rsid w:val="004604BE"/>
    <w:rsid w:val="00461994"/>
    <w:rsid w:val="004636D8"/>
    <w:rsid w:val="00464623"/>
    <w:rsid w:val="00466CDE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E7D73"/>
    <w:rsid w:val="004F0AE2"/>
    <w:rsid w:val="004F35AF"/>
    <w:rsid w:val="004F4C8B"/>
    <w:rsid w:val="004F5FE5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14D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99D"/>
    <w:rsid w:val="005C4EEC"/>
    <w:rsid w:val="005C6A00"/>
    <w:rsid w:val="005C76DC"/>
    <w:rsid w:val="005D1204"/>
    <w:rsid w:val="005D197D"/>
    <w:rsid w:val="005D1B50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06A9F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55F2C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75CB1"/>
    <w:rsid w:val="00680FE1"/>
    <w:rsid w:val="0068486D"/>
    <w:rsid w:val="00685237"/>
    <w:rsid w:val="00686D40"/>
    <w:rsid w:val="00691483"/>
    <w:rsid w:val="00695BF6"/>
    <w:rsid w:val="006A20B5"/>
    <w:rsid w:val="006A4301"/>
    <w:rsid w:val="006A64AC"/>
    <w:rsid w:val="006A6F90"/>
    <w:rsid w:val="006A78F3"/>
    <w:rsid w:val="006A7D5A"/>
    <w:rsid w:val="006A7EF2"/>
    <w:rsid w:val="006B369B"/>
    <w:rsid w:val="006B7BF9"/>
    <w:rsid w:val="006C04D4"/>
    <w:rsid w:val="006C154D"/>
    <w:rsid w:val="006C1BE9"/>
    <w:rsid w:val="006C3441"/>
    <w:rsid w:val="006C7F61"/>
    <w:rsid w:val="006D23B1"/>
    <w:rsid w:val="006D660D"/>
    <w:rsid w:val="006D724A"/>
    <w:rsid w:val="006E5090"/>
    <w:rsid w:val="006E62EA"/>
    <w:rsid w:val="006F4F0A"/>
    <w:rsid w:val="006F72DE"/>
    <w:rsid w:val="00700397"/>
    <w:rsid w:val="007006D1"/>
    <w:rsid w:val="00701855"/>
    <w:rsid w:val="00701E39"/>
    <w:rsid w:val="0070230B"/>
    <w:rsid w:val="007030F3"/>
    <w:rsid w:val="0070426F"/>
    <w:rsid w:val="007043ED"/>
    <w:rsid w:val="007045FF"/>
    <w:rsid w:val="00705787"/>
    <w:rsid w:val="007100DD"/>
    <w:rsid w:val="007205C4"/>
    <w:rsid w:val="00720A86"/>
    <w:rsid w:val="00724609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86C5D"/>
    <w:rsid w:val="00791A4C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0522"/>
    <w:rsid w:val="007C06E3"/>
    <w:rsid w:val="007C241E"/>
    <w:rsid w:val="007C2FE5"/>
    <w:rsid w:val="007C446C"/>
    <w:rsid w:val="007C6822"/>
    <w:rsid w:val="007C7BED"/>
    <w:rsid w:val="007C7CCB"/>
    <w:rsid w:val="007D0A9C"/>
    <w:rsid w:val="007D1226"/>
    <w:rsid w:val="007D306F"/>
    <w:rsid w:val="007D5580"/>
    <w:rsid w:val="007D7A65"/>
    <w:rsid w:val="007D7CC0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4CE2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484E"/>
    <w:rsid w:val="00836BB1"/>
    <w:rsid w:val="00836E19"/>
    <w:rsid w:val="008417AE"/>
    <w:rsid w:val="00842D9D"/>
    <w:rsid w:val="00844B53"/>
    <w:rsid w:val="008459A0"/>
    <w:rsid w:val="00845D45"/>
    <w:rsid w:val="00851B6C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253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0450"/>
    <w:rsid w:val="00903614"/>
    <w:rsid w:val="009038E4"/>
    <w:rsid w:val="0090549F"/>
    <w:rsid w:val="00910273"/>
    <w:rsid w:val="009203B7"/>
    <w:rsid w:val="0092061E"/>
    <w:rsid w:val="00921AA2"/>
    <w:rsid w:val="00925560"/>
    <w:rsid w:val="00926DC3"/>
    <w:rsid w:val="00927106"/>
    <w:rsid w:val="009304CC"/>
    <w:rsid w:val="009316EB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77F32"/>
    <w:rsid w:val="00980863"/>
    <w:rsid w:val="0098121C"/>
    <w:rsid w:val="009819F6"/>
    <w:rsid w:val="00982128"/>
    <w:rsid w:val="00985ED6"/>
    <w:rsid w:val="00986C1C"/>
    <w:rsid w:val="009905F9"/>
    <w:rsid w:val="009965C9"/>
    <w:rsid w:val="009969CD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E3B4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2B8C"/>
    <w:rsid w:val="00A44724"/>
    <w:rsid w:val="00A476D8"/>
    <w:rsid w:val="00A50887"/>
    <w:rsid w:val="00A5225A"/>
    <w:rsid w:val="00A57B18"/>
    <w:rsid w:val="00A57F54"/>
    <w:rsid w:val="00A675EE"/>
    <w:rsid w:val="00A70378"/>
    <w:rsid w:val="00A716C0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A3D53"/>
    <w:rsid w:val="00AA6911"/>
    <w:rsid w:val="00AB0B81"/>
    <w:rsid w:val="00AB281E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0F7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0869"/>
    <w:rsid w:val="00B22332"/>
    <w:rsid w:val="00B25597"/>
    <w:rsid w:val="00B304B6"/>
    <w:rsid w:val="00B3136F"/>
    <w:rsid w:val="00B314CF"/>
    <w:rsid w:val="00B34BDB"/>
    <w:rsid w:val="00B36D10"/>
    <w:rsid w:val="00B408AC"/>
    <w:rsid w:val="00B4212B"/>
    <w:rsid w:val="00B4219B"/>
    <w:rsid w:val="00B476CD"/>
    <w:rsid w:val="00B47953"/>
    <w:rsid w:val="00B50716"/>
    <w:rsid w:val="00B525E5"/>
    <w:rsid w:val="00B543A8"/>
    <w:rsid w:val="00B56848"/>
    <w:rsid w:val="00B56CC4"/>
    <w:rsid w:val="00B56ED0"/>
    <w:rsid w:val="00B628C5"/>
    <w:rsid w:val="00B7037E"/>
    <w:rsid w:val="00B73AC6"/>
    <w:rsid w:val="00B750CE"/>
    <w:rsid w:val="00B77004"/>
    <w:rsid w:val="00B814C9"/>
    <w:rsid w:val="00B81FE9"/>
    <w:rsid w:val="00B831BE"/>
    <w:rsid w:val="00B86FF6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E2CED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2DE"/>
    <w:rsid w:val="00C36DBE"/>
    <w:rsid w:val="00C42961"/>
    <w:rsid w:val="00C4377E"/>
    <w:rsid w:val="00C46F6D"/>
    <w:rsid w:val="00C5122B"/>
    <w:rsid w:val="00C51901"/>
    <w:rsid w:val="00C549A1"/>
    <w:rsid w:val="00C55219"/>
    <w:rsid w:val="00C562B4"/>
    <w:rsid w:val="00C563FB"/>
    <w:rsid w:val="00C57C24"/>
    <w:rsid w:val="00C601B8"/>
    <w:rsid w:val="00C635FC"/>
    <w:rsid w:val="00C747DD"/>
    <w:rsid w:val="00C80407"/>
    <w:rsid w:val="00C86239"/>
    <w:rsid w:val="00C87CC6"/>
    <w:rsid w:val="00C90FB6"/>
    <w:rsid w:val="00C922ED"/>
    <w:rsid w:val="00C92D25"/>
    <w:rsid w:val="00C93144"/>
    <w:rsid w:val="00CA274D"/>
    <w:rsid w:val="00CA5AFC"/>
    <w:rsid w:val="00CA684E"/>
    <w:rsid w:val="00CB5DB1"/>
    <w:rsid w:val="00CB7B8B"/>
    <w:rsid w:val="00CB7F30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4D25"/>
    <w:rsid w:val="00CE69B0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243A2"/>
    <w:rsid w:val="00D30F11"/>
    <w:rsid w:val="00D33423"/>
    <w:rsid w:val="00D335C5"/>
    <w:rsid w:val="00D3569E"/>
    <w:rsid w:val="00D411C8"/>
    <w:rsid w:val="00D4467A"/>
    <w:rsid w:val="00D44D18"/>
    <w:rsid w:val="00D44D49"/>
    <w:rsid w:val="00D46891"/>
    <w:rsid w:val="00D46D08"/>
    <w:rsid w:val="00D51708"/>
    <w:rsid w:val="00D5538D"/>
    <w:rsid w:val="00D55630"/>
    <w:rsid w:val="00D55A4E"/>
    <w:rsid w:val="00D571ED"/>
    <w:rsid w:val="00D6184C"/>
    <w:rsid w:val="00D6336C"/>
    <w:rsid w:val="00D63FA9"/>
    <w:rsid w:val="00D73F82"/>
    <w:rsid w:val="00D77785"/>
    <w:rsid w:val="00D80BC0"/>
    <w:rsid w:val="00D82A1D"/>
    <w:rsid w:val="00D84339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A685E"/>
    <w:rsid w:val="00DB14C0"/>
    <w:rsid w:val="00DB15DE"/>
    <w:rsid w:val="00DB24A6"/>
    <w:rsid w:val="00DB2891"/>
    <w:rsid w:val="00DB3212"/>
    <w:rsid w:val="00DB4AEB"/>
    <w:rsid w:val="00DB4D93"/>
    <w:rsid w:val="00DC29DB"/>
    <w:rsid w:val="00DC3A60"/>
    <w:rsid w:val="00DC4CC6"/>
    <w:rsid w:val="00DC646A"/>
    <w:rsid w:val="00DD1863"/>
    <w:rsid w:val="00DD3701"/>
    <w:rsid w:val="00DD39CB"/>
    <w:rsid w:val="00DD3DF9"/>
    <w:rsid w:val="00DD4D5D"/>
    <w:rsid w:val="00DD763A"/>
    <w:rsid w:val="00DD789D"/>
    <w:rsid w:val="00DD7CCD"/>
    <w:rsid w:val="00DE3971"/>
    <w:rsid w:val="00DE415B"/>
    <w:rsid w:val="00DE4376"/>
    <w:rsid w:val="00DE462F"/>
    <w:rsid w:val="00DE6AA4"/>
    <w:rsid w:val="00DE6B7C"/>
    <w:rsid w:val="00DE6C2C"/>
    <w:rsid w:val="00DF0D4A"/>
    <w:rsid w:val="00E028B0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67DB"/>
    <w:rsid w:val="00ED7406"/>
    <w:rsid w:val="00EE0954"/>
    <w:rsid w:val="00EE1CCD"/>
    <w:rsid w:val="00EE2123"/>
    <w:rsid w:val="00EE28E9"/>
    <w:rsid w:val="00EE3A98"/>
    <w:rsid w:val="00EE562C"/>
    <w:rsid w:val="00EE5BF3"/>
    <w:rsid w:val="00EF0A96"/>
    <w:rsid w:val="00EF3396"/>
    <w:rsid w:val="00EF352B"/>
    <w:rsid w:val="00EF6F00"/>
    <w:rsid w:val="00EF728D"/>
    <w:rsid w:val="00F12662"/>
    <w:rsid w:val="00F132B6"/>
    <w:rsid w:val="00F16362"/>
    <w:rsid w:val="00F16A69"/>
    <w:rsid w:val="00F17517"/>
    <w:rsid w:val="00F20738"/>
    <w:rsid w:val="00F21415"/>
    <w:rsid w:val="00F2251C"/>
    <w:rsid w:val="00F24700"/>
    <w:rsid w:val="00F263F9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67907"/>
    <w:rsid w:val="00F7092D"/>
    <w:rsid w:val="00F73826"/>
    <w:rsid w:val="00F73FCA"/>
    <w:rsid w:val="00F74AC9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A464E"/>
    <w:rsid w:val="00FB323A"/>
    <w:rsid w:val="00FB438B"/>
    <w:rsid w:val="00FB4464"/>
    <w:rsid w:val="00FB44C6"/>
    <w:rsid w:val="00FB6B7F"/>
    <w:rsid w:val="00FB6CA0"/>
    <w:rsid w:val="00FB6DE8"/>
    <w:rsid w:val="00FC4BE4"/>
    <w:rsid w:val="00FC57E9"/>
    <w:rsid w:val="00FD09FF"/>
    <w:rsid w:val="00FD0EC3"/>
    <w:rsid w:val="00FD1405"/>
    <w:rsid w:val="00FD4EFE"/>
    <w:rsid w:val="00FD5980"/>
    <w:rsid w:val="00FD7A32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7032D"/>
  <w15:docId w15:val="{0E07DA63-05E8-EE4D-AA77-FFE97755C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655F2C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655F2C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655F2C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655F2C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655F2C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655F2C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655F2C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655F2C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655F2C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655F2C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655F2C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655F2C"/>
  </w:style>
  <w:style w:type="character" w:customStyle="1" w:styleId="--">
    <w:name w:val="Красный-прписной-полужирный"/>
    <w:basedOn w:val="a6"/>
    <w:uiPriority w:val="1"/>
    <w:qFormat/>
    <w:rsid w:val="00655F2C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655F2C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655F2C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655F2C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655F2C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655F2C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655F2C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655F2C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655F2C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655F2C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655F2C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655F2C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655F2C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655F2C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655F2C"/>
  </w:style>
  <w:style w:type="character" w:customStyle="1" w:styleId="apple-converted-space">
    <w:name w:val="apple-converted-space"/>
    <w:basedOn w:val="a6"/>
    <w:rsid w:val="00655F2C"/>
  </w:style>
  <w:style w:type="character" w:styleId="af">
    <w:name w:val="FollowedHyperlink"/>
    <w:uiPriority w:val="99"/>
    <w:rsid w:val="00655F2C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655F2C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655F2C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655F2C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655F2C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655F2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655F2C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655F2C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655F2C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655F2C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655F2C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655F2C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655F2C"/>
  </w:style>
  <w:style w:type="character" w:styleId="af8">
    <w:name w:val="Emphasis"/>
    <w:rsid w:val="00655F2C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655F2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655F2C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655F2C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655F2C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655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655F2C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655F2C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655F2C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655F2C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655F2C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655F2C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655F2C"/>
    <w:rPr>
      <w:b/>
    </w:rPr>
  </w:style>
  <w:style w:type="paragraph" w:customStyle="1" w:styleId="1">
    <w:name w:val="Стиль1"/>
    <w:basedOn w:val="11"/>
    <w:next w:val="a5"/>
    <w:autoRedefine/>
    <w:rsid w:val="00655F2C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655F2C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655F2C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655F2C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655F2C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655F2C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655F2C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655F2C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655F2C"/>
  </w:style>
  <w:style w:type="character" w:customStyle="1" w:styleId="mw-headline">
    <w:name w:val="mw-headline"/>
    <w:basedOn w:val="a6"/>
    <w:rsid w:val="00655F2C"/>
  </w:style>
  <w:style w:type="character" w:customStyle="1" w:styleId="mw-editsection">
    <w:name w:val="mw-editsection"/>
    <w:basedOn w:val="a6"/>
    <w:rsid w:val="00655F2C"/>
  </w:style>
  <w:style w:type="character" w:customStyle="1" w:styleId="mw-editsection-bracket">
    <w:name w:val="mw-editsection-bracket"/>
    <w:basedOn w:val="a6"/>
    <w:rsid w:val="00655F2C"/>
  </w:style>
  <w:style w:type="character" w:customStyle="1" w:styleId="mw-editsection-divider">
    <w:name w:val="mw-editsection-divider"/>
    <w:basedOn w:val="a6"/>
    <w:rsid w:val="00655F2C"/>
  </w:style>
  <w:style w:type="character" w:styleId="aff3">
    <w:name w:val="annotation reference"/>
    <w:basedOn w:val="a6"/>
    <w:uiPriority w:val="99"/>
    <w:semiHidden/>
    <w:unhideWhenUsed/>
    <w:rsid w:val="00655F2C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655F2C"/>
  </w:style>
  <w:style w:type="character" w:customStyle="1" w:styleId="aff5">
    <w:name w:val="Текст примечания Знак"/>
    <w:basedOn w:val="a6"/>
    <w:link w:val="aff4"/>
    <w:uiPriority w:val="99"/>
    <w:semiHidden/>
    <w:rsid w:val="00655F2C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655F2C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655F2C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655F2C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655F2C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655F2C"/>
    <w:rPr>
      <w:i/>
      <w:iCs/>
      <w:color w:val="808080"/>
    </w:rPr>
  </w:style>
  <w:style w:type="character" w:styleId="affb">
    <w:name w:val="Book Title"/>
    <w:uiPriority w:val="33"/>
    <w:rsid w:val="00655F2C"/>
    <w:rPr>
      <w:b/>
      <w:bCs/>
      <w:smallCaps/>
      <w:spacing w:val="5"/>
    </w:rPr>
  </w:style>
  <w:style w:type="paragraph" w:customStyle="1" w:styleId="-12">
    <w:name w:val="Обычный-12"/>
    <w:basedOn w:val="a5"/>
    <w:rsid w:val="00655F2C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655F2C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655F2C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655F2C"/>
  </w:style>
  <w:style w:type="paragraph" w:styleId="4">
    <w:name w:val="List Number 4"/>
    <w:basedOn w:val="a5"/>
    <w:uiPriority w:val="99"/>
    <w:semiHidden/>
    <w:unhideWhenUsed/>
    <w:rsid w:val="00655F2C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655F2C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655F2C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655F2C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655F2C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655F2C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655F2C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655F2C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655F2C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655F2C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655F2C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655F2C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655F2C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655F2C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655F2C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655F2C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655F2C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655F2C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655F2C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655F2C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655F2C"/>
  </w:style>
  <w:style w:type="paragraph" w:customStyle="1" w:styleId="a0">
    <w:name w:val="Сноска"/>
    <w:basedOn w:val="a5"/>
    <w:rsid w:val="00655F2C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655F2C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655F2C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655F2C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655F2C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655F2C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655F2C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655F2C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655F2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655F2C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655F2C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655F2C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655F2C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655F2C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655F2C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655F2C"/>
  </w:style>
  <w:style w:type="numbering" w:styleId="111111">
    <w:name w:val="Outline List 2"/>
    <w:basedOn w:val="a8"/>
    <w:uiPriority w:val="99"/>
    <w:semiHidden/>
    <w:unhideWhenUsed/>
    <w:rsid w:val="00655F2C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655F2C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655F2C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655F2C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655F2C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655F2C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655F2C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655F2C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655F2C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655F2C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655F2C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655F2C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655F2C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655F2C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655F2C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655F2C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655F2C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655F2C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655F2C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655F2C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655F2C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655F2C"/>
  </w:style>
  <w:style w:type="paragraph" w:customStyle="1" w:styleId="a">
    <w:name w:val="раздел"/>
    <w:basedOn w:val="a5"/>
    <w:autoRedefine/>
    <w:rsid w:val="00655F2C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655F2C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655F2C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655F2C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655F2C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404BF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404BF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404BF6"/>
  </w:style>
  <w:style w:type="paragraph" w:customStyle="1" w:styleId="p3">
    <w:name w:val="p3"/>
    <w:basedOn w:val="a5"/>
    <w:rsid w:val="004601A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5">
    <w:name w:val="p5"/>
    <w:basedOn w:val="a5"/>
    <w:rsid w:val="00675CB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2">
    <w:name w:val="s2"/>
    <w:basedOn w:val="a6"/>
    <w:rsid w:val="007C7BED"/>
  </w:style>
  <w:style w:type="character" w:customStyle="1" w:styleId="af7">
    <w:name w:val="Абзац списка Знак"/>
    <w:basedOn w:val="a6"/>
    <w:link w:val="af6"/>
    <w:uiPriority w:val="34"/>
    <w:rsid w:val="003F6AE2"/>
    <w:rPr>
      <w:rFonts w:ascii="Georgia" w:hAnsi="Georgia" w:cs="Times New Roman"/>
      <w:bCs/>
      <w:color w:val="000000" w:themeColor="text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882E8D-6A7F-CA48-B6E4-C8BC1B131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2</TotalTime>
  <Pages>19</Pages>
  <Words>6407</Words>
  <Characters>36523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ФЕДОР Шкруднев</cp:lastModifiedBy>
  <cp:revision>3</cp:revision>
  <cp:lastPrinted>2025-08-17T12:54:00Z</cp:lastPrinted>
  <dcterms:created xsi:type="dcterms:W3CDTF">2025-08-17T12:54:00Z</dcterms:created>
  <dcterms:modified xsi:type="dcterms:W3CDTF">2025-08-17T12:54:00Z</dcterms:modified>
</cp:coreProperties>
</file>