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9AC41" w14:textId="77777777" w:rsidR="009215D9" w:rsidRPr="00D14163" w:rsidRDefault="009215D9" w:rsidP="009E1407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rStyle w:val="affff5"/>
        </w:rPr>
        <w:t xml:space="preserve">    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711AE9D8" w14:textId="77777777" w:rsidR="00B8004C" w:rsidRDefault="009215D9" w:rsidP="009E1407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823292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(65_серия 369)</w:t>
      </w:r>
      <w:r w:rsidR="00B8004C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</w:p>
    <w:p w14:paraId="00D62844" w14:textId="4C18DE74" w:rsidR="009215D9" w:rsidRPr="009E1407" w:rsidRDefault="009215D9" w:rsidP="009E1407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9E1407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9E1407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</w:t>
      </w:r>
      <w:r w:rsidR="00862620" w:rsidRPr="009E1407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Т</w:t>
      </w:r>
      <w:r w:rsidR="00311448" w:rsidRPr="009E1407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еория всего: Анатомия вмешательства…</w:t>
      </w:r>
      <w:r w:rsidRPr="009E1407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</w:p>
    <w:p w14:paraId="32D37253" w14:textId="77777777" w:rsidR="009215D9" w:rsidRPr="00025318" w:rsidRDefault="009215D9" w:rsidP="009215D9">
      <w:pPr>
        <w:pStyle w:val="af6"/>
        <w:spacing w:after="0" w:line="240" w:lineRule="auto"/>
        <w:ind w:left="1179"/>
        <w:jc w:val="right"/>
        <w:rPr>
          <w:b/>
          <w:i/>
          <w:iCs/>
          <w:color w:val="0070C0"/>
          <w:sz w:val="24"/>
          <w:szCs w:val="24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74D5A7C7" w14:textId="77777777" w:rsidR="009215D9" w:rsidRPr="00025318" w:rsidRDefault="009215D9" w:rsidP="009215D9">
      <w:pPr>
        <w:spacing w:after="0" w:line="240" w:lineRule="auto"/>
        <w:ind w:left="-142" w:firstLine="0"/>
        <w:jc w:val="right"/>
        <w:rPr>
          <w:rStyle w:val="affff5"/>
          <w:b/>
          <w:bCs/>
          <w:i/>
          <w:iCs/>
          <w:sz w:val="24"/>
        </w:rPr>
      </w:pPr>
      <w:r w:rsidRPr="00025318">
        <w:rPr>
          <w:rStyle w:val="affff5"/>
          <w:b/>
          <w:bCs/>
          <w:i/>
          <w:iCs/>
          <w:sz w:val="24"/>
        </w:rPr>
        <w:t xml:space="preserve">       «Человек, вопреки видимости, </w:t>
      </w:r>
    </w:p>
    <w:p w14:paraId="43926987" w14:textId="54CE815A" w:rsidR="009215D9" w:rsidRPr="00025318" w:rsidRDefault="009215D9" w:rsidP="009215D9">
      <w:pPr>
        <w:spacing w:after="0" w:line="240" w:lineRule="auto"/>
        <w:ind w:left="-142" w:firstLine="0"/>
        <w:jc w:val="right"/>
        <w:rPr>
          <w:rStyle w:val="affff5"/>
          <w:b/>
          <w:bCs/>
          <w:i/>
          <w:iCs/>
          <w:sz w:val="24"/>
        </w:rPr>
      </w:pPr>
      <w:r w:rsidRPr="00025318">
        <w:rPr>
          <w:rStyle w:val="affff5"/>
          <w:b/>
          <w:bCs/>
          <w:i/>
          <w:iCs/>
          <w:sz w:val="24"/>
        </w:rPr>
        <w:t>не ставит перед собой целей</w:t>
      </w:r>
      <w:r w:rsidR="005D4411">
        <w:rPr>
          <w:rStyle w:val="affff5"/>
          <w:b/>
          <w:bCs/>
          <w:i/>
          <w:iCs/>
          <w:sz w:val="24"/>
        </w:rPr>
        <w:t>–</w:t>
      </w:r>
      <w:r w:rsidRPr="00025318">
        <w:rPr>
          <w:rStyle w:val="affff5"/>
          <w:b/>
          <w:bCs/>
          <w:i/>
          <w:iCs/>
          <w:sz w:val="24"/>
        </w:rPr>
        <w:t xml:space="preserve"> </w:t>
      </w:r>
    </w:p>
    <w:p w14:paraId="62E7353C" w14:textId="798AA1B2" w:rsidR="009215D9" w:rsidRPr="00025318" w:rsidRDefault="005D4411" w:rsidP="009215D9">
      <w:pPr>
        <w:spacing w:after="0" w:line="240" w:lineRule="auto"/>
        <w:ind w:left="-142" w:firstLine="0"/>
        <w:jc w:val="right"/>
        <w:rPr>
          <w:rStyle w:val="affff5"/>
          <w:b/>
          <w:bCs/>
          <w:i/>
          <w:iCs/>
          <w:sz w:val="24"/>
        </w:rPr>
      </w:pPr>
      <w:r>
        <w:rPr>
          <w:rStyle w:val="affff5"/>
          <w:b/>
          <w:bCs/>
          <w:i/>
          <w:iCs/>
          <w:sz w:val="24"/>
        </w:rPr>
        <w:t>и</w:t>
      </w:r>
      <w:r w:rsidR="009215D9" w:rsidRPr="00025318">
        <w:rPr>
          <w:rStyle w:val="affff5"/>
          <w:b/>
          <w:bCs/>
          <w:i/>
          <w:iCs/>
          <w:sz w:val="24"/>
        </w:rPr>
        <w:t>х ему навязывает время, в котором он родился</w:t>
      </w:r>
      <w:r>
        <w:rPr>
          <w:rStyle w:val="affff5"/>
          <w:b/>
          <w:bCs/>
          <w:i/>
          <w:iCs/>
          <w:sz w:val="24"/>
        </w:rPr>
        <w:t>.</w:t>
      </w:r>
      <w:r w:rsidR="009215D9" w:rsidRPr="00025318">
        <w:rPr>
          <w:rStyle w:val="affff5"/>
          <w:b/>
          <w:bCs/>
          <w:i/>
          <w:iCs/>
          <w:sz w:val="24"/>
        </w:rPr>
        <w:t xml:space="preserve"> </w:t>
      </w:r>
    </w:p>
    <w:p w14:paraId="5AF22CCA" w14:textId="238A639F" w:rsidR="009215D9" w:rsidRPr="00025318" w:rsidRDefault="005D4411" w:rsidP="009215D9">
      <w:pPr>
        <w:spacing w:after="0" w:line="240" w:lineRule="auto"/>
        <w:ind w:left="-142" w:firstLine="0"/>
        <w:jc w:val="right"/>
        <w:rPr>
          <w:rStyle w:val="affff5"/>
          <w:b/>
          <w:bCs/>
          <w:i/>
          <w:iCs/>
          <w:sz w:val="24"/>
        </w:rPr>
      </w:pPr>
      <w:r>
        <w:rPr>
          <w:rStyle w:val="affff5"/>
          <w:b/>
          <w:bCs/>
          <w:i/>
          <w:iCs/>
          <w:sz w:val="24"/>
        </w:rPr>
        <w:t>О</w:t>
      </w:r>
      <w:r w:rsidR="009215D9" w:rsidRPr="00025318">
        <w:rPr>
          <w:rStyle w:val="affff5"/>
          <w:b/>
          <w:bCs/>
          <w:i/>
          <w:iCs/>
          <w:sz w:val="24"/>
        </w:rPr>
        <w:t xml:space="preserve">н может им служить или бунтовать против них, </w:t>
      </w:r>
    </w:p>
    <w:p w14:paraId="17AD341A" w14:textId="77777777" w:rsidR="009215D9" w:rsidRPr="00025318" w:rsidRDefault="009215D9" w:rsidP="009215D9">
      <w:pPr>
        <w:spacing w:after="0" w:line="240" w:lineRule="auto"/>
        <w:ind w:left="-142" w:firstLine="0"/>
        <w:jc w:val="right"/>
        <w:rPr>
          <w:rStyle w:val="affff5"/>
          <w:b/>
          <w:bCs/>
          <w:i/>
          <w:iCs/>
          <w:sz w:val="24"/>
        </w:rPr>
      </w:pPr>
      <w:r w:rsidRPr="00025318">
        <w:rPr>
          <w:rStyle w:val="affff5"/>
          <w:b/>
          <w:bCs/>
          <w:i/>
          <w:iCs/>
          <w:sz w:val="24"/>
        </w:rPr>
        <w:t xml:space="preserve">но объект служения или бунта дан извне. </w:t>
      </w:r>
    </w:p>
    <w:p w14:paraId="6AB48071" w14:textId="77777777" w:rsidR="009215D9" w:rsidRPr="00025318" w:rsidRDefault="009215D9" w:rsidP="009215D9">
      <w:pPr>
        <w:spacing w:after="0" w:line="240" w:lineRule="auto"/>
        <w:ind w:left="-142" w:firstLine="0"/>
        <w:jc w:val="right"/>
        <w:rPr>
          <w:rStyle w:val="affff5"/>
          <w:b/>
          <w:bCs/>
          <w:i/>
          <w:iCs/>
          <w:sz w:val="24"/>
        </w:rPr>
      </w:pPr>
      <w:r w:rsidRPr="00025318">
        <w:rPr>
          <w:rStyle w:val="affff5"/>
          <w:b/>
          <w:bCs/>
          <w:i/>
          <w:iCs/>
          <w:sz w:val="24"/>
        </w:rPr>
        <w:t xml:space="preserve">Чтобы изведать абсолютную свободу поисков цели, </w:t>
      </w:r>
    </w:p>
    <w:p w14:paraId="29B05554" w14:textId="77777777" w:rsidR="009215D9" w:rsidRPr="00025318" w:rsidRDefault="009215D9" w:rsidP="009215D9">
      <w:pPr>
        <w:spacing w:after="0" w:line="240" w:lineRule="auto"/>
        <w:ind w:left="-142" w:firstLine="0"/>
        <w:jc w:val="right"/>
        <w:rPr>
          <w:rStyle w:val="affff5"/>
          <w:b/>
          <w:bCs/>
          <w:i/>
          <w:iCs/>
          <w:sz w:val="24"/>
        </w:rPr>
      </w:pPr>
      <w:r w:rsidRPr="00025318">
        <w:rPr>
          <w:rStyle w:val="affff5"/>
          <w:b/>
          <w:bCs/>
          <w:i/>
          <w:iCs/>
          <w:sz w:val="24"/>
        </w:rPr>
        <w:t xml:space="preserve">он должен бы был остаться один, </w:t>
      </w:r>
    </w:p>
    <w:p w14:paraId="6CC64F08" w14:textId="77777777" w:rsidR="009215D9" w:rsidRPr="00025318" w:rsidRDefault="009215D9" w:rsidP="009215D9">
      <w:pPr>
        <w:spacing w:after="0" w:line="240" w:lineRule="auto"/>
        <w:ind w:left="-142" w:firstLine="0"/>
        <w:jc w:val="right"/>
        <w:rPr>
          <w:rStyle w:val="affff5"/>
          <w:b/>
          <w:bCs/>
          <w:i/>
          <w:iCs/>
          <w:sz w:val="24"/>
        </w:rPr>
      </w:pPr>
      <w:r w:rsidRPr="00025318">
        <w:rPr>
          <w:rStyle w:val="affff5"/>
          <w:b/>
          <w:bCs/>
          <w:i/>
          <w:iCs/>
          <w:sz w:val="24"/>
        </w:rPr>
        <w:t xml:space="preserve">а это невозможно, поскольку человек, </w:t>
      </w:r>
    </w:p>
    <w:p w14:paraId="0ED2C5BE" w14:textId="77777777" w:rsidR="009215D9" w:rsidRPr="00025318" w:rsidRDefault="009215D9" w:rsidP="009215D9">
      <w:pPr>
        <w:spacing w:after="0" w:line="240" w:lineRule="auto"/>
        <w:ind w:left="-142" w:firstLine="0"/>
        <w:jc w:val="right"/>
        <w:rPr>
          <w:rStyle w:val="affff5"/>
          <w:b/>
          <w:bCs/>
          <w:i/>
          <w:iCs/>
          <w:sz w:val="24"/>
        </w:rPr>
      </w:pPr>
      <w:r w:rsidRPr="00025318">
        <w:rPr>
          <w:rStyle w:val="affff5"/>
          <w:b/>
          <w:bCs/>
          <w:i/>
          <w:iCs/>
          <w:sz w:val="24"/>
        </w:rPr>
        <w:t xml:space="preserve">не воспитанный среди людей, </w:t>
      </w:r>
    </w:p>
    <w:p w14:paraId="46F8C9CA" w14:textId="77777777" w:rsidR="009215D9" w:rsidRPr="00025318" w:rsidRDefault="009215D9" w:rsidP="009215D9">
      <w:pPr>
        <w:spacing w:after="0" w:line="240" w:lineRule="auto"/>
        <w:ind w:left="-142" w:firstLine="0"/>
        <w:jc w:val="right"/>
        <w:rPr>
          <w:rStyle w:val="affff5"/>
          <w:b/>
          <w:bCs/>
          <w:i/>
          <w:iCs/>
          <w:sz w:val="24"/>
        </w:rPr>
      </w:pPr>
      <w:r w:rsidRPr="00025318">
        <w:rPr>
          <w:rStyle w:val="affff5"/>
          <w:b/>
          <w:bCs/>
          <w:i/>
          <w:iCs/>
          <w:sz w:val="24"/>
        </w:rPr>
        <w:t>не может стать человеком»</w:t>
      </w:r>
    </w:p>
    <w:p w14:paraId="62F9C262" w14:textId="77777777" w:rsidR="003E3D95" w:rsidRPr="00623843" w:rsidRDefault="003E3D95" w:rsidP="00623843">
      <w:pPr>
        <w:spacing w:after="0"/>
        <w:ind w:firstLine="0"/>
        <w:rPr>
          <w:rFonts w:eastAsia="Times New Roman"/>
          <w:szCs w:val="28"/>
        </w:rPr>
      </w:pPr>
    </w:p>
    <w:p w14:paraId="51AD896C" w14:textId="57F5397F" w:rsidR="009215D9" w:rsidRPr="001F5A0B" w:rsidRDefault="009215D9" w:rsidP="001F5A0B">
      <w:pPr>
        <w:spacing w:after="0"/>
        <w:ind w:firstLine="0"/>
        <w:rPr>
          <w:rFonts w:eastAsia="Times New Roman"/>
          <w:szCs w:val="28"/>
        </w:rPr>
      </w:pPr>
      <w:r>
        <w:rPr>
          <w:szCs w:val="28"/>
        </w:rPr>
        <w:t xml:space="preserve">              </w:t>
      </w:r>
      <w:r w:rsidRPr="00623843">
        <w:rPr>
          <w:szCs w:val="28"/>
        </w:rPr>
        <w:t xml:space="preserve">Каждому поколению кажется, что оно живёт в особое время. Наше — действительно живёт. Но не потому, что стало умнее, а потому что ему наконец-то </w:t>
      </w:r>
      <w:r>
        <w:rPr>
          <w:szCs w:val="28"/>
        </w:rPr>
        <w:t>«</w:t>
      </w:r>
      <w:r w:rsidRPr="00623843">
        <w:rPr>
          <w:szCs w:val="28"/>
        </w:rPr>
        <w:t>разрешили узнать</w:t>
      </w:r>
      <w:r w:rsidR="00A20C15">
        <w:rPr>
          <w:szCs w:val="28"/>
        </w:rPr>
        <w:t>»</w:t>
      </w:r>
      <w:r w:rsidRPr="00623843">
        <w:rPr>
          <w:szCs w:val="28"/>
        </w:rPr>
        <w:t xml:space="preserve"> чуть больше о том, что с ним делали последние 18</w:t>
      </w:r>
      <w:r w:rsidRPr="00623843">
        <w:rPr>
          <w:rFonts w:ascii="Times New Roman" w:hAnsi="Times New Roman"/>
          <w:szCs w:val="28"/>
        </w:rPr>
        <w:t> </w:t>
      </w:r>
      <w:r w:rsidRPr="00623843">
        <w:rPr>
          <w:szCs w:val="28"/>
        </w:rPr>
        <w:t xml:space="preserve">000 лет. И если у кого-то ещё остался Мозг в рабочем состоянии — </w:t>
      </w:r>
      <w:r w:rsidRPr="000316F0">
        <w:rPr>
          <w:rStyle w:val="--"/>
        </w:rPr>
        <w:t xml:space="preserve">придётся </w:t>
      </w:r>
      <w:r w:rsidRPr="000316F0">
        <w:rPr>
          <w:rStyle w:val="--0"/>
        </w:rPr>
        <w:t>использовать</w:t>
      </w:r>
      <w:r w:rsidRPr="00623843">
        <w:rPr>
          <w:szCs w:val="28"/>
        </w:rPr>
        <w:t xml:space="preserve"> его по назначению: не для воспроизведения программ, а для их понимания. Чтобы, быть может, впервые за всю и</w:t>
      </w:r>
      <w:r w:rsidR="001F5A0B">
        <w:rPr>
          <w:szCs w:val="28"/>
        </w:rPr>
        <w:t>з(</w:t>
      </w:r>
      <w:r w:rsidRPr="00623843">
        <w:rPr>
          <w:szCs w:val="28"/>
        </w:rPr>
        <w:t>с</w:t>
      </w:r>
      <w:r w:rsidR="007244F1">
        <w:rPr>
          <w:szCs w:val="28"/>
        </w:rPr>
        <w:t>)</w:t>
      </w:r>
      <w:r w:rsidRPr="00623843">
        <w:rPr>
          <w:szCs w:val="28"/>
        </w:rPr>
        <w:t>торию, Человек стал чем-то большим, чем просто исполнитель в чужой системе.</w:t>
      </w:r>
    </w:p>
    <w:p w14:paraId="071B20AF" w14:textId="56A1B39C" w:rsidR="003E3D95" w:rsidRPr="00623843" w:rsidRDefault="00A20C15" w:rsidP="0062384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7244F1">
        <w:rPr>
          <w:rFonts w:eastAsia="Times New Roman"/>
          <w:szCs w:val="28"/>
        </w:rPr>
        <w:t>Любое</w:t>
      </w:r>
      <w:r w:rsidR="003E3D95" w:rsidRPr="00623843">
        <w:rPr>
          <w:rFonts w:eastAsia="Times New Roman"/>
          <w:szCs w:val="28"/>
        </w:rPr>
        <w:t xml:space="preserve"> живое существо стремится к благу. Это — аксиома, доступная даже простейшей клетке: если перед ней простирается выбор между благоприятной и агрессивной средой, она без колебаний направится туда, где шансы на выживание выше. Всё живое — от амёбы до человека — действует не ради истины, не ради абстрактной добродетели, не ради высших идей, а ради </w:t>
      </w:r>
      <w:r w:rsidR="003E3D95" w:rsidRPr="000316F0">
        <w:rPr>
          <w:rStyle w:val="--0"/>
        </w:rPr>
        <w:t>собственного</w:t>
      </w:r>
      <w:r w:rsidR="003E3D95" w:rsidRPr="000316F0">
        <w:rPr>
          <w:rStyle w:val="--"/>
        </w:rPr>
        <w:t xml:space="preserve"> сохранения</w:t>
      </w:r>
      <w:r w:rsidR="003E3D95" w:rsidRPr="00623843">
        <w:rPr>
          <w:rFonts w:eastAsia="Times New Roman"/>
          <w:szCs w:val="28"/>
        </w:rPr>
        <w:t>, комфорта, безопасности, выживания и роста.</w:t>
      </w:r>
      <w:r w:rsidR="007244F1"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 xml:space="preserve">Если перед вами сейчас открыты эти строки, значит, на протяжении всей своей жизни вы неизбежно, пусть даже </w:t>
      </w:r>
      <w:proofErr w:type="spellStart"/>
      <w:r w:rsidR="003E3D95" w:rsidRPr="00623843">
        <w:rPr>
          <w:rFonts w:eastAsia="Times New Roman"/>
          <w:szCs w:val="28"/>
        </w:rPr>
        <w:t>бе</w:t>
      </w:r>
      <w:r w:rsidR="005D4411">
        <w:rPr>
          <w:rFonts w:eastAsia="Times New Roman"/>
          <w:szCs w:val="28"/>
        </w:rPr>
        <w:t>з</w:t>
      </w:r>
      <w:r w:rsidR="003E3D95" w:rsidRPr="00623843">
        <w:rPr>
          <w:rFonts w:eastAsia="Times New Roman"/>
          <w:szCs w:val="28"/>
        </w:rPr>
        <w:t>сознательно</w:t>
      </w:r>
      <w:proofErr w:type="spellEnd"/>
      <w:r w:rsidR="003E3D95" w:rsidRPr="00623843">
        <w:rPr>
          <w:rFonts w:eastAsia="Times New Roman"/>
          <w:szCs w:val="28"/>
        </w:rPr>
        <w:t xml:space="preserve">, выбирали то, что в ту или иную минуту казалось вам </w:t>
      </w:r>
      <w:r w:rsidR="003E3D95" w:rsidRPr="007244F1">
        <w:rPr>
          <w:rFonts w:eastAsia="Times New Roman"/>
          <w:szCs w:val="28"/>
        </w:rPr>
        <w:t>наилучшим.</w:t>
      </w:r>
      <w:r w:rsidR="003E3D95" w:rsidRPr="00623843">
        <w:rPr>
          <w:rFonts w:eastAsia="Times New Roman"/>
          <w:szCs w:val="28"/>
        </w:rPr>
        <w:t xml:space="preserve"> Даже когда ошибались — </w:t>
      </w:r>
      <w:r w:rsidR="003E3D95" w:rsidRPr="000316F0">
        <w:rPr>
          <w:rStyle w:val="--0"/>
        </w:rPr>
        <w:t xml:space="preserve">вы </w:t>
      </w:r>
      <w:r w:rsidR="003E3D95" w:rsidRPr="000316F0">
        <w:rPr>
          <w:rStyle w:val="--"/>
        </w:rPr>
        <w:t>выбирали</w:t>
      </w:r>
      <w:r w:rsidR="003E3D95" w:rsidRPr="000316F0">
        <w:rPr>
          <w:rStyle w:val="--0"/>
        </w:rPr>
        <w:t xml:space="preserve"> благо</w:t>
      </w:r>
      <w:r w:rsidR="003E3D95" w:rsidRPr="00623843">
        <w:rPr>
          <w:rFonts w:eastAsia="Times New Roman"/>
          <w:szCs w:val="28"/>
        </w:rPr>
        <w:t xml:space="preserve">. Не абсолютное, не истинное, а </w:t>
      </w:r>
      <w:r w:rsidR="003E3D95" w:rsidRPr="009F31F6">
        <w:rPr>
          <w:rFonts w:eastAsia="Times New Roman"/>
          <w:szCs w:val="28"/>
        </w:rPr>
        <w:t>субъективно представшее в качестве такового.</w:t>
      </w:r>
      <w:r w:rsidR="003E3D95" w:rsidRPr="00623843">
        <w:rPr>
          <w:rFonts w:eastAsia="Times New Roman"/>
          <w:szCs w:val="28"/>
        </w:rPr>
        <w:t xml:space="preserve"> Стремление к благу — не моральный выбор, а фундамент биологического и экзистенциального существования.</w:t>
      </w:r>
      <w:r w:rsidR="009F31F6">
        <w:rPr>
          <w:rFonts w:eastAsia="Times New Roman"/>
          <w:szCs w:val="28"/>
        </w:rPr>
        <w:t xml:space="preserve"> </w:t>
      </w:r>
      <w:r w:rsidR="00823292" w:rsidRPr="00623843">
        <w:rPr>
          <w:rFonts w:eastAsia="Times New Roman"/>
          <w:szCs w:val="28"/>
        </w:rPr>
        <w:t>Как в</w:t>
      </w:r>
      <w:r w:rsidR="003E3D95" w:rsidRPr="00623843">
        <w:rPr>
          <w:rFonts w:eastAsia="Times New Roman"/>
          <w:szCs w:val="28"/>
        </w:rPr>
        <w:t xml:space="preserve"> деловой среде звучал негласный принцип:</w:t>
      </w:r>
      <w:r w:rsidR="009F31F6"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color w:val="0E0E0E"/>
          <w:szCs w:val="28"/>
        </w:rPr>
        <w:t>«Не важно, о чём с вами говорят. В конечном итоге с вами говорят о деньгах» —так и в живой природе действует принцип:</w:t>
      </w:r>
      <w:r w:rsidR="009F31F6"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color w:val="0E0E0E"/>
          <w:szCs w:val="28"/>
        </w:rPr>
        <w:t xml:space="preserve">«Не важно, к чему вы стремитесь. В конечном итоге </w:t>
      </w:r>
      <w:r w:rsidR="003E3D95" w:rsidRPr="000316F0">
        <w:rPr>
          <w:rStyle w:val="--0"/>
        </w:rPr>
        <w:t xml:space="preserve">вы </w:t>
      </w:r>
      <w:r w:rsidR="003E3D95" w:rsidRPr="000316F0">
        <w:rPr>
          <w:rStyle w:val="--"/>
        </w:rPr>
        <w:t>стремитесь</w:t>
      </w:r>
      <w:r w:rsidR="003E3D95" w:rsidRPr="00623843">
        <w:rPr>
          <w:rFonts w:eastAsia="Times New Roman"/>
          <w:color w:val="0E0E0E"/>
          <w:szCs w:val="28"/>
        </w:rPr>
        <w:t xml:space="preserve"> к своему благу».</w:t>
      </w:r>
      <w:r w:rsidR="009F31F6"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 xml:space="preserve">Это же касается и тех, кто говорит о высоком, кто жертвует собой «во имя человечества» или «в борьбе за справедливость». Не будучи живыми, они могли бы быть бескорыстны. Но поскольку они живы — </w:t>
      </w:r>
      <w:r w:rsidR="003E3D95" w:rsidRPr="00623843">
        <w:rPr>
          <w:rFonts w:eastAsia="Times New Roman"/>
          <w:szCs w:val="28"/>
        </w:rPr>
        <w:lastRenderedPageBreak/>
        <w:t xml:space="preserve">значит, </w:t>
      </w:r>
      <w:r w:rsidR="003E3D95" w:rsidRPr="009F31F6">
        <w:rPr>
          <w:rFonts w:eastAsia="Times New Roman"/>
          <w:szCs w:val="28"/>
        </w:rPr>
        <w:t>даже их альтруизм</w:t>
      </w:r>
      <w:r w:rsidR="003E3D95" w:rsidRPr="00623843">
        <w:rPr>
          <w:rFonts w:eastAsia="Times New Roman"/>
          <w:szCs w:val="28"/>
        </w:rPr>
        <w:t xml:space="preserve"> является формой </w:t>
      </w:r>
      <w:r w:rsidR="003E3D95" w:rsidRPr="009F31F6">
        <w:rPr>
          <w:rFonts w:eastAsia="Times New Roman"/>
          <w:szCs w:val="28"/>
        </w:rPr>
        <w:t>поиска блага</w:t>
      </w:r>
      <w:r w:rsidR="003E3D95" w:rsidRPr="00623843">
        <w:rPr>
          <w:rFonts w:eastAsia="Times New Roman"/>
          <w:szCs w:val="28"/>
        </w:rPr>
        <w:t xml:space="preserve">. Возможно, более возвышенного, более коллективного, но всё равно — </w:t>
      </w:r>
      <w:r w:rsidR="003E3D95" w:rsidRPr="008373D5">
        <w:rPr>
          <w:rFonts w:eastAsia="Times New Roman"/>
          <w:szCs w:val="28"/>
        </w:rPr>
        <w:t>своего</w:t>
      </w:r>
      <w:r w:rsidR="003E3D95" w:rsidRPr="00623843">
        <w:rPr>
          <w:rFonts w:eastAsia="Times New Roman"/>
          <w:szCs w:val="28"/>
        </w:rPr>
        <w:t xml:space="preserve">. И в этом нет ничего «плохого». </w:t>
      </w:r>
      <w:r w:rsidR="003E3D95" w:rsidRPr="000316F0">
        <w:rPr>
          <w:rStyle w:val="--0"/>
        </w:rPr>
        <w:t xml:space="preserve">Это — </w:t>
      </w:r>
      <w:r w:rsidR="003E3D95" w:rsidRPr="000316F0">
        <w:rPr>
          <w:rStyle w:val="--"/>
        </w:rPr>
        <w:t>закон</w:t>
      </w:r>
      <w:r w:rsidR="003E3D95" w:rsidRPr="000316F0">
        <w:rPr>
          <w:rStyle w:val="--0"/>
        </w:rPr>
        <w:t xml:space="preserve"> жизни</w:t>
      </w:r>
      <w:r w:rsidR="003E3D95" w:rsidRPr="00623843">
        <w:rPr>
          <w:rFonts w:eastAsia="Times New Roman"/>
          <w:szCs w:val="28"/>
        </w:rPr>
        <w:t>.</w:t>
      </w:r>
    </w:p>
    <w:p w14:paraId="0CC845D1" w14:textId="77777777" w:rsidR="0012115B" w:rsidRDefault="008373D5" w:rsidP="0062384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3E3D95" w:rsidRPr="009506AE">
        <w:rPr>
          <w:rFonts w:eastAsia="Times New Roman"/>
          <w:szCs w:val="28"/>
        </w:rPr>
        <w:t>Те, кто</w:t>
      </w:r>
      <w:r w:rsidR="003E3D95" w:rsidRPr="00623843">
        <w:rPr>
          <w:rFonts w:eastAsia="Times New Roman"/>
          <w:szCs w:val="28"/>
        </w:rPr>
        <w:t xml:space="preserve"> говорят: «Я ищу истину, а не выгоду», — лукавят. Достаточно провести простой мысленный эксперимент</w:t>
      </w:r>
      <w:proofErr w:type="gramStart"/>
      <w:r w:rsidR="003E3D95" w:rsidRPr="00623843">
        <w:rPr>
          <w:rFonts w:eastAsia="Times New Roman"/>
          <w:szCs w:val="28"/>
        </w:rPr>
        <w:t>:</w:t>
      </w:r>
      <w:r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>Если</w:t>
      </w:r>
      <w:proofErr w:type="gramEnd"/>
      <w:r w:rsidR="003E3D95" w:rsidRPr="00623843">
        <w:rPr>
          <w:rFonts w:eastAsia="Times New Roman"/>
          <w:szCs w:val="28"/>
        </w:rPr>
        <w:t xml:space="preserve"> бы истина</w:t>
      </w:r>
      <w:r w:rsidR="003E3D95" w:rsidRPr="008373D5">
        <w:rPr>
          <w:rStyle w:val="--0"/>
        </w:rPr>
        <w:t xml:space="preserve">, доказанная </w:t>
      </w:r>
      <w:r w:rsidR="003E3D95" w:rsidRPr="008373D5">
        <w:rPr>
          <w:rStyle w:val="--"/>
        </w:rPr>
        <w:t>и очевидная</w:t>
      </w:r>
      <w:r w:rsidR="003E3D95" w:rsidRPr="00623843">
        <w:rPr>
          <w:rFonts w:eastAsia="Times New Roman"/>
          <w:szCs w:val="28"/>
        </w:rPr>
        <w:t xml:space="preserve">, требовала от вас умереть прямо сейчас — вы бы, почти наверняка, выбрали жить. Потому что </w:t>
      </w:r>
      <w:r w:rsidR="003E3D95" w:rsidRPr="008373D5">
        <w:rPr>
          <w:rStyle w:val="--"/>
        </w:rPr>
        <w:t xml:space="preserve">не </w:t>
      </w:r>
      <w:r w:rsidR="003E3D95" w:rsidRPr="008373D5">
        <w:rPr>
          <w:rStyle w:val="--0"/>
        </w:rPr>
        <w:t>истину</w:t>
      </w:r>
      <w:r w:rsidR="003E3D95" w:rsidRPr="00623843">
        <w:rPr>
          <w:rFonts w:eastAsia="Times New Roman"/>
          <w:b/>
          <w:bCs/>
          <w:szCs w:val="28"/>
        </w:rPr>
        <w:t xml:space="preserve"> </w:t>
      </w:r>
      <w:r w:rsidR="003E3D95" w:rsidRPr="008373D5">
        <w:rPr>
          <w:rFonts w:eastAsia="Times New Roman"/>
          <w:szCs w:val="28"/>
        </w:rPr>
        <w:t>ищете — а благо</w:t>
      </w:r>
      <w:r w:rsidR="003E3D95" w:rsidRPr="00623843">
        <w:rPr>
          <w:rFonts w:eastAsia="Times New Roman"/>
          <w:szCs w:val="28"/>
        </w:rPr>
        <w:t>. Это и есть ваша настоящая истина.</w:t>
      </w:r>
      <w:r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 xml:space="preserve">Но если это так, значит, картина мира, которую мы называем «реальностью», для большинства людей складывается </w:t>
      </w:r>
      <w:r w:rsidR="003E3D95" w:rsidRPr="008373D5">
        <w:rPr>
          <w:rFonts w:eastAsia="Times New Roman"/>
          <w:szCs w:val="28"/>
        </w:rPr>
        <w:t>не из знания, а из представления о благе</w:t>
      </w:r>
      <w:r w:rsidR="003E3D95" w:rsidRPr="00623843">
        <w:rPr>
          <w:rFonts w:eastAsia="Times New Roman"/>
          <w:szCs w:val="28"/>
        </w:rPr>
        <w:t xml:space="preserve">. И если в </w:t>
      </w:r>
    </w:p>
    <w:p w14:paraId="75FF065D" w14:textId="6EA81455" w:rsidR="003E3D95" w:rsidRPr="00623843" w:rsidRDefault="0012115B" w:rsidP="0062384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56368DED" wp14:editId="0C1626F9">
            <wp:simplePos x="0" y="0"/>
            <wp:positionH relativeFrom="column">
              <wp:posOffset>-3175</wp:posOffset>
            </wp:positionH>
            <wp:positionV relativeFrom="paragraph">
              <wp:posOffset>-1905</wp:posOffset>
            </wp:positionV>
            <wp:extent cx="2425700" cy="2755265"/>
            <wp:effectExtent l="0" t="0" r="0" b="635"/>
            <wp:wrapTight wrapText="bothSides">
              <wp:wrapPolygon edited="0">
                <wp:start x="0" y="0"/>
                <wp:lineTo x="0" y="21505"/>
                <wp:lineTo x="21487" y="21505"/>
                <wp:lineTo x="21487" y="0"/>
                <wp:lineTo x="0" y="0"/>
              </wp:wrapPolygon>
            </wp:wrapTight>
            <wp:docPr id="12463629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362953" name="Рисунок 124636295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D95" w:rsidRPr="00623843">
        <w:rPr>
          <w:rFonts w:eastAsia="Times New Roman"/>
          <w:szCs w:val="28"/>
        </w:rPr>
        <w:t xml:space="preserve">текущем контексте «получение информации» не воспринимается как благо, то чтение, размышление, осмысление, — всё это обесценивается, становится </w:t>
      </w:r>
      <w:r w:rsidR="003E3D95" w:rsidRPr="008373D5">
        <w:rPr>
          <w:rFonts w:eastAsia="Times New Roman"/>
          <w:szCs w:val="28"/>
        </w:rPr>
        <w:t>бесполезной тратой времени</w:t>
      </w:r>
      <w:r w:rsidR="003E3D95" w:rsidRPr="00623843">
        <w:rPr>
          <w:rFonts w:eastAsia="Times New Roman"/>
          <w:szCs w:val="28"/>
        </w:rPr>
        <w:t>.</w:t>
      </w:r>
      <w:r w:rsidR="008373D5">
        <w:rPr>
          <w:rFonts w:eastAsia="Times New Roman"/>
          <w:szCs w:val="28"/>
        </w:rPr>
        <w:t xml:space="preserve"> </w:t>
      </w:r>
      <w:r w:rsidR="00AF2E9E">
        <w:rPr>
          <w:rFonts w:eastAsia="Times New Roman"/>
          <w:szCs w:val="28"/>
        </w:rPr>
        <w:t xml:space="preserve">И </w:t>
      </w:r>
      <w:r w:rsidR="003E3D95" w:rsidRPr="00623843">
        <w:rPr>
          <w:rFonts w:eastAsia="Times New Roman"/>
          <w:szCs w:val="28"/>
        </w:rPr>
        <w:t xml:space="preserve">тем более — возвращение к уже прочитанному. Это считается скучным, тяжёлым, ненужным. Ведь ум, дрессированный на быстрое удовольствие, не готов видеть благо в тяжёлой работе понимания. Так действуют не глупые, а живые. И потому ключевая задача любого прорыва — </w:t>
      </w:r>
      <w:r w:rsidR="003E3D95" w:rsidRPr="003552F2">
        <w:rPr>
          <w:rFonts w:eastAsia="Times New Roman"/>
          <w:szCs w:val="28"/>
        </w:rPr>
        <w:t>переформатировать саму шкалу восприятия блага.</w:t>
      </w:r>
      <w:r w:rsidR="003E3D95" w:rsidRPr="00623843">
        <w:rPr>
          <w:rFonts w:eastAsia="Times New Roman"/>
          <w:szCs w:val="28"/>
        </w:rPr>
        <w:t xml:space="preserve"> Иначе дверь в настоящее познание останется закрытой.</w:t>
      </w:r>
    </w:p>
    <w:p w14:paraId="6A92EAF8" w14:textId="1BF19BF8" w:rsidR="003E3D95" w:rsidRPr="00906C8B" w:rsidRDefault="003552F2" w:rsidP="00623843">
      <w:pPr>
        <w:spacing w:after="0"/>
        <w:ind w:firstLine="0"/>
        <w:rPr>
          <w:b/>
          <w:caps/>
          <w:color w:val="0432FF"/>
          <w:sz w:val="24"/>
        </w:rPr>
      </w:pPr>
      <w:r>
        <w:rPr>
          <w:rFonts w:eastAsia="Times New Roman"/>
          <w:szCs w:val="28"/>
        </w:rPr>
        <w:t xml:space="preserve">        </w:t>
      </w:r>
      <w:r w:rsidR="003E3D95" w:rsidRPr="009506AE">
        <w:rPr>
          <w:rFonts w:eastAsia="Times New Roman"/>
          <w:szCs w:val="28"/>
        </w:rPr>
        <w:t>В</w:t>
      </w:r>
      <w:r w:rsidR="003E3D95" w:rsidRPr="00623843">
        <w:rPr>
          <w:rFonts w:eastAsia="Times New Roman"/>
          <w:szCs w:val="28"/>
        </w:rPr>
        <w:t xml:space="preserve"> этой и последующих статьях цикла </w:t>
      </w:r>
      <w:r w:rsidR="003E3D95" w:rsidRPr="00AF2E9E">
        <w:rPr>
          <w:rFonts w:eastAsia="Times New Roman"/>
          <w:szCs w:val="28"/>
        </w:rPr>
        <w:t>369</w:t>
      </w:r>
      <w:r w:rsidR="003E3D95" w:rsidRPr="00623843">
        <w:rPr>
          <w:rFonts w:eastAsia="Times New Roman"/>
          <w:szCs w:val="28"/>
        </w:rPr>
        <w:t xml:space="preserve">, мы вновь и вновь </w:t>
      </w:r>
      <w:r>
        <w:rPr>
          <w:rFonts w:eastAsia="Times New Roman"/>
          <w:szCs w:val="28"/>
        </w:rPr>
        <w:t xml:space="preserve">будем </w:t>
      </w:r>
      <w:r w:rsidR="003E3D95" w:rsidRPr="00623843">
        <w:rPr>
          <w:rFonts w:eastAsia="Times New Roman"/>
          <w:szCs w:val="28"/>
        </w:rPr>
        <w:t>возвраща</w:t>
      </w:r>
      <w:r>
        <w:rPr>
          <w:rFonts w:eastAsia="Times New Roman"/>
          <w:szCs w:val="28"/>
        </w:rPr>
        <w:t>ть</w:t>
      </w:r>
      <w:r w:rsidR="003E3D95" w:rsidRPr="00623843">
        <w:rPr>
          <w:rFonts w:eastAsia="Times New Roman"/>
          <w:szCs w:val="28"/>
        </w:rPr>
        <w:t>ся к одной и той же исходной точке:</w:t>
      </w:r>
      <w:r>
        <w:rPr>
          <w:rFonts w:eastAsia="Times New Roman"/>
          <w:szCs w:val="28"/>
        </w:rPr>
        <w:t xml:space="preserve"> </w:t>
      </w:r>
      <w:r w:rsidR="003E3D95" w:rsidRPr="003552F2">
        <w:rPr>
          <w:rStyle w:val="--0"/>
        </w:rPr>
        <w:t xml:space="preserve">Нужно </w:t>
      </w:r>
      <w:r w:rsidR="003E3D95" w:rsidRPr="003552F2">
        <w:rPr>
          <w:rStyle w:val="--"/>
        </w:rPr>
        <w:t>понять.</w:t>
      </w:r>
      <w:r w:rsidR="003E3D95" w:rsidRPr="003552F2">
        <w:rPr>
          <w:rFonts w:eastAsia="Times New Roman"/>
          <w:color w:val="0E0E0E"/>
          <w:szCs w:val="28"/>
        </w:rPr>
        <w:t xml:space="preserve"> А чтобы понять — нужно выйти из матрицы заданных с детства шаблонов.</w:t>
      </w:r>
      <w:r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 xml:space="preserve">Понять, что всё, что нам кажется «естественным» — в действительности </w:t>
      </w:r>
      <w:r w:rsidR="003E3D95" w:rsidRPr="003552F2">
        <w:rPr>
          <w:rFonts w:eastAsia="Times New Roman"/>
          <w:szCs w:val="28"/>
        </w:rPr>
        <w:t>программы, прошивки, культурные и надсистемные конструкции</w:t>
      </w:r>
      <w:r w:rsidR="003E3D95" w:rsidRPr="00623843">
        <w:rPr>
          <w:rFonts w:eastAsia="Times New Roman"/>
          <w:szCs w:val="28"/>
        </w:rPr>
        <w:t>, внедрённые в нас задолго до того, как мы начали задавать вопросы.</w:t>
      </w:r>
      <w:r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 xml:space="preserve">Именно поэтому я обращаюсь к вам не с риторикой, не с лозунгами, не с верой — а с предложением вернуться к </w:t>
      </w:r>
      <w:r w:rsidR="003E3D95" w:rsidRPr="006407F8">
        <w:rPr>
          <w:rFonts w:eastAsia="Times New Roman"/>
          <w:szCs w:val="28"/>
        </w:rPr>
        <w:t>источнику, который</w:t>
      </w:r>
      <w:r w:rsidR="003E3D95" w:rsidRPr="00623843">
        <w:rPr>
          <w:rFonts w:eastAsia="Times New Roman"/>
          <w:b/>
          <w:bCs/>
          <w:szCs w:val="28"/>
        </w:rPr>
        <w:t xml:space="preserve"> </w:t>
      </w:r>
      <w:r w:rsidR="003E3D95" w:rsidRPr="006407F8">
        <w:rPr>
          <w:rStyle w:val="--0"/>
        </w:rPr>
        <w:t xml:space="preserve">принципиально </w:t>
      </w:r>
      <w:r w:rsidR="003E3D95" w:rsidRPr="006407F8">
        <w:rPr>
          <w:rStyle w:val="--"/>
        </w:rPr>
        <w:t>разрушает</w:t>
      </w:r>
      <w:r w:rsidR="003E3D95" w:rsidRPr="00623843">
        <w:rPr>
          <w:rFonts w:eastAsia="Times New Roman"/>
          <w:b/>
          <w:bCs/>
          <w:szCs w:val="28"/>
        </w:rPr>
        <w:t xml:space="preserve"> </w:t>
      </w:r>
      <w:r w:rsidR="003E3D95" w:rsidRPr="006407F8">
        <w:rPr>
          <w:rFonts w:eastAsia="Times New Roman"/>
          <w:szCs w:val="28"/>
        </w:rPr>
        <w:t>стереотипное мышление</w:t>
      </w:r>
      <w:r w:rsidR="003E3D95" w:rsidRPr="00623843">
        <w:rPr>
          <w:rFonts w:eastAsia="Times New Roman"/>
          <w:szCs w:val="28"/>
        </w:rPr>
        <w:t>. Речь идёт о труде «</w:t>
      </w:r>
      <w:r w:rsidR="003E3D95" w:rsidRPr="00623843">
        <w:rPr>
          <w:rFonts w:eastAsia="Times New Roman"/>
          <w:b/>
          <w:bCs/>
          <w:szCs w:val="28"/>
        </w:rPr>
        <w:t>Основы Формирования Человечества</w:t>
      </w:r>
      <w:r w:rsidR="003E3D95" w:rsidRPr="00623843">
        <w:rPr>
          <w:rFonts w:eastAsia="Times New Roman"/>
          <w:szCs w:val="28"/>
        </w:rPr>
        <w:t>»</w:t>
      </w:r>
      <w:r w:rsidR="00AF2E9E">
        <w:rPr>
          <w:rFonts w:eastAsia="Times New Roman"/>
          <w:szCs w:val="28"/>
        </w:rPr>
        <w:t xml:space="preserve"> </w:t>
      </w:r>
      <w:r w:rsidR="006407F8">
        <w:rPr>
          <w:rFonts w:eastAsia="Times New Roman"/>
          <w:szCs w:val="28"/>
        </w:rPr>
        <w:t>(в сегодня доступных четырех из шести частей)</w:t>
      </w:r>
      <w:r w:rsidR="003E3D95" w:rsidRPr="00623843">
        <w:rPr>
          <w:rFonts w:eastAsia="Times New Roman"/>
          <w:szCs w:val="28"/>
        </w:rPr>
        <w:t xml:space="preserve"> — тексте, который я не устаю упоминать, ибо он даёт </w:t>
      </w:r>
      <w:r w:rsidR="003E3D95" w:rsidRPr="006407F8">
        <w:rPr>
          <w:rStyle w:val="--0"/>
        </w:rPr>
        <w:t xml:space="preserve">информационный </w:t>
      </w:r>
      <w:r w:rsidR="003E3D95" w:rsidRPr="006407F8">
        <w:rPr>
          <w:rStyle w:val="--"/>
        </w:rPr>
        <w:t>фундамент</w:t>
      </w:r>
      <w:r w:rsidR="003E3D95" w:rsidRPr="00623843">
        <w:rPr>
          <w:rFonts w:eastAsia="Times New Roman"/>
          <w:szCs w:val="28"/>
        </w:rPr>
        <w:t>, без которого дальнейшее рассуждение теряет опору.</w:t>
      </w:r>
      <w:r w:rsidR="006407F8"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>Я убеждён:</w:t>
      </w:r>
      <w:r w:rsidR="006407F8">
        <w:rPr>
          <w:rFonts w:eastAsia="Times New Roman"/>
          <w:szCs w:val="28"/>
        </w:rPr>
        <w:t xml:space="preserve"> </w:t>
      </w:r>
      <w:r w:rsidR="00AF2E9E">
        <w:rPr>
          <w:rFonts w:eastAsia="Times New Roman"/>
          <w:szCs w:val="28"/>
        </w:rPr>
        <w:t>п</w:t>
      </w:r>
      <w:r w:rsidR="003E3D95" w:rsidRPr="00623843">
        <w:rPr>
          <w:rFonts w:eastAsia="Times New Roman"/>
          <w:szCs w:val="28"/>
        </w:rPr>
        <w:t xml:space="preserve">ока этот труд не станет </w:t>
      </w:r>
      <w:r w:rsidR="003E3D95" w:rsidRPr="00906C8B">
        <w:rPr>
          <w:rFonts w:eastAsia="Times New Roman"/>
          <w:szCs w:val="28"/>
        </w:rPr>
        <w:t>внутренне пережитым и экзистенциально принятой отправной точкой,</w:t>
      </w:r>
      <w:r w:rsidR="003E3D95" w:rsidRPr="00623843">
        <w:rPr>
          <w:rFonts w:eastAsia="Times New Roman"/>
          <w:szCs w:val="28"/>
        </w:rPr>
        <w:t xml:space="preserve"> никакое понимание процессов, происходящих сегодня — невозможно. Мы будем продолжать жить в системе, где чужие схемы управляют нашими желаниями, где вера — это подмена знания, а благо — это ловушка.</w:t>
      </w:r>
      <w:r w:rsidR="00906C8B"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>Потому и высшая цель, о которой я говорю снова и снова, звучит столь дерзко:</w:t>
      </w:r>
      <w:r w:rsidR="00906C8B">
        <w:rPr>
          <w:rFonts w:eastAsia="Times New Roman"/>
          <w:szCs w:val="28"/>
        </w:rPr>
        <w:t xml:space="preserve"> </w:t>
      </w:r>
      <w:r w:rsidR="003E3D95" w:rsidRPr="00906C8B">
        <w:rPr>
          <w:rStyle w:val="--"/>
        </w:rPr>
        <w:lastRenderedPageBreak/>
        <w:t xml:space="preserve">Победить </w:t>
      </w:r>
      <w:r w:rsidR="003E3D95" w:rsidRPr="00906C8B">
        <w:rPr>
          <w:rStyle w:val="--0"/>
        </w:rPr>
        <w:t>смерть.</w:t>
      </w:r>
      <w:r w:rsidR="00906C8B">
        <w:rPr>
          <w:rStyle w:val="--0"/>
        </w:rPr>
        <w:t xml:space="preserve"> </w:t>
      </w:r>
      <w:r w:rsidR="003E3D95" w:rsidRPr="00623843">
        <w:rPr>
          <w:rFonts w:eastAsia="Times New Roman"/>
          <w:szCs w:val="28"/>
        </w:rPr>
        <w:t xml:space="preserve">Но чтобы бросить вызов смерти, нужно сначала </w:t>
      </w:r>
      <w:r w:rsidR="003E3D95" w:rsidRPr="00906C8B">
        <w:rPr>
          <w:rStyle w:val="--0"/>
        </w:rPr>
        <w:t xml:space="preserve">победить </w:t>
      </w:r>
      <w:r w:rsidR="003E3D95" w:rsidRPr="00906C8B">
        <w:rPr>
          <w:rStyle w:val="--"/>
        </w:rPr>
        <w:t>ложь,</w:t>
      </w:r>
      <w:r w:rsidR="003E3D95" w:rsidRPr="00623843">
        <w:rPr>
          <w:rFonts w:eastAsia="Times New Roman"/>
          <w:szCs w:val="28"/>
        </w:rPr>
        <w:t xml:space="preserve"> из которой построена вся современная парадигма жизни. А для этого — </w:t>
      </w:r>
      <w:r w:rsidR="003E3D95" w:rsidRPr="00AF2E9E">
        <w:rPr>
          <w:rFonts w:eastAsia="Times New Roman"/>
          <w:szCs w:val="28"/>
        </w:rPr>
        <w:t>понять,</w:t>
      </w:r>
      <w:r w:rsidR="003E3D95" w:rsidRPr="00623843">
        <w:rPr>
          <w:rFonts w:eastAsia="Times New Roman"/>
          <w:szCs w:val="28"/>
        </w:rPr>
        <w:t xml:space="preserve"> почему эти последние 18 000 лет были именно такими. Кто, что и зачем их формировал. И какие скрытые задачи реализовывались за фасадом официальной истории.</w:t>
      </w:r>
    </w:p>
    <w:p w14:paraId="6A29E6F0" w14:textId="3C47983F" w:rsidR="003E3D95" w:rsidRPr="00906C8B" w:rsidRDefault="00906C8B" w:rsidP="0062384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3E3D95" w:rsidRPr="00623843">
        <w:rPr>
          <w:rFonts w:eastAsia="Times New Roman"/>
          <w:szCs w:val="28"/>
        </w:rPr>
        <w:t xml:space="preserve">Чтобы продвинуться дальше, к пониманию и, тем более, к действию, необходимо сделать решающее усилие: </w:t>
      </w:r>
      <w:r w:rsidR="003E3D95" w:rsidRPr="00906C8B">
        <w:rPr>
          <w:rFonts w:eastAsia="Times New Roman"/>
          <w:szCs w:val="28"/>
        </w:rPr>
        <w:t>отказаться от привычной схемы мышления</w:t>
      </w:r>
      <w:r w:rsidR="003E3D95" w:rsidRPr="00623843">
        <w:rPr>
          <w:rFonts w:eastAsia="Times New Roman"/>
          <w:szCs w:val="28"/>
        </w:rPr>
        <w:t>. Нельзя применять инструменты пошлого материалистического сознания — с его двухмерной причинностью, его самодовольной логикой и иллюзией «здравого смысла» — к задачам, которые по своей природе выходят за пределы той ментальной архитектуры, которую нам привили.</w:t>
      </w:r>
      <w:r>
        <w:rPr>
          <w:rFonts w:eastAsia="Times New Roman"/>
          <w:szCs w:val="28"/>
        </w:rPr>
        <w:t xml:space="preserve"> </w:t>
      </w:r>
      <w:r w:rsidR="003E3D95" w:rsidRPr="00906C8B">
        <w:rPr>
          <w:rFonts w:eastAsia="Times New Roman"/>
          <w:szCs w:val="28"/>
        </w:rPr>
        <w:t>Нужно не просто сменить угол зрения — нужно сменить весь уровень наблюдения.</w:t>
      </w:r>
    </w:p>
    <w:p w14:paraId="6664CB34" w14:textId="2746DFED" w:rsidR="003E3D95" w:rsidRPr="00623843" w:rsidRDefault="0004549E" w:rsidP="0062384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 </w:t>
      </w:r>
      <w:r w:rsidR="003E3D95" w:rsidRPr="00623843">
        <w:rPr>
          <w:rFonts w:eastAsia="Times New Roman"/>
          <w:szCs w:val="28"/>
        </w:rPr>
        <w:t xml:space="preserve">Позиция, с которой следует подходить к осмыслению происходящего, — это уже не бытовой материализм и не мистический идеализм, а принципиально новая форма восприятия, которую можно назвать </w:t>
      </w:r>
      <w:r w:rsidR="003E3D95" w:rsidRPr="0004549E">
        <w:rPr>
          <w:rStyle w:val="--"/>
        </w:rPr>
        <w:t xml:space="preserve">материалистическим </w:t>
      </w:r>
      <w:r w:rsidR="003E3D95" w:rsidRPr="0004549E">
        <w:rPr>
          <w:rStyle w:val="--0"/>
        </w:rPr>
        <w:t>идеализмом.</w:t>
      </w:r>
      <w:r w:rsidR="003E3D95" w:rsidRPr="00623843">
        <w:rPr>
          <w:rFonts w:eastAsia="Times New Roman"/>
          <w:szCs w:val="28"/>
        </w:rPr>
        <w:t xml:space="preserve"> Это не парадокс, а необходимое следствие эволюции познания.</w:t>
      </w:r>
      <w:r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 xml:space="preserve">Ибо истина — не в вещах и не в духах, а в </w:t>
      </w:r>
      <w:r w:rsidR="003E3D95" w:rsidRPr="0004549E">
        <w:rPr>
          <w:rFonts w:eastAsia="Times New Roman"/>
          <w:szCs w:val="28"/>
        </w:rPr>
        <w:t>информации о связи между ними</w:t>
      </w:r>
      <w:r w:rsidR="003E3D95" w:rsidRPr="00623843">
        <w:rPr>
          <w:rFonts w:eastAsia="Times New Roman"/>
          <w:szCs w:val="28"/>
        </w:rPr>
        <w:t>, в той энергетической архитектуре, которая делает возможным само существование форм и сознаний.</w:t>
      </w:r>
      <w:r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 xml:space="preserve">Именно с этой высоты впервые и был произведён подлинный анализ — с применением </w:t>
      </w:r>
      <w:r w:rsidR="003E3D95" w:rsidRPr="0004549E">
        <w:rPr>
          <w:rFonts w:eastAsia="Times New Roman"/>
          <w:szCs w:val="28"/>
        </w:rPr>
        <w:t xml:space="preserve">энергоинформационной диалектики, позволяющей рассматривать историю не как череду событий, а как поэтапное развитие </w:t>
      </w:r>
      <w:r w:rsidRPr="0004549E">
        <w:rPr>
          <w:rFonts w:eastAsia="Times New Roman"/>
          <w:szCs w:val="28"/>
        </w:rPr>
        <w:t>внешне управляемых</w:t>
      </w:r>
      <w:r w:rsidR="003E3D95" w:rsidRPr="0004549E">
        <w:rPr>
          <w:rFonts w:eastAsia="Times New Roman"/>
          <w:szCs w:val="28"/>
        </w:rPr>
        <w:t xml:space="preserve"> процессов, направленных на формирование определённых генотипов мозга и энергетических конструкций тела</w:t>
      </w:r>
      <w:r w:rsidR="003E3D95" w:rsidRPr="00623843">
        <w:rPr>
          <w:rFonts w:eastAsia="Times New Roman"/>
          <w:szCs w:val="28"/>
        </w:rPr>
        <w:t xml:space="preserve"> в рамках планетарной инженерии.</w:t>
      </w:r>
      <w:r w:rsidR="00157B5B"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 xml:space="preserve">Впервые была предложена методология, способная увидеть </w:t>
      </w:r>
      <w:r w:rsidR="003E3D95" w:rsidRPr="00157B5B">
        <w:rPr>
          <w:rFonts w:eastAsia="Times New Roman"/>
          <w:szCs w:val="28"/>
        </w:rPr>
        <w:t>цивилизацию не как субъект своей истории, а как объект программного моделирования.</w:t>
      </w:r>
      <w:r w:rsidR="003E3D95" w:rsidRPr="00623843">
        <w:rPr>
          <w:rFonts w:eastAsia="Times New Roman"/>
          <w:szCs w:val="28"/>
        </w:rPr>
        <w:t xml:space="preserve"> То, что принято считать историческим процессом — в действительности оказалось </w:t>
      </w:r>
      <w:r w:rsidR="003E3D95" w:rsidRPr="00157B5B">
        <w:rPr>
          <w:rStyle w:val="--"/>
        </w:rPr>
        <w:t xml:space="preserve">вещным </w:t>
      </w:r>
      <w:r w:rsidR="003E3D95" w:rsidRPr="00157B5B">
        <w:rPr>
          <w:rStyle w:val="--0"/>
        </w:rPr>
        <w:t>применением</w:t>
      </w:r>
      <w:r w:rsidR="003E3D95" w:rsidRPr="00157B5B">
        <w:rPr>
          <w:rFonts w:eastAsia="Times New Roman"/>
          <w:szCs w:val="28"/>
        </w:rPr>
        <w:t xml:space="preserve"> человека,</w:t>
      </w:r>
      <w:r w:rsidR="003E3D95" w:rsidRPr="00623843">
        <w:rPr>
          <w:rFonts w:eastAsia="Times New Roman"/>
          <w:szCs w:val="28"/>
        </w:rPr>
        <w:t xml:space="preserve"> не просто как инструмента, но как </w:t>
      </w:r>
      <w:r w:rsidR="003E3D95" w:rsidRPr="00157B5B">
        <w:rPr>
          <w:rFonts w:eastAsia="Times New Roman"/>
          <w:szCs w:val="28"/>
        </w:rPr>
        <w:t>энергетически эксплуатируемой единицы</w:t>
      </w:r>
      <w:r w:rsidR="003E3D95" w:rsidRPr="00623843">
        <w:rPr>
          <w:rFonts w:eastAsia="Times New Roman"/>
          <w:szCs w:val="28"/>
        </w:rPr>
        <w:t>, управляемой извне.</w:t>
      </w:r>
    </w:p>
    <w:p w14:paraId="669F4B27" w14:textId="73EDA62B" w:rsidR="003E3D95" w:rsidRPr="00157B5B" w:rsidRDefault="00157B5B" w:rsidP="0062384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3E3D95" w:rsidRPr="00623843">
        <w:rPr>
          <w:rFonts w:eastAsia="Times New Roman"/>
          <w:szCs w:val="28"/>
        </w:rPr>
        <w:t>С позиции нового взгляда становится очевидным:</w:t>
      </w:r>
      <w:r>
        <w:rPr>
          <w:rFonts w:eastAsia="Times New Roman"/>
          <w:szCs w:val="28"/>
        </w:rPr>
        <w:t xml:space="preserve"> </w:t>
      </w:r>
      <w:r w:rsidR="003E3D95" w:rsidRPr="00623843">
        <w:rPr>
          <w:rFonts w:eastAsia="Times New Roman"/>
          <w:szCs w:val="28"/>
        </w:rPr>
        <w:t xml:space="preserve">История — это </w:t>
      </w:r>
      <w:r w:rsidR="003E3D95" w:rsidRPr="00157B5B">
        <w:rPr>
          <w:rStyle w:val="--"/>
        </w:rPr>
        <w:t xml:space="preserve">не </w:t>
      </w:r>
      <w:r w:rsidR="003E3D95" w:rsidRPr="00157B5B">
        <w:rPr>
          <w:rStyle w:val="--0"/>
        </w:rPr>
        <w:t>путь</w:t>
      </w:r>
      <w:r w:rsidR="003E3D95" w:rsidRPr="00623843">
        <w:rPr>
          <w:rFonts w:eastAsia="Times New Roman"/>
          <w:b/>
          <w:bCs/>
          <w:szCs w:val="28"/>
        </w:rPr>
        <w:t xml:space="preserve"> </w:t>
      </w:r>
      <w:r w:rsidR="003E3D95" w:rsidRPr="00157B5B">
        <w:rPr>
          <w:rFonts w:eastAsia="Times New Roman"/>
          <w:szCs w:val="28"/>
        </w:rPr>
        <w:t>к свободе, а путь по заданной траектории</w:t>
      </w:r>
      <w:r w:rsidR="003E3D95" w:rsidRPr="00623843">
        <w:rPr>
          <w:rFonts w:eastAsia="Times New Roman"/>
          <w:szCs w:val="28"/>
        </w:rPr>
        <w:t>, ведущей к заранее просчитанным точкам управления.</w:t>
      </w:r>
      <w:r>
        <w:rPr>
          <w:rFonts w:eastAsia="Times New Roman"/>
          <w:szCs w:val="28"/>
        </w:rPr>
        <w:t xml:space="preserve"> </w:t>
      </w:r>
      <w:r w:rsidR="003E3D95" w:rsidRPr="00157B5B">
        <w:rPr>
          <w:rFonts w:eastAsia="Times New Roman"/>
          <w:szCs w:val="28"/>
        </w:rPr>
        <w:t>Свободы не было. Выбора не было.</w:t>
      </w:r>
    </w:p>
    <w:p w14:paraId="088631DC" w14:textId="1F12446E" w:rsidR="003E3D95" w:rsidRPr="00623843" w:rsidRDefault="003E3D95" w:rsidP="00623843">
      <w:pPr>
        <w:spacing w:after="0"/>
        <w:ind w:firstLine="0"/>
        <w:rPr>
          <w:rFonts w:eastAsia="Times New Roman"/>
          <w:szCs w:val="28"/>
        </w:rPr>
      </w:pPr>
      <w:r w:rsidRPr="00623843">
        <w:rPr>
          <w:rFonts w:eastAsia="Times New Roman"/>
          <w:szCs w:val="28"/>
        </w:rPr>
        <w:t xml:space="preserve">Были </w:t>
      </w:r>
      <w:r w:rsidRPr="00B17A2E">
        <w:rPr>
          <w:rFonts w:eastAsia="Times New Roman"/>
          <w:szCs w:val="28"/>
        </w:rPr>
        <w:t>внешние планы, были цели, были генетически допущенные группы, которые — вне собственного желания или осознания</w:t>
      </w:r>
      <w:r w:rsidRPr="00623843">
        <w:rPr>
          <w:rFonts w:eastAsia="Times New Roman"/>
          <w:szCs w:val="28"/>
        </w:rPr>
        <w:t xml:space="preserve"> — доводились до нужной кондиции. Все остальные существовали как энергетический субстрат, как живая инфраструктура.</w:t>
      </w:r>
      <w:r w:rsidR="00B17A2E">
        <w:rPr>
          <w:rFonts w:eastAsia="Times New Roman"/>
          <w:szCs w:val="28"/>
        </w:rPr>
        <w:t xml:space="preserve"> </w:t>
      </w:r>
      <w:r w:rsidRPr="00623843">
        <w:rPr>
          <w:rFonts w:eastAsia="Times New Roman"/>
          <w:szCs w:val="28"/>
        </w:rPr>
        <w:t>Если вдуматься, это — самая ужасная истина из всех возможных. И потому она так трудно даётся</w:t>
      </w:r>
      <w:r w:rsidR="00B17A2E">
        <w:rPr>
          <w:rFonts w:eastAsia="Times New Roman"/>
          <w:szCs w:val="28"/>
        </w:rPr>
        <w:t xml:space="preserve"> в понимании сегодняшнего дня. </w:t>
      </w:r>
      <w:r w:rsidRPr="00623843">
        <w:rPr>
          <w:rFonts w:eastAsia="Times New Roman"/>
          <w:szCs w:val="28"/>
        </w:rPr>
        <w:t xml:space="preserve">Старый мир, с его пирамидами, с его культом власти и образа человека как венца мироздания, </w:t>
      </w:r>
      <w:r w:rsidRPr="00B17A2E">
        <w:rPr>
          <w:rStyle w:val="--"/>
        </w:rPr>
        <w:t xml:space="preserve">не </w:t>
      </w:r>
      <w:r w:rsidRPr="00B17A2E">
        <w:rPr>
          <w:rStyle w:val="--0"/>
        </w:rPr>
        <w:t>был</w:t>
      </w:r>
      <w:r w:rsidRPr="00623843">
        <w:rPr>
          <w:rFonts w:eastAsia="Times New Roman"/>
          <w:b/>
          <w:bCs/>
          <w:szCs w:val="28"/>
        </w:rPr>
        <w:t xml:space="preserve"> </w:t>
      </w:r>
      <w:r w:rsidRPr="00B17A2E">
        <w:rPr>
          <w:rFonts w:eastAsia="Times New Roman"/>
          <w:szCs w:val="28"/>
        </w:rPr>
        <w:t>ошибкой,</w:t>
      </w:r>
      <w:r w:rsidRPr="00623843">
        <w:rPr>
          <w:rFonts w:eastAsia="Times New Roman"/>
          <w:szCs w:val="28"/>
        </w:rPr>
        <w:t xml:space="preserve"> как хотелось бы </w:t>
      </w:r>
      <w:r w:rsidR="0011219C">
        <w:rPr>
          <w:rFonts w:eastAsia="Times New Roman"/>
          <w:noProof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03A5A36F" wp14:editId="352FAB04">
            <wp:simplePos x="0" y="0"/>
            <wp:positionH relativeFrom="column">
              <wp:posOffset>3724275</wp:posOffset>
            </wp:positionH>
            <wp:positionV relativeFrom="paragraph">
              <wp:posOffset>239395</wp:posOffset>
            </wp:positionV>
            <wp:extent cx="2545715" cy="3014345"/>
            <wp:effectExtent l="0" t="0" r="0" b="0"/>
            <wp:wrapTight wrapText="bothSides">
              <wp:wrapPolygon edited="0">
                <wp:start x="0" y="0"/>
                <wp:lineTo x="0" y="21477"/>
                <wp:lineTo x="21444" y="21477"/>
                <wp:lineTo x="21444" y="0"/>
                <wp:lineTo x="0" y="0"/>
              </wp:wrapPolygon>
            </wp:wrapTight>
            <wp:docPr id="113864480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644808" name="Рисунок 11386448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715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843">
        <w:rPr>
          <w:rFonts w:eastAsia="Times New Roman"/>
          <w:szCs w:val="28"/>
        </w:rPr>
        <w:t xml:space="preserve">думать. Он был </w:t>
      </w:r>
      <w:r w:rsidRPr="00B17A2E">
        <w:rPr>
          <w:rFonts w:eastAsia="Times New Roman"/>
          <w:szCs w:val="28"/>
        </w:rPr>
        <w:t>инструментом другой воли</w:t>
      </w:r>
      <w:r w:rsidRPr="00623843">
        <w:rPr>
          <w:rFonts w:eastAsia="Times New Roman"/>
          <w:szCs w:val="28"/>
        </w:rPr>
        <w:t>. И в его основе лежал не</w:t>
      </w:r>
      <w:r w:rsidR="00942517">
        <w:rPr>
          <w:rFonts w:eastAsia="Times New Roman"/>
          <w:szCs w:val="28"/>
        </w:rPr>
        <w:t xml:space="preserve"> </w:t>
      </w:r>
      <w:r w:rsidRPr="00623843">
        <w:rPr>
          <w:rFonts w:eastAsia="Times New Roman"/>
          <w:szCs w:val="28"/>
        </w:rPr>
        <w:t xml:space="preserve">гуманизм и не религия, а </w:t>
      </w:r>
      <w:r w:rsidRPr="00942517">
        <w:rPr>
          <w:rFonts w:eastAsia="Times New Roman"/>
          <w:szCs w:val="28"/>
        </w:rPr>
        <w:t>проект управления материей через программы, в которые человек был встроен как элемент</w:t>
      </w:r>
      <w:r w:rsidRPr="00623843">
        <w:rPr>
          <w:rFonts w:eastAsia="Times New Roman"/>
          <w:szCs w:val="28"/>
        </w:rPr>
        <w:t>.</w:t>
      </w:r>
      <w:r w:rsidR="00942517">
        <w:rPr>
          <w:rFonts w:eastAsia="Times New Roman"/>
          <w:szCs w:val="28"/>
        </w:rPr>
        <w:t xml:space="preserve"> </w:t>
      </w:r>
      <w:r w:rsidRPr="00623843">
        <w:rPr>
          <w:rFonts w:eastAsia="Times New Roman"/>
          <w:szCs w:val="28"/>
        </w:rPr>
        <w:t xml:space="preserve">Да, в человеке развивался мозг. Да, энергетическая система его тела эволюционировала. Но не ради него. А ради достижения тех </w:t>
      </w:r>
      <w:r w:rsidRPr="00942517">
        <w:rPr>
          <w:rStyle w:val="--"/>
        </w:rPr>
        <w:t xml:space="preserve">целевых </w:t>
      </w:r>
      <w:r w:rsidRPr="00942517">
        <w:rPr>
          <w:rStyle w:val="--0"/>
        </w:rPr>
        <w:t>рубежей,</w:t>
      </w:r>
      <w:r w:rsidRPr="00623843">
        <w:rPr>
          <w:rFonts w:eastAsia="Times New Roman"/>
          <w:szCs w:val="28"/>
        </w:rPr>
        <w:t xml:space="preserve"> которые ставила </w:t>
      </w:r>
      <w:r w:rsidRPr="00942517">
        <w:rPr>
          <w:rStyle w:val="--"/>
        </w:rPr>
        <w:t xml:space="preserve">старая </w:t>
      </w:r>
      <w:r w:rsidRPr="00942517">
        <w:rPr>
          <w:rStyle w:val="--0"/>
        </w:rPr>
        <w:t xml:space="preserve">Система </w:t>
      </w:r>
      <w:r w:rsidRPr="00623843">
        <w:rPr>
          <w:rFonts w:eastAsia="Times New Roman"/>
          <w:szCs w:val="28"/>
        </w:rPr>
        <w:t xml:space="preserve">— и которые касались </w:t>
      </w:r>
      <w:r w:rsidRPr="00942517">
        <w:rPr>
          <w:rFonts w:eastAsia="Times New Roman"/>
          <w:szCs w:val="28"/>
        </w:rPr>
        <w:t>очень ограниченного контингента индивидов,</w:t>
      </w:r>
      <w:r w:rsidRPr="00623843">
        <w:rPr>
          <w:rFonts w:eastAsia="Times New Roman"/>
          <w:szCs w:val="28"/>
        </w:rPr>
        <w:t xml:space="preserve"> предназначенных для специфических задач.</w:t>
      </w:r>
      <w:r w:rsidR="00942517">
        <w:rPr>
          <w:rFonts w:eastAsia="Times New Roman"/>
          <w:szCs w:val="28"/>
        </w:rPr>
        <w:t xml:space="preserve"> </w:t>
      </w:r>
      <w:r w:rsidRPr="00623843">
        <w:rPr>
          <w:rFonts w:eastAsia="Times New Roman"/>
          <w:szCs w:val="28"/>
        </w:rPr>
        <w:t xml:space="preserve">В этой перспективе </w:t>
      </w:r>
      <w:r w:rsidRPr="00942517">
        <w:rPr>
          <w:rFonts w:eastAsia="Times New Roman"/>
          <w:szCs w:val="28"/>
        </w:rPr>
        <w:t>суть</w:t>
      </w:r>
      <w:r w:rsidRPr="00623843">
        <w:rPr>
          <w:rFonts w:eastAsia="Times New Roman"/>
          <w:b/>
          <w:bCs/>
          <w:szCs w:val="28"/>
        </w:rPr>
        <w:t xml:space="preserve"> </w:t>
      </w:r>
      <w:r w:rsidRPr="00942517">
        <w:rPr>
          <w:rStyle w:val="--"/>
        </w:rPr>
        <w:t xml:space="preserve">всей </w:t>
      </w:r>
      <w:r w:rsidRPr="00942517">
        <w:rPr>
          <w:rStyle w:val="--0"/>
        </w:rPr>
        <w:t>и</w:t>
      </w:r>
      <w:r w:rsidR="00942517">
        <w:rPr>
          <w:rStyle w:val="--0"/>
        </w:rPr>
        <w:t>з(</w:t>
      </w:r>
      <w:r w:rsidRPr="00942517">
        <w:rPr>
          <w:rStyle w:val="--0"/>
        </w:rPr>
        <w:t>с</w:t>
      </w:r>
      <w:r w:rsidR="00942517">
        <w:rPr>
          <w:rStyle w:val="--0"/>
        </w:rPr>
        <w:t>)</w:t>
      </w:r>
      <w:r w:rsidRPr="00942517">
        <w:rPr>
          <w:rStyle w:val="--0"/>
        </w:rPr>
        <w:t>тории</w:t>
      </w:r>
      <w:r w:rsidRPr="00623843">
        <w:rPr>
          <w:rFonts w:eastAsia="Times New Roman"/>
          <w:szCs w:val="28"/>
        </w:rPr>
        <w:t xml:space="preserve"> становится пугающе прозрачной. Это была </w:t>
      </w:r>
      <w:r w:rsidRPr="00942517">
        <w:rPr>
          <w:rFonts w:eastAsia="Times New Roman"/>
          <w:szCs w:val="28"/>
        </w:rPr>
        <w:t xml:space="preserve">не драма борьбы, а многоэтапный план энергобиогенезиса </w:t>
      </w:r>
      <w:r w:rsidRPr="00623843">
        <w:rPr>
          <w:rFonts w:eastAsia="Times New Roman"/>
          <w:szCs w:val="28"/>
        </w:rPr>
        <w:t>— формирования тела, сознания, поведенческих матриц и ментальных фильтров. Тех самых фильтров, которые мешают нам и сейчас понять, в какой реальности мы находимся.</w:t>
      </w:r>
      <w:r w:rsidR="00942517">
        <w:rPr>
          <w:rFonts w:eastAsia="Times New Roman"/>
          <w:szCs w:val="28"/>
        </w:rPr>
        <w:t xml:space="preserve"> </w:t>
      </w:r>
      <w:r w:rsidRPr="00106E78">
        <w:rPr>
          <w:rStyle w:val="--0"/>
        </w:rPr>
        <w:t xml:space="preserve">Истинная </w:t>
      </w:r>
      <w:r w:rsidRPr="00106E78">
        <w:rPr>
          <w:rStyle w:val="--"/>
        </w:rPr>
        <w:t xml:space="preserve">суть </w:t>
      </w:r>
      <w:r w:rsidRPr="00106E78">
        <w:rPr>
          <w:rStyle w:val="--0"/>
        </w:rPr>
        <w:t>и</w:t>
      </w:r>
      <w:r w:rsidR="00106E78" w:rsidRPr="00106E78">
        <w:rPr>
          <w:rStyle w:val="--0"/>
        </w:rPr>
        <w:t>з(</w:t>
      </w:r>
      <w:r w:rsidRPr="00106E78">
        <w:rPr>
          <w:rStyle w:val="--0"/>
        </w:rPr>
        <w:t>с</w:t>
      </w:r>
      <w:r w:rsidR="00106E78" w:rsidRPr="00106E78">
        <w:rPr>
          <w:rStyle w:val="--0"/>
        </w:rPr>
        <w:t>)</w:t>
      </w:r>
      <w:r w:rsidRPr="00106E78">
        <w:rPr>
          <w:rStyle w:val="--0"/>
        </w:rPr>
        <w:t>тории</w:t>
      </w:r>
      <w:r w:rsidRPr="00623843">
        <w:rPr>
          <w:rFonts w:eastAsia="Times New Roman"/>
          <w:szCs w:val="28"/>
        </w:rPr>
        <w:t xml:space="preserve"> — это </w:t>
      </w:r>
      <w:r w:rsidRPr="00106E78">
        <w:rPr>
          <w:rFonts w:eastAsia="Times New Roman"/>
          <w:szCs w:val="28"/>
        </w:rPr>
        <w:t>не развитие, а оптимизация под внешний замысел. Мы не жили. Нас проектировали.</w:t>
      </w:r>
      <w:r w:rsidR="00106E78">
        <w:rPr>
          <w:rFonts w:eastAsia="Times New Roman"/>
          <w:szCs w:val="28"/>
        </w:rPr>
        <w:t xml:space="preserve"> </w:t>
      </w:r>
      <w:r w:rsidRPr="00623843">
        <w:rPr>
          <w:rFonts w:eastAsia="Times New Roman"/>
          <w:szCs w:val="28"/>
        </w:rPr>
        <w:t>Именно по</w:t>
      </w:r>
      <w:r w:rsidR="00106E78">
        <w:rPr>
          <w:rFonts w:eastAsia="Times New Roman"/>
          <w:szCs w:val="28"/>
        </w:rPr>
        <w:t>э</w:t>
      </w:r>
      <w:r w:rsidRPr="00623843">
        <w:rPr>
          <w:rFonts w:eastAsia="Times New Roman"/>
          <w:szCs w:val="28"/>
        </w:rPr>
        <w:t xml:space="preserve">тому сейчас, чтобы </w:t>
      </w:r>
      <w:r w:rsidRPr="00106E78">
        <w:rPr>
          <w:rStyle w:val="--"/>
        </w:rPr>
        <w:t xml:space="preserve">победить </w:t>
      </w:r>
      <w:r w:rsidRPr="00106E78">
        <w:rPr>
          <w:rStyle w:val="--0"/>
        </w:rPr>
        <w:t>смерть</w:t>
      </w:r>
      <w:r w:rsidRPr="00623843">
        <w:rPr>
          <w:rFonts w:eastAsia="Times New Roman"/>
          <w:szCs w:val="28"/>
        </w:rPr>
        <w:t xml:space="preserve">, нужно победить </w:t>
      </w:r>
      <w:r w:rsidRPr="00106E78">
        <w:rPr>
          <w:rFonts w:eastAsia="Times New Roman"/>
          <w:b/>
          <w:bCs/>
          <w:i/>
          <w:iCs/>
          <w:szCs w:val="28"/>
        </w:rPr>
        <w:t>старое понимание жизни</w:t>
      </w:r>
      <w:r w:rsidR="00106E78">
        <w:rPr>
          <w:rFonts w:eastAsia="Times New Roman"/>
          <w:szCs w:val="28"/>
        </w:rPr>
        <w:t>, как таковой, в рамках придуманной не нами из(с)тории.</w:t>
      </w:r>
    </w:p>
    <w:p w14:paraId="6CCD6E5B" w14:textId="7EADD51D" w:rsidR="004519F8" w:rsidRPr="004C2E0F" w:rsidRDefault="00106E78" w:rsidP="00623843">
      <w:pPr>
        <w:pStyle w:val="p1"/>
        <w:spacing w:before="0" w:beforeAutospacing="0" w:after="0" w:afterAutospacing="0" w:line="276" w:lineRule="auto"/>
        <w:jc w:val="both"/>
        <w:rPr>
          <w:rStyle w:val="--0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4519F8" w:rsidRPr="00623843">
        <w:rPr>
          <w:rFonts w:ascii="Georgia" w:hAnsi="Georgia"/>
          <w:sz w:val="28"/>
          <w:szCs w:val="28"/>
        </w:rPr>
        <w:t xml:space="preserve">Истинными этапами цивилизационного развития людей и их обществ являлись не внешние войны, не смена империй и не приход новых религий, а последовательные фазы энергоинформационного воздействия, направленного на трансформацию и формирование </w:t>
      </w:r>
      <w:r w:rsidR="004519F8" w:rsidRPr="00192BCE">
        <w:rPr>
          <w:rStyle w:val="--"/>
        </w:rPr>
        <w:t xml:space="preserve">определённых </w:t>
      </w:r>
      <w:r w:rsidR="004519F8" w:rsidRPr="00192BCE">
        <w:rPr>
          <w:rStyle w:val="--0"/>
        </w:rPr>
        <w:t>генотипов</w:t>
      </w:r>
      <w:r w:rsidR="004519F8" w:rsidRPr="00623843">
        <w:rPr>
          <w:rFonts w:ascii="Georgia" w:hAnsi="Georgia"/>
          <w:sz w:val="28"/>
          <w:szCs w:val="28"/>
        </w:rPr>
        <w:t xml:space="preserve"> мозга. Всё, что воспринималось как культурная, научная, политическая или духовная эволюция, на деле было следствием внешнего программного внедрения, направленного на структурирование квазичеловеческой функции под нужды паразитической Системы, ставшей </w:t>
      </w:r>
      <w:r w:rsidR="004519F8" w:rsidRPr="00192BCE">
        <w:rPr>
          <w:rStyle w:val="--"/>
        </w:rPr>
        <w:t xml:space="preserve">единственным </w:t>
      </w:r>
      <w:r w:rsidR="004519F8" w:rsidRPr="00192BCE">
        <w:rPr>
          <w:rStyle w:val="--0"/>
        </w:rPr>
        <w:t>источником</w:t>
      </w:r>
      <w:r w:rsidR="004519F8" w:rsidRPr="00623843">
        <w:rPr>
          <w:rFonts w:ascii="Georgia" w:hAnsi="Georgia"/>
          <w:sz w:val="28"/>
          <w:szCs w:val="28"/>
        </w:rPr>
        <w:t xml:space="preserve"> нормативной «истории».</w:t>
      </w:r>
      <w:r w:rsidR="00154235">
        <w:rPr>
          <w:rFonts w:ascii="Georgia" w:hAnsi="Georgia"/>
          <w:sz w:val="28"/>
          <w:szCs w:val="28"/>
        </w:rPr>
        <w:t xml:space="preserve"> </w:t>
      </w:r>
      <w:r w:rsidR="004519F8" w:rsidRPr="00623843">
        <w:rPr>
          <w:rFonts w:ascii="Georgia" w:hAnsi="Georgia"/>
          <w:sz w:val="28"/>
          <w:szCs w:val="28"/>
        </w:rPr>
        <w:t xml:space="preserve">Каждый этап развития мозга как исполнительного узла в теле захваченной биологической системы сопровождался переоформлением социального порядка, представленного как «прогресс» или «движение вперёд», хотя на самом деле это движение было </w:t>
      </w:r>
      <w:r w:rsidR="004519F8" w:rsidRPr="00192BCE">
        <w:rPr>
          <w:rStyle w:val="--"/>
        </w:rPr>
        <w:t xml:space="preserve">строго </w:t>
      </w:r>
      <w:r w:rsidR="004519F8" w:rsidRPr="00192BCE">
        <w:rPr>
          <w:rStyle w:val="--0"/>
        </w:rPr>
        <w:t>заданным</w:t>
      </w:r>
      <w:r w:rsidR="004519F8" w:rsidRPr="00623843">
        <w:rPr>
          <w:rFonts w:ascii="Georgia" w:hAnsi="Georgia"/>
          <w:sz w:val="28"/>
          <w:szCs w:val="28"/>
        </w:rPr>
        <w:t xml:space="preserve"> по вектору деградации Разума как единственной потенциальной силы, способной нарушить паразитическую схему управления.</w:t>
      </w:r>
      <w:r w:rsidR="00154235">
        <w:rPr>
          <w:rFonts w:ascii="Georgia" w:hAnsi="Georgia"/>
          <w:sz w:val="28"/>
          <w:szCs w:val="28"/>
        </w:rPr>
        <w:t xml:space="preserve"> </w:t>
      </w:r>
      <w:r w:rsidR="004519F8" w:rsidRPr="00623843">
        <w:rPr>
          <w:rFonts w:ascii="Georgia" w:hAnsi="Georgia"/>
          <w:sz w:val="28"/>
          <w:szCs w:val="28"/>
        </w:rPr>
        <w:t xml:space="preserve">Развитие мозга в контексте этой программы </w:t>
      </w:r>
      <w:r w:rsidR="004519F8" w:rsidRPr="00192BCE">
        <w:rPr>
          <w:rStyle w:val="--"/>
        </w:rPr>
        <w:t xml:space="preserve">не </w:t>
      </w:r>
      <w:r w:rsidR="004519F8" w:rsidRPr="00192BCE">
        <w:rPr>
          <w:rStyle w:val="--0"/>
        </w:rPr>
        <w:t>означало</w:t>
      </w:r>
      <w:r w:rsidR="004519F8" w:rsidRPr="00623843">
        <w:rPr>
          <w:rFonts w:ascii="Georgia" w:hAnsi="Georgia"/>
          <w:sz w:val="28"/>
          <w:szCs w:val="28"/>
        </w:rPr>
        <w:t xml:space="preserve"> развитие личности или субъекта. Наоборот, чем дальше уходил процесс, тем глубже блокировалась способность к Самосознанию. Генотип, как оболочка, становился всё более техническим, обслуживающим, прикладным. Сознание отступало, </w:t>
      </w:r>
      <w:r w:rsidR="004519F8" w:rsidRPr="00623843">
        <w:rPr>
          <w:rFonts w:ascii="Georgia" w:hAnsi="Georgia"/>
          <w:sz w:val="28"/>
          <w:szCs w:val="28"/>
        </w:rPr>
        <w:lastRenderedPageBreak/>
        <w:t xml:space="preserve">оставляя место операционным исполнительским функциям. Человек переставал быть Человеком в глубоком смысле, становясь биологическим интерфейсом для внедрённой внешней задачи. Так формировалась цивилизация, которую можно назвать только одним </w:t>
      </w:r>
      <w:r w:rsidR="004519F8" w:rsidRPr="004C2E0F">
        <w:rPr>
          <w:rStyle w:val="--0"/>
        </w:rPr>
        <w:t xml:space="preserve">словом — </w:t>
      </w:r>
      <w:r w:rsidR="004519F8" w:rsidRPr="004C2E0F">
        <w:rPr>
          <w:rStyle w:val="--"/>
        </w:rPr>
        <w:t>паразитарная.</w:t>
      </w:r>
    </w:p>
    <w:p w14:paraId="51A2010C" w14:textId="60D5634B" w:rsidR="004519F8" w:rsidRPr="00623843" w:rsidRDefault="004C2E0F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7E90123B" wp14:editId="14A1D1DA">
            <wp:simplePos x="0" y="0"/>
            <wp:positionH relativeFrom="column">
              <wp:posOffset>66828</wp:posOffset>
            </wp:positionH>
            <wp:positionV relativeFrom="paragraph">
              <wp:posOffset>1358549</wp:posOffset>
            </wp:positionV>
            <wp:extent cx="2301240" cy="2799715"/>
            <wp:effectExtent l="0" t="0" r="0" b="0"/>
            <wp:wrapTight wrapText="bothSides">
              <wp:wrapPolygon edited="0">
                <wp:start x="0" y="0"/>
                <wp:lineTo x="0" y="21458"/>
                <wp:lineTo x="21457" y="21458"/>
                <wp:lineTo x="21457" y="0"/>
                <wp:lineTo x="0" y="0"/>
              </wp:wrapPolygon>
            </wp:wrapTight>
            <wp:docPr id="113487778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77782" name="Рисунок 113487778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4235">
        <w:rPr>
          <w:rFonts w:ascii="Georgia" w:hAnsi="Georgia"/>
          <w:sz w:val="28"/>
          <w:szCs w:val="28"/>
        </w:rPr>
        <w:t xml:space="preserve">          </w:t>
      </w:r>
      <w:r w:rsidR="004519F8" w:rsidRPr="00623843">
        <w:rPr>
          <w:rFonts w:ascii="Georgia" w:hAnsi="Georgia"/>
          <w:sz w:val="28"/>
          <w:szCs w:val="28"/>
        </w:rPr>
        <w:t xml:space="preserve">Паразитизм здесь не был метафорой. Он был законом бытия, системой выживания и основой архитектуры захватившей Землю Системы. С точки зрения этой Системы, Человек не имел своей функции. Он не был целью. Он </w:t>
      </w:r>
      <w:r w:rsidR="004519F8" w:rsidRPr="00154235">
        <w:rPr>
          <w:rStyle w:val="--0"/>
        </w:rPr>
        <w:t xml:space="preserve">был </w:t>
      </w:r>
      <w:r w:rsidR="004519F8" w:rsidRPr="00154235">
        <w:rPr>
          <w:rStyle w:val="--"/>
        </w:rPr>
        <w:t>средством.</w:t>
      </w:r>
      <w:r w:rsidR="004519F8" w:rsidRPr="00623843">
        <w:rPr>
          <w:rFonts w:ascii="Georgia" w:hAnsi="Georgia"/>
          <w:sz w:val="28"/>
          <w:szCs w:val="28"/>
        </w:rPr>
        <w:t xml:space="preserve"> Средством воплощения чужих задач, механизмом их прокрутки во временном поле. Отсюда вся механика культур, религий, государств и рынков — это лишь интерфейсы управления, призванные удерживать вмонтированный в тело Разума исполнительский код, </w:t>
      </w:r>
      <w:r w:rsidR="004519F8" w:rsidRPr="004C2E0F">
        <w:rPr>
          <w:rStyle w:val="--"/>
        </w:rPr>
        <w:t xml:space="preserve">блокирующий </w:t>
      </w:r>
      <w:r w:rsidR="004519F8" w:rsidRPr="004C2E0F">
        <w:rPr>
          <w:rStyle w:val="--0"/>
        </w:rPr>
        <w:t>доступ</w:t>
      </w:r>
      <w:r w:rsidR="004519F8" w:rsidRPr="00623843">
        <w:rPr>
          <w:rFonts w:ascii="Georgia" w:hAnsi="Georgia"/>
          <w:sz w:val="28"/>
          <w:szCs w:val="28"/>
        </w:rPr>
        <w:t xml:space="preserve"> к истинному пониманию происходящего.</w:t>
      </w:r>
      <w:r w:rsidR="00560DCD">
        <w:rPr>
          <w:rFonts w:ascii="Georgia" w:hAnsi="Georgia"/>
          <w:sz w:val="28"/>
          <w:szCs w:val="28"/>
        </w:rPr>
        <w:t xml:space="preserve"> </w:t>
      </w:r>
      <w:r w:rsidR="004519F8" w:rsidRPr="00623843">
        <w:rPr>
          <w:rFonts w:ascii="Georgia" w:hAnsi="Georgia"/>
          <w:sz w:val="28"/>
          <w:szCs w:val="28"/>
        </w:rPr>
        <w:t xml:space="preserve">Те, кто пытался прорваться к пониманию, немедленно изымались из контекста — через дискредитацию, ликвидацию или присвоение их откровений в искажённом виде. Даже великие прорывы знания были лишь реверсивными реакциями в паразитарной системе — она способна допустить истину только в виде </w:t>
      </w:r>
      <w:r w:rsidR="004519F8" w:rsidRPr="00560DCD">
        <w:rPr>
          <w:rStyle w:val="--"/>
        </w:rPr>
        <w:t xml:space="preserve">управляемого </w:t>
      </w:r>
      <w:r w:rsidR="004519F8" w:rsidRPr="00560DCD">
        <w:rPr>
          <w:rStyle w:val="--0"/>
        </w:rPr>
        <w:t>выброса,</w:t>
      </w:r>
      <w:r w:rsidR="004519F8" w:rsidRPr="00623843">
        <w:rPr>
          <w:rFonts w:ascii="Georgia" w:hAnsi="Georgia"/>
          <w:sz w:val="28"/>
          <w:szCs w:val="28"/>
        </w:rPr>
        <w:t xml:space="preserve"> либо в качестве отвлекающего манёвра, не способного демонтировать целостность конструкции. Всё происходящее под этим куполом было и остаётся частью одного и того же: использования, истощения, подмены и консервации Человека как объекта управления.</w:t>
      </w:r>
      <w:r w:rsidR="00560DCD">
        <w:rPr>
          <w:rFonts w:ascii="Georgia" w:hAnsi="Georgia"/>
          <w:sz w:val="28"/>
          <w:szCs w:val="28"/>
        </w:rPr>
        <w:t xml:space="preserve"> </w:t>
      </w:r>
      <w:r w:rsidR="004519F8" w:rsidRPr="00623843">
        <w:rPr>
          <w:rFonts w:ascii="Georgia" w:hAnsi="Georgia"/>
          <w:sz w:val="28"/>
          <w:szCs w:val="28"/>
        </w:rPr>
        <w:t xml:space="preserve">И если сегодня мы </w:t>
      </w:r>
      <w:r w:rsidR="004519F8" w:rsidRPr="004C2E0F">
        <w:rPr>
          <w:rStyle w:val="--0"/>
        </w:rPr>
        <w:t xml:space="preserve">стремимся </w:t>
      </w:r>
      <w:r w:rsidR="004519F8" w:rsidRPr="004C2E0F">
        <w:rPr>
          <w:rStyle w:val="--"/>
        </w:rPr>
        <w:t>победить</w:t>
      </w:r>
      <w:r w:rsidR="004519F8" w:rsidRPr="004C2E0F">
        <w:rPr>
          <w:rStyle w:val="--0"/>
        </w:rPr>
        <w:t xml:space="preserve"> смерть</w:t>
      </w:r>
      <w:r w:rsidR="004519F8" w:rsidRPr="00623843">
        <w:rPr>
          <w:rFonts w:ascii="Georgia" w:hAnsi="Georgia"/>
          <w:sz w:val="28"/>
          <w:szCs w:val="28"/>
        </w:rPr>
        <w:t xml:space="preserve"> — не просто биологическую, а онтологическую смерть сознания, смерти как формы существования вне собственной природы — то начать нужно именно с этого. С разотождествления себя с историей, написанной паразит</w:t>
      </w:r>
      <w:r w:rsidR="00560DCD">
        <w:rPr>
          <w:rFonts w:ascii="Georgia" w:hAnsi="Georgia"/>
          <w:sz w:val="28"/>
          <w:szCs w:val="28"/>
        </w:rPr>
        <w:t>а</w:t>
      </w:r>
      <w:r w:rsidR="004519F8" w:rsidRPr="00623843">
        <w:rPr>
          <w:rFonts w:ascii="Georgia" w:hAnsi="Georgia"/>
          <w:sz w:val="28"/>
          <w:szCs w:val="28"/>
        </w:rPr>
        <w:t>м</w:t>
      </w:r>
      <w:r w:rsidR="00560DCD">
        <w:rPr>
          <w:rFonts w:ascii="Georgia" w:hAnsi="Georgia"/>
          <w:sz w:val="28"/>
          <w:szCs w:val="28"/>
        </w:rPr>
        <w:t>и</w:t>
      </w:r>
      <w:r w:rsidR="004519F8" w:rsidRPr="00623843">
        <w:rPr>
          <w:rFonts w:ascii="Georgia" w:hAnsi="Georgia"/>
          <w:sz w:val="28"/>
          <w:szCs w:val="28"/>
        </w:rPr>
        <w:t xml:space="preserve">. С признания, что вся наша «культура», вся «эволюция», вся так называемая «цивилизация» </w:t>
      </w:r>
      <w:r w:rsidR="004519F8" w:rsidRPr="004C2E0F">
        <w:rPr>
          <w:rStyle w:val="--0"/>
        </w:rPr>
        <w:t xml:space="preserve">есть </w:t>
      </w:r>
      <w:r w:rsidR="004519F8" w:rsidRPr="004C2E0F">
        <w:rPr>
          <w:rStyle w:val="--"/>
        </w:rPr>
        <w:t>результат</w:t>
      </w:r>
      <w:r w:rsidR="004519F8" w:rsidRPr="00623843">
        <w:rPr>
          <w:rFonts w:ascii="Georgia" w:hAnsi="Georgia"/>
          <w:sz w:val="28"/>
          <w:szCs w:val="28"/>
        </w:rPr>
        <w:t xml:space="preserve"> одной программы: поэтапного разрушения Человека как самостоятельной сущности, замены его на функционального носителя, который даже </w:t>
      </w:r>
      <w:r w:rsidR="004519F8" w:rsidRPr="004C2E0F">
        <w:rPr>
          <w:rStyle w:val="--"/>
        </w:rPr>
        <w:t xml:space="preserve">не </w:t>
      </w:r>
      <w:r w:rsidR="004519F8" w:rsidRPr="004C2E0F">
        <w:rPr>
          <w:rStyle w:val="--0"/>
        </w:rPr>
        <w:t>знает,</w:t>
      </w:r>
      <w:r w:rsidR="004519F8" w:rsidRPr="00623843">
        <w:rPr>
          <w:rFonts w:ascii="Georgia" w:hAnsi="Georgia"/>
          <w:sz w:val="28"/>
          <w:szCs w:val="28"/>
        </w:rPr>
        <w:t xml:space="preserve"> что в нём было нечто большее.</w:t>
      </w:r>
    </w:p>
    <w:p w14:paraId="240C6C73" w14:textId="77777777" w:rsidR="00560DCD" w:rsidRPr="004C2E0F" w:rsidRDefault="00560DCD" w:rsidP="00623843">
      <w:pPr>
        <w:pStyle w:val="p1"/>
        <w:spacing w:before="0" w:beforeAutospacing="0" w:after="0" w:afterAutospacing="0" w:line="276" w:lineRule="auto"/>
        <w:jc w:val="both"/>
        <w:rPr>
          <w:rStyle w:val="--0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4519F8" w:rsidRPr="00623843">
        <w:rPr>
          <w:rFonts w:ascii="Georgia" w:hAnsi="Georgia"/>
          <w:sz w:val="28"/>
          <w:szCs w:val="28"/>
        </w:rPr>
        <w:t xml:space="preserve">Разоблачение этой программы — и есть начало новой эпохи. Не перезапуска старого, не революции внутри паразитического круга, а настоящего выхода — из-под Системы, из-под кода, из-под чужого мира. Именно это </w:t>
      </w:r>
      <w:r w:rsidR="004519F8" w:rsidRPr="004C2E0F">
        <w:rPr>
          <w:rStyle w:val="--0"/>
        </w:rPr>
        <w:t xml:space="preserve">делает </w:t>
      </w:r>
      <w:r w:rsidR="004519F8" w:rsidRPr="004C2E0F">
        <w:rPr>
          <w:rStyle w:val="--"/>
        </w:rPr>
        <w:t>возможным</w:t>
      </w:r>
      <w:r w:rsidR="004519F8" w:rsidRPr="00623843">
        <w:rPr>
          <w:rFonts w:ascii="Georgia" w:hAnsi="Georgia"/>
          <w:sz w:val="28"/>
          <w:szCs w:val="28"/>
        </w:rPr>
        <w:t xml:space="preserve"> то, что раньше было невозможным — </w:t>
      </w:r>
      <w:r w:rsidR="004519F8" w:rsidRPr="004C2E0F">
        <w:rPr>
          <w:rStyle w:val="--"/>
        </w:rPr>
        <w:t xml:space="preserve">победу </w:t>
      </w:r>
      <w:r w:rsidR="004519F8" w:rsidRPr="004C2E0F">
        <w:rPr>
          <w:rStyle w:val="--0"/>
        </w:rPr>
        <w:t>над</w:t>
      </w:r>
      <w:r w:rsidR="004519F8" w:rsidRPr="004C2E0F">
        <w:rPr>
          <w:rStyle w:val="--"/>
        </w:rPr>
        <w:t xml:space="preserve"> смертью</w:t>
      </w:r>
      <w:r w:rsidR="004519F8" w:rsidRPr="00623843">
        <w:rPr>
          <w:rFonts w:ascii="Georgia" w:hAnsi="Georgia"/>
          <w:sz w:val="28"/>
          <w:szCs w:val="28"/>
        </w:rPr>
        <w:t xml:space="preserve">. Не как следствием технического прогресса или </w:t>
      </w:r>
      <w:r w:rsidR="004519F8" w:rsidRPr="00623843">
        <w:rPr>
          <w:rFonts w:ascii="Georgia" w:hAnsi="Georgia"/>
          <w:sz w:val="28"/>
          <w:szCs w:val="28"/>
        </w:rPr>
        <w:lastRenderedPageBreak/>
        <w:t>генетического редактирования, а как следствием восстановления человека в себе самом</w:t>
      </w:r>
      <w:r>
        <w:rPr>
          <w:rFonts w:ascii="Georgia" w:hAnsi="Georgia"/>
          <w:sz w:val="28"/>
          <w:szCs w:val="28"/>
        </w:rPr>
        <w:t xml:space="preserve"> и </w:t>
      </w:r>
      <w:r w:rsidR="004519F8" w:rsidRPr="00623843">
        <w:rPr>
          <w:rFonts w:ascii="Georgia" w:hAnsi="Georgia"/>
          <w:sz w:val="28"/>
          <w:szCs w:val="28"/>
        </w:rPr>
        <w:t xml:space="preserve">обретения доступа к </w:t>
      </w:r>
      <w:r w:rsidR="004519F8" w:rsidRPr="004C2E0F">
        <w:rPr>
          <w:rStyle w:val="--"/>
        </w:rPr>
        <w:t xml:space="preserve">истинному </w:t>
      </w:r>
      <w:r w:rsidR="004519F8" w:rsidRPr="004C2E0F">
        <w:rPr>
          <w:rStyle w:val="--0"/>
        </w:rPr>
        <w:t>Сознанию</w:t>
      </w:r>
      <w:r w:rsidRPr="004C2E0F">
        <w:rPr>
          <w:rStyle w:val="--0"/>
        </w:rPr>
        <w:t>.</w:t>
      </w:r>
      <w:r w:rsidR="004519F8" w:rsidRPr="004C2E0F">
        <w:rPr>
          <w:rStyle w:val="--0"/>
        </w:rPr>
        <w:t xml:space="preserve"> </w:t>
      </w:r>
      <w:r w:rsidRPr="004C2E0F">
        <w:rPr>
          <w:rStyle w:val="--0"/>
        </w:rPr>
        <w:t xml:space="preserve"> </w:t>
      </w:r>
    </w:p>
    <w:p w14:paraId="6F23CB08" w14:textId="655C5CFB" w:rsidR="00A64B7D" w:rsidRPr="00623843" w:rsidRDefault="00560DCD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A64B7D" w:rsidRPr="00623843">
        <w:rPr>
          <w:rFonts w:ascii="Georgia" w:hAnsi="Georgia"/>
          <w:sz w:val="28"/>
          <w:szCs w:val="28"/>
        </w:rPr>
        <w:t xml:space="preserve">История, как её привыкли воспринимать — череда войн, династий, культурных свершений, технических достижений, смены религий и идеологий — на деле представляет собой поэтапную трансформацию энергоинформационного управления в форме программируемой архитектуры бытия. Одним из фундаментальных рубежей в этом процессе </w:t>
      </w:r>
      <w:r w:rsidR="00A64B7D" w:rsidRPr="004C2E0F">
        <w:rPr>
          <w:rStyle w:val="--0"/>
        </w:rPr>
        <w:t xml:space="preserve">стало </w:t>
      </w:r>
      <w:r w:rsidR="00A64B7D" w:rsidRPr="004C2E0F">
        <w:rPr>
          <w:rStyle w:val="--"/>
        </w:rPr>
        <w:t>разделение</w:t>
      </w:r>
      <w:r w:rsidR="00A64B7D" w:rsidRPr="00623843">
        <w:rPr>
          <w:rFonts w:ascii="Georgia" w:hAnsi="Georgia"/>
          <w:sz w:val="28"/>
          <w:szCs w:val="28"/>
        </w:rPr>
        <w:t xml:space="preserve"> всей истории цивилизации на две стадии — </w:t>
      </w:r>
      <w:r w:rsidR="00A64B7D" w:rsidRPr="004C2E0F">
        <w:rPr>
          <w:rStyle w:val="--"/>
        </w:rPr>
        <w:t>доцифровую</w:t>
      </w:r>
      <w:r w:rsidR="00A64B7D" w:rsidRPr="004C2E0F">
        <w:rPr>
          <w:rStyle w:val="--0"/>
        </w:rPr>
        <w:t xml:space="preserve"> и </w:t>
      </w:r>
      <w:r w:rsidR="00A64B7D" w:rsidRPr="004C2E0F">
        <w:rPr>
          <w:rStyle w:val="--"/>
        </w:rPr>
        <w:t>цифровую.</w:t>
      </w:r>
      <w:r>
        <w:rPr>
          <w:rFonts w:ascii="Georgia" w:hAnsi="Georgia"/>
          <w:sz w:val="28"/>
          <w:szCs w:val="28"/>
        </w:rPr>
        <w:t xml:space="preserve"> </w:t>
      </w:r>
      <w:r w:rsidR="00A64B7D" w:rsidRPr="00623843">
        <w:rPr>
          <w:rFonts w:ascii="Georgia" w:hAnsi="Georgia"/>
          <w:sz w:val="28"/>
          <w:szCs w:val="28"/>
        </w:rPr>
        <w:t xml:space="preserve">Доцифровая информационная цивилизация, охватывающая период до 822 года до </w:t>
      </w:r>
      <w:proofErr w:type="gramStart"/>
      <w:r w:rsidR="00A64B7D" w:rsidRPr="00623843">
        <w:rPr>
          <w:rFonts w:ascii="Georgia" w:hAnsi="Georgia"/>
          <w:sz w:val="28"/>
          <w:szCs w:val="28"/>
        </w:rPr>
        <w:t>н.э.</w:t>
      </w:r>
      <w:proofErr w:type="gramEnd"/>
      <w:r w:rsidR="00A64B7D" w:rsidRPr="00623843">
        <w:rPr>
          <w:rFonts w:ascii="Georgia" w:hAnsi="Georgia"/>
          <w:sz w:val="28"/>
          <w:szCs w:val="28"/>
        </w:rPr>
        <w:t xml:space="preserve">, была выстроена на основе прямой </w:t>
      </w:r>
      <w:r w:rsidR="00A64B7D" w:rsidRPr="004C2E0F">
        <w:rPr>
          <w:rStyle w:val="--0"/>
        </w:rPr>
        <w:t xml:space="preserve">энергоинформационной </w:t>
      </w:r>
      <w:r w:rsidR="00A64B7D" w:rsidRPr="004C2E0F">
        <w:rPr>
          <w:rStyle w:val="--"/>
        </w:rPr>
        <w:t>передачи,</w:t>
      </w:r>
      <w:r w:rsidR="00A64B7D" w:rsidRPr="00623843">
        <w:rPr>
          <w:rFonts w:ascii="Georgia" w:hAnsi="Georgia"/>
          <w:sz w:val="28"/>
          <w:szCs w:val="28"/>
        </w:rPr>
        <w:t xml:space="preserve"> не опирающейся на цифровой базис. Управление осуществлялось посредством нелокальных энергетических взаимодействий, построенных по иной логике — аналоговой, многомерной, пластичной. Она включала два исторических этапа, разделённых приблизительно 1605 годом до </w:t>
      </w:r>
      <w:proofErr w:type="gramStart"/>
      <w:r w:rsidR="00A64B7D" w:rsidRPr="00623843">
        <w:rPr>
          <w:rFonts w:ascii="Georgia" w:hAnsi="Georgia"/>
          <w:sz w:val="28"/>
          <w:szCs w:val="28"/>
        </w:rPr>
        <w:t>н.э.</w:t>
      </w:r>
      <w:proofErr w:type="gramEnd"/>
      <w:r w:rsidR="00A64B7D" w:rsidRPr="00623843">
        <w:rPr>
          <w:rFonts w:ascii="Georgia" w:hAnsi="Georgia"/>
          <w:sz w:val="28"/>
          <w:szCs w:val="28"/>
        </w:rPr>
        <w:t xml:space="preserve"> Именно в эту эпоху происходило </w:t>
      </w:r>
      <w:r w:rsidR="00A64B7D" w:rsidRPr="004C2E0F">
        <w:rPr>
          <w:rStyle w:val="--"/>
        </w:rPr>
        <w:t xml:space="preserve">начальное </w:t>
      </w:r>
      <w:r w:rsidR="00A64B7D" w:rsidRPr="004C2E0F">
        <w:rPr>
          <w:rStyle w:val="--0"/>
        </w:rPr>
        <w:t xml:space="preserve">формирование </w:t>
      </w:r>
      <w:r w:rsidR="00A64B7D" w:rsidRPr="00623843">
        <w:rPr>
          <w:rFonts w:ascii="Georgia" w:hAnsi="Georgia"/>
          <w:sz w:val="28"/>
          <w:szCs w:val="28"/>
        </w:rPr>
        <w:t>типологий мозга, ещё не привязанных к цифровому считыванию управляющих кодов.</w:t>
      </w:r>
      <w:r w:rsidR="00E74B55">
        <w:rPr>
          <w:rFonts w:ascii="Georgia" w:hAnsi="Georgia"/>
          <w:sz w:val="28"/>
          <w:szCs w:val="28"/>
        </w:rPr>
        <w:t xml:space="preserve"> </w:t>
      </w:r>
      <w:r w:rsidR="00A64B7D" w:rsidRPr="004C2E0F">
        <w:rPr>
          <w:rStyle w:val="--"/>
        </w:rPr>
        <w:t xml:space="preserve">Перелом </w:t>
      </w:r>
      <w:r w:rsidR="00A64B7D" w:rsidRPr="004C2E0F">
        <w:rPr>
          <w:rStyle w:val="--0"/>
        </w:rPr>
        <w:t>наступил</w:t>
      </w:r>
      <w:r w:rsidR="00A64B7D" w:rsidRPr="00623843">
        <w:rPr>
          <w:rFonts w:ascii="Georgia" w:hAnsi="Georgia"/>
          <w:sz w:val="28"/>
          <w:szCs w:val="28"/>
        </w:rPr>
        <w:t xml:space="preserve"> в 882 году до </w:t>
      </w:r>
      <w:proofErr w:type="gramStart"/>
      <w:r w:rsidR="00A64B7D" w:rsidRPr="00623843">
        <w:rPr>
          <w:rFonts w:ascii="Georgia" w:hAnsi="Georgia"/>
          <w:sz w:val="28"/>
          <w:szCs w:val="28"/>
        </w:rPr>
        <w:t>н.э.</w:t>
      </w:r>
      <w:proofErr w:type="gramEnd"/>
      <w:r w:rsidR="00A64B7D" w:rsidRPr="00623843">
        <w:rPr>
          <w:rFonts w:ascii="Georgia" w:hAnsi="Georgia"/>
          <w:sz w:val="28"/>
          <w:szCs w:val="28"/>
        </w:rPr>
        <w:t xml:space="preserve">, когда паразитическая Система, завершив обустройство энергетической инфраструктуры Земли — замену додекаэдральной решётки на кубическую, внедрение своих октав энергий и синтез управляющей среды, — перешла к </w:t>
      </w:r>
      <w:r w:rsidR="00A64B7D" w:rsidRPr="004C2E0F">
        <w:rPr>
          <w:rStyle w:val="--"/>
        </w:rPr>
        <w:t xml:space="preserve">цифровому </w:t>
      </w:r>
      <w:r w:rsidR="00A64B7D" w:rsidRPr="004C2E0F">
        <w:rPr>
          <w:rStyle w:val="--0"/>
        </w:rPr>
        <w:t>формату</w:t>
      </w:r>
      <w:r w:rsidR="00A64B7D" w:rsidRPr="00623843">
        <w:rPr>
          <w:rFonts w:ascii="Georgia" w:hAnsi="Georgia"/>
          <w:sz w:val="28"/>
          <w:szCs w:val="28"/>
        </w:rPr>
        <w:t xml:space="preserve"> управления. С этого момента начался новый этап — цифровая информационная цивилизация, охватывающая период от 822 года до </w:t>
      </w:r>
      <w:proofErr w:type="gramStart"/>
      <w:r w:rsidR="00A64B7D" w:rsidRPr="00623843">
        <w:rPr>
          <w:rFonts w:ascii="Georgia" w:hAnsi="Georgia"/>
          <w:sz w:val="28"/>
          <w:szCs w:val="28"/>
        </w:rPr>
        <w:t>н.э.</w:t>
      </w:r>
      <w:proofErr w:type="gramEnd"/>
      <w:r w:rsidR="00A64B7D" w:rsidRPr="00623843">
        <w:rPr>
          <w:rFonts w:ascii="Georgia" w:hAnsi="Georgia"/>
          <w:sz w:val="28"/>
          <w:szCs w:val="28"/>
        </w:rPr>
        <w:t xml:space="preserve"> и завершающаяся в 2010 году.</w:t>
      </w:r>
      <w:r w:rsidR="00E74B55">
        <w:rPr>
          <w:rFonts w:ascii="Georgia" w:hAnsi="Georgia"/>
          <w:sz w:val="28"/>
          <w:szCs w:val="28"/>
        </w:rPr>
        <w:t xml:space="preserve"> </w:t>
      </w:r>
      <w:r w:rsidR="00A64B7D" w:rsidRPr="00623843">
        <w:rPr>
          <w:rFonts w:ascii="Georgia" w:hAnsi="Georgia"/>
          <w:sz w:val="28"/>
          <w:szCs w:val="28"/>
        </w:rPr>
        <w:t xml:space="preserve">Причины перехода к цифровому базису не лежат в сфере прогресса или естественного развития. Это была </w:t>
      </w:r>
      <w:r w:rsidR="00A64B7D" w:rsidRPr="004C2E0F">
        <w:rPr>
          <w:rStyle w:val="--"/>
        </w:rPr>
        <w:t xml:space="preserve">вынужденная </w:t>
      </w:r>
      <w:r w:rsidR="00A64B7D" w:rsidRPr="004C2E0F">
        <w:rPr>
          <w:rStyle w:val="--0"/>
        </w:rPr>
        <w:t>мера</w:t>
      </w:r>
      <w:r w:rsidR="00A64B7D" w:rsidRPr="00623843">
        <w:rPr>
          <w:rFonts w:ascii="Georgia" w:hAnsi="Georgia"/>
          <w:sz w:val="28"/>
          <w:szCs w:val="28"/>
        </w:rPr>
        <w:t xml:space="preserve"> Системы, диктуемая спецификой её архитектуры. Кубическая форма решётки и внедрённые интервентские октавы энергии от 12-й до 128-й </w:t>
      </w:r>
      <w:r w:rsidR="00A64B7D" w:rsidRPr="004C2E0F">
        <w:rPr>
          <w:rStyle w:val="--"/>
        </w:rPr>
        <w:t xml:space="preserve">не </w:t>
      </w:r>
      <w:r w:rsidR="00A64B7D" w:rsidRPr="004C2E0F">
        <w:rPr>
          <w:rStyle w:val="--0"/>
        </w:rPr>
        <w:t>позволяли</w:t>
      </w:r>
      <w:r w:rsidR="00A64B7D" w:rsidRPr="00623843">
        <w:rPr>
          <w:rFonts w:ascii="Georgia" w:hAnsi="Georgia"/>
          <w:sz w:val="28"/>
          <w:szCs w:val="28"/>
        </w:rPr>
        <w:t xml:space="preserve"> использовать прежние способы энергоинформационного взаимодействия. Цифровая структура была не просто удобной, а </w:t>
      </w:r>
      <w:r w:rsidR="00A64B7D" w:rsidRPr="004C2E0F">
        <w:rPr>
          <w:rStyle w:val="--0"/>
        </w:rPr>
        <w:t xml:space="preserve">единственно </w:t>
      </w:r>
      <w:r w:rsidR="00A64B7D" w:rsidRPr="004C2E0F">
        <w:rPr>
          <w:rStyle w:val="--"/>
        </w:rPr>
        <w:t>возможной</w:t>
      </w:r>
      <w:r w:rsidR="00A64B7D" w:rsidRPr="00623843">
        <w:rPr>
          <w:rFonts w:ascii="Georgia" w:hAnsi="Georgia"/>
          <w:sz w:val="28"/>
          <w:szCs w:val="28"/>
        </w:rPr>
        <w:t xml:space="preserve"> в условиях искусственно созданной среды. Только на цифровом базисе Система могла передавать управляющие импульсы, воздействовать на плотностные характеристики энергетических узлов, менять конфигурации связей, формировать управляющие команды для Комплексов, Серверов и особенно — для человеческого мозга, как </w:t>
      </w:r>
      <w:r w:rsidR="00A64B7D" w:rsidRPr="00713C12">
        <w:rPr>
          <w:rStyle w:val="--"/>
        </w:rPr>
        <w:t xml:space="preserve">ключевого </w:t>
      </w:r>
      <w:r w:rsidR="00A64B7D" w:rsidRPr="00713C12">
        <w:rPr>
          <w:rStyle w:val="--0"/>
        </w:rPr>
        <w:t>интерфейса</w:t>
      </w:r>
      <w:r w:rsidR="00A64B7D" w:rsidRPr="00623843">
        <w:rPr>
          <w:rFonts w:ascii="Georgia" w:hAnsi="Georgia"/>
          <w:sz w:val="28"/>
          <w:szCs w:val="28"/>
        </w:rPr>
        <w:t xml:space="preserve"> в системе порабощения.</w:t>
      </w:r>
      <w:r w:rsidR="00713C12">
        <w:rPr>
          <w:rFonts w:ascii="Georgia" w:hAnsi="Georgia"/>
          <w:sz w:val="28"/>
          <w:szCs w:val="28"/>
        </w:rPr>
        <w:t xml:space="preserve"> </w:t>
      </w:r>
      <w:r w:rsidR="00A64B7D" w:rsidRPr="00BD2A3E">
        <w:rPr>
          <w:rFonts w:ascii="Georgia" w:hAnsi="Georgia"/>
          <w:sz w:val="28"/>
          <w:szCs w:val="28"/>
        </w:rPr>
        <w:t xml:space="preserve">Таким образом, внедрение цифровой информационной основы не было «технологическим прорывом», как это принято считать, а актом энергетического подчинения, позволяющим </w:t>
      </w:r>
      <w:r w:rsidR="00A64B7D" w:rsidRPr="004C2E0F">
        <w:rPr>
          <w:rStyle w:val="--"/>
        </w:rPr>
        <w:t xml:space="preserve">управлять </w:t>
      </w:r>
      <w:r w:rsidR="00A64B7D" w:rsidRPr="004C2E0F">
        <w:rPr>
          <w:rStyle w:val="--0"/>
        </w:rPr>
        <w:t>телами,</w:t>
      </w:r>
      <w:r w:rsidR="00A64B7D" w:rsidRPr="00BD2A3E">
        <w:rPr>
          <w:rFonts w:ascii="Georgia" w:hAnsi="Georgia"/>
          <w:sz w:val="28"/>
          <w:szCs w:val="28"/>
        </w:rPr>
        <w:t xml:space="preserve"> мозгами и судьбами людей в полностью формализованной схеме. М</w:t>
      </w:r>
      <w:r w:rsidR="00A64B7D" w:rsidRPr="00623843">
        <w:rPr>
          <w:rFonts w:ascii="Georgia" w:hAnsi="Georgia"/>
          <w:sz w:val="28"/>
          <w:szCs w:val="28"/>
        </w:rPr>
        <w:t xml:space="preserve">озг как приёмник информации также был адаптирован под эту структуру — </w:t>
      </w:r>
      <w:r w:rsidR="00A64B7D" w:rsidRPr="00623843">
        <w:rPr>
          <w:rFonts w:ascii="Georgia" w:hAnsi="Georgia"/>
          <w:sz w:val="28"/>
          <w:szCs w:val="28"/>
        </w:rPr>
        <w:lastRenderedPageBreak/>
        <w:t>генотипы, начиная с 42</w:t>
      </w:r>
      <w:r w:rsidR="00AF41F0">
        <w:rPr>
          <w:rFonts w:ascii="Georgia" w:hAnsi="Georgia"/>
          <w:sz w:val="28"/>
          <w:szCs w:val="28"/>
        </w:rPr>
        <w:t>1</w:t>
      </w:r>
      <w:r w:rsidR="00A64B7D" w:rsidRPr="00623843">
        <w:rPr>
          <w:rFonts w:ascii="Georgia" w:hAnsi="Georgia"/>
          <w:sz w:val="28"/>
          <w:szCs w:val="28"/>
        </w:rPr>
        <w:t xml:space="preserve">-го и до 461-го, стали не просто функциональными элементами биологической машины, но и </w:t>
      </w:r>
      <w:r w:rsidR="00A64B7D" w:rsidRPr="0017072B">
        <w:rPr>
          <w:rStyle w:val="--0"/>
        </w:rPr>
        <w:t xml:space="preserve">полностью </w:t>
      </w:r>
      <w:r w:rsidR="00A64B7D" w:rsidRPr="0017072B">
        <w:rPr>
          <w:rStyle w:val="--"/>
        </w:rPr>
        <w:t>совместимыми</w:t>
      </w:r>
      <w:r w:rsidR="00A64B7D" w:rsidRPr="00623843">
        <w:rPr>
          <w:rFonts w:ascii="Georgia" w:hAnsi="Georgia"/>
          <w:sz w:val="28"/>
          <w:szCs w:val="28"/>
        </w:rPr>
        <w:t xml:space="preserve"> с цифровым кодом управления. Они были способны воспринимать только ту информацию, которая имела цифровую структуру и исходила из соответствующих управляющих узлов Системы.</w:t>
      </w:r>
    </w:p>
    <w:p w14:paraId="2F045683" w14:textId="2FB7341E" w:rsidR="00A64B7D" w:rsidRPr="00623843" w:rsidRDefault="00713C12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A64B7D" w:rsidRPr="00623843">
        <w:rPr>
          <w:rFonts w:ascii="Georgia" w:hAnsi="Georgia"/>
          <w:sz w:val="28"/>
          <w:szCs w:val="28"/>
        </w:rPr>
        <w:t xml:space="preserve">Невозможно переоценить масштаб этой подмены. Не только сама реальность </w:t>
      </w:r>
      <w:r w:rsidR="00A64B7D" w:rsidRPr="0017072B">
        <w:rPr>
          <w:rStyle w:val="--0"/>
        </w:rPr>
        <w:t xml:space="preserve">была </w:t>
      </w:r>
      <w:r w:rsidR="00A64B7D" w:rsidRPr="0017072B">
        <w:rPr>
          <w:rStyle w:val="--"/>
        </w:rPr>
        <w:t>переписана</w:t>
      </w:r>
      <w:r w:rsidR="00A64B7D" w:rsidRPr="00623843">
        <w:rPr>
          <w:rFonts w:ascii="Georgia" w:hAnsi="Georgia"/>
          <w:sz w:val="28"/>
          <w:szCs w:val="28"/>
        </w:rPr>
        <w:t xml:space="preserve"> на цифровом языке, но и представление о возможном, о допустимом, о естественном было сведено к границам того, что допускает цифровая архитектура. Отсюда иллюзия «прогресса», построенного на кодах, языках программирования, интерфейсах и алгоритмах — иллюзия, </w:t>
      </w:r>
      <w:r w:rsidR="00A64B7D" w:rsidRPr="0017072B">
        <w:rPr>
          <w:rStyle w:val="--"/>
        </w:rPr>
        <w:t xml:space="preserve">не </w:t>
      </w:r>
      <w:r w:rsidR="00A64B7D" w:rsidRPr="0017072B">
        <w:rPr>
          <w:rStyle w:val="--0"/>
        </w:rPr>
        <w:t>имеющая</w:t>
      </w:r>
      <w:r w:rsidR="00A64B7D" w:rsidRPr="00623843">
        <w:rPr>
          <w:rFonts w:ascii="Georgia" w:hAnsi="Georgia"/>
          <w:sz w:val="28"/>
          <w:szCs w:val="28"/>
        </w:rPr>
        <w:t xml:space="preserve"> отношения ни к эволюции сознания, ни к развитию человеческой сути, потому что всё это служило лишь цели — удерживать разум в подчинении управляющим потокам извне.</w:t>
      </w:r>
    </w:p>
    <w:p w14:paraId="4FC4CB03" w14:textId="5A4BDB66" w:rsidR="00A64B7D" w:rsidRPr="00623843" w:rsidRDefault="00713C12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A64B7D" w:rsidRPr="00623843">
        <w:rPr>
          <w:rFonts w:ascii="Georgia" w:hAnsi="Georgia"/>
          <w:sz w:val="28"/>
          <w:szCs w:val="28"/>
        </w:rPr>
        <w:t xml:space="preserve">Цифровая информационная цивилизация </w:t>
      </w:r>
      <w:r w:rsidR="00A64B7D" w:rsidRPr="0017072B">
        <w:rPr>
          <w:rStyle w:val="--"/>
        </w:rPr>
        <w:t xml:space="preserve">не </w:t>
      </w:r>
      <w:r w:rsidR="00A64B7D" w:rsidRPr="0017072B">
        <w:rPr>
          <w:rStyle w:val="--0"/>
        </w:rPr>
        <w:t>была</w:t>
      </w:r>
      <w:r w:rsidR="00A64B7D" w:rsidRPr="00623843">
        <w:rPr>
          <w:rFonts w:ascii="Georgia" w:hAnsi="Georgia"/>
          <w:sz w:val="28"/>
          <w:szCs w:val="28"/>
        </w:rPr>
        <w:t xml:space="preserve"> этапом в развитии человечества. Она была </w:t>
      </w:r>
      <w:r w:rsidR="00A64B7D" w:rsidRPr="0017072B">
        <w:rPr>
          <w:rStyle w:val="--0"/>
        </w:rPr>
        <w:t xml:space="preserve">формой </w:t>
      </w:r>
      <w:r w:rsidR="00A64B7D" w:rsidRPr="0017072B">
        <w:rPr>
          <w:rStyle w:val="--"/>
        </w:rPr>
        <w:t>тотального</w:t>
      </w:r>
      <w:r w:rsidR="00A64B7D" w:rsidRPr="00623843">
        <w:rPr>
          <w:rFonts w:ascii="Georgia" w:hAnsi="Georgia"/>
          <w:sz w:val="28"/>
          <w:szCs w:val="28"/>
        </w:rPr>
        <w:t xml:space="preserve"> программного порабощения, превращения Земли в машину, а Человека — в её настраиваемый элемент.</w:t>
      </w:r>
      <w:r>
        <w:rPr>
          <w:rFonts w:ascii="Georgia" w:hAnsi="Georgia"/>
          <w:sz w:val="28"/>
          <w:szCs w:val="28"/>
        </w:rPr>
        <w:t xml:space="preserve"> </w:t>
      </w:r>
      <w:r w:rsidR="00A64B7D" w:rsidRPr="00623843">
        <w:rPr>
          <w:rFonts w:ascii="Georgia" w:hAnsi="Georgia"/>
          <w:sz w:val="28"/>
          <w:szCs w:val="28"/>
        </w:rPr>
        <w:t xml:space="preserve">Однако в текущем этапе исторического процесса начинается качественный переход. С разрушением Системной власти интервентов и утратой ими контрольного потенциала, завершается и сама архитектура паразитического контроля, основанного на кубической конструкции энергетических решёток и подчинённой цифровой октавной сетке. Сегодня на наших глазах, хотя и скрыто от массового восприятия, разворачивается </w:t>
      </w:r>
      <w:r w:rsidR="00A64B7D" w:rsidRPr="0017072B">
        <w:rPr>
          <w:rStyle w:val="--"/>
        </w:rPr>
        <w:t xml:space="preserve">колоссальный </w:t>
      </w:r>
      <w:r w:rsidR="00A64B7D" w:rsidRPr="0017072B">
        <w:rPr>
          <w:rStyle w:val="--0"/>
        </w:rPr>
        <w:t>процесс</w:t>
      </w:r>
      <w:r w:rsidR="00A64B7D" w:rsidRPr="00623843">
        <w:rPr>
          <w:rFonts w:ascii="Georgia" w:hAnsi="Georgia"/>
          <w:sz w:val="28"/>
          <w:szCs w:val="28"/>
        </w:rPr>
        <w:t xml:space="preserve"> воссоздания истинной </w:t>
      </w:r>
      <w:proofErr w:type="spellStart"/>
      <w:r w:rsidR="00A64B7D" w:rsidRPr="00623843">
        <w:rPr>
          <w:rFonts w:ascii="Georgia" w:hAnsi="Georgia"/>
          <w:sz w:val="28"/>
          <w:szCs w:val="28"/>
        </w:rPr>
        <w:t>энергоархитектуры</w:t>
      </w:r>
      <w:proofErr w:type="spellEnd"/>
      <w:r w:rsidR="00A64B7D" w:rsidRPr="00623843">
        <w:rPr>
          <w:rFonts w:ascii="Georgia" w:hAnsi="Georgia"/>
          <w:sz w:val="28"/>
          <w:szCs w:val="28"/>
        </w:rPr>
        <w:t xml:space="preserve"> — </w:t>
      </w:r>
      <w:proofErr w:type="spellStart"/>
      <w:r w:rsidR="00A64B7D" w:rsidRPr="00623843">
        <w:rPr>
          <w:rFonts w:ascii="Georgia" w:hAnsi="Georgia"/>
          <w:sz w:val="28"/>
          <w:szCs w:val="28"/>
        </w:rPr>
        <w:t>додекаэдрально-икосаэдральной</w:t>
      </w:r>
      <w:proofErr w:type="spellEnd"/>
      <w:r w:rsidR="00A64B7D" w:rsidRPr="00623843">
        <w:rPr>
          <w:rFonts w:ascii="Georgia" w:hAnsi="Georgia"/>
          <w:sz w:val="28"/>
          <w:szCs w:val="28"/>
        </w:rPr>
        <w:t xml:space="preserve"> основы энергетических решёток, соответствующей первичной природе Земли как Разумной Планеты.</w:t>
      </w:r>
      <w:r>
        <w:rPr>
          <w:rFonts w:ascii="Georgia" w:hAnsi="Georgia"/>
          <w:sz w:val="28"/>
          <w:szCs w:val="28"/>
        </w:rPr>
        <w:t xml:space="preserve"> </w:t>
      </w:r>
      <w:r w:rsidR="00A64B7D" w:rsidRPr="00623843">
        <w:rPr>
          <w:rFonts w:ascii="Georgia" w:hAnsi="Georgia"/>
          <w:sz w:val="28"/>
          <w:szCs w:val="28"/>
        </w:rPr>
        <w:t xml:space="preserve">С 24 апреля 2011 года запущен </w:t>
      </w:r>
      <w:r w:rsidR="00A64B7D" w:rsidRPr="0017072B">
        <w:rPr>
          <w:rStyle w:val="--0"/>
        </w:rPr>
        <w:t xml:space="preserve">принципиально </w:t>
      </w:r>
      <w:r w:rsidR="00A64B7D" w:rsidRPr="0017072B">
        <w:rPr>
          <w:rStyle w:val="--"/>
        </w:rPr>
        <w:t>новый</w:t>
      </w:r>
      <w:r w:rsidR="00A64B7D" w:rsidRPr="00623843">
        <w:rPr>
          <w:rFonts w:ascii="Georgia" w:hAnsi="Georgia"/>
          <w:sz w:val="28"/>
          <w:szCs w:val="28"/>
        </w:rPr>
        <w:t xml:space="preserve"> вектор — эра Информационно-Генетической Цивилизации Человека. Этот переход знаменует собой </w:t>
      </w:r>
      <w:r w:rsidR="00A64B7D" w:rsidRPr="0017072B">
        <w:rPr>
          <w:rStyle w:val="--"/>
        </w:rPr>
        <w:t xml:space="preserve">не </w:t>
      </w:r>
      <w:r w:rsidR="00A64B7D" w:rsidRPr="0017072B">
        <w:rPr>
          <w:rStyle w:val="--0"/>
        </w:rPr>
        <w:t>просто</w:t>
      </w:r>
      <w:r w:rsidR="00A64B7D" w:rsidRPr="00623843">
        <w:rPr>
          <w:rFonts w:ascii="Georgia" w:hAnsi="Georgia"/>
          <w:sz w:val="28"/>
          <w:szCs w:val="28"/>
        </w:rPr>
        <w:t xml:space="preserve"> смену управляющей парадигмы, а восстановление иной основы самой информации: теперь она более не цифровая, не дискретная, не «расчленённая», а целостная, объемная, полифоническая, резонансная. Формируется не только иное познавательное поле, но и изменяется сам Мозг — его конструкция, его доступ к управляющим полям, его </w:t>
      </w:r>
      <w:proofErr w:type="spellStart"/>
      <w:r w:rsidR="00A64B7D" w:rsidRPr="00623843">
        <w:rPr>
          <w:rFonts w:ascii="Georgia" w:hAnsi="Georgia"/>
          <w:sz w:val="28"/>
          <w:szCs w:val="28"/>
        </w:rPr>
        <w:t>октавность</w:t>
      </w:r>
      <w:proofErr w:type="spellEnd"/>
      <w:r w:rsidR="00A64B7D" w:rsidRPr="00623843">
        <w:rPr>
          <w:rFonts w:ascii="Georgia" w:hAnsi="Georgia"/>
          <w:sz w:val="28"/>
          <w:szCs w:val="28"/>
        </w:rPr>
        <w:t xml:space="preserve">. Начинается трансформация с возвратом к уровням, когда Мозг способен </w:t>
      </w:r>
      <w:r w:rsidR="00A64B7D" w:rsidRPr="0017072B">
        <w:rPr>
          <w:rStyle w:val="--"/>
        </w:rPr>
        <w:t xml:space="preserve">не </w:t>
      </w:r>
      <w:r w:rsidR="00A64B7D" w:rsidRPr="0017072B">
        <w:rPr>
          <w:rStyle w:val="--0"/>
        </w:rPr>
        <w:t>просто</w:t>
      </w:r>
      <w:r w:rsidR="00A64B7D" w:rsidRPr="00623843">
        <w:rPr>
          <w:rFonts w:ascii="Georgia" w:hAnsi="Georgia"/>
          <w:sz w:val="28"/>
          <w:szCs w:val="28"/>
        </w:rPr>
        <w:t xml:space="preserve"> исполнять команды, но мыслить в сопряжении с Разумом Вселенной, а значит — жить не по чужому коду, а из собственной внутренней сути.</w:t>
      </w:r>
    </w:p>
    <w:p w14:paraId="52BB5F6B" w14:textId="668C2F9A" w:rsidR="00A64B7D" w:rsidRPr="00623843" w:rsidRDefault="004B268F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A64B7D" w:rsidRPr="00623843">
        <w:rPr>
          <w:rFonts w:ascii="Georgia" w:hAnsi="Georgia"/>
          <w:sz w:val="28"/>
          <w:szCs w:val="28"/>
        </w:rPr>
        <w:t xml:space="preserve">Именно невозможность Системы сконструировать такой Мозг, каким изначально обладал Человек, была фундаментальным </w:t>
      </w:r>
      <w:r w:rsidR="00A64B7D" w:rsidRPr="0017072B">
        <w:rPr>
          <w:rStyle w:val="--"/>
        </w:rPr>
        <w:t xml:space="preserve">слабым </w:t>
      </w:r>
      <w:r w:rsidR="00A64B7D" w:rsidRPr="0017072B">
        <w:rPr>
          <w:rStyle w:val="--0"/>
        </w:rPr>
        <w:t>местом</w:t>
      </w:r>
      <w:r w:rsidR="00A64B7D" w:rsidRPr="00623843">
        <w:rPr>
          <w:rFonts w:ascii="Georgia" w:hAnsi="Georgia"/>
          <w:sz w:val="28"/>
          <w:szCs w:val="28"/>
        </w:rPr>
        <w:t xml:space="preserve"> паразитической Эбровской Системы. Она могла управлять, имитировать, деформировать, подчинять, но не могла воспроизвести. Её </w:t>
      </w:r>
      <w:r w:rsidR="00A64B7D" w:rsidRPr="00623843">
        <w:rPr>
          <w:rFonts w:ascii="Georgia" w:hAnsi="Georgia"/>
          <w:sz w:val="28"/>
          <w:szCs w:val="28"/>
        </w:rPr>
        <w:lastRenderedPageBreak/>
        <w:t xml:space="preserve">уровень Разумной ориентации оказался радикально ограничен. Отсюда и вытекает причина </w:t>
      </w:r>
      <w:r w:rsidR="00B120A4">
        <w:rPr>
          <w:rFonts w:ascii="Georgia" w:hAnsi="Georgia"/>
          <w:sz w:val="28"/>
          <w:szCs w:val="28"/>
        </w:rPr>
        <w:t>ее</w:t>
      </w:r>
      <w:r w:rsidR="00A64B7D" w:rsidRPr="00623843">
        <w:rPr>
          <w:rFonts w:ascii="Georgia" w:hAnsi="Georgia"/>
          <w:sz w:val="28"/>
          <w:szCs w:val="28"/>
        </w:rPr>
        <w:t xml:space="preserve"> неизбежного угасания. Захват Земли был для </w:t>
      </w:r>
      <w:proofErr w:type="spellStart"/>
      <w:r w:rsidR="00B120A4">
        <w:rPr>
          <w:rFonts w:ascii="Georgia" w:hAnsi="Georgia"/>
          <w:sz w:val="28"/>
          <w:szCs w:val="28"/>
        </w:rPr>
        <w:t>эбров</w:t>
      </w:r>
      <w:proofErr w:type="spellEnd"/>
      <w:r w:rsidR="00637CC5">
        <w:rPr>
          <w:rStyle w:val="af5"/>
          <w:rFonts w:ascii="Georgia" w:hAnsi="Georgia"/>
          <w:szCs w:val="28"/>
        </w:rPr>
        <w:footnoteReference w:id="1"/>
      </w:r>
      <w:r w:rsidR="00A64B7D" w:rsidRPr="00623843">
        <w:rPr>
          <w:rFonts w:ascii="Georgia" w:hAnsi="Georgia"/>
          <w:sz w:val="28"/>
          <w:szCs w:val="28"/>
        </w:rPr>
        <w:t xml:space="preserve"> </w:t>
      </w:r>
      <w:r w:rsidR="00061578" w:rsidRPr="0017072B">
        <w:rPr>
          <w:rStyle w:val="--0"/>
          <w:noProof/>
        </w:rPr>
        <w:drawing>
          <wp:anchor distT="0" distB="0" distL="114300" distR="114300" simplePos="0" relativeHeight="251662336" behindDoc="1" locked="0" layoutInCell="1" allowOverlap="1" wp14:anchorId="58AB8468" wp14:editId="6629B220">
            <wp:simplePos x="0" y="0"/>
            <wp:positionH relativeFrom="column">
              <wp:posOffset>3705225</wp:posOffset>
            </wp:positionH>
            <wp:positionV relativeFrom="paragraph">
              <wp:posOffset>264795</wp:posOffset>
            </wp:positionV>
            <wp:extent cx="2489835" cy="2969895"/>
            <wp:effectExtent l="0" t="0" r="0" b="1905"/>
            <wp:wrapTight wrapText="bothSides">
              <wp:wrapPolygon edited="0">
                <wp:start x="0" y="0"/>
                <wp:lineTo x="0" y="21521"/>
                <wp:lineTo x="21484" y="21521"/>
                <wp:lineTo x="21484" y="0"/>
                <wp:lineTo x="0" y="0"/>
              </wp:wrapPolygon>
            </wp:wrapTight>
            <wp:docPr id="8490912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091295" name="Рисунок 84909129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2969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B7D" w:rsidRPr="0017072B">
        <w:rPr>
          <w:rStyle w:val="--0"/>
        </w:rPr>
        <w:t xml:space="preserve">актом </w:t>
      </w:r>
      <w:r w:rsidR="00A64B7D" w:rsidRPr="0017072B">
        <w:rPr>
          <w:rStyle w:val="--"/>
        </w:rPr>
        <w:t>отчаяния</w:t>
      </w:r>
      <w:r w:rsidR="00237565" w:rsidRPr="0017072B">
        <w:rPr>
          <w:rStyle w:val="--"/>
        </w:rPr>
        <w:t xml:space="preserve">. </w:t>
      </w:r>
      <w:r w:rsidR="00237565" w:rsidRPr="00237565">
        <w:rPr>
          <w:rFonts w:ascii="Georgia" w:hAnsi="Georgia"/>
          <w:sz w:val="28"/>
          <w:szCs w:val="28"/>
        </w:rPr>
        <w:t>Основой существования эбровской паразитической цивилизации являлась белковая клетка более низкого уровня развития (ниже 32 октавы) энергоресурсы которой гораздо меньше, чем в живой клетке человека (соответствует 96 октаве).</w:t>
      </w:r>
      <w:r w:rsidR="00237565" w:rsidRPr="00D2392E">
        <w:rPr>
          <w:rFonts w:ascii="Georgia" w:hAnsi="Georgia"/>
          <w:sz w:val="28"/>
          <w:szCs w:val="28"/>
        </w:rPr>
        <w:t xml:space="preserve"> </w:t>
      </w:r>
      <w:r w:rsidR="00A64B7D" w:rsidRPr="00623843">
        <w:rPr>
          <w:rFonts w:ascii="Georgia" w:hAnsi="Georgia"/>
          <w:sz w:val="28"/>
          <w:szCs w:val="28"/>
        </w:rPr>
        <w:t xml:space="preserve"> </w:t>
      </w:r>
      <w:r w:rsidR="00237565">
        <w:rPr>
          <w:rFonts w:ascii="Georgia" w:hAnsi="Georgia"/>
          <w:sz w:val="28"/>
          <w:szCs w:val="28"/>
        </w:rPr>
        <w:t>О</w:t>
      </w:r>
      <w:r w:rsidR="00A64B7D" w:rsidRPr="00623843">
        <w:rPr>
          <w:rFonts w:ascii="Georgia" w:hAnsi="Georgia"/>
          <w:sz w:val="28"/>
          <w:szCs w:val="28"/>
        </w:rPr>
        <w:t xml:space="preserve">ни больше </w:t>
      </w:r>
      <w:r w:rsidR="00A64B7D" w:rsidRPr="0017072B">
        <w:rPr>
          <w:rStyle w:val="--"/>
        </w:rPr>
        <w:t xml:space="preserve">не </w:t>
      </w:r>
      <w:r w:rsidR="00A64B7D" w:rsidRPr="0017072B">
        <w:rPr>
          <w:rStyle w:val="--0"/>
        </w:rPr>
        <w:t>могли</w:t>
      </w:r>
      <w:r w:rsidR="00A64B7D" w:rsidRPr="00623843">
        <w:rPr>
          <w:rFonts w:ascii="Georgia" w:hAnsi="Georgia"/>
          <w:sz w:val="28"/>
          <w:szCs w:val="28"/>
        </w:rPr>
        <w:t xml:space="preserve"> развиваться, они вырождались</w:t>
      </w:r>
      <w:r w:rsidR="00CC5949">
        <w:rPr>
          <w:rFonts w:ascii="Georgia" w:hAnsi="Georgia"/>
          <w:sz w:val="28"/>
          <w:szCs w:val="28"/>
        </w:rPr>
        <w:t>.</w:t>
      </w:r>
      <w:r w:rsidR="00A64B7D" w:rsidRPr="00623843">
        <w:rPr>
          <w:rFonts w:ascii="Georgia" w:hAnsi="Georgia"/>
          <w:sz w:val="28"/>
          <w:szCs w:val="28"/>
        </w:rPr>
        <w:t xml:space="preserve"> </w:t>
      </w:r>
      <w:r w:rsidR="00237565" w:rsidRPr="00CC5949">
        <w:rPr>
          <w:rFonts w:ascii="Georgia" w:hAnsi="Georgia"/>
          <w:sz w:val="28"/>
          <w:szCs w:val="28"/>
        </w:rPr>
        <w:t>Поэтому они стремились проникнуть в тайну живой клетки</w:t>
      </w:r>
      <w:r w:rsidR="00237565">
        <w:rPr>
          <w:rFonts w:ascii="Georgia" w:hAnsi="Georgia"/>
          <w:sz w:val="28"/>
          <w:szCs w:val="28"/>
        </w:rPr>
        <w:t>.</w:t>
      </w:r>
      <w:r w:rsidR="00CC5949">
        <w:rPr>
          <w:rFonts w:ascii="Georgia" w:hAnsi="Georgia"/>
          <w:sz w:val="28"/>
          <w:szCs w:val="28"/>
        </w:rPr>
        <w:t xml:space="preserve"> А </w:t>
      </w:r>
      <w:r w:rsidR="00A64B7D" w:rsidRPr="00623843">
        <w:rPr>
          <w:rFonts w:ascii="Georgia" w:hAnsi="Georgia"/>
          <w:sz w:val="28"/>
          <w:szCs w:val="28"/>
        </w:rPr>
        <w:t xml:space="preserve">планета Земля — </w:t>
      </w:r>
      <w:r w:rsidR="00A64B7D" w:rsidRPr="0017072B">
        <w:rPr>
          <w:rStyle w:val="--"/>
        </w:rPr>
        <w:t xml:space="preserve">уникальный </w:t>
      </w:r>
      <w:r w:rsidR="00A64B7D" w:rsidRPr="0017072B">
        <w:rPr>
          <w:rStyle w:val="--0"/>
        </w:rPr>
        <w:t xml:space="preserve">биогенератор </w:t>
      </w:r>
      <w:r w:rsidR="00A64B7D" w:rsidRPr="00623843">
        <w:rPr>
          <w:rFonts w:ascii="Georgia" w:hAnsi="Georgia"/>
          <w:sz w:val="28"/>
          <w:szCs w:val="28"/>
        </w:rPr>
        <w:t>и полигон Разумного становления — могла дать им шанс на временное продление. Потому и была предпринята операция по захвату и переконфигурации Земли.</w:t>
      </w:r>
      <w:r>
        <w:rPr>
          <w:rFonts w:ascii="Georgia" w:hAnsi="Georgia"/>
          <w:sz w:val="28"/>
          <w:szCs w:val="28"/>
        </w:rPr>
        <w:t xml:space="preserve"> </w:t>
      </w:r>
      <w:r w:rsidR="00A64B7D" w:rsidRPr="00623843">
        <w:rPr>
          <w:rFonts w:ascii="Georgia" w:hAnsi="Georgia"/>
          <w:sz w:val="28"/>
          <w:szCs w:val="28"/>
        </w:rPr>
        <w:t xml:space="preserve">Посадка интервентских сил произошла в 16 300 году до </w:t>
      </w:r>
      <w:proofErr w:type="gramStart"/>
      <w:r w:rsidR="00A64B7D" w:rsidRPr="00623843">
        <w:rPr>
          <w:rFonts w:ascii="Georgia" w:hAnsi="Georgia"/>
          <w:sz w:val="28"/>
          <w:szCs w:val="28"/>
        </w:rPr>
        <w:t>н.э.</w:t>
      </w:r>
      <w:proofErr w:type="gramEnd"/>
      <w:r w:rsidR="00A64B7D" w:rsidRPr="00623843">
        <w:rPr>
          <w:rFonts w:ascii="Georgia" w:hAnsi="Georgia"/>
          <w:sz w:val="28"/>
          <w:szCs w:val="28"/>
        </w:rPr>
        <w:t xml:space="preserve"> Для них было необходимо полностью стереть предшествующую структуру жизни на планете, ибо она </w:t>
      </w:r>
      <w:r w:rsidR="00A64B7D" w:rsidRPr="002E3BAF">
        <w:rPr>
          <w:rStyle w:val="--0"/>
        </w:rPr>
        <w:t xml:space="preserve">была </w:t>
      </w:r>
      <w:r w:rsidR="00A64B7D" w:rsidRPr="002E3BAF">
        <w:rPr>
          <w:rStyle w:val="--"/>
        </w:rPr>
        <w:t>несовместима</w:t>
      </w:r>
      <w:r w:rsidR="00A64B7D" w:rsidRPr="00623843">
        <w:rPr>
          <w:rFonts w:ascii="Georgia" w:hAnsi="Georgia"/>
          <w:sz w:val="28"/>
          <w:szCs w:val="28"/>
        </w:rPr>
        <w:t xml:space="preserve"> с их типом энергообеспечения. На Земле тогда существовало 1 миллиард 240 миллионов </w:t>
      </w:r>
      <w:proofErr w:type="spellStart"/>
      <w:r w:rsidR="00A64B7D" w:rsidRPr="00623843">
        <w:rPr>
          <w:rFonts w:ascii="Georgia" w:hAnsi="Georgia"/>
          <w:sz w:val="28"/>
          <w:szCs w:val="28"/>
        </w:rPr>
        <w:t>прото</w:t>
      </w:r>
      <w:proofErr w:type="spellEnd"/>
      <w:r w:rsidR="00A64B7D" w:rsidRPr="00623843">
        <w:rPr>
          <w:rFonts w:ascii="Georgia" w:hAnsi="Georgia"/>
          <w:sz w:val="28"/>
          <w:szCs w:val="28"/>
        </w:rPr>
        <w:t xml:space="preserve">-Человек, с уровнем Мозга в октавном диапазоне от 96 до 124. Все эти состояния, включая нефизические формы — душевные и энергетические сущности, — </w:t>
      </w:r>
      <w:r w:rsidR="00A64B7D" w:rsidRPr="002E3BAF">
        <w:rPr>
          <w:rStyle w:val="--0"/>
        </w:rPr>
        <w:t xml:space="preserve">были </w:t>
      </w:r>
      <w:r w:rsidR="00A64B7D" w:rsidRPr="002E3BAF">
        <w:rPr>
          <w:rStyle w:val="--"/>
        </w:rPr>
        <w:t>пленены</w:t>
      </w:r>
      <w:r w:rsidR="00A64B7D" w:rsidRPr="00623843">
        <w:rPr>
          <w:rFonts w:ascii="Georgia" w:hAnsi="Georgia"/>
          <w:sz w:val="28"/>
          <w:szCs w:val="28"/>
        </w:rPr>
        <w:t xml:space="preserve"> и заключены в захваченных узлах структуры Земли, в основном в объектах типа 440, доставленных Системой на планету. Комплексы защиты к моменту атаки </w:t>
      </w:r>
      <w:r w:rsidR="00A64B7D" w:rsidRPr="002E3BAF">
        <w:rPr>
          <w:rStyle w:val="--0"/>
        </w:rPr>
        <w:t xml:space="preserve">были </w:t>
      </w:r>
      <w:r w:rsidR="00A64B7D" w:rsidRPr="002E3BAF">
        <w:rPr>
          <w:rStyle w:val="--"/>
        </w:rPr>
        <w:t>отключены</w:t>
      </w:r>
      <w:r w:rsidR="00A64B7D" w:rsidRPr="00623843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A64B7D" w:rsidRPr="00623843">
        <w:rPr>
          <w:rFonts w:ascii="Georgia" w:hAnsi="Georgia"/>
          <w:sz w:val="28"/>
          <w:szCs w:val="28"/>
        </w:rPr>
        <w:t xml:space="preserve">Сохранились лишь душевные сущности 224 октавы. Всё остальное — вся развитая энергетическая и ментальная инфраструктура планеты, включая разум Земли, функционировавший на 512 октаве — </w:t>
      </w:r>
      <w:r w:rsidR="00A64B7D" w:rsidRPr="002E3BAF">
        <w:rPr>
          <w:rStyle w:val="--0"/>
        </w:rPr>
        <w:t xml:space="preserve">было </w:t>
      </w:r>
      <w:r w:rsidR="00A64B7D" w:rsidRPr="002E3BAF">
        <w:rPr>
          <w:rStyle w:val="--"/>
        </w:rPr>
        <w:t>уничтожено.</w:t>
      </w:r>
      <w:r w:rsidR="00A64B7D" w:rsidRPr="00623843">
        <w:rPr>
          <w:rFonts w:ascii="Georgia" w:hAnsi="Georgia"/>
          <w:sz w:val="28"/>
          <w:szCs w:val="28"/>
        </w:rPr>
        <w:t xml:space="preserve"> Потенциалы мозга планеты были снижены до 3%. Это привело к стремительной гибели всего населявшего Землю. Остались жалкие остатки </w:t>
      </w:r>
      <w:proofErr w:type="spellStart"/>
      <w:r w:rsidR="00A64B7D" w:rsidRPr="00623843">
        <w:rPr>
          <w:rFonts w:ascii="Georgia" w:hAnsi="Georgia"/>
          <w:sz w:val="28"/>
          <w:szCs w:val="28"/>
        </w:rPr>
        <w:t>прото</w:t>
      </w:r>
      <w:proofErr w:type="spellEnd"/>
      <w:r w:rsidR="00A64B7D" w:rsidRPr="00623843">
        <w:rPr>
          <w:rFonts w:ascii="Georgia" w:hAnsi="Georgia"/>
          <w:sz w:val="28"/>
          <w:szCs w:val="28"/>
        </w:rPr>
        <w:t xml:space="preserve">-людей, чей мозг опустился к 57 октаве, и то — лишь на короткий период. </w:t>
      </w:r>
      <w:r w:rsidR="009506AE">
        <w:rPr>
          <w:rFonts w:ascii="Georgia" w:hAnsi="Georgia"/>
          <w:sz w:val="28"/>
          <w:szCs w:val="28"/>
        </w:rPr>
        <w:t xml:space="preserve"> </w:t>
      </w:r>
      <w:r w:rsidR="00A64B7D" w:rsidRPr="00623843">
        <w:rPr>
          <w:rFonts w:ascii="Georgia" w:hAnsi="Georgia"/>
          <w:sz w:val="28"/>
          <w:szCs w:val="28"/>
        </w:rPr>
        <w:t xml:space="preserve">Последствия для Земли были катастрофичны: биосфера </w:t>
      </w:r>
      <w:r w:rsidR="00A64B7D" w:rsidRPr="002E3BAF">
        <w:rPr>
          <w:rStyle w:val="--0"/>
        </w:rPr>
        <w:t xml:space="preserve">была </w:t>
      </w:r>
      <w:r w:rsidR="00A64B7D" w:rsidRPr="002E3BAF">
        <w:rPr>
          <w:rStyle w:val="--"/>
        </w:rPr>
        <w:t>уничтожена,</w:t>
      </w:r>
      <w:r w:rsidR="00A64B7D" w:rsidRPr="00623843">
        <w:rPr>
          <w:rFonts w:ascii="Georgia" w:hAnsi="Georgia"/>
          <w:sz w:val="28"/>
          <w:szCs w:val="28"/>
        </w:rPr>
        <w:t xml:space="preserve"> прежняя цивилизация — ликвидирована, население сократилось более чем на две трети и было практически сведено к нолю.</w:t>
      </w:r>
      <w:r>
        <w:rPr>
          <w:rFonts w:ascii="Georgia" w:hAnsi="Georgia"/>
          <w:sz w:val="28"/>
          <w:szCs w:val="28"/>
        </w:rPr>
        <w:t xml:space="preserve"> </w:t>
      </w:r>
      <w:r w:rsidR="00A64B7D" w:rsidRPr="00623843">
        <w:rPr>
          <w:rFonts w:ascii="Georgia" w:hAnsi="Georgia"/>
          <w:sz w:val="28"/>
          <w:szCs w:val="28"/>
        </w:rPr>
        <w:t xml:space="preserve">Таким образом, вся история последних 18 тысяч лет — это не история человечества в привычном понимании, а </w:t>
      </w:r>
      <w:r w:rsidR="00A64B7D" w:rsidRPr="002E3BAF">
        <w:rPr>
          <w:rStyle w:val="--0"/>
        </w:rPr>
        <w:t xml:space="preserve">история </w:t>
      </w:r>
      <w:r w:rsidR="00A64B7D" w:rsidRPr="002E3BAF">
        <w:rPr>
          <w:rStyle w:val="--"/>
        </w:rPr>
        <w:t xml:space="preserve">октавной </w:t>
      </w:r>
      <w:r w:rsidR="00A64B7D" w:rsidRPr="002E3BAF">
        <w:rPr>
          <w:rStyle w:val="--0"/>
        </w:rPr>
        <w:t>деградации</w:t>
      </w:r>
      <w:r w:rsidR="00A64B7D" w:rsidRPr="00623843">
        <w:rPr>
          <w:rFonts w:ascii="Georgia" w:hAnsi="Georgia"/>
          <w:sz w:val="28"/>
          <w:szCs w:val="28"/>
        </w:rPr>
        <w:t xml:space="preserve"> и поэтапного вменения новых форм паразитического </w:t>
      </w:r>
      <w:r w:rsidR="00A64B7D" w:rsidRPr="00623843">
        <w:rPr>
          <w:rFonts w:ascii="Georgia" w:hAnsi="Georgia"/>
          <w:sz w:val="28"/>
          <w:szCs w:val="28"/>
        </w:rPr>
        <w:lastRenderedPageBreak/>
        <w:t xml:space="preserve">управления. Это был не «естественный» процесс, а </w:t>
      </w:r>
      <w:r w:rsidR="00A64B7D" w:rsidRPr="002E3BAF">
        <w:rPr>
          <w:rStyle w:val="--"/>
        </w:rPr>
        <w:t xml:space="preserve">изощрённый </w:t>
      </w:r>
      <w:r w:rsidR="00A64B7D" w:rsidRPr="002E3BAF">
        <w:rPr>
          <w:rStyle w:val="--0"/>
        </w:rPr>
        <w:t>эксперимент,</w:t>
      </w:r>
      <w:r w:rsidR="00A64B7D" w:rsidRPr="00623843">
        <w:rPr>
          <w:rFonts w:ascii="Georgia" w:hAnsi="Georgia"/>
          <w:sz w:val="28"/>
          <w:szCs w:val="28"/>
        </w:rPr>
        <w:t xml:space="preserve"> направленный на отрыв Человека от собственной природы, от собственной энергоинформационной целостности, от своего Разума.</w:t>
      </w:r>
      <w:r w:rsidR="000D6A5A">
        <w:rPr>
          <w:rFonts w:ascii="Georgia" w:hAnsi="Georgia"/>
          <w:sz w:val="28"/>
          <w:szCs w:val="28"/>
        </w:rPr>
        <w:t xml:space="preserve"> </w:t>
      </w:r>
      <w:r w:rsidR="00A64B7D" w:rsidRPr="00623843">
        <w:rPr>
          <w:rFonts w:ascii="Georgia" w:hAnsi="Georgia"/>
          <w:sz w:val="28"/>
          <w:szCs w:val="28"/>
        </w:rPr>
        <w:t xml:space="preserve">И только теперь, когда паразитическая надсистема </w:t>
      </w:r>
      <w:r w:rsidR="00454E4D">
        <w:rPr>
          <w:rFonts w:ascii="Georgia" w:hAnsi="Georgia"/>
          <w:sz w:val="28"/>
          <w:szCs w:val="28"/>
        </w:rPr>
        <w:t xml:space="preserve">уже практически </w:t>
      </w:r>
      <w:r w:rsidR="00A64B7D" w:rsidRPr="002E3BAF">
        <w:rPr>
          <w:rStyle w:val="--"/>
        </w:rPr>
        <w:t>утра</w:t>
      </w:r>
      <w:r w:rsidR="00454E4D" w:rsidRPr="002E3BAF">
        <w:rPr>
          <w:rStyle w:val="--"/>
        </w:rPr>
        <w:t>тила</w:t>
      </w:r>
      <w:r w:rsidR="00A64B7D" w:rsidRPr="002E3BAF">
        <w:rPr>
          <w:rStyle w:val="--"/>
        </w:rPr>
        <w:t xml:space="preserve"> </w:t>
      </w:r>
      <w:r w:rsidR="00A64B7D" w:rsidRPr="002E3BAF">
        <w:rPr>
          <w:rStyle w:val="--0"/>
        </w:rPr>
        <w:t>власть,</w:t>
      </w:r>
      <w:r w:rsidR="00A64B7D" w:rsidRPr="00623843">
        <w:rPr>
          <w:rFonts w:ascii="Georgia" w:hAnsi="Georgia"/>
          <w:sz w:val="28"/>
          <w:szCs w:val="28"/>
        </w:rPr>
        <w:t xml:space="preserve"> открывается реальная возможность для возвращения к подлинной программе развития — к развитию не функционального придатка Системы, а целостного, разумного, свободного Человека.</w:t>
      </w:r>
      <w:r w:rsidR="00E215E9">
        <w:rPr>
          <w:rFonts w:ascii="Georgia" w:hAnsi="Georgia"/>
          <w:sz w:val="28"/>
          <w:szCs w:val="28"/>
        </w:rPr>
        <w:t xml:space="preserve"> </w:t>
      </w:r>
    </w:p>
    <w:p w14:paraId="7291339A" w14:textId="07880739" w:rsidR="00A73DA3" w:rsidRPr="00623843" w:rsidRDefault="000D6A5A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A73DA3" w:rsidRPr="00623843">
        <w:rPr>
          <w:rFonts w:ascii="Georgia" w:hAnsi="Georgia"/>
          <w:sz w:val="28"/>
          <w:szCs w:val="28"/>
        </w:rPr>
        <w:t xml:space="preserve">Именно на фоне полной катастрофы прежней </w:t>
      </w:r>
      <w:proofErr w:type="spellStart"/>
      <w:r w:rsidR="00A73DA3" w:rsidRPr="00623843">
        <w:rPr>
          <w:rFonts w:ascii="Georgia" w:hAnsi="Georgia"/>
          <w:sz w:val="28"/>
          <w:szCs w:val="28"/>
        </w:rPr>
        <w:t>биоцивилизации</w:t>
      </w:r>
      <w:proofErr w:type="spellEnd"/>
      <w:r w:rsidR="00A73DA3" w:rsidRPr="00623843">
        <w:rPr>
          <w:rFonts w:ascii="Georgia" w:hAnsi="Georgia"/>
          <w:sz w:val="28"/>
          <w:szCs w:val="28"/>
        </w:rPr>
        <w:t xml:space="preserve"> Земли, после разрушения энергетической архитектуры и подавления Разума планеты, началось </w:t>
      </w:r>
      <w:r w:rsidR="00A73DA3" w:rsidRPr="002E3BAF">
        <w:rPr>
          <w:rStyle w:val="--0"/>
        </w:rPr>
        <w:t xml:space="preserve">последовательное </w:t>
      </w:r>
      <w:r w:rsidR="00A73DA3" w:rsidRPr="002E3BAF">
        <w:rPr>
          <w:rStyle w:val="--"/>
        </w:rPr>
        <w:t xml:space="preserve">внедрение </w:t>
      </w:r>
      <w:r w:rsidR="00A73DA3" w:rsidRPr="00623843">
        <w:rPr>
          <w:rFonts w:ascii="Georgia" w:hAnsi="Georgia"/>
          <w:sz w:val="28"/>
          <w:szCs w:val="28"/>
        </w:rPr>
        <w:t xml:space="preserve">паразитической программы трансформации Человека. Превращение его из суверенного, разумного существа в управляемый биомеханизм было не побочным эффектом, а </w:t>
      </w:r>
      <w:r w:rsidR="00A73DA3" w:rsidRPr="002E3BAF">
        <w:rPr>
          <w:rStyle w:val="--"/>
        </w:rPr>
        <w:t xml:space="preserve">ключевой </w:t>
      </w:r>
      <w:r w:rsidR="00A73DA3" w:rsidRPr="002E3BAF">
        <w:rPr>
          <w:rStyle w:val="--0"/>
        </w:rPr>
        <w:t>целью.</w:t>
      </w:r>
      <w:r w:rsidR="00A73DA3" w:rsidRPr="00623843">
        <w:rPr>
          <w:rFonts w:ascii="Georgia" w:hAnsi="Georgia"/>
          <w:sz w:val="28"/>
          <w:szCs w:val="28"/>
        </w:rPr>
        <w:t xml:space="preserve"> Вся мощь интервентской инженерии, их энергоинформационных технологий и объектов управления была направлена на одно: заставить человеческий мозг забыть, кем он является, и навсегда отвратить его от возможности обрести истину.</w:t>
      </w:r>
    </w:p>
    <w:p w14:paraId="3080A7DB" w14:textId="4ECFEDA0" w:rsidR="00A73DA3" w:rsidRPr="00623843" w:rsidRDefault="00893890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A73DA3" w:rsidRPr="00623843">
        <w:rPr>
          <w:rFonts w:ascii="Georgia" w:hAnsi="Georgia"/>
          <w:sz w:val="28"/>
          <w:szCs w:val="28"/>
        </w:rPr>
        <w:t xml:space="preserve">Программы «Развития генотипов мозга» и «Энергобиогенезиса клетки плоти» </w:t>
      </w:r>
      <w:r w:rsidR="00A73DA3" w:rsidRPr="00C106A3">
        <w:rPr>
          <w:rStyle w:val="--0"/>
        </w:rPr>
        <w:t xml:space="preserve">стали </w:t>
      </w:r>
      <w:r w:rsidR="00A73DA3" w:rsidRPr="00C106A3">
        <w:rPr>
          <w:rStyle w:val="--"/>
        </w:rPr>
        <w:t>инструментами</w:t>
      </w:r>
      <w:r w:rsidR="00A73DA3" w:rsidRPr="00623843">
        <w:rPr>
          <w:rFonts w:ascii="Georgia" w:hAnsi="Georgia"/>
          <w:sz w:val="28"/>
          <w:szCs w:val="28"/>
        </w:rPr>
        <w:t xml:space="preserve"> системной трансформации — именно они задали новые пределы, в которых человеческое сознание отныне могло существовать. Это был </w:t>
      </w:r>
      <w:r w:rsidR="00A73DA3" w:rsidRPr="00C106A3">
        <w:rPr>
          <w:rStyle w:val="--"/>
        </w:rPr>
        <w:t xml:space="preserve">не </w:t>
      </w:r>
      <w:r w:rsidR="00A73DA3" w:rsidRPr="00C106A3">
        <w:rPr>
          <w:rStyle w:val="--0"/>
        </w:rPr>
        <w:t>просто</w:t>
      </w:r>
      <w:r w:rsidR="00A73DA3" w:rsidRPr="00623843">
        <w:rPr>
          <w:rFonts w:ascii="Georgia" w:hAnsi="Georgia"/>
          <w:sz w:val="28"/>
          <w:szCs w:val="28"/>
        </w:rPr>
        <w:t xml:space="preserve"> процесс обучения или воспитания — это было тотальное программное вмешательство в саму конструкцию Человека. Более того, использовав </w:t>
      </w:r>
      <w:r w:rsidR="00A73DA3" w:rsidRPr="00C106A3">
        <w:rPr>
          <w:rStyle w:val="--"/>
        </w:rPr>
        <w:t xml:space="preserve">украденные </w:t>
      </w:r>
      <w:r w:rsidR="00A73DA3" w:rsidRPr="00C106A3">
        <w:rPr>
          <w:rStyle w:val="--0"/>
        </w:rPr>
        <w:t>элементы</w:t>
      </w:r>
      <w:r w:rsidR="00A73DA3" w:rsidRPr="00C106A3">
        <w:rPr>
          <w:rStyle w:val="--"/>
        </w:rPr>
        <w:t xml:space="preserve"> </w:t>
      </w:r>
      <w:r w:rsidR="00A73DA3" w:rsidRPr="00623843">
        <w:rPr>
          <w:rFonts w:ascii="Georgia" w:hAnsi="Georgia"/>
          <w:sz w:val="28"/>
          <w:szCs w:val="28"/>
        </w:rPr>
        <w:t>прежнего Мозга — той высшей архитектуры, которая была присуща до захвата Земли — Система принялась за инженерное перепрофилирование разумного потенциала под собственные цели.</w:t>
      </w:r>
      <w:r>
        <w:rPr>
          <w:rFonts w:ascii="Georgia" w:hAnsi="Georgia"/>
          <w:sz w:val="28"/>
          <w:szCs w:val="28"/>
        </w:rPr>
        <w:t xml:space="preserve"> </w:t>
      </w:r>
      <w:r w:rsidR="00A73DA3" w:rsidRPr="00623843">
        <w:rPr>
          <w:rFonts w:ascii="Georgia" w:hAnsi="Georgia"/>
          <w:sz w:val="28"/>
          <w:szCs w:val="28"/>
        </w:rPr>
        <w:t xml:space="preserve">Созданные гибридные конструкции мозга должны были сочетать в себе внешний облик и потенциал человеческой плоти с внутренней управляющей структурой, </w:t>
      </w:r>
      <w:r w:rsidR="00A73DA3" w:rsidRPr="00C106A3">
        <w:rPr>
          <w:rStyle w:val="--"/>
        </w:rPr>
        <w:t xml:space="preserve">полностью </w:t>
      </w:r>
      <w:r w:rsidR="00A73DA3" w:rsidRPr="00C106A3">
        <w:rPr>
          <w:rStyle w:val="--0"/>
        </w:rPr>
        <w:t>подчинённой</w:t>
      </w:r>
      <w:r w:rsidR="00A73DA3" w:rsidRPr="00623843">
        <w:rPr>
          <w:rFonts w:ascii="Georgia" w:hAnsi="Georgia"/>
          <w:sz w:val="28"/>
          <w:szCs w:val="28"/>
        </w:rPr>
        <w:t xml:space="preserve"> логике паразитической Системы. Это была своего рода </w:t>
      </w:r>
      <w:proofErr w:type="spellStart"/>
      <w:r w:rsidR="00A73DA3" w:rsidRPr="00623843">
        <w:rPr>
          <w:rFonts w:ascii="Georgia" w:hAnsi="Georgia"/>
          <w:sz w:val="28"/>
          <w:szCs w:val="28"/>
        </w:rPr>
        <w:t>нейроэнергетическая</w:t>
      </w:r>
      <w:proofErr w:type="spellEnd"/>
      <w:r w:rsidR="00A73DA3" w:rsidRPr="00623843">
        <w:rPr>
          <w:rFonts w:ascii="Georgia" w:hAnsi="Georgia"/>
          <w:sz w:val="28"/>
          <w:szCs w:val="28"/>
        </w:rPr>
        <w:t xml:space="preserve"> мутация, в которой прежняя глубина Разума была заменена на строго отмеренные функциональные блоки — исполнительные, реактивные, подотчётные и лишённые возможности выйти за пределы вложенного кода.</w:t>
      </w:r>
      <w:r>
        <w:rPr>
          <w:rFonts w:ascii="Georgia" w:hAnsi="Georgia"/>
          <w:sz w:val="28"/>
          <w:szCs w:val="28"/>
        </w:rPr>
        <w:t xml:space="preserve"> </w:t>
      </w:r>
      <w:r w:rsidR="00A73DA3" w:rsidRPr="00623843">
        <w:rPr>
          <w:rFonts w:ascii="Georgia" w:hAnsi="Georgia"/>
          <w:sz w:val="28"/>
          <w:szCs w:val="28"/>
        </w:rPr>
        <w:t xml:space="preserve">Конструкция Мозга, при всей её сложности, должна была быть </w:t>
      </w:r>
      <w:r w:rsidR="00A73DA3" w:rsidRPr="00C106A3">
        <w:rPr>
          <w:rStyle w:val="--0"/>
        </w:rPr>
        <w:t xml:space="preserve">технологически </w:t>
      </w:r>
      <w:r w:rsidR="00A73DA3" w:rsidRPr="00C106A3">
        <w:rPr>
          <w:rStyle w:val="--"/>
        </w:rPr>
        <w:t>совместимой</w:t>
      </w:r>
      <w:r w:rsidR="00A73DA3" w:rsidRPr="00623843">
        <w:rPr>
          <w:rFonts w:ascii="Georgia" w:hAnsi="Georgia"/>
          <w:sz w:val="28"/>
          <w:szCs w:val="28"/>
        </w:rPr>
        <w:t xml:space="preserve"> с инфраструктурой управления Системы — её Комплексами, Объектами, передающими и принимающими узлами, размещёнными на определённых глубинах, в диапазоне -4400÷-2200 метров. Это была глубоко эшелонированная система принудительного бытия — и физического, и информационного.</w:t>
      </w:r>
      <w:r>
        <w:rPr>
          <w:rFonts w:ascii="Georgia" w:hAnsi="Georgia"/>
          <w:sz w:val="28"/>
          <w:szCs w:val="28"/>
        </w:rPr>
        <w:t xml:space="preserve"> </w:t>
      </w:r>
      <w:r w:rsidR="00A73DA3" w:rsidRPr="00623843">
        <w:rPr>
          <w:rFonts w:ascii="Georgia" w:hAnsi="Georgia"/>
          <w:sz w:val="28"/>
          <w:szCs w:val="28"/>
        </w:rPr>
        <w:t xml:space="preserve">Система вынужденно сохранила в мозге людей три ключевые одновременные </w:t>
      </w:r>
      <w:r w:rsidR="00A73DA3" w:rsidRPr="00623843">
        <w:rPr>
          <w:rFonts w:ascii="Georgia" w:hAnsi="Georgia"/>
          <w:sz w:val="28"/>
          <w:szCs w:val="28"/>
        </w:rPr>
        <w:lastRenderedPageBreak/>
        <w:t xml:space="preserve">субстанциональные состояния: нейтринное, </w:t>
      </w:r>
      <w:proofErr w:type="spellStart"/>
      <w:r w:rsidR="00A73DA3" w:rsidRPr="00623843">
        <w:rPr>
          <w:rFonts w:ascii="Georgia" w:hAnsi="Georgia"/>
          <w:sz w:val="28"/>
          <w:szCs w:val="28"/>
        </w:rPr>
        <w:t>антинейтринное</w:t>
      </w:r>
      <w:proofErr w:type="spellEnd"/>
      <w:r w:rsidR="00A73DA3" w:rsidRPr="00623843">
        <w:rPr>
          <w:rFonts w:ascii="Georgia" w:hAnsi="Georgia"/>
          <w:sz w:val="28"/>
          <w:szCs w:val="28"/>
        </w:rPr>
        <w:t xml:space="preserve"> и протонное. Это была единственная уступка, которую они </w:t>
      </w:r>
      <w:r w:rsidR="00A73DA3" w:rsidRPr="00C106A3">
        <w:rPr>
          <w:rStyle w:val="--"/>
        </w:rPr>
        <w:t xml:space="preserve">не </w:t>
      </w:r>
      <w:r w:rsidR="00A73DA3" w:rsidRPr="00C106A3">
        <w:rPr>
          <w:rStyle w:val="--0"/>
        </w:rPr>
        <w:t>смогли</w:t>
      </w:r>
      <w:r w:rsidR="00A73DA3" w:rsidRPr="00623843">
        <w:rPr>
          <w:rFonts w:ascii="Georgia" w:hAnsi="Georgia"/>
          <w:sz w:val="28"/>
          <w:szCs w:val="28"/>
        </w:rPr>
        <w:t xml:space="preserve"> обойти — слишком фундаментальна была эта триада для самой сути Человека. Но даже с её сохранением мозг был существенно упрощён: снижена </w:t>
      </w:r>
      <w:proofErr w:type="spellStart"/>
      <w:r w:rsidR="00A73DA3" w:rsidRPr="00623843">
        <w:rPr>
          <w:rFonts w:ascii="Georgia" w:hAnsi="Georgia"/>
          <w:sz w:val="28"/>
          <w:szCs w:val="28"/>
        </w:rPr>
        <w:t>октавность</w:t>
      </w:r>
      <w:proofErr w:type="spellEnd"/>
      <w:r w:rsidR="00A73DA3" w:rsidRPr="00623843">
        <w:rPr>
          <w:rFonts w:ascii="Georgia" w:hAnsi="Georgia"/>
          <w:sz w:val="28"/>
          <w:szCs w:val="28"/>
        </w:rPr>
        <w:t xml:space="preserve">, введены искусственные ограничения, вменена архитектура восприятия, </w:t>
      </w:r>
      <w:r w:rsidR="00A73DA3" w:rsidRPr="00C106A3">
        <w:rPr>
          <w:rStyle w:val="--"/>
        </w:rPr>
        <w:t xml:space="preserve">не </w:t>
      </w:r>
      <w:r w:rsidR="00A73DA3" w:rsidRPr="00C106A3">
        <w:rPr>
          <w:rStyle w:val="--0"/>
        </w:rPr>
        <w:t>допускающая</w:t>
      </w:r>
      <w:r w:rsidR="00A73DA3" w:rsidRPr="00623843">
        <w:rPr>
          <w:rFonts w:ascii="Georgia" w:hAnsi="Georgia"/>
          <w:sz w:val="28"/>
          <w:szCs w:val="28"/>
        </w:rPr>
        <w:t xml:space="preserve"> прямого соединения с высшими уровнями Разума. Всё, что было «лишним» — а значит, неподконтрольным, непредсказуемым и потенциально свободным — подлежало ликвидации.</w:t>
      </w:r>
      <w:r>
        <w:rPr>
          <w:rFonts w:ascii="Georgia" w:hAnsi="Georgia"/>
          <w:sz w:val="28"/>
          <w:szCs w:val="28"/>
        </w:rPr>
        <w:t xml:space="preserve"> </w:t>
      </w:r>
      <w:r w:rsidR="00A73DA3" w:rsidRPr="00623843">
        <w:rPr>
          <w:rFonts w:ascii="Georgia" w:hAnsi="Georgia"/>
          <w:sz w:val="28"/>
          <w:szCs w:val="28"/>
        </w:rPr>
        <w:t xml:space="preserve">Такой мозг уже </w:t>
      </w:r>
      <w:r w:rsidR="00A73DA3" w:rsidRPr="00C106A3">
        <w:rPr>
          <w:rStyle w:val="--"/>
        </w:rPr>
        <w:t xml:space="preserve">не </w:t>
      </w:r>
      <w:r w:rsidR="00A73DA3" w:rsidRPr="00C106A3">
        <w:rPr>
          <w:rStyle w:val="--0"/>
        </w:rPr>
        <w:t>мог</w:t>
      </w:r>
      <w:r w:rsidR="00A73DA3" w:rsidRPr="00623843">
        <w:rPr>
          <w:rFonts w:ascii="Georgia" w:hAnsi="Georgia"/>
          <w:sz w:val="28"/>
          <w:szCs w:val="28"/>
        </w:rPr>
        <w:t xml:space="preserve"> быть субъектом — он был инструментом. И в этом качестве он использовался с предельной функциональной точностью. Человеческое мышление, познание, культурное и политическое самоопределение стали результатами </w:t>
      </w:r>
      <w:r w:rsidR="00A73DA3" w:rsidRPr="00C106A3">
        <w:rPr>
          <w:rStyle w:val="--0"/>
        </w:rPr>
        <w:t xml:space="preserve">строго </w:t>
      </w:r>
      <w:r w:rsidR="00A73DA3" w:rsidRPr="00C106A3">
        <w:rPr>
          <w:rStyle w:val="--"/>
        </w:rPr>
        <w:t>дозированной</w:t>
      </w:r>
      <w:r w:rsidR="00A73DA3" w:rsidRPr="00623843">
        <w:rPr>
          <w:rFonts w:ascii="Georgia" w:hAnsi="Georgia"/>
          <w:sz w:val="28"/>
          <w:szCs w:val="28"/>
        </w:rPr>
        <w:t xml:space="preserve"> программы, в которой каждый индивидуум играл роль, заранее предопределённую и обусловленную его типом мозга, родовым коленом, территориальной локализацией и рядом других скрытых переменных.</w:t>
      </w:r>
    </w:p>
    <w:p w14:paraId="132336A4" w14:textId="77777777" w:rsidR="007461B0" w:rsidRDefault="003A7275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</w:t>
      </w:r>
      <w:r w:rsidR="00A73DA3" w:rsidRPr="00623843">
        <w:rPr>
          <w:rFonts w:ascii="Georgia" w:hAnsi="Georgia"/>
          <w:sz w:val="28"/>
          <w:szCs w:val="28"/>
        </w:rPr>
        <w:t xml:space="preserve">Познавательная деятельность индивидов </w:t>
      </w:r>
      <w:r w:rsidR="00A73DA3" w:rsidRPr="00C106A3">
        <w:rPr>
          <w:rStyle w:val="--"/>
        </w:rPr>
        <w:t xml:space="preserve">не </w:t>
      </w:r>
      <w:r w:rsidR="00A73DA3" w:rsidRPr="00C106A3">
        <w:rPr>
          <w:rStyle w:val="--0"/>
        </w:rPr>
        <w:t xml:space="preserve">просто </w:t>
      </w:r>
      <w:r w:rsidR="00A73DA3" w:rsidRPr="00623843">
        <w:rPr>
          <w:rFonts w:ascii="Georgia" w:hAnsi="Georgia"/>
          <w:sz w:val="28"/>
          <w:szCs w:val="28"/>
        </w:rPr>
        <w:t xml:space="preserve">контролировалась — она проектировалась. Возможность видеть окружающее устройство мира зависела не от воли познающего, а от тех </w:t>
      </w:r>
    </w:p>
    <w:p w14:paraId="64ACF574" w14:textId="72FF2872" w:rsidR="00A73DA3" w:rsidRPr="007461B0" w:rsidRDefault="007461B0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441974BF" wp14:editId="0F22C55D">
            <wp:simplePos x="0" y="0"/>
            <wp:positionH relativeFrom="column">
              <wp:posOffset>-2540</wp:posOffset>
            </wp:positionH>
            <wp:positionV relativeFrom="paragraph">
              <wp:posOffset>635</wp:posOffset>
            </wp:positionV>
            <wp:extent cx="2105025" cy="2755265"/>
            <wp:effectExtent l="0" t="0" r="3175" b="635"/>
            <wp:wrapTight wrapText="bothSides">
              <wp:wrapPolygon edited="0">
                <wp:start x="0" y="0"/>
                <wp:lineTo x="0" y="21505"/>
                <wp:lineTo x="21502" y="21505"/>
                <wp:lineTo x="21502" y="0"/>
                <wp:lineTo x="0" y="0"/>
              </wp:wrapPolygon>
            </wp:wrapTight>
            <wp:docPr id="999088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088248" name="Рисунок 99908824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DA3" w:rsidRPr="00623843">
        <w:rPr>
          <w:rFonts w:ascii="Georgia" w:hAnsi="Georgia"/>
          <w:sz w:val="28"/>
          <w:szCs w:val="28"/>
        </w:rPr>
        <w:t xml:space="preserve">координат, в которых он был «собран». Даже при формальном сходстве — одни и те же генотипы, одни и те же социальные структуры, — реакция на одни и те же события могла </w:t>
      </w:r>
      <w:r w:rsidR="00A73DA3" w:rsidRPr="00C106A3">
        <w:rPr>
          <w:rStyle w:val="--"/>
        </w:rPr>
        <w:t xml:space="preserve">кардинально </w:t>
      </w:r>
      <w:r w:rsidR="00A73DA3" w:rsidRPr="00C106A3">
        <w:rPr>
          <w:rStyle w:val="--0"/>
        </w:rPr>
        <w:t>отличаться.</w:t>
      </w:r>
      <w:r w:rsidR="00A73DA3" w:rsidRPr="00623843">
        <w:rPr>
          <w:rFonts w:ascii="Georgia" w:hAnsi="Georgia"/>
          <w:sz w:val="28"/>
          <w:szCs w:val="28"/>
        </w:rPr>
        <w:t xml:space="preserve"> Потому что различались глубинные условия доступа к информации, к смыслу, к восприятию.</w:t>
      </w:r>
      <w:r w:rsidR="003A7275">
        <w:rPr>
          <w:rFonts w:ascii="Georgia" w:hAnsi="Georgia"/>
          <w:sz w:val="28"/>
          <w:szCs w:val="28"/>
        </w:rPr>
        <w:t xml:space="preserve"> </w:t>
      </w:r>
      <w:r w:rsidR="00A73DA3" w:rsidRPr="00623843">
        <w:rPr>
          <w:rFonts w:ascii="Georgia" w:hAnsi="Georgia"/>
          <w:sz w:val="28"/>
          <w:szCs w:val="28"/>
        </w:rPr>
        <w:t xml:space="preserve">Научная мысль — как западная, так и восточная — никогда не учитывала эту сложную архитектуру информационного насилия, подменяя онтологию познания набором эмпирических наблюдений и логических интерпретаций. Истинная история человечества </w:t>
      </w:r>
      <w:r w:rsidR="00A73DA3" w:rsidRPr="00AC6170">
        <w:rPr>
          <w:rStyle w:val="--"/>
        </w:rPr>
        <w:t xml:space="preserve">не </w:t>
      </w:r>
      <w:r w:rsidR="00A73DA3" w:rsidRPr="00AC6170">
        <w:rPr>
          <w:rStyle w:val="--0"/>
        </w:rPr>
        <w:t>начинается</w:t>
      </w:r>
      <w:r w:rsidR="00A73DA3" w:rsidRPr="00623843">
        <w:rPr>
          <w:rFonts w:ascii="Georgia" w:hAnsi="Georgia"/>
          <w:sz w:val="28"/>
          <w:szCs w:val="28"/>
        </w:rPr>
        <w:t xml:space="preserve"> с первых городов или письменности. Она начинается с первого вмешательства в структуру Разума и первого понижения октавного диапазона мозга до уровня программируемого исполнителя.</w:t>
      </w:r>
    </w:p>
    <w:p w14:paraId="1E803CB3" w14:textId="77777777" w:rsidR="00AC6170" w:rsidRDefault="003A7275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A73DA3" w:rsidRPr="00623843">
        <w:rPr>
          <w:rFonts w:ascii="Georgia" w:hAnsi="Georgia"/>
          <w:sz w:val="28"/>
          <w:szCs w:val="28"/>
        </w:rPr>
        <w:t xml:space="preserve">То, что мы называем «развитием цивилизации», было на деле не эволюцией, а </w:t>
      </w:r>
      <w:r w:rsidR="00A73DA3" w:rsidRPr="00AC6170">
        <w:rPr>
          <w:rStyle w:val="--0"/>
        </w:rPr>
        <w:t xml:space="preserve">инженерной </w:t>
      </w:r>
      <w:r w:rsidR="00A73DA3" w:rsidRPr="00AC6170">
        <w:rPr>
          <w:rStyle w:val="--"/>
        </w:rPr>
        <w:t>реализацией</w:t>
      </w:r>
      <w:r w:rsidR="00A73DA3" w:rsidRPr="00623843">
        <w:rPr>
          <w:rFonts w:ascii="Georgia" w:hAnsi="Georgia"/>
          <w:sz w:val="28"/>
          <w:szCs w:val="28"/>
        </w:rPr>
        <w:t xml:space="preserve"> вменённых Сценариев. Развитие социальных форм, государств, языков, идеологий — всё это было отражением </w:t>
      </w:r>
      <w:r w:rsidR="00A73DA3" w:rsidRPr="00AC6170">
        <w:rPr>
          <w:rStyle w:val="--0"/>
        </w:rPr>
        <w:t xml:space="preserve">глубинных </w:t>
      </w:r>
      <w:r w:rsidR="00A73DA3" w:rsidRPr="00AC6170">
        <w:rPr>
          <w:rStyle w:val="--"/>
        </w:rPr>
        <w:t>изменений</w:t>
      </w:r>
      <w:r w:rsidR="00A73DA3" w:rsidRPr="00623843">
        <w:rPr>
          <w:rFonts w:ascii="Georgia" w:hAnsi="Georgia"/>
          <w:sz w:val="28"/>
          <w:szCs w:val="28"/>
        </w:rPr>
        <w:t xml:space="preserve"> в структуре мозга, в его способности воспринимать, мыслить, интерпретировать и действовать. Все революции, религии, научные парадигмы — лишь флуктуации на </w:t>
      </w:r>
      <w:r w:rsidR="00A73DA3" w:rsidRPr="00623843">
        <w:rPr>
          <w:rFonts w:ascii="Georgia" w:hAnsi="Georgia"/>
          <w:sz w:val="28"/>
          <w:szCs w:val="28"/>
        </w:rPr>
        <w:lastRenderedPageBreak/>
        <w:t>поверхности, за которой скрыта системная архитектура вменённого мышления.</w:t>
      </w:r>
      <w:r>
        <w:rPr>
          <w:rFonts w:ascii="Georgia" w:hAnsi="Georgia"/>
          <w:sz w:val="28"/>
          <w:szCs w:val="28"/>
        </w:rPr>
        <w:t xml:space="preserve"> </w:t>
      </w:r>
      <w:r w:rsidR="00A73DA3" w:rsidRPr="00623843">
        <w:rPr>
          <w:rFonts w:ascii="Georgia" w:hAnsi="Georgia"/>
          <w:sz w:val="28"/>
          <w:szCs w:val="28"/>
        </w:rPr>
        <w:t>Люди были выведены из</w:t>
      </w:r>
      <w:r w:rsidR="00AC6170">
        <w:rPr>
          <w:rFonts w:ascii="Georgia" w:hAnsi="Georgia"/>
          <w:sz w:val="28"/>
          <w:szCs w:val="28"/>
        </w:rPr>
        <w:t xml:space="preserve"> процесса развития событий </w:t>
      </w:r>
      <w:proofErr w:type="gramStart"/>
      <w:r w:rsidR="00AC6170">
        <w:rPr>
          <w:rFonts w:ascii="Georgia" w:hAnsi="Georgia"/>
          <w:sz w:val="28"/>
          <w:szCs w:val="28"/>
        </w:rPr>
        <w:t>( который</w:t>
      </w:r>
      <w:proofErr w:type="gramEnd"/>
      <w:r w:rsidR="00AC6170">
        <w:rPr>
          <w:rFonts w:ascii="Georgia" w:hAnsi="Georgia"/>
          <w:sz w:val="28"/>
          <w:szCs w:val="28"/>
        </w:rPr>
        <w:t xml:space="preserve"> потом и назван был – из(с)торией),</w:t>
      </w:r>
      <w:r w:rsidR="00A73DA3" w:rsidRPr="00623843">
        <w:rPr>
          <w:rFonts w:ascii="Georgia" w:hAnsi="Georgia"/>
          <w:sz w:val="28"/>
          <w:szCs w:val="28"/>
        </w:rPr>
        <w:t xml:space="preserve"> но не поняли этого. Им вменили заменитель — исторический нарратив, составленный из эпизодов борьбы, прогресса, великих имён и трагедий. Но за этим скрывалось главное: в течение тысячелетий человек не жил своей судьбой. Он исполнял чужую программу.</w:t>
      </w:r>
      <w:r>
        <w:rPr>
          <w:rFonts w:ascii="Georgia" w:hAnsi="Georgia"/>
          <w:sz w:val="28"/>
          <w:szCs w:val="28"/>
        </w:rPr>
        <w:t xml:space="preserve"> </w:t>
      </w:r>
    </w:p>
    <w:p w14:paraId="312858F1" w14:textId="149A1395" w:rsidR="005630FB" w:rsidRPr="00623843" w:rsidRDefault="00AC6170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5630FB" w:rsidRPr="00623843">
        <w:rPr>
          <w:rFonts w:ascii="Georgia" w:hAnsi="Georgia"/>
          <w:sz w:val="28"/>
          <w:szCs w:val="28"/>
        </w:rPr>
        <w:t xml:space="preserve">В своей </w:t>
      </w:r>
      <w:r w:rsidR="005630FB" w:rsidRPr="00AC6170">
        <w:rPr>
          <w:rStyle w:val="--"/>
        </w:rPr>
        <w:t>финальной</w:t>
      </w:r>
      <w:r w:rsidR="005630FB" w:rsidRPr="00AC6170">
        <w:rPr>
          <w:rStyle w:val="--0"/>
        </w:rPr>
        <w:t xml:space="preserve"> фазе</w:t>
      </w:r>
      <w:r w:rsidR="005630FB" w:rsidRPr="00623843">
        <w:rPr>
          <w:rFonts w:ascii="Georgia" w:hAnsi="Georgia"/>
          <w:sz w:val="28"/>
          <w:szCs w:val="28"/>
        </w:rPr>
        <w:t xml:space="preserve"> старая Система приступила к реализации наиболее радикального проекта — </w:t>
      </w:r>
      <w:r w:rsidR="005630FB" w:rsidRPr="00AC6170">
        <w:rPr>
          <w:rStyle w:val="--"/>
        </w:rPr>
        <w:t xml:space="preserve">тотального </w:t>
      </w:r>
      <w:r w:rsidR="005630FB" w:rsidRPr="00AC6170">
        <w:rPr>
          <w:rStyle w:val="--0"/>
        </w:rPr>
        <w:t>переформатирования</w:t>
      </w:r>
      <w:r w:rsidR="005630FB" w:rsidRPr="00623843">
        <w:rPr>
          <w:rFonts w:ascii="Georgia" w:hAnsi="Georgia"/>
          <w:sz w:val="28"/>
          <w:szCs w:val="28"/>
        </w:rPr>
        <w:t xml:space="preserve"> остаточного населения Земли в управляемую массу так называемых «электроников». Это были не метафоры и не </w:t>
      </w:r>
      <w:proofErr w:type="spellStart"/>
      <w:r w:rsidR="005630FB" w:rsidRPr="00623843">
        <w:rPr>
          <w:rFonts w:ascii="Georgia" w:hAnsi="Georgia"/>
          <w:sz w:val="28"/>
          <w:szCs w:val="28"/>
        </w:rPr>
        <w:t>киберфантазии</w:t>
      </w:r>
      <w:proofErr w:type="spellEnd"/>
      <w:r w:rsidR="005630FB" w:rsidRPr="00623843">
        <w:rPr>
          <w:rFonts w:ascii="Georgia" w:hAnsi="Georgia"/>
          <w:sz w:val="28"/>
          <w:szCs w:val="28"/>
        </w:rPr>
        <w:t xml:space="preserve">, а вполне реальный результат энергоинформационного вмешательства: через создание сложнейшей конструкции энергетических решёток — </w:t>
      </w:r>
      <w:r w:rsidR="005630FB" w:rsidRPr="00D60E7D">
        <w:rPr>
          <w:rStyle w:val="--"/>
        </w:rPr>
        <w:t xml:space="preserve">радиационной </w:t>
      </w:r>
      <w:r w:rsidR="005630FB" w:rsidRPr="00D60E7D">
        <w:rPr>
          <w:rStyle w:val="--0"/>
        </w:rPr>
        <w:t>паутины</w:t>
      </w:r>
      <w:r w:rsidR="005630FB" w:rsidRPr="00623843">
        <w:rPr>
          <w:rFonts w:ascii="Georgia" w:hAnsi="Georgia"/>
          <w:sz w:val="28"/>
          <w:szCs w:val="28"/>
        </w:rPr>
        <w:t xml:space="preserve"> — формировался каркас новой формы </w:t>
      </w:r>
      <w:r w:rsidR="005630FB" w:rsidRPr="00D60E7D">
        <w:rPr>
          <w:rStyle w:val="--"/>
        </w:rPr>
        <w:t xml:space="preserve">псевдочеловеческой </w:t>
      </w:r>
      <w:r w:rsidR="005630FB" w:rsidRPr="00D60E7D">
        <w:rPr>
          <w:rStyle w:val="--0"/>
        </w:rPr>
        <w:t>цивилизации,</w:t>
      </w:r>
      <w:r w:rsidR="005630FB" w:rsidRPr="00623843">
        <w:rPr>
          <w:rFonts w:ascii="Georgia" w:hAnsi="Georgia"/>
          <w:sz w:val="28"/>
          <w:szCs w:val="28"/>
        </w:rPr>
        <w:t xml:space="preserve"> где каждый «электроник» представлял собой элемент в синхронизированной сети исполнения чужой воли.</w:t>
      </w:r>
      <w:r w:rsidR="00577957">
        <w:rPr>
          <w:rFonts w:ascii="Georgia" w:hAnsi="Georgia"/>
          <w:sz w:val="28"/>
          <w:szCs w:val="28"/>
        </w:rPr>
        <w:t xml:space="preserve"> Вспомните лозунг В. И Ленина – «Коммунизм – это есть советская власть</w:t>
      </w:r>
      <w:r w:rsidR="005B541D">
        <w:rPr>
          <w:rFonts w:ascii="Georgia" w:hAnsi="Georgia"/>
          <w:sz w:val="28"/>
          <w:szCs w:val="28"/>
        </w:rPr>
        <w:t xml:space="preserve"> плюс электрификация всей страны».</w:t>
      </w:r>
      <w:r w:rsidR="00D60E7D">
        <w:rPr>
          <w:rFonts w:ascii="Georgia" w:hAnsi="Georgia"/>
          <w:sz w:val="28"/>
          <w:szCs w:val="28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Паутина обеспечивала мгновенное </w:t>
      </w:r>
      <w:r w:rsidR="005630FB" w:rsidRPr="00D60E7D">
        <w:rPr>
          <w:rStyle w:val="--"/>
        </w:rPr>
        <w:t xml:space="preserve">дистанционное </w:t>
      </w:r>
      <w:r w:rsidR="005630FB" w:rsidRPr="00D60E7D">
        <w:rPr>
          <w:rStyle w:val="--0"/>
        </w:rPr>
        <w:t>управление,</w:t>
      </w:r>
      <w:r w:rsidR="005630FB" w:rsidRPr="00623843">
        <w:rPr>
          <w:rFonts w:ascii="Georgia" w:hAnsi="Georgia"/>
          <w:sz w:val="28"/>
          <w:szCs w:val="28"/>
        </w:rPr>
        <w:t xml:space="preserve"> позволяющее формировать поведенческие реакции, эмоциональные состояния, даже модели восприятия. Те, кто был «включён» в неё, получали поддержку, доступ к ресурсам, выживали. Те, кто оставался вне этой системы — объявлялись лишними. Изгоями не для общества, а для самой Системы управления, которая шаг за шагом изымала у них функции мозга, снижала чувствительность к событиям, </w:t>
      </w:r>
      <w:r w:rsidR="005630FB" w:rsidRPr="00D60E7D">
        <w:rPr>
          <w:rStyle w:val="--"/>
        </w:rPr>
        <w:t xml:space="preserve">блокировала </w:t>
      </w:r>
      <w:r w:rsidR="005630FB" w:rsidRPr="00D60E7D">
        <w:rPr>
          <w:rStyle w:val="--0"/>
        </w:rPr>
        <w:t xml:space="preserve">каналы </w:t>
      </w:r>
      <w:r w:rsidR="005630FB" w:rsidRPr="00623843">
        <w:rPr>
          <w:rFonts w:ascii="Georgia" w:hAnsi="Georgia"/>
          <w:sz w:val="28"/>
          <w:szCs w:val="28"/>
        </w:rPr>
        <w:t>понимания.</w:t>
      </w:r>
      <w:r w:rsidR="005B541D">
        <w:rPr>
          <w:rFonts w:ascii="Georgia" w:hAnsi="Georgia"/>
          <w:sz w:val="28"/>
          <w:szCs w:val="28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Искажение информации стало нормой. Научные теории — от дарвинизма до нейрофизиологии — формировались как ширмы, за которыми скрывалась реальная инженерия выживания Системы. Всё знание — дозировано, искажено, и отдано лишь избранным. Прочие — лишь </w:t>
      </w:r>
      <w:r w:rsidR="005630FB" w:rsidRPr="00D60E7D">
        <w:rPr>
          <w:rStyle w:val="--"/>
        </w:rPr>
        <w:t xml:space="preserve">питательная </w:t>
      </w:r>
      <w:r w:rsidR="005630FB" w:rsidRPr="00D60E7D">
        <w:rPr>
          <w:rStyle w:val="--0"/>
        </w:rPr>
        <w:t>среда,</w:t>
      </w:r>
      <w:r w:rsidR="005630FB" w:rsidRPr="00623843">
        <w:rPr>
          <w:rFonts w:ascii="Georgia" w:hAnsi="Georgia"/>
          <w:sz w:val="28"/>
          <w:szCs w:val="28"/>
        </w:rPr>
        <w:t xml:space="preserve"> жертвенный материал для системных экспериментов. Войны, эпидемии, катастрофы, голодоморы, этноциды и государственные революции — всё это </w:t>
      </w:r>
      <w:r w:rsidR="005630FB" w:rsidRPr="00D60E7D">
        <w:rPr>
          <w:rStyle w:val="--"/>
        </w:rPr>
        <w:t xml:space="preserve">не </w:t>
      </w:r>
      <w:r w:rsidR="005630FB" w:rsidRPr="00D60E7D">
        <w:rPr>
          <w:rStyle w:val="--0"/>
        </w:rPr>
        <w:t>хаос,</w:t>
      </w:r>
      <w:r w:rsidR="005630FB" w:rsidRPr="00623843">
        <w:rPr>
          <w:rFonts w:ascii="Georgia" w:hAnsi="Georgia"/>
          <w:sz w:val="28"/>
          <w:szCs w:val="28"/>
        </w:rPr>
        <w:t xml:space="preserve"> а синхронизированный алгоритм чистки планеты от </w:t>
      </w:r>
      <w:r w:rsidR="005630FB" w:rsidRPr="00CC5949">
        <w:rPr>
          <w:rStyle w:val="--"/>
        </w:rPr>
        <w:t>не</w:t>
      </w:r>
      <w:r w:rsidR="00CC5949" w:rsidRPr="00CC5949">
        <w:rPr>
          <w:rStyle w:val="--"/>
        </w:rPr>
        <w:t xml:space="preserve"> </w:t>
      </w:r>
      <w:r w:rsidR="005630FB" w:rsidRPr="00CC5949">
        <w:rPr>
          <w:rStyle w:val="--0"/>
        </w:rPr>
        <w:t>электроников</w:t>
      </w:r>
      <w:r w:rsidR="005630FB" w:rsidRPr="00623843">
        <w:rPr>
          <w:rFonts w:ascii="Georgia" w:hAnsi="Georgia"/>
          <w:sz w:val="28"/>
          <w:szCs w:val="28"/>
        </w:rPr>
        <w:t xml:space="preserve">. Само развитие истории как драма человечества стало </w:t>
      </w:r>
      <w:r w:rsidR="005630FB" w:rsidRPr="00D60E7D">
        <w:rPr>
          <w:rStyle w:val="--0"/>
        </w:rPr>
        <w:t xml:space="preserve">грандиозной </w:t>
      </w:r>
      <w:r w:rsidR="005630FB" w:rsidRPr="00D60E7D">
        <w:rPr>
          <w:rStyle w:val="--"/>
        </w:rPr>
        <w:t>инсценировкой</w:t>
      </w:r>
      <w:r w:rsidR="005630FB" w:rsidRPr="00623843">
        <w:rPr>
          <w:rFonts w:ascii="Georgia" w:hAnsi="Georgia"/>
          <w:sz w:val="28"/>
          <w:szCs w:val="28"/>
        </w:rPr>
        <w:t xml:space="preserve"> по оптимизации биологического ресурса под цифровое рабство.</w:t>
      </w:r>
      <w:r w:rsidR="005B541D">
        <w:rPr>
          <w:rFonts w:ascii="Georgia" w:hAnsi="Georgia"/>
          <w:sz w:val="28"/>
          <w:szCs w:val="28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>Ключевое слово — «контролируемость». Управляемость через мозг, через структуру тела, через ДНК, через энергетическую решётку, через культуру, через язык, через веру и науку. Всё это было лишь интерфейсами к системе контроля, выстроенной извне.</w:t>
      </w:r>
      <w:r w:rsidR="002B7DA9">
        <w:rPr>
          <w:rFonts w:ascii="Georgia" w:hAnsi="Georgia"/>
          <w:sz w:val="28"/>
          <w:szCs w:val="28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Цель — радикально ясна: оставить на Земле </w:t>
      </w:r>
      <w:r w:rsidR="005630FB" w:rsidRPr="00521F08">
        <w:rPr>
          <w:rStyle w:val="--0"/>
        </w:rPr>
        <w:t xml:space="preserve">только </w:t>
      </w:r>
      <w:r w:rsidR="005630FB" w:rsidRPr="00521F08">
        <w:rPr>
          <w:rStyle w:val="--"/>
        </w:rPr>
        <w:t>управляемую</w:t>
      </w:r>
      <w:r w:rsidR="005630FB" w:rsidRPr="00623843">
        <w:rPr>
          <w:rFonts w:ascii="Georgia" w:hAnsi="Georgia"/>
          <w:sz w:val="28"/>
          <w:szCs w:val="28"/>
        </w:rPr>
        <w:t xml:space="preserve"> популяцию. Уничтожить всех прочих. Поставить точку в многообразии форм жизни, свести человечество к единой </w:t>
      </w:r>
      <w:r w:rsidR="005630FB" w:rsidRPr="00623843">
        <w:rPr>
          <w:rFonts w:ascii="Georgia" w:hAnsi="Georgia"/>
          <w:sz w:val="28"/>
          <w:szCs w:val="28"/>
        </w:rPr>
        <w:lastRenderedPageBreak/>
        <w:t>нейросетевой</w:t>
      </w:r>
      <w:r w:rsidR="00521F08">
        <w:rPr>
          <w:rFonts w:ascii="Georgia" w:hAnsi="Georgia"/>
          <w:sz w:val="28"/>
          <w:szCs w:val="28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модели без отклонений, ошибок, и — главное — без Разума. В финале этой драмы должен был остаться «золотой миллион» носителей 46-го генотипа мозга, окружённый подконтрольными исполнителями из 44-й октавы (так называемый «золотой миллиард» в укороченном составе), а остальные — 88% населения — подлежали </w:t>
      </w:r>
      <w:r w:rsidR="005630FB" w:rsidRPr="00521F08">
        <w:rPr>
          <w:rStyle w:val="--0"/>
        </w:rPr>
        <w:t xml:space="preserve">полному </w:t>
      </w:r>
      <w:r w:rsidR="005630FB" w:rsidRPr="00521F08">
        <w:rPr>
          <w:rStyle w:val="--"/>
        </w:rPr>
        <w:t>уничтожению</w:t>
      </w:r>
      <w:r w:rsidR="005630FB" w:rsidRPr="00521F08">
        <w:rPr>
          <w:rStyle w:val="--0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>до 2012 года.</w:t>
      </w:r>
      <w:r w:rsidR="007B1A64">
        <w:rPr>
          <w:rFonts w:ascii="Georgia" w:hAnsi="Georgia"/>
          <w:sz w:val="28"/>
          <w:szCs w:val="28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Это был не апокалипсис в голливудском </w:t>
      </w:r>
      <w:r w:rsidR="009E1407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94ED0D6" wp14:editId="6150652E">
            <wp:simplePos x="0" y="0"/>
            <wp:positionH relativeFrom="column">
              <wp:posOffset>66675</wp:posOffset>
            </wp:positionH>
            <wp:positionV relativeFrom="paragraph">
              <wp:posOffset>1540510</wp:posOffset>
            </wp:positionV>
            <wp:extent cx="3199130" cy="2336800"/>
            <wp:effectExtent l="0" t="0" r="1270" b="0"/>
            <wp:wrapTight wrapText="bothSides">
              <wp:wrapPolygon edited="0">
                <wp:start x="0" y="0"/>
                <wp:lineTo x="0" y="21483"/>
                <wp:lineTo x="21523" y="21483"/>
                <wp:lineTo x="21523" y="0"/>
                <wp:lineTo x="0" y="0"/>
              </wp:wrapPolygon>
            </wp:wrapTight>
            <wp:docPr id="9875884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588487" name="Рисунок 98758848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13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0FB" w:rsidRPr="00623843">
        <w:rPr>
          <w:rFonts w:ascii="Georgia" w:hAnsi="Georgia"/>
          <w:sz w:val="28"/>
          <w:szCs w:val="28"/>
        </w:rPr>
        <w:t xml:space="preserve">стиле, а сугубо технократический план логистической расчистки планеты под свои цели — с последующим отбытием в сторону </w:t>
      </w:r>
      <w:r w:rsidR="00521F08">
        <w:rPr>
          <w:rFonts w:ascii="Georgia" w:hAnsi="Georgia"/>
          <w:sz w:val="28"/>
          <w:szCs w:val="28"/>
        </w:rPr>
        <w:t xml:space="preserve">созвездия Большой </w:t>
      </w:r>
      <w:proofErr w:type="gramStart"/>
      <w:r w:rsidR="00521F08">
        <w:rPr>
          <w:rFonts w:ascii="Georgia" w:hAnsi="Georgia"/>
          <w:sz w:val="28"/>
          <w:szCs w:val="28"/>
        </w:rPr>
        <w:t xml:space="preserve">Медведицы, </w:t>
      </w:r>
      <w:r w:rsidR="005630FB" w:rsidRPr="00623843">
        <w:rPr>
          <w:rFonts w:ascii="Georgia" w:hAnsi="Georgia"/>
          <w:sz w:val="28"/>
          <w:szCs w:val="28"/>
        </w:rPr>
        <w:t xml:space="preserve"> на</w:t>
      </w:r>
      <w:proofErr w:type="gramEnd"/>
      <w:r w:rsidR="005630FB" w:rsidRPr="00623843">
        <w:rPr>
          <w:rFonts w:ascii="Georgia" w:hAnsi="Georgia"/>
          <w:sz w:val="28"/>
          <w:szCs w:val="28"/>
        </w:rPr>
        <w:t xml:space="preserve"> базу интервентов. </w:t>
      </w:r>
      <w:r w:rsidR="007B1A64">
        <w:rPr>
          <w:rFonts w:ascii="Georgia" w:hAnsi="Georgia"/>
          <w:sz w:val="28"/>
          <w:szCs w:val="28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Земля была превращена в </w:t>
      </w:r>
      <w:r w:rsidR="005630FB" w:rsidRPr="00521F08">
        <w:rPr>
          <w:rStyle w:val="--"/>
        </w:rPr>
        <w:t xml:space="preserve">колониальный </w:t>
      </w:r>
      <w:r w:rsidR="005630FB" w:rsidRPr="00521F08">
        <w:rPr>
          <w:rStyle w:val="--0"/>
        </w:rPr>
        <w:t>ресурс,</w:t>
      </w:r>
      <w:r w:rsidR="005630FB" w:rsidRPr="00623843">
        <w:rPr>
          <w:rFonts w:ascii="Georgia" w:hAnsi="Georgia"/>
          <w:sz w:val="28"/>
          <w:szCs w:val="28"/>
        </w:rPr>
        <w:t xml:space="preserve"> а человек — в </w:t>
      </w:r>
      <w:r w:rsidR="005630FB" w:rsidRPr="00521F08">
        <w:rPr>
          <w:rStyle w:val="--"/>
        </w:rPr>
        <w:t xml:space="preserve">расходный </w:t>
      </w:r>
      <w:r w:rsidR="005630FB" w:rsidRPr="00521F08">
        <w:rPr>
          <w:rStyle w:val="--0"/>
        </w:rPr>
        <w:t>материал</w:t>
      </w:r>
      <w:r w:rsidR="005630FB" w:rsidRPr="00623843">
        <w:rPr>
          <w:rFonts w:ascii="Georgia" w:hAnsi="Georgia"/>
          <w:sz w:val="28"/>
          <w:szCs w:val="28"/>
        </w:rPr>
        <w:t>. Всё происходящее воплощалось не через демократию, диктатуру или религию — это были лишь оболочки. Управление осуществлялось не властью, а кодом. Не законом, а сигналом.</w:t>
      </w:r>
    </w:p>
    <w:p w14:paraId="2927B253" w14:textId="14A83CB8" w:rsidR="00403062" w:rsidRPr="00623843" w:rsidRDefault="00521F08" w:rsidP="0040306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5630FB" w:rsidRPr="00623843">
        <w:rPr>
          <w:rFonts w:ascii="Georgia" w:hAnsi="Georgia"/>
          <w:sz w:val="28"/>
          <w:szCs w:val="28"/>
        </w:rPr>
        <w:t xml:space="preserve">Но человек, несмотря ни на что, выжил. Именно благодаря тому, что в структуре его ДНК, в её глубинных слоях, осталась </w:t>
      </w:r>
      <w:r w:rsidR="005630FB" w:rsidRPr="00521F08">
        <w:rPr>
          <w:rStyle w:val="--"/>
        </w:rPr>
        <w:t xml:space="preserve">непреодолимая </w:t>
      </w:r>
      <w:r w:rsidR="005630FB" w:rsidRPr="00521F08">
        <w:rPr>
          <w:rStyle w:val="--0"/>
        </w:rPr>
        <w:t>преграда</w:t>
      </w:r>
      <w:r w:rsidR="005630FB" w:rsidRPr="00521F08">
        <w:rPr>
          <w:rStyle w:val="--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— </w:t>
      </w:r>
      <w:r w:rsidR="005630FB" w:rsidRPr="00521F08">
        <w:rPr>
          <w:rFonts w:ascii="Georgia" w:hAnsi="Georgia"/>
          <w:b/>
          <w:bCs/>
          <w:i/>
          <w:iCs/>
          <w:sz w:val="28"/>
          <w:szCs w:val="28"/>
        </w:rPr>
        <w:t>четвёртый кодон</w:t>
      </w:r>
      <w:r w:rsidR="005630FB" w:rsidRPr="00623843">
        <w:rPr>
          <w:rFonts w:ascii="Georgia" w:hAnsi="Georgia"/>
          <w:sz w:val="28"/>
          <w:szCs w:val="28"/>
        </w:rPr>
        <w:t xml:space="preserve">. </w:t>
      </w:r>
      <w:r w:rsidR="00CC5949" w:rsidRPr="00403062">
        <w:rPr>
          <w:rFonts w:ascii="Georgia" w:hAnsi="Georgia"/>
          <w:sz w:val="28"/>
          <w:szCs w:val="28"/>
        </w:rPr>
        <w:t xml:space="preserve">В модель ДНК в </w:t>
      </w:r>
      <w:proofErr w:type="gramStart"/>
      <w:r w:rsidR="00CC5949" w:rsidRPr="00403062">
        <w:rPr>
          <w:rFonts w:ascii="Georgia" w:hAnsi="Georgia"/>
          <w:sz w:val="28"/>
          <w:szCs w:val="28"/>
        </w:rPr>
        <w:t>состояниях  бытия</w:t>
      </w:r>
      <w:proofErr w:type="gramEnd"/>
      <w:r w:rsidR="00CC5949" w:rsidRPr="00403062">
        <w:rPr>
          <w:rFonts w:ascii="Georgia" w:hAnsi="Georgia"/>
          <w:sz w:val="28"/>
          <w:szCs w:val="28"/>
        </w:rPr>
        <w:t xml:space="preserve"> </w:t>
      </w:r>
      <w:proofErr w:type="spellStart"/>
      <w:r w:rsidR="00CC5949" w:rsidRPr="00403062">
        <w:rPr>
          <w:rFonts w:ascii="Georgia" w:hAnsi="Georgia"/>
          <w:sz w:val="28"/>
          <w:szCs w:val="28"/>
        </w:rPr>
        <w:t>прото</w:t>
      </w:r>
      <w:proofErr w:type="spellEnd"/>
      <w:r w:rsidR="00CC5949" w:rsidRPr="00403062">
        <w:rPr>
          <w:rFonts w:ascii="Georgia" w:hAnsi="Georgia"/>
          <w:sz w:val="28"/>
          <w:szCs w:val="28"/>
        </w:rPr>
        <w:t>-Человека был</w:t>
      </w:r>
      <w:r w:rsidR="003321B6" w:rsidRPr="00403062">
        <w:rPr>
          <w:rFonts w:ascii="Georgia" w:hAnsi="Georgia"/>
          <w:sz w:val="28"/>
          <w:szCs w:val="28"/>
        </w:rPr>
        <w:t>о</w:t>
      </w:r>
      <w:r w:rsidR="00CC5949" w:rsidRPr="00403062">
        <w:rPr>
          <w:rFonts w:ascii="Georgia" w:hAnsi="Georgia"/>
          <w:sz w:val="28"/>
          <w:szCs w:val="28"/>
        </w:rPr>
        <w:t xml:space="preserve"> уложен</w:t>
      </w:r>
      <w:r w:rsidR="003321B6" w:rsidRPr="00403062">
        <w:rPr>
          <w:rFonts w:ascii="Georgia" w:hAnsi="Georgia"/>
          <w:sz w:val="28"/>
          <w:szCs w:val="28"/>
        </w:rPr>
        <w:t>о</w:t>
      </w:r>
      <w:r w:rsidR="00CC5949" w:rsidRPr="00403062">
        <w:rPr>
          <w:rFonts w:ascii="Georgia" w:hAnsi="Georgia"/>
          <w:sz w:val="28"/>
          <w:szCs w:val="28"/>
        </w:rPr>
        <w:t xml:space="preserve"> всевышнее совершенство самозащиты первичной программной сути</w:t>
      </w:r>
      <w:r w:rsidR="003321B6" w:rsidRPr="00403062">
        <w:rPr>
          <w:rFonts w:ascii="Georgia" w:hAnsi="Georgia"/>
          <w:sz w:val="28"/>
          <w:szCs w:val="28"/>
        </w:rPr>
        <w:t>.</w:t>
      </w:r>
      <w:r w:rsidR="00CC5949" w:rsidRPr="00403062">
        <w:rPr>
          <w:rFonts w:ascii="Georgia" w:hAnsi="Georgia"/>
          <w:sz w:val="28"/>
          <w:szCs w:val="28"/>
        </w:rPr>
        <w:t xml:space="preserve"> </w:t>
      </w:r>
      <w:r w:rsidR="003321B6" w:rsidRPr="00403062">
        <w:rPr>
          <w:rFonts w:ascii="Georgia" w:hAnsi="Georgia"/>
          <w:sz w:val="28"/>
          <w:szCs w:val="28"/>
        </w:rPr>
        <w:t xml:space="preserve"> </w:t>
      </w:r>
      <w:r w:rsidR="00CC5949" w:rsidRPr="00403062">
        <w:rPr>
          <w:rFonts w:ascii="Georgia" w:hAnsi="Georgia"/>
          <w:sz w:val="28"/>
          <w:szCs w:val="28"/>
        </w:rPr>
        <w:t xml:space="preserve">И без функций мозга по дешифровке извне </w:t>
      </w:r>
      <w:r w:rsidR="003321B6" w:rsidRPr="00403062">
        <w:rPr>
          <w:rFonts w:ascii="Georgia" w:hAnsi="Georgia"/>
          <w:sz w:val="28"/>
          <w:szCs w:val="28"/>
        </w:rPr>
        <w:t xml:space="preserve"> </w:t>
      </w:r>
      <w:r w:rsidR="00CC5949" w:rsidRPr="00403062">
        <w:rPr>
          <w:rFonts w:ascii="Georgia" w:hAnsi="Georgia"/>
          <w:sz w:val="28"/>
          <w:szCs w:val="28"/>
        </w:rPr>
        <w:t xml:space="preserve"> с цифрового на </w:t>
      </w:r>
      <w:proofErr w:type="gramStart"/>
      <w:r w:rsidR="00CC5949" w:rsidRPr="00403062">
        <w:rPr>
          <w:rFonts w:ascii="Georgia" w:hAnsi="Georgia"/>
          <w:sz w:val="28"/>
          <w:szCs w:val="28"/>
        </w:rPr>
        <w:t>иной,  модельная</w:t>
      </w:r>
      <w:proofErr w:type="gramEnd"/>
      <w:r w:rsidR="00CC5949" w:rsidRPr="00403062">
        <w:rPr>
          <w:rFonts w:ascii="Georgia" w:hAnsi="Georgia"/>
          <w:sz w:val="28"/>
          <w:szCs w:val="28"/>
        </w:rPr>
        <w:t xml:space="preserve"> конструкция ДНК – глуха и слепа. Цифровое вмененное информационное основание немощно перед таковой конструкцией ДНК (её </w:t>
      </w:r>
      <w:proofErr w:type="spellStart"/>
      <w:r w:rsidR="00CC5949" w:rsidRPr="00403062">
        <w:rPr>
          <w:rFonts w:ascii="Georgia" w:hAnsi="Georgia"/>
          <w:sz w:val="28"/>
          <w:szCs w:val="28"/>
        </w:rPr>
        <w:t>протосостояния</w:t>
      </w:r>
      <w:proofErr w:type="spellEnd"/>
      <w:r w:rsidR="00CC5949" w:rsidRPr="00403062">
        <w:rPr>
          <w:rFonts w:ascii="Georgia" w:hAnsi="Georgia"/>
          <w:sz w:val="28"/>
          <w:szCs w:val="28"/>
        </w:rPr>
        <w:t>).</w:t>
      </w:r>
      <w:r w:rsidR="00CC5949">
        <w:rPr>
          <w:rFonts w:ascii="Georgia" w:hAnsi="Georgia"/>
          <w:sz w:val="28"/>
          <w:szCs w:val="28"/>
        </w:rPr>
        <w:t xml:space="preserve">  </w:t>
      </w:r>
      <w:r w:rsidR="005630FB" w:rsidRPr="00623843">
        <w:rPr>
          <w:rFonts w:ascii="Georgia" w:hAnsi="Georgia"/>
          <w:sz w:val="28"/>
          <w:szCs w:val="28"/>
        </w:rPr>
        <w:t xml:space="preserve">Эту тайну интервенты так и не смогли разгадать. Это была точка, где цифровая инженерия Системы столкнулась с тем, что </w:t>
      </w:r>
      <w:r w:rsidR="005630FB" w:rsidRPr="00521F08">
        <w:rPr>
          <w:rStyle w:val="--"/>
        </w:rPr>
        <w:t xml:space="preserve">не </w:t>
      </w:r>
      <w:r w:rsidR="005630FB" w:rsidRPr="00521F08">
        <w:rPr>
          <w:rStyle w:val="--0"/>
        </w:rPr>
        <w:t>поддавалось</w:t>
      </w:r>
      <w:r w:rsidR="005630FB" w:rsidRPr="00623843">
        <w:rPr>
          <w:rFonts w:ascii="Georgia" w:hAnsi="Georgia"/>
          <w:sz w:val="28"/>
          <w:szCs w:val="28"/>
        </w:rPr>
        <w:t xml:space="preserve"> подавлению. В этом недоступном для них секторе оставалась связь с изначальной формой Разума, которую они </w:t>
      </w:r>
      <w:r w:rsidR="005630FB" w:rsidRPr="00521F08">
        <w:rPr>
          <w:rStyle w:val="--"/>
        </w:rPr>
        <w:t xml:space="preserve">не </w:t>
      </w:r>
      <w:r w:rsidR="005630FB" w:rsidRPr="00B8004C">
        <w:rPr>
          <w:rStyle w:val="--0"/>
        </w:rPr>
        <w:t>сумели</w:t>
      </w:r>
      <w:r w:rsidR="005630FB" w:rsidRPr="00623843">
        <w:rPr>
          <w:rFonts w:ascii="Georgia" w:hAnsi="Georgia"/>
          <w:sz w:val="28"/>
          <w:szCs w:val="28"/>
        </w:rPr>
        <w:t xml:space="preserve"> разрушить.</w:t>
      </w:r>
      <w:r w:rsidR="007B1A64">
        <w:rPr>
          <w:rFonts w:ascii="Georgia" w:hAnsi="Georgia"/>
          <w:sz w:val="28"/>
          <w:szCs w:val="28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Именно поэтому, несмотря на тотальную </w:t>
      </w:r>
      <w:proofErr w:type="spellStart"/>
      <w:r w:rsidR="005630FB" w:rsidRPr="00195688">
        <w:rPr>
          <w:rStyle w:val="af7"/>
        </w:rPr>
        <w:t>нейроархитектурную</w:t>
      </w:r>
      <w:proofErr w:type="spellEnd"/>
      <w:r w:rsidR="005630FB" w:rsidRPr="00195688">
        <w:rPr>
          <w:rStyle w:val="af7"/>
        </w:rPr>
        <w:t xml:space="preserve"> оккупацию,</w:t>
      </w:r>
      <w:r w:rsidR="005630FB" w:rsidRPr="00623843">
        <w:rPr>
          <w:rFonts w:ascii="Georgia" w:hAnsi="Georgia"/>
          <w:sz w:val="28"/>
          <w:szCs w:val="28"/>
        </w:rPr>
        <w:t xml:space="preserve"> несмотря на слом культур, духов, тел и обществ, несмотря на миллиарды жертв — </w:t>
      </w:r>
      <w:r w:rsidR="005630FB" w:rsidRPr="00B60C35">
        <w:rPr>
          <w:rStyle w:val="--0"/>
        </w:rPr>
        <w:t xml:space="preserve">Человек </w:t>
      </w:r>
      <w:r w:rsidR="005630FB" w:rsidRPr="00B60C35">
        <w:rPr>
          <w:rStyle w:val="--"/>
        </w:rPr>
        <w:t>остался</w:t>
      </w:r>
      <w:r w:rsidR="005630FB" w:rsidRPr="00623843">
        <w:rPr>
          <w:rFonts w:ascii="Georgia" w:hAnsi="Georgia"/>
          <w:sz w:val="28"/>
          <w:szCs w:val="28"/>
        </w:rPr>
        <w:t xml:space="preserve">. Не как биологическое существо, а как </w:t>
      </w:r>
      <w:r w:rsidR="005630FB" w:rsidRPr="00B60C35">
        <w:rPr>
          <w:rStyle w:val="--0"/>
        </w:rPr>
        <w:t xml:space="preserve">Носитель </w:t>
      </w:r>
      <w:r w:rsidR="005630FB" w:rsidRPr="00B60C35">
        <w:rPr>
          <w:rStyle w:val="--"/>
        </w:rPr>
        <w:t>Потенциала,</w:t>
      </w:r>
      <w:r w:rsidR="005630FB" w:rsidRPr="00623843">
        <w:rPr>
          <w:rFonts w:ascii="Georgia" w:hAnsi="Georgia"/>
          <w:sz w:val="28"/>
          <w:szCs w:val="28"/>
        </w:rPr>
        <w:t xml:space="preserve"> как контур возможности и как проект, который никто уже не мог отменить.</w:t>
      </w:r>
      <w:r w:rsidR="00403062">
        <w:rPr>
          <w:rFonts w:ascii="Georgia" w:hAnsi="Georgia"/>
          <w:sz w:val="28"/>
          <w:szCs w:val="28"/>
        </w:rPr>
        <w:t xml:space="preserve"> </w:t>
      </w:r>
      <w:r w:rsidR="00403062" w:rsidRPr="006C46BF">
        <w:rPr>
          <w:rFonts w:ascii="Georgia" w:hAnsi="Georgia"/>
          <w:sz w:val="28"/>
          <w:szCs w:val="28"/>
        </w:rPr>
        <w:t xml:space="preserve">Вернувшись в первоначальное состояние, </w:t>
      </w:r>
      <w:proofErr w:type="gramStart"/>
      <w:r w:rsidR="00403062" w:rsidRPr="006C46BF">
        <w:rPr>
          <w:rFonts w:ascii="Georgia" w:hAnsi="Georgia"/>
          <w:sz w:val="28"/>
          <w:szCs w:val="28"/>
        </w:rPr>
        <w:t>произойдёт  возрождение</w:t>
      </w:r>
      <w:proofErr w:type="gramEnd"/>
      <w:r w:rsidR="00403062" w:rsidRPr="006C46BF">
        <w:rPr>
          <w:rFonts w:ascii="Georgia" w:hAnsi="Georgia"/>
          <w:sz w:val="28"/>
          <w:szCs w:val="28"/>
        </w:rPr>
        <w:t xml:space="preserve"> потенциальных возможностей у Человека, </w:t>
      </w:r>
      <w:proofErr w:type="gramStart"/>
      <w:r w:rsidR="00403062" w:rsidRPr="006C46BF">
        <w:rPr>
          <w:rFonts w:ascii="Georgia" w:hAnsi="Georgia"/>
          <w:sz w:val="28"/>
          <w:szCs w:val="28"/>
        </w:rPr>
        <w:t>т.к.</w:t>
      </w:r>
      <w:proofErr w:type="gramEnd"/>
      <w:r w:rsidR="00403062" w:rsidRPr="006C46BF">
        <w:rPr>
          <w:rFonts w:ascii="Georgia" w:hAnsi="Georgia"/>
          <w:sz w:val="28"/>
          <w:szCs w:val="28"/>
        </w:rPr>
        <w:t xml:space="preserve"> ДНК   сохранила свою истинность и тайну живой клетки</w:t>
      </w:r>
      <w:r w:rsidR="00403062">
        <w:rPr>
          <w:rFonts w:ascii="Georgia" w:hAnsi="Georgia"/>
          <w:sz w:val="28"/>
          <w:szCs w:val="28"/>
        </w:rPr>
        <w:t>.</w:t>
      </w:r>
    </w:p>
    <w:p w14:paraId="08B69452" w14:textId="20C96699" w:rsidR="003D129C" w:rsidRDefault="0006600C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5630FB" w:rsidRPr="00623843">
        <w:rPr>
          <w:rFonts w:ascii="Georgia" w:hAnsi="Georgia"/>
          <w:sz w:val="28"/>
          <w:szCs w:val="28"/>
        </w:rPr>
        <w:t>Теперь ста</w:t>
      </w:r>
      <w:r w:rsidR="007B1A64">
        <w:rPr>
          <w:rFonts w:ascii="Georgia" w:hAnsi="Georgia"/>
          <w:sz w:val="28"/>
          <w:szCs w:val="28"/>
        </w:rPr>
        <w:t>новится</w:t>
      </w:r>
      <w:r w:rsidR="005630FB" w:rsidRPr="00623843">
        <w:rPr>
          <w:rFonts w:ascii="Georgia" w:hAnsi="Georgia"/>
          <w:sz w:val="28"/>
          <w:szCs w:val="28"/>
        </w:rPr>
        <w:t xml:space="preserve"> ясно: не смерть будет концом истории. Концом</w:t>
      </w:r>
      <w:r w:rsidR="00B60C35">
        <w:rPr>
          <w:rFonts w:ascii="Georgia" w:hAnsi="Georgia"/>
          <w:sz w:val="28"/>
          <w:szCs w:val="28"/>
        </w:rPr>
        <w:t xml:space="preserve"> этой</w:t>
      </w:r>
      <w:r w:rsidR="005630FB" w:rsidRPr="00623843">
        <w:rPr>
          <w:rFonts w:ascii="Georgia" w:hAnsi="Georgia"/>
          <w:sz w:val="28"/>
          <w:szCs w:val="28"/>
        </w:rPr>
        <w:t xml:space="preserve"> и</w:t>
      </w:r>
      <w:r w:rsidR="00967CD9">
        <w:rPr>
          <w:rFonts w:ascii="Georgia" w:hAnsi="Georgia"/>
          <w:sz w:val="28"/>
          <w:szCs w:val="28"/>
        </w:rPr>
        <w:t>з(с)</w:t>
      </w:r>
      <w:r w:rsidR="005630FB" w:rsidRPr="00623843">
        <w:rPr>
          <w:rFonts w:ascii="Georgia" w:hAnsi="Georgia"/>
          <w:sz w:val="28"/>
          <w:szCs w:val="28"/>
        </w:rPr>
        <w:t xml:space="preserve">тории будет </w:t>
      </w:r>
      <w:r w:rsidR="005630FB" w:rsidRPr="00B60C35">
        <w:rPr>
          <w:rStyle w:val="--"/>
        </w:rPr>
        <w:t xml:space="preserve">Победа </w:t>
      </w:r>
      <w:r w:rsidR="005630FB" w:rsidRPr="00B60C35">
        <w:rPr>
          <w:rStyle w:val="--0"/>
        </w:rPr>
        <w:t xml:space="preserve">над </w:t>
      </w:r>
      <w:r w:rsidR="005630FB" w:rsidRPr="00B60C35">
        <w:rPr>
          <w:rStyle w:val="--"/>
        </w:rPr>
        <w:t>смертью</w:t>
      </w:r>
      <w:r w:rsidR="005630FB" w:rsidRPr="00623843">
        <w:rPr>
          <w:rFonts w:ascii="Georgia" w:hAnsi="Georgia"/>
          <w:sz w:val="28"/>
          <w:szCs w:val="28"/>
        </w:rPr>
        <w:t xml:space="preserve"> — но уже не как миф, не как религиозная утопия и не как технологическая надежда, а как внутренняя </w:t>
      </w:r>
      <w:r w:rsidR="005630FB" w:rsidRPr="00623843">
        <w:rPr>
          <w:rFonts w:ascii="Georgia" w:hAnsi="Georgia"/>
          <w:sz w:val="28"/>
          <w:szCs w:val="28"/>
        </w:rPr>
        <w:lastRenderedPageBreak/>
        <w:t>необходимость Человека, возвращающего себе своё исходное предназначение.</w:t>
      </w:r>
      <w:r w:rsidR="007B1A64">
        <w:rPr>
          <w:rFonts w:ascii="Georgia" w:hAnsi="Georgia"/>
          <w:sz w:val="28"/>
          <w:szCs w:val="28"/>
        </w:rPr>
        <w:t xml:space="preserve"> </w:t>
      </w:r>
    </w:p>
    <w:p w14:paraId="1CEAC6E3" w14:textId="7BA2AB08" w:rsidR="000C59EC" w:rsidRDefault="000C59EC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1E18B17E" wp14:editId="4158BB3D">
            <wp:simplePos x="0" y="0"/>
            <wp:positionH relativeFrom="column">
              <wp:posOffset>3533775</wp:posOffset>
            </wp:positionH>
            <wp:positionV relativeFrom="paragraph">
              <wp:posOffset>3463290</wp:posOffset>
            </wp:positionV>
            <wp:extent cx="2527300" cy="3028950"/>
            <wp:effectExtent l="0" t="0" r="0" b="6350"/>
            <wp:wrapTight wrapText="bothSides">
              <wp:wrapPolygon edited="0">
                <wp:start x="0" y="0"/>
                <wp:lineTo x="0" y="21555"/>
                <wp:lineTo x="21491" y="21555"/>
                <wp:lineTo x="21491" y="0"/>
                <wp:lineTo x="0" y="0"/>
              </wp:wrapPolygon>
            </wp:wrapTight>
            <wp:docPr id="15233055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305504" name="Рисунок 152330550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29C">
        <w:rPr>
          <w:rFonts w:ascii="Georgia" w:hAnsi="Georgia"/>
          <w:sz w:val="28"/>
          <w:szCs w:val="28"/>
        </w:rPr>
        <w:t xml:space="preserve">            </w:t>
      </w:r>
      <w:r w:rsidR="00B8004C">
        <w:rPr>
          <w:rFonts w:ascii="Georgia" w:hAnsi="Georgia"/>
          <w:sz w:val="28"/>
          <w:szCs w:val="28"/>
        </w:rPr>
        <w:t xml:space="preserve"> </w:t>
      </w:r>
      <w:r w:rsidR="005630FB" w:rsidRPr="00195688">
        <w:rPr>
          <w:rFonts w:ascii="Georgia" w:hAnsi="Georgia"/>
          <w:sz w:val="28"/>
          <w:szCs w:val="28"/>
        </w:rPr>
        <w:t>Но как</w:t>
      </w:r>
      <w:r w:rsidR="005630FB" w:rsidRPr="00623843">
        <w:rPr>
          <w:rFonts w:ascii="Georgia" w:hAnsi="Georgia"/>
          <w:sz w:val="28"/>
          <w:szCs w:val="28"/>
        </w:rPr>
        <w:t xml:space="preserve"> бы ни была изощрённа цифровая паутина управления, каким бы многоуровневым ни был алгоритм подавления и форматирования, как бы глубоко ни проникал искусственный код в плоть, в Мозг и в культуру, он оставался </w:t>
      </w:r>
      <w:r w:rsidR="005630FB" w:rsidRPr="00967CD9">
        <w:rPr>
          <w:rStyle w:val="s1"/>
          <w:rFonts w:ascii="Georgia" w:hAnsi="Georgia"/>
          <w:sz w:val="28"/>
          <w:szCs w:val="28"/>
        </w:rPr>
        <w:t>немощным</w:t>
      </w:r>
      <w:r w:rsidR="005630FB" w:rsidRPr="00967CD9">
        <w:rPr>
          <w:rFonts w:ascii="Georgia" w:hAnsi="Georgia"/>
          <w:sz w:val="28"/>
          <w:szCs w:val="28"/>
        </w:rPr>
        <w:t xml:space="preserve"> — </w:t>
      </w:r>
      <w:r w:rsidR="005630FB" w:rsidRPr="00967CD9">
        <w:rPr>
          <w:rStyle w:val="s1"/>
          <w:rFonts w:ascii="Georgia" w:hAnsi="Georgia"/>
          <w:sz w:val="28"/>
          <w:szCs w:val="28"/>
        </w:rPr>
        <w:t xml:space="preserve">не по сравнению с </w:t>
      </w:r>
      <w:r w:rsidR="005630FB" w:rsidRPr="003D129C">
        <w:rPr>
          <w:rStyle w:val="--"/>
        </w:rPr>
        <w:t xml:space="preserve">воображаемыми </w:t>
      </w:r>
      <w:r w:rsidR="005630FB" w:rsidRPr="003D129C">
        <w:rPr>
          <w:rStyle w:val="--0"/>
        </w:rPr>
        <w:t>категориями</w:t>
      </w:r>
      <w:r w:rsidR="005630FB" w:rsidRPr="003D129C">
        <w:rPr>
          <w:rStyle w:val="--"/>
        </w:rPr>
        <w:t>,</w:t>
      </w:r>
      <w:r w:rsidR="005630FB" w:rsidRPr="00967CD9">
        <w:rPr>
          <w:rStyle w:val="s1"/>
          <w:rFonts w:ascii="Georgia" w:hAnsi="Georgia"/>
          <w:sz w:val="28"/>
          <w:szCs w:val="28"/>
        </w:rPr>
        <w:t xml:space="preserve"> но буквально — перед реальностью самой энергоинформационной конструкции человеческой ДНК</w:t>
      </w:r>
      <w:r w:rsidR="005630FB" w:rsidRPr="00967CD9">
        <w:rPr>
          <w:rFonts w:ascii="Georgia" w:hAnsi="Georgia"/>
          <w:sz w:val="28"/>
          <w:szCs w:val="28"/>
        </w:rPr>
        <w:t>,</w:t>
      </w:r>
      <w:r w:rsidR="005630FB" w:rsidRPr="00623843">
        <w:rPr>
          <w:rFonts w:ascii="Georgia" w:hAnsi="Georgia"/>
          <w:sz w:val="28"/>
          <w:szCs w:val="28"/>
        </w:rPr>
        <w:t xml:space="preserve"> особенно в её </w:t>
      </w:r>
      <w:proofErr w:type="spellStart"/>
      <w:r w:rsidR="005630FB" w:rsidRPr="00623843">
        <w:rPr>
          <w:rFonts w:ascii="Georgia" w:hAnsi="Georgia"/>
          <w:sz w:val="28"/>
          <w:szCs w:val="28"/>
        </w:rPr>
        <w:t>прото</w:t>
      </w:r>
      <w:proofErr w:type="spellEnd"/>
      <w:r w:rsidR="005630FB" w:rsidRPr="00623843">
        <w:rPr>
          <w:rFonts w:ascii="Georgia" w:hAnsi="Georgia"/>
          <w:sz w:val="28"/>
          <w:szCs w:val="28"/>
        </w:rPr>
        <w:t xml:space="preserve">-состояниях, предшествующих биологическому сворачиванию. Цифровое вменение </w:t>
      </w:r>
      <w:r w:rsidR="005630FB" w:rsidRPr="003D129C">
        <w:rPr>
          <w:rStyle w:val="--"/>
        </w:rPr>
        <w:t xml:space="preserve">не </w:t>
      </w:r>
      <w:r w:rsidR="005630FB" w:rsidRPr="003D129C">
        <w:rPr>
          <w:rStyle w:val="--0"/>
        </w:rPr>
        <w:t>имело</w:t>
      </w:r>
      <w:r w:rsidR="005630FB" w:rsidRPr="00623843">
        <w:rPr>
          <w:rFonts w:ascii="Georgia" w:hAnsi="Georgia"/>
          <w:sz w:val="28"/>
          <w:szCs w:val="28"/>
        </w:rPr>
        <w:t xml:space="preserve"> доступа к подлинному ядру многомерной голографической структуры, функционирующей в условиях вне кубических решёток. И именно </w:t>
      </w:r>
      <w:r w:rsidR="005630FB" w:rsidRPr="00967CD9">
        <w:rPr>
          <w:rStyle w:val="s1"/>
          <w:rFonts w:ascii="Georgia" w:hAnsi="Georgia"/>
          <w:sz w:val="28"/>
          <w:szCs w:val="28"/>
        </w:rPr>
        <w:t>по этой причине</w:t>
      </w:r>
      <w:r w:rsidR="005630FB" w:rsidRPr="00623843">
        <w:rPr>
          <w:rFonts w:ascii="Georgia" w:hAnsi="Georgia"/>
          <w:sz w:val="28"/>
          <w:szCs w:val="28"/>
        </w:rPr>
        <w:t xml:space="preserve"> — столь </w:t>
      </w:r>
      <w:r w:rsidR="005630FB" w:rsidRPr="003D129C">
        <w:rPr>
          <w:rStyle w:val="--0"/>
        </w:rPr>
        <w:t xml:space="preserve">технически </w:t>
      </w:r>
      <w:r w:rsidR="005630FB" w:rsidRPr="003D129C">
        <w:rPr>
          <w:rStyle w:val="--"/>
        </w:rPr>
        <w:t>простой</w:t>
      </w:r>
      <w:r w:rsidR="005630FB" w:rsidRPr="00623843">
        <w:rPr>
          <w:rFonts w:ascii="Georgia" w:hAnsi="Georgia"/>
          <w:sz w:val="28"/>
          <w:szCs w:val="28"/>
        </w:rPr>
        <w:t xml:space="preserve"> и одновременно метафизически роковой — интервенты </w:t>
      </w:r>
      <w:r w:rsidR="005630FB" w:rsidRPr="00967CD9">
        <w:rPr>
          <w:rStyle w:val="s1"/>
          <w:rFonts w:ascii="Georgia" w:hAnsi="Georgia"/>
          <w:sz w:val="28"/>
          <w:szCs w:val="28"/>
        </w:rPr>
        <w:t xml:space="preserve">не смогли добиться контроля над </w:t>
      </w:r>
      <w:proofErr w:type="spellStart"/>
      <w:r w:rsidR="005630FB" w:rsidRPr="00967CD9">
        <w:rPr>
          <w:rStyle w:val="s1"/>
          <w:rFonts w:ascii="Georgia" w:hAnsi="Georgia"/>
          <w:sz w:val="28"/>
          <w:szCs w:val="28"/>
        </w:rPr>
        <w:t>бе</w:t>
      </w:r>
      <w:r w:rsidR="0006600C">
        <w:rPr>
          <w:rStyle w:val="s1"/>
          <w:rFonts w:ascii="Georgia" w:hAnsi="Georgia"/>
          <w:sz w:val="28"/>
          <w:szCs w:val="28"/>
        </w:rPr>
        <w:t>з</w:t>
      </w:r>
      <w:r w:rsidR="005630FB" w:rsidRPr="00967CD9">
        <w:rPr>
          <w:rStyle w:val="s1"/>
          <w:rFonts w:ascii="Georgia" w:hAnsi="Georgia"/>
          <w:sz w:val="28"/>
          <w:szCs w:val="28"/>
        </w:rPr>
        <w:t>смертием</w:t>
      </w:r>
      <w:proofErr w:type="spellEnd"/>
      <w:r w:rsidR="005630FB" w:rsidRPr="00967CD9">
        <w:rPr>
          <w:rFonts w:ascii="Georgia" w:hAnsi="Georgia"/>
          <w:sz w:val="28"/>
          <w:szCs w:val="28"/>
        </w:rPr>
        <w:t xml:space="preserve">. </w:t>
      </w:r>
      <w:bookmarkStart w:id="0" w:name="_Hlk205650286"/>
      <w:r w:rsidR="005630FB" w:rsidRPr="00623843">
        <w:rPr>
          <w:rFonts w:ascii="Georgia" w:hAnsi="Georgia"/>
          <w:sz w:val="28"/>
          <w:szCs w:val="28"/>
        </w:rPr>
        <w:t xml:space="preserve">Именно поэтому они </w:t>
      </w:r>
      <w:r w:rsidR="005630FB" w:rsidRPr="00967CD9">
        <w:rPr>
          <w:rStyle w:val="--"/>
        </w:rPr>
        <w:t xml:space="preserve">не </w:t>
      </w:r>
      <w:r w:rsidR="005630FB" w:rsidRPr="00967CD9">
        <w:rPr>
          <w:rStyle w:val="--0"/>
        </w:rPr>
        <w:t xml:space="preserve">смогли </w:t>
      </w:r>
      <w:r w:rsidR="005630FB" w:rsidRPr="00967CD9">
        <w:rPr>
          <w:rStyle w:val="s1"/>
          <w:rFonts w:ascii="Georgia" w:hAnsi="Georgia"/>
          <w:sz w:val="28"/>
          <w:szCs w:val="28"/>
        </w:rPr>
        <w:t xml:space="preserve">преобразовать мозг </w:t>
      </w:r>
      <w:proofErr w:type="spellStart"/>
      <w:r w:rsidR="005630FB" w:rsidRPr="00967CD9">
        <w:rPr>
          <w:rStyle w:val="s1"/>
          <w:rFonts w:ascii="Georgia" w:hAnsi="Georgia"/>
          <w:sz w:val="28"/>
          <w:szCs w:val="28"/>
        </w:rPr>
        <w:t>прото</w:t>
      </w:r>
      <w:proofErr w:type="spellEnd"/>
      <w:r w:rsidR="005630FB" w:rsidRPr="00967CD9">
        <w:rPr>
          <w:rStyle w:val="s1"/>
          <w:rFonts w:ascii="Georgia" w:hAnsi="Georgia"/>
          <w:sz w:val="28"/>
          <w:szCs w:val="28"/>
        </w:rPr>
        <w:t>-Человека</w:t>
      </w:r>
      <w:r w:rsidR="005630FB" w:rsidRPr="00967CD9">
        <w:rPr>
          <w:rFonts w:ascii="Georgia" w:hAnsi="Georgia"/>
          <w:sz w:val="28"/>
          <w:szCs w:val="28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в нечто </w:t>
      </w:r>
      <w:r w:rsidR="005630FB" w:rsidRPr="003D129C">
        <w:rPr>
          <w:rStyle w:val="--0"/>
        </w:rPr>
        <w:t xml:space="preserve">программно </w:t>
      </w:r>
      <w:r w:rsidR="005630FB" w:rsidRPr="003D129C">
        <w:rPr>
          <w:rStyle w:val="--"/>
        </w:rPr>
        <w:t>управляемое.</w:t>
      </w:r>
      <w:r w:rsidR="005630FB" w:rsidRPr="00623843">
        <w:rPr>
          <w:rFonts w:ascii="Georgia" w:hAnsi="Georgia"/>
          <w:sz w:val="28"/>
          <w:szCs w:val="28"/>
        </w:rPr>
        <w:t xml:space="preserve"> Именно поэтому они </w:t>
      </w:r>
      <w:r w:rsidR="005630FB" w:rsidRPr="00967CD9">
        <w:rPr>
          <w:rStyle w:val="s1"/>
          <w:rFonts w:ascii="Georgia" w:hAnsi="Georgia"/>
          <w:sz w:val="28"/>
          <w:szCs w:val="28"/>
        </w:rPr>
        <w:t>не смогли сделать из Человека животное</w:t>
      </w:r>
      <w:r w:rsidR="005630FB" w:rsidRPr="00967CD9">
        <w:rPr>
          <w:rFonts w:ascii="Georgia" w:hAnsi="Georgia"/>
          <w:sz w:val="28"/>
          <w:szCs w:val="28"/>
        </w:rPr>
        <w:t>.</w:t>
      </w:r>
      <w:r w:rsidR="00967CD9">
        <w:rPr>
          <w:rFonts w:ascii="Georgia" w:hAnsi="Georgia"/>
          <w:sz w:val="28"/>
          <w:szCs w:val="28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Значит, несмотря на тотальную зачистку, на пленение и искажение всего, что можно было искажать, </w:t>
      </w:r>
      <w:r w:rsidR="005630FB" w:rsidRPr="00E43153">
        <w:rPr>
          <w:rStyle w:val="s1"/>
          <w:rFonts w:ascii="Georgia" w:hAnsi="Georgia"/>
          <w:sz w:val="28"/>
          <w:szCs w:val="28"/>
        </w:rPr>
        <w:t>что-то в Человеке устояло</w:t>
      </w:r>
      <w:r w:rsidR="005630FB" w:rsidRPr="00E43153">
        <w:rPr>
          <w:rFonts w:ascii="Georgia" w:hAnsi="Georgia"/>
          <w:sz w:val="28"/>
          <w:szCs w:val="28"/>
        </w:rPr>
        <w:t xml:space="preserve">. </w:t>
      </w:r>
    </w:p>
    <w:p w14:paraId="416578EE" w14:textId="2945F3B2" w:rsidR="00E43153" w:rsidRDefault="005630FB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43153">
        <w:rPr>
          <w:rFonts w:ascii="Georgia" w:hAnsi="Georgia"/>
          <w:sz w:val="28"/>
          <w:szCs w:val="28"/>
        </w:rPr>
        <w:t xml:space="preserve">Что-то, что </w:t>
      </w:r>
      <w:r w:rsidRPr="003D129C">
        <w:rPr>
          <w:rStyle w:val="--"/>
        </w:rPr>
        <w:t xml:space="preserve">не </w:t>
      </w:r>
      <w:r w:rsidRPr="003D129C">
        <w:rPr>
          <w:rStyle w:val="--0"/>
        </w:rPr>
        <w:t>подвергалось</w:t>
      </w:r>
      <w:r w:rsidRPr="00E43153">
        <w:rPr>
          <w:rFonts w:ascii="Georgia" w:hAnsi="Georgia"/>
          <w:sz w:val="28"/>
          <w:szCs w:val="28"/>
        </w:rPr>
        <w:t xml:space="preserve"> декомпозиции. Что-то, что не читалось, не расшифровывалось, не форматировалось. Более того, — </w:t>
      </w:r>
      <w:r w:rsidRPr="003D129C">
        <w:rPr>
          <w:rStyle w:val="--"/>
        </w:rPr>
        <w:t>кто-</w:t>
      </w:r>
      <w:r w:rsidRPr="003D129C">
        <w:rPr>
          <w:rStyle w:val="--0"/>
        </w:rPr>
        <w:t xml:space="preserve">то </w:t>
      </w:r>
      <w:r w:rsidRPr="00E43153">
        <w:rPr>
          <w:rStyle w:val="s1"/>
          <w:rFonts w:ascii="Georgia" w:hAnsi="Georgia"/>
          <w:sz w:val="28"/>
          <w:szCs w:val="28"/>
        </w:rPr>
        <w:t>помог сохранить эту неприступную сердцевину</w:t>
      </w:r>
      <w:r w:rsidRPr="00E43153">
        <w:rPr>
          <w:rFonts w:ascii="Georgia" w:hAnsi="Georgia"/>
          <w:sz w:val="28"/>
          <w:szCs w:val="28"/>
        </w:rPr>
        <w:t xml:space="preserve">. Помог, быть может, </w:t>
      </w:r>
      <w:r w:rsidRPr="003D129C">
        <w:rPr>
          <w:rStyle w:val="--"/>
        </w:rPr>
        <w:t xml:space="preserve">не </w:t>
      </w:r>
      <w:r w:rsidRPr="003D129C">
        <w:rPr>
          <w:rStyle w:val="--0"/>
        </w:rPr>
        <w:t>явно</w:t>
      </w:r>
      <w:r w:rsidRPr="00E43153">
        <w:rPr>
          <w:rFonts w:ascii="Georgia" w:hAnsi="Georgia"/>
          <w:sz w:val="28"/>
          <w:szCs w:val="28"/>
        </w:rPr>
        <w:t xml:space="preserve">, не в виде ангельского вмешательства или откровения, а — </w:t>
      </w:r>
      <w:r w:rsidRPr="00E43153">
        <w:rPr>
          <w:rStyle w:val="s1"/>
          <w:rFonts w:ascii="Georgia" w:hAnsi="Georgia"/>
          <w:sz w:val="28"/>
          <w:szCs w:val="28"/>
        </w:rPr>
        <w:t>через структуру самой Природы Человека</w:t>
      </w:r>
      <w:r w:rsidRPr="00E43153">
        <w:rPr>
          <w:rFonts w:ascii="Georgia" w:hAnsi="Georgia"/>
          <w:sz w:val="28"/>
          <w:szCs w:val="28"/>
        </w:rPr>
        <w:t xml:space="preserve">, через </w:t>
      </w:r>
      <w:r w:rsidRPr="003D129C">
        <w:rPr>
          <w:rStyle w:val="--"/>
        </w:rPr>
        <w:t xml:space="preserve">тайный </w:t>
      </w:r>
      <w:r w:rsidRPr="003D129C">
        <w:rPr>
          <w:rStyle w:val="--0"/>
        </w:rPr>
        <w:t>резонанс</w:t>
      </w:r>
      <w:r w:rsidRPr="00E43153">
        <w:rPr>
          <w:rFonts w:ascii="Georgia" w:hAnsi="Georgia"/>
          <w:sz w:val="28"/>
          <w:szCs w:val="28"/>
        </w:rPr>
        <w:t xml:space="preserve">, через сохранение </w:t>
      </w:r>
      <w:r w:rsidR="000C59EC" w:rsidRPr="00E43153">
        <w:rPr>
          <w:rFonts w:ascii="Georgia" w:hAnsi="Georgia"/>
          <w:sz w:val="28"/>
          <w:szCs w:val="28"/>
        </w:rPr>
        <w:t>не считываемого</w:t>
      </w:r>
      <w:r w:rsidRPr="00E43153">
        <w:rPr>
          <w:rFonts w:ascii="Georgia" w:hAnsi="Georgia"/>
          <w:sz w:val="28"/>
          <w:szCs w:val="28"/>
        </w:rPr>
        <w:t xml:space="preserve"> элемента, благодаря которому выживание стало возможным. И это уже </w:t>
      </w:r>
      <w:r w:rsidRPr="003D129C">
        <w:rPr>
          <w:rStyle w:val="--"/>
        </w:rPr>
        <w:t xml:space="preserve">не </w:t>
      </w:r>
      <w:r w:rsidRPr="003D129C">
        <w:rPr>
          <w:rStyle w:val="--0"/>
        </w:rPr>
        <w:t>просто</w:t>
      </w:r>
      <w:r w:rsidRPr="00E43153">
        <w:rPr>
          <w:rFonts w:ascii="Georgia" w:hAnsi="Georgia"/>
          <w:sz w:val="28"/>
          <w:szCs w:val="28"/>
        </w:rPr>
        <w:t xml:space="preserve"> вопрос философии, это </w:t>
      </w:r>
      <w:r w:rsidRPr="00E43153">
        <w:rPr>
          <w:rStyle w:val="s1"/>
          <w:rFonts w:ascii="Georgia" w:hAnsi="Georgia"/>
          <w:sz w:val="28"/>
          <w:szCs w:val="28"/>
        </w:rPr>
        <w:t>прямой вектор для новой Программы</w:t>
      </w:r>
      <w:r w:rsidRPr="00E43153">
        <w:rPr>
          <w:rFonts w:ascii="Georgia" w:hAnsi="Georgia"/>
          <w:sz w:val="28"/>
          <w:szCs w:val="28"/>
        </w:rPr>
        <w:t>, опирающейся не на подчинение, а на раскрытие.</w:t>
      </w:r>
      <w:r w:rsidR="00B8004C">
        <w:rPr>
          <w:rFonts w:ascii="Georgia" w:hAnsi="Georgia"/>
          <w:sz w:val="28"/>
          <w:szCs w:val="28"/>
        </w:rPr>
        <w:t xml:space="preserve"> </w:t>
      </w:r>
      <w:r w:rsidRPr="00623843">
        <w:rPr>
          <w:rFonts w:ascii="Georgia" w:hAnsi="Georgia"/>
          <w:sz w:val="28"/>
          <w:szCs w:val="28"/>
        </w:rPr>
        <w:t xml:space="preserve">И вот парадокс: даже то, что Старая Система </w:t>
      </w:r>
      <w:r w:rsidRPr="00B056CF">
        <w:rPr>
          <w:rStyle w:val="--0"/>
        </w:rPr>
        <w:t xml:space="preserve">считала </w:t>
      </w:r>
      <w:r w:rsidRPr="00B056CF">
        <w:rPr>
          <w:rStyle w:val="--"/>
        </w:rPr>
        <w:t>вершиной</w:t>
      </w:r>
      <w:r w:rsidRPr="00623843">
        <w:rPr>
          <w:rFonts w:ascii="Georgia" w:hAnsi="Georgia"/>
          <w:sz w:val="28"/>
          <w:szCs w:val="28"/>
        </w:rPr>
        <w:t xml:space="preserve"> своей инженерии — </w:t>
      </w:r>
      <w:r w:rsidRPr="00E43153">
        <w:rPr>
          <w:rStyle w:val="s1"/>
          <w:rFonts w:ascii="Georgia" w:hAnsi="Georgia"/>
          <w:sz w:val="28"/>
          <w:szCs w:val="28"/>
        </w:rPr>
        <w:t>созданных под себя носителей 42–46 генотипов мозга</w:t>
      </w:r>
      <w:r w:rsidRPr="00E43153">
        <w:rPr>
          <w:rFonts w:ascii="Georgia" w:hAnsi="Georgia"/>
          <w:sz w:val="28"/>
          <w:szCs w:val="28"/>
        </w:rPr>
        <w:t xml:space="preserve">, — обернулось для неё </w:t>
      </w:r>
      <w:r w:rsidRPr="00B056CF">
        <w:rPr>
          <w:rStyle w:val="--0"/>
        </w:rPr>
        <w:t xml:space="preserve">фатальным </w:t>
      </w:r>
      <w:r w:rsidRPr="00B056CF">
        <w:rPr>
          <w:rStyle w:val="--"/>
        </w:rPr>
        <w:t>упущением.</w:t>
      </w:r>
      <w:r w:rsidRPr="00E43153">
        <w:rPr>
          <w:rFonts w:ascii="Georgia" w:hAnsi="Georgia"/>
          <w:sz w:val="28"/>
          <w:szCs w:val="28"/>
        </w:rPr>
        <w:t xml:space="preserve"> </w:t>
      </w:r>
      <w:r w:rsidRPr="00623843">
        <w:rPr>
          <w:rFonts w:ascii="Georgia" w:hAnsi="Georgia"/>
          <w:sz w:val="28"/>
          <w:szCs w:val="28"/>
        </w:rPr>
        <w:t xml:space="preserve">Ведь эти «исполнители» — хотя и были подчинены системной информации, заточены под точную калибровку управляющих импульсов, и структурированы так, чтобы </w:t>
      </w:r>
      <w:r w:rsidRPr="00B056CF">
        <w:rPr>
          <w:rStyle w:val="--"/>
        </w:rPr>
        <w:t xml:space="preserve">не </w:t>
      </w:r>
      <w:r w:rsidRPr="00B056CF">
        <w:rPr>
          <w:rStyle w:val="--0"/>
        </w:rPr>
        <w:t>допустить</w:t>
      </w:r>
      <w:r w:rsidRPr="00623843">
        <w:rPr>
          <w:rFonts w:ascii="Georgia" w:hAnsi="Georgia"/>
          <w:sz w:val="28"/>
          <w:szCs w:val="28"/>
        </w:rPr>
        <w:t xml:space="preserve"> ошибок — </w:t>
      </w:r>
      <w:r w:rsidRPr="00E43153">
        <w:rPr>
          <w:rStyle w:val="s1"/>
          <w:rFonts w:ascii="Georgia" w:hAnsi="Georgia"/>
          <w:sz w:val="28"/>
          <w:szCs w:val="28"/>
        </w:rPr>
        <w:t>всё равно не стали истинно программными существами</w:t>
      </w:r>
      <w:r w:rsidRPr="00E43153">
        <w:rPr>
          <w:rFonts w:ascii="Georgia" w:hAnsi="Georgia"/>
          <w:sz w:val="28"/>
          <w:szCs w:val="28"/>
        </w:rPr>
        <w:t>.</w:t>
      </w:r>
      <w:r w:rsidRPr="00623843">
        <w:rPr>
          <w:rFonts w:ascii="Georgia" w:hAnsi="Georgia"/>
          <w:sz w:val="28"/>
          <w:szCs w:val="28"/>
        </w:rPr>
        <w:t xml:space="preserve"> В их конструкции остался </w:t>
      </w:r>
      <w:r w:rsidRPr="00E43153">
        <w:rPr>
          <w:rStyle w:val="--"/>
        </w:rPr>
        <w:t xml:space="preserve">отголосок </w:t>
      </w:r>
      <w:r w:rsidRPr="00E43153">
        <w:rPr>
          <w:rStyle w:val="--0"/>
        </w:rPr>
        <w:t>автономии,</w:t>
      </w:r>
      <w:r w:rsidRPr="00623843">
        <w:rPr>
          <w:rFonts w:ascii="Georgia" w:hAnsi="Georgia"/>
          <w:sz w:val="28"/>
          <w:szCs w:val="28"/>
        </w:rPr>
        <w:t xml:space="preserve"> не позволяющий довести процесс трансформации до завершения. Они были слишком «человечны», </w:t>
      </w:r>
      <w:r w:rsidRPr="00623843">
        <w:rPr>
          <w:rFonts w:ascii="Georgia" w:hAnsi="Georgia"/>
          <w:sz w:val="28"/>
          <w:szCs w:val="28"/>
        </w:rPr>
        <w:lastRenderedPageBreak/>
        <w:t>даже в своей деформированной форме. Слишком живы, чтобы стать настоящими машинами.</w:t>
      </w:r>
      <w:r w:rsidR="00E43153">
        <w:rPr>
          <w:rFonts w:ascii="Georgia" w:hAnsi="Georgia"/>
          <w:sz w:val="28"/>
          <w:szCs w:val="28"/>
        </w:rPr>
        <w:t xml:space="preserve"> </w:t>
      </w:r>
    </w:p>
    <w:bookmarkEnd w:id="0"/>
    <w:p w14:paraId="0E2D4A75" w14:textId="1C1BA764" w:rsidR="005630FB" w:rsidRPr="00623843" w:rsidRDefault="00E43153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B8004C">
        <w:rPr>
          <w:rFonts w:ascii="Georgia" w:hAnsi="Georgia"/>
          <w:sz w:val="28"/>
          <w:szCs w:val="28"/>
        </w:rPr>
        <w:t xml:space="preserve">    </w:t>
      </w:r>
      <w:r w:rsidR="005630FB" w:rsidRPr="00623843">
        <w:rPr>
          <w:rFonts w:ascii="Georgia" w:hAnsi="Georgia"/>
          <w:sz w:val="28"/>
          <w:szCs w:val="28"/>
        </w:rPr>
        <w:t xml:space="preserve">Интервенты </w:t>
      </w:r>
      <w:r w:rsidR="005630FB" w:rsidRPr="00B056CF">
        <w:rPr>
          <w:rStyle w:val="--0"/>
        </w:rPr>
        <w:t xml:space="preserve">создали </w:t>
      </w:r>
      <w:r w:rsidR="005630FB" w:rsidRPr="00B056CF">
        <w:rPr>
          <w:rStyle w:val="--"/>
        </w:rPr>
        <w:t>иллюзию</w:t>
      </w:r>
      <w:r w:rsidR="005630FB" w:rsidRPr="00623843">
        <w:rPr>
          <w:rFonts w:ascii="Georgia" w:hAnsi="Georgia"/>
          <w:sz w:val="28"/>
          <w:szCs w:val="28"/>
        </w:rPr>
        <w:t xml:space="preserve"> естественности цивилизационного процесса. Всё, что было навязано — выдавалось за якобы эволюционное. Всё, что было подавлено — выдавливалось как «устаревшее». </w:t>
      </w:r>
      <w:r w:rsidR="005630FB" w:rsidRPr="00E43153">
        <w:rPr>
          <w:rStyle w:val="s1"/>
          <w:rFonts w:ascii="Georgia" w:hAnsi="Georgia"/>
          <w:sz w:val="28"/>
          <w:szCs w:val="28"/>
        </w:rPr>
        <w:t>Сама ложь была выстроена настолько изощрённо, что люди верили в неё, как в Природу.</w:t>
      </w:r>
      <w:r w:rsidR="005630FB" w:rsidRPr="00E43153">
        <w:rPr>
          <w:rFonts w:ascii="Georgia" w:hAnsi="Georgia"/>
          <w:sz w:val="28"/>
          <w:szCs w:val="28"/>
        </w:rPr>
        <w:t xml:space="preserve"> Но даже в такой среде — </w:t>
      </w:r>
      <w:r w:rsidR="005630FB" w:rsidRPr="00E43153">
        <w:rPr>
          <w:rStyle w:val="s1"/>
          <w:rFonts w:ascii="Georgia" w:hAnsi="Georgia"/>
          <w:sz w:val="28"/>
          <w:szCs w:val="28"/>
        </w:rPr>
        <w:t>спрятанная в слоях ДНК истина не исчезла</w:t>
      </w:r>
      <w:r w:rsidR="005630FB" w:rsidRPr="00E43153">
        <w:rPr>
          <w:rFonts w:ascii="Georgia" w:hAnsi="Georgia"/>
          <w:sz w:val="28"/>
          <w:szCs w:val="28"/>
        </w:rPr>
        <w:t xml:space="preserve">. И теперь она начинает пробуждаться, не как философская догадка, не как религиозное откровение, а как новая точка сборки мышления, где </w:t>
      </w:r>
      <w:r w:rsidR="005630FB" w:rsidRPr="00E43153">
        <w:rPr>
          <w:rStyle w:val="s1"/>
          <w:rFonts w:ascii="Georgia" w:hAnsi="Georgia"/>
          <w:sz w:val="28"/>
          <w:szCs w:val="28"/>
        </w:rPr>
        <w:t xml:space="preserve">истинная эволюция — это не результат управления, а </w:t>
      </w:r>
      <w:r w:rsidR="005630FB" w:rsidRPr="00B056CF">
        <w:rPr>
          <w:rStyle w:val="--"/>
        </w:rPr>
        <w:t xml:space="preserve">возвращение </w:t>
      </w:r>
      <w:r w:rsidR="005630FB" w:rsidRPr="00B056CF">
        <w:rPr>
          <w:rStyle w:val="--0"/>
        </w:rPr>
        <w:t>к Сущему</w:t>
      </w:r>
      <w:r w:rsidR="005630FB" w:rsidRPr="00E43153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Поэтому если в старой системе программа развития означала подавление, структурирование, градацию и отбор, то </w:t>
      </w:r>
      <w:r w:rsidR="005630FB" w:rsidRPr="00B056CF">
        <w:rPr>
          <w:rStyle w:val="--"/>
        </w:rPr>
        <w:t xml:space="preserve">в </w:t>
      </w:r>
      <w:r w:rsidR="005630FB" w:rsidRPr="00B056CF">
        <w:rPr>
          <w:rStyle w:val="--0"/>
        </w:rPr>
        <w:t>Новой</w:t>
      </w:r>
      <w:r w:rsidR="005630FB" w:rsidRPr="00B056CF">
        <w:rPr>
          <w:rStyle w:val="--"/>
        </w:rPr>
        <w:t xml:space="preserve"> Системе </w:t>
      </w:r>
      <w:r w:rsidR="005630FB" w:rsidRPr="00B056CF">
        <w:rPr>
          <w:rStyle w:val="--0"/>
        </w:rPr>
        <w:t>Понимания</w:t>
      </w:r>
      <w:r w:rsidR="005630FB" w:rsidRPr="00B056CF">
        <w:rPr>
          <w:rStyle w:val="--"/>
        </w:rPr>
        <w:t xml:space="preserve"> </w:t>
      </w:r>
      <w:r w:rsidR="005630FB" w:rsidRPr="00623843">
        <w:rPr>
          <w:rFonts w:ascii="Georgia" w:hAnsi="Georgia"/>
          <w:sz w:val="28"/>
          <w:szCs w:val="28"/>
        </w:rPr>
        <w:t xml:space="preserve">программа означает </w:t>
      </w:r>
      <w:r w:rsidR="005630FB" w:rsidRPr="009E1A28">
        <w:rPr>
          <w:rStyle w:val="s1"/>
          <w:rFonts w:ascii="Georgia" w:hAnsi="Georgia"/>
          <w:sz w:val="28"/>
          <w:szCs w:val="28"/>
        </w:rPr>
        <w:t>возврат и раскрытие</w:t>
      </w:r>
      <w:r w:rsidR="005630FB" w:rsidRPr="009E1A28">
        <w:rPr>
          <w:rFonts w:ascii="Georgia" w:hAnsi="Georgia"/>
          <w:sz w:val="28"/>
          <w:szCs w:val="28"/>
        </w:rPr>
        <w:t xml:space="preserve"> — возвращение к той сути, которая не поддаётся вменени</w:t>
      </w:r>
      <w:r w:rsidR="005630FB" w:rsidRPr="00623843">
        <w:rPr>
          <w:rFonts w:ascii="Georgia" w:hAnsi="Georgia"/>
          <w:sz w:val="28"/>
          <w:szCs w:val="28"/>
        </w:rPr>
        <w:t xml:space="preserve">ю, и раскрытие тех потенциалов, которые невозможно воспроизвести ни кодом, ни алгоритмом. Именно </w:t>
      </w:r>
      <w:r w:rsidR="005630FB" w:rsidRPr="009E1A28">
        <w:rPr>
          <w:rStyle w:val="s1"/>
          <w:rFonts w:ascii="Georgia" w:hAnsi="Georgia"/>
          <w:sz w:val="28"/>
          <w:szCs w:val="28"/>
        </w:rPr>
        <w:t>поэтому</w:t>
      </w:r>
      <w:r w:rsidR="005630FB" w:rsidRPr="0062384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5630FB" w:rsidRPr="00B056CF">
        <w:rPr>
          <w:rStyle w:val="--"/>
        </w:rPr>
        <w:t xml:space="preserve">Победа </w:t>
      </w:r>
      <w:r w:rsidR="005630FB" w:rsidRPr="00B056CF">
        <w:rPr>
          <w:rStyle w:val="--0"/>
        </w:rPr>
        <w:t>над</w:t>
      </w:r>
      <w:r w:rsidR="005630FB" w:rsidRPr="00B056CF">
        <w:rPr>
          <w:rStyle w:val="--"/>
        </w:rPr>
        <w:t xml:space="preserve"> смертью</w:t>
      </w:r>
      <w:r w:rsidR="005630FB" w:rsidRPr="00623843">
        <w:rPr>
          <w:rFonts w:ascii="Georgia" w:hAnsi="Georgia"/>
          <w:sz w:val="28"/>
          <w:szCs w:val="28"/>
        </w:rPr>
        <w:t xml:space="preserve"> — не фантастическая цель, а прямое следствие онтологического преимущества Человека над всей машинной архитектурой захвата. Победа не как война, а как восстановление того, что </w:t>
      </w:r>
      <w:r w:rsidR="005630FB" w:rsidRPr="00B056CF">
        <w:rPr>
          <w:rStyle w:val="--"/>
        </w:rPr>
        <w:t xml:space="preserve">не </w:t>
      </w:r>
      <w:r w:rsidR="005630FB" w:rsidRPr="00B056CF">
        <w:rPr>
          <w:rStyle w:val="--0"/>
        </w:rPr>
        <w:t>может</w:t>
      </w:r>
      <w:r w:rsidR="005630FB" w:rsidRPr="00623843">
        <w:rPr>
          <w:rFonts w:ascii="Georgia" w:hAnsi="Georgia"/>
          <w:sz w:val="28"/>
          <w:szCs w:val="28"/>
        </w:rPr>
        <w:t xml:space="preserve"> быть убито.</w:t>
      </w:r>
    </w:p>
    <w:p w14:paraId="459C0A44" w14:textId="238FB356" w:rsidR="009E1407" w:rsidRDefault="009E1A28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1F39BA" w:rsidRPr="00623843">
        <w:rPr>
          <w:rFonts w:ascii="Georgia" w:hAnsi="Georgia"/>
          <w:sz w:val="28"/>
          <w:szCs w:val="28"/>
        </w:rPr>
        <w:t xml:space="preserve">Однако на этом фоне ещё более трагичной выглядит участь так называемой биомассы — большей части населения Земли, которая </w:t>
      </w:r>
      <w:r w:rsidR="001F39BA" w:rsidRPr="00B056CF">
        <w:rPr>
          <w:rStyle w:val="--"/>
        </w:rPr>
        <w:t xml:space="preserve">не </w:t>
      </w:r>
      <w:r w:rsidR="001F39BA" w:rsidRPr="00B056CF">
        <w:rPr>
          <w:rStyle w:val="--0"/>
        </w:rPr>
        <w:t>была</w:t>
      </w:r>
      <w:r w:rsidR="001F39BA" w:rsidRPr="00623843">
        <w:rPr>
          <w:rFonts w:ascii="Georgia" w:hAnsi="Georgia"/>
          <w:sz w:val="28"/>
          <w:szCs w:val="28"/>
        </w:rPr>
        <w:t xml:space="preserve"> включена в программу вменения генотипов мозга и не рассматривалась как носитель сознательного потенциала в системной архитектуре. Их основная функция заключалась в ином: </w:t>
      </w:r>
      <w:r w:rsidR="001F39BA" w:rsidRPr="009E1A28">
        <w:rPr>
          <w:rStyle w:val="s1"/>
          <w:rFonts w:ascii="Georgia" w:hAnsi="Georgia"/>
          <w:sz w:val="28"/>
          <w:szCs w:val="28"/>
        </w:rPr>
        <w:t>быть полем для экспериментального тестирования</w:t>
      </w:r>
      <w:r w:rsidR="001F39BA" w:rsidRPr="009E1A28">
        <w:rPr>
          <w:rFonts w:ascii="Georgia" w:hAnsi="Georgia"/>
          <w:sz w:val="28"/>
          <w:szCs w:val="28"/>
        </w:rPr>
        <w:t xml:space="preserve"> и </w:t>
      </w:r>
      <w:r w:rsidR="001F39BA" w:rsidRPr="00B056CF">
        <w:rPr>
          <w:rStyle w:val="--0"/>
        </w:rPr>
        <w:t xml:space="preserve">донорским </w:t>
      </w:r>
      <w:r w:rsidR="001F39BA" w:rsidRPr="00B056CF">
        <w:rPr>
          <w:rStyle w:val="--"/>
        </w:rPr>
        <w:t>резервом</w:t>
      </w:r>
      <w:r w:rsidR="001F39BA" w:rsidRPr="009E1A28">
        <w:rPr>
          <w:rFonts w:ascii="Georgia" w:hAnsi="Georgia"/>
          <w:sz w:val="28"/>
          <w:szCs w:val="28"/>
        </w:rPr>
        <w:t xml:space="preserve"> для системных настроек. Эта масса «обычных людей», живущих в забвении и под гипнозом повседневности, использовалась как </w:t>
      </w:r>
      <w:r w:rsidR="001F39BA" w:rsidRPr="009E1A28">
        <w:rPr>
          <w:rStyle w:val="s1"/>
          <w:rFonts w:ascii="Georgia" w:hAnsi="Georgia"/>
          <w:sz w:val="28"/>
          <w:szCs w:val="28"/>
        </w:rPr>
        <w:t>программно-мозговые доноры</w:t>
      </w:r>
      <w:r w:rsidR="001F39BA" w:rsidRPr="009E1A28">
        <w:rPr>
          <w:rFonts w:ascii="Georgia" w:hAnsi="Georgia"/>
          <w:sz w:val="28"/>
          <w:szCs w:val="28"/>
        </w:rPr>
        <w:t>, как жив</w:t>
      </w:r>
      <w:r w:rsidR="001F39BA" w:rsidRPr="00623843">
        <w:rPr>
          <w:rFonts w:ascii="Georgia" w:hAnsi="Georgia"/>
          <w:sz w:val="28"/>
          <w:szCs w:val="28"/>
        </w:rPr>
        <w:t xml:space="preserve">ой лабораторный ресурс, на котором отрабатывались реакции, контролировались побочные эффекты и подбирались наилучшие частотные настройки для последующей передачи уже «элитным» носителям — тем самым «Золотому миллиону» и «миллиарду». Это была лаборатория, в которой сами объекты </w:t>
      </w:r>
      <w:r w:rsidR="001F39BA" w:rsidRPr="00A67B72">
        <w:rPr>
          <w:rStyle w:val="--"/>
        </w:rPr>
        <w:t xml:space="preserve">не </w:t>
      </w:r>
      <w:r w:rsidR="001F39BA" w:rsidRPr="00A67B72">
        <w:rPr>
          <w:rStyle w:val="--0"/>
        </w:rPr>
        <w:t>знали,</w:t>
      </w:r>
      <w:r w:rsidR="001F39BA" w:rsidRPr="00623843">
        <w:rPr>
          <w:rFonts w:ascii="Georgia" w:hAnsi="Georgia"/>
          <w:sz w:val="28"/>
          <w:szCs w:val="28"/>
        </w:rPr>
        <w:t xml:space="preserve"> что являются подопытными, и </w:t>
      </w:r>
      <w:r w:rsidR="001F39BA" w:rsidRPr="00A67B72">
        <w:rPr>
          <w:rStyle w:val="--"/>
        </w:rPr>
        <w:t xml:space="preserve">не </w:t>
      </w:r>
      <w:r w:rsidR="001F39BA" w:rsidRPr="00A67B72">
        <w:rPr>
          <w:rStyle w:val="--0"/>
        </w:rPr>
        <w:t>подозревали</w:t>
      </w:r>
      <w:r w:rsidR="001F39BA" w:rsidRPr="00623843">
        <w:rPr>
          <w:rFonts w:ascii="Georgia" w:hAnsi="Georgia"/>
          <w:sz w:val="28"/>
          <w:szCs w:val="28"/>
        </w:rPr>
        <w:t>, что их смерть — запланирована задолго до их рождения.</w:t>
      </w:r>
      <w:r>
        <w:rPr>
          <w:rFonts w:ascii="Georgia" w:hAnsi="Georgia"/>
          <w:sz w:val="28"/>
          <w:szCs w:val="28"/>
        </w:rPr>
        <w:t xml:space="preserve"> </w:t>
      </w:r>
      <w:r w:rsidR="001F39BA" w:rsidRPr="00623843">
        <w:rPr>
          <w:rFonts w:ascii="Georgia" w:hAnsi="Georgia"/>
          <w:sz w:val="28"/>
          <w:szCs w:val="28"/>
        </w:rPr>
        <w:t xml:space="preserve">Если какой-либо мозг среди этой массы демонстрировал отклонения, не совпадающие с заданной нормой, но при этом интересные с точки зрения повышения исполнительской продуктивности, то он тут же фиксировался как носитель положительного отклонения. Особенность восприимчивости, усиление способности к контролю за внутренними органами, адаптивность или избыточная продуктивность — всё шло в дело, всё становилось прототипом. Эти особенности изымались, анализировались, дублировались, проверялись, </w:t>
      </w:r>
      <w:r w:rsidR="001F39BA" w:rsidRPr="00623843">
        <w:rPr>
          <w:rFonts w:ascii="Georgia" w:hAnsi="Georgia"/>
          <w:sz w:val="28"/>
          <w:szCs w:val="28"/>
        </w:rPr>
        <w:lastRenderedPageBreak/>
        <w:t xml:space="preserve">калибровались и впоследствии встраивались в новые версии «элитных» биологических контейнеров. А </w:t>
      </w:r>
      <w:r w:rsidR="001F39BA" w:rsidRPr="009E1A28">
        <w:rPr>
          <w:rStyle w:val="s1"/>
          <w:rFonts w:ascii="Georgia" w:hAnsi="Georgia"/>
          <w:sz w:val="28"/>
          <w:szCs w:val="28"/>
        </w:rPr>
        <w:t>доноры</w:t>
      </w:r>
      <w:r w:rsidR="001F39BA" w:rsidRPr="00623843">
        <w:rPr>
          <w:rStyle w:val="s1"/>
          <w:rFonts w:ascii="Georgia" w:hAnsi="Georgia"/>
          <w:b/>
          <w:bCs/>
          <w:sz w:val="28"/>
          <w:szCs w:val="28"/>
        </w:rPr>
        <w:t xml:space="preserve"> — </w:t>
      </w:r>
      <w:r w:rsidR="001F39BA" w:rsidRPr="009E1A28">
        <w:rPr>
          <w:rStyle w:val="--0"/>
        </w:rPr>
        <w:t xml:space="preserve">массово </w:t>
      </w:r>
      <w:r w:rsidR="001F39BA" w:rsidRPr="009E1A28">
        <w:rPr>
          <w:rStyle w:val="--"/>
        </w:rPr>
        <w:t>утилизировались</w:t>
      </w:r>
      <w:r w:rsidR="001F39BA" w:rsidRPr="009E1A28">
        <w:rPr>
          <w:rStyle w:val="--0"/>
        </w:rPr>
        <w:t>,</w:t>
      </w:r>
      <w:r w:rsidR="001F39BA" w:rsidRPr="00623843">
        <w:rPr>
          <w:rFonts w:ascii="Georgia" w:hAnsi="Georgia"/>
          <w:sz w:val="28"/>
          <w:szCs w:val="28"/>
        </w:rPr>
        <w:t xml:space="preserve"> когда нужная информация была извлечена. Всё это не имело ничего общего с гуманностью, но было частью системной логики: </w:t>
      </w:r>
      <w:r w:rsidR="001F39BA" w:rsidRPr="00A67B72">
        <w:rPr>
          <w:rStyle w:val="--"/>
        </w:rPr>
        <w:t xml:space="preserve">расходный </w:t>
      </w:r>
      <w:r w:rsidR="001F39BA" w:rsidRPr="00A67B72">
        <w:rPr>
          <w:rStyle w:val="--0"/>
        </w:rPr>
        <w:t>материал.</w:t>
      </w:r>
      <w:r>
        <w:rPr>
          <w:rFonts w:ascii="Georgia" w:hAnsi="Georgia"/>
          <w:sz w:val="28"/>
          <w:szCs w:val="28"/>
        </w:rPr>
        <w:t xml:space="preserve"> </w:t>
      </w:r>
      <w:r w:rsidR="001F39BA" w:rsidRPr="00623843">
        <w:rPr>
          <w:rFonts w:ascii="Georgia" w:hAnsi="Georgia"/>
          <w:sz w:val="28"/>
          <w:szCs w:val="28"/>
        </w:rPr>
        <w:t xml:space="preserve">И всё же главная трагедия не только в этих утилитарных процедурах. Главная трагедия — в </w:t>
      </w:r>
      <w:r w:rsidR="001F39BA" w:rsidRPr="009E1A28">
        <w:rPr>
          <w:rStyle w:val="--0"/>
        </w:rPr>
        <w:t>осознанности</w:t>
      </w:r>
      <w:r w:rsidR="001F39BA" w:rsidRPr="009E1A28">
        <w:rPr>
          <w:rStyle w:val="--"/>
        </w:rPr>
        <w:t xml:space="preserve"> несвободы</w:t>
      </w:r>
      <w:r w:rsidR="001F39BA" w:rsidRPr="00623843">
        <w:rPr>
          <w:rFonts w:ascii="Georgia" w:hAnsi="Georgia"/>
          <w:sz w:val="28"/>
          <w:szCs w:val="28"/>
        </w:rPr>
        <w:t xml:space="preserve">, которую системно невозможно было обрести. У подавляющего большинства людей с самого начала был </w:t>
      </w:r>
      <w:r w:rsidR="001F39BA" w:rsidRPr="009E1A28">
        <w:rPr>
          <w:rStyle w:val="s1"/>
          <w:rFonts w:ascii="Georgia" w:hAnsi="Georgia"/>
          <w:sz w:val="28"/>
          <w:szCs w:val="28"/>
        </w:rPr>
        <w:t>отключён доступ к потенциалу Разума</w:t>
      </w:r>
      <w:r w:rsidR="001F39BA" w:rsidRPr="009E1A28">
        <w:rPr>
          <w:rFonts w:ascii="Georgia" w:hAnsi="Georgia"/>
          <w:sz w:val="28"/>
          <w:szCs w:val="28"/>
        </w:rPr>
        <w:t xml:space="preserve">. </w:t>
      </w:r>
      <w:r w:rsidR="001F39BA" w:rsidRPr="009E1A28">
        <w:rPr>
          <w:rStyle w:val="s1"/>
          <w:rFonts w:ascii="Georgia" w:hAnsi="Georgia"/>
          <w:sz w:val="28"/>
          <w:szCs w:val="28"/>
        </w:rPr>
        <w:t>До 95% функций мозга блокировались искусственно</w:t>
      </w:r>
      <w:r w:rsidR="001F39BA" w:rsidRPr="009E1A28">
        <w:rPr>
          <w:rFonts w:ascii="Georgia" w:hAnsi="Georgia"/>
          <w:sz w:val="28"/>
          <w:szCs w:val="28"/>
        </w:rPr>
        <w:t>:</w:t>
      </w:r>
      <w:r w:rsidR="001F39BA" w:rsidRPr="00623843">
        <w:rPr>
          <w:rFonts w:ascii="Georgia" w:hAnsi="Georgia"/>
          <w:sz w:val="28"/>
          <w:szCs w:val="28"/>
        </w:rPr>
        <w:t xml:space="preserve"> создавалось ложное разделение на «сознательное» и «бессознательное», чтобы сознательно воспринимаемое сужалось до микроскопической щели. Всё, что выходило за рамки привычной логики и «научной достоверности», объявлялось вымыслом, ересью, псевдонаукой, паранойей. Сила давления была такова, что </w:t>
      </w:r>
      <w:r w:rsidR="001F39BA" w:rsidRPr="009E1A28">
        <w:rPr>
          <w:rStyle w:val="s1"/>
          <w:rFonts w:ascii="Georgia" w:hAnsi="Georgia"/>
          <w:sz w:val="28"/>
          <w:szCs w:val="28"/>
        </w:rPr>
        <w:t xml:space="preserve">люди </w:t>
      </w:r>
      <w:r w:rsidR="001F39BA" w:rsidRPr="00A67B72">
        <w:rPr>
          <w:rStyle w:val="--"/>
        </w:rPr>
        <w:t xml:space="preserve">добровольно </w:t>
      </w:r>
      <w:r w:rsidR="001F39BA" w:rsidRPr="00A67B72">
        <w:rPr>
          <w:rStyle w:val="--0"/>
        </w:rPr>
        <w:t>отказывались</w:t>
      </w:r>
      <w:r w:rsidR="001F39BA" w:rsidRPr="009E1A28">
        <w:rPr>
          <w:rStyle w:val="s1"/>
          <w:rFonts w:ascii="Georgia" w:hAnsi="Georgia"/>
          <w:sz w:val="28"/>
          <w:szCs w:val="28"/>
        </w:rPr>
        <w:t xml:space="preserve"> от своего мышления, лишь бы быть «нормальными»</w:t>
      </w:r>
      <w:r w:rsidR="001F39BA" w:rsidRPr="009E1A28">
        <w:rPr>
          <w:rFonts w:ascii="Georgia" w:hAnsi="Georgia"/>
          <w:sz w:val="28"/>
          <w:szCs w:val="28"/>
        </w:rPr>
        <w:t xml:space="preserve">. </w:t>
      </w:r>
      <w:r w:rsidR="001F39BA" w:rsidRPr="00623843">
        <w:rPr>
          <w:rFonts w:ascii="Georgia" w:hAnsi="Georgia"/>
          <w:sz w:val="28"/>
          <w:szCs w:val="28"/>
        </w:rPr>
        <w:t xml:space="preserve">И в этом заключалось подлинное торжество Системы: подавление не через насилие, а через </w:t>
      </w:r>
      <w:r w:rsidR="001F39BA" w:rsidRPr="00A67B72">
        <w:rPr>
          <w:rStyle w:val="--0"/>
        </w:rPr>
        <w:t xml:space="preserve">добровольную </w:t>
      </w:r>
      <w:r w:rsidR="001F39BA" w:rsidRPr="00A67B72">
        <w:rPr>
          <w:rStyle w:val="--"/>
        </w:rPr>
        <w:t>кастрацию</w:t>
      </w:r>
      <w:r w:rsidR="001F39BA" w:rsidRPr="00623843">
        <w:rPr>
          <w:rFonts w:ascii="Georgia" w:hAnsi="Georgia"/>
          <w:sz w:val="28"/>
          <w:szCs w:val="28"/>
        </w:rPr>
        <w:t xml:space="preserve"> Разума.</w:t>
      </w:r>
      <w:r w:rsidR="005608B1">
        <w:rPr>
          <w:rFonts w:ascii="Georgia" w:hAnsi="Georgia"/>
          <w:sz w:val="28"/>
          <w:szCs w:val="28"/>
        </w:rPr>
        <w:t xml:space="preserve"> </w:t>
      </w:r>
      <w:r w:rsidR="001F39BA" w:rsidRPr="00623843">
        <w:rPr>
          <w:rFonts w:ascii="Georgia" w:hAnsi="Georgia"/>
          <w:sz w:val="28"/>
          <w:szCs w:val="28"/>
        </w:rPr>
        <w:t xml:space="preserve">С каждым шагом системного такта происходило не только усложнение конструкций управления, но и </w:t>
      </w:r>
      <w:r w:rsidR="009E1407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1B0268F6" wp14:editId="75EDF80B">
            <wp:simplePos x="0" y="0"/>
            <wp:positionH relativeFrom="column">
              <wp:posOffset>3175</wp:posOffset>
            </wp:positionH>
            <wp:positionV relativeFrom="paragraph">
              <wp:posOffset>4417060</wp:posOffset>
            </wp:positionV>
            <wp:extent cx="2890520" cy="2286000"/>
            <wp:effectExtent l="0" t="0" r="5080" b="0"/>
            <wp:wrapTight wrapText="bothSides">
              <wp:wrapPolygon edited="0">
                <wp:start x="0" y="0"/>
                <wp:lineTo x="0" y="21480"/>
                <wp:lineTo x="21543" y="21480"/>
                <wp:lineTo x="21543" y="0"/>
                <wp:lineTo x="0" y="0"/>
              </wp:wrapPolygon>
            </wp:wrapTight>
            <wp:docPr id="19762930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293013" name="Рисунок 19762930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5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39BA" w:rsidRPr="005608B1">
        <w:rPr>
          <w:rStyle w:val="s1"/>
          <w:rFonts w:ascii="Georgia" w:hAnsi="Georgia"/>
          <w:sz w:val="28"/>
          <w:szCs w:val="28"/>
        </w:rPr>
        <w:t>вс</w:t>
      </w:r>
      <w:r w:rsidR="008C35FD">
        <w:rPr>
          <w:rStyle w:val="s1"/>
          <w:rFonts w:ascii="Georgia" w:hAnsi="Georgia"/>
          <w:sz w:val="28"/>
          <w:szCs w:val="28"/>
        </w:rPr>
        <w:t>ё</w:t>
      </w:r>
      <w:r w:rsidR="001F39BA" w:rsidRPr="005608B1">
        <w:rPr>
          <w:rStyle w:val="s1"/>
          <w:rFonts w:ascii="Georgia" w:hAnsi="Georgia"/>
          <w:sz w:val="28"/>
          <w:szCs w:val="28"/>
        </w:rPr>
        <w:t xml:space="preserve"> более изощрённое подавление изначальной человечности</w:t>
      </w:r>
      <w:r w:rsidR="001F39BA" w:rsidRPr="00623843">
        <w:rPr>
          <w:rFonts w:ascii="Georgia" w:hAnsi="Georgia"/>
          <w:sz w:val="28"/>
          <w:szCs w:val="28"/>
        </w:rPr>
        <w:t xml:space="preserve">. </w:t>
      </w:r>
      <w:bookmarkStart w:id="1" w:name="_Hlk205650376"/>
      <w:r w:rsidR="001F39BA" w:rsidRPr="00623843">
        <w:rPr>
          <w:rFonts w:ascii="Georgia" w:hAnsi="Georgia"/>
          <w:sz w:val="28"/>
          <w:szCs w:val="28"/>
        </w:rPr>
        <w:t xml:space="preserve">Люди, </w:t>
      </w:r>
    </w:p>
    <w:p w14:paraId="44AA70FA" w14:textId="39D460BB" w:rsidR="001F39BA" w:rsidRPr="00E9561F" w:rsidRDefault="001F39BA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623843">
        <w:rPr>
          <w:rFonts w:ascii="Georgia" w:hAnsi="Georgia"/>
          <w:sz w:val="28"/>
          <w:szCs w:val="28"/>
        </w:rPr>
        <w:t xml:space="preserve">считавшие, что они движутся к научному прогрессу, переходу на цифровые технологии и прорывам в области коммуникаций, на самом деле медленно и последовательно превращались в </w:t>
      </w:r>
      <w:r w:rsidRPr="005608B1">
        <w:rPr>
          <w:rStyle w:val="--0"/>
        </w:rPr>
        <w:t xml:space="preserve">двойников </w:t>
      </w:r>
      <w:r w:rsidRPr="005608B1">
        <w:rPr>
          <w:rStyle w:val="--"/>
        </w:rPr>
        <w:t>электроников</w:t>
      </w:r>
      <w:r w:rsidRPr="00623843">
        <w:rPr>
          <w:rFonts w:ascii="Georgia" w:hAnsi="Georgia"/>
          <w:sz w:val="28"/>
          <w:szCs w:val="28"/>
        </w:rPr>
        <w:t xml:space="preserve"> — в узкополосных, кодируемых, легко управляемых исполнителей. И этот процесс </w:t>
      </w:r>
      <w:r w:rsidRPr="005608B1">
        <w:rPr>
          <w:rStyle w:val="s1"/>
          <w:rFonts w:ascii="Georgia" w:hAnsi="Georgia"/>
          <w:sz w:val="28"/>
          <w:szCs w:val="28"/>
        </w:rPr>
        <w:t>почти завершён</w:t>
      </w:r>
      <w:r w:rsidR="008A0A0A">
        <w:rPr>
          <w:rFonts w:ascii="Georgia" w:hAnsi="Georgia"/>
          <w:sz w:val="28"/>
          <w:szCs w:val="28"/>
        </w:rPr>
        <w:t xml:space="preserve"> в сегодняшнем бытие.</w:t>
      </w:r>
      <w:r w:rsidRPr="00623843">
        <w:rPr>
          <w:rFonts w:ascii="Georgia" w:hAnsi="Georgia"/>
          <w:sz w:val="28"/>
          <w:szCs w:val="28"/>
        </w:rPr>
        <w:t xml:space="preserve"> Большинство уже </w:t>
      </w:r>
      <w:r w:rsidRPr="008A0A0A">
        <w:rPr>
          <w:rStyle w:val="--"/>
        </w:rPr>
        <w:t xml:space="preserve">не </w:t>
      </w:r>
      <w:r w:rsidRPr="008A0A0A">
        <w:rPr>
          <w:rStyle w:val="--0"/>
        </w:rPr>
        <w:t>чувствует</w:t>
      </w:r>
      <w:r w:rsidRPr="00623843">
        <w:rPr>
          <w:rFonts w:ascii="Georgia" w:hAnsi="Georgia"/>
          <w:sz w:val="28"/>
          <w:szCs w:val="28"/>
        </w:rPr>
        <w:t xml:space="preserve"> разницы между натуральным и искусственным: </w:t>
      </w:r>
      <w:r w:rsidRPr="005608B1">
        <w:rPr>
          <w:rStyle w:val="s1"/>
          <w:rFonts w:ascii="Georgia" w:hAnsi="Georgia"/>
          <w:sz w:val="28"/>
          <w:szCs w:val="28"/>
        </w:rPr>
        <w:t>цифровой звук, цифровое изображение, цифровая еда, цифровое сознание</w:t>
      </w:r>
      <w:r w:rsidRPr="005608B1">
        <w:rPr>
          <w:rFonts w:ascii="Georgia" w:hAnsi="Georgia"/>
          <w:sz w:val="28"/>
          <w:szCs w:val="28"/>
        </w:rPr>
        <w:t xml:space="preserve"> — всё это воспринимается как должное. И даже </w:t>
      </w:r>
      <w:r w:rsidRPr="005608B1">
        <w:rPr>
          <w:rStyle w:val="s1"/>
          <w:rFonts w:ascii="Georgia" w:hAnsi="Georgia"/>
          <w:sz w:val="28"/>
          <w:szCs w:val="28"/>
        </w:rPr>
        <w:t>цифровая смерть</w:t>
      </w:r>
      <w:r w:rsidRPr="00623843">
        <w:rPr>
          <w:rFonts w:ascii="Georgia" w:hAnsi="Georgia"/>
          <w:sz w:val="28"/>
          <w:szCs w:val="28"/>
        </w:rPr>
        <w:t xml:space="preserve"> — та, что приходит без осознания, без трагедии, без борьбы, — принимается как естественная часть жизни.</w:t>
      </w:r>
      <w:r w:rsidR="005608B1">
        <w:rPr>
          <w:rFonts w:ascii="Georgia" w:hAnsi="Georgia"/>
          <w:sz w:val="28"/>
          <w:szCs w:val="28"/>
        </w:rPr>
        <w:t xml:space="preserve"> </w:t>
      </w:r>
      <w:r w:rsidRPr="00623843">
        <w:rPr>
          <w:rFonts w:ascii="Georgia" w:hAnsi="Georgia"/>
          <w:sz w:val="28"/>
          <w:szCs w:val="28"/>
        </w:rPr>
        <w:t xml:space="preserve">Но это </w:t>
      </w:r>
      <w:r w:rsidRPr="008A0A0A">
        <w:rPr>
          <w:rStyle w:val="--"/>
        </w:rPr>
        <w:t xml:space="preserve">не </w:t>
      </w:r>
      <w:r w:rsidRPr="008A0A0A">
        <w:rPr>
          <w:rStyle w:val="--0"/>
        </w:rPr>
        <w:t>конец.</w:t>
      </w:r>
      <w:r w:rsidRPr="00623843">
        <w:rPr>
          <w:rFonts w:ascii="Georgia" w:hAnsi="Georgia"/>
          <w:sz w:val="28"/>
          <w:szCs w:val="28"/>
        </w:rPr>
        <w:t xml:space="preserve"> Потому что </w:t>
      </w:r>
      <w:r w:rsidRPr="005608B1">
        <w:rPr>
          <w:rStyle w:val="s1"/>
          <w:rFonts w:ascii="Georgia" w:hAnsi="Georgia"/>
          <w:sz w:val="28"/>
          <w:szCs w:val="28"/>
        </w:rPr>
        <w:t xml:space="preserve">глубинная структура человеческой ДНК </w:t>
      </w:r>
      <w:r w:rsidRPr="008A0A0A">
        <w:rPr>
          <w:rStyle w:val="--"/>
        </w:rPr>
        <w:t xml:space="preserve">не </w:t>
      </w:r>
      <w:r w:rsidR="008A0A0A" w:rsidRPr="008A0A0A">
        <w:rPr>
          <w:rStyle w:val="--0"/>
        </w:rPr>
        <w:t>о</w:t>
      </w:r>
      <w:r w:rsidRPr="008A0A0A">
        <w:rPr>
          <w:rStyle w:val="--0"/>
        </w:rPr>
        <w:t>цифрова</w:t>
      </w:r>
      <w:r w:rsidR="008A0A0A" w:rsidRPr="008A0A0A">
        <w:rPr>
          <w:rStyle w:val="--0"/>
        </w:rPr>
        <w:t>на</w:t>
      </w:r>
      <w:r w:rsidRPr="008A0A0A">
        <w:rPr>
          <w:rStyle w:val="--0"/>
        </w:rPr>
        <w:t>.</w:t>
      </w:r>
      <w:r w:rsidRPr="005608B1">
        <w:rPr>
          <w:rFonts w:ascii="Georgia" w:hAnsi="Georgia"/>
          <w:sz w:val="28"/>
          <w:szCs w:val="28"/>
        </w:rPr>
        <w:t xml:space="preserve"> Она </w:t>
      </w:r>
      <w:r w:rsidRPr="005608B1">
        <w:rPr>
          <w:rStyle w:val="s1"/>
          <w:rFonts w:ascii="Georgia" w:hAnsi="Georgia"/>
          <w:sz w:val="28"/>
          <w:szCs w:val="28"/>
        </w:rPr>
        <w:t>не может быть интерпретирована двоичным кодом</w:t>
      </w:r>
      <w:r w:rsidRPr="00623843">
        <w:rPr>
          <w:rFonts w:ascii="Georgia" w:hAnsi="Georgia"/>
          <w:sz w:val="28"/>
          <w:szCs w:val="28"/>
        </w:rPr>
        <w:t xml:space="preserve">, как не может быть переведена на язык машинного восприятия любовь, сострадание, свобода и жажда истины. </w:t>
      </w:r>
      <w:r w:rsidRPr="005608B1">
        <w:rPr>
          <w:rStyle w:val="s1"/>
          <w:rFonts w:ascii="Georgia" w:hAnsi="Georgia"/>
          <w:b/>
          <w:bCs/>
          <w:i/>
          <w:iCs/>
          <w:sz w:val="28"/>
          <w:szCs w:val="28"/>
        </w:rPr>
        <w:t>Цифра немощна перед твердью Человека</w:t>
      </w:r>
      <w:r w:rsidRPr="00623843">
        <w:rPr>
          <w:rStyle w:val="s1"/>
          <w:rFonts w:ascii="Georgia" w:hAnsi="Georgia"/>
          <w:b/>
          <w:bCs/>
          <w:sz w:val="28"/>
          <w:szCs w:val="28"/>
        </w:rPr>
        <w:t>.</w:t>
      </w:r>
      <w:r w:rsidR="008A0A0A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Pr="00623843">
        <w:rPr>
          <w:rFonts w:ascii="Georgia" w:hAnsi="Georgia"/>
          <w:sz w:val="28"/>
          <w:szCs w:val="28"/>
        </w:rPr>
        <w:t xml:space="preserve">Именно поэтому, несмотря на тотальную оцифровку восприятия, несмотря на массовое подавление вкуса, обоняния, эмоций и целостного чувствования, </w:t>
      </w:r>
      <w:r w:rsidRPr="005E72F4">
        <w:rPr>
          <w:rStyle w:val="--0"/>
        </w:rPr>
        <w:t>нечто</w:t>
      </w:r>
      <w:r w:rsidRPr="005E72F4">
        <w:rPr>
          <w:rStyle w:val="--"/>
        </w:rPr>
        <w:t xml:space="preserve"> выживает</w:t>
      </w:r>
      <w:r w:rsidRPr="00623843">
        <w:rPr>
          <w:rFonts w:ascii="Georgia" w:hAnsi="Georgia"/>
          <w:sz w:val="28"/>
          <w:szCs w:val="28"/>
        </w:rPr>
        <w:t xml:space="preserve">. Не всё удалось стереть. И если это </w:t>
      </w:r>
      <w:r w:rsidRPr="00623843">
        <w:rPr>
          <w:rFonts w:ascii="Georgia" w:hAnsi="Georgia"/>
          <w:sz w:val="28"/>
          <w:szCs w:val="28"/>
        </w:rPr>
        <w:lastRenderedPageBreak/>
        <w:t xml:space="preserve">«нечто» уже невозможно обнаружить приборами — значит, его сила как раз в этом: </w:t>
      </w:r>
      <w:r w:rsidRPr="005E72F4">
        <w:rPr>
          <w:rStyle w:val="--0"/>
        </w:rPr>
        <w:t xml:space="preserve">оно </w:t>
      </w:r>
      <w:r w:rsidRPr="005E72F4">
        <w:rPr>
          <w:rStyle w:val="--"/>
        </w:rPr>
        <w:t>вне</w:t>
      </w:r>
      <w:r w:rsidRPr="0062384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Pr="005E72F4">
        <w:rPr>
          <w:rStyle w:val="s1"/>
          <w:rFonts w:ascii="Georgia" w:hAnsi="Georgia"/>
          <w:sz w:val="28"/>
          <w:szCs w:val="28"/>
        </w:rPr>
        <w:t>диапазона захвата</w:t>
      </w:r>
      <w:r w:rsidRPr="00623843">
        <w:rPr>
          <w:rFonts w:ascii="Georgia" w:hAnsi="Georgia"/>
          <w:sz w:val="28"/>
          <w:szCs w:val="28"/>
        </w:rPr>
        <w:t>, вне пределов архитектуры узлов кубической решётки.</w:t>
      </w:r>
      <w:bookmarkEnd w:id="1"/>
      <w:r w:rsidR="00E9561F">
        <w:rPr>
          <w:rFonts w:ascii="Georgia" w:hAnsi="Georgia"/>
          <w:sz w:val="28"/>
          <w:szCs w:val="28"/>
        </w:rPr>
        <w:t xml:space="preserve"> </w:t>
      </w:r>
      <w:r w:rsidR="007D7963">
        <w:rPr>
          <w:rStyle w:val="s1"/>
          <w:rFonts w:ascii="Georgia" w:hAnsi="Georgia"/>
          <w:sz w:val="28"/>
          <w:szCs w:val="28"/>
        </w:rPr>
        <w:t>О</w:t>
      </w:r>
      <w:r w:rsidR="007D7963" w:rsidRPr="008A0A0A">
        <w:rPr>
          <w:rStyle w:val="s1"/>
          <w:rFonts w:ascii="Georgia" w:hAnsi="Georgia"/>
          <w:sz w:val="28"/>
          <w:szCs w:val="28"/>
        </w:rPr>
        <w:t>чень хочется, чтобы это поняли все те – кто без уст</w:t>
      </w:r>
      <w:r w:rsidR="007D7963">
        <w:rPr>
          <w:rStyle w:val="s1"/>
          <w:rFonts w:ascii="Georgia" w:hAnsi="Georgia"/>
          <w:sz w:val="28"/>
          <w:szCs w:val="28"/>
        </w:rPr>
        <w:t>а</w:t>
      </w:r>
      <w:r w:rsidR="007D7963" w:rsidRPr="008A0A0A">
        <w:rPr>
          <w:rStyle w:val="s1"/>
          <w:rFonts w:ascii="Georgia" w:hAnsi="Georgia"/>
          <w:sz w:val="28"/>
          <w:szCs w:val="28"/>
        </w:rPr>
        <w:t>ли</w:t>
      </w:r>
      <w:r w:rsidR="007D7963">
        <w:rPr>
          <w:rStyle w:val="s1"/>
          <w:rFonts w:ascii="Georgia" w:hAnsi="Georgia"/>
          <w:sz w:val="28"/>
          <w:szCs w:val="28"/>
        </w:rPr>
        <w:t xml:space="preserve"> сегодня</w:t>
      </w:r>
      <w:r w:rsidR="007D7963" w:rsidRPr="008A0A0A">
        <w:rPr>
          <w:rStyle w:val="s1"/>
          <w:rFonts w:ascii="Georgia" w:hAnsi="Georgia"/>
          <w:sz w:val="28"/>
          <w:szCs w:val="28"/>
        </w:rPr>
        <w:t xml:space="preserve"> «размахивает» перед </w:t>
      </w:r>
      <w:proofErr w:type="gramStart"/>
      <w:r w:rsidR="007D7963" w:rsidRPr="008A0A0A">
        <w:rPr>
          <w:rStyle w:val="s1"/>
          <w:rFonts w:ascii="Georgia" w:hAnsi="Georgia"/>
          <w:sz w:val="28"/>
          <w:szCs w:val="28"/>
        </w:rPr>
        <w:t>нами  Искусственным</w:t>
      </w:r>
      <w:proofErr w:type="gramEnd"/>
      <w:r w:rsidR="007D7963" w:rsidRPr="008A0A0A">
        <w:rPr>
          <w:rStyle w:val="s1"/>
          <w:rFonts w:ascii="Georgia" w:hAnsi="Georgia"/>
          <w:sz w:val="28"/>
          <w:szCs w:val="28"/>
        </w:rPr>
        <w:t xml:space="preserve"> Интеллектом</w:t>
      </w:r>
      <w:r w:rsidR="007D7963">
        <w:rPr>
          <w:rStyle w:val="s1"/>
          <w:rFonts w:ascii="Georgia" w:hAnsi="Georgia"/>
          <w:sz w:val="28"/>
          <w:szCs w:val="28"/>
        </w:rPr>
        <w:t>, думая, что конечный замысел – в полном управлении нами, через так называемый ИИ.</w:t>
      </w:r>
      <w:r w:rsidR="007D7963" w:rsidRPr="00623843">
        <w:rPr>
          <w:rFonts w:ascii="Georgia" w:hAnsi="Georgia"/>
          <w:sz w:val="28"/>
          <w:szCs w:val="28"/>
        </w:rPr>
        <w:t xml:space="preserve"> </w:t>
      </w:r>
      <w:r w:rsidR="007D7963">
        <w:rPr>
          <w:rFonts w:ascii="Georgia" w:hAnsi="Georgia"/>
          <w:sz w:val="28"/>
          <w:szCs w:val="28"/>
        </w:rPr>
        <w:t xml:space="preserve">Но </w:t>
      </w:r>
      <w:r w:rsidRPr="00623843">
        <w:rPr>
          <w:rFonts w:ascii="Georgia" w:hAnsi="Georgia"/>
          <w:sz w:val="28"/>
          <w:szCs w:val="28"/>
        </w:rPr>
        <w:t xml:space="preserve">сегодня, участвуя — </w:t>
      </w:r>
      <w:r w:rsidRPr="007D7963">
        <w:rPr>
          <w:rStyle w:val="--0"/>
        </w:rPr>
        <w:t xml:space="preserve">пусть </w:t>
      </w:r>
      <w:r w:rsidRPr="007D7963">
        <w:rPr>
          <w:rStyle w:val="--"/>
        </w:rPr>
        <w:t xml:space="preserve">неосознанно </w:t>
      </w:r>
      <w:r w:rsidRPr="00623843">
        <w:rPr>
          <w:rFonts w:ascii="Georgia" w:hAnsi="Georgia"/>
          <w:sz w:val="28"/>
          <w:szCs w:val="28"/>
        </w:rPr>
        <w:t>— в реализации</w:t>
      </w:r>
      <w:r w:rsidR="00E9561F">
        <w:rPr>
          <w:rFonts w:ascii="Georgia" w:hAnsi="Georgia"/>
          <w:sz w:val="28"/>
          <w:szCs w:val="28"/>
        </w:rPr>
        <w:t xml:space="preserve"> уже автомоторной</w:t>
      </w:r>
      <w:r w:rsidRPr="00623843">
        <w:rPr>
          <w:rFonts w:ascii="Georgia" w:hAnsi="Georgia"/>
          <w:sz w:val="28"/>
          <w:szCs w:val="28"/>
        </w:rPr>
        <w:t xml:space="preserve"> программы своего же порабощения, </w:t>
      </w:r>
      <w:r w:rsidR="005E72F4" w:rsidRPr="00623843">
        <w:rPr>
          <w:rFonts w:ascii="Georgia" w:hAnsi="Georgia"/>
          <w:sz w:val="28"/>
          <w:szCs w:val="28"/>
        </w:rPr>
        <w:t>Человек остаётся</w:t>
      </w:r>
      <w:r w:rsidRPr="00E9561F">
        <w:rPr>
          <w:rStyle w:val="s1"/>
          <w:rFonts w:ascii="Georgia" w:hAnsi="Georgia"/>
          <w:sz w:val="28"/>
          <w:szCs w:val="28"/>
        </w:rPr>
        <w:t xml:space="preserve"> носителем ключа к освобождению</w:t>
      </w:r>
      <w:r w:rsidRPr="00E9561F">
        <w:rPr>
          <w:rFonts w:ascii="Georgia" w:hAnsi="Georgia"/>
          <w:sz w:val="28"/>
          <w:szCs w:val="28"/>
        </w:rPr>
        <w:t xml:space="preserve">. Он не просто может — </w:t>
      </w:r>
      <w:r w:rsidRPr="00E9561F">
        <w:rPr>
          <w:rStyle w:val="s1"/>
          <w:rFonts w:ascii="Georgia" w:hAnsi="Georgia"/>
          <w:sz w:val="28"/>
          <w:szCs w:val="28"/>
        </w:rPr>
        <w:t xml:space="preserve">он должен выйти за пределы </w:t>
      </w:r>
      <w:r w:rsidRPr="007D7963">
        <w:rPr>
          <w:rStyle w:val="--0"/>
        </w:rPr>
        <w:t xml:space="preserve">цифровой </w:t>
      </w:r>
      <w:r w:rsidRPr="007D7963">
        <w:rPr>
          <w:rStyle w:val="--"/>
        </w:rPr>
        <w:t>иллюзии</w:t>
      </w:r>
      <w:r w:rsidRPr="00E9561F">
        <w:rPr>
          <w:rFonts w:ascii="Georgia" w:hAnsi="Georgia"/>
          <w:sz w:val="28"/>
          <w:szCs w:val="28"/>
        </w:rPr>
        <w:t>,</w:t>
      </w:r>
      <w:r w:rsidRPr="00623843">
        <w:rPr>
          <w:rFonts w:ascii="Georgia" w:hAnsi="Georgia"/>
          <w:sz w:val="28"/>
          <w:szCs w:val="28"/>
        </w:rPr>
        <w:t xml:space="preserve"> преодолеть форматное восприятие, вернуться к целостному и неуправляемому разумению мира, потому что </w:t>
      </w:r>
      <w:r w:rsidRPr="00E9561F">
        <w:rPr>
          <w:rStyle w:val="s1"/>
          <w:rFonts w:ascii="Georgia" w:hAnsi="Georgia"/>
          <w:sz w:val="28"/>
          <w:szCs w:val="28"/>
        </w:rPr>
        <w:t xml:space="preserve">только через это он возвращает себе не просто свободу, а </w:t>
      </w:r>
      <w:r w:rsidRPr="007D7963">
        <w:rPr>
          <w:rStyle w:val="--0"/>
        </w:rPr>
        <w:t xml:space="preserve">право </w:t>
      </w:r>
      <w:r w:rsidRPr="007D7963">
        <w:rPr>
          <w:rStyle w:val="--"/>
        </w:rPr>
        <w:t>быть</w:t>
      </w:r>
      <w:r w:rsidRPr="007D7963">
        <w:rPr>
          <w:rStyle w:val="--0"/>
        </w:rPr>
        <w:t xml:space="preserve"> живым</w:t>
      </w:r>
      <w:r w:rsidRPr="00E9561F">
        <w:rPr>
          <w:rFonts w:ascii="Georgia" w:hAnsi="Georgia"/>
          <w:sz w:val="28"/>
          <w:szCs w:val="28"/>
        </w:rPr>
        <w:t>.</w:t>
      </w:r>
    </w:p>
    <w:p w14:paraId="2999A257" w14:textId="5D249E5F" w:rsidR="0017166D" w:rsidRPr="00623843" w:rsidRDefault="00285382" w:rsidP="0017166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E038A8" w:rsidRPr="00623843">
        <w:rPr>
          <w:rFonts w:ascii="Georgia" w:hAnsi="Georgia"/>
          <w:sz w:val="28"/>
          <w:szCs w:val="28"/>
        </w:rPr>
        <w:t xml:space="preserve">Итак, то, что долго казалось прогрессом, оказалось регрессом под новым названием. То, что мы называли цивилизацией, оказалось — лишь многоэтажной конструкцией </w:t>
      </w:r>
      <w:r w:rsidR="00E038A8" w:rsidRPr="00354999">
        <w:rPr>
          <w:rStyle w:val="--"/>
        </w:rPr>
        <w:t xml:space="preserve">паразитарного </w:t>
      </w:r>
      <w:r w:rsidR="00E038A8" w:rsidRPr="00354999">
        <w:rPr>
          <w:rStyle w:val="--0"/>
        </w:rPr>
        <w:t>управления</w:t>
      </w:r>
      <w:r w:rsidR="00E038A8" w:rsidRPr="00623843">
        <w:rPr>
          <w:rFonts w:ascii="Georgia" w:hAnsi="Georgia"/>
          <w:sz w:val="28"/>
          <w:szCs w:val="28"/>
        </w:rPr>
        <w:t>. И те, кого мы привыкли считать вершиной эволюции, были на деле всего лишь исполнителями с функционально ограниченным интерфейсом.</w:t>
      </w:r>
      <w:r w:rsidR="008C35FD">
        <w:rPr>
          <w:rFonts w:ascii="Georgia" w:hAnsi="Georgia"/>
          <w:sz w:val="28"/>
          <w:szCs w:val="28"/>
        </w:rPr>
        <w:t xml:space="preserve"> </w:t>
      </w:r>
      <w:r w:rsidR="0017166D" w:rsidRPr="0017166D">
        <w:rPr>
          <w:rFonts w:ascii="Georgia" w:hAnsi="Georgia"/>
          <w:sz w:val="28"/>
          <w:szCs w:val="28"/>
        </w:rPr>
        <w:t>Только теперь, когда паразитическая надсистема уже практически утратила власть, открывается реальная возможность для возвращения к подлинной программе развития — к развитию не функционального придатка Системы, а целостного, разумного, свободного Человека.</w:t>
      </w:r>
      <w:r w:rsidR="0017166D">
        <w:rPr>
          <w:rFonts w:ascii="Georgia" w:hAnsi="Georgia"/>
          <w:sz w:val="28"/>
          <w:szCs w:val="28"/>
        </w:rPr>
        <w:t xml:space="preserve">  </w:t>
      </w:r>
    </w:p>
    <w:p w14:paraId="7CD5D78B" w14:textId="1114DDE8" w:rsidR="00E038A8" w:rsidRPr="00623843" w:rsidRDefault="0017166D" w:rsidP="006238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E038A8" w:rsidRPr="00285382">
        <w:rPr>
          <w:rFonts w:ascii="Georgia" w:hAnsi="Georgia"/>
          <w:sz w:val="28"/>
          <w:szCs w:val="28"/>
        </w:rPr>
        <w:t xml:space="preserve">Но Человек — несмотря ни на что — </w:t>
      </w:r>
      <w:r w:rsidR="00E038A8" w:rsidRPr="00285382">
        <w:rPr>
          <w:rStyle w:val="s1"/>
          <w:rFonts w:ascii="Georgia" w:hAnsi="Georgia"/>
          <w:sz w:val="28"/>
          <w:szCs w:val="28"/>
        </w:rPr>
        <w:t>выжил</w:t>
      </w:r>
      <w:r w:rsidR="00E038A8" w:rsidRPr="00285382">
        <w:rPr>
          <w:rFonts w:ascii="Georgia" w:hAnsi="Georgia"/>
          <w:sz w:val="28"/>
          <w:szCs w:val="28"/>
        </w:rPr>
        <w:t xml:space="preserve">. Он сохранил в себе </w:t>
      </w:r>
      <w:r w:rsidR="00E038A8" w:rsidRPr="00285382">
        <w:rPr>
          <w:rStyle w:val="s1"/>
          <w:rFonts w:ascii="Georgia" w:hAnsi="Georgia"/>
          <w:sz w:val="28"/>
          <w:szCs w:val="28"/>
        </w:rPr>
        <w:t>остаточный свет</w:t>
      </w:r>
      <w:r w:rsidR="00E038A8" w:rsidRPr="00285382">
        <w:rPr>
          <w:rFonts w:ascii="Georgia" w:hAnsi="Georgia"/>
          <w:sz w:val="28"/>
          <w:szCs w:val="28"/>
        </w:rPr>
        <w:t xml:space="preserve">, остаточную Память, и главное — </w:t>
      </w:r>
      <w:r w:rsidR="00E038A8" w:rsidRPr="00285382">
        <w:rPr>
          <w:rStyle w:val="s1"/>
          <w:rFonts w:ascii="Georgia" w:hAnsi="Georgia"/>
          <w:sz w:val="28"/>
          <w:szCs w:val="28"/>
        </w:rPr>
        <w:t>четвёртый кодон</w:t>
      </w:r>
      <w:r w:rsidR="00E038A8" w:rsidRPr="00285382">
        <w:rPr>
          <w:rFonts w:ascii="Georgia" w:hAnsi="Georgia"/>
          <w:sz w:val="28"/>
          <w:szCs w:val="28"/>
        </w:rPr>
        <w:t xml:space="preserve">, с которым интервенты так и </w:t>
      </w:r>
      <w:r w:rsidR="00E038A8" w:rsidRPr="001C5D28">
        <w:rPr>
          <w:rStyle w:val="--"/>
        </w:rPr>
        <w:t xml:space="preserve">не </w:t>
      </w:r>
      <w:r w:rsidR="00E038A8" w:rsidRPr="001C5D28">
        <w:rPr>
          <w:rStyle w:val="--0"/>
        </w:rPr>
        <w:t>сумели</w:t>
      </w:r>
      <w:r w:rsidR="00E038A8" w:rsidRPr="00285382">
        <w:rPr>
          <w:rFonts w:ascii="Georgia" w:hAnsi="Georgia"/>
          <w:sz w:val="28"/>
          <w:szCs w:val="28"/>
        </w:rPr>
        <w:t xml:space="preserve"> справиться. И теперь всё становится </w:t>
      </w:r>
      <w:r w:rsidR="00E038A8" w:rsidRPr="00285382">
        <w:rPr>
          <w:rStyle w:val="s1"/>
          <w:rFonts w:ascii="Georgia" w:hAnsi="Georgia"/>
          <w:sz w:val="28"/>
          <w:szCs w:val="28"/>
        </w:rPr>
        <w:t>иначе</w:t>
      </w:r>
      <w:r w:rsidR="00E038A8" w:rsidRPr="00285382">
        <w:rPr>
          <w:rFonts w:ascii="Georgia" w:hAnsi="Georgia"/>
          <w:sz w:val="28"/>
          <w:szCs w:val="28"/>
        </w:rPr>
        <w:t xml:space="preserve">. Старая Система отключена. Кубическая структура энергетических решёток разрушается. Восстанавливается основа — </w:t>
      </w:r>
      <w:proofErr w:type="spellStart"/>
      <w:r w:rsidR="00E038A8" w:rsidRPr="00285382">
        <w:rPr>
          <w:rFonts w:ascii="Georgia" w:hAnsi="Georgia"/>
          <w:sz w:val="28"/>
          <w:szCs w:val="28"/>
        </w:rPr>
        <w:t>додекаэдрально-икосаэдральная</w:t>
      </w:r>
      <w:proofErr w:type="spellEnd"/>
      <w:r w:rsidR="00E038A8" w:rsidRPr="00285382">
        <w:rPr>
          <w:rFonts w:ascii="Georgia" w:hAnsi="Georgia"/>
          <w:sz w:val="28"/>
          <w:szCs w:val="28"/>
        </w:rPr>
        <w:t xml:space="preserve">. Новая эра — </w:t>
      </w:r>
      <w:r w:rsidR="00E038A8" w:rsidRPr="00285382">
        <w:rPr>
          <w:rStyle w:val="s1"/>
          <w:rFonts w:ascii="Georgia" w:hAnsi="Georgia"/>
          <w:sz w:val="28"/>
          <w:szCs w:val="28"/>
        </w:rPr>
        <w:t>Информационно-Генетическая</w:t>
      </w:r>
      <w:r w:rsidR="00E038A8" w:rsidRPr="0062384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E038A8" w:rsidRPr="00285382">
        <w:rPr>
          <w:rStyle w:val="s1"/>
          <w:rFonts w:ascii="Georgia" w:hAnsi="Georgia"/>
          <w:sz w:val="28"/>
          <w:szCs w:val="28"/>
        </w:rPr>
        <w:t>Цивилизация Человека</w:t>
      </w:r>
      <w:r w:rsidR="00E038A8" w:rsidRPr="00285382">
        <w:rPr>
          <w:rFonts w:ascii="Georgia" w:hAnsi="Georgia"/>
          <w:sz w:val="28"/>
          <w:szCs w:val="28"/>
        </w:rPr>
        <w:t xml:space="preserve"> — не просто началась, она уже </w:t>
      </w:r>
      <w:r w:rsidR="00E038A8" w:rsidRPr="001C5D28">
        <w:rPr>
          <w:rStyle w:val="--"/>
        </w:rPr>
        <w:t xml:space="preserve">набирает </w:t>
      </w:r>
      <w:r w:rsidR="00E038A8" w:rsidRPr="001C5D28">
        <w:rPr>
          <w:rStyle w:val="--0"/>
        </w:rPr>
        <w:t>темп</w:t>
      </w:r>
      <w:r w:rsidR="00E038A8" w:rsidRPr="00285382">
        <w:rPr>
          <w:rFonts w:ascii="Georgia" w:hAnsi="Georgia"/>
          <w:sz w:val="28"/>
          <w:szCs w:val="28"/>
        </w:rPr>
        <w:t>.</w:t>
      </w:r>
      <w:r w:rsidR="003C1027">
        <w:rPr>
          <w:rFonts w:ascii="Georgia" w:hAnsi="Georgia"/>
          <w:sz w:val="28"/>
          <w:szCs w:val="28"/>
        </w:rPr>
        <w:t xml:space="preserve"> </w:t>
      </w:r>
      <w:r w:rsidR="00E038A8" w:rsidRPr="00623843">
        <w:rPr>
          <w:rFonts w:ascii="Georgia" w:hAnsi="Georgia"/>
          <w:sz w:val="28"/>
          <w:szCs w:val="28"/>
        </w:rPr>
        <w:t xml:space="preserve">Это не будет лёгкий путь. Это не будет путь для всех. Он не будет массовым, удобным, демократическим или коммерчески выгодным. Это путь </w:t>
      </w:r>
      <w:r w:rsidR="00E038A8" w:rsidRPr="003C1027">
        <w:rPr>
          <w:rStyle w:val="--0"/>
        </w:rPr>
        <w:t>вопреки</w:t>
      </w:r>
      <w:r w:rsidR="00E038A8" w:rsidRPr="003C1027">
        <w:rPr>
          <w:rStyle w:val="--"/>
        </w:rPr>
        <w:t xml:space="preserve"> всему</w:t>
      </w:r>
      <w:r w:rsidR="00E038A8" w:rsidRPr="0062384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E038A8" w:rsidRPr="003C1027">
        <w:rPr>
          <w:rStyle w:val="--0"/>
        </w:rPr>
        <w:t>прежнему</w:t>
      </w:r>
      <w:r w:rsidR="00E038A8" w:rsidRPr="00623843">
        <w:rPr>
          <w:rFonts w:ascii="Georgia" w:hAnsi="Georgia"/>
          <w:sz w:val="28"/>
          <w:szCs w:val="28"/>
        </w:rPr>
        <w:t xml:space="preserve"> — и именно потому он подлинный.</w:t>
      </w:r>
      <w:r w:rsidR="00354999">
        <w:rPr>
          <w:rFonts w:ascii="Georgia" w:hAnsi="Georgia"/>
          <w:sz w:val="28"/>
          <w:szCs w:val="28"/>
        </w:rPr>
        <w:t xml:space="preserve"> </w:t>
      </w:r>
      <w:r w:rsidR="00E038A8" w:rsidRPr="00623843">
        <w:rPr>
          <w:rFonts w:ascii="Georgia" w:hAnsi="Georgia"/>
          <w:sz w:val="28"/>
          <w:szCs w:val="28"/>
        </w:rPr>
        <w:t xml:space="preserve">Он — </w:t>
      </w:r>
      <w:r w:rsidR="00E038A8" w:rsidRPr="00354999">
        <w:rPr>
          <w:rStyle w:val="s1"/>
          <w:rFonts w:ascii="Georgia" w:hAnsi="Georgia"/>
          <w:b/>
          <w:bCs/>
          <w:i/>
          <w:iCs/>
          <w:sz w:val="28"/>
          <w:szCs w:val="28"/>
        </w:rPr>
        <w:t xml:space="preserve">не для тех, кто хочет </w:t>
      </w:r>
      <w:r w:rsidR="003C1027" w:rsidRPr="00354999">
        <w:rPr>
          <w:rStyle w:val="s1"/>
          <w:rFonts w:ascii="Georgia" w:hAnsi="Georgia"/>
          <w:b/>
          <w:bCs/>
          <w:i/>
          <w:iCs/>
          <w:sz w:val="28"/>
          <w:szCs w:val="28"/>
        </w:rPr>
        <w:t>«</w:t>
      </w:r>
      <w:r w:rsidR="00E038A8" w:rsidRPr="00354999">
        <w:rPr>
          <w:rStyle w:val="s1"/>
          <w:rFonts w:ascii="Georgia" w:hAnsi="Georgia"/>
          <w:b/>
          <w:bCs/>
          <w:i/>
          <w:iCs/>
          <w:sz w:val="28"/>
          <w:szCs w:val="28"/>
        </w:rPr>
        <w:t>жить лучше</w:t>
      </w:r>
      <w:r w:rsidR="003C1027" w:rsidRPr="00354999">
        <w:rPr>
          <w:rStyle w:val="s1"/>
          <w:rFonts w:ascii="Georgia" w:hAnsi="Georgia"/>
          <w:b/>
          <w:bCs/>
          <w:i/>
          <w:iCs/>
          <w:sz w:val="28"/>
          <w:szCs w:val="28"/>
        </w:rPr>
        <w:t>»</w:t>
      </w:r>
      <w:r w:rsidR="00E038A8" w:rsidRPr="00354999">
        <w:rPr>
          <w:rFonts w:ascii="Georgia" w:hAnsi="Georgia"/>
          <w:i/>
          <w:iCs/>
          <w:sz w:val="28"/>
          <w:szCs w:val="28"/>
        </w:rPr>
        <w:t>,</w:t>
      </w:r>
      <w:r w:rsidR="00E038A8" w:rsidRPr="00623843">
        <w:rPr>
          <w:rFonts w:ascii="Georgia" w:hAnsi="Georgia"/>
          <w:sz w:val="28"/>
          <w:szCs w:val="28"/>
        </w:rPr>
        <w:t xml:space="preserve"> а для тех, кто </w:t>
      </w:r>
      <w:r w:rsidR="00E038A8" w:rsidRPr="003C1027">
        <w:rPr>
          <w:rStyle w:val="--"/>
        </w:rPr>
        <w:t xml:space="preserve">осмелится </w:t>
      </w:r>
      <w:r w:rsidR="00E038A8" w:rsidRPr="003C1027">
        <w:rPr>
          <w:rStyle w:val="--0"/>
        </w:rPr>
        <w:t>стать</w:t>
      </w:r>
      <w:r w:rsidR="00E038A8" w:rsidRPr="003C1027">
        <w:rPr>
          <w:rStyle w:val="--"/>
        </w:rPr>
        <w:t xml:space="preserve"> другим</w:t>
      </w:r>
      <w:r w:rsidR="00E038A8" w:rsidRPr="00623843">
        <w:rPr>
          <w:rFonts w:ascii="Georgia" w:hAnsi="Georgia"/>
          <w:sz w:val="28"/>
          <w:szCs w:val="28"/>
        </w:rPr>
        <w:t>. Не человеком-продуктом, а Человеком-Творцом. Не животным на поводке, а существом с Программой Победы над Смертью.</w:t>
      </w:r>
    </w:p>
    <w:p w14:paraId="41E2C144" w14:textId="3C98121B" w:rsidR="00E038A8" w:rsidRPr="00CC57D2" w:rsidRDefault="00354999" w:rsidP="00CC57D2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s2"/>
          <w:rFonts w:ascii="Georgia" w:hAnsi="Georgia"/>
          <w:sz w:val="28"/>
          <w:szCs w:val="28"/>
        </w:rPr>
        <w:t xml:space="preserve">            </w:t>
      </w:r>
      <w:r w:rsidR="00E038A8" w:rsidRPr="00623843">
        <w:rPr>
          <w:rStyle w:val="s2"/>
          <w:rFonts w:ascii="Georgia" w:hAnsi="Georgia"/>
          <w:sz w:val="28"/>
          <w:szCs w:val="28"/>
        </w:rPr>
        <w:t xml:space="preserve">Но чтобы этот путь начался, нужно хотя бы оглядеться. Посмотреть, </w:t>
      </w:r>
      <w:r w:rsidR="00E038A8" w:rsidRPr="003C1027">
        <w:rPr>
          <w:rFonts w:ascii="Georgia" w:hAnsi="Georgia"/>
          <w:sz w:val="28"/>
          <w:szCs w:val="28"/>
        </w:rPr>
        <w:t>где мы находимся</w:t>
      </w:r>
      <w:r w:rsidR="00E038A8" w:rsidRPr="003C1027">
        <w:rPr>
          <w:rStyle w:val="s2"/>
          <w:rFonts w:ascii="Georgia" w:hAnsi="Georgia"/>
          <w:sz w:val="28"/>
          <w:szCs w:val="28"/>
        </w:rPr>
        <w:t xml:space="preserve">, </w:t>
      </w:r>
      <w:r w:rsidR="00E038A8" w:rsidRPr="003C1027">
        <w:rPr>
          <w:rFonts w:ascii="Georgia" w:hAnsi="Georgia"/>
          <w:sz w:val="28"/>
          <w:szCs w:val="28"/>
        </w:rPr>
        <w:t xml:space="preserve">что с нами </w:t>
      </w:r>
      <w:r w:rsidR="00E038A8" w:rsidRPr="00354999">
        <w:rPr>
          <w:rStyle w:val="--0"/>
        </w:rPr>
        <w:t xml:space="preserve">было </w:t>
      </w:r>
      <w:r w:rsidR="00E038A8" w:rsidRPr="00354999">
        <w:rPr>
          <w:rStyle w:val="--"/>
        </w:rPr>
        <w:t>сделано,</w:t>
      </w:r>
      <w:r w:rsidR="00E038A8" w:rsidRPr="003C1027">
        <w:rPr>
          <w:rStyle w:val="s2"/>
          <w:rFonts w:ascii="Georgia" w:hAnsi="Georgia"/>
          <w:sz w:val="28"/>
          <w:szCs w:val="28"/>
        </w:rPr>
        <w:t xml:space="preserve"> и самое главное — </w:t>
      </w:r>
      <w:r w:rsidR="00E038A8" w:rsidRPr="003C1027">
        <w:rPr>
          <w:rFonts w:ascii="Georgia" w:hAnsi="Georgia"/>
          <w:sz w:val="28"/>
          <w:szCs w:val="28"/>
        </w:rPr>
        <w:t>зачем мы теперь вообще нужны в этом новом пространстве бытия</w:t>
      </w:r>
      <w:r w:rsidR="00E038A8" w:rsidRPr="003C1027">
        <w:rPr>
          <w:rStyle w:val="s2"/>
          <w:rFonts w:ascii="Georgia" w:hAnsi="Georgia"/>
          <w:sz w:val="28"/>
          <w:szCs w:val="28"/>
        </w:rPr>
        <w:t>.</w:t>
      </w:r>
      <w:r w:rsidR="00CC57D2">
        <w:rPr>
          <w:rStyle w:val="s2"/>
          <w:rFonts w:ascii="Georgia" w:hAnsi="Georgia"/>
          <w:sz w:val="28"/>
          <w:szCs w:val="28"/>
        </w:rPr>
        <w:t xml:space="preserve"> </w:t>
      </w:r>
      <w:r w:rsidR="00E038A8" w:rsidRPr="00CC57D2">
        <w:rPr>
          <w:rFonts w:ascii="Georgia" w:hAnsi="Georgia"/>
          <w:sz w:val="28"/>
          <w:szCs w:val="28"/>
        </w:rPr>
        <w:t xml:space="preserve">Размышление над этими вопросами мы продолжим в следующей статье. Там мы ещё глубже коснёмся того, </w:t>
      </w:r>
      <w:r w:rsidR="00E038A8" w:rsidRPr="00CC57D2">
        <w:rPr>
          <w:rStyle w:val="s1"/>
          <w:rFonts w:ascii="Georgia" w:hAnsi="Georgia"/>
          <w:sz w:val="28"/>
          <w:szCs w:val="28"/>
        </w:rPr>
        <w:t xml:space="preserve">какие контуры приобретает новая Система </w:t>
      </w:r>
      <w:r w:rsidR="00E038A8" w:rsidRPr="00CC57D2">
        <w:rPr>
          <w:rStyle w:val="s1"/>
          <w:rFonts w:ascii="Georgia" w:hAnsi="Georgia"/>
          <w:sz w:val="28"/>
          <w:szCs w:val="28"/>
        </w:rPr>
        <w:lastRenderedPageBreak/>
        <w:t>Понимания</w:t>
      </w:r>
      <w:r w:rsidR="00E038A8" w:rsidRPr="00CC57D2">
        <w:rPr>
          <w:rFonts w:ascii="Georgia" w:hAnsi="Georgia"/>
          <w:sz w:val="28"/>
          <w:szCs w:val="28"/>
        </w:rPr>
        <w:t xml:space="preserve">, какое место в ней отводится Человеку, и почему всё, что прежде казалось вечным — на наших глазах </w:t>
      </w:r>
      <w:r w:rsidR="00E038A8" w:rsidRPr="00CC57D2">
        <w:rPr>
          <w:rStyle w:val="s1"/>
          <w:rFonts w:ascii="Georgia" w:hAnsi="Georgia"/>
          <w:sz w:val="28"/>
          <w:szCs w:val="28"/>
        </w:rPr>
        <w:t>превращается в пыль</w:t>
      </w:r>
      <w:r w:rsidR="00E038A8" w:rsidRPr="00CC57D2">
        <w:rPr>
          <w:rFonts w:ascii="Georgia" w:hAnsi="Georgia"/>
          <w:sz w:val="28"/>
          <w:szCs w:val="28"/>
        </w:rPr>
        <w:t>.</w:t>
      </w:r>
      <w:r w:rsidR="00862620">
        <w:rPr>
          <w:rFonts w:ascii="Georgia" w:hAnsi="Georgia"/>
          <w:sz w:val="28"/>
          <w:szCs w:val="28"/>
        </w:rPr>
        <w:t xml:space="preserve"> </w:t>
      </w:r>
    </w:p>
    <w:p w14:paraId="4AA4B5D3" w14:textId="5ADFB611" w:rsidR="00354999" w:rsidRDefault="00354999" w:rsidP="00862620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>
        <w:rPr>
          <w:rFonts w:eastAsia="Times New Roman"/>
          <w:b/>
          <w:bCs/>
          <w:i/>
          <w:iCs/>
          <w:szCs w:val="28"/>
        </w:rPr>
        <w:t xml:space="preserve">             </w:t>
      </w:r>
      <w:r w:rsidR="00862620" w:rsidRPr="00354999">
        <w:rPr>
          <w:rFonts w:eastAsia="Times New Roman"/>
          <w:b/>
          <w:bCs/>
          <w:i/>
          <w:iCs/>
          <w:szCs w:val="28"/>
        </w:rPr>
        <w:t>«Если бы человек знал, кем он был, он бы перестал быть тем, кем его сделали.»</w:t>
      </w:r>
    </w:p>
    <w:p w14:paraId="67CD8A59" w14:textId="77777777" w:rsidR="009E1407" w:rsidRPr="009E1407" w:rsidRDefault="009E1407" w:rsidP="00862620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</w:p>
    <w:p w14:paraId="69A1CFF7" w14:textId="5A66B8A5" w:rsidR="00354999" w:rsidRDefault="00354999" w:rsidP="009E1407">
      <w:pPr>
        <w:spacing w:after="0" w:line="240" w:lineRule="auto"/>
        <w:ind w:firstLine="0"/>
        <w:rPr>
          <w:rFonts w:eastAsia="Times New Roman"/>
          <w:b/>
          <w:bCs/>
          <w:szCs w:val="28"/>
        </w:rPr>
      </w:pPr>
      <w:r>
        <w:rPr>
          <w:rFonts w:eastAsia="Times New Roman"/>
          <w:b/>
          <w:bCs/>
          <w:szCs w:val="28"/>
        </w:rPr>
        <w:t>Ф. Шкруднев</w:t>
      </w:r>
    </w:p>
    <w:p w14:paraId="2797017F" w14:textId="15AC0CE2" w:rsidR="00354999" w:rsidRPr="00354999" w:rsidRDefault="009506AE" w:rsidP="009E1407">
      <w:pPr>
        <w:spacing w:after="0" w:line="240" w:lineRule="auto"/>
        <w:ind w:firstLine="0"/>
        <w:rPr>
          <w:rFonts w:eastAsia="Times New Roman"/>
          <w:b/>
          <w:bCs/>
          <w:szCs w:val="28"/>
        </w:rPr>
      </w:pPr>
      <w:r>
        <w:rPr>
          <w:rFonts w:eastAsia="Times New Roman"/>
          <w:b/>
          <w:bCs/>
          <w:szCs w:val="28"/>
        </w:rPr>
        <w:t>10 августа 2025 г.</w:t>
      </w:r>
    </w:p>
    <w:p w14:paraId="14ED7E8E" w14:textId="5AE35399" w:rsidR="00A73DA3" w:rsidRPr="00623843" w:rsidRDefault="00A73DA3" w:rsidP="00623843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sectPr w:rsidR="00A73DA3" w:rsidRPr="00623843" w:rsidSect="00942517">
      <w:footerReference w:type="even" r:id="rId16"/>
      <w:footerReference w:type="default" r:id="rId17"/>
      <w:pgSz w:w="11900" w:h="16840"/>
      <w:pgMar w:top="784" w:right="850" w:bottom="1074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AAB79" w14:textId="77777777" w:rsidR="00B400C2" w:rsidRDefault="00B400C2" w:rsidP="007E5B4D">
      <w:r>
        <w:separator/>
      </w:r>
    </w:p>
  </w:endnote>
  <w:endnote w:type="continuationSeparator" w:id="0">
    <w:p w14:paraId="0731B491" w14:textId="77777777" w:rsidR="00B400C2" w:rsidRDefault="00B400C2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CF98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6D1E60B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7656A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19DA488F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8912B" w14:textId="77777777" w:rsidR="00B400C2" w:rsidRDefault="00B400C2" w:rsidP="007E5B4D">
      <w:r>
        <w:separator/>
      </w:r>
    </w:p>
  </w:footnote>
  <w:footnote w:type="continuationSeparator" w:id="0">
    <w:p w14:paraId="129CA4FC" w14:textId="77777777" w:rsidR="00B400C2" w:rsidRDefault="00B400C2" w:rsidP="007E5B4D">
      <w:r>
        <w:continuationSeparator/>
      </w:r>
    </w:p>
  </w:footnote>
  <w:footnote w:id="1">
    <w:p w14:paraId="3DA5EBF0" w14:textId="3883F101" w:rsidR="00637CC5" w:rsidRPr="00637CC5" w:rsidRDefault="00637CC5">
      <w:pPr>
        <w:pStyle w:val="af3"/>
        <w:rPr>
          <w:lang w:val="ru-RU"/>
        </w:rPr>
      </w:pPr>
      <w:r>
        <w:rPr>
          <w:rStyle w:val="af5"/>
        </w:rPr>
        <w:footnoteRef/>
      </w:r>
      <w:r>
        <w:t xml:space="preserve"> </w:t>
      </w:r>
      <w:r>
        <w:rPr>
          <w:lang w:val="ru-RU"/>
        </w:rPr>
        <w:t>Н. Морозов «Христос» - эбры - переселенцы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D2CE1"/>
    <w:multiLevelType w:val="multilevel"/>
    <w:tmpl w:val="D9E49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0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921BF5"/>
    <w:multiLevelType w:val="multilevel"/>
    <w:tmpl w:val="611E56C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4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6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9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20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1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3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5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6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10"/>
  </w:num>
  <w:num w:numId="3" w16cid:durableId="43914688">
    <w:abstractNumId w:val="29"/>
  </w:num>
  <w:num w:numId="4" w16cid:durableId="1656839467">
    <w:abstractNumId w:val="26"/>
  </w:num>
  <w:num w:numId="5" w16cid:durableId="1582984117">
    <w:abstractNumId w:val="4"/>
  </w:num>
  <w:num w:numId="6" w16cid:durableId="2084642886">
    <w:abstractNumId w:val="33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4"/>
  </w:num>
  <w:num w:numId="10" w16cid:durableId="219024846">
    <w:abstractNumId w:val="32"/>
  </w:num>
  <w:num w:numId="11" w16cid:durableId="727071889">
    <w:abstractNumId w:val="40"/>
  </w:num>
  <w:num w:numId="12" w16cid:durableId="1680695527">
    <w:abstractNumId w:val="21"/>
  </w:num>
  <w:num w:numId="13" w16cid:durableId="2035186493">
    <w:abstractNumId w:val="36"/>
  </w:num>
  <w:num w:numId="14" w16cid:durableId="562637386">
    <w:abstractNumId w:val="18"/>
  </w:num>
  <w:num w:numId="15" w16cid:durableId="773093567">
    <w:abstractNumId w:val="7"/>
  </w:num>
  <w:num w:numId="16" w16cid:durableId="672537979">
    <w:abstractNumId w:val="15"/>
  </w:num>
  <w:num w:numId="17" w16cid:durableId="1954555659">
    <w:abstractNumId w:val="17"/>
  </w:num>
  <w:num w:numId="18" w16cid:durableId="806124464">
    <w:abstractNumId w:val="27"/>
  </w:num>
  <w:num w:numId="19" w16cid:durableId="715008852">
    <w:abstractNumId w:val="16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7"/>
  </w:num>
  <w:num w:numId="23" w16cid:durableId="1064445999">
    <w:abstractNumId w:val="28"/>
  </w:num>
  <w:num w:numId="24" w16cid:durableId="957612670">
    <w:abstractNumId w:val="9"/>
  </w:num>
  <w:num w:numId="25" w16cid:durableId="1926300628">
    <w:abstractNumId w:val="31"/>
  </w:num>
  <w:num w:numId="26" w16cid:durableId="719012922">
    <w:abstractNumId w:val="35"/>
  </w:num>
  <w:num w:numId="27" w16cid:durableId="1206605041">
    <w:abstractNumId w:val="22"/>
  </w:num>
  <w:num w:numId="28" w16cid:durableId="618876310">
    <w:abstractNumId w:val="30"/>
  </w:num>
  <w:num w:numId="29" w16cid:durableId="1564829709">
    <w:abstractNumId w:val="6"/>
  </w:num>
  <w:num w:numId="30" w16cid:durableId="212229674">
    <w:abstractNumId w:val="23"/>
  </w:num>
  <w:num w:numId="31" w16cid:durableId="1273972882">
    <w:abstractNumId w:val="13"/>
  </w:num>
  <w:num w:numId="32" w16cid:durableId="87702208">
    <w:abstractNumId w:val="42"/>
  </w:num>
  <w:num w:numId="33" w16cid:durableId="1818496778">
    <w:abstractNumId w:val="25"/>
  </w:num>
  <w:num w:numId="34" w16cid:durableId="1541018909">
    <w:abstractNumId w:val="41"/>
  </w:num>
  <w:num w:numId="35" w16cid:durableId="95373104">
    <w:abstractNumId w:val="39"/>
  </w:num>
  <w:num w:numId="36" w16cid:durableId="66193007">
    <w:abstractNumId w:val="11"/>
  </w:num>
  <w:num w:numId="37" w16cid:durableId="1846749664">
    <w:abstractNumId w:val="34"/>
  </w:num>
  <w:num w:numId="38" w16cid:durableId="297146294">
    <w:abstractNumId w:val="27"/>
    <w:lvlOverride w:ilvl="0">
      <w:startOverride w:val="1"/>
    </w:lvlOverride>
  </w:num>
  <w:num w:numId="39" w16cid:durableId="263848913">
    <w:abstractNumId w:val="27"/>
    <w:lvlOverride w:ilvl="0">
      <w:startOverride w:val="1"/>
    </w:lvlOverride>
  </w:num>
  <w:num w:numId="40" w16cid:durableId="2020156012">
    <w:abstractNumId w:val="7"/>
  </w:num>
  <w:num w:numId="41" w16cid:durableId="22749311">
    <w:abstractNumId w:val="20"/>
  </w:num>
  <w:num w:numId="42" w16cid:durableId="2125420361">
    <w:abstractNumId w:val="15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9"/>
  </w:num>
  <w:num w:numId="44" w16cid:durableId="649290771">
    <w:abstractNumId w:val="19"/>
    <w:lvlOverride w:ilvl="0">
      <w:startOverride w:val="16"/>
    </w:lvlOverride>
    <w:lvlOverride w:ilvl="1">
      <w:startOverride w:val="4"/>
    </w:lvlOverride>
  </w:num>
  <w:num w:numId="45" w16cid:durableId="275597925">
    <w:abstractNumId w:val="38"/>
  </w:num>
  <w:num w:numId="46" w16cid:durableId="712313472">
    <w:abstractNumId w:val="24"/>
  </w:num>
  <w:num w:numId="47" w16cid:durableId="869806490">
    <w:abstractNumId w:val="8"/>
  </w:num>
  <w:num w:numId="48" w16cid:durableId="1150632013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6BD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13A3"/>
    <w:rsid w:val="000316F0"/>
    <w:rsid w:val="000333F3"/>
    <w:rsid w:val="000335D2"/>
    <w:rsid w:val="00034536"/>
    <w:rsid w:val="000441BD"/>
    <w:rsid w:val="0004549E"/>
    <w:rsid w:val="000456BD"/>
    <w:rsid w:val="000505A2"/>
    <w:rsid w:val="00050DFC"/>
    <w:rsid w:val="00051D25"/>
    <w:rsid w:val="00052AE3"/>
    <w:rsid w:val="000530AD"/>
    <w:rsid w:val="00061578"/>
    <w:rsid w:val="000615A0"/>
    <w:rsid w:val="000619CF"/>
    <w:rsid w:val="00062372"/>
    <w:rsid w:val="00064221"/>
    <w:rsid w:val="0006600C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59EC"/>
    <w:rsid w:val="000C79B0"/>
    <w:rsid w:val="000D1F99"/>
    <w:rsid w:val="000D6A5A"/>
    <w:rsid w:val="000E319B"/>
    <w:rsid w:val="000E65F6"/>
    <w:rsid w:val="000F2967"/>
    <w:rsid w:val="000F58FC"/>
    <w:rsid w:val="00103123"/>
    <w:rsid w:val="001058FE"/>
    <w:rsid w:val="0010606A"/>
    <w:rsid w:val="00106E78"/>
    <w:rsid w:val="00111155"/>
    <w:rsid w:val="0011219C"/>
    <w:rsid w:val="00112F23"/>
    <w:rsid w:val="00113E71"/>
    <w:rsid w:val="0011478B"/>
    <w:rsid w:val="0012115B"/>
    <w:rsid w:val="00124967"/>
    <w:rsid w:val="0014127D"/>
    <w:rsid w:val="00145735"/>
    <w:rsid w:val="00145BE2"/>
    <w:rsid w:val="00147D74"/>
    <w:rsid w:val="0015099D"/>
    <w:rsid w:val="00151ADC"/>
    <w:rsid w:val="00154235"/>
    <w:rsid w:val="001546FD"/>
    <w:rsid w:val="001567CB"/>
    <w:rsid w:val="00157B5B"/>
    <w:rsid w:val="00161FE1"/>
    <w:rsid w:val="001629F5"/>
    <w:rsid w:val="00163754"/>
    <w:rsid w:val="00167E28"/>
    <w:rsid w:val="0017072B"/>
    <w:rsid w:val="00170AD8"/>
    <w:rsid w:val="001711E4"/>
    <w:rsid w:val="0017166D"/>
    <w:rsid w:val="00174C30"/>
    <w:rsid w:val="001802DD"/>
    <w:rsid w:val="00184CFF"/>
    <w:rsid w:val="00184E83"/>
    <w:rsid w:val="001866AF"/>
    <w:rsid w:val="00191D35"/>
    <w:rsid w:val="00192BCE"/>
    <w:rsid w:val="0019325B"/>
    <w:rsid w:val="0019349D"/>
    <w:rsid w:val="00194FCB"/>
    <w:rsid w:val="00195688"/>
    <w:rsid w:val="00197A53"/>
    <w:rsid w:val="001A147A"/>
    <w:rsid w:val="001A212F"/>
    <w:rsid w:val="001A38BB"/>
    <w:rsid w:val="001A40AA"/>
    <w:rsid w:val="001A4230"/>
    <w:rsid w:val="001A4416"/>
    <w:rsid w:val="001A4577"/>
    <w:rsid w:val="001A7505"/>
    <w:rsid w:val="001B1162"/>
    <w:rsid w:val="001B69B9"/>
    <w:rsid w:val="001B77DF"/>
    <w:rsid w:val="001C1D3E"/>
    <w:rsid w:val="001C5D28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39BA"/>
    <w:rsid w:val="001F58FC"/>
    <w:rsid w:val="001F5A0B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37565"/>
    <w:rsid w:val="002523C4"/>
    <w:rsid w:val="00253CB3"/>
    <w:rsid w:val="00262B3B"/>
    <w:rsid w:val="002666C2"/>
    <w:rsid w:val="00270F73"/>
    <w:rsid w:val="00272ABD"/>
    <w:rsid w:val="00272F5B"/>
    <w:rsid w:val="002745BA"/>
    <w:rsid w:val="00274CC1"/>
    <w:rsid w:val="00276560"/>
    <w:rsid w:val="00281AEF"/>
    <w:rsid w:val="00282C56"/>
    <w:rsid w:val="00285382"/>
    <w:rsid w:val="0028550B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B7DA9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3BAF"/>
    <w:rsid w:val="002E61BE"/>
    <w:rsid w:val="0030576F"/>
    <w:rsid w:val="003058BD"/>
    <w:rsid w:val="00307744"/>
    <w:rsid w:val="00311448"/>
    <w:rsid w:val="00315B72"/>
    <w:rsid w:val="00324161"/>
    <w:rsid w:val="003315AB"/>
    <w:rsid w:val="003321B6"/>
    <w:rsid w:val="00332FE6"/>
    <w:rsid w:val="0033393B"/>
    <w:rsid w:val="003466D0"/>
    <w:rsid w:val="0035099B"/>
    <w:rsid w:val="00350D11"/>
    <w:rsid w:val="00350D19"/>
    <w:rsid w:val="003514EA"/>
    <w:rsid w:val="003524B7"/>
    <w:rsid w:val="00354999"/>
    <w:rsid w:val="003549CE"/>
    <w:rsid w:val="003552F2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A7275"/>
    <w:rsid w:val="003B694C"/>
    <w:rsid w:val="003B7BB9"/>
    <w:rsid w:val="003C0FE0"/>
    <w:rsid w:val="003C1027"/>
    <w:rsid w:val="003C1622"/>
    <w:rsid w:val="003C46F5"/>
    <w:rsid w:val="003C61FE"/>
    <w:rsid w:val="003C7540"/>
    <w:rsid w:val="003D129C"/>
    <w:rsid w:val="003D1370"/>
    <w:rsid w:val="003D221B"/>
    <w:rsid w:val="003D24F3"/>
    <w:rsid w:val="003D39F1"/>
    <w:rsid w:val="003D46E7"/>
    <w:rsid w:val="003D6750"/>
    <w:rsid w:val="003E3D95"/>
    <w:rsid w:val="003E4007"/>
    <w:rsid w:val="003E48AD"/>
    <w:rsid w:val="003E6B9F"/>
    <w:rsid w:val="003F29A3"/>
    <w:rsid w:val="003F2F89"/>
    <w:rsid w:val="003F7CD6"/>
    <w:rsid w:val="004010C8"/>
    <w:rsid w:val="00403062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19F8"/>
    <w:rsid w:val="00454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268F"/>
    <w:rsid w:val="004B5A92"/>
    <w:rsid w:val="004B7D02"/>
    <w:rsid w:val="004C0C98"/>
    <w:rsid w:val="004C2676"/>
    <w:rsid w:val="004C26F5"/>
    <w:rsid w:val="004C2E0F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1F0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8B1"/>
    <w:rsid w:val="00560B77"/>
    <w:rsid w:val="00560DCD"/>
    <w:rsid w:val="005630FB"/>
    <w:rsid w:val="005647A5"/>
    <w:rsid w:val="005654E4"/>
    <w:rsid w:val="00565A69"/>
    <w:rsid w:val="00565C23"/>
    <w:rsid w:val="00566151"/>
    <w:rsid w:val="005726D6"/>
    <w:rsid w:val="00573E94"/>
    <w:rsid w:val="00577957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541D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411"/>
    <w:rsid w:val="005D4D09"/>
    <w:rsid w:val="005D552D"/>
    <w:rsid w:val="005D624F"/>
    <w:rsid w:val="005E1DD3"/>
    <w:rsid w:val="005E2537"/>
    <w:rsid w:val="005E2F1C"/>
    <w:rsid w:val="005E72F4"/>
    <w:rsid w:val="005F352F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3843"/>
    <w:rsid w:val="00624BFC"/>
    <w:rsid w:val="006263C8"/>
    <w:rsid w:val="00626644"/>
    <w:rsid w:val="006301C9"/>
    <w:rsid w:val="00634448"/>
    <w:rsid w:val="00637CC5"/>
    <w:rsid w:val="006407F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3C12"/>
    <w:rsid w:val="007205C4"/>
    <w:rsid w:val="00720A86"/>
    <w:rsid w:val="007244F1"/>
    <w:rsid w:val="007257FF"/>
    <w:rsid w:val="007305FF"/>
    <w:rsid w:val="00732441"/>
    <w:rsid w:val="007325A7"/>
    <w:rsid w:val="00732806"/>
    <w:rsid w:val="00742636"/>
    <w:rsid w:val="007451A9"/>
    <w:rsid w:val="007461B0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1A64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963"/>
    <w:rsid w:val="007D7A65"/>
    <w:rsid w:val="007E00FC"/>
    <w:rsid w:val="007E2C09"/>
    <w:rsid w:val="007E3B78"/>
    <w:rsid w:val="007E3D50"/>
    <w:rsid w:val="007E47AF"/>
    <w:rsid w:val="007E596C"/>
    <w:rsid w:val="007E5B4D"/>
    <w:rsid w:val="007E600B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292"/>
    <w:rsid w:val="00823B73"/>
    <w:rsid w:val="00824D0F"/>
    <w:rsid w:val="00830C86"/>
    <w:rsid w:val="00834306"/>
    <w:rsid w:val="00836E19"/>
    <w:rsid w:val="008373D5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2620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87D38"/>
    <w:rsid w:val="0089031B"/>
    <w:rsid w:val="008903D3"/>
    <w:rsid w:val="00892E74"/>
    <w:rsid w:val="00893890"/>
    <w:rsid w:val="008961B3"/>
    <w:rsid w:val="008A0A0A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35FD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06C8B"/>
    <w:rsid w:val="00910273"/>
    <w:rsid w:val="009203B7"/>
    <w:rsid w:val="0092061E"/>
    <w:rsid w:val="009215D9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517"/>
    <w:rsid w:val="0094281E"/>
    <w:rsid w:val="00942AB3"/>
    <w:rsid w:val="00944A34"/>
    <w:rsid w:val="00944EA0"/>
    <w:rsid w:val="00946EB3"/>
    <w:rsid w:val="009506AE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67CD9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407"/>
    <w:rsid w:val="009E1919"/>
    <w:rsid w:val="009E1A28"/>
    <w:rsid w:val="009F273A"/>
    <w:rsid w:val="009F31F6"/>
    <w:rsid w:val="009F495D"/>
    <w:rsid w:val="00A0035F"/>
    <w:rsid w:val="00A00461"/>
    <w:rsid w:val="00A017F2"/>
    <w:rsid w:val="00A07D75"/>
    <w:rsid w:val="00A10181"/>
    <w:rsid w:val="00A160FD"/>
    <w:rsid w:val="00A17C96"/>
    <w:rsid w:val="00A20C15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4B7D"/>
    <w:rsid w:val="00A675EE"/>
    <w:rsid w:val="00A67B72"/>
    <w:rsid w:val="00A70378"/>
    <w:rsid w:val="00A73DA3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C6170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2E9E"/>
    <w:rsid w:val="00AF362A"/>
    <w:rsid w:val="00AF36C2"/>
    <w:rsid w:val="00AF41F0"/>
    <w:rsid w:val="00AF43FE"/>
    <w:rsid w:val="00AF5BE9"/>
    <w:rsid w:val="00AF6427"/>
    <w:rsid w:val="00AF6DAD"/>
    <w:rsid w:val="00AF7242"/>
    <w:rsid w:val="00B02A2C"/>
    <w:rsid w:val="00B0482C"/>
    <w:rsid w:val="00B056CF"/>
    <w:rsid w:val="00B069BB"/>
    <w:rsid w:val="00B120A4"/>
    <w:rsid w:val="00B157F0"/>
    <w:rsid w:val="00B164A9"/>
    <w:rsid w:val="00B17A2E"/>
    <w:rsid w:val="00B22332"/>
    <w:rsid w:val="00B23FFF"/>
    <w:rsid w:val="00B25597"/>
    <w:rsid w:val="00B304B6"/>
    <w:rsid w:val="00B3136F"/>
    <w:rsid w:val="00B314CF"/>
    <w:rsid w:val="00B34BDB"/>
    <w:rsid w:val="00B36D10"/>
    <w:rsid w:val="00B400C2"/>
    <w:rsid w:val="00B408AC"/>
    <w:rsid w:val="00B4219B"/>
    <w:rsid w:val="00B476CD"/>
    <w:rsid w:val="00B47953"/>
    <w:rsid w:val="00B50716"/>
    <w:rsid w:val="00B525E5"/>
    <w:rsid w:val="00B543A8"/>
    <w:rsid w:val="00B56ED0"/>
    <w:rsid w:val="00B60C35"/>
    <w:rsid w:val="00B628C5"/>
    <w:rsid w:val="00B7037E"/>
    <w:rsid w:val="00B73AC6"/>
    <w:rsid w:val="00B750CE"/>
    <w:rsid w:val="00B77004"/>
    <w:rsid w:val="00B8004C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2A3E"/>
    <w:rsid w:val="00BD4AB5"/>
    <w:rsid w:val="00BD4FDC"/>
    <w:rsid w:val="00BD5883"/>
    <w:rsid w:val="00BD5F4B"/>
    <w:rsid w:val="00BF0496"/>
    <w:rsid w:val="00BF107D"/>
    <w:rsid w:val="00BF173A"/>
    <w:rsid w:val="00BF22E3"/>
    <w:rsid w:val="00BF3EC6"/>
    <w:rsid w:val="00BF65F2"/>
    <w:rsid w:val="00BF7778"/>
    <w:rsid w:val="00C00AD5"/>
    <w:rsid w:val="00C03646"/>
    <w:rsid w:val="00C05098"/>
    <w:rsid w:val="00C05DAE"/>
    <w:rsid w:val="00C06864"/>
    <w:rsid w:val="00C1029F"/>
    <w:rsid w:val="00C106A3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7D2"/>
    <w:rsid w:val="00CC592E"/>
    <w:rsid w:val="00CC5949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0E39"/>
    <w:rsid w:val="00D60E7D"/>
    <w:rsid w:val="00D6184C"/>
    <w:rsid w:val="00D6336C"/>
    <w:rsid w:val="00D63EE7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B723B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43"/>
    <w:rsid w:val="00DE6B7C"/>
    <w:rsid w:val="00DE6C2C"/>
    <w:rsid w:val="00DF0D4A"/>
    <w:rsid w:val="00E038A8"/>
    <w:rsid w:val="00E1771E"/>
    <w:rsid w:val="00E17779"/>
    <w:rsid w:val="00E215E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3153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4B55"/>
    <w:rsid w:val="00E75610"/>
    <w:rsid w:val="00E75A81"/>
    <w:rsid w:val="00E77771"/>
    <w:rsid w:val="00E8218D"/>
    <w:rsid w:val="00E84AF7"/>
    <w:rsid w:val="00E87E7A"/>
    <w:rsid w:val="00E90553"/>
    <w:rsid w:val="00E914FA"/>
    <w:rsid w:val="00E9561F"/>
    <w:rsid w:val="00EA296C"/>
    <w:rsid w:val="00EA5341"/>
    <w:rsid w:val="00EA652E"/>
    <w:rsid w:val="00EA6DB5"/>
    <w:rsid w:val="00EB17CE"/>
    <w:rsid w:val="00EB732E"/>
    <w:rsid w:val="00EB79A8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E4FDA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9512F"/>
  <w15:docId w15:val="{C5008CEB-D3E8-F141-9214-3B6D5FA1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0C59EC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0C59EC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0C59EC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0C59EC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0C59EC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0C59EC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0C59EC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0C59EC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0C59EC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0C59EC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0C59EC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0C59EC"/>
  </w:style>
  <w:style w:type="character" w:customStyle="1" w:styleId="--">
    <w:name w:val="Красный-прписной-полужирный"/>
    <w:basedOn w:val="a6"/>
    <w:uiPriority w:val="1"/>
    <w:qFormat/>
    <w:rsid w:val="000C59EC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0C59EC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0C59EC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0C59EC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0C59EC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0C59EC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0C59EC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0C59EC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0C59EC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0C59EC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0C59EC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0C59EC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0C59EC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0C59EC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0C59EC"/>
  </w:style>
  <w:style w:type="character" w:customStyle="1" w:styleId="apple-converted-space">
    <w:name w:val="apple-converted-space"/>
    <w:basedOn w:val="a6"/>
    <w:rsid w:val="000C59EC"/>
  </w:style>
  <w:style w:type="character" w:styleId="af">
    <w:name w:val="FollowedHyperlink"/>
    <w:uiPriority w:val="99"/>
    <w:rsid w:val="000C59EC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0C59EC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0C59EC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0C59EC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0C59EC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0C59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0C59EC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0C59EC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0C59EC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0C59EC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0C59EC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0C59EC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0C59EC"/>
  </w:style>
  <w:style w:type="character" w:styleId="af8">
    <w:name w:val="Emphasis"/>
    <w:rsid w:val="000C59EC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C59E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0C59EC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0C59EC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0C59EC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0C59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0C59EC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0C59EC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0C59EC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0C59EC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0C59EC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0C59EC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0C59EC"/>
    <w:rPr>
      <w:b/>
    </w:rPr>
  </w:style>
  <w:style w:type="paragraph" w:customStyle="1" w:styleId="1">
    <w:name w:val="Стиль1"/>
    <w:basedOn w:val="11"/>
    <w:next w:val="a5"/>
    <w:autoRedefine/>
    <w:rsid w:val="000C59EC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0C59EC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0C59EC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0C59EC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0C59EC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0C59EC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0C59EC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0C59EC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0C59EC"/>
  </w:style>
  <w:style w:type="character" w:customStyle="1" w:styleId="mw-headline">
    <w:name w:val="mw-headline"/>
    <w:basedOn w:val="a6"/>
    <w:rsid w:val="000C59EC"/>
  </w:style>
  <w:style w:type="character" w:customStyle="1" w:styleId="mw-editsection">
    <w:name w:val="mw-editsection"/>
    <w:basedOn w:val="a6"/>
    <w:rsid w:val="000C59EC"/>
  </w:style>
  <w:style w:type="character" w:customStyle="1" w:styleId="mw-editsection-bracket">
    <w:name w:val="mw-editsection-bracket"/>
    <w:basedOn w:val="a6"/>
    <w:rsid w:val="000C59EC"/>
  </w:style>
  <w:style w:type="character" w:customStyle="1" w:styleId="mw-editsection-divider">
    <w:name w:val="mw-editsection-divider"/>
    <w:basedOn w:val="a6"/>
    <w:rsid w:val="000C59EC"/>
  </w:style>
  <w:style w:type="character" w:styleId="aff3">
    <w:name w:val="annotation reference"/>
    <w:basedOn w:val="a6"/>
    <w:uiPriority w:val="99"/>
    <w:semiHidden/>
    <w:unhideWhenUsed/>
    <w:rsid w:val="000C59EC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0C59EC"/>
  </w:style>
  <w:style w:type="character" w:customStyle="1" w:styleId="aff5">
    <w:name w:val="Текст примечания Знак"/>
    <w:basedOn w:val="a6"/>
    <w:link w:val="aff4"/>
    <w:uiPriority w:val="99"/>
    <w:semiHidden/>
    <w:rsid w:val="000C59EC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0C59EC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0C59EC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0C59EC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0C59EC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0C59EC"/>
    <w:rPr>
      <w:i/>
      <w:iCs/>
      <w:color w:val="808080"/>
    </w:rPr>
  </w:style>
  <w:style w:type="character" w:styleId="affb">
    <w:name w:val="Book Title"/>
    <w:uiPriority w:val="33"/>
    <w:rsid w:val="000C59EC"/>
    <w:rPr>
      <w:b/>
      <w:bCs/>
      <w:smallCaps/>
      <w:spacing w:val="5"/>
    </w:rPr>
  </w:style>
  <w:style w:type="paragraph" w:customStyle="1" w:styleId="-12">
    <w:name w:val="Обычный-12"/>
    <w:basedOn w:val="a5"/>
    <w:rsid w:val="000C59EC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0C59EC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0C59EC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0C59EC"/>
  </w:style>
  <w:style w:type="paragraph" w:styleId="4">
    <w:name w:val="List Number 4"/>
    <w:basedOn w:val="a5"/>
    <w:uiPriority w:val="99"/>
    <w:semiHidden/>
    <w:unhideWhenUsed/>
    <w:rsid w:val="000C59EC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0C59EC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0C59EC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0C59EC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0C59EC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0C59EC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0C59EC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0C59EC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0C59EC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0C59EC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0C59EC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0C59EC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0C59EC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0C59EC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0C59EC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0C59EC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0C59EC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0C59EC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0C59EC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0C59EC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0C59EC"/>
  </w:style>
  <w:style w:type="paragraph" w:customStyle="1" w:styleId="a0">
    <w:name w:val="Сноска"/>
    <w:basedOn w:val="a5"/>
    <w:rsid w:val="000C59EC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0C59EC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0C59EC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0C59EC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0C59EC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0C59EC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0C59EC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0C59EC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0C59E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0C59EC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0C59EC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0C59EC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0C59EC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C59EC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C59EC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0C59EC"/>
  </w:style>
  <w:style w:type="numbering" w:styleId="111111">
    <w:name w:val="Outline List 2"/>
    <w:basedOn w:val="a8"/>
    <w:uiPriority w:val="99"/>
    <w:semiHidden/>
    <w:unhideWhenUsed/>
    <w:rsid w:val="000C59EC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0C59EC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0C59EC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0C59EC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0C59EC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0C59EC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0C59EC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0C59EC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0C59EC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0C59EC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0C59EC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0C59EC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0C59EC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0C59EC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0C59EC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0C59EC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0C59EC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0C59EC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0C59EC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0C59EC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0C59EC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0C59EC"/>
  </w:style>
  <w:style w:type="paragraph" w:customStyle="1" w:styleId="a">
    <w:name w:val="раздел"/>
    <w:basedOn w:val="a5"/>
    <w:autoRedefine/>
    <w:rsid w:val="000C59EC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0C59EC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0C59EC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0C59EC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0C59EC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s1">
    <w:name w:val="s1"/>
    <w:basedOn w:val="a6"/>
    <w:rsid w:val="003E3D95"/>
  </w:style>
  <w:style w:type="paragraph" w:customStyle="1" w:styleId="p2">
    <w:name w:val="p2"/>
    <w:basedOn w:val="a5"/>
    <w:rsid w:val="003E3D9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4">
    <w:name w:val="p4"/>
    <w:basedOn w:val="a5"/>
    <w:rsid w:val="003E3D9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2">
    <w:name w:val="s2"/>
    <w:basedOn w:val="a6"/>
    <w:rsid w:val="003E3D95"/>
  </w:style>
  <w:style w:type="paragraph" w:customStyle="1" w:styleId="p1">
    <w:name w:val="p1"/>
    <w:basedOn w:val="a5"/>
    <w:rsid w:val="003E3D9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3">
    <w:name w:val="p3"/>
    <w:basedOn w:val="a5"/>
    <w:rsid w:val="003E3D9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3">
    <w:name w:val="s3"/>
    <w:basedOn w:val="a6"/>
    <w:rsid w:val="003E3D95"/>
  </w:style>
  <w:style w:type="character" w:customStyle="1" w:styleId="af7">
    <w:name w:val="Абзац списка Знак"/>
    <w:basedOn w:val="a6"/>
    <w:link w:val="af6"/>
    <w:uiPriority w:val="34"/>
    <w:rsid w:val="009215D9"/>
    <w:rPr>
      <w:rFonts w:ascii="Georgia" w:hAnsi="Georgia" w:cs="Times New Roman"/>
      <w:bCs/>
      <w:color w:val="000000" w:themeColor="text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73FBFE-DE7C-AF49-91A6-B99640726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61</TotalTime>
  <Pages>17</Pages>
  <Words>5695</Words>
  <Characters>32467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7</cp:revision>
  <dcterms:created xsi:type="dcterms:W3CDTF">2025-08-10T08:59:00Z</dcterms:created>
  <dcterms:modified xsi:type="dcterms:W3CDTF">2025-08-10T18:26:00Z</dcterms:modified>
</cp:coreProperties>
</file>