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E7D2" w14:textId="77777777" w:rsidR="00693A91" w:rsidRPr="00362C47" w:rsidRDefault="00693A91" w:rsidP="004F6778">
      <w:pPr>
        <w:spacing w:after="0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362C47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666F3509" w14:textId="77777777" w:rsidR="00693A91" w:rsidRPr="00362C47" w:rsidRDefault="00693A91" w:rsidP="004F6778">
      <w:pPr>
        <w:spacing w:after="0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362C47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(63_серия 369)</w:t>
      </w:r>
    </w:p>
    <w:p w14:paraId="53527AA0" w14:textId="367C1A03" w:rsidR="00693A91" w:rsidRDefault="00693A91" w:rsidP="004F6778">
      <w:pPr>
        <w:pStyle w:val="af6"/>
        <w:spacing w:after="0"/>
        <w:ind w:left="1179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4F6778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</w:t>
      </w:r>
      <w:r w:rsidR="004F6778" w:rsidRPr="00362C47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– </w:t>
      </w:r>
      <w:r w:rsidR="004F6778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Пепел смыслов</w:t>
      </w:r>
      <w:r w:rsidR="004F6778" w:rsidRPr="00362C47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…</w:t>
      </w:r>
    </w:p>
    <w:p w14:paraId="43BE2CBE" w14:textId="77777777" w:rsidR="00E346BE" w:rsidRPr="00E346BE" w:rsidRDefault="00E346BE" w:rsidP="004F6778">
      <w:pPr>
        <w:pStyle w:val="af6"/>
        <w:spacing w:after="0"/>
        <w:ind w:left="1179"/>
        <w:jc w:val="center"/>
        <w:rPr>
          <w:b/>
          <w:i/>
          <w:iCs/>
          <w:color w:val="0070C0"/>
          <w:sz w:val="24"/>
          <w:szCs w:val="24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496C7D1A" w14:textId="77777777" w:rsidR="00E346BE" w:rsidRDefault="00E346BE" w:rsidP="00E346BE">
      <w:pPr>
        <w:spacing w:after="0"/>
        <w:ind w:firstLine="0"/>
        <w:jc w:val="right"/>
        <w:rPr>
          <w:b/>
          <w:i/>
          <w:iCs/>
          <w:color w:val="0E0E0E"/>
          <w:sz w:val="24"/>
        </w:rPr>
      </w:pPr>
      <w:r w:rsidRPr="00E346BE">
        <w:rPr>
          <w:b/>
          <w:i/>
          <w:iCs/>
          <w:color w:val="0E0E0E"/>
          <w:sz w:val="24"/>
        </w:rPr>
        <w:t xml:space="preserve">История повторяется, </w:t>
      </w:r>
    </w:p>
    <w:p w14:paraId="4CA64671" w14:textId="0B6FD48E" w:rsidR="00E346BE" w:rsidRDefault="00E346BE" w:rsidP="00E346BE">
      <w:pPr>
        <w:spacing w:after="0"/>
        <w:ind w:firstLine="0"/>
        <w:jc w:val="right"/>
        <w:rPr>
          <w:b/>
          <w:i/>
          <w:iCs/>
          <w:color w:val="0E0E0E"/>
          <w:sz w:val="24"/>
        </w:rPr>
      </w:pPr>
      <w:r w:rsidRPr="00E346BE">
        <w:rPr>
          <w:b/>
          <w:i/>
          <w:iCs/>
          <w:color w:val="0E0E0E"/>
          <w:sz w:val="24"/>
        </w:rPr>
        <w:t xml:space="preserve">но лишь там, где </w:t>
      </w:r>
      <w:r>
        <w:rPr>
          <w:b/>
          <w:i/>
          <w:iCs/>
          <w:color w:val="0E0E0E"/>
          <w:sz w:val="24"/>
        </w:rPr>
        <w:t>Р</w:t>
      </w:r>
      <w:r w:rsidRPr="00E346BE">
        <w:rPr>
          <w:b/>
          <w:i/>
          <w:iCs/>
          <w:color w:val="0E0E0E"/>
          <w:sz w:val="24"/>
        </w:rPr>
        <w:t xml:space="preserve">азум </w:t>
      </w:r>
    </w:p>
    <w:p w14:paraId="3610E0D9" w14:textId="153A298C" w:rsidR="00B43521" w:rsidRDefault="00E346BE" w:rsidP="00E346BE">
      <w:pPr>
        <w:spacing w:after="0"/>
        <w:ind w:firstLine="0"/>
        <w:jc w:val="right"/>
        <w:rPr>
          <w:b/>
          <w:i/>
          <w:iCs/>
          <w:color w:val="0E0E0E"/>
          <w:sz w:val="24"/>
        </w:rPr>
      </w:pPr>
      <w:r w:rsidRPr="00E346BE">
        <w:rPr>
          <w:b/>
          <w:i/>
          <w:iCs/>
          <w:color w:val="0E0E0E"/>
          <w:sz w:val="24"/>
        </w:rPr>
        <w:t>замещён инструкцией</w:t>
      </w:r>
      <w:r>
        <w:rPr>
          <w:b/>
          <w:i/>
          <w:iCs/>
          <w:color w:val="0E0E0E"/>
          <w:sz w:val="24"/>
        </w:rPr>
        <w:t>…</w:t>
      </w:r>
    </w:p>
    <w:p w14:paraId="287DB764" w14:textId="77777777" w:rsidR="00E346BE" w:rsidRPr="00E346BE" w:rsidRDefault="00E346BE" w:rsidP="00E346BE">
      <w:pPr>
        <w:spacing w:after="0"/>
        <w:ind w:firstLine="0"/>
        <w:jc w:val="right"/>
        <w:rPr>
          <w:rFonts w:eastAsia="Times New Roman"/>
          <w:i/>
          <w:iCs/>
          <w:sz w:val="24"/>
        </w:rPr>
      </w:pPr>
    </w:p>
    <w:p w14:paraId="36916D1E" w14:textId="77777777" w:rsidR="00151FF5" w:rsidRDefault="00362C47" w:rsidP="00362C47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  </w:t>
      </w:r>
      <w:r w:rsidR="00B43521" w:rsidRPr="00693A91">
        <w:rPr>
          <w:rFonts w:eastAsia="Times New Roman"/>
          <w:szCs w:val="28"/>
        </w:rPr>
        <w:t>Можно ли вывести смысл жизни? Можно — но лишь при одном условии: если мы исходим из мировоззрения, в котором бытие мыслится как Единое Целое. Однако именно здесь мы натыкаемся на границу, тонкую как лезвие бритвы и непреодолимую как сама бездна.</w:t>
      </w:r>
      <w:r>
        <w:rPr>
          <w:rFonts w:eastAsia="Times New Roman"/>
          <w:szCs w:val="28"/>
        </w:rPr>
        <w:t xml:space="preserve">  </w:t>
      </w:r>
      <w:bookmarkStart w:id="0" w:name="_Hlk204345246"/>
      <w:r w:rsidR="00B43521" w:rsidRPr="00693A91">
        <w:rPr>
          <w:rFonts w:eastAsia="Times New Roman"/>
          <w:szCs w:val="28"/>
        </w:rPr>
        <w:t xml:space="preserve">Познание по своей сути — это расчленение. Чтобы что-либо понять, необходимо вычленить это из контекста, обозначить его границы, отделить от остального. Только тогда разум может «обработать» объект: оценить его свойства, измерить, классифицировать, упорядочить. Так работает мышление. Так рождается то, что мы </w:t>
      </w:r>
      <w:r w:rsidR="00B43521" w:rsidRPr="007C7BF7">
        <w:rPr>
          <w:rStyle w:val="--0"/>
        </w:rPr>
        <w:t xml:space="preserve">называем </w:t>
      </w:r>
      <w:r w:rsidR="00B43521" w:rsidRPr="007C7BF7">
        <w:rPr>
          <w:rStyle w:val="--"/>
        </w:rPr>
        <w:t>понимание</w:t>
      </w:r>
      <w:r>
        <w:rPr>
          <w:rFonts w:eastAsia="Times New Roman"/>
          <w:szCs w:val="28"/>
        </w:rPr>
        <w:t xml:space="preserve">.  </w:t>
      </w:r>
      <w:r w:rsidR="00B43521" w:rsidRPr="00693A91">
        <w:rPr>
          <w:rFonts w:eastAsia="Times New Roman"/>
          <w:szCs w:val="28"/>
        </w:rPr>
        <w:t xml:space="preserve">Но с </w:t>
      </w:r>
    </w:p>
    <w:p w14:paraId="7EB89157" w14:textId="505EBA8E" w:rsidR="00461893" w:rsidRPr="00151FF5" w:rsidRDefault="00151FF5" w:rsidP="00362C47">
      <w:pPr>
        <w:spacing w:after="0"/>
        <w:ind w:firstLine="0"/>
        <w:rPr>
          <w:rStyle w:val="--0"/>
          <w:rFonts w:eastAsia="Times New Roman"/>
          <w:b w:val="0"/>
          <w:caps w:val="0"/>
          <w:color w:val="auto"/>
          <w:sz w:val="28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58240" behindDoc="1" locked="0" layoutInCell="1" allowOverlap="1" wp14:anchorId="5D390E03" wp14:editId="2AF2B1D5">
            <wp:simplePos x="0" y="0"/>
            <wp:positionH relativeFrom="column">
              <wp:posOffset>3175</wp:posOffset>
            </wp:positionH>
            <wp:positionV relativeFrom="paragraph">
              <wp:posOffset>-2540</wp:posOffset>
            </wp:positionV>
            <wp:extent cx="2952750" cy="2298700"/>
            <wp:effectExtent l="0" t="0" r="6350" b="0"/>
            <wp:wrapTight wrapText="bothSides">
              <wp:wrapPolygon edited="0">
                <wp:start x="0" y="0"/>
                <wp:lineTo x="0" y="21481"/>
                <wp:lineTo x="21554" y="21481"/>
                <wp:lineTo x="21554" y="0"/>
                <wp:lineTo x="0" y="0"/>
              </wp:wrapPolygon>
            </wp:wrapTight>
            <wp:docPr id="1594527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52797" name="Рисунок 15945279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3521" w:rsidRPr="00693A91">
        <w:rPr>
          <w:rFonts w:eastAsia="Times New Roman"/>
          <w:szCs w:val="28"/>
        </w:rPr>
        <w:t xml:space="preserve">Целым этот механизм не срабатывает. Целое невозможно отделить от остального — потому что оно и есть всё. Оно </w:t>
      </w:r>
      <w:r w:rsidR="00B43521" w:rsidRPr="007C7BF7">
        <w:rPr>
          <w:rStyle w:val="--"/>
        </w:rPr>
        <w:t xml:space="preserve">не </w:t>
      </w:r>
      <w:r w:rsidR="00B43521" w:rsidRPr="007C7BF7">
        <w:rPr>
          <w:rStyle w:val="--0"/>
        </w:rPr>
        <w:t>имеет</w:t>
      </w:r>
      <w:r w:rsidR="00B43521" w:rsidRPr="00693A91">
        <w:rPr>
          <w:rFonts w:eastAsia="Times New Roman"/>
          <w:szCs w:val="28"/>
        </w:rPr>
        <w:t xml:space="preserve"> внешнего. Оно не обладает границами, а значит — не поддаётся вычленению и, следовательно, </w:t>
      </w:r>
      <w:r w:rsidR="00B43521" w:rsidRPr="007C7BF7">
        <w:rPr>
          <w:rStyle w:val="--"/>
        </w:rPr>
        <w:t xml:space="preserve">не </w:t>
      </w:r>
      <w:r w:rsidR="00B43521" w:rsidRPr="007C7BF7">
        <w:rPr>
          <w:rStyle w:val="--0"/>
        </w:rPr>
        <w:t>может</w:t>
      </w:r>
      <w:r w:rsidR="00B43521" w:rsidRPr="00693A91">
        <w:rPr>
          <w:rFonts w:eastAsia="Times New Roman"/>
          <w:szCs w:val="28"/>
        </w:rPr>
        <w:t xml:space="preserve"> быть понято в традиционном, аналитическом смысле. Это парадокс познания: всё, что мы способны понять, автоматически перестаёт быть Целым.</w:t>
      </w:r>
      <w:r w:rsidR="00693A91" w:rsidRPr="00693A91">
        <w:rPr>
          <w:rFonts w:eastAsia="Times New Roman"/>
          <w:szCs w:val="28"/>
        </w:rPr>
        <w:t xml:space="preserve"> </w:t>
      </w:r>
      <w:r w:rsidR="00B43521" w:rsidRPr="00693A91">
        <w:rPr>
          <w:rFonts w:eastAsia="Times New Roman"/>
          <w:szCs w:val="28"/>
        </w:rPr>
        <w:t xml:space="preserve">И всё же именно из этого непознаваемого Целого мы </w:t>
      </w:r>
      <w:r w:rsidR="00B43521" w:rsidRPr="007C7BF7">
        <w:rPr>
          <w:rStyle w:val="--"/>
        </w:rPr>
        <w:t xml:space="preserve">пытаемся </w:t>
      </w:r>
      <w:r w:rsidR="00B43521" w:rsidRPr="007C7BF7">
        <w:rPr>
          <w:rStyle w:val="--0"/>
        </w:rPr>
        <w:t>извлечь</w:t>
      </w:r>
      <w:r w:rsidR="00B43521" w:rsidRPr="00693A91">
        <w:rPr>
          <w:rFonts w:eastAsia="Times New Roman"/>
          <w:szCs w:val="28"/>
        </w:rPr>
        <w:t xml:space="preserve"> «смысл жизни». Получается логическая ловушка: мы хотим определить смысл, выведенный из того, что принципиально не подлежит определению. Так рушится претензия на абсолютную истину. Всё, что </w:t>
      </w:r>
      <w:bookmarkEnd w:id="0"/>
      <w:r w:rsidR="00B43521" w:rsidRPr="00693A91">
        <w:rPr>
          <w:rFonts w:eastAsia="Times New Roman"/>
          <w:szCs w:val="28"/>
        </w:rPr>
        <w:t xml:space="preserve">кажется нам истинным, теряет универсальность уже потому, что мы сумели это охватить и облечь в форму. Любая истина, как только она становится доступной разуму, утрачивает свою целостность и </w:t>
      </w:r>
      <w:r w:rsidR="00B43521" w:rsidRPr="007C7BF7">
        <w:rPr>
          <w:rStyle w:val="--0"/>
        </w:rPr>
        <w:t xml:space="preserve">становится </w:t>
      </w:r>
      <w:r w:rsidR="00B43521" w:rsidRPr="007C7BF7">
        <w:rPr>
          <w:rStyle w:val="--"/>
        </w:rPr>
        <w:t>частной</w:t>
      </w:r>
      <w:r w:rsidR="00B43521" w:rsidRPr="00693A91">
        <w:rPr>
          <w:rFonts w:eastAsia="Times New Roman"/>
          <w:szCs w:val="28"/>
        </w:rPr>
        <w:t xml:space="preserve"> — относительной, контекстуальной.</w:t>
      </w:r>
      <w:r w:rsidR="00693A91" w:rsidRPr="00693A91">
        <w:rPr>
          <w:rFonts w:eastAsia="Times New Roman"/>
          <w:szCs w:val="28"/>
        </w:rPr>
        <w:t xml:space="preserve"> </w:t>
      </w:r>
      <w:r w:rsidR="00B43521" w:rsidRPr="00693A91">
        <w:rPr>
          <w:rFonts w:eastAsia="Times New Roman"/>
          <w:szCs w:val="28"/>
        </w:rPr>
        <w:t xml:space="preserve">Выход из этого тупика — в поиске иного, дословного </w:t>
      </w:r>
      <w:r w:rsidR="00A120F7" w:rsidRPr="007C7BF7">
        <w:rPr>
          <w:rStyle w:val="--"/>
        </w:rPr>
        <w:t>нерационального</w:t>
      </w:r>
      <w:r w:rsidR="00B43521" w:rsidRPr="007C7BF7">
        <w:rPr>
          <w:rStyle w:val="--"/>
        </w:rPr>
        <w:t xml:space="preserve"> </w:t>
      </w:r>
      <w:r w:rsidR="00B43521" w:rsidRPr="007C7BF7">
        <w:rPr>
          <w:rStyle w:val="--0"/>
        </w:rPr>
        <w:t>способа</w:t>
      </w:r>
      <w:r w:rsidR="00B43521" w:rsidRPr="00693A91">
        <w:rPr>
          <w:rFonts w:eastAsia="Times New Roman"/>
          <w:szCs w:val="28"/>
        </w:rPr>
        <w:t xml:space="preserve"> познания. Какой он? Неизвестно. Возможно, это будет синтез чувств, интуиции, опыта, внутреннего молчания — но сейчас это лишь тень надежды. И она не имеет оснований, кроме веры. А вера, в свою очередь, может не привести ни к чему. Поэтому, чтобы не утонуть в безбрежном </w:t>
      </w:r>
      <w:r w:rsidR="00B43521" w:rsidRPr="00693A91">
        <w:rPr>
          <w:rFonts w:eastAsia="Times New Roman"/>
          <w:szCs w:val="28"/>
        </w:rPr>
        <w:lastRenderedPageBreak/>
        <w:t>поиске онтологического ответа</w:t>
      </w:r>
      <w:r w:rsidR="00BD5631">
        <w:rPr>
          <w:rStyle w:val="af5"/>
          <w:rFonts w:eastAsia="Times New Roman"/>
          <w:szCs w:val="28"/>
        </w:rPr>
        <w:footnoteReference w:id="1"/>
      </w:r>
      <w:r w:rsidR="00B43521" w:rsidRPr="00693A91">
        <w:rPr>
          <w:rFonts w:eastAsia="Times New Roman"/>
          <w:szCs w:val="28"/>
        </w:rPr>
        <w:t xml:space="preserve">, следует сохранить связь с практикой. Теория без действия мертва. И наоборот — практика, </w:t>
      </w:r>
      <w:r w:rsidR="00B43521" w:rsidRPr="007C7BF7">
        <w:rPr>
          <w:rStyle w:val="--"/>
        </w:rPr>
        <w:t xml:space="preserve">не </w:t>
      </w:r>
      <w:r w:rsidR="00B43521" w:rsidRPr="007C7BF7">
        <w:rPr>
          <w:rStyle w:val="--0"/>
        </w:rPr>
        <w:t xml:space="preserve">подпитанная </w:t>
      </w:r>
      <w:r w:rsidR="00B43521" w:rsidRPr="00693A91">
        <w:rPr>
          <w:rFonts w:eastAsia="Times New Roman"/>
          <w:szCs w:val="28"/>
        </w:rPr>
        <w:t>теоретическим осмыслением, становится слепой.</w:t>
      </w:r>
      <w:r w:rsidR="00693A91" w:rsidRPr="00693A91">
        <w:rPr>
          <w:rFonts w:eastAsia="Times New Roman"/>
          <w:szCs w:val="28"/>
        </w:rPr>
        <w:t xml:space="preserve"> </w:t>
      </w:r>
      <w:r w:rsidR="00B43521" w:rsidRPr="00693A91">
        <w:rPr>
          <w:rFonts w:eastAsia="Times New Roman"/>
          <w:szCs w:val="28"/>
        </w:rPr>
        <w:t xml:space="preserve">Создание истины — это не акт провидения, а процесс ошибок и коррекций. </w:t>
      </w:r>
      <w:r w:rsidR="00461893" w:rsidRPr="00BE5BC3">
        <w:rPr>
          <w:szCs w:val="28"/>
        </w:rPr>
        <w:t>Спроектировал</w:t>
      </w:r>
      <w:r w:rsidR="00461893" w:rsidRPr="00BE5BC3">
        <w:rPr>
          <w:spacing w:val="67"/>
          <w:szCs w:val="28"/>
        </w:rPr>
        <w:t xml:space="preserve"> </w:t>
      </w:r>
      <w:r w:rsidR="00461893" w:rsidRPr="00BE5BC3">
        <w:rPr>
          <w:szCs w:val="28"/>
        </w:rPr>
        <w:t>самолет,</w:t>
      </w:r>
      <w:r w:rsidR="00461893" w:rsidRPr="00BE5BC3">
        <w:rPr>
          <w:spacing w:val="66"/>
          <w:szCs w:val="28"/>
        </w:rPr>
        <w:t xml:space="preserve"> </w:t>
      </w:r>
      <w:r w:rsidR="00461893" w:rsidRPr="00BE5BC3">
        <w:rPr>
          <w:szCs w:val="28"/>
        </w:rPr>
        <w:t>построил,</w:t>
      </w:r>
      <w:r w:rsidR="00461893" w:rsidRPr="00BE5BC3">
        <w:rPr>
          <w:spacing w:val="1"/>
          <w:szCs w:val="28"/>
        </w:rPr>
        <w:t xml:space="preserve"> </w:t>
      </w:r>
      <w:r w:rsidR="00461893" w:rsidRPr="00BE5BC3">
        <w:rPr>
          <w:szCs w:val="28"/>
        </w:rPr>
        <w:t>упал,</w:t>
      </w:r>
      <w:r w:rsidR="00461893" w:rsidRPr="00BE5BC3">
        <w:rPr>
          <w:spacing w:val="12"/>
          <w:szCs w:val="28"/>
        </w:rPr>
        <w:t xml:space="preserve"> </w:t>
      </w:r>
      <w:r w:rsidR="00461893" w:rsidRPr="00BE5BC3">
        <w:rPr>
          <w:szCs w:val="28"/>
        </w:rPr>
        <w:t>учел</w:t>
      </w:r>
      <w:r w:rsidR="00461893" w:rsidRPr="00BE5BC3">
        <w:rPr>
          <w:spacing w:val="11"/>
          <w:szCs w:val="28"/>
        </w:rPr>
        <w:t xml:space="preserve"> </w:t>
      </w:r>
      <w:r w:rsidR="00461893" w:rsidRPr="00BE5BC3">
        <w:rPr>
          <w:szCs w:val="28"/>
        </w:rPr>
        <w:t>ошибки,</w:t>
      </w:r>
      <w:r w:rsidR="00461893" w:rsidRPr="00BE5BC3">
        <w:rPr>
          <w:spacing w:val="70"/>
          <w:szCs w:val="28"/>
        </w:rPr>
        <w:t xml:space="preserve"> </w:t>
      </w:r>
      <w:r w:rsidR="00461893" w:rsidRPr="00BE5BC3">
        <w:rPr>
          <w:szCs w:val="28"/>
        </w:rPr>
        <w:t>новый</w:t>
      </w:r>
      <w:r w:rsidR="00461893" w:rsidRPr="00BE5BC3">
        <w:rPr>
          <w:spacing w:val="71"/>
          <w:szCs w:val="28"/>
        </w:rPr>
        <w:t xml:space="preserve"> </w:t>
      </w:r>
      <w:r w:rsidR="00461893" w:rsidRPr="00BE5BC3">
        <w:rPr>
          <w:szCs w:val="28"/>
        </w:rPr>
        <w:t>спроектировал.</w:t>
      </w:r>
      <w:r w:rsidR="00461893" w:rsidRPr="00BE5BC3">
        <w:rPr>
          <w:spacing w:val="71"/>
          <w:szCs w:val="28"/>
        </w:rPr>
        <w:t xml:space="preserve"> </w:t>
      </w:r>
      <w:r w:rsidR="00461893" w:rsidRPr="00BE5BC3">
        <w:rPr>
          <w:szCs w:val="28"/>
        </w:rPr>
        <w:t>Опять</w:t>
      </w:r>
      <w:r w:rsidR="00461893" w:rsidRPr="00BE5BC3">
        <w:rPr>
          <w:spacing w:val="71"/>
          <w:szCs w:val="28"/>
        </w:rPr>
        <w:t xml:space="preserve"> </w:t>
      </w:r>
      <w:r w:rsidR="00461893" w:rsidRPr="00BE5BC3">
        <w:rPr>
          <w:szCs w:val="28"/>
        </w:rPr>
        <w:t>упал,</w:t>
      </w:r>
      <w:r w:rsidR="00461893" w:rsidRPr="00BE5BC3">
        <w:rPr>
          <w:spacing w:val="71"/>
          <w:szCs w:val="28"/>
        </w:rPr>
        <w:t xml:space="preserve"> </w:t>
      </w:r>
      <w:r w:rsidR="00461893" w:rsidRPr="00BE5BC3">
        <w:rPr>
          <w:szCs w:val="28"/>
        </w:rPr>
        <w:t>опять</w:t>
      </w:r>
      <w:r w:rsidR="00461893" w:rsidRPr="00BE5BC3">
        <w:rPr>
          <w:spacing w:val="56"/>
          <w:szCs w:val="28"/>
        </w:rPr>
        <w:t xml:space="preserve"> </w:t>
      </w:r>
      <w:r w:rsidR="00461893" w:rsidRPr="00BE5BC3">
        <w:rPr>
          <w:szCs w:val="28"/>
        </w:rPr>
        <w:t>учел</w:t>
      </w:r>
      <w:r w:rsidR="00461893" w:rsidRPr="00BE5BC3">
        <w:rPr>
          <w:spacing w:val="56"/>
          <w:szCs w:val="28"/>
        </w:rPr>
        <w:t xml:space="preserve"> </w:t>
      </w:r>
      <w:r w:rsidR="00461893" w:rsidRPr="00BE5BC3">
        <w:rPr>
          <w:szCs w:val="28"/>
        </w:rPr>
        <w:t>ошибки</w:t>
      </w:r>
      <w:r w:rsidR="00461893" w:rsidRPr="00BE5BC3">
        <w:rPr>
          <w:spacing w:val="56"/>
          <w:szCs w:val="28"/>
        </w:rPr>
        <w:t xml:space="preserve"> </w:t>
      </w:r>
      <w:r w:rsidR="00461893" w:rsidRPr="00BE5BC3">
        <w:rPr>
          <w:szCs w:val="28"/>
        </w:rPr>
        <w:t>и</w:t>
      </w:r>
      <w:r w:rsidR="00461893" w:rsidRPr="00BE5BC3">
        <w:rPr>
          <w:spacing w:val="56"/>
          <w:szCs w:val="28"/>
        </w:rPr>
        <w:t xml:space="preserve"> </w:t>
      </w:r>
      <w:r w:rsidR="00461893" w:rsidRPr="00BE5BC3">
        <w:rPr>
          <w:szCs w:val="28"/>
        </w:rPr>
        <w:t>опять</w:t>
      </w:r>
      <w:r w:rsidR="00461893" w:rsidRPr="00BE5BC3">
        <w:rPr>
          <w:spacing w:val="56"/>
          <w:szCs w:val="28"/>
        </w:rPr>
        <w:t xml:space="preserve"> </w:t>
      </w:r>
      <w:r w:rsidR="00461893" w:rsidRPr="00BE5BC3">
        <w:rPr>
          <w:szCs w:val="28"/>
        </w:rPr>
        <w:t>создал.</w:t>
      </w:r>
      <w:r w:rsidR="00461893" w:rsidRPr="00BE5BC3">
        <w:rPr>
          <w:spacing w:val="-57"/>
          <w:szCs w:val="28"/>
        </w:rPr>
        <w:t xml:space="preserve"> </w:t>
      </w:r>
      <w:r w:rsidR="00461893" w:rsidRPr="00BE5BC3">
        <w:rPr>
          <w:szCs w:val="28"/>
        </w:rPr>
        <w:t>И</w:t>
      </w:r>
      <w:r w:rsidR="00461893" w:rsidRPr="00BE5BC3">
        <w:rPr>
          <w:spacing w:val="52"/>
          <w:szCs w:val="28"/>
        </w:rPr>
        <w:t xml:space="preserve"> </w:t>
      </w:r>
      <w:r w:rsidR="00461893" w:rsidRPr="00BE5BC3">
        <w:rPr>
          <w:szCs w:val="28"/>
        </w:rPr>
        <w:t>так,</w:t>
      </w:r>
      <w:r w:rsidR="00461893" w:rsidRPr="00BE5BC3">
        <w:rPr>
          <w:spacing w:val="53"/>
          <w:szCs w:val="28"/>
        </w:rPr>
        <w:t xml:space="preserve"> </w:t>
      </w:r>
      <w:r w:rsidR="00461893" w:rsidRPr="00BE5BC3">
        <w:rPr>
          <w:szCs w:val="28"/>
        </w:rPr>
        <w:t>пока</w:t>
      </w:r>
      <w:r w:rsidR="00461893" w:rsidRPr="00BE5BC3">
        <w:rPr>
          <w:spacing w:val="52"/>
          <w:szCs w:val="28"/>
        </w:rPr>
        <w:t xml:space="preserve"> </w:t>
      </w:r>
      <w:r w:rsidR="00461893" w:rsidRPr="00BE5BC3">
        <w:rPr>
          <w:szCs w:val="28"/>
        </w:rPr>
        <w:t>не</w:t>
      </w:r>
      <w:r w:rsidR="00461893" w:rsidRPr="00BE5BC3">
        <w:rPr>
          <w:spacing w:val="53"/>
          <w:szCs w:val="28"/>
        </w:rPr>
        <w:t xml:space="preserve"> </w:t>
      </w:r>
      <w:r w:rsidR="00461893" w:rsidRPr="00BE5BC3">
        <w:rPr>
          <w:szCs w:val="28"/>
        </w:rPr>
        <w:t>полетел.</w:t>
      </w:r>
      <w:r w:rsidR="00461893" w:rsidRPr="00BE5BC3">
        <w:rPr>
          <w:spacing w:val="-4"/>
          <w:szCs w:val="28"/>
        </w:rPr>
        <w:t xml:space="preserve"> </w:t>
      </w:r>
      <w:r w:rsidR="00B43521" w:rsidRPr="00693A91">
        <w:rPr>
          <w:rFonts w:eastAsia="Times New Roman"/>
          <w:szCs w:val="28"/>
        </w:rPr>
        <w:t xml:space="preserve">Так рождается полёт. Так создаётся </w:t>
      </w:r>
      <w:r w:rsidR="00B43521" w:rsidRPr="00A90D9F">
        <w:rPr>
          <w:rStyle w:val="--"/>
        </w:rPr>
        <w:t xml:space="preserve">живая </w:t>
      </w:r>
      <w:r w:rsidR="00B43521" w:rsidRPr="00A90D9F">
        <w:rPr>
          <w:rStyle w:val="--0"/>
        </w:rPr>
        <w:t>мысль.</w:t>
      </w:r>
      <w:r w:rsidR="00461893" w:rsidRPr="00A90D9F">
        <w:rPr>
          <w:rStyle w:val="--0"/>
        </w:rPr>
        <w:t xml:space="preserve"> </w:t>
      </w:r>
    </w:p>
    <w:p w14:paraId="2E0483A2" w14:textId="32580971" w:rsidR="00B43521" w:rsidRPr="00A90D9F" w:rsidRDefault="00461893" w:rsidP="00362C47">
      <w:pPr>
        <w:spacing w:after="0"/>
        <w:ind w:firstLine="0"/>
        <w:rPr>
          <w:rStyle w:val="--"/>
        </w:rPr>
      </w:pPr>
      <w:r>
        <w:rPr>
          <w:rFonts w:eastAsia="Times New Roman"/>
          <w:szCs w:val="28"/>
        </w:rPr>
        <w:t xml:space="preserve">           </w:t>
      </w:r>
      <w:r w:rsidR="00B43521" w:rsidRPr="00693A91">
        <w:rPr>
          <w:rFonts w:eastAsia="Times New Roman"/>
          <w:szCs w:val="28"/>
        </w:rPr>
        <w:t xml:space="preserve">Пока в абстракции умирает логика, в реальности умирает общество. Всё чаще — без видимых причин — вспыхивают конфликты: в семьях, в сообществах, между государствами. Социосистема больше </w:t>
      </w:r>
      <w:r w:rsidR="00B43521" w:rsidRPr="00A90D9F">
        <w:rPr>
          <w:rStyle w:val="--"/>
        </w:rPr>
        <w:t xml:space="preserve">не </w:t>
      </w:r>
      <w:r w:rsidR="00B43521" w:rsidRPr="00A90D9F">
        <w:rPr>
          <w:rStyle w:val="--0"/>
        </w:rPr>
        <w:t>удерживается</w:t>
      </w:r>
      <w:r w:rsidR="00B43521" w:rsidRPr="00693A91">
        <w:rPr>
          <w:rFonts w:eastAsia="Times New Roman"/>
          <w:szCs w:val="28"/>
        </w:rPr>
        <w:t xml:space="preserve"> на ранее работавших опорах. Конструкции управления — политические, идеологические, религиозные — теряют эффективность, обнажая свою декоративность.</w:t>
      </w:r>
      <w:r w:rsidR="00693A91" w:rsidRPr="00693A91">
        <w:rPr>
          <w:rFonts w:eastAsia="Times New Roman"/>
          <w:szCs w:val="28"/>
        </w:rPr>
        <w:t xml:space="preserve"> </w:t>
      </w:r>
      <w:r w:rsidR="00B43521" w:rsidRPr="00693A91">
        <w:rPr>
          <w:rFonts w:eastAsia="Times New Roman"/>
          <w:szCs w:val="28"/>
        </w:rPr>
        <w:t xml:space="preserve">Социокультурная агрессия становится нормой. Поведенческие модели цивилизации всё чаще напоминают </w:t>
      </w:r>
      <w:r w:rsidR="00B43521" w:rsidRPr="00A90D9F">
        <w:rPr>
          <w:rStyle w:val="--0"/>
        </w:rPr>
        <w:t xml:space="preserve">истерический </w:t>
      </w:r>
      <w:r w:rsidR="00B43521" w:rsidRPr="00A90D9F">
        <w:rPr>
          <w:rStyle w:val="--"/>
        </w:rPr>
        <w:t xml:space="preserve">отклик </w:t>
      </w:r>
      <w:r w:rsidR="00B43521" w:rsidRPr="00693A91">
        <w:rPr>
          <w:rFonts w:eastAsia="Times New Roman"/>
          <w:szCs w:val="28"/>
        </w:rPr>
        <w:t>организма, лишённого иммунитета. Межконфессиональные диалоги прекращаются, этнические идентичности распадаются, ценностные основания заменяются симулякрами. Всё, что ещё недавно называлось культурой, превращается в хаотичную экспозицию сломанных форм.</w:t>
      </w:r>
      <w:r>
        <w:rPr>
          <w:rFonts w:eastAsia="Times New Roman"/>
          <w:szCs w:val="28"/>
        </w:rPr>
        <w:t xml:space="preserve"> </w:t>
      </w:r>
      <w:r w:rsidR="00B43521" w:rsidRPr="00693A91">
        <w:rPr>
          <w:rFonts w:eastAsia="Times New Roman"/>
          <w:szCs w:val="28"/>
        </w:rPr>
        <w:t>Государственн</w:t>
      </w:r>
      <w:r>
        <w:rPr>
          <w:rFonts w:eastAsia="Times New Roman"/>
          <w:szCs w:val="28"/>
        </w:rPr>
        <w:t>ая</w:t>
      </w:r>
      <w:r w:rsidR="00B43521" w:rsidRPr="00693A91">
        <w:rPr>
          <w:rFonts w:eastAsia="Times New Roman"/>
          <w:szCs w:val="28"/>
        </w:rPr>
        <w:t xml:space="preserve"> машин</w:t>
      </w:r>
      <w:r>
        <w:rPr>
          <w:rFonts w:eastAsia="Times New Roman"/>
          <w:szCs w:val="28"/>
        </w:rPr>
        <w:t>а</w:t>
      </w:r>
      <w:r w:rsidR="00B43521" w:rsidRPr="00693A91">
        <w:rPr>
          <w:rFonts w:eastAsia="Times New Roman"/>
          <w:szCs w:val="28"/>
        </w:rPr>
        <w:t xml:space="preserve"> начина</w:t>
      </w:r>
      <w:r w:rsidR="00346113">
        <w:rPr>
          <w:rFonts w:eastAsia="Times New Roman"/>
          <w:szCs w:val="28"/>
        </w:rPr>
        <w:t>е</w:t>
      </w:r>
      <w:r w:rsidR="00B43521" w:rsidRPr="00693A91">
        <w:rPr>
          <w:rFonts w:eastAsia="Times New Roman"/>
          <w:szCs w:val="28"/>
        </w:rPr>
        <w:t xml:space="preserve">т действовать неуправляемо, вступая в </w:t>
      </w:r>
      <w:r w:rsidR="00B43521" w:rsidRPr="00A90D9F">
        <w:rPr>
          <w:rStyle w:val="--"/>
        </w:rPr>
        <w:t xml:space="preserve">антагонистический </w:t>
      </w:r>
      <w:r w:rsidR="00B43521" w:rsidRPr="00A90D9F">
        <w:rPr>
          <w:rStyle w:val="--0"/>
        </w:rPr>
        <w:t>конфликт</w:t>
      </w:r>
      <w:r w:rsidR="00B43521" w:rsidRPr="00A90D9F">
        <w:rPr>
          <w:rStyle w:val="--"/>
        </w:rPr>
        <w:t xml:space="preserve"> </w:t>
      </w:r>
      <w:r w:rsidR="00B43521" w:rsidRPr="00693A91">
        <w:rPr>
          <w:rFonts w:eastAsia="Times New Roman"/>
          <w:szCs w:val="28"/>
        </w:rPr>
        <w:t>не только с внешним миром, но и со своими собственными гражданами. Методологические основания разрушаются — от науки до морали. То, что когда-то определяло цивилизацию как форму кооперации и развития, сегодня уверенно встало на рельсы деградации.</w:t>
      </w:r>
      <w:r>
        <w:rPr>
          <w:rFonts w:eastAsia="Times New Roman"/>
          <w:szCs w:val="28"/>
        </w:rPr>
        <w:t xml:space="preserve"> </w:t>
      </w:r>
      <w:r w:rsidR="00B43521" w:rsidRPr="00693A91">
        <w:rPr>
          <w:rFonts w:eastAsia="Times New Roman"/>
          <w:szCs w:val="28"/>
        </w:rPr>
        <w:t xml:space="preserve">Человечество с пугающей скоростью движется к порогу, за которым может </w:t>
      </w:r>
      <w:r w:rsidR="00B43521" w:rsidRPr="00A90D9F">
        <w:rPr>
          <w:rStyle w:val="--0"/>
        </w:rPr>
        <w:t xml:space="preserve">не </w:t>
      </w:r>
      <w:r w:rsidR="00B43521" w:rsidRPr="00A90D9F">
        <w:rPr>
          <w:rStyle w:val="--"/>
        </w:rPr>
        <w:t>оказаться</w:t>
      </w:r>
      <w:r w:rsidR="00B43521" w:rsidRPr="00693A91">
        <w:rPr>
          <w:rFonts w:eastAsia="Times New Roman"/>
          <w:szCs w:val="28"/>
        </w:rPr>
        <w:t xml:space="preserve"> возврата. И в этом разрушении — не революция, а агония. Потому что новая форма ещё не родилась, а старая </w:t>
      </w:r>
      <w:r w:rsidR="00B43521" w:rsidRPr="00A90D9F">
        <w:rPr>
          <w:rStyle w:val="--0"/>
        </w:rPr>
        <w:t xml:space="preserve">уже </w:t>
      </w:r>
      <w:r w:rsidR="00B43521" w:rsidRPr="00A90D9F">
        <w:rPr>
          <w:rStyle w:val="--"/>
        </w:rPr>
        <w:t>умирает.</w:t>
      </w:r>
    </w:p>
    <w:p w14:paraId="1B219032" w14:textId="0D43C95E" w:rsidR="00B43521" w:rsidRPr="00693A91" w:rsidRDefault="00461893" w:rsidP="00362C47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</w:t>
      </w:r>
      <w:r w:rsidR="00B43521" w:rsidRPr="00693A91">
        <w:rPr>
          <w:rFonts w:eastAsia="Times New Roman"/>
          <w:szCs w:val="28"/>
        </w:rPr>
        <w:t>Вопрос, от которого зависит не только будущее России, но и сама возможность выхода Человечества из состояния стремительного энтропийного распада, звучит предельно просто</w:t>
      </w:r>
      <w:r w:rsidR="00B43521" w:rsidRPr="00461893">
        <w:rPr>
          <w:rFonts w:eastAsia="Times New Roman"/>
          <w:szCs w:val="28"/>
        </w:rPr>
        <w:t xml:space="preserve">: в чём </w:t>
      </w:r>
      <w:r w:rsidR="00B43521" w:rsidRPr="00A90D9F">
        <w:rPr>
          <w:rStyle w:val="--"/>
        </w:rPr>
        <w:t xml:space="preserve">истинная </w:t>
      </w:r>
      <w:r w:rsidR="00B43521" w:rsidRPr="00A90D9F">
        <w:rPr>
          <w:rStyle w:val="--0"/>
        </w:rPr>
        <w:t>причина</w:t>
      </w:r>
      <w:r w:rsidR="00B43521" w:rsidRPr="00461893">
        <w:rPr>
          <w:rFonts w:eastAsia="Times New Roman"/>
          <w:szCs w:val="28"/>
        </w:rPr>
        <w:t xml:space="preserve"> гибели современной цивилизации?</w:t>
      </w:r>
      <w:r w:rsidR="00B43521" w:rsidRPr="00693A91">
        <w:rPr>
          <w:rFonts w:eastAsia="Times New Roman"/>
          <w:szCs w:val="28"/>
        </w:rPr>
        <w:t xml:space="preserve"> И почему именно Россия — как историческая, геополитическая и ментальная ось мира — оказалась на острие этой катастрофы?</w:t>
      </w:r>
      <w:r>
        <w:rPr>
          <w:rFonts w:eastAsia="Times New Roman"/>
          <w:szCs w:val="28"/>
        </w:rPr>
        <w:t xml:space="preserve"> </w:t>
      </w:r>
      <w:r w:rsidR="00B43521" w:rsidRPr="00693A91">
        <w:rPr>
          <w:rFonts w:eastAsia="Times New Roman"/>
          <w:szCs w:val="28"/>
        </w:rPr>
        <w:t xml:space="preserve">Не ответив на этот вопрос, невозможно не только двигаться вперёд, но и понять, в каком направлении двигаться. Без этого осмысления не может быть речи ни о новом смысле, ни о новой Цивилизации, ни о достижении самой высокой цели, которую только можно помыслить — </w:t>
      </w:r>
      <w:r w:rsidR="00B43521" w:rsidRPr="00A90D9F">
        <w:rPr>
          <w:rStyle w:val="--"/>
        </w:rPr>
        <w:t xml:space="preserve">Победы </w:t>
      </w:r>
      <w:r w:rsidR="00B43521" w:rsidRPr="00A90D9F">
        <w:rPr>
          <w:rStyle w:val="--0"/>
        </w:rPr>
        <w:t>над</w:t>
      </w:r>
      <w:r w:rsidR="00B43521" w:rsidRPr="00A90D9F">
        <w:rPr>
          <w:rStyle w:val="--"/>
        </w:rPr>
        <w:t xml:space="preserve"> смертью</w:t>
      </w:r>
      <w:r w:rsidR="00B43521" w:rsidRPr="00693A91">
        <w:rPr>
          <w:rFonts w:eastAsia="Times New Roman"/>
          <w:szCs w:val="28"/>
        </w:rPr>
        <w:t xml:space="preserve">. Но современная наука, </w:t>
      </w:r>
      <w:r w:rsidR="00B43521" w:rsidRPr="00693A91">
        <w:rPr>
          <w:rFonts w:eastAsia="Times New Roman"/>
          <w:szCs w:val="28"/>
        </w:rPr>
        <w:lastRenderedPageBreak/>
        <w:t>особенно социально-гуманитарная, пользуясь изношенными методологическими схемами, уже давно не в состоянии породить ясный ответ. Всё, что она производит, — это вариации утопии или паники, манипуляции смыслами или безмолвие перед хаосом.</w:t>
      </w:r>
      <w:r w:rsidR="008038F2">
        <w:rPr>
          <w:rFonts w:eastAsia="Times New Roman"/>
          <w:szCs w:val="28"/>
        </w:rPr>
        <w:t xml:space="preserve"> </w:t>
      </w:r>
      <w:r w:rsidR="00B43521" w:rsidRPr="00693A91">
        <w:rPr>
          <w:rFonts w:eastAsia="Times New Roman"/>
          <w:szCs w:val="28"/>
        </w:rPr>
        <w:t xml:space="preserve">Традиционные формы анализа больше не работают. Не потому, что они «плохие», а потому, что </w:t>
      </w:r>
      <w:r w:rsidR="00B43521" w:rsidRPr="008038F2">
        <w:rPr>
          <w:rFonts w:eastAsia="Times New Roman"/>
          <w:szCs w:val="28"/>
        </w:rPr>
        <w:t xml:space="preserve">среда, в которой они были адекватны, больше </w:t>
      </w:r>
      <w:r w:rsidR="00B43521" w:rsidRPr="00C25B16">
        <w:rPr>
          <w:rStyle w:val="--"/>
        </w:rPr>
        <w:t xml:space="preserve">не </w:t>
      </w:r>
      <w:r w:rsidR="00B43521" w:rsidRPr="00C25B16">
        <w:rPr>
          <w:rStyle w:val="--0"/>
        </w:rPr>
        <w:t>существует</w:t>
      </w:r>
      <w:r w:rsidR="00B43521" w:rsidRPr="008038F2">
        <w:rPr>
          <w:rFonts w:eastAsia="Times New Roman"/>
          <w:szCs w:val="28"/>
        </w:rPr>
        <w:t xml:space="preserve">. </w:t>
      </w:r>
      <w:r w:rsidR="00B43521" w:rsidRPr="00693A91">
        <w:rPr>
          <w:rFonts w:eastAsia="Times New Roman"/>
          <w:szCs w:val="28"/>
        </w:rPr>
        <w:t xml:space="preserve">Нам требуется новое мировоззренческое измерение. Не просто смена угла зрения, а </w:t>
      </w:r>
      <w:r w:rsidR="00B43521" w:rsidRPr="008038F2">
        <w:rPr>
          <w:rFonts w:eastAsia="Times New Roman"/>
          <w:szCs w:val="28"/>
        </w:rPr>
        <w:t>изменение самой оптики познания</w:t>
      </w:r>
      <w:r w:rsidR="00B43521" w:rsidRPr="00693A91">
        <w:rPr>
          <w:rFonts w:eastAsia="Times New Roman"/>
          <w:szCs w:val="28"/>
        </w:rPr>
        <w:t xml:space="preserve"> — через призму энергоинформационной диалектики, способной рассматривать не только формы, но и </w:t>
      </w:r>
      <w:r w:rsidR="00B43521" w:rsidRPr="008038F2">
        <w:rPr>
          <w:rFonts w:eastAsia="Times New Roman"/>
          <w:szCs w:val="28"/>
        </w:rPr>
        <w:t>генотипы мышления</w:t>
      </w:r>
      <w:r w:rsidR="008038F2">
        <w:rPr>
          <w:rFonts w:eastAsia="Times New Roman"/>
          <w:szCs w:val="28"/>
        </w:rPr>
        <w:t xml:space="preserve"> (в рамках программы развития генотипов мозга</w:t>
      </w:r>
      <w:r w:rsidR="00A757FA">
        <w:rPr>
          <w:rFonts w:eastAsia="Times New Roman"/>
          <w:szCs w:val="28"/>
        </w:rPr>
        <w:t>)</w:t>
      </w:r>
      <w:r w:rsidR="00B43521" w:rsidRPr="00693A91">
        <w:rPr>
          <w:rFonts w:eastAsia="Times New Roman"/>
          <w:szCs w:val="28"/>
        </w:rPr>
        <w:t>, внутренние программы мозга</w:t>
      </w:r>
      <w:r w:rsidR="00A757FA">
        <w:rPr>
          <w:rFonts w:eastAsia="Times New Roman"/>
          <w:szCs w:val="28"/>
        </w:rPr>
        <w:t xml:space="preserve"> (и особенно автоматорностью этих программ)</w:t>
      </w:r>
      <w:r w:rsidR="00B43521" w:rsidRPr="00693A91">
        <w:rPr>
          <w:rFonts w:eastAsia="Times New Roman"/>
          <w:szCs w:val="28"/>
        </w:rPr>
        <w:t>, как исторически развивающиеся структуры.</w:t>
      </w:r>
    </w:p>
    <w:p w14:paraId="15BB77C0" w14:textId="77777777" w:rsidR="00151FF5" w:rsidRDefault="00A757FA" w:rsidP="00362C47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  </w:t>
      </w:r>
      <w:r w:rsidR="00B43521" w:rsidRPr="00693A91">
        <w:rPr>
          <w:rFonts w:eastAsia="Times New Roman"/>
          <w:szCs w:val="28"/>
        </w:rPr>
        <w:t xml:space="preserve">Именно через эту оптику можно попытаться </w:t>
      </w:r>
      <w:r w:rsidR="00B43521" w:rsidRPr="00C25B16">
        <w:rPr>
          <w:rStyle w:val="--"/>
        </w:rPr>
        <w:t xml:space="preserve">заново </w:t>
      </w:r>
      <w:r w:rsidR="00B43521" w:rsidRPr="00C25B16">
        <w:rPr>
          <w:rStyle w:val="--0"/>
        </w:rPr>
        <w:t xml:space="preserve">осветить </w:t>
      </w:r>
      <w:r w:rsidR="00B43521" w:rsidRPr="00693A91">
        <w:rPr>
          <w:rFonts w:eastAsia="Times New Roman"/>
          <w:szCs w:val="28"/>
        </w:rPr>
        <w:t xml:space="preserve">мрак XX века и распад российской государственности, поняв не только политические и экономические события, но и </w:t>
      </w:r>
      <w:r w:rsidR="00B43521" w:rsidRPr="00A757FA">
        <w:rPr>
          <w:rFonts w:eastAsia="Times New Roman"/>
          <w:szCs w:val="28"/>
        </w:rPr>
        <w:t xml:space="preserve">глубинную структуру той Конструкции, </w:t>
      </w:r>
      <w:r w:rsidR="00B43521" w:rsidRPr="00693A91">
        <w:rPr>
          <w:rFonts w:eastAsia="Times New Roman"/>
          <w:szCs w:val="28"/>
        </w:rPr>
        <w:t xml:space="preserve">которая по сей день </w:t>
      </w:r>
      <w:r w:rsidR="00B43521" w:rsidRPr="00C25B16">
        <w:rPr>
          <w:rStyle w:val="--"/>
        </w:rPr>
        <w:t xml:space="preserve">определяет </w:t>
      </w:r>
      <w:r w:rsidR="00B43521" w:rsidRPr="00C25B16">
        <w:rPr>
          <w:rStyle w:val="--0"/>
        </w:rPr>
        <w:t>принципы</w:t>
      </w:r>
      <w:r w:rsidR="00B43521" w:rsidRPr="00693A91">
        <w:rPr>
          <w:rFonts w:eastAsia="Times New Roman"/>
          <w:szCs w:val="28"/>
        </w:rPr>
        <w:t xml:space="preserve"> управления. Конструкции, внешне респектабельной, </w:t>
      </w:r>
      <w:r w:rsidRPr="00693A91">
        <w:rPr>
          <w:rFonts w:eastAsia="Times New Roman"/>
          <w:szCs w:val="28"/>
        </w:rPr>
        <w:t>но, по сути,</w:t>
      </w:r>
      <w:r w:rsidR="00B43521" w:rsidRPr="00693A91">
        <w:rPr>
          <w:rFonts w:eastAsia="Times New Roman"/>
          <w:szCs w:val="28"/>
        </w:rPr>
        <w:t xml:space="preserve"> антинародной, паразитической, направленной не на жизнь, а на постепенную утрату живого. </w:t>
      </w:r>
      <w:bookmarkStart w:id="1" w:name="_Hlk204346132"/>
      <w:r w:rsidR="00B43521" w:rsidRPr="00693A91">
        <w:rPr>
          <w:rFonts w:eastAsia="Times New Roman"/>
          <w:szCs w:val="28"/>
        </w:rPr>
        <w:t xml:space="preserve">Только </w:t>
      </w:r>
      <w:r w:rsidR="00B43521" w:rsidRPr="00A757FA">
        <w:rPr>
          <w:rFonts w:eastAsia="Times New Roman"/>
          <w:szCs w:val="28"/>
        </w:rPr>
        <w:t>раскрытие внутреннего устройства этой политической матрицы</w:t>
      </w:r>
      <w:r w:rsidR="00B43521" w:rsidRPr="00693A91">
        <w:rPr>
          <w:rFonts w:eastAsia="Times New Roman"/>
          <w:szCs w:val="28"/>
        </w:rPr>
        <w:t xml:space="preserve"> — со всеми её «невидимыми звеньями» — позволяет нам увидеть не частные ошибки, а </w:t>
      </w:r>
      <w:r w:rsidR="00B43521" w:rsidRPr="00C25B16">
        <w:rPr>
          <w:rStyle w:val="--"/>
        </w:rPr>
        <w:t xml:space="preserve">системный </w:t>
      </w:r>
      <w:r w:rsidR="00B43521" w:rsidRPr="00C25B16">
        <w:rPr>
          <w:rStyle w:val="--0"/>
        </w:rPr>
        <w:t>изъян:</w:t>
      </w:r>
      <w:r w:rsidR="00B43521" w:rsidRPr="00693A91">
        <w:rPr>
          <w:rFonts w:eastAsia="Times New Roman"/>
          <w:szCs w:val="28"/>
        </w:rPr>
        <w:t xml:space="preserve"> механизм целенаправленного расчеловечивания и саморазрушения.</w:t>
      </w:r>
      <w:r>
        <w:rPr>
          <w:rFonts w:eastAsia="Times New Roman"/>
          <w:szCs w:val="28"/>
        </w:rPr>
        <w:t xml:space="preserve"> </w:t>
      </w:r>
      <w:r w:rsidR="00B43521" w:rsidRPr="00693A91">
        <w:rPr>
          <w:rFonts w:eastAsia="Times New Roman"/>
          <w:szCs w:val="28"/>
        </w:rPr>
        <w:t xml:space="preserve">Истинное познание этой Конструкции открывает другое зеркало: </w:t>
      </w:r>
      <w:r w:rsidR="00B43521" w:rsidRPr="00A757FA">
        <w:rPr>
          <w:rFonts w:eastAsia="Times New Roman"/>
          <w:szCs w:val="28"/>
        </w:rPr>
        <w:t>мы</w:t>
      </w:r>
      <w:r w:rsidR="00B43521" w:rsidRPr="00693A91">
        <w:rPr>
          <w:rFonts w:eastAsia="Times New Roman"/>
          <w:b/>
          <w:bCs/>
          <w:szCs w:val="28"/>
        </w:rPr>
        <w:t xml:space="preserve"> </w:t>
      </w:r>
      <w:r w:rsidR="00B43521" w:rsidRPr="00A757FA">
        <w:rPr>
          <w:rFonts w:eastAsia="Times New Roman"/>
          <w:szCs w:val="28"/>
        </w:rPr>
        <w:t>начинаем</w:t>
      </w:r>
      <w:r w:rsidR="00B43521" w:rsidRPr="00693A91">
        <w:rPr>
          <w:rFonts w:eastAsia="Times New Roman"/>
          <w:b/>
          <w:bCs/>
          <w:szCs w:val="28"/>
        </w:rPr>
        <w:t xml:space="preserve"> </w:t>
      </w:r>
      <w:r w:rsidR="00B43521" w:rsidRPr="00C25B16">
        <w:rPr>
          <w:rStyle w:val="--0"/>
        </w:rPr>
        <w:t xml:space="preserve">видеть </w:t>
      </w:r>
      <w:r w:rsidR="00B43521" w:rsidRPr="00C25B16">
        <w:rPr>
          <w:rStyle w:val="--"/>
        </w:rPr>
        <w:t>реальность</w:t>
      </w:r>
      <w:r w:rsidR="00B43521" w:rsidRPr="00693A91">
        <w:rPr>
          <w:rFonts w:eastAsia="Times New Roman"/>
          <w:b/>
          <w:bCs/>
          <w:szCs w:val="28"/>
        </w:rPr>
        <w:t xml:space="preserve"> </w:t>
      </w:r>
      <w:r w:rsidR="00B43521" w:rsidRPr="00A757FA">
        <w:rPr>
          <w:rFonts w:eastAsia="Times New Roman"/>
          <w:szCs w:val="28"/>
        </w:rPr>
        <w:t>такой, какой она есть</w:t>
      </w:r>
      <w:r w:rsidR="00B43521" w:rsidRPr="00693A91">
        <w:rPr>
          <w:rFonts w:eastAsia="Times New Roman"/>
          <w:szCs w:val="28"/>
        </w:rPr>
        <w:t xml:space="preserve">, а не такой, какой её нам навязывает симулякр официальной пропаганды. И в этом отражении — не </w:t>
      </w:r>
    </w:p>
    <w:p w14:paraId="1CD0DE2F" w14:textId="1747F970" w:rsidR="00B43521" w:rsidRPr="00693A91" w:rsidRDefault="00151FF5" w:rsidP="00151FF5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59264" behindDoc="1" locked="0" layoutInCell="1" allowOverlap="1" wp14:anchorId="0BC80F57" wp14:editId="3562D0D8">
            <wp:simplePos x="0" y="0"/>
            <wp:positionH relativeFrom="column">
              <wp:posOffset>3413125</wp:posOffset>
            </wp:positionH>
            <wp:positionV relativeFrom="paragraph">
              <wp:posOffset>2540</wp:posOffset>
            </wp:positionV>
            <wp:extent cx="2790190" cy="2552700"/>
            <wp:effectExtent l="0" t="0" r="3810" b="0"/>
            <wp:wrapTight wrapText="bothSides">
              <wp:wrapPolygon edited="0">
                <wp:start x="0" y="0"/>
                <wp:lineTo x="0" y="21493"/>
                <wp:lineTo x="21531" y="21493"/>
                <wp:lineTo x="21531" y="0"/>
                <wp:lineTo x="0" y="0"/>
              </wp:wrapPolygon>
            </wp:wrapTight>
            <wp:docPr id="59588557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885576" name="Рисунок 59588557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19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3521" w:rsidRPr="00693A91">
        <w:rPr>
          <w:rFonts w:eastAsia="Times New Roman"/>
          <w:szCs w:val="28"/>
        </w:rPr>
        <w:t xml:space="preserve">обещанный «цивилизационный прорыв», а </w:t>
      </w:r>
      <w:r w:rsidR="00B43521" w:rsidRPr="00C25B16">
        <w:rPr>
          <w:rStyle w:val="--"/>
        </w:rPr>
        <w:t xml:space="preserve">нарастающая </w:t>
      </w:r>
      <w:r w:rsidR="00B43521" w:rsidRPr="00C25B16">
        <w:rPr>
          <w:rStyle w:val="--0"/>
        </w:rPr>
        <w:t xml:space="preserve">воронка </w:t>
      </w:r>
      <w:r w:rsidR="00B43521" w:rsidRPr="00C25B16">
        <w:rPr>
          <w:rFonts w:eastAsia="Times New Roman"/>
          <w:szCs w:val="28"/>
        </w:rPr>
        <w:t>социального, нравственного и онтологического разложения</w:t>
      </w:r>
      <w:r w:rsidR="00B43521" w:rsidRPr="00693A91">
        <w:rPr>
          <w:rFonts w:eastAsia="Times New Roman"/>
          <w:szCs w:val="28"/>
        </w:rPr>
        <w:t xml:space="preserve">. Осознание этого состояния не разрушает — наоборот, оно впервые делает возможным построение </w:t>
      </w:r>
      <w:r w:rsidR="00B43521" w:rsidRPr="00C25B16">
        <w:rPr>
          <w:rFonts w:eastAsia="Times New Roman"/>
          <w:szCs w:val="28"/>
        </w:rPr>
        <w:t>новой</w:t>
      </w:r>
      <w:r w:rsidR="00B43521" w:rsidRPr="00693A91">
        <w:rPr>
          <w:rFonts w:eastAsia="Times New Roman"/>
          <w:b/>
          <w:bCs/>
          <w:szCs w:val="28"/>
        </w:rPr>
        <w:t xml:space="preserve"> </w:t>
      </w:r>
      <w:r w:rsidR="00B43521" w:rsidRPr="00C25B16">
        <w:rPr>
          <w:rStyle w:val="--"/>
        </w:rPr>
        <w:t xml:space="preserve">идеологической </w:t>
      </w:r>
      <w:r w:rsidR="00B43521" w:rsidRPr="00C25B16">
        <w:rPr>
          <w:rStyle w:val="--0"/>
        </w:rPr>
        <w:t>платформы,</w:t>
      </w:r>
      <w:r w:rsidR="00B43521" w:rsidRPr="00693A91">
        <w:rPr>
          <w:rFonts w:eastAsia="Times New Roman"/>
          <w:szCs w:val="28"/>
        </w:rPr>
        <w:t xml:space="preserve"> не имитированной, а выстраданной.</w:t>
      </w:r>
      <w:bookmarkEnd w:id="1"/>
      <w:r w:rsidR="00F0143C">
        <w:rPr>
          <w:rFonts w:eastAsia="Times New Roman"/>
          <w:szCs w:val="28"/>
        </w:rPr>
        <w:t xml:space="preserve"> </w:t>
      </w:r>
      <w:r w:rsidR="00B43521" w:rsidRPr="00693A91">
        <w:rPr>
          <w:rFonts w:eastAsia="Times New Roman"/>
          <w:szCs w:val="28"/>
        </w:rPr>
        <w:t>До сих пор на фундаментальный вопрос:</w:t>
      </w:r>
      <w:r w:rsidR="00F0143C">
        <w:rPr>
          <w:rFonts w:eastAsia="Times New Roman"/>
          <w:szCs w:val="28"/>
        </w:rPr>
        <w:t xml:space="preserve"> </w:t>
      </w:r>
      <w:r w:rsidR="00B43521" w:rsidRPr="00F0143C">
        <w:rPr>
          <w:rFonts w:eastAsia="Times New Roman"/>
          <w:szCs w:val="28"/>
        </w:rPr>
        <w:t>«Что мы строим? Капитализм? Социализм? Или нечто иное?»</w:t>
      </w:r>
      <w:r w:rsidR="00F0143C">
        <w:rPr>
          <w:rFonts w:eastAsia="Times New Roman"/>
          <w:szCs w:val="28"/>
        </w:rPr>
        <w:t xml:space="preserve"> </w:t>
      </w:r>
      <w:r w:rsidR="00B43521" w:rsidRPr="00693A91">
        <w:rPr>
          <w:rFonts w:eastAsia="Times New Roman"/>
          <w:szCs w:val="28"/>
        </w:rPr>
        <w:t xml:space="preserve">— не дано ни одного внятного ответа. Ответы уходят в сторону, подменяются абстрактной риторикой или вовсе исчезают в тумане эфемерных конструкций. Это — </w:t>
      </w:r>
      <w:r w:rsidR="00B43521" w:rsidRPr="00C25B16">
        <w:rPr>
          <w:rStyle w:val="--"/>
        </w:rPr>
        <w:t xml:space="preserve">сознательный </w:t>
      </w:r>
      <w:r w:rsidR="00B43521" w:rsidRPr="00C25B16">
        <w:rPr>
          <w:rStyle w:val="---0"/>
        </w:rPr>
        <w:t>уход</w:t>
      </w:r>
      <w:r w:rsidR="00B43521" w:rsidRPr="00693A91">
        <w:rPr>
          <w:rFonts w:eastAsia="Times New Roman"/>
          <w:szCs w:val="28"/>
        </w:rPr>
        <w:t xml:space="preserve"> от формулировки смысла. А где нет смысла, там нет будущего.</w:t>
      </w:r>
    </w:p>
    <w:p w14:paraId="40E6C75E" w14:textId="0A9804B7" w:rsidR="00B43521" w:rsidRPr="00A221BB" w:rsidRDefault="00F0143C" w:rsidP="00362C47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 xml:space="preserve">           </w:t>
      </w:r>
      <w:r w:rsidR="00B43521" w:rsidRPr="00693A91">
        <w:rPr>
          <w:rFonts w:eastAsia="Times New Roman"/>
          <w:szCs w:val="28"/>
        </w:rPr>
        <w:t xml:space="preserve">Понять подлинную природу кризиса — значит, </w:t>
      </w:r>
      <w:r w:rsidR="00B43521" w:rsidRPr="00C25B16">
        <w:rPr>
          <w:rFonts w:eastAsia="Times New Roman"/>
          <w:szCs w:val="28"/>
        </w:rPr>
        <w:t>увидеть</w:t>
      </w:r>
      <w:r w:rsidR="00B43521" w:rsidRPr="00693A91">
        <w:rPr>
          <w:rFonts w:eastAsia="Times New Roman"/>
          <w:b/>
          <w:bCs/>
          <w:szCs w:val="28"/>
        </w:rPr>
        <w:t xml:space="preserve"> </w:t>
      </w:r>
      <w:r w:rsidR="00B43521" w:rsidRPr="00C25B16">
        <w:rPr>
          <w:rStyle w:val="--"/>
        </w:rPr>
        <w:t xml:space="preserve">не </w:t>
      </w:r>
      <w:r w:rsidR="00B43521" w:rsidRPr="00C25B16">
        <w:rPr>
          <w:rStyle w:val="--0"/>
        </w:rPr>
        <w:t xml:space="preserve">только </w:t>
      </w:r>
      <w:r w:rsidR="00B43521" w:rsidRPr="00C25B16">
        <w:rPr>
          <w:rFonts w:eastAsia="Times New Roman"/>
          <w:szCs w:val="28"/>
        </w:rPr>
        <w:t>внешние, но и внутренние первопричины:</w:t>
      </w:r>
      <w:r w:rsidR="00B43521" w:rsidRPr="00693A91">
        <w:rPr>
          <w:rFonts w:eastAsia="Times New Roman"/>
          <w:szCs w:val="28"/>
        </w:rPr>
        <w:t xml:space="preserve"> деградацию форм мышления, разрушение генотипов сознания, системную зависимость от внешнего энергоинформационного вторжения, разрушившего изнутри основы культурного, политического и духовного суверенитета.</w:t>
      </w:r>
      <w:r>
        <w:rPr>
          <w:rFonts w:eastAsia="Times New Roman"/>
          <w:szCs w:val="28"/>
        </w:rPr>
        <w:t xml:space="preserve"> </w:t>
      </w:r>
      <w:r w:rsidR="00B43521" w:rsidRPr="00693A91">
        <w:rPr>
          <w:rFonts w:eastAsia="Times New Roman"/>
          <w:szCs w:val="28"/>
        </w:rPr>
        <w:t xml:space="preserve">Поэтому выстраивание новой стратегии — </w:t>
      </w:r>
      <w:r w:rsidR="00B43521" w:rsidRPr="00A221BB">
        <w:rPr>
          <w:rStyle w:val="--"/>
        </w:rPr>
        <w:t xml:space="preserve">не </w:t>
      </w:r>
      <w:r w:rsidR="00B43521" w:rsidRPr="00A221BB">
        <w:rPr>
          <w:rStyle w:val="--0"/>
        </w:rPr>
        <w:t>технический</w:t>
      </w:r>
      <w:r w:rsidR="00B43521" w:rsidRPr="00693A91">
        <w:rPr>
          <w:rFonts w:eastAsia="Times New Roman"/>
          <w:szCs w:val="28"/>
        </w:rPr>
        <w:t xml:space="preserve"> проект. Это </w:t>
      </w:r>
      <w:r w:rsidR="00B43521" w:rsidRPr="00A221BB">
        <w:rPr>
          <w:rStyle w:val="--"/>
        </w:rPr>
        <w:t xml:space="preserve">онтологический </w:t>
      </w:r>
      <w:r w:rsidR="00B43521" w:rsidRPr="00A221BB">
        <w:rPr>
          <w:rStyle w:val="--0"/>
        </w:rPr>
        <w:t>вызов.</w:t>
      </w:r>
      <w:r w:rsidR="00B43521" w:rsidRPr="00693A91">
        <w:rPr>
          <w:rFonts w:eastAsia="Times New Roman"/>
          <w:szCs w:val="28"/>
        </w:rPr>
        <w:t xml:space="preserve"> Речь идёт не о реформе, а о </w:t>
      </w:r>
      <w:r w:rsidR="00B43521" w:rsidRPr="00A221BB">
        <w:rPr>
          <w:rStyle w:val="--"/>
        </w:rPr>
        <w:t xml:space="preserve">смене </w:t>
      </w:r>
      <w:r w:rsidR="00B43521" w:rsidRPr="00A221BB">
        <w:rPr>
          <w:rStyle w:val="--0"/>
        </w:rPr>
        <w:t>парадигмы</w:t>
      </w:r>
      <w:r w:rsidR="00B43521" w:rsidRPr="00693A91">
        <w:rPr>
          <w:rFonts w:eastAsia="Times New Roman"/>
          <w:b/>
          <w:bCs/>
          <w:szCs w:val="28"/>
        </w:rPr>
        <w:t xml:space="preserve"> </w:t>
      </w:r>
      <w:r w:rsidR="00B43521" w:rsidRPr="00A221BB">
        <w:rPr>
          <w:rFonts w:eastAsia="Times New Roman"/>
          <w:szCs w:val="28"/>
        </w:rPr>
        <w:t xml:space="preserve">существования. </w:t>
      </w:r>
      <w:r w:rsidR="00B43521" w:rsidRPr="00693A91">
        <w:rPr>
          <w:rFonts w:eastAsia="Times New Roman"/>
          <w:szCs w:val="28"/>
        </w:rPr>
        <w:t>Только через осознание сокрытых причин, через анализ и разбор всей патологической логики неолиберальной реконструкции, навязанной извне, можно найти путь к исцелению.</w:t>
      </w:r>
      <w:r>
        <w:rPr>
          <w:rFonts w:eastAsia="Times New Roman"/>
          <w:szCs w:val="28"/>
        </w:rPr>
        <w:t xml:space="preserve"> </w:t>
      </w:r>
      <w:r w:rsidR="00B43521" w:rsidRPr="00693A91">
        <w:rPr>
          <w:rFonts w:eastAsia="Times New Roman"/>
          <w:szCs w:val="28"/>
        </w:rPr>
        <w:t xml:space="preserve">Россия сегодня живёт в </w:t>
      </w:r>
      <w:r w:rsidR="00B43521" w:rsidRPr="00A221BB">
        <w:rPr>
          <w:rStyle w:val="--0"/>
        </w:rPr>
        <w:t xml:space="preserve">идеологической </w:t>
      </w:r>
      <w:r w:rsidR="00B43521" w:rsidRPr="00A221BB">
        <w:rPr>
          <w:rStyle w:val="--"/>
        </w:rPr>
        <w:t>тьме,</w:t>
      </w:r>
      <w:r w:rsidR="00B43521" w:rsidRPr="00693A91">
        <w:rPr>
          <w:rFonts w:eastAsia="Times New Roman"/>
          <w:szCs w:val="28"/>
        </w:rPr>
        <w:t xml:space="preserve"> ослеплённой блеском лжи. Эта темнота — не просто отсутствие света, но следствие осознанного подавления истины в угоду «цивилизованному» вмешательству извне. И разглядеть выход из неё можно лишь через </w:t>
      </w:r>
      <w:r w:rsidR="00B43521" w:rsidRPr="00A221BB">
        <w:rPr>
          <w:rStyle w:val="--0"/>
        </w:rPr>
        <w:t xml:space="preserve">воссоздание </w:t>
      </w:r>
      <w:r w:rsidR="00B43521" w:rsidRPr="00A221BB">
        <w:rPr>
          <w:rStyle w:val="--"/>
        </w:rPr>
        <w:t xml:space="preserve">подлинной </w:t>
      </w:r>
      <w:r w:rsidR="00B43521" w:rsidRPr="00A221BB">
        <w:rPr>
          <w:rFonts w:eastAsia="Times New Roman"/>
          <w:szCs w:val="28"/>
        </w:rPr>
        <w:t>исторической правды,</w:t>
      </w:r>
      <w:r w:rsidR="00B43521" w:rsidRPr="00693A91">
        <w:rPr>
          <w:rFonts w:eastAsia="Times New Roman"/>
          <w:szCs w:val="28"/>
        </w:rPr>
        <w:t xml:space="preserve"> которая не подгоняется под удобные</w:t>
      </w:r>
      <w:r w:rsidR="00B36288">
        <w:rPr>
          <w:rFonts w:eastAsia="Times New Roman"/>
          <w:szCs w:val="28"/>
        </w:rPr>
        <w:t xml:space="preserve"> шаблоны</w:t>
      </w:r>
      <w:r w:rsidR="00B43521" w:rsidRPr="00693A91">
        <w:rPr>
          <w:rFonts w:eastAsia="Times New Roman"/>
          <w:szCs w:val="28"/>
        </w:rPr>
        <w:t xml:space="preserve">, а прослеживается </w:t>
      </w:r>
      <w:r w:rsidR="00B43521" w:rsidRPr="00A221BB">
        <w:rPr>
          <w:rFonts w:eastAsia="Times New Roman"/>
          <w:szCs w:val="28"/>
        </w:rPr>
        <w:t>через эволюцию мозговых структур и сознательных матриц,</w:t>
      </w:r>
      <w:r w:rsidR="00B43521" w:rsidRPr="00693A91">
        <w:rPr>
          <w:rFonts w:eastAsia="Times New Roman"/>
          <w:szCs w:val="28"/>
        </w:rPr>
        <w:t xml:space="preserve"> определявших судьбы как народов, так и конкретных правящих персоналий.</w:t>
      </w:r>
      <w:r w:rsidR="00B36288">
        <w:rPr>
          <w:rFonts w:eastAsia="Times New Roman"/>
          <w:szCs w:val="28"/>
        </w:rPr>
        <w:t xml:space="preserve"> </w:t>
      </w:r>
      <w:r w:rsidR="00B43521" w:rsidRPr="00693A91">
        <w:rPr>
          <w:rFonts w:eastAsia="Times New Roman"/>
          <w:szCs w:val="28"/>
        </w:rPr>
        <w:t xml:space="preserve">Эти процессы — </w:t>
      </w:r>
      <w:r w:rsidR="00B43521" w:rsidRPr="00B36288">
        <w:rPr>
          <w:rFonts w:eastAsia="Times New Roman"/>
          <w:szCs w:val="28"/>
        </w:rPr>
        <w:t>не аллегория, а механика</w:t>
      </w:r>
      <w:r w:rsidR="00B43521" w:rsidRPr="00693A91">
        <w:rPr>
          <w:rFonts w:eastAsia="Times New Roman"/>
          <w:szCs w:val="28"/>
        </w:rPr>
        <w:t xml:space="preserve">, не философия ради философии, а последняя возможность </w:t>
      </w:r>
      <w:r w:rsidR="00B43521" w:rsidRPr="00A221BB">
        <w:rPr>
          <w:rFonts w:eastAsia="Times New Roman"/>
          <w:szCs w:val="28"/>
        </w:rPr>
        <w:t xml:space="preserve">превращения распада в рождение. </w:t>
      </w:r>
      <w:r w:rsidR="00B43521" w:rsidRPr="00693A91">
        <w:rPr>
          <w:rFonts w:eastAsia="Times New Roman"/>
          <w:szCs w:val="28"/>
        </w:rPr>
        <w:t xml:space="preserve">От этого зависит не просто геополитическое выживание России, но — возможность вообще </w:t>
      </w:r>
      <w:r w:rsidR="00B43521" w:rsidRPr="00A221BB">
        <w:rPr>
          <w:rStyle w:val="--"/>
        </w:rPr>
        <w:t xml:space="preserve">восстановить </w:t>
      </w:r>
      <w:r w:rsidR="00B43521" w:rsidRPr="00A221BB">
        <w:rPr>
          <w:rStyle w:val="--0"/>
        </w:rPr>
        <w:t>контуры</w:t>
      </w:r>
      <w:r w:rsidR="00B43521" w:rsidRPr="00693A91">
        <w:rPr>
          <w:rFonts w:eastAsia="Times New Roman"/>
          <w:b/>
          <w:bCs/>
          <w:szCs w:val="28"/>
        </w:rPr>
        <w:t xml:space="preserve"> </w:t>
      </w:r>
      <w:r w:rsidR="00B43521" w:rsidRPr="00A221BB">
        <w:rPr>
          <w:rFonts w:eastAsia="Times New Roman"/>
          <w:szCs w:val="28"/>
        </w:rPr>
        <w:t>Человека, как носителя смысла, свободы и судьбы.</w:t>
      </w:r>
    </w:p>
    <w:p w14:paraId="43C79D3A" w14:textId="22E43AD8" w:rsidR="00E62D7B" w:rsidRPr="00693A91" w:rsidRDefault="00B36288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E62D7B" w:rsidRPr="00693A91">
        <w:rPr>
          <w:rFonts w:ascii="Georgia" w:hAnsi="Georgia"/>
          <w:sz w:val="28"/>
          <w:szCs w:val="28"/>
        </w:rPr>
        <w:t xml:space="preserve">Каждое цивилизационное образование основывается на </w:t>
      </w:r>
      <w:r w:rsidR="00E62D7B" w:rsidRPr="004368D7">
        <w:rPr>
          <w:rStyle w:val="--0"/>
        </w:rPr>
        <w:t xml:space="preserve">определённой </w:t>
      </w:r>
      <w:r w:rsidR="00E62D7B" w:rsidRPr="004368D7">
        <w:rPr>
          <w:rStyle w:val="--"/>
        </w:rPr>
        <w:t>идее,</w:t>
      </w:r>
      <w:r w:rsidR="00E62D7B" w:rsidRPr="00693A91">
        <w:rPr>
          <w:rFonts w:ascii="Georgia" w:hAnsi="Georgia"/>
          <w:sz w:val="28"/>
          <w:szCs w:val="28"/>
        </w:rPr>
        <w:t xml:space="preserve"> которая выступает не просто как лозунг или программа, но как </w:t>
      </w:r>
      <w:r w:rsidR="00E62D7B" w:rsidRPr="004368D7">
        <w:rPr>
          <w:rStyle w:val="s2"/>
          <w:rFonts w:ascii="Georgia" w:hAnsi="Georgia"/>
          <w:sz w:val="28"/>
          <w:szCs w:val="28"/>
        </w:rPr>
        <w:t>онтологическая ось</w:t>
      </w:r>
      <w:r w:rsidR="00E62D7B" w:rsidRPr="004368D7">
        <w:rPr>
          <w:rFonts w:ascii="Georgia" w:hAnsi="Georgia"/>
          <w:sz w:val="28"/>
          <w:szCs w:val="28"/>
        </w:rPr>
        <w:t>, о</w:t>
      </w:r>
      <w:r w:rsidR="00E62D7B" w:rsidRPr="00693A91">
        <w:rPr>
          <w:rFonts w:ascii="Georgia" w:hAnsi="Georgia"/>
          <w:sz w:val="28"/>
          <w:szCs w:val="28"/>
        </w:rPr>
        <w:t xml:space="preserve">рганизующая смысл, действия и жертвы. Так, фундаментом Советского Союза была </w:t>
      </w:r>
      <w:r w:rsidR="00E62D7B" w:rsidRPr="004368D7">
        <w:rPr>
          <w:rStyle w:val="--"/>
        </w:rPr>
        <w:t xml:space="preserve">идея </w:t>
      </w:r>
      <w:r w:rsidR="00E62D7B" w:rsidRPr="004368D7">
        <w:rPr>
          <w:rStyle w:val="--0"/>
        </w:rPr>
        <w:t xml:space="preserve">коммунизма </w:t>
      </w:r>
      <w:r w:rsidR="00E62D7B" w:rsidRPr="00693A91">
        <w:rPr>
          <w:rFonts w:ascii="Georgia" w:hAnsi="Georgia"/>
          <w:sz w:val="28"/>
          <w:szCs w:val="28"/>
        </w:rPr>
        <w:t xml:space="preserve">— не просто идеология, а </w:t>
      </w:r>
      <w:r w:rsidR="00E62D7B" w:rsidRPr="00B36288">
        <w:rPr>
          <w:rStyle w:val="s2"/>
          <w:rFonts w:ascii="Georgia" w:hAnsi="Georgia"/>
          <w:sz w:val="28"/>
          <w:szCs w:val="28"/>
        </w:rPr>
        <w:t>утопическая проекция нового мира</w:t>
      </w:r>
      <w:r w:rsidR="00E62D7B" w:rsidRPr="00693A91">
        <w:rPr>
          <w:rFonts w:ascii="Georgia" w:hAnsi="Georgia"/>
          <w:sz w:val="28"/>
          <w:szCs w:val="28"/>
        </w:rPr>
        <w:t>, в котором человек преодолевает социальную несправедливость, становясь якобы хозяином своей судьбы.</w:t>
      </w:r>
      <w:r>
        <w:rPr>
          <w:rFonts w:ascii="Georgia" w:hAnsi="Georgia"/>
          <w:sz w:val="28"/>
          <w:szCs w:val="28"/>
        </w:rPr>
        <w:t xml:space="preserve"> </w:t>
      </w:r>
      <w:r w:rsidR="00E62D7B" w:rsidRPr="00693A91">
        <w:rPr>
          <w:rFonts w:ascii="Georgia" w:hAnsi="Georgia"/>
          <w:sz w:val="28"/>
          <w:szCs w:val="28"/>
        </w:rPr>
        <w:t xml:space="preserve">Учение — это чертёж. И если перед вами чертёж утюга, вы </w:t>
      </w:r>
      <w:r w:rsidR="00E62D7B" w:rsidRPr="004368D7">
        <w:rPr>
          <w:rStyle w:val="--"/>
        </w:rPr>
        <w:t xml:space="preserve">не </w:t>
      </w:r>
      <w:r w:rsidR="00E62D7B" w:rsidRPr="004368D7">
        <w:rPr>
          <w:rStyle w:val="--0"/>
        </w:rPr>
        <w:t>соберёте</w:t>
      </w:r>
      <w:r w:rsidR="00E62D7B" w:rsidRPr="00693A91">
        <w:rPr>
          <w:rFonts w:ascii="Georgia" w:hAnsi="Georgia"/>
          <w:sz w:val="28"/>
          <w:szCs w:val="28"/>
        </w:rPr>
        <w:t xml:space="preserve"> по нему пылесос, даже если поменяете детали или масштаб. Точно так же и коммунистическое учение: оно не предназначено для построения империи, колонии или эксплуататорской машины. СССР, при всём желании, не мог по этому чертежу построить нечто иное, кроме того, что уже было заложено в самой структуре идейной модели. Именно в этом — как парадокс, так и трагедия.</w:t>
      </w:r>
    </w:p>
    <w:p w14:paraId="5D9B0965" w14:textId="2D6C2213" w:rsidR="00E62D7B" w:rsidRPr="00693A91" w:rsidRDefault="00B36288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B36288">
        <w:rPr>
          <w:rStyle w:val="s2"/>
          <w:rFonts w:ascii="Georgia" w:hAnsi="Georgia"/>
          <w:sz w:val="28"/>
          <w:szCs w:val="28"/>
        </w:rPr>
        <w:t xml:space="preserve">            </w:t>
      </w:r>
      <w:r w:rsidR="00E62D7B" w:rsidRPr="00B36288">
        <w:rPr>
          <w:rStyle w:val="s2"/>
          <w:rFonts w:ascii="Georgia" w:hAnsi="Georgia"/>
          <w:sz w:val="28"/>
          <w:szCs w:val="28"/>
        </w:rPr>
        <w:t xml:space="preserve">Главным экспортным ресурсом СССР была не нефть, не лес и не зерно. Это </w:t>
      </w:r>
      <w:r w:rsidR="00E62D7B" w:rsidRPr="004368D7">
        <w:rPr>
          <w:rStyle w:val="--0"/>
        </w:rPr>
        <w:t xml:space="preserve">была </w:t>
      </w:r>
      <w:r w:rsidR="00E62D7B" w:rsidRPr="004368D7">
        <w:rPr>
          <w:rStyle w:val="--"/>
        </w:rPr>
        <w:t>идея.</w:t>
      </w:r>
      <w:r w:rsidR="00E62D7B" w:rsidRPr="00693A91">
        <w:rPr>
          <w:rFonts w:ascii="Georgia" w:hAnsi="Georgia"/>
          <w:sz w:val="28"/>
          <w:szCs w:val="28"/>
        </w:rPr>
        <w:t xml:space="preserve"> Благодаря ей СССР имел не просто политических союзников, а преданных фанатиков по всему миру, готовых </w:t>
      </w:r>
      <w:r w:rsidR="00E62D7B" w:rsidRPr="00B36288">
        <w:rPr>
          <w:rStyle w:val="s2"/>
          <w:rFonts w:ascii="Georgia" w:hAnsi="Georgia"/>
          <w:sz w:val="28"/>
          <w:szCs w:val="28"/>
        </w:rPr>
        <w:t>умирать и убивать</w:t>
      </w:r>
      <w:r w:rsidR="00E62D7B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E62D7B" w:rsidRPr="003049B1">
        <w:rPr>
          <w:rStyle w:val="--0"/>
        </w:rPr>
        <w:t xml:space="preserve">ради </w:t>
      </w:r>
      <w:r w:rsidR="00E62D7B" w:rsidRPr="003049B1">
        <w:rPr>
          <w:rStyle w:val="--"/>
        </w:rPr>
        <w:t>идеи.</w:t>
      </w:r>
      <w:r w:rsidR="00E62D7B" w:rsidRPr="00693A91">
        <w:rPr>
          <w:rFonts w:ascii="Georgia" w:hAnsi="Georgia"/>
          <w:sz w:val="28"/>
          <w:szCs w:val="28"/>
        </w:rPr>
        <w:t xml:space="preserve"> Это не фигура речи. Достаточно вспомнить случай супругов Розенбергов — американских физиков, передававших Советскому Союзу сведения о ядерной программе США. Они могли спасти </w:t>
      </w:r>
      <w:r w:rsidR="00E62D7B" w:rsidRPr="00693A91">
        <w:rPr>
          <w:rFonts w:ascii="Georgia" w:hAnsi="Georgia"/>
          <w:sz w:val="28"/>
          <w:szCs w:val="28"/>
        </w:rPr>
        <w:lastRenderedPageBreak/>
        <w:t xml:space="preserve">свою жизнь ценой доноса на других. Но </w:t>
      </w:r>
      <w:r w:rsidR="00E62D7B" w:rsidRPr="003049B1">
        <w:rPr>
          <w:rStyle w:val="--"/>
        </w:rPr>
        <w:t xml:space="preserve">выбрали </w:t>
      </w:r>
      <w:r w:rsidR="00E62D7B" w:rsidRPr="003049B1">
        <w:rPr>
          <w:rStyle w:val="--0"/>
        </w:rPr>
        <w:t xml:space="preserve">смерть. </w:t>
      </w:r>
      <w:r w:rsidR="00E62D7B" w:rsidRPr="00693A91">
        <w:rPr>
          <w:rFonts w:ascii="Georgia" w:hAnsi="Georgia"/>
          <w:sz w:val="28"/>
          <w:szCs w:val="28"/>
        </w:rPr>
        <w:t xml:space="preserve">Не ради выгоды, не под страхом, а из убеждения. Такие люди не продаются и не покупаются. Они действуют не ради выгоды, а </w:t>
      </w:r>
      <w:r w:rsidR="00E62D7B" w:rsidRPr="003049B1">
        <w:rPr>
          <w:rStyle w:val="s2"/>
          <w:rFonts w:ascii="Georgia" w:hAnsi="Georgia"/>
          <w:sz w:val="28"/>
          <w:szCs w:val="28"/>
        </w:rPr>
        <w:t>во имя</w:t>
      </w:r>
      <w:r w:rsidR="00E62D7B" w:rsidRPr="00693A91">
        <w:rPr>
          <w:rFonts w:ascii="Georgia" w:hAnsi="Georgia"/>
          <w:sz w:val="28"/>
          <w:szCs w:val="28"/>
        </w:rPr>
        <w:t>, даже если этим «во имя» управляет утопия.</w:t>
      </w:r>
    </w:p>
    <w:p w14:paraId="47496D9F" w14:textId="6C3A2791" w:rsidR="00E62D7B" w:rsidRDefault="00785D90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s2"/>
          <w:rFonts w:ascii="Georgia" w:hAnsi="Georgia"/>
          <w:sz w:val="28"/>
          <w:szCs w:val="28"/>
        </w:rPr>
        <w:t xml:space="preserve">           </w:t>
      </w:r>
      <w:r w:rsidR="00E62D7B" w:rsidRPr="00785D90">
        <w:rPr>
          <w:rStyle w:val="s2"/>
          <w:rFonts w:ascii="Georgia" w:hAnsi="Georgia"/>
          <w:sz w:val="28"/>
          <w:szCs w:val="28"/>
        </w:rPr>
        <w:t>Идея даёт право на жертву.</w:t>
      </w:r>
      <w:r w:rsidR="00E62D7B" w:rsidRPr="00693A91">
        <w:rPr>
          <w:rFonts w:ascii="Georgia" w:hAnsi="Georgia"/>
          <w:sz w:val="28"/>
          <w:szCs w:val="28"/>
        </w:rPr>
        <w:t xml:space="preserve"> Более того — </w:t>
      </w:r>
      <w:r w:rsidR="00E62D7B" w:rsidRPr="003049B1">
        <w:rPr>
          <w:rStyle w:val="--0"/>
        </w:rPr>
        <w:t xml:space="preserve">она </w:t>
      </w:r>
      <w:r w:rsidR="00E62D7B" w:rsidRPr="003049B1">
        <w:rPr>
          <w:rStyle w:val="--"/>
        </w:rPr>
        <w:t>обязывает.</w:t>
      </w:r>
      <w:r w:rsidR="00E62D7B" w:rsidRPr="00693A91">
        <w:rPr>
          <w:rFonts w:ascii="Georgia" w:hAnsi="Georgia"/>
          <w:sz w:val="28"/>
          <w:szCs w:val="28"/>
        </w:rPr>
        <w:t xml:space="preserve"> Ради высшей цели допускается принесение в жертву низших. Это древняя логика сакральных систем. Инквизиторы сжигали еретиков, не из жестокости, а из убеждённости, что тем самым спасают их души от вечных мук. Хирурги, ещё до открытия наркоза, совершали операции, немыслимые с точки зрения гуманности, но оправданные с позиции целостности замысла. Так же и коммунисты: если требовалось, чтобы ради революции погибли тысячи — это рассматривалось как </w:t>
      </w:r>
      <w:r w:rsidR="00E62D7B" w:rsidRPr="00BE2535">
        <w:rPr>
          <w:rStyle w:val="--"/>
        </w:rPr>
        <w:t xml:space="preserve">логический </w:t>
      </w:r>
      <w:r w:rsidR="00E62D7B" w:rsidRPr="00BE2535">
        <w:rPr>
          <w:rStyle w:val="--0"/>
        </w:rPr>
        <w:t>элемент</w:t>
      </w:r>
      <w:r w:rsidR="00E62D7B" w:rsidRPr="00BE2535">
        <w:rPr>
          <w:rStyle w:val="--"/>
          <w:b w:val="0"/>
        </w:rPr>
        <w:t xml:space="preserve"> </w:t>
      </w:r>
      <w:r w:rsidR="00E62D7B" w:rsidRPr="00BE2535">
        <w:rPr>
          <w:rStyle w:val="s2"/>
          <w:rFonts w:ascii="Georgia" w:hAnsi="Georgia"/>
          <w:b/>
          <w:sz w:val="28"/>
          <w:szCs w:val="28"/>
        </w:rPr>
        <w:t>пути</w:t>
      </w:r>
      <w:r w:rsidR="00E62D7B" w:rsidRPr="00693A91">
        <w:rPr>
          <w:rFonts w:ascii="Georgia" w:hAnsi="Georgia"/>
          <w:sz w:val="28"/>
          <w:szCs w:val="28"/>
        </w:rPr>
        <w:t>, а не как моральная катастрофа.</w:t>
      </w:r>
    </w:p>
    <w:p w14:paraId="2003411E" w14:textId="6E1B3A38" w:rsidR="00E62D7B" w:rsidRPr="00F509EA" w:rsidRDefault="009144E2" w:rsidP="00F509EA">
      <w:pPr>
        <w:spacing w:after="0"/>
        <w:ind w:firstLine="567"/>
        <w:rPr>
          <w:kern w:val="1"/>
          <w:lang w:eastAsia="ar-SA"/>
        </w:rPr>
      </w:pPr>
      <w:r w:rsidRPr="00633840">
        <w:rPr>
          <w:color w:val="000000" w:themeColor="text1"/>
          <w:kern w:val="1"/>
          <w:lang w:eastAsia="ar-SA"/>
        </w:rPr>
        <w:t>Если бы Ленин хотел народу быт устроить, он был бы не коммунист, а тред-юнион. Если бы Моисей имел целью дать единоплеменникам богатую землю, он был бы не служитель Бога, а обычный вождь племени. Равно как и Авраам, если бы его целью была забота о сыне, он был бы не святым, заключившим договор с Богом, а обычным отцом</w:t>
      </w:r>
      <w:r w:rsidRPr="003135B8">
        <w:rPr>
          <w:kern w:val="1"/>
          <w:lang w:eastAsia="ar-SA"/>
        </w:rPr>
        <w:t>.</w:t>
      </w:r>
      <w:r w:rsidR="00F509EA">
        <w:rPr>
          <w:kern w:val="1"/>
          <w:lang w:eastAsia="ar-SA"/>
        </w:rPr>
        <w:t xml:space="preserve"> </w:t>
      </w:r>
      <w:r w:rsidRPr="003135B8">
        <w:rPr>
          <w:kern w:val="1"/>
          <w:lang w:eastAsia="ar-SA"/>
        </w:rPr>
        <w:t xml:space="preserve">Наличие высшей ценности </w:t>
      </w:r>
      <w:r w:rsidRPr="00BE2535">
        <w:rPr>
          <w:rStyle w:val="--"/>
        </w:rPr>
        <w:t xml:space="preserve">не </w:t>
      </w:r>
      <w:r w:rsidRPr="00BE2535">
        <w:rPr>
          <w:rStyle w:val="--0"/>
        </w:rPr>
        <w:t>только</w:t>
      </w:r>
      <w:r w:rsidRPr="003135B8">
        <w:rPr>
          <w:kern w:val="1"/>
          <w:lang w:eastAsia="ar-SA"/>
        </w:rPr>
        <w:t xml:space="preserve"> допускает, но и находит разумным принесение в жертву низшей ценности. Идея дает силы делать то, что без идеи выглядит бесчеловечно. Она позволяет смотреть на свои обещания золотых гор как на технологию и эффективный способ двинуть массу</w:t>
      </w:r>
      <w:proofErr w:type="gramStart"/>
      <w:r w:rsidRPr="003135B8">
        <w:rPr>
          <w:kern w:val="1"/>
          <w:lang w:eastAsia="ar-SA"/>
        </w:rPr>
        <w:t>, ,</w:t>
      </w:r>
      <w:proofErr w:type="gramEnd"/>
      <w:r w:rsidRPr="003135B8">
        <w:rPr>
          <w:kern w:val="1"/>
          <w:lang w:eastAsia="ar-SA"/>
        </w:rPr>
        <w:t xml:space="preserve"> нужным курсом.</w:t>
      </w:r>
      <w:r>
        <w:rPr>
          <w:kern w:val="1"/>
          <w:lang w:eastAsia="ar-SA"/>
        </w:rPr>
        <w:t xml:space="preserve"> </w:t>
      </w:r>
      <w:r w:rsidR="00F509EA">
        <w:rPr>
          <w:kern w:val="1"/>
          <w:lang w:eastAsia="ar-SA"/>
        </w:rPr>
        <w:t xml:space="preserve"> </w:t>
      </w:r>
      <w:r w:rsidR="00E62D7B" w:rsidRPr="00693A91">
        <w:rPr>
          <w:szCs w:val="28"/>
        </w:rPr>
        <w:t xml:space="preserve">Именно поэтому Советский Союз, преследуя идею мировой революции, </w:t>
      </w:r>
      <w:r w:rsidR="00E62D7B" w:rsidRPr="00F509EA">
        <w:rPr>
          <w:rStyle w:val="s2"/>
          <w:szCs w:val="28"/>
        </w:rPr>
        <w:t xml:space="preserve">жертвовал </w:t>
      </w:r>
      <w:r w:rsidR="00E62D7B" w:rsidRPr="00BE2535">
        <w:rPr>
          <w:rStyle w:val="--"/>
        </w:rPr>
        <w:t xml:space="preserve">своими </w:t>
      </w:r>
      <w:r w:rsidR="00E62D7B" w:rsidRPr="00BE2535">
        <w:rPr>
          <w:rStyle w:val="--0"/>
        </w:rPr>
        <w:t>же</w:t>
      </w:r>
      <w:r w:rsidR="00E62D7B" w:rsidRPr="00F509EA">
        <w:rPr>
          <w:rStyle w:val="s2"/>
          <w:szCs w:val="28"/>
        </w:rPr>
        <w:t xml:space="preserve"> людьми</w:t>
      </w:r>
      <w:r w:rsidR="00E62D7B" w:rsidRPr="00693A91">
        <w:rPr>
          <w:szCs w:val="28"/>
        </w:rPr>
        <w:t xml:space="preserve"> ради разжигания революционных настроений в других странах. Уголь, добытый советскими шахтёрами, поставлялся в Великобританию по цене ниже себестоимости, создавая угрозу английским шахтам и, как следствие, — дестабилизации. Ради этой цели советские рабочие лишались жизней, сил, ресурсов — </w:t>
      </w:r>
      <w:r w:rsidR="00E62D7B" w:rsidRPr="00BE2535">
        <w:rPr>
          <w:rStyle w:val="s2"/>
          <w:szCs w:val="28"/>
        </w:rPr>
        <w:t>потому что</w:t>
      </w:r>
      <w:r w:rsidR="00E62D7B" w:rsidRPr="00693A91">
        <w:rPr>
          <w:rStyle w:val="s2"/>
          <w:b/>
          <w:bCs/>
          <w:szCs w:val="28"/>
        </w:rPr>
        <w:t xml:space="preserve"> </w:t>
      </w:r>
      <w:r w:rsidR="00E62D7B" w:rsidRPr="00BE2535">
        <w:rPr>
          <w:rStyle w:val="--0"/>
        </w:rPr>
        <w:t xml:space="preserve">идея </w:t>
      </w:r>
      <w:r w:rsidR="00E62D7B" w:rsidRPr="00BE2535">
        <w:rPr>
          <w:rStyle w:val="--"/>
        </w:rPr>
        <w:t xml:space="preserve">требовала </w:t>
      </w:r>
      <w:r w:rsidR="00E62D7B" w:rsidRPr="00BE2535">
        <w:rPr>
          <w:rStyle w:val="--0"/>
        </w:rPr>
        <w:t>жертвы</w:t>
      </w:r>
      <w:r w:rsidR="00E62D7B" w:rsidRPr="00693A91">
        <w:rPr>
          <w:szCs w:val="28"/>
        </w:rPr>
        <w:t>.</w:t>
      </w:r>
      <w:r w:rsidR="00F509EA">
        <w:rPr>
          <w:szCs w:val="28"/>
        </w:rPr>
        <w:t xml:space="preserve"> </w:t>
      </w:r>
      <w:r w:rsidR="00E62D7B" w:rsidRPr="00693A91">
        <w:rPr>
          <w:szCs w:val="28"/>
        </w:rPr>
        <w:t xml:space="preserve">Пусть задумка провалилась — но сам масштаб замысла показывает, как идея, обладая достаточной силой, </w:t>
      </w:r>
      <w:r w:rsidR="00E62D7B" w:rsidRPr="00BE2535">
        <w:rPr>
          <w:rStyle w:val="s2"/>
          <w:szCs w:val="28"/>
        </w:rPr>
        <w:t>становится страшнее любой</w:t>
      </w:r>
      <w:r w:rsidR="00E62D7B" w:rsidRPr="00693A91">
        <w:rPr>
          <w:rStyle w:val="s2"/>
          <w:b/>
          <w:bCs/>
          <w:szCs w:val="28"/>
        </w:rPr>
        <w:t xml:space="preserve"> </w:t>
      </w:r>
      <w:r w:rsidR="00E62D7B" w:rsidRPr="00BE2535">
        <w:rPr>
          <w:rStyle w:val="--"/>
        </w:rPr>
        <w:t xml:space="preserve">реальной </w:t>
      </w:r>
      <w:r w:rsidR="00E62D7B" w:rsidRPr="00BE2535">
        <w:rPr>
          <w:rStyle w:val="--0"/>
        </w:rPr>
        <w:t>силы.</w:t>
      </w:r>
      <w:r w:rsidR="00E62D7B" w:rsidRPr="00693A91">
        <w:rPr>
          <w:szCs w:val="28"/>
        </w:rPr>
        <w:t xml:space="preserve"> Она превращает живых людей в средство. Она размывает грань между человечностью и технологией. Там, где вера в высшее оправдывает всё, </w:t>
      </w:r>
      <w:r w:rsidR="00E62D7B" w:rsidRPr="00BE2535">
        <w:rPr>
          <w:rStyle w:val="--0"/>
        </w:rPr>
        <w:t xml:space="preserve">появляется </w:t>
      </w:r>
      <w:r w:rsidR="00E62D7B" w:rsidRPr="00BE2535">
        <w:rPr>
          <w:rStyle w:val="--"/>
        </w:rPr>
        <w:t>фанатизм</w:t>
      </w:r>
      <w:r w:rsidR="00E62D7B" w:rsidRPr="00693A91">
        <w:rPr>
          <w:szCs w:val="28"/>
        </w:rPr>
        <w:t xml:space="preserve"> — не как ошибка, а как неизбежное продолжение логики.</w:t>
      </w:r>
      <w:r w:rsidR="00F509EA">
        <w:rPr>
          <w:szCs w:val="28"/>
        </w:rPr>
        <w:t xml:space="preserve"> </w:t>
      </w:r>
      <w:r w:rsidR="00E62D7B" w:rsidRPr="00693A91">
        <w:rPr>
          <w:szCs w:val="28"/>
        </w:rPr>
        <w:t xml:space="preserve">Идея — это не просто смысл. Это </w:t>
      </w:r>
      <w:r w:rsidR="00E62D7B" w:rsidRPr="00BE2535">
        <w:rPr>
          <w:rStyle w:val="--0"/>
        </w:rPr>
        <w:t xml:space="preserve">матрица </w:t>
      </w:r>
      <w:r w:rsidR="00E62D7B" w:rsidRPr="00BE2535">
        <w:rPr>
          <w:rStyle w:val="--"/>
        </w:rPr>
        <w:t>управления</w:t>
      </w:r>
      <w:r w:rsidR="00E62D7B" w:rsidRPr="00BE2535">
        <w:rPr>
          <w:rStyle w:val="--0"/>
          <w:b w:val="0"/>
        </w:rPr>
        <w:t xml:space="preserve"> </w:t>
      </w:r>
      <w:r w:rsidR="00E62D7B" w:rsidRPr="00BE2535">
        <w:rPr>
          <w:rStyle w:val="s2"/>
          <w:bCs/>
          <w:szCs w:val="28"/>
        </w:rPr>
        <w:t>жертвой</w:t>
      </w:r>
      <w:r w:rsidR="00E62D7B" w:rsidRPr="00693A91">
        <w:rPr>
          <w:szCs w:val="28"/>
        </w:rPr>
        <w:t xml:space="preserve">. Она определяет, кто должен умереть и почему. И если эта идея по-прежнему живёт — пусть в видоизменённой, скрытой или перерожденной форме — она продолжает </w:t>
      </w:r>
      <w:r w:rsidR="00E62D7B" w:rsidRPr="00F509EA">
        <w:rPr>
          <w:rStyle w:val="s2"/>
          <w:szCs w:val="28"/>
        </w:rPr>
        <w:t>моделировать наши поступки, экономику, политику и будущее</w:t>
      </w:r>
      <w:r w:rsidR="00E62D7B" w:rsidRPr="00F509EA">
        <w:rPr>
          <w:szCs w:val="28"/>
        </w:rPr>
        <w:t>.</w:t>
      </w:r>
      <w:r w:rsidR="00F509EA">
        <w:rPr>
          <w:szCs w:val="28"/>
        </w:rPr>
        <w:t xml:space="preserve"> </w:t>
      </w:r>
      <w:r w:rsidR="00BE2535">
        <w:rPr>
          <w:szCs w:val="28"/>
        </w:rPr>
        <w:t>Что, собственно,</w:t>
      </w:r>
      <w:r w:rsidR="00F509EA">
        <w:rPr>
          <w:szCs w:val="28"/>
        </w:rPr>
        <w:t xml:space="preserve"> мы и видим в реалиях сегодняшнего дня</w:t>
      </w:r>
      <w:r w:rsidR="009125D9">
        <w:rPr>
          <w:szCs w:val="28"/>
        </w:rPr>
        <w:t>.</w:t>
      </w:r>
    </w:p>
    <w:p w14:paraId="71C0CCBA" w14:textId="6C9F404F" w:rsidR="00E507AC" w:rsidRDefault="009125D9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E62D7B" w:rsidRPr="00693A91">
        <w:rPr>
          <w:rFonts w:ascii="Georgia" w:hAnsi="Georgia"/>
          <w:sz w:val="28"/>
          <w:szCs w:val="28"/>
        </w:rPr>
        <w:t xml:space="preserve">В коммунистической парадигме Россия никогда </w:t>
      </w:r>
      <w:r w:rsidR="00E62D7B" w:rsidRPr="00291C36">
        <w:rPr>
          <w:rStyle w:val="--"/>
        </w:rPr>
        <w:t xml:space="preserve">не </w:t>
      </w:r>
      <w:r w:rsidR="00E62D7B" w:rsidRPr="00291C36">
        <w:rPr>
          <w:rStyle w:val="--0"/>
        </w:rPr>
        <w:t xml:space="preserve">была </w:t>
      </w:r>
      <w:r w:rsidR="00E62D7B" w:rsidRPr="00693A91">
        <w:rPr>
          <w:rFonts w:ascii="Georgia" w:hAnsi="Georgia"/>
          <w:sz w:val="28"/>
          <w:szCs w:val="28"/>
        </w:rPr>
        <w:t xml:space="preserve">целью. Она </w:t>
      </w:r>
      <w:r w:rsidR="00E62D7B" w:rsidRPr="00291C36">
        <w:rPr>
          <w:rFonts w:ascii="Georgia" w:hAnsi="Georgia"/>
          <w:sz w:val="28"/>
          <w:szCs w:val="28"/>
        </w:rPr>
        <w:t xml:space="preserve">была </w:t>
      </w:r>
      <w:r w:rsidR="00E62D7B" w:rsidRPr="00291C36">
        <w:rPr>
          <w:rStyle w:val="s2"/>
          <w:rFonts w:ascii="Georgia" w:hAnsi="Georgia"/>
          <w:sz w:val="28"/>
          <w:szCs w:val="28"/>
        </w:rPr>
        <w:t>средством</w:t>
      </w:r>
      <w:r w:rsidR="00E62D7B" w:rsidRPr="00291C36">
        <w:rPr>
          <w:rFonts w:ascii="Georgia" w:hAnsi="Georgia"/>
          <w:sz w:val="28"/>
          <w:szCs w:val="28"/>
        </w:rPr>
        <w:t>.</w:t>
      </w:r>
      <w:r w:rsidR="00E62D7B" w:rsidRPr="00693A91">
        <w:rPr>
          <w:rFonts w:ascii="Georgia" w:hAnsi="Georgia"/>
          <w:sz w:val="28"/>
          <w:szCs w:val="28"/>
        </w:rPr>
        <w:t xml:space="preserve"> Материалом. Топливом для пожара мировой революции. </w:t>
      </w:r>
      <w:r w:rsidR="00E62D7B" w:rsidRPr="00693A91">
        <w:rPr>
          <w:rFonts w:ascii="Georgia" w:hAnsi="Georgia"/>
          <w:sz w:val="28"/>
          <w:szCs w:val="28"/>
        </w:rPr>
        <w:lastRenderedPageBreak/>
        <w:t xml:space="preserve">Народы, культура, история, — всё рассматривалось сквозь призму одной высшей задачи: достижения абстрактной идеи будущего. И если ради этого нужно было уничтожить сто миллионов человек, это не казалось преступлением — это выглядело </w:t>
      </w:r>
      <w:r w:rsidR="00E62D7B" w:rsidRPr="00291C36">
        <w:rPr>
          <w:rStyle w:val="--"/>
        </w:rPr>
        <w:t xml:space="preserve">необходимым </w:t>
      </w:r>
      <w:r w:rsidR="00E62D7B" w:rsidRPr="00291C36">
        <w:rPr>
          <w:rStyle w:val="--0"/>
        </w:rPr>
        <w:t>расчётом</w:t>
      </w:r>
      <w:r w:rsidR="00E62D7B" w:rsidRPr="00693A91">
        <w:rPr>
          <w:rFonts w:ascii="Georgia" w:hAnsi="Georgia"/>
          <w:sz w:val="28"/>
          <w:szCs w:val="28"/>
        </w:rPr>
        <w:t xml:space="preserve">. </w:t>
      </w:r>
      <w:bookmarkStart w:id="2" w:name="_Hlk204347700"/>
      <w:r w:rsidR="00E62D7B" w:rsidRPr="00693A91">
        <w:rPr>
          <w:rFonts w:ascii="Georgia" w:hAnsi="Georgia"/>
          <w:sz w:val="28"/>
          <w:szCs w:val="28"/>
        </w:rPr>
        <w:t xml:space="preserve">Потому что в логике идеи человек — это расходный элемент, а история — это механизм </w:t>
      </w:r>
      <w:r w:rsidR="00E507AC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2B845EBC" wp14:editId="7775809F">
            <wp:simplePos x="0" y="0"/>
            <wp:positionH relativeFrom="column">
              <wp:posOffset>3175</wp:posOffset>
            </wp:positionH>
            <wp:positionV relativeFrom="paragraph">
              <wp:posOffset>1394460</wp:posOffset>
            </wp:positionV>
            <wp:extent cx="3263900" cy="2520950"/>
            <wp:effectExtent l="0" t="0" r="0" b="6350"/>
            <wp:wrapTight wrapText="bothSides">
              <wp:wrapPolygon edited="0">
                <wp:start x="0" y="0"/>
                <wp:lineTo x="0" y="21546"/>
                <wp:lineTo x="21516" y="21546"/>
                <wp:lineTo x="21516" y="0"/>
                <wp:lineTo x="0" y="0"/>
              </wp:wrapPolygon>
            </wp:wrapTight>
            <wp:docPr id="20330736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073638" name="Рисунок 203307363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390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2D7B" w:rsidRPr="00693A91">
        <w:rPr>
          <w:rFonts w:ascii="Georgia" w:hAnsi="Georgia"/>
          <w:sz w:val="28"/>
          <w:szCs w:val="28"/>
        </w:rPr>
        <w:t>переработки масс в прогресс.</w:t>
      </w:r>
      <w:r>
        <w:rPr>
          <w:rFonts w:ascii="Georgia" w:hAnsi="Georgia"/>
          <w:sz w:val="28"/>
          <w:szCs w:val="28"/>
        </w:rPr>
        <w:t xml:space="preserve"> </w:t>
      </w:r>
      <w:r w:rsidR="00E62D7B" w:rsidRPr="00693A91">
        <w:rPr>
          <w:rFonts w:ascii="Georgia" w:hAnsi="Georgia"/>
          <w:sz w:val="28"/>
          <w:szCs w:val="28"/>
        </w:rPr>
        <w:t xml:space="preserve">Если путь к цели завален снегом, его нужно </w:t>
      </w:r>
    </w:p>
    <w:p w14:paraId="5E761BAF" w14:textId="025AB35A" w:rsidR="00E62D7B" w:rsidRPr="00E507AC" w:rsidRDefault="00E62D7B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693A91">
        <w:rPr>
          <w:rFonts w:ascii="Georgia" w:hAnsi="Georgia"/>
          <w:sz w:val="28"/>
          <w:szCs w:val="28"/>
        </w:rPr>
        <w:t xml:space="preserve">расчистить. Не важно, что именно представляет собой препятствие — ребёнок, священник, философ, деревня, религия. Важно одно: </w:t>
      </w:r>
      <w:r w:rsidRPr="009125D9">
        <w:rPr>
          <w:rStyle w:val="s2"/>
          <w:rFonts w:ascii="Georgia" w:hAnsi="Georgia"/>
          <w:sz w:val="28"/>
          <w:szCs w:val="28"/>
        </w:rPr>
        <w:t>мешает ли оно?</w:t>
      </w:r>
      <w:r w:rsidRPr="00693A91">
        <w:rPr>
          <w:rFonts w:ascii="Georgia" w:hAnsi="Georgia"/>
          <w:sz w:val="28"/>
          <w:szCs w:val="28"/>
        </w:rPr>
        <w:t xml:space="preserve"> Если мешает — </w:t>
      </w:r>
      <w:r w:rsidRPr="00291C36">
        <w:rPr>
          <w:rStyle w:val="--0"/>
        </w:rPr>
        <w:t xml:space="preserve">должно </w:t>
      </w:r>
      <w:r w:rsidRPr="00291C36">
        <w:rPr>
          <w:rStyle w:val="--"/>
        </w:rPr>
        <w:t xml:space="preserve">быть </w:t>
      </w:r>
      <w:r w:rsidRPr="00291C36">
        <w:rPr>
          <w:rStyle w:val="--0"/>
        </w:rPr>
        <w:t>устранено</w:t>
      </w:r>
      <w:r w:rsidRPr="00693A91">
        <w:rPr>
          <w:rFonts w:ascii="Georgia" w:hAnsi="Georgia"/>
          <w:sz w:val="28"/>
          <w:szCs w:val="28"/>
        </w:rPr>
        <w:t>. Способ устранения определяется лишь эффективностью, а не этикой.</w:t>
      </w:r>
      <w:bookmarkEnd w:id="2"/>
      <w:r w:rsidR="009125D9">
        <w:rPr>
          <w:rFonts w:ascii="Georgia" w:hAnsi="Georgia"/>
          <w:sz w:val="28"/>
          <w:szCs w:val="28"/>
        </w:rPr>
        <w:t xml:space="preserve"> </w:t>
      </w:r>
      <w:r w:rsidRPr="00693A91">
        <w:rPr>
          <w:rFonts w:ascii="Georgia" w:hAnsi="Georgia"/>
          <w:sz w:val="28"/>
          <w:szCs w:val="28"/>
        </w:rPr>
        <w:t xml:space="preserve">В этом духе мыслил Ленин </w:t>
      </w:r>
      <w:r w:rsidRPr="007E269B">
        <w:rPr>
          <w:rFonts w:ascii="Georgia" w:hAnsi="Georgia"/>
          <w:sz w:val="28"/>
          <w:szCs w:val="28"/>
        </w:rPr>
        <w:t xml:space="preserve">— </w:t>
      </w:r>
      <w:r w:rsidRPr="007E269B">
        <w:rPr>
          <w:rStyle w:val="s2"/>
          <w:rFonts w:ascii="Georgia" w:hAnsi="Georgia"/>
          <w:sz w:val="28"/>
          <w:szCs w:val="28"/>
        </w:rPr>
        <w:t>человек с</w:t>
      </w:r>
      <w:r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Pr="007E269B">
        <w:rPr>
          <w:rStyle w:val="--"/>
        </w:rPr>
        <w:t xml:space="preserve">не </w:t>
      </w:r>
      <w:r w:rsidRPr="007E269B">
        <w:rPr>
          <w:rStyle w:val="--0"/>
        </w:rPr>
        <w:t>дрожащей</w:t>
      </w:r>
      <w:r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Pr="007E269B">
        <w:rPr>
          <w:rStyle w:val="s2"/>
          <w:rFonts w:ascii="Georgia" w:hAnsi="Georgia"/>
          <w:sz w:val="28"/>
          <w:szCs w:val="28"/>
        </w:rPr>
        <w:t>рукой</w:t>
      </w:r>
      <w:r w:rsidRPr="007E269B">
        <w:rPr>
          <w:rFonts w:ascii="Georgia" w:hAnsi="Georgia"/>
          <w:sz w:val="28"/>
          <w:szCs w:val="28"/>
        </w:rPr>
        <w:t>.</w:t>
      </w:r>
      <w:r w:rsidRPr="00693A91">
        <w:rPr>
          <w:rFonts w:ascii="Georgia" w:hAnsi="Georgia"/>
          <w:sz w:val="28"/>
          <w:szCs w:val="28"/>
        </w:rPr>
        <w:t xml:space="preserve"> Он не строил «народного счастья», не сочинял мечты о бытовом рае. Он был </w:t>
      </w:r>
      <w:r w:rsidRPr="007E269B">
        <w:rPr>
          <w:rStyle w:val="--0"/>
        </w:rPr>
        <w:t xml:space="preserve">технократ </w:t>
      </w:r>
      <w:r w:rsidRPr="007E269B">
        <w:rPr>
          <w:rStyle w:val="--"/>
        </w:rPr>
        <w:t>идеи,</w:t>
      </w:r>
      <w:r w:rsidRPr="00693A91">
        <w:rPr>
          <w:rFonts w:ascii="Georgia" w:hAnsi="Georgia"/>
          <w:sz w:val="28"/>
          <w:szCs w:val="28"/>
        </w:rPr>
        <w:t xml:space="preserve"> выполняющий вменённую задачу. Об этом писал и Горький в своих «несвоевременных письмах»: </w:t>
      </w:r>
      <w:r w:rsidR="009125D9">
        <w:rPr>
          <w:rFonts w:ascii="Georgia" w:hAnsi="Georgia"/>
          <w:sz w:val="28"/>
          <w:szCs w:val="28"/>
        </w:rPr>
        <w:t>«</w:t>
      </w:r>
      <w:r w:rsidRPr="00693A91">
        <w:rPr>
          <w:rFonts w:ascii="Georgia" w:hAnsi="Georgia"/>
          <w:sz w:val="28"/>
          <w:szCs w:val="28"/>
        </w:rPr>
        <w:t>Ленин соединял в себе качества вождя и барина, позволяющие ему без колебаний принимать решения, влекущие за собой гибель миллионов</w:t>
      </w:r>
      <w:r w:rsidR="009125D9">
        <w:rPr>
          <w:rFonts w:ascii="Georgia" w:hAnsi="Georgia"/>
          <w:sz w:val="28"/>
          <w:szCs w:val="28"/>
        </w:rPr>
        <w:t>…»</w:t>
      </w:r>
      <w:r w:rsidRPr="00693A91">
        <w:rPr>
          <w:rFonts w:ascii="Georgia" w:hAnsi="Georgia"/>
          <w:sz w:val="28"/>
          <w:szCs w:val="28"/>
        </w:rPr>
        <w:t xml:space="preserve"> Примеров множество. Один из них — беседа с Дзержинским в Горках. Ленин, обсуждая политическую обстановку, упоминает идею публичной казни ста человек — попов и зажиточных крестьян — в одной из губерний. Дзержинский возражает: </w:t>
      </w:r>
      <w:proofErr w:type="gramStart"/>
      <w:r w:rsidRPr="00693A91">
        <w:rPr>
          <w:rFonts w:ascii="Georgia" w:hAnsi="Georgia"/>
          <w:sz w:val="28"/>
          <w:szCs w:val="28"/>
        </w:rPr>
        <w:t>мол</w:t>
      </w:r>
      <w:proofErr w:type="gramEnd"/>
      <w:r w:rsidRPr="00693A91">
        <w:rPr>
          <w:rFonts w:ascii="Georgia" w:hAnsi="Georgia"/>
          <w:sz w:val="28"/>
          <w:szCs w:val="28"/>
        </w:rPr>
        <w:t xml:space="preserve">, среди них окажутся невиновные. Ленин останавливается, втыкает лопату в снег и произносит фразу, обнажающую суть всей Системы: </w:t>
      </w:r>
      <w:r w:rsidRPr="003A1A2A">
        <w:rPr>
          <w:rStyle w:val="s2"/>
          <w:rFonts w:ascii="Georgia" w:hAnsi="Georgia"/>
          <w:b/>
          <w:bCs/>
          <w:i/>
          <w:iCs/>
          <w:sz w:val="28"/>
          <w:szCs w:val="28"/>
        </w:rPr>
        <w:t>«А вы, батенька, не такой уж и железный».</w:t>
      </w:r>
    </w:p>
    <w:p w14:paraId="7B32DE21" w14:textId="5C58B144" w:rsidR="00E62D7B" w:rsidRPr="00A46DFC" w:rsidRDefault="003A1A2A" w:rsidP="00362C47">
      <w:pPr>
        <w:pStyle w:val="p3"/>
        <w:spacing w:before="0" w:beforeAutospacing="0" w:after="0" w:afterAutospacing="0" w:line="276" w:lineRule="auto"/>
        <w:jc w:val="both"/>
        <w:rPr>
          <w:rStyle w:val="--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E62D7B" w:rsidRPr="00693A91">
        <w:rPr>
          <w:rFonts w:ascii="Georgia" w:hAnsi="Georgia"/>
          <w:sz w:val="28"/>
          <w:szCs w:val="28"/>
        </w:rPr>
        <w:t xml:space="preserve">Эта жестокая рациональность не уникальна. История полна фигур, мыслящих в таких координатах: Моисей и Ленин, Мухаммед и Сталин, Лютер и Гитлер — все они действовали </w:t>
      </w:r>
      <w:r w:rsidR="00E62D7B" w:rsidRPr="003F448B">
        <w:rPr>
          <w:rStyle w:val="--"/>
        </w:rPr>
        <w:t>внутри</w:t>
      </w:r>
      <w:r w:rsidR="00E62D7B" w:rsidRPr="003F448B">
        <w:rPr>
          <w:rStyle w:val="--0"/>
        </w:rPr>
        <w:t xml:space="preserve"> сверхсистем</w:t>
      </w:r>
      <w:r w:rsidR="00E62D7B" w:rsidRPr="00693A91">
        <w:rPr>
          <w:rFonts w:ascii="Georgia" w:hAnsi="Georgia"/>
          <w:sz w:val="28"/>
          <w:szCs w:val="28"/>
        </w:rPr>
        <w:t xml:space="preserve">, выполняя структурные роли в рамках управляющих полей, сформированных определённым уровнем развития </w:t>
      </w:r>
      <w:r w:rsidR="00E62D7B" w:rsidRPr="003F448B">
        <w:rPr>
          <w:rStyle w:val="--"/>
        </w:rPr>
        <w:t xml:space="preserve">генотипов </w:t>
      </w:r>
      <w:r w:rsidR="00E62D7B" w:rsidRPr="003F448B">
        <w:rPr>
          <w:rStyle w:val="--0"/>
        </w:rPr>
        <w:t>мозга.</w:t>
      </w:r>
      <w:r w:rsidR="00E62D7B" w:rsidRPr="00693A91">
        <w:rPr>
          <w:rFonts w:ascii="Georgia" w:hAnsi="Georgia"/>
          <w:sz w:val="28"/>
          <w:szCs w:val="28"/>
        </w:rPr>
        <w:t xml:space="preserve"> Их энергия — не только из убеждения, но и из того, что </w:t>
      </w:r>
      <w:r w:rsidR="00E62D7B" w:rsidRPr="003A1A2A">
        <w:rPr>
          <w:rStyle w:val="s2"/>
          <w:rFonts w:ascii="Georgia" w:hAnsi="Georgia"/>
          <w:sz w:val="28"/>
          <w:szCs w:val="28"/>
        </w:rPr>
        <w:t xml:space="preserve">Система нашла в них исполнителей </w:t>
      </w:r>
      <w:r w:rsidR="00E62D7B" w:rsidRPr="00A46DFC">
        <w:rPr>
          <w:rStyle w:val="--"/>
        </w:rPr>
        <w:t xml:space="preserve">нужных </w:t>
      </w:r>
      <w:r w:rsidR="00E62D7B" w:rsidRPr="00A46DFC">
        <w:rPr>
          <w:rStyle w:val="--0"/>
        </w:rPr>
        <w:t>сценариев.</w:t>
      </w:r>
      <w:r>
        <w:rPr>
          <w:rFonts w:ascii="Georgia" w:hAnsi="Georgia"/>
          <w:b/>
          <w:bCs/>
          <w:sz w:val="28"/>
          <w:szCs w:val="28"/>
        </w:rPr>
        <w:t xml:space="preserve"> </w:t>
      </w:r>
      <w:r w:rsidR="00E62D7B" w:rsidRPr="00693A91">
        <w:rPr>
          <w:rFonts w:ascii="Georgia" w:hAnsi="Georgia"/>
          <w:sz w:val="28"/>
          <w:szCs w:val="28"/>
        </w:rPr>
        <w:t xml:space="preserve">В этом контексте идеология коммунизма — это </w:t>
      </w:r>
      <w:r w:rsidR="00E62D7B" w:rsidRPr="00A46DFC">
        <w:rPr>
          <w:rStyle w:val="s2"/>
          <w:rFonts w:ascii="Georgia" w:hAnsi="Georgia"/>
          <w:sz w:val="28"/>
          <w:szCs w:val="28"/>
        </w:rPr>
        <w:t>гигантский генератор</w:t>
      </w:r>
      <w:r w:rsidR="00E62D7B" w:rsidRPr="00693A91">
        <w:rPr>
          <w:rFonts w:ascii="Georgia" w:hAnsi="Georgia"/>
          <w:sz w:val="28"/>
          <w:szCs w:val="28"/>
        </w:rPr>
        <w:t xml:space="preserve">, продуцирующий смысл, на котором держался весь Советский Союз. Представьте здание, висящее над пропастью. Оно не падает вниз, потому что под ним работает идейный компрессор. Стоит генератору замолкнуть — здание рушится в пустоту. Такая была роль идеи: не как украшение, а как </w:t>
      </w:r>
      <w:r w:rsidR="00E62D7B" w:rsidRPr="00A46DFC">
        <w:rPr>
          <w:rStyle w:val="--"/>
        </w:rPr>
        <w:t xml:space="preserve">единственно </w:t>
      </w:r>
      <w:r w:rsidR="00E62D7B" w:rsidRPr="00A46DFC">
        <w:rPr>
          <w:rStyle w:val="--0"/>
        </w:rPr>
        <w:t>возможная</w:t>
      </w:r>
      <w:r w:rsidR="00E62D7B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E62D7B" w:rsidRPr="003A1A2A">
        <w:rPr>
          <w:rStyle w:val="s2"/>
          <w:rFonts w:ascii="Georgia" w:hAnsi="Georgia"/>
          <w:sz w:val="28"/>
          <w:szCs w:val="28"/>
        </w:rPr>
        <w:t>несущая конструкция</w:t>
      </w:r>
      <w:r w:rsidR="00E62D7B" w:rsidRPr="003A1A2A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E62D7B" w:rsidRPr="00693A91">
        <w:rPr>
          <w:rFonts w:ascii="Georgia" w:hAnsi="Georgia"/>
          <w:sz w:val="28"/>
          <w:szCs w:val="28"/>
        </w:rPr>
        <w:t xml:space="preserve">Именно поэтому главной целью США в борьбе с СССР стала </w:t>
      </w:r>
      <w:r w:rsidR="00E62D7B" w:rsidRPr="00A46DFC">
        <w:rPr>
          <w:rStyle w:val="--"/>
        </w:rPr>
        <w:lastRenderedPageBreak/>
        <w:t xml:space="preserve">дискредитация </w:t>
      </w:r>
      <w:r w:rsidR="00E62D7B" w:rsidRPr="00A46DFC">
        <w:rPr>
          <w:rStyle w:val="--0"/>
        </w:rPr>
        <w:t>идеи.</w:t>
      </w:r>
      <w:r w:rsidR="00E62D7B" w:rsidRPr="00693A91">
        <w:rPr>
          <w:rFonts w:ascii="Georgia" w:hAnsi="Georgia"/>
          <w:sz w:val="28"/>
          <w:szCs w:val="28"/>
        </w:rPr>
        <w:t xml:space="preserve"> Потому что военный и экономический потенциал, достижения науки, искусство, космос — всё это бе</w:t>
      </w:r>
      <w:r w:rsidR="009F4F48">
        <w:rPr>
          <w:rFonts w:ascii="Georgia" w:hAnsi="Georgia"/>
          <w:sz w:val="28"/>
          <w:szCs w:val="28"/>
        </w:rPr>
        <w:t>з(</w:t>
      </w:r>
      <w:r w:rsidR="00E62D7B" w:rsidRPr="00693A91">
        <w:rPr>
          <w:rFonts w:ascii="Georgia" w:hAnsi="Georgia"/>
          <w:sz w:val="28"/>
          <w:szCs w:val="28"/>
        </w:rPr>
        <w:t>с</w:t>
      </w:r>
      <w:r w:rsidR="009F4F48">
        <w:rPr>
          <w:rFonts w:ascii="Georgia" w:hAnsi="Georgia"/>
          <w:sz w:val="28"/>
          <w:szCs w:val="28"/>
        </w:rPr>
        <w:t>)</w:t>
      </w:r>
      <w:r w:rsidR="00E62D7B" w:rsidRPr="00693A91">
        <w:rPr>
          <w:rFonts w:ascii="Georgia" w:hAnsi="Georgia"/>
          <w:sz w:val="28"/>
          <w:szCs w:val="28"/>
        </w:rPr>
        <w:t xml:space="preserve">сильно, если исчезает тот смысл, который скрепляет систему. Разобрав идею, Запад знал: </w:t>
      </w:r>
      <w:r w:rsidR="00E62D7B" w:rsidRPr="009F4F48">
        <w:rPr>
          <w:rStyle w:val="s2"/>
          <w:rFonts w:ascii="Georgia" w:hAnsi="Georgia"/>
          <w:sz w:val="28"/>
          <w:szCs w:val="28"/>
        </w:rPr>
        <w:t>всё остальное</w:t>
      </w:r>
      <w:r w:rsidR="00E62D7B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E62D7B" w:rsidRPr="00A46DFC">
        <w:rPr>
          <w:rStyle w:val="--0"/>
        </w:rPr>
        <w:t xml:space="preserve">рассыплется </w:t>
      </w:r>
      <w:r w:rsidR="00E62D7B" w:rsidRPr="00A46DFC">
        <w:rPr>
          <w:rStyle w:val="--"/>
        </w:rPr>
        <w:t>само.</w:t>
      </w:r>
    </w:p>
    <w:p w14:paraId="2FB61C4D" w14:textId="46DFDF0A" w:rsidR="00E62D7B" w:rsidRPr="00693A91" w:rsidRDefault="009F4F48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E62D7B" w:rsidRPr="00693A91">
        <w:rPr>
          <w:rFonts w:ascii="Georgia" w:hAnsi="Georgia"/>
          <w:sz w:val="28"/>
          <w:szCs w:val="28"/>
        </w:rPr>
        <w:t xml:space="preserve">Так зародилась тщательно разработанная </w:t>
      </w:r>
      <w:r w:rsidR="00E62D7B" w:rsidRPr="009F4F48">
        <w:rPr>
          <w:rStyle w:val="s2"/>
          <w:rFonts w:ascii="Georgia" w:hAnsi="Georgia"/>
          <w:sz w:val="28"/>
          <w:szCs w:val="28"/>
        </w:rPr>
        <w:t xml:space="preserve">концепция </w:t>
      </w:r>
      <w:r w:rsidR="00E62D7B" w:rsidRPr="00A46DFC">
        <w:rPr>
          <w:rStyle w:val="s2"/>
          <w:rFonts w:ascii="Georgia" w:hAnsi="Georgia"/>
          <w:sz w:val="28"/>
          <w:szCs w:val="28"/>
        </w:rPr>
        <w:t>психологической войны</w:t>
      </w:r>
      <w:r w:rsidR="00E62D7B" w:rsidRPr="00693A91">
        <w:rPr>
          <w:rFonts w:ascii="Georgia" w:hAnsi="Georgia"/>
          <w:sz w:val="28"/>
          <w:szCs w:val="28"/>
        </w:rPr>
        <w:t xml:space="preserve">, где СССР был рассмотрен как объект со сложной внутренней структурой, устойчивый, тугоплавкий, но поддающийся системному разрушению при точечном воздействии. Анализировались особенности массового сознания, слабые места культурного кода, внутренние противоречия и исторические травмы. По этим уязвимостям и начали </w:t>
      </w:r>
      <w:r w:rsidR="00E62D7B" w:rsidRPr="00690879">
        <w:rPr>
          <w:rStyle w:val="--0"/>
        </w:rPr>
        <w:t xml:space="preserve">наноситься </w:t>
      </w:r>
      <w:r w:rsidR="00E62D7B" w:rsidRPr="00690879">
        <w:rPr>
          <w:rStyle w:val="--"/>
        </w:rPr>
        <w:t xml:space="preserve">удары </w:t>
      </w:r>
      <w:r w:rsidR="00E62D7B" w:rsidRPr="00693A91">
        <w:rPr>
          <w:rStyle w:val="s2"/>
          <w:rFonts w:ascii="Georgia" w:hAnsi="Georgia"/>
          <w:b/>
          <w:bCs/>
          <w:sz w:val="28"/>
          <w:szCs w:val="28"/>
        </w:rPr>
        <w:t xml:space="preserve">— </w:t>
      </w:r>
      <w:r w:rsidR="00E62D7B" w:rsidRPr="00690879">
        <w:rPr>
          <w:rStyle w:val="s2"/>
          <w:rFonts w:ascii="Georgia" w:hAnsi="Georgia"/>
          <w:sz w:val="28"/>
          <w:szCs w:val="28"/>
        </w:rPr>
        <w:t>не танками, а смыслами</w:t>
      </w:r>
      <w:r w:rsidR="00E62D7B" w:rsidRPr="00693A91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E62D7B" w:rsidRPr="00693A91">
        <w:rPr>
          <w:rFonts w:ascii="Georgia" w:hAnsi="Georgia"/>
          <w:sz w:val="28"/>
          <w:szCs w:val="28"/>
        </w:rPr>
        <w:t xml:space="preserve">Парадокс в том, что </w:t>
      </w:r>
      <w:r w:rsidR="00E62D7B" w:rsidRPr="009F4F48">
        <w:rPr>
          <w:rStyle w:val="s2"/>
          <w:rFonts w:ascii="Georgia" w:hAnsi="Georgia"/>
          <w:sz w:val="28"/>
          <w:szCs w:val="28"/>
        </w:rPr>
        <w:t>сам СССР</w:t>
      </w:r>
      <w:r w:rsidR="00E62D7B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E62D7B" w:rsidRPr="00690879">
        <w:rPr>
          <w:rStyle w:val="--"/>
        </w:rPr>
        <w:t xml:space="preserve">запустил </w:t>
      </w:r>
      <w:r w:rsidR="00E62D7B" w:rsidRPr="00690879">
        <w:rPr>
          <w:rStyle w:val="--0"/>
        </w:rPr>
        <w:t xml:space="preserve">процесс </w:t>
      </w:r>
      <w:r w:rsidR="00E62D7B" w:rsidRPr="009F4F48">
        <w:rPr>
          <w:rStyle w:val="s2"/>
          <w:rFonts w:ascii="Georgia" w:hAnsi="Georgia"/>
          <w:sz w:val="28"/>
          <w:szCs w:val="28"/>
        </w:rPr>
        <w:t>подрыва</w:t>
      </w:r>
      <w:r w:rsidR="00E62D7B" w:rsidRPr="009F4F48">
        <w:rPr>
          <w:rFonts w:ascii="Georgia" w:hAnsi="Georgia"/>
          <w:sz w:val="28"/>
          <w:szCs w:val="28"/>
        </w:rPr>
        <w:t>,</w:t>
      </w:r>
      <w:r w:rsidR="00E62D7B" w:rsidRPr="00693A91">
        <w:rPr>
          <w:rFonts w:ascii="Georgia" w:hAnsi="Georgia"/>
          <w:sz w:val="28"/>
          <w:szCs w:val="28"/>
        </w:rPr>
        <w:t xml:space="preserve"> выхолостив идею изнутри. При Сталине коммунизм начал вступать в конфликт с патриотизмом. Практика войны требовала от интернационализма отказаться — нужен был национальный дух. Началось первое</w:t>
      </w:r>
      <w:r w:rsidR="00E62D7B" w:rsidRPr="009F4F48">
        <w:rPr>
          <w:rFonts w:ascii="Georgia" w:hAnsi="Georgia"/>
          <w:sz w:val="28"/>
          <w:szCs w:val="28"/>
        </w:rPr>
        <w:t xml:space="preserve"> </w:t>
      </w:r>
      <w:r w:rsidR="00E62D7B" w:rsidRPr="009F4F48">
        <w:rPr>
          <w:rStyle w:val="s2"/>
          <w:rFonts w:ascii="Georgia" w:hAnsi="Georgia"/>
          <w:sz w:val="28"/>
          <w:szCs w:val="28"/>
        </w:rPr>
        <w:t>теоретическое</w:t>
      </w:r>
      <w:r w:rsidR="00E62D7B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E62D7B" w:rsidRPr="00690879">
        <w:rPr>
          <w:rStyle w:val="--"/>
        </w:rPr>
        <w:t>саморазрушение</w:t>
      </w:r>
      <w:r w:rsidR="00E62D7B" w:rsidRPr="00690879">
        <w:rPr>
          <w:rStyle w:val="--0"/>
        </w:rPr>
        <w:t xml:space="preserve"> идеи</w:t>
      </w:r>
      <w:r w:rsidR="00E62D7B" w:rsidRPr="00693A91">
        <w:rPr>
          <w:rFonts w:ascii="Georgia" w:hAnsi="Georgia"/>
          <w:sz w:val="28"/>
          <w:szCs w:val="28"/>
        </w:rPr>
        <w:t xml:space="preserve">. Коммунизм — по своей сути глобалистский проект, не знающий границ, — не вмещался в рамки племени, нации или этноса. А тем более — в аграрную, православную, этнически неевропейскую Россию, которую сам Маркс рассматривал как </w:t>
      </w:r>
      <w:r w:rsidR="00E62D7B" w:rsidRPr="00690879">
        <w:rPr>
          <w:rStyle w:val="--"/>
        </w:rPr>
        <w:t xml:space="preserve">расходный </w:t>
      </w:r>
      <w:r w:rsidR="00E62D7B" w:rsidRPr="00690879">
        <w:rPr>
          <w:rStyle w:val="--0"/>
        </w:rPr>
        <w:t>материал</w:t>
      </w:r>
      <w:r w:rsidR="00E62D7B" w:rsidRPr="00690879">
        <w:rPr>
          <w:rStyle w:val="--"/>
        </w:rPr>
        <w:t xml:space="preserve"> </w:t>
      </w:r>
      <w:r w:rsidR="00E62D7B" w:rsidRPr="009F4F48">
        <w:rPr>
          <w:rStyle w:val="s2"/>
          <w:rFonts w:ascii="Georgia" w:hAnsi="Georgia"/>
          <w:sz w:val="28"/>
          <w:szCs w:val="28"/>
        </w:rPr>
        <w:t>для исторической сцены</w:t>
      </w:r>
      <w:r w:rsidR="00E62D7B" w:rsidRPr="009F4F48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E62D7B" w:rsidRPr="00693A91">
        <w:rPr>
          <w:rFonts w:ascii="Georgia" w:hAnsi="Georgia"/>
          <w:sz w:val="28"/>
          <w:szCs w:val="28"/>
        </w:rPr>
        <w:t xml:space="preserve">Когда же потребовалось выбрать — </w:t>
      </w:r>
      <w:r w:rsidR="00E62D7B" w:rsidRPr="00690879">
        <w:rPr>
          <w:rStyle w:val="s2"/>
          <w:rFonts w:ascii="Georgia" w:hAnsi="Georgia"/>
          <w:sz w:val="28"/>
          <w:szCs w:val="28"/>
        </w:rPr>
        <w:t>коммунизм или Россия</w:t>
      </w:r>
      <w:r w:rsidR="00E62D7B" w:rsidRPr="00693A91">
        <w:rPr>
          <w:rFonts w:ascii="Georgia" w:hAnsi="Georgia"/>
          <w:sz w:val="28"/>
          <w:szCs w:val="28"/>
        </w:rPr>
        <w:t xml:space="preserve"> — перед каждым стоял вопрос на верность. Для настоящего коммуниста ответ был ясен: Россия — средство. Патриот — это человек прошлого. Коммунист — человек проекта.</w:t>
      </w:r>
    </w:p>
    <w:p w14:paraId="6559B76A" w14:textId="652A40C4" w:rsidR="00E62D7B" w:rsidRPr="00FB226F" w:rsidRDefault="009F4F48" w:rsidP="00FB226F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E62D7B" w:rsidRPr="00693A91">
        <w:rPr>
          <w:rFonts w:ascii="Georgia" w:hAnsi="Georgia"/>
          <w:sz w:val="28"/>
          <w:szCs w:val="28"/>
        </w:rPr>
        <w:t xml:space="preserve">Ленин воспринимал народ </w:t>
      </w:r>
      <w:r w:rsidR="00E62D7B" w:rsidRPr="009F4F48">
        <w:rPr>
          <w:rStyle w:val="s2"/>
          <w:rFonts w:ascii="Georgia" w:hAnsi="Georgia"/>
          <w:sz w:val="28"/>
          <w:szCs w:val="28"/>
        </w:rPr>
        <w:t xml:space="preserve">не как субъект истории, а как </w:t>
      </w:r>
      <w:r w:rsidR="00E62D7B" w:rsidRPr="00690879">
        <w:rPr>
          <w:rStyle w:val="--0"/>
        </w:rPr>
        <w:t xml:space="preserve">инструмент </w:t>
      </w:r>
      <w:r w:rsidR="00E62D7B" w:rsidRPr="00690879">
        <w:rPr>
          <w:rStyle w:val="--"/>
        </w:rPr>
        <w:t>действия.</w:t>
      </w:r>
      <w:r w:rsidR="00E62D7B" w:rsidRPr="00693A91">
        <w:rPr>
          <w:rFonts w:ascii="Georgia" w:hAnsi="Georgia"/>
          <w:sz w:val="28"/>
          <w:szCs w:val="28"/>
        </w:rPr>
        <w:t xml:space="preserve"> Русский народ, в его формулировках — это «плохие работники», «интеллигенция — дерьмо нации», «террор против них — благо». Он утверждал, что </w:t>
      </w:r>
      <w:r w:rsidR="00E62D7B" w:rsidRPr="00FF2431">
        <w:rPr>
          <w:rStyle w:val="s2"/>
          <w:rFonts w:ascii="Georgia" w:hAnsi="Georgia"/>
          <w:b/>
          <w:bCs/>
          <w:i/>
          <w:iCs/>
          <w:sz w:val="28"/>
          <w:szCs w:val="28"/>
        </w:rPr>
        <w:t>настоящий коммунист не может быть патриотом</w:t>
      </w:r>
      <w:r w:rsidR="00E62D7B" w:rsidRPr="00693A91">
        <w:rPr>
          <w:rFonts w:ascii="Georgia" w:hAnsi="Georgia"/>
          <w:sz w:val="28"/>
          <w:szCs w:val="28"/>
        </w:rPr>
        <w:t xml:space="preserve"> — он интернационалист, боец идеи. И даже когда Ленин говорит о патриотизме, это — технология. Речь шла не о чувствах, а о том, как </w:t>
      </w:r>
      <w:r w:rsidR="00E62D7B" w:rsidRPr="00FB226F">
        <w:rPr>
          <w:rStyle w:val="s2"/>
          <w:rFonts w:ascii="Georgia" w:hAnsi="Georgia"/>
          <w:sz w:val="28"/>
          <w:szCs w:val="28"/>
        </w:rPr>
        <w:t>вовлечь крестьян в войну</w:t>
      </w:r>
      <w:r w:rsidR="00E62D7B" w:rsidRPr="00693A91">
        <w:rPr>
          <w:rFonts w:ascii="Georgia" w:hAnsi="Georgia"/>
          <w:sz w:val="28"/>
          <w:szCs w:val="28"/>
        </w:rPr>
        <w:t xml:space="preserve">, объяснив им, что они </w:t>
      </w:r>
      <w:r w:rsidR="00E62D7B" w:rsidRPr="00A94E41">
        <w:rPr>
          <w:rStyle w:val="--0"/>
        </w:rPr>
        <w:t xml:space="preserve">идут </w:t>
      </w:r>
      <w:r w:rsidR="00E62D7B" w:rsidRPr="00A94E41">
        <w:rPr>
          <w:rStyle w:val="--"/>
        </w:rPr>
        <w:t>защищать</w:t>
      </w:r>
      <w:r w:rsidR="00E62D7B" w:rsidRPr="00A94E41">
        <w:rPr>
          <w:rStyle w:val="--0"/>
        </w:rPr>
        <w:t xml:space="preserve"> Родину</w:t>
      </w:r>
      <w:r w:rsidR="00E62D7B" w:rsidRPr="00693A91">
        <w:rPr>
          <w:rFonts w:ascii="Georgia" w:hAnsi="Georgia"/>
          <w:sz w:val="28"/>
          <w:szCs w:val="28"/>
        </w:rPr>
        <w:t xml:space="preserve">, а не абстракции. </w:t>
      </w:r>
      <w:proofErr w:type="gramStart"/>
      <w:r w:rsidR="00E62D7B" w:rsidRPr="00693A91">
        <w:rPr>
          <w:rFonts w:ascii="Georgia" w:hAnsi="Georgia"/>
          <w:sz w:val="28"/>
          <w:szCs w:val="28"/>
        </w:rPr>
        <w:t>Мужику</w:t>
      </w:r>
      <w:proofErr w:type="gramEnd"/>
      <w:r w:rsidR="00E62D7B" w:rsidRPr="00693A91">
        <w:rPr>
          <w:rFonts w:ascii="Georgia" w:hAnsi="Georgia"/>
          <w:sz w:val="28"/>
          <w:szCs w:val="28"/>
        </w:rPr>
        <w:t xml:space="preserve"> это понятно — он идёт. Так идея становится </w:t>
      </w:r>
      <w:r w:rsidR="00E62D7B" w:rsidRPr="00A94E41">
        <w:rPr>
          <w:rStyle w:val="s2"/>
          <w:rFonts w:ascii="Georgia" w:hAnsi="Georgia"/>
          <w:sz w:val="28"/>
          <w:szCs w:val="28"/>
        </w:rPr>
        <w:t>технологическим</w:t>
      </w:r>
      <w:r w:rsidR="00E62D7B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E62D7B" w:rsidRPr="00A94E41">
        <w:rPr>
          <w:rStyle w:val="--0"/>
        </w:rPr>
        <w:t xml:space="preserve">модулем </w:t>
      </w:r>
      <w:r w:rsidR="00E62D7B" w:rsidRPr="00A94E41">
        <w:rPr>
          <w:rStyle w:val="--"/>
        </w:rPr>
        <w:t>мобилизации</w:t>
      </w:r>
      <w:r w:rsidR="00FB226F" w:rsidRPr="00A94E41">
        <w:rPr>
          <w:rStyle w:val="--"/>
        </w:rPr>
        <w:t>.</w:t>
      </w:r>
      <w:r w:rsidR="00FB226F">
        <w:rPr>
          <w:rFonts w:ascii="Georgia" w:hAnsi="Georgia"/>
          <w:sz w:val="28"/>
          <w:szCs w:val="28"/>
        </w:rPr>
        <w:t xml:space="preserve"> </w:t>
      </w:r>
      <w:r w:rsidR="00E62D7B" w:rsidRPr="00693A91">
        <w:rPr>
          <w:rStyle w:val="s3"/>
          <w:rFonts w:ascii="Georgia" w:hAnsi="Georgia"/>
          <w:sz w:val="28"/>
          <w:szCs w:val="28"/>
        </w:rPr>
        <w:t xml:space="preserve">Эта логика прекрасно читается и в наши дни. Поэтому, оценивая то, что происходит сейчас, важно помнить: </w:t>
      </w:r>
      <w:r w:rsidR="00E62D7B" w:rsidRPr="00FB226F">
        <w:rPr>
          <w:rFonts w:ascii="Georgia" w:hAnsi="Georgia"/>
          <w:sz w:val="28"/>
          <w:szCs w:val="28"/>
        </w:rPr>
        <w:t xml:space="preserve">идея — это не просто мысль. </w:t>
      </w:r>
      <w:r w:rsidR="00E62D7B" w:rsidRPr="00A94E41">
        <w:rPr>
          <w:rStyle w:val="--0"/>
        </w:rPr>
        <w:t xml:space="preserve">Это </w:t>
      </w:r>
      <w:r w:rsidR="00E62D7B" w:rsidRPr="00A94E41">
        <w:rPr>
          <w:rStyle w:val="--"/>
        </w:rPr>
        <w:t>программа,</w:t>
      </w:r>
      <w:r w:rsidR="00E62D7B" w:rsidRPr="00FB226F">
        <w:rPr>
          <w:rFonts w:ascii="Georgia" w:hAnsi="Georgia"/>
          <w:sz w:val="28"/>
          <w:szCs w:val="28"/>
        </w:rPr>
        <w:t xml:space="preserve"> способная переписать человечность. И когда она теряет свою силу, разрушается </w:t>
      </w:r>
      <w:r w:rsidR="00E62D7B" w:rsidRPr="00A94E41">
        <w:rPr>
          <w:rStyle w:val="--"/>
        </w:rPr>
        <w:t xml:space="preserve">не </w:t>
      </w:r>
      <w:r w:rsidR="00E62D7B" w:rsidRPr="00A94E41">
        <w:rPr>
          <w:rStyle w:val="--0"/>
        </w:rPr>
        <w:t xml:space="preserve">просто </w:t>
      </w:r>
      <w:r w:rsidR="00E62D7B" w:rsidRPr="00FB226F">
        <w:rPr>
          <w:rFonts w:ascii="Georgia" w:hAnsi="Georgia"/>
          <w:sz w:val="28"/>
          <w:szCs w:val="28"/>
        </w:rPr>
        <w:t>режим — рушится вся ткань реальности, в которой эта идея существовала как силовой центр.</w:t>
      </w:r>
    </w:p>
    <w:p w14:paraId="356214F8" w14:textId="584E0130" w:rsidR="002D0FCB" w:rsidRPr="00693A91" w:rsidRDefault="00FB226F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</w:t>
      </w:r>
      <w:r w:rsidR="002D0FCB" w:rsidRPr="00693A91">
        <w:rPr>
          <w:rFonts w:ascii="Georgia" w:hAnsi="Georgia"/>
          <w:sz w:val="28"/>
          <w:szCs w:val="28"/>
        </w:rPr>
        <w:t xml:space="preserve">История знает парадоксы, но ещё больше она знает симуляции. Одна из самых мощных — попытка </w:t>
      </w:r>
      <w:r w:rsidR="002D0FCB" w:rsidRPr="00A94E41">
        <w:rPr>
          <w:rStyle w:val="--0"/>
        </w:rPr>
        <w:t xml:space="preserve">совместить </w:t>
      </w:r>
      <w:r w:rsidR="002D0FCB" w:rsidRPr="00A94E41">
        <w:rPr>
          <w:rStyle w:val="--"/>
        </w:rPr>
        <w:t>несовместимое:</w:t>
      </w:r>
      <w:r w:rsidR="002D0FCB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2D0FCB" w:rsidRPr="00FB226F">
        <w:rPr>
          <w:rStyle w:val="s2"/>
          <w:rFonts w:ascii="Georgia" w:hAnsi="Georgia"/>
          <w:sz w:val="28"/>
          <w:szCs w:val="28"/>
        </w:rPr>
        <w:t>коммунизм и патриотизм</w:t>
      </w:r>
      <w:r w:rsidR="002D0FCB" w:rsidRPr="00693A91">
        <w:rPr>
          <w:rFonts w:ascii="Georgia" w:hAnsi="Georgia"/>
          <w:sz w:val="28"/>
          <w:szCs w:val="28"/>
        </w:rPr>
        <w:t xml:space="preserve">, интернационализм и национальную лояльность, космополитизм и геополитическую оборону. Если христиане </w:t>
      </w:r>
      <w:r w:rsidR="002D0FCB" w:rsidRPr="00693A91">
        <w:rPr>
          <w:rFonts w:ascii="Georgia" w:hAnsi="Georgia"/>
          <w:sz w:val="28"/>
          <w:szCs w:val="28"/>
        </w:rPr>
        <w:lastRenderedPageBreak/>
        <w:t xml:space="preserve">провозглашали себя гражданами небесного Отечества, то коммунисты изначально заявляли: </w:t>
      </w:r>
      <w:r w:rsidR="002D0FCB" w:rsidRPr="00FB226F">
        <w:rPr>
          <w:rStyle w:val="s2"/>
          <w:rFonts w:ascii="Georgia" w:hAnsi="Georgia"/>
          <w:sz w:val="28"/>
          <w:szCs w:val="28"/>
        </w:rPr>
        <w:t>их Отечество — мир</w:t>
      </w:r>
      <w:r w:rsidR="002D0FCB" w:rsidRPr="00FB226F">
        <w:rPr>
          <w:rFonts w:ascii="Georgia" w:hAnsi="Georgia"/>
          <w:sz w:val="28"/>
          <w:szCs w:val="28"/>
        </w:rPr>
        <w:t>,</w:t>
      </w:r>
      <w:r w:rsidR="002D0FCB" w:rsidRPr="00693A91">
        <w:rPr>
          <w:rFonts w:ascii="Georgia" w:hAnsi="Georgia"/>
          <w:sz w:val="28"/>
          <w:szCs w:val="28"/>
        </w:rPr>
        <w:t xml:space="preserve"> не в смысле Земли, а в смысле </w:t>
      </w:r>
      <w:r w:rsidR="002D0FCB" w:rsidRPr="00A94E41">
        <w:rPr>
          <w:rStyle w:val="s2"/>
          <w:rFonts w:ascii="Georgia" w:hAnsi="Georgia"/>
          <w:sz w:val="28"/>
          <w:szCs w:val="28"/>
        </w:rPr>
        <w:t>отсутствия привязанности к нациям, флагам, этносам</w:t>
      </w:r>
      <w:r w:rsidR="002D0FCB" w:rsidRPr="00693A91">
        <w:rPr>
          <w:rFonts w:ascii="Georgia" w:hAnsi="Georgia"/>
          <w:sz w:val="28"/>
          <w:szCs w:val="28"/>
        </w:rPr>
        <w:t>. В их лексиконе слово «патриот» имело уничижительный оттенок — как «деревня», «отсталость», «нафталин».</w:t>
      </w:r>
      <w:r w:rsidR="00776DEC">
        <w:rPr>
          <w:rFonts w:ascii="Georgia" w:hAnsi="Georgia"/>
          <w:sz w:val="28"/>
          <w:szCs w:val="28"/>
        </w:rPr>
        <w:t xml:space="preserve"> </w:t>
      </w:r>
      <w:r w:rsidR="002D0FCB" w:rsidRPr="00693A91">
        <w:rPr>
          <w:rFonts w:ascii="Georgia" w:hAnsi="Georgia"/>
          <w:sz w:val="28"/>
          <w:szCs w:val="28"/>
        </w:rPr>
        <w:t xml:space="preserve">Но с приходом к власти Гитлера и с осознанием грядущей мировой войны в СССР начинают пересматривать приоритеты. Становится ясно: </w:t>
      </w:r>
      <w:r w:rsidR="002D0FCB" w:rsidRPr="00776DEC">
        <w:rPr>
          <w:rStyle w:val="s2"/>
          <w:rFonts w:ascii="Georgia" w:hAnsi="Georgia"/>
          <w:sz w:val="28"/>
          <w:szCs w:val="28"/>
        </w:rPr>
        <w:t>на идее</w:t>
      </w:r>
      <w:r w:rsidR="002D0FCB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2D0FCB" w:rsidRPr="00826919">
        <w:rPr>
          <w:rStyle w:val="s2"/>
          <w:rFonts w:ascii="Georgia" w:hAnsi="Georgia"/>
          <w:sz w:val="28"/>
          <w:szCs w:val="28"/>
        </w:rPr>
        <w:t>всемирного братства</w:t>
      </w:r>
      <w:r w:rsidR="002D0FCB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2D0FCB" w:rsidRPr="00776DEC">
        <w:rPr>
          <w:rStyle w:val="s2"/>
          <w:rFonts w:ascii="Georgia" w:hAnsi="Georgia"/>
          <w:sz w:val="28"/>
          <w:szCs w:val="28"/>
        </w:rPr>
        <w:t xml:space="preserve">войну </w:t>
      </w:r>
      <w:r w:rsidR="002D0FCB" w:rsidRPr="00826919">
        <w:rPr>
          <w:rStyle w:val="--"/>
        </w:rPr>
        <w:t xml:space="preserve">не </w:t>
      </w:r>
      <w:r w:rsidR="002D0FCB" w:rsidRPr="00826919">
        <w:rPr>
          <w:rStyle w:val="--0"/>
        </w:rPr>
        <w:t>выиграть.</w:t>
      </w:r>
      <w:r w:rsidR="002D0FCB" w:rsidRPr="00693A91">
        <w:rPr>
          <w:rFonts w:ascii="Georgia" w:hAnsi="Georgia"/>
          <w:sz w:val="28"/>
          <w:szCs w:val="28"/>
        </w:rPr>
        <w:t xml:space="preserve"> Массы нужно мобилизовать. И тут на поверхность </w:t>
      </w:r>
      <w:r w:rsidR="002D0FCB" w:rsidRPr="00826919">
        <w:rPr>
          <w:rStyle w:val="--0"/>
        </w:rPr>
        <w:t xml:space="preserve">поднимается </w:t>
      </w:r>
      <w:r w:rsidR="002D0FCB" w:rsidRPr="00826919">
        <w:rPr>
          <w:rStyle w:val="--"/>
        </w:rPr>
        <w:t>патриотизм</w:t>
      </w:r>
      <w:r w:rsidR="002D0FCB" w:rsidRPr="00693A91">
        <w:rPr>
          <w:rFonts w:ascii="Georgia" w:hAnsi="Georgia"/>
          <w:sz w:val="28"/>
          <w:szCs w:val="28"/>
        </w:rPr>
        <w:t xml:space="preserve"> — мощнейший мотивационный фактор. Однако он изначально противоречит фундаменту коммунистической идеологии.</w:t>
      </w:r>
    </w:p>
    <w:p w14:paraId="2499AFC5" w14:textId="5FC51529" w:rsidR="002D0FCB" w:rsidRPr="00693A91" w:rsidRDefault="00776DEC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2D0FCB" w:rsidRPr="00693A91">
        <w:rPr>
          <w:rFonts w:ascii="Georgia" w:hAnsi="Georgia"/>
          <w:sz w:val="28"/>
          <w:szCs w:val="28"/>
        </w:rPr>
        <w:t xml:space="preserve">Как скрестить ужа с ежом? Как атеизм скрестить с религией? Как коммунизм, презирающий нацию, объединить с патриотизмом, для которого нация — сакральный центр? </w:t>
      </w:r>
      <w:r w:rsidR="002D0FCB" w:rsidRPr="00776DEC">
        <w:rPr>
          <w:rStyle w:val="s2"/>
          <w:rFonts w:ascii="Georgia" w:hAnsi="Georgia"/>
          <w:sz w:val="28"/>
          <w:szCs w:val="28"/>
        </w:rPr>
        <w:t>Ответ прост: силам власти это неважно.</w:t>
      </w:r>
      <w:r w:rsidR="002D0FCB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2D0FCB" w:rsidRPr="00826919">
        <w:rPr>
          <w:rStyle w:val="--0"/>
        </w:rPr>
        <w:t xml:space="preserve">Главное </w:t>
      </w:r>
      <w:r w:rsidR="002D0FCB" w:rsidRPr="00826919">
        <w:rPr>
          <w:rStyle w:val="--"/>
        </w:rPr>
        <w:t>— результат.</w:t>
      </w:r>
      <w:r w:rsidR="002D0FCB" w:rsidRPr="00693A91">
        <w:rPr>
          <w:rFonts w:ascii="Georgia" w:hAnsi="Georgia"/>
          <w:sz w:val="28"/>
          <w:szCs w:val="28"/>
        </w:rPr>
        <w:t xml:space="preserve"> Идеология поддаётся редактуре. Точно так же, как при Владимире</w:t>
      </w:r>
      <w:r w:rsidR="00826919">
        <w:rPr>
          <w:rStyle w:val="af5"/>
          <w:rFonts w:ascii="Georgia" w:hAnsi="Georgia"/>
          <w:szCs w:val="28"/>
        </w:rPr>
        <w:footnoteReference w:id="2"/>
      </w:r>
      <w:r w:rsidR="002D0FCB" w:rsidRPr="00693A91">
        <w:rPr>
          <w:rFonts w:ascii="Georgia" w:hAnsi="Georgia"/>
          <w:sz w:val="28"/>
          <w:szCs w:val="28"/>
        </w:rPr>
        <w:t xml:space="preserve"> язычество было объединено с христианством и выдано за «настоящее православие», при Сталине патриотизм сращивается с коммунизмом — и подаётся как </w:t>
      </w:r>
      <w:r w:rsidR="002D0FCB" w:rsidRPr="00677A7A">
        <w:rPr>
          <w:rStyle w:val="--"/>
        </w:rPr>
        <w:t xml:space="preserve">естественное </w:t>
      </w:r>
      <w:r w:rsidR="002D0FCB" w:rsidRPr="00677A7A">
        <w:rPr>
          <w:rStyle w:val="--0"/>
        </w:rPr>
        <w:t>продолжение</w:t>
      </w:r>
      <w:r w:rsidR="002D0FCB" w:rsidRPr="00693A91">
        <w:rPr>
          <w:rFonts w:ascii="Georgia" w:hAnsi="Georgia"/>
          <w:sz w:val="28"/>
          <w:szCs w:val="28"/>
        </w:rPr>
        <w:t xml:space="preserve"> марксизма.</w:t>
      </w:r>
    </w:p>
    <w:p w14:paraId="2EA76C7C" w14:textId="4C7538D2" w:rsidR="002D0FCB" w:rsidRPr="00693A91" w:rsidRDefault="00C46E01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s2"/>
          <w:rFonts w:ascii="Georgia" w:hAnsi="Georgia"/>
          <w:b/>
          <w:bCs/>
          <w:sz w:val="28"/>
          <w:szCs w:val="28"/>
        </w:rPr>
        <w:t xml:space="preserve">          </w:t>
      </w:r>
      <w:r w:rsidR="002D0FCB" w:rsidRPr="00C46E01">
        <w:rPr>
          <w:rStyle w:val="s2"/>
          <w:rFonts w:ascii="Georgia" w:hAnsi="Georgia"/>
          <w:sz w:val="28"/>
          <w:szCs w:val="28"/>
        </w:rPr>
        <w:t>Сталин стал мастером смысловой алхимии</w:t>
      </w:r>
      <w:r w:rsidR="002D0FCB" w:rsidRPr="00693A91">
        <w:rPr>
          <w:rStyle w:val="s2"/>
          <w:rFonts w:ascii="Georgia" w:hAnsi="Georgia"/>
          <w:b/>
          <w:bCs/>
          <w:sz w:val="28"/>
          <w:szCs w:val="28"/>
        </w:rPr>
        <w:t>.</w:t>
      </w:r>
      <w:r w:rsidR="002D0FCB" w:rsidRPr="00693A91">
        <w:rPr>
          <w:rFonts w:ascii="Georgia" w:hAnsi="Georgia"/>
          <w:sz w:val="28"/>
          <w:szCs w:val="28"/>
        </w:rPr>
        <w:t xml:space="preserve"> Он </w:t>
      </w:r>
      <w:r w:rsidR="002D0FCB" w:rsidRPr="00677A7A">
        <w:rPr>
          <w:rStyle w:val="--"/>
        </w:rPr>
        <w:t xml:space="preserve">не </w:t>
      </w:r>
      <w:r w:rsidR="002D0FCB" w:rsidRPr="00677A7A">
        <w:rPr>
          <w:rStyle w:val="--0"/>
        </w:rPr>
        <w:t>спорил,</w:t>
      </w:r>
      <w:r w:rsidR="002D0FCB" w:rsidRPr="00693A91">
        <w:rPr>
          <w:rFonts w:ascii="Georgia" w:hAnsi="Georgia"/>
          <w:sz w:val="28"/>
          <w:szCs w:val="28"/>
        </w:rPr>
        <w:t xml:space="preserve"> не дискутировал, не обосновывал — он перераспределял смысл силой. Там, где Ленин говорил, что государство должно отмереть, Сталин утверждал, что оно должно сначала достигнуть пика своего могущества. Там, где Маркс считал нацию пережитком, Сталин предлагал </w:t>
      </w:r>
      <w:r w:rsidR="002D0FCB" w:rsidRPr="00677A7A">
        <w:rPr>
          <w:rStyle w:val="--"/>
        </w:rPr>
        <w:t xml:space="preserve">каждому </w:t>
      </w:r>
      <w:r w:rsidR="002D0FCB" w:rsidRPr="00677A7A">
        <w:rPr>
          <w:rStyle w:val="--0"/>
        </w:rPr>
        <w:t>коммунисту</w:t>
      </w:r>
      <w:r w:rsidR="002D0FCB" w:rsidRPr="00693A91">
        <w:rPr>
          <w:rFonts w:ascii="Georgia" w:hAnsi="Georgia"/>
          <w:sz w:val="28"/>
          <w:szCs w:val="28"/>
        </w:rPr>
        <w:t xml:space="preserve"> стать патриотом. Противоречия решались просто: </w:t>
      </w:r>
      <w:r w:rsidR="002D0FCB" w:rsidRPr="005F0921">
        <w:rPr>
          <w:rStyle w:val="s2"/>
          <w:rFonts w:ascii="Georgia" w:hAnsi="Georgia"/>
          <w:sz w:val="28"/>
          <w:szCs w:val="28"/>
        </w:rPr>
        <w:t>кто возражал — шёл в лагерь или в землю</w:t>
      </w:r>
      <w:r w:rsidR="002D0FCB" w:rsidRPr="005F0921">
        <w:rPr>
          <w:rFonts w:ascii="Georgia" w:hAnsi="Georgia"/>
          <w:sz w:val="28"/>
          <w:szCs w:val="28"/>
        </w:rPr>
        <w:t>.</w:t>
      </w:r>
      <w:r w:rsidR="005F0921">
        <w:rPr>
          <w:rFonts w:ascii="Georgia" w:hAnsi="Georgia"/>
          <w:sz w:val="28"/>
          <w:szCs w:val="28"/>
        </w:rPr>
        <w:t xml:space="preserve"> </w:t>
      </w:r>
      <w:r w:rsidR="002D0FCB" w:rsidRPr="00693A91">
        <w:rPr>
          <w:rFonts w:ascii="Georgia" w:hAnsi="Georgia"/>
          <w:sz w:val="28"/>
          <w:szCs w:val="28"/>
        </w:rPr>
        <w:t xml:space="preserve">Те, кто указывал на несостыковки с «учением», были либо уничтожены, либо запуганы до согласия. «Хватит рассуждать!» — гласил сталинский лозунг, воплощая чистую </w:t>
      </w:r>
      <w:r w:rsidR="002D0FCB" w:rsidRPr="00677A7A">
        <w:rPr>
          <w:rStyle w:val="--"/>
        </w:rPr>
        <w:t xml:space="preserve">волю </w:t>
      </w:r>
      <w:r w:rsidR="002D0FCB" w:rsidRPr="00677A7A">
        <w:rPr>
          <w:rStyle w:val="--0"/>
        </w:rPr>
        <w:t>власти.</w:t>
      </w:r>
      <w:r w:rsidR="002D0FCB" w:rsidRPr="00693A91">
        <w:rPr>
          <w:rFonts w:ascii="Georgia" w:hAnsi="Georgia"/>
          <w:sz w:val="28"/>
          <w:szCs w:val="28"/>
        </w:rPr>
        <w:t xml:space="preserve"> </w:t>
      </w:r>
      <w:r w:rsidR="002D0FCB" w:rsidRPr="005F0921">
        <w:rPr>
          <w:rStyle w:val="s2"/>
          <w:rFonts w:ascii="Georgia" w:hAnsi="Georgia"/>
          <w:sz w:val="28"/>
          <w:szCs w:val="28"/>
        </w:rPr>
        <w:t>Политика становилась не диалогом аргументов, а геометрией силы.</w:t>
      </w:r>
      <w:r w:rsidR="005F0921">
        <w:rPr>
          <w:rFonts w:ascii="Georgia" w:hAnsi="Georgia"/>
          <w:sz w:val="28"/>
          <w:szCs w:val="28"/>
        </w:rPr>
        <w:t xml:space="preserve"> </w:t>
      </w:r>
      <w:r w:rsidR="002D0FCB" w:rsidRPr="00693A91">
        <w:rPr>
          <w:rFonts w:ascii="Georgia" w:hAnsi="Georgia"/>
          <w:sz w:val="28"/>
          <w:szCs w:val="28"/>
        </w:rPr>
        <w:t xml:space="preserve">Но в этой трансформации заложен был </w:t>
      </w:r>
      <w:r w:rsidR="002D0FCB" w:rsidRPr="00677A7A">
        <w:rPr>
          <w:rStyle w:val="--"/>
        </w:rPr>
        <w:t xml:space="preserve">распад </w:t>
      </w:r>
      <w:r w:rsidR="002D0FCB" w:rsidRPr="00677A7A">
        <w:rPr>
          <w:rStyle w:val="--0"/>
        </w:rPr>
        <w:t xml:space="preserve">целостности </w:t>
      </w:r>
      <w:r w:rsidR="002D0FCB" w:rsidRPr="00677A7A">
        <w:rPr>
          <w:rStyle w:val="--"/>
        </w:rPr>
        <w:t>идеи.</w:t>
      </w:r>
      <w:r w:rsidR="002D0FCB" w:rsidRPr="00693A91">
        <w:rPr>
          <w:rFonts w:ascii="Georgia" w:hAnsi="Georgia"/>
          <w:sz w:val="28"/>
          <w:szCs w:val="28"/>
        </w:rPr>
        <w:t xml:space="preserve"> Потому </w:t>
      </w:r>
      <w:r w:rsidR="00677A7A" w:rsidRPr="00693A91">
        <w:rPr>
          <w:rFonts w:ascii="Georgia" w:hAnsi="Georgia"/>
          <w:sz w:val="28"/>
          <w:szCs w:val="28"/>
        </w:rPr>
        <w:t>что,</w:t>
      </w:r>
      <w:r w:rsidR="002D0FCB" w:rsidRPr="00693A91">
        <w:rPr>
          <w:rFonts w:ascii="Georgia" w:hAnsi="Georgia"/>
          <w:sz w:val="28"/>
          <w:szCs w:val="28"/>
        </w:rPr>
        <w:t xml:space="preserve"> когда идея подстраивается под текущие нужды, она перестаёт быть идеей. Она становится </w:t>
      </w:r>
      <w:r w:rsidR="002D0FCB" w:rsidRPr="00677A7A">
        <w:rPr>
          <w:rStyle w:val="--"/>
        </w:rPr>
        <w:t xml:space="preserve">технологией </w:t>
      </w:r>
      <w:r w:rsidR="002D0FCB" w:rsidRPr="00677A7A">
        <w:rPr>
          <w:rStyle w:val="--0"/>
        </w:rPr>
        <w:t>управления,</w:t>
      </w:r>
      <w:r w:rsidR="002D0FCB" w:rsidRPr="00693A91">
        <w:rPr>
          <w:rFonts w:ascii="Georgia" w:hAnsi="Georgia"/>
          <w:sz w:val="28"/>
          <w:szCs w:val="28"/>
        </w:rPr>
        <w:t xml:space="preserve"> оболочкой, наполненной произвольным содержанием. Как с религией: чем меньше человек знает свою веру, тем легче его убедить, что любое нововведение и есть истина. Точно так же и с коммунизмом: </w:t>
      </w:r>
      <w:r w:rsidR="002D0FCB" w:rsidRPr="005F0921">
        <w:rPr>
          <w:rStyle w:val="s2"/>
          <w:rFonts w:ascii="Georgia" w:hAnsi="Georgia"/>
          <w:sz w:val="28"/>
          <w:szCs w:val="28"/>
        </w:rPr>
        <w:t>чем меньше партийцев понимали теорию, тем легче им было стать патриотами</w:t>
      </w:r>
      <w:r w:rsidR="002D0FCB" w:rsidRPr="005F0921">
        <w:rPr>
          <w:rFonts w:ascii="Georgia" w:hAnsi="Georgia"/>
          <w:sz w:val="28"/>
          <w:szCs w:val="28"/>
        </w:rPr>
        <w:t>, даже если это шло вразрез с самим марксизмом.</w:t>
      </w:r>
      <w:r w:rsidR="005F0921">
        <w:rPr>
          <w:rFonts w:ascii="Georgia" w:hAnsi="Georgia"/>
          <w:sz w:val="28"/>
          <w:szCs w:val="28"/>
        </w:rPr>
        <w:t xml:space="preserve"> </w:t>
      </w:r>
      <w:r w:rsidR="002D0FCB" w:rsidRPr="00693A91">
        <w:rPr>
          <w:rFonts w:ascii="Georgia" w:hAnsi="Georgia"/>
          <w:sz w:val="28"/>
          <w:szCs w:val="28"/>
        </w:rPr>
        <w:t xml:space="preserve">Так в СССР возникает </w:t>
      </w:r>
      <w:r w:rsidR="002D0FCB" w:rsidRPr="00677A7A">
        <w:rPr>
          <w:rStyle w:val="--0"/>
        </w:rPr>
        <w:t xml:space="preserve">двойная </w:t>
      </w:r>
      <w:r w:rsidR="002D0FCB" w:rsidRPr="00677A7A">
        <w:rPr>
          <w:rStyle w:val="--"/>
        </w:rPr>
        <w:t>лояльность,</w:t>
      </w:r>
      <w:r w:rsidR="002D0FCB" w:rsidRPr="00693A91">
        <w:rPr>
          <w:rFonts w:ascii="Georgia" w:hAnsi="Georgia"/>
          <w:sz w:val="28"/>
          <w:szCs w:val="28"/>
        </w:rPr>
        <w:t xml:space="preserve"> которая оборачивается внутренним разрывом. </w:t>
      </w:r>
      <w:r w:rsidR="002D0FCB" w:rsidRPr="00693A91">
        <w:rPr>
          <w:rFonts w:ascii="Georgia" w:hAnsi="Georgia"/>
          <w:sz w:val="28"/>
          <w:szCs w:val="28"/>
        </w:rPr>
        <w:lastRenderedPageBreak/>
        <w:t xml:space="preserve">Вождь — Ленин — был идеологом интернационализма. Его канонизировали, поставили на пьедестал, сделали ориентиром. Но теперь каждый коммунист должен был быть одновременно </w:t>
      </w:r>
      <w:r w:rsidR="002D0FCB" w:rsidRPr="006E07DA">
        <w:rPr>
          <w:rStyle w:val="--0"/>
        </w:rPr>
        <w:t xml:space="preserve">и патриотом, </w:t>
      </w:r>
      <w:r w:rsidR="002D0FCB" w:rsidRPr="006E07DA">
        <w:rPr>
          <w:rStyle w:val="--"/>
        </w:rPr>
        <w:t>и ленинистом.</w:t>
      </w:r>
      <w:r w:rsidR="002D0FCB" w:rsidRPr="00693A91">
        <w:rPr>
          <w:rFonts w:ascii="Georgia" w:hAnsi="Georgia"/>
          <w:sz w:val="28"/>
          <w:szCs w:val="28"/>
        </w:rPr>
        <w:t xml:space="preserve"> В логике мышления — это шизофрения. В логике власти — это дисциплина.</w:t>
      </w:r>
    </w:p>
    <w:p w14:paraId="587C2F95" w14:textId="2AD0C900" w:rsidR="005B5240" w:rsidRPr="00693A91" w:rsidRDefault="005F0921" w:rsidP="005F0921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</w:t>
      </w:r>
      <w:r w:rsidR="002D0FCB" w:rsidRPr="00693A91">
        <w:rPr>
          <w:rFonts w:ascii="Georgia" w:hAnsi="Georgia"/>
          <w:sz w:val="28"/>
          <w:szCs w:val="28"/>
        </w:rPr>
        <w:t xml:space="preserve">Происходит </w:t>
      </w:r>
      <w:r w:rsidR="002D0FCB" w:rsidRPr="006E07DA">
        <w:rPr>
          <w:rStyle w:val="--"/>
        </w:rPr>
        <w:t xml:space="preserve">симуляция </w:t>
      </w:r>
      <w:r w:rsidR="002D0FCB" w:rsidRPr="006E07DA">
        <w:rPr>
          <w:rStyle w:val="--0"/>
        </w:rPr>
        <w:t>веры:</w:t>
      </w:r>
      <w:r w:rsidR="002D0FCB" w:rsidRPr="00693A91">
        <w:rPr>
          <w:rFonts w:ascii="Georgia" w:hAnsi="Georgia"/>
          <w:sz w:val="28"/>
          <w:szCs w:val="28"/>
        </w:rPr>
        <w:t xml:space="preserve"> когда следование идее становится формой ритуала, лишённого содержания. Люди, не понимающие догматов, перестают испытывать когнитивный диссонанс. Им проще: </w:t>
      </w:r>
      <w:r w:rsidR="002D0FCB" w:rsidRPr="006E07DA">
        <w:rPr>
          <w:rStyle w:val="s2"/>
          <w:rFonts w:ascii="Georgia" w:hAnsi="Georgia"/>
          <w:b/>
          <w:bCs/>
          <w:i/>
          <w:iCs/>
          <w:sz w:val="28"/>
          <w:szCs w:val="28"/>
        </w:rPr>
        <w:t>приказ — значит правильно</w:t>
      </w:r>
      <w:r w:rsidR="002D0FCB" w:rsidRPr="00693A91">
        <w:rPr>
          <w:rFonts w:ascii="Georgia" w:hAnsi="Georgia"/>
          <w:sz w:val="28"/>
          <w:szCs w:val="28"/>
        </w:rPr>
        <w:t>. Власть говорит — значит, логика не важна. Это не коммунизм — это верноподданнический культ, где идеологическая форма теряет внутренний стержень.</w:t>
      </w:r>
      <w:r>
        <w:rPr>
          <w:rFonts w:ascii="Georgia" w:hAnsi="Georgia"/>
          <w:sz w:val="28"/>
          <w:szCs w:val="28"/>
        </w:rPr>
        <w:t xml:space="preserve"> </w:t>
      </w:r>
      <w:r w:rsidR="002D0FCB" w:rsidRPr="00693A91">
        <w:rPr>
          <w:rFonts w:ascii="Georgia" w:hAnsi="Georgia"/>
          <w:sz w:val="28"/>
          <w:szCs w:val="28"/>
        </w:rPr>
        <w:t>Именно это выхолащивание идеи — и стало главной уязвимостью советской системы. Когда</w:t>
      </w:r>
      <w:r w:rsidR="002D0FCB" w:rsidRPr="005F0921">
        <w:rPr>
          <w:rFonts w:ascii="Georgia" w:hAnsi="Georgia"/>
          <w:sz w:val="28"/>
          <w:szCs w:val="28"/>
        </w:rPr>
        <w:t xml:space="preserve"> </w:t>
      </w:r>
      <w:r w:rsidR="002D0FCB" w:rsidRPr="005F0921">
        <w:rPr>
          <w:rStyle w:val="s2"/>
          <w:rFonts w:ascii="Georgia" w:hAnsi="Georgia"/>
          <w:sz w:val="28"/>
          <w:szCs w:val="28"/>
        </w:rPr>
        <w:t>символ</w:t>
      </w:r>
      <w:r w:rsidR="002D0FCB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2D0FCB" w:rsidRPr="006E07DA">
        <w:rPr>
          <w:rStyle w:val="--0"/>
        </w:rPr>
        <w:t xml:space="preserve">перестаёт </w:t>
      </w:r>
      <w:r w:rsidR="002D0FCB" w:rsidRPr="006E07DA">
        <w:rPr>
          <w:rStyle w:val="--"/>
        </w:rPr>
        <w:t>быть</w:t>
      </w:r>
      <w:r w:rsidR="002D0FCB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2D0FCB" w:rsidRPr="005F0921">
        <w:rPr>
          <w:rStyle w:val="s2"/>
          <w:rFonts w:ascii="Georgia" w:hAnsi="Georgia"/>
          <w:sz w:val="28"/>
          <w:szCs w:val="28"/>
        </w:rPr>
        <w:t>живым</w:t>
      </w:r>
      <w:r w:rsidR="002D0FCB" w:rsidRPr="005F0921">
        <w:rPr>
          <w:rFonts w:ascii="Georgia" w:hAnsi="Georgia"/>
          <w:sz w:val="28"/>
          <w:szCs w:val="28"/>
        </w:rPr>
        <w:t xml:space="preserve"> и</w:t>
      </w:r>
      <w:r w:rsidR="002D0FCB" w:rsidRPr="00693A91">
        <w:rPr>
          <w:rFonts w:ascii="Georgia" w:hAnsi="Georgia"/>
          <w:sz w:val="28"/>
          <w:szCs w:val="28"/>
        </w:rPr>
        <w:t xml:space="preserve"> становится вывеской, он легко разбивается первым же серьёзным ударом. Внутри него уже </w:t>
      </w:r>
      <w:r w:rsidR="002D0FCB" w:rsidRPr="006E07DA">
        <w:rPr>
          <w:rStyle w:val="--"/>
        </w:rPr>
        <w:t xml:space="preserve">нет </w:t>
      </w:r>
      <w:r w:rsidR="002D0FCB" w:rsidRPr="006E07DA">
        <w:rPr>
          <w:rStyle w:val="--0"/>
        </w:rPr>
        <w:t>содержания.</w:t>
      </w:r>
      <w:r w:rsidR="002D0FCB" w:rsidRPr="00693A91">
        <w:rPr>
          <w:rFonts w:ascii="Georgia" w:hAnsi="Georgia"/>
          <w:sz w:val="28"/>
          <w:szCs w:val="28"/>
        </w:rPr>
        <w:t xml:space="preserve"> Только форма.</w:t>
      </w:r>
    </w:p>
    <w:p w14:paraId="2F3A4DC8" w14:textId="4D59192E" w:rsidR="005B5240" w:rsidRPr="00CE5D99" w:rsidRDefault="005F0921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</w:t>
      </w:r>
      <w:r w:rsidR="005B5240" w:rsidRPr="00693A91">
        <w:rPr>
          <w:rFonts w:ascii="Georgia" w:hAnsi="Georgia"/>
          <w:sz w:val="28"/>
          <w:szCs w:val="28"/>
        </w:rPr>
        <w:t xml:space="preserve">В любой системе власти истина всегда существует в одном и том же режиме: </w:t>
      </w:r>
      <w:r w:rsidR="005B5240" w:rsidRPr="006E07DA">
        <w:rPr>
          <w:rStyle w:val="s2"/>
          <w:rFonts w:ascii="Georgia" w:hAnsi="Georgia"/>
          <w:b/>
          <w:bCs/>
          <w:i/>
          <w:iCs/>
          <w:sz w:val="28"/>
          <w:szCs w:val="28"/>
        </w:rPr>
        <w:t>пока она полезна — она священна, когда становится неудобной — она объявляется ересью</w:t>
      </w:r>
      <w:r w:rsidR="005B5240" w:rsidRPr="006E07DA">
        <w:rPr>
          <w:rFonts w:ascii="Georgia" w:hAnsi="Georgia"/>
          <w:i/>
          <w:iCs/>
          <w:sz w:val="28"/>
          <w:szCs w:val="28"/>
        </w:rPr>
        <w:t>.</w:t>
      </w:r>
      <w:r w:rsidR="005B5240" w:rsidRPr="00693A91">
        <w:rPr>
          <w:rFonts w:ascii="Georgia" w:hAnsi="Georgia"/>
          <w:sz w:val="28"/>
          <w:szCs w:val="28"/>
        </w:rPr>
        <w:t xml:space="preserve"> Этот универсальный принцип действовал в древнем Риме, в средневековой Европе, в СССР и действует сейчас. Истина, как абсолют, никому не нужна. Нужна </w:t>
      </w:r>
      <w:r w:rsidR="005B5240" w:rsidRPr="006E07DA">
        <w:rPr>
          <w:rStyle w:val="--"/>
        </w:rPr>
        <w:t xml:space="preserve">гибкая </w:t>
      </w:r>
      <w:r w:rsidR="005B5240" w:rsidRPr="006E07DA">
        <w:rPr>
          <w:rStyle w:val="--0"/>
        </w:rPr>
        <w:t>версия,</w:t>
      </w:r>
      <w:r w:rsidR="005B5240" w:rsidRPr="00693A91">
        <w:rPr>
          <w:rFonts w:ascii="Georgia" w:hAnsi="Georgia"/>
          <w:sz w:val="28"/>
          <w:szCs w:val="28"/>
        </w:rPr>
        <w:t xml:space="preserve"> поддающаяся корректировке под актуальные задачи. Так правда превращается в </w:t>
      </w:r>
      <w:r w:rsidR="005B5240" w:rsidRPr="00CE5D99">
        <w:rPr>
          <w:rStyle w:val="s2"/>
          <w:rFonts w:ascii="Georgia" w:hAnsi="Georgia"/>
          <w:sz w:val="28"/>
          <w:szCs w:val="28"/>
        </w:rPr>
        <w:t>ситуативный алгоритм управления</w:t>
      </w:r>
      <w:r w:rsidR="005B5240" w:rsidRPr="00CE5D99">
        <w:rPr>
          <w:rFonts w:ascii="Georgia" w:hAnsi="Georgia"/>
          <w:sz w:val="28"/>
          <w:szCs w:val="28"/>
        </w:rPr>
        <w:t>.</w:t>
      </w:r>
    </w:p>
    <w:p w14:paraId="669962E5" w14:textId="6511F5D8" w:rsidR="005B5240" w:rsidRPr="006E07DA" w:rsidRDefault="00CE5D99" w:rsidP="00362C47">
      <w:pPr>
        <w:pStyle w:val="p3"/>
        <w:spacing w:before="0" w:beforeAutospacing="0" w:after="0" w:afterAutospacing="0" w:line="276" w:lineRule="auto"/>
        <w:jc w:val="both"/>
        <w:rPr>
          <w:rStyle w:val="--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5B5240" w:rsidRPr="00693A91">
        <w:rPr>
          <w:rFonts w:ascii="Georgia" w:hAnsi="Georgia"/>
          <w:sz w:val="28"/>
          <w:szCs w:val="28"/>
        </w:rPr>
        <w:t xml:space="preserve">В СССР, как и в средневековой Церкви, </w:t>
      </w:r>
      <w:r w:rsidR="005B5240" w:rsidRPr="00CE5D99">
        <w:rPr>
          <w:rStyle w:val="s2"/>
          <w:rFonts w:ascii="Georgia" w:hAnsi="Georgia"/>
          <w:sz w:val="28"/>
          <w:szCs w:val="28"/>
        </w:rPr>
        <w:t xml:space="preserve">цитировать канонический текст </w:t>
      </w:r>
      <w:r w:rsidR="005B5240" w:rsidRPr="006E07DA">
        <w:rPr>
          <w:rStyle w:val="--0"/>
        </w:rPr>
        <w:t xml:space="preserve">становилось </w:t>
      </w:r>
      <w:r w:rsidR="005B5240" w:rsidRPr="006E07DA">
        <w:rPr>
          <w:rStyle w:val="--"/>
        </w:rPr>
        <w:t>опасным,</w:t>
      </w:r>
      <w:r w:rsidR="005B5240" w:rsidRPr="00CE5D99">
        <w:rPr>
          <w:rFonts w:ascii="Georgia" w:hAnsi="Georgia"/>
          <w:sz w:val="28"/>
          <w:szCs w:val="28"/>
        </w:rPr>
        <w:t xml:space="preserve"> если эта цит</w:t>
      </w:r>
      <w:r w:rsidR="005B5240" w:rsidRPr="00693A91">
        <w:rPr>
          <w:rFonts w:ascii="Georgia" w:hAnsi="Georgia"/>
          <w:sz w:val="28"/>
          <w:szCs w:val="28"/>
        </w:rPr>
        <w:t xml:space="preserve">ата входила в противоречие с текущей «линей власти». Цитировал Ленина, но не так, как его сейчас трактует Сталин? Значит — враг, враг враждебен, а врага надо устранить. Аналогично в инквизиции: читать Евангелие можно только через трактовку Церкви. Считать, что Бог может говорить с тобой напрямую — смертный грех. Такая власть — </w:t>
      </w:r>
      <w:r w:rsidR="005B5240" w:rsidRPr="00CE5D99">
        <w:rPr>
          <w:rStyle w:val="s2"/>
          <w:rFonts w:ascii="Georgia" w:hAnsi="Georgia"/>
          <w:sz w:val="28"/>
          <w:szCs w:val="28"/>
        </w:rPr>
        <w:t>власть не над телами, а</w:t>
      </w:r>
      <w:r w:rsidR="005B5240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5B5240" w:rsidRPr="006E07DA">
        <w:rPr>
          <w:rStyle w:val="--0"/>
        </w:rPr>
        <w:t xml:space="preserve">над </w:t>
      </w:r>
      <w:r w:rsidR="005B5240" w:rsidRPr="006E07DA">
        <w:rPr>
          <w:rStyle w:val="--"/>
        </w:rPr>
        <w:t>смыслами.</w:t>
      </w:r>
    </w:p>
    <w:p w14:paraId="2CC45FD3" w14:textId="38C7FB89" w:rsidR="005B5240" w:rsidRPr="00693A91" w:rsidRDefault="00CE5D99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5B5240" w:rsidRPr="00693A91">
        <w:rPr>
          <w:rFonts w:ascii="Georgia" w:hAnsi="Georgia"/>
          <w:sz w:val="28"/>
          <w:szCs w:val="28"/>
        </w:rPr>
        <w:t xml:space="preserve">Сегодня, как и тогда, происходит </w:t>
      </w:r>
      <w:r w:rsidR="005B5240" w:rsidRPr="006E07DA">
        <w:rPr>
          <w:rStyle w:val="s2"/>
          <w:rFonts w:ascii="Georgia" w:hAnsi="Georgia"/>
          <w:sz w:val="28"/>
          <w:szCs w:val="28"/>
        </w:rPr>
        <w:t>непрерывное</w:t>
      </w:r>
      <w:r w:rsidR="005B5240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5B5240" w:rsidRPr="006E07DA">
        <w:rPr>
          <w:rStyle w:val="--"/>
        </w:rPr>
        <w:t xml:space="preserve">обнуление </w:t>
      </w:r>
      <w:r w:rsidR="005B5240" w:rsidRPr="006E07DA">
        <w:rPr>
          <w:rStyle w:val="--0"/>
        </w:rPr>
        <w:t>памяти,</w:t>
      </w:r>
      <w:r w:rsidR="005B5240" w:rsidRPr="00693A91">
        <w:rPr>
          <w:rFonts w:ascii="Georgia" w:hAnsi="Georgia"/>
          <w:sz w:val="28"/>
          <w:szCs w:val="28"/>
        </w:rPr>
        <w:t xml:space="preserve"> полное отрицание логики и внутренней целостности учений. Ни одна власть не заинтересована в существовании неизменяемой истины — ведь времена меняются. То, что вчера возвеличивалось, сегодня может быть угрозой. Поэтому </w:t>
      </w:r>
      <w:r w:rsidR="005B5240" w:rsidRPr="00CE5D99">
        <w:rPr>
          <w:rStyle w:val="s2"/>
          <w:rFonts w:ascii="Georgia" w:hAnsi="Georgia"/>
          <w:sz w:val="28"/>
          <w:szCs w:val="28"/>
        </w:rPr>
        <w:t xml:space="preserve">власть всегда выбирает: лучше </w:t>
      </w:r>
      <w:r w:rsidR="005B5240" w:rsidRPr="00D14661">
        <w:rPr>
          <w:rStyle w:val="--"/>
        </w:rPr>
        <w:t xml:space="preserve">предать </w:t>
      </w:r>
      <w:r w:rsidR="005B5240" w:rsidRPr="00D14661">
        <w:rPr>
          <w:rStyle w:val="--0"/>
        </w:rPr>
        <w:t>истину,</w:t>
      </w:r>
      <w:r w:rsidR="005B5240" w:rsidRPr="00CE5D99">
        <w:rPr>
          <w:rStyle w:val="s2"/>
          <w:rFonts w:ascii="Georgia" w:hAnsi="Georgia"/>
          <w:sz w:val="28"/>
          <w:szCs w:val="28"/>
        </w:rPr>
        <w:t xml:space="preserve"> чем подставить под угрозу саму себя</w:t>
      </w:r>
      <w:r w:rsidR="005B5240" w:rsidRPr="00CE5D99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5B5240" w:rsidRPr="00693A91">
        <w:rPr>
          <w:rFonts w:ascii="Georgia" w:hAnsi="Georgia"/>
          <w:sz w:val="28"/>
          <w:szCs w:val="28"/>
        </w:rPr>
        <w:t xml:space="preserve">Оптимальный путь к такому режиму — </w:t>
      </w:r>
      <w:r w:rsidR="005B5240" w:rsidRPr="00D14661">
        <w:rPr>
          <w:rStyle w:val="--"/>
        </w:rPr>
        <w:t xml:space="preserve">ликвидация </w:t>
      </w:r>
      <w:r w:rsidR="005B5240" w:rsidRPr="00D14661">
        <w:rPr>
          <w:rStyle w:val="--0"/>
        </w:rPr>
        <w:t>логики</w:t>
      </w:r>
      <w:r w:rsidR="005B5240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5B5240" w:rsidRPr="00CE5D99">
        <w:rPr>
          <w:rStyle w:val="s2"/>
          <w:rFonts w:ascii="Georgia" w:hAnsi="Georgia"/>
          <w:sz w:val="28"/>
          <w:szCs w:val="28"/>
        </w:rPr>
        <w:t>внутри учения</w:t>
      </w:r>
      <w:r w:rsidR="005B5240" w:rsidRPr="00CE5D99">
        <w:rPr>
          <w:rFonts w:ascii="Georgia" w:hAnsi="Georgia"/>
          <w:sz w:val="28"/>
          <w:szCs w:val="28"/>
        </w:rPr>
        <w:t>.</w:t>
      </w:r>
      <w:r w:rsidR="005B5240" w:rsidRPr="00693A91">
        <w:rPr>
          <w:rFonts w:ascii="Georgia" w:hAnsi="Georgia"/>
          <w:sz w:val="28"/>
          <w:szCs w:val="28"/>
        </w:rPr>
        <w:t xml:space="preserve"> То есть отключение механизма критической проверки. Церковь превратила христианство в набор постулатов, требующих не понимания, а покорного принятия: «Верую, ибо абсурдно». КПСС сделала то же самое с марксизмом. Теперь Маркс — это не то, что он писал, а то, что по партийной линии объявляется «марксистским». Что возможно, а что недопустимо — определяется </w:t>
      </w:r>
      <w:r w:rsidR="005B5240" w:rsidRPr="00D14661">
        <w:rPr>
          <w:rStyle w:val="--"/>
        </w:rPr>
        <w:t xml:space="preserve">не </w:t>
      </w:r>
      <w:r w:rsidR="005B5240" w:rsidRPr="00D14661">
        <w:rPr>
          <w:rStyle w:val="--0"/>
        </w:rPr>
        <w:lastRenderedPageBreak/>
        <w:t>логикой,</w:t>
      </w:r>
      <w:r w:rsidR="005B5240" w:rsidRPr="00693A91">
        <w:rPr>
          <w:rFonts w:ascii="Georgia" w:hAnsi="Georgia"/>
          <w:sz w:val="28"/>
          <w:szCs w:val="28"/>
        </w:rPr>
        <w:t xml:space="preserve"> а постановлением. Мыслить вредно, </w:t>
      </w:r>
      <w:r w:rsidR="005B5240" w:rsidRPr="00D14661">
        <w:rPr>
          <w:rStyle w:val="--0"/>
        </w:rPr>
        <w:t xml:space="preserve">думать </w:t>
      </w:r>
      <w:r w:rsidR="005B5240" w:rsidRPr="00D14661">
        <w:rPr>
          <w:rStyle w:val="--"/>
        </w:rPr>
        <w:t>опасно.</w:t>
      </w:r>
      <w:r>
        <w:rPr>
          <w:rFonts w:ascii="Georgia" w:hAnsi="Georgia"/>
          <w:sz w:val="28"/>
          <w:szCs w:val="28"/>
        </w:rPr>
        <w:t xml:space="preserve"> </w:t>
      </w:r>
      <w:r w:rsidR="005B5240" w:rsidRPr="00693A91">
        <w:rPr>
          <w:rFonts w:ascii="Georgia" w:hAnsi="Georgia"/>
          <w:sz w:val="28"/>
          <w:szCs w:val="28"/>
        </w:rPr>
        <w:t xml:space="preserve">Именно это привело к превращению коммунизма в </w:t>
      </w:r>
      <w:r w:rsidR="005B5240" w:rsidRPr="00D14661">
        <w:rPr>
          <w:rStyle w:val="--0"/>
        </w:rPr>
        <w:t xml:space="preserve">патриотический </w:t>
      </w:r>
      <w:r w:rsidR="005B5240" w:rsidRPr="00D14661">
        <w:rPr>
          <w:rStyle w:val="--"/>
        </w:rPr>
        <w:t>культ,</w:t>
      </w:r>
      <w:r w:rsidR="005B5240" w:rsidRPr="00693A91">
        <w:rPr>
          <w:rFonts w:ascii="Georgia" w:hAnsi="Georgia"/>
          <w:sz w:val="28"/>
          <w:szCs w:val="28"/>
        </w:rPr>
        <w:t xml:space="preserve"> в инструмент укрепления вертикали власти. Противоречия между прошлым и настоящим нивелировались одним приёмом — </w:t>
      </w:r>
      <w:r w:rsidR="005B5240" w:rsidRPr="00D14661">
        <w:rPr>
          <w:rStyle w:val="--"/>
        </w:rPr>
        <w:t xml:space="preserve">запретом </w:t>
      </w:r>
      <w:r w:rsidR="005B5240" w:rsidRPr="00D14661">
        <w:rPr>
          <w:rStyle w:val="--0"/>
        </w:rPr>
        <w:t xml:space="preserve">на </w:t>
      </w:r>
      <w:r w:rsidR="005B5240" w:rsidRPr="00D14661">
        <w:rPr>
          <w:rStyle w:val="--"/>
        </w:rPr>
        <w:t>память.</w:t>
      </w:r>
      <w:r w:rsidR="005B5240" w:rsidRPr="00693A91">
        <w:rPr>
          <w:rFonts w:ascii="Georgia" w:hAnsi="Georgia"/>
          <w:sz w:val="28"/>
          <w:szCs w:val="28"/>
        </w:rPr>
        <w:t xml:space="preserve"> Новые лозунги должны звучать на фоне </w:t>
      </w:r>
      <w:r w:rsidR="005B5240" w:rsidRPr="00CE5D99">
        <w:rPr>
          <w:rStyle w:val="s2"/>
          <w:rFonts w:ascii="Georgia" w:hAnsi="Georgia"/>
          <w:sz w:val="28"/>
          <w:szCs w:val="28"/>
        </w:rPr>
        <w:t>абсолютного забвения старых смыслов</w:t>
      </w:r>
      <w:r w:rsidR="005B5240" w:rsidRPr="00CE5D99">
        <w:rPr>
          <w:rFonts w:ascii="Georgia" w:hAnsi="Georgia"/>
          <w:sz w:val="28"/>
          <w:szCs w:val="28"/>
        </w:rPr>
        <w:t>.</w:t>
      </w:r>
      <w:r w:rsidR="005B5240" w:rsidRPr="00693A91">
        <w:rPr>
          <w:rFonts w:ascii="Georgia" w:hAnsi="Georgia"/>
          <w:sz w:val="28"/>
          <w:szCs w:val="28"/>
        </w:rPr>
        <w:t xml:space="preserve"> Как церковь не вспоминает, что ранние христиане отказывались признавать власть императора и шли на казнь за отказ принести жертву языческим богам, так и КПСС </w:t>
      </w:r>
      <w:r w:rsidR="005B5240" w:rsidRPr="00D14661">
        <w:rPr>
          <w:rStyle w:val="--"/>
        </w:rPr>
        <w:t xml:space="preserve">не </w:t>
      </w:r>
      <w:r w:rsidR="005B5240" w:rsidRPr="00D14661">
        <w:rPr>
          <w:rStyle w:val="--0"/>
        </w:rPr>
        <w:t>вспоминала</w:t>
      </w:r>
      <w:r w:rsidR="005B5240" w:rsidRPr="00693A91">
        <w:rPr>
          <w:rFonts w:ascii="Georgia" w:hAnsi="Georgia"/>
          <w:sz w:val="28"/>
          <w:szCs w:val="28"/>
        </w:rPr>
        <w:t>, что ранние коммунисты считали патриотизм изменой идее.</w:t>
      </w:r>
    </w:p>
    <w:p w14:paraId="2CD7EA01" w14:textId="0F7A2BD4" w:rsidR="005B5240" w:rsidRPr="00693A91" w:rsidRDefault="00CE5D99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5B5240" w:rsidRPr="00693A91">
        <w:rPr>
          <w:rFonts w:ascii="Georgia" w:hAnsi="Georgia"/>
          <w:sz w:val="28"/>
          <w:szCs w:val="28"/>
        </w:rPr>
        <w:t xml:space="preserve">На партийных съездах «откровение» нисходит сверху. Святой Дух, в образе Сталина, объявляет: </w:t>
      </w:r>
      <w:r w:rsidR="005B5240" w:rsidRPr="00CE5D99">
        <w:rPr>
          <w:rStyle w:val="s2"/>
          <w:rFonts w:ascii="Georgia" w:hAnsi="Georgia"/>
          <w:sz w:val="28"/>
          <w:szCs w:val="28"/>
        </w:rPr>
        <w:t>истинный коммунист</w:t>
      </w:r>
      <w:r w:rsidR="005B5240" w:rsidRPr="00693A91">
        <w:rPr>
          <w:rStyle w:val="s2"/>
          <w:rFonts w:ascii="Georgia" w:hAnsi="Georgia"/>
          <w:b/>
          <w:bCs/>
          <w:sz w:val="28"/>
          <w:szCs w:val="28"/>
        </w:rPr>
        <w:t xml:space="preserve"> — </w:t>
      </w:r>
      <w:r w:rsidR="005B5240" w:rsidRPr="00E9094C">
        <w:rPr>
          <w:rStyle w:val="--0"/>
        </w:rPr>
        <w:t xml:space="preserve">это </w:t>
      </w:r>
      <w:r w:rsidR="005B5240" w:rsidRPr="00E9094C">
        <w:rPr>
          <w:rStyle w:val="--"/>
        </w:rPr>
        <w:t>патриот.</w:t>
      </w:r>
      <w:r w:rsidR="005B5240" w:rsidRPr="00693A91">
        <w:rPr>
          <w:rFonts w:ascii="Georgia" w:hAnsi="Georgia"/>
          <w:sz w:val="28"/>
          <w:szCs w:val="28"/>
        </w:rPr>
        <w:t xml:space="preserve"> Никто не спорит. Несогласных нет. Сопротивление истине было возможно на вселенских соборах — но не на пленумах. Там нет соборного разума — есть только </w:t>
      </w:r>
      <w:r w:rsidR="005B5240" w:rsidRPr="00E9094C">
        <w:rPr>
          <w:rStyle w:val="--0"/>
        </w:rPr>
        <w:t xml:space="preserve">вертикаль </w:t>
      </w:r>
      <w:r w:rsidR="005B5240" w:rsidRPr="00E9094C">
        <w:rPr>
          <w:rStyle w:val="--"/>
        </w:rPr>
        <w:t>трансляции.</w:t>
      </w:r>
      <w:r w:rsidR="003D505F">
        <w:rPr>
          <w:rFonts w:ascii="Georgia" w:hAnsi="Georgia"/>
          <w:sz w:val="28"/>
          <w:szCs w:val="28"/>
        </w:rPr>
        <w:t xml:space="preserve"> </w:t>
      </w:r>
      <w:r w:rsidR="005B5240" w:rsidRPr="00693A91">
        <w:rPr>
          <w:rFonts w:ascii="Georgia" w:hAnsi="Georgia"/>
          <w:sz w:val="28"/>
          <w:szCs w:val="28"/>
        </w:rPr>
        <w:t>Писатель Сергей Довлатов выразил эту реальность с предельной простотой:</w:t>
      </w:r>
      <w:r w:rsidR="003D505F">
        <w:rPr>
          <w:rFonts w:ascii="Georgia" w:hAnsi="Georgia"/>
          <w:sz w:val="28"/>
          <w:szCs w:val="28"/>
        </w:rPr>
        <w:t xml:space="preserve"> </w:t>
      </w:r>
      <w:r w:rsidR="005B5240" w:rsidRPr="00693A91">
        <w:rPr>
          <w:rFonts w:ascii="Georgia" w:hAnsi="Georgia"/>
          <w:color w:val="0E0E0E"/>
          <w:sz w:val="28"/>
          <w:szCs w:val="28"/>
        </w:rPr>
        <w:t>«Не думай — и всё. Я пятнадцать лет не думаю. А будешь думать — жить не захочется. Все, кто думает — несчастные».</w:t>
      </w:r>
      <w:r w:rsidR="003D505F">
        <w:rPr>
          <w:rFonts w:ascii="Georgia" w:hAnsi="Georgia"/>
          <w:sz w:val="28"/>
          <w:szCs w:val="28"/>
        </w:rPr>
        <w:t xml:space="preserve"> </w:t>
      </w:r>
      <w:r w:rsidR="005B5240" w:rsidRPr="00693A91">
        <w:rPr>
          <w:rFonts w:ascii="Georgia" w:hAnsi="Georgia"/>
          <w:sz w:val="28"/>
          <w:szCs w:val="28"/>
        </w:rPr>
        <w:t xml:space="preserve">Это и есть идеальная модель управления: </w:t>
      </w:r>
      <w:r w:rsidR="005B5240" w:rsidRPr="003D505F">
        <w:rPr>
          <w:rStyle w:val="s2"/>
          <w:rFonts w:ascii="Georgia" w:hAnsi="Georgia"/>
          <w:sz w:val="28"/>
          <w:szCs w:val="28"/>
        </w:rPr>
        <w:t>устранить рефлексию как опасный побочный эффект мышления</w:t>
      </w:r>
      <w:r w:rsidR="005B5240" w:rsidRPr="003D505F">
        <w:rPr>
          <w:rFonts w:ascii="Georgia" w:hAnsi="Georgia"/>
          <w:sz w:val="28"/>
          <w:szCs w:val="28"/>
        </w:rPr>
        <w:t xml:space="preserve">, заменить понимание на лояльность, сделать незнание — добродетелью. Так власть получает не просто подданных, а </w:t>
      </w:r>
      <w:r w:rsidR="005B5240" w:rsidRPr="003D505F">
        <w:rPr>
          <w:rStyle w:val="s2"/>
          <w:rFonts w:ascii="Georgia" w:hAnsi="Georgia"/>
          <w:sz w:val="28"/>
          <w:szCs w:val="28"/>
        </w:rPr>
        <w:t>воспроизводящих систему через</w:t>
      </w:r>
      <w:r w:rsidR="005B5240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5B5240" w:rsidRPr="00E9094C">
        <w:rPr>
          <w:rStyle w:val="--0"/>
        </w:rPr>
        <w:t xml:space="preserve">собственную </w:t>
      </w:r>
      <w:r w:rsidR="005B5240" w:rsidRPr="00E9094C">
        <w:rPr>
          <w:rStyle w:val="--"/>
        </w:rPr>
        <w:t>покорность.</w:t>
      </w:r>
      <w:r w:rsidR="003D505F">
        <w:rPr>
          <w:rFonts w:ascii="Georgia" w:hAnsi="Georgia"/>
          <w:sz w:val="28"/>
          <w:szCs w:val="28"/>
        </w:rPr>
        <w:t xml:space="preserve"> </w:t>
      </w:r>
      <w:r w:rsidR="005B5240" w:rsidRPr="00693A91">
        <w:rPr>
          <w:rFonts w:ascii="Georgia" w:hAnsi="Georgia"/>
          <w:sz w:val="28"/>
          <w:szCs w:val="28"/>
        </w:rPr>
        <w:t xml:space="preserve">Сталин понял главное: </w:t>
      </w:r>
      <w:r w:rsidR="005B5240" w:rsidRPr="003D505F">
        <w:rPr>
          <w:rStyle w:val="s2"/>
          <w:rFonts w:ascii="Georgia" w:hAnsi="Georgia"/>
          <w:sz w:val="28"/>
          <w:szCs w:val="28"/>
        </w:rPr>
        <w:t>власть не нуждается в учении, она нуждается в инструменте</w:t>
      </w:r>
      <w:r w:rsidR="005B5240" w:rsidRPr="003D505F">
        <w:rPr>
          <w:rFonts w:ascii="Georgia" w:hAnsi="Georgia"/>
          <w:sz w:val="28"/>
          <w:szCs w:val="28"/>
        </w:rPr>
        <w:t>.</w:t>
      </w:r>
      <w:r w:rsidR="005B5240" w:rsidRPr="00693A91">
        <w:rPr>
          <w:rFonts w:ascii="Georgia" w:hAnsi="Georgia"/>
          <w:sz w:val="28"/>
          <w:szCs w:val="28"/>
        </w:rPr>
        <w:t xml:space="preserve"> Чтобы сохранить систему и усилить её, потребовалось не продолжение марксизма, а </w:t>
      </w:r>
      <w:r w:rsidR="005B5240" w:rsidRPr="003D505F">
        <w:rPr>
          <w:rStyle w:val="s2"/>
          <w:rFonts w:ascii="Georgia" w:hAnsi="Georgia"/>
          <w:sz w:val="28"/>
          <w:szCs w:val="28"/>
        </w:rPr>
        <w:t xml:space="preserve">его слом и переплавка в </w:t>
      </w:r>
      <w:r w:rsidR="005B5240" w:rsidRPr="00E9094C">
        <w:rPr>
          <w:rStyle w:val="--"/>
        </w:rPr>
        <w:t xml:space="preserve">боевую </w:t>
      </w:r>
      <w:r w:rsidR="005B5240" w:rsidRPr="00E9094C">
        <w:rPr>
          <w:rStyle w:val="--0"/>
        </w:rPr>
        <w:t>доктрину.</w:t>
      </w:r>
      <w:r w:rsidR="005B5240" w:rsidRPr="00693A91">
        <w:rPr>
          <w:rFonts w:ascii="Georgia" w:hAnsi="Georgia"/>
          <w:sz w:val="28"/>
          <w:szCs w:val="28"/>
        </w:rPr>
        <w:t xml:space="preserve"> Коммунизм стал оболочкой, наполненной содержанием, нужным в конкретный момент. И тогда Сталину потребовалась абсолютная монополия — не на власть, а на </w:t>
      </w:r>
      <w:r w:rsidR="005B5240" w:rsidRPr="009D4124">
        <w:rPr>
          <w:rStyle w:val="--"/>
        </w:rPr>
        <w:t xml:space="preserve">толкование </w:t>
      </w:r>
      <w:r w:rsidR="005B5240" w:rsidRPr="009D4124">
        <w:rPr>
          <w:rStyle w:val="--0"/>
        </w:rPr>
        <w:t>реальности.</w:t>
      </w:r>
      <w:r w:rsidR="003D505F">
        <w:rPr>
          <w:rFonts w:ascii="Georgia" w:hAnsi="Georgia"/>
          <w:sz w:val="28"/>
          <w:szCs w:val="28"/>
        </w:rPr>
        <w:t xml:space="preserve"> </w:t>
      </w:r>
      <w:r w:rsidR="005B5240" w:rsidRPr="00693A91">
        <w:rPr>
          <w:rFonts w:ascii="Georgia" w:hAnsi="Georgia"/>
          <w:sz w:val="28"/>
          <w:szCs w:val="28"/>
        </w:rPr>
        <w:t xml:space="preserve">Для этого он уничтожил </w:t>
      </w:r>
      <w:r w:rsidR="005B5240" w:rsidRPr="009D4124">
        <w:rPr>
          <w:rStyle w:val="s2"/>
          <w:rFonts w:ascii="Georgia" w:hAnsi="Georgia"/>
          <w:sz w:val="28"/>
          <w:szCs w:val="28"/>
        </w:rPr>
        <w:t>ленинскую гвардию</w:t>
      </w:r>
      <w:r w:rsidR="005B5240" w:rsidRPr="00693A91">
        <w:rPr>
          <w:rFonts w:ascii="Georgia" w:hAnsi="Georgia"/>
          <w:sz w:val="28"/>
          <w:szCs w:val="28"/>
        </w:rPr>
        <w:t xml:space="preserve"> — не просто политических оппонентов, а </w:t>
      </w:r>
      <w:r w:rsidR="005B5240" w:rsidRPr="003D505F">
        <w:rPr>
          <w:rStyle w:val="s2"/>
          <w:rFonts w:ascii="Georgia" w:hAnsi="Georgia"/>
          <w:sz w:val="28"/>
          <w:szCs w:val="28"/>
        </w:rPr>
        <w:t>носителей изначального понимания учения</w:t>
      </w:r>
      <w:r w:rsidR="005B5240" w:rsidRPr="003D505F">
        <w:rPr>
          <w:rFonts w:ascii="Georgia" w:hAnsi="Georgia"/>
          <w:sz w:val="28"/>
          <w:szCs w:val="28"/>
        </w:rPr>
        <w:t xml:space="preserve">, потенциально способных </w:t>
      </w:r>
      <w:r w:rsidR="005B5240" w:rsidRPr="00693A91">
        <w:rPr>
          <w:rFonts w:ascii="Georgia" w:hAnsi="Georgia"/>
          <w:sz w:val="28"/>
          <w:szCs w:val="28"/>
        </w:rPr>
        <w:t xml:space="preserve">предъявить Сталину претензию: «ты предаёшь смысл». Их надо было устранить не из мести, а </w:t>
      </w:r>
      <w:r w:rsidR="005B5240" w:rsidRPr="003D505F">
        <w:rPr>
          <w:rStyle w:val="s2"/>
          <w:rFonts w:ascii="Georgia" w:hAnsi="Georgia"/>
          <w:sz w:val="28"/>
          <w:szCs w:val="28"/>
        </w:rPr>
        <w:t>из</w:t>
      </w:r>
      <w:r w:rsidR="005B5240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5B5240" w:rsidRPr="009D4124">
        <w:rPr>
          <w:rStyle w:val="--0"/>
        </w:rPr>
        <w:t xml:space="preserve">логики </w:t>
      </w:r>
      <w:r w:rsidR="005B5240" w:rsidRPr="009D4124">
        <w:rPr>
          <w:rStyle w:val="--"/>
        </w:rPr>
        <w:t>сохранения</w:t>
      </w:r>
      <w:r w:rsidR="005B5240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5B5240" w:rsidRPr="003D505F">
        <w:rPr>
          <w:rStyle w:val="s2"/>
          <w:rFonts w:ascii="Georgia" w:hAnsi="Georgia"/>
          <w:sz w:val="28"/>
          <w:szCs w:val="28"/>
        </w:rPr>
        <w:t>системы</w:t>
      </w:r>
      <w:r w:rsidR="005B5240" w:rsidRPr="003D505F">
        <w:rPr>
          <w:rFonts w:ascii="Georgia" w:hAnsi="Georgia"/>
          <w:sz w:val="28"/>
          <w:szCs w:val="28"/>
        </w:rPr>
        <w:t>.</w:t>
      </w:r>
      <w:r w:rsidR="005B5240" w:rsidRPr="00693A91">
        <w:rPr>
          <w:rFonts w:ascii="Georgia" w:hAnsi="Georgia"/>
          <w:sz w:val="28"/>
          <w:szCs w:val="28"/>
        </w:rPr>
        <w:t xml:space="preserve"> Потому </w:t>
      </w:r>
      <w:r w:rsidR="003D505F" w:rsidRPr="00693A91">
        <w:rPr>
          <w:rFonts w:ascii="Georgia" w:hAnsi="Georgia"/>
          <w:sz w:val="28"/>
          <w:szCs w:val="28"/>
        </w:rPr>
        <w:t>что,</w:t>
      </w:r>
      <w:r w:rsidR="005B5240" w:rsidRPr="00693A91">
        <w:rPr>
          <w:rFonts w:ascii="Georgia" w:hAnsi="Georgia"/>
          <w:sz w:val="28"/>
          <w:szCs w:val="28"/>
        </w:rPr>
        <w:t xml:space="preserve"> если после смерти Ленина остаётся партия, наполненная равными по силе и влиянию, система неизбежно распадается. Либо гражданская война, либо анархия.</w:t>
      </w:r>
    </w:p>
    <w:p w14:paraId="5B4C567E" w14:textId="7CB9E901" w:rsidR="005B5240" w:rsidRPr="00693A91" w:rsidRDefault="003D505F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5B5240" w:rsidRPr="00693A91">
        <w:rPr>
          <w:rFonts w:ascii="Georgia" w:hAnsi="Georgia"/>
          <w:sz w:val="28"/>
          <w:szCs w:val="28"/>
        </w:rPr>
        <w:t xml:space="preserve">Большевистская верхушка — это люди, прошедшие все круги ада. Они приказывали убивать, пытали, организовывали геноциды. Это были </w:t>
      </w:r>
      <w:r w:rsidR="005B5240" w:rsidRPr="009D4124">
        <w:rPr>
          <w:rStyle w:val="--0"/>
        </w:rPr>
        <w:t xml:space="preserve">профессиональные </w:t>
      </w:r>
      <w:r w:rsidR="005B5240" w:rsidRPr="009D4124">
        <w:rPr>
          <w:rStyle w:val="--"/>
        </w:rPr>
        <w:t>разрушители.</w:t>
      </w:r>
      <w:r w:rsidR="005B5240" w:rsidRPr="00693A91">
        <w:rPr>
          <w:rFonts w:ascii="Georgia" w:hAnsi="Georgia"/>
          <w:sz w:val="28"/>
          <w:szCs w:val="28"/>
        </w:rPr>
        <w:t xml:space="preserve"> Если бы Сталин не перебил их, именно они бы разорвали СССР изнутри. Их физическое устранение стало </w:t>
      </w:r>
      <w:r w:rsidR="005B5240" w:rsidRPr="009D4124">
        <w:rPr>
          <w:rStyle w:val="s2"/>
          <w:rFonts w:ascii="Georgia" w:hAnsi="Georgia"/>
          <w:sz w:val="28"/>
          <w:szCs w:val="28"/>
        </w:rPr>
        <w:t>не моральной катастрофой</w:t>
      </w:r>
      <w:r w:rsidR="005B5240" w:rsidRPr="00693A91">
        <w:rPr>
          <w:rStyle w:val="s2"/>
          <w:rFonts w:ascii="Georgia" w:hAnsi="Georgia"/>
          <w:b/>
          <w:bCs/>
          <w:sz w:val="28"/>
          <w:szCs w:val="28"/>
        </w:rPr>
        <w:t xml:space="preserve">, </w:t>
      </w:r>
      <w:r w:rsidR="005B5240" w:rsidRPr="003D505F">
        <w:rPr>
          <w:rStyle w:val="s2"/>
          <w:rFonts w:ascii="Georgia" w:hAnsi="Georgia"/>
          <w:sz w:val="28"/>
          <w:szCs w:val="28"/>
        </w:rPr>
        <w:t>а системным условием</w:t>
      </w:r>
      <w:r w:rsidR="005B5240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5B5240" w:rsidRPr="009D4124">
        <w:rPr>
          <w:rStyle w:val="--0"/>
        </w:rPr>
        <w:t xml:space="preserve">продолжения </w:t>
      </w:r>
      <w:r w:rsidR="005B5240" w:rsidRPr="009D4124">
        <w:rPr>
          <w:rStyle w:val="--0"/>
          <w:color w:val="EE0000"/>
        </w:rPr>
        <w:t>существования</w:t>
      </w:r>
      <w:r w:rsidR="005B5240" w:rsidRPr="009D4124">
        <w:rPr>
          <w:rStyle w:val="--0"/>
        </w:rPr>
        <w:t xml:space="preserve"> государства.</w:t>
      </w:r>
      <w:r>
        <w:rPr>
          <w:rFonts w:ascii="Georgia" w:hAnsi="Georgia"/>
          <w:sz w:val="28"/>
          <w:szCs w:val="28"/>
        </w:rPr>
        <w:t xml:space="preserve"> </w:t>
      </w:r>
      <w:r w:rsidR="005B5240" w:rsidRPr="00693A91">
        <w:rPr>
          <w:rFonts w:ascii="Georgia" w:hAnsi="Georgia"/>
          <w:sz w:val="28"/>
          <w:szCs w:val="28"/>
        </w:rPr>
        <w:t xml:space="preserve">Сталин подчинил идею власти. Он изгнал рефлексию, стер память, упразднил истину и построил вертикаль на страхе, лояльности и лозунгах. Это дало результат. СССР продержался </w:t>
      </w:r>
      <w:r w:rsidR="005B5240" w:rsidRPr="00693A91">
        <w:rPr>
          <w:rFonts w:ascii="Georgia" w:hAnsi="Georgia"/>
          <w:sz w:val="28"/>
          <w:szCs w:val="28"/>
        </w:rPr>
        <w:lastRenderedPageBreak/>
        <w:t xml:space="preserve">ещё десятилетия. Но цена была велика: </w:t>
      </w:r>
      <w:r w:rsidR="005B5240" w:rsidRPr="003D505F">
        <w:rPr>
          <w:rStyle w:val="s2"/>
          <w:rFonts w:ascii="Georgia" w:hAnsi="Georgia"/>
          <w:sz w:val="28"/>
          <w:szCs w:val="28"/>
        </w:rPr>
        <w:t>сама идея была обращена в прах, и уже никогда не восстановилась в своём изначальном виде</w:t>
      </w:r>
      <w:r w:rsidR="005B5240" w:rsidRPr="003D505F">
        <w:rPr>
          <w:rFonts w:ascii="Georgia" w:hAnsi="Georgia"/>
          <w:sz w:val="28"/>
          <w:szCs w:val="28"/>
        </w:rPr>
        <w:t>.</w:t>
      </w:r>
      <w:r w:rsidR="00387F74">
        <w:rPr>
          <w:rFonts w:ascii="Georgia" w:hAnsi="Georgia"/>
          <w:sz w:val="28"/>
          <w:szCs w:val="28"/>
        </w:rPr>
        <w:t xml:space="preserve"> </w:t>
      </w:r>
      <w:r w:rsidR="005B5240" w:rsidRPr="00387F74">
        <w:rPr>
          <w:rStyle w:val="s2"/>
          <w:rFonts w:ascii="Georgia" w:hAnsi="Georgia"/>
          <w:sz w:val="28"/>
          <w:szCs w:val="28"/>
        </w:rPr>
        <w:t>Талант — это способность чувствовать истину до того, как она станет понятной</w:t>
      </w:r>
      <w:r w:rsidR="005B5240" w:rsidRPr="00693A91">
        <w:rPr>
          <w:rStyle w:val="s2"/>
          <w:rFonts w:ascii="Georgia" w:hAnsi="Georgia"/>
          <w:b/>
          <w:bCs/>
          <w:sz w:val="28"/>
          <w:szCs w:val="28"/>
        </w:rPr>
        <w:t>.</w:t>
      </w:r>
      <w:r w:rsidR="005B5240" w:rsidRPr="00693A91">
        <w:rPr>
          <w:rFonts w:ascii="Georgia" w:hAnsi="Georgia"/>
          <w:sz w:val="28"/>
          <w:szCs w:val="28"/>
        </w:rPr>
        <w:t xml:space="preserve"> Это не обучаемое качество. Именно им обладали те, кто играл в игру истории без права на поражение — Екатерина, Наполеон, Сталин. В их действиях было не столько </w:t>
      </w:r>
      <w:r w:rsidR="005B5240" w:rsidRPr="000D4332">
        <w:rPr>
          <w:rStyle w:val="--"/>
        </w:rPr>
        <w:t xml:space="preserve">рассудочное </w:t>
      </w:r>
      <w:r w:rsidR="005B5240" w:rsidRPr="000D4332">
        <w:rPr>
          <w:rStyle w:val="--0"/>
        </w:rPr>
        <w:t>мышление</w:t>
      </w:r>
      <w:r w:rsidR="005B5240" w:rsidRPr="00693A91">
        <w:rPr>
          <w:rFonts w:ascii="Georgia" w:hAnsi="Georgia"/>
          <w:sz w:val="28"/>
          <w:szCs w:val="28"/>
        </w:rPr>
        <w:t xml:space="preserve">, сколько </w:t>
      </w:r>
      <w:r w:rsidR="005B5240" w:rsidRPr="00387F74">
        <w:rPr>
          <w:rStyle w:val="s2"/>
          <w:rFonts w:ascii="Georgia" w:hAnsi="Georgia"/>
          <w:sz w:val="28"/>
          <w:szCs w:val="28"/>
        </w:rPr>
        <w:t>интуитивный резонанс с</w:t>
      </w:r>
      <w:r w:rsidR="005B5240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5B5240" w:rsidRPr="000D4332">
        <w:rPr>
          <w:rStyle w:val="--"/>
        </w:rPr>
        <w:t xml:space="preserve">логикой </w:t>
      </w:r>
      <w:r w:rsidR="005B5240" w:rsidRPr="000D4332">
        <w:rPr>
          <w:rStyle w:val="--0"/>
        </w:rPr>
        <w:t>Системы,</w:t>
      </w:r>
      <w:r w:rsidR="005B5240" w:rsidRPr="00693A91">
        <w:rPr>
          <w:rFonts w:ascii="Georgia" w:hAnsi="Georgia"/>
          <w:sz w:val="28"/>
          <w:szCs w:val="28"/>
        </w:rPr>
        <w:t xml:space="preserve"> в рамках которой развивались их собственные генотипы мышления. Они не просто решались — </w:t>
      </w:r>
      <w:r w:rsidR="005B5240" w:rsidRPr="00387F74">
        <w:rPr>
          <w:rFonts w:ascii="Georgia" w:hAnsi="Georgia"/>
          <w:sz w:val="28"/>
          <w:szCs w:val="28"/>
        </w:rPr>
        <w:t xml:space="preserve">они ощущали, </w:t>
      </w:r>
      <w:r w:rsidR="005B5240" w:rsidRPr="00387F74">
        <w:rPr>
          <w:rStyle w:val="s2"/>
          <w:rFonts w:ascii="Georgia" w:hAnsi="Georgia"/>
          <w:sz w:val="28"/>
          <w:szCs w:val="28"/>
        </w:rPr>
        <w:t>что по-другому невозможно</w:t>
      </w:r>
      <w:r w:rsidR="005B5240" w:rsidRPr="00387F74">
        <w:rPr>
          <w:rFonts w:ascii="Georgia" w:hAnsi="Georgia"/>
          <w:sz w:val="28"/>
          <w:szCs w:val="28"/>
        </w:rPr>
        <w:t xml:space="preserve">. </w:t>
      </w:r>
      <w:r w:rsidR="005B5240" w:rsidRPr="00693A91">
        <w:rPr>
          <w:rFonts w:ascii="Georgia" w:hAnsi="Georgia"/>
          <w:sz w:val="28"/>
          <w:szCs w:val="28"/>
        </w:rPr>
        <w:t>Это не рациональный выбор. Это глубинное внутреннее знание — до слов, до категорий.</w:t>
      </w:r>
      <w:r w:rsidR="000D4332">
        <w:rPr>
          <w:rFonts w:ascii="Georgia" w:hAnsi="Georgia"/>
          <w:sz w:val="28"/>
          <w:szCs w:val="28"/>
        </w:rPr>
        <w:t xml:space="preserve"> </w:t>
      </w:r>
      <w:r w:rsidR="005B5240" w:rsidRPr="00693A91">
        <w:rPr>
          <w:rFonts w:ascii="Georgia" w:hAnsi="Georgia"/>
          <w:sz w:val="28"/>
          <w:szCs w:val="28"/>
        </w:rPr>
        <w:t xml:space="preserve">Они не меняли ход истории — </w:t>
      </w:r>
      <w:r w:rsidR="005B5240" w:rsidRPr="00387F74">
        <w:rPr>
          <w:rStyle w:val="s2"/>
          <w:rFonts w:ascii="Georgia" w:hAnsi="Georgia"/>
          <w:sz w:val="28"/>
          <w:szCs w:val="28"/>
        </w:rPr>
        <w:t>они исполняли его</w:t>
      </w:r>
      <w:r w:rsidR="005B5240" w:rsidRPr="00387F74">
        <w:rPr>
          <w:rFonts w:ascii="Georgia" w:hAnsi="Georgia"/>
          <w:sz w:val="28"/>
          <w:szCs w:val="28"/>
        </w:rPr>
        <w:t>,</w:t>
      </w:r>
      <w:r w:rsidR="005B5240" w:rsidRPr="00693A91">
        <w:rPr>
          <w:rFonts w:ascii="Georgia" w:hAnsi="Georgia"/>
          <w:sz w:val="28"/>
          <w:szCs w:val="28"/>
        </w:rPr>
        <w:t xml:space="preserve"> проживали его волевую проекцию. Ни один из них не мог изменить конечную цель — только </w:t>
      </w:r>
      <w:r w:rsidR="005B5240" w:rsidRPr="000D4332">
        <w:rPr>
          <w:rStyle w:val="--"/>
        </w:rPr>
        <w:t>вариации</w:t>
      </w:r>
      <w:r w:rsidR="005B5240" w:rsidRPr="000D4332">
        <w:rPr>
          <w:rStyle w:val="--0"/>
        </w:rPr>
        <w:t xml:space="preserve"> маршрута</w:t>
      </w:r>
      <w:r w:rsidR="005B5240" w:rsidRPr="00693A91">
        <w:rPr>
          <w:rFonts w:ascii="Georgia" w:hAnsi="Georgia"/>
          <w:sz w:val="28"/>
          <w:szCs w:val="28"/>
        </w:rPr>
        <w:t>. Даже победа в войне не изменила вектора гибели СССР. Напротив, она стала её ускорителем.</w:t>
      </w:r>
    </w:p>
    <w:p w14:paraId="2830065A" w14:textId="77777777" w:rsidR="0054776A" w:rsidRPr="003135B8" w:rsidRDefault="0054776A" w:rsidP="0054776A">
      <w:pPr>
        <w:spacing w:after="0"/>
        <w:ind w:firstLine="567"/>
        <w:rPr>
          <w:kern w:val="1"/>
          <w:lang w:eastAsia="ar-SA"/>
        </w:rPr>
      </w:pPr>
      <w:bookmarkStart w:id="3" w:name="_Hlk204350507"/>
      <w:r w:rsidRPr="003135B8">
        <w:rPr>
          <w:kern w:val="1"/>
          <w:lang w:eastAsia="ar-SA"/>
        </w:rPr>
        <w:t xml:space="preserve">По сути, в 1945 году в СССР вторглась многомиллионная армия агитаторов. Пройдя по Европе, советские солдаты своими глазами увидели, чего стоит сталинская пропаганда. Ужасы западной жизни оказались лучше </w:t>
      </w:r>
      <w:r>
        <w:rPr>
          <w:kern w:val="1"/>
          <w:lang w:eastAsia="ar-SA"/>
        </w:rPr>
        <w:t xml:space="preserve">всего </w:t>
      </w:r>
      <w:r w:rsidRPr="003135B8">
        <w:rPr>
          <w:kern w:val="1"/>
          <w:lang w:eastAsia="ar-SA"/>
        </w:rPr>
        <w:t xml:space="preserve">советского. Помимо воспоминаний армия была нагружена </w:t>
      </w:r>
      <w:r w:rsidRPr="000D4332">
        <w:rPr>
          <w:rStyle w:val="--"/>
        </w:rPr>
        <w:t xml:space="preserve">агитационным </w:t>
      </w:r>
      <w:r w:rsidRPr="000D4332">
        <w:rPr>
          <w:rStyle w:val="--0"/>
        </w:rPr>
        <w:t>материалом</w:t>
      </w:r>
      <w:r w:rsidRPr="003135B8">
        <w:rPr>
          <w:kern w:val="1"/>
          <w:lang w:eastAsia="ar-SA"/>
        </w:rPr>
        <w:t xml:space="preserve"> — трофеями «гнилого Запада». Генералы везли добычу составами, офицеры вагонами, солдаты чемоданами. Про возвращение победителей Высоцкий пел: «Пришла страна </w:t>
      </w:r>
      <w:proofErr w:type="spellStart"/>
      <w:r w:rsidRPr="003135B8">
        <w:rPr>
          <w:kern w:val="1"/>
          <w:lang w:eastAsia="ar-SA"/>
        </w:rPr>
        <w:t>Лимония</w:t>
      </w:r>
      <w:proofErr w:type="spellEnd"/>
      <w:r w:rsidRPr="003135B8">
        <w:rPr>
          <w:kern w:val="1"/>
          <w:lang w:eastAsia="ar-SA"/>
        </w:rPr>
        <w:t xml:space="preserve">, сплошная </w:t>
      </w:r>
      <w:proofErr w:type="spellStart"/>
      <w:r w:rsidRPr="003135B8">
        <w:rPr>
          <w:kern w:val="1"/>
          <w:lang w:eastAsia="ar-SA"/>
        </w:rPr>
        <w:t>чемодания</w:t>
      </w:r>
      <w:proofErr w:type="spellEnd"/>
      <w:r w:rsidRPr="003135B8">
        <w:rPr>
          <w:kern w:val="1"/>
          <w:lang w:eastAsia="ar-SA"/>
        </w:rPr>
        <w:t xml:space="preserve">». </w:t>
      </w:r>
    </w:p>
    <w:p w14:paraId="55707194" w14:textId="7A1F5251" w:rsidR="0054776A" w:rsidRPr="003135B8" w:rsidRDefault="006B03DB" w:rsidP="0054776A">
      <w:pPr>
        <w:spacing w:after="0"/>
        <w:ind w:firstLine="567"/>
        <w:rPr>
          <w:kern w:val="1"/>
          <w:lang w:eastAsia="ar-SA"/>
        </w:rPr>
      </w:pPr>
      <w:r>
        <w:rPr>
          <w:noProof/>
          <w:kern w:val="1"/>
          <w:lang w:eastAsia="ar-SA"/>
        </w:rPr>
        <w:drawing>
          <wp:anchor distT="0" distB="0" distL="114300" distR="114300" simplePos="0" relativeHeight="251661312" behindDoc="1" locked="0" layoutInCell="1" allowOverlap="1" wp14:anchorId="57973BD5" wp14:editId="3B40FCBD">
            <wp:simplePos x="0" y="0"/>
            <wp:positionH relativeFrom="column">
              <wp:posOffset>3238500</wp:posOffset>
            </wp:positionH>
            <wp:positionV relativeFrom="paragraph">
              <wp:posOffset>775970</wp:posOffset>
            </wp:positionV>
            <wp:extent cx="3007360" cy="2935605"/>
            <wp:effectExtent l="0" t="0" r="2540" b="0"/>
            <wp:wrapTight wrapText="bothSides">
              <wp:wrapPolygon edited="0">
                <wp:start x="0" y="0"/>
                <wp:lineTo x="0" y="21493"/>
                <wp:lineTo x="21527" y="21493"/>
                <wp:lineTo x="21527" y="0"/>
                <wp:lineTo x="0" y="0"/>
              </wp:wrapPolygon>
            </wp:wrapTight>
            <wp:docPr id="12022103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210374" name="Рисунок 120221037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7360" cy="2935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776A" w:rsidRPr="003135B8">
        <w:rPr>
          <w:kern w:val="1"/>
          <w:lang w:eastAsia="ar-SA"/>
        </w:rPr>
        <w:t xml:space="preserve">Это событие повторяет историю 1814 года, когда Александр </w:t>
      </w:r>
      <w:r w:rsidR="0054776A" w:rsidRPr="003135B8">
        <w:rPr>
          <w:kern w:val="1"/>
          <w:lang w:val="en-US" w:eastAsia="ar-SA"/>
        </w:rPr>
        <w:t>I</w:t>
      </w:r>
      <w:r w:rsidR="0054776A" w:rsidRPr="003135B8">
        <w:rPr>
          <w:kern w:val="1"/>
          <w:lang w:eastAsia="ar-SA"/>
        </w:rPr>
        <w:t xml:space="preserve"> с армией вернулся из Парижа. Армия </w:t>
      </w:r>
      <w:r w:rsidR="0054776A" w:rsidRPr="003E4F0A">
        <w:rPr>
          <w:rStyle w:val="--"/>
        </w:rPr>
        <w:t xml:space="preserve">не </w:t>
      </w:r>
      <w:r w:rsidR="0054776A" w:rsidRPr="003E4F0A">
        <w:rPr>
          <w:rStyle w:val="--0"/>
        </w:rPr>
        <w:t xml:space="preserve">принесла </w:t>
      </w:r>
      <w:r w:rsidR="0054776A" w:rsidRPr="003135B8">
        <w:rPr>
          <w:kern w:val="1"/>
          <w:lang w:eastAsia="ar-SA"/>
        </w:rPr>
        <w:t>агитационного материала в таком количестве, как принесла армия СССР</w:t>
      </w:r>
      <w:r w:rsidR="0054776A">
        <w:rPr>
          <w:kern w:val="1"/>
          <w:lang w:eastAsia="ar-SA"/>
        </w:rPr>
        <w:t xml:space="preserve"> (как мы помним, наш царь запретил грабить Париж)</w:t>
      </w:r>
      <w:r w:rsidR="0054776A" w:rsidRPr="003135B8">
        <w:rPr>
          <w:kern w:val="1"/>
          <w:lang w:eastAsia="ar-SA"/>
        </w:rPr>
        <w:t xml:space="preserve">. Но и впечатлений было достаточно, чтобы Россия </w:t>
      </w:r>
      <w:r w:rsidR="0054776A">
        <w:rPr>
          <w:kern w:val="1"/>
          <w:lang w:eastAsia="ar-SA"/>
        </w:rPr>
        <w:t xml:space="preserve">забурлила тайными обществами и </w:t>
      </w:r>
      <w:r w:rsidR="0054776A" w:rsidRPr="003E4F0A">
        <w:rPr>
          <w:rStyle w:val="--"/>
        </w:rPr>
        <w:t xml:space="preserve">не </w:t>
      </w:r>
      <w:r w:rsidR="0054776A" w:rsidRPr="003E4F0A">
        <w:rPr>
          <w:rStyle w:val="--0"/>
        </w:rPr>
        <w:t>смогла</w:t>
      </w:r>
      <w:r w:rsidR="0054776A" w:rsidRPr="003135B8">
        <w:rPr>
          <w:kern w:val="1"/>
          <w:lang w:eastAsia="ar-SA"/>
        </w:rPr>
        <w:t xml:space="preserve"> быть прежней. </w:t>
      </w:r>
    </w:p>
    <w:p w14:paraId="55C20E29" w14:textId="5113A7F5" w:rsidR="0054776A" w:rsidRPr="009779BD" w:rsidRDefault="0054776A" w:rsidP="006B03DB">
      <w:pPr>
        <w:spacing w:after="0"/>
        <w:ind w:firstLine="142"/>
        <w:rPr>
          <w:kern w:val="1"/>
          <w:lang w:eastAsia="ar-SA"/>
        </w:rPr>
      </w:pPr>
      <w:r w:rsidRPr="003135B8">
        <w:rPr>
          <w:kern w:val="1"/>
          <w:lang w:eastAsia="ar-SA"/>
        </w:rPr>
        <w:t>СССР тоже не мог быть прежним. Победители охотно рассказывали об увиденном в Европе друзьям и родственникам. Слушатели рот открывали от удивления</w:t>
      </w:r>
      <w:r>
        <w:rPr>
          <w:kern w:val="1"/>
          <w:lang w:eastAsia="ar-SA"/>
        </w:rPr>
        <w:t xml:space="preserve">. Они </w:t>
      </w:r>
      <w:r w:rsidRPr="003135B8">
        <w:rPr>
          <w:kern w:val="1"/>
          <w:lang w:eastAsia="ar-SA"/>
        </w:rPr>
        <w:t>верили</w:t>
      </w:r>
      <w:r>
        <w:rPr>
          <w:kern w:val="1"/>
          <w:lang w:eastAsia="ar-SA"/>
        </w:rPr>
        <w:t xml:space="preserve"> и </w:t>
      </w:r>
      <w:r w:rsidRPr="003135B8">
        <w:rPr>
          <w:kern w:val="1"/>
          <w:lang w:eastAsia="ar-SA"/>
        </w:rPr>
        <w:t>не верили</w:t>
      </w:r>
      <w:r>
        <w:rPr>
          <w:kern w:val="1"/>
          <w:lang w:eastAsia="ar-SA"/>
        </w:rPr>
        <w:t xml:space="preserve">, настолько это не умещалось в их </w:t>
      </w:r>
      <w:r w:rsidRPr="003E4F0A">
        <w:rPr>
          <w:rStyle w:val="--"/>
        </w:rPr>
        <w:t xml:space="preserve">промытые </w:t>
      </w:r>
      <w:r w:rsidRPr="003E4F0A">
        <w:rPr>
          <w:rStyle w:val="--0"/>
        </w:rPr>
        <w:t>мозги.</w:t>
      </w:r>
      <w:r w:rsidRPr="003135B8">
        <w:rPr>
          <w:kern w:val="1"/>
          <w:lang w:eastAsia="ar-SA"/>
        </w:rPr>
        <w:t xml:space="preserve"> Тогда рассказчики подкрепляли свои истории наглядным материалом — трофеями, явственно </w:t>
      </w:r>
      <w:r w:rsidRPr="009779BD">
        <w:rPr>
          <w:kern w:val="1"/>
          <w:lang w:eastAsia="ar-SA"/>
        </w:rPr>
        <w:t xml:space="preserve">показывающими цену советских газет, рассказывающих об «угнетенных народах». </w:t>
      </w:r>
    </w:p>
    <w:p w14:paraId="71BF393C" w14:textId="33615F7D" w:rsidR="005B5240" w:rsidRPr="003E4F0A" w:rsidRDefault="0054776A" w:rsidP="0054776A">
      <w:pPr>
        <w:spacing w:after="0"/>
        <w:ind w:firstLine="567"/>
        <w:rPr>
          <w:kern w:val="1"/>
          <w:lang w:eastAsia="ar-SA"/>
        </w:rPr>
      </w:pPr>
      <w:r w:rsidRPr="003135B8">
        <w:rPr>
          <w:kern w:val="1"/>
          <w:lang w:eastAsia="ar-SA"/>
        </w:rPr>
        <w:lastRenderedPageBreak/>
        <w:t>Помимо чемоданов армия принесла трофейны</w:t>
      </w:r>
      <w:r>
        <w:rPr>
          <w:kern w:val="1"/>
          <w:lang w:eastAsia="ar-SA"/>
        </w:rPr>
        <w:t>е</w:t>
      </w:r>
      <w:r w:rsidRPr="003135B8">
        <w:rPr>
          <w:kern w:val="1"/>
          <w:lang w:eastAsia="ar-SA"/>
        </w:rPr>
        <w:t xml:space="preserve"> фильм</w:t>
      </w:r>
      <w:r>
        <w:rPr>
          <w:kern w:val="1"/>
          <w:lang w:eastAsia="ar-SA"/>
        </w:rPr>
        <w:t>ы</w:t>
      </w:r>
      <w:r w:rsidRPr="003135B8">
        <w:rPr>
          <w:kern w:val="1"/>
          <w:lang w:eastAsia="ar-SA"/>
        </w:rPr>
        <w:t>. Все они представляли Запад в привлекательном свете, и все шли на экранах СССР. Народ толпами валил смотреть на волшебную жизнь. Картинка на экране резко отличалась от советской обыденности.</w:t>
      </w:r>
      <w:r>
        <w:rPr>
          <w:kern w:val="1"/>
          <w:lang w:eastAsia="ar-SA"/>
        </w:rPr>
        <w:t xml:space="preserve"> </w:t>
      </w:r>
      <w:r>
        <w:rPr>
          <w:szCs w:val="28"/>
        </w:rPr>
        <w:t>С</w:t>
      </w:r>
      <w:r w:rsidR="005B5240" w:rsidRPr="00693A91">
        <w:rPr>
          <w:szCs w:val="28"/>
        </w:rPr>
        <w:t xml:space="preserve"> это</w:t>
      </w:r>
      <w:r>
        <w:rPr>
          <w:szCs w:val="28"/>
        </w:rPr>
        <w:t>го</w:t>
      </w:r>
      <w:r w:rsidR="005B5240" w:rsidRPr="00693A91">
        <w:rPr>
          <w:szCs w:val="28"/>
        </w:rPr>
        <w:t xml:space="preserve"> момент</w:t>
      </w:r>
      <w:r>
        <w:rPr>
          <w:szCs w:val="28"/>
        </w:rPr>
        <w:t>а</w:t>
      </w:r>
      <w:r w:rsidR="005B5240" w:rsidRPr="00693A91">
        <w:rPr>
          <w:szCs w:val="28"/>
        </w:rPr>
        <w:t xml:space="preserve"> </w:t>
      </w:r>
      <w:r w:rsidR="005B5240" w:rsidRPr="00B552F3">
        <w:rPr>
          <w:rStyle w:val="s2"/>
          <w:szCs w:val="28"/>
        </w:rPr>
        <w:t>внутри тела Советского Союза</w:t>
      </w:r>
      <w:r w:rsidR="005B5240" w:rsidRPr="00693A91">
        <w:rPr>
          <w:rStyle w:val="s2"/>
          <w:b/>
          <w:bCs/>
          <w:szCs w:val="28"/>
        </w:rPr>
        <w:t xml:space="preserve"> </w:t>
      </w:r>
      <w:r w:rsidR="005B5240" w:rsidRPr="003E4F0A">
        <w:rPr>
          <w:rStyle w:val="--"/>
        </w:rPr>
        <w:t>началась</w:t>
      </w:r>
      <w:r w:rsidR="005B5240" w:rsidRPr="003E4F0A">
        <w:rPr>
          <w:rStyle w:val="--0"/>
        </w:rPr>
        <w:t xml:space="preserve"> мутация</w:t>
      </w:r>
      <w:r w:rsidR="005B5240" w:rsidRPr="00693A91">
        <w:rPr>
          <w:szCs w:val="28"/>
        </w:rPr>
        <w:t xml:space="preserve">. Наружу он выглядел как здоровяк — сильный, румяный, победоносный. Но внутри уже зреет опухоль, связанная не с экономикой, не с армией, а </w:t>
      </w:r>
      <w:r w:rsidR="005B5240" w:rsidRPr="003E4F0A">
        <w:rPr>
          <w:rStyle w:val="s2"/>
          <w:szCs w:val="28"/>
        </w:rPr>
        <w:t>с</w:t>
      </w:r>
      <w:r w:rsidR="005B5240" w:rsidRPr="00693A91">
        <w:rPr>
          <w:rStyle w:val="s2"/>
          <w:b/>
          <w:bCs/>
          <w:szCs w:val="28"/>
        </w:rPr>
        <w:t xml:space="preserve"> </w:t>
      </w:r>
      <w:r w:rsidR="005B5240" w:rsidRPr="003E4F0A">
        <w:rPr>
          <w:rStyle w:val="--0"/>
        </w:rPr>
        <w:t xml:space="preserve">внутренним </w:t>
      </w:r>
      <w:r w:rsidR="005B5240" w:rsidRPr="003E4F0A">
        <w:rPr>
          <w:rStyle w:val="--"/>
        </w:rPr>
        <w:t>представлением</w:t>
      </w:r>
      <w:r w:rsidR="005B5240" w:rsidRPr="00693A91">
        <w:rPr>
          <w:rStyle w:val="s2"/>
          <w:b/>
          <w:bCs/>
          <w:szCs w:val="28"/>
        </w:rPr>
        <w:t xml:space="preserve"> </w:t>
      </w:r>
      <w:r w:rsidR="005B5240" w:rsidRPr="00B552F3">
        <w:rPr>
          <w:rStyle w:val="s2"/>
          <w:szCs w:val="28"/>
        </w:rPr>
        <w:t>народа о себе</w:t>
      </w:r>
      <w:r w:rsidR="005B5240" w:rsidRPr="00B552F3">
        <w:rPr>
          <w:szCs w:val="28"/>
        </w:rPr>
        <w:t>.</w:t>
      </w:r>
      <w:r w:rsidR="005B5240" w:rsidRPr="00693A91">
        <w:rPr>
          <w:szCs w:val="28"/>
        </w:rPr>
        <w:t xml:space="preserve"> Это катастрофа иного типа — </w:t>
      </w:r>
      <w:r w:rsidR="005B5240" w:rsidRPr="003E4F0A">
        <w:rPr>
          <w:rStyle w:val="s2"/>
          <w:szCs w:val="28"/>
        </w:rPr>
        <w:t>семантическая, смысловая, гносеологическая</w:t>
      </w:r>
      <w:r w:rsidR="005B5240" w:rsidRPr="003E4F0A">
        <w:rPr>
          <w:szCs w:val="28"/>
        </w:rPr>
        <w:t>.</w:t>
      </w:r>
    </w:p>
    <w:bookmarkEnd w:id="3"/>
    <w:p w14:paraId="2FCC73FC" w14:textId="57260B7A" w:rsidR="005B5240" w:rsidRPr="007F1AD8" w:rsidRDefault="00B552F3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5B5240" w:rsidRPr="00693A91">
        <w:rPr>
          <w:rFonts w:ascii="Georgia" w:hAnsi="Georgia"/>
          <w:sz w:val="28"/>
          <w:szCs w:val="28"/>
        </w:rPr>
        <w:t xml:space="preserve">Система долго держалась на изоляции. Пока народ не видел другого мира, он верил в </w:t>
      </w:r>
      <w:bookmarkStart w:id="4" w:name="_Hlk204350945"/>
      <w:r w:rsidR="005B5240" w:rsidRPr="00693A91">
        <w:rPr>
          <w:rFonts w:ascii="Georgia" w:hAnsi="Georgia"/>
          <w:sz w:val="28"/>
          <w:szCs w:val="28"/>
        </w:rPr>
        <w:t>нарратив</w:t>
      </w:r>
      <w:bookmarkEnd w:id="4"/>
      <w:r w:rsidR="00C408E2">
        <w:rPr>
          <w:rStyle w:val="af5"/>
          <w:rFonts w:ascii="Georgia" w:hAnsi="Georgia"/>
          <w:szCs w:val="28"/>
        </w:rPr>
        <w:footnoteReference w:id="3"/>
      </w:r>
      <w:r w:rsidR="005B5240" w:rsidRPr="00693A91">
        <w:rPr>
          <w:rFonts w:ascii="Georgia" w:hAnsi="Georgia"/>
          <w:sz w:val="28"/>
          <w:szCs w:val="28"/>
        </w:rPr>
        <w:t xml:space="preserve">: мы — избранные строители будущего, на Западе — нищие и рабы капитала. И даже цензура здесь работала не как зло, а как «фронтовая защита» — ведь шла холодная война. Как на фронте командир не пускает пропаганду врага в уши солдата, так и советская власть отфильтровывала «идеологическую диверсию». Всё выглядело логично — </w:t>
      </w:r>
      <w:r w:rsidR="005B5240" w:rsidRPr="00C408E2">
        <w:rPr>
          <w:rStyle w:val="s2"/>
          <w:rFonts w:ascii="Georgia" w:hAnsi="Georgia"/>
          <w:sz w:val="28"/>
          <w:szCs w:val="28"/>
        </w:rPr>
        <w:t>до момента прорыва фронта</w:t>
      </w:r>
      <w:r w:rsidR="005B5240" w:rsidRPr="00C408E2">
        <w:rPr>
          <w:rFonts w:ascii="Georgia" w:hAnsi="Georgia"/>
          <w:sz w:val="28"/>
          <w:szCs w:val="28"/>
        </w:rPr>
        <w:t>.</w:t>
      </w:r>
      <w:r w:rsidR="00C408E2">
        <w:rPr>
          <w:rFonts w:ascii="Georgia" w:hAnsi="Georgia"/>
          <w:sz w:val="28"/>
          <w:szCs w:val="28"/>
        </w:rPr>
        <w:t xml:space="preserve"> </w:t>
      </w:r>
      <w:r w:rsidR="005B5240" w:rsidRPr="00693A91">
        <w:rPr>
          <w:rFonts w:ascii="Georgia" w:hAnsi="Georgia"/>
          <w:sz w:val="28"/>
          <w:szCs w:val="28"/>
        </w:rPr>
        <w:t xml:space="preserve">Этот прорыв произошёл после войны — </w:t>
      </w:r>
      <w:r w:rsidR="005B5240" w:rsidRPr="00164A38">
        <w:rPr>
          <w:rStyle w:val="--0"/>
        </w:rPr>
        <w:t xml:space="preserve">через </w:t>
      </w:r>
      <w:r w:rsidR="005B5240" w:rsidRPr="00164A38">
        <w:rPr>
          <w:rStyle w:val="--"/>
        </w:rPr>
        <w:t>образы</w:t>
      </w:r>
      <w:r w:rsidR="005B5240" w:rsidRPr="00693A91">
        <w:rPr>
          <w:rFonts w:ascii="Georgia" w:hAnsi="Georgia"/>
          <w:sz w:val="28"/>
          <w:szCs w:val="28"/>
        </w:rPr>
        <w:t xml:space="preserve">, рассказы, трофеи. Как если бы миллион северокорейцев съездили в Южную Корею, пожили там, привезли назад смартфоны и фейхоа. После этого </w:t>
      </w:r>
      <w:r w:rsidR="005B5240" w:rsidRPr="00C408E2">
        <w:rPr>
          <w:rStyle w:val="s2"/>
          <w:rFonts w:ascii="Georgia" w:hAnsi="Georgia"/>
          <w:sz w:val="28"/>
          <w:szCs w:val="28"/>
        </w:rPr>
        <w:t>никакая пропаганда</w:t>
      </w:r>
      <w:r w:rsidR="005B5240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5B5240" w:rsidRPr="00164A38">
        <w:rPr>
          <w:rStyle w:val="--"/>
        </w:rPr>
        <w:t xml:space="preserve">не </w:t>
      </w:r>
      <w:r w:rsidR="005B5240" w:rsidRPr="00164A38">
        <w:rPr>
          <w:rStyle w:val="--0"/>
        </w:rPr>
        <w:t xml:space="preserve">спасёт </w:t>
      </w:r>
      <w:r w:rsidR="005B5240" w:rsidRPr="00164A38">
        <w:rPr>
          <w:rStyle w:val="s2"/>
          <w:rFonts w:ascii="Georgia" w:hAnsi="Georgia"/>
          <w:sz w:val="28"/>
          <w:szCs w:val="28"/>
        </w:rPr>
        <w:t>систему</w:t>
      </w:r>
      <w:r w:rsidR="005B5240" w:rsidRPr="00164A38">
        <w:rPr>
          <w:rFonts w:ascii="Georgia" w:hAnsi="Georgia"/>
          <w:sz w:val="28"/>
          <w:szCs w:val="28"/>
        </w:rPr>
        <w:t>.</w:t>
      </w:r>
      <w:r w:rsidR="005B5240" w:rsidRPr="00693A91">
        <w:rPr>
          <w:rFonts w:ascii="Georgia" w:hAnsi="Georgia"/>
          <w:sz w:val="28"/>
          <w:szCs w:val="28"/>
        </w:rPr>
        <w:t xml:space="preserve"> Именно так и произошло в СССР.</w:t>
      </w:r>
      <w:r w:rsidR="00C408E2">
        <w:rPr>
          <w:rFonts w:ascii="Georgia" w:hAnsi="Georgia"/>
          <w:sz w:val="28"/>
          <w:szCs w:val="28"/>
        </w:rPr>
        <w:t xml:space="preserve"> </w:t>
      </w:r>
      <w:r w:rsidR="005B5240" w:rsidRPr="00693A91">
        <w:rPr>
          <w:rFonts w:ascii="Georgia" w:hAnsi="Georgia"/>
          <w:sz w:val="28"/>
          <w:szCs w:val="28"/>
        </w:rPr>
        <w:t xml:space="preserve">Идеологическая машина ломается. То, что показывают в кино, не похоже на жизнь. То, что написано в газетах, не объясняет то, что стоит в чемодане соседа. </w:t>
      </w:r>
      <w:r w:rsidR="005B5240" w:rsidRPr="00164A38">
        <w:rPr>
          <w:rStyle w:val="--0"/>
        </w:rPr>
        <w:t xml:space="preserve">Разум </w:t>
      </w:r>
      <w:r w:rsidR="005B5240" w:rsidRPr="00164A38">
        <w:rPr>
          <w:rStyle w:val="--"/>
        </w:rPr>
        <w:t>закипает,</w:t>
      </w:r>
      <w:r w:rsidR="005B5240" w:rsidRPr="00693A91">
        <w:rPr>
          <w:rFonts w:ascii="Georgia" w:hAnsi="Georgia"/>
          <w:sz w:val="28"/>
          <w:szCs w:val="28"/>
        </w:rPr>
        <w:t xml:space="preserve"> потому что </w:t>
      </w:r>
      <w:r w:rsidR="005B5240" w:rsidRPr="00C1196B">
        <w:rPr>
          <w:rStyle w:val="s2"/>
          <w:rFonts w:ascii="Georgia" w:hAnsi="Georgia"/>
          <w:sz w:val="28"/>
          <w:szCs w:val="28"/>
        </w:rPr>
        <w:t>его природа — искать несоответствие между реальностью и её описанием</w:t>
      </w:r>
      <w:r w:rsidR="005B5240" w:rsidRPr="00C1196B">
        <w:rPr>
          <w:rFonts w:ascii="Georgia" w:hAnsi="Georgia"/>
          <w:sz w:val="28"/>
          <w:szCs w:val="28"/>
        </w:rPr>
        <w:t>.</w:t>
      </w:r>
      <w:r w:rsidR="00C1196B">
        <w:rPr>
          <w:rFonts w:ascii="Georgia" w:hAnsi="Georgia"/>
          <w:sz w:val="28"/>
          <w:szCs w:val="28"/>
        </w:rPr>
        <w:t xml:space="preserve"> </w:t>
      </w:r>
      <w:r w:rsidR="005B5240" w:rsidRPr="00693A91">
        <w:rPr>
          <w:rFonts w:ascii="Georgia" w:hAnsi="Georgia"/>
          <w:sz w:val="28"/>
          <w:szCs w:val="28"/>
        </w:rPr>
        <w:t xml:space="preserve">В это же время начинается ещё один, куда более глубокий процесс: </w:t>
      </w:r>
      <w:r w:rsidR="005B5240" w:rsidRPr="00C1196B">
        <w:rPr>
          <w:rStyle w:val="s2"/>
          <w:rFonts w:ascii="Georgia" w:hAnsi="Georgia"/>
          <w:sz w:val="28"/>
          <w:szCs w:val="28"/>
        </w:rPr>
        <w:t>утрата смысла у партийной элиты</w:t>
      </w:r>
      <w:r w:rsidR="005B5240" w:rsidRPr="00693A91">
        <w:rPr>
          <w:rFonts w:ascii="Georgia" w:hAnsi="Georgia"/>
          <w:sz w:val="28"/>
          <w:szCs w:val="28"/>
        </w:rPr>
        <w:t xml:space="preserve">. Если при Ленине каждый партийный лидер знал «Капитал» и читал Гегеля, то после Сталина в верхушке оказываются </w:t>
      </w:r>
      <w:r w:rsidR="005B5240" w:rsidRPr="00C1196B">
        <w:rPr>
          <w:rStyle w:val="s2"/>
          <w:rFonts w:ascii="Georgia" w:hAnsi="Georgia"/>
          <w:sz w:val="28"/>
          <w:szCs w:val="28"/>
        </w:rPr>
        <w:t xml:space="preserve">люди, не только </w:t>
      </w:r>
      <w:r w:rsidR="005B5240" w:rsidRPr="00164A38">
        <w:rPr>
          <w:rStyle w:val="--"/>
        </w:rPr>
        <w:t xml:space="preserve">не </w:t>
      </w:r>
      <w:r w:rsidR="005B5240" w:rsidRPr="00164A38">
        <w:rPr>
          <w:rStyle w:val="--0"/>
        </w:rPr>
        <w:t>читавшие</w:t>
      </w:r>
      <w:r w:rsidR="005B5240" w:rsidRPr="00C1196B">
        <w:rPr>
          <w:rStyle w:val="s2"/>
          <w:rFonts w:ascii="Georgia" w:hAnsi="Georgia"/>
          <w:sz w:val="28"/>
          <w:szCs w:val="28"/>
        </w:rPr>
        <w:t xml:space="preserve"> Гегеля — они и не слышали о нём.</w:t>
      </w:r>
      <w:r w:rsidR="005B5240" w:rsidRPr="00693A91">
        <w:rPr>
          <w:rFonts w:ascii="Georgia" w:hAnsi="Georgia"/>
          <w:sz w:val="28"/>
          <w:szCs w:val="28"/>
        </w:rPr>
        <w:t xml:space="preserve"> Их коммунизм — это не мировоззрение, а </w:t>
      </w:r>
      <w:r w:rsidR="005B5240" w:rsidRPr="00C1196B">
        <w:rPr>
          <w:rStyle w:val="s2"/>
          <w:rFonts w:ascii="Georgia" w:hAnsi="Georgia"/>
          <w:sz w:val="28"/>
          <w:szCs w:val="28"/>
        </w:rPr>
        <w:t>профсоюзное представление о быте</w:t>
      </w:r>
      <w:r w:rsidR="005B5240" w:rsidRPr="00693A91">
        <w:rPr>
          <w:rFonts w:ascii="Georgia" w:hAnsi="Georgia"/>
          <w:sz w:val="28"/>
          <w:szCs w:val="28"/>
        </w:rPr>
        <w:t>. Именно против такого взгляда Ленин выступал с яростью, называя его «буржуазной блевотиной» и «подменой цели технологией».</w:t>
      </w:r>
      <w:r w:rsidR="00C1196B">
        <w:rPr>
          <w:rFonts w:ascii="Georgia" w:hAnsi="Georgia"/>
          <w:sz w:val="28"/>
          <w:szCs w:val="28"/>
        </w:rPr>
        <w:t xml:space="preserve"> </w:t>
      </w:r>
      <w:r w:rsidR="005B5240" w:rsidRPr="00693A91">
        <w:rPr>
          <w:rFonts w:ascii="Georgia" w:hAnsi="Georgia"/>
          <w:sz w:val="28"/>
          <w:szCs w:val="28"/>
        </w:rPr>
        <w:t xml:space="preserve">Сталин отходил от учения, но </w:t>
      </w:r>
      <w:r w:rsidR="005B5240" w:rsidRPr="00164A38">
        <w:rPr>
          <w:rStyle w:val="--"/>
        </w:rPr>
        <w:t xml:space="preserve">не </w:t>
      </w:r>
      <w:r w:rsidR="005B5240" w:rsidRPr="00164A38">
        <w:rPr>
          <w:rStyle w:val="--0"/>
        </w:rPr>
        <w:t>терял</w:t>
      </w:r>
      <w:r w:rsidR="005B5240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5B5240" w:rsidRPr="00C1196B">
        <w:rPr>
          <w:rStyle w:val="s2"/>
          <w:rFonts w:ascii="Georgia" w:hAnsi="Georgia"/>
          <w:sz w:val="28"/>
          <w:szCs w:val="28"/>
        </w:rPr>
        <w:t>из вида великую цель</w:t>
      </w:r>
      <w:r w:rsidR="005B5240" w:rsidRPr="00C1196B">
        <w:rPr>
          <w:rFonts w:ascii="Georgia" w:hAnsi="Georgia"/>
          <w:sz w:val="28"/>
          <w:szCs w:val="28"/>
        </w:rPr>
        <w:t>.</w:t>
      </w:r>
      <w:r w:rsidR="005B5240" w:rsidRPr="00693A91">
        <w:rPr>
          <w:rFonts w:ascii="Georgia" w:hAnsi="Georgia"/>
          <w:sz w:val="28"/>
          <w:szCs w:val="28"/>
        </w:rPr>
        <w:t xml:space="preserve"> Если мировой революции не случилось, он делал уступки: добавлял патриотизм, усиливал государство, активировал архаичные чувства, чтобы </w:t>
      </w:r>
      <w:r w:rsidR="005B5240" w:rsidRPr="00C1196B">
        <w:rPr>
          <w:rStyle w:val="s2"/>
          <w:rFonts w:ascii="Georgia" w:hAnsi="Georgia"/>
          <w:sz w:val="28"/>
          <w:szCs w:val="28"/>
        </w:rPr>
        <w:t>через победу прийти к той же цели — мировой республике труда</w:t>
      </w:r>
      <w:r w:rsidR="005B5240" w:rsidRPr="00C1196B">
        <w:rPr>
          <w:rFonts w:ascii="Georgia" w:hAnsi="Georgia"/>
          <w:sz w:val="28"/>
          <w:szCs w:val="28"/>
        </w:rPr>
        <w:t>.</w:t>
      </w:r>
      <w:r w:rsidR="005B5240" w:rsidRPr="00693A91">
        <w:rPr>
          <w:rFonts w:ascii="Georgia" w:hAnsi="Georgia"/>
          <w:sz w:val="28"/>
          <w:szCs w:val="28"/>
        </w:rPr>
        <w:t xml:space="preserve"> Для этого нужна была мобилизация. Как Моисей говорил о земле обетованной, как Ленин — о родине, так и Сталин вытаскивает идеи тред-юнионизма, бытовой справедливости, чтобы активировать массы. Но он понимал: это </w:t>
      </w:r>
      <w:r w:rsidR="005B5240" w:rsidRPr="00693A91">
        <w:rPr>
          <w:rFonts w:ascii="Georgia" w:hAnsi="Georgia"/>
          <w:sz w:val="28"/>
          <w:szCs w:val="28"/>
        </w:rPr>
        <w:lastRenderedPageBreak/>
        <w:t xml:space="preserve">не цель, </w:t>
      </w:r>
      <w:r w:rsidR="005B5240" w:rsidRPr="005A7FFA">
        <w:rPr>
          <w:rStyle w:val="--0"/>
        </w:rPr>
        <w:t xml:space="preserve">это </w:t>
      </w:r>
      <w:r w:rsidR="005B5240" w:rsidRPr="005A7FFA">
        <w:rPr>
          <w:rStyle w:val="--"/>
        </w:rPr>
        <w:t>приманка</w:t>
      </w:r>
      <w:r w:rsidR="005B5240" w:rsidRPr="00693A91">
        <w:rPr>
          <w:rFonts w:ascii="Georgia" w:hAnsi="Georgia"/>
          <w:sz w:val="28"/>
          <w:szCs w:val="28"/>
        </w:rPr>
        <w:t>.</w:t>
      </w:r>
      <w:r w:rsidR="00C1196B">
        <w:rPr>
          <w:rFonts w:ascii="Georgia" w:hAnsi="Georgia"/>
          <w:sz w:val="28"/>
          <w:szCs w:val="28"/>
        </w:rPr>
        <w:t xml:space="preserve"> </w:t>
      </w:r>
      <w:r w:rsidR="005B5240" w:rsidRPr="00693A91">
        <w:rPr>
          <w:rFonts w:ascii="Georgia" w:hAnsi="Georgia"/>
          <w:sz w:val="28"/>
          <w:szCs w:val="28"/>
        </w:rPr>
        <w:t xml:space="preserve">Те, кто пришли после, уже </w:t>
      </w:r>
      <w:r w:rsidR="005B5240" w:rsidRPr="00C1196B">
        <w:rPr>
          <w:rStyle w:val="s2"/>
          <w:rFonts w:ascii="Georgia" w:hAnsi="Georgia"/>
          <w:sz w:val="28"/>
          <w:szCs w:val="28"/>
        </w:rPr>
        <w:t xml:space="preserve">не делали различия </w:t>
      </w:r>
      <w:r w:rsidR="005B5240" w:rsidRPr="005A7FFA">
        <w:rPr>
          <w:rStyle w:val="s2"/>
          <w:rFonts w:ascii="Georgia" w:hAnsi="Georgia"/>
          <w:sz w:val="28"/>
          <w:szCs w:val="28"/>
        </w:rPr>
        <w:t>между целью и приманкой</w:t>
      </w:r>
      <w:r w:rsidR="005B5240" w:rsidRPr="005A7FFA">
        <w:rPr>
          <w:rFonts w:ascii="Georgia" w:hAnsi="Georgia"/>
          <w:sz w:val="28"/>
          <w:szCs w:val="28"/>
        </w:rPr>
        <w:t xml:space="preserve">. Для них социализм был </w:t>
      </w:r>
      <w:r w:rsidR="005B5240" w:rsidRPr="005A7FFA">
        <w:rPr>
          <w:rStyle w:val="--"/>
        </w:rPr>
        <w:t xml:space="preserve">не </w:t>
      </w:r>
      <w:r w:rsidR="005B5240" w:rsidRPr="005A7FFA">
        <w:rPr>
          <w:rStyle w:val="--0"/>
        </w:rPr>
        <w:t>проектом</w:t>
      </w:r>
      <w:r w:rsidR="005B5240" w:rsidRPr="005A7FFA">
        <w:rPr>
          <w:rFonts w:ascii="Georgia" w:hAnsi="Georgia"/>
          <w:sz w:val="28"/>
          <w:szCs w:val="28"/>
        </w:rPr>
        <w:t xml:space="preserve">, а </w:t>
      </w:r>
      <w:r w:rsidR="005B5240" w:rsidRPr="005A7FFA">
        <w:rPr>
          <w:rStyle w:val="s2"/>
          <w:rFonts w:ascii="Georgia" w:hAnsi="Georgia"/>
          <w:sz w:val="28"/>
          <w:szCs w:val="28"/>
        </w:rPr>
        <w:t>итогом</w:t>
      </w:r>
      <w:r w:rsidR="005B5240" w:rsidRPr="005A7FFA">
        <w:rPr>
          <w:rFonts w:ascii="Georgia" w:hAnsi="Georgia"/>
          <w:sz w:val="28"/>
          <w:szCs w:val="28"/>
        </w:rPr>
        <w:t>.</w:t>
      </w:r>
      <w:r w:rsidR="005B5240" w:rsidRPr="00693A91">
        <w:rPr>
          <w:rFonts w:ascii="Georgia" w:hAnsi="Georgia"/>
          <w:sz w:val="28"/>
          <w:szCs w:val="28"/>
        </w:rPr>
        <w:t xml:space="preserve"> Они верили: как только мы устроим людям удобную жизнь, так сразу и наступит коммунизм. Как и сегодня: демократия якобы наступит после свободы слова, но при этом никто не понимает, </w:t>
      </w:r>
      <w:r w:rsidR="005B5240" w:rsidRPr="00C1196B">
        <w:rPr>
          <w:rStyle w:val="s2"/>
          <w:rFonts w:ascii="Georgia" w:hAnsi="Georgia"/>
          <w:sz w:val="28"/>
          <w:szCs w:val="28"/>
        </w:rPr>
        <w:t>в чём суть демократии, кроме риторики</w:t>
      </w:r>
      <w:r w:rsidR="005B5240" w:rsidRPr="00C1196B">
        <w:rPr>
          <w:rFonts w:ascii="Georgia" w:hAnsi="Georgia"/>
          <w:sz w:val="28"/>
          <w:szCs w:val="28"/>
        </w:rPr>
        <w:t>.</w:t>
      </w:r>
      <w:r w:rsidR="00C1196B">
        <w:rPr>
          <w:rFonts w:ascii="Georgia" w:hAnsi="Georgia"/>
          <w:sz w:val="28"/>
          <w:szCs w:val="28"/>
        </w:rPr>
        <w:t xml:space="preserve"> </w:t>
      </w:r>
      <w:r w:rsidR="005B5240" w:rsidRPr="00693A91">
        <w:rPr>
          <w:rFonts w:ascii="Georgia" w:hAnsi="Georgia"/>
          <w:sz w:val="28"/>
          <w:szCs w:val="28"/>
        </w:rPr>
        <w:t xml:space="preserve">И вот здесь происходит главное: </w:t>
      </w:r>
      <w:r w:rsidR="005B5240" w:rsidRPr="00C1196B">
        <w:rPr>
          <w:rStyle w:val="s2"/>
          <w:rFonts w:ascii="Georgia" w:hAnsi="Georgia"/>
          <w:sz w:val="28"/>
          <w:szCs w:val="28"/>
        </w:rPr>
        <w:t>учение перестаёт</w:t>
      </w:r>
      <w:r w:rsidR="005B5240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5B5240" w:rsidRPr="005A7FFA">
        <w:rPr>
          <w:rStyle w:val="--"/>
        </w:rPr>
        <w:t xml:space="preserve">быть </w:t>
      </w:r>
      <w:r w:rsidR="005B5240" w:rsidRPr="005A7FFA">
        <w:rPr>
          <w:rStyle w:val="--0"/>
        </w:rPr>
        <w:t>учением.</w:t>
      </w:r>
      <w:r w:rsidR="005B5240" w:rsidRPr="00693A91">
        <w:rPr>
          <w:rFonts w:ascii="Georgia" w:hAnsi="Georgia"/>
          <w:sz w:val="28"/>
          <w:szCs w:val="28"/>
        </w:rPr>
        <w:t xml:space="preserve"> Оно превращается в набор лозунгов. Из философии оно становится </w:t>
      </w:r>
      <w:r w:rsidR="005B5240" w:rsidRPr="005A7FFA">
        <w:rPr>
          <w:rStyle w:val="--"/>
        </w:rPr>
        <w:t xml:space="preserve">политическим </w:t>
      </w:r>
      <w:r w:rsidR="005B5240" w:rsidRPr="005A7FFA">
        <w:rPr>
          <w:rStyle w:val="--0"/>
        </w:rPr>
        <w:t>интерфейсом,</w:t>
      </w:r>
      <w:r w:rsidR="005B5240" w:rsidRPr="00693A91">
        <w:rPr>
          <w:rFonts w:ascii="Georgia" w:hAnsi="Georgia"/>
          <w:sz w:val="28"/>
          <w:szCs w:val="28"/>
        </w:rPr>
        <w:t xml:space="preserve"> оболочкой для управления массами. В этом и заключена трагедия: </w:t>
      </w:r>
      <w:r w:rsidR="005B5240" w:rsidRPr="00693A91">
        <w:rPr>
          <w:rStyle w:val="s2"/>
          <w:rFonts w:ascii="Georgia" w:hAnsi="Georgia"/>
          <w:b/>
          <w:bCs/>
          <w:sz w:val="28"/>
          <w:szCs w:val="28"/>
        </w:rPr>
        <w:t xml:space="preserve">власть больше </w:t>
      </w:r>
      <w:r w:rsidR="005B5240" w:rsidRPr="005A7FFA">
        <w:rPr>
          <w:rStyle w:val="--"/>
        </w:rPr>
        <w:t xml:space="preserve">не </w:t>
      </w:r>
      <w:r w:rsidR="005B5240" w:rsidRPr="005A7FFA">
        <w:rPr>
          <w:rStyle w:val="--0"/>
        </w:rPr>
        <w:t>держит</w:t>
      </w:r>
      <w:r w:rsidR="005B5240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5B5240" w:rsidRPr="005A7FFA">
        <w:rPr>
          <w:rStyle w:val="s2"/>
          <w:rFonts w:ascii="Georgia" w:hAnsi="Georgia"/>
          <w:sz w:val="28"/>
          <w:szCs w:val="28"/>
        </w:rPr>
        <w:t>идею — она держит форму</w:t>
      </w:r>
      <w:r w:rsidR="005B5240" w:rsidRPr="00693A91">
        <w:rPr>
          <w:rFonts w:ascii="Georgia" w:hAnsi="Georgia"/>
          <w:sz w:val="28"/>
          <w:szCs w:val="28"/>
        </w:rPr>
        <w:t xml:space="preserve">, не зная, как наполнить её </w:t>
      </w:r>
      <w:r w:rsidR="005B5240" w:rsidRPr="007F1AD8">
        <w:rPr>
          <w:rFonts w:ascii="Georgia" w:hAnsi="Georgia"/>
          <w:sz w:val="28"/>
          <w:szCs w:val="28"/>
        </w:rPr>
        <w:t>смыслом. Так было тогда. Так — и теперь.</w:t>
      </w:r>
    </w:p>
    <w:p w14:paraId="09C4DDA7" w14:textId="05E5AA96" w:rsidR="00383D82" w:rsidRPr="00693A91" w:rsidRDefault="007F1AD8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7F1AD8">
        <w:rPr>
          <w:rStyle w:val="s2"/>
          <w:rFonts w:ascii="Georgia" w:hAnsi="Georgia"/>
          <w:sz w:val="28"/>
          <w:szCs w:val="28"/>
        </w:rPr>
        <w:t xml:space="preserve">         </w:t>
      </w:r>
      <w:r w:rsidR="00383D82" w:rsidRPr="007F1AD8">
        <w:rPr>
          <w:rStyle w:val="s2"/>
          <w:rFonts w:ascii="Georgia" w:hAnsi="Georgia"/>
          <w:sz w:val="28"/>
          <w:szCs w:val="28"/>
        </w:rPr>
        <w:t>Пиком выхолащивания идеи становится её торжественная симуляция.</w:t>
      </w:r>
      <w:r w:rsidR="00383D82" w:rsidRPr="00693A91">
        <w:rPr>
          <w:rFonts w:ascii="Georgia" w:hAnsi="Georgia"/>
          <w:sz w:val="28"/>
          <w:szCs w:val="28"/>
        </w:rPr>
        <w:t xml:space="preserve"> После краха СССР на политической арене появляются партии, которые продолжают называть себя коммунистическими, но уже не в качестве носителей идеи. </w:t>
      </w:r>
      <w:r w:rsidR="00383D82" w:rsidRPr="007F1AD8">
        <w:rPr>
          <w:rStyle w:val="s2"/>
          <w:rFonts w:ascii="Georgia" w:hAnsi="Georgia"/>
          <w:sz w:val="28"/>
          <w:szCs w:val="28"/>
        </w:rPr>
        <w:t xml:space="preserve">Коммунизм в их уставах — свадебный генерал, символ для наивных, а </w:t>
      </w:r>
      <w:r w:rsidR="00383D82" w:rsidRPr="005A7FFA">
        <w:rPr>
          <w:rStyle w:val="--"/>
        </w:rPr>
        <w:t xml:space="preserve">не </w:t>
      </w:r>
      <w:r w:rsidR="00383D82" w:rsidRPr="005A7FFA">
        <w:rPr>
          <w:rStyle w:val="--0"/>
        </w:rPr>
        <w:t>цель.</w:t>
      </w:r>
      <w:r w:rsidR="00383D82" w:rsidRPr="007F1AD8">
        <w:rPr>
          <w:rFonts w:ascii="Georgia" w:hAnsi="Georgia"/>
          <w:sz w:val="28"/>
          <w:szCs w:val="28"/>
        </w:rPr>
        <w:t xml:space="preserve"> Чтобы</w:t>
      </w:r>
      <w:r w:rsidR="00383D82" w:rsidRPr="00693A91">
        <w:rPr>
          <w:rFonts w:ascii="Georgia" w:hAnsi="Georgia"/>
          <w:sz w:val="28"/>
          <w:szCs w:val="28"/>
        </w:rPr>
        <w:t xml:space="preserve"> убедиться в этом, достаточно сравнить устав КПСС с уставом её имитаторов. Там, где раньше в первой строке стояло безусловное построение коммунизма как смысл и задача всей партийной работы, — теперь абстрактная формула, вынесенная на дальние полки текста.</w:t>
      </w:r>
      <w:r>
        <w:rPr>
          <w:rFonts w:ascii="Georgia" w:hAnsi="Georgia"/>
          <w:sz w:val="28"/>
          <w:szCs w:val="28"/>
        </w:rPr>
        <w:t xml:space="preserve"> </w:t>
      </w:r>
      <w:r w:rsidR="00383D82" w:rsidRPr="00693A91">
        <w:rPr>
          <w:rFonts w:ascii="Georgia" w:hAnsi="Georgia"/>
          <w:sz w:val="28"/>
          <w:szCs w:val="28"/>
        </w:rPr>
        <w:t xml:space="preserve">Идея больше </w:t>
      </w:r>
      <w:r w:rsidR="00383D82" w:rsidRPr="004639FB">
        <w:rPr>
          <w:rStyle w:val="--"/>
        </w:rPr>
        <w:t xml:space="preserve">не </w:t>
      </w:r>
      <w:r w:rsidR="00383D82" w:rsidRPr="004639FB">
        <w:rPr>
          <w:rStyle w:val="--0"/>
        </w:rPr>
        <w:t xml:space="preserve">управляет </w:t>
      </w:r>
      <w:r w:rsidR="00383D82" w:rsidRPr="007F1AD8">
        <w:rPr>
          <w:rStyle w:val="s2"/>
          <w:rFonts w:ascii="Georgia" w:hAnsi="Georgia"/>
          <w:sz w:val="28"/>
          <w:szCs w:val="28"/>
        </w:rPr>
        <w:t>партией</w:t>
      </w:r>
      <w:r w:rsidR="00383D82" w:rsidRPr="007F1AD8">
        <w:rPr>
          <w:rFonts w:ascii="Georgia" w:hAnsi="Georgia"/>
          <w:sz w:val="28"/>
          <w:szCs w:val="28"/>
        </w:rPr>
        <w:t xml:space="preserve">, </w:t>
      </w:r>
      <w:r w:rsidR="004639FB" w:rsidRPr="00693A91">
        <w:rPr>
          <w:rFonts w:ascii="Georgia" w:hAnsi="Georgia"/>
          <w:sz w:val="28"/>
          <w:szCs w:val="28"/>
        </w:rPr>
        <w:t xml:space="preserve">она </w:t>
      </w:r>
      <w:r w:rsidR="004639FB" w:rsidRPr="004639FB">
        <w:rPr>
          <w:rStyle w:val="--0"/>
        </w:rPr>
        <w:t>ЭЛЕКТОРАЛЬНЫЙ</w:t>
      </w:r>
      <w:r w:rsidR="004639FB" w:rsidRPr="004639FB">
        <w:rPr>
          <w:rStyle w:val="--"/>
        </w:rPr>
        <w:t xml:space="preserve"> АНТУРАЖ</w:t>
      </w:r>
      <w:r w:rsidR="00383D82" w:rsidRPr="004639FB">
        <w:rPr>
          <w:rStyle w:val="--0"/>
        </w:rPr>
        <w:t>.</w:t>
      </w:r>
      <w:r w:rsidR="00383D82" w:rsidRPr="00693A91">
        <w:rPr>
          <w:rFonts w:ascii="Georgia" w:hAnsi="Georgia"/>
          <w:sz w:val="28"/>
          <w:szCs w:val="28"/>
        </w:rPr>
        <w:t xml:space="preserve"> Начинается эпоха </w:t>
      </w:r>
      <w:r w:rsidR="00383D82" w:rsidRPr="004639FB">
        <w:rPr>
          <w:rStyle w:val="--"/>
        </w:rPr>
        <w:t xml:space="preserve">пост-идейного </w:t>
      </w:r>
      <w:r w:rsidR="00383D82" w:rsidRPr="004639FB">
        <w:rPr>
          <w:rStyle w:val="--0"/>
        </w:rPr>
        <w:t>паразитирования</w:t>
      </w:r>
      <w:r w:rsidR="00383D82" w:rsidRPr="004639FB">
        <w:rPr>
          <w:rStyle w:val="--"/>
        </w:rPr>
        <w:t>,</w:t>
      </w:r>
      <w:r w:rsidR="00383D82" w:rsidRPr="00693A91">
        <w:rPr>
          <w:rFonts w:ascii="Georgia" w:hAnsi="Georgia"/>
          <w:sz w:val="28"/>
          <w:szCs w:val="28"/>
        </w:rPr>
        <w:t xml:space="preserve"> когда символическая тень великого прошлого используется как рыболовный крючок для электоральной массы. Власть больше не рождается из убеждения — она выкупается за доверие к выцветшему логотипу.</w:t>
      </w:r>
    </w:p>
    <w:p w14:paraId="1FF7B2EB" w14:textId="7CCE1ACE" w:rsidR="00383D82" w:rsidRPr="00693A91" w:rsidRDefault="007F1AD8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383D82" w:rsidRPr="00693A91">
        <w:rPr>
          <w:rFonts w:ascii="Georgia" w:hAnsi="Georgia"/>
          <w:sz w:val="28"/>
          <w:szCs w:val="28"/>
        </w:rPr>
        <w:t xml:space="preserve">А пока идея всё ещё теплилась — </w:t>
      </w:r>
      <w:r w:rsidR="00383D82" w:rsidRPr="007F1AD8">
        <w:rPr>
          <w:rStyle w:val="s2"/>
          <w:rFonts w:ascii="Georgia" w:hAnsi="Georgia"/>
          <w:sz w:val="28"/>
          <w:szCs w:val="28"/>
        </w:rPr>
        <w:t xml:space="preserve">в послевоенной КПСС </w:t>
      </w:r>
      <w:r w:rsidR="00383D82" w:rsidRPr="004639FB">
        <w:rPr>
          <w:rStyle w:val="--"/>
        </w:rPr>
        <w:t xml:space="preserve">не </w:t>
      </w:r>
      <w:r w:rsidR="00383D82" w:rsidRPr="004639FB">
        <w:rPr>
          <w:rStyle w:val="--0"/>
        </w:rPr>
        <w:t>осталось</w:t>
      </w:r>
      <w:r w:rsidR="00383D82" w:rsidRPr="007F1AD8">
        <w:rPr>
          <w:rStyle w:val="s2"/>
          <w:rFonts w:ascii="Georgia" w:hAnsi="Georgia"/>
          <w:sz w:val="28"/>
          <w:szCs w:val="28"/>
        </w:rPr>
        <w:t xml:space="preserve"> никого, кто был бы способен её носить</w:t>
      </w:r>
      <w:r w:rsidR="00383D82" w:rsidRPr="00693A91">
        <w:rPr>
          <w:rStyle w:val="s2"/>
          <w:rFonts w:ascii="Georgia" w:hAnsi="Georgia"/>
          <w:b/>
          <w:bCs/>
          <w:sz w:val="28"/>
          <w:szCs w:val="28"/>
        </w:rPr>
        <w:t>.</w:t>
      </w:r>
      <w:r w:rsidR="00383D82" w:rsidRPr="00693A91">
        <w:rPr>
          <w:rFonts w:ascii="Georgia" w:hAnsi="Georgia"/>
          <w:sz w:val="28"/>
          <w:szCs w:val="28"/>
        </w:rPr>
        <w:t xml:space="preserve"> Номенклатура окончательно взяла верх. Партийная элита наполнилась «крепкими хозяйственниками» — бюрократами, у которых вместо стратегического мышления функционировали бухгалтерские таблицы и ведомственные отчёты. В лучшем случае они служили стране — как обслуживающий персонал её хозмашины. В худшем — </w:t>
      </w:r>
      <w:r w:rsidR="00383D82" w:rsidRPr="007F1AD8">
        <w:rPr>
          <w:rStyle w:val="s2"/>
          <w:rFonts w:ascii="Georgia" w:hAnsi="Georgia"/>
          <w:sz w:val="28"/>
          <w:szCs w:val="28"/>
        </w:rPr>
        <w:t xml:space="preserve">власть стала для них карьерой, а </w:t>
      </w:r>
      <w:r w:rsidR="00383D82" w:rsidRPr="004639FB">
        <w:rPr>
          <w:rStyle w:val="--0"/>
        </w:rPr>
        <w:t xml:space="preserve">идеология — </w:t>
      </w:r>
      <w:r w:rsidR="00383D82" w:rsidRPr="004639FB">
        <w:rPr>
          <w:rStyle w:val="--"/>
        </w:rPr>
        <w:t>фоном.</w:t>
      </w:r>
      <w:r>
        <w:rPr>
          <w:rFonts w:ascii="Georgia" w:hAnsi="Georgia"/>
          <w:sz w:val="28"/>
          <w:szCs w:val="28"/>
        </w:rPr>
        <w:t xml:space="preserve"> </w:t>
      </w:r>
      <w:r w:rsidR="00383D82" w:rsidRPr="00693A91">
        <w:rPr>
          <w:rFonts w:ascii="Georgia" w:hAnsi="Georgia"/>
          <w:sz w:val="28"/>
          <w:szCs w:val="28"/>
        </w:rPr>
        <w:t xml:space="preserve">Чем выше чиновник поднимался, тем глубже укоренялась его неспособность мыслить вне заданного функционала. Машина власти, как любая система, стремится к самосохранению. В таких условиях </w:t>
      </w:r>
      <w:r w:rsidR="00383D82" w:rsidRPr="007F1AD8">
        <w:rPr>
          <w:rStyle w:val="s2"/>
          <w:rFonts w:ascii="Georgia" w:hAnsi="Georgia"/>
          <w:sz w:val="28"/>
          <w:szCs w:val="28"/>
        </w:rPr>
        <w:t>тупость — это</w:t>
      </w:r>
      <w:r w:rsidR="00383D82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383D82" w:rsidRPr="004639FB">
        <w:rPr>
          <w:rStyle w:val="--0"/>
        </w:rPr>
        <w:t xml:space="preserve">конкурентное </w:t>
      </w:r>
      <w:r w:rsidR="00383D82" w:rsidRPr="004639FB">
        <w:rPr>
          <w:rStyle w:val="--"/>
        </w:rPr>
        <w:t>преимущество.</w:t>
      </w:r>
      <w:r w:rsidR="00383D82" w:rsidRPr="00693A91">
        <w:rPr>
          <w:rFonts w:ascii="Georgia" w:hAnsi="Georgia"/>
          <w:sz w:val="28"/>
          <w:szCs w:val="28"/>
        </w:rPr>
        <w:t xml:space="preserve"> Мыслить вне рамок — значит рисковать. А значит, </w:t>
      </w:r>
      <w:r w:rsidR="00383D82" w:rsidRPr="007F1AD8">
        <w:rPr>
          <w:rStyle w:val="s2"/>
          <w:rFonts w:ascii="Georgia" w:hAnsi="Georgia"/>
          <w:sz w:val="28"/>
          <w:szCs w:val="28"/>
        </w:rPr>
        <w:t>разум постепенно атрофируется</w:t>
      </w:r>
      <w:r w:rsidR="00383D82" w:rsidRPr="00693A91">
        <w:rPr>
          <w:rStyle w:val="s2"/>
          <w:rFonts w:ascii="Georgia" w:hAnsi="Georgia"/>
          <w:b/>
          <w:bCs/>
          <w:sz w:val="28"/>
          <w:szCs w:val="28"/>
        </w:rPr>
        <w:t>.</w:t>
      </w:r>
      <w:r w:rsidR="00383D82" w:rsidRPr="00693A91">
        <w:rPr>
          <w:rFonts w:ascii="Georgia" w:hAnsi="Georgia"/>
          <w:sz w:val="28"/>
          <w:szCs w:val="28"/>
        </w:rPr>
        <w:t xml:space="preserve"> Не потому, что люди плохие. А потому, что в системе нет задачи думать. Есть задача — </w:t>
      </w:r>
      <w:r w:rsidR="00383D82" w:rsidRPr="004639FB">
        <w:rPr>
          <w:rStyle w:val="--"/>
        </w:rPr>
        <w:t xml:space="preserve">не </w:t>
      </w:r>
      <w:r w:rsidR="00383D82" w:rsidRPr="004639FB">
        <w:rPr>
          <w:rStyle w:val="--0"/>
        </w:rPr>
        <w:t>мешать</w:t>
      </w:r>
      <w:r w:rsidR="00383D82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383D82" w:rsidRPr="007F1AD8">
        <w:rPr>
          <w:rStyle w:val="s2"/>
          <w:rFonts w:ascii="Georgia" w:hAnsi="Georgia"/>
          <w:sz w:val="28"/>
          <w:szCs w:val="28"/>
        </w:rPr>
        <w:t>работать машине.</w:t>
      </w:r>
      <w:r>
        <w:rPr>
          <w:rFonts w:ascii="Georgia" w:hAnsi="Georgia"/>
          <w:sz w:val="28"/>
          <w:szCs w:val="28"/>
        </w:rPr>
        <w:t xml:space="preserve"> </w:t>
      </w:r>
      <w:r w:rsidR="00383D82" w:rsidRPr="00693A91">
        <w:rPr>
          <w:rFonts w:ascii="Georgia" w:hAnsi="Georgia"/>
          <w:sz w:val="28"/>
          <w:szCs w:val="28"/>
        </w:rPr>
        <w:t xml:space="preserve">Тем не менее, факт остаётся фактом: </w:t>
      </w:r>
      <w:r w:rsidR="00383D82" w:rsidRPr="007F1AD8">
        <w:rPr>
          <w:rStyle w:val="s2"/>
          <w:rFonts w:ascii="Georgia" w:hAnsi="Georgia"/>
          <w:sz w:val="28"/>
          <w:szCs w:val="28"/>
        </w:rPr>
        <w:t xml:space="preserve">страна после войны </w:t>
      </w:r>
      <w:r w:rsidR="00383D82" w:rsidRPr="004639FB">
        <w:rPr>
          <w:rStyle w:val="--0"/>
        </w:rPr>
        <w:t>была</w:t>
      </w:r>
      <w:r w:rsidR="00383D82" w:rsidRPr="004639FB">
        <w:rPr>
          <w:rStyle w:val="--"/>
        </w:rPr>
        <w:t xml:space="preserve"> восстановлена.</w:t>
      </w:r>
      <w:r w:rsidR="00383D82" w:rsidRPr="00693A91">
        <w:rPr>
          <w:rFonts w:ascii="Georgia" w:hAnsi="Georgia"/>
          <w:sz w:val="28"/>
          <w:szCs w:val="28"/>
        </w:rPr>
        <w:t xml:space="preserve"> Осуществлены грандиозные рывки — от космоса до науки. Люди, прошедшие ад войны, </w:t>
      </w:r>
      <w:r w:rsidR="00383D82" w:rsidRPr="00693A91">
        <w:rPr>
          <w:rFonts w:ascii="Georgia" w:hAnsi="Georgia"/>
          <w:sz w:val="28"/>
          <w:szCs w:val="28"/>
        </w:rPr>
        <w:lastRenderedPageBreak/>
        <w:t xml:space="preserve">действительно работали на пределе. Они строили, побеждали, созидали. Но всё это </w:t>
      </w:r>
      <w:r w:rsidR="00383D82" w:rsidRPr="007F1AD8">
        <w:rPr>
          <w:rFonts w:ascii="Georgia" w:hAnsi="Georgia"/>
          <w:sz w:val="28"/>
          <w:szCs w:val="28"/>
        </w:rPr>
        <w:t xml:space="preserve">— </w:t>
      </w:r>
      <w:r w:rsidR="00383D82" w:rsidRPr="007F1AD8">
        <w:rPr>
          <w:rStyle w:val="s2"/>
          <w:rFonts w:ascii="Georgia" w:hAnsi="Georgia"/>
          <w:sz w:val="28"/>
          <w:szCs w:val="28"/>
        </w:rPr>
        <w:t>в рамках разрушенного горизонта смысла</w:t>
      </w:r>
      <w:r w:rsidR="00383D82" w:rsidRPr="00693A91">
        <w:rPr>
          <w:rStyle w:val="s2"/>
          <w:rFonts w:ascii="Georgia" w:hAnsi="Georgia"/>
          <w:b/>
          <w:bCs/>
          <w:sz w:val="28"/>
          <w:szCs w:val="28"/>
        </w:rPr>
        <w:t>.</w:t>
      </w:r>
      <w:r w:rsidR="00383D82" w:rsidRPr="00693A91">
        <w:rPr>
          <w:rFonts w:ascii="Georgia" w:hAnsi="Georgia"/>
          <w:sz w:val="28"/>
          <w:szCs w:val="28"/>
        </w:rPr>
        <w:t xml:space="preserve"> Коммунизм, как великая </w:t>
      </w:r>
      <w:proofErr w:type="spellStart"/>
      <w:r w:rsidR="00383D82" w:rsidRPr="00693A91">
        <w:rPr>
          <w:rFonts w:ascii="Georgia" w:hAnsi="Georgia"/>
          <w:sz w:val="28"/>
          <w:szCs w:val="28"/>
        </w:rPr>
        <w:t>метаидея</w:t>
      </w:r>
      <w:proofErr w:type="spellEnd"/>
      <w:r w:rsidR="00383D82" w:rsidRPr="00693A91">
        <w:rPr>
          <w:rFonts w:ascii="Georgia" w:hAnsi="Georgia"/>
          <w:sz w:val="28"/>
          <w:szCs w:val="28"/>
        </w:rPr>
        <w:t xml:space="preserve">, уже не был движущей силой. Его подменил </w:t>
      </w:r>
      <w:r w:rsidR="00383D82" w:rsidRPr="007F1AD8">
        <w:rPr>
          <w:rStyle w:val="s2"/>
          <w:rFonts w:ascii="Georgia" w:hAnsi="Georgia"/>
          <w:sz w:val="28"/>
          <w:szCs w:val="28"/>
        </w:rPr>
        <w:t>быт — борьба за повышение, дефицит, квартиры, дачи, ведомственные санатории.</w:t>
      </w:r>
      <w:r>
        <w:rPr>
          <w:rFonts w:ascii="Georgia" w:hAnsi="Georgia"/>
          <w:sz w:val="28"/>
          <w:szCs w:val="28"/>
        </w:rPr>
        <w:t xml:space="preserve"> </w:t>
      </w:r>
      <w:r w:rsidR="00383D82" w:rsidRPr="00693A91">
        <w:rPr>
          <w:rFonts w:ascii="Georgia" w:hAnsi="Georgia"/>
          <w:sz w:val="28"/>
          <w:szCs w:val="28"/>
        </w:rPr>
        <w:t xml:space="preserve">Разрыв между формой и содержанием достиг точки, после которой начинается </w:t>
      </w:r>
      <w:r w:rsidR="00383D82" w:rsidRPr="00D044E3">
        <w:rPr>
          <w:rStyle w:val="s2"/>
          <w:rFonts w:ascii="Georgia" w:hAnsi="Georgia"/>
          <w:sz w:val="28"/>
          <w:szCs w:val="28"/>
        </w:rPr>
        <w:t>догматизм — как естественный трупный запах</w:t>
      </w:r>
      <w:r w:rsidR="00383D82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383D82" w:rsidRPr="004639FB">
        <w:rPr>
          <w:rStyle w:val="--"/>
        </w:rPr>
        <w:t xml:space="preserve">вымершей </w:t>
      </w:r>
      <w:r w:rsidR="00383D82" w:rsidRPr="004639FB">
        <w:rPr>
          <w:rStyle w:val="--0"/>
        </w:rPr>
        <w:t xml:space="preserve">идеи. </w:t>
      </w:r>
      <w:r w:rsidR="00383D82" w:rsidRPr="00693A91">
        <w:rPr>
          <w:rFonts w:ascii="Georgia" w:hAnsi="Georgia"/>
          <w:sz w:val="28"/>
          <w:szCs w:val="28"/>
        </w:rPr>
        <w:t>Страна начала говорить языком лозунгов, которые больше никто не понимал, но продолжал воспроизводить, как заклинания на заученной чужой мантре.</w:t>
      </w:r>
    </w:p>
    <w:p w14:paraId="4519EF65" w14:textId="0762255C" w:rsidR="00383D82" w:rsidRPr="00D044E3" w:rsidRDefault="00D044E3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 </w:t>
      </w:r>
      <w:r w:rsidR="00383D82" w:rsidRPr="00693A91">
        <w:rPr>
          <w:rFonts w:ascii="Georgia" w:hAnsi="Georgia"/>
          <w:sz w:val="28"/>
          <w:szCs w:val="28"/>
        </w:rPr>
        <w:t xml:space="preserve">Символом наступившей инерции стал Лаврентий Берия. Неожиданно он оказался фигурой, </w:t>
      </w:r>
      <w:r w:rsidR="00383D82" w:rsidRPr="004639FB">
        <w:rPr>
          <w:rStyle w:val="--0"/>
        </w:rPr>
        <w:t xml:space="preserve">задумавшей </w:t>
      </w:r>
      <w:r w:rsidR="00383D82" w:rsidRPr="004639FB">
        <w:rPr>
          <w:rStyle w:val="--"/>
        </w:rPr>
        <w:t xml:space="preserve">деконструкцию </w:t>
      </w:r>
      <w:r w:rsidR="00383D82" w:rsidRPr="00D044E3">
        <w:rPr>
          <w:rStyle w:val="s2"/>
          <w:rFonts w:ascii="Georgia" w:hAnsi="Georgia"/>
          <w:sz w:val="28"/>
          <w:szCs w:val="28"/>
        </w:rPr>
        <w:t>партийной модели</w:t>
      </w:r>
      <w:r w:rsidR="00383D82" w:rsidRPr="00693A91">
        <w:rPr>
          <w:rFonts w:ascii="Georgia" w:hAnsi="Georgia"/>
          <w:sz w:val="28"/>
          <w:szCs w:val="28"/>
        </w:rPr>
        <w:t xml:space="preserve">. В его намерениях — демонтаж сакральности партийного центра, </w:t>
      </w:r>
      <w:r w:rsidR="00383D82" w:rsidRPr="00D044E3">
        <w:rPr>
          <w:rStyle w:val="s2"/>
          <w:rFonts w:ascii="Georgia" w:hAnsi="Georgia"/>
          <w:sz w:val="28"/>
          <w:szCs w:val="28"/>
        </w:rPr>
        <w:t>реформы органов карательной власти, ослабление цензуры, экономическая либерализация</w:t>
      </w:r>
      <w:r w:rsidR="00383D82" w:rsidRPr="00693A91">
        <w:rPr>
          <w:rFonts w:ascii="Georgia" w:hAnsi="Georgia"/>
          <w:sz w:val="28"/>
          <w:szCs w:val="28"/>
        </w:rPr>
        <w:t xml:space="preserve">. Он хотел прекратить культ, вернуть здравый смысл — пусть и с циничной мотивацией. Он понимал: </w:t>
      </w:r>
      <w:r w:rsidR="00383D82" w:rsidRPr="00D044E3">
        <w:rPr>
          <w:rStyle w:val="s2"/>
          <w:rFonts w:ascii="Georgia" w:hAnsi="Georgia"/>
          <w:sz w:val="28"/>
          <w:szCs w:val="28"/>
        </w:rPr>
        <w:t>чтобы власть жила, она должна перестать изображать</w:t>
      </w:r>
      <w:r w:rsidR="00383D82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383D82" w:rsidRPr="004639FB">
        <w:rPr>
          <w:rStyle w:val="--"/>
        </w:rPr>
        <w:t xml:space="preserve">мёртвую </w:t>
      </w:r>
      <w:r w:rsidR="00383D82" w:rsidRPr="004639FB">
        <w:rPr>
          <w:rStyle w:val="--0"/>
        </w:rPr>
        <w:t>идею.</w:t>
      </w:r>
      <w:r w:rsidR="00383D82" w:rsidRPr="00693A91">
        <w:rPr>
          <w:rFonts w:ascii="Georgia" w:hAnsi="Georgia"/>
          <w:sz w:val="28"/>
          <w:szCs w:val="28"/>
        </w:rPr>
        <w:t xml:space="preserve"> Но элита, чувствующая угрозу, реагирует мгновенно. Его ликвидируют.</w:t>
      </w:r>
      <w:r>
        <w:rPr>
          <w:rFonts w:ascii="Georgia" w:hAnsi="Georgia"/>
          <w:sz w:val="28"/>
          <w:szCs w:val="28"/>
        </w:rPr>
        <w:t xml:space="preserve"> </w:t>
      </w:r>
      <w:r w:rsidR="00383D82" w:rsidRPr="00693A91">
        <w:rPr>
          <w:rFonts w:ascii="Georgia" w:hAnsi="Georgia"/>
          <w:sz w:val="28"/>
          <w:szCs w:val="28"/>
        </w:rPr>
        <w:t xml:space="preserve">Так в зародыше умирает возможность мирной трансформации. Вместо осмысленного перехода — </w:t>
      </w:r>
      <w:r w:rsidR="00383D82" w:rsidRPr="004639FB">
        <w:rPr>
          <w:rStyle w:val="--0"/>
        </w:rPr>
        <w:t xml:space="preserve">начинается </w:t>
      </w:r>
      <w:r w:rsidR="00383D82" w:rsidRPr="004639FB">
        <w:rPr>
          <w:rStyle w:val="--"/>
        </w:rPr>
        <w:t>фарс.</w:t>
      </w:r>
      <w:r w:rsidR="00383D82" w:rsidRPr="00693A91">
        <w:rPr>
          <w:rFonts w:ascii="Georgia" w:hAnsi="Georgia"/>
          <w:sz w:val="28"/>
          <w:szCs w:val="28"/>
        </w:rPr>
        <w:t xml:space="preserve"> Хрущёв, человек с административной хваткой, но без масштаба, становится новой «скрипкой», вручаемой дилетанту. Он не знает ноты, но вынужден играть. А публика привыкла делать вид, что слышит музыку.</w:t>
      </w:r>
      <w:r>
        <w:rPr>
          <w:rFonts w:ascii="Georgia" w:hAnsi="Georgia"/>
          <w:sz w:val="28"/>
          <w:szCs w:val="28"/>
        </w:rPr>
        <w:t xml:space="preserve"> </w:t>
      </w:r>
      <w:r w:rsidR="00383D82" w:rsidRPr="00D044E3">
        <w:rPr>
          <w:rStyle w:val="s2"/>
          <w:rFonts w:ascii="Georgia" w:hAnsi="Georgia"/>
          <w:sz w:val="28"/>
          <w:szCs w:val="28"/>
        </w:rPr>
        <w:t>Управление страной становится</w:t>
      </w:r>
      <w:r w:rsidR="00383D82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383D82" w:rsidRPr="004639FB">
        <w:rPr>
          <w:rStyle w:val="--"/>
        </w:rPr>
        <w:t xml:space="preserve">театром </w:t>
      </w:r>
      <w:r w:rsidR="00383D82" w:rsidRPr="004639FB">
        <w:rPr>
          <w:rStyle w:val="--0"/>
        </w:rPr>
        <w:t>жестов</w:t>
      </w:r>
      <w:r w:rsidR="00383D82" w:rsidRPr="004639FB">
        <w:rPr>
          <w:rStyle w:val="--"/>
        </w:rPr>
        <w:t>.</w:t>
      </w:r>
      <w:r w:rsidR="00383D82" w:rsidRPr="00693A91">
        <w:rPr>
          <w:rFonts w:ascii="Georgia" w:hAnsi="Georgia"/>
          <w:sz w:val="28"/>
          <w:szCs w:val="28"/>
        </w:rPr>
        <w:t xml:space="preserve"> Преемники Сталина — один за другим — </w:t>
      </w:r>
      <w:r w:rsidR="00383D82" w:rsidRPr="00D044E3">
        <w:rPr>
          <w:rStyle w:val="s2"/>
          <w:rFonts w:ascii="Georgia" w:hAnsi="Georgia"/>
          <w:sz w:val="28"/>
          <w:szCs w:val="28"/>
        </w:rPr>
        <w:t>наследуют форму, но теряют доступ к содержанию.</w:t>
      </w:r>
      <w:r w:rsidR="00383D82" w:rsidRPr="00693A91">
        <w:rPr>
          <w:rFonts w:ascii="Georgia" w:hAnsi="Georgia"/>
          <w:sz w:val="28"/>
          <w:szCs w:val="28"/>
        </w:rPr>
        <w:t xml:space="preserve"> Хрущёв превращается в зеркало эпохи: активный, порывистый, </w:t>
      </w:r>
      <w:r w:rsidR="00383D82" w:rsidRPr="00156C8C">
        <w:rPr>
          <w:rStyle w:val="--"/>
        </w:rPr>
        <w:t xml:space="preserve">не </w:t>
      </w:r>
      <w:r w:rsidR="00383D82" w:rsidRPr="00156C8C">
        <w:rPr>
          <w:rStyle w:val="--0"/>
        </w:rPr>
        <w:t>глупый,</w:t>
      </w:r>
      <w:r w:rsidR="00383D82" w:rsidRPr="00693A91">
        <w:rPr>
          <w:rFonts w:ascii="Georgia" w:hAnsi="Georgia"/>
          <w:sz w:val="28"/>
          <w:szCs w:val="28"/>
        </w:rPr>
        <w:t xml:space="preserve"> но </w:t>
      </w:r>
      <w:r w:rsidR="00383D82" w:rsidRPr="00D044E3">
        <w:rPr>
          <w:rStyle w:val="s2"/>
          <w:rFonts w:ascii="Georgia" w:hAnsi="Georgia"/>
          <w:sz w:val="28"/>
          <w:szCs w:val="28"/>
        </w:rPr>
        <w:t>мыслящий в пределах текущих задач</w:t>
      </w:r>
      <w:r w:rsidR="00383D82" w:rsidRPr="00D044E3">
        <w:rPr>
          <w:rFonts w:ascii="Georgia" w:hAnsi="Georgia"/>
          <w:sz w:val="28"/>
          <w:szCs w:val="28"/>
        </w:rPr>
        <w:t xml:space="preserve">, </w:t>
      </w:r>
      <w:r w:rsidR="00383D82" w:rsidRPr="00156C8C">
        <w:rPr>
          <w:rStyle w:val="--"/>
        </w:rPr>
        <w:t xml:space="preserve">неспособный </w:t>
      </w:r>
      <w:r w:rsidR="00383D82" w:rsidRPr="00156C8C">
        <w:rPr>
          <w:rStyle w:val="--0"/>
        </w:rPr>
        <w:t xml:space="preserve">постичь </w:t>
      </w:r>
      <w:r w:rsidR="00383D82" w:rsidRPr="00693A91">
        <w:rPr>
          <w:rFonts w:ascii="Georgia" w:hAnsi="Georgia"/>
          <w:sz w:val="28"/>
          <w:szCs w:val="28"/>
        </w:rPr>
        <w:t xml:space="preserve">системное целое. Кукуруза и гонения, реформы и деградация, театр и политика смешиваются в непредсказуемый коктейль, в котором </w:t>
      </w:r>
      <w:r w:rsidR="00383D82" w:rsidRPr="00D044E3">
        <w:rPr>
          <w:rStyle w:val="s2"/>
          <w:rFonts w:ascii="Georgia" w:hAnsi="Georgia"/>
          <w:sz w:val="28"/>
          <w:szCs w:val="28"/>
        </w:rPr>
        <w:t>никто больше</w:t>
      </w:r>
      <w:r w:rsidR="00383D82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383D82" w:rsidRPr="00156C8C">
        <w:rPr>
          <w:rStyle w:val="--"/>
        </w:rPr>
        <w:t xml:space="preserve">не </w:t>
      </w:r>
      <w:r w:rsidR="00383D82" w:rsidRPr="00156C8C">
        <w:rPr>
          <w:rStyle w:val="--0"/>
        </w:rPr>
        <w:t>помнит</w:t>
      </w:r>
      <w:r w:rsidR="00383D82" w:rsidRPr="00156C8C">
        <w:rPr>
          <w:rStyle w:val="--"/>
        </w:rPr>
        <w:t xml:space="preserve">, </w:t>
      </w:r>
      <w:r w:rsidR="00383D82" w:rsidRPr="00D044E3">
        <w:rPr>
          <w:rStyle w:val="s2"/>
          <w:rFonts w:ascii="Georgia" w:hAnsi="Georgia"/>
          <w:sz w:val="28"/>
          <w:szCs w:val="28"/>
        </w:rPr>
        <w:t>ради чего всё началось.</w:t>
      </w:r>
    </w:p>
    <w:p w14:paraId="4E88473B" w14:textId="5D25456F" w:rsidR="002A0EDE" w:rsidRPr="00693A91" w:rsidRDefault="00D044E3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s2"/>
          <w:rFonts w:ascii="Georgia" w:hAnsi="Georgia"/>
          <w:b/>
          <w:bCs/>
          <w:sz w:val="28"/>
          <w:szCs w:val="28"/>
        </w:rPr>
        <w:t xml:space="preserve">             </w:t>
      </w:r>
      <w:r w:rsidR="002A0EDE" w:rsidRPr="00D044E3">
        <w:rPr>
          <w:rStyle w:val="s2"/>
          <w:rFonts w:ascii="Georgia" w:hAnsi="Georgia"/>
          <w:sz w:val="28"/>
          <w:szCs w:val="28"/>
        </w:rPr>
        <w:t xml:space="preserve">После устранения Берии на поверхность вырвались не реформы — а </w:t>
      </w:r>
      <w:r w:rsidR="002A0EDE" w:rsidRPr="00156C8C">
        <w:rPr>
          <w:rStyle w:val="--0"/>
        </w:rPr>
        <w:t xml:space="preserve">расконсервированная </w:t>
      </w:r>
      <w:r w:rsidR="002A0EDE" w:rsidRPr="00156C8C">
        <w:rPr>
          <w:rStyle w:val="--"/>
        </w:rPr>
        <w:t>глупость.</w:t>
      </w:r>
      <w:r w:rsidR="002A0EDE" w:rsidRPr="00693A91">
        <w:rPr>
          <w:rFonts w:ascii="Georgia" w:hAnsi="Georgia"/>
          <w:sz w:val="28"/>
          <w:szCs w:val="28"/>
        </w:rPr>
        <w:t xml:space="preserve"> Берия, как ни парадоксально, запускал процесс разоблачения Сталина не из гуманизма, а из понимания: </w:t>
      </w:r>
      <w:r w:rsidR="002A0EDE" w:rsidRPr="00156C8C">
        <w:rPr>
          <w:rStyle w:val="--"/>
        </w:rPr>
        <w:t xml:space="preserve">вакуум </w:t>
      </w:r>
      <w:r w:rsidR="002A0EDE" w:rsidRPr="00156C8C">
        <w:rPr>
          <w:rStyle w:val="--0"/>
        </w:rPr>
        <w:t>смысла</w:t>
      </w:r>
      <w:r w:rsidR="002A0EDE" w:rsidRPr="00693A91">
        <w:rPr>
          <w:rFonts w:ascii="Georgia" w:hAnsi="Georgia"/>
          <w:i/>
          <w:iCs/>
          <w:sz w:val="28"/>
          <w:szCs w:val="28"/>
        </w:rPr>
        <w:t xml:space="preserve"> </w:t>
      </w:r>
      <w:r w:rsidR="002A0EDE" w:rsidRPr="00156C8C">
        <w:rPr>
          <w:rFonts w:ascii="Georgia" w:hAnsi="Georgia"/>
          <w:sz w:val="28"/>
          <w:szCs w:val="28"/>
        </w:rPr>
        <w:t>грозит взрывом</w:t>
      </w:r>
      <w:r w:rsidR="002A0EDE" w:rsidRPr="00693A91">
        <w:rPr>
          <w:rFonts w:ascii="Georgia" w:hAnsi="Georgia"/>
          <w:sz w:val="28"/>
          <w:szCs w:val="28"/>
        </w:rPr>
        <w:t xml:space="preserve">. Но этот процесс, вырвавшись из-под контроля, становится не инструментом оздоровления, а стартом хаотической деконструкции. Хрущёв, поймав волну на докладе о «культе личности», входит в роль исторического возмездия, но очень скоро </w:t>
      </w:r>
      <w:r w:rsidR="002A0EDE" w:rsidRPr="005B7633">
        <w:rPr>
          <w:rStyle w:val="s2"/>
          <w:rFonts w:ascii="Georgia" w:hAnsi="Georgia"/>
          <w:sz w:val="28"/>
          <w:szCs w:val="28"/>
        </w:rPr>
        <w:t>становится карикатурой на самого себя</w:t>
      </w:r>
      <w:r w:rsidR="002A0EDE" w:rsidRPr="005B7633">
        <w:rPr>
          <w:rFonts w:ascii="Georgia" w:hAnsi="Georgia"/>
          <w:sz w:val="28"/>
          <w:szCs w:val="28"/>
        </w:rPr>
        <w:t>.</w:t>
      </w:r>
      <w:r w:rsidR="005B7633">
        <w:rPr>
          <w:rFonts w:ascii="Georgia" w:hAnsi="Georgia"/>
          <w:sz w:val="28"/>
          <w:szCs w:val="28"/>
        </w:rPr>
        <w:t xml:space="preserve"> </w:t>
      </w:r>
      <w:r w:rsidR="002A0EDE" w:rsidRPr="005B7633">
        <w:rPr>
          <w:rStyle w:val="s2"/>
          <w:rFonts w:ascii="Georgia" w:hAnsi="Georgia"/>
          <w:sz w:val="28"/>
          <w:szCs w:val="28"/>
        </w:rPr>
        <w:t xml:space="preserve">Потеря идеи заменяется </w:t>
      </w:r>
      <w:r w:rsidR="002A0EDE" w:rsidRPr="00156C8C">
        <w:rPr>
          <w:rStyle w:val="--"/>
        </w:rPr>
        <w:t xml:space="preserve">нарциссическим </w:t>
      </w:r>
      <w:r w:rsidR="002A0EDE" w:rsidRPr="00156C8C">
        <w:rPr>
          <w:rStyle w:val="--0"/>
        </w:rPr>
        <w:t>самоуверием.</w:t>
      </w:r>
      <w:r w:rsidR="002A0EDE" w:rsidRPr="00693A91">
        <w:rPr>
          <w:rFonts w:ascii="Georgia" w:hAnsi="Georgia"/>
          <w:sz w:val="28"/>
          <w:szCs w:val="28"/>
        </w:rPr>
        <w:t xml:space="preserve"> Облачившись в авторитет правды, Хрущёв вдруг начинает считать себя способным не только на разоблачения, но и на масштабное мышление. В этом и заключён трагический парадокс: он </w:t>
      </w:r>
      <w:r w:rsidR="002A0EDE" w:rsidRPr="00156C8C">
        <w:rPr>
          <w:rStyle w:val="--0"/>
        </w:rPr>
        <w:t xml:space="preserve">испытывает </w:t>
      </w:r>
      <w:r w:rsidR="002A0EDE" w:rsidRPr="00156C8C">
        <w:rPr>
          <w:rStyle w:val="--"/>
        </w:rPr>
        <w:t>иллюзию</w:t>
      </w:r>
      <w:r w:rsidR="002A0EDE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2A0EDE" w:rsidRPr="005B7633">
        <w:rPr>
          <w:rStyle w:val="s2"/>
          <w:rFonts w:ascii="Georgia" w:hAnsi="Georgia"/>
          <w:sz w:val="28"/>
          <w:szCs w:val="28"/>
        </w:rPr>
        <w:t xml:space="preserve">осмысленности </w:t>
      </w:r>
      <w:r w:rsidR="002A0EDE" w:rsidRPr="005B7633">
        <w:rPr>
          <w:rStyle w:val="s2"/>
          <w:rFonts w:ascii="Georgia" w:hAnsi="Georgia"/>
          <w:sz w:val="28"/>
          <w:szCs w:val="28"/>
        </w:rPr>
        <w:lastRenderedPageBreak/>
        <w:t>происходящего</w:t>
      </w:r>
      <w:r w:rsidR="002A0EDE" w:rsidRPr="00693A91">
        <w:rPr>
          <w:rFonts w:ascii="Georgia" w:hAnsi="Georgia"/>
          <w:sz w:val="28"/>
          <w:szCs w:val="28"/>
        </w:rPr>
        <w:t>, не понимая ни логики исторического процесса, ни масштабов собственной некомпетентности.</w:t>
      </w:r>
    </w:p>
    <w:p w14:paraId="2A1D3AD7" w14:textId="7F32965C" w:rsidR="002A0EDE" w:rsidRPr="00693A91" w:rsidRDefault="005B7633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2A0EDE" w:rsidRPr="00693A91">
        <w:rPr>
          <w:rFonts w:ascii="Georgia" w:hAnsi="Georgia"/>
          <w:sz w:val="28"/>
          <w:szCs w:val="28"/>
        </w:rPr>
        <w:t xml:space="preserve">Выдающаяся абсурдность — не в лозунге «догнать и перегнать Америку», а в том, </w:t>
      </w:r>
      <w:r w:rsidR="002A0EDE" w:rsidRPr="005B7633">
        <w:rPr>
          <w:rStyle w:val="s2"/>
          <w:rFonts w:ascii="Georgia" w:hAnsi="Georgia"/>
          <w:sz w:val="28"/>
          <w:szCs w:val="28"/>
        </w:rPr>
        <w:t>что этот лозунг подменяет собой всю стратегию.</w:t>
      </w:r>
      <w:r w:rsidR="002A0EDE" w:rsidRPr="00693A91">
        <w:rPr>
          <w:rFonts w:ascii="Georgia" w:hAnsi="Georgia"/>
          <w:sz w:val="28"/>
          <w:szCs w:val="28"/>
        </w:rPr>
        <w:t xml:space="preserve"> Вместо построения мировой системы нового типа — банальная мечта о советском шопинге. </w:t>
      </w:r>
      <w:r w:rsidR="002A0EDE" w:rsidRPr="005B7633">
        <w:rPr>
          <w:rStyle w:val="s2"/>
          <w:rFonts w:ascii="Georgia" w:hAnsi="Georgia"/>
          <w:sz w:val="28"/>
          <w:szCs w:val="28"/>
        </w:rPr>
        <w:t>Мечтать, как в Америке, значит: проиграть даже до начала гонки.</w:t>
      </w:r>
      <w:r>
        <w:rPr>
          <w:rFonts w:ascii="Georgia" w:hAnsi="Georgia"/>
          <w:sz w:val="28"/>
          <w:szCs w:val="28"/>
        </w:rPr>
        <w:t xml:space="preserve"> </w:t>
      </w:r>
      <w:r w:rsidR="002A0EDE" w:rsidRPr="00693A91">
        <w:rPr>
          <w:rFonts w:ascii="Georgia" w:hAnsi="Georgia"/>
          <w:sz w:val="28"/>
          <w:szCs w:val="28"/>
        </w:rPr>
        <w:t xml:space="preserve">Когда ему показывают расчёты, указывающие на невозможность утроения поголовья скота, Хрущёв с воодушевлением заявляет, что дело не в цифрах, а в </w:t>
      </w:r>
      <w:r w:rsidR="002A0EDE" w:rsidRPr="005B7633">
        <w:rPr>
          <w:rFonts w:ascii="Georgia" w:hAnsi="Georgia"/>
          <w:b/>
          <w:bCs/>
          <w:i/>
          <w:iCs/>
          <w:sz w:val="28"/>
          <w:szCs w:val="28"/>
        </w:rPr>
        <w:t>накопившемся политическом потенциале народа</w:t>
      </w:r>
      <w:r w:rsidR="002A0EDE" w:rsidRPr="00693A91">
        <w:rPr>
          <w:rFonts w:ascii="Georgia" w:hAnsi="Georgia"/>
          <w:sz w:val="28"/>
          <w:szCs w:val="28"/>
        </w:rPr>
        <w:t xml:space="preserve">. Эта </w:t>
      </w:r>
      <w:r w:rsidR="002A0EDE" w:rsidRPr="005B7633">
        <w:rPr>
          <w:rStyle w:val="s2"/>
          <w:rFonts w:ascii="Georgia" w:hAnsi="Georgia"/>
          <w:sz w:val="28"/>
          <w:szCs w:val="28"/>
        </w:rPr>
        <w:t>грешная</w:t>
      </w:r>
      <w:r w:rsidR="002A0EDE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2A0EDE" w:rsidRPr="00156C8C">
        <w:rPr>
          <w:rStyle w:val="--"/>
        </w:rPr>
        <w:t xml:space="preserve">подмена </w:t>
      </w:r>
      <w:r w:rsidR="002A0EDE" w:rsidRPr="00156C8C">
        <w:rPr>
          <w:rStyle w:val="--0"/>
        </w:rPr>
        <w:t xml:space="preserve">категорий </w:t>
      </w:r>
      <w:r w:rsidR="002A0EDE" w:rsidRPr="00693A91">
        <w:rPr>
          <w:rFonts w:ascii="Georgia" w:hAnsi="Georgia"/>
          <w:sz w:val="28"/>
          <w:szCs w:val="28"/>
        </w:rPr>
        <w:t>— типичный симптом того, как власть утрачивает рациональность. Политический пафос больше не служит идее — он сам становится идейной подделкой. Рациональность заменена на мифологию успеха.</w:t>
      </w:r>
    </w:p>
    <w:p w14:paraId="23CFB484" w14:textId="58C682BB" w:rsidR="002A0EDE" w:rsidRPr="00693A91" w:rsidRDefault="003B096C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2A0EDE" w:rsidRPr="00693A91">
        <w:rPr>
          <w:rFonts w:ascii="Georgia" w:hAnsi="Georgia"/>
          <w:sz w:val="28"/>
          <w:szCs w:val="28"/>
        </w:rPr>
        <w:t xml:space="preserve">История дарит множество примеров разрушения через предательство. </w:t>
      </w:r>
      <w:r w:rsidR="002A0EDE" w:rsidRPr="003B096C">
        <w:rPr>
          <w:rFonts w:ascii="Georgia" w:hAnsi="Georgia"/>
          <w:sz w:val="28"/>
          <w:szCs w:val="28"/>
        </w:rPr>
        <w:t xml:space="preserve">Но </w:t>
      </w:r>
      <w:r w:rsidR="002A0EDE" w:rsidRPr="003B096C">
        <w:rPr>
          <w:rStyle w:val="s2"/>
          <w:rFonts w:ascii="Georgia" w:hAnsi="Georgia"/>
          <w:sz w:val="28"/>
          <w:szCs w:val="28"/>
        </w:rPr>
        <w:t>ещё опаснее</w:t>
      </w:r>
      <w:r w:rsidR="002A0EDE" w:rsidRPr="00693A91">
        <w:rPr>
          <w:rStyle w:val="s2"/>
          <w:rFonts w:ascii="Georgia" w:hAnsi="Georgia"/>
          <w:b/>
          <w:bCs/>
          <w:sz w:val="28"/>
          <w:szCs w:val="28"/>
        </w:rPr>
        <w:t xml:space="preserve"> — </w:t>
      </w:r>
      <w:r w:rsidR="002A0EDE" w:rsidRPr="00156C8C">
        <w:rPr>
          <w:rStyle w:val="--0"/>
        </w:rPr>
        <w:t xml:space="preserve">разрушение </w:t>
      </w:r>
      <w:r w:rsidR="002A0EDE" w:rsidRPr="00156C8C">
        <w:rPr>
          <w:rStyle w:val="--"/>
        </w:rPr>
        <w:t>через</w:t>
      </w:r>
      <w:r w:rsidR="002A0EDE" w:rsidRPr="00156C8C">
        <w:rPr>
          <w:rStyle w:val="--0"/>
        </w:rPr>
        <w:t xml:space="preserve"> глупость</w:t>
      </w:r>
      <w:r w:rsidR="002A0EDE" w:rsidRPr="00693A91">
        <w:rPr>
          <w:rStyle w:val="s2"/>
          <w:rFonts w:ascii="Georgia" w:hAnsi="Georgia"/>
          <w:b/>
          <w:bCs/>
          <w:sz w:val="28"/>
          <w:szCs w:val="28"/>
        </w:rPr>
        <w:t>.</w:t>
      </w:r>
      <w:r w:rsidR="002A0EDE" w:rsidRPr="00693A91">
        <w:rPr>
          <w:rFonts w:ascii="Georgia" w:hAnsi="Georgia"/>
          <w:sz w:val="28"/>
          <w:szCs w:val="28"/>
        </w:rPr>
        <w:t xml:space="preserve"> Под властью Хрущёва сверхдержава превращается в экспериментальную площадку для неосознанных импровизаций. Он раздаёт вооружение, флот и боеприпасы чужим государствам, исходя из сентиментальной лояльности. Когда он «подарил» Индонезии огромную долю военной мощи СССР, он </w:t>
      </w:r>
      <w:r w:rsidR="002A0EDE" w:rsidRPr="00156C8C">
        <w:rPr>
          <w:rStyle w:val="--0"/>
        </w:rPr>
        <w:t xml:space="preserve">фактически </w:t>
      </w:r>
      <w:r w:rsidR="002A0EDE" w:rsidRPr="00156C8C">
        <w:rPr>
          <w:rStyle w:val="--"/>
        </w:rPr>
        <w:t>изменил</w:t>
      </w:r>
      <w:r w:rsidR="002A0EDE" w:rsidRPr="003B096C">
        <w:rPr>
          <w:rStyle w:val="s2"/>
          <w:rFonts w:ascii="Georgia" w:hAnsi="Georgia"/>
          <w:sz w:val="28"/>
          <w:szCs w:val="28"/>
        </w:rPr>
        <w:t xml:space="preserve"> геостратегическое равновесие</w:t>
      </w:r>
      <w:r w:rsidR="002A0EDE" w:rsidRPr="003B096C">
        <w:rPr>
          <w:rFonts w:ascii="Georgia" w:hAnsi="Georgia"/>
          <w:sz w:val="28"/>
          <w:szCs w:val="28"/>
        </w:rPr>
        <w:t>.</w:t>
      </w:r>
      <w:r w:rsidR="002A0EDE" w:rsidRPr="00693A91">
        <w:rPr>
          <w:rFonts w:ascii="Georgia" w:hAnsi="Georgia"/>
          <w:sz w:val="28"/>
          <w:szCs w:val="28"/>
        </w:rPr>
        <w:t xml:space="preserve"> В результате — резня, уничтожение третьей в мире компартии, гибель сотен тысяч</w:t>
      </w:r>
      <w:r>
        <w:rPr>
          <w:rFonts w:ascii="Georgia" w:hAnsi="Georgia"/>
          <w:sz w:val="28"/>
          <w:szCs w:val="28"/>
        </w:rPr>
        <w:t xml:space="preserve"> людей</w:t>
      </w:r>
      <w:r w:rsidR="002A0EDE" w:rsidRPr="00693A91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2A0EDE" w:rsidRPr="003B096C">
        <w:rPr>
          <w:rStyle w:val="s2"/>
          <w:rFonts w:ascii="Georgia" w:hAnsi="Georgia"/>
          <w:sz w:val="28"/>
          <w:szCs w:val="28"/>
        </w:rPr>
        <w:t>Дурак, обладающий абсолютной властью, страшнее любого врага</w:t>
      </w:r>
      <w:r w:rsidR="002A0EDE" w:rsidRPr="00693A91">
        <w:rPr>
          <w:rStyle w:val="s2"/>
          <w:rFonts w:ascii="Georgia" w:hAnsi="Georgia"/>
          <w:b/>
          <w:bCs/>
          <w:sz w:val="28"/>
          <w:szCs w:val="28"/>
        </w:rPr>
        <w:t>.</w:t>
      </w:r>
      <w:r w:rsidR="002A0EDE" w:rsidRPr="00693A91">
        <w:rPr>
          <w:rFonts w:ascii="Georgia" w:hAnsi="Georgia"/>
          <w:sz w:val="28"/>
          <w:szCs w:val="28"/>
        </w:rPr>
        <w:t xml:space="preserve"> Враг действует рационально. Дурак разрушает, </w:t>
      </w:r>
      <w:r w:rsidR="002A0EDE" w:rsidRPr="00156C8C">
        <w:rPr>
          <w:rStyle w:val="--"/>
        </w:rPr>
        <w:t xml:space="preserve">искренне </w:t>
      </w:r>
      <w:r w:rsidR="002A0EDE" w:rsidRPr="00156C8C">
        <w:rPr>
          <w:rStyle w:val="--0"/>
        </w:rPr>
        <w:t>считая,</w:t>
      </w:r>
      <w:r w:rsidR="002A0EDE" w:rsidRPr="00693A91">
        <w:rPr>
          <w:rFonts w:ascii="Georgia" w:hAnsi="Georgia"/>
          <w:sz w:val="28"/>
          <w:szCs w:val="28"/>
        </w:rPr>
        <w:t xml:space="preserve"> что спасает. Хрущёв, </w:t>
      </w:r>
      <w:r w:rsidR="002A0EDE" w:rsidRPr="00651C32">
        <w:rPr>
          <w:rStyle w:val="--"/>
        </w:rPr>
        <w:t xml:space="preserve">не </w:t>
      </w:r>
      <w:r w:rsidR="002A0EDE" w:rsidRPr="00651C32">
        <w:rPr>
          <w:rStyle w:val="--0"/>
        </w:rPr>
        <w:t>обладая</w:t>
      </w:r>
      <w:r w:rsidR="002A0EDE" w:rsidRPr="00693A91">
        <w:rPr>
          <w:rFonts w:ascii="Georgia" w:hAnsi="Georgia"/>
          <w:sz w:val="28"/>
          <w:szCs w:val="28"/>
        </w:rPr>
        <w:t xml:space="preserve"> стратегическим мышлением, верит, что сможет управлять хаосом — но сам становится его источником.</w:t>
      </w:r>
    </w:p>
    <w:p w14:paraId="17A795CD" w14:textId="19A7B3A2" w:rsidR="002A0EDE" w:rsidRPr="00693A91" w:rsidRDefault="00EB78BD" w:rsidP="00EB78BD">
      <w:pPr>
        <w:pStyle w:val="p3"/>
        <w:tabs>
          <w:tab w:val="left" w:pos="426"/>
        </w:tabs>
        <w:spacing w:before="0" w:beforeAutospacing="0" w:after="0" w:afterAutospacing="0" w:line="276" w:lineRule="auto"/>
        <w:ind w:left="-284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4B1A9C80" wp14:editId="797DD8B9">
            <wp:simplePos x="0" y="0"/>
            <wp:positionH relativeFrom="column">
              <wp:posOffset>74295</wp:posOffset>
            </wp:positionH>
            <wp:positionV relativeFrom="paragraph">
              <wp:posOffset>635</wp:posOffset>
            </wp:positionV>
            <wp:extent cx="3188335" cy="2959735"/>
            <wp:effectExtent l="0" t="0" r="0" b="0"/>
            <wp:wrapTight wrapText="bothSides">
              <wp:wrapPolygon edited="0">
                <wp:start x="0" y="0"/>
                <wp:lineTo x="0" y="21503"/>
                <wp:lineTo x="21510" y="21503"/>
                <wp:lineTo x="21510" y="0"/>
                <wp:lineTo x="0" y="0"/>
              </wp:wrapPolygon>
            </wp:wrapTight>
            <wp:docPr id="9758237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23789" name="Рисунок 97582378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8335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96C" w:rsidRPr="003B096C">
        <w:rPr>
          <w:rStyle w:val="s2"/>
          <w:rFonts w:ascii="Georgia" w:hAnsi="Georgia"/>
          <w:sz w:val="28"/>
          <w:szCs w:val="28"/>
        </w:rPr>
        <w:t xml:space="preserve"> </w:t>
      </w:r>
      <w:bookmarkStart w:id="5" w:name="_Hlk204352152"/>
      <w:r w:rsidR="002A0EDE" w:rsidRPr="003B096C">
        <w:rPr>
          <w:rStyle w:val="s2"/>
          <w:rFonts w:ascii="Georgia" w:hAnsi="Georgia"/>
          <w:sz w:val="28"/>
          <w:szCs w:val="28"/>
        </w:rPr>
        <w:t>Кульминация идеологической путаницы — идея «мирного сосуществования» с системами, устроенными на противоположных основаниях</w:t>
      </w:r>
      <w:r w:rsidR="002A0EDE" w:rsidRPr="00693A91">
        <w:rPr>
          <w:rStyle w:val="s2"/>
          <w:rFonts w:ascii="Georgia" w:hAnsi="Georgia"/>
          <w:b/>
          <w:bCs/>
          <w:sz w:val="28"/>
          <w:szCs w:val="28"/>
        </w:rPr>
        <w:t>.</w:t>
      </w:r>
      <w:r w:rsidR="002A0EDE" w:rsidRPr="00693A91">
        <w:rPr>
          <w:rFonts w:ascii="Georgia" w:hAnsi="Georgia"/>
          <w:sz w:val="28"/>
          <w:szCs w:val="28"/>
        </w:rPr>
        <w:t xml:space="preserve"> Это как попытка скрестить огонь с водой. Идея может выглядеть гуманной, но она нарушает </w:t>
      </w:r>
      <w:r w:rsidR="002A0EDE" w:rsidRPr="00651C32">
        <w:rPr>
          <w:rStyle w:val="--"/>
        </w:rPr>
        <w:t xml:space="preserve">онтологическое </w:t>
      </w:r>
      <w:r w:rsidR="002A0EDE" w:rsidRPr="00651C32">
        <w:rPr>
          <w:rStyle w:val="--0"/>
        </w:rPr>
        <w:t xml:space="preserve">правило </w:t>
      </w:r>
      <w:r w:rsidR="002A0EDE" w:rsidRPr="003B096C">
        <w:rPr>
          <w:rStyle w:val="s2"/>
          <w:rFonts w:ascii="Georgia" w:hAnsi="Georgia"/>
          <w:sz w:val="28"/>
          <w:szCs w:val="28"/>
        </w:rPr>
        <w:t>несовместимости целостных мировоззрений</w:t>
      </w:r>
      <w:r w:rsidR="002A0EDE" w:rsidRPr="003B096C">
        <w:rPr>
          <w:rFonts w:ascii="Georgia" w:hAnsi="Georgia"/>
          <w:sz w:val="28"/>
          <w:szCs w:val="28"/>
        </w:rPr>
        <w:t>.</w:t>
      </w:r>
      <w:r w:rsidR="002A0EDE" w:rsidRPr="00693A91">
        <w:rPr>
          <w:rFonts w:ascii="Georgia" w:hAnsi="Georgia"/>
          <w:sz w:val="28"/>
          <w:szCs w:val="28"/>
        </w:rPr>
        <w:t xml:space="preserve"> Когда каждый претендует на абсолют, конфликт неизбежен. Их столкновение не снимается «договором» — оно предопределено самой логикой целого.</w:t>
      </w:r>
      <w:r w:rsidR="003B096C">
        <w:rPr>
          <w:rFonts w:ascii="Georgia" w:hAnsi="Georgia"/>
          <w:sz w:val="28"/>
          <w:szCs w:val="28"/>
        </w:rPr>
        <w:t xml:space="preserve"> </w:t>
      </w:r>
      <w:r w:rsidR="002A0EDE" w:rsidRPr="00693A91">
        <w:rPr>
          <w:rFonts w:ascii="Georgia" w:hAnsi="Georgia"/>
          <w:sz w:val="28"/>
          <w:szCs w:val="28"/>
        </w:rPr>
        <w:t xml:space="preserve">Как в случае с экуменизмом, где религии, исключающие друг друга в основе (мессианство, идея спасения, понимание Бога), вдруг </w:t>
      </w:r>
      <w:r w:rsidR="002A0EDE" w:rsidRPr="00651C32">
        <w:rPr>
          <w:rStyle w:val="--0"/>
        </w:rPr>
        <w:t xml:space="preserve">призваны </w:t>
      </w:r>
      <w:r w:rsidR="002A0EDE" w:rsidRPr="00651C32">
        <w:rPr>
          <w:rStyle w:val="--"/>
        </w:rPr>
        <w:t>ужиться</w:t>
      </w:r>
      <w:r w:rsidR="002A0EDE" w:rsidRPr="00693A91">
        <w:rPr>
          <w:rFonts w:ascii="Georgia" w:hAnsi="Georgia"/>
          <w:sz w:val="28"/>
          <w:szCs w:val="28"/>
        </w:rPr>
        <w:t xml:space="preserve"> </w:t>
      </w:r>
      <w:r w:rsidR="002A0EDE" w:rsidRPr="00693A91">
        <w:rPr>
          <w:rFonts w:ascii="Georgia" w:hAnsi="Georgia"/>
          <w:sz w:val="28"/>
          <w:szCs w:val="28"/>
        </w:rPr>
        <w:lastRenderedPageBreak/>
        <w:t xml:space="preserve">— так и коммунизм с капитализмом. Это </w:t>
      </w:r>
      <w:r w:rsidR="002A0EDE" w:rsidRPr="003B096C">
        <w:rPr>
          <w:rStyle w:val="s2"/>
          <w:rFonts w:ascii="Georgia" w:hAnsi="Georgia"/>
          <w:sz w:val="28"/>
          <w:szCs w:val="28"/>
        </w:rPr>
        <w:t>не конкурирующие продукты на рынке — это</w:t>
      </w:r>
      <w:r w:rsidR="002A0EDE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2A0EDE" w:rsidRPr="00651C32">
        <w:rPr>
          <w:rStyle w:val="--"/>
        </w:rPr>
        <w:t xml:space="preserve">разные </w:t>
      </w:r>
      <w:r w:rsidR="002A0EDE" w:rsidRPr="00651C32">
        <w:rPr>
          <w:rStyle w:val="--0"/>
        </w:rPr>
        <w:t>картины</w:t>
      </w:r>
      <w:r w:rsidR="002A0EDE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2A0EDE" w:rsidRPr="00651C32">
        <w:rPr>
          <w:rStyle w:val="s2"/>
          <w:rFonts w:ascii="Georgia" w:hAnsi="Georgia"/>
          <w:sz w:val="28"/>
          <w:szCs w:val="28"/>
        </w:rPr>
        <w:t>мира.</w:t>
      </w:r>
      <w:r w:rsidR="003B096C">
        <w:rPr>
          <w:rFonts w:ascii="Georgia" w:hAnsi="Georgia"/>
          <w:sz w:val="28"/>
          <w:szCs w:val="28"/>
        </w:rPr>
        <w:t xml:space="preserve"> </w:t>
      </w:r>
      <w:r w:rsidR="002A0EDE" w:rsidRPr="00693A91">
        <w:rPr>
          <w:rFonts w:ascii="Georgia" w:hAnsi="Georgia"/>
          <w:sz w:val="28"/>
          <w:szCs w:val="28"/>
        </w:rPr>
        <w:t xml:space="preserve">Попытка договориться о мирном сосуществовании в такой ситуации может быть принята только </w:t>
      </w:r>
      <w:r w:rsidR="002A0EDE" w:rsidRPr="003B096C">
        <w:rPr>
          <w:rStyle w:val="s2"/>
          <w:rFonts w:ascii="Georgia" w:hAnsi="Georgia"/>
          <w:sz w:val="28"/>
          <w:szCs w:val="28"/>
        </w:rPr>
        <w:t>либо как акт лжи, либо как</w:t>
      </w:r>
      <w:r w:rsidR="002A0EDE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2A0EDE" w:rsidRPr="00651C32">
        <w:rPr>
          <w:rStyle w:val="--0"/>
        </w:rPr>
        <w:t xml:space="preserve">акт </w:t>
      </w:r>
      <w:r w:rsidR="002A0EDE" w:rsidRPr="00651C32">
        <w:rPr>
          <w:rStyle w:val="--"/>
        </w:rPr>
        <w:t>слабости.</w:t>
      </w:r>
      <w:r w:rsidR="002A0EDE" w:rsidRPr="00693A91">
        <w:rPr>
          <w:rFonts w:ascii="Georgia" w:hAnsi="Georgia"/>
          <w:sz w:val="28"/>
          <w:szCs w:val="28"/>
        </w:rPr>
        <w:t xml:space="preserve"> Первый вариант — это уловка для выигрыша времени. Второй — признание собственного поражения. Но воспринять это предложение как искреннее может </w:t>
      </w:r>
      <w:r w:rsidR="002A0EDE" w:rsidRPr="003B096C">
        <w:rPr>
          <w:rStyle w:val="s2"/>
          <w:rFonts w:ascii="Georgia" w:hAnsi="Georgia"/>
          <w:sz w:val="28"/>
          <w:szCs w:val="28"/>
        </w:rPr>
        <w:t xml:space="preserve">только тот, кто </w:t>
      </w:r>
      <w:r w:rsidR="002A0EDE" w:rsidRPr="00651C32">
        <w:rPr>
          <w:rStyle w:val="--"/>
        </w:rPr>
        <w:t xml:space="preserve">не </w:t>
      </w:r>
      <w:r w:rsidR="002A0EDE" w:rsidRPr="00651C32">
        <w:rPr>
          <w:rStyle w:val="--0"/>
        </w:rPr>
        <w:t>понимает</w:t>
      </w:r>
      <w:r w:rsidR="002A0EDE" w:rsidRPr="003B096C">
        <w:rPr>
          <w:rStyle w:val="s2"/>
          <w:rFonts w:ascii="Georgia" w:hAnsi="Georgia"/>
          <w:sz w:val="28"/>
          <w:szCs w:val="28"/>
        </w:rPr>
        <w:t>, во что играет.</w:t>
      </w:r>
      <w:r w:rsidR="002A0EDE" w:rsidRPr="003B096C">
        <w:rPr>
          <w:rFonts w:ascii="Georgia" w:hAnsi="Georgia"/>
          <w:sz w:val="28"/>
          <w:szCs w:val="28"/>
        </w:rPr>
        <w:t xml:space="preserve"> Хрущёв именно таков: </w:t>
      </w:r>
      <w:r w:rsidR="002A0EDE" w:rsidRPr="003B096C">
        <w:rPr>
          <w:rStyle w:val="s2"/>
          <w:rFonts w:ascii="Georgia" w:hAnsi="Georgia"/>
          <w:sz w:val="28"/>
          <w:szCs w:val="28"/>
        </w:rPr>
        <w:t>игрок</w:t>
      </w:r>
      <w:r w:rsidR="002A0EDE" w:rsidRPr="00693A91">
        <w:rPr>
          <w:rStyle w:val="s2"/>
          <w:rFonts w:ascii="Georgia" w:hAnsi="Georgia"/>
          <w:b/>
          <w:bCs/>
          <w:sz w:val="28"/>
          <w:szCs w:val="28"/>
        </w:rPr>
        <w:t xml:space="preserve">, </w:t>
      </w:r>
      <w:r w:rsidR="002A0EDE" w:rsidRPr="00651C32">
        <w:rPr>
          <w:rStyle w:val="--"/>
        </w:rPr>
        <w:t xml:space="preserve">не </w:t>
      </w:r>
      <w:r w:rsidR="002A0EDE" w:rsidRPr="00651C32">
        <w:rPr>
          <w:rStyle w:val="--0"/>
        </w:rPr>
        <w:t xml:space="preserve">знающий </w:t>
      </w:r>
      <w:r w:rsidR="002A0EDE" w:rsidRPr="003B096C">
        <w:rPr>
          <w:rStyle w:val="s2"/>
          <w:rFonts w:ascii="Georgia" w:hAnsi="Georgia"/>
          <w:sz w:val="28"/>
          <w:szCs w:val="28"/>
        </w:rPr>
        <w:t>правил.</w:t>
      </w:r>
    </w:p>
    <w:bookmarkEnd w:id="5"/>
    <w:p w14:paraId="6F2848A8" w14:textId="7DB5BD2D" w:rsidR="002A0EDE" w:rsidRPr="00C32906" w:rsidRDefault="003B096C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651C32">
        <w:rPr>
          <w:rStyle w:val="s2"/>
          <w:rFonts w:ascii="Georgia" w:hAnsi="Georgia"/>
          <w:sz w:val="28"/>
          <w:szCs w:val="28"/>
        </w:rPr>
        <w:t xml:space="preserve">           </w:t>
      </w:r>
      <w:r w:rsidR="002A0EDE" w:rsidRPr="00651C32">
        <w:rPr>
          <w:rStyle w:val="s2"/>
          <w:rFonts w:ascii="Georgia" w:hAnsi="Georgia"/>
          <w:sz w:val="28"/>
          <w:szCs w:val="28"/>
        </w:rPr>
        <w:t>Хрущёв — не архитектор</w:t>
      </w:r>
      <w:r w:rsidR="002A0EDE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2A0EDE" w:rsidRPr="003B096C">
        <w:rPr>
          <w:rStyle w:val="s2"/>
          <w:rFonts w:ascii="Georgia" w:hAnsi="Georgia"/>
          <w:sz w:val="28"/>
          <w:szCs w:val="28"/>
        </w:rPr>
        <w:t>краха, но идеальный проводник чужой воли.</w:t>
      </w:r>
      <w:r w:rsidR="002A0EDE" w:rsidRPr="00693A91">
        <w:rPr>
          <w:rFonts w:ascii="Georgia" w:hAnsi="Georgia"/>
          <w:sz w:val="28"/>
          <w:szCs w:val="28"/>
        </w:rPr>
        <w:t xml:space="preserve"> Он был, по сути, </w:t>
      </w:r>
      <w:r w:rsidR="002A0EDE" w:rsidRPr="003B096C">
        <w:rPr>
          <w:rFonts w:ascii="Georgia" w:hAnsi="Georgia"/>
          <w:sz w:val="28"/>
          <w:szCs w:val="28"/>
        </w:rPr>
        <w:t xml:space="preserve">доверчивым ребёнком с ядерным чемоданчиком в руках. </w:t>
      </w:r>
      <w:r w:rsidR="002A0EDE" w:rsidRPr="00693A91">
        <w:rPr>
          <w:rFonts w:ascii="Georgia" w:hAnsi="Georgia"/>
          <w:sz w:val="28"/>
          <w:szCs w:val="28"/>
        </w:rPr>
        <w:t>Человеком, искренне верящим, что бумажки с непонятными словами (идеологические обязательства) можно обменять на сладкое (мороженое, кукурузу, признание Запада). Это и делает его опаснее любого предателя. Предатель хотя бы понимает, что делает. Хрущёв — нет.</w:t>
      </w:r>
      <w:r w:rsidR="00C32906">
        <w:rPr>
          <w:rFonts w:ascii="Georgia" w:hAnsi="Georgia"/>
          <w:sz w:val="28"/>
          <w:szCs w:val="28"/>
        </w:rPr>
        <w:t xml:space="preserve"> </w:t>
      </w:r>
      <w:r w:rsidR="002A0EDE" w:rsidRPr="00693A91">
        <w:rPr>
          <w:rFonts w:ascii="Georgia" w:hAnsi="Georgia"/>
          <w:sz w:val="28"/>
          <w:szCs w:val="28"/>
        </w:rPr>
        <w:t xml:space="preserve">Как ребёнок, унаследовавший </w:t>
      </w:r>
      <w:r w:rsidR="002A0EDE" w:rsidRPr="008D3C68">
        <w:rPr>
          <w:rStyle w:val="s2"/>
          <w:rFonts w:ascii="Georgia" w:hAnsi="Georgia"/>
          <w:sz w:val="28"/>
          <w:szCs w:val="28"/>
        </w:rPr>
        <w:t>ценные бумаги</w:t>
      </w:r>
      <w:r w:rsidR="002A0EDE" w:rsidRPr="00693A91">
        <w:rPr>
          <w:rFonts w:ascii="Georgia" w:hAnsi="Georgia"/>
          <w:sz w:val="28"/>
          <w:szCs w:val="28"/>
        </w:rPr>
        <w:t xml:space="preserve"> </w:t>
      </w:r>
      <w:r w:rsidR="002A0EDE" w:rsidRPr="008D3C68">
        <w:rPr>
          <w:rStyle w:val="--"/>
        </w:rPr>
        <w:t xml:space="preserve">великой </w:t>
      </w:r>
      <w:r w:rsidR="002A0EDE" w:rsidRPr="008D3C68">
        <w:rPr>
          <w:rStyle w:val="--0"/>
        </w:rPr>
        <w:t>идеи</w:t>
      </w:r>
      <w:r w:rsidR="002A0EDE" w:rsidRPr="00693A91">
        <w:rPr>
          <w:rFonts w:ascii="Georgia" w:hAnsi="Georgia"/>
          <w:sz w:val="28"/>
          <w:szCs w:val="28"/>
        </w:rPr>
        <w:t xml:space="preserve">, он добровольно отдал их за мнимые «признаки нормальности». За признание. За место за столом. За яркий фантик западной «нормальности», которая, как ему казалось, должна быть универсальной. Его управленческое мышление никогда </w:t>
      </w:r>
      <w:r w:rsidR="002A0EDE" w:rsidRPr="008D3C68">
        <w:rPr>
          <w:rStyle w:val="--"/>
        </w:rPr>
        <w:t xml:space="preserve">не </w:t>
      </w:r>
      <w:r w:rsidR="002A0EDE" w:rsidRPr="008D3C68">
        <w:rPr>
          <w:rStyle w:val="--0"/>
        </w:rPr>
        <w:t>выходило</w:t>
      </w:r>
      <w:r w:rsidR="002A0EDE" w:rsidRPr="00693A91">
        <w:rPr>
          <w:rFonts w:ascii="Georgia" w:hAnsi="Georgia"/>
          <w:sz w:val="28"/>
          <w:szCs w:val="28"/>
        </w:rPr>
        <w:t xml:space="preserve"> за пределы формального здравого смысла, и потому </w:t>
      </w:r>
      <w:r w:rsidR="002A0EDE" w:rsidRPr="00C32906">
        <w:rPr>
          <w:rStyle w:val="s2"/>
          <w:rFonts w:ascii="Georgia" w:hAnsi="Georgia"/>
          <w:sz w:val="28"/>
          <w:szCs w:val="28"/>
        </w:rPr>
        <w:t>он стал идеальной целью для манипуляции — в том числе и системной.</w:t>
      </w:r>
    </w:p>
    <w:p w14:paraId="59CA3B9B" w14:textId="3133B212" w:rsidR="002A0EDE" w:rsidRPr="008D3C68" w:rsidRDefault="00C32906" w:rsidP="00362C47">
      <w:pPr>
        <w:pStyle w:val="p3"/>
        <w:spacing w:before="0" w:beforeAutospacing="0" w:after="0" w:afterAutospacing="0" w:line="276" w:lineRule="auto"/>
        <w:jc w:val="both"/>
        <w:rPr>
          <w:rStyle w:val="--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2A0EDE" w:rsidRPr="00C32906">
        <w:rPr>
          <w:rFonts w:ascii="Georgia" w:hAnsi="Georgia"/>
          <w:sz w:val="28"/>
          <w:szCs w:val="28"/>
        </w:rPr>
        <w:t xml:space="preserve">Запад действовал </w:t>
      </w:r>
      <w:r w:rsidR="002A0EDE" w:rsidRPr="00C32906">
        <w:rPr>
          <w:rStyle w:val="s2"/>
          <w:rFonts w:ascii="Georgia" w:hAnsi="Georgia"/>
          <w:sz w:val="28"/>
          <w:szCs w:val="28"/>
        </w:rPr>
        <w:t xml:space="preserve">в строгом соответствии с логикой холодной войны, но главное — с логикой </w:t>
      </w:r>
      <w:r w:rsidR="002A0EDE" w:rsidRPr="008D3C68">
        <w:rPr>
          <w:rStyle w:val="--"/>
        </w:rPr>
        <w:t xml:space="preserve">энергоинформационного </w:t>
      </w:r>
      <w:r w:rsidR="002A0EDE" w:rsidRPr="008D3C68">
        <w:rPr>
          <w:rStyle w:val="--0"/>
        </w:rPr>
        <w:t xml:space="preserve">подавления </w:t>
      </w:r>
      <w:r w:rsidR="002A0EDE" w:rsidRPr="00C32906">
        <w:rPr>
          <w:rStyle w:val="s2"/>
          <w:rFonts w:ascii="Georgia" w:hAnsi="Georgia"/>
          <w:sz w:val="28"/>
          <w:szCs w:val="28"/>
        </w:rPr>
        <w:t>цивилизационного противника</w:t>
      </w:r>
      <w:r w:rsidR="002A0EDE" w:rsidRPr="00693A91">
        <w:rPr>
          <w:rStyle w:val="s2"/>
          <w:rFonts w:ascii="Georgia" w:hAnsi="Georgia"/>
          <w:b/>
          <w:bCs/>
          <w:sz w:val="28"/>
          <w:szCs w:val="28"/>
        </w:rPr>
        <w:t>.</w:t>
      </w:r>
      <w:r w:rsidR="002A0EDE" w:rsidRPr="00693A91">
        <w:rPr>
          <w:rFonts w:ascii="Georgia" w:hAnsi="Georgia"/>
          <w:sz w:val="28"/>
          <w:szCs w:val="28"/>
        </w:rPr>
        <w:t xml:space="preserve"> Первый удар — идеологический. Нужно не спорить с коммунизмом, а создать такой образ Запада, </w:t>
      </w:r>
      <w:r w:rsidR="002A0EDE" w:rsidRPr="00C32906">
        <w:rPr>
          <w:rStyle w:val="s2"/>
          <w:rFonts w:ascii="Georgia" w:hAnsi="Georgia"/>
          <w:sz w:val="28"/>
          <w:szCs w:val="28"/>
        </w:rPr>
        <w:t>чтобы сама советская реальность выглядела как пародия на мечту.</w:t>
      </w:r>
      <w:r w:rsidR="002A0EDE" w:rsidRPr="00693A91">
        <w:rPr>
          <w:rFonts w:ascii="Georgia" w:hAnsi="Georgia"/>
          <w:sz w:val="28"/>
          <w:szCs w:val="28"/>
        </w:rPr>
        <w:t xml:space="preserve"> Чтобы человек, глядя на витрину, считал, что там истина, а у него — ошибка. </w:t>
      </w:r>
      <w:r w:rsidR="002A0EDE" w:rsidRPr="008D3C68">
        <w:rPr>
          <w:rStyle w:val="--"/>
        </w:rPr>
        <w:t xml:space="preserve">Не </w:t>
      </w:r>
      <w:r w:rsidR="002A0EDE" w:rsidRPr="008D3C68">
        <w:rPr>
          <w:rStyle w:val="--0"/>
        </w:rPr>
        <w:t>насилием,</w:t>
      </w:r>
      <w:r w:rsidR="002A0EDE" w:rsidRPr="00693A91">
        <w:rPr>
          <w:rFonts w:ascii="Georgia" w:hAnsi="Georgia"/>
          <w:sz w:val="28"/>
          <w:szCs w:val="28"/>
        </w:rPr>
        <w:t xml:space="preserve"> а </w:t>
      </w:r>
      <w:r w:rsidR="002A0EDE" w:rsidRPr="008D3C68">
        <w:rPr>
          <w:rFonts w:ascii="Georgia" w:hAnsi="Georgia"/>
          <w:sz w:val="28"/>
          <w:szCs w:val="28"/>
        </w:rPr>
        <w:t>внушением через контраст</w:t>
      </w:r>
      <w:r w:rsidR="002A0EDE" w:rsidRPr="00693A91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2A0EDE" w:rsidRPr="00693A91">
        <w:rPr>
          <w:rFonts w:ascii="Georgia" w:hAnsi="Georgia"/>
          <w:sz w:val="28"/>
          <w:szCs w:val="28"/>
        </w:rPr>
        <w:t xml:space="preserve">Второй удар — экономический. Разрушить производственные цепочки, создать дефицит, наладить каналы утечки интеллектуального капитала, встроить СССР </w:t>
      </w:r>
      <w:r w:rsidR="002A0EDE" w:rsidRPr="00C32906">
        <w:rPr>
          <w:rFonts w:ascii="Georgia" w:hAnsi="Georgia"/>
          <w:sz w:val="28"/>
          <w:szCs w:val="28"/>
        </w:rPr>
        <w:t xml:space="preserve">в экономику ожидания — ожидания будущего, которое никогда </w:t>
      </w:r>
      <w:r w:rsidR="002A0EDE" w:rsidRPr="008D3C68">
        <w:rPr>
          <w:rStyle w:val="--"/>
        </w:rPr>
        <w:t xml:space="preserve">не </w:t>
      </w:r>
      <w:r w:rsidR="002A0EDE" w:rsidRPr="008D3C68">
        <w:rPr>
          <w:rStyle w:val="--0"/>
        </w:rPr>
        <w:t>наступит</w:t>
      </w:r>
      <w:r w:rsidR="002A0EDE" w:rsidRPr="00C32906">
        <w:rPr>
          <w:rFonts w:ascii="Georgia" w:hAnsi="Georgia"/>
          <w:sz w:val="28"/>
          <w:szCs w:val="28"/>
        </w:rPr>
        <w:t xml:space="preserve">. Это делалось </w:t>
      </w:r>
      <w:r w:rsidR="002A0EDE" w:rsidRPr="00C32906">
        <w:rPr>
          <w:rStyle w:val="s2"/>
          <w:rFonts w:ascii="Georgia" w:hAnsi="Georgia"/>
          <w:sz w:val="28"/>
          <w:szCs w:val="28"/>
        </w:rPr>
        <w:t>не столько для победы</w:t>
      </w:r>
      <w:r w:rsidR="002A0EDE" w:rsidRPr="00C32906">
        <w:rPr>
          <w:rFonts w:ascii="Georgia" w:hAnsi="Georgia"/>
          <w:sz w:val="28"/>
          <w:szCs w:val="28"/>
        </w:rPr>
        <w:t>, сколько для подавления веры</w:t>
      </w:r>
      <w:r w:rsidR="002A0EDE" w:rsidRPr="00693A91">
        <w:rPr>
          <w:rFonts w:ascii="Georgia" w:hAnsi="Georgia"/>
          <w:sz w:val="28"/>
          <w:szCs w:val="28"/>
        </w:rPr>
        <w:t xml:space="preserve"> — чтобы обесценить саму мысль о том, что можно жить иначе. Это и был истинный удар: </w:t>
      </w:r>
      <w:r w:rsidR="002A0EDE" w:rsidRPr="008D3C68">
        <w:rPr>
          <w:rStyle w:val="--0"/>
        </w:rPr>
        <w:t xml:space="preserve">по </w:t>
      </w:r>
      <w:r w:rsidR="002A0EDE" w:rsidRPr="008D3C68">
        <w:rPr>
          <w:rStyle w:val="--"/>
        </w:rPr>
        <w:t>смыслу.</w:t>
      </w:r>
    </w:p>
    <w:p w14:paraId="600CBB71" w14:textId="281D00C1" w:rsidR="002A0EDE" w:rsidRPr="00923FAC" w:rsidRDefault="00C32906" w:rsidP="00362C47">
      <w:pPr>
        <w:pStyle w:val="p3"/>
        <w:spacing w:before="0" w:beforeAutospacing="0" w:after="0" w:afterAutospacing="0" w:line="276" w:lineRule="auto"/>
        <w:jc w:val="both"/>
        <w:rPr>
          <w:rStyle w:val="--0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2A0EDE" w:rsidRPr="00693A91">
        <w:rPr>
          <w:rFonts w:ascii="Georgia" w:hAnsi="Georgia"/>
          <w:sz w:val="28"/>
          <w:szCs w:val="28"/>
        </w:rPr>
        <w:t xml:space="preserve">Можно было бы углубиться в историю, проследить цепь предательств, уступок, ошибок вплоть до наших дней. Но </w:t>
      </w:r>
      <w:r w:rsidR="002A0EDE" w:rsidRPr="008D3C68">
        <w:rPr>
          <w:rStyle w:val="s2"/>
          <w:rFonts w:ascii="Georgia" w:hAnsi="Georgia"/>
          <w:sz w:val="28"/>
          <w:szCs w:val="28"/>
        </w:rPr>
        <w:t xml:space="preserve">главное — не хронология, а </w:t>
      </w:r>
      <w:r w:rsidR="002A0EDE" w:rsidRPr="008D3C68">
        <w:rPr>
          <w:rStyle w:val="--0"/>
        </w:rPr>
        <w:t>логика</w:t>
      </w:r>
      <w:r w:rsidR="002A0EDE" w:rsidRPr="008D3C68">
        <w:rPr>
          <w:rStyle w:val="--"/>
        </w:rPr>
        <w:t xml:space="preserve"> повторения</w:t>
      </w:r>
      <w:r w:rsidR="002A0EDE" w:rsidRPr="00693A91">
        <w:rPr>
          <w:rStyle w:val="s2"/>
          <w:rFonts w:ascii="Georgia" w:hAnsi="Georgia"/>
          <w:b/>
          <w:bCs/>
          <w:sz w:val="28"/>
          <w:szCs w:val="28"/>
        </w:rPr>
        <w:t>.</w:t>
      </w:r>
      <w:r w:rsidR="002A0EDE" w:rsidRPr="00693A91">
        <w:rPr>
          <w:rFonts w:ascii="Georgia" w:hAnsi="Georgia"/>
          <w:sz w:val="28"/>
          <w:szCs w:val="28"/>
        </w:rPr>
        <w:t xml:space="preserve"> Мы живём внутри </w:t>
      </w:r>
      <w:r w:rsidR="002A0EDE" w:rsidRPr="008D3C68">
        <w:rPr>
          <w:rStyle w:val="s2"/>
          <w:rFonts w:ascii="Georgia" w:hAnsi="Georgia"/>
          <w:sz w:val="28"/>
          <w:szCs w:val="28"/>
        </w:rPr>
        <w:t>шаблона</w:t>
      </w:r>
      <w:r w:rsidR="002A0EDE" w:rsidRPr="008D3C68">
        <w:rPr>
          <w:rFonts w:ascii="Georgia" w:hAnsi="Georgia"/>
          <w:sz w:val="28"/>
          <w:szCs w:val="28"/>
        </w:rPr>
        <w:t>,</w:t>
      </w:r>
      <w:r w:rsidR="002A0EDE" w:rsidRPr="00693A91">
        <w:rPr>
          <w:rFonts w:ascii="Georgia" w:hAnsi="Georgia"/>
          <w:sz w:val="28"/>
          <w:szCs w:val="28"/>
        </w:rPr>
        <w:t xml:space="preserve"> в котором сама система мышления воспроизводит себя </w:t>
      </w:r>
      <w:r w:rsidR="002A0EDE" w:rsidRPr="008D3C68">
        <w:rPr>
          <w:rStyle w:val="s2"/>
          <w:rFonts w:ascii="Georgia" w:hAnsi="Georgia"/>
          <w:sz w:val="28"/>
          <w:szCs w:val="28"/>
        </w:rPr>
        <w:t>по накатанной</w:t>
      </w:r>
      <w:r w:rsidR="002A0EDE" w:rsidRPr="00693A91">
        <w:rPr>
          <w:rFonts w:ascii="Georgia" w:hAnsi="Georgia"/>
          <w:sz w:val="28"/>
          <w:szCs w:val="28"/>
        </w:rPr>
        <w:t>. Не замечая, что движется по кругу. Не осознавая, что «новое» — это уже бывшее.</w:t>
      </w:r>
      <w:r>
        <w:rPr>
          <w:rFonts w:ascii="Georgia" w:hAnsi="Georgia"/>
          <w:sz w:val="28"/>
          <w:szCs w:val="28"/>
        </w:rPr>
        <w:t xml:space="preserve"> </w:t>
      </w:r>
      <w:r w:rsidR="002A0EDE" w:rsidRPr="00693A91">
        <w:rPr>
          <w:rFonts w:ascii="Georgia" w:hAnsi="Georgia"/>
          <w:sz w:val="28"/>
          <w:szCs w:val="28"/>
        </w:rPr>
        <w:t xml:space="preserve">Мы видим </w:t>
      </w:r>
      <w:r w:rsidR="002A0EDE" w:rsidRPr="008D3C68">
        <w:rPr>
          <w:rStyle w:val="s2"/>
          <w:rFonts w:ascii="Georgia" w:hAnsi="Georgia"/>
          <w:sz w:val="28"/>
          <w:szCs w:val="28"/>
        </w:rPr>
        <w:t>ту же</w:t>
      </w:r>
      <w:r w:rsidR="002A0EDE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2A0EDE" w:rsidRPr="008D3C68">
        <w:rPr>
          <w:rStyle w:val="--"/>
        </w:rPr>
        <w:t xml:space="preserve">автомоторность </w:t>
      </w:r>
      <w:r w:rsidR="002A0EDE" w:rsidRPr="008D3C68">
        <w:rPr>
          <w:rStyle w:val="--0"/>
        </w:rPr>
        <w:t>мышления,</w:t>
      </w:r>
      <w:r w:rsidR="002A0EDE" w:rsidRPr="00693A91">
        <w:rPr>
          <w:rFonts w:ascii="Georgia" w:hAnsi="Georgia"/>
          <w:sz w:val="28"/>
          <w:szCs w:val="28"/>
        </w:rPr>
        <w:t xml:space="preserve"> которую проявляли правители XX века: инерционную, лишённую осознанной методологии, ориентированную на внешний сигнал, на давление момента, </w:t>
      </w:r>
      <w:r w:rsidR="002A0EDE" w:rsidRPr="00693A91">
        <w:rPr>
          <w:rFonts w:ascii="Georgia" w:hAnsi="Georgia"/>
          <w:sz w:val="28"/>
          <w:szCs w:val="28"/>
        </w:rPr>
        <w:lastRenderedPageBreak/>
        <w:t xml:space="preserve">на тактику без стратегии. </w:t>
      </w:r>
      <w:r w:rsidR="002A0EDE" w:rsidRPr="00C32906">
        <w:rPr>
          <w:rFonts w:ascii="Georgia" w:hAnsi="Georgia"/>
          <w:sz w:val="28"/>
          <w:szCs w:val="28"/>
        </w:rPr>
        <w:t>Управленцы сегодняшнего дня мыслят по остаточному принципу —</w:t>
      </w:r>
      <w:r w:rsidR="002A0EDE" w:rsidRPr="00693A91">
        <w:rPr>
          <w:rFonts w:ascii="Georgia" w:hAnsi="Georgia"/>
          <w:sz w:val="28"/>
          <w:szCs w:val="28"/>
        </w:rPr>
        <w:t xml:space="preserve"> не создают смыслы, а </w:t>
      </w:r>
      <w:r w:rsidR="002A0EDE" w:rsidRPr="00923FAC">
        <w:rPr>
          <w:rStyle w:val="--0"/>
        </w:rPr>
        <w:t xml:space="preserve">обслуживают </w:t>
      </w:r>
      <w:r w:rsidR="002A0EDE" w:rsidRPr="00923FAC">
        <w:rPr>
          <w:rStyle w:val="--"/>
        </w:rPr>
        <w:t>разрушающиеся</w:t>
      </w:r>
      <w:r w:rsidR="002A0EDE" w:rsidRPr="00923FAC">
        <w:rPr>
          <w:rStyle w:val="--0"/>
        </w:rPr>
        <w:t xml:space="preserve"> формы.</w:t>
      </w:r>
    </w:p>
    <w:p w14:paraId="4FCFB82D" w14:textId="5E9F6D50" w:rsidR="00DE43A0" w:rsidRPr="00772A83" w:rsidRDefault="00772A83" w:rsidP="00772A83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2A0EDE" w:rsidRPr="00693A91">
        <w:rPr>
          <w:rFonts w:ascii="Georgia" w:hAnsi="Georgia"/>
          <w:sz w:val="28"/>
          <w:szCs w:val="28"/>
        </w:rPr>
        <w:t xml:space="preserve">Нынешняя элита, называющая себя «организующей силой», </w:t>
      </w:r>
      <w:r w:rsidR="002A0EDE" w:rsidRPr="00772A83">
        <w:rPr>
          <w:rStyle w:val="s2"/>
          <w:rFonts w:ascii="Georgia" w:hAnsi="Georgia"/>
          <w:sz w:val="28"/>
          <w:szCs w:val="28"/>
        </w:rPr>
        <w:t>не в состоянии даже осознать, в чём заключается</w:t>
      </w:r>
      <w:r w:rsidR="002A0EDE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2A0EDE" w:rsidRPr="00923FAC">
        <w:rPr>
          <w:rStyle w:val="--0"/>
        </w:rPr>
        <w:t xml:space="preserve">структура </w:t>
      </w:r>
      <w:r w:rsidR="002A0EDE" w:rsidRPr="00923FAC">
        <w:rPr>
          <w:rStyle w:val="--"/>
        </w:rPr>
        <w:t>происходящего.</w:t>
      </w:r>
      <w:r w:rsidR="002A0EDE" w:rsidRPr="00693A91">
        <w:rPr>
          <w:rFonts w:ascii="Georgia" w:hAnsi="Georgia"/>
          <w:sz w:val="28"/>
          <w:szCs w:val="28"/>
        </w:rPr>
        <w:t xml:space="preserve"> У них нет онтологической карты — только пульт от выключенного телевизора. Они нажимают кнопки, думая, что это и есть управление. Они не мыслят Целым — они обслуживают куски, детали, «проекты», </w:t>
      </w:r>
      <w:r w:rsidR="002A0EDE" w:rsidRPr="00923FAC">
        <w:rPr>
          <w:rStyle w:val="--"/>
        </w:rPr>
        <w:t xml:space="preserve">не </w:t>
      </w:r>
      <w:r w:rsidR="002A0EDE" w:rsidRPr="00923FAC">
        <w:rPr>
          <w:rStyle w:val="--0"/>
        </w:rPr>
        <w:t>зная,</w:t>
      </w:r>
      <w:r w:rsidR="002A0EDE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2A0EDE" w:rsidRPr="00772A83">
        <w:rPr>
          <w:rStyle w:val="s2"/>
          <w:rFonts w:ascii="Georgia" w:hAnsi="Georgia"/>
          <w:sz w:val="28"/>
          <w:szCs w:val="28"/>
        </w:rPr>
        <w:t>что такое Цель.</w:t>
      </w:r>
      <w:r>
        <w:rPr>
          <w:rStyle w:val="s2"/>
          <w:rFonts w:ascii="Georgia" w:hAnsi="Georgia"/>
          <w:sz w:val="28"/>
          <w:szCs w:val="28"/>
        </w:rPr>
        <w:t xml:space="preserve"> </w:t>
      </w:r>
      <w:r w:rsidR="002A0EDE" w:rsidRPr="00772A83">
        <w:rPr>
          <w:rStyle w:val="s2"/>
          <w:rFonts w:ascii="Georgia" w:hAnsi="Georgia"/>
          <w:sz w:val="28"/>
          <w:szCs w:val="28"/>
        </w:rPr>
        <w:t>Вот в чём сегодня состоит трагедия России — и всего мира.</w:t>
      </w:r>
      <w:r w:rsidR="002A0EDE" w:rsidRPr="00693A91">
        <w:rPr>
          <w:rFonts w:ascii="Georgia" w:hAnsi="Georgia"/>
          <w:sz w:val="28"/>
          <w:szCs w:val="28"/>
        </w:rPr>
        <w:t xml:space="preserve"> Не в том, что всё рушится. А в том, что рушится </w:t>
      </w:r>
      <w:r w:rsidR="002A0EDE" w:rsidRPr="00772A83">
        <w:rPr>
          <w:rFonts w:ascii="Georgia" w:hAnsi="Georgia"/>
          <w:sz w:val="28"/>
          <w:szCs w:val="28"/>
        </w:rPr>
        <w:t xml:space="preserve">неизбежно, </w:t>
      </w:r>
      <w:r w:rsidR="002A0EDE" w:rsidRPr="00693A91">
        <w:rPr>
          <w:rFonts w:ascii="Georgia" w:hAnsi="Georgia"/>
          <w:sz w:val="28"/>
          <w:szCs w:val="28"/>
        </w:rPr>
        <w:t xml:space="preserve">потому что никто уже </w:t>
      </w:r>
      <w:r w:rsidR="002A0EDE" w:rsidRPr="00923FAC">
        <w:rPr>
          <w:rStyle w:val="--"/>
        </w:rPr>
        <w:t xml:space="preserve">не </w:t>
      </w:r>
      <w:r w:rsidR="002A0EDE" w:rsidRPr="00923FAC">
        <w:rPr>
          <w:rStyle w:val="--0"/>
        </w:rPr>
        <w:t>видит</w:t>
      </w:r>
      <w:r w:rsidR="002A0EDE" w:rsidRPr="00693A91">
        <w:rPr>
          <w:rFonts w:ascii="Georgia" w:hAnsi="Georgia"/>
          <w:sz w:val="28"/>
          <w:szCs w:val="28"/>
        </w:rPr>
        <w:t xml:space="preserve"> сам механизм разрушения. </w:t>
      </w:r>
      <w:r w:rsidR="00DE43A0" w:rsidRPr="00693A91">
        <w:rPr>
          <w:rStyle w:val="s1"/>
          <w:rFonts w:ascii="Georgia" w:hAnsi="Georgia"/>
          <w:sz w:val="28"/>
          <w:szCs w:val="28"/>
        </w:rPr>
        <w:t xml:space="preserve">Потому что </w:t>
      </w:r>
      <w:r w:rsidR="00DE43A0" w:rsidRPr="00772A83">
        <w:rPr>
          <w:rFonts w:ascii="Georgia" w:hAnsi="Georgia"/>
          <w:sz w:val="28"/>
          <w:szCs w:val="28"/>
        </w:rPr>
        <w:t>мозг стал механизмом без включённого оператора.</w:t>
      </w:r>
    </w:p>
    <w:p w14:paraId="3DBA2119" w14:textId="7F8F73F1" w:rsidR="005D28DD" w:rsidRPr="00693A91" w:rsidRDefault="00772A83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5D28DD" w:rsidRPr="00693A91">
        <w:rPr>
          <w:rFonts w:ascii="Georgia" w:hAnsi="Georgia"/>
          <w:sz w:val="28"/>
          <w:szCs w:val="28"/>
        </w:rPr>
        <w:t xml:space="preserve">То, что мы называем «историей», нередко является лишь хождением по кругу. Не потому, что круг задан судьбой, а потому, что </w:t>
      </w:r>
      <w:r w:rsidR="005D28DD" w:rsidRPr="00772A83">
        <w:rPr>
          <w:rStyle w:val="s2"/>
          <w:rFonts w:ascii="Georgia" w:hAnsi="Georgia"/>
          <w:sz w:val="28"/>
          <w:szCs w:val="28"/>
        </w:rPr>
        <w:t>мышление остаётся замкнутым,</w:t>
      </w:r>
      <w:r w:rsidR="005D28DD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5D28DD" w:rsidRPr="00923FAC">
        <w:rPr>
          <w:rStyle w:val="--"/>
        </w:rPr>
        <w:t xml:space="preserve">не </w:t>
      </w:r>
      <w:r w:rsidR="005D28DD" w:rsidRPr="00923FAC">
        <w:rPr>
          <w:rStyle w:val="--0"/>
        </w:rPr>
        <w:t xml:space="preserve">осознающим </w:t>
      </w:r>
      <w:r w:rsidR="005D28DD" w:rsidRPr="00772A83">
        <w:rPr>
          <w:rStyle w:val="s2"/>
          <w:rFonts w:ascii="Georgia" w:hAnsi="Georgia"/>
          <w:sz w:val="28"/>
          <w:szCs w:val="28"/>
        </w:rPr>
        <w:t>самого себя</w:t>
      </w:r>
      <w:r w:rsidR="005D28DD" w:rsidRPr="00772A83">
        <w:rPr>
          <w:rFonts w:ascii="Georgia" w:hAnsi="Georgia"/>
          <w:sz w:val="28"/>
          <w:szCs w:val="28"/>
        </w:rPr>
        <w:t>.</w:t>
      </w:r>
      <w:r w:rsidR="005D28DD" w:rsidRPr="00693A91">
        <w:rPr>
          <w:rFonts w:ascii="Georgia" w:hAnsi="Georgia"/>
          <w:sz w:val="28"/>
          <w:szCs w:val="28"/>
        </w:rPr>
        <w:t xml:space="preserve"> Прошлое повторяется не как трагедия и не как фарс — оно повторяется </w:t>
      </w:r>
      <w:r w:rsidR="005D28DD" w:rsidRPr="00772A83">
        <w:rPr>
          <w:rStyle w:val="--0"/>
        </w:rPr>
        <w:t xml:space="preserve">как </w:t>
      </w:r>
      <w:r w:rsidR="005D28DD" w:rsidRPr="00772A83">
        <w:rPr>
          <w:rStyle w:val="--"/>
        </w:rPr>
        <w:t>непонятое.</w:t>
      </w:r>
      <w:r w:rsidR="005D28DD" w:rsidRPr="00693A91">
        <w:rPr>
          <w:rFonts w:ascii="Georgia" w:hAnsi="Georgia"/>
          <w:sz w:val="28"/>
          <w:szCs w:val="28"/>
        </w:rPr>
        <w:t xml:space="preserve"> Оно возвращается, потому что его не извлекли из глубины, а лишь переписали в форме лозунгов.</w:t>
      </w:r>
    </w:p>
    <w:p w14:paraId="54983680" w14:textId="27BBE3A5" w:rsidR="005D28DD" w:rsidRPr="000D2506" w:rsidRDefault="00772A83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5D28DD" w:rsidRPr="00693A91">
        <w:rPr>
          <w:rFonts w:ascii="Georgia" w:hAnsi="Georgia"/>
          <w:sz w:val="28"/>
          <w:szCs w:val="28"/>
        </w:rPr>
        <w:t xml:space="preserve">СССР пал не от внешнего удара, а от </w:t>
      </w:r>
      <w:r w:rsidR="005D28DD" w:rsidRPr="00923FAC">
        <w:rPr>
          <w:rStyle w:val="--0"/>
        </w:rPr>
        <w:t xml:space="preserve">внутреннего </w:t>
      </w:r>
      <w:r w:rsidR="005D28DD" w:rsidRPr="00923FAC">
        <w:rPr>
          <w:rStyle w:val="--"/>
        </w:rPr>
        <w:t>бессилия</w:t>
      </w:r>
      <w:r w:rsidR="005D28DD" w:rsidRPr="00693A91">
        <w:rPr>
          <w:rFonts w:ascii="Georgia" w:hAnsi="Georgia"/>
          <w:sz w:val="28"/>
          <w:szCs w:val="28"/>
        </w:rPr>
        <w:t xml:space="preserve"> — </w:t>
      </w:r>
      <w:r w:rsidR="005D28DD" w:rsidRPr="00923FAC">
        <w:rPr>
          <w:rStyle w:val="s2"/>
          <w:rFonts w:ascii="Georgia" w:hAnsi="Georgia"/>
          <w:sz w:val="28"/>
          <w:szCs w:val="28"/>
        </w:rPr>
        <w:t>от подмены идеи</w:t>
      </w:r>
      <w:r w:rsidR="005D28DD" w:rsidRPr="00693A91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5D28DD" w:rsidRPr="00772A83">
        <w:rPr>
          <w:rStyle w:val="s2"/>
          <w:rFonts w:ascii="Georgia" w:hAnsi="Georgia"/>
          <w:sz w:val="28"/>
          <w:szCs w:val="28"/>
        </w:rPr>
        <w:t>технологией, от замены смысла процедурой, от вырождения служения в карьеру.</w:t>
      </w:r>
      <w:r w:rsidR="005D28DD" w:rsidRPr="00693A91">
        <w:rPr>
          <w:rFonts w:ascii="Georgia" w:hAnsi="Georgia"/>
          <w:sz w:val="28"/>
          <w:szCs w:val="28"/>
        </w:rPr>
        <w:t xml:space="preserve"> Равно как и нынешняя система управления — это не субъект, а муляж; не власть, а </w:t>
      </w:r>
      <w:r w:rsidR="005D28DD" w:rsidRPr="00923FAC">
        <w:rPr>
          <w:rStyle w:val="--"/>
        </w:rPr>
        <w:t xml:space="preserve">автомоторный </w:t>
      </w:r>
      <w:r w:rsidR="005D28DD" w:rsidRPr="00923FAC">
        <w:rPr>
          <w:rStyle w:val="--0"/>
        </w:rPr>
        <w:t xml:space="preserve">шум </w:t>
      </w:r>
      <w:r w:rsidR="005D28DD" w:rsidRPr="00923FAC">
        <w:rPr>
          <w:rStyle w:val="s2"/>
          <w:rFonts w:ascii="Georgia" w:hAnsi="Georgia"/>
          <w:sz w:val="28"/>
          <w:szCs w:val="28"/>
        </w:rPr>
        <w:t>разрушения</w:t>
      </w:r>
      <w:r w:rsidR="005D28DD" w:rsidRPr="00923FAC">
        <w:rPr>
          <w:rFonts w:ascii="Georgia" w:hAnsi="Georgia"/>
          <w:sz w:val="28"/>
          <w:szCs w:val="28"/>
        </w:rPr>
        <w:t xml:space="preserve">, </w:t>
      </w:r>
      <w:r w:rsidR="005D28DD" w:rsidRPr="00693A91">
        <w:rPr>
          <w:rFonts w:ascii="Georgia" w:hAnsi="Georgia"/>
          <w:sz w:val="28"/>
          <w:szCs w:val="28"/>
        </w:rPr>
        <w:t>продолжающий идти по инерции, не замечая, что за бортом уже пустота.</w:t>
      </w:r>
      <w:r>
        <w:rPr>
          <w:rFonts w:ascii="Georgia" w:hAnsi="Georgia"/>
          <w:sz w:val="28"/>
          <w:szCs w:val="28"/>
        </w:rPr>
        <w:t xml:space="preserve"> </w:t>
      </w:r>
      <w:r w:rsidR="005D28DD" w:rsidRPr="00693A91">
        <w:rPr>
          <w:rFonts w:ascii="Georgia" w:hAnsi="Georgia"/>
          <w:sz w:val="28"/>
          <w:szCs w:val="28"/>
        </w:rPr>
        <w:t xml:space="preserve">Мы подошли к той черте, где нельзя больше надеяться ни на реформу, ни на реставрацию. Настоящее не может быть исправлено старым языком. Здесь требуется </w:t>
      </w:r>
      <w:r w:rsidR="005D28DD" w:rsidRPr="00923FAC">
        <w:rPr>
          <w:rStyle w:val="s2"/>
          <w:rFonts w:ascii="Georgia" w:hAnsi="Georgia"/>
          <w:sz w:val="28"/>
          <w:szCs w:val="28"/>
        </w:rPr>
        <w:t>не обновление конструкции</w:t>
      </w:r>
      <w:r w:rsidR="005D28DD" w:rsidRPr="00693A91">
        <w:rPr>
          <w:rFonts w:ascii="Georgia" w:hAnsi="Georgia"/>
          <w:sz w:val="28"/>
          <w:szCs w:val="28"/>
        </w:rPr>
        <w:t xml:space="preserve">, а </w:t>
      </w:r>
      <w:r w:rsidR="005D28DD" w:rsidRPr="00D06F0C">
        <w:rPr>
          <w:rStyle w:val="s2"/>
          <w:rFonts w:ascii="Georgia" w:hAnsi="Georgia"/>
          <w:sz w:val="28"/>
          <w:szCs w:val="28"/>
        </w:rPr>
        <w:t>прорыв в онтологию</w:t>
      </w:r>
      <w:r w:rsidR="005D28DD" w:rsidRPr="00693A91">
        <w:rPr>
          <w:rFonts w:ascii="Georgia" w:hAnsi="Georgia"/>
          <w:sz w:val="28"/>
          <w:szCs w:val="28"/>
        </w:rPr>
        <w:t xml:space="preserve"> — в само основание того, </w:t>
      </w:r>
      <w:r w:rsidR="005D28DD" w:rsidRPr="00923FAC">
        <w:rPr>
          <w:rFonts w:ascii="Georgia" w:hAnsi="Georgia"/>
          <w:sz w:val="28"/>
          <w:szCs w:val="28"/>
        </w:rPr>
        <w:t>зачем существует человек, народ, страна</w:t>
      </w:r>
      <w:r w:rsidR="005D28DD" w:rsidRPr="00693A91">
        <w:rPr>
          <w:rFonts w:ascii="Georgia" w:hAnsi="Georgia"/>
          <w:sz w:val="28"/>
          <w:szCs w:val="28"/>
        </w:rPr>
        <w:t>. Именно отсюда, а не из уставов и манифестов, может быть поднят Новый Мир.</w:t>
      </w:r>
      <w:r w:rsidR="00D06F0C">
        <w:rPr>
          <w:rFonts w:ascii="Georgia" w:hAnsi="Georgia"/>
          <w:sz w:val="28"/>
          <w:szCs w:val="28"/>
        </w:rPr>
        <w:t xml:space="preserve"> </w:t>
      </w:r>
      <w:r w:rsidR="005D28DD" w:rsidRPr="00693A91">
        <w:rPr>
          <w:rFonts w:ascii="Georgia" w:hAnsi="Georgia"/>
          <w:sz w:val="28"/>
          <w:szCs w:val="28"/>
        </w:rPr>
        <w:t xml:space="preserve">Вопрос стоит не в том, </w:t>
      </w:r>
      <w:r w:rsidR="005D28DD" w:rsidRPr="00D06F0C">
        <w:rPr>
          <w:rStyle w:val="s2"/>
          <w:rFonts w:ascii="Georgia" w:hAnsi="Georgia"/>
          <w:sz w:val="28"/>
          <w:szCs w:val="28"/>
        </w:rPr>
        <w:t>какую форму принять</w:t>
      </w:r>
      <w:r w:rsidR="005D28DD" w:rsidRPr="00693A91">
        <w:rPr>
          <w:rFonts w:ascii="Georgia" w:hAnsi="Georgia"/>
          <w:sz w:val="28"/>
          <w:szCs w:val="28"/>
        </w:rPr>
        <w:t xml:space="preserve"> — социализм, капитализм, автократию или республику. Вопрос в том, </w:t>
      </w:r>
      <w:r w:rsidR="005D28DD" w:rsidRPr="00923FAC">
        <w:rPr>
          <w:rStyle w:val="--0"/>
        </w:rPr>
        <w:t xml:space="preserve">какой </w:t>
      </w:r>
      <w:r w:rsidR="005D28DD" w:rsidRPr="00923FAC">
        <w:rPr>
          <w:rStyle w:val="--"/>
        </w:rPr>
        <w:t xml:space="preserve">Смысл </w:t>
      </w:r>
      <w:r w:rsidR="005D28DD" w:rsidRPr="00D06F0C">
        <w:rPr>
          <w:rStyle w:val="s2"/>
          <w:rFonts w:ascii="Georgia" w:hAnsi="Georgia"/>
          <w:sz w:val="28"/>
          <w:szCs w:val="28"/>
        </w:rPr>
        <w:t>заложен в основу жизни.</w:t>
      </w:r>
      <w:r w:rsidR="005D28DD" w:rsidRPr="00693A91">
        <w:rPr>
          <w:rFonts w:ascii="Georgia" w:hAnsi="Georgia"/>
          <w:sz w:val="28"/>
          <w:szCs w:val="28"/>
        </w:rPr>
        <w:t xml:space="preserve"> Если в ней нет идеи выше выживания — </w:t>
      </w:r>
      <w:r w:rsidR="005D28DD" w:rsidRPr="000D2506">
        <w:rPr>
          <w:rStyle w:val="--0"/>
        </w:rPr>
        <w:t xml:space="preserve">она </w:t>
      </w:r>
      <w:r w:rsidR="005D28DD" w:rsidRPr="000D2506">
        <w:rPr>
          <w:rStyle w:val="--"/>
        </w:rPr>
        <w:t>обречена.</w:t>
      </w:r>
      <w:r w:rsidR="005D28DD" w:rsidRPr="00693A91">
        <w:rPr>
          <w:rFonts w:ascii="Georgia" w:hAnsi="Georgia"/>
          <w:sz w:val="28"/>
          <w:szCs w:val="28"/>
        </w:rPr>
        <w:t xml:space="preserve"> Если в ней нет идеала, выше страха смерти — она </w:t>
      </w:r>
      <w:r w:rsidR="005D28DD" w:rsidRPr="000D2506">
        <w:rPr>
          <w:rStyle w:val="--"/>
        </w:rPr>
        <w:t xml:space="preserve">сгниёт </w:t>
      </w:r>
      <w:r w:rsidR="005D28DD" w:rsidRPr="000D2506">
        <w:rPr>
          <w:rStyle w:val="--0"/>
        </w:rPr>
        <w:t>изнутри</w:t>
      </w:r>
      <w:r w:rsidR="005D28DD" w:rsidRPr="00693A91">
        <w:rPr>
          <w:rFonts w:ascii="Georgia" w:hAnsi="Georgia"/>
          <w:sz w:val="28"/>
          <w:szCs w:val="28"/>
        </w:rPr>
        <w:t>.</w:t>
      </w:r>
      <w:r w:rsidR="00BD39C0">
        <w:rPr>
          <w:rFonts w:ascii="Georgia" w:hAnsi="Georgia"/>
          <w:sz w:val="28"/>
          <w:szCs w:val="28"/>
        </w:rPr>
        <w:t xml:space="preserve"> </w:t>
      </w:r>
      <w:r w:rsidR="005D28DD" w:rsidRPr="00693A91">
        <w:rPr>
          <w:rFonts w:ascii="Georgia" w:hAnsi="Georgia"/>
          <w:sz w:val="28"/>
          <w:szCs w:val="28"/>
        </w:rPr>
        <w:t xml:space="preserve">Поэтому подлинное будущее может начаться только с одной точки — </w:t>
      </w:r>
      <w:r w:rsidR="005D28DD" w:rsidRPr="00D06F0C">
        <w:rPr>
          <w:rStyle w:val="s2"/>
          <w:rFonts w:ascii="Georgia" w:hAnsi="Georgia"/>
          <w:b/>
          <w:bCs/>
          <w:i/>
          <w:iCs/>
          <w:sz w:val="28"/>
          <w:szCs w:val="28"/>
        </w:rPr>
        <w:t>с Идеи, выше которой нет</w:t>
      </w:r>
      <w:r w:rsidR="005D28DD" w:rsidRPr="00D06F0C">
        <w:rPr>
          <w:rFonts w:ascii="Georgia" w:hAnsi="Georgia"/>
          <w:i/>
          <w:iCs/>
          <w:sz w:val="28"/>
          <w:szCs w:val="28"/>
        </w:rPr>
        <w:t>.</w:t>
      </w:r>
      <w:r w:rsidR="000D2506">
        <w:rPr>
          <w:rFonts w:ascii="Georgia" w:hAnsi="Georgia"/>
          <w:i/>
          <w:iCs/>
          <w:sz w:val="28"/>
          <w:szCs w:val="28"/>
        </w:rPr>
        <w:t xml:space="preserve"> </w:t>
      </w:r>
      <w:r w:rsidR="005D28DD" w:rsidRPr="000D2506">
        <w:rPr>
          <w:rStyle w:val="--"/>
        </w:rPr>
        <w:t xml:space="preserve">Победа </w:t>
      </w:r>
      <w:r w:rsidR="005D28DD" w:rsidRPr="000D2506">
        <w:rPr>
          <w:rStyle w:val="--0"/>
        </w:rPr>
        <w:t>над с</w:t>
      </w:r>
      <w:r w:rsidR="005D28DD" w:rsidRPr="000D2506">
        <w:rPr>
          <w:rStyle w:val="--"/>
        </w:rPr>
        <w:t>мертью</w:t>
      </w:r>
      <w:r w:rsidR="005D28DD" w:rsidRPr="00693A91">
        <w:rPr>
          <w:rFonts w:ascii="Georgia" w:hAnsi="Georgia"/>
          <w:sz w:val="28"/>
          <w:szCs w:val="28"/>
        </w:rPr>
        <w:t xml:space="preserve"> — это не научная фантастика, не религиозный миф и не лозунг футуристов. Это </w:t>
      </w:r>
      <w:r w:rsidR="005D28DD" w:rsidRPr="00BD39C0">
        <w:rPr>
          <w:rStyle w:val="s2"/>
          <w:rFonts w:ascii="Georgia" w:hAnsi="Georgia"/>
          <w:sz w:val="28"/>
          <w:szCs w:val="28"/>
        </w:rPr>
        <w:t>единственная осмысленная вершина, к которой может быть направлена эволюция цивилизации</w:t>
      </w:r>
      <w:r w:rsidR="005D28DD" w:rsidRPr="00BD39C0">
        <w:rPr>
          <w:rFonts w:ascii="Georgia" w:hAnsi="Georgia"/>
          <w:sz w:val="28"/>
          <w:szCs w:val="28"/>
        </w:rPr>
        <w:t>.</w:t>
      </w:r>
      <w:r w:rsidR="005D28DD" w:rsidRPr="00693A91">
        <w:rPr>
          <w:rFonts w:ascii="Georgia" w:hAnsi="Georgia"/>
          <w:sz w:val="28"/>
          <w:szCs w:val="28"/>
        </w:rPr>
        <w:t xml:space="preserve"> Всё остальное — этапы, формы, оболочки. Победить смерть — значит вырваться за пределы колеса повторений. Значит — выйти из шаблона. Значит — стать Человеком.</w:t>
      </w:r>
    </w:p>
    <w:p w14:paraId="345050C7" w14:textId="5E88E14B" w:rsidR="00BD39C0" w:rsidRDefault="000D2506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BD39C0">
        <w:rPr>
          <w:rFonts w:ascii="Georgia" w:hAnsi="Georgia"/>
          <w:sz w:val="28"/>
          <w:szCs w:val="28"/>
        </w:rPr>
        <w:t>Зак</w:t>
      </w:r>
      <w:r>
        <w:rPr>
          <w:rFonts w:ascii="Georgia" w:hAnsi="Georgia"/>
          <w:sz w:val="28"/>
          <w:szCs w:val="28"/>
        </w:rPr>
        <w:t>а</w:t>
      </w:r>
      <w:r w:rsidR="00BD39C0">
        <w:rPr>
          <w:rFonts w:ascii="Georgia" w:hAnsi="Georgia"/>
          <w:sz w:val="28"/>
          <w:szCs w:val="28"/>
        </w:rPr>
        <w:t>нчи</w:t>
      </w:r>
      <w:r>
        <w:rPr>
          <w:rFonts w:ascii="Georgia" w:hAnsi="Georgia"/>
          <w:sz w:val="28"/>
          <w:szCs w:val="28"/>
        </w:rPr>
        <w:t>вал</w:t>
      </w:r>
      <w:r w:rsidR="00BD39C0">
        <w:rPr>
          <w:rFonts w:ascii="Georgia" w:hAnsi="Georgia"/>
          <w:sz w:val="28"/>
          <w:szCs w:val="28"/>
        </w:rPr>
        <w:t xml:space="preserve"> статью и произошло событие, которое полностью подтверждает изложенное…</w:t>
      </w:r>
    </w:p>
    <w:p w14:paraId="50ACBFAF" w14:textId="3C188AAF" w:rsidR="00BD39C0" w:rsidRPr="00BC7682" w:rsidRDefault="00BD39C0" w:rsidP="00BD39C0">
      <w:pPr>
        <w:shd w:val="clear" w:color="auto" w:fill="FFFFFF"/>
        <w:spacing w:after="0"/>
        <w:ind w:firstLine="0"/>
        <w:rPr>
          <w:rFonts w:eastAsia="Times New Roman"/>
          <w:szCs w:val="28"/>
        </w:rPr>
      </w:pPr>
      <w:r w:rsidRPr="00BD39C0">
        <w:rPr>
          <w:b/>
          <w:bCs/>
          <w:kern w:val="1"/>
          <w:szCs w:val="28"/>
          <w:lang w:eastAsia="ar-SA"/>
        </w:rPr>
        <w:lastRenderedPageBreak/>
        <w:t xml:space="preserve">               </w:t>
      </w:r>
      <w:r w:rsidRPr="00BD39C0">
        <w:rPr>
          <w:b/>
          <w:bCs/>
          <w:kern w:val="1"/>
          <w:szCs w:val="28"/>
          <w:lang w:val="en-US" w:eastAsia="ar-SA"/>
        </w:rPr>
        <w:t>P</w:t>
      </w:r>
      <w:r w:rsidRPr="00BD39C0">
        <w:rPr>
          <w:b/>
          <w:bCs/>
          <w:kern w:val="1"/>
          <w:szCs w:val="28"/>
          <w:lang w:eastAsia="ar-SA"/>
        </w:rPr>
        <w:t xml:space="preserve">. </w:t>
      </w:r>
      <w:r w:rsidRPr="00BD39C0">
        <w:rPr>
          <w:b/>
          <w:bCs/>
          <w:kern w:val="1"/>
          <w:szCs w:val="28"/>
          <w:lang w:val="en-US" w:eastAsia="ar-SA"/>
        </w:rPr>
        <w:t>S</w:t>
      </w:r>
      <w:r w:rsidRPr="00BD39C0">
        <w:rPr>
          <w:b/>
          <w:bCs/>
          <w:kern w:val="1"/>
          <w:szCs w:val="28"/>
          <w:lang w:eastAsia="ar-SA"/>
        </w:rPr>
        <w:t>.</w:t>
      </w:r>
      <w:r w:rsidRPr="00BC7682">
        <w:rPr>
          <w:kern w:val="1"/>
          <w:szCs w:val="28"/>
          <w:lang w:eastAsia="ar-SA"/>
        </w:rPr>
        <w:t xml:space="preserve"> </w:t>
      </w:r>
      <w:r w:rsidRPr="00BC7682">
        <w:rPr>
          <w:rFonts w:eastAsia="Times New Roman"/>
          <w:szCs w:val="28"/>
        </w:rPr>
        <w:t xml:space="preserve">Председатель Госдумы Вячеслав Володин поддержал решение КПРФ о пересмотре итогов XX съезда КПСС, на котором Никита Хрущев сделал доклад о культе личности Иосифа Сталина. Об этом спикер заявил 23 июля на закрытии весенней сессии нижней палаты. </w:t>
      </w:r>
      <w:r>
        <w:rPr>
          <w:rFonts w:eastAsia="Times New Roman"/>
          <w:szCs w:val="28"/>
        </w:rPr>
        <w:t xml:space="preserve">Он </w:t>
      </w:r>
      <w:r w:rsidRPr="00BC7682">
        <w:rPr>
          <w:rFonts w:eastAsia="Times New Roman"/>
          <w:szCs w:val="28"/>
        </w:rPr>
        <w:t xml:space="preserve">назвал решение КПРФ правильным: «Во многом именно решение [XX] съезда заложило отношение не только к лидеру государства, который практически сделал все для его создания и как верховный главнокомандующий сделал все для победы в Великой Отечественной войне, но и это решение заложило отношение к нам со стороны наших оппонентов». После распада же Советского Союза Сталина начали обвинять «во всех грехах», но нужно защищать историю, сказал </w:t>
      </w:r>
      <w:r>
        <w:rPr>
          <w:rFonts w:eastAsia="Times New Roman"/>
          <w:szCs w:val="28"/>
        </w:rPr>
        <w:t>Володин</w:t>
      </w:r>
      <w:r w:rsidRPr="00BC7682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Pr="00BC7682">
        <w:rPr>
          <w:rFonts w:eastAsia="Times New Roman"/>
          <w:szCs w:val="28"/>
        </w:rPr>
        <w:t>«Революция 1917 г., Гражданская война разрушили российское государство до основания. Затем через жертвы, сложности и проблемы оно было воссоздано, но в новом формате. Союз Советских Социалистических Республик, – заявил Володин. – Огромную роль в этом сыграл Сталин. Нам надо это признать и называть вещи своими именами: как верховный главнокомандующий он сделал все для победы в Великой Отечественной войне. И это так. Большое видится на расстоянии. Думаю, вы с этим согласитесь».</w:t>
      </w:r>
    </w:p>
    <w:p w14:paraId="0E427811" w14:textId="77777777" w:rsidR="00BD39C0" w:rsidRDefault="00BD39C0" w:rsidP="00BD39C0">
      <w:pPr>
        <w:shd w:val="clear" w:color="auto" w:fill="FFFFFF"/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  </w:t>
      </w:r>
      <w:r w:rsidRPr="00BC7682">
        <w:rPr>
          <w:rFonts w:eastAsia="Times New Roman"/>
          <w:szCs w:val="28"/>
        </w:rPr>
        <w:t xml:space="preserve">На XIX съезде КПРФ, который проходил 5 июля, была принята резолюция о признании «ошибочным и политически предвзятым» доклада первого секретаря ЦК КПСС Никиты Хрущева о культе личности Сталина на XX съезде КПСС. </w:t>
      </w:r>
      <w:r>
        <w:rPr>
          <w:rFonts w:eastAsia="Times New Roman"/>
          <w:szCs w:val="28"/>
        </w:rPr>
        <w:t xml:space="preserve"> </w:t>
      </w:r>
      <w:r w:rsidRPr="00BC7682">
        <w:rPr>
          <w:rFonts w:eastAsia="Times New Roman"/>
          <w:szCs w:val="28"/>
        </w:rPr>
        <w:t>На съезде зампред ЦК КПРФ Дмитрий Новиков заявил, что резолюция связана с «восстановлением полноты исторической справедливости в отношении выдающейся фигуры отечественной и мировой истории».</w:t>
      </w:r>
      <w:r>
        <w:rPr>
          <w:rFonts w:eastAsia="Times New Roman"/>
          <w:szCs w:val="28"/>
        </w:rPr>
        <w:t xml:space="preserve"> </w:t>
      </w:r>
    </w:p>
    <w:p w14:paraId="3C4D8176" w14:textId="77777777" w:rsidR="003814FD" w:rsidRDefault="003814FD" w:rsidP="00BD39C0">
      <w:pPr>
        <w:shd w:val="clear" w:color="auto" w:fill="FFFFFF"/>
        <w:spacing w:after="0"/>
        <w:ind w:firstLine="0"/>
        <w:rPr>
          <w:rFonts w:eastAsia="Times New Roman"/>
          <w:szCs w:val="28"/>
        </w:rPr>
      </w:pPr>
    </w:p>
    <w:p w14:paraId="34115706" w14:textId="77777777" w:rsidR="003814FD" w:rsidRPr="008C0E63" w:rsidRDefault="003814FD" w:rsidP="003814FD">
      <w:pPr>
        <w:rPr>
          <w:b/>
          <w:bCs/>
          <w:color w:val="000000"/>
          <w:szCs w:val="28"/>
        </w:rPr>
      </w:pPr>
      <w:r w:rsidRPr="008C0E63">
        <w:rPr>
          <w:b/>
          <w:bCs/>
          <w:color w:val="000000"/>
          <w:szCs w:val="28"/>
        </w:rPr>
        <w:t>Ф. Шкруднев</w:t>
      </w:r>
    </w:p>
    <w:p w14:paraId="18445088" w14:textId="3732B229" w:rsidR="003814FD" w:rsidRPr="008C0E63" w:rsidRDefault="003814FD" w:rsidP="003814FD">
      <w:pPr>
        <w:rPr>
          <w:b/>
          <w:bCs/>
          <w:sz w:val="24"/>
        </w:rPr>
      </w:pPr>
      <w:r>
        <w:rPr>
          <w:b/>
          <w:bCs/>
          <w:color w:val="000000"/>
          <w:sz w:val="24"/>
        </w:rPr>
        <w:t>26</w:t>
      </w:r>
      <w:r w:rsidRPr="008C0E63">
        <w:rPr>
          <w:b/>
          <w:bCs/>
          <w:color w:val="000000"/>
          <w:sz w:val="24"/>
        </w:rPr>
        <w:t>. 0</w:t>
      </w:r>
      <w:r>
        <w:rPr>
          <w:b/>
          <w:bCs/>
          <w:color w:val="000000"/>
          <w:sz w:val="24"/>
        </w:rPr>
        <w:t>7</w:t>
      </w:r>
      <w:r w:rsidRPr="008C0E63">
        <w:rPr>
          <w:b/>
          <w:bCs/>
          <w:color w:val="000000"/>
          <w:sz w:val="24"/>
        </w:rPr>
        <w:t>. 202</w:t>
      </w:r>
      <w:r>
        <w:rPr>
          <w:b/>
          <w:bCs/>
          <w:color w:val="000000"/>
          <w:sz w:val="24"/>
        </w:rPr>
        <w:t>5</w:t>
      </w:r>
      <w:r w:rsidRPr="008C0E63">
        <w:rPr>
          <w:b/>
          <w:bCs/>
          <w:color w:val="000000"/>
          <w:sz w:val="24"/>
        </w:rPr>
        <w:t>г.</w:t>
      </w:r>
    </w:p>
    <w:p w14:paraId="4F1BF031" w14:textId="77777777" w:rsidR="003814FD" w:rsidRPr="00BC7682" w:rsidRDefault="003814FD" w:rsidP="00BD39C0">
      <w:pPr>
        <w:shd w:val="clear" w:color="auto" w:fill="FFFFFF"/>
        <w:spacing w:after="0"/>
        <w:ind w:firstLine="0"/>
        <w:rPr>
          <w:rFonts w:eastAsia="Times New Roman"/>
          <w:szCs w:val="28"/>
        </w:rPr>
      </w:pPr>
    </w:p>
    <w:p w14:paraId="64C0BA02" w14:textId="77777777" w:rsidR="00BD39C0" w:rsidRDefault="00BD39C0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59CF5D56" w14:textId="77777777" w:rsidR="00BD39C0" w:rsidRPr="00693A91" w:rsidRDefault="00BD39C0" w:rsidP="00362C4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4E04EBB4" w14:textId="77777777" w:rsidR="002A0EDE" w:rsidRPr="00693A91" w:rsidRDefault="002A0EDE" w:rsidP="00362C47">
      <w:pPr>
        <w:spacing w:after="0"/>
        <w:ind w:firstLine="0"/>
        <w:rPr>
          <w:rStyle w:val="affff5"/>
          <w:color w:val="EE0000"/>
          <w:szCs w:val="28"/>
        </w:rPr>
      </w:pPr>
    </w:p>
    <w:sectPr w:rsidR="002A0EDE" w:rsidRPr="00693A91" w:rsidSect="00E346BE">
      <w:footerReference w:type="even" r:id="rId13"/>
      <w:footerReference w:type="default" r:id="rId14"/>
      <w:pgSz w:w="11900" w:h="16840"/>
      <w:pgMar w:top="714" w:right="850" w:bottom="934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FE135" w14:textId="77777777" w:rsidR="00461F49" w:rsidRDefault="00461F49" w:rsidP="007E5B4D">
      <w:r>
        <w:separator/>
      </w:r>
    </w:p>
  </w:endnote>
  <w:endnote w:type="continuationSeparator" w:id="0">
    <w:p w14:paraId="35931C07" w14:textId="77777777" w:rsidR="00461F49" w:rsidRDefault="00461F49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__myFont_Fallback_b40ad6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0F585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0A97BA8C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95C9B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492251D7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1333A" w14:textId="77777777" w:rsidR="00461F49" w:rsidRDefault="00461F49" w:rsidP="007E5B4D">
      <w:r>
        <w:separator/>
      </w:r>
    </w:p>
  </w:footnote>
  <w:footnote w:type="continuationSeparator" w:id="0">
    <w:p w14:paraId="00F066BC" w14:textId="77777777" w:rsidR="00461F49" w:rsidRDefault="00461F49" w:rsidP="007E5B4D">
      <w:r>
        <w:continuationSeparator/>
      </w:r>
    </w:p>
  </w:footnote>
  <w:footnote w:id="1">
    <w:p w14:paraId="69CF558C" w14:textId="7EC46118" w:rsidR="00BD5631" w:rsidRPr="000360B6" w:rsidRDefault="00BD5631" w:rsidP="00BD5631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BD5631">
        <w:rPr>
          <w:lang w:val="ru-RU"/>
        </w:rPr>
        <w:t xml:space="preserve"> </w:t>
      </w:r>
      <w:r w:rsidRPr="000360B6"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Онтологически</w:t>
      </w:r>
      <w:r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й</w:t>
      </w:r>
      <w:r w:rsidRPr="000360B6"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 xml:space="preserve"> </w:t>
      </w:r>
      <w:r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ответ</w:t>
      </w:r>
      <w:r w:rsidRPr="000360B6"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 </w:t>
      </w:r>
      <w:r>
        <w:rPr>
          <w:rFonts w:cs="Arial"/>
          <w:color w:val="001D35"/>
          <w:sz w:val="21"/>
          <w:szCs w:val="21"/>
          <w:shd w:val="clear" w:color="auto" w:fill="FFFFFF"/>
          <w:lang w:val="ru-RU"/>
        </w:rPr>
        <w:t>–</w:t>
      </w:r>
      <w:r w:rsidRPr="000360B6"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 это</w:t>
      </w:r>
      <w:r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 ответ на </w:t>
      </w:r>
      <w:r w:rsidRPr="000360B6">
        <w:rPr>
          <w:rFonts w:cs="Arial"/>
          <w:color w:val="001D35"/>
          <w:sz w:val="21"/>
          <w:szCs w:val="21"/>
          <w:shd w:val="clear" w:color="auto" w:fill="FFFFFF"/>
          <w:lang w:val="ru-RU"/>
        </w:rPr>
        <w:t>вопросы о природе бытия, о том, что существует и как это существует.</w:t>
      </w:r>
      <w:r w:rsidRPr="000360B6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0360B6">
        <w:rPr>
          <w:rFonts w:cs="Arial"/>
          <w:color w:val="001D35"/>
          <w:sz w:val="21"/>
          <w:szCs w:val="21"/>
          <w:shd w:val="clear" w:color="auto" w:fill="FFFFFF"/>
          <w:lang w:val="ru-RU"/>
        </w:rPr>
        <w:t>Они касаются фундаментальных аспектов реальности, таких как природа света, структура бытия, взаимосвязь между различными формами бытия и их свойствами</w:t>
      </w:r>
    </w:p>
    <w:p w14:paraId="7AA7A868" w14:textId="5211CFFF" w:rsidR="00BD5631" w:rsidRPr="00BD5631" w:rsidRDefault="00BD5631">
      <w:pPr>
        <w:pStyle w:val="af3"/>
        <w:rPr>
          <w:lang w:val="ru-RU"/>
        </w:rPr>
      </w:pPr>
    </w:p>
  </w:footnote>
  <w:footnote w:id="2">
    <w:p w14:paraId="5E0B56A4" w14:textId="77777777" w:rsidR="00826919" w:rsidRPr="00826919" w:rsidRDefault="00826919" w:rsidP="00826919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826919">
        <w:rPr>
          <w:lang w:val="ru-RU"/>
        </w:rPr>
        <w:t xml:space="preserve"> </w:t>
      </w:r>
      <w:r w:rsidRPr="008D6FDB">
        <w:rPr>
          <w:rFonts w:ascii="__myFont_Fallback_b40ad6" w:eastAsiaTheme="minorHAnsi" w:hAnsi="__myFont_Fallback_b40ad6" w:cs="Times New Roman"/>
          <w:b/>
          <w:bCs/>
          <w:i/>
          <w:iCs/>
          <w:color w:val="090B10"/>
          <w:sz w:val="21"/>
          <w:szCs w:val="21"/>
          <w:lang w:val="ru-RU" w:eastAsia="ru-RU"/>
        </w:rPr>
        <w:t xml:space="preserve">Крещение Руси </w:t>
      </w:r>
      <w:r w:rsidRPr="00826919">
        <w:rPr>
          <w:rFonts w:eastAsiaTheme="minorHAnsi" w:cs="Times New Roman"/>
          <w:color w:val="090B10"/>
          <w:sz w:val="21"/>
          <w:szCs w:val="21"/>
          <w:lang w:val="ru-RU" w:eastAsia="ru-RU"/>
        </w:rPr>
        <w:t>произошло 28 июля 988 года. Это событие связано с именем князя Владимира, которого церковь нарекла святым равноапостольным, народ прозвал Красным Солнышком, а историки считают великим</w:t>
      </w:r>
    </w:p>
    <w:p w14:paraId="26C9A44E" w14:textId="7407ACB0" w:rsidR="00826919" w:rsidRPr="00826919" w:rsidRDefault="00826919">
      <w:pPr>
        <w:pStyle w:val="af3"/>
        <w:rPr>
          <w:lang w:val="ru-RU"/>
        </w:rPr>
      </w:pPr>
    </w:p>
  </w:footnote>
  <w:footnote w:id="3">
    <w:p w14:paraId="676EE2EA" w14:textId="503452A8" w:rsidR="00C408E2" w:rsidRPr="00C408E2" w:rsidRDefault="00C408E2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C408E2">
        <w:rPr>
          <w:lang w:val="ru-RU"/>
        </w:rPr>
        <w:t xml:space="preserve"> </w:t>
      </w:r>
      <w:r w:rsidRPr="00C408E2"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Нарратив</w:t>
      </w:r>
      <w:r w:rsidRPr="00C408E2"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 (от английского «</w:t>
      </w:r>
      <w:r w:rsidRPr="00C408E2">
        <w:rPr>
          <w:rFonts w:cs="Arial"/>
          <w:color w:val="001D35"/>
          <w:sz w:val="21"/>
          <w:szCs w:val="21"/>
          <w:shd w:val="clear" w:color="auto" w:fill="FFFFFF"/>
        </w:rPr>
        <w:t>narrative</w:t>
      </w:r>
      <w:r w:rsidRPr="00C408E2">
        <w:rPr>
          <w:rFonts w:cs="Arial"/>
          <w:color w:val="001D35"/>
          <w:sz w:val="21"/>
          <w:szCs w:val="21"/>
          <w:shd w:val="clear" w:color="auto" w:fill="FFFFFF"/>
          <w:lang w:val="ru-RU"/>
        </w:rPr>
        <w:t>», что в переводе значит «повествование» или «рассказ») — это</w:t>
      </w:r>
      <w:r w:rsidRPr="00C408E2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C408E2">
        <w:rPr>
          <w:sz w:val="21"/>
          <w:szCs w:val="21"/>
          <w:lang w:val="ru-RU"/>
        </w:rPr>
        <w:t>последовательное изложение событий, описывающее действия персонажей в определенный период времени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7B78EF"/>
    <w:multiLevelType w:val="multilevel"/>
    <w:tmpl w:val="60564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5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2" w15:restartNumberingAfterBreak="0">
    <w:nsid w:val="4510350C"/>
    <w:multiLevelType w:val="multilevel"/>
    <w:tmpl w:val="8A381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5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6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9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1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6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7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9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2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9"/>
  </w:num>
  <w:num w:numId="4" w16cid:durableId="1656839467">
    <w:abstractNumId w:val="26"/>
  </w:num>
  <w:num w:numId="5" w16cid:durableId="1582984117">
    <w:abstractNumId w:val="4"/>
  </w:num>
  <w:num w:numId="6" w16cid:durableId="2084642886">
    <w:abstractNumId w:val="33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2"/>
  </w:num>
  <w:num w:numId="11" w16cid:durableId="727071889">
    <w:abstractNumId w:val="40"/>
  </w:num>
  <w:num w:numId="12" w16cid:durableId="1680695527">
    <w:abstractNumId w:val="20"/>
  </w:num>
  <w:num w:numId="13" w16cid:durableId="2035186493">
    <w:abstractNumId w:val="36"/>
  </w:num>
  <w:num w:numId="14" w16cid:durableId="562637386">
    <w:abstractNumId w:val="17"/>
  </w:num>
  <w:num w:numId="15" w16cid:durableId="773093567">
    <w:abstractNumId w:val="7"/>
  </w:num>
  <w:num w:numId="16" w16cid:durableId="672537979">
    <w:abstractNumId w:val="14"/>
  </w:num>
  <w:num w:numId="17" w16cid:durableId="1954555659">
    <w:abstractNumId w:val="16"/>
  </w:num>
  <w:num w:numId="18" w16cid:durableId="806124464">
    <w:abstractNumId w:val="27"/>
  </w:num>
  <w:num w:numId="19" w16cid:durableId="715008852">
    <w:abstractNumId w:val="15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7"/>
  </w:num>
  <w:num w:numId="23" w16cid:durableId="1064445999">
    <w:abstractNumId w:val="28"/>
  </w:num>
  <w:num w:numId="24" w16cid:durableId="957612670">
    <w:abstractNumId w:val="8"/>
  </w:num>
  <w:num w:numId="25" w16cid:durableId="1926300628">
    <w:abstractNumId w:val="31"/>
  </w:num>
  <w:num w:numId="26" w16cid:durableId="719012922">
    <w:abstractNumId w:val="35"/>
  </w:num>
  <w:num w:numId="27" w16cid:durableId="1206605041">
    <w:abstractNumId w:val="21"/>
  </w:num>
  <w:num w:numId="28" w16cid:durableId="618876310">
    <w:abstractNumId w:val="30"/>
  </w:num>
  <w:num w:numId="29" w16cid:durableId="1564829709">
    <w:abstractNumId w:val="6"/>
  </w:num>
  <w:num w:numId="30" w16cid:durableId="212229674">
    <w:abstractNumId w:val="23"/>
  </w:num>
  <w:num w:numId="31" w16cid:durableId="1273972882">
    <w:abstractNumId w:val="11"/>
  </w:num>
  <w:num w:numId="32" w16cid:durableId="87702208">
    <w:abstractNumId w:val="42"/>
  </w:num>
  <w:num w:numId="33" w16cid:durableId="1818496778">
    <w:abstractNumId w:val="25"/>
  </w:num>
  <w:num w:numId="34" w16cid:durableId="1541018909">
    <w:abstractNumId w:val="41"/>
  </w:num>
  <w:num w:numId="35" w16cid:durableId="95373104">
    <w:abstractNumId w:val="39"/>
  </w:num>
  <w:num w:numId="36" w16cid:durableId="66193007">
    <w:abstractNumId w:val="10"/>
  </w:num>
  <w:num w:numId="37" w16cid:durableId="1846749664">
    <w:abstractNumId w:val="34"/>
  </w:num>
  <w:num w:numId="38" w16cid:durableId="297146294">
    <w:abstractNumId w:val="27"/>
    <w:lvlOverride w:ilvl="0">
      <w:startOverride w:val="1"/>
    </w:lvlOverride>
  </w:num>
  <w:num w:numId="39" w16cid:durableId="263848913">
    <w:abstractNumId w:val="27"/>
    <w:lvlOverride w:ilvl="0">
      <w:startOverride w:val="1"/>
    </w:lvlOverride>
  </w:num>
  <w:num w:numId="40" w16cid:durableId="2020156012">
    <w:abstractNumId w:val="7"/>
  </w:num>
  <w:num w:numId="41" w16cid:durableId="22749311">
    <w:abstractNumId w:val="19"/>
  </w:num>
  <w:num w:numId="42" w16cid:durableId="2125420361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8"/>
  </w:num>
  <w:num w:numId="44" w16cid:durableId="649290771">
    <w:abstractNumId w:val="18"/>
    <w:lvlOverride w:ilvl="0">
      <w:startOverride w:val="16"/>
    </w:lvlOverride>
    <w:lvlOverride w:ilvl="1">
      <w:startOverride w:val="4"/>
    </w:lvlOverride>
  </w:num>
  <w:num w:numId="45" w16cid:durableId="275597925">
    <w:abstractNumId w:val="38"/>
  </w:num>
  <w:num w:numId="46" w16cid:durableId="712313472">
    <w:abstractNumId w:val="24"/>
  </w:num>
  <w:num w:numId="47" w16cid:durableId="540746186">
    <w:abstractNumId w:val="22"/>
  </w:num>
  <w:num w:numId="48" w16cid:durableId="1236624115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1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4E7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C79B0"/>
    <w:rsid w:val="000D1F99"/>
    <w:rsid w:val="000D2506"/>
    <w:rsid w:val="000D4332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99D"/>
    <w:rsid w:val="00151ADC"/>
    <w:rsid w:val="00151FF5"/>
    <w:rsid w:val="001546FD"/>
    <w:rsid w:val="001567CB"/>
    <w:rsid w:val="00156C8C"/>
    <w:rsid w:val="00161FE1"/>
    <w:rsid w:val="001629F5"/>
    <w:rsid w:val="00163754"/>
    <w:rsid w:val="00164A38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0704B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91C36"/>
    <w:rsid w:val="00294423"/>
    <w:rsid w:val="002A051B"/>
    <w:rsid w:val="002A0A53"/>
    <w:rsid w:val="002A0EDE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5AE5"/>
    <w:rsid w:val="002B64D2"/>
    <w:rsid w:val="002B65B4"/>
    <w:rsid w:val="002C29F7"/>
    <w:rsid w:val="002C4815"/>
    <w:rsid w:val="002C533B"/>
    <w:rsid w:val="002C7E78"/>
    <w:rsid w:val="002D0FCB"/>
    <w:rsid w:val="002D5786"/>
    <w:rsid w:val="002D668C"/>
    <w:rsid w:val="002D6BAC"/>
    <w:rsid w:val="002D6C68"/>
    <w:rsid w:val="002D7F41"/>
    <w:rsid w:val="002E351E"/>
    <w:rsid w:val="002E61BE"/>
    <w:rsid w:val="003049B1"/>
    <w:rsid w:val="0030576F"/>
    <w:rsid w:val="003058BD"/>
    <w:rsid w:val="00306D86"/>
    <w:rsid w:val="00307744"/>
    <w:rsid w:val="00315B72"/>
    <w:rsid w:val="00324161"/>
    <w:rsid w:val="003315AB"/>
    <w:rsid w:val="00332FE6"/>
    <w:rsid w:val="0033393B"/>
    <w:rsid w:val="00346113"/>
    <w:rsid w:val="003466D0"/>
    <w:rsid w:val="0035099B"/>
    <w:rsid w:val="00350D11"/>
    <w:rsid w:val="00350D19"/>
    <w:rsid w:val="003514EA"/>
    <w:rsid w:val="003524B7"/>
    <w:rsid w:val="003549CE"/>
    <w:rsid w:val="00356EB5"/>
    <w:rsid w:val="00362C47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14FD"/>
    <w:rsid w:val="003823A6"/>
    <w:rsid w:val="00383667"/>
    <w:rsid w:val="00383D82"/>
    <w:rsid w:val="00384230"/>
    <w:rsid w:val="00387747"/>
    <w:rsid w:val="00387F74"/>
    <w:rsid w:val="003945B1"/>
    <w:rsid w:val="0039673F"/>
    <w:rsid w:val="003A1794"/>
    <w:rsid w:val="003A1A2A"/>
    <w:rsid w:val="003A1DE4"/>
    <w:rsid w:val="003A34FA"/>
    <w:rsid w:val="003A44C6"/>
    <w:rsid w:val="003A5E64"/>
    <w:rsid w:val="003B096C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505F"/>
    <w:rsid w:val="003D6750"/>
    <w:rsid w:val="003E4007"/>
    <w:rsid w:val="003E48AD"/>
    <w:rsid w:val="003E4F0A"/>
    <w:rsid w:val="003E6B9F"/>
    <w:rsid w:val="003F29A3"/>
    <w:rsid w:val="003F2F89"/>
    <w:rsid w:val="003F448B"/>
    <w:rsid w:val="003F7CD6"/>
    <w:rsid w:val="004010C8"/>
    <w:rsid w:val="00407FA2"/>
    <w:rsid w:val="004134C6"/>
    <w:rsid w:val="00415F7F"/>
    <w:rsid w:val="00416C97"/>
    <w:rsid w:val="0043170A"/>
    <w:rsid w:val="004353F5"/>
    <w:rsid w:val="004365E8"/>
    <w:rsid w:val="004368D7"/>
    <w:rsid w:val="00437535"/>
    <w:rsid w:val="00437655"/>
    <w:rsid w:val="00442D9F"/>
    <w:rsid w:val="00443C6F"/>
    <w:rsid w:val="00447E4D"/>
    <w:rsid w:val="004571E1"/>
    <w:rsid w:val="00460258"/>
    <w:rsid w:val="004604BE"/>
    <w:rsid w:val="00461893"/>
    <w:rsid w:val="00461994"/>
    <w:rsid w:val="00461F49"/>
    <w:rsid w:val="004636D8"/>
    <w:rsid w:val="004639FB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6778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76A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A7FFA"/>
    <w:rsid w:val="005B18C1"/>
    <w:rsid w:val="005B50B7"/>
    <w:rsid w:val="005B5240"/>
    <w:rsid w:val="005B605D"/>
    <w:rsid w:val="005B7633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28DD"/>
    <w:rsid w:val="005D4088"/>
    <w:rsid w:val="005D4D09"/>
    <w:rsid w:val="005D552D"/>
    <w:rsid w:val="005D624F"/>
    <w:rsid w:val="005E1DD3"/>
    <w:rsid w:val="005E2537"/>
    <w:rsid w:val="005E2F1C"/>
    <w:rsid w:val="005F0921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36493"/>
    <w:rsid w:val="00642550"/>
    <w:rsid w:val="00645667"/>
    <w:rsid w:val="00651C32"/>
    <w:rsid w:val="006526B8"/>
    <w:rsid w:val="0065549A"/>
    <w:rsid w:val="006564E7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77A7A"/>
    <w:rsid w:val="00680FE1"/>
    <w:rsid w:val="0068486D"/>
    <w:rsid w:val="00685237"/>
    <w:rsid w:val="00686D40"/>
    <w:rsid w:val="00690879"/>
    <w:rsid w:val="00691483"/>
    <w:rsid w:val="00693A91"/>
    <w:rsid w:val="00695BF6"/>
    <w:rsid w:val="006A20B5"/>
    <w:rsid w:val="006A4301"/>
    <w:rsid w:val="006A6F90"/>
    <w:rsid w:val="006A78F3"/>
    <w:rsid w:val="006A7D5A"/>
    <w:rsid w:val="006A7EF2"/>
    <w:rsid w:val="006B03DB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E07DA"/>
    <w:rsid w:val="006E5C74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24"/>
    <w:rsid w:val="00772373"/>
    <w:rsid w:val="00772A83"/>
    <w:rsid w:val="007759E0"/>
    <w:rsid w:val="00776DEC"/>
    <w:rsid w:val="00781F2B"/>
    <w:rsid w:val="0078537D"/>
    <w:rsid w:val="00785D90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C7BF7"/>
    <w:rsid w:val="007D0A9C"/>
    <w:rsid w:val="007D1226"/>
    <w:rsid w:val="007D306F"/>
    <w:rsid w:val="007D5580"/>
    <w:rsid w:val="007D7A65"/>
    <w:rsid w:val="007E00FC"/>
    <w:rsid w:val="007E269B"/>
    <w:rsid w:val="007E2C09"/>
    <w:rsid w:val="007E3B78"/>
    <w:rsid w:val="007E3D50"/>
    <w:rsid w:val="007E47AF"/>
    <w:rsid w:val="007E596C"/>
    <w:rsid w:val="007E5B4D"/>
    <w:rsid w:val="007E6683"/>
    <w:rsid w:val="007F1AD8"/>
    <w:rsid w:val="007F1CEF"/>
    <w:rsid w:val="007F40EF"/>
    <w:rsid w:val="007F6BFF"/>
    <w:rsid w:val="007F7BDC"/>
    <w:rsid w:val="007F7E99"/>
    <w:rsid w:val="00801C63"/>
    <w:rsid w:val="008038F2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26919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3C68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05B19"/>
    <w:rsid w:val="00910273"/>
    <w:rsid w:val="009125D9"/>
    <w:rsid w:val="009144E2"/>
    <w:rsid w:val="009203B7"/>
    <w:rsid w:val="0092061E"/>
    <w:rsid w:val="00923FAC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124"/>
    <w:rsid w:val="009D4231"/>
    <w:rsid w:val="009D5BEB"/>
    <w:rsid w:val="009E03EB"/>
    <w:rsid w:val="009E1107"/>
    <w:rsid w:val="009E1919"/>
    <w:rsid w:val="009F0244"/>
    <w:rsid w:val="009F273A"/>
    <w:rsid w:val="009F495D"/>
    <w:rsid w:val="009F4F48"/>
    <w:rsid w:val="00A0035F"/>
    <w:rsid w:val="00A00461"/>
    <w:rsid w:val="00A017F2"/>
    <w:rsid w:val="00A07D75"/>
    <w:rsid w:val="00A10181"/>
    <w:rsid w:val="00A120F7"/>
    <w:rsid w:val="00A160FD"/>
    <w:rsid w:val="00A221BB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6DFC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57FA"/>
    <w:rsid w:val="00A77302"/>
    <w:rsid w:val="00A77930"/>
    <w:rsid w:val="00A90D9F"/>
    <w:rsid w:val="00A92242"/>
    <w:rsid w:val="00A94613"/>
    <w:rsid w:val="00A94E41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288"/>
    <w:rsid w:val="00B36D10"/>
    <w:rsid w:val="00B408AC"/>
    <w:rsid w:val="00B4219B"/>
    <w:rsid w:val="00B43521"/>
    <w:rsid w:val="00B476CD"/>
    <w:rsid w:val="00B47953"/>
    <w:rsid w:val="00B50716"/>
    <w:rsid w:val="00B525E5"/>
    <w:rsid w:val="00B543A8"/>
    <w:rsid w:val="00B552F3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1DD5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39C0"/>
    <w:rsid w:val="00BD4AB5"/>
    <w:rsid w:val="00BD4FDC"/>
    <w:rsid w:val="00BD5631"/>
    <w:rsid w:val="00BD5F4B"/>
    <w:rsid w:val="00BE2535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6B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5B16"/>
    <w:rsid w:val="00C26852"/>
    <w:rsid w:val="00C26A04"/>
    <w:rsid w:val="00C26BA5"/>
    <w:rsid w:val="00C27D35"/>
    <w:rsid w:val="00C31BBC"/>
    <w:rsid w:val="00C323BA"/>
    <w:rsid w:val="00C32906"/>
    <w:rsid w:val="00C32EBD"/>
    <w:rsid w:val="00C355A4"/>
    <w:rsid w:val="00C35C91"/>
    <w:rsid w:val="00C36DBE"/>
    <w:rsid w:val="00C408E2"/>
    <w:rsid w:val="00C42961"/>
    <w:rsid w:val="00C4377E"/>
    <w:rsid w:val="00C46E01"/>
    <w:rsid w:val="00C46F6D"/>
    <w:rsid w:val="00C51901"/>
    <w:rsid w:val="00C55219"/>
    <w:rsid w:val="00C562B4"/>
    <w:rsid w:val="00C563F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5D99"/>
    <w:rsid w:val="00CE7B6F"/>
    <w:rsid w:val="00CF0836"/>
    <w:rsid w:val="00CF2D05"/>
    <w:rsid w:val="00CF4408"/>
    <w:rsid w:val="00CF6BB9"/>
    <w:rsid w:val="00CF7E20"/>
    <w:rsid w:val="00D044E3"/>
    <w:rsid w:val="00D059AD"/>
    <w:rsid w:val="00D062D1"/>
    <w:rsid w:val="00D06F0C"/>
    <w:rsid w:val="00D1466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43A0"/>
    <w:rsid w:val="00DE6AA4"/>
    <w:rsid w:val="00DE6B7C"/>
    <w:rsid w:val="00DE6C2C"/>
    <w:rsid w:val="00DE6F1F"/>
    <w:rsid w:val="00DF0D4A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46BE"/>
    <w:rsid w:val="00E35564"/>
    <w:rsid w:val="00E37D32"/>
    <w:rsid w:val="00E41795"/>
    <w:rsid w:val="00E44726"/>
    <w:rsid w:val="00E45606"/>
    <w:rsid w:val="00E50336"/>
    <w:rsid w:val="00E5038B"/>
    <w:rsid w:val="00E507AC"/>
    <w:rsid w:val="00E51DF5"/>
    <w:rsid w:val="00E54D8D"/>
    <w:rsid w:val="00E57C5C"/>
    <w:rsid w:val="00E62D7B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9094C"/>
    <w:rsid w:val="00EA296C"/>
    <w:rsid w:val="00EA5341"/>
    <w:rsid w:val="00EA652E"/>
    <w:rsid w:val="00EA6DB5"/>
    <w:rsid w:val="00EB17CE"/>
    <w:rsid w:val="00EB204A"/>
    <w:rsid w:val="00EB78BD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0143C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09EA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226F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1D4D"/>
    <w:rsid w:val="00FF2431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64DAE"/>
  <w15:docId w15:val="{7A30EB36-B7B6-CF4E-9A89-8F92A7414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EB78BD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EB78BD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EB78BD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EB78BD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EB78BD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EB78BD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EB78BD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EB78BD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EB78BD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EB78BD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EB78BD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EB78BD"/>
  </w:style>
  <w:style w:type="character" w:customStyle="1" w:styleId="--">
    <w:name w:val="Красный-прписной-полужирный"/>
    <w:basedOn w:val="a6"/>
    <w:uiPriority w:val="1"/>
    <w:qFormat/>
    <w:rsid w:val="00EB78BD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EB78BD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EB78BD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EB78BD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EB78BD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EB78BD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EB78BD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EB78BD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EB78BD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EB78BD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EB78BD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EB78BD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EB78BD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EB78BD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EB78BD"/>
  </w:style>
  <w:style w:type="character" w:customStyle="1" w:styleId="apple-converted-space">
    <w:name w:val="apple-converted-space"/>
    <w:basedOn w:val="a6"/>
    <w:rsid w:val="00EB78BD"/>
  </w:style>
  <w:style w:type="character" w:styleId="af">
    <w:name w:val="FollowedHyperlink"/>
    <w:uiPriority w:val="99"/>
    <w:rsid w:val="00EB78BD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EB78BD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EB78BD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EB78BD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EB78BD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EB78B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EB78BD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EB78BD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EB78BD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EB78BD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EB78BD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link w:val="af7"/>
    <w:uiPriority w:val="34"/>
    <w:qFormat/>
    <w:rsid w:val="00EB78BD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EB78BD"/>
  </w:style>
  <w:style w:type="character" w:styleId="af8">
    <w:name w:val="Emphasis"/>
    <w:rsid w:val="00EB78BD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EB78BD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9">
    <w:name w:val="Strong"/>
    <w:basedOn w:val="a6"/>
    <w:uiPriority w:val="22"/>
    <w:rsid w:val="00EB78BD"/>
    <w:rPr>
      <w:rFonts w:ascii="Georgia" w:hAnsi="Georgia"/>
      <w:b w:val="0"/>
      <w:bCs/>
      <w:color w:val="000000" w:themeColor="text1"/>
      <w:sz w:val="28"/>
    </w:rPr>
  </w:style>
  <w:style w:type="paragraph" w:styleId="afa">
    <w:name w:val="header"/>
    <w:basedOn w:val="a5"/>
    <w:link w:val="afb"/>
    <w:autoRedefine/>
    <w:rsid w:val="00EB78BD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b">
    <w:name w:val="Верхний колонтитул Знак"/>
    <w:basedOn w:val="a6"/>
    <w:link w:val="afa"/>
    <w:rsid w:val="00EB78BD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c">
    <w:name w:val="Table Grid"/>
    <w:basedOn w:val="a7"/>
    <w:uiPriority w:val="39"/>
    <w:rsid w:val="00EB7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caption"/>
    <w:basedOn w:val="a5"/>
    <w:next w:val="a5"/>
    <w:autoRedefine/>
    <w:rsid w:val="00EB78BD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e">
    <w:name w:val="подраздел"/>
    <w:basedOn w:val="afd"/>
    <w:autoRedefine/>
    <w:rsid w:val="00EB78BD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">
    <w:name w:val="номер страницы"/>
    <w:basedOn w:val="af0"/>
    <w:autoRedefine/>
    <w:rsid w:val="00EB78BD"/>
    <w:pPr>
      <w:framePr w:wrap="none" w:vAnchor="text" w:hAnchor="margin" w:xAlign="center" w:y="1"/>
    </w:pPr>
  </w:style>
  <w:style w:type="paragraph" w:customStyle="1" w:styleId="aff0">
    <w:name w:val="мнение дилетанта"/>
    <w:basedOn w:val="a5"/>
    <w:autoRedefine/>
    <w:rsid w:val="00EB78BD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1">
    <w:name w:val="синий обычный"/>
    <w:basedOn w:val="a5"/>
    <w:autoRedefine/>
    <w:rsid w:val="00EB78BD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1"/>
    <w:autoRedefine/>
    <w:rsid w:val="00EB78BD"/>
    <w:pPr>
      <w:numPr>
        <w:numId w:val="6"/>
      </w:numPr>
    </w:pPr>
  </w:style>
  <w:style w:type="paragraph" w:customStyle="1" w:styleId="aff2">
    <w:name w:val="синий маркированный список полужирный"/>
    <w:basedOn w:val="a2"/>
    <w:autoRedefine/>
    <w:rsid w:val="00EB78BD"/>
    <w:rPr>
      <w:b/>
    </w:rPr>
  </w:style>
  <w:style w:type="paragraph" w:customStyle="1" w:styleId="1">
    <w:name w:val="Стиль1"/>
    <w:basedOn w:val="11"/>
    <w:next w:val="a5"/>
    <w:autoRedefine/>
    <w:rsid w:val="00EB78BD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EB78BD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EB78BD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EB78BD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EB78BD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EB78BD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EB78BD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EB78BD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EB78BD"/>
  </w:style>
  <w:style w:type="character" w:customStyle="1" w:styleId="mw-headline">
    <w:name w:val="mw-headline"/>
    <w:basedOn w:val="a6"/>
    <w:rsid w:val="00EB78BD"/>
  </w:style>
  <w:style w:type="character" w:customStyle="1" w:styleId="mw-editsection">
    <w:name w:val="mw-editsection"/>
    <w:basedOn w:val="a6"/>
    <w:rsid w:val="00EB78BD"/>
  </w:style>
  <w:style w:type="character" w:customStyle="1" w:styleId="mw-editsection-bracket">
    <w:name w:val="mw-editsection-bracket"/>
    <w:basedOn w:val="a6"/>
    <w:rsid w:val="00EB78BD"/>
  </w:style>
  <w:style w:type="character" w:customStyle="1" w:styleId="mw-editsection-divider">
    <w:name w:val="mw-editsection-divider"/>
    <w:basedOn w:val="a6"/>
    <w:rsid w:val="00EB78BD"/>
  </w:style>
  <w:style w:type="character" w:styleId="aff3">
    <w:name w:val="annotation reference"/>
    <w:basedOn w:val="a6"/>
    <w:uiPriority w:val="99"/>
    <w:semiHidden/>
    <w:unhideWhenUsed/>
    <w:rsid w:val="00EB78BD"/>
    <w:rPr>
      <w:sz w:val="18"/>
      <w:szCs w:val="18"/>
    </w:rPr>
  </w:style>
  <w:style w:type="paragraph" w:styleId="aff4">
    <w:name w:val="annotation text"/>
    <w:basedOn w:val="a5"/>
    <w:link w:val="aff5"/>
    <w:uiPriority w:val="99"/>
    <w:semiHidden/>
    <w:unhideWhenUsed/>
    <w:rsid w:val="00EB78BD"/>
  </w:style>
  <w:style w:type="character" w:customStyle="1" w:styleId="aff5">
    <w:name w:val="Текст примечания Знак"/>
    <w:basedOn w:val="a6"/>
    <w:link w:val="aff4"/>
    <w:uiPriority w:val="99"/>
    <w:semiHidden/>
    <w:rsid w:val="00EB78BD"/>
    <w:rPr>
      <w:rFonts w:ascii="Georgia" w:hAnsi="Georgia" w:cs="Times New Roman"/>
      <w:sz w:val="28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EB78BD"/>
    <w:rPr>
      <w:b/>
      <w:bCs/>
      <w:sz w:val="20"/>
      <w:szCs w:val="20"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EB78BD"/>
    <w:rPr>
      <w:rFonts w:ascii="Georgia" w:hAnsi="Georgia" w:cs="Times New Roman"/>
      <w:b/>
      <w:bCs/>
      <w:sz w:val="20"/>
      <w:szCs w:val="20"/>
      <w:lang w:eastAsia="ru-RU"/>
    </w:rPr>
  </w:style>
  <w:style w:type="paragraph" w:styleId="aff8">
    <w:name w:val="Subtitle"/>
    <w:basedOn w:val="a5"/>
    <w:next w:val="a5"/>
    <w:link w:val="aff9"/>
    <w:rsid w:val="00EB78BD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9">
    <w:name w:val="Подзаголовок Знак"/>
    <w:basedOn w:val="a6"/>
    <w:link w:val="aff8"/>
    <w:rsid w:val="00EB78BD"/>
    <w:rPr>
      <w:rFonts w:ascii="Georgia" w:eastAsia="MS Gothic" w:hAnsi="Georgia" w:cs="Times New Roman"/>
      <w:b/>
      <w:sz w:val="28"/>
      <w:lang w:val="en-US"/>
    </w:rPr>
  </w:style>
  <w:style w:type="character" w:styleId="affa">
    <w:name w:val="Subtle Emphasis"/>
    <w:uiPriority w:val="19"/>
    <w:rsid w:val="00EB78BD"/>
    <w:rPr>
      <w:i/>
      <w:iCs/>
      <w:color w:val="808080"/>
    </w:rPr>
  </w:style>
  <w:style w:type="character" w:styleId="affb">
    <w:name w:val="Book Title"/>
    <w:uiPriority w:val="33"/>
    <w:rsid w:val="00EB78BD"/>
    <w:rPr>
      <w:b/>
      <w:bCs/>
      <w:smallCaps/>
      <w:spacing w:val="5"/>
    </w:rPr>
  </w:style>
  <w:style w:type="paragraph" w:customStyle="1" w:styleId="-12">
    <w:name w:val="Обычный-12"/>
    <w:basedOn w:val="a5"/>
    <w:rsid w:val="00EB78BD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EB78BD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EB78BD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EB78BD"/>
  </w:style>
  <w:style w:type="paragraph" w:styleId="4">
    <w:name w:val="List Number 4"/>
    <w:basedOn w:val="a5"/>
    <w:uiPriority w:val="99"/>
    <w:semiHidden/>
    <w:unhideWhenUsed/>
    <w:rsid w:val="00EB78BD"/>
    <w:pPr>
      <w:numPr>
        <w:numId w:val="8"/>
      </w:numPr>
      <w:contextualSpacing/>
    </w:pPr>
  </w:style>
  <w:style w:type="paragraph" w:styleId="affc">
    <w:name w:val="endnote text"/>
    <w:basedOn w:val="a5"/>
    <w:link w:val="affd"/>
    <w:autoRedefine/>
    <w:uiPriority w:val="99"/>
    <w:unhideWhenUsed/>
    <w:qFormat/>
    <w:rsid w:val="00EB78BD"/>
    <w:pPr>
      <w:spacing w:after="0" w:line="240" w:lineRule="auto"/>
    </w:pPr>
    <w:rPr>
      <w:sz w:val="20"/>
    </w:rPr>
  </w:style>
  <w:style w:type="character" w:customStyle="1" w:styleId="affd">
    <w:name w:val="Текст концевой сноски Знак"/>
    <w:basedOn w:val="a6"/>
    <w:link w:val="affc"/>
    <w:uiPriority w:val="99"/>
    <w:rsid w:val="00EB78BD"/>
    <w:rPr>
      <w:rFonts w:ascii="Georgia" w:hAnsi="Georgia" w:cs="Times New Roman"/>
      <w:sz w:val="20"/>
      <w:lang w:eastAsia="ru-RU"/>
    </w:rPr>
  </w:style>
  <w:style w:type="character" w:styleId="affe">
    <w:name w:val="endnote reference"/>
    <w:basedOn w:val="a6"/>
    <w:uiPriority w:val="99"/>
    <w:unhideWhenUsed/>
    <w:qFormat/>
    <w:rsid w:val="00EB78BD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EB78BD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f">
    <w:name w:val="Текст в таблице"/>
    <w:basedOn w:val="a5"/>
    <w:autoRedefine/>
    <w:rsid w:val="00EB78BD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0">
    <w:name w:val="Title"/>
    <w:basedOn w:val="a5"/>
    <w:next w:val="a5"/>
    <w:link w:val="afff1"/>
    <w:rsid w:val="00EB78BD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1">
    <w:name w:val="Заголовок Знак"/>
    <w:basedOn w:val="a6"/>
    <w:link w:val="afff0"/>
    <w:rsid w:val="00EB78BD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EB78BD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EB78BD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2">
    <w:name w:val="Intense Quote"/>
    <w:basedOn w:val="a5"/>
    <w:next w:val="a5"/>
    <w:link w:val="afff3"/>
    <w:uiPriority w:val="30"/>
    <w:qFormat/>
    <w:rsid w:val="00EB78BD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3">
    <w:name w:val="Выделенная цитата Знак"/>
    <w:basedOn w:val="a6"/>
    <w:link w:val="afff2"/>
    <w:uiPriority w:val="30"/>
    <w:rsid w:val="00EB78BD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4">
    <w:name w:val="Intense Emphasis"/>
    <w:basedOn w:val="a6"/>
    <w:uiPriority w:val="21"/>
    <w:qFormat/>
    <w:rsid w:val="00EB78BD"/>
    <w:rPr>
      <w:b/>
      <w:bCs/>
      <w:i/>
      <w:iCs/>
      <w:color w:val="5B9BD5" w:themeColor="accent1"/>
    </w:rPr>
  </w:style>
  <w:style w:type="character" w:styleId="afff5">
    <w:name w:val="Subtle Reference"/>
    <w:basedOn w:val="a6"/>
    <w:uiPriority w:val="31"/>
    <w:qFormat/>
    <w:rsid w:val="00EB78BD"/>
    <w:rPr>
      <w:smallCaps/>
      <w:color w:val="ED7D31" w:themeColor="accent2"/>
      <w:u w:val="single"/>
    </w:rPr>
  </w:style>
  <w:style w:type="character" w:styleId="afff6">
    <w:name w:val="Intense Reference"/>
    <w:basedOn w:val="a6"/>
    <w:uiPriority w:val="32"/>
    <w:qFormat/>
    <w:rsid w:val="00EB78BD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EB78BD"/>
    <w:pPr>
      <w:numPr>
        <w:numId w:val="13"/>
      </w:numPr>
      <w:outlineLvl w:val="9"/>
    </w:pPr>
  </w:style>
  <w:style w:type="paragraph" w:customStyle="1" w:styleId="afff7">
    <w:name w:val="* * *"/>
    <w:basedOn w:val="a5"/>
    <w:rsid w:val="00EB78BD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8">
    <w:name w:val="Заголовок таблицы"/>
    <w:basedOn w:val="a5"/>
    <w:rsid w:val="00EB78BD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9">
    <w:name w:val="Источник"/>
    <w:basedOn w:val="a5"/>
    <w:rsid w:val="00EB78BD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EB78BD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EB78BD"/>
  </w:style>
  <w:style w:type="paragraph" w:customStyle="1" w:styleId="a0">
    <w:name w:val="Сноска"/>
    <w:basedOn w:val="a5"/>
    <w:rsid w:val="00EB78BD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a">
    <w:name w:val="Советник"/>
    <w:basedOn w:val="a5"/>
    <w:rsid w:val="00EB78BD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b">
    <w:name w:val="Эпиграф"/>
    <w:basedOn w:val="a5"/>
    <w:autoRedefine/>
    <w:rsid w:val="00EB78BD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c">
    <w:name w:val="Основтой текст"/>
    <w:basedOn w:val="a5"/>
    <w:link w:val="afffd"/>
    <w:rsid w:val="00EB78BD"/>
    <w:pPr>
      <w:ind w:firstLine="709"/>
    </w:pPr>
    <w:rPr>
      <w:szCs w:val="28"/>
    </w:rPr>
  </w:style>
  <w:style w:type="character" w:customStyle="1" w:styleId="afffd">
    <w:name w:val="Основтой текст Знак"/>
    <w:basedOn w:val="a6"/>
    <w:link w:val="afffc"/>
    <w:rsid w:val="00EB78BD"/>
    <w:rPr>
      <w:rFonts w:ascii="Georgia" w:hAnsi="Georgia" w:cs="Times New Roman"/>
      <w:sz w:val="28"/>
      <w:szCs w:val="28"/>
      <w:lang w:eastAsia="ru-RU"/>
    </w:rPr>
  </w:style>
  <w:style w:type="character" w:styleId="afffe">
    <w:name w:val="Placeholder Text"/>
    <w:basedOn w:val="a6"/>
    <w:uiPriority w:val="99"/>
    <w:semiHidden/>
    <w:rsid w:val="00EB78BD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EB78BD"/>
    <w:rPr>
      <w:color w:val="0563C1"/>
      <w:u w:val="single"/>
    </w:rPr>
  </w:style>
  <w:style w:type="paragraph" w:styleId="affff">
    <w:name w:val="Plain Text"/>
    <w:basedOn w:val="a5"/>
    <w:link w:val="affff0"/>
    <w:uiPriority w:val="99"/>
    <w:rsid w:val="00EB78BD"/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Текст Знак"/>
    <w:basedOn w:val="a6"/>
    <w:link w:val="affff"/>
    <w:uiPriority w:val="99"/>
    <w:rsid w:val="00EB78B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EB78BD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EB78BD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EB78BD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EB78BD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EB78BD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EB78BD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1">
    <w:name w:val="line number"/>
    <w:basedOn w:val="a6"/>
    <w:uiPriority w:val="99"/>
    <w:semiHidden/>
    <w:unhideWhenUsed/>
    <w:rsid w:val="00EB78BD"/>
  </w:style>
  <w:style w:type="numbering" w:styleId="111111">
    <w:name w:val="Outline List 2"/>
    <w:basedOn w:val="a8"/>
    <w:uiPriority w:val="99"/>
    <w:semiHidden/>
    <w:unhideWhenUsed/>
    <w:rsid w:val="00EB78BD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EB78BD"/>
    <w:pPr>
      <w:numPr>
        <w:numId w:val="12"/>
      </w:numPr>
    </w:pPr>
  </w:style>
  <w:style w:type="paragraph" w:customStyle="1" w:styleId="affff2">
    <w:name w:val="Автор эпиграфа"/>
    <w:basedOn w:val="a5"/>
    <w:autoRedefine/>
    <w:rsid w:val="00EB78BD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3">
    <w:name w:val="жирный чёрный курсив"/>
    <w:basedOn w:val="a5"/>
    <w:rsid w:val="00EB78BD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4">
    <w:name w:val="Раздел"/>
    <w:basedOn w:val="a5"/>
    <w:rsid w:val="00EB78BD"/>
    <w:pPr>
      <w:spacing w:before="240"/>
      <w:jc w:val="left"/>
    </w:pPr>
    <w:rPr>
      <w:b/>
    </w:rPr>
  </w:style>
  <w:style w:type="character" w:customStyle="1" w:styleId="affff5">
    <w:name w:val="черный+тень+жирный"/>
    <w:basedOn w:val="a6"/>
    <w:uiPriority w:val="1"/>
    <w:qFormat/>
    <w:rsid w:val="00EB78BD"/>
    <w:rPr>
      <w:rFonts w:ascii="Georgia" w:hAnsi="Georgia"/>
      <w:b w:val="0"/>
      <w:color w:val="000000" w:themeColor="text1"/>
      <w:sz w:val="28"/>
    </w:rPr>
  </w:style>
  <w:style w:type="character" w:customStyle="1" w:styleId="affff6">
    <w:name w:val="выделение_синий+тень+жирный"/>
    <w:basedOn w:val="20"/>
    <w:uiPriority w:val="1"/>
    <w:rsid w:val="00EB78BD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7">
    <w:name w:val="выделение_красный+жирный+прописной+тень"/>
    <w:basedOn w:val="a5"/>
    <w:autoRedefine/>
    <w:rsid w:val="00EB78BD"/>
    <w:rPr>
      <w:caps/>
      <w:color w:val="FF0000"/>
    </w:rPr>
  </w:style>
  <w:style w:type="character" w:customStyle="1" w:styleId="affff8">
    <w:name w:val="выделение_красный+жирный+тень"/>
    <w:basedOn w:val="12"/>
    <w:uiPriority w:val="1"/>
    <w:rsid w:val="00EB78BD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9">
    <w:name w:val="выделение_черный+тень+жирный"/>
    <w:basedOn w:val="a6"/>
    <w:uiPriority w:val="1"/>
    <w:rsid w:val="00EB78BD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Рисунок"/>
    <w:basedOn w:val="a5"/>
    <w:autoRedefine/>
    <w:rsid w:val="00EB78BD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EB78BD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EB78BD"/>
    <w:pPr>
      <w:spacing w:before="480" w:after="360"/>
      <w:ind w:firstLine="0"/>
    </w:pPr>
    <w:rPr>
      <w:b/>
      <w:color w:val="0432FF"/>
      <w:sz w:val="32"/>
    </w:rPr>
  </w:style>
  <w:style w:type="paragraph" w:styleId="affffb">
    <w:name w:val="List Number"/>
    <w:basedOn w:val="a5"/>
    <w:autoRedefine/>
    <w:uiPriority w:val="99"/>
    <w:unhideWhenUsed/>
    <w:qFormat/>
    <w:rsid w:val="00EB78BD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EB78BD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EB78BD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EB78BD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c">
    <w:name w:val="Revision"/>
    <w:hidden/>
    <w:uiPriority w:val="99"/>
    <w:semiHidden/>
    <w:rsid w:val="00EB78BD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EB78BD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d">
    <w:name w:val="Body Text"/>
    <w:basedOn w:val="a5"/>
    <w:link w:val="affffe"/>
    <w:uiPriority w:val="99"/>
    <w:rsid w:val="00EB78BD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e">
    <w:name w:val="Основной текст Знак"/>
    <w:basedOn w:val="a6"/>
    <w:link w:val="affffd"/>
    <w:uiPriority w:val="99"/>
    <w:rsid w:val="00EB78BD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EB78BD"/>
  </w:style>
  <w:style w:type="paragraph" w:customStyle="1" w:styleId="a">
    <w:name w:val="раздел"/>
    <w:basedOn w:val="a5"/>
    <w:autoRedefine/>
    <w:rsid w:val="00EB78BD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f">
    <w:name w:val="нумерация русскими буквами"/>
    <w:basedOn w:val="30"/>
    <w:autoRedefine/>
    <w:rsid w:val="00EB78BD"/>
    <w:pPr>
      <w:numPr>
        <w:ilvl w:val="0"/>
        <w:numId w:val="0"/>
      </w:numPr>
    </w:pPr>
  </w:style>
  <w:style w:type="paragraph" w:customStyle="1" w:styleId="afffff0">
    <w:name w:val="название таблицв"/>
    <w:basedOn w:val="afd"/>
    <w:autoRedefine/>
    <w:rsid w:val="00EB78BD"/>
    <w:pPr>
      <w:spacing w:before="120" w:after="0" w:line="240" w:lineRule="auto"/>
    </w:pPr>
    <w:rPr>
      <w:sz w:val="28"/>
    </w:rPr>
  </w:style>
  <w:style w:type="character" w:customStyle="1" w:styleId="afffff1">
    <w:name w:val="выделение_синий+тень+жирный+прописной"/>
    <w:basedOn w:val="a6"/>
    <w:uiPriority w:val="1"/>
    <w:rsid w:val="00EB78BD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2">
    <w:name w:val="выделение_красный+жирный+порписной+тень"/>
    <w:basedOn w:val="12"/>
    <w:uiPriority w:val="1"/>
    <w:rsid w:val="00EB78BD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2">
    <w:name w:val="p2"/>
    <w:basedOn w:val="a5"/>
    <w:rsid w:val="00B4352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3">
    <w:name w:val="p3"/>
    <w:basedOn w:val="a5"/>
    <w:rsid w:val="00B4352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2">
    <w:name w:val="s2"/>
    <w:basedOn w:val="a6"/>
    <w:rsid w:val="00B43521"/>
  </w:style>
  <w:style w:type="paragraph" w:customStyle="1" w:styleId="p4">
    <w:name w:val="p4"/>
    <w:basedOn w:val="a5"/>
    <w:rsid w:val="00B4352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1">
    <w:name w:val="s1"/>
    <w:basedOn w:val="a6"/>
    <w:rsid w:val="00E62D7B"/>
  </w:style>
  <w:style w:type="character" w:customStyle="1" w:styleId="s3">
    <w:name w:val="s3"/>
    <w:basedOn w:val="a6"/>
    <w:rsid w:val="00E62D7B"/>
  </w:style>
  <w:style w:type="paragraph" w:customStyle="1" w:styleId="p1">
    <w:name w:val="p1"/>
    <w:basedOn w:val="a5"/>
    <w:rsid w:val="00DE43A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af7">
    <w:name w:val="Абзац списка Знак"/>
    <w:basedOn w:val="a6"/>
    <w:link w:val="af6"/>
    <w:uiPriority w:val="34"/>
    <w:rsid w:val="00693A91"/>
    <w:rPr>
      <w:rFonts w:ascii="Georgia" w:hAnsi="Georgia" w:cs="Times New Roman"/>
      <w:bCs/>
      <w:color w:val="000000" w:themeColor="text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37897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270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476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537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915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9300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5486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094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692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604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199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9052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776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278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88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7577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394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8837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2107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0070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438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480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375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2151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873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458F16-E6D4-C442-A99B-A4E5FDB32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2</TotalTime>
  <Pages>18</Pages>
  <Words>6398</Words>
  <Characters>36471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ФЕДОР Шкруднев</cp:lastModifiedBy>
  <cp:revision>2</cp:revision>
  <dcterms:created xsi:type="dcterms:W3CDTF">2025-07-26T11:00:00Z</dcterms:created>
  <dcterms:modified xsi:type="dcterms:W3CDTF">2025-07-26T11:00:00Z</dcterms:modified>
</cp:coreProperties>
</file>