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67D8" w14:textId="77777777" w:rsidR="00D54CD6" w:rsidRPr="0029693A" w:rsidRDefault="00D54CD6" w:rsidP="001147DD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9693A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16A97DFF" w14:textId="22F86749" w:rsidR="00D54CD6" w:rsidRPr="0029693A" w:rsidRDefault="00D54CD6" w:rsidP="001147DD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9693A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60</w:t>
      </w:r>
      <w:r w:rsidRPr="0029693A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7F535FC6" w14:textId="4894B16E" w:rsidR="00D54CD6" w:rsidRDefault="00D54CD6" w:rsidP="001147DD">
      <w:pPr>
        <w:pStyle w:val="af6"/>
        <w:spacing w:after="0"/>
        <w:ind w:left="1179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9693A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r w:rsidR="00A238D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Философия распада и рождение иного…</w:t>
      </w:r>
    </w:p>
    <w:p w14:paraId="1C4DD21B" w14:textId="77777777" w:rsidR="00A238D1" w:rsidRDefault="00A238D1" w:rsidP="001147DD">
      <w:pPr>
        <w:spacing w:after="0" w:line="240" w:lineRule="auto"/>
        <w:ind w:firstLine="0"/>
        <w:rPr>
          <w:rFonts w:eastAsia="Times New Roman"/>
          <w:color w:val="0E0E0E"/>
          <w:sz w:val="29"/>
          <w:szCs w:val="29"/>
        </w:rPr>
      </w:pPr>
    </w:p>
    <w:p w14:paraId="6ABE03EB" w14:textId="77777777" w:rsidR="00A238D1" w:rsidRPr="00A238D1" w:rsidRDefault="00A238D1" w:rsidP="001147DD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A238D1">
        <w:rPr>
          <w:rFonts w:eastAsia="Times New Roman"/>
          <w:b/>
          <w:bCs/>
          <w:i/>
          <w:iCs/>
          <w:color w:val="0E0E0E"/>
          <w:sz w:val="24"/>
        </w:rPr>
        <w:t xml:space="preserve">Когда исчезают старые боги, </w:t>
      </w:r>
    </w:p>
    <w:p w14:paraId="77B6D4E4" w14:textId="77777777" w:rsidR="00A238D1" w:rsidRPr="00A238D1" w:rsidRDefault="00A238D1" w:rsidP="001147DD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A238D1">
        <w:rPr>
          <w:rFonts w:eastAsia="Times New Roman"/>
          <w:b/>
          <w:bCs/>
          <w:i/>
          <w:iCs/>
          <w:color w:val="0E0E0E"/>
          <w:sz w:val="24"/>
        </w:rPr>
        <w:t xml:space="preserve">и новые ещё не родились — </w:t>
      </w:r>
    </w:p>
    <w:p w14:paraId="2EBDE44E" w14:textId="77777777" w:rsidR="00A238D1" w:rsidRPr="00A238D1" w:rsidRDefault="00A238D1" w:rsidP="001147DD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A238D1">
        <w:rPr>
          <w:rFonts w:eastAsia="Times New Roman"/>
          <w:b/>
          <w:bCs/>
          <w:i/>
          <w:iCs/>
          <w:color w:val="0E0E0E"/>
          <w:sz w:val="24"/>
        </w:rPr>
        <w:t xml:space="preserve">человек оказывается один перед истиной. </w:t>
      </w:r>
    </w:p>
    <w:p w14:paraId="2664F89F" w14:textId="45EC5DBA" w:rsidR="00A238D1" w:rsidRPr="00A238D1" w:rsidRDefault="00A238D1" w:rsidP="001147DD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A238D1">
        <w:rPr>
          <w:rFonts w:eastAsia="Times New Roman"/>
          <w:b/>
          <w:bCs/>
          <w:i/>
          <w:iCs/>
          <w:color w:val="0E0E0E"/>
          <w:sz w:val="24"/>
        </w:rPr>
        <w:t>Но именно тогда он впервые способен её увидеть.</w:t>
      </w:r>
    </w:p>
    <w:p w14:paraId="5B1A98CE" w14:textId="0AA2A0D1" w:rsidR="00A238D1" w:rsidRDefault="00D54CD6" w:rsidP="001147DD">
      <w:pPr>
        <w:spacing w:after="0"/>
        <w:ind w:firstLine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       </w:t>
      </w:r>
    </w:p>
    <w:p w14:paraId="40623998" w14:textId="74A715AF" w:rsidR="00A238D1" w:rsidRPr="001147DD" w:rsidRDefault="001147DD" w:rsidP="001147D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color w:val="000000"/>
          <w:szCs w:val="28"/>
        </w:rPr>
        <w:t xml:space="preserve">    </w:t>
      </w:r>
      <w:r w:rsidR="00D54CD6">
        <w:rPr>
          <w:rFonts w:eastAsia="Times New Roman"/>
          <w:color w:val="000000"/>
          <w:szCs w:val="28"/>
        </w:rPr>
        <w:t xml:space="preserve"> </w:t>
      </w:r>
      <w:bookmarkStart w:id="0" w:name="_Hlk200316833"/>
      <w:r w:rsidR="002D7422">
        <w:rPr>
          <w:rFonts w:eastAsia="Times New Roman"/>
          <w:color w:val="000000"/>
          <w:szCs w:val="28"/>
        </w:rPr>
        <w:t xml:space="preserve">        </w:t>
      </w:r>
      <w:r w:rsidR="00A238D1" w:rsidRPr="00AD1DF6">
        <w:rPr>
          <w:rFonts w:eastAsia="Times New Roman"/>
          <w:szCs w:val="28"/>
        </w:rPr>
        <w:t xml:space="preserve">Современная эпоха — это не просто момент времени, это </w:t>
      </w:r>
      <w:r w:rsidR="00A238D1" w:rsidRPr="001147DD">
        <w:rPr>
          <w:rFonts w:eastAsia="Times New Roman"/>
          <w:szCs w:val="28"/>
        </w:rPr>
        <w:t>точка всечеловеческого насыщения</w:t>
      </w:r>
      <w:r w:rsidR="00A238D1" w:rsidRPr="00AD1DF6">
        <w:rPr>
          <w:rFonts w:eastAsia="Times New Roman"/>
          <w:szCs w:val="28"/>
        </w:rPr>
        <w:t xml:space="preserve">. Всё, что в течение последних 18 000 лет накапливалось в человеческом виде бытия под контролем извне, — искажённые формы мышления, извращённые механизмы социальной организации, избыточные страсти и паразитические структуры — сегодня достигло критической плотности. Эта плотность — не физическая, а </w:t>
      </w:r>
      <w:r w:rsidR="00A238D1" w:rsidRPr="001147DD">
        <w:rPr>
          <w:rFonts w:eastAsia="Times New Roman"/>
          <w:szCs w:val="28"/>
        </w:rPr>
        <w:t>энергоинформационная.</w:t>
      </w:r>
      <w:r w:rsidR="00A238D1" w:rsidRPr="00AD1DF6">
        <w:rPr>
          <w:rFonts w:eastAsia="Times New Roman"/>
          <w:szCs w:val="28"/>
        </w:rPr>
        <w:t xml:space="preserve"> Она представляет </w:t>
      </w:r>
      <w:r w:rsidRPr="00AD1DF6">
        <w:rPr>
          <w:rFonts w:eastAsia="Times New Roman"/>
          <w:szCs w:val="28"/>
        </w:rPr>
        <w:t>собой тот</w:t>
      </w:r>
      <w:r w:rsidR="00A238D1" w:rsidRPr="00AD1DF6">
        <w:rPr>
          <w:rFonts w:eastAsia="Times New Roman"/>
          <w:szCs w:val="28"/>
        </w:rPr>
        <w:t xml:space="preserve"> самый </w:t>
      </w:r>
      <w:r w:rsidR="00A238D1" w:rsidRPr="001147DD">
        <w:rPr>
          <w:rStyle w:val="--0"/>
        </w:rPr>
        <w:t>остаточный</w:t>
      </w:r>
      <w:r w:rsidR="00A238D1" w:rsidRPr="001147DD">
        <w:rPr>
          <w:rStyle w:val="--"/>
        </w:rPr>
        <w:t xml:space="preserve"> слой,</w:t>
      </w:r>
      <w:r w:rsidR="00A238D1" w:rsidRPr="00AD1DF6">
        <w:rPr>
          <w:rFonts w:eastAsia="Times New Roman"/>
          <w:szCs w:val="28"/>
        </w:rPr>
        <w:t xml:space="preserve"> слепленный из функций, которые люди исполняли </w:t>
      </w:r>
      <w:r w:rsidR="00A238D1" w:rsidRPr="001147DD">
        <w:rPr>
          <w:rFonts w:eastAsia="Times New Roman"/>
          <w:szCs w:val="28"/>
        </w:rPr>
        <w:t>не как личности,</w:t>
      </w:r>
      <w:r w:rsidR="00A238D1" w:rsidRPr="00AD1DF6">
        <w:rPr>
          <w:rFonts w:eastAsia="Times New Roman"/>
          <w:szCs w:val="28"/>
        </w:rPr>
        <w:t xml:space="preserve"> а как операционные элементы в чужой системе управления.</w:t>
      </w:r>
      <w:r>
        <w:rPr>
          <w:rFonts w:eastAsia="Times New Roman"/>
          <w:szCs w:val="28"/>
        </w:rPr>
        <w:t xml:space="preserve"> </w:t>
      </w:r>
      <w:r w:rsidR="00A238D1" w:rsidRPr="00AD1DF6">
        <w:rPr>
          <w:rFonts w:eastAsia="Times New Roman"/>
          <w:szCs w:val="28"/>
        </w:rPr>
        <w:t xml:space="preserve">Долгие эпохи интервентского надзора формировали человека </w:t>
      </w:r>
      <w:r w:rsidR="00A238D1" w:rsidRPr="001147DD">
        <w:rPr>
          <w:rFonts w:eastAsia="Times New Roman"/>
          <w:szCs w:val="28"/>
        </w:rPr>
        <w:t>не в направлении раскрытия</w:t>
      </w:r>
      <w:r w:rsidRPr="001147DD">
        <w:rPr>
          <w:rFonts w:eastAsia="Times New Roman"/>
          <w:szCs w:val="28"/>
        </w:rPr>
        <w:t xml:space="preserve"> и развития</w:t>
      </w:r>
      <w:r w:rsidR="00A238D1" w:rsidRPr="00AD1DF6">
        <w:rPr>
          <w:rFonts w:eastAsia="Times New Roman"/>
          <w:szCs w:val="28"/>
        </w:rPr>
        <w:t xml:space="preserve">, а в направлении оптимальной пригодности — пригодности к исполнению навязанных, а потому глубоко чуждых, смыслов. Ценности, желания, цели и даже эмоции — всё подгонялось под нужды внешнего управления. </w:t>
      </w:r>
      <w:r w:rsidR="00A238D1" w:rsidRPr="001147DD">
        <w:rPr>
          <w:rFonts w:eastAsia="Times New Roman"/>
          <w:szCs w:val="28"/>
        </w:rPr>
        <w:t>Человек как функция, общество как схема, мышление как алгоритм</w:t>
      </w:r>
      <w:r w:rsidR="00A238D1" w:rsidRPr="00AD1DF6">
        <w:rPr>
          <w:rFonts w:eastAsia="Times New Roman"/>
          <w:szCs w:val="28"/>
        </w:rPr>
        <w:t xml:space="preserve"> — таковы были доминирующие модели.</w:t>
      </w:r>
      <w:r>
        <w:rPr>
          <w:rFonts w:eastAsia="Times New Roman"/>
          <w:szCs w:val="28"/>
        </w:rPr>
        <w:t xml:space="preserve"> </w:t>
      </w:r>
      <w:r w:rsidR="00A238D1" w:rsidRPr="00AD1DF6">
        <w:rPr>
          <w:rFonts w:eastAsia="Times New Roman"/>
          <w:szCs w:val="28"/>
        </w:rPr>
        <w:t xml:space="preserve">И теперь, когда старая Система выведена из режима управления, </w:t>
      </w:r>
      <w:r w:rsidR="00A238D1" w:rsidRPr="001147DD">
        <w:rPr>
          <w:rStyle w:val="--"/>
        </w:rPr>
        <w:t xml:space="preserve">упразднена </w:t>
      </w:r>
      <w:proofErr w:type="gramStart"/>
      <w:r w:rsidR="00A238D1" w:rsidRPr="001147DD">
        <w:rPr>
          <w:rStyle w:val="--0"/>
        </w:rPr>
        <w:t>как</w:t>
      </w:r>
      <w:r w:rsidR="002D7422">
        <w:rPr>
          <w:rStyle w:val="--0"/>
        </w:rPr>
        <w:t xml:space="preserve"> </w:t>
      </w:r>
      <w:r w:rsidR="00A238D1" w:rsidRPr="001147DD">
        <w:rPr>
          <w:rStyle w:val="--"/>
        </w:rPr>
        <w:t xml:space="preserve"> </w:t>
      </w:r>
      <w:r w:rsidR="002D7422">
        <w:rPr>
          <w:rFonts w:eastAsia="Times New Roman"/>
          <w:szCs w:val="28"/>
        </w:rPr>
        <w:t>структура</w:t>
      </w:r>
      <w:proofErr w:type="gramEnd"/>
      <w:r w:rsidR="002D7422">
        <w:rPr>
          <w:rFonts w:eastAsia="Times New Roman"/>
          <w:szCs w:val="28"/>
        </w:rPr>
        <w:t xml:space="preserve">, </w:t>
      </w:r>
      <w:r w:rsidR="00A238D1" w:rsidRPr="00AD1DF6">
        <w:rPr>
          <w:rFonts w:eastAsia="Times New Roman"/>
          <w:szCs w:val="28"/>
        </w:rPr>
        <w:t xml:space="preserve">но </w:t>
      </w:r>
      <w:r w:rsidR="00A238D1" w:rsidRPr="002D7422">
        <w:rPr>
          <w:rStyle w:val="--"/>
        </w:rPr>
        <w:t xml:space="preserve">не </w:t>
      </w:r>
      <w:r w:rsidR="00A238D1" w:rsidRPr="002D7422">
        <w:rPr>
          <w:rStyle w:val="--0"/>
        </w:rPr>
        <w:t>стерта</w:t>
      </w:r>
      <w:r w:rsidR="00A238D1" w:rsidRPr="002D7422">
        <w:rPr>
          <w:rStyle w:val="--"/>
        </w:rPr>
        <w:t xml:space="preserve"> </w:t>
      </w:r>
      <w:r w:rsidR="00A238D1" w:rsidRPr="00AD1DF6">
        <w:rPr>
          <w:rFonts w:eastAsia="Times New Roman"/>
          <w:szCs w:val="28"/>
        </w:rPr>
        <w:t xml:space="preserve">как след — всё накопленное начинает выходить на поверхность. Это не катастрофа — это </w:t>
      </w:r>
      <w:r w:rsidR="00A238D1" w:rsidRPr="001147DD">
        <w:rPr>
          <w:rFonts w:eastAsia="Times New Roman"/>
          <w:szCs w:val="28"/>
        </w:rPr>
        <w:t>выход последнего слоя шаблона</w:t>
      </w:r>
      <w:r w:rsidR="00A238D1" w:rsidRPr="00AD1DF6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A238D1" w:rsidRPr="00AD1DF6">
        <w:rPr>
          <w:rFonts w:eastAsia="Times New Roman"/>
          <w:szCs w:val="28"/>
        </w:rPr>
        <w:t>последнего слоя сбоя, последнего слоя чужой воли.</w:t>
      </w:r>
      <w:bookmarkEnd w:id="0"/>
      <w:r>
        <w:rPr>
          <w:rFonts w:eastAsia="Times New Roman"/>
          <w:szCs w:val="28"/>
        </w:rPr>
        <w:t xml:space="preserve"> </w:t>
      </w:r>
      <w:r w:rsidR="00A238D1" w:rsidRPr="00AD1DF6">
        <w:rPr>
          <w:rFonts w:eastAsia="Times New Roman"/>
          <w:szCs w:val="28"/>
        </w:rPr>
        <w:t xml:space="preserve">То, что мы видим как </w:t>
      </w:r>
      <w:r w:rsidR="00A238D1" w:rsidRPr="001147DD">
        <w:rPr>
          <w:rStyle w:val="--0"/>
        </w:rPr>
        <w:t xml:space="preserve">глубочайшие </w:t>
      </w:r>
      <w:r w:rsidR="00A238D1" w:rsidRPr="001147DD">
        <w:rPr>
          <w:rStyle w:val="--"/>
        </w:rPr>
        <w:t>потрясения,</w:t>
      </w:r>
      <w:r w:rsidR="00A238D1" w:rsidRPr="00AD1DF6">
        <w:rPr>
          <w:rFonts w:eastAsia="Times New Roman"/>
          <w:szCs w:val="28"/>
        </w:rPr>
        <w:t xml:space="preserve"> как социальный распад, как духовную растерянность и моральную инерцию — это </w:t>
      </w:r>
      <w:r w:rsidR="00A238D1" w:rsidRPr="001147DD">
        <w:rPr>
          <w:rStyle w:val="--"/>
        </w:rPr>
        <w:t xml:space="preserve">естественный </w:t>
      </w:r>
      <w:r w:rsidR="00A238D1" w:rsidRPr="001147DD">
        <w:rPr>
          <w:rStyle w:val="--0"/>
        </w:rPr>
        <w:t>выброс</w:t>
      </w:r>
      <w:r w:rsidR="00A238D1" w:rsidRPr="00AD1DF6">
        <w:rPr>
          <w:rFonts w:eastAsia="Times New Roman"/>
          <w:b/>
          <w:bCs/>
          <w:szCs w:val="28"/>
        </w:rPr>
        <w:t xml:space="preserve"> </w:t>
      </w:r>
      <w:r w:rsidR="00A238D1" w:rsidRPr="001147DD">
        <w:rPr>
          <w:rFonts w:eastAsia="Times New Roman"/>
          <w:szCs w:val="28"/>
        </w:rPr>
        <w:t>остаточного яда,</w:t>
      </w:r>
      <w:r w:rsidR="00A238D1" w:rsidRPr="00AD1DF6">
        <w:rPr>
          <w:rFonts w:eastAsia="Times New Roman"/>
          <w:szCs w:val="28"/>
        </w:rPr>
        <w:t xml:space="preserve"> концентрата всех чуждых мотиваций, которые столетиями приписывались нам как «наши». Но они </w:t>
      </w:r>
      <w:r w:rsidR="00A238D1" w:rsidRPr="001147DD">
        <w:rPr>
          <w:rStyle w:val="--"/>
        </w:rPr>
        <w:t xml:space="preserve">не </w:t>
      </w:r>
      <w:r w:rsidR="00A238D1" w:rsidRPr="001147DD">
        <w:rPr>
          <w:rStyle w:val="--0"/>
        </w:rPr>
        <w:t>наши.</w:t>
      </w:r>
      <w:r w:rsidR="00A238D1" w:rsidRPr="00AD1DF6">
        <w:rPr>
          <w:rFonts w:eastAsia="Times New Roman"/>
          <w:szCs w:val="28"/>
        </w:rPr>
        <w:t xml:space="preserve"> Это — </w:t>
      </w:r>
      <w:r w:rsidR="00A238D1" w:rsidRPr="001147DD">
        <w:rPr>
          <w:rFonts w:eastAsia="Times New Roman"/>
          <w:szCs w:val="28"/>
        </w:rPr>
        <w:t>остаточные паразитарные резонансы,</w:t>
      </w:r>
      <w:r w:rsidR="00A238D1" w:rsidRPr="00AD1DF6">
        <w:rPr>
          <w:rFonts w:eastAsia="Times New Roman"/>
          <w:szCs w:val="28"/>
        </w:rPr>
        <w:t xml:space="preserve"> оставшиеся после выключения чужой частоты.</w:t>
      </w:r>
      <w:r>
        <w:rPr>
          <w:rFonts w:eastAsia="Times New Roman"/>
          <w:szCs w:val="28"/>
        </w:rPr>
        <w:t xml:space="preserve"> Сегодняшняя с</w:t>
      </w:r>
      <w:r w:rsidR="00A238D1" w:rsidRPr="00AD1DF6">
        <w:rPr>
          <w:rFonts w:eastAsia="Times New Roman"/>
          <w:szCs w:val="28"/>
        </w:rPr>
        <w:t>овременность</w:t>
      </w:r>
      <w:r>
        <w:rPr>
          <w:rFonts w:eastAsia="Times New Roman"/>
          <w:szCs w:val="28"/>
        </w:rPr>
        <w:t xml:space="preserve">, это </w:t>
      </w:r>
      <w:r w:rsidR="00A238D1" w:rsidRPr="001147DD">
        <w:rPr>
          <w:rStyle w:val="--0"/>
        </w:rPr>
        <w:t xml:space="preserve">эпоха </w:t>
      </w:r>
      <w:r w:rsidR="00A238D1" w:rsidRPr="001147DD">
        <w:rPr>
          <w:rStyle w:val="--"/>
        </w:rPr>
        <w:t>вывода</w:t>
      </w:r>
      <w:r w:rsidR="00A238D1" w:rsidRPr="00AD1DF6">
        <w:rPr>
          <w:rFonts w:eastAsia="Times New Roman"/>
          <w:szCs w:val="28"/>
        </w:rPr>
        <w:t xml:space="preserve">. Эпоха, в которой всё, что было накоплено в режиме принуждения, должно быть </w:t>
      </w:r>
      <w:r w:rsidR="00A238D1" w:rsidRPr="001147DD">
        <w:rPr>
          <w:rFonts w:eastAsia="Times New Roman"/>
          <w:b/>
          <w:bCs/>
          <w:i/>
          <w:iCs/>
          <w:szCs w:val="28"/>
        </w:rPr>
        <w:t>осознано, выявлено, выжжено</w:t>
      </w:r>
      <w:r w:rsidR="00A238D1" w:rsidRPr="00AD1DF6">
        <w:rPr>
          <w:rFonts w:eastAsia="Times New Roman"/>
          <w:szCs w:val="28"/>
        </w:rPr>
        <w:t>. Не ритуалом и не борьбой, а внутренней честностью</w:t>
      </w:r>
      <w:r w:rsidR="002D7422">
        <w:rPr>
          <w:rFonts w:eastAsia="Times New Roman"/>
          <w:szCs w:val="28"/>
        </w:rPr>
        <w:t xml:space="preserve"> –</w:t>
      </w:r>
      <w:r w:rsidR="00A238D1" w:rsidRPr="00AD1DF6">
        <w:rPr>
          <w:rFonts w:eastAsia="Times New Roman"/>
          <w:szCs w:val="28"/>
        </w:rPr>
        <w:t xml:space="preserve"> личной и соборной. Поэтому, несмотря на внешнюю тяжесть времени, </w:t>
      </w:r>
      <w:r w:rsidR="002D7422">
        <w:rPr>
          <w:rFonts w:eastAsia="Times New Roman"/>
          <w:szCs w:val="28"/>
        </w:rPr>
        <w:t>это</w:t>
      </w:r>
      <w:r w:rsidRPr="00AD1DF6">
        <w:rPr>
          <w:rFonts w:eastAsia="Times New Roman"/>
          <w:szCs w:val="28"/>
        </w:rPr>
        <w:t xml:space="preserve"> </w:t>
      </w:r>
      <w:r w:rsidRPr="001147DD">
        <w:rPr>
          <w:rStyle w:val="--"/>
        </w:rPr>
        <w:t xml:space="preserve">величайший </w:t>
      </w:r>
      <w:r w:rsidRPr="001147DD">
        <w:rPr>
          <w:rStyle w:val="--0"/>
        </w:rPr>
        <w:t>шанс</w:t>
      </w:r>
      <w:r w:rsidR="00A238D1" w:rsidRPr="001147DD">
        <w:rPr>
          <w:rStyle w:val="--0"/>
        </w:rPr>
        <w:t xml:space="preserve"> </w:t>
      </w:r>
      <w:r w:rsidR="00A238D1" w:rsidRPr="001147DD">
        <w:rPr>
          <w:rFonts w:eastAsia="Times New Roman"/>
          <w:szCs w:val="28"/>
        </w:rPr>
        <w:t>для пробуждения</w:t>
      </w:r>
      <w:r w:rsidR="00A238D1" w:rsidRPr="00AD1DF6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A238D1" w:rsidRPr="00AD1DF6">
        <w:rPr>
          <w:rFonts w:eastAsia="Times New Roman"/>
          <w:szCs w:val="28"/>
        </w:rPr>
        <w:t xml:space="preserve">И здесь ключевой парадокс: чем </w:t>
      </w:r>
      <w:r w:rsidR="00A238D1" w:rsidRPr="00AD1DF6">
        <w:rPr>
          <w:rFonts w:eastAsia="Times New Roman"/>
          <w:szCs w:val="28"/>
        </w:rPr>
        <w:lastRenderedPageBreak/>
        <w:t xml:space="preserve">более катастрофично внешнее, тем больше вероятность внутреннего освобождения. Потому что </w:t>
      </w:r>
      <w:r w:rsidR="00A238D1" w:rsidRPr="001147DD">
        <w:rPr>
          <w:rFonts w:eastAsia="Times New Roman"/>
          <w:szCs w:val="28"/>
        </w:rPr>
        <w:t>всё, что было истребовано в нас старой Системой — ныне</w:t>
      </w:r>
      <w:r w:rsidR="00A238D1" w:rsidRPr="00AD1DF6">
        <w:rPr>
          <w:rFonts w:eastAsia="Times New Roman"/>
          <w:b/>
          <w:bCs/>
          <w:szCs w:val="28"/>
        </w:rPr>
        <w:t xml:space="preserve"> </w:t>
      </w:r>
      <w:r w:rsidR="00A238D1" w:rsidRPr="001147DD">
        <w:rPr>
          <w:rStyle w:val="--"/>
        </w:rPr>
        <w:t xml:space="preserve">не </w:t>
      </w:r>
      <w:r w:rsidR="00A238D1" w:rsidRPr="001147DD">
        <w:rPr>
          <w:rStyle w:val="--0"/>
        </w:rPr>
        <w:t xml:space="preserve">востребовано </w:t>
      </w:r>
      <w:r w:rsidR="00A238D1" w:rsidRPr="001147DD">
        <w:rPr>
          <w:rFonts w:eastAsia="Times New Roman"/>
          <w:szCs w:val="28"/>
        </w:rPr>
        <w:t>никем</w:t>
      </w:r>
      <w:r w:rsidRPr="001147DD">
        <w:rPr>
          <w:rFonts w:eastAsia="Times New Roman"/>
          <w:szCs w:val="28"/>
        </w:rPr>
        <w:t xml:space="preserve"> и</w:t>
      </w:r>
      <w:r>
        <w:rPr>
          <w:rFonts w:eastAsia="Times New Roman"/>
          <w:szCs w:val="28"/>
        </w:rPr>
        <w:t xml:space="preserve"> ничем. </w:t>
      </w:r>
      <w:r w:rsidR="00A238D1" w:rsidRPr="00AD1DF6">
        <w:rPr>
          <w:rFonts w:eastAsia="Times New Roman"/>
          <w:szCs w:val="28"/>
        </w:rPr>
        <w:t xml:space="preserve"> Всё это — </w:t>
      </w:r>
      <w:r w:rsidR="00A238D1" w:rsidRPr="001147DD">
        <w:rPr>
          <w:rStyle w:val="--"/>
        </w:rPr>
        <w:t xml:space="preserve">мёртвый </w:t>
      </w:r>
      <w:r w:rsidR="00A238D1" w:rsidRPr="001147DD">
        <w:rPr>
          <w:rStyle w:val="--0"/>
        </w:rPr>
        <w:t>капитал.</w:t>
      </w:r>
      <w:r w:rsidR="00A238D1" w:rsidRPr="00AD1DF6">
        <w:rPr>
          <w:rFonts w:eastAsia="Times New Roman"/>
          <w:szCs w:val="28"/>
        </w:rPr>
        <w:t xml:space="preserve"> Его невозможно продать, спасти, оправдать. Его можно только</w:t>
      </w:r>
      <w:r w:rsidR="00A238D1" w:rsidRPr="001147DD">
        <w:rPr>
          <w:rFonts w:eastAsia="Times New Roman"/>
          <w:szCs w:val="28"/>
        </w:rPr>
        <w:t xml:space="preserve"> </w:t>
      </w:r>
      <w:r w:rsidR="002D7422">
        <w:rPr>
          <w:rFonts w:eastAsia="Times New Roman"/>
          <w:szCs w:val="28"/>
        </w:rPr>
        <w:t>выжечь</w:t>
      </w:r>
      <w:r w:rsidR="00A238D1" w:rsidRPr="00AD1DF6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 </w:t>
      </w:r>
      <w:r w:rsidR="00A238D1" w:rsidRPr="00AD1DF6">
        <w:rPr>
          <w:rFonts w:eastAsia="Times New Roman"/>
          <w:szCs w:val="28"/>
        </w:rPr>
        <w:t xml:space="preserve">И потому, если современность тяжела — это не потому, что она плоха. А потому, что </w:t>
      </w:r>
      <w:r w:rsidR="00A238D1" w:rsidRPr="001147DD">
        <w:rPr>
          <w:rFonts w:eastAsia="Times New Roman"/>
          <w:szCs w:val="28"/>
        </w:rPr>
        <w:t>она завершает чужое. Потому, что заканчивается всё то, что не от нас.</w:t>
      </w:r>
    </w:p>
    <w:p w14:paraId="486564D5" w14:textId="32800426" w:rsidR="00CB175A" w:rsidRDefault="002D7422" w:rsidP="00CB175A">
      <w:pPr>
        <w:spacing w:after="0"/>
        <w:ind w:firstLine="0"/>
        <w:rPr>
          <w:rFonts w:eastAsia="Times New Roman"/>
          <w:szCs w:val="28"/>
        </w:rPr>
      </w:pPr>
      <w:bookmarkStart w:id="1" w:name="_Hlk200364949"/>
      <w:r>
        <w:rPr>
          <w:rFonts w:eastAsia="Times New Roman"/>
          <w:szCs w:val="28"/>
        </w:rPr>
        <w:t xml:space="preserve">          </w:t>
      </w:r>
      <w:r w:rsidR="00A238D1" w:rsidRPr="00AD1DF6">
        <w:rPr>
          <w:rFonts w:eastAsia="Times New Roman"/>
          <w:szCs w:val="28"/>
        </w:rPr>
        <w:t xml:space="preserve">Настоящий момент — это </w:t>
      </w:r>
      <w:r w:rsidR="00A238D1" w:rsidRPr="001147DD">
        <w:rPr>
          <w:rFonts w:eastAsia="Times New Roman"/>
          <w:szCs w:val="28"/>
        </w:rPr>
        <w:t>постфактум,</w:t>
      </w:r>
      <w:r w:rsidR="00A238D1" w:rsidRPr="00AD1DF6">
        <w:rPr>
          <w:rFonts w:eastAsia="Times New Roman"/>
          <w:szCs w:val="28"/>
        </w:rPr>
        <w:t xml:space="preserve"> проявленный во всей полноте: завершение старого и в то же время рождение боли от невозможности </w:t>
      </w:r>
    </w:p>
    <w:p w14:paraId="2C695969" w14:textId="1B2F390F" w:rsidR="00A238D1" w:rsidRPr="001147DD" w:rsidRDefault="00CB175A" w:rsidP="001147D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6817ADB2" wp14:editId="4A78819D">
            <wp:simplePos x="0" y="0"/>
            <wp:positionH relativeFrom="column">
              <wp:posOffset>-155575</wp:posOffset>
            </wp:positionH>
            <wp:positionV relativeFrom="paragraph">
              <wp:posOffset>264795</wp:posOffset>
            </wp:positionV>
            <wp:extent cx="2495550" cy="3194050"/>
            <wp:effectExtent l="0" t="0" r="6350" b="6350"/>
            <wp:wrapTight wrapText="bothSides">
              <wp:wrapPolygon edited="0">
                <wp:start x="0" y="0"/>
                <wp:lineTo x="0" y="21557"/>
                <wp:lineTo x="21545" y="21557"/>
                <wp:lineTo x="21545" y="0"/>
                <wp:lineTo x="0" y="0"/>
              </wp:wrapPolygon>
            </wp:wrapTight>
            <wp:docPr id="9112225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222538" name="Рисунок 9112225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8D1" w:rsidRPr="00AD1DF6">
        <w:rPr>
          <w:rFonts w:eastAsia="Times New Roman"/>
          <w:szCs w:val="28"/>
        </w:rPr>
        <w:t xml:space="preserve">продолжения. Мы подошли к пределу </w:t>
      </w:r>
      <w:r w:rsidR="00A238D1" w:rsidRPr="001147DD">
        <w:rPr>
          <w:rStyle w:val="--"/>
        </w:rPr>
        <w:t>цивилизационного</w:t>
      </w:r>
      <w:r>
        <w:rPr>
          <w:rStyle w:val="--"/>
        </w:rPr>
        <w:t xml:space="preserve"> </w:t>
      </w:r>
      <w:r w:rsidR="00A238D1" w:rsidRPr="001147DD">
        <w:rPr>
          <w:rStyle w:val="--0"/>
        </w:rPr>
        <w:t>накопления</w:t>
      </w:r>
      <w:r w:rsidR="00A238D1" w:rsidRPr="001147DD">
        <w:rPr>
          <w:rStyle w:val="--"/>
        </w:rPr>
        <w:t xml:space="preserve">, </w:t>
      </w:r>
      <w:r w:rsidR="00A238D1" w:rsidRPr="00AD1DF6">
        <w:rPr>
          <w:rFonts w:eastAsia="Times New Roman"/>
          <w:szCs w:val="28"/>
        </w:rPr>
        <w:t xml:space="preserve">но не в смысле материального — а в смысле </w:t>
      </w:r>
      <w:r w:rsidR="00A238D1" w:rsidRPr="001147DD">
        <w:rPr>
          <w:rStyle w:val="--"/>
        </w:rPr>
        <w:t xml:space="preserve">ценностного </w:t>
      </w:r>
      <w:r w:rsidR="00A238D1" w:rsidRPr="001147DD">
        <w:rPr>
          <w:rStyle w:val="--0"/>
        </w:rPr>
        <w:t>истощения.</w:t>
      </w:r>
      <w:r w:rsidR="00A238D1" w:rsidRPr="00AD1DF6">
        <w:rPr>
          <w:rFonts w:eastAsia="Times New Roman"/>
          <w:szCs w:val="28"/>
        </w:rPr>
        <w:t xml:space="preserve"> Столкновение между прежними основаниями и всё более явственным, хотя ещё не до конца понятым, </w:t>
      </w:r>
      <w:r w:rsidR="00A238D1" w:rsidRPr="001147DD">
        <w:rPr>
          <w:rFonts w:eastAsia="Times New Roman"/>
          <w:szCs w:val="28"/>
        </w:rPr>
        <w:t>вектором будущего</w:t>
      </w:r>
      <w:r w:rsidR="00A238D1" w:rsidRPr="00AD1DF6">
        <w:rPr>
          <w:rFonts w:eastAsia="Times New Roman"/>
          <w:szCs w:val="28"/>
        </w:rPr>
        <w:t xml:space="preserve"> стало необратимым. Возникла не просто проблема — </w:t>
      </w:r>
      <w:r w:rsidR="00A238D1" w:rsidRPr="001147DD">
        <w:rPr>
          <w:rFonts w:eastAsia="Times New Roman"/>
          <w:szCs w:val="28"/>
        </w:rPr>
        <w:t>разлом между двумя несовместимыми уровнями реальности.</w:t>
      </w:r>
      <w:r w:rsidR="001147DD">
        <w:rPr>
          <w:rFonts w:eastAsia="Times New Roman"/>
          <w:szCs w:val="28"/>
        </w:rPr>
        <w:t xml:space="preserve"> </w:t>
      </w:r>
      <w:r w:rsidR="00A238D1" w:rsidRPr="00AD1DF6">
        <w:rPr>
          <w:rFonts w:eastAsia="Times New Roman"/>
          <w:szCs w:val="28"/>
        </w:rPr>
        <w:t>На этом разломе</w:t>
      </w:r>
      <w:r w:rsidR="001147DD">
        <w:rPr>
          <w:rFonts w:eastAsia="Times New Roman"/>
          <w:szCs w:val="28"/>
        </w:rPr>
        <w:t xml:space="preserve"> сегодня,</w:t>
      </w:r>
      <w:r w:rsidR="00A238D1" w:rsidRPr="00AD1DF6">
        <w:rPr>
          <w:rFonts w:eastAsia="Times New Roman"/>
          <w:szCs w:val="28"/>
        </w:rPr>
        <w:t xml:space="preserve"> и стоит наш век. И всё чаще даже у тех, кто искренне верит в силу науки и рационального знания, возникает тревожный вопрос: почему всё рушится? Почему прежние символы больше </w:t>
      </w:r>
      <w:r w:rsidR="00A238D1" w:rsidRPr="001147DD">
        <w:rPr>
          <w:rStyle w:val="--"/>
        </w:rPr>
        <w:t xml:space="preserve">не </w:t>
      </w:r>
      <w:r w:rsidR="00A238D1" w:rsidRPr="001147DD">
        <w:rPr>
          <w:rStyle w:val="--0"/>
        </w:rPr>
        <w:t>работают?</w:t>
      </w:r>
      <w:r w:rsidR="00A238D1" w:rsidRPr="00AD1DF6">
        <w:rPr>
          <w:rFonts w:eastAsia="Times New Roman"/>
          <w:szCs w:val="28"/>
        </w:rPr>
        <w:t xml:space="preserve"> Почему институты, ритуалы и даже моральные представления перестают быть опорой?</w:t>
      </w:r>
      <w:bookmarkEnd w:id="1"/>
      <w:r w:rsidR="001147DD">
        <w:rPr>
          <w:rFonts w:eastAsia="Times New Roman"/>
          <w:szCs w:val="28"/>
        </w:rPr>
        <w:t xml:space="preserve"> </w:t>
      </w:r>
      <w:r w:rsidR="00A238D1" w:rsidRPr="00AD1DF6">
        <w:rPr>
          <w:rFonts w:eastAsia="Times New Roman"/>
          <w:szCs w:val="28"/>
        </w:rPr>
        <w:t xml:space="preserve">На первый взгляд, странно: </w:t>
      </w:r>
      <w:r w:rsidR="00A238D1" w:rsidRPr="001147DD">
        <w:rPr>
          <w:rFonts w:eastAsia="Times New Roman"/>
          <w:szCs w:val="28"/>
        </w:rPr>
        <w:t>богатство теорий, изобилие концепций, тысячелетний культурный багаж</w:t>
      </w:r>
      <w:r w:rsidR="00A238D1" w:rsidRPr="00AD1DF6">
        <w:rPr>
          <w:rFonts w:eastAsia="Times New Roman"/>
          <w:szCs w:val="28"/>
        </w:rPr>
        <w:t xml:space="preserve"> — и при этом полное </w:t>
      </w:r>
      <w:proofErr w:type="spellStart"/>
      <w:r w:rsidR="00A238D1" w:rsidRPr="00AD1DF6">
        <w:rPr>
          <w:rFonts w:eastAsia="Times New Roman"/>
          <w:szCs w:val="28"/>
        </w:rPr>
        <w:t>бе</w:t>
      </w:r>
      <w:r w:rsidR="00484EB3">
        <w:rPr>
          <w:rFonts w:eastAsia="Times New Roman"/>
          <w:szCs w:val="28"/>
        </w:rPr>
        <w:t>з</w:t>
      </w:r>
      <w:r w:rsidR="00A238D1" w:rsidRPr="00AD1DF6">
        <w:rPr>
          <w:rFonts w:eastAsia="Times New Roman"/>
          <w:szCs w:val="28"/>
        </w:rPr>
        <w:t>силие</w:t>
      </w:r>
      <w:proofErr w:type="spellEnd"/>
      <w:r w:rsidR="00A238D1" w:rsidRPr="00AD1DF6">
        <w:rPr>
          <w:rFonts w:eastAsia="Times New Roman"/>
          <w:szCs w:val="28"/>
        </w:rPr>
        <w:t xml:space="preserve"> перед новой волной реальности. Но причина не в нехватке информации, не в слабости интеллекта. </w:t>
      </w:r>
      <w:r w:rsidR="00A238D1" w:rsidRPr="001147DD">
        <w:rPr>
          <w:rFonts w:eastAsia="Times New Roman"/>
          <w:szCs w:val="28"/>
        </w:rPr>
        <w:t xml:space="preserve">Причина в том, что сама методология, на которой всё это основано, уже </w:t>
      </w:r>
      <w:r w:rsidR="00A238D1" w:rsidRPr="001147DD">
        <w:rPr>
          <w:rStyle w:val="--"/>
        </w:rPr>
        <w:t xml:space="preserve">не </w:t>
      </w:r>
      <w:r w:rsidR="00A238D1" w:rsidRPr="001147DD">
        <w:rPr>
          <w:rStyle w:val="--0"/>
        </w:rPr>
        <w:t>годится</w:t>
      </w:r>
      <w:r w:rsidR="00A238D1" w:rsidRPr="001147DD">
        <w:rPr>
          <w:rFonts w:eastAsia="Times New Roman"/>
          <w:szCs w:val="28"/>
        </w:rPr>
        <w:t xml:space="preserve"> для восприятия нового.</w:t>
      </w:r>
      <w:r w:rsidR="00A238D1" w:rsidRPr="00AD1DF6">
        <w:rPr>
          <w:rFonts w:eastAsia="Times New Roman"/>
          <w:szCs w:val="28"/>
        </w:rPr>
        <w:t xml:space="preserve"> Старое мышление не видит нового мира — оно не калибровано под него.</w:t>
      </w:r>
      <w:r w:rsidR="001147DD">
        <w:rPr>
          <w:rFonts w:eastAsia="Times New Roman"/>
          <w:szCs w:val="28"/>
        </w:rPr>
        <w:t xml:space="preserve"> </w:t>
      </w:r>
      <w:r w:rsidR="00A238D1" w:rsidRPr="00AD1DF6">
        <w:rPr>
          <w:rFonts w:eastAsia="Times New Roman"/>
          <w:szCs w:val="28"/>
        </w:rPr>
        <w:t xml:space="preserve">Именно поэтому </w:t>
      </w:r>
      <w:r w:rsidR="00A238D1" w:rsidRPr="001147DD">
        <w:rPr>
          <w:rFonts w:eastAsia="Times New Roman"/>
          <w:szCs w:val="28"/>
        </w:rPr>
        <w:t xml:space="preserve">попытки реформировать кризис средствами прежней </w:t>
      </w:r>
      <w:r w:rsidR="001147DD" w:rsidRPr="001147DD">
        <w:rPr>
          <w:rFonts w:eastAsia="Times New Roman"/>
          <w:szCs w:val="28"/>
        </w:rPr>
        <w:t>с</w:t>
      </w:r>
      <w:r w:rsidR="00A238D1" w:rsidRPr="001147DD">
        <w:rPr>
          <w:rFonts w:eastAsia="Times New Roman"/>
          <w:szCs w:val="28"/>
        </w:rPr>
        <w:t>истемы всегда приводят к ещё большему разрушению</w:t>
      </w:r>
      <w:r w:rsidR="00A238D1" w:rsidRPr="00AD1DF6">
        <w:rPr>
          <w:rFonts w:eastAsia="Times New Roman"/>
          <w:szCs w:val="28"/>
        </w:rPr>
        <w:t xml:space="preserve">. Потому что сама система — не просто устаревшая, а </w:t>
      </w:r>
      <w:r w:rsidR="00A238D1" w:rsidRPr="001147DD">
        <w:rPr>
          <w:rFonts w:eastAsia="Times New Roman"/>
          <w:szCs w:val="28"/>
        </w:rPr>
        <w:t>порожд</w:t>
      </w:r>
      <w:r w:rsidR="00484EB3">
        <w:rPr>
          <w:rFonts w:eastAsia="Times New Roman"/>
          <w:szCs w:val="28"/>
        </w:rPr>
        <w:t>ё</w:t>
      </w:r>
      <w:r w:rsidR="00A238D1" w:rsidRPr="001147DD">
        <w:rPr>
          <w:rFonts w:eastAsia="Times New Roman"/>
          <w:szCs w:val="28"/>
        </w:rPr>
        <w:t xml:space="preserve">нная </w:t>
      </w:r>
      <w:r w:rsidR="00A238D1" w:rsidRPr="001147DD">
        <w:rPr>
          <w:rStyle w:val="--"/>
        </w:rPr>
        <w:t xml:space="preserve">чужой </w:t>
      </w:r>
      <w:r w:rsidR="00A238D1" w:rsidRPr="001147DD">
        <w:rPr>
          <w:rStyle w:val="--0"/>
        </w:rPr>
        <w:t>программой.</w:t>
      </w:r>
      <w:r w:rsidR="00A238D1" w:rsidRPr="00AD1DF6">
        <w:rPr>
          <w:rFonts w:eastAsia="Times New Roman"/>
          <w:szCs w:val="28"/>
        </w:rPr>
        <w:t xml:space="preserve"> Она не была автономной: она обслуживала иные цели, транслировала иные частоты, и была встроена в парадигму, чьё время окончательно истекло.</w:t>
      </w:r>
      <w:r w:rsidR="001147DD">
        <w:rPr>
          <w:rFonts w:eastAsia="Times New Roman"/>
          <w:szCs w:val="28"/>
        </w:rPr>
        <w:t xml:space="preserve"> </w:t>
      </w:r>
      <w:r w:rsidR="00A238D1" w:rsidRPr="00AD1DF6">
        <w:rPr>
          <w:rFonts w:eastAsia="Times New Roman"/>
          <w:szCs w:val="28"/>
        </w:rPr>
        <w:t>А значит</w:t>
      </w:r>
      <w:r w:rsidR="00A238D1" w:rsidRPr="001147DD">
        <w:rPr>
          <w:rFonts w:eastAsia="Times New Roman"/>
          <w:szCs w:val="28"/>
        </w:rPr>
        <w:t>, выхода в рамках старого мышления нет.</w:t>
      </w:r>
      <w:r w:rsidR="00A238D1" w:rsidRPr="00AD1DF6">
        <w:rPr>
          <w:rFonts w:eastAsia="Times New Roman"/>
          <w:szCs w:val="28"/>
        </w:rPr>
        <w:t xml:space="preserve"> И нет, потому что </w:t>
      </w:r>
      <w:r w:rsidR="00A238D1" w:rsidRPr="001147DD">
        <w:rPr>
          <w:rStyle w:val="--"/>
        </w:rPr>
        <w:t xml:space="preserve">старое </w:t>
      </w:r>
      <w:r w:rsidR="00A238D1" w:rsidRPr="001147DD">
        <w:rPr>
          <w:rStyle w:val="--0"/>
        </w:rPr>
        <w:t>мышление</w:t>
      </w:r>
      <w:r w:rsidR="00A238D1" w:rsidRPr="00AD1DF6">
        <w:rPr>
          <w:rFonts w:eastAsia="Times New Roman"/>
          <w:b/>
          <w:bCs/>
          <w:szCs w:val="28"/>
        </w:rPr>
        <w:t xml:space="preserve"> </w:t>
      </w:r>
      <w:r w:rsidR="00A238D1" w:rsidRPr="001147DD">
        <w:rPr>
          <w:rFonts w:eastAsia="Times New Roman"/>
          <w:szCs w:val="28"/>
        </w:rPr>
        <w:t>было не просто ошибкой — оно было частью управления,</w:t>
      </w:r>
      <w:r w:rsidR="00A238D1" w:rsidRPr="00AD1DF6">
        <w:rPr>
          <w:rFonts w:eastAsia="Times New Roman"/>
          <w:szCs w:val="28"/>
        </w:rPr>
        <w:t xml:space="preserve"> частью конструкции, в которой человек был не субъектом, а функцией. И все ценности, предлагаемые тогда — свобода, прогресс, мораль, труд, </w:t>
      </w:r>
      <w:r w:rsidR="00A238D1" w:rsidRPr="00AD1DF6">
        <w:rPr>
          <w:rFonts w:eastAsia="Times New Roman"/>
          <w:szCs w:val="28"/>
        </w:rPr>
        <w:lastRenderedPageBreak/>
        <w:t xml:space="preserve">развитие — были </w:t>
      </w:r>
      <w:r w:rsidR="00A238D1" w:rsidRPr="001147DD">
        <w:rPr>
          <w:rStyle w:val="--0"/>
        </w:rPr>
        <w:t xml:space="preserve">переработанными </w:t>
      </w:r>
      <w:r w:rsidR="00A238D1" w:rsidRPr="001147DD">
        <w:rPr>
          <w:rStyle w:val="--"/>
        </w:rPr>
        <w:t>формулами</w:t>
      </w:r>
      <w:r w:rsidR="00A238D1" w:rsidRPr="001147DD">
        <w:rPr>
          <w:rStyle w:val="--0"/>
        </w:rPr>
        <w:t xml:space="preserve"> принуждения</w:t>
      </w:r>
      <w:r w:rsidR="00A238D1" w:rsidRPr="00AD1DF6">
        <w:rPr>
          <w:rFonts w:eastAsia="Times New Roman"/>
          <w:szCs w:val="28"/>
        </w:rPr>
        <w:t>, адаптированными под иллюзию выбора.</w:t>
      </w:r>
      <w:r w:rsidR="002D7422">
        <w:rPr>
          <w:rFonts w:eastAsia="Times New Roman"/>
          <w:szCs w:val="28"/>
        </w:rPr>
        <w:t xml:space="preserve"> </w:t>
      </w:r>
      <w:r w:rsidR="00A238D1" w:rsidRPr="00AD1DF6">
        <w:rPr>
          <w:rFonts w:eastAsia="Times New Roman"/>
          <w:szCs w:val="28"/>
        </w:rPr>
        <w:t xml:space="preserve">Именно поэтому </w:t>
      </w:r>
      <w:r w:rsidR="00A238D1" w:rsidRPr="001147DD">
        <w:rPr>
          <w:rFonts w:eastAsia="Times New Roman"/>
          <w:szCs w:val="28"/>
        </w:rPr>
        <w:t>новая эпоха требует не обновления старых ценностей, а полной смены их основания</w:t>
      </w:r>
      <w:r w:rsidR="00A238D1" w:rsidRPr="00AD1DF6">
        <w:rPr>
          <w:rFonts w:eastAsia="Times New Roman"/>
          <w:szCs w:val="28"/>
        </w:rPr>
        <w:t>. Новые методологии, новые аксиоматики, новое познание — всё это не может быть извлечено из старых книг</w:t>
      </w:r>
      <w:r w:rsidR="001147DD">
        <w:rPr>
          <w:rFonts w:eastAsia="Times New Roman"/>
          <w:szCs w:val="28"/>
        </w:rPr>
        <w:t xml:space="preserve"> и других носителей информации, как минимум более двухтысячелетней из(с)тории. </w:t>
      </w:r>
      <w:r w:rsidR="00A238D1" w:rsidRPr="00AD1DF6">
        <w:rPr>
          <w:rFonts w:eastAsia="Times New Roman"/>
          <w:szCs w:val="28"/>
        </w:rPr>
        <w:t xml:space="preserve"> Оно должно быть </w:t>
      </w:r>
      <w:r w:rsidR="00A238D1" w:rsidRPr="001147DD">
        <w:rPr>
          <w:rFonts w:eastAsia="Times New Roman"/>
          <w:szCs w:val="28"/>
        </w:rPr>
        <w:t>соответствующим новому Вектору Целей,</w:t>
      </w:r>
      <w:r w:rsidR="00A238D1" w:rsidRPr="00AD1DF6">
        <w:rPr>
          <w:rFonts w:eastAsia="Times New Roman"/>
          <w:szCs w:val="28"/>
        </w:rPr>
        <w:t xml:space="preserve"> который сегодня не навязывается, а </w:t>
      </w:r>
      <w:r w:rsidR="00A238D1" w:rsidRPr="001147DD">
        <w:rPr>
          <w:rFonts w:eastAsia="Times New Roman"/>
          <w:szCs w:val="28"/>
        </w:rPr>
        <w:t>проступает — как потенциальность в каждом человеке,</w:t>
      </w:r>
      <w:r w:rsidR="00A238D1" w:rsidRPr="00AD1DF6">
        <w:rPr>
          <w:rFonts w:eastAsia="Times New Roman"/>
          <w:szCs w:val="28"/>
        </w:rPr>
        <w:t xml:space="preserve"> способном услышать и воспринять иной тип сопричастности бытию.</w:t>
      </w:r>
      <w:r w:rsidR="001147DD">
        <w:rPr>
          <w:rFonts w:eastAsia="Times New Roman"/>
          <w:szCs w:val="28"/>
        </w:rPr>
        <w:t xml:space="preserve"> </w:t>
      </w:r>
      <w:r w:rsidR="00A238D1" w:rsidRPr="00AD1DF6">
        <w:rPr>
          <w:szCs w:val="28"/>
        </w:rPr>
        <w:t xml:space="preserve">Понимание ценностей как элементов не просто культуры или морали, а как </w:t>
      </w:r>
      <w:r w:rsidR="00A238D1" w:rsidRPr="001147DD">
        <w:rPr>
          <w:rStyle w:val="--"/>
        </w:rPr>
        <w:t xml:space="preserve">энергоинформационных </w:t>
      </w:r>
      <w:r w:rsidR="00A238D1" w:rsidRPr="001147DD">
        <w:rPr>
          <w:rStyle w:val="--0"/>
        </w:rPr>
        <w:t>форм,</w:t>
      </w:r>
      <w:r w:rsidR="00A238D1" w:rsidRPr="00AD1DF6">
        <w:rPr>
          <w:szCs w:val="28"/>
        </w:rPr>
        <w:t xml:space="preserve"> структурирующих бытие человека и социума, требует выхода за пределы классических </w:t>
      </w:r>
      <w:bookmarkStart w:id="2" w:name="_Hlk200365567"/>
      <w:r w:rsidR="00A238D1" w:rsidRPr="00AD1DF6">
        <w:rPr>
          <w:szCs w:val="28"/>
        </w:rPr>
        <w:t>аксиологических доктрин</w:t>
      </w:r>
      <w:bookmarkEnd w:id="2"/>
      <w:r w:rsidR="001147DD" w:rsidRPr="001147DD">
        <w:rPr>
          <w:rStyle w:val="af5"/>
          <w:sz w:val="32"/>
          <w:szCs w:val="32"/>
        </w:rPr>
        <w:footnoteReference w:id="1"/>
      </w:r>
      <w:r w:rsidR="00A238D1" w:rsidRPr="001147DD">
        <w:rPr>
          <w:sz w:val="32"/>
          <w:szCs w:val="32"/>
        </w:rPr>
        <w:t>.</w:t>
      </w:r>
      <w:r w:rsidR="00A238D1" w:rsidRPr="00AD1DF6">
        <w:rPr>
          <w:szCs w:val="28"/>
        </w:rPr>
        <w:t xml:space="preserve"> Ценность — это не просто то, что важно. Это то, что </w:t>
      </w:r>
      <w:r w:rsidR="00A238D1" w:rsidRPr="001147DD">
        <w:rPr>
          <w:rStyle w:val="--"/>
        </w:rPr>
        <w:t xml:space="preserve">организует </w:t>
      </w:r>
      <w:r w:rsidR="00A238D1" w:rsidRPr="001147DD">
        <w:rPr>
          <w:rStyle w:val="--0"/>
        </w:rPr>
        <w:t>сознание</w:t>
      </w:r>
      <w:r w:rsidR="00A238D1" w:rsidRPr="00AD1DF6">
        <w:rPr>
          <w:szCs w:val="28"/>
        </w:rPr>
        <w:t xml:space="preserve">, направляет волю, предопределяет выбор и определяет вектор саморазвития. А значит, в условиях перехода от старой Системы к новой, необходимо пересобрать само поле значений, на котором возможна </w:t>
      </w:r>
      <w:r w:rsidR="00A238D1" w:rsidRPr="001147DD">
        <w:rPr>
          <w:rStyle w:val="--"/>
        </w:rPr>
        <w:t xml:space="preserve">реальная </w:t>
      </w:r>
      <w:r w:rsidR="00A238D1" w:rsidRPr="001147DD">
        <w:rPr>
          <w:rStyle w:val="--0"/>
        </w:rPr>
        <w:t>жизнедеятельность</w:t>
      </w:r>
      <w:r w:rsidR="00A238D1" w:rsidRPr="00AD1DF6">
        <w:rPr>
          <w:szCs w:val="28"/>
        </w:rPr>
        <w:t xml:space="preserve"> человека.</w:t>
      </w:r>
    </w:p>
    <w:p w14:paraId="53F94F4C" w14:textId="77777777" w:rsidR="00CB175A" w:rsidRDefault="001147DD" w:rsidP="001147DD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bookmarkStart w:id="3" w:name="_Hlk200365776"/>
      <w:bookmarkStart w:id="4" w:name="_Hlk200366114"/>
      <w:r w:rsidR="00A238D1" w:rsidRPr="00AD1DF6">
        <w:rPr>
          <w:rFonts w:ascii="Georgia" w:hAnsi="Georgia"/>
          <w:sz w:val="28"/>
          <w:szCs w:val="28"/>
        </w:rPr>
        <w:t xml:space="preserve">На протяжении всей истории человечества социальные ценности формировались </w:t>
      </w:r>
      <w:r w:rsidR="00A238D1" w:rsidRPr="001147DD">
        <w:rPr>
          <w:rStyle w:val="--"/>
        </w:rPr>
        <w:t xml:space="preserve">не </w:t>
      </w:r>
      <w:r w:rsidR="00A238D1" w:rsidRPr="001147DD">
        <w:rPr>
          <w:rStyle w:val="--0"/>
        </w:rPr>
        <w:t>как</w:t>
      </w:r>
      <w:r w:rsidR="00A238D1" w:rsidRPr="00AD1DF6">
        <w:rPr>
          <w:rFonts w:ascii="Georgia" w:hAnsi="Georgia"/>
          <w:sz w:val="28"/>
          <w:szCs w:val="28"/>
        </w:rPr>
        <w:t xml:space="preserve"> отвлечённые идеи, а как ответ на конкретные раздражители среды — социальные, культурные, цивилизационные. </w:t>
      </w:r>
    </w:p>
    <w:p w14:paraId="4AB05D53" w14:textId="1E1250A6" w:rsidR="00A238D1" w:rsidRPr="00AD1DF6" w:rsidRDefault="00CB175A" w:rsidP="002D7422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E92C0EC" wp14:editId="629DEB27">
            <wp:simplePos x="0" y="0"/>
            <wp:positionH relativeFrom="column">
              <wp:posOffset>3648075</wp:posOffset>
            </wp:positionH>
            <wp:positionV relativeFrom="paragraph">
              <wp:posOffset>-635</wp:posOffset>
            </wp:positionV>
            <wp:extent cx="2552700" cy="3022600"/>
            <wp:effectExtent l="0" t="0" r="0" b="0"/>
            <wp:wrapTight wrapText="bothSides">
              <wp:wrapPolygon edited="0">
                <wp:start x="0" y="0"/>
                <wp:lineTo x="0" y="21509"/>
                <wp:lineTo x="21493" y="21509"/>
                <wp:lineTo x="21493" y="0"/>
                <wp:lineTo x="0" y="0"/>
              </wp:wrapPolygon>
            </wp:wrapTight>
            <wp:docPr id="173613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1372" name="Рисунок 1736137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8D1" w:rsidRPr="00AD1DF6">
        <w:rPr>
          <w:rFonts w:ascii="Georgia" w:hAnsi="Georgia"/>
          <w:sz w:val="28"/>
          <w:szCs w:val="28"/>
        </w:rPr>
        <w:t>Человек не рождался с ценностями — он их обретал в процессе своего включения в общественную ткань. Эти ценности закреплялись через воспитание, опыт принадлежности к коллективу, идеологию и культуру, передавались от поколения к поколению — но всегда в зависимости от действующей программы Системы, направляющей процесс</w:t>
      </w:r>
      <w:r w:rsidR="001147DD">
        <w:rPr>
          <w:rFonts w:ascii="Georgia" w:hAnsi="Georgia"/>
          <w:sz w:val="28"/>
          <w:szCs w:val="28"/>
        </w:rPr>
        <w:t xml:space="preserve"> в рамках развития </w:t>
      </w:r>
      <w:r w:rsidR="001147DD" w:rsidRPr="001147DD">
        <w:rPr>
          <w:rStyle w:val="--0"/>
        </w:rPr>
        <w:t xml:space="preserve">генотипа </w:t>
      </w:r>
      <w:r w:rsidR="001147DD" w:rsidRPr="001147DD">
        <w:rPr>
          <w:rStyle w:val="--"/>
        </w:rPr>
        <w:t>мозга</w:t>
      </w:r>
      <w:r w:rsidR="001147DD">
        <w:rPr>
          <w:rFonts w:ascii="Georgia" w:hAnsi="Georgia"/>
          <w:sz w:val="28"/>
          <w:szCs w:val="28"/>
        </w:rPr>
        <w:t xml:space="preserve">. </w:t>
      </w:r>
      <w:r w:rsidR="001147DD" w:rsidRPr="00AD1DF6">
        <w:rPr>
          <w:rFonts w:ascii="Georgia" w:hAnsi="Georgia"/>
          <w:sz w:val="28"/>
          <w:szCs w:val="28"/>
        </w:rPr>
        <w:t>Однако,</w:t>
      </w:r>
      <w:r w:rsidR="00A238D1" w:rsidRPr="00AD1DF6">
        <w:rPr>
          <w:rFonts w:ascii="Georgia" w:hAnsi="Georgia"/>
          <w:sz w:val="28"/>
          <w:szCs w:val="28"/>
        </w:rPr>
        <w:t xml:space="preserve"> чем ближе к современности, тем большее место в этом процессе занимают не реальные ценности, а декларируемые. Особенно в последние десятилетия, на фоне распада прежних смысловых конструкций, ценности </w:t>
      </w:r>
      <w:r w:rsidR="00A238D1" w:rsidRPr="001147DD">
        <w:rPr>
          <w:rStyle w:val="--0"/>
        </w:rPr>
        <w:t xml:space="preserve">стали </w:t>
      </w:r>
      <w:r w:rsidR="00A238D1" w:rsidRPr="001147DD">
        <w:rPr>
          <w:rStyle w:val="--"/>
        </w:rPr>
        <w:t xml:space="preserve">вытесняться </w:t>
      </w:r>
      <w:r w:rsidR="00A238D1" w:rsidRPr="00AD1DF6">
        <w:rPr>
          <w:rFonts w:ascii="Georgia" w:hAnsi="Georgia"/>
          <w:sz w:val="28"/>
          <w:szCs w:val="28"/>
        </w:rPr>
        <w:t xml:space="preserve">лозунгами. Идеалы больше </w:t>
      </w:r>
      <w:r w:rsidR="00A238D1" w:rsidRPr="001147DD">
        <w:rPr>
          <w:rStyle w:val="--"/>
        </w:rPr>
        <w:t xml:space="preserve">не </w:t>
      </w:r>
      <w:r w:rsidR="00A238D1" w:rsidRPr="001147DD">
        <w:rPr>
          <w:rStyle w:val="--0"/>
        </w:rPr>
        <w:t>жили</w:t>
      </w:r>
      <w:r w:rsidR="00A238D1" w:rsidRPr="00AD1DF6">
        <w:rPr>
          <w:rFonts w:ascii="Georgia" w:hAnsi="Georgia"/>
          <w:sz w:val="28"/>
          <w:szCs w:val="28"/>
        </w:rPr>
        <w:t xml:space="preserve"> в повседневности — они превратились в пустые </w:t>
      </w:r>
      <w:r w:rsidR="00A238D1" w:rsidRPr="00AD1DF6">
        <w:rPr>
          <w:rFonts w:ascii="Georgia" w:hAnsi="Georgia"/>
          <w:sz w:val="28"/>
          <w:szCs w:val="28"/>
        </w:rPr>
        <w:lastRenderedPageBreak/>
        <w:t xml:space="preserve">оболочки, </w:t>
      </w:r>
      <w:r w:rsidR="00A238D1" w:rsidRPr="001147DD">
        <w:rPr>
          <w:rStyle w:val="--"/>
        </w:rPr>
        <w:t xml:space="preserve">не </w:t>
      </w:r>
      <w:r w:rsidR="00A238D1" w:rsidRPr="001147DD">
        <w:rPr>
          <w:rStyle w:val="--0"/>
        </w:rPr>
        <w:t>обеспеченные</w:t>
      </w:r>
      <w:r w:rsidR="00A238D1" w:rsidRPr="00AD1DF6">
        <w:rPr>
          <w:rFonts w:ascii="Georgia" w:hAnsi="Georgia"/>
          <w:sz w:val="28"/>
          <w:szCs w:val="28"/>
        </w:rPr>
        <w:t xml:space="preserve"> ни опытом, ни действием.</w:t>
      </w:r>
      <w:bookmarkEnd w:id="3"/>
      <w:r w:rsidR="001147DD">
        <w:rPr>
          <w:rFonts w:ascii="Georgia" w:hAnsi="Georgia"/>
          <w:sz w:val="28"/>
          <w:szCs w:val="28"/>
        </w:rPr>
        <w:t xml:space="preserve"> </w:t>
      </w:r>
      <w:r w:rsidR="00A238D1" w:rsidRPr="00AD1DF6">
        <w:rPr>
          <w:rFonts w:ascii="Georgia" w:hAnsi="Georgia"/>
          <w:sz w:val="28"/>
          <w:szCs w:val="28"/>
        </w:rPr>
        <w:t xml:space="preserve">Россия в этом отношении — уникальный пример. Её </w:t>
      </w:r>
      <w:r w:rsidR="001147DD">
        <w:rPr>
          <w:rFonts w:ascii="Georgia" w:hAnsi="Georgia"/>
          <w:sz w:val="28"/>
          <w:szCs w:val="28"/>
        </w:rPr>
        <w:t xml:space="preserve">более чем семидесятилетний </w:t>
      </w:r>
      <w:r w:rsidR="001147DD" w:rsidRPr="00AD1DF6">
        <w:rPr>
          <w:rFonts w:ascii="Georgia" w:hAnsi="Georgia"/>
          <w:sz w:val="28"/>
          <w:szCs w:val="28"/>
        </w:rPr>
        <w:t>опыт</w:t>
      </w:r>
      <w:r w:rsidR="00A238D1" w:rsidRPr="00AD1DF6">
        <w:rPr>
          <w:rFonts w:ascii="Georgia" w:hAnsi="Georgia"/>
          <w:sz w:val="28"/>
          <w:szCs w:val="28"/>
        </w:rPr>
        <w:t xml:space="preserve"> существования в рамках идеологии «Светлого будущего», сконструированной КПСС, явил собой </w:t>
      </w:r>
      <w:r w:rsidR="00A238D1" w:rsidRPr="001147DD">
        <w:rPr>
          <w:rStyle w:val="--"/>
        </w:rPr>
        <w:t xml:space="preserve">полную </w:t>
      </w:r>
      <w:r w:rsidR="00A238D1" w:rsidRPr="001147DD">
        <w:rPr>
          <w:rStyle w:val="--0"/>
        </w:rPr>
        <w:t xml:space="preserve">картину </w:t>
      </w:r>
      <w:r w:rsidR="00A238D1" w:rsidRPr="00AD1DF6">
        <w:rPr>
          <w:rFonts w:ascii="Georgia" w:hAnsi="Georgia"/>
          <w:sz w:val="28"/>
          <w:szCs w:val="28"/>
        </w:rPr>
        <w:t xml:space="preserve">разрыва между декларируемыми и реально проживаемыми ценностями. Чем </w:t>
      </w:r>
      <w:proofErr w:type="spellStart"/>
      <w:r w:rsidR="002D7422">
        <w:rPr>
          <w:rFonts w:ascii="Georgia" w:hAnsi="Georgia"/>
          <w:sz w:val="28"/>
          <w:szCs w:val="28"/>
        </w:rPr>
        <w:t>болше</w:t>
      </w:r>
      <w:proofErr w:type="spellEnd"/>
      <w:r w:rsidR="00A238D1" w:rsidRPr="00AD1DF6">
        <w:rPr>
          <w:rFonts w:ascii="Georgia" w:hAnsi="Georgia"/>
          <w:sz w:val="28"/>
          <w:szCs w:val="28"/>
        </w:rPr>
        <w:t xml:space="preserve"> </w:t>
      </w:r>
      <w:r w:rsidR="006E2064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E881814" wp14:editId="26F354C7">
            <wp:simplePos x="0" y="0"/>
            <wp:positionH relativeFrom="column">
              <wp:posOffset>3175</wp:posOffset>
            </wp:positionH>
            <wp:positionV relativeFrom="paragraph">
              <wp:posOffset>1190353</wp:posOffset>
            </wp:positionV>
            <wp:extent cx="2508250" cy="2997200"/>
            <wp:effectExtent l="0" t="0" r="6350" b="0"/>
            <wp:wrapTight wrapText="bothSides">
              <wp:wrapPolygon edited="0">
                <wp:start x="0" y="0"/>
                <wp:lineTo x="0" y="21508"/>
                <wp:lineTo x="21545" y="21508"/>
                <wp:lineTo x="21545" y="0"/>
                <wp:lineTo x="0" y="0"/>
              </wp:wrapPolygon>
            </wp:wrapTight>
            <wp:docPr id="19712648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264828" name="Рисунок 197126482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8D1" w:rsidRPr="00AD1DF6">
        <w:rPr>
          <w:rFonts w:ascii="Georgia" w:hAnsi="Georgia"/>
          <w:sz w:val="28"/>
          <w:szCs w:val="28"/>
        </w:rPr>
        <w:t xml:space="preserve">общество сталкивалось с этой расщелиной, тем стремительнее терялся </w:t>
      </w:r>
      <w:r w:rsidR="00A238D1" w:rsidRPr="001147DD">
        <w:rPr>
          <w:rStyle w:val="--0"/>
        </w:rPr>
        <w:t xml:space="preserve">сам </w:t>
      </w:r>
      <w:r w:rsidR="00A238D1" w:rsidRPr="001147DD">
        <w:rPr>
          <w:rStyle w:val="--"/>
        </w:rPr>
        <w:t>интерес</w:t>
      </w:r>
      <w:r w:rsidR="00A238D1" w:rsidRPr="00AD1DF6">
        <w:rPr>
          <w:rFonts w:ascii="Georgia" w:hAnsi="Georgia"/>
          <w:sz w:val="28"/>
          <w:szCs w:val="28"/>
        </w:rPr>
        <w:t xml:space="preserve"> к ценностям как таковым. И в итоге — был утрачен сам образ будущего, как возможного носителя смыслов.</w:t>
      </w:r>
      <w:r w:rsidR="001147DD">
        <w:rPr>
          <w:rFonts w:ascii="Georgia" w:hAnsi="Georgia"/>
          <w:sz w:val="28"/>
          <w:szCs w:val="28"/>
        </w:rPr>
        <w:t xml:space="preserve"> Анализ этого, </w:t>
      </w:r>
      <w:r w:rsidR="001147DD" w:rsidRPr="00AD1DF6">
        <w:rPr>
          <w:rFonts w:ascii="Georgia" w:hAnsi="Georgia"/>
          <w:sz w:val="28"/>
          <w:szCs w:val="28"/>
        </w:rPr>
        <w:t>указывает</w:t>
      </w:r>
      <w:r w:rsidR="00A238D1" w:rsidRPr="00AD1DF6">
        <w:rPr>
          <w:rFonts w:ascii="Georgia" w:hAnsi="Georgia"/>
          <w:sz w:val="28"/>
          <w:szCs w:val="28"/>
        </w:rPr>
        <w:t xml:space="preserve"> на </w:t>
      </w:r>
      <w:r w:rsidR="00A238D1" w:rsidRPr="001147DD">
        <w:rPr>
          <w:rStyle w:val="--0"/>
        </w:rPr>
        <w:t xml:space="preserve">необходимость </w:t>
      </w:r>
      <w:r w:rsidR="00A238D1" w:rsidRPr="001147DD">
        <w:rPr>
          <w:rStyle w:val="--"/>
        </w:rPr>
        <w:t>перехода.</w:t>
      </w:r>
      <w:r w:rsidR="00A238D1" w:rsidRPr="00AD1DF6">
        <w:rPr>
          <w:rFonts w:ascii="Georgia" w:hAnsi="Georgia"/>
          <w:sz w:val="28"/>
          <w:szCs w:val="28"/>
        </w:rPr>
        <w:t xml:space="preserve"> Причём не просто к новым лозунгам, а к </w:t>
      </w:r>
      <w:r w:rsidR="00A238D1" w:rsidRPr="001147DD">
        <w:rPr>
          <w:rStyle w:val="--0"/>
        </w:rPr>
        <w:t xml:space="preserve">коренному </w:t>
      </w:r>
      <w:r w:rsidR="00A238D1" w:rsidRPr="001147DD">
        <w:rPr>
          <w:rStyle w:val="--"/>
        </w:rPr>
        <w:t>обновлению</w:t>
      </w:r>
      <w:r w:rsidR="00A238D1" w:rsidRPr="00AD1DF6">
        <w:rPr>
          <w:rFonts w:ascii="Georgia" w:hAnsi="Georgia"/>
          <w:sz w:val="28"/>
          <w:szCs w:val="28"/>
        </w:rPr>
        <w:t xml:space="preserve"> самой системы ценностей, способной быть не просто провозглашённой, а воплощённой</w:t>
      </w:r>
      <w:bookmarkEnd w:id="4"/>
      <w:r w:rsidR="00A238D1" w:rsidRPr="00AD1DF6">
        <w:rPr>
          <w:rFonts w:ascii="Georgia" w:hAnsi="Georgia"/>
          <w:sz w:val="28"/>
          <w:szCs w:val="28"/>
        </w:rPr>
        <w:t xml:space="preserve">. Этот переход невозможен без осмысления механики самого ценностного процесса — того, что философия определяет как </w:t>
      </w:r>
      <w:bookmarkStart w:id="5" w:name="_Hlk200366154"/>
      <w:r w:rsidR="00A238D1" w:rsidRPr="001147DD">
        <w:rPr>
          <w:rStyle w:val="s2"/>
          <w:rFonts w:ascii="Georgia" w:hAnsi="Georgia"/>
          <w:sz w:val="28"/>
          <w:szCs w:val="28"/>
        </w:rPr>
        <w:t>аксиогенез</w:t>
      </w:r>
      <w:bookmarkEnd w:id="5"/>
      <w:r w:rsidR="00A238D1" w:rsidRPr="001147DD">
        <w:rPr>
          <w:rFonts w:ascii="Georgia" w:hAnsi="Georgia"/>
          <w:sz w:val="28"/>
          <w:szCs w:val="28"/>
        </w:rPr>
        <w:t>.</w:t>
      </w:r>
      <w:r w:rsidR="001147DD">
        <w:rPr>
          <w:rFonts w:ascii="Georgia" w:hAnsi="Georgia"/>
          <w:sz w:val="28"/>
          <w:szCs w:val="28"/>
        </w:rPr>
        <w:t xml:space="preserve"> </w:t>
      </w:r>
      <w:r w:rsidR="00A238D1" w:rsidRPr="00AD1DF6">
        <w:rPr>
          <w:rFonts w:ascii="Georgia" w:hAnsi="Georgia"/>
          <w:sz w:val="28"/>
          <w:szCs w:val="28"/>
        </w:rPr>
        <w:t>Аксиогенез — это не одномоментный акт, а сложный цикл преобразований, включающий в себя три взаимосвязанных процесса:</w:t>
      </w:r>
    </w:p>
    <w:p w14:paraId="6AF909EC" w14:textId="77777777" w:rsidR="00A238D1" w:rsidRPr="00AD1DF6" w:rsidRDefault="00A238D1" w:rsidP="002D7422">
      <w:pPr>
        <w:pStyle w:val="p1"/>
        <w:numPr>
          <w:ilvl w:val="0"/>
          <w:numId w:val="47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1147DD">
        <w:rPr>
          <w:rStyle w:val="s1"/>
          <w:rFonts w:ascii="Georgia" w:hAnsi="Georgia"/>
          <w:b/>
          <w:bCs/>
          <w:i/>
          <w:iCs/>
          <w:sz w:val="28"/>
          <w:szCs w:val="28"/>
        </w:rPr>
        <w:t>Формирование новых ценностей</w:t>
      </w:r>
      <w:r w:rsidRPr="001147DD">
        <w:rPr>
          <w:rFonts w:ascii="Georgia" w:hAnsi="Georgia"/>
          <w:i/>
          <w:iCs/>
          <w:sz w:val="28"/>
          <w:szCs w:val="28"/>
        </w:rPr>
        <w:t>,</w:t>
      </w:r>
      <w:r w:rsidRPr="00AD1DF6">
        <w:rPr>
          <w:rFonts w:ascii="Georgia" w:hAnsi="Georgia"/>
          <w:sz w:val="28"/>
          <w:szCs w:val="28"/>
        </w:rPr>
        <w:t xml:space="preserve"> как ответ на изменившуюся структуру среды и бытия;</w:t>
      </w:r>
    </w:p>
    <w:p w14:paraId="6EFE9B97" w14:textId="3582B61F" w:rsidR="00A238D1" w:rsidRPr="00AD1DF6" w:rsidRDefault="00A238D1" w:rsidP="001147DD">
      <w:pPr>
        <w:pStyle w:val="p1"/>
        <w:numPr>
          <w:ilvl w:val="0"/>
          <w:numId w:val="47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1147DD">
        <w:rPr>
          <w:rStyle w:val="s1"/>
          <w:rFonts w:ascii="Georgia" w:hAnsi="Georgia"/>
          <w:b/>
          <w:bCs/>
          <w:i/>
          <w:iCs/>
          <w:sz w:val="28"/>
          <w:szCs w:val="28"/>
        </w:rPr>
        <w:t>Миграция ценностей</w:t>
      </w:r>
      <w:r w:rsidRPr="00AD1DF6">
        <w:rPr>
          <w:rFonts w:ascii="Georgia" w:hAnsi="Georgia"/>
          <w:sz w:val="28"/>
          <w:szCs w:val="28"/>
        </w:rPr>
        <w:t xml:space="preserve">, то есть их восхождение или нисхождение по уровням актуальности и зрелости — от </w:t>
      </w:r>
      <w:proofErr w:type="spellStart"/>
      <w:r w:rsidRPr="00AD1DF6">
        <w:rPr>
          <w:rFonts w:ascii="Georgia" w:hAnsi="Georgia"/>
          <w:sz w:val="28"/>
          <w:szCs w:val="28"/>
        </w:rPr>
        <w:t>бе</w:t>
      </w:r>
      <w:r w:rsidR="00484EB3">
        <w:rPr>
          <w:rFonts w:ascii="Georgia" w:hAnsi="Georgia"/>
          <w:sz w:val="28"/>
          <w:szCs w:val="28"/>
        </w:rPr>
        <w:t>з</w:t>
      </w:r>
      <w:r w:rsidRPr="00AD1DF6">
        <w:rPr>
          <w:rFonts w:ascii="Georgia" w:hAnsi="Georgia"/>
          <w:sz w:val="28"/>
          <w:szCs w:val="28"/>
        </w:rPr>
        <w:t>сознательного</w:t>
      </w:r>
      <w:proofErr w:type="spellEnd"/>
      <w:r w:rsidRPr="00AD1DF6">
        <w:rPr>
          <w:rFonts w:ascii="Georgia" w:hAnsi="Georgia"/>
          <w:sz w:val="28"/>
          <w:szCs w:val="28"/>
        </w:rPr>
        <w:t xml:space="preserve"> к осознанному, от обыденного к сакральному;</w:t>
      </w:r>
    </w:p>
    <w:p w14:paraId="38A3EF9C" w14:textId="77777777" w:rsidR="00A238D1" w:rsidRPr="00AD1DF6" w:rsidRDefault="00A238D1" w:rsidP="001147DD">
      <w:pPr>
        <w:pStyle w:val="p1"/>
        <w:numPr>
          <w:ilvl w:val="0"/>
          <w:numId w:val="47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1147DD">
        <w:rPr>
          <w:rStyle w:val="s1"/>
          <w:rFonts w:ascii="Georgia" w:hAnsi="Georgia"/>
          <w:b/>
          <w:bCs/>
          <w:i/>
          <w:iCs/>
          <w:sz w:val="28"/>
          <w:szCs w:val="28"/>
        </w:rPr>
        <w:t>Отмирание ценностей</w:t>
      </w:r>
      <w:r w:rsidRPr="00AD1DF6">
        <w:rPr>
          <w:rFonts w:ascii="Georgia" w:hAnsi="Georgia"/>
          <w:sz w:val="28"/>
          <w:szCs w:val="28"/>
        </w:rPr>
        <w:t>, когда прежние смысловые раздражители утрачивают свою действенность, и ценности, ранее казавшиеся незыблемыми, теряют своё содержание.</w:t>
      </w:r>
    </w:p>
    <w:p w14:paraId="2754802E" w14:textId="301096A1" w:rsidR="00A238D1" w:rsidRPr="001147DD" w:rsidRDefault="001147DD" w:rsidP="001147DD">
      <w:pPr>
        <w:pStyle w:val="p3"/>
        <w:spacing w:before="0" w:beforeAutospacing="0" w:after="0" w:afterAutospacing="0" w:line="276" w:lineRule="auto"/>
        <w:jc w:val="both"/>
        <w:rPr>
          <w:rStyle w:val="--"/>
        </w:rPr>
      </w:pPr>
      <w:r>
        <w:rPr>
          <w:rFonts w:ascii="Georgia" w:hAnsi="Georgia"/>
          <w:sz w:val="28"/>
          <w:szCs w:val="28"/>
        </w:rPr>
        <w:t xml:space="preserve"> </w:t>
      </w:r>
      <w:r w:rsidR="00A238D1" w:rsidRPr="00AD1DF6">
        <w:rPr>
          <w:rFonts w:ascii="Georgia" w:hAnsi="Georgia"/>
          <w:sz w:val="28"/>
          <w:szCs w:val="28"/>
        </w:rPr>
        <w:t xml:space="preserve">Именно на </w:t>
      </w:r>
      <w:r w:rsidR="00A238D1" w:rsidRPr="001147DD">
        <w:rPr>
          <w:rStyle w:val="--0"/>
        </w:rPr>
        <w:t xml:space="preserve">этой </w:t>
      </w:r>
      <w:r w:rsidR="00A238D1" w:rsidRPr="001147DD">
        <w:rPr>
          <w:rStyle w:val="--"/>
        </w:rPr>
        <w:t>триаде</w:t>
      </w:r>
      <w:r w:rsidR="00A238D1" w:rsidRPr="00AD1DF6">
        <w:rPr>
          <w:rFonts w:ascii="Georgia" w:hAnsi="Georgia"/>
          <w:sz w:val="28"/>
          <w:szCs w:val="28"/>
        </w:rPr>
        <w:t xml:space="preserve"> должен строиться новый этап формирования смысловой структуры Человечества, освобождённого от паразитического программного наследия прошлого. Без этого невозможно ни перезапуск общественного устройства, ни новая форма цивилизационного бытия. Ценности </w:t>
      </w:r>
      <w:r w:rsidR="00A238D1" w:rsidRPr="001147DD">
        <w:rPr>
          <w:rStyle w:val="--"/>
        </w:rPr>
        <w:t xml:space="preserve">не </w:t>
      </w:r>
      <w:r w:rsidR="00A238D1" w:rsidRPr="001147DD">
        <w:rPr>
          <w:rStyle w:val="--0"/>
        </w:rPr>
        <w:t>восстанавливаются</w:t>
      </w:r>
      <w:r w:rsidR="00A238D1" w:rsidRPr="00AD1DF6">
        <w:rPr>
          <w:rFonts w:ascii="Georgia" w:hAnsi="Georgia"/>
          <w:sz w:val="28"/>
          <w:szCs w:val="28"/>
        </w:rPr>
        <w:t xml:space="preserve"> — они создаются. А создавать — значит быть сопричастным становлению новой </w:t>
      </w:r>
      <w:r w:rsidRPr="001147DD">
        <w:rPr>
          <w:rStyle w:val="--0"/>
        </w:rPr>
        <w:t>с</w:t>
      </w:r>
      <w:r w:rsidR="00A238D1" w:rsidRPr="001147DD">
        <w:rPr>
          <w:rStyle w:val="--0"/>
        </w:rPr>
        <w:t xml:space="preserve">истемы </w:t>
      </w:r>
      <w:r w:rsidRPr="001147DD">
        <w:rPr>
          <w:rStyle w:val="--"/>
        </w:rPr>
        <w:t>п</w:t>
      </w:r>
      <w:r w:rsidR="00A238D1" w:rsidRPr="001147DD">
        <w:rPr>
          <w:rStyle w:val="--"/>
        </w:rPr>
        <w:t>онимания.</w:t>
      </w:r>
    </w:p>
    <w:p w14:paraId="56AFA1AD" w14:textId="5ED07877" w:rsidR="00D54CD6" w:rsidRPr="00A74139" w:rsidRDefault="001147DD" w:rsidP="001147DD">
      <w:pPr>
        <w:spacing w:after="0"/>
        <w:ind w:firstLine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          </w:t>
      </w:r>
      <w:r w:rsidR="002D7422">
        <w:rPr>
          <w:rFonts w:eastAsia="Times New Roman"/>
          <w:color w:val="000000"/>
          <w:szCs w:val="28"/>
        </w:rPr>
        <w:t xml:space="preserve">    </w:t>
      </w:r>
      <w:r w:rsidR="00D54CD6" w:rsidRPr="00A74139">
        <w:rPr>
          <w:rFonts w:eastAsia="Times New Roman"/>
          <w:color w:val="000000"/>
          <w:szCs w:val="28"/>
        </w:rPr>
        <w:t xml:space="preserve">В результате происходящих сдвигов человечество оказалось в положении </w:t>
      </w:r>
      <w:r w:rsidR="00D54CD6" w:rsidRPr="001147DD">
        <w:rPr>
          <w:rStyle w:val="--"/>
        </w:rPr>
        <w:t xml:space="preserve">сирот </w:t>
      </w:r>
      <w:r w:rsidR="00D54CD6" w:rsidRPr="001147DD">
        <w:rPr>
          <w:rStyle w:val="--0"/>
        </w:rPr>
        <w:t>разума.</w:t>
      </w:r>
      <w:r w:rsidR="00D54CD6" w:rsidRPr="00A74139">
        <w:rPr>
          <w:rFonts w:eastAsia="Times New Roman"/>
          <w:color w:val="000000"/>
          <w:szCs w:val="28"/>
        </w:rPr>
        <w:t xml:space="preserve"> Те, кто ещё недавно был встроен в ясные иерархии, теперь лишены смыслового покрова — но продолжают, по инерции, исполнять </w:t>
      </w:r>
      <w:r w:rsidR="00D54CD6" w:rsidRPr="001147DD">
        <w:rPr>
          <w:rStyle w:val="--"/>
        </w:rPr>
        <w:t xml:space="preserve">старые </w:t>
      </w:r>
      <w:r w:rsidR="00D54CD6" w:rsidRPr="001147DD">
        <w:rPr>
          <w:rStyle w:val="--0"/>
        </w:rPr>
        <w:t>сценарии,</w:t>
      </w:r>
      <w:r w:rsidR="00D54CD6" w:rsidRPr="00A74139">
        <w:rPr>
          <w:rFonts w:eastAsia="Times New Roman"/>
          <w:color w:val="000000"/>
          <w:szCs w:val="28"/>
        </w:rPr>
        <w:t xml:space="preserve"> давно утратившие связь с </w:t>
      </w:r>
      <w:r w:rsidR="00D54CD6" w:rsidRPr="00A74139">
        <w:rPr>
          <w:rFonts w:eastAsia="Times New Roman"/>
          <w:color w:val="000000"/>
          <w:szCs w:val="28"/>
        </w:rPr>
        <w:lastRenderedPageBreak/>
        <w:t>действительностью. Это — пустая функция, машинально повторяющая движения, когда-то имевшие значение.</w:t>
      </w:r>
    </w:p>
    <w:p w14:paraId="7C5B556D" w14:textId="2102BECC" w:rsidR="001147DD" w:rsidRDefault="00D54CD6" w:rsidP="001147DD">
      <w:pPr>
        <w:spacing w:after="0"/>
        <w:ind w:firstLine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       </w:t>
      </w:r>
      <w:r w:rsidRPr="00A74139">
        <w:rPr>
          <w:rFonts w:eastAsia="Times New Roman"/>
          <w:color w:val="000000"/>
          <w:szCs w:val="28"/>
        </w:rPr>
        <w:t>Старые Системные программы управления</w:t>
      </w:r>
      <w:r w:rsidR="001147DD">
        <w:rPr>
          <w:rFonts w:eastAsia="Times New Roman"/>
          <w:color w:val="000000"/>
          <w:szCs w:val="28"/>
        </w:rPr>
        <w:t xml:space="preserve"> – </w:t>
      </w:r>
      <w:r w:rsidRPr="00A74139">
        <w:rPr>
          <w:rFonts w:eastAsia="Times New Roman"/>
          <w:color w:val="000000"/>
          <w:szCs w:val="28"/>
        </w:rPr>
        <w:t xml:space="preserve">ликвидированы. Их основой было вещное, инструментальное использование человека — как средства, как ресурса. Но исчез не только механизм — исчез сам </w:t>
      </w:r>
      <w:r w:rsidRPr="001147DD">
        <w:rPr>
          <w:rStyle w:val="--"/>
        </w:rPr>
        <w:t xml:space="preserve">онтологический </w:t>
      </w:r>
      <w:r w:rsidRPr="001147DD">
        <w:rPr>
          <w:rStyle w:val="--0"/>
        </w:rPr>
        <w:t>базис,</w:t>
      </w:r>
      <w:r w:rsidRPr="00A74139">
        <w:rPr>
          <w:rFonts w:eastAsia="Times New Roman"/>
          <w:color w:val="000000"/>
          <w:szCs w:val="28"/>
        </w:rPr>
        <w:t xml:space="preserve"> который делал их «естественными». Теперь восстановление таких программ невозможно — не технически, </w:t>
      </w:r>
      <w:r w:rsidR="002D7422">
        <w:rPr>
          <w:rFonts w:eastAsia="Times New Roman"/>
          <w:color w:val="000000"/>
          <w:szCs w:val="28"/>
        </w:rPr>
        <w:t>не</w:t>
      </w:r>
      <w:r w:rsidRPr="00A74139">
        <w:rPr>
          <w:rFonts w:eastAsia="Times New Roman"/>
          <w:color w:val="000000"/>
          <w:szCs w:val="28"/>
        </w:rPr>
        <w:t xml:space="preserve"> </w:t>
      </w:r>
      <w:bookmarkStart w:id="6" w:name="_Hlk200306201"/>
      <w:r w:rsidRPr="00A74139">
        <w:rPr>
          <w:rFonts w:eastAsia="Times New Roman"/>
          <w:color w:val="000000"/>
          <w:szCs w:val="28"/>
        </w:rPr>
        <w:t>экзистенциально</w:t>
      </w:r>
      <w:bookmarkEnd w:id="6"/>
      <w:r w:rsidR="001147DD" w:rsidRPr="001147DD">
        <w:rPr>
          <w:rStyle w:val="af5"/>
          <w:rFonts w:eastAsia="Times New Roman"/>
          <w:sz w:val="32"/>
          <w:szCs w:val="32"/>
        </w:rPr>
        <w:footnoteReference w:id="2"/>
      </w:r>
      <w:r w:rsidRPr="001147DD">
        <w:rPr>
          <w:rFonts w:eastAsia="Times New Roman"/>
          <w:color w:val="000000"/>
          <w:sz w:val="32"/>
          <w:szCs w:val="32"/>
        </w:rPr>
        <w:t>.</w:t>
      </w:r>
      <w:r w:rsidR="001147DD">
        <w:rPr>
          <w:rFonts w:eastAsia="Times New Roman"/>
          <w:color w:val="000000"/>
          <w:szCs w:val="28"/>
        </w:rPr>
        <w:t xml:space="preserve"> </w:t>
      </w:r>
      <w:r w:rsidRPr="00A74139">
        <w:rPr>
          <w:rFonts w:eastAsia="Times New Roman"/>
          <w:color w:val="000000"/>
          <w:szCs w:val="28"/>
        </w:rPr>
        <w:t xml:space="preserve">Действия, прежде кажущиеся бытийной нормой — работа, быт, ритуал, социальная роль — теперь </w:t>
      </w:r>
      <w:r w:rsidRPr="001147DD">
        <w:rPr>
          <w:rStyle w:val="--"/>
        </w:rPr>
        <w:t xml:space="preserve">утратили </w:t>
      </w:r>
      <w:r w:rsidRPr="001147DD">
        <w:rPr>
          <w:rStyle w:val="--0"/>
        </w:rPr>
        <w:t>вектор</w:t>
      </w:r>
      <w:r w:rsidRPr="00A74139">
        <w:rPr>
          <w:rFonts w:eastAsia="Times New Roman"/>
          <w:color w:val="000000"/>
          <w:szCs w:val="28"/>
        </w:rPr>
        <w:t xml:space="preserve">. Они совершаются, но не ведут никуда. Это производит вспышки событий, которые не образуют ни истории, ни смысла. Они исчезают, не оставляя следа, потому что не вписаны в структуру </w:t>
      </w:r>
      <w:r w:rsidR="001147DD">
        <w:rPr>
          <w:rFonts w:eastAsia="Times New Roman"/>
          <w:color w:val="000000"/>
          <w:szCs w:val="28"/>
        </w:rPr>
        <w:t>п</w:t>
      </w:r>
      <w:r w:rsidRPr="00A74139">
        <w:rPr>
          <w:rFonts w:eastAsia="Times New Roman"/>
          <w:color w:val="000000"/>
          <w:szCs w:val="28"/>
        </w:rPr>
        <w:t>онимания.</w:t>
      </w:r>
      <w:r w:rsidR="001147DD">
        <w:rPr>
          <w:rFonts w:eastAsia="Times New Roman"/>
          <w:color w:val="000000"/>
          <w:szCs w:val="28"/>
        </w:rPr>
        <w:t xml:space="preserve"> </w:t>
      </w:r>
      <w:r w:rsidRPr="00A74139">
        <w:rPr>
          <w:rFonts w:eastAsia="Times New Roman"/>
          <w:color w:val="000000"/>
          <w:szCs w:val="28"/>
        </w:rPr>
        <w:t xml:space="preserve">Так возникает цивилизационный дискомфорт </w:t>
      </w:r>
      <w:r w:rsidRPr="001147DD">
        <w:rPr>
          <w:rStyle w:val="--"/>
        </w:rPr>
        <w:t xml:space="preserve">нового </w:t>
      </w:r>
      <w:r w:rsidRPr="001147DD">
        <w:rPr>
          <w:rStyle w:val="--0"/>
        </w:rPr>
        <w:t>типа</w:t>
      </w:r>
      <w:r w:rsidRPr="00A74139">
        <w:rPr>
          <w:rFonts w:eastAsia="Times New Roman"/>
          <w:color w:val="000000"/>
          <w:szCs w:val="28"/>
        </w:rPr>
        <w:t xml:space="preserve"> — не от страха, не от бедности, а от того, что привычная ткань мира обрушилась, а новая ещё не начала ткаться. </w:t>
      </w:r>
    </w:p>
    <w:p w14:paraId="07041E44" w14:textId="568FA843" w:rsidR="00D54CD6" w:rsidRPr="00A74139" w:rsidRDefault="001147DD" w:rsidP="001147DD">
      <w:pPr>
        <w:spacing w:after="0"/>
        <w:ind w:firstLine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           </w:t>
      </w:r>
      <w:r w:rsidR="00D54CD6" w:rsidRPr="00A74139">
        <w:rPr>
          <w:rFonts w:eastAsia="Times New Roman"/>
          <w:color w:val="000000"/>
          <w:szCs w:val="28"/>
        </w:rPr>
        <w:t xml:space="preserve">В человеке </w:t>
      </w:r>
      <w:r w:rsidR="00D54CD6" w:rsidRPr="001147DD">
        <w:rPr>
          <w:rStyle w:val="--0"/>
        </w:rPr>
        <w:t xml:space="preserve">живёт </w:t>
      </w:r>
      <w:r w:rsidR="00D54CD6" w:rsidRPr="001147DD">
        <w:rPr>
          <w:rStyle w:val="--"/>
        </w:rPr>
        <w:t>память</w:t>
      </w:r>
      <w:r w:rsidR="00D54CD6" w:rsidRPr="00A74139">
        <w:rPr>
          <w:rFonts w:eastAsia="Times New Roman"/>
          <w:color w:val="000000"/>
          <w:szCs w:val="28"/>
        </w:rPr>
        <w:t xml:space="preserve"> о прежних структурах, но сама структура уже нелегитимна</w:t>
      </w:r>
      <w:r w:rsidR="00D54CD6" w:rsidRPr="00EE0108">
        <w:rPr>
          <w:rFonts w:eastAsia="Times New Roman"/>
          <w:color w:val="000000"/>
          <w:szCs w:val="28"/>
        </w:rPr>
        <w:t xml:space="preserve">. Это разрыв между «знать» и «быть», между «помнить» и «воплощать». Именно на этом фоне проявляется одно из самых парадоксальных явлений современности — глобальное </w:t>
      </w:r>
      <w:r w:rsidR="00D54CD6" w:rsidRPr="00EE0108">
        <w:rPr>
          <w:rStyle w:val="--0"/>
        </w:rPr>
        <w:t xml:space="preserve">цивилизационное </w:t>
      </w:r>
      <w:r w:rsidR="00D54CD6" w:rsidRPr="00EE0108">
        <w:rPr>
          <w:rStyle w:val="--"/>
        </w:rPr>
        <w:t>противостояние</w:t>
      </w:r>
      <w:r w:rsidR="00D54CD6" w:rsidRPr="00EE0108">
        <w:rPr>
          <w:rFonts w:eastAsia="Times New Roman"/>
          <w:color w:val="000000"/>
          <w:szCs w:val="28"/>
        </w:rPr>
        <w:t xml:space="preserve">, которое больше не укладывается в логику классической геополитики. Это не просто борьба интересов, идеологий или государств. Это битва двух форм общественного </w:t>
      </w:r>
      <w:proofErr w:type="spellStart"/>
      <w:r w:rsidR="00D54CD6" w:rsidRPr="00EE0108">
        <w:rPr>
          <w:rFonts w:eastAsia="Times New Roman"/>
          <w:color w:val="000000"/>
          <w:szCs w:val="28"/>
        </w:rPr>
        <w:t>бе</w:t>
      </w:r>
      <w:r w:rsidR="00484EB3" w:rsidRPr="00EE0108">
        <w:rPr>
          <w:rFonts w:eastAsia="Times New Roman"/>
          <w:color w:val="000000"/>
          <w:szCs w:val="28"/>
        </w:rPr>
        <w:t>з</w:t>
      </w:r>
      <w:r w:rsidR="00D54CD6" w:rsidRPr="00EE0108">
        <w:rPr>
          <w:rFonts w:eastAsia="Times New Roman"/>
          <w:color w:val="000000"/>
          <w:szCs w:val="28"/>
        </w:rPr>
        <w:t>сознательного</w:t>
      </w:r>
      <w:proofErr w:type="spellEnd"/>
      <w:r w:rsidR="00D54CD6" w:rsidRPr="00EE0108">
        <w:rPr>
          <w:rFonts w:eastAsia="Times New Roman"/>
          <w:color w:val="000000"/>
          <w:szCs w:val="28"/>
        </w:rPr>
        <w:t xml:space="preserve">. С одной стороны — инерция исчезающего мира, утратившего свою внутреннюю правду, но ещё </w:t>
      </w:r>
      <w:r w:rsidR="00D54CD6" w:rsidRPr="00EE0108">
        <w:rPr>
          <w:rStyle w:val="--"/>
        </w:rPr>
        <w:t xml:space="preserve">не </w:t>
      </w:r>
      <w:r w:rsidR="00D54CD6" w:rsidRPr="00EE0108">
        <w:rPr>
          <w:rStyle w:val="--0"/>
        </w:rPr>
        <w:t xml:space="preserve">способного </w:t>
      </w:r>
      <w:r w:rsidR="00D54CD6" w:rsidRPr="00EE0108">
        <w:rPr>
          <w:rFonts w:eastAsia="Times New Roman"/>
          <w:color w:val="000000"/>
          <w:szCs w:val="28"/>
        </w:rPr>
        <w:t xml:space="preserve">исчезнуть. С другой — зачаточная реальность будущего, которая ещё </w:t>
      </w:r>
      <w:r w:rsidR="00D54CD6" w:rsidRPr="00EE0108">
        <w:rPr>
          <w:rStyle w:val="--"/>
        </w:rPr>
        <w:t xml:space="preserve">не </w:t>
      </w:r>
      <w:r w:rsidR="00D54CD6" w:rsidRPr="00EE0108">
        <w:rPr>
          <w:rStyle w:val="--0"/>
        </w:rPr>
        <w:t>обрела</w:t>
      </w:r>
      <w:r w:rsidR="00D54CD6" w:rsidRPr="00EE0108">
        <w:rPr>
          <w:rFonts w:eastAsia="Times New Roman"/>
          <w:color w:val="000000"/>
          <w:szCs w:val="28"/>
        </w:rPr>
        <w:t xml:space="preserve"> форму, не артикулировала язык, но уже наэлектризовала ткань настоящего.</w:t>
      </w:r>
      <w:r w:rsidRPr="00EE0108">
        <w:rPr>
          <w:rFonts w:eastAsia="Times New Roman"/>
          <w:color w:val="000000"/>
          <w:szCs w:val="28"/>
        </w:rPr>
        <w:t xml:space="preserve"> </w:t>
      </w:r>
      <w:r w:rsidR="00D54CD6" w:rsidRPr="00EE0108">
        <w:rPr>
          <w:rFonts w:eastAsia="Times New Roman"/>
          <w:color w:val="000000"/>
          <w:szCs w:val="28"/>
        </w:rPr>
        <w:t xml:space="preserve">Эти два полюса парадоксально близки: оба лишены основания. Ни старая власть, ни оппозиция ей не могут предложить целостного образа, потому что оба родом из одной и той же послесистемной пустоты. Их борьба — не битва противоположностей, а симметричная </w:t>
      </w:r>
      <w:r w:rsidR="00D54CD6" w:rsidRPr="00EE0108">
        <w:rPr>
          <w:rStyle w:val="--0"/>
        </w:rPr>
        <w:t xml:space="preserve">форма </w:t>
      </w:r>
      <w:r w:rsidR="00D54CD6" w:rsidRPr="00EE0108">
        <w:rPr>
          <w:rStyle w:val="--"/>
        </w:rPr>
        <w:t>распада.</w:t>
      </w:r>
      <w:r w:rsidRPr="00EE0108">
        <w:rPr>
          <w:rFonts w:eastAsia="Times New Roman"/>
          <w:color w:val="000000"/>
          <w:szCs w:val="28"/>
        </w:rPr>
        <w:t xml:space="preserve"> </w:t>
      </w:r>
      <w:r w:rsidR="00D54CD6" w:rsidRPr="00EE0108">
        <w:rPr>
          <w:rFonts w:eastAsia="Times New Roman"/>
          <w:color w:val="000000"/>
          <w:szCs w:val="28"/>
        </w:rPr>
        <w:t>Такое противостояние</w:t>
      </w:r>
      <w:r w:rsidRPr="00EE0108">
        <w:rPr>
          <w:rFonts w:eastAsia="Times New Roman"/>
          <w:color w:val="000000"/>
          <w:szCs w:val="28"/>
        </w:rPr>
        <w:t xml:space="preserve"> сегодня на наших глазах,</w:t>
      </w:r>
      <w:r w:rsidR="00D54CD6" w:rsidRPr="00EE0108">
        <w:rPr>
          <w:rFonts w:eastAsia="Times New Roman"/>
          <w:color w:val="000000"/>
          <w:szCs w:val="28"/>
        </w:rPr>
        <w:t xml:space="preserve"> вспыхивает повсеместно — как реакция на утрату вектора, облекаясь в привычные формы: религии, нации, идеологии. Но суть неизменна: это не борьба за будущее — это </w:t>
      </w:r>
      <w:r w:rsidR="00D54CD6" w:rsidRPr="00EE0108">
        <w:rPr>
          <w:rStyle w:val="--"/>
        </w:rPr>
        <w:t xml:space="preserve">агония </w:t>
      </w:r>
      <w:r w:rsidR="00D54CD6" w:rsidRPr="00EE0108">
        <w:rPr>
          <w:rStyle w:val="--0"/>
        </w:rPr>
        <w:t>прошлого,</w:t>
      </w:r>
      <w:r w:rsidR="00D54CD6" w:rsidRPr="00EE0108">
        <w:rPr>
          <w:rFonts w:eastAsia="Times New Roman"/>
          <w:color w:val="000000"/>
          <w:szCs w:val="28"/>
        </w:rPr>
        <w:t xml:space="preserve"> стремящегося продлить своё бытие через воспроизводство боли.</w:t>
      </w:r>
    </w:p>
    <w:p w14:paraId="1A505A26" w14:textId="77777777" w:rsidR="005603B5" w:rsidRDefault="00D54CD6" w:rsidP="001147D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color w:val="000000"/>
          <w:szCs w:val="28"/>
        </w:rPr>
        <w:lastRenderedPageBreak/>
        <w:t xml:space="preserve">          </w:t>
      </w:r>
      <w:bookmarkStart w:id="7" w:name="_Hlk200366990"/>
      <w:r w:rsidRPr="00A74139">
        <w:rPr>
          <w:rFonts w:eastAsia="Times New Roman"/>
          <w:color w:val="000000"/>
          <w:szCs w:val="28"/>
        </w:rPr>
        <w:t>Мир разрывается на осколки. Порочные элементы различных систем соединяются, формируя глобальную энтропию</w:t>
      </w:r>
      <w:r w:rsidR="001147DD" w:rsidRPr="001147DD">
        <w:rPr>
          <w:rStyle w:val="af5"/>
          <w:rFonts w:eastAsia="Times New Roman"/>
          <w:sz w:val="32"/>
          <w:szCs w:val="32"/>
        </w:rPr>
        <w:footnoteReference w:id="3"/>
      </w:r>
      <w:r w:rsidRPr="001147DD">
        <w:rPr>
          <w:rFonts w:eastAsia="Times New Roman"/>
          <w:color w:val="000000"/>
          <w:sz w:val="32"/>
          <w:szCs w:val="32"/>
        </w:rPr>
        <w:t>.</w:t>
      </w:r>
      <w:r w:rsidRPr="00A74139">
        <w:rPr>
          <w:rFonts w:eastAsia="Times New Roman"/>
          <w:color w:val="000000"/>
          <w:szCs w:val="28"/>
        </w:rPr>
        <w:t xml:space="preserve"> Не идеология ведёт за собой — а </w:t>
      </w:r>
      <w:r w:rsidRPr="001147DD">
        <w:rPr>
          <w:rStyle w:val="--0"/>
        </w:rPr>
        <w:t>информационный</w:t>
      </w:r>
      <w:r w:rsidRPr="001147DD">
        <w:rPr>
          <w:rStyle w:val="--"/>
        </w:rPr>
        <w:t xml:space="preserve"> гной</w:t>
      </w:r>
      <w:r w:rsidRPr="00A74139">
        <w:rPr>
          <w:rFonts w:eastAsia="Times New Roman"/>
          <w:color w:val="000000"/>
          <w:szCs w:val="28"/>
        </w:rPr>
        <w:t xml:space="preserve"> исчезающего смыслового центра. Отсюда — </w:t>
      </w:r>
      <w:r w:rsidRPr="001147DD">
        <w:rPr>
          <w:rStyle w:val="--0"/>
        </w:rPr>
        <w:t xml:space="preserve">феномен </w:t>
      </w:r>
      <w:r w:rsidRPr="001147DD">
        <w:rPr>
          <w:rStyle w:val="--"/>
        </w:rPr>
        <w:t>фашизоидности</w:t>
      </w:r>
      <w:r w:rsidRPr="00A74139">
        <w:rPr>
          <w:rFonts w:eastAsia="Times New Roman"/>
          <w:color w:val="000000"/>
          <w:szCs w:val="28"/>
        </w:rPr>
        <w:t>, мимикрирующей под любую форму и мгновенно копирующей себя в чужих пространствах.</w:t>
      </w:r>
      <w:r>
        <w:rPr>
          <w:rFonts w:eastAsia="Times New Roman"/>
          <w:color w:val="000000"/>
          <w:szCs w:val="28"/>
        </w:rPr>
        <w:t xml:space="preserve"> </w:t>
      </w:r>
      <w:r w:rsidRPr="00A74139">
        <w:rPr>
          <w:rFonts w:eastAsia="Times New Roman"/>
          <w:color w:val="000000"/>
          <w:szCs w:val="28"/>
        </w:rPr>
        <w:t xml:space="preserve">Это — тень исчезнувшей конструкции, проецируемая на человечество, которое ещё </w:t>
      </w:r>
      <w:r w:rsidRPr="001147DD">
        <w:rPr>
          <w:rStyle w:val="--"/>
        </w:rPr>
        <w:t xml:space="preserve">не </w:t>
      </w:r>
      <w:r w:rsidRPr="001147DD">
        <w:rPr>
          <w:rStyle w:val="--0"/>
        </w:rPr>
        <w:t>вырвалось</w:t>
      </w:r>
      <w:r w:rsidRPr="00A74139">
        <w:rPr>
          <w:rFonts w:eastAsia="Times New Roman"/>
          <w:color w:val="000000"/>
          <w:szCs w:val="28"/>
        </w:rPr>
        <w:t xml:space="preserve"> из-под её гравитации. Насилие без корня, фанатизм без идей, агрессия без цели — все эти явления принадлежат уже не культуре и не истории. Они симптомы системной утраты Понимания.</w:t>
      </w:r>
      <w:r>
        <w:rPr>
          <w:rFonts w:eastAsia="Times New Roman"/>
          <w:color w:val="000000"/>
          <w:szCs w:val="28"/>
        </w:rPr>
        <w:t xml:space="preserve"> </w:t>
      </w:r>
      <w:r w:rsidRPr="001147DD">
        <w:rPr>
          <w:rFonts w:eastAsia="Times New Roman"/>
          <w:szCs w:val="28"/>
        </w:rPr>
        <w:t>В таком</w:t>
      </w:r>
      <w:r w:rsidRPr="009619E5">
        <w:rPr>
          <w:rFonts w:eastAsia="Times New Roman"/>
          <w:szCs w:val="28"/>
        </w:rPr>
        <w:t xml:space="preserve"> ключе становится ясно: современное состояние человечества — не только кризис </w:t>
      </w:r>
    </w:p>
    <w:p w14:paraId="519106EC" w14:textId="77777777" w:rsidR="002D7422" w:rsidRDefault="005603B5" w:rsidP="002D7422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1312" behindDoc="1" locked="0" layoutInCell="1" allowOverlap="1" wp14:anchorId="72CCD0E3" wp14:editId="389E126E">
            <wp:simplePos x="0" y="0"/>
            <wp:positionH relativeFrom="column">
              <wp:posOffset>3933825</wp:posOffset>
            </wp:positionH>
            <wp:positionV relativeFrom="paragraph">
              <wp:posOffset>1905</wp:posOffset>
            </wp:positionV>
            <wp:extent cx="2275840" cy="2794000"/>
            <wp:effectExtent l="0" t="0" r="0" b="0"/>
            <wp:wrapTight wrapText="bothSides">
              <wp:wrapPolygon edited="0">
                <wp:start x="0" y="0"/>
                <wp:lineTo x="0" y="21502"/>
                <wp:lineTo x="21455" y="21502"/>
                <wp:lineTo x="21455" y="0"/>
                <wp:lineTo x="0" y="0"/>
              </wp:wrapPolygon>
            </wp:wrapTight>
            <wp:docPr id="1429804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804247" name="Рисунок 142980424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4CD6" w:rsidRPr="009619E5">
        <w:rPr>
          <w:rFonts w:eastAsia="Times New Roman"/>
          <w:szCs w:val="28"/>
        </w:rPr>
        <w:t xml:space="preserve">рациональности или культуры. Это </w:t>
      </w:r>
      <w:r w:rsidR="00D54CD6" w:rsidRPr="001147DD">
        <w:rPr>
          <w:rStyle w:val="--"/>
        </w:rPr>
        <w:t xml:space="preserve">резонансная </w:t>
      </w:r>
      <w:r w:rsidR="00D54CD6" w:rsidRPr="001147DD">
        <w:rPr>
          <w:rStyle w:val="--0"/>
        </w:rPr>
        <w:t>волна,</w:t>
      </w:r>
      <w:r w:rsidR="00D54CD6" w:rsidRPr="009619E5">
        <w:rPr>
          <w:rFonts w:eastAsia="Times New Roman"/>
          <w:szCs w:val="28"/>
        </w:rPr>
        <w:t xml:space="preserve"> идущая из прошлого, — след </w:t>
      </w:r>
      <w:r w:rsidR="00D54CD6" w:rsidRPr="001147DD">
        <w:rPr>
          <w:rFonts w:eastAsia="Times New Roman"/>
          <w:szCs w:val="28"/>
        </w:rPr>
        <w:t>энергоинформационного воздействия</w:t>
      </w:r>
      <w:r w:rsidR="00D54CD6" w:rsidRPr="009619E5">
        <w:rPr>
          <w:rFonts w:eastAsia="Times New Roman"/>
          <w:szCs w:val="28"/>
        </w:rPr>
        <w:t xml:space="preserve">, оставшегося в тканях коллективного мышления. В рамках данной парадигмы это явление обозначается как влияние </w:t>
      </w:r>
      <w:r w:rsidR="00D54CD6" w:rsidRPr="001147DD">
        <w:rPr>
          <w:rFonts w:eastAsia="Times New Roman"/>
          <w:szCs w:val="28"/>
        </w:rPr>
        <w:t>Эбровской Системы</w:t>
      </w:r>
      <w:r w:rsidR="00D54CD6" w:rsidRPr="009619E5">
        <w:rPr>
          <w:rFonts w:eastAsia="Times New Roman"/>
          <w:szCs w:val="28"/>
        </w:rPr>
        <w:t xml:space="preserve"> — сложной внешней структуры, некогда наложившей</w:t>
      </w:r>
      <w:r w:rsidR="00D54CD6">
        <w:rPr>
          <w:rFonts w:eastAsia="Times New Roman"/>
          <w:szCs w:val="28"/>
        </w:rPr>
        <w:t xml:space="preserve"> свой определенный </w:t>
      </w:r>
      <w:r w:rsidR="00D54CD6" w:rsidRPr="009619E5">
        <w:rPr>
          <w:rFonts w:eastAsia="Times New Roman"/>
          <w:szCs w:val="28"/>
        </w:rPr>
        <w:t>вектор на развитие человеческой цивилизации.</w:t>
      </w:r>
      <w:bookmarkEnd w:id="7"/>
      <w:r w:rsidR="00D54CD6">
        <w:rPr>
          <w:rFonts w:eastAsia="Times New Roman"/>
          <w:szCs w:val="28"/>
        </w:rPr>
        <w:t xml:space="preserve"> Сегодня, э</w:t>
      </w:r>
      <w:r w:rsidR="00D54CD6" w:rsidRPr="009619E5">
        <w:rPr>
          <w:rFonts w:eastAsia="Times New Roman"/>
          <w:szCs w:val="28"/>
        </w:rPr>
        <w:t>то воздействие</w:t>
      </w:r>
      <w:r w:rsidR="00D54CD6">
        <w:rPr>
          <w:rFonts w:eastAsia="Times New Roman"/>
          <w:szCs w:val="28"/>
        </w:rPr>
        <w:t>, в рамках программы развития определ</w:t>
      </w:r>
      <w:r w:rsidR="00484EB3">
        <w:rPr>
          <w:rFonts w:eastAsia="Times New Roman"/>
          <w:szCs w:val="28"/>
        </w:rPr>
        <w:t>ё</w:t>
      </w:r>
      <w:r w:rsidR="00D54CD6">
        <w:rPr>
          <w:rFonts w:eastAsia="Times New Roman"/>
          <w:szCs w:val="28"/>
        </w:rPr>
        <w:t>нных генотипов Мозга,</w:t>
      </w:r>
      <w:r w:rsidR="00D54CD6" w:rsidRPr="009619E5">
        <w:rPr>
          <w:rFonts w:eastAsia="Times New Roman"/>
          <w:szCs w:val="28"/>
        </w:rPr>
        <w:t xml:space="preserve"> </w:t>
      </w:r>
      <w:r w:rsidR="00D54CD6" w:rsidRPr="001147DD">
        <w:rPr>
          <w:rStyle w:val="--"/>
        </w:rPr>
        <w:t xml:space="preserve">не </w:t>
      </w:r>
      <w:r w:rsidR="00D54CD6" w:rsidRPr="001147DD">
        <w:rPr>
          <w:rStyle w:val="--0"/>
        </w:rPr>
        <w:t xml:space="preserve">исчезло </w:t>
      </w:r>
      <w:proofErr w:type="spellStart"/>
      <w:r w:rsidR="00D54CD6" w:rsidRPr="009619E5">
        <w:rPr>
          <w:rFonts w:eastAsia="Times New Roman"/>
          <w:szCs w:val="28"/>
        </w:rPr>
        <w:t>бе</w:t>
      </w:r>
      <w:r w:rsidR="00484EB3">
        <w:rPr>
          <w:rFonts w:eastAsia="Times New Roman"/>
          <w:szCs w:val="28"/>
        </w:rPr>
        <w:t>з</w:t>
      </w:r>
      <w:r w:rsidR="00D54CD6" w:rsidRPr="009619E5">
        <w:rPr>
          <w:rFonts w:eastAsia="Times New Roman"/>
          <w:szCs w:val="28"/>
        </w:rPr>
        <w:t>следно</w:t>
      </w:r>
      <w:proofErr w:type="spellEnd"/>
      <w:r w:rsidR="00D54CD6" w:rsidRPr="009619E5">
        <w:rPr>
          <w:rFonts w:eastAsia="Times New Roman"/>
          <w:szCs w:val="28"/>
        </w:rPr>
        <w:t xml:space="preserve">. Оно </w:t>
      </w:r>
      <w:r w:rsidR="00D54CD6" w:rsidRPr="001147DD">
        <w:rPr>
          <w:rFonts w:eastAsia="Times New Roman"/>
          <w:szCs w:val="28"/>
        </w:rPr>
        <w:t>перестало быть актуальным</w:t>
      </w:r>
      <w:r w:rsidR="00D54CD6" w:rsidRPr="009619E5">
        <w:rPr>
          <w:rFonts w:eastAsia="Times New Roman"/>
          <w:szCs w:val="28"/>
        </w:rPr>
        <w:t xml:space="preserve">, но осталось в форме </w:t>
      </w:r>
      <w:r w:rsidR="00D54CD6" w:rsidRPr="001147DD">
        <w:rPr>
          <w:rFonts w:eastAsia="Times New Roman"/>
          <w:szCs w:val="28"/>
        </w:rPr>
        <w:t xml:space="preserve">инерции </w:t>
      </w:r>
      <w:r w:rsidR="00D54CD6" w:rsidRPr="009619E5">
        <w:rPr>
          <w:rFonts w:eastAsia="Times New Roman"/>
          <w:szCs w:val="28"/>
        </w:rPr>
        <w:t xml:space="preserve">— движения по шаблону, лишённому прежнего смысла. Это похоже на </w:t>
      </w:r>
      <w:r w:rsidR="002D7422">
        <w:rPr>
          <w:rFonts w:eastAsia="Times New Roman"/>
          <w:szCs w:val="28"/>
        </w:rPr>
        <w:t>автобус</w:t>
      </w:r>
      <w:r w:rsidR="00D54CD6" w:rsidRPr="001147DD">
        <w:rPr>
          <w:rFonts w:eastAsia="Times New Roman"/>
          <w:szCs w:val="28"/>
        </w:rPr>
        <w:t xml:space="preserve"> без маршрута</w:t>
      </w:r>
      <w:r w:rsidR="00D54CD6" w:rsidRPr="009619E5">
        <w:rPr>
          <w:rFonts w:eastAsia="Times New Roman"/>
          <w:szCs w:val="28"/>
        </w:rPr>
        <w:t>: механика работает, но цель утрачена.</w:t>
      </w:r>
      <w:r w:rsidR="00D54CD6">
        <w:rPr>
          <w:rFonts w:eastAsia="Times New Roman"/>
          <w:szCs w:val="28"/>
        </w:rPr>
        <w:t xml:space="preserve"> </w:t>
      </w:r>
      <w:r w:rsidR="00D54CD6" w:rsidRPr="009619E5">
        <w:rPr>
          <w:rFonts w:eastAsia="Times New Roman"/>
          <w:szCs w:val="28"/>
        </w:rPr>
        <w:t xml:space="preserve">Именно поэтому </w:t>
      </w:r>
      <w:r w:rsidR="00D54CD6" w:rsidRPr="001147DD">
        <w:rPr>
          <w:rStyle w:val="--"/>
        </w:rPr>
        <w:t xml:space="preserve">современное </w:t>
      </w:r>
      <w:r w:rsidR="00D54CD6" w:rsidRPr="001147DD">
        <w:rPr>
          <w:rStyle w:val="--0"/>
        </w:rPr>
        <w:t>сознание</w:t>
      </w:r>
      <w:r w:rsidR="00D54CD6">
        <w:rPr>
          <w:rFonts w:eastAsia="Times New Roman"/>
          <w:szCs w:val="28"/>
        </w:rPr>
        <w:t xml:space="preserve"> большинства людей</w:t>
      </w:r>
      <w:r w:rsidR="00D54CD6" w:rsidRPr="009619E5">
        <w:rPr>
          <w:rFonts w:eastAsia="Times New Roman"/>
          <w:szCs w:val="28"/>
        </w:rPr>
        <w:t xml:space="preserve"> — </w:t>
      </w:r>
      <w:r w:rsidR="00D54CD6" w:rsidRPr="001147DD">
        <w:rPr>
          <w:rFonts w:eastAsia="Times New Roman"/>
          <w:szCs w:val="28"/>
        </w:rPr>
        <w:t>постинтервентское.</w:t>
      </w:r>
      <w:r w:rsidR="00D54CD6" w:rsidRPr="009619E5">
        <w:rPr>
          <w:rFonts w:eastAsia="Times New Roman"/>
          <w:szCs w:val="28"/>
        </w:rPr>
        <w:t xml:space="preserve"> </w:t>
      </w:r>
      <w:bookmarkStart w:id="8" w:name="_Hlk200368080"/>
      <w:r w:rsidR="00D54CD6" w:rsidRPr="009619E5">
        <w:rPr>
          <w:rFonts w:eastAsia="Times New Roman"/>
          <w:szCs w:val="28"/>
        </w:rPr>
        <w:t xml:space="preserve">Оно всё ещё носит в себе отпечаток былой направленности, но уже не способно опереться на неё. Мы действуем, говорим, конструируем — но </w:t>
      </w:r>
      <w:r w:rsidR="00D54CD6" w:rsidRPr="001147DD">
        <w:rPr>
          <w:rStyle w:val="--"/>
        </w:rPr>
        <w:t xml:space="preserve">не </w:t>
      </w:r>
      <w:r w:rsidR="00D54CD6" w:rsidRPr="001147DD">
        <w:rPr>
          <w:rStyle w:val="--0"/>
        </w:rPr>
        <w:t>знаем</w:t>
      </w:r>
      <w:r w:rsidR="00D54CD6" w:rsidRPr="009619E5">
        <w:rPr>
          <w:rFonts w:eastAsia="Times New Roman"/>
          <w:b/>
          <w:bCs/>
          <w:szCs w:val="28"/>
        </w:rPr>
        <w:t xml:space="preserve">, </w:t>
      </w:r>
      <w:r w:rsidR="00D54CD6" w:rsidRPr="001147DD">
        <w:rPr>
          <w:rFonts w:eastAsia="Times New Roman"/>
          <w:szCs w:val="28"/>
        </w:rPr>
        <w:t>к чему стремимся</w:t>
      </w:r>
      <w:r w:rsidR="00D54CD6" w:rsidRPr="009619E5">
        <w:rPr>
          <w:rFonts w:eastAsia="Times New Roman"/>
          <w:szCs w:val="28"/>
        </w:rPr>
        <w:t xml:space="preserve">. Старый Вектор Цели больше не поддерживается Системой, но </w:t>
      </w:r>
      <w:r w:rsidR="00D54CD6" w:rsidRPr="001147DD">
        <w:rPr>
          <w:rFonts w:eastAsia="Times New Roman"/>
          <w:szCs w:val="28"/>
        </w:rPr>
        <w:t>ещё не заменён новым</w:t>
      </w:r>
      <w:r w:rsidR="00D54CD6">
        <w:rPr>
          <w:rFonts w:eastAsia="Times New Roman"/>
          <w:szCs w:val="28"/>
        </w:rPr>
        <w:t>. Этот процесс только «разворачивается», как бы нам не хотелось</w:t>
      </w:r>
      <w:r w:rsidR="002D7422">
        <w:rPr>
          <w:rFonts w:eastAsia="Times New Roman"/>
          <w:szCs w:val="28"/>
        </w:rPr>
        <w:t>, мы не можем</w:t>
      </w:r>
      <w:r w:rsidR="00D54CD6">
        <w:rPr>
          <w:rFonts w:eastAsia="Times New Roman"/>
          <w:szCs w:val="28"/>
        </w:rPr>
        <w:t xml:space="preserve"> его ускорить.</w:t>
      </w:r>
      <w:r w:rsidR="00D54CD6" w:rsidRPr="009619E5">
        <w:rPr>
          <w:rFonts w:eastAsia="Times New Roman"/>
          <w:szCs w:val="28"/>
        </w:rPr>
        <w:t xml:space="preserve"> Мы живём в интервале между завершённым и не начавшимся</w:t>
      </w:r>
      <w:r w:rsidR="00D54CD6">
        <w:rPr>
          <w:rFonts w:eastAsia="Times New Roman"/>
          <w:szCs w:val="28"/>
        </w:rPr>
        <w:t xml:space="preserve"> в полном объёме.</w:t>
      </w:r>
      <w:r w:rsidR="002D7422">
        <w:rPr>
          <w:rFonts w:eastAsia="Times New Roman"/>
          <w:szCs w:val="28"/>
        </w:rPr>
        <w:t xml:space="preserve"> </w:t>
      </w:r>
    </w:p>
    <w:p w14:paraId="5C730AA0" w14:textId="42F3AE39" w:rsidR="00D54CD6" w:rsidRPr="001147DD" w:rsidRDefault="002D7422" w:rsidP="002D7422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D54CD6" w:rsidRPr="009619E5">
        <w:rPr>
          <w:rFonts w:eastAsia="Times New Roman"/>
          <w:szCs w:val="28"/>
        </w:rPr>
        <w:t xml:space="preserve">Это и есть </w:t>
      </w:r>
      <w:r w:rsidR="00D54CD6" w:rsidRPr="001147DD">
        <w:rPr>
          <w:rStyle w:val="--"/>
        </w:rPr>
        <w:t xml:space="preserve">вызов </w:t>
      </w:r>
      <w:r w:rsidR="00D54CD6" w:rsidRPr="001147DD">
        <w:rPr>
          <w:rStyle w:val="--0"/>
        </w:rPr>
        <w:t>Пониманию</w:t>
      </w:r>
      <w:r w:rsidR="00D54CD6" w:rsidRPr="009619E5">
        <w:rPr>
          <w:rFonts w:eastAsia="Times New Roman"/>
          <w:szCs w:val="28"/>
        </w:rPr>
        <w:t xml:space="preserve">. В условиях утраты внешней архитектуры смысла, </w:t>
      </w:r>
      <w:r w:rsidR="00D54CD6" w:rsidRPr="001147DD">
        <w:rPr>
          <w:rFonts w:eastAsia="Times New Roman"/>
          <w:szCs w:val="28"/>
        </w:rPr>
        <w:t>единственным способом движения вперёд становится восстановление внутренней формы</w:t>
      </w:r>
      <w:r w:rsidR="00D54CD6" w:rsidRPr="009619E5">
        <w:rPr>
          <w:rFonts w:eastAsia="Times New Roman"/>
          <w:szCs w:val="28"/>
        </w:rPr>
        <w:t>. Не через реставрацию</w:t>
      </w:r>
      <w:bookmarkStart w:id="9" w:name="_Hlk200455155"/>
      <w:r>
        <w:rPr>
          <w:rFonts w:eastAsia="Times New Roman"/>
          <w:szCs w:val="28"/>
        </w:rPr>
        <w:t xml:space="preserve"> </w:t>
      </w:r>
      <w:r w:rsidR="00D54CD6" w:rsidRPr="009619E5">
        <w:rPr>
          <w:rFonts w:eastAsia="Times New Roman"/>
          <w:szCs w:val="28"/>
        </w:rPr>
        <w:lastRenderedPageBreak/>
        <w:t xml:space="preserve">старого, и не через бегство в </w:t>
      </w:r>
      <w:r w:rsidR="00D54CD6">
        <w:rPr>
          <w:rFonts w:eastAsia="Times New Roman"/>
          <w:szCs w:val="28"/>
        </w:rPr>
        <w:t>непонимание</w:t>
      </w:r>
      <w:r w:rsidR="00D54CD6" w:rsidRPr="009619E5">
        <w:rPr>
          <w:rFonts w:eastAsia="Times New Roman"/>
          <w:szCs w:val="28"/>
        </w:rPr>
        <w:t xml:space="preserve"> нового — а через </w:t>
      </w:r>
      <w:r>
        <w:rPr>
          <w:rFonts w:eastAsia="Times New Roman"/>
          <w:noProof/>
          <w:szCs w:val="28"/>
        </w:rPr>
        <w:drawing>
          <wp:anchor distT="0" distB="0" distL="114300" distR="114300" simplePos="0" relativeHeight="251662336" behindDoc="1" locked="0" layoutInCell="1" allowOverlap="1" wp14:anchorId="490A175D" wp14:editId="16054A87">
            <wp:simplePos x="0" y="0"/>
            <wp:positionH relativeFrom="column">
              <wp:posOffset>-28575</wp:posOffset>
            </wp:positionH>
            <wp:positionV relativeFrom="paragraph">
              <wp:posOffset>1235710</wp:posOffset>
            </wp:positionV>
            <wp:extent cx="2489200" cy="2978150"/>
            <wp:effectExtent l="0" t="0" r="0" b="6350"/>
            <wp:wrapTight wrapText="bothSides">
              <wp:wrapPolygon edited="0">
                <wp:start x="0" y="0"/>
                <wp:lineTo x="0" y="21554"/>
                <wp:lineTo x="21490" y="21554"/>
                <wp:lineTo x="21490" y="0"/>
                <wp:lineTo x="0" y="0"/>
              </wp:wrapPolygon>
            </wp:wrapTight>
            <wp:docPr id="14589934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993486" name="Рисунок 145899348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szCs w:val="28"/>
        </w:rPr>
        <w:t xml:space="preserve"> </w:t>
      </w:r>
      <w:r w:rsidR="00D54CD6" w:rsidRPr="001147DD">
        <w:rPr>
          <w:rFonts w:eastAsia="Times New Roman"/>
          <w:szCs w:val="28"/>
        </w:rPr>
        <w:t xml:space="preserve">создание </w:t>
      </w:r>
      <w:bookmarkStart w:id="10" w:name="_Hlk200303818"/>
      <w:r w:rsidR="00D54CD6" w:rsidRPr="001147DD">
        <w:rPr>
          <w:rFonts w:eastAsia="Times New Roman"/>
          <w:szCs w:val="28"/>
        </w:rPr>
        <w:t>метаосновы</w:t>
      </w:r>
      <w:bookmarkEnd w:id="10"/>
      <w:r w:rsidR="00D54CD6" w:rsidRPr="001147DD">
        <w:rPr>
          <w:rStyle w:val="af5"/>
          <w:rFonts w:eastAsia="Times New Roman"/>
          <w:sz w:val="32"/>
          <w:szCs w:val="32"/>
        </w:rPr>
        <w:footnoteReference w:id="4"/>
      </w:r>
      <w:r w:rsidR="00D54CD6" w:rsidRPr="001147DD">
        <w:rPr>
          <w:rFonts w:eastAsia="Times New Roman"/>
          <w:szCs w:val="28"/>
        </w:rPr>
        <w:t>,</w:t>
      </w:r>
      <w:r w:rsidR="00D54CD6" w:rsidRPr="009619E5">
        <w:rPr>
          <w:rFonts w:eastAsia="Times New Roman"/>
          <w:b/>
          <w:bCs/>
          <w:szCs w:val="28"/>
        </w:rPr>
        <w:t xml:space="preserve"> </w:t>
      </w:r>
      <w:r w:rsidR="00D54CD6" w:rsidRPr="001147DD">
        <w:rPr>
          <w:rFonts w:eastAsia="Times New Roman"/>
          <w:szCs w:val="28"/>
        </w:rPr>
        <w:t>способной структурировать разум</w:t>
      </w:r>
      <w:r w:rsidR="00D54CD6" w:rsidRPr="009619E5">
        <w:rPr>
          <w:rFonts w:eastAsia="Times New Roman"/>
          <w:szCs w:val="28"/>
        </w:rPr>
        <w:t xml:space="preserve"> уже без посредничества внешней силы.</w:t>
      </w:r>
      <w:r w:rsidR="00D54CD6">
        <w:rPr>
          <w:rFonts w:eastAsia="Times New Roman"/>
          <w:szCs w:val="28"/>
        </w:rPr>
        <w:t xml:space="preserve"> </w:t>
      </w:r>
      <w:bookmarkEnd w:id="8"/>
      <w:bookmarkEnd w:id="9"/>
    </w:p>
    <w:p w14:paraId="3D2EB583" w14:textId="4F4BC7CB" w:rsidR="00D54CD6" w:rsidRPr="00F45838" w:rsidRDefault="001147DD" w:rsidP="002D7422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1147DD">
        <w:rPr>
          <w:rFonts w:ascii="Georgia" w:hAnsi="Georgia"/>
          <w:sz w:val="28"/>
          <w:szCs w:val="28"/>
        </w:rPr>
        <w:t xml:space="preserve">         </w:t>
      </w:r>
      <w:r w:rsidR="002D7422">
        <w:rPr>
          <w:rFonts w:ascii="Georgia" w:hAnsi="Georgia"/>
          <w:sz w:val="28"/>
          <w:szCs w:val="28"/>
        </w:rPr>
        <w:t xml:space="preserve">     </w:t>
      </w:r>
      <w:r w:rsidR="00D54CD6" w:rsidRPr="001147DD">
        <w:rPr>
          <w:rFonts w:ascii="Georgia" w:hAnsi="Georgia"/>
          <w:sz w:val="28"/>
          <w:szCs w:val="28"/>
        </w:rPr>
        <w:t>На фоне</w:t>
      </w:r>
      <w:r w:rsidR="00D54CD6" w:rsidRPr="00F45838">
        <w:rPr>
          <w:rFonts w:ascii="Georgia" w:hAnsi="Georgia"/>
          <w:sz w:val="28"/>
          <w:szCs w:val="28"/>
        </w:rPr>
        <w:t xml:space="preserve"> трансцивилизационного перехода, когда прежняя реальность теряет структурные опоры, раскрывается необратимый процесс — отмирание властной касты, ранее державшейся за счёт внешней энергоинформационной подпитки. Эта каста, </w:t>
      </w:r>
      <w:r w:rsidR="00D54CD6" w:rsidRPr="001147DD">
        <w:rPr>
          <w:rStyle w:val="--0"/>
        </w:rPr>
        <w:t xml:space="preserve">лишённая </w:t>
      </w:r>
      <w:r w:rsidR="00D54CD6" w:rsidRPr="001147DD">
        <w:rPr>
          <w:rStyle w:val="--"/>
        </w:rPr>
        <w:t>доступа</w:t>
      </w:r>
      <w:r w:rsidR="00D54CD6" w:rsidRPr="00F45838">
        <w:rPr>
          <w:rFonts w:ascii="Georgia" w:hAnsi="Georgia"/>
          <w:sz w:val="28"/>
          <w:szCs w:val="28"/>
        </w:rPr>
        <w:t xml:space="preserve"> к прежнему контуру Системного Управления — незримой сети, скреплявшей власть, привилегии и мнимую легитимность, — стремительно теряет функции, влияние и значение.</w:t>
      </w:r>
      <w:r>
        <w:rPr>
          <w:rFonts w:ascii="Georgia" w:hAnsi="Georgia"/>
          <w:sz w:val="28"/>
          <w:szCs w:val="28"/>
        </w:rPr>
        <w:t xml:space="preserve"> </w:t>
      </w:r>
      <w:r w:rsidR="00D54CD6" w:rsidRPr="00F45838">
        <w:rPr>
          <w:rFonts w:ascii="Georgia" w:hAnsi="Georgia"/>
          <w:sz w:val="28"/>
          <w:szCs w:val="28"/>
        </w:rPr>
        <w:t xml:space="preserve">Но этот распад </w:t>
      </w:r>
      <w:r w:rsidR="00D54CD6" w:rsidRPr="001147DD">
        <w:rPr>
          <w:rStyle w:val="--"/>
        </w:rPr>
        <w:t xml:space="preserve">не </w:t>
      </w:r>
      <w:r w:rsidR="00D54CD6" w:rsidRPr="001147DD">
        <w:rPr>
          <w:rStyle w:val="--0"/>
        </w:rPr>
        <w:t>является</w:t>
      </w:r>
      <w:r w:rsidR="00D54CD6" w:rsidRPr="00F45838">
        <w:rPr>
          <w:rFonts w:ascii="Georgia" w:hAnsi="Georgia"/>
          <w:sz w:val="28"/>
          <w:szCs w:val="28"/>
        </w:rPr>
        <w:t xml:space="preserve"> революцией в привычном смысле слова. Это не разрушение, а самоутилизация. Структура, утратившая контакт с </w:t>
      </w:r>
      <w:r>
        <w:rPr>
          <w:rFonts w:ascii="Georgia" w:hAnsi="Georgia"/>
          <w:sz w:val="28"/>
          <w:szCs w:val="28"/>
        </w:rPr>
        <w:t>и</w:t>
      </w:r>
      <w:r w:rsidR="00D54CD6" w:rsidRPr="00F45838">
        <w:rPr>
          <w:rFonts w:ascii="Georgia" w:hAnsi="Georgia"/>
          <w:sz w:val="28"/>
          <w:szCs w:val="28"/>
        </w:rPr>
        <w:t xml:space="preserve">стоком, не может быть поддержана извне — и </w:t>
      </w:r>
      <w:r w:rsidR="00D54CD6" w:rsidRPr="001147DD">
        <w:rPr>
          <w:rStyle w:val="--0"/>
        </w:rPr>
        <w:t xml:space="preserve">начинает </w:t>
      </w:r>
      <w:r w:rsidR="00D54CD6" w:rsidRPr="001147DD">
        <w:rPr>
          <w:rStyle w:val="--"/>
        </w:rPr>
        <w:t>распадаться</w:t>
      </w:r>
      <w:r w:rsidR="00D54CD6" w:rsidRPr="00F45838">
        <w:rPr>
          <w:rFonts w:ascii="Georgia" w:hAnsi="Georgia"/>
          <w:sz w:val="28"/>
          <w:szCs w:val="28"/>
        </w:rPr>
        <w:t xml:space="preserve"> изнутри. Это не акт протеста, не восстание, не заговор. Это — гравитационное исчезновение формы, исчерпавшей своё содержание. </w:t>
      </w:r>
      <w:bookmarkStart w:id="11" w:name="_Hlk200369600"/>
      <w:r>
        <w:rPr>
          <w:rFonts w:ascii="Georgia" w:hAnsi="Georgia"/>
          <w:sz w:val="28"/>
          <w:szCs w:val="28"/>
        </w:rPr>
        <w:t>Так называемую «сегодняшнюю э</w:t>
      </w:r>
      <w:r w:rsidR="00D54CD6" w:rsidRPr="00F45838">
        <w:rPr>
          <w:rFonts w:ascii="Georgia" w:hAnsi="Georgia"/>
          <w:sz w:val="28"/>
          <w:szCs w:val="28"/>
        </w:rPr>
        <w:t>литу</w:t>
      </w:r>
      <w:r>
        <w:rPr>
          <w:rFonts w:ascii="Georgia" w:hAnsi="Georgia"/>
          <w:sz w:val="28"/>
          <w:szCs w:val="28"/>
        </w:rPr>
        <w:t>»</w:t>
      </w:r>
      <w:r w:rsidR="00D54CD6" w:rsidRPr="00F45838">
        <w:rPr>
          <w:rFonts w:ascii="Georgia" w:hAnsi="Georgia"/>
          <w:sz w:val="28"/>
          <w:szCs w:val="28"/>
        </w:rPr>
        <w:t xml:space="preserve"> никто </w:t>
      </w:r>
      <w:r w:rsidR="00D54CD6" w:rsidRPr="001147DD">
        <w:rPr>
          <w:rStyle w:val="--"/>
        </w:rPr>
        <w:t xml:space="preserve">не </w:t>
      </w:r>
      <w:r w:rsidR="00D54CD6" w:rsidRPr="001147DD">
        <w:rPr>
          <w:rStyle w:val="--0"/>
        </w:rPr>
        <w:t>свергает</w:t>
      </w:r>
      <w:r w:rsidR="00D54CD6" w:rsidRPr="00F45838">
        <w:rPr>
          <w:rFonts w:ascii="Georgia" w:hAnsi="Georgia"/>
          <w:sz w:val="28"/>
          <w:szCs w:val="28"/>
        </w:rPr>
        <w:t xml:space="preserve"> — она сама исчезает, подобно испарению. Её риторика больше не внушает страха, потому что исчезла внутренняя необходимость в ней.</w:t>
      </w:r>
      <w:r w:rsidR="00D54CD6">
        <w:rPr>
          <w:rFonts w:ascii="Georgia" w:hAnsi="Georgia"/>
          <w:sz w:val="28"/>
          <w:szCs w:val="28"/>
        </w:rPr>
        <w:t xml:space="preserve"> В нашем сегодняшнем понимании, особенно тех, кто дал</w:t>
      </w:r>
      <w:r w:rsidR="00484EB3">
        <w:rPr>
          <w:rFonts w:ascii="Georgia" w:hAnsi="Georgia"/>
          <w:sz w:val="28"/>
          <w:szCs w:val="28"/>
        </w:rPr>
        <w:t>ё</w:t>
      </w:r>
      <w:r w:rsidR="00D54CD6">
        <w:rPr>
          <w:rFonts w:ascii="Georgia" w:hAnsi="Georgia"/>
          <w:sz w:val="28"/>
          <w:szCs w:val="28"/>
        </w:rPr>
        <w:t xml:space="preserve">к от реальной оценки происходящего, этот процесс кажется очень медленным и нам хочется его максимально ускорить. Но это – процесс, который нам не подвластен в комплексе всего происходящего.  </w:t>
      </w:r>
      <w:r w:rsidR="00D54CD6" w:rsidRPr="00F45838">
        <w:rPr>
          <w:rFonts w:ascii="Georgia" w:hAnsi="Georgia"/>
          <w:sz w:val="28"/>
          <w:szCs w:val="28"/>
        </w:rPr>
        <w:t xml:space="preserve">Вместе с этим освобождается и большая часть человечества. Люди, долгое время находившиеся </w:t>
      </w:r>
      <w:r w:rsidR="00D54CD6" w:rsidRPr="001147DD">
        <w:rPr>
          <w:rStyle w:val="--0"/>
        </w:rPr>
        <w:t xml:space="preserve">под </w:t>
      </w:r>
      <w:r w:rsidR="00D54CD6" w:rsidRPr="001147DD">
        <w:rPr>
          <w:rStyle w:val="--"/>
        </w:rPr>
        <w:t>гипнозом</w:t>
      </w:r>
      <w:r w:rsidR="00D54CD6" w:rsidRPr="00F45838">
        <w:rPr>
          <w:rFonts w:ascii="Georgia" w:hAnsi="Georgia"/>
          <w:sz w:val="28"/>
          <w:szCs w:val="28"/>
        </w:rPr>
        <w:t xml:space="preserve"> служения чужому порядку, начинают терять поведенческие алгоритмы, навязанные извне. Их внутренняя поведенческая матрица расслаивается, потому что исчез адресат, которому они были подчинены. Это — хаос. Но это также и шанс. В обрушении навязанных сценариев скрывается начало внутренней свободы.</w:t>
      </w:r>
      <w:r w:rsidR="00D54CD6">
        <w:rPr>
          <w:rFonts w:ascii="Georgia" w:hAnsi="Georgia"/>
          <w:sz w:val="28"/>
          <w:szCs w:val="28"/>
        </w:rPr>
        <w:t xml:space="preserve"> </w:t>
      </w:r>
      <w:r w:rsidR="00D54CD6" w:rsidRPr="00F45838">
        <w:rPr>
          <w:rFonts w:ascii="Georgia" w:hAnsi="Georgia"/>
          <w:sz w:val="28"/>
          <w:szCs w:val="28"/>
        </w:rPr>
        <w:t xml:space="preserve">Не зная, как жить иначе, но уже не способные жить по-прежнему, люди оказываются в промежутке между двумя мирами. И именно здесь возникает пространство </w:t>
      </w:r>
      <w:r w:rsidR="00D54CD6" w:rsidRPr="001147DD">
        <w:rPr>
          <w:rStyle w:val="--0"/>
        </w:rPr>
        <w:t xml:space="preserve">для </w:t>
      </w:r>
      <w:r w:rsidR="00D54CD6" w:rsidRPr="001147DD">
        <w:rPr>
          <w:rStyle w:val="--"/>
        </w:rPr>
        <w:t>Понимания</w:t>
      </w:r>
      <w:r w:rsidR="00D54CD6" w:rsidRPr="00F45838">
        <w:rPr>
          <w:rFonts w:ascii="Georgia" w:hAnsi="Georgia"/>
          <w:sz w:val="28"/>
          <w:szCs w:val="28"/>
        </w:rPr>
        <w:t xml:space="preserve"> — как первичной способности разума осваивать, а не подчиняться. </w:t>
      </w:r>
      <w:bookmarkEnd w:id="11"/>
      <w:r w:rsidR="00D54CD6" w:rsidRPr="00F45838">
        <w:rPr>
          <w:rFonts w:ascii="Georgia" w:hAnsi="Georgia"/>
          <w:sz w:val="28"/>
          <w:szCs w:val="28"/>
        </w:rPr>
        <w:t xml:space="preserve">Возникает не </w:t>
      </w:r>
      <w:r w:rsidR="00D54CD6" w:rsidRPr="00F45838">
        <w:rPr>
          <w:rFonts w:ascii="Georgia" w:hAnsi="Georgia"/>
          <w:sz w:val="28"/>
          <w:szCs w:val="28"/>
        </w:rPr>
        <w:lastRenderedPageBreak/>
        <w:t>новая идеология, а новая опора — на то, что ранее было вторичным. На Понимание как ядро, на Веру как первопрограмму, на Сознание как форму сопричастности целому.</w:t>
      </w:r>
    </w:p>
    <w:p w14:paraId="178B274E" w14:textId="7276AB40" w:rsidR="00D54CD6" w:rsidRPr="00F45838" w:rsidRDefault="00D54CD6" w:rsidP="001147DD">
      <w:pPr>
        <w:pStyle w:val="ad"/>
        <w:spacing w:before="0" w:beforeAutospacing="0" w:after="0" w:afterAutospacing="0"/>
        <w:rPr>
          <w:rFonts w:ascii="Georgia" w:hAnsi="Georgia"/>
          <w:color w:val="000000"/>
          <w:szCs w:val="28"/>
        </w:rPr>
      </w:pPr>
      <w:r w:rsidRPr="00F45838">
        <w:rPr>
          <w:rFonts w:ascii="Georgia" w:hAnsi="Georgia"/>
          <w:color w:val="000000"/>
          <w:szCs w:val="28"/>
        </w:rPr>
        <w:t xml:space="preserve">В этом </w:t>
      </w:r>
      <w:r w:rsidRPr="001147DD">
        <w:rPr>
          <w:rStyle w:val="--"/>
        </w:rPr>
        <w:t xml:space="preserve">трансцивилизационном </w:t>
      </w:r>
      <w:r w:rsidRPr="001147DD">
        <w:rPr>
          <w:rStyle w:val="--0"/>
        </w:rPr>
        <w:t>переходе,</w:t>
      </w:r>
      <w:r w:rsidRPr="00F45838">
        <w:rPr>
          <w:rFonts w:ascii="Georgia" w:hAnsi="Georgia"/>
          <w:color w:val="000000"/>
          <w:szCs w:val="28"/>
        </w:rPr>
        <w:t xml:space="preserve"> когда старая реальность утрачивает опорные точки, мы наблюдаем обнажающийся и необратимый процесс: отмирание властного сословия, ранее опиравшегося на внешнюю </w:t>
      </w:r>
      <w:r w:rsidRPr="001147DD">
        <w:rPr>
          <w:rStyle w:val="--"/>
        </w:rPr>
        <w:t xml:space="preserve">энергоинформационную </w:t>
      </w:r>
      <w:r w:rsidRPr="001147DD">
        <w:rPr>
          <w:rStyle w:val="--0"/>
        </w:rPr>
        <w:t>подпитку.</w:t>
      </w:r>
      <w:r w:rsidRPr="00F45838">
        <w:rPr>
          <w:rFonts w:ascii="Georgia" w:hAnsi="Georgia"/>
          <w:color w:val="000000"/>
          <w:szCs w:val="28"/>
        </w:rPr>
        <w:t xml:space="preserve"> Лишённые прежней трансляции Системного Управления — той незримой сети смыслов и команд, которая поддерживала их доминирование над остальными — представители бывшей элиты </w:t>
      </w:r>
      <w:r w:rsidRPr="001147DD">
        <w:rPr>
          <w:rStyle w:val="--0"/>
        </w:rPr>
        <w:t xml:space="preserve">стремительно </w:t>
      </w:r>
      <w:r w:rsidRPr="001147DD">
        <w:rPr>
          <w:rStyle w:val="--"/>
        </w:rPr>
        <w:t>теряют</w:t>
      </w:r>
      <w:r w:rsidRPr="00F45838">
        <w:rPr>
          <w:rFonts w:ascii="Georgia" w:hAnsi="Georgia"/>
          <w:color w:val="000000"/>
          <w:szCs w:val="28"/>
        </w:rPr>
        <w:t xml:space="preserve"> и функции, и влияние.</w:t>
      </w:r>
      <w:r>
        <w:rPr>
          <w:rFonts w:ascii="Georgia" w:hAnsi="Georgia"/>
          <w:color w:val="000000"/>
          <w:szCs w:val="28"/>
        </w:rPr>
        <w:t xml:space="preserve"> </w:t>
      </w:r>
      <w:r w:rsidRPr="00F45838">
        <w:rPr>
          <w:rFonts w:ascii="Georgia" w:hAnsi="Georgia"/>
          <w:color w:val="000000"/>
          <w:szCs w:val="28"/>
        </w:rPr>
        <w:t xml:space="preserve">Но этот процесс не есть революция в привычном понимании. Он ближе к утилизации — не в смысле разрушения, а в смысле естественного распада формы, утратившей содержание. Это не акт воли народа и не акт воли бунтаря. Это — акт самих структур, которые, утратив связь с </w:t>
      </w:r>
      <w:r>
        <w:rPr>
          <w:rFonts w:ascii="Georgia" w:hAnsi="Georgia"/>
          <w:color w:val="000000"/>
          <w:szCs w:val="28"/>
        </w:rPr>
        <w:t>и</w:t>
      </w:r>
      <w:r w:rsidRPr="00F45838">
        <w:rPr>
          <w:rFonts w:ascii="Georgia" w:hAnsi="Georgia"/>
          <w:color w:val="000000"/>
          <w:szCs w:val="28"/>
        </w:rPr>
        <w:t xml:space="preserve">стоком, теряют способность к регенерации. Они </w:t>
      </w:r>
      <w:r w:rsidRPr="001147DD">
        <w:rPr>
          <w:rStyle w:val="--"/>
        </w:rPr>
        <w:t xml:space="preserve">не </w:t>
      </w:r>
      <w:r w:rsidRPr="001147DD">
        <w:rPr>
          <w:rStyle w:val="--0"/>
        </w:rPr>
        <w:t>свергаются</w:t>
      </w:r>
      <w:r w:rsidRPr="00F45838">
        <w:rPr>
          <w:rFonts w:ascii="Georgia" w:hAnsi="Georgia"/>
          <w:color w:val="000000"/>
          <w:szCs w:val="28"/>
        </w:rPr>
        <w:t xml:space="preserve"> — они испаряются, осыпаются в пыль под тяжестью собственной фиктивности. Их насилие, их шантаж, их риторика становятся не страшными, а жалкими, потому что за ними больше нет Смысла.</w:t>
      </w:r>
    </w:p>
    <w:p w14:paraId="619E808E" w14:textId="16188D45" w:rsidR="00D54CD6" w:rsidRPr="00F45838" w:rsidRDefault="00D54CD6" w:rsidP="001147DD">
      <w:pPr>
        <w:pStyle w:val="ad"/>
        <w:spacing w:before="0" w:beforeAutospacing="0" w:after="0" w:afterAutospacing="0"/>
        <w:rPr>
          <w:rFonts w:ascii="Georgia" w:hAnsi="Georgia"/>
          <w:color w:val="000000"/>
          <w:szCs w:val="28"/>
        </w:rPr>
      </w:pPr>
      <w:r w:rsidRPr="00F45838">
        <w:rPr>
          <w:rFonts w:ascii="Georgia" w:hAnsi="Georgia"/>
          <w:color w:val="000000"/>
          <w:szCs w:val="28"/>
        </w:rPr>
        <w:t xml:space="preserve">Одновременно с этим, большая часть человечества, ранее находившаяся в состоянии </w:t>
      </w:r>
      <w:r w:rsidRPr="001147DD">
        <w:rPr>
          <w:rStyle w:val="--"/>
        </w:rPr>
        <w:t xml:space="preserve">вынужденного </w:t>
      </w:r>
      <w:r w:rsidRPr="001147DD">
        <w:rPr>
          <w:rStyle w:val="--0"/>
        </w:rPr>
        <w:t>подчинения</w:t>
      </w:r>
      <w:r w:rsidRPr="00F45838">
        <w:rPr>
          <w:rFonts w:ascii="Georgia" w:hAnsi="Georgia"/>
          <w:color w:val="000000"/>
          <w:szCs w:val="28"/>
        </w:rPr>
        <w:t xml:space="preserve"> — в режиме «вещного применения» во имя чужих конструкций, — также выведена из-под энергоинформационного гипноза. Их поведение больше не продиктовано вшитой извне программой служения. Их исполнительская поведенческая матрица теряет былую направленность, потому что исчез адресат, ради которого она существовала. И хотя это порождает </w:t>
      </w:r>
      <w:r w:rsidRPr="001147DD">
        <w:rPr>
          <w:rStyle w:val="--"/>
        </w:rPr>
        <w:t xml:space="preserve">временную </w:t>
      </w:r>
      <w:r w:rsidRPr="001147DD">
        <w:rPr>
          <w:rStyle w:val="--0"/>
        </w:rPr>
        <w:t xml:space="preserve">дезориентацию </w:t>
      </w:r>
      <w:r w:rsidRPr="00F45838">
        <w:rPr>
          <w:rFonts w:ascii="Georgia" w:hAnsi="Georgia"/>
          <w:color w:val="000000"/>
          <w:szCs w:val="28"/>
        </w:rPr>
        <w:t>и даже хаос, именно в этой потере – начало внутренней свободы.</w:t>
      </w:r>
      <w:r>
        <w:rPr>
          <w:rFonts w:ascii="Georgia" w:hAnsi="Georgia"/>
          <w:color w:val="000000"/>
          <w:szCs w:val="28"/>
        </w:rPr>
        <w:t xml:space="preserve"> </w:t>
      </w:r>
      <w:r w:rsidRPr="00F45838">
        <w:rPr>
          <w:rFonts w:ascii="Georgia" w:hAnsi="Georgia"/>
          <w:color w:val="000000"/>
          <w:szCs w:val="28"/>
        </w:rPr>
        <w:t xml:space="preserve">Таков парадокс настоящего момента: чем громче прежняя власть пытается утверждать своё былое могущество, тем более очевидной становится её беспомощность. А чем менее </w:t>
      </w:r>
      <w:bookmarkStart w:id="12" w:name="_Hlk200311536"/>
      <w:proofErr w:type="spellStart"/>
      <w:r w:rsidRPr="00F45838">
        <w:rPr>
          <w:rFonts w:ascii="Georgia" w:hAnsi="Georgia"/>
          <w:color w:val="000000"/>
          <w:szCs w:val="28"/>
        </w:rPr>
        <w:t>осознанен</w:t>
      </w:r>
      <w:proofErr w:type="spellEnd"/>
      <w:r w:rsidRPr="00F45838">
        <w:rPr>
          <w:rFonts w:ascii="Georgia" w:hAnsi="Georgia"/>
          <w:color w:val="000000"/>
          <w:szCs w:val="28"/>
        </w:rPr>
        <w:t xml:space="preserve"> </w:t>
      </w:r>
      <w:bookmarkEnd w:id="12"/>
      <w:r w:rsidRPr="00F45838">
        <w:rPr>
          <w:rFonts w:ascii="Georgia" w:hAnsi="Georgia"/>
          <w:color w:val="000000"/>
          <w:szCs w:val="28"/>
        </w:rPr>
        <w:t xml:space="preserve">народ в новой своей позиции, тем </w:t>
      </w:r>
      <w:r w:rsidRPr="001147DD">
        <w:rPr>
          <w:rStyle w:val="--"/>
        </w:rPr>
        <w:t xml:space="preserve">больше </w:t>
      </w:r>
      <w:r w:rsidRPr="001147DD">
        <w:rPr>
          <w:rStyle w:val="--0"/>
        </w:rPr>
        <w:t>возможностей</w:t>
      </w:r>
      <w:r w:rsidRPr="00F45838">
        <w:rPr>
          <w:rFonts w:ascii="Georgia" w:hAnsi="Georgia"/>
          <w:color w:val="000000"/>
          <w:szCs w:val="28"/>
        </w:rPr>
        <w:t xml:space="preserve"> к становлению он приобретает — через пустоту и боль, но всё же вне рамок старого паразитизма.</w:t>
      </w:r>
    </w:p>
    <w:p w14:paraId="18B6A373" w14:textId="77777777" w:rsidR="00D54CD6" w:rsidRPr="00F45838" w:rsidRDefault="00D54CD6" w:rsidP="001147DD">
      <w:pPr>
        <w:pStyle w:val="ad"/>
        <w:spacing w:before="0" w:beforeAutospacing="0" w:after="0" w:afterAutospacing="0"/>
        <w:rPr>
          <w:rFonts w:ascii="Georgia" w:hAnsi="Georgia"/>
          <w:color w:val="000000"/>
          <w:szCs w:val="28"/>
        </w:rPr>
      </w:pPr>
      <w:r w:rsidRPr="00F45838">
        <w:rPr>
          <w:rFonts w:ascii="Georgia" w:hAnsi="Georgia"/>
          <w:color w:val="000000"/>
          <w:szCs w:val="28"/>
        </w:rPr>
        <w:t xml:space="preserve">Это не просто смена власти. Это — ликвидация самой логики власти как навязанного паразитического отношения. Это — схлопывание формы, внутри которой исчез субъект и исчез объект. То, что остаётся после, — это поле, готовое к новой конфигурации бытия. И оно требует уже не актов управления, а </w:t>
      </w:r>
      <w:r w:rsidRPr="001147DD">
        <w:rPr>
          <w:rStyle w:val="--0"/>
        </w:rPr>
        <w:t xml:space="preserve">актов </w:t>
      </w:r>
      <w:r w:rsidRPr="001147DD">
        <w:rPr>
          <w:rStyle w:val="--"/>
        </w:rPr>
        <w:t>Понимания.</w:t>
      </w:r>
    </w:p>
    <w:p w14:paraId="72D8D953" w14:textId="6063B73D" w:rsidR="00EE0108" w:rsidRDefault="00D54CD6" w:rsidP="00EE0108">
      <w:pPr>
        <w:pStyle w:val="ad"/>
        <w:spacing w:before="0" w:beforeAutospacing="0" w:after="0" w:afterAutospacing="0"/>
        <w:rPr>
          <w:rFonts w:ascii="Georgia" w:hAnsi="Georgia"/>
          <w:szCs w:val="28"/>
        </w:rPr>
      </w:pPr>
      <w:r w:rsidRPr="00F45838">
        <w:rPr>
          <w:rFonts w:ascii="Georgia" w:hAnsi="Georgia"/>
          <w:color w:val="000000"/>
          <w:szCs w:val="28"/>
        </w:rPr>
        <w:t xml:space="preserve">В старом мире революция была культом. Вспышкой, за которой, как верили, начиналась эра обновления. Но в новой событийной реальности, где разрушение лишено высшего смысла, даже революции утратили свою </w:t>
      </w:r>
      <w:r w:rsidRPr="00F45838">
        <w:rPr>
          <w:rFonts w:ascii="Georgia" w:hAnsi="Georgia"/>
          <w:color w:val="000000"/>
          <w:szCs w:val="28"/>
        </w:rPr>
        <w:lastRenderedPageBreak/>
        <w:t xml:space="preserve">глубинную роль. Они стали фантомами — </w:t>
      </w:r>
      <w:proofErr w:type="spellStart"/>
      <w:r w:rsidRPr="00F45838">
        <w:rPr>
          <w:rFonts w:ascii="Georgia" w:hAnsi="Georgia"/>
          <w:color w:val="000000"/>
          <w:szCs w:val="28"/>
        </w:rPr>
        <w:t>бе</w:t>
      </w:r>
      <w:r w:rsidR="001147DD">
        <w:rPr>
          <w:rFonts w:ascii="Georgia" w:hAnsi="Georgia"/>
          <w:color w:val="000000"/>
          <w:szCs w:val="28"/>
        </w:rPr>
        <w:t>з</w:t>
      </w:r>
      <w:r w:rsidRPr="00F45838">
        <w:rPr>
          <w:rFonts w:ascii="Georgia" w:hAnsi="Georgia"/>
          <w:color w:val="000000"/>
          <w:szCs w:val="28"/>
        </w:rPr>
        <w:t>плотными</w:t>
      </w:r>
      <w:proofErr w:type="spellEnd"/>
      <w:r w:rsidRPr="00F45838">
        <w:rPr>
          <w:rFonts w:ascii="Georgia" w:hAnsi="Georgia"/>
          <w:color w:val="000000"/>
          <w:szCs w:val="28"/>
        </w:rPr>
        <w:t xml:space="preserve"> отголосками прошедших эпох, пытающимися пробудить м</w:t>
      </w:r>
      <w:r w:rsidR="00484EB3">
        <w:rPr>
          <w:rFonts w:ascii="Georgia" w:hAnsi="Georgia"/>
          <w:color w:val="000000"/>
          <w:szCs w:val="28"/>
        </w:rPr>
        <w:t>ё</w:t>
      </w:r>
      <w:r w:rsidRPr="00F45838">
        <w:rPr>
          <w:rFonts w:ascii="Georgia" w:hAnsi="Georgia"/>
          <w:color w:val="000000"/>
          <w:szCs w:val="28"/>
        </w:rPr>
        <w:t>ртвое через метод хаоса.</w:t>
      </w:r>
      <w:r w:rsidR="001147DD">
        <w:rPr>
          <w:rFonts w:ascii="Georgia" w:hAnsi="Georgia"/>
          <w:color w:val="000000"/>
          <w:szCs w:val="28"/>
        </w:rPr>
        <w:t xml:space="preserve"> </w:t>
      </w:r>
      <w:r w:rsidRPr="00F45838">
        <w:rPr>
          <w:rFonts w:ascii="Georgia" w:hAnsi="Georgia"/>
          <w:color w:val="000000"/>
          <w:szCs w:val="28"/>
        </w:rPr>
        <w:t xml:space="preserve">Так называемые </w:t>
      </w:r>
      <w:r>
        <w:rPr>
          <w:rFonts w:ascii="Georgia" w:hAnsi="Georgia"/>
          <w:color w:val="000000"/>
          <w:szCs w:val="28"/>
        </w:rPr>
        <w:t>«</w:t>
      </w:r>
      <w:r w:rsidRPr="00F45838">
        <w:rPr>
          <w:rFonts w:ascii="Georgia" w:hAnsi="Georgia"/>
          <w:color w:val="000000"/>
          <w:szCs w:val="28"/>
        </w:rPr>
        <w:t>цветные революции</w:t>
      </w:r>
      <w:r>
        <w:rPr>
          <w:rFonts w:ascii="Georgia" w:hAnsi="Georgia"/>
          <w:color w:val="000000"/>
          <w:szCs w:val="28"/>
        </w:rPr>
        <w:t>»</w:t>
      </w:r>
      <w:r w:rsidRPr="00F45838">
        <w:rPr>
          <w:rFonts w:ascii="Georgia" w:hAnsi="Georgia"/>
          <w:color w:val="000000"/>
          <w:szCs w:val="28"/>
        </w:rPr>
        <w:t xml:space="preserve"> в этом контексте — </w:t>
      </w:r>
      <w:r w:rsidRPr="001147DD">
        <w:rPr>
          <w:rStyle w:val="--"/>
        </w:rPr>
        <w:t xml:space="preserve">не </w:t>
      </w:r>
      <w:r w:rsidRPr="001147DD">
        <w:rPr>
          <w:rStyle w:val="--0"/>
        </w:rPr>
        <w:t xml:space="preserve">инструмент </w:t>
      </w:r>
      <w:r w:rsidRPr="00F45838">
        <w:rPr>
          <w:rFonts w:ascii="Georgia" w:hAnsi="Georgia"/>
          <w:color w:val="000000"/>
          <w:szCs w:val="28"/>
        </w:rPr>
        <w:t xml:space="preserve">пробуждения или очищения, а форма ускоренного саморасщепления. Их задача не в освобождении, а в утилизации: они не пробуждают новое, а разрушают остатки старого, не предлагая ничего взамен. Это не акт человеческой воли, а реакция инерционной материи, охваченной </w:t>
      </w:r>
      <w:bookmarkStart w:id="13" w:name="_Hlk200311854"/>
      <w:r w:rsidRPr="00F45838">
        <w:rPr>
          <w:rFonts w:ascii="Georgia" w:hAnsi="Georgia"/>
          <w:color w:val="000000"/>
          <w:szCs w:val="28"/>
        </w:rPr>
        <w:t>фрустрацией</w:t>
      </w:r>
      <w:bookmarkEnd w:id="13"/>
      <w:r w:rsidRPr="00D54CD6">
        <w:rPr>
          <w:rStyle w:val="af5"/>
          <w:rFonts w:ascii="Georgia" w:hAnsi="Georgia"/>
          <w:sz w:val="32"/>
          <w:szCs w:val="32"/>
        </w:rPr>
        <w:footnoteReference w:id="5"/>
      </w:r>
      <w:r w:rsidRPr="00F45838">
        <w:rPr>
          <w:rFonts w:ascii="Georgia" w:hAnsi="Georgia"/>
          <w:color w:val="000000"/>
          <w:szCs w:val="28"/>
        </w:rPr>
        <w:t xml:space="preserve"> и паникой перед </w:t>
      </w:r>
      <w:r w:rsidRPr="002D7422">
        <w:rPr>
          <w:rStyle w:val="--"/>
        </w:rPr>
        <w:t xml:space="preserve">неизбежным </w:t>
      </w:r>
      <w:r w:rsidRPr="002D7422">
        <w:rPr>
          <w:rStyle w:val="--0"/>
        </w:rPr>
        <w:t>завершением.</w:t>
      </w:r>
      <w:r w:rsidRPr="00F45838">
        <w:rPr>
          <w:rFonts w:ascii="Georgia" w:hAnsi="Georgia"/>
          <w:color w:val="000000"/>
          <w:szCs w:val="28"/>
        </w:rPr>
        <w:t xml:space="preserve"> </w:t>
      </w:r>
      <w:r w:rsidR="002D7422">
        <w:rPr>
          <w:rFonts w:ascii="Georgia" w:hAnsi="Georgia"/>
          <w:color w:val="000000"/>
          <w:szCs w:val="28"/>
        </w:rPr>
        <w:t xml:space="preserve"> </w:t>
      </w:r>
      <w:r w:rsidRPr="00F45838">
        <w:rPr>
          <w:rFonts w:ascii="Georgia" w:hAnsi="Georgia"/>
          <w:color w:val="000000"/>
          <w:szCs w:val="28"/>
        </w:rPr>
        <w:t xml:space="preserve">Ломается всё — ритуалы, институты, символы — но в этом крушении нет героя, нет </w:t>
      </w:r>
      <w:r w:rsidR="001147DD">
        <w:rPr>
          <w:rFonts w:ascii="Georgia" w:hAnsi="Georgia"/>
          <w:color w:val="000000"/>
          <w:szCs w:val="28"/>
        </w:rPr>
        <w:t>п</w:t>
      </w:r>
      <w:r w:rsidRPr="00F45838">
        <w:rPr>
          <w:rFonts w:ascii="Georgia" w:hAnsi="Georgia"/>
          <w:color w:val="000000"/>
          <w:szCs w:val="28"/>
        </w:rPr>
        <w:t>обедителя, ибо всё это — ликвидация без наследников.</w:t>
      </w:r>
      <w:r w:rsidR="002D7422">
        <w:rPr>
          <w:rFonts w:ascii="Georgia" w:hAnsi="Georgia"/>
          <w:color w:val="000000"/>
          <w:szCs w:val="28"/>
        </w:rPr>
        <w:t xml:space="preserve"> Проанализируйте происходящее на Украине последнее десятилетие… Посмотрите на резонанс, вызванный этим происходящем по всему миру и все становится предельно понятным.</w:t>
      </w:r>
      <w:r w:rsidR="00EE0108">
        <w:rPr>
          <w:rFonts w:ascii="Georgia" w:hAnsi="Georgia"/>
          <w:color w:val="000000"/>
          <w:szCs w:val="28"/>
        </w:rPr>
        <w:t xml:space="preserve"> </w:t>
      </w:r>
      <w:r w:rsidRPr="00F45838">
        <w:rPr>
          <w:rFonts w:ascii="Georgia" w:hAnsi="Georgia"/>
          <w:color w:val="000000"/>
          <w:szCs w:val="28"/>
        </w:rPr>
        <w:t xml:space="preserve">Те, кто инициирует эти вспышки насилия и хаоса, не осознают, что они всего лишь </w:t>
      </w:r>
      <w:r w:rsidRPr="001147DD">
        <w:rPr>
          <w:rStyle w:val="--"/>
        </w:rPr>
        <w:t xml:space="preserve">слепые </w:t>
      </w:r>
      <w:r w:rsidRPr="001147DD">
        <w:rPr>
          <w:rStyle w:val="--0"/>
        </w:rPr>
        <w:t>участники</w:t>
      </w:r>
      <w:r w:rsidRPr="00F45838">
        <w:rPr>
          <w:rFonts w:ascii="Georgia" w:hAnsi="Georgia"/>
          <w:color w:val="000000"/>
          <w:szCs w:val="28"/>
        </w:rPr>
        <w:t xml:space="preserve"> более глубокой и неотвратимой трансформации. Их действия — не революция, а саморазрушение паразитического тела, утратившего энергоинформационный импульс жизни. Это — коллапс без вектора, агония </w:t>
      </w:r>
      <w:r w:rsidRPr="00D54CD6">
        <w:rPr>
          <w:rFonts w:ascii="Georgia" w:hAnsi="Georgia"/>
          <w:color w:val="000000"/>
          <w:szCs w:val="28"/>
        </w:rPr>
        <w:t>без идеи.</w:t>
      </w:r>
      <w:r>
        <w:rPr>
          <w:rFonts w:ascii="Georgia" w:hAnsi="Georgia"/>
          <w:color w:val="000000"/>
          <w:szCs w:val="28"/>
        </w:rPr>
        <w:t xml:space="preserve"> </w:t>
      </w:r>
      <w:r w:rsidRPr="00F45838">
        <w:rPr>
          <w:rFonts w:ascii="Georgia" w:hAnsi="Georgia"/>
          <w:szCs w:val="28"/>
        </w:rPr>
        <w:t xml:space="preserve">Однако пространство не терпит пустоты. На фоне этих </w:t>
      </w:r>
    </w:p>
    <w:p w14:paraId="64FF8329" w14:textId="6C799B2A" w:rsidR="00D54CD6" w:rsidRPr="00D54CD6" w:rsidRDefault="00EE0108" w:rsidP="00EE0108">
      <w:pPr>
        <w:pStyle w:val="ad"/>
        <w:spacing w:before="0" w:beforeAutospacing="0" w:after="0" w:afterAutospacing="0"/>
        <w:ind w:firstLine="0"/>
        <w:rPr>
          <w:rFonts w:ascii="Georgia" w:hAnsi="Georgia"/>
          <w:color w:val="000000"/>
          <w:szCs w:val="28"/>
        </w:rPr>
      </w:pPr>
      <w:r>
        <w:rPr>
          <w:rFonts w:ascii="Georgia" w:hAnsi="Georgia"/>
          <w:noProof/>
          <w:szCs w:val="28"/>
        </w:rPr>
        <w:drawing>
          <wp:anchor distT="0" distB="0" distL="114300" distR="114300" simplePos="0" relativeHeight="251665408" behindDoc="1" locked="0" layoutInCell="1" allowOverlap="1" wp14:anchorId="5AEAD4DB" wp14:editId="2D0CC458">
            <wp:simplePos x="0" y="0"/>
            <wp:positionH relativeFrom="column">
              <wp:posOffset>4168775</wp:posOffset>
            </wp:positionH>
            <wp:positionV relativeFrom="paragraph">
              <wp:posOffset>31750</wp:posOffset>
            </wp:positionV>
            <wp:extent cx="2022475" cy="2971800"/>
            <wp:effectExtent l="0" t="0" r="0" b="0"/>
            <wp:wrapTight wrapText="bothSides">
              <wp:wrapPolygon edited="0">
                <wp:start x="0" y="0"/>
                <wp:lineTo x="0" y="21508"/>
                <wp:lineTo x="21430" y="21508"/>
                <wp:lineTo x="21430" y="0"/>
                <wp:lineTo x="0" y="0"/>
              </wp:wrapPolygon>
            </wp:wrapTight>
            <wp:docPr id="68266190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661906" name="Рисунок 68266190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24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4CD6" w:rsidRPr="00F45838">
        <w:rPr>
          <w:rFonts w:ascii="Georgia" w:hAnsi="Georgia"/>
          <w:szCs w:val="28"/>
        </w:rPr>
        <w:t xml:space="preserve">схлопывающихся и выжигающихся участков бытия начинает оформляться и проявляться иное — начало новой </w:t>
      </w:r>
      <w:r w:rsidR="00D54CD6" w:rsidRPr="001147DD">
        <w:rPr>
          <w:rStyle w:val="--0"/>
        </w:rPr>
        <w:t xml:space="preserve">Системы </w:t>
      </w:r>
      <w:r w:rsidR="00D54CD6" w:rsidRPr="001147DD">
        <w:rPr>
          <w:rStyle w:val="--"/>
        </w:rPr>
        <w:t>Понимания</w:t>
      </w:r>
      <w:r w:rsidR="00D54CD6" w:rsidRPr="00F45838">
        <w:rPr>
          <w:rFonts w:ascii="Georgia" w:hAnsi="Georgia"/>
          <w:szCs w:val="28"/>
        </w:rPr>
        <w:t xml:space="preserve">. Она не утверждает себя через борьбу, она просто появляется там, где исчезает старое. Это </w:t>
      </w:r>
      <w:r w:rsidR="00D54CD6" w:rsidRPr="001147DD">
        <w:rPr>
          <w:rStyle w:val="--"/>
        </w:rPr>
        <w:t xml:space="preserve">не </w:t>
      </w:r>
      <w:r w:rsidR="00D54CD6" w:rsidRPr="001147DD">
        <w:rPr>
          <w:rStyle w:val="--0"/>
        </w:rPr>
        <w:t>власть</w:t>
      </w:r>
      <w:r w:rsidR="00D54CD6" w:rsidRPr="00F45838">
        <w:rPr>
          <w:rFonts w:ascii="Georgia" w:hAnsi="Georgia"/>
          <w:szCs w:val="28"/>
        </w:rPr>
        <w:t xml:space="preserve"> нового типа — это новая онтология, основанная не на контроле, а на созвучии.</w:t>
      </w:r>
      <w:r w:rsidR="00D54CD6">
        <w:rPr>
          <w:rFonts w:ascii="Georgia" w:hAnsi="Georgia"/>
          <w:szCs w:val="28"/>
        </w:rPr>
        <w:t xml:space="preserve"> </w:t>
      </w:r>
      <w:r w:rsidR="00D54CD6" w:rsidRPr="00F45838">
        <w:rPr>
          <w:rFonts w:ascii="Georgia" w:hAnsi="Georgia"/>
          <w:szCs w:val="28"/>
        </w:rPr>
        <w:t xml:space="preserve">И в этом новая справедливость: ликвидаторы прошлого будут ликвидированы самой структурой утилизационного процесса. Противостояние паразитических сил происходит без вмешательства извне, их уничтожение — функция самих их программ. Истинная Система </w:t>
      </w:r>
      <w:r w:rsidR="00D54CD6">
        <w:rPr>
          <w:rFonts w:ascii="Georgia" w:hAnsi="Georgia"/>
          <w:szCs w:val="28"/>
        </w:rPr>
        <w:t>Управления</w:t>
      </w:r>
      <w:r w:rsidR="00D54CD6" w:rsidRPr="00F45838">
        <w:rPr>
          <w:rFonts w:ascii="Georgia" w:hAnsi="Georgia"/>
          <w:szCs w:val="28"/>
        </w:rPr>
        <w:t xml:space="preserve"> </w:t>
      </w:r>
      <w:r w:rsidR="00D54CD6" w:rsidRPr="001147DD">
        <w:rPr>
          <w:rStyle w:val="--"/>
        </w:rPr>
        <w:t xml:space="preserve">не </w:t>
      </w:r>
      <w:r w:rsidR="00D54CD6" w:rsidRPr="001147DD">
        <w:rPr>
          <w:rStyle w:val="--0"/>
        </w:rPr>
        <w:t>вмешивается</w:t>
      </w:r>
      <w:r w:rsidR="00D54CD6" w:rsidRPr="00F45838">
        <w:rPr>
          <w:rFonts w:ascii="Georgia" w:hAnsi="Georgia"/>
          <w:szCs w:val="28"/>
        </w:rPr>
        <w:t xml:space="preserve"> в это — она просто не участвует, позволяя изжить старое до конца, чтобы не было возврата.</w:t>
      </w:r>
    </w:p>
    <w:p w14:paraId="5DE895F4" w14:textId="6C7EA26E" w:rsidR="002D7422" w:rsidRDefault="00D54CD6" w:rsidP="001147D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bookmarkStart w:id="14" w:name="_Hlk200370444"/>
      <w:r w:rsidRPr="00F45838">
        <w:rPr>
          <w:rFonts w:ascii="Georgia" w:hAnsi="Georgia"/>
          <w:sz w:val="28"/>
          <w:szCs w:val="28"/>
        </w:rPr>
        <w:t xml:space="preserve">Формирующееся будущее не просто ждёт — оно уже есть. Оно </w:t>
      </w:r>
    </w:p>
    <w:p w14:paraId="70405D28" w14:textId="3445AB84" w:rsidR="00D54CD6" w:rsidRPr="00F45838" w:rsidRDefault="00D54CD6" w:rsidP="001147D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F45838">
        <w:rPr>
          <w:rFonts w:ascii="Georgia" w:hAnsi="Georgia"/>
          <w:sz w:val="28"/>
          <w:szCs w:val="28"/>
        </w:rPr>
        <w:t xml:space="preserve">распаковывается в каждом, кто сумел выйти из рамок навязанного шаблона, кто способен к восприятию себя вне социальных конструкций </w:t>
      </w:r>
      <w:r w:rsidRPr="00F45838">
        <w:rPr>
          <w:rFonts w:ascii="Georgia" w:hAnsi="Georgia"/>
          <w:sz w:val="28"/>
          <w:szCs w:val="28"/>
        </w:rPr>
        <w:lastRenderedPageBreak/>
        <w:t xml:space="preserve">прошлого. Это </w:t>
      </w:r>
      <w:r w:rsidRPr="001147DD">
        <w:rPr>
          <w:rStyle w:val="--"/>
        </w:rPr>
        <w:t xml:space="preserve">новое </w:t>
      </w:r>
      <w:r w:rsidRPr="001147DD">
        <w:rPr>
          <w:rStyle w:val="--0"/>
        </w:rPr>
        <w:t>пространство</w:t>
      </w:r>
      <w:r w:rsidRPr="00F45838">
        <w:rPr>
          <w:rFonts w:ascii="Georgia" w:hAnsi="Georgia"/>
          <w:sz w:val="28"/>
          <w:szCs w:val="28"/>
        </w:rPr>
        <w:t xml:space="preserve"> — не награда и не результат борьбы, а следствие внутреннего соответствия новым уровням Понимания, где власть сменяется ответственностью, а принуждение — присутствием.</w:t>
      </w:r>
    </w:p>
    <w:p w14:paraId="4C2730B0" w14:textId="6FD1BA45" w:rsidR="00D54CD6" w:rsidRDefault="002D7422" w:rsidP="001147D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50C25B33" wp14:editId="4E952350">
            <wp:simplePos x="0" y="0"/>
            <wp:positionH relativeFrom="column">
              <wp:posOffset>-41275</wp:posOffset>
            </wp:positionH>
            <wp:positionV relativeFrom="paragraph">
              <wp:posOffset>1221105</wp:posOffset>
            </wp:positionV>
            <wp:extent cx="3230880" cy="3041650"/>
            <wp:effectExtent l="0" t="0" r="0" b="6350"/>
            <wp:wrapTight wrapText="bothSides">
              <wp:wrapPolygon edited="0">
                <wp:start x="0" y="0"/>
                <wp:lineTo x="0" y="21555"/>
                <wp:lineTo x="21481" y="21555"/>
                <wp:lineTo x="21481" y="0"/>
                <wp:lineTo x="0" y="0"/>
              </wp:wrapPolygon>
            </wp:wrapTight>
            <wp:docPr id="111959916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599164" name="Рисунок 111959916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304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4CD6">
        <w:rPr>
          <w:rFonts w:ascii="Georgia" w:hAnsi="Georgia"/>
          <w:sz w:val="28"/>
          <w:szCs w:val="28"/>
        </w:rPr>
        <w:t xml:space="preserve">           </w:t>
      </w:r>
      <w:r w:rsidR="00D54CD6" w:rsidRPr="00F45838">
        <w:rPr>
          <w:rFonts w:ascii="Georgia" w:hAnsi="Georgia"/>
          <w:sz w:val="28"/>
          <w:szCs w:val="28"/>
        </w:rPr>
        <w:t xml:space="preserve">Когда старая конструкция бытия рассыпается, человек остаётся один на один с миром, лишённым привычных ориентиров. Это одиночество — не трагедия, а шанс. В исчезновении прежней внешней опоры — государства, идеологии, традиции, авторитета — обнаруживается то, что изначально должно было стать главным: </w:t>
      </w:r>
      <w:r w:rsidR="00D54CD6" w:rsidRPr="001147DD">
        <w:rPr>
          <w:rStyle w:val="--0"/>
        </w:rPr>
        <w:t xml:space="preserve">субъект </w:t>
      </w:r>
      <w:r w:rsidR="00D54CD6" w:rsidRPr="001147DD">
        <w:rPr>
          <w:rStyle w:val="--"/>
        </w:rPr>
        <w:t>Понимания</w:t>
      </w:r>
      <w:r w:rsidR="00D54CD6" w:rsidRPr="00F45838">
        <w:rPr>
          <w:rFonts w:ascii="Georgia" w:hAnsi="Georgia"/>
          <w:sz w:val="28"/>
          <w:szCs w:val="28"/>
        </w:rPr>
        <w:t>.</w:t>
      </w:r>
      <w:r w:rsidR="00D54CD6">
        <w:rPr>
          <w:rFonts w:ascii="Georgia" w:hAnsi="Georgia"/>
          <w:sz w:val="28"/>
          <w:szCs w:val="28"/>
        </w:rPr>
        <w:t xml:space="preserve"> </w:t>
      </w:r>
      <w:r w:rsidR="00D54CD6" w:rsidRPr="00F45838">
        <w:rPr>
          <w:rFonts w:ascii="Georgia" w:hAnsi="Georgia"/>
          <w:sz w:val="28"/>
          <w:szCs w:val="28"/>
        </w:rPr>
        <w:t xml:space="preserve">В условиях крушения социальных формул именно личность становится единственным полноправным носителем смысла. Не массам суждено начать </w:t>
      </w:r>
      <w:r w:rsidR="00D54CD6" w:rsidRPr="001147DD">
        <w:rPr>
          <w:rStyle w:val="--"/>
        </w:rPr>
        <w:t xml:space="preserve">новый </w:t>
      </w:r>
      <w:r w:rsidR="00D54CD6" w:rsidRPr="001147DD">
        <w:rPr>
          <w:rStyle w:val="--0"/>
        </w:rPr>
        <w:t>путь,</w:t>
      </w:r>
      <w:r w:rsidR="00D54CD6" w:rsidRPr="00F45838">
        <w:rPr>
          <w:rFonts w:ascii="Georgia" w:hAnsi="Georgia"/>
          <w:sz w:val="28"/>
          <w:szCs w:val="28"/>
        </w:rPr>
        <w:t xml:space="preserve"> а тем единицам, кто способен к автономии мышления, внутреннему свету и нравственному выбору вне давления и внушения. Старый мир всегда держался на страхе, на внешнем долге, на вынужденной принадлежности к структуре.</w:t>
      </w:r>
      <w:bookmarkEnd w:id="14"/>
      <w:r w:rsidR="00D54CD6" w:rsidRPr="00F45838">
        <w:rPr>
          <w:rFonts w:ascii="Georgia" w:hAnsi="Georgia"/>
          <w:sz w:val="28"/>
          <w:szCs w:val="28"/>
        </w:rPr>
        <w:t xml:space="preserve"> Новый же мир рождается из свободы быть тем, кто ты есть, по совести, и по сути.</w:t>
      </w:r>
      <w:r w:rsidR="00D54CD6">
        <w:rPr>
          <w:rFonts w:ascii="Georgia" w:hAnsi="Georgia"/>
          <w:sz w:val="28"/>
          <w:szCs w:val="28"/>
        </w:rPr>
        <w:t xml:space="preserve"> </w:t>
      </w:r>
      <w:r w:rsidR="00D54CD6" w:rsidRPr="00F45838">
        <w:rPr>
          <w:rFonts w:ascii="Georgia" w:hAnsi="Georgia"/>
          <w:sz w:val="28"/>
          <w:szCs w:val="28"/>
        </w:rPr>
        <w:t xml:space="preserve">Сознание, очищенное от навязанного, </w:t>
      </w:r>
      <w:r w:rsidR="00D54CD6" w:rsidRPr="001147DD">
        <w:rPr>
          <w:rStyle w:val="--0"/>
        </w:rPr>
        <w:t xml:space="preserve">становится </w:t>
      </w:r>
      <w:r w:rsidR="00D54CD6" w:rsidRPr="001147DD">
        <w:rPr>
          <w:rStyle w:val="--"/>
        </w:rPr>
        <w:t>проводником</w:t>
      </w:r>
      <w:r w:rsidR="00D54CD6" w:rsidRPr="00F45838">
        <w:rPr>
          <w:rFonts w:ascii="Georgia" w:hAnsi="Georgia"/>
          <w:sz w:val="28"/>
          <w:szCs w:val="28"/>
        </w:rPr>
        <w:t xml:space="preserve"> новой Системы. Оно не вырабатывает схем, не строит пирамид — оно излучает частоту согласия с тем, что подлинно. В этом смысле </w:t>
      </w:r>
      <w:r w:rsidR="00D54CD6" w:rsidRPr="001147DD">
        <w:rPr>
          <w:rStyle w:val="--"/>
        </w:rPr>
        <w:t xml:space="preserve">индивидуальное </w:t>
      </w:r>
      <w:r w:rsidR="00D54CD6" w:rsidRPr="001147DD">
        <w:rPr>
          <w:rStyle w:val="--0"/>
        </w:rPr>
        <w:t>сознание</w:t>
      </w:r>
      <w:r w:rsidR="00D54CD6" w:rsidRPr="00F45838">
        <w:rPr>
          <w:rFonts w:ascii="Georgia" w:hAnsi="Georgia"/>
          <w:sz w:val="28"/>
          <w:szCs w:val="28"/>
        </w:rPr>
        <w:t xml:space="preserve"> — это не просто наблюдатель </w:t>
      </w:r>
      <w:r w:rsidR="00D54CD6">
        <w:rPr>
          <w:rFonts w:ascii="Georgia" w:hAnsi="Georgia"/>
          <w:sz w:val="28"/>
          <w:szCs w:val="28"/>
        </w:rPr>
        <w:t>п</w:t>
      </w:r>
      <w:r w:rsidR="00D54CD6" w:rsidRPr="00F45838">
        <w:rPr>
          <w:rFonts w:ascii="Georgia" w:hAnsi="Georgia"/>
          <w:sz w:val="28"/>
          <w:szCs w:val="28"/>
        </w:rPr>
        <w:t>ерехода, а сама точка его свершаемости. Через каждого, кто пребывает в согласии с ритмом будущего, мир перестраивает себя.</w:t>
      </w:r>
      <w:r w:rsidR="00D54CD6">
        <w:rPr>
          <w:rFonts w:ascii="Georgia" w:hAnsi="Georgia"/>
          <w:sz w:val="28"/>
          <w:szCs w:val="28"/>
        </w:rPr>
        <w:t xml:space="preserve"> </w:t>
      </w:r>
      <w:r w:rsidR="00D54CD6" w:rsidRPr="00F45838">
        <w:rPr>
          <w:rFonts w:ascii="Georgia" w:hAnsi="Georgia"/>
          <w:sz w:val="28"/>
          <w:szCs w:val="28"/>
        </w:rPr>
        <w:t xml:space="preserve">Но это сопряжено с ответственностью. Не той, что налагает закон, а той, что рождается из осознания себя как части </w:t>
      </w:r>
      <w:r w:rsidR="00D54CD6" w:rsidRPr="001147DD">
        <w:rPr>
          <w:rStyle w:val="--"/>
        </w:rPr>
        <w:t xml:space="preserve">великой </w:t>
      </w:r>
      <w:r w:rsidR="00D54CD6" w:rsidRPr="001147DD">
        <w:rPr>
          <w:rStyle w:val="--0"/>
        </w:rPr>
        <w:t>связности.</w:t>
      </w:r>
      <w:r w:rsidR="00D54CD6" w:rsidRPr="00F45838">
        <w:rPr>
          <w:rFonts w:ascii="Georgia" w:hAnsi="Georgia"/>
          <w:sz w:val="28"/>
          <w:szCs w:val="28"/>
        </w:rPr>
        <w:t xml:space="preserve"> Невозможно больше «просто жить». В каждом выборе, в каждом действии или бездействии, человек либо укрепляет новое поле, либо оттягивает собственное пробуждение. Иного больше нет: время компромиссов, лицемерия и двойственности завершилось вместе с падением старой конструкции.</w:t>
      </w:r>
    </w:p>
    <w:p w14:paraId="2E972294" w14:textId="3EEDEB68" w:rsidR="00A238D1" w:rsidRPr="001147DD" w:rsidRDefault="001147DD" w:rsidP="001147DD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A238D1" w:rsidRPr="00AD1DF6">
        <w:rPr>
          <w:rFonts w:ascii="Georgia" w:hAnsi="Georgia"/>
          <w:sz w:val="28"/>
          <w:szCs w:val="28"/>
        </w:rPr>
        <w:t xml:space="preserve">Если прежняя государственность строилась на принципе иерархии, страха, централизованного контроля и вещного применения человека, то новая форма государственного бытия должна быть организована </w:t>
      </w:r>
      <w:r w:rsidR="00A238D1" w:rsidRPr="001147DD">
        <w:rPr>
          <w:rStyle w:val="s2"/>
          <w:rFonts w:ascii="Georgia" w:hAnsi="Georgia"/>
          <w:sz w:val="28"/>
          <w:szCs w:val="28"/>
        </w:rPr>
        <w:t>не по модели управления, а по</w:t>
      </w:r>
      <w:r w:rsidR="00A238D1" w:rsidRPr="00AD1DF6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A238D1" w:rsidRPr="001147DD">
        <w:rPr>
          <w:rStyle w:val="--0"/>
        </w:rPr>
        <w:t xml:space="preserve">модели </w:t>
      </w:r>
      <w:r w:rsidR="00A238D1" w:rsidRPr="001147DD">
        <w:rPr>
          <w:rStyle w:val="--"/>
        </w:rPr>
        <w:t>Понимания</w:t>
      </w:r>
      <w:r w:rsidR="00A238D1" w:rsidRPr="00AD1DF6">
        <w:rPr>
          <w:rFonts w:ascii="Georgia" w:hAnsi="Georgia"/>
          <w:sz w:val="28"/>
          <w:szCs w:val="28"/>
        </w:rPr>
        <w:t xml:space="preserve">. Это принципиально </w:t>
      </w:r>
      <w:r w:rsidR="00A238D1" w:rsidRPr="00AD1DF6">
        <w:rPr>
          <w:rFonts w:ascii="Georgia" w:hAnsi="Georgia"/>
          <w:sz w:val="28"/>
          <w:szCs w:val="28"/>
        </w:rPr>
        <w:lastRenderedPageBreak/>
        <w:t>иная логика: не распределение полномочий, а синхронизация смыслов. Не администрирование, а координация резонансов.</w:t>
      </w:r>
      <w:r>
        <w:rPr>
          <w:rFonts w:ascii="Georgia" w:hAnsi="Georgia"/>
          <w:sz w:val="28"/>
          <w:szCs w:val="28"/>
        </w:rPr>
        <w:t xml:space="preserve"> </w:t>
      </w:r>
      <w:r w:rsidR="00A238D1" w:rsidRPr="00AD1DF6">
        <w:rPr>
          <w:rFonts w:ascii="Georgia" w:hAnsi="Georgia"/>
          <w:sz w:val="28"/>
          <w:szCs w:val="28"/>
        </w:rPr>
        <w:t xml:space="preserve">Старая вертикаль власти — это цепь подчинений. Новая вертикаль смысла — это </w:t>
      </w:r>
      <w:r w:rsidR="00A238D1" w:rsidRPr="001147DD">
        <w:rPr>
          <w:rStyle w:val="--0"/>
        </w:rPr>
        <w:t xml:space="preserve">цепь </w:t>
      </w:r>
      <w:r w:rsidR="00A238D1" w:rsidRPr="001147DD">
        <w:rPr>
          <w:rStyle w:val="--"/>
        </w:rPr>
        <w:t>осознаний</w:t>
      </w:r>
      <w:r w:rsidR="00A238D1" w:rsidRPr="00AD1DF6">
        <w:rPr>
          <w:rFonts w:ascii="Georgia" w:hAnsi="Georgia"/>
          <w:sz w:val="28"/>
          <w:szCs w:val="28"/>
        </w:rPr>
        <w:t xml:space="preserve">, где каждый уровень структурирует не функцию, а глубину ответственности. Это не отказ от формы государства, а его </w:t>
      </w:r>
      <w:r w:rsidR="00A238D1" w:rsidRPr="001147DD">
        <w:rPr>
          <w:rStyle w:val="--0"/>
        </w:rPr>
        <w:t xml:space="preserve">онтологическое </w:t>
      </w:r>
      <w:r w:rsidR="00A238D1" w:rsidRPr="001147DD">
        <w:rPr>
          <w:rStyle w:val="--"/>
        </w:rPr>
        <w:t>перепрошивание</w:t>
      </w:r>
      <w:r w:rsidR="00A238D1" w:rsidRPr="00AD1DF6">
        <w:rPr>
          <w:rFonts w:ascii="Georgia" w:hAnsi="Georgia"/>
          <w:sz w:val="28"/>
          <w:szCs w:val="28"/>
        </w:rPr>
        <w:t xml:space="preserve"> — от внешней силы к внутреннему основанию. Государство будущего — это не аппарат, а </w:t>
      </w:r>
      <w:r w:rsidR="00A238D1" w:rsidRPr="001147DD">
        <w:rPr>
          <w:rStyle w:val="--"/>
        </w:rPr>
        <w:t xml:space="preserve">живой </w:t>
      </w:r>
      <w:r w:rsidR="00A238D1" w:rsidRPr="001147DD">
        <w:rPr>
          <w:rStyle w:val="--0"/>
        </w:rPr>
        <w:t>резонатор</w:t>
      </w:r>
      <w:r w:rsidR="00A238D1" w:rsidRPr="00AD1DF6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A238D1" w:rsidRPr="001147DD">
        <w:rPr>
          <w:rStyle w:val="s2"/>
          <w:rFonts w:ascii="Georgia" w:hAnsi="Georgia"/>
          <w:sz w:val="28"/>
          <w:szCs w:val="28"/>
        </w:rPr>
        <w:t>цивилизационного ритма</w:t>
      </w:r>
      <w:r w:rsidR="00A238D1" w:rsidRPr="00AD1DF6">
        <w:rPr>
          <w:rFonts w:ascii="Georgia" w:hAnsi="Georgia"/>
          <w:sz w:val="28"/>
          <w:szCs w:val="28"/>
        </w:rPr>
        <w:t>, в который человек включается не как винтик, а как участник.</w:t>
      </w:r>
      <w:r>
        <w:rPr>
          <w:rFonts w:ascii="Georgia" w:hAnsi="Georgia"/>
          <w:sz w:val="28"/>
          <w:szCs w:val="28"/>
        </w:rPr>
        <w:t xml:space="preserve"> </w:t>
      </w:r>
      <w:r w:rsidR="00A238D1" w:rsidRPr="00AD1DF6">
        <w:rPr>
          <w:rFonts w:ascii="Georgia" w:hAnsi="Georgia"/>
          <w:sz w:val="28"/>
          <w:szCs w:val="28"/>
        </w:rPr>
        <w:t xml:space="preserve">Такой подход требует радикального переосмысления всей инфраструктуры социального и политического взаимодействия. В нём невозможна </w:t>
      </w:r>
      <w:r w:rsidR="00A238D1" w:rsidRPr="001147DD">
        <w:rPr>
          <w:rStyle w:val="s2"/>
          <w:rFonts w:ascii="Georgia" w:hAnsi="Georgia"/>
          <w:sz w:val="28"/>
          <w:szCs w:val="28"/>
        </w:rPr>
        <w:t>старая политическая риторика</w:t>
      </w:r>
      <w:r w:rsidR="00A238D1" w:rsidRPr="00AD1DF6">
        <w:rPr>
          <w:rFonts w:ascii="Georgia" w:hAnsi="Georgia"/>
          <w:sz w:val="28"/>
          <w:szCs w:val="28"/>
        </w:rPr>
        <w:t xml:space="preserve">, разделяющая народ на пассивный объект и активный «руководящий класс». В новой парадигме </w:t>
      </w:r>
      <w:r w:rsidR="00A238D1" w:rsidRPr="001147DD">
        <w:rPr>
          <w:rStyle w:val="s2"/>
          <w:rFonts w:ascii="Georgia" w:hAnsi="Georgia"/>
          <w:b/>
          <w:bCs/>
          <w:i/>
          <w:iCs/>
          <w:sz w:val="28"/>
          <w:szCs w:val="28"/>
        </w:rPr>
        <w:t>власть — это мера понимания</w:t>
      </w:r>
      <w:r w:rsidR="00A238D1" w:rsidRPr="00AD1DF6">
        <w:rPr>
          <w:rFonts w:ascii="Georgia" w:hAnsi="Georgia"/>
          <w:sz w:val="28"/>
          <w:szCs w:val="28"/>
        </w:rPr>
        <w:t xml:space="preserve">, и следовательно, она не принадлежит «верхам», а </w:t>
      </w:r>
      <w:r w:rsidR="00A238D1" w:rsidRPr="001147DD">
        <w:rPr>
          <w:rStyle w:val="s2"/>
          <w:rFonts w:ascii="Georgia" w:hAnsi="Georgia"/>
          <w:sz w:val="28"/>
          <w:szCs w:val="28"/>
        </w:rPr>
        <w:t>распределена по</w:t>
      </w:r>
      <w:r w:rsidR="00A238D1" w:rsidRPr="00AD1DF6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A238D1" w:rsidRPr="001147DD">
        <w:rPr>
          <w:rStyle w:val="--0"/>
        </w:rPr>
        <w:t xml:space="preserve">полю </w:t>
      </w:r>
      <w:r w:rsidR="00A238D1" w:rsidRPr="001147DD">
        <w:rPr>
          <w:rStyle w:val="--"/>
        </w:rPr>
        <w:t>смыслов</w:t>
      </w:r>
      <w:r w:rsidR="00A238D1" w:rsidRPr="00AD1DF6">
        <w:rPr>
          <w:rFonts w:ascii="Georgia" w:hAnsi="Georgia"/>
          <w:sz w:val="28"/>
          <w:szCs w:val="28"/>
        </w:rPr>
        <w:t>, на которые человек способен подключиться в силу своей зрелости, а не положения.</w:t>
      </w:r>
      <w:r>
        <w:rPr>
          <w:rFonts w:ascii="Georgia" w:hAnsi="Georgia"/>
          <w:sz w:val="28"/>
          <w:szCs w:val="28"/>
        </w:rPr>
        <w:t xml:space="preserve"> </w:t>
      </w:r>
      <w:r w:rsidR="00A238D1" w:rsidRPr="00AD1DF6">
        <w:rPr>
          <w:rFonts w:ascii="Georgia" w:hAnsi="Georgia"/>
          <w:sz w:val="28"/>
          <w:szCs w:val="28"/>
        </w:rPr>
        <w:t xml:space="preserve">Потому и реформы, и институты, и даже язык политического общения должны быть пересобраны. Их необходимо перевести с уровня </w:t>
      </w:r>
      <w:r w:rsidR="00A238D1" w:rsidRPr="001147DD">
        <w:rPr>
          <w:rStyle w:val="--"/>
        </w:rPr>
        <w:t xml:space="preserve">управляющей </w:t>
      </w:r>
      <w:r w:rsidR="00A238D1" w:rsidRPr="001147DD">
        <w:rPr>
          <w:rStyle w:val="--0"/>
        </w:rPr>
        <w:t>идеологии</w:t>
      </w:r>
      <w:r w:rsidR="00A238D1" w:rsidRPr="001147DD">
        <w:rPr>
          <w:rStyle w:val="--"/>
        </w:rPr>
        <w:t xml:space="preserve"> </w:t>
      </w:r>
      <w:r w:rsidR="00A238D1" w:rsidRPr="00AD1DF6">
        <w:rPr>
          <w:rFonts w:ascii="Georgia" w:hAnsi="Georgia"/>
          <w:sz w:val="28"/>
          <w:szCs w:val="28"/>
        </w:rPr>
        <w:t xml:space="preserve">на уровень </w:t>
      </w:r>
      <w:r w:rsidR="00A238D1" w:rsidRPr="001147DD">
        <w:rPr>
          <w:rStyle w:val="--"/>
        </w:rPr>
        <w:t xml:space="preserve">ценностной </w:t>
      </w:r>
      <w:r w:rsidR="00A238D1" w:rsidRPr="001147DD">
        <w:rPr>
          <w:rStyle w:val="--0"/>
        </w:rPr>
        <w:t>прозрачности</w:t>
      </w:r>
      <w:r w:rsidR="00A238D1" w:rsidRPr="00AD1DF6">
        <w:rPr>
          <w:rFonts w:ascii="Georgia" w:hAnsi="Georgia"/>
          <w:sz w:val="28"/>
          <w:szCs w:val="28"/>
        </w:rPr>
        <w:t xml:space="preserve">. Там, где раньше требовались законы, в будущем потребуются формы резонанса — </w:t>
      </w:r>
      <w:r w:rsidR="00A238D1" w:rsidRPr="001147DD">
        <w:rPr>
          <w:rStyle w:val="s2"/>
          <w:rFonts w:ascii="Georgia" w:hAnsi="Georgia"/>
          <w:b/>
          <w:bCs/>
          <w:i/>
          <w:iCs/>
          <w:sz w:val="28"/>
          <w:szCs w:val="28"/>
        </w:rPr>
        <w:t>не регулирования, а согласия</w:t>
      </w:r>
      <w:r w:rsidR="00A238D1" w:rsidRPr="00AD1DF6">
        <w:rPr>
          <w:rFonts w:ascii="Georgia" w:hAnsi="Georgia"/>
          <w:sz w:val="28"/>
          <w:szCs w:val="28"/>
        </w:rPr>
        <w:t xml:space="preserve">. Там, где раньше действовала карательная система, должна появиться </w:t>
      </w:r>
      <w:r w:rsidR="00A238D1" w:rsidRPr="001147DD">
        <w:rPr>
          <w:rStyle w:val="s2"/>
          <w:rFonts w:ascii="Georgia" w:hAnsi="Georgia"/>
          <w:b/>
          <w:bCs/>
          <w:i/>
          <w:iCs/>
          <w:sz w:val="28"/>
          <w:szCs w:val="28"/>
        </w:rPr>
        <w:t>инфраструктура внутреннего пробуждения и взросления</w:t>
      </w:r>
      <w:r w:rsidR="00A238D1" w:rsidRPr="001147DD">
        <w:rPr>
          <w:rFonts w:ascii="Georgia" w:hAnsi="Georgia"/>
          <w:i/>
          <w:iCs/>
          <w:sz w:val="28"/>
          <w:szCs w:val="28"/>
        </w:rPr>
        <w:t>.</w:t>
      </w:r>
    </w:p>
    <w:p w14:paraId="4A96B6D8" w14:textId="46FECBAC" w:rsidR="00D54CD6" w:rsidRPr="00F45838" w:rsidRDefault="001147DD" w:rsidP="001147D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</w:t>
      </w:r>
      <w:r w:rsidR="00D54CD6" w:rsidRPr="00F45838">
        <w:rPr>
          <w:rFonts w:ascii="Georgia" w:hAnsi="Georgia"/>
          <w:sz w:val="28"/>
          <w:szCs w:val="28"/>
        </w:rPr>
        <w:t xml:space="preserve">Новая </w:t>
      </w:r>
      <w:r w:rsidR="00D54CD6">
        <w:rPr>
          <w:rFonts w:ascii="Georgia" w:hAnsi="Georgia"/>
          <w:sz w:val="28"/>
          <w:szCs w:val="28"/>
        </w:rPr>
        <w:t>с</w:t>
      </w:r>
      <w:r w:rsidR="00D54CD6" w:rsidRPr="00F45838">
        <w:rPr>
          <w:rFonts w:ascii="Georgia" w:hAnsi="Georgia"/>
          <w:sz w:val="28"/>
          <w:szCs w:val="28"/>
        </w:rPr>
        <w:t xml:space="preserve">истема </w:t>
      </w:r>
      <w:r w:rsidR="00D54CD6">
        <w:rPr>
          <w:rFonts w:ascii="Georgia" w:hAnsi="Georgia"/>
          <w:sz w:val="28"/>
          <w:szCs w:val="28"/>
        </w:rPr>
        <w:t>п</w:t>
      </w:r>
      <w:r w:rsidR="00D54CD6" w:rsidRPr="00F45838">
        <w:rPr>
          <w:rFonts w:ascii="Georgia" w:hAnsi="Georgia"/>
          <w:sz w:val="28"/>
          <w:szCs w:val="28"/>
        </w:rPr>
        <w:t xml:space="preserve">онимания </w:t>
      </w:r>
      <w:r w:rsidR="00D54CD6" w:rsidRPr="001147DD">
        <w:rPr>
          <w:rStyle w:val="--"/>
        </w:rPr>
        <w:t xml:space="preserve">не </w:t>
      </w:r>
      <w:r w:rsidR="00D54CD6" w:rsidRPr="001147DD">
        <w:rPr>
          <w:rStyle w:val="--0"/>
        </w:rPr>
        <w:t>требует</w:t>
      </w:r>
      <w:r w:rsidR="00D54CD6" w:rsidRPr="001147DD">
        <w:rPr>
          <w:rStyle w:val="--"/>
        </w:rPr>
        <w:t xml:space="preserve"> веры</w:t>
      </w:r>
      <w:r w:rsidR="00D54CD6" w:rsidRPr="00F45838">
        <w:rPr>
          <w:rFonts w:ascii="Georgia" w:hAnsi="Georgia"/>
          <w:sz w:val="28"/>
          <w:szCs w:val="28"/>
        </w:rPr>
        <w:t xml:space="preserve"> — она требует честности. Не просит жертв — она активирует тех, кто уже живёт в состоянии внутренней целостности. Путь открыт не по приказу, а по готовности. Не для всех, но для каждого, кто дозрел.</w:t>
      </w:r>
      <w:r w:rsidR="00D54CD6">
        <w:rPr>
          <w:rFonts w:ascii="Georgia" w:hAnsi="Georgia"/>
          <w:sz w:val="28"/>
          <w:szCs w:val="28"/>
        </w:rPr>
        <w:t xml:space="preserve"> </w:t>
      </w:r>
      <w:r w:rsidR="00D54CD6" w:rsidRPr="00F45838">
        <w:rPr>
          <w:rFonts w:ascii="Georgia" w:hAnsi="Georgia"/>
          <w:sz w:val="28"/>
          <w:szCs w:val="28"/>
        </w:rPr>
        <w:t xml:space="preserve">Мы находимся в точке, где история перестаёт быть последовательностью событий и становится </w:t>
      </w:r>
      <w:r w:rsidR="00D54CD6" w:rsidRPr="001147DD">
        <w:rPr>
          <w:rStyle w:val="--0"/>
        </w:rPr>
        <w:t xml:space="preserve">вопросом </w:t>
      </w:r>
      <w:r w:rsidR="00D54CD6" w:rsidRPr="001147DD">
        <w:rPr>
          <w:rStyle w:val="--"/>
        </w:rPr>
        <w:t>Понимания.</w:t>
      </w:r>
      <w:r w:rsidR="00D54CD6" w:rsidRPr="00F45838">
        <w:rPr>
          <w:rFonts w:ascii="Georgia" w:hAnsi="Georgia"/>
          <w:sz w:val="28"/>
          <w:szCs w:val="28"/>
        </w:rPr>
        <w:t xml:space="preserve"> Всё, что было</w:t>
      </w:r>
      <w:r w:rsidR="002D7422">
        <w:rPr>
          <w:rFonts w:ascii="Georgia" w:hAnsi="Georgia"/>
          <w:sz w:val="28"/>
          <w:szCs w:val="28"/>
        </w:rPr>
        <w:t xml:space="preserve"> –</w:t>
      </w:r>
      <w:r w:rsidR="00D54CD6" w:rsidRPr="00F45838">
        <w:rPr>
          <w:rFonts w:ascii="Georgia" w:hAnsi="Georgia"/>
          <w:sz w:val="28"/>
          <w:szCs w:val="28"/>
        </w:rPr>
        <w:t xml:space="preserve"> зиждилось на внешних структурах</w:t>
      </w:r>
      <w:r w:rsidR="002D7422" w:rsidRPr="00EE0108">
        <w:rPr>
          <w:rFonts w:ascii="Georgia" w:hAnsi="Georgia"/>
          <w:sz w:val="28"/>
          <w:szCs w:val="28"/>
        </w:rPr>
        <w:t>:</w:t>
      </w:r>
      <w:r w:rsidR="00D54CD6" w:rsidRPr="00F45838">
        <w:rPr>
          <w:rFonts w:ascii="Georgia" w:hAnsi="Georgia"/>
          <w:sz w:val="28"/>
          <w:szCs w:val="28"/>
        </w:rPr>
        <w:t xml:space="preserve"> власть, революции, идеологии, страх. Всё, что будет</w:t>
      </w:r>
      <w:r w:rsidR="002D7422" w:rsidRPr="00EE0108">
        <w:rPr>
          <w:rFonts w:ascii="Georgia" w:hAnsi="Georgia"/>
          <w:sz w:val="28"/>
          <w:szCs w:val="28"/>
        </w:rPr>
        <w:t>–</w:t>
      </w:r>
      <w:r w:rsidR="00D54CD6" w:rsidRPr="00F45838">
        <w:rPr>
          <w:rFonts w:ascii="Georgia" w:hAnsi="Georgia"/>
          <w:sz w:val="28"/>
          <w:szCs w:val="28"/>
        </w:rPr>
        <w:t xml:space="preserve"> рождается из внутреннего состояния</w:t>
      </w:r>
      <w:r w:rsidR="002D7422" w:rsidRPr="00EE0108">
        <w:rPr>
          <w:rFonts w:ascii="Georgia" w:hAnsi="Georgia"/>
          <w:sz w:val="28"/>
          <w:szCs w:val="28"/>
        </w:rPr>
        <w:t xml:space="preserve">: </w:t>
      </w:r>
      <w:r w:rsidR="00D54CD6" w:rsidRPr="00F45838">
        <w:rPr>
          <w:rFonts w:ascii="Georgia" w:hAnsi="Georgia"/>
          <w:sz w:val="28"/>
          <w:szCs w:val="28"/>
        </w:rPr>
        <w:t>присутствия, ответственности, честности.</w:t>
      </w:r>
      <w:r w:rsidR="00D54CD6">
        <w:rPr>
          <w:rFonts w:ascii="Georgia" w:hAnsi="Georgia"/>
          <w:sz w:val="28"/>
          <w:szCs w:val="28"/>
        </w:rPr>
        <w:t xml:space="preserve"> </w:t>
      </w:r>
      <w:r w:rsidR="00D54CD6" w:rsidRPr="00F45838">
        <w:rPr>
          <w:rFonts w:ascii="Georgia" w:hAnsi="Georgia"/>
          <w:sz w:val="28"/>
          <w:szCs w:val="28"/>
        </w:rPr>
        <w:t xml:space="preserve">Старая Система не рухнула — она завершилась. Как умирает цикл, как истощается формат. Мы не сбросили её — она сама себя изжила. И потому новый мир </w:t>
      </w:r>
      <w:r w:rsidR="00D54CD6" w:rsidRPr="001147DD">
        <w:rPr>
          <w:rStyle w:val="--"/>
        </w:rPr>
        <w:t xml:space="preserve">не </w:t>
      </w:r>
      <w:r w:rsidR="00D54CD6" w:rsidRPr="001147DD">
        <w:rPr>
          <w:rStyle w:val="--0"/>
        </w:rPr>
        <w:t xml:space="preserve">будет </w:t>
      </w:r>
      <w:r w:rsidR="00D54CD6" w:rsidRPr="00F45838">
        <w:rPr>
          <w:rFonts w:ascii="Georgia" w:hAnsi="Georgia"/>
          <w:sz w:val="28"/>
          <w:szCs w:val="28"/>
        </w:rPr>
        <w:t>построен ни на крови, ни на подвигах, ни на манифестах. Он вырастет — из тишины. Из согласия. Из внутренней готовности жить иначе.</w:t>
      </w:r>
      <w:r w:rsidR="00D54CD6">
        <w:rPr>
          <w:rFonts w:ascii="Georgia" w:hAnsi="Georgia"/>
          <w:sz w:val="28"/>
          <w:szCs w:val="28"/>
        </w:rPr>
        <w:t xml:space="preserve"> </w:t>
      </w:r>
      <w:r w:rsidR="00D54CD6" w:rsidRPr="00F45838">
        <w:rPr>
          <w:rFonts w:ascii="Georgia" w:hAnsi="Georgia"/>
          <w:sz w:val="28"/>
          <w:szCs w:val="28"/>
        </w:rPr>
        <w:t xml:space="preserve">Именно это и есть Переход: не смена декораций, а </w:t>
      </w:r>
      <w:r w:rsidR="00D54CD6" w:rsidRPr="001147DD">
        <w:rPr>
          <w:rStyle w:val="--0"/>
        </w:rPr>
        <w:t xml:space="preserve">смена </w:t>
      </w:r>
      <w:r w:rsidR="00D54CD6" w:rsidRPr="001147DD">
        <w:rPr>
          <w:rStyle w:val="--"/>
        </w:rPr>
        <w:t>основания.</w:t>
      </w:r>
      <w:r w:rsidR="00D54CD6" w:rsidRPr="00F45838">
        <w:rPr>
          <w:rFonts w:ascii="Georgia" w:hAnsi="Georgia"/>
          <w:sz w:val="28"/>
          <w:szCs w:val="28"/>
        </w:rPr>
        <w:t xml:space="preserve"> Не революция на улицах, а трансмутация восприятия. Не борьба за власть, а </w:t>
      </w:r>
      <w:r w:rsidR="00D54CD6" w:rsidRPr="001147DD">
        <w:rPr>
          <w:rStyle w:val="--0"/>
        </w:rPr>
        <w:t xml:space="preserve">восстановление </w:t>
      </w:r>
      <w:r w:rsidR="00D54CD6" w:rsidRPr="001147DD">
        <w:rPr>
          <w:rStyle w:val="--"/>
        </w:rPr>
        <w:t xml:space="preserve">связи </w:t>
      </w:r>
      <w:r w:rsidR="00D54CD6" w:rsidRPr="00F45838">
        <w:rPr>
          <w:rFonts w:ascii="Georgia" w:hAnsi="Georgia"/>
          <w:sz w:val="28"/>
          <w:szCs w:val="28"/>
        </w:rPr>
        <w:t>между человеком и самим бытием.</w:t>
      </w:r>
      <w:r w:rsidR="00D54CD6">
        <w:rPr>
          <w:rFonts w:ascii="Georgia" w:hAnsi="Georgia"/>
          <w:sz w:val="28"/>
          <w:szCs w:val="28"/>
        </w:rPr>
        <w:t xml:space="preserve"> </w:t>
      </w:r>
      <w:r w:rsidR="00D54CD6" w:rsidRPr="00F45838">
        <w:rPr>
          <w:rFonts w:ascii="Georgia" w:hAnsi="Georgia"/>
          <w:sz w:val="28"/>
          <w:szCs w:val="28"/>
        </w:rPr>
        <w:t xml:space="preserve">Те, кто дозрел — уже внутри. Те, кто ещё боится — имеют право на свой срок. Но отсчёт пошёл. Не в календаре, а в </w:t>
      </w:r>
      <w:r w:rsidR="00D54CD6" w:rsidRPr="00F45838">
        <w:rPr>
          <w:rFonts w:ascii="Georgia" w:hAnsi="Georgia"/>
          <w:sz w:val="28"/>
          <w:szCs w:val="28"/>
        </w:rPr>
        <w:lastRenderedPageBreak/>
        <w:t>поле. В частоте. В прозрачности событий.</w:t>
      </w:r>
      <w:r w:rsidR="00D54CD6">
        <w:rPr>
          <w:rFonts w:ascii="Georgia" w:hAnsi="Georgia"/>
          <w:sz w:val="28"/>
          <w:szCs w:val="28"/>
        </w:rPr>
        <w:t xml:space="preserve"> </w:t>
      </w:r>
      <w:r w:rsidR="00D54CD6" w:rsidRPr="00F45838">
        <w:rPr>
          <w:rFonts w:ascii="Georgia" w:hAnsi="Georgia"/>
          <w:sz w:val="28"/>
          <w:szCs w:val="28"/>
        </w:rPr>
        <w:t>Новая Система не требует участия. Она не нуждается в апологетах, командирах и институтах. Её органика — в каждом, кто уже не притворяется. Не боится. Не покупается. И не ждёт.</w:t>
      </w:r>
    </w:p>
    <w:p w14:paraId="4FF90154" w14:textId="34239C94" w:rsidR="00D54CD6" w:rsidRPr="001147DD" w:rsidRDefault="002D7422" w:rsidP="001147DD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EE0108">
        <w:rPr>
          <w:rFonts w:ascii="Georgia" w:hAnsi="Georgia"/>
          <w:b/>
          <w:bCs/>
          <w:i/>
          <w:iCs/>
          <w:sz w:val="28"/>
          <w:szCs w:val="28"/>
        </w:rPr>
        <w:t xml:space="preserve">        </w:t>
      </w:r>
      <w:r w:rsidR="00D54CD6" w:rsidRPr="001147DD">
        <w:rPr>
          <w:rFonts w:ascii="Georgia" w:hAnsi="Georgia"/>
          <w:b/>
          <w:bCs/>
          <w:i/>
          <w:iCs/>
          <w:sz w:val="28"/>
          <w:szCs w:val="28"/>
        </w:rPr>
        <w:t>Не наступает эра сверхлюдей. Наступает эра целостных.</w:t>
      </w:r>
    </w:p>
    <w:p w14:paraId="1EB4C5A4" w14:textId="77777777" w:rsidR="00D54CD6" w:rsidRPr="00F45838" w:rsidRDefault="00D54CD6" w:rsidP="001147DD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F45838">
        <w:rPr>
          <w:rFonts w:ascii="Georgia" w:hAnsi="Georgia"/>
          <w:sz w:val="28"/>
          <w:szCs w:val="28"/>
        </w:rPr>
        <w:t>Не будет центра — каждый станет центром.</w:t>
      </w:r>
    </w:p>
    <w:p w14:paraId="180EDB0E" w14:textId="3C9B9180" w:rsidR="00D54CD6" w:rsidRPr="00F45838" w:rsidRDefault="00D54CD6" w:rsidP="001147DD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F45838">
        <w:rPr>
          <w:rFonts w:ascii="Georgia" w:hAnsi="Georgia"/>
          <w:sz w:val="28"/>
          <w:szCs w:val="28"/>
        </w:rPr>
        <w:t xml:space="preserve">И </w:t>
      </w:r>
      <w:r>
        <w:rPr>
          <w:rFonts w:ascii="Georgia" w:hAnsi="Georgia"/>
          <w:sz w:val="28"/>
          <w:szCs w:val="28"/>
        </w:rPr>
        <w:t>само П</w:t>
      </w:r>
      <w:r w:rsidRPr="00F45838">
        <w:rPr>
          <w:rFonts w:ascii="Georgia" w:hAnsi="Georgia"/>
          <w:sz w:val="28"/>
          <w:szCs w:val="28"/>
        </w:rPr>
        <w:t>онимание станет новой гравитацией.</w:t>
      </w:r>
    </w:p>
    <w:p w14:paraId="0CF65D97" w14:textId="77777777" w:rsidR="00D54CD6" w:rsidRPr="00F45838" w:rsidRDefault="00D54CD6" w:rsidP="001147D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39C1C43B" w14:textId="77777777" w:rsidR="00584E98" w:rsidRPr="008C0E63" w:rsidRDefault="00584E98" w:rsidP="00584E98">
      <w:pPr>
        <w:rPr>
          <w:b/>
          <w:bCs/>
          <w:color w:val="000000"/>
          <w:szCs w:val="28"/>
        </w:rPr>
      </w:pPr>
      <w:r w:rsidRPr="008C0E63">
        <w:rPr>
          <w:b/>
          <w:bCs/>
          <w:color w:val="000000"/>
          <w:szCs w:val="28"/>
        </w:rPr>
        <w:t>Ф. Шкруднев</w:t>
      </w:r>
    </w:p>
    <w:p w14:paraId="5991D10A" w14:textId="6B634299" w:rsidR="00584E98" w:rsidRPr="008C0E63" w:rsidRDefault="00584E98" w:rsidP="00584E98">
      <w:pPr>
        <w:rPr>
          <w:b/>
          <w:bCs/>
          <w:sz w:val="24"/>
        </w:rPr>
      </w:pPr>
      <w:r>
        <w:rPr>
          <w:b/>
          <w:bCs/>
          <w:color w:val="000000"/>
          <w:sz w:val="24"/>
        </w:rPr>
        <w:t>10</w:t>
      </w:r>
      <w:r w:rsidRPr="008C0E63">
        <w:rPr>
          <w:b/>
          <w:bCs/>
          <w:color w:val="000000"/>
          <w:sz w:val="24"/>
        </w:rPr>
        <w:t>. 0</w:t>
      </w:r>
      <w:r>
        <w:rPr>
          <w:b/>
          <w:bCs/>
          <w:color w:val="000000"/>
          <w:sz w:val="24"/>
        </w:rPr>
        <w:t>6</w:t>
      </w:r>
      <w:r w:rsidRPr="008C0E63">
        <w:rPr>
          <w:b/>
          <w:bCs/>
          <w:color w:val="000000"/>
          <w:sz w:val="24"/>
        </w:rPr>
        <w:t>. 202</w:t>
      </w:r>
      <w:r>
        <w:rPr>
          <w:b/>
          <w:bCs/>
          <w:color w:val="000000"/>
          <w:sz w:val="24"/>
        </w:rPr>
        <w:t>5</w:t>
      </w:r>
      <w:r w:rsidRPr="008C0E63">
        <w:rPr>
          <w:b/>
          <w:bCs/>
          <w:color w:val="000000"/>
          <w:sz w:val="24"/>
        </w:rPr>
        <w:t>г.</w:t>
      </w:r>
    </w:p>
    <w:p w14:paraId="4A0D6305" w14:textId="77777777" w:rsidR="00584E98" w:rsidRPr="00B8328B" w:rsidRDefault="00584E98" w:rsidP="00584E98">
      <w:pPr>
        <w:spacing w:after="0"/>
        <w:ind w:firstLine="0"/>
        <w:rPr>
          <w:rFonts w:eastAsia="Times New Roman"/>
          <w:szCs w:val="28"/>
        </w:rPr>
      </w:pPr>
    </w:p>
    <w:p w14:paraId="6271117E" w14:textId="77777777" w:rsidR="00D54CD6" w:rsidRPr="00F45838" w:rsidRDefault="00D54CD6" w:rsidP="001147DD">
      <w:pPr>
        <w:spacing w:after="0"/>
        <w:ind w:firstLine="0"/>
        <w:rPr>
          <w:rFonts w:eastAsia="Times New Roman"/>
          <w:szCs w:val="28"/>
        </w:rPr>
      </w:pPr>
    </w:p>
    <w:p w14:paraId="780E4E6F" w14:textId="77777777" w:rsidR="00D54CD6" w:rsidRPr="009619E5" w:rsidRDefault="00D54CD6" w:rsidP="001147DD">
      <w:pPr>
        <w:spacing w:after="0"/>
        <w:ind w:firstLine="0"/>
        <w:rPr>
          <w:rFonts w:eastAsia="Times New Roman"/>
          <w:szCs w:val="28"/>
        </w:rPr>
      </w:pPr>
    </w:p>
    <w:p w14:paraId="70B59465" w14:textId="77777777" w:rsidR="00D54CD6" w:rsidRPr="00A74139" w:rsidRDefault="00D54CD6" w:rsidP="001147DD">
      <w:pPr>
        <w:spacing w:after="0"/>
        <w:ind w:firstLine="0"/>
        <w:rPr>
          <w:rFonts w:eastAsia="Times New Roman"/>
          <w:color w:val="000000"/>
          <w:szCs w:val="28"/>
        </w:rPr>
      </w:pPr>
    </w:p>
    <w:p w14:paraId="67B30EAF" w14:textId="77777777" w:rsidR="00D54CD6" w:rsidRPr="00D54CD6" w:rsidRDefault="00D54CD6" w:rsidP="001147DD">
      <w:pPr>
        <w:pStyle w:val="af6"/>
        <w:spacing w:after="0"/>
        <w:rPr>
          <w:b/>
          <w:color w:val="0070C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7F507690" w14:textId="77777777" w:rsidR="00C922ED" w:rsidRPr="00D54CD6" w:rsidRDefault="00C922ED" w:rsidP="001147DD">
      <w:pPr>
        <w:spacing w:after="0"/>
        <w:ind w:firstLine="0"/>
        <w:rPr>
          <w:rStyle w:val="affff5"/>
        </w:rPr>
      </w:pPr>
    </w:p>
    <w:sectPr w:rsidR="00C922ED" w:rsidRPr="00D54CD6" w:rsidSect="002D7422">
      <w:footerReference w:type="even" r:id="rId15"/>
      <w:footerReference w:type="default" r:id="rId16"/>
      <w:pgSz w:w="11900" w:h="16840"/>
      <w:pgMar w:top="882" w:right="850" w:bottom="1144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98199" w14:textId="77777777" w:rsidR="008A0057" w:rsidRDefault="008A0057" w:rsidP="007E5B4D">
      <w:r>
        <w:separator/>
      </w:r>
    </w:p>
  </w:endnote>
  <w:endnote w:type="continuationSeparator" w:id="0">
    <w:p w14:paraId="69149C42" w14:textId="77777777" w:rsidR="008A0057" w:rsidRDefault="008A0057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B2CE6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4862036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762D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4AC49C2D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ECC9F" w14:textId="77777777" w:rsidR="008A0057" w:rsidRDefault="008A0057" w:rsidP="007E5B4D">
      <w:r>
        <w:separator/>
      </w:r>
    </w:p>
  </w:footnote>
  <w:footnote w:type="continuationSeparator" w:id="0">
    <w:p w14:paraId="16D6E654" w14:textId="77777777" w:rsidR="008A0057" w:rsidRDefault="008A0057" w:rsidP="007E5B4D">
      <w:r>
        <w:continuationSeparator/>
      </w:r>
    </w:p>
  </w:footnote>
  <w:footnote w:id="1">
    <w:p w14:paraId="44CE2F71" w14:textId="56F5843B" w:rsidR="001147DD" w:rsidRPr="001147DD" w:rsidRDefault="001147DD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1147DD">
        <w:rPr>
          <w:lang w:val="ru-RU"/>
        </w:rPr>
        <w:t xml:space="preserve"> </w:t>
      </w:r>
      <w:r w:rsidRPr="001147DD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Аксиологические доктрины</w:t>
      </w:r>
      <w:r w:rsidRPr="001147DD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</w:t>
      </w:r>
      <w:r>
        <w:rPr>
          <w:rFonts w:cs="Arial"/>
          <w:color w:val="001D35"/>
          <w:sz w:val="21"/>
          <w:szCs w:val="21"/>
          <w:shd w:val="clear" w:color="auto" w:fill="FFFFFF"/>
          <w:lang w:val="ru-RU"/>
        </w:rPr>
        <w:t>–</w:t>
      </w:r>
      <w:r w:rsidRPr="001147DD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это</w:t>
      </w:r>
      <w:r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т</w:t>
      </w:r>
      <w:r w:rsidRPr="001147DD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еории и концепции, которые изучают природу, типы и критерии, ценности и оценочные </w:t>
      </w:r>
      <w:proofErr w:type="gramStart"/>
      <w:r w:rsidRPr="001147DD">
        <w:rPr>
          <w:rFonts w:cs="Arial"/>
          <w:color w:val="001D35"/>
          <w:sz w:val="21"/>
          <w:szCs w:val="21"/>
          <w:shd w:val="clear" w:color="auto" w:fill="FFFFFF"/>
          <w:lang w:val="ru-RU"/>
        </w:rPr>
        <w:t>суждения..</w:t>
      </w:r>
      <w:proofErr w:type="gramEnd"/>
      <w:r w:rsidRPr="001147DD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1147DD">
        <w:rPr>
          <w:rFonts w:cs="Arial"/>
          <w:color w:val="001D35"/>
          <w:sz w:val="21"/>
          <w:szCs w:val="21"/>
          <w:shd w:val="clear" w:color="auto" w:fill="FFFFFF"/>
          <w:lang w:val="ru-RU"/>
        </w:rPr>
        <w:t>Они охватывают различные области, включая культуру, образование, политику и искусство, исследуя, как ценности влияют на наши взгляды и действия</w:t>
      </w:r>
    </w:p>
  </w:footnote>
  <w:footnote w:id="2">
    <w:p w14:paraId="1D410E3C" w14:textId="0DB9D6A8" w:rsidR="001147DD" w:rsidRPr="001147DD" w:rsidRDefault="001147DD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1147DD">
        <w:rPr>
          <w:lang w:val="ru-RU"/>
        </w:rPr>
        <w:t xml:space="preserve"> </w:t>
      </w:r>
      <w:r w:rsidRPr="001147DD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Экзистенциально</w:t>
      </w:r>
      <w:r w:rsidRPr="001147DD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–это слово относится к экзистенциальной философии и переходу с ней понятий, таким как экзистенциальная психология и экзистенциальный </w:t>
      </w:r>
      <w:proofErr w:type="gramStart"/>
      <w:r w:rsidRPr="001147DD">
        <w:rPr>
          <w:rFonts w:cs="Arial"/>
          <w:color w:val="001D35"/>
          <w:sz w:val="21"/>
          <w:szCs w:val="21"/>
          <w:shd w:val="clear" w:color="auto" w:fill="FFFFFF"/>
          <w:lang w:val="ru-RU"/>
        </w:rPr>
        <w:t>кризис..</w:t>
      </w:r>
      <w:proofErr w:type="gramEnd"/>
      <w:r w:rsidRPr="001147DD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1147DD">
        <w:rPr>
          <w:rFonts w:cs="Arial"/>
          <w:color w:val="001D35"/>
          <w:sz w:val="21"/>
          <w:szCs w:val="21"/>
          <w:shd w:val="clear" w:color="auto" w:fill="FFFFFF"/>
          <w:lang w:val="ru-RU"/>
        </w:rPr>
        <w:t>Он развивает индивидуальный опыт существования и ищет смысл жизни в мире, который не имеет заранее заданного смысла.</w:t>
      </w:r>
    </w:p>
  </w:footnote>
  <w:footnote w:id="3">
    <w:p w14:paraId="5CD13D86" w14:textId="2E5336A8" w:rsidR="001147DD" w:rsidRPr="001147DD" w:rsidRDefault="001147DD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1147DD">
        <w:rPr>
          <w:lang w:val="ru-RU"/>
        </w:rPr>
        <w:t xml:space="preserve"> </w:t>
      </w:r>
      <w:r w:rsidRPr="001147DD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Энтропия</w:t>
      </w:r>
      <w:r w:rsidRPr="001147DD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—</w:t>
      </w:r>
      <w:r>
        <w:rPr>
          <w:sz w:val="21"/>
          <w:szCs w:val="21"/>
          <w:lang w:val="ru-RU"/>
        </w:rPr>
        <w:t>и</w:t>
      </w:r>
      <w:r w:rsidRPr="001147DD">
        <w:rPr>
          <w:sz w:val="21"/>
          <w:szCs w:val="21"/>
          <w:lang w:val="ru-RU"/>
        </w:rPr>
        <w:t>дея, применяемая в разных науках для измерения степени хаоса, преступника или неопределенности в системе</w:t>
      </w:r>
      <w:r w:rsidRPr="001147DD">
        <w:rPr>
          <w:rFonts w:cs="Arial"/>
          <w:color w:val="001D35"/>
          <w:sz w:val="21"/>
          <w:szCs w:val="21"/>
          <w:shd w:val="clear" w:color="auto" w:fill="FFFFFF"/>
          <w:lang w:val="ru-RU"/>
        </w:rPr>
        <w:t>.</w:t>
      </w:r>
      <w:r w:rsidRPr="001147DD">
        <w:rPr>
          <w:rFonts w:cs="Arial"/>
          <w:color w:val="001D35"/>
          <w:sz w:val="21"/>
          <w:szCs w:val="21"/>
          <w:shd w:val="clear" w:color="auto" w:fill="FFFFFF"/>
        </w:rPr>
        <w:t> </w:t>
      </w:r>
    </w:p>
  </w:footnote>
  <w:footnote w:id="4">
    <w:p w14:paraId="149C3F4E" w14:textId="77777777" w:rsidR="00D54CD6" w:rsidRPr="0011583A" w:rsidRDefault="00D54CD6" w:rsidP="00D54CD6">
      <w:pPr>
        <w:pStyle w:val="af3"/>
        <w:rPr>
          <w:lang w:val="ru-RU"/>
        </w:rPr>
      </w:pPr>
      <w:r>
        <w:rPr>
          <w:rStyle w:val="af5"/>
        </w:rPr>
        <w:footnoteRef/>
      </w:r>
      <w:r w:rsidRPr="0011583A">
        <w:rPr>
          <w:lang w:val="ru-RU"/>
        </w:rPr>
        <w:t xml:space="preserve"> </w:t>
      </w:r>
      <w:r w:rsidRPr="0011583A">
        <w:rPr>
          <w:b/>
          <w:bCs/>
          <w:sz w:val="21"/>
          <w:szCs w:val="21"/>
          <w:lang w:val="ru-RU"/>
        </w:rPr>
        <w:t xml:space="preserve">Мета </w:t>
      </w:r>
      <w:r w:rsidRPr="0011583A">
        <w:rPr>
          <w:sz w:val="21"/>
          <w:szCs w:val="21"/>
          <w:lang w:val="ru-RU"/>
        </w:rPr>
        <w:t>– (</w:t>
      </w:r>
      <w:proofErr w:type="spellStart"/>
      <w:r w:rsidRPr="0011583A">
        <w:rPr>
          <w:sz w:val="21"/>
          <w:szCs w:val="21"/>
        </w:rPr>
        <w:t>μετά</w:t>
      </w:r>
      <w:proofErr w:type="spellEnd"/>
      <w:r w:rsidRPr="0011583A">
        <w:rPr>
          <w:sz w:val="21"/>
          <w:szCs w:val="21"/>
          <w:lang w:val="ru-RU"/>
        </w:rPr>
        <w:t>- «между, после, через») —</w:t>
      </w:r>
      <w:r w:rsidRPr="0011583A">
        <w:rPr>
          <w:sz w:val="21"/>
          <w:szCs w:val="21"/>
        </w:rPr>
        <w:t> </w:t>
      </w:r>
      <w:r w:rsidRPr="0011583A">
        <w:rPr>
          <w:sz w:val="21"/>
          <w:szCs w:val="21"/>
          <w:lang w:val="ru-RU"/>
        </w:rPr>
        <w:t>часть простых слов, обозначающая абстр</w:t>
      </w:r>
      <w:r>
        <w:rPr>
          <w:sz w:val="21"/>
          <w:szCs w:val="21"/>
          <w:lang w:val="ru-RU"/>
        </w:rPr>
        <w:t>а</w:t>
      </w:r>
      <w:r w:rsidRPr="0011583A">
        <w:rPr>
          <w:sz w:val="21"/>
          <w:szCs w:val="21"/>
          <w:lang w:val="ru-RU"/>
        </w:rPr>
        <w:t>гированность, обобщённость, промежуточность, следствие за чем-либо, переход к чему-либо раунду, перемену состояния, превращение</w:t>
      </w:r>
      <w:r w:rsidRPr="0011583A">
        <w:rPr>
          <w:sz w:val="21"/>
          <w:szCs w:val="21"/>
        </w:rPr>
        <w:t> </w:t>
      </w:r>
      <w:r w:rsidRPr="0011583A">
        <w:rPr>
          <w:sz w:val="21"/>
          <w:szCs w:val="21"/>
          <w:lang w:val="ru-RU"/>
        </w:rPr>
        <w:t>(например, метагалактика, метацентр</w:t>
      </w:r>
      <w:r w:rsidRPr="0011583A">
        <w:rPr>
          <w:rFonts w:ascii="Arial" w:hAnsi="Arial" w:cs="Arial"/>
          <w:color w:val="474747"/>
          <w:shd w:val="clear" w:color="auto" w:fill="FFFFFF"/>
          <w:lang w:val="ru-RU"/>
        </w:rPr>
        <w:t>).</w:t>
      </w:r>
    </w:p>
  </w:footnote>
  <w:footnote w:id="5">
    <w:p w14:paraId="4DF7CD8A" w14:textId="65B38E6B" w:rsidR="00D54CD6" w:rsidRPr="00D54CD6" w:rsidRDefault="00D54CD6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D54CD6">
        <w:rPr>
          <w:lang w:val="ru-RU"/>
        </w:rPr>
        <w:t xml:space="preserve"> </w:t>
      </w:r>
      <w:r w:rsidRPr="00D54CD6">
        <w:rPr>
          <w:rFonts w:cs="Arial"/>
          <w:color w:val="001D35"/>
          <w:sz w:val="21"/>
          <w:szCs w:val="21"/>
          <w:shd w:val="clear" w:color="auto" w:fill="FFFFFF"/>
          <w:lang w:val="ru-RU"/>
        </w:rPr>
        <w:t>Фрустрация — это</w:t>
      </w:r>
      <w:r w:rsidRPr="00D54CD6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D54CD6">
        <w:rPr>
          <w:rFonts w:cs="Arial"/>
          <w:color w:val="001D35"/>
          <w:sz w:val="21"/>
          <w:szCs w:val="21"/>
          <w:shd w:val="clear" w:color="auto" w:fill="FFFFFF"/>
          <w:lang w:val="ru-RU"/>
        </w:rPr>
        <w:t>психическое состояние, возникающее при невозможности удовлетворить какую-либо потребность или достичь цели.</w:t>
      </w:r>
      <w:r w:rsidRPr="00D54CD6">
        <w:rPr>
          <w:rFonts w:cs="Arial"/>
          <w:color w:val="001D35"/>
          <w:sz w:val="21"/>
          <w:szCs w:val="21"/>
          <w:shd w:val="clear" w:color="auto" w:fill="FFFFFF"/>
        </w:rPr>
        <w:t> </w:t>
      </w:r>
      <w:proofErr w:type="spellStart"/>
      <w:r w:rsidRPr="00D54CD6">
        <w:rPr>
          <w:rFonts w:cs="Arial"/>
          <w:color w:val="001D35"/>
          <w:sz w:val="21"/>
          <w:szCs w:val="21"/>
          <w:shd w:val="clear" w:color="auto" w:fill="FFFFFF"/>
        </w:rPr>
        <w:t>Она</w:t>
      </w:r>
      <w:proofErr w:type="spellEnd"/>
      <w:r w:rsidRPr="00D54CD6">
        <w:rPr>
          <w:rFonts w:cs="Arial"/>
          <w:color w:val="001D35"/>
          <w:sz w:val="21"/>
          <w:szCs w:val="21"/>
          <w:shd w:val="clear" w:color="auto" w:fill="FFFFFF"/>
        </w:rPr>
        <w:t xml:space="preserve"> </w:t>
      </w:r>
      <w:proofErr w:type="spellStart"/>
      <w:r w:rsidRPr="00D54CD6">
        <w:rPr>
          <w:rFonts w:cs="Arial"/>
          <w:color w:val="001D35"/>
          <w:sz w:val="21"/>
          <w:szCs w:val="21"/>
          <w:shd w:val="clear" w:color="auto" w:fill="FFFFFF"/>
        </w:rPr>
        <w:t>сопровождается</w:t>
      </w:r>
      <w:proofErr w:type="spellEnd"/>
      <w:r w:rsidRPr="00D54CD6">
        <w:rPr>
          <w:rFonts w:cs="Arial"/>
          <w:color w:val="001D35"/>
          <w:sz w:val="21"/>
          <w:szCs w:val="21"/>
          <w:shd w:val="clear" w:color="auto" w:fill="FFFFFF"/>
        </w:rPr>
        <w:t xml:space="preserve"> </w:t>
      </w:r>
      <w:proofErr w:type="spellStart"/>
      <w:r w:rsidRPr="00D54CD6">
        <w:rPr>
          <w:rFonts w:cs="Arial"/>
          <w:color w:val="001D35"/>
          <w:sz w:val="21"/>
          <w:szCs w:val="21"/>
          <w:shd w:val="clear" w:color="auto" w:fill="FFFFFF"/>
        </w:rPr>
        <w:t>чувством</w:t>
      </w:r>
      <w:proofErr w:type="spellEnd"/>
      <w:r w:rsidRPr="00D54CD6">
        <w:rPr>
          <w:rFonts w:cs="Arial"/>
          <w:color w:val="001D35"/>
          <w:sz w:val="21"/>
          <w:szCs w:val="21"/>
          <w:shd w:val="clear" w:color="auto" w:fill="FFFFFF"/>
        </w:rPr>
        <w:t xml:space="preserve"> </w:t>
      </w:r>
      <w:proofErr w:type="spellStart"/>
      <w:r w:rsidRPr="00D54CD6">
        <w:rPr>
          <w:rFonts w:cs="Arial"/>
          <w:color w:val="001D35"/>
          <w:sz w:val="21"/>
          <w:szCs w:val="21"/>
          <w:shd w:val="clear" w:color="auto" w:fill="FFFFFF"/>
        </w:rPr>
        <w:t>разочарования</w:t>
      </w:r>
      <w:proofErr w:type="spellEnd"/>
      <w:r w:rsidRPr="00D54CD6">
        <w:rPr>
          <w:rFonts w:cs="Arial"/>
          <w:color w:val="001D35"/>
          <w:sz w:val="21"/>
          <w:szCs w:val="21"/>
          <w:shd w:val="clear" w:color="auto" w:fill="FFFFFF"/>
        </w:rPr>
        <w:t xml:space="preserve">, </w:t>
      </w:r>
      <w:proofErr w:type="spellStart"/>
      <w:r w:rsidRPr="00D54CD6">
        <w:rPr>
          <w:rFonts w:cs="Arial"/>
          <w:color w:val="001D35"/>
          <w:sz w:val="21"/>
          <w:szCs w:val="21"/>
          <w:shd w:val="clear" w:color="auto" w:fill="FFFFFF"/>
        </w:rPr>
        <w:t>раздражения</w:t>
      </w:r>
      <w:proofErr w:type="spellEnd"/>
      <w:r w:rsidRPr="00D54CD6">
        <w:rPr>
          <w:rFonts w:cs="Arial"/>
          <w:color w:val="001D35"/>
          <w:sz w:val="21"/>
          <w:szCs w:val="21"/>
          <w:shd w:val="clear" w:color="auto" w:fill="FFFFFF"/>
        </w:rPr>
        <w:t xml:space="preserve">, </w:t>
      </w:r>
      <w:proofErr w:type="spellStart"/>
      <w:r w:rsidRPr="00D54CD6">
        <w:rPr>
          <w:rFonts w:cs="Arial"/>
          <w:color w:val="001D35"/>
          <w:sz w:val="21"/>
          <w:szCs w:val="21"/>
          <w:shd w:val="clear" w:color="auto" w:fill="FFFFFF"/>
        </w:rPr>
        <w:t>тревоги</w:t>
      </w:r>
      <w:proofErr w:type="spellEnd"/>
      <w:r w:rsidRPr="00D54CD6">
        <w:rPr>
          <w:rFonts w:cs="Arial"/>
          <w:color w:val="001D35"/>
          <w:sz w:val="21"/>
          <w:szCs w:val="21"/>
          <w:shd w:val="clear" w:color="auto" w:fill="FFFFFF"/>
        </w:rPr>
        <w:t xml:space="preserve"> </w:t>
      </w:r>
      <w:proofErr w:type="spellStart"/>
      <w:r w:rsidRPr="00D54CD6">
        <w:rPr>
          <w:rFonts w:cs="Arial"/>
          <w:color w:val="001D35"/>
          <w:sz w:val="21"/>
          <w:szCs w:val="21"/>
          <w:shd w:val="clear" w:color="auto" w:fill="FFFFFF"/>
        </w:rPr>
        <w:t>или</w:t>
      </w:r>
      <w:proofErr w:type="spellEnd"/>
      <w:r w:rsidRPr="00D54CD6">
        <w:rPr>
          <w:rFonts w:cs="Arial"/>
          <w:color w:val="001D35"/>
          <w:sz w:val="21"/>
          <w:szCs w:val="21"/>
          <w:shd w:val="clear" w:color="auto" w:fill="FFFFFF"/>
        </w:rPr>
        <w:t xml:space="preserve"> </w:t>
      </w:r>
      <w:proofErr w:type="spellStart"/>
      <w:r w:rsidRPr="00D54CD6">
        <w:rPr>
          <w:rFonts w:cs="Arial"/>
          <w:color w:val="001D35"/>
          <w:sz w:val="21"/>
          <w:szCs w:val="21"/>
          <w:shd w:val="clear" w:color="auto" w:fill="FFFFFF"/>
        </w:rPr>
        <w:t>бе</w:t>
      </w:r>
      <w:proofErr w:type="spellEnd"/>
      <w:r>
        <w:rPr>
          <w:rFonts w:cs="Arial"/>
          <w:color w:val="001D35"/>
          <w:sz w:val="21"/>
          <w:szCs w:val="21"/>
          <w:shd w:val="clear" w:color="auto" w:fill="FFFFFF"/>
          <w:lang w:val="ru-RU"/>
        </w:rPr>
        <w:t>з</w:t>
      </w:r>
      <w:proofErr w:type="spellStart"/>
      <w:r w:rsidRPr="00D54CD6">
        <w:rPr>
          <w:rFonts w:cs="Arial"/>
          <w:color w:val="001D35"/>
          <w:sz w:val="21"/>
          <w:szCs w:val="21"/>
          <w:shd w:val="clear" w:color="auto" w:fill="FFFFFF"/>
        </w:rPr>
        <w:t>силия</w:t>
      </w:r>
      <w:proofErr w:type="spellEnd"/>
      <w:r w:rsidRPr="00D54CD6">
        <w:rPr>
          <w:rFonts w:cs="Arial"/>
          <w:color w:val="001D35"/>
          <w:sz w:val="21"/>
          <w:szCs w:val="21"/>
          <w:shd w:val="clear" w:color="auto" w:fill="FFFFFF"/>
        </w:rPr>
        <w:t>.</w:t>
      </w:r>
      <w:r w:rsidRPr="00D54CD6">
        <w:rPr>
          <w:rStyle w:val="uv3um"/>
          <w:rFonts w:cs="Arial"/>
          <w:color w:val="001D35"/>
          <w:sz w:val="21"/>
          <w:szCs w:val="21"/>
          <w:shd w:val="clear" w:color="auto" w:fill="FFFFFF"/>
        </w:rPr>
        <w:t>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4F5FED"/>
    <w:multiLevelType w:val="multilevel"/>
    <w:tmpl w:val="906A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8"/>
  </w:num>
  <w:num w:numId="4" w16cid:durableId="1656839467">
    <w:abstractNumId w:val="25"/>
  </w:num>
  <w:num w:numId="5" w16cid:durableId="1582984117">
    <w:abstractNumId w:val="4"/>
  </w:num>
  <w:num w:numId="6" w16cid:durableId="2084642886">
    <w:abstractNumId w:val="32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1"/>
  </w:num>
  <w:num w:numId="11" w16cid:durableId="727071889">
    <w:abstractNumId w:val="39"/>
  </w:num>
  <w:num w:numId="12" w16cid:durableId="1680695527">
    <w:abstractNumId w:val="20"/>
  </w:num>
  <w:num w:numId="13" w16cid:durableId="2035186493">
    <w:abstractNumId w:val="35"/>
  </w:num>
  <w:num w:numId="14" w16cid:durableId="562637386">
    <w:abstractNumId w:val="17"/>
  </w:num>
  <w:num w:numId="15" w16cid:durableId="773093567">
    <w:abstractNumId w:val="7"/>
  </w:num>
  <w:num w:numId="16" w16cid:durableId="672537979">
    <w:abstractNumId w:val="14"/>
  </w:num>
  <w:num w:numId="17" w16cid:durableId="1954555659">
    <w:abstractNumId w:val="16"/>
  </w:num>
  <w:num w:numId="18" w16cid:durableId="806124464">
    <w:abstractNumId w:val="26"/>
  </w:num>
  <w:num w:numId="19" w16cid:durableId="715008852">
    <w:abstractNumId w:val="15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6"/>
  </w:num>
  <w:num w:numId="23" w16cid:durableId="1064445999">
    <w:abstractNumId w:val="27"/>
  </w:num>
  <w:num w:numId="24" w16cid:durableId="957612670">
    <w:abstractNumId w:val="8"/>
  </w:num>
  <w:num w:numId="25" w16cid:durableId="1926300628">
    <w:abstractNumId w:val="30"/>
  </w:num>
  <w:num w:numId="26" w16cid:durableId="719012922">
    <w:abstractNumId w:val="34"/>
  </w:num>
  <w:num w:numId="27" w16cid:durableId="1206605041">
    <w:abstractNumId w:val="21"/>
  </w:num>
  <w:num w:numId="28" w16cid:durableId="618876310">
    <w:abstractNumId w:val="29"/>
  </w:num>
  <w:num w:numId="29" w16cid:durableId="1564829709">
    <w:abstractNumId w:val="6"/>
  </w:num>
  <w:num w:numId="30" w16cid:durableId="212229674">
    <w:abstractNumId w:val="22"/>
  </w:num>
  <w:num w:numId="31" w16cid:durableId="1273972882">
    <w:abstractNumId w:val="11"/>
  </w:num>
  <w:num w:numId="32" w16cid:durableId="87702208">
    <w:abstractNumId w:val="41"/>
  </w:num>
  <w:num w:numId="33" w16cid:durableId="1818496778">
    <w:abstractNumId w:val="24"/>
  </w:num>
  <w:num w:numId="34" w16cid:durableId="1541018909">
    <w:abstractNumId w:val="40"/>
  </w:num>
  <w:num w:numId="35" w16cid:durableId="95373104">
    <w:abstractNumId w:val="38"/>
  </w:num>
  <w:num w:numId="36" w16cid:durableId="66193007">
    <w:abstractNumId w:val="10"/>
  </w:num>
  <w:num w:numId="37" w16cid:durableId="1846749664">
    <w:abstractNumId w:val="33"/>
  </w:num>
  <w:num w:numId="38" w16cid:durableId="297146294">
    <w:abstractNumId w:val="26"/>
    <w:lvlOverride w:ilvl="0">
      <w:startOverride w:val="1"/>
    </w:lvlOverride>
  </w:num>
  <w:num w:numId="39" w16cid:durableId="263848913">
    <w:abstractNumId w:val="26"/>
    <w:lvlOverride w:ilvl="0">
      <w:startOverride w:val="1"/>
    </w:lvlOverride>
  </w:num>
  <w:num w:numId="40" w16cid:durableId="2020156012">
    <w:abstractNumId w:val="7"/>
  </w:num>
  <w:num w:numId="41" w16cid:durableId="22749311">
    <w:abstractNumId w:val="19"/>
  </w:num>
  <w:num w:numId="42" w16cid:durableId="2125420361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8"/>
  </w:num>
  <w:num w:numId="44" w16cid:durableId="649290771">
    <w:abstractNumId w:val="18"/>
    <w:lvlOverride w:ilvl="0">
      <w:startOverride w:val="16"/>
    </w:lvlOverride>
    <w:lvlOverride w:ilvl="1">
      <w:startOverride w:val="4"/>
    </w:lvlOverride>
  </w:num>
  <w:num w:numId="45" w16cid:durableId="275597925">
    <w:abstractNumId w:val="37"/>
  </w:num>
  <w:num w:numId="46" w16cid:durableId="712313472">
    <w:abstractNumId w:val="23"/>
  </w:num>
  <w:num w:numId="47" w16cid:durableId="98454975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92B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2FBC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0F7381"/>
    <w:rsid w:val="00103123"/>
    <w:rsid w:val="001058FE"/>
    <w:rsid w:val="0010606A"/>
    <w:rsid w:val="00111155"/>
    <w:rsid w:val="00112F23"/>
    <w:rsid w:val="0011478B"/>
    <w:rsid w:val="001147DD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0D12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445E7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422"/>
    <w:rsid w:val="002D7F41"/>
    <w:rsid w:val="002E351E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392B"/>
    <w:rsid w:val="004353F5"/>
    <w:rsid w:val="004365E8"/>
    <w:rsid w:val="00437535"/>
    <w:rsid w:val="00437655"/>
    <w:rsid w:val="00442C85"/>
    <w:rsid w:val="00442D9F"/>
    <w:rsid w:val="00443C6F"/>
    <w:rsid w:val="00447E4D"/>
    <w:rsid w:val="004561D0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84EB3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3B5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4AB"/>
    <w:rsid w:val="005815C5"/>
    <w:rsid w:val="00583AD1"/>
    <w:rsid w:val="00583F04"/>
    <w:rsid w:val="00584E98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04E01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E2064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0057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63E8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526C"/>
    <w:rsid w:val="009965C9"/>
    <w:rsid w:val="009977DB"/>
    <w:rsid w:val="009A335D"/>
    <w:rsid w:val="009A3431"/>
    <w:rsid w:val="009A6555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38D1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4CFB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3414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17A92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175A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4CD6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108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0A3F8"/>
  <w15:docId w15:val="{61312C8E-2982-B646-848E-89F902D1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EE0108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EE0108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EE0108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EE0108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EE0108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EE0108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EE0108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EE0108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EE0108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EE0108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EE0108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EE0108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EE0108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EE0108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EE0108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EE010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EE010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EE0108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EE010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EE010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EE0108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EE0108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EE0108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EE0108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EE0108"/>
  </w:style>
  <w:style w:type="character" w:customStyle="1" w:styleId="apple-converted-space">
    <w:name w:val="apple-converted-space"/>
    <w:basedOn w:val="a6"/>
    <w:rsid w:val="00EE0108"/>
  </w:style>
  <w:style w:type="character" w:styleId="af">
    <w:name w:val="FollowedHyperlink"/>
    <w:uiPriority w:val="99"/>
    <w:rsid w:val="00EE010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EE0108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EE0108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EE010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EE010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EE010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EE0108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EE0108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EE0108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EE0108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EE0108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EE0108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EE0108"/>
  </w:style>
  <w:style w:type="character" w:styleId="af8">
    <w:name w:val="Emphasis"/>
    <w:rsid w:val="00EE010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EE010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EE0108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EE0108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EE0108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EE0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EE0108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EE010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EE0108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EE0108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EE0108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EE0108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EE0108"/>
    <w:rPr>
      <w:b/>
    </w:rPr>
  </w:style>
  <w:style w:type="paragraph" w:customStyle="1" w:styleId="1">
    <w:name w:val="Стиль1"/>
    <w:basedOn w:val="11"/>
    <w:next w:val="a5"/>
    <w:autoRedefine/>
    <w:rsid w:val="00EE0108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EE010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EE010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EE010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EE010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EE010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EE010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EE010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EE0108"/>
  </w:style>
  <w:style w:type="character" w:customStyle="1" w:styleId="mw-headline">
    <w:name w:val="mw-headline"/>
    <w:basedOn w:val="a6"/>
    <w:rsid w:val="00EE0108"/>
  </w:style>
  <w:style w:type="character" w:customStyle="1" w:styleId="mw-editsection">
    <w:name w:val="mw-editsection"/>
    <w:basedOn w:val="a6"/>
    <w:rsid w:val="00EE0108"/>
  </w:style>
  <w:style w:type="character" w:customStyle="1" w:styleId="mw-editsection-bracket">
    <w:name w:val="mw-editsection-bracket"/>
    <w:basedOn w:val="a6"/>
    <w:rsid w:val="00EE0108"/>
  </w:style>
  <w:style w:type="character" w:customStyle="1" w:styleId="mw-editsection-divider">
    <w:name w:val="mw-editsection-divider"/>
    <w:basedOn w:val="a6"/>
    <w:rsid w:val="00EE0108"/>
  </w:style>
  <w:style w:type="character" w:styleId="aff3">
    <w:name w:val="annotation reference"/>
    <w:basedOn w:val="a6"/>
    <w:uiPriority w:val="99"/>
    <w:semiHidden/>
    <w:unhideWhenUsed/>
    <w:rsid w:val="00EE0108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EE0108"/>
  </w:style>
  <w:style w:type="character" w:customStyle="1" w:styleId="aff5">
    <w:name w:val="Текст примечания Знак"/>
    <w:basedOn w:val="a6"/>
    <w:link w:val="aff4"/>
    <w:uiPriority w:val="99"/>
    <w:semiHidden/>
    <w:rsid w:val="00EE0108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EE0108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EE0108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EE0108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EE0108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EE0108"/>
    <w:rPr>
      <w:i/>
      <w:iCs/>
      <w:color w:val="808080"/>
    </w:rPr>
  </w:style>
  <w:style w:type="character" w:styleId="affb">
    <w:name w:val="Book Title"/>
    <w:uiPriority w:val="33"/>
    <w:rsid w:val="00EE0108"/>
    <w:rPr>
      <w:b/>
      <w:bCs/>
      <w:smallCaps/>
      <w:spacing w:val="5"/>
    </w:rPr>
  </w:style>
  <w:style w:type="paragraph" w:customStyle="1" w:styleId="-12">
    <w:name w:val="Обычный-12"/>
    <w:basedOn w:val="a5"/>
    <w:rsid w:val="00EE010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EE010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EE010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EE0108"/>
  </w:style>
  <w:style w:type="paragraph" w:styleId="4">
    <w:name w:val="List Number 4"/>
    <w:basedOn w:val="a5"/>
    <w:uiPriority w:val="99"/>
    <w:semiHidden/>
    <w:unhideWhenUsed/>
    <w:rsid w:val="00EE0108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EE0108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EE0108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EE010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EE0108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EE0108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EE0108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EE0108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EE0108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EE010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EE010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EE010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EE0108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EE0108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EE0108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EE0108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EE010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EE010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EE0108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EE0108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EE0108"/>
  </w:style>
  <w:style w:type="paragraph" w:customStyle="1" w:styleId="a0">
    <w:name w:val="Сноска"/>
    <w:basedOn w:val="a5"/>
    <w:rsid w:val="00EE0108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EE010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EE0108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EE0108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EE0108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EE0108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EE0108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EE0108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EE010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EE010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EE010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EE0108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EE010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EE010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EE0108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EE0108"/>
  </w:style>
  <w:style w:type="numbering" w:styleId="111111">
    <w:name w:val="Outline List 2"/>
    <w:basedOn w:val="a8"/>
    <w:uiPriority w:val="99"/>
    <w:semiHidden/>
    <w:unhideWhenUsed/>
    <w:rsid w:val="00EE0108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EE0108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EE0108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EE0108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EE0108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EE0108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EE010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EE0108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EE0108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EE010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EE0108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EE0108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EE0108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EE0108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EE0108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EE0108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EE0108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EE0108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EE0108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EE010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EE010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EE0108"/>
  </w:style>
  <w:style w:type="paragraph" w:customStyle="1" w:styleId="a">
    <w:name w:val="раздел"/>
    <w:basedOn w:val="a5"/>
    <w:autoRedefine/>
    <w:rsid w:val="00EE0108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EE0108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EE0108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EE010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EE0108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7">
    <w:name w:val="Абзац списка Знак"/>
    <w:basedOn w:val="a6"/>
    <w:link w:val="af6"/>
    <w:uiPriority w:val="34"/>
    <w:rsid w:val="00D54CD6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character" w:customStyle="1" w:styleId="s1">
    <w:name w:val="s1"/>
    <w:basedOn w:val="a6"/>
    <w:rsid w:val="00D54CD6"/>
  </w:style>
  <w:style w:type="paragraph" w:customStyle="1" w:styleId="p2">
    <w:name w:val="p2"/>
    <w:basedOn w:val="a5"/>
    <w:rsid w:val="00D54CD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3">
    <w:name w:val="p3"/>
    <w:basedOn w:val="a5"/>
    <w:rsid w:val="00D54CD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1">
    <w:name w:val="p1"/>
    <w:basedOn w:val="a5"/>
    <w:rsid w:val="00D54CD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uv3um">
    <w:name w:val="uv3um"/>
    <w:basedOn w:val="a6"/>
    <w:rsid w:val="00D54CD6"/>
  </w:style>
  <w:style w:type="character" w:customStyle="1" w:styleId="s2">
    <w:name w:val="s2"/>
    <w:basedOn w:val="a6"/>
    <w:rsid w:val="00A23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167795-B671-DA40-B7C4-8B7E6CE4D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48</TotalTime>
  <Pages>12</Pages>
  <Words>3547</Words>
  <Characters>20223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Microsoft Office User</cp:lastModifiedBy>
  <cp:revision>4</cp:revision>
  <dcterms:created xsi:type="dcterms:W3CDTF">2025-06-10T11:05:00Z</dcterms:created>
  <dcterms:modified xsi:type="dcterms:W3CDTF">2025-06-10T20:19:00Z</dcterms:modified>
</cp:coreProperties>
</file>