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E8182E" w14:textId="6F09C424" w:rsidR="002A426F" w:rsidRPr="00780601" w:rsidRDefault="004D353C" w:rsidP="00823960">
      <w:pPr>
        <w:pStyle w:val="11"/>
        <w:rPr>
          <w:lang w:val="en-US"/>
        </w:rPr>
      </w:pPr>
      <w:r>
        <w:t>Понять и осознать…</w:t>
      </w:r>
    </w:p>
    <w:p w14:paraId="77A9B977" w14:textId="13BCE14F" w:rsidR="004D353C" w:rsidRPr="003E1664" w:rsidRDefault="004D353C" w:rsidP="004D353C">
      <w:pPr>
        <w:pStyle w:val="affff2"/>
        <w:rPr>
          <w:rFonts w:eastAsia="Times New Roman"/>
          <w:color w:val="000000"/>
        </w:rPr>
      </w:pPr>
      <w:r w:rsidRPr="003E1664">
        <w:rPr>
          <w:shd w:val="clear" w:color="auto" w:fill="FFFFFF"/>
        </w:rPr>
        <w:t>Всё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может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быть,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быть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всё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может,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но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одного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не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может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быть: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т</w:t>
      </w:r>
      <w:r w:rsidRPr="003E1664">
        <w:rPr>
          <w:shd w:val="clear" w:color="auto" w:fill="FFFFFF"/>
        </w:rPr>
        <w:t>ого,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что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быть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уже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не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может,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хотя…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и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это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может</w:t>
      </w:r>
      <w:r>
        <w:rPr>
          <w:shd w:val="clear" w:color="auto" w:fill="FFFFFF"/>
        </w:rPr>
        <w:t xml:space="preserve"> </w:t>
      </w:r>
      <w:r w:rsidRPr="003E1664">
        <w:rPr>
          <w:shd w:val="clear" w:color="auto" w:fill="FFFFFF"/>
        </w:rPr>
        <w:t>быть</w:t>
      </w:r>
      <w:r>
        <w:rPr>
          <w:shd w:val="clear" w:color="auto" w:fill="FFFFFF"/>
        </w:rPr>
        <w:t>!</w:t>
      </w:r>
      <w:r>
        <w:rPr>
          <w:shd w:val="clear" w:color="auto" w:fill="FFFFFF"/>
        </w:rPr>
        <w:t xml:space="preserve"> </w:t>
      </w:r>
    </w:p>
    <w:p w14:paraId="53E1F152" w14:textId="42134FCE" w:rsidR="004D353C" w:rsidRPr="00825FD2" w:rsidRDefault="004D353C" w:rsidP="004D353C">
      <w:pPr>
        <w:rPr>
          <w:rFonts w:eastAsia="Times New Roman"/>
        </w:rPr>
      </w:pPr>
      <w:r>
        <w:rPr>
          <w:rFonts w:eastAsia="Times New Roman"/>
        </w:rPr>
        <w:t>Н</w:t>
      </w:r>
      <w:r w:rsidRPr="00BD06ED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протяжении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тридцати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лишним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лет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созда</w:t>
      </w:r>
      <w:r>
        <w:rPr>
          <w:rFonts w:eastAsia="Times New Roman"/>
        </w:rPr>
        <w:t>ё</w:t>
      </w:r>
      <w:r w:rsidRPr="00BD06ED">
        <w:rPr>
          <w:rFonts w:eastAsia="Times New Roman"/>
        </w:rPr>
        <w:t>м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определ</w:t>
      </w:r>
      <w:r>
        <w:rPr>
          <w:rFonts w:eastAsia="Times New Roman"/>
        </w:rPr>
        <w:t>ё</w:t>
      </w:r>
      <w:r w:rsidRPr="00BD06ED">
        <w:rPr>
          <w:rFonts w:eastAsia="Times New Roman"/>
        </w:rPr>
        <w:t>нные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общества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ориентируясь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какие-то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определ</w:t>
      </w:r>
      <w:r>
        <w:rPr>
          <w:rFonts w:eastAsia="Times New Roman"/>
        </w:rPr>
        <w:t>ё</w:t>
      </w:r>
      <w:r w:rsidRPr="00BD06ED">
        <w:rPr>
          <w:rFonts w:eastAsia="Times New Roman"/>
        </w:rPr>
        <w:t>нные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идеи,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вызывают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годами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вс</w:t>
      </w:r>
      <w:r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больше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изумлени</w:t>
      </w:r>
      <w:r>
        <w:rPr>
          <w:rFonts w:eastAsia="Times New Roman"/>
        </w:rPr>
        <w:t>я</w:t>
      </w:r>
      <w:r w:rsidRPr="00BD06ED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ведь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никто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снимает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повестки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дня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612A2B">
        <w:t>Идея</w:t>
      </w:r>
      <w:r>
        <w:rPr>
          <w:spacing w:val="1"/>
        </w:rPr>
        <w:t xml:space="preserve"> </w:t>
      </w:r>
      <w:r w:rsidRPr="00612A2B">
        <w:t>перестроить</w:t>
      </w:r>
      <w:r>
        <w:rPr>
          <w:spacing w:val="1"/>
        </w:rPr>
        <w:t xml:space="preserve"> </w:t>
      </w:r>
      <w:r w:rsidRPr="00612A2B">
        <w:t>мир</w:t>
      </w:r>
      <w:r>
        <w:rPr>
          <w:spacing w:val="1"/>
        </w:rPr>
        <w:t xml:space="preserve"> </w:t>
      </w:r>
      <w:r w:rsidRPr="00612A2B">
        <w:t>большинству</w:t>
      </w:r>
      <w:r>
        <w:rPr>
          <w:spacing w:val="60"/>
        </w:rPr>
        <w:t xml:space="preserve"> </w:t>
      </w:r>
      <w:r w:rsidRPr="00612A2B">
        <w:t>кажется</w:t>
      </w:r>
      <w:r>
        <w:rPr>
          <w:spacing w:val="60"/>
        </w:rPr>
        <w:t xml:space="preserve"> </w:t>
      </w:r>
      <w:r w:rsidRPr="00C21494">
        <w:rPr>
          <w:rStyle w:val="--"/>
        </w:rPr>
        <w:t>пустой</w:t>
      </w:r>
      <w:r>
        <w:rPr>
          <w:rStyle w:val="--0"/>
        </w:rPr>
        <w:t xml:space="preserve"> </w:t>
      </w:r>
      <w:r w:rsidRPr="00C21494">
        <w:rPr>
          <w:rStyle w:val="--0"/>
        </w:rPr>
        <w:t>фантазией</w:t>
      </w:r>
      <w:r w:rsidRPr="004D353C">
        <w:t xml:space="preserve"> </w:t>
      </w:r>
      <w:r>
        <w:t>н</w:t>
      </w:r>
      <w:r w:rsidRPr="00612A2B">
        <w:t>е</w:t>
      </w:r>
      <w:r>
        <w:rPr>
          <w:spacing w:val="60"/>
        </w:rPr>
        <w:t xml:space="preserve"> </w:t>
      </w:r>
      <w:r w:rsidRPr="00612A2B">
        <w:t>из-за</w:t>
      </w:r>
      <w:r>
        <w:rPr>
          <w:spacing w:val="60"/>
        </w:rPr>
        <w:t xml:space="preserve"> </w:t>
      </w:r>
      <w:r w:rsidRPr="00612A2B">
        <w:t>того,</w:t>
      </w:r>
      <w:r>
        <w:rPr>
          <w:spacing w:val="60"/>
        </w:rPr>
        <w:t xml:space="preserve"> </w:t>
      </w:r>
      <w:r w:rsidRPr="00612A2B">
        <w:t>что</w:t>
      </w:r>
      <w:r>
        <w:rPr>
          <w:spacing w:val="60"/>
        </w:rPr>
        <w:t xml:space="preserve"> </w:t>
      </w:r>
      <w:r w:rsidRPr="00612A2B">
        <w:t>они</w:t>
      </w:r>
      <w:r>
        <w:rPr>
          <w:spacing w:val="1"/>
        </w:rPr>
        <w:t xml:space="preserve"> </w:t>
      </w:r>
      <w:r w:rsidRPr="00612A2B">
        <w:t>цель</w:t>
      </w:r>
      <w:r>
        <w:rPr>
          <w:spacing w:val="9"/>
        </w:rPr>
        <w:t xml:space="preserve"> </w:t>
      </w:r>
      <w:r w:rsidRPr="00612A2B">
        <w:t>считают</w:t>
      </w:r>
      <w:r>
        <w:rPr>
          <w:spacing w:val="9"/>
        </w:rPr>
        <w:t xml:space="preserve"> </w:t>
      </w:r>
      <w:r w:rsidRPr="00612A2B">
        <w:t>недостойной</w:t>
      </w:r>
      <w:r>
        <w:rPr>
          <w:spacing w:val="68"/>
        </w:rPr>
        <w:t xml:space="preserve"> </w:t>
      </w:r>
      <w:r w:rsidRPr="00612A2B">
        <w:t>или</w:t>
      </w:r>
      <w:r>
        <w:rPr>
          <w:spacing w:val="68"/>
        </w:rPr>
        <w:t xml:space="preserve"> </w:t>
      </w:r>
      <w:r w:rsidRPr="00612A2B">
        <w:t>видят</w:t>
      </w:r>
      <w:r>
        <w:rPr>
          <w:spacing w:val="68"/>
        </w:rPr>
        <w:t xml:space="preserve"> </w:t>
      </w:r>
      <w:r w:rsidRPr="00612A2B">
        <w:t>логические</w:t>
      </w:r>
      <w:r>
        <w:rPr>
          <w:spacing w:val="69"/>
        </w:rPr>
        <w:t xml:space="preserve"> </w:t>
      </w:r>
      <w:r w:rsidRPr="00612A2B">
        <w:t>ошибки,</w:t>
      </w:r>
      <w:r>
        <w:rPr>
          <w:spacing w:val="68"/>
        </w:rPr>
        <w:t xml:space="preserve"> </w:t>
      </w:r>
      <w:r w:rsidRPr="00612A2B">
        <w:t>а</w:t>
      </w:r>
      <w:r>
        <w:rPr>
          <w:spacing w:val="54"/>
        </w:rPr>
        <w:t xml:space="preserve"> </w:t>
      </w:r>
      <w:r w:rsidRPr="00612A2B">
        <w:t>потому</w:t>
      </w:r>
      <w:r>
        <w:rPr>
          <w:spacing w:val="54"/>
        </w:rPr>
        <w:t xml:space="preserve"> </w:t>
      </w:r>
      <w:r w:rsidRPr="00612A2B">
        <w:t>что</w:t>
      </w:r>
      <w:r>
        <w:rPr>
          <w:spacing w:val="54"/>
        </w:rPr>
        <w:t xml:space="preserve"> </w:t>
      </w:r>
      <w:r w:rsidRPr="00612A2B">
        <w:t>масштаб</w:t>
      </w:r>
      <w:r>
        <w:rPr>
          <w:spacing w:val="54"/>
        </w:rPr>
        <w:t xml:space="preserve"> </w:t>
      </w:r>
      <w:r w:rsidRPr="00612A2B">
        <w:t>смущает.</w:t>
      </w:r>
      <w:r>
        <w:rPr>
          <w:spacing w:val="1"/>
        </w:rPr>
        <w:t xml:space="preserve"> </w:t>
      </w:r>
      <w:r>
        <w:t>Т</w:t>
      </w:r>
      <w:r w:rsidRPr="00612A2B">
        <w:t>ак</w:t>
      </w:r>
      <w:r>
        <w:rPr>
          <w:spacing w:val="8"/>
        </w:rPr>
        <w:t xml:space="preserve"> </w:t>
      </w:r>
      <w:r w:rsidRPr="004D353C">
        <w:t>муравей — он серьёзно</w:t>
      </w:r>
      <w:r>
        <w:rPr>
          <w:spacing w:val="66"/>
        </w:rPr>
        <w:t xml:space="preserve"> </w:t>
      </w:r>
      <w:r w:rsidRPr="00612A2B">
        <w:t>отнесётся</w:t>
      </w:r>
      <w:r>
        <w:rPr>
          <w:spacing w:val="66"/>
        </w:rPr>
        <w:t xml:space="preserve"> </w:t>
      </w:r>
      <w:r w:rsidRPr="00612A2B">
        <w:t>к</w:t>
      </w:r>
      <w:r>
        <w:rPr>
          <w:spacing w:val="66"/>
        </w:rPr>
        <w:t xml:space="preserve"> </w:t>
      </w:r>
      <w:r w:rsidRPr="00612A2B">
        <w:t>делу</w:t>
      </w:r>
      <w:r>
        <w:rPr>
          <w:spacing w:val="66"/>
        </w:rPr>
        <w:t xml:space="preserve"> </w:t>
      </w:r>
      <w:r w:rsidRPr="00612A2B">
        <w:t>только</w:t>
      </w:r>
      <w:r>
        <w:rPr>
          <w:spacing w:val="67"/>
        </w:rPr>
        <w:t xml:space="preserve"> </w:t>
      </w:r>
      <w:r w:rsidRPr="00612A2B">
        <w:t>в</w:t>
      </w:r>
      <w:r>
        <w:rPr>
          <w:spacing w:val="66"/>
        </w:rPr>
        <w:t xml:space="preserve"> </w:t>
      </w:r>
      <w:r w:rsidRPr="00612A2B">
        <w:t>рамках</w:t>
      </w:r>
      <w:r>
        <w:rPr>
          <w:spacing w:val="66"/>
        </w:rPr>
        <w:t xml:space="preserve"> </w:t>
      </w:r>
      <w:r w:rsidRPr="00612A2B">
        <w:t>своего</w:t>
      </w:r>
      <w:r>
        <w:rPr>
          <w:spacing w:val="66"/>
        </w:rPr>
        <w:t xml:space="preserve"> </w:t>
      </w:r>
      <w:r w:rsidRPr="00612A2B">
        <w:t>муравейника</w:t>
      </w:r>
      <w:r>
        <w:t>.</w:t>
      </w:r>
      <w:r>
        <w:rPr>
          <w:spacing w:val="52"/>
        </w:rPr>
        <w:t xml:space="preserve"> </w:t>
      </w:r>
      <w:r>
        <w:t>Е</w:t>
      </w:r>
      <w:r w:rsidRPr="00612A2B">
        <w:t>му</w:t>
      </w:r>
      <w:r>
        <w:rPr>
          <w:spacing w:val="52"/>
        </w:rPr>
        <w:t xml:space="preserve"> </w:t>
      </w:r>
      <w:r w:rsidRPr="00612A2B">
        <w:t>в</w:t>
      </w:r>
      <w:r>
        <w:rPr>
          <w:spacing w:val="52"/>
        </w:rPr>
        <w:t xml:space="preserve"> </w:t>
      </w:r>
      <w:r w:rsidRPr="00612A2B">
        <w:t>голову</w:t>
      </w:r>
      <w:r>
        <w:rPr>
          <w:spacing w:val="1"/>
        </w:rPr>
        <w:t xml:space="preserve"> </w:t>
      </w:r>
      <w:r w:rsidRPr="008340A5">
        <w:rPr>
          <w:rStyle w:val="--"/>
        </w:rPr>
        <w:t>не</w:t>
      </w:r>
      <w:r>
        <w:rPr>
          <w:rStyle w:val="--0"/>
        </w:rPr>
        <w:t xml:space="preserve"> </w:t>
      </w:r>
      <w:r w:rsidRPr="008340A5">
        <w:rPr>
          <w:rStyle w:val="--0"/>
        </w:rPr>
        <w:t>придёт</w:t>
      </w:r>
      <w:r>
        <w:rPr>
          <w:spacing w:val="38"/>
        </w:rPr>
        <w:t xml:space="preserve"> </w:t>
      </w:r>
      <w:r w:rsidRPr="00612A2B">
        <w:t>мысл</w:t>
      </w:r>
      <w:r w:rsidRPr="004D353C">
        <w:t xml:space="preserve">ь о деятельности за рамками </w:t>
      </w:r>
      <w:r>
        <w:t>своего</w:t>
      </w:r>
      <w:r w:rsidRPr="004D353C">
        <w:t xml:space="preserve"> дома</w:t>
      </w:r>
      <w:r>
        <w:t>.</w:t>
      </w:r>
      <w:r w:rsidRPr="004D353C">
        <w:t xml:space="preserve"> </w:t>
      </w:r>
      <w:r>
        <w:t>Т</w:t>
      </w:r>
      <w:r w:rsidRPr="004D353C">
        <w:t xml:space="preserve">ак и люди </w:t>
      </w:r>
      <w:r w:rsidRPr="00612A2B">
        <w:t>оценивают</w:t>
      </w:r>
      <w:r>
        <w:rPr>
          <w:spacing w:val="24"/>
        </w:rPr>
        <w:t xml:space="preserve"> </w:t>
      </w:r>
      <w:r w:rsidRPr="004D353C">
        <w:t>происходящее сегодня</w:t>
      </w:r>
      <w:r>
        <w:rPr>
          <w:spacing w:val="24"/>
        </w:rPr>
        <w:t xml:space="preserve"> </w:t>
      </w:r>
      <w:r w:rsidRPr="00612A2B">
        <w:t>с</w:t>
      </w:r>
      <w:r>
        <w:rPr>
          <w:spacing w:val="24"/>
        </w:rPr>
        <w:t xml:space="preserve"> </w:t>
      </w:r>
      <w:r w:rsidRPr="00612A2B">
        <w:t>бытовых</w:t>
      </w:r>
      <w:r>
        <w:t>,</w:t>
      </w:r>
      <w:r>
        <w:rPr>
          <w:spacing w:val="24"/>
        </w:rPr>
        <w:t xml:space="preserve"> </w:t>
      </w:r>
      <w:r>
        <w:rPr>
          <w:spacing w:val="-57"/>
        </w:rPr>
        <w:t xml:space="preserve"> </w:t>
      </w:r>
      <w:r w:rsidRPr="00612A2B">
        <w:t>коммерческих</w:t>
      </w:r>
      <w:r>
        <w:t>…</w:t>
      </w:r>
      <w:r>
        <w:rPr>
          <w:spacing w:val="34"/>
        </w:rPr>
        <w:t xml:space="preserve"> </w:t>
      </w:r>
      <w:r w:rsidRPr="00612A2B">
        <w:t>максимум</w:t>
      </w:r>
      <w:r>
        <w:t xml:space="preserve"> —</w:t>
      </w:r>
      <w:r>
        <w:rPr>
          <w:spacing w:val="34"/>
        </w:rPr>
        <w:t xml:space="preserve"> </w:t>
      </w:r>
      <w:r w:rsidRPr="00612A2B">
        <w:t>политических</w:t>
      </w:r>
      <w:r>
        <w:rPr>
          <w:spacing w:val="34"/>
        </w:rPr>
        <w:t xml:space="preserve"> </w:t>
      </w:r>
      <w:r w:rsidRPr="00612A2B">
        <w:t>выгод</w:t>
      </w:r>
      <w:r>
        <w:rPr>
          <w:spacing w:val="37"/>
        </w:rPr>
        <w:t xml:space="preserve"> </w:t>
      </w:r>
      <w:r w:rsidRPr="00612A2B">
        <w:t>(что</w:t>
      </w:r>
      <w:r>
        <w:rPr>
          <w:spacing w:val="34"/>
        </w:rPr>
        <w:t xml:space="preserve"> </w:t>
      </w:r>
      <w:r w:rsidRPr="00612A2B">
        <w:t>суть</w:t>
      </w:r>
      <w:r>
        <w:rPr>
          <w:spacing w:val="34"/>
        </w:rPr>
        <w:t xml:space="preserve"> </w:t>
      </w:r>
      <w:r w:rsidRPr="00612A2B">
        <w:t>та</w:t>
      </w:r>
      <w:r>
        <w:rPr>
          <w:spacing w:val="34"/>
        </w:rPr>
        <w:t xml:space="preserve"> </w:t>
      </w:r>
      <w:r w:rsidRPr="00612A2B">
        <w:t>же</w:t>
      </w:r>
      <w:r>
        <w:rPr>
          <w:spacing w:val="34"/>
        </w:rPr>
        <w:t xml:space="preserve"> </w:t>
      </w:r>
      <w:r w:rsidRPr="00612A2B">
        <w:t>коммерция).</w:t>
      </w:r>
      <w:r>
        <w:rPr>
          <w:spacing w:val="20"/>
        </w:rPr>
        <w:t xml:space="preserve"> </w:t>
      </w:r>
      <w:r w:rsidRPr="00612A2B">
        <w:t>За</w:t>
      </w:r>
      <w:r>
        <w:rPr>
          <w:spacing w:val="20"/>
        </w:rPr>
        <w:t xml:space="preserve"> </w:t>
      </w:r>
      <w:r w:rsidRPr="00612A2B">
        <w:t>рамками</w:t>
      </w:r>
      <w:r>
        <w:t xml:space="preserve"> </w:t>
      </w:r>
      <w:r w:rsidRPr="00612A2B">
        <w:t>привычного</w:t>
      </w:r>
      <w:r>
        <w:rPr>
          <w:spacing w:val="6"/>
        </w:rPr>
        <w:t xml:space="preserve"> </w:t>
      </w:r>
      <w:r w:rsidRPr="00612A2B">
        <w:t>масштаба</w:t>
      </w:r>
      <w:r>
        <w:rPr>
          <w:spacing w:val="6"/>
        </w:rPr>
        <w:t xml:space="preserve"> </w:t>
      </w:r>
      <w:r w:rsidRPr="00612A2B">
        <w:t>человек</w:t>
      </w:r>
      <w:r>
        <w:rPr>
          <w:spacing w:val="6"/>
        </w:rPr>
        <w:t xml:space="preserve"> </w:t>
      </w:r>
      <w:r w:rsidRPr="00C21494">
        <w:rPr>
          <w:rStyle w:val="--"/>
        </w:rPr>
        <w:t>не</w:t>
      </w:r>
      <w:r>
        <w:rPr>
          <w:rStyle w:val="--0"/>
        </w:rPr>
        <w:t xml:space="preserve"> </w:t>
      </w:r>
      <w:r w:rsidRPr="00C21494">
        <w:rPr>
          <w:rStyle w:val="--0"/>
        </w:rPr>
        <w:t>мыслит</w:t>
      </w:r>
      <w:r w:rsidRPr="00612A2B">
        <w:t>.</w:t>
      </w:r>
      <w:r>
        <w:rPr>
          <w:spacing w:val="6"/>
        </w:rPr>
        <w:t xml:space="preserve"> </w:t>
      </w:r>
      <w:r w:rsidRPr="00612A2B">
        <w:t>Если</w:t>
      </w:r>
      <w:r>
        <w:rPr>
          <w:spacing w:val="6"/>
        </w:rPr>
        <w:t xml:space="preserve"> </w:t>
      </w:r>
      <w:r w:rsidRPr="00612A2B">
        <w:t>даже</w:t>
      </w:r>
      <w:r>
        <w:rPr>
          <w:spacing w:val="6"/>
        </w:rPr>
        <w:t xml:space="preserve"> </w:t>
      </w:r>
      <w:r w:rsidRPr="00612A2B">
        <w:t>в</w:t>
      </w:r>
      <w:r>
        <w:rPr>
          <w:spacing w:val="6"/>
        </w:rPr>
        <w:t xml:space="preserve"> </w:t>
      </w:r>
      <w:r w:rsidRPr="00612A2B">
        <w:t>целом</w:t>
      </w:r>
      <w:r>
        <w:rPr>
          <w:spacing w:val="6"/>
        </w:rPr>
        <w:t xml:space="preserve"> </w:t>
      </w:r>
      <w:r w:rsidRPr="00612A2B">
        <w:t>он</w:t>
      </w:r>
      <w:r>
        <w:rPr>
          <w:spacing w:val="6"/>
        </w:rPr>
        <w:t xml:space="preserve"> </w:t>
      </w:r>
      <w:r w:rsidRPr="006D7416">
        <w:t>согласен с изложенными</w:t>
      </w:r>
      <w:r w:rsidR="006D7416" w:rsidRPr="006D7416">
        <w:t xml:space="preserve"> </w:t>
      </w:r>
      <w:r w:rsidRPr="006D7416">
        <w:t>доводами, серьёзно</w:t>
      </w:r>
      <w:r>
        <w:rPr>
          <w:spacing w:val="7"/>
        </w:rPr>
        <w:t xml:space="preserve"> </w:t>
      </w:r>
      <w:r w:rsidRPr="00612A2B">
        <w:t>относиться</w:t>
      </w:r>
      <w:r>
        <w:rPr>
          <w:spacing w:val="7"/>
        </w:rPr>
        <w:t xml:space="preserve"> </w:t>
      </w:r>
      <w:r w:rsidRPr="00612A2B">
        <w:t>к</w:t>
      </w:r>
      <w:r>
        <w:rPr>
          <w:spacing w:val="7"/>
        </w:rPr>
        <w:t xml:space="preserve"> </w:t>
      </w:r>
      <w:r>
        <w:t>происходящему,</w:t>
      </w:r>
      <w:r>
        <w:rPr>
          <w:spacing w:val="51"/>
        </w:rPr>
        <w:t xml:space="preserve"> </w:t>
      </w:r>
      <w:r w:rsidRPr="00612A2B">
        <w:t>он</w:t>
      </w:r>
      <w:r>
        <w:rPr>
          <w:spacing w:val="52"/>
        </w:rPr>
        <w:t xml:space="preserve"> </w:t>
      </w:r>
      <w:r w:rsidRPr="00612A2B">
        <w:t>вс</w:t>
      </w:r>
      <w:r>
        <w:t>ё</w:t>
      </w:r>
      <w:r>
        <w:rPr>
          <w:spacing w:val="52"/>
        </w:rPr>
        <w:t xml:space="preserve"> </w:t>
      </w:r>
      <w:r w:rsidRPr="00612A2B">
        <w:t>равно</w:t>
      </w:r>
      <w:r>
        <w:rPr>
          <w:spacing w:val="52"/>
        </w:rPr>
        <w:t xml:space="preserve"> </w:t>
      </w:r>
      <w:r w:rsidRPr="00C21494">
        <w:rPr>
          <w:rStyle w:val="--"/>
        </w:rPr>
        <w:t>не</w:t>
      </w:r>
      <w:r>
        <w:rPr>
          <w:rStyle w:val="--"/>
        </w:rPr>
        <w:t xml:space="preserve"> </w:t>
      </w:r>
      <w:r w:rsidRPr="00C21494">
        <w:rPr>
          <w:rStyle w:val="--0"/>
        </w:rPr>
        <w:t>сможет</w:t>
      </w:r>
      <w:r w:rsidRPr="004D353C">
        <w:t xml:space="preserve">. </w:t>
      </w:r>
      <w:r w:rsidRPr="00612A2B">
        <w:t>Помечтать</w:t>
      </w:r>
      <w:r>
        <w:rPr>
          <w:spacing w:val="52"/>
        </w:rPr>
        <w:t xml:space="preserve"> </w:t>
      </w:r>
      <w:r w:rsidRPr="00612A2B">
        <w:t>и</w:t>
      </w:r>
      <w:r>
        <w:rPr>
          <w:spacing w:val="52"/>
        </w:rPr>
        <w:t xml:space="preserve"> </w:t>
      </w:r>
      <w:r w:rsidRPr="00612A2B">
        <w:t>поговорить</w:t>
      </w:r>
      <w:r>
        <w:t xml:space="preserve"> </w:t>
      </w:r>
      <w:r w:rsidRPr="00C21494">
        <w:t>—</w:t>
      </w:r>
      <w:r>
        <w:rPr>
          <w:spacing w:val="10"/>
        </w:rPr>
        <w:t xml:space="preserve"> </w:t>
      </w:r>
      <w:r w:rsidRPr="00C21494">
        <w:t>это</w:t>
      </w:r>
      <w:r>
        <w:rPr>
          <w:spacing w:val="9"/>
        </w:rPr>
        <w:t xml:space="preserve"> </w:t>
      </w:r>
      <w:r w:rsidRPr="00C21494">
        <w:t>пожалуйста.</w:t>
      </w:r>
      <w:r>
        <w:rPr>
          <w:spacing w:val="9"/>
        </w:rPr>
        <w:t xml:space="preserve"> </w:t>
      </w:r>
      <w:r w:rsidRPr="00C21494">
        <w:t>А</w:t>
      </w:r>
      <w:r>
        <w:rPr>
          <w:spacing w:val="9"/>
        </w:rPr>
        <w:t xml:space="preserve"> </w:t>
      </w:r>
      <w:r w:rsidRPr="00C21494">
        <w:t>вот</w:t>
      </w:r>
      <w:r>
        <w:rPr>
          <w:spacing w:val="9"/>
        </w:rPr>
        <w:t xml:space="preserve"> </w:t>
      </w:r>
      <w:r w:rsidRPr="00C21494">
        <w:t>чтобы</w:t>
      </w:r>
      <w:r>
        <w:rPr>
          <w:spacing w:val="9"/>
        </w:rPr>
        <w:t xml:space="preserve"> </w:t>
      </w:r>
      <w:r w:rsidRPr="00C21494">
        <w:t>смотреть</w:t>
      </w:r>
      <w:r>
        <w:rPr>
          <w:spacing w:val="9"/>
        </w:rPr>
        <w:t xml:space="preserve"> </w:t>
      </w:r>
      <w:r w:rsidRPr="00C21494">
        <w:t>на</w:t>
      </w:r>
      <w:r>
        <w:rPr>
          <w:spacing w:val="9"/>
        </w:rPr>
        <w:t xml:space="preserve"> </w:t>
      </w:r>
      <w:r>
        <w:t>то,</w:t>
      </w:r>
      <w:r>
        <w:t xml:space="preserve"> </w:t>
      </w:r>
      <w:r>
        <w:t>что</w:t>
      </w:r>
      <w:r>
        <w:t xml:space="preserve"> </w:t>
      </w:r>
      <w:r>
        <w:t>происходит</w:t>
      </w:r>
      <w:r>
        <w:t xml:space="preserve"> </w:t>
      </w:r>
      <w:r>
        <w:t>вокруг</w:t>
      </w:r>
      <w:r>
        <w:t xml:space="preserve"> </w:t>
      </w:r>
      <w:r>
        <w:t>него,</w:t>
      </w:r>
      <w:r>
        <w:t xml:space="preserve"> </w:t>
      </w:r>
      <w:r w:rsidRPr="00C21494">
        <w:rPr>
          <w:spacing w:val="9"/>
        </w:rPr>
        <w:t>как</w:t>
      </w:r>
      <w:r>
        <w:rPr>
          <w:spacing w:val="9"/>
        </w:rPr>
        <w:t xml:space="preserve"> </w:t>
      </w:r>
      <w:r w:rsidRPr="00C21494">
        <w:t>на</w:t>
      </w:r>
      <w:r>
        <w:rPr>
          <w:spacing w:val="68"/>
        </w:rPr>
        <w:t xml:space="preserve"> </w:t>
      </w:r>
      <w:r w:rsidRPr="00C21494">
        <w:t>реальное,</w:t>
      </w:r>
      <w:r>
        <w:rPr>
          <w:spacing w:val="69"/>
        </w:rPr>
        <w:t xml:space="preserve"> </w:t>
      </w:r>
      <w:r w:rsidRPr="00C21494">
        <w:t>к</w:t>
      </w:r>
      <w:r>
        <w:rPr>
          <w:spacing w:val="55"/>
        </w:rPr>
        <w:t xml:space="preserve"> </w:t>
      </w:r>
      <w:r w:rsidRPr="00C21494">
        <w:t>реализации</w:t>
      </w:r>
      <w:r>
        <w:rPr>
          <w:spacing w:val="54"/>
        </w:rPr>
        <w:t xml:space="preserve"> </w:t>
      </w:r>
      <w:r w:rsidRPr="00C21494">
        <w:t>которого</w:t>
      </w:r>
      <w:r>
        <w:t xml:space="preserve"> </w:t>
      </w:r>
      <w:r w:rsidRPr="00C21494">
        <w:t>нужно</w:t>
      </w:r>
      <w:r>
        <w:rPr>
          <w:spacing w:val="1"/>
        </w:rPr>
        <w:t xml:space="preserve"> </w:t>
      </w:r>
      <w:r w:rsidRPr="00C21494">
        <w:t>приступать</w:t>
      </w:r>
      <w:r>
        <w:rPr>
          <w:spacing w:val="1"/>
        </w:rPr>
        <w:t xml:space="preserve"> </w:t>
      </w:r>
      <w:r w:rsidRPr="00C21494">
        <w:t>именно</w:t>
      </w:r>
      <w:r>
        <w:rPr>
          <w:spacing w:val="1"/>
        </w:rPr>
        <w:t xml:space="preserve"> </w:t>
      </w:r>
      <w:r>
        <w:rPr>
          <w:spacing w:val="1"/>
        </w:rPr>
        <w:t>ему</w:t>
      </w:r>
      <w:r>
        <w:rPr>
          <w:spacing w:val="1"/>
        </w:rPr>
        <w:t xml:space="preserve"> </w:t>
      </w:r>
      <w:r w:rsidRPr="00C21494">
        <w:t>и</w:t>
      </w:r>
      <w:r>
        <w:rPr>
          <w:spacing w:val="1"/>
        </w:rPr>
        <w:t xml:space="preserve"> </w:t>
      </w:r>
      <w:r w:rsidRPr="00C21494">
        <w:t>именно</w:t>
      </w:r>
      <w:r>
        <w:rPr>
          <w:spacing w:val="1"/>
        </w:rPr>
        <w:t xml:space="preserve"> </w:t>
      </w:r>
      <w:r w:rsidRPr="00C21494">
        <w:t>сейчас</w:t>
      </w:r>
      <w:r>
        <w:t xml:space="preserve"> </w:t>
      </w:r>
      <w:r w:rsidRPr="00C21494">
        <w:t>—</w:t>
      </w:r>
      <w:r>
        <w:rPr>
          <w:spacing w:val="1"/>
        </w:rPr>
        <w:t xml:space="preserve"> </w:t>
      </w:r>
      <w:r w:rsidRPr="00C21494">
        <w:t>извините.</w:t>
      </w:r>
      <w:r>
        <w:rPr>
          <w:spacing w:val="1"/>
        </w:rPr>
        <w:t xml:space="preserve"> </w:t>
      </w:r>
      <w:r w:rsidRPr="00C21494">
        <w:t>Потому</w:t>
      </w:r>
      <w:r>
        <w:rPr>
          <w:spacing w:val="1"/>
        </w:rPr>
        <w:t xml:space="preserve"> </w:t>
      </w:r>
      <w:r w:rsidRPr="00C21494">
        <w:t>что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 w:rsidRPr="00C21494">
        <w:t>слишком</w:t>
      </w:r>
      <w:r>
        <w:rPr>
          <w:spacing w:val="1"/>
        </w:rPr>
        <w:t xml:space="preserve"> </w:t>
      </w:r>
      <w:r w:rsidRPr="00C21494">
        <w:t>превосходит</w:t>
      </w:r>
      <w:r>
        <w:rPr>
          <w:spacing w:val="50"/>
        </w:rPr>
        <w:t xml:space="preserve"> </w:t>
      </w:r>
      <w:r w:rsidRPr="00C21494">
        <w:t>привычный</w:t>
      </w:r>
      <w:r>
        <w:rPr>
          <w:spacing w:val="51"/>
        </w:rPr>
        <w:t xml:space="preserve"> </w:t>
      </w:r>
      <w:r w:rsidRPr="00C21494">
        <w:t>горизонт.</w:t>
      </w:r>
      <w:r>
        <w:rPr>
          <w:spacing w:val="51"/>
        </w:rPr>
        <w:t xml:space="preserve"> </w:t>
      </w:r>
      <w:r w:rsidRPr="00C21494">
        <w:t>Настолько</w:t>
      </w:r>
      <w:r>
        <w:rPr>
          <w:spacing w:val="51"/>
        </w:rPr>
        <w:t xml:space="preserve"> </w:t>
      </w:r>
      <w:r w:rsidRPr="00C21494">
        <w:t>слишком,</w:t>
      </w:r>
      <w:r>
        <w:rPr>
          <w:spacing w:val="51"/>
        </w:rPr>
        <w:t xml:space="preserve"> </w:t>
      </w:r>
      <w:r w:rsidRPr="00C21494">
        <w:t>что</w:t>
      </w:r>
      <w:r>
        <w:rPr>
          <w:spacing w:val="51"/>
        </w:rPr>
        <w:t xml:space="preserve"> </w:t>
      </w:r>
      <w:r w:rsidRPr="00C21494">
        <w:t>мысль</w:t>
      </w:r>
      <w:r>
        <w:rPr>
          <w:spacing w:val="51"/>
        </w:rPr>
        <w:t xml:space="preserve"> </w:t>
      </w:r>
      <w:r w:rsidRPr="00C21494">
        <w:t>в</w:t>
      </w:r>
      <w:r>
        <w:rPr>
          <w:spacing w:val="51"/>
        </w:rPr>
        <w:t xml:space="preserve"> </w:t>
      </w:r>
      <w:r w:rsidRPr="00C21494">
        <w:t>ту</w:t>
      </w:r>
      <w:r>
        <w:rPr>
          <w:spacing w:val="51"/>
        </w:rPr>
        <w:t xml:space="preserve"> </w:t>
      </w:r>
      <w:r w:rsidRPr="00C21494">
        <w:t>сторону</w:t>
      </w:r>
      <w:r>
        <w:rPr>
          <w:spacing w:val="51"/>
        </w:rPr>
        <w:t xml:space="preserve"> </w:t>
      </w:r>
      <w:r w:rsidRPr="00D75FEB">
        <w:rPr>
          <w:rStyle w:val="--"/>
        </w:rPr>
        <w:t>не</w:t>
      </w:r>
      <w:r>
        <w:rPr>
          <w:rStyle w:val="--"/>
        </w:rPr>
        <w:t xml:space="preserve"> </w:t>
      </w:r>
      <w:r w:rsidRPr="00D75FEB">
        <w:rPr>
          <w:rStyle w:val="--0"/>
        </w:rPr>
        <w:t>ид</w:t>
      </w:r>
      <w:r>
        <w:rPr>
          <w:rStyle w:val="--0"/>
        </w:rPr>
        <w:t>Ё</w:t>
      </w:r>
      <w:r w:rsidRPr="00D75FEB">
        <w:rPr>
          <w:rStyle w:val="--0"/>
        </w:rPr>
        <w:t>т</w:t>
      </w:r>
      <w:r w:rsidRPr="004D353C">
        <w:t xml:space="preserve">. </w:t>
      </w:r>
      <w:r w:rsidRPr="008B626B">
        <w:t>Корни</w:t>
      </w:r>
      <w:r>
        <w:rPr>
          <w:spacing w:val="5"/>
        </w:rPr>
        <w:t xml:space="preserve"> </w:t>
      </w:r>
      <w:r w:rsidRPr="008B626B">
        <w:t>такого</w:t>
      </w:r>
      <w:r>
        <w:rPr>
          <w:spacing w:val="63"/>
        </w:rPr>
        <w:t xml:space="preserve"> </w:t>
      </w:r>
      <w:r w:rsidRPr="008B626B">
        <w:t>поведения</w:t>
      </w:r>
      <w:r>
        <w:rPr>
          <w:spacing w:val="64"/>
        </w:rPr>
        <w:t xml:space="preserve"> </w:t>
      </w:r>
      <w:r w:rsidRPr="008B626B">
        <w:t>в</w:t>
      </w:r>
      <w:r>
        <w:rPr>
          <w:spacing w:val="63"/>
        </w:rPr>
        <w:t xml:space="preserve"> </w:t>
      </w:r>
      <w:r w:rsidRPr="008B626B">
        <w:t>инстинкте</w:t>
      </w:r>
      <w:r>
        <w:rPr>
          <w:spacing w:val="64"/>
        </w:rPr>
        <w:t xml:space="preserve"> </w:t>
      </w:r>
      <w:r w:rsidRPr="008B626B">
        <w:t>самосохранения</w:t>
      </w:r>
      <w:r>
        <w:t>.</w:t>
      </w:r>
      <w:r>
        <w:rPr>
          <w:spacing w:val="8"/>
        </w:rPr>
        <w:t xml:space="preserve"> </w:t>
      </w:r>
      <w:r>
        <w:t>К</w:t>
      </w:r>
      <w:r w:rsidRPr="008B626B">
        <w:t>то</w:t>
      </w:r>
      <w:r>
        <w:rPr>
          <w:spacing w:val="64"/>
        </w:rPr>
        <w:t xml:space="preserve"> </w:t>
      </w:r>
      <w:r w:rsidRPr="008B626B">
        <w:t>не</w:t>
      </w:r>
      <w:r>
        <w:rPr>
          <w:spacing w:val="63"/>
        </w:rPr>
        <w:t xml:space="preserve"> </w:t>
      </w:r>
      <w:r w:rsidRPr="008B626B">
        <w:t>боялся</w:t>
      </w:r>
      <w:r>
        <w:rPr>
          <w:spacing w:val="64"/>
        </w:rPr>
        <w:t xml:space="preserve"> </w:t>
      </w:r>
      <w:r w:rsidRPr="008B626B">
        <w:t>неизвестного</w:t>
      </w:r>
      <w:r>
        <w:t xml:space="preserve"> </w:t>
      </w:r>
      <w:r w:rsidRPr="008B626B">
        <w:t>и</w:t>
      </w:r>
      <w:r>
        <w:rPr>
          <w:spacing w:val="31"/>
        </w:rPr>
        <w:t xml:space="preserve"> </w:t>
      </w:r>
      <w:r w:rsidRPr="008B626B">
        <w:t>непонятного,</w:t>
      </w:r>
      <w:r>
        <w:rPr>
          <w:spacing w:val="31"/>
        </w:rPr>
        <w:t xml:space="preserve"> </w:t>
      </w:r>
      <w:r w:rsidRPr="008B626B">
        <w:t>того</w:t>
      </w:r>
      <w:r>
        <w:t xml:space="preserve"> </w:t>
      </w:r>
      <w:r>
        <w:t>так</w:t>
      </w:r>
      <w:r>
        <w:t xml:space="preserve"> </w:t>
      </w:r>
      <w:r>
        <w:t>называемая</w:t>
      </w:r>
      <w:r>
        <w:rPr>
          <w:spacing w:val="17"/>
        </w:rPr>
        <w:t xml:space="preserve"> </w:t>
      </w:r>
      <w:r w:rsidRPr="008B626B">
        <w:t>эволюция</w:t>
      </w:r>
      <w:r>
        <w:t>,</w:t>
      </w:r>
      <w:r>
        <w:t xml:space="preserve"> </w:t>
      </w:r>
      <w:r>
        <w:t>а</w:t>
      </w:r>
      <w:r>
        <w:t xml:space="preserve"> </w:t>
      </w:r>
      <w:r>
        <w:t>если</w:t>
      </w:r>
      <w:r>
        <w:t xml:space="preserve"> </w:t>
      </w:r>
      <w:r>
        <w:t>быть</w:t>
      </w:r>
      <w:r>
        <w:t xml:space="preserve"> </w:t>
      </w:r>
      <w:r>
        <w:t>точнее</w:t>
      </w:r>
      <w:r>
        <w:t xml:space="preserve">, </w:t>
      </w:r>
      <w:r>
        <w:t>программа</w:t>
      </w:r>
      <w:r>
        <w:t xml:space="preserve"> </w:t>
      </w:r>
      <w:r>
        <w:t>создания</w:t>
      </w:r>
      <w:r>
        <w:t xml:space="preserve"> </w:t>
      </w:r>
      <w:r>
        <w:t>генотипов</w:t>
      </w:r>
      <w:r>
        <w:t xml:space="preserve"> М</w:t>
      </w:r>
      <w:r>
        <w:t>озга,</w:t>
      </w:r>
      <w:r>
        <w:rPr>
          <w:spacing w:val="17"/>
        </w:rPr>
        <w:t xml:space="preserve"> </w:t>
      </w:r>
      <w:r w:rsidRPr="008B626B">
        <w:t>отфильтровывала.</w:t>
      </w:r>
      <w:r>
        <w:rPr>
          <w:spacing w:val="17"/>
        </w:rPr>
        <w:t xml:space="preserve"> </w:t>
      </w:r>
      <w:r w:rsidRPr="008B626B">
        <w:t>Потому</w:t>
      </w:r>
      <w:r>
        <w:rPr>
          <w:spacing w:val="17"/>
        </w:rPr>
        <w:t xml:space="preserve"> </w:t>
      </w:r>
      <w:r w:rsidRPr="008B626B">
        <w:t>люди</w:t>
      </w:r>
      <w:r>
        <w:rPr>
          <w:spacing w:val="17"/>
        </w:rPr>
        <w:t xml:space="preserve"> </w:t>
      </w:r>
      <w:r w:rsidRPr="008B626B">
        <w:t>сторонятся</w:t>
      </w:r>
      <w:r>
        <w:rPr>
          <w:spacing w:val="17"/>
        </w:rPr>
        <w:t xml:space="preserve"> </w:t>
      </w:r>
      <w:r w:rsidRPr="008B626B">
        <w:t>всего</w:t>
      </w:r>
      <w:r>
        <w:rPr>
          <w:spacing w:val="17"/>
        </w:rPr>
        <w:t xml:space="preserve"> </w:t>
      </w:r>
      <w:r w:rsidRPr="008B626B">
        <w:t>нового.</w:t>
      </w:r>
      <w:r>
        <w:t xml:space="preserve"> </w:t>
      </w:r>
      <w:r w:rsidRPr="00825FD2">
        <w:t>Хотят</w:t>
      </w:r>
      <w:r>
        <w:rPr>
          <w:spacing w:val="60"/>
        </w:rPr>
        <w:t xml:space="preserve"> </w:t>
      </w:r>
      <w:r w:rsidRPr="00825FD2">
        <w:t>сначала</w:t>
      </w:r>
      <w:r>
        <w:rPr>
          <w:spacing w:val="60"/>
        </w:rPr>
        <w:t xml:space="preserve"> </w:t>
      </w:r>
      <w:r w:rsidRPr="00825FD2">
        <w:t>со</w:t>
      </w:r>
      <w:r>
        <w:rPr>
          <w:spacing w:val="60"/>
        </w:rPr>
        <w:t xml:space="preserve"> </w:t>
      </w:r>
      <w:r w:rsidRPr="00825FD2">
        <w:t>стороны</w:t>
      </w:r>
      <w:r>
        <w:rPr>
          <w:spacing w:val="60"/>
        </w:rPr>
        <w:t xml:space="preserve"> </w:t>
      </w:r>
      <w:r w:rsidRPr="00825FD2">
        <w:t>посмотреть,</w:t>
      </w:r>
      <w:r>
        <w:rPr>
          <w:spacing w:val="60"/>
        </w:rPr>
        <w:t xml:space="preserve"> </w:t>
      </w:r>
      <w:r w:rsidRPr="00825FD2">
        <w:t>убедиться,</w:t>
      </w:r>
      <w:r>
        <w:rPr>
          <w:spacing w:val="60"/>
        </w:rPr>
        <w:t xml:space="preserve"> </w:t>
      </w:r>
      <w:r w:rsidRPr="00825FD2">
        <w:t>что</w:t>
      </w:r>
      <w:r>
        <w:rPr>
          <w:spacing w:val="60"/>
        </w:rPr>
        <w:t xml:space="preserve"> </w:t>
      </w:r>
      <w:r w:rsidRPr="00825FD2">
        <w:t>это</w:t>
      </w:r>
      <w:r>
        <w:rPr>
          <w:spacing w:val="60"/>
        </w:rPr>
        <w:t xml:space="preserve"> </w:t>
      </w:r>
      <w:r w:rsidRPr="00825FD2">
        <w:rPr>
          <w:rStyle w:val="--"/>
        </w:rPr>
        <w:t>не</w:t>
      </w:r>
      <w:r>
        <w:rPr>
          <w:rStyle w:val="--0"/>
        </w:rPr>
        <w:t xml:space="preserve"> </w:t>
      </w:r>
      <w:r w:rsidRPr="00825FD2">
        <w:rPr>
          <w:rStyle w:val="--0"/>
        </w:rPr>
        <w:t>опасно</w:t>
      </w:r>
      <w:r w:rsidRPr="00825FD2">
        <w:t>.</w:t>
      </w:r>
      <w:r>
        <w:t xml:space="preserve"> А если </w:t>
      </w:r>
      <w:r w:rsidRPr="00825FD2">
        <w:t>увидят,</w:t>
      </w:r>
      <w:r>
        <w:t xml:space="preserve"> </w:t>
      </w:r>
      <w:r w:rsidRPr="00825FD2">
        <w:t>что</w:t>
      </w:r>
      <w:r>
        <w:t xml:space="preserve"> </w:t>
      </w:r>
      <w:r w:rsidRPr="00825FD2">
        <w:t>это</w:t>
      </w:r>
      <w:r>
        <w:rPr>
          <w:spacing w:val="1"/>
        </w:rPr>
        <w:t xml:space="preserve"> </w:t>
      </w:r>
      <w:r w:rsidRPr="00825FD2">
        <w:t>ещ</w:t>
      </w:r>
      <w:r>
        <w:t>ё</w:t>
      </w:r>
      <w:r>
        <w:rPr>
          <w:spacing w:val="1"/>
        </w:rPr>
        <w:t xml:space="preserve"> </w:t>
      </w:r>
      <w:r w:rsidRPr="00825FD2">
        <w:t>и</w:t>
      </w:r>
      <w:r>
        <w:rPr>
          <w:spacing w:val="1"/>
        </w:rPr>
        <w:t xml:space="preserve"> </w:t>
      </w:r>
      <w:r w:rsidRPr="00825FD2">
        <w:t>полезно,</w:t>
      </w:r>
      <w:r>
        <w:rPr>
          <w:spacing w:val="1"/>
        </w:rPr>
        <w:t xml:space="preserve"> </w:t>
      </w:r>
      <w:r w:rsidRPr="00825FD2">
        <w:t>толпами</w:t>
      </w:r>
      <w:r>
        <w:rPr>
          <w:spacing w:val="1"/>
        </w:rPr>
        <w:t xml:space="preserve"> </w:t>
      </w:r>
      <w:r w:rsidRPr="00825FD2">
        <w:t>туда</w:t>
      </w:r>
      <w:r w:rsidRPr="00825FD2">
        <w:t xml:space="preserve"> </w:t>
      </w:r>
      <w:r w:rsidRPr="00825FD2">
        <w:t>валят.</w:t>
      </w:r>
      <w:r>
        <w:t xml:space="preserve"> П</w:t>
      </w:r>
      <w:r w:rsidRPr="00825FD2">
        <w:t>ока</w:t>
      </w:r>
      <w:r>
        <w:t xml:space="preserve"> </w:t>
      </w:r>
      <w:r w:rsidRPr="00825FD2">
        <w:t>уверенности</w:t>
      </w:r>
      <w:r>
        <w:t xml:space="preserve"> </w:t>
      </w:r>
      <w:r w:rsidRPr="00825FD2">
        <w:t>нет,</w:t>
      </w:r>
      <w:r>
        <w:t xml:space="preserve"> </w:t>
      </w:r>
      <w:r w:rsidRPr="00825FD2">
        <w:t>ведут</w:t>
      </w:r>
      <w:r>
        <w:t xml:space="preserve"> </w:t>
      </w:r>
      <w:r w:rsidRPr="00825FD2">
        <w:t>наблюдение.</w:t>
      </w:r>
      <w:r>
        <w:t xml:space="preserve"> </w:t>
      </w:r>
      <w:r w:rsidRPr="00825FD2">
        <w:t>Из-за</w:t>
      </w:r>
      <w:r>
        <w:t xml:space="preserve"> </w:t>
      </w:r>
      <w:r w:rsidRPr="00825FD2">
        <w:t>угла.</w:t>
      </w:r>
      <w:r>
        <w:rPr>
          <w:spacing w:val="1"/>
        </w:rPr>
        <w:t xml:space="preserve"> </w:t>
      </w:r>
      <w:r w:rsidRPr="00825FD2">
        <w:t>Осторожничают.</w:t>
      </w:r>
      <w:r>
        <w:rPr>
          <w:spacing w:val="57"/>
        </w:rPr>
        <w:t xml:space="preserve"> </w:t>
      </w:r>
      <w:r w:rsidRPr="00825FD2">
        <w:t>Примеряются.</w:t>
      </w:r>
      <w:r>
        <w:rPr>
          <w:spacing w:val="57"/>
        </w:rPr>
        <w:t xml:space="preserve"> </w:t>
      </w:r>
      <w:r w:rsidRPr="00825FD2">
        <w:t>А</w:t>
      </w:r>
      <w:r>
        <w:rPr>
          <w:spacing w:val="57"/>
        </w:rPr>
        <w:t xml:space="preserve"> </w:t>
      </w:r>
      <w:r w:rsidRPr="00825FD2">
        <w:t>жизнь</w:t>
      </w:r>
      <w:r>
        <w:rPr>
          <w:spacing w:val="57"/>
        </w:rPr>
        <w:t xml:space="preserve"> </w:t>
      </w:r>
      <w:r w:rsidRPr="00825FD2">
        <w:t>и</w:t>
      </w:r>
      <w:r>
        <w:rPr>
          <w:spacing w:val="58"/>
        </w:rPr>
        <w:t xml:space="preserve"> </w:t>
      </w:r>
      <w:r w:rsidRPr="00825FD2">
        <w:t>шансы</w:t>
      </w:r>
      <w:r>
        <w:rPr>
          <w:spacing w:val="57"/>
        </w:rPr>
        <w:t xml:space="preserve"> </w:t>
      </w:r>
      <w:r w:rsidRPr="00825FD2">
        <w:t>уходят…</w:t>
      </w:r>
      <w:r>
        <w:t xml:space="preserve"> </w:t>
      </w:r>
      <w:r w:rsidRPr="00825FD2">
        <w:t>«И</w:t>
      </w:r>
      <w:r>
        <w:rPr>
          <w:spacing w:val="60"/>
        </w:rPr>
        <w:t xml:space="preserve"> </w:t>
      </w:r>
      <w:r w:rsidRPr="00825FD2">
        <w:t>вижу</w:t>
      </w:r>
      <w:r>
        <w:rPr>
          <w:spacing w:val="60"/>
        </w:rPr>
        <w:t xml:space="preserve"> </w:t>
      </w:r>
      <w:r w:rsidRPr="00825FD2">
        <w:t>я,</w:t>
      </w:r>
      <w:r>
        <w:rPr>
          <w:spacing w:val="60"/>
        </w:rPr>
        <w:t xml:space="preserve"> </w:t>
      </w:r>
      <w:r w:rsidRPr="00825FD2">
        <w:t>что</w:t>
      </w:r>
      <w:r>
        <w:rPr>
          <w:spacing w:val="60"/>
        </w:rPr>
        <w:t xml:space="preserve"> </w:t>
      </w:r>
      <w:r w:rsidRPr="00825FD2">
        <w:t>не</w:t>
      </w:r>
      <w:r>
        <w:rPr>
          <w:spacing w:val="60"/>
        </w:rPr>
        <w:t xml:space="preserve"> </w:t>
      </w:r>
      <w:r w:rsidRPr="00825FD2">
        <w:t>живут</w:t>
      </w:r>
      <w:r>
        <w:t xml:space="preserve"> </w:t>
      </w:r>
      <w:r w:rsidRPr="00825FD2">
        <w:t>люди,</w:t>
      </w:r>
      <w:r>
        <w:t xml:space="preserve"> </w:t>
      </w:r>
      <w:r w:rsidRPr="00825FD2">
        <w:t>а</w:t>
      </w:r>
      <w:r>
        <w:t xml:space="preserve"> </w:t>
      </w:r>
      <w:r w:rsidRPr="00825FD2">
        <w:t>вс</w:t>
      </w:r>
      <w:r>
        <w:t>ё</w:t>
      </w:r>
      <w:r>
        <w:t xml:space="preserve"> </w:t>
      </w:r>
      <w:r w:rsidRPr="00825FD2">
        <w:t>примеряются,</w:t>
      </w:r>
      <w:r>
        <w:t xml:space="preserve"> </w:t>
      </w:r>
      <w:r w:rsidRPr="00825FD2">
        <w:t>примеряются</w:t>
      </w:r>
      <w:r>
        <w:t xml:space="preserve"> </w:t>
      </w:r>
      <w:r w:rsidRPr="00825FD2">
        <w:t>и</w:t>
      </w:r>
      <w:r>
        <w:t xml:space="preserve"> </w:t>
      </w:r>
      <w:r w:rsidRPr="00825FD2">
        <w:t>кладут</w:t>
      </w:r>
      <w:r>
        <w:t xml:space="preserve"> </w:t>
      </w:r>
      <w:r w:rsidRPr="00825FD2">
        <w:t>на</w:t>
      </w:r>
      <w:r>
        <w:t xml:space="preserve"> </w:t>
      </w:r>
      <w:r w:rsidRPr="00825FD2">
        <w:t>это</w:t>
      </w:r>
      <w:r>
        <w:t xml:space="preserve"> </w:t>
      </w:r>
      <w:r w:rsidRPr="00825FD2">
        <w:t>всю</w:t>
      </w:r>
      <w:r>
        <w:rPr>
          <w:spacing w:val="1"/>
        </w:rPr>
        <w:t xml:space="preserve"> </w:t>
      </w:r>
      <w:r w:rsidRPr="00825FD2">
        <w:t>жизнь.</w:t>
      </w:r>
      <w:r>
        <w:rPr>
          <w:spacing w:val="3"/>
        </w:rPr>
        <w:t xml:space="preserve"> </w:t>
      </w:r>
      <w:r w:rsidRPr="00825FD2">
        <w:t>И</w:t>
      </w:r>
      <w:r>
        <w:rPr>
          <w:spacing w:val="3"/>
        </w:rPr>
        <w:t xml:space="preserve"> </w:t>
      </w:r>
      <w:r w:rsidRPr="00825FD2">
        <w:t>когда</w:t>
      </w:r>
      <w:r>
        <w:rPr>
          <w:spacing w:val="48"/>
        </w:rPr>
        <w:t xml:space="preserve"> </w:t>
      </w:r>
      <w:r w:rsidRPr="00825FD2">
        <w:t>обворуют</w:t>
      </w:r>
      <w:r>
        <w:rPr>
          <w:spacing w:val="49"/>
        </w:rPr>
        <w:t xml:space="preserve"> </w:t>
      </w:r>
      <w:r w:rsidRPr="00825FD2">
        <w:t>сами</w:t>
      </w:r>
      <w:r>
        <w:rPr>
          <w:spacing w:val="49"/>
        </w:rPr>
        <w:t xml:space="preserve"> </w:t>
      </w:r>
      <w:r w:rsidRPr="00825FD2">
        <w:t>себя,</w:t>
      </w:r>
      <w:r>
        <w:rPr>
          <w:spacing w:val="49"/>
        </w:rPr>
        <w:t xml:space="preserve"> </w:t>
      </w:r>
      <w:r w:rsidRPr="00825FD2">
        <w:t>истратив</w:t>
      </w:r>
      <w:r>
        <w:rPr>
          <w:spacing w:val="49"/>
        </w:rPr>
        <w:t xml:space="preserve"> </w:t>
      </w:r>
      <w:r w:rsidRPr="00825FD2">
        <w:t>время,</w:t>
      </w:r>
      <w:r>
        <w:rPr>
          <w:spacing w:val="49"/>
        </w:rPr>
        <w:t xml:space="preserve"> </w:t>
      </w:r>
      <w:r w:rsidRPr="00825FD2">
        <w:t>то</w:t>
      </w:r>
      <w:r>
        <w:rPr>
          <w:spacing w:val="49"/>
        </w:rPr>
        <w:t xml:space="preserve"> </w:t>
      </w:r>
      <w:r w:rsidRPr="00825FD2">
        <w:t>начнут</w:t>
      </w:r>
      <w:r>
        <w:rPr>
          <w:spacing w:val="49"/>
        </w:rPr>
        <w:t xml:space="preserve"> </w:t>
      </w:r>
      <w:r w:rsidRPr="00825FD2">
        <w:t>плакаться</w:t>
      </w:r>
      <w:r>
        <w:rPr>
          <w:spacing w:val="49"/>
        </w:rPr>
        <w:t xml:space="preserve"> </w:t>
      </w:r>
      <w:r w:rsidRPr="00825FD2">
        <w:t>на</w:t>
      </w:r>
      <w:r>
        <w:rPr>
          <w:spacing w:val="49"/>
        </w:rPr>
        <w:t xml:space="preserve"> </w:t>
      </w:r>
      <w:r w:rsidRPr="00825FD2">
        <w:t>судьбу.</w:t>
      </w:r>
      <w:r>
        <w:rPr>
          <w:spacing w:val="49"/>
        </w:rPr>
        <w:t xml:space="preserve"> </w:t>
      </w:r>
      <w:r w:rsidRPr="00825FD2">
        <w:t>Что</w:t>
      </w:r>
      <w:r>
        <w:rPr>
          <w:spacing w:val="49"/>
        </w:rPr>
        <w:t xml:space="preserve"> </w:t>
      </w:r>
      <w:r w:rsidRPr="00825FD2">
        <w:t>же</w:t>
      </w:r>
      <w:r>
        <w:rPr>
          <w:spacing w:val="1"/>
        </w:rPr>
        <w:t xml:space="preserve"> </w:t>
      </w:r>
      <w:r w:rsidRPr="00825FD2">
        <w:t>тут</w:t>
      </w:r>
      <w:r>
        <w:t xml:space="preserve"> </w:t>
      </w:r>
      <w:r w:rsidRPr="00825FD2">
        <w:t>—</w:t>
      </w:r>
      <w:r>
        <w:rPr>
          <w:spacing w:val="1"/>
        </w:rPr>
        <w:t xml:space="preserve"> </w:t>
      </w:r>
      <w:r w:rsidRPr="00825FD2">
        <w:t>судьба?</w:t>
      </w:r>
      <w:r>
        <w:rPr>
          <w:spacing w:val="1"/>
        </w:rPr>
        <w:t xml:space="preserve"> </w:t>
      </w:r>
      <w:r w:rsidRPr="00825FD2">
        <w:t>Каждый</w:t>
      </w:r>
      <w:r>
        <w:rPr>
          <w:spacing w:val="60"/>
        </w:rPr>
        <w:t xml:space="preserve"> </w:t>
      </w:r>
      <w:r w:rsidRPr="00825FD2">
        <w:t>сам</w:t>
      </w:r>
      <w:r>
        <w:rPr>
          <w:spacing w:val="60"/>
        </w:rPr>
        <w:t xml:space="preserve"> </w:t>
      </w:r>
      <w:r w:rsidRPr="00825FD2">
        <w:t>себе</w:t>
      </w:r>
      <w:r>
        <w:rPr>
          <w:spacing w:val="60"/>
        </w:rPr>
        <w:t xml:space="preserve"> </w:t>
      </w:r>
      <w:r w:rsidRPr="00825FD2">
        <w:t>судьба!</w:t>
      </w:r>
      <w:r>
        <w:rPr>
          <w:spacing w:val="60"/>
        </w:rPr>
        <w:t xml:space="preserve"> </w:t>
      </w:r>
      <w:r w:rsidRPr="00825FD2">
        <w:t>Всяких</w:t>
      </w:r>
      <w:r>
        <w:rPr>
          <w:spacing w:val="60"/>
        </w:rPr>
        <w:t xml:space="preserve"> </w:t>
      </w:r>
      <w:r w:rsidRPr="00825FD2">
        <w:t>людей</w:t>
      </w:r>
      <w:r>
        <w:rPr>
          <w:spacing w:val="60"/>
        </w:rPr>
        <w:t xml:space="preserve"> </w:t>
      </w:r>
      <w:r w:rsidRPr="00825FD2">
        <w:t>я</w:t>
      </w:r>
      <w:r>
        <w:rPr>
          <w:spacing w:val="60"/>
        </w:rPr>
        <w:t xml:space="preserve"> </w:t>
      </w:r>
      <w:r w:rsidRPr="00825FD2">
        <w:t>нынче</w:t>
      </w:r>
      <w:r>
        <w:rPr>
          <w:spacing w:val="60"/>
        </w:rPr>
        <w:t xml:space="preserve"> </w:t>
      </w:r>
      <w:r w:rsidRPr="00825FD2">
        <w:t>вижу,</w:t>
      </w:r>
      <w:r>
        <w:rPr>
          <w:spacing w:val="60"/>
        </w:rPr>
        <w:t xml:space="preserve"> </w:t>
      </w:r>
      <w:r w:rsidRPr="00825FD2">
        <w:t>а</w:t>
      </w:r>
      <w:r>
        <w:rPr>
          <w:spacing w:val="60"/>
        </w:rPr>
        <w:t xml:space="preserve"> </w:t>
      </w:r>
      <w:r w:rsidRPr="00825FD2">
        <w:t>вот</w:t>
      </w:r>
      <w:r>
        <w:rPr>
          <w:spacing w:val="60"/>
        </w:rPr>
        <w:t xml:space="preserve"> </w:t>
      </w:r>
      <w:r w:rsidRPr="00825FD2">
        <w:t>сильных</w:t>
      </w:r>
      <w:r>
        <w:rPr>
          <w:spacing w:val="60"/>
        </w:rPr>
        <w:t xml:space="preserve"> </w:t>
      </w:r>
      <w:r w:rsidRPr="00825FD2">
        <w:t>нет!</w:t>
      </w:r>
      <w:r>
        <w:rPr>
          <w:spacing w:val="1"/>
        </w:rPr>
        <w:t xml:space="preserve"> </w:t>
      </w:r>
      <w:r w:rsidRPr="00825FD2">
        <w:t>Где</w:t>
      </w:r>
      <w:r>
        <w:rPr>
          <w:spacing w:val="-2"/>
        </w:rPr>
        <w:t xml:space="preserve"> </w:t>
      </w:r>
      <w:r w:rsidRPr="00825FD2">
        <w:t>ж</w:t>
      </w:r>
      <w:r>
        <w:rPr>
          <w:spacing w:val="-2"/>
        </w:rPr>
        <w:t xml:space="preserve"> </w:t>
      </w:r>
      <w:r w:rsidRPr="00825FD2">
        <w:t>они?..»</w:t>
      </w:r>
      <w:r>
        <w:rPr>
          <w:rStyle w:val="afc"/>
          <w:szCs w:val="28"/>
        </w:rPr>
        <w:footnoteReference w:id="1"/>
      </w:r>
      <w:r w:rsidRPr="00825FD2">
        <w:t>.</w:t>
      </w:r>
    </w:p>
    <w:p w14:paraId="27907F20" w14:textId="1A2ECC7C" w:rsidR="004D353C" w:rsidRDefault="004D353C" w:rsidP="004D353C">
      <w:pPr>
        <w:rPr>
          <w:rFonts w:eastAsia="Times New Roman"/>
          <w:color w:val="000000"/>
          <w:szCs w:val="28"/>
        </w:rPr>
      </w:pPr>
      <w:bookmarkStart w:id="0" w:name="OLE_LINK2"/>
      <w:r w:rsidRPr="008F667C">
        <w:t>Все</w:t>
      </w:r>
      <w:r>
        <w:rPr>
          <w:spacing w:val="1"/>
        </w:rPr>
        <w:t xml:space="preserve"> </w:t>
      </w:r>
      <w:r w:rsidRPr="008F667C">
        <w:t>мы</w:t>
      </w:r>
      <w:r>
        <w:rPr>
          <w:spacing w:val="1"/>
        </w:rPr>
        <w:t xml:space="preserve"> </w:t>
      </w:r>
      <w:r w:rsidRPr="008F667C">
        <w:t>родились</w:t>
      </w:r>
      <w:r>
        <w:rPr>
          <w:spacing w:val="1"/>
        </w:rPr>
        <w:t xml:space="preserve"> </w:t>
      </w:r>
      <w:r w:rsidRPr="008F667C">
        <w:t>и</w:t>
      </w:r>
      <w:r>
        <w:rPr>
          <w:spacing w:val="1"/>
        </w:rPr>
        <w:t xml:space="preserve"> </w:t>
      </w:r>
      <w:r w:rsidRPr="008F667C">
        <w:t>выросли</w:t>
      </w:r>
      <w:r>
        <w:rPr>
          <w:spacing w:val="1"/>
        </w:rPr>
        <w:t xml:space="preserve"> </w:t>
      </w:r>
      <w:r w:rsidRPr="008F667C">
        <w:t>в</w:t>
      </w:r>
      <w:r>
        <w:rPr>
          <w:spacing w:val="60"/>
        </w:rPr>
        <w:t xml:space="preserve"> </w:t>
      </w:r>
      <w:r w:rsidRPr="008F667C">
        <w:t>обществе</w:t>
      </w:r>
      <w:r>
        <w:rPr>
          <w:spacing w:val="60"/>
        </w:rPr>
        <w:t xml:space="preserve"> </w:t>
      </w:r>
      <w:r w:rsidRPr="008F667C">
        <w:t>потребления</w:t>
      </w:r>
      <w:r>
        <w:t xml:space="preserve">, </w:t>
      </w:r>
      <w:r w:rsidRPr="008F667C">
        <w:t>не</w:t>
      </w:r>
      <w:r>
        <w:t xml:space="preserve"> </w:t>
      </w:r>
      <w:r w:rsidRPr="008F667C">
        <w:t>по</w:t>
      </w:r>
      <w:r>
        <w:t xml:space="preserve"> </w:t>
      </w:r>
      <w:r w:rsidRPr="008F667C">
        <w:t>нашей</w:t>
      </w:r>
      <w:r>
        <w:t xml:space="preserve"> </w:t>
      </w:r>
      <w:r w:rsidRPr="008F667C">
        <w:t>воле</w:t>
      </w:r>
      <w:r>
        <w:t xml:space="preserve"> </w:t>
      </w:r>
      <w:r w:rsidRPr="008F667C">
        <w:t>созданно</w:t>
      </w:r>
      <w:r>
        <w:t xml:space="preserve">м </w:t>
      </w:r>
      <w:r w:rsidRPr="008F667C">
        <w:t>обществ</w:t>
      </w:r>
      <w:r>
        <w:t>е</w:t>
      </w:r>
      <w:r w:rsidRPr="008F667C">
        <w:t>.</w:t>
      </w:r>
      <w:r>
        <w:t xml:space="preserve"> </w:t>
      </w:r>
      <w:r w:rsidRPr="008F667C">
        <w:t>Нас</w:t>
      </w:r>
      <w:r>
        <w:rPr>
          <w:spacing w:val="60"/>
        </w:rPr>
        <w:t xml:space="preserve"> </w:t>
      </w:r>
      <w:r w:rsidRPr="008F667C">
        <w:t>до</w:t>
      </w:r>
      <w:r>
        <w:rPr>
          <w:spacing w:val="60"/>
        </w:rPr>
        <w:t xml:space="preserve"> </w:t>
      </w:r>
      <w:r w:rsidRPr="008F667C">
        <w:t>мозга</w:t>
      </w:r>
      <w:r>
        <w:rPr>
          <w:spacing w:val="60"/>
        </w:rPr>
        <w:t xml:space="preserve"> </w:t>
      </w:r>
      <w:r w:rsidRPr="008F667C">
        <w:t>костей</w:t>
      </w:r>
      <w:r>
        <w:rPr>
          <w:spacing w:val="60"/>
        </w:rPr>
        <w:t xml:space="preserve"> </w:t>
      </w:r>
      <w:r w:rsidRPr="008F667C">
        <w:t>пропитала</w:t>
      </w:r>
      <w:r>
        <w:rPr>
          <w:spacing w:val="1"/>
        </w:rPr>
        <w:t xml:space="preserve"> </w:t>
      </w:r>
      <w:r w:rsidRPr="008F667C">
        <w:t>идея</w:t>
      </w:r>
      <w:r>
        <w:rPr>
          <w:spacing w:val="1"/>
        </w:rPr>
        <w:t xml:space="preserve"> </w:t>
      </w:r>
      <w:r w:rsidRPr="008F667C">
        <w:t>всесилия</w:t>
      </w:r>
      <w:r>
        <w:rPr>
          <w:spacing w:val="1"/>
        </w:rPr>
        <w:t xml:space="preserve"> </w:t>
      </w:r>
      <w:r w:rsidRPr="008F667C">
        <w:t>денег.</w:t>
      </w:r>
      <w:r>
        <w:rPr>
          <w:spacing w:val="1"/>
        </w:rPr>
        <w:t xml:space="preserve"> </w:t>
      </w:r>
      <w:r w:rsidRPr="008F667C">
        <w:t>Все</w:t>
      </w:r>
      <w:r>
        <w:rPr>
          <w:spacing w:val="1"/>
        </w:rPr>
        <w:t xml:space="preserve"> </w:t>
      </w:r>
      <w:r w:rsidRPr="008F667C">
        <w:t>мы</w:t>
      </w:r>
      <w:r>
        <w:rPr>
          <w:spacing w:val="1"/>
        </w:rPr>
        <w:t xml:space="preserve"> </w:t>
      </w:r>
      <w:r w:rsidRPr="008F667C">
        <w:t>знаем</w:t>
      </w:r>
      <w:r>
        <w:rPr>
          <w:spacing w:val="1"/>
        </w:rPr>
        <w:t xml:space="preserve"> </w:t>
      </w:r>
      <w:r w:rsidRPr="008F667C">
        <w:t>бытовые</w:t>
      </w:r>
      <w:r>
        <w:rPr>
          <w:spacing w:val="1"/>
        </w:rPr>
        <w:t xml:space="preserve"> </w:t>
      </w:r>
      <w:r w:rsidRPr="008F667C">
        <w:t>мудрости</w:t>
      </w:r>
      <w:r>
        <w:rPr>
          <w:spacing w:val="1"/>
        </w:rPr>
        <w:t xml:space="preserve"> </w:t>
      </w:r>
      <w:r w:rsidRPr="008F667C">
        <w:t>в</w:t>
      </w:r>
      <w:r>
        <w:rPr>
          <w:spacing w:val="60"/>
        </w:rPr>
        <w:t xml:space="preserve"> </w:t>
      </w:r>
      <w:r w:rsidRPr="008F667C">
        <w:t>стиле:</w:t>
      </w:r>
      <w:r>
        <w:t xml:space="preserve"> </w:t>
      </w:r>
      <w:r w:rsidRPr="008F667C">
        <w:t>«Деньги</w:t>
      </w:r>
      <w:r>
        <w:rPr>
          <w:spacing w:val="60"/>
        </w:rPr>
        <w:t xml:space="preserve"> </w:t>
      </w:r>
      <w:r w:rsidRPr="008F667C">
        <w:t>решают</w:t>
      </w:r>
      <w:r>
        <w:rPr>
          <w:spacing w:val="60"/>
        </w:rPr>
        <w:t xml:space="preserve"> </w:t>
      </w:r>
      <w:r w:rsidRPr="008F667C">
        <w:t>вс</w:t>
      </w:r>
      <w:r>
        <w:t>ё</w:t>
      </w:r>
      <w:r w:rsidRPr="008F667C">
        <w:t>»</w:t>
      </w:r>
      <w:r>
        <w:t xml:space="preserve">, </w:t>
      </w:r>
      <w:r w:rsidRPr="008F667C">
        <w:t>«Что</w:t>
      </w:r>
      <w:r>
        <w:rPr>
          <w:spacing w:val="1"/>
        </w:rPr>
        <w:t xml:space="preserve"> </w:t>
      </w:r>
      <w:r w:rsidRPr="008F667C">
        <w:t>нельзя</w:t>
      </w:r>
      <w:r>
        <w:rPr>
          <w:spacing w:val="10"/>
        </w:rPr>
        <w:t xml:space="preserve"> </w:t>
      </w:r>
      <w:r w:rsidRPr="008F667C">
        <w:lastRenderedPageBreak/>
        <w:t>решить</w:t>
      </w:r>
      <w:r>
        <w:rPr>
          <w:spacing w:val="10"/>
        </w:rPr>
        <w:t xml:space="preserve"> </w:t>
      </w:r>
      <w:r w:rsidRPr="008F667C">
        <w:t>за</w:t>
      </w:r>
      <w:r>
        <w:rPr>
          <w:spacing w:val="10"/>
        </w:rPr>
        <w:t xml:space="preserve"> </w:t>
      </w:r>
      <w:r w:rsidRPr="008F667C">
        <w:t>деньги,</w:t>
      </w:r>
      <w:r>
        <w:rPr>
          <w:spacing w:val="69"/>
        </w:rPr>
        <w:t xml:space="preserve"> </w:t>
      </w:r>
      <w:r w:rsidRPr="008F667C">
        <w:t>то</w:t>
      </w:r>
      <w:r>
        <w:rPr>
          <w:spacing w:val="69"/>
        </w:rPr>
        <w:t xml:space="preserve"> </w:t>
      </w:r>
      <w:r w:rsidRPr="008F667C">
        <w:t>можно</w:t>
      </w:r>
      <w:r>
        <w:rPr>
          <w:spacing w:val="69"/>
        </w:rPr>
        <w:t xml:space="preserve"> </w:t>
      </w:r>
      <w:r w:rsidRPr="008F667C">
        <w:t>решить</w:t>
      </w:r>
      <w:r>
        <w:rPr>
          <w:spacing w:val="69"/>
        </w:rPr>
        <w:t xml:space="preserve"> </w:t>
      </w:r>
      <w:r w:rsidRPr="008F667C">
        <w:t>за</w:t>
      </w:r>
      <w:r>
        <w:rPr>
          <w:spacing w:val="69"/>
        </w:rPr>
        <w:t xml:space="preserve"> </w:t>
      </w:r>
      <w:r w:rsidRPr="008F667C">
        <w:t>большие</w:t>
      </w:r>
      <w:r>
        <w:rPr>
          <w:spacing w:val="69"/>
        </w:rPr>
        <w:t xml:space="preserve"> </w:t>
      </w:r>
      <w:r w:rsidRPr="008F667C">
        <w:t>деньги»</w:t>
      </w:r>
      <w:r>
        <w:t>,</w:t>
      </w:r>
      <w:r>
        <w:rPr>
          <w:spacing w:val="11"/>
        </w:rPr>
        <w:t xml:space="preserve"> </w:t>
      </w:r>
      <w:r w:rsidRPr="008F667C">
        <w:t>«счастье</w:t>
      </w:r>
      <w:r>
        <w:rPr>
          <w:spacing w:val="55"/>
        </w:rPr>
        <w:t xml:space="preserve"> </w:t>
      </w:r>
      <w:r w:rsidRPr="008F667C">
        <w:t>не</w:t>
      </w:r>
      <w:r>
        <w:rPr>
          <w:spacing w:val="54"/>
        </w:rPr>
        <w:t xml:space="preserve"> </w:t>
      </w:r>
      <w:r w:rsidRPr="008F667C">
        <w:t>в</w:t>
      </w:r>
      <w:r>
        <w:rPr>
          <w:spacing w:val="55"/>
        </w:rPr>
        <w:t xml:space="preserve"> </w:t>
      </w:r>
      <w:r w:rsidRPr="008F667C">
        <w:t>деньгах,</w:t>
      </w:r>
      <w:r>
        <w:rPr>
          <w:spacing w:val="55"/>
        </w:rPr>
        <w:t xml:space="preserve"> </w:t>
      </w:r>
      <w:r w:rsidRPr="008F667C">
        <w:t>а</w:t>
      </w:r>
      <w:r>
        <w:rPr>
          <w:spacing w:val="54"/>
        </w:rPr>
        <w:t xml:space="preserve"> </w:t>
      </w:r>
      <w:r w:rsidRPr="008F667C">
        <w:t>в</w:t>
      </w:r>
      <w:r>
        <w:t xml:space="preserve"> </w:t>
      </w:r>
      <w:r w:rsidRPr="008F667C">
        <w:t>их</w:t>
      </w:r>
      <w:r>
        <w:rPr>
          <w:spacing w:val="58"/>
        </w:rPr>
        <w:t xml:space="preserve"> </w:t>
      </w:r>
      <w:r w:rsidRPr="008F667C">
        <w:t>количестве»</w:t>
      </w:r>
      <w:r>
        <w:rPr>
          <w:spacing w:val="58"/>
        </w:rPr>
        <w:t xml:space="preserve"> </w:t>
      </w:r>
      <w:r w:rsidRPr="008F667C">
        <w:t>и</w:t>
      </w:r>
      <w:r>
        <w:rPr>
          <w:spacing w:val="59"/>
        </w:rPr>
        <w:t xml:space="preserve"> </w:t>
      </w:r>
      <w:r w:rsidRPr="008F667C">
        <w:t>прочее.</w:t>
      </w:r>
      <w:r>
        <w:t xml:space="preserve"> </w:t>
      </w:r>
      <w:r w:rsidRPr="008F667C">
        <w:t>В</w:t>
      </w:r>
      <w:r>
        <w:t xml:space="preserve"> </w:t>
      </w:r>
      <w:r w:rsidRPr="008F667C">
        <w:t>начале</w:t>
      </w:r>
      <w:r>
        <w:t xml:space="preserve"> </w:t>
      </w:r>
      <w:r w:rsidRPr="008F667C">
        <w:t>девяностых,</w:t>
      </w:r>
      <w:r>
        <w:t xml:space="preserve"> </w:t>
      </w:r>
      <w:r w:rsidRPr="008F667C">
        <w:t>да</w:t>
      </w:r>
      <w:r>
        <w:t xml:space="preserve"> </w:t>
      </w:r>
      <w:r w:rsidRPr="008F667C">
        <w:t>и</w:t>
      </w:r>
      <w:r>
        <w:t xml:space="preserve"> </w:t>
      </w:r>
      <w:r w:rsidRPr="008F667C">
        <w:rPr>
          <w:szCs w:val="28"/>
        </w:rPr>
        <w:t>позднее,</w:t>
      </w:r>
      <w:r>
        <w:rPr>
          <w:szCs w:val="28"/>
        </w:rPr>
        <w:t xml:space="preserve"> </w:t>
      </w:r>
      <w:r w:rsidRPr="008F667C">
        <w:rPr>
          <w:szCs w:val="28"/>
        </w:rPr>
        <w:t>многие</w:t>
      </w:r>
      <w:r>
        <w:rPr>
          <w:szCs w:val="28"/>
        </w:rPr>
        <w:t xml:space="preserve"> </w:t>
      </w:r>
      <w:r w:rsidRPr="008F667C">
        <w:rPr>
          <w:szCs w:val="28"/>
        </w:rPr>
        <w:t>так</w:t>
      </w:r>
      <w:r>
        <w:rPr>
          <w:szCs w:val="28"/>
        </w:rPr>
        <w:t xml:space="preserve"> </w:t>
      </w:r>
      <w:r w:rsidRPr="008F667C">
        <w:rPr>
          <w:szCs w:val="28"/>
        </w:rPr>
        <w:t>называемые</w:t>
      </w:r>
      <w:r>
        <w:rPr>
          <w:szCs w:val="28"/>
        </w:rPr>
        <w:t xml:space="preserve"> </w:t>
      </w:r>
      <w:r w:rsidRPr="008F667C">
        <w:rPr>
          <w:szCs w:val="28"/>
        </w:rPr>
        <w:t>«политики»</w:t>
      </w:r>
      <w:r>
        <w:rPr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говорил</w:t>
      </w:r>
      <w:r>
        <w:rPr>
          <w:rFonts w:eastAsia="Times New Roman"/>
          <w:color w:val="000000"/>
          <w:szCs w:val="28"/>
        </w:rPr>
        <w:t>и</w:t>
      </w:r>
      <w:r w:rsidRPr="008F667C"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что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color w:val="000000"/>
          <w:szCs w:val="28"/>
        </w:rPr>
        <w:t>«</w:t>
      </w:r>
      <w:r w:rsidRPr="008F667C">
        <w:rPr>
          <w:rFonts w:eastAsia="Times New Roman"/>
          <w:color w:val="000000"/>
          <w:szCs w:val="28"/>
        </w:rPr>
        <w:t>вс</w:t>
      </w:r>
      <w:r>
        <w:rPr>
          <w:rFonts w:eastAsia="Times New Roman"/>
          <w:color w:val="000000"/>
          <w:szCs w:val="28"/>
        </w:rPr>
        <w:t xml:space="preserve">ё </w:t>
      </w:r>
      <w:r w:rsidRPr="008F667C">
        <w:rPr>
          <w:rFonts w:eastAsia="Times New Roman"/>
          <w:color w:val="000000"/>
          <w:szCs w:val="28"/>
        </w:rPr>
        <w:t>у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нас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плохо.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color w:val="000000"/>
          <w:szCs w:val="28"/>
        </w:rPr>
        <w:t>Но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когда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заработают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color w:val="000000"/>
          <w:szCs w:val="28"/>
        </w:rPr>
        <w:t>«</w:t>
      </w:r>
      <w:r w:rsidRPr="008F667C">
        <w:rPr>
          <w:rFonts w:eastAsia="Times New Roman"/>
          <w:color w:val="000000"/>
          <w:szCs w:val="28"/>
        </w:rPr>
        <w:t>дремлющие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силы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рынка</w:t>
      </w:r>
      <w:r w:rsidRPr="008F667C">
        <w:rPr>
          <w:color w:val="000000"/>
          <w:szCs w:val="28"/>
        </w:rPr>
        <w:t>»</w:t>
      </w:r>
      <w:r w:rsidRPr="008F667C"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сразу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Style w:val="--"/>
        </w:rPr>
        <w:t>вс</w:t>
      </w:r>
      <w:r>
        <w:rPr>
          <w:rStyle w:val="--"/>
        </w:rPr>
        <w:t>Ё</w:t>
      </w:r>
      <w:r>
        <w:rPr>
          <w:rStyle w:val="--0"/>
        </w:rPr>
        <w:t xml:space="preserve"> </w:t>
      </w:r>
      <w:r w:rsidRPr="008F667C">
        <w:rPr>
          <w:rStyle w:val="--0"/>
        </w:rPr>
        <w:t>изменится</w:t>
      </w:r>
      <w:r w:rsidRPr="008F667C"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мы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спас</w:t>
      </w:r>
      <w:r>
        <w:rPr>
          <w:rFonts w:eastAsia="Times New Roman"/>
          <w:color w:val="000000"/>
          <w:szCs w:val="28"/>
        </w:rPr>
        <w:t>ё</w:t>
      </w:r>
      <w:r w:rsidRPr="008F667C">
        <w:rPr>
          <w:rFonts w:eastAsia="Times New Roman"/>
          <w:color w:val="000000"/>
          <w:szCs w:val="28"/>
        </w:rPr>
        <w:t>мся,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у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нас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будет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замечательная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динамика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вс</w:t>
      </w:r>
      <w:r>
        <w:rPr>
          <w:rFonts w:eastAsia="Times New Roman"/>
          <w:color w:val="000000"/>
          <w:szCs w:val="28"/>
        </w:rPr>
        <w:t>ё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прочее».</w:t>
      </w:r>
      <w:r>
        <w:rPr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При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этом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Style w:val="--"/>
        </w:rPr>
        <w:t>не</w:t>
      </w:r>
      <w:r>
        <w:rPr>
          <w:rStyle w:val="--"/>
        </w:rPr>
        <w:t xml:space="preserve"> </w:t>
      </w:r>
      <w:r w:rsidRPr="008F667C">
        <w:rPr>
          <w:rStyle w:val="--0"/>
        </w:rPr>
        <w:t>было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ни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одного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специалиста,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который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считал,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что,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например,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структурную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модернизацию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может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осуществлять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рынок,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что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рынок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вообще</w:t>
      </w:r>
      <w:r>
        <w:rPr>
          <w:rFonts w:eastAsia="Times New Roman"/>
          <w:color w:val="000000"/>
          <w:szCs w:val="28"/>
        </w:rPr>
        <w:t xml:space="preserve"> </w:t>
      </w:r>
      <w:r w:rsidRPr="008F667C">
        <w:rPr>
          <w:rFonts w:eastAsia="Times New Roman"/>
          <w:color w:val="000000"/>
          <w:szCs w:val="28"/>
        </w:rPr>
        <w:t>самодостаточен.</w:t>
      </w:r>
      <w:r>
        <w:rPr>
          <w:rFonts w:eastAsia="Times New Roman"/>
          <w:color w:val="000000"/>
          <w:szCs w:val="28"/>
        </w:rPr>
        <w:t xml:space="preserve"> </w:t>
      </w:r>
    </w:p>
    <w:p w14:paraId="2502AE19" w14:textId="77777777" w:rsidR="004D353C" w:rsidRDefault="004D353C" w:rsidP="004D353C">
      <w:pPr>
        <w:pStyle w:val="afffff1"/>
        <w:rPr>
          <w:color w:val="000000"/>
        </w:rPr>
      </w:pPr>
      <w:r>
        <w:drawing>
          <wp:inline distT="0" distB="0" distL="0" distR="0" wp14:anchorId="7FFE8F9B" wp14:editId="67C82BE8">
            <wp:extent cx="4584889" cy="2929467"/>
            <wp:effectExtent l="0" t="0" r="0" b="4445"/>
            <wp:docPr id="1" name="Рисунок 1" descr="Изображение выглядит как текст, доска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Изображение выглядит как текст, доска&#10;&#10;Автоматически созданное описание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9112" cy="2938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815109" w14:textId="66C2486A" w:rsidR="004D353C" w:rsidRPr="004D353C" w:rsidRDefault="004D353C" w:rsidP="008A656E">
      <w:r w:rsidRPr="008F667C">
        <w:t>Умами</w:t>
      </w:r>
      <w:r>
        <w:t xml:space="preserve"> </w:t>
      </w:r>
      <w:r w:rsidRPr="008F667C">
        <w:t>нашей</w:t>
      </w:r>
      <w:r>
        <w:t xml:space="preserve"> </w:t>
      </w:r>
      <w:r w:rsidRPr="008F667C">
        <w:t>интеллигенции,</w:t>
      </w:r>
      <w:r>
        <w:t xml:space="preserve"> </w:t>
      </w:r>
      <w:r w:rsidRPr="008F667C">
        <w:t>которая</w:t>
      </w:r>
      <w:r>
        <w:t xml:space="preserve"> </w:t>
      </w:r>
      <w:r w:rsidRPr="008F667C">
        <w:t>только</w:t>
      </w:r>
      <w:r>
        <w:t xml:space="preserve"> </w:t>
      </w:r>
      <w:r w:rsidRPr="008F667C">
        <w:t>начинала</w:t>
      </w:r>
      <w:r>
        <w:t xml:space="preserve"> </w:t>
      </w:r>
      <w:r w:rsidRPr="008F667C">
        <w:t>жить</w:t>
      </w:r>
      <w:r>
        <w:t xml:space="preserve"> </w:t>
      </w:r>
      <w:r w:rsidRPr="008F667C">
        <w:t>за</w:t>
      </w:r>
      <w:r>
        <w:t xml:space="preserve"> </w:t>
      </w:r>
      <w:r w:rsidRPr="008F667C">
        <w:t>сч</w:t>
      </w:r>
      <w:r>
        <w:t>ё</w:t>
      </w:r>
      <w:r w:rsidRPr="008F667C">
        <w:t>т</w:t>
      </w:r>
      <w:r>
        <w:t xml:space="preserve"> </w:t>
      </w:r>
      <w:r w:rsidRPr="008F667C">
        <w:t>привносим</w:t>
      </w:r>
      <w:r>
        <w:t xml:space="preserve">ых </w:t>
      </w:r>
      <w:r w:rsidRPr="008F667C">
        <w:t>извне</w:t>
      </w:r>
      <w:r>
        <w:t xml:space="preserve"> </w:t>
      </w:r>
      <w:r w:rsidRPr="008F667C">
        <w:t>и</w:t>
      </w:r>
      <w:r>
        <w:t xml:space="preserve"> </w:t>
      </w:r>
      <w:r w:rsidRPr="008F667C">
        <w:t>мыслей,</w:t>
      </w:r>
      <w:r>
        <w:t xml:space="preserve"> </w:t>
      </w:r>
      <w:r w:rsidRPr="008F667C">
        <w:t>и</w:t>
      </w:r>
      <w:r>
        <w:t xml:space="preserve"> </w:t>
      </w:r>
      <w:r w:rsidRPr="008F667C">
        <w:t>идей</w:t>
      </w:r>
      <w:r>
        <w:t xml:space="preserve"> </w:t>
      </w:r>
      <w:r w:rsidRPr="008F667C">
        <w:t>во</w:t>
      </w:r>
      <w:r>
        <w:t xml:space="preserve"> </w:t>
      </w:r>
      <w:r w:rsidRPr="008F667C">
        <w:t>всех</w:t>
      </w:r>
      <w:r>
        <w:t xml:space="preserve"> </w:t>
      </w:r>
      <w:r w:rsidRPr="008F667C">
        <w:t>областях</w:t>
      </w:r>
      <w:r>
        <w:t xml:space="preserve"> </w:t>
      </w:r>
      <w:r w:rsidRPr="008F667C">
        <w:t>бытия</w:t>
      </w:r>
      <w:r>
        <w:t xml:space="preserve"> </w:t>
      </w:r>
      <w:r w:rsidRPr="008F667C">
        <w:t>и</w:t>
      </w:r>
      <w:r>
        <w:t xml:space="preserve">, </w:t>
      </w:r>
      <w:r w:rsidRPr="008F667C">
        <w:t>естественно</w:t>
      </w:r>
      <w:r>
        <w:t xml:space="preserve">, </w:t>
      </w:r>
      <w:r w:rsidRPr="008F667C">
        <w:t>денег,</w:t>
      </w:r>
      <w:r>
        <w:t xml:space="preserve"> </w:t>
      </w:r>
      <w:r w:rsidRPr="008F667C">
        <w:t>было</w:t>
      </w:r>
      <w:r>
        <w:t xml:space="preserve"> </w:t>
      </w:r>
      <w:r w:rsidRPr="008F667C">
        <w:rPr>
          <w:rFonts w:eastAsia="Times New Roman"/>
        </w:rPr>
        <w:t>изобре</w:t>
      </w:r>
      <w:r w:rsidRPr="008F667C">
        <w:t>тено</w:t>
      </w:r>
      <w:r>
        <w:t xml:space="preserve"> </w:t>
      </w:r>
      <w:r w:rsidRPr="008F667C">
        <w:rPr>
          <w:rFonts w:eastAsia="Times New Roman"/>
        </w:rPr>
        <w:t>такое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словосочетание</w:t>
      </w:r>
      <w:r w:rsidRPr="008F667C">
        <w:t>,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</w:t>
      </w:r>
      <w:r w:rsidRPr="00C35F41">
        <w:rPr>
          <w:rFonts w:eastAsia="Times New Roman"/>
          <w:b/>
          <w:bCs/>
          <w:i/>
          <w:iCs/>
        </w:rPr>
        <w:t>командно</w:t>
      </w:r>
      <w:r w:rsidRPr="00C35F41">
        <w:rPr>
          <w:b/>
          <w:bCs/>
          <w:i/>
          <w:iCs/>
        </w:rPr>
        <w:t>–</w:t>
      </w:r>
      <w:r w:rsidRPr="00C35F41">
        <w:rPr>
          <w:rFonts w:eastAsia="Times New Roman"/>
          <w:b/>
          <w:bCs/>
          <w:i/>
          <w:iCs/>
        </w:rPr>
        <w:t>административная</w:t>
      </w:r>
      <w:r>
        <w:rPr>
          <w:rFonts w:eastAsia="Times New Roman"/>
          <w:b/>
          <w:bCs/>
          <w:i/>
          <w:iCs/>
        </w:rPr>
        <w:t xml:space="preserve"> </w:t>
      </w:r>
      <w:r w:rsidRPr="00C35F41">
        <w:rPr>
          <w:rFonts w:eastAsia="Times New Roman"/>
          <w:b/>
          <w:bCs/>
          <w:i/>
          <w:iCs/>
        </w:rPr>
        <w:t>система</w:t>
      </w:r>
      <w:r>
        <w:t>»</w:t>
      </w:r>
      <w:r w:rsidRPr="008F667C">
        <w:t>,</w:t>
      </w:r>
      <w:r>
        <w:t xml:space="preserve"> </w:t>
      </w:r>
      <w:r w:rsidRPr="008F667C">
        <w:t>которая</w:t>
      </w:r>
      <w:r>
        <w:t xml:space="preserve"> </w:t>
      </w:r>
      <w:r w:rsidRPr="008F667C">
        <w:t>управляла</w:t>
      </w:r>
      <w:r>
        <w:t xml:space="preserve"> </w:t>
      </w:r>
      <w:r w:rsidRPr="008F667C">
        <w:t>ранее.</w:t>
      </w:r>
      <w:bookmarkEnd w:id="0"/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Вот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плохо,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когда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она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командно</w:t>
      </w:r>
      <w:r>
        <w:t>-</w:t>
      </w:r>
      <w:r w:rsidRPr="008F667C">
        <w:rPr>
          <w:rFonts w:eastAsia="Times New Roman"/>
        </w:rPr>
        <w:t>административная,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вот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когда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она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рыночная</w:t>
      </w:r>
      <w:r>
        <w:rPr>
          <w:rFonts w:eastAsia="Times New Roman"/>
        </w:rPr>
        <w:t xml:space="preserve">, — </w:t>
      </w:r>
      <w:r w:rsidRPr="008F667C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хорошо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командно</w:t>
      </w:r>
      <w:r>
        <w:t>-</w:t>
      </w:r>
      <w:r w:rsidRPr="008F667C">
        <w:rPr>
          <w:rFonts w:eastAsia="Times New Roman"/>
        </w:rPr>
        <w:t>административная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обязательно</w:t>
      </w:r>
      <w:r>
        <w:rPr>
          <w:rFonts w:eastAsia="Times New Roman"/>
        </w:rPr>
        <w:t xml:space="preserve"> </w:t>
      </w:r>
      <w:r w:rsidRPr="008F667C">
        <w:rPr>
          <w:rStyle w:val="--0"/>
        </w:rPr>
        <w:t>приведёт</w:t>
      </w:r>
      <w:r>
        <w:rPr>
          <w:rStyle w:val="--0"/>
        </w:rPr>
        <w:t xml:space="preserve"> </w:t>
      </w:r>
      <w:r w:rsidRPr="008F667C">
        <w:rPr>
          <w:rStyle w:val="--"/>
        </w:rPr>
        <w:t>в</w:t>
      </w:r>
      <w:r>
        <w:rPr>
          <w:rStyle w:val="--"/>
        </w:rPr>
        <w:t xml:space="preserve"> </w:t>
      </w:r>
      <w:r w:rsidRPr="008F667C">
        <w:rPr>
          <w:rStyle w:val="--"/>
        </w:rPr>
        <w:t>тупик</w:t>
      </w:r>
      <w:r w:rsidRPr="008F667C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8F667C">
        <w:t>Скажу</w:t>
      </w:r>
      <w:r>
        <w:t xml:space="preserve"> </w:t>
      </w:r>
      <w:r w:rsidRPr="008F667C">
        <w:t>доходчивее</w:t>
      </w:r>
      <w:r>
        <w:t xml:space="preserve"> — </w:t>
      </w:r>
      <w:r w:rsidRPr="008F667C">
        <w:t>Ваш</w:t>
      </w:r>
      <w:r>
        <w:t xml:space="preserve"> </w:t>
      </w:r>
      <w:r w:rsidRPr="008F667C">
        <w:t>мозг</w:t>
      </w:r>
      <w:r>
        <w:t xml:space="preserve"> </w:t>
      </w:r>
      <w:r w:rsidRPr="008F667C">
        <w:t>и</w:t>
      </w:r>
      <w:r>
        <w:t xml:space="preserve"> </w:t>
      </w:r>
      <w:r w:rsidRPr="008F667C">
        <w:rPr>
          <w:rFonts w:eastAsia="Times New Roman"/>
        </w:rPr>
        <w:t>центральная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нервная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система</w:t>
      </w:r>
      <w:r>
        <w:rPr>
          <w:rFonts w:eastAsia="Times New Roman"/>
        </w:rPr>
        <w:t xml:space="preserve"> — </w:t>
      </w:r>
      <w:r w:rsidRPr="008F667C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командно</w:t>
      </w:r>
      <w:r>
        <w:t>-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административная</w:t>
      </w:r>
      <w:r>
        <w:t xml:space="preserve"> </w:t>
      </w:r>
      <w:r w:rsidRPr="008F667C">
        <w:t>система</w:t>
      </w:r>
      <w:r>
        <w:t>,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когда</w:t>
      </w:r>
      <w:r>
        <w:rPr>
          <w:rFonts w:eastAsia="Times New Roman"/>
        </w:rPr>
        <w:t xml:space="preserve"> </w:t>
      </w:r>
      <w:r w:rsidRPr="00FE221F">
        <w:t>вы</w:t>
      </w:r>
      <w:r>
        <w:rPr>
          <w:rFonts w:eastAsia="Times New Roman"/>
        </w:rPr>
        <w:t xml:space="preserve"> </w:t>
      </w:r>
      <w:r w:rsidRPr="00FE221F">
        <w:t>замысливаете</w:t>
      </w:r>
      <w:r w:rsidRPr="00FE221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8F667C">
        <w:t>ваш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палец</w:t>
      </w:r>
      <w:r>
        <w:t xml:space="preserve"> </w:t>
      </w:r>
      <w:r w:rsidRPr="008F667C">
        <w:t>должен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согну</w:t>
      </w:r>
      <w:r w:rsidRPr="008F667C">
        <w:t>ться</w:t>
      </w:r>
      <w:r w:rsidRPr="008F667C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он</w:t>
      </w:r>
      <w:r>
        <w:rPr>
          <w:rFonts w:eastAsia="Times New Roman"/>
        </w:rPr>
        <w:t xml:space="preserve"> с</w:t>
      </w:r>
      <w:r w:rsidRPr="008F667C">
        <w:rPr>
          <w:rFonts w:eastAsia="Times New Roman"/>
        </w:rPr>
        <w:t>гибается</w:t>
      </w:r>
      <w:r w:rsidRPr="008F667C">
        <w:t>.</w:t>
      </w:r>
      <w:r>
        <w:rPr>
          <w:rFonts w:eastAsia="Times New Roman"/>
        </w:rPr>
        <w:t xml:space="preserve"> </w:t>
      </w:r>
      <w:r w:rsidRPr="008F667C">
        <w:t>Э</w:t>
      </w:r>
      <w:r w:rsidRPr="008F667C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есть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командно</w:t>
      </w:r>
      <w:r>
        <w:t>-</w:t>
      </w:r>
      <w:r w:rsidRPr="008F667C">
        <w:rPr>
          <w:rFonts w:eastAsia="Times New Roman"/>
        </w:rPr>
        <w:t>административн</w:t>
      </w:r>
      <w:r w:rsidRPr="008F667C">
        <w:t>ое</w:t>
      </w:r>
      <w:r>
        <w:t xml:space="preserve"> </w:t>
      </w:r>
      <w:r w:rsidRPr="008F667C">
        <w:t>действие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центральной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нервной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си</w:t>
      </w:r>
      <w:r w:rsidRPr="008F667C">
        <w:t>ст</w:t>
      </w:r>
      <w:r w:rsidRPr="008F667C">
        <w:rPr>
          <w:rFonts w:eastAsia="Times New Roman"/>
        </w:rPr>
        <w:t>ем</w:t>
      </w:r>
      <w:r w:rsidRPr="008F667C">
        <w:t>ы</w:t>
      </w:r>
      <w:r>
        <w:t xml:space="preserve"> </w:t>
      </w:r>
      <w:r w:rsidRPr="008F667C">
        <w:t>в</w:t>
      </w:r>
      <w:r>
        <w:t xml:space="preserve"> </w:t>
      </w:r>
      <w:r w:rsidRPr="008F667C">
        <w:t>рамках</w:t>
      </w:r>
      <w:r>
        <w:t xml:space="preserve"> </w:t>
      </w:r>
      <w:r w:rsidRPr="008F667C">
        <w:t>решения</w:t>
      </w:r>
      <w:r>
        <w:t xml:space="preserve"> </w:t>
      </w:r>
      <w:r w:rsidRPr="008F667C">
        <w:t>задачи,</w:t>
      </w:r>
      <w:r>
        <w:t xml:space="preserve"> </w:t>
      </w:r>
      <w:r w:rsidRPr="008F667C">
        <w:t>определ</w:t>
      </w:r>
      <w:r>
        <w:t>ё</w:t>
      </w:r>
      <w:r w:rsidRPr="008F667C">
        <w:t>нной</w:t>
      </w:r>
      <w:r>
        <w:t xml:space="preserve"> </w:t>
      </w:r>
      <w:r w:rsidRPr="008F667C">
        <w:t>вашим</w:t>
      </w:r>
      <w:r>
        <w:t xml:space="preserve"> </w:t>
      </w:r>
      <w:r w:rsidRPr="008F667C">
        <w:t>мозгом</w:t>
      </w:r>
      <w:r>
        <w:t xml:space="preserve"> </w:t>
      </w:r>
      <w:r w:rsidRPr="008F667C">
        <w:t>(читай</w:t>
      </w:r>
      <w:r>
        <w:t xml:space="preserve"> — </w:t>
      </w:r>
      <w:r w:rsidRPr="008F667C">
        <w:t>головой</w:t>
      </w:r>
      <w:r>
        <w:t xml:space="preserve"> </w:t>
      </w:r>
      <w:r w:rsidRPr="008F667C">
        <w:t>конструкции</w:t>
      </w:r>
      <w:r>
        <w:t xml:space="preserve"> </w:t>
      </w:r>
      <w:r w:rsidRPr="008F667C">
        <w:t>управления).</w:t>
      </w:r>
      <w:r>
        <w:t xml:space="preserve"> </w:t>
      </w:r>
      <w:r w:rsidRPr="00FE221F">
        <w:t>Но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есть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какие</w:t>
      </w:r>
      <w:r w:rsidRPr="008F667C">
        <w:rPr>
          <w:rFonts w:eastAsia="Times New Roman"/>
        </w:rPr>
        <w:t>-то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процессы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вегетативные</w:t>
      </w:r>
      <w:r w:rsidRPr="008F667C">
        <w:rPr>
          <w:rStyle w:val="afc"/>
          <w:szCs w:val="28"/>
        </w:rPr>
        <w:footnoteReference w:id="2"/>
      </w:r>
      <w:r w:rsidRPr="008F667C">
        <w:t>.</w:t>
      </w:r>
      <w:r>
        <w:rPr>
          <w:rFonts w:eastAsia="Times New Roman"/>
        </w:rPr>
        <w:t xml:space="preserve"> </w:t>
      </w:r>
      <w:r w:rsidRPr="00FE221F">
        <w:t>Д</w:t>
      </w:r>
      <w:r w:rsidRPr="00FE221F">
        <w:rPr>
          <w:rFonts w:eastAsia="Times New Roman"/>
        </w:rPr>
        <w:t>а,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действительно,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я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могу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(я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йог</w:t>
      </w:r>
      <w:r w:rsidRPr="008F667C">
        <w:t>)</w:t>
      </w:r>
      <w:r>
        <w:t xml:space="preserve"> </w:t>
      </w:r>
      <w:r w:rsidRPr="008F667C">
        <w:rPr>
          <w:rFonts w:eastAsia="Times New Roman"/>
        </w:rPr>
        <w:t>ими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управлять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помощью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разума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</w:t>
      </w:r>
      <w:r w:rsidRPr="008F667C">
        <w:rPr>
          <w:rFonts w:eastAsia="Times New Roman"/>
        </w:rPr>
        <w:t>оэтому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управляются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спонтанно,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никто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хочет,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чтобы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все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процессы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оставались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командно</w:t>
      </w:r>
      <w:r w:rsidR="008A656E">
        <w:rPr>
          <w:rFonts w:eastAsia="Times New Roman"/>
        </w:rPr>
        <w:t>-</w:t>
      </w:r>
      <w:r w:rsidRPr="008F667C">
        <w:rPr>
          <w:rFonts w:eastAsia="Times New Roman"/>
        </w:rPr>
        <w:t>административными.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Огромная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часть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жизни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действительно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должна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осуществляться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основе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вот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lastRenderedPageBreak/>
        <w:t>этой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самой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вегетативной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системы,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которая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имеет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свои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права.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Иногда,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когда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разум</w:t>
      </w:r>
      <w:r>
        <w:rPr>
          <w:rFonts w:eastAsia="Times New Roman"/>
        </w:rPr>
        <w:t xml:space="preserve"> </w:t>
      </w:r>
      <w:r w:rsidRPr="000D7ED0">
        <w:rPr>
          <w:rStyle w:val="--0"/>
        </w:rPr>
        <w:t>«сильно</w:t>
      </w:r>
      <w:r>
        <w:rPr>
          <w:rStyle w:val="--0"/>
        </w:rPr>
        <w:t xml:space="preserve"> </w:t>
      </w:r>
      <w:r w:rsidRPr="000D7ED0">
        <w:rPr>
          <w:rStyle w:val="--"/>
        </w:rPr>
        <w:t>дурит»</w:t>
      </w:r>
      <w:r w:rsidRPr="000D7ED0">
        <w:rPr>
          <w:rFonts w:eastAsia="Times New Roman"/>
          <w:sz w:val="24"/>
        </w:rPr>
        <w:t>,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она</w:t>
      </w:r>
      <w:r>
        <w:rPr>
          <w:rFonts w:eastAsia="Times New Roman"/>
        </w:rPr>
        <w:t xml:space="preserve"> </w:t>
      </w:r>
      <w:r w:rsidRPr="008F667C">
        <w:t>«</w:t>
      </w:r>
      <w:r w:rsidRPr="008F667C">
        <w:rPr>
          <w:rFonts w:eastAsia="Times New Roman"/>
        </w:rPr>
        <w:t>отключает</w:t>
      </w:r>
      <w:r w:rsidRPr="008F667C">
        <w:t>»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сама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работает,</w:t>
      </w:r>
      <w:r>
        <w:rPr>
          <w:rFonts w:eastAsia="Times New Roman"/>
        </w:rPr>
        <w:t xml:space="preserve"> </w:t>
      </w:r>
      <w:r w:rsidRPr="000D7ED0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0D7ED0">
        <w:rPr>
          <w:rFonts w:eastAsia="Times New Roman"/>
        </w:rPr>
        <w:t>тоже</w:t>
      </w:r>
      <w:r>
        <w:rPr>
          <w:rFonts w:eastAsia="Times New Roman"/>
        </w:rPr>
        <w:t xml:space="preserve"> </w:t>
      </w:r>
      <w:r w:rsidRPr="000D7ED0">
        <w:rPr>
          <w:rFonts w:eastAsia="Times New Roman"/>
        </w:rPr>
        <w:t>об</w:t>
      </w:r>
      <w:r>
        <w:rPr>
          <w:rFonts w:eastAsia="Times New Roman"/>
        </w:rPr>
        <w:t xml:space="preserve"> </w:t>
      </w:r>
      <w:r w:rsidRPr="000D7ED0">
        <w:rPr>
          <w:rFonts w:eastAsia="Times New Roman"/>
        </w:rPr>
        <w:t>этом</w:t>
      </w:r>
      <w:r>
        <w:rPr>
          <w:rFonts w:eastAsia="Times New Roman"/>
        </w:rPr>
        <w:t xml:space="preserve"> </w:t>
      </w:r>
      <w:r w:rsidRPr="000D7ED0">
        <w:rPr>
          <w:rFonts w:eastAsia="Times New Roman"/>
        </w:rPr>
        <w:t>знаем.</w:t>
      </w:r>
      <w:r>
        <w:rPr>
          <w:rFonts w:eastAsia="Times New Roman"/>
        </w:rPr>
        <w:t xml:space="preserve"> </w:t>
      </w:r>
      <w:r w:rsidRPr="000D7ED0">
        <w:t>И</w:t>
      </w:r>
      <w:r>
        <w:t xml:space="preserve"> </w:t>
      </w:r>
      <w:r w:rsidRPr="000D7ED0">
        <w:t>обе</w:t>
      </w:r>
      <w:r>
        <w:t xml:space="preserve"> </w:t>
      </w:r>
      <w:r w:rsidRPr="000D7ED0">
        <w:t>системы</w:t>
      </w:r>
      <w:r>
        <w:rPr>
          <w:rFonts w:eastAsia="Times New Roman"/>
        </w:rPr>
        <w:t xml:space="preserve"> </w:t>
      </w:r>
      <w:r w:rsidRPr="000D7ED0">
        <w:rPr>
          <w:rFonts w:eastAsia="Times New Roman"/>
        </w:rPr>
        <w:t>ведь</w:t>
      </w:r>
      <w:r>
        <w:rPr>
          <w:rFonts w:eastAsia="Times New Roman"/>
        </w:rPr>
        <w:t xml:space="preserve"> </w:t>
      </w:r>
      <w:r w:rsidRPr="000D7ED0">
        <w:rPr>
          <w:rFonts w:eastAsia="Times New Roman"/>
        </w:rPr>
        <w:t>как-то</w:t>
      </w:r>
      <w:r>
        <w:rPr>
          <w:rFonts w:eastAsia="Times New Roman"/>
        </w:rPr>
        <w:t xml:space="preserve"> </w:t>
      </w:r>
      <w:r w:rsidRPr="000D7ED0">
        <w:rPr>
          <w:rFonts w:eastAsia="Times New Roman"/>
        </w:rPr>
        <w:t>сосуществуют</w:t>
      </w:r>
      <w:r w:rsidR="008A656E">
        <w:rPr>
          <w:rFonts w:eastAsia="Times New Roman"/>
        </w:rPr>
        <w:t>..</w:t>
      </w:r>
      <w:r w:rsidRPr="000D7ED0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0D7ED0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значит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вообще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придать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забвению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эту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командно</w:t>
      </w:r>
      <w:r w:rsidR="008A656E">
        <w:rPr>
          <w:rFonts w:eastAsia="Times New Roman"/>
        </w:rPr>
        <w:t>-</w:t>
      </w:r>
      <w:r w:rsidRPr="008F667C">
        <w:rPr>
          <w:rFonts w:eastAsia="Times New Roman"/>
        </w:rPr>
        <w:t>административную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систему?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значит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избавить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всю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централизацию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все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волевые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телеологические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прочие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</w:t>
      </w:r>
      <w:r w:rsidRPr="008F667C">
        <w:rPr>
          <w:rFonts w:eastAsia="Times New Roman"/>
        </w:rPr>
        <w:t>импульсы</w:t>
      </w:r>
      <w:r>
        <w:rPr>
          <w:rFonts w:eastAsia="Times New Roman"/>
        </w:rPr>
        <w:t>»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необходимости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брать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8F667C">
        <w:rPr>
          <w:rFonts w:eastAsia="Times New Roman"/>
        </w:rPr>
        <w:t>себя</w:t>
      </w:r>
      <w:r>
        <w:rPr>
          <w:rFonts w:eastAsia="Times New Roman"/>
        </w:rPr>
        <w:t xml:space="preserve"> </w:t>
      </w:r>
      <w:r w:rsidRPr="00E16AA8">
        <w:rPr>
          <w:rStyle w:val="--0"/>
        </w:rPr>
        <w:t>ответственность</w:t>
      </w:r>
      <w:r>
        <w:rPr>
          <w:rStyle w:val="--"/>
        </w:rPr>
        <w:t xml:space="preserve"> </w:t>
      </w:r>
      <w:r w:rsidRPr="00E16AA8">
        <w:rPr>
          <w:rStyle w:val="--"/>
        </w:rPr>
        <w:t>за</w:t>
      </w:r>
      <w:r>
        <w:rPr>
          <w:rStyle w:val="--0"/>
        </w:rPr>
        <w:t xml:space="preserve"> </w:t>
      </w:r>
      <w:r w:rsidRPr="00E16AA8">
        <w:rPr>
          <w:rStyle w:val="--0"/>
        </w:rPr>
        <w:t>происходящее</w:t>
      </w:r>
      <w:r w:rsidRPr="008A656E">
        <w:t>.</w:t>
      </w:r>
      <w:r w:rsidRPr="008A656E">
        <w:t xml:space="preserve"> </w:t>
      </w:r>
      <w:r>
        <w:rPr>
          <w:rFonts w:eastAsia="Times New Roman"/>
        </w:rPr>
        <w:t>О</w:t>
      </w:r>
      <w:r w:rsidRPr="00BD06ED">
        <w:rPr>
          <w:rFonts w:eastAsia="Times New Roman"/>
        </w:rPr>
        <w:t>ни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иллюминируются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уже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нет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странное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Pr="00BD06ED">
        <w:rPr>
          <w:rFonts w:eastAsia="Times New Roman"/>
        </w:rPr>
        <w:t>бщество,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котором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нет</w:t>
      </w:r>
      <w:r>
        <w:rPr>
          <w:rFonts w:eastAsia="Times New Roman"/>
        </w:rPr>
        <w:t>?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Разве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американском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обществе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каком-то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другом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тоже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нет</w:t>
      </w:r>
      <w:r>
        <w:rPr>
          <w:rFonts w:eastAsia="Times New Roman"/>
        </w:rPr>
        <w:t>?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Здесь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уместно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процитировать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безызвестного,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А.</w:t>
      </w:r>
      <w:r w:rsidR="008A656E">
        <w:rPr>
          <w:rFonts w:eastAsia="Times New Roman"/>
        </w:rPr>
        <w:t> </w:t>
      </w:r>
      <w:r>
        <w:rPr>
          <w:rFonts w:eastAsia="Times New Roman"/>
        </w:rPr>
        <w:t>Б.</w:t>
      </w:r>
      <w:r w:rsidR="008A656E">
        <w:rPr>
          <w:rFonts w:eastAsia="Times New Roman"/>
        </w:rPr>
        <w:t> </w:t>
      </w:r>
      <w:r>
        <w:rPr>
          <w:rFonts w:eastAsia="Times New Roman"/>
        </w:rPr>
        <w:t>Чубайса,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через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которого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старой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системы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были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реализованы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значительные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этапы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самом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построении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того,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должно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было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быть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«построено»,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реальности</w:t>
      </w:r>
      <w:r>
        <w:rPr>
          <w:rFonts w:eastAsia="Times New Roman"/>
        </w:rPr>
        <w:t xml:space="preserve"> </w:t>
      </w:r>
      <w:r w:rsidRPr="00582AC5">
        <w:rPr>
          <w:rStyle w:val="--"/>
        </w:rPr>
        <w:t>не</w:t>
      </w:r>
      <w:r>
        <w:rPr>
          <w:rStyle w:val="--0"/>
        </w:rPr>
        <w:t xml:space="preserve"> </w:t>
      </w:r>
      <w:r w:rsidRPr="00582AC5">
        <w:rPr>
          <w:rStyle w:val="--0"/>
        </w:rPr>
        <w:t>состоялось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период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времени,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Pr="00BD06ED">
        <w:rPr>
          <w:rFonts w:eastAsia="Times New Roman"/>
        </w:rPr>
        <w:t>н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прямо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</w:t>
      </w:r>
      <w:r w:rsidRPr="00BD06ED">
        <w:rPr>
          <w:rFonts w:eastAsia="Times New Roman"/>
        </w:rPr>
        <w:t>казал</w:t>
      </w:r>
      <w:r w:rsidR="008A656E">
        <w:rPr>
          <w:rFonts w:eastAsia="Times New Roman"/>
        </w:rPr>
        <w:t>:</w:t>
      </w:r>
      <w:r>
        <w:rPr>
          <w:rFonts w:eastAsia="Times New Roman"/>
        </w:rPr>
        <w:t xml:space="preserve"> </w:t>
      </w:r>
      <w:r w:rsidRPr="00582AC5">
        <w:rPr>
          <w:rFonts w:eastAsia="Times New Roman"/>
          <w:b/>
          <w:bCs/>
          <w:i/>
          <w:iCs/>
        </w:rPr>
        <w:t>«…</w:t>
      </w:r>
      <w:r w:rsidR="008A656E">
        <w:rPr>
          <w:rFonts w:eastAsia="Times New Roman"/>
          <w:b/>
          <w:bCs/>
          <w:i/>
          <w:iCs/>
        </w:rPr>
        <w:t>К</w:t>
      </w:r>
      <w:r w:rsidRPr="00582AC5">
        <w:rPr>
          <w:rFonts w:eastAsia="Times New Roman"/>
          <w:b/>
          <w:bCs/>
          <w:i/>
          <w:iCs/>
        </w:rPr>
        <w:t>огда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я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смотрел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на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научно-техническую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продвинутую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нашу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интеллигенцию,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которая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вс</w:t>
      </w:r>
      <w:r>
        <w:rPr>
          <w:rFonts w:eastAsia="Times New Roman"/>
          <w:b/>
          <w:bCs/>
          <w:i/>
          <w:iCs/>
        </w:rPr>
        <w:t>ё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время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нас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обнимала,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которая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нас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поддерживала,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я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всё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смотре</w:t>
      </w:r>
      <w:r w:rsidR="008A656E">
        <w:rPr>
          <w:rFonts w:eastAsia="Times New Roman"/>
          <w:b/>
          <w:bCs/>
          <w:i/>
          <w:iCs/>
        </w:rPr>
        <w:t>л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и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думал: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боже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мой,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а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ведь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придётся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вас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уничтожать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во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имя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того,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чтобы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были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новые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общественные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отношения</w:t>
      </w:r>
      <w:r>
        <w:rPr>
          <w:rFonts w:eastAsia="Times New Roman"/>
          <w:b/>
          <w:bCs/>
          <w:i/>
          <w:iCs/>
        </w:rPr>
        <w:t xml:space="preserve"> — </w:t>
      </w:r>
      <w:r w:rsidRPr="00582AC5">
        <w:rPr>
          <w:rFonts w:eastAsia="Times New Roman"/>
          <w:b/>
          <w:bCs/>
          <w:i/>
          <w:iCs/>
        </w:rPr>
        <w:t>капитализм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и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рынок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и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всё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прочее.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Вы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нам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не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нужны,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а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вы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нас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так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поддерживаете</w:t>
      </w:r>
      <w:r>
        <w:rPr>
          <w:rFonts w:eastAsia="Times New Roman"/>
          <w:b/>
          <w:bCs/>
          <w:i/>
          <w:iCs/>
        </w:rPr>
        <w:t>…</w:t>
      </w:r>
      <w:r>
        <w:rPr>
          <w:rFonts w:eastAsia="Times New Roman"/>
          <w:b/>
          <w:bCs/>
          <w:i/>
          <w:iCs/>
        </w:rPr>
        <w:t xml:space="preserve"> </w:t>
      </w:r>
      <w:r>
        <w:rPr>
          <w:rFonts w:eastAsia="Times New Roman"/>
          <w:b/>
          <w:bCs/>
          <w:i/>
          <w:iCs/>
        </w:rPr>
        <w:t>К</w:t>
      </w:r>
      <w:r w:rsidRPr="00582AC5">
        <w:rPr>
          <w:rFonts w:eastAsia="Times New Roman"/>
          <w:b/>
          <w:bCs/>
          <w:i/>
          <w:iCs/>
        </w:rPr>
        <w:t>ак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же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вас</w:t>
      </w:r>
      <w:r>
        <w:rPr>
          <w:rFonts w:eastAsia="Times New Roman"/>
          <w:b/>
          <w:bCs/>
          <w:i/>
          <w:iCs/>
        </w:rPr>
        <w:t xml:space="preserve"> </w:t>
      </w:r>
      <w:r w:rsidRPr="00582AC5">
        <w:rPr>
          <w:rFonts w:eastAsia="Times New Roman"/>
          <w:b/>
          <w:bCs/>
          <w:i/>
          <w:iCs/>
        </w:rPr>
        <w:t>жалко…</w:t>
      </w:r>
      <w:r>
        <w:rPr>
          <w:rFonts w:eastAsia="Times New Roman"/>
        </w:rPr>
        <w:t>»</w:t>
      </w:r>
      <w:r>
        <w:rPr>
          <w:rStyle w:val="afc"/>
          <w:rFonts w:eastAsia="Times New Roman"/>
          <w:szCs w:val="28"/>
        </w:rPr>
        <w:footnoteReference w:id="3"/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ведь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почти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произошло</w:t>
      </w:r>
      <w:r>
        <w:rPr>
          <w:rFonts w:eastAsia="Times New Roman"/>
        </w:rPr>
        <w:t>!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Какое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количество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наиболее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современных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продвинутых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научно-технических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средств</w:t>
      </w:r>
      <w:r>
        <w:rPr>
          <w:rFonts w:eastAsia="Times New Roman"/>
        </w:rPr>
        <w:t xml:space="preserve"> </w:t>
      </w:r>
      <w:r w:rsidRPr="00582AC5">
        <w:rPr>
          <w:rStyle w:val="--0"/>
        </w:rPr>
        <w:t>было</w:t>
      </w:r>
      <w:r>
        <w:rPr>
          <w:rStyle w:val="--0"/>
        </w:rPr>
        <w:t xml:space="preserve"> </w:t>
      </w:r>
      <w:r w:rsidRPr="00582AC5">
        <w:rPr>
          <w:rStyle w:val="--"/>
        </w:rPr>
        <w:t>уничтожено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ходе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последнего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30-летия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какая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ещ</w:t>
      </w:r>
      <w:r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страна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мира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при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создании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нового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общественного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 w:rsidRPr="00BD06ED">
        <w:rPr>
          <w:rFonts w:eastAsia="Times New Roman"/>
        </w:rPr>
        <w:t>к</w:t>
      </w:r>
      <w:r>
        <w:rPr>
          <w:rFonts w:eastAsia="Times New Roman"/>
        </w:rPr>
        <w:t>л</w:t>
      </w:r>
      <w:r w:rsidRPr="00BD06ED">
        <w:rPr>
          <w:rFonts w:eastAsia="Times New Roman"/>
        </w:rPr>
        <w:t>ада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уничтожала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свои</w:t>
      </w:r>
      <w:r>
        <w:rPr>
          <w:rFonts w:eastAsia="Times New Roman"/>
        </w:rPr>
        <w:t xml:space="preserve"> </w:t>
      </w:r>
      <w:r w:rsidRPr="00582AC5">
        <w:rPr>
          <w:rStyle w:val="--0"/>
        </w:rPr>
        <w:t>наиболее</w:t>
      </w:r>
      <w:r>
        <w:rPr>
          <w:rStyle w:val="--0"/>
        </w:rPr>
        <w:t xml:space="preserve"> </w:t>
      </w:r>
      <w:r w:rsidRPr="00582AC5">
        <w:rPr>
          <w:rStyle w:val="--"/>
        </w:rPr>
        <w:t>продвинутые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производительные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силы</w:t>
      </w:r>
      <w:r>
        <w:rPr>
          <w:rFonts w:eastAsia="Times New Roman"/>
        </w:rPr>
        <w:t>?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время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</w:t>
      </w:r>
      <w:r w:rsidRPr="00BD06ED">
        <w:rPr>
          <w:rFonts w:eastAsia="Times New Roman"/>
        </w:rPr>
        <w:t>ы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вступили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какой-то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странный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путь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который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характеризовался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несколькими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константами,</w:t>
      </w:r>
      <w:r>
        <w:rPr>
          <w:rFonts w:eastAsia="Times New Roman"/>
        </w:rPr>
        <w:t xml:space="preserve"> </w:t>
      </w:r>
      <w:r w:rsidR="008A656E">
        <w:rPr>
          <w:rFonts w:eastAsia="Times New Roman"/>
        </w:rPr>
        <w:t>имевшими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именно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характер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 w:rsidRPr="00BD06ED">
        <w:rPr>
          <w:rFonts w:eastAsia="Times New Roman"/>
        </w:rPr>
        <w:t>еры</w:t>
      </w:r>
      <w:r>
        <w:rPr>
          <w:rFonts w:eastAsia="Times New Roman"/>
        </w:rPr>
        <w:t xml:space="preserve"> — </w:t>
      </w:r>
      <w:r w:rsidRPr="00FE4A74">
        <w:rPr>
          <w:rStyle w:val="--"/>
        </w:rPr>
        <w:t>веры</w:t>
      </w:r>
      <w:r>
        <w:rPr>
          <w:rStyle w:val="--0"/>
        </w:rPr>
        <w:t xml:space="preserve"> </w:t>
      </w:r>
      <w:r w:rsidRPr="00FE4A74">
        <w:rPr>
          <w:rStyle w:val="--0"/>
        </w:rPr>
        <w:t>и</w:t>
      </w:r>
      <w:r>
        <w:rPr>
          <w:rStyle w:val="--0"/>
        </w:rPr>
        <w:t xml:space="preserve"> </w:t>
      </w:r>
      <w:r w:rsidRPr="00FE4A74">
        <w:rPr>
          <w:rStyle w:val="--"/>
        </w:rPr>
        <w:t>абсурда</w:t>
      </w:r>
      <w:r w:rsidRPr="008A656E">
        <w:t>.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главный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вывод,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который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нужно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сделать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(стало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понятно</w:t>
      </w:r>
      <w:r>
        <w:rPr>
          <w:rFonts w:eastAsia="Times New Roman"/>
        </w:rPr>
        <w:t xml:space="preserve"> </w:t>
      </w:r>
      <w:r w:rsidRPr="00FE221F">
        <w:rPr>
          <w:rStyle w:val="--0"/>
        </w:rPr>
        <w:t>только</w:t>
      </w:r>
      <w:r>
        <w:rPr>
          <w:rStyle w:val="--0"/>
        </w:rPr>
        <w:t xml:space="preserve"> </w:t>
      </w:r>
      <w:r w:rsidRPr="00FE221F">
        <w:rPr>
          <w:rStyle w:val="--"/>
        </w:rPr>
        <w:t>сейчас</w:t>
      </w:r>
      <w:r w:rsidRPr="00FE221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именно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сегодняшнее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время)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—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Pr="00BD06ED">
        <w:rPr>
          <w:rFonts w:eastAsia="Times New Roman"/>
        </w:rPr>
        <w:t>дна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этих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констант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заключа</w:t>
      </w:r>
      <w:r>
        <w:rPr>
          <w:rFonts w:eastAsia="Times New Roman"/>
        </w:rPr>
        <w:t>лась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="008A656E">
        <w:rPr>
          <w:rFonts w:eastAsia="Times New Roman"/>
        </w:rPr>
        <w:t>следующем: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пока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Коммунистическая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страна,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есть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враги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FE4A74">
        <w:rPr>
          <w:rStyle w:val="--"/>
        </w:rPr>
        <w:t>не</w:t>
      </w:r>
      <w:r>
        <w:rPr>
          <w:rStyle w:val="--0"/>
        </w:rPr>
        <w:t xml:space="preserve"> </w:t>
      </w:r>
      <w:r w:rsidRPr="00FE4A74">
        <w:rPr>
          <w:rStyle w:val="--0"/>
        </w:rPr>
        <w:t>хотят</w:t>
      </w:r>
      <w:r w:rsidRPr="00BD06ED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чтобы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были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такими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ненавид</w:t>
      </w:r>
      <w:r>
        <w:rPr>
          <w:rFonts w:eastAsia="Times New Roman"/>
        </w:rPr>
        <w:t>ели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нашу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идеологию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далее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тому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подобное.</w:t>
      </w:r>
      <w:r>
        <w:rPr>
          <w:rFonts w:eastAsia="Times New Roman"/>
        </w:rPr>
        <w:t xml:space="preserve"> </w:t>
      </w:r>
      <w:r w:rsidRPr="00FE4A74">
        <w:rPr>
          <w:rFonts w:eastAsia="Times New Roman"/>
          <w:b/>
          <w:bCs/>
          <w:i/>
          <w:iCs/>
        </w:rPr>
        <w:t>Как</w:t>
      </w:r>
      <w:r>
        <w:rPr>
          <w:rFonts w:eastAsia="Times New Roman"/>
          <w:b/>
          <w:bCs/>
          <w:i/>
          <w:iCs/>
        </w:rPr>
        <w:t xml:space="preserve"> </w:t>
      </w:r>
      <w:r w:rsidRPr="00FE4A74">
        <w:rPr>
          <w:rFonts w:eastAsia="Times New Roman"/>
          <w:b/>
          <w:bCs/>
          <w:i/>
          <w:iCs/>
        </w:rPr>
        <w:t>только</w:t>
      </w:r>
      <w:r>
        <w:rPr>
          <w:rFonts w:eastAsia="Times New Roman"/>
          <w:b/>
          <w:bCs/>
          <w:i/>
          <w:iCs/>
        </w:rPr>
        <w:t xml:space="preserve"> </w:t>
      </w:r>
      <w:r w:rsidRPr="00FE4A74">
        <w:rPr>
          <w:rFonts w:eastAsia="Times New Roman"/>
          <w:b/>
          <w:bCs/>
          <w:i/>
          <w:iCs/>
        </w:rPr>
        <w:t>мы</w:t>
      </w:r>
      <w:r>
        <w:rPr>
          <w:rFonts w:eastAsia="Times New Roman"/>
          <w:b/>
          <w:bCs/>
          <w:i/>
          <w:iCs/>
        </w:rPr>
        <w:t xml:space="preserve"> </w:t>
      </w:r>
      <w:r w:rsidRPr="00FE4A74">
        <w:rPr>
          <w:rFonts w:eastAsia="Times New Roman"/>
          <w:b/>
          <w:bCs/>
          <w:i/>
          <w:iCs/>
        </w:rPr>
        <w:t>станем</w:t>
      </w:r>
      <w:r>
        <w:rPr>
          <w:rFonts w:eastAsia="Times New Roman"/>
          <w:b/>
          <w:bCs/>
          <w:i/>
          <w:iCs/>
        </w:rPr>
        <w:t xml:space="preserve"> </w:t>
      </w:r>
      <w:r w:rsidRPr="00FE4A74">
        <w:rPr>
          <w:rFonts w:eastAsia="Times New Roman"/>
          <w:b/>
          <w:bCs/>
          <w:i/>
          <w:iCs/>
        </w:rPr>
        <w:t>такой</w:t>
      </w:r>
      <w:r>
        <w:rPr>
          <w:rFonts w:eastAsia="Times New Roman"/>
          <w:b/>
          <w:bCs/>
          <w:i/>
          <w:iCs/>
        </w:rPr>
        <w:t xml:space="preserve"> </w:t>
      </w:r>
      <w:r w:rsidRPr="00FE4A74">
        <w:rPr>
          <w:rFonts w:eastAsia="Times New Roman"/>
          <w:b/>
          <w:bCs/>
          <w:i/>
          <w:iCs/>
        </w:rPr>
        <w:t>же</w:t>
      </w:r>
      <w:r>
        <w:rPr>
          <w:rFonts w:eastAsia="Times New Roman"/>
          <w:b/>
          <w:bCs/>
          <w:i/>
          <w:iCs/>
        </w:rPr>
        <w:t xml:space="preserve"> </w:t>
      </w:r>
      <w:r w:rsidRPr="00FE4A74">
        <w:rPr>
          <w:rFonts w:eastAsia="Times New Roman"/>
          <w:b/>
          <w:bCs/>
          <w:i/>
          <w:iCs/>
        </w:rPr>
        <w:t>страной</w:t>
      </w:r>
      <w:r>
        <w:rPr>
          <w:rFonts w:eastAsia="Times New Roman"/>
          <w:b/>
          <w:bCs/>
          <w:i/>
          <w:iCs/>
        </w:rPr>
        <w:t xml:space="preserve"> </w:t>
      </w:r>
      <w:r w:rsidRPr="00FE4A74">
        <w:rPr>
          <w:rFonts w:eastAsia="Times New Roman"/>
          <w:b/>
          <w:bCs/>
          <w:i/>
          <w:iCs/>
        </w:rPr>
        <w:t>как</w:t>
      </w:r>
      <w:r>
        <w:rPr>
          <w:rFonts w:eastAsia="Times New Roman"/>
          <w:b/>
          <w:bCs/>
          <w:i/>
          <w:iCs/>
        </w:rPr>
        <w:t xml:space="preserve"> </w:t>
      </w:r>
      <w:r w:rsidRPr="00FE4A74">
        <w:rPr>
          <w:rFonts w:eastAsia="Times New Roman"/>
          <w:b/>
          <w:bCs/>
          <w:i/>
          <w:iCs/>
        </w:rPr>
        <w:t>все,</w:t>
      </w:r>
      <w:r>
        <w:rPr>
          <w:rFonts w:eastAsia="Times New Roman"/>
          <w:b/>
          <w:bCs/>
          <w:i/>
          <w:iCs/>
        </w:rPr>
        <w:t xml:space="preserve"> </w:t>
      </w:r>
      <w:r w:rsidRPr="00FE4A74">
        <w:rPr>
          <w:rFonts w:eastAsia="Times New Roman"/>
          <w:b/>
          <w:bCs/>
          <w:i/>
          <w:iCs/>
        </w:rPr>
        <w:t>нас</w:t>
      </w:r>
      <w:r>
        <w:rPr>
          <w:rFonts w:eastAsia="Times New Roman"/>
          <w:b/>
          <w:bCs/>
          <w:i/>
          <w:iCs/>
        </w:rPr>
        <w:t xml:space="preserve"> </w:t>
      </w:r>
      <w:r w:rsidRPr="00FE4A74">
        <w:rPr>
          <w:rFonts w:eastAsia="Times New Roman"/>
          <w:b/>
          <w:bCs/>
          <w:i/>
          <w:iCs/>
        </w:rPr>
        <w:t>перестанут</w:t>
      </w:r>
      <w:r>
        <w:rPr>
          <w:rFonts w:eastAsia="Times New Roman"/>
          <w:b/>
          <w:bCs/>
          <w:i/>
          <w:iCs/>
        </w:rPr>
        <w:t xml:space="preserve"> </w:t>
      </w:r>
      <w:r w:rsidRPr="00FE4A74">
        <w:rPr>
          <w:rFonts w:eastAsia="Times New Roman"/>
          <w:b/>
          <w:bCs/>
          <w:i/>
          <w:iCs/>
        </w:rPr>
        <w:t>ненавидеть,</w:t>
      </w:r>
      <w:r>
        <w:rPr>
          <w:rFonts w:eastAsia="Times New Roman"/>
          <w:b/>
          <w:bCs/>
          <w:i/>
          <w:iCs/>
        </w:rPr>
        <w:t xml:space="preserve"> </w:t>
      </w:r>
      <w:r w:rsidRPr="00FE4A74">
        <w:rPr>
          <w:rFonts w:eastAsia="Times New Roman"/>
          <w:b/>
          <w:bCs/>
          <w:i/>
          <w:iCs/>
        </w:rPr>
        <w:t>все</w:t>
      </w:r>
      <w:r>
        <w:rPr>
          <w:rFonts w:eastAsia="Times New Roman"/>
          <w:b/>
          <w:bCs/>
          <w:i/>
          <w:iCs/>
        </w:rPr>
        <w:t xml:space="preserve"> </w:t>
      </w:r>
      <w:r w:rsidRPr="00FE4A74">
        <w:rPr>
          <w:rFonts w:eastAsia="Times New Roman"/>
          <w:b/>
          <w:bCs/>
          <w:i/>
          <w:iCs/>
        </w:rPr>
        <w:t>будут</w:t>
      </w:r>
      <w:r>
        <w:rPr>
          <w:rFonts w:eastAsia="Times New Roman"/>
          <w:b/>
          <w:bCs/>
          <w:i/>
          <w:iCs/>
        </w:rPr>
        <w:t xml:space="preserve"> </w:t>
      </w:r>
      <w:r w:rsidRPr="00FE4A74">
        <w:rPr>
          <w:rFonts w:eastAsia="Times New Roman"/>
          <w:b/>
          <w:bCs/>
          <w:i/>
          <w:iCs/>
        </w:rPr>
        <w:t>любить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«вбивалось»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всеми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возможными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способами</w:t>
      </w:r>
      <w:r w:rsidR="008A656E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средствами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информации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идеологией.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Вбивалось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уже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остаточной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автом</w:t>
      </w:r>
      <w:r w:rsidR="008A656E">
        <w:rPr>
          <w:rFonts w:eastAsia="Times New Roman"/>
        </w:rPr>
        <w:t>о</w:t>
      </w:r>
      <w:r w:rsidRPr="00FE221F">
        <w:rPr>
          <w:rFonts w:eastAsia="Times New Roman"/>
        </w:rPr>
        <w:t>торности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программного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состояния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исполнителей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42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44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генотипов</w:t>
      </w:r>
      <w:r>
        <w:rPr>
          <w:rFonts w:eastAsia="Times New Roman"/>
        </w:rPr>
        <w:t xml:space="preserve"> </w:t>
      </w:r>
      <w:r w:rsidR="008A656E">
        <w:rPr>
          <w:rFonts w:eastAsia="Times New Roman"/>
        </w:rPr>
        <w:t>М</w:t>
      </w:r>
      <w:r>
        <w:rPr>
          <w:rFonts w:eastAsia="Times New Roman"/>
        </w:rPr>
        <w:t>озга,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жизненного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функционального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исполнительского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призвания,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наделённого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извне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стороны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старой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Системы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управления.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</w:t>
      </w:r>
      <w:r w:rsidRPr="00BD06ED">
        <w:rPr>
          <w:rFonts w:eastAsia="Times New Roman"/>
        </w:rPr>
        <w:t>редположим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стали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бы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все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чем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более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Россия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будет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похожа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всех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тем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больше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е</w:t>
      </w:r>
      <w:r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Pr="008C5A8F">
        <w:rPr>
          <w:rStyle w:val="--0"/>
        </w:rPr>
        <w:t>будут</w:t>
      </w:r>
      <w:r>
        <w:rPr>
          <w:rStyle w:val="--0"/>
        </w:rPr>
        <w:t xml:space="preserve"> </w:t>
      </w:r>
      <w:r w:rsidRPr="008C5A8F">
        <w:rPr>
          <w:rStyle w:val="--"/>
        </w:rPr>
        <w:t>ненавидеть</w:t>
      </w:r>
      <w:r w:rsidRPr="008A656E"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</w:t>
      </w:r>
      <w:r w:rsidRPr="00BD06ED">
        <w:rPr>
          <w:rFonts w:eastAsia="Times New Roman"/>
        </w:rPr>
        <w:t>арадоксально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lastRenderedPageBreak/>
        <w:t>н</w:t>
      </w:r>
      <w:r w:rsidRPr="00BD06ED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видим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BD06ED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6F3C78">
        <w:rPr>
          <w:rStyle w:val="--0"/>
        </w:rPr>
        <w:t>именно</w:t>
      </w:r>
      <w:r>
        <w:rPr>
          <w:rStyle w:val="--0"/>
        </w:rPr>
        <w:t xml:space="preserve"> </w:t>
      </w:r>
      <w:r w:rsidRPr="006F3C78">
        <w:rPr>
          <w:rStyle w:val="--"/>
        </w:rPr>
        <w:t>так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Потому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подобное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есть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изменения,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которым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подвержен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настоящем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времени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наш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мир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силу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тех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глобальных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процессов,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изменить</w:t>
      </w:r>
      <w:r>
        <w:rPr>
          <w:rFonts w:eastAsia="Times New Roman"/>
        </w:rPr>
        <w:t xml:space="preserve"> </w:t>
      </w:r>
      <w:r w:rsidRPr="002F65C7">
        <w:rPr>
          <w:rStyle w:val="--"/>
        </w:rPr>
        <w:t>не</w:t>
      </w:r>
      <w:r>
        <w:rPr>
          <w:rStyle w:val="--"/>
        </w:rPr>
        <w:t xml:space="preserve"> </w:t>
      </w:r>
      <w:r w:rsidRPr="002F65C7">
        <w:rPr>
          <w:rStyle w:val="--0"/>
        </w:rPr>
        <w:t>может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никто.</w:t>
      </w:r>
      <w:r>
        <w:rPr>
          <w:rFonts w:eastAsia="Times New Roman"/>
        </w:rPr>
        <w:t xml:space="preserve"> </w:t>
      </w:r>
    </w:p>
    <w:p w14:paraId="73586F6C" w14:textId="7E078DE6" w:rsidR="004D353C" w:rsidRDefault="008A656E" w:rsidP="008A656E">
      <w:r>
        <w:rPr>
          <w:noProof/>
        </w:rPr>
        <w:drawing>
          <wp:anchor distT="0" distB="0" distL="114300" distR="114300" simplePos="0" relativeHeight="251662336" behindDoc="1" locked="0" layoutInCell="1" allowOverlap="1" wp14:anchorId="77DB0662" wp14:editId="186F2D9F">
            <wp:simplePos x="0" y="0"/>
            <wp:positionH relativeFrom="column">
              <wp:posOffset>3733165</wp:posOffset>
            </wp:positionH>
            <wp:positionV relativeFrom="paragraph">
              <wp:posOffset>2724997</wp:posOffset>
            </wp:positionV>
            <wp:extent cx="2874010" cy="2486025"/>
            <wp:effectExtent l="0" t="0" r="0" b="3175"/>
            <wp:wrapTight wrapText="bothSides">
              <wp:wrapPolygon edited="0">
                <wp:start x="0" y="0"/>
                <wp:lineTo x="0" y="21517"/>
                <wp:lineTo x="21476" y="21517"/>
                <wp:lineTo x="21476" y="0"/>
                <wp:lineTo x="0" y="0"/>
              </wp:wrapPolygon>
            </wp:wrapTight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7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74010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353C">
        <w:t>Если</w:t>
      </w:r>
      <w:r w:rsidR="004D353C">
        <w:t xml:space="preserve"> </w:t>
      </w:r>
      <w:r w:rsidR="004D353C">
        <w:t>внимательно</w:t>
      </w:r>
      <w:r w:rsidR="004D353C">
        <w:t xml:space="preserve"> </w:t>
      </w:r>
      <w:r w:rsidR="004D353C">
        <w:t>посмотреть</w:t>
      </w:r>
      <w:r w:rsidR="004D353C">
        <w:t xml:space="preserve"> </w:t>
      </w:r>
      <w:r w:rsidR="004D353C">
        <w:t>огромное</w:t>
      </w:r>
      <w:r w:rsidR="004D353C">
        <w:t xml:space="preserve"> </w:t>
      </w:r>
      <w:r w:rsidR="004D353C">
        <w:t>количество</w:t>
      </w:r>
      <w:r w:rsidR="004D353C">
        <w:t xml:space="preserve"> </w:t>
      </w:r>
      <w:r w:rsidR="004D353C">
        <w:t>выступлений,</w:t>
      </w:r>
      <w:r w:rsidR="004D353C">
        <w:t xml:space="preserve"> </w:t>
      </w:r>
      <w:r w:rsidR="004D353C">
        <w:t>высказываний</w:t>
      </w:r>
      <w:r w:rsidR="004D353C">
        <w:t xml:space="preserve"> </w:t>
      </w:r>
      <w:r w:rsidR="004D353C">
        <w:t>и</w:t>
      </w:r>
      <w:r w:rsidR="004D353C">
        <w:t xml:space="preserve"> </w:t>
      </w:r>
      <w:r w:rsidR="004D353C">
        <w:t>рассуждений</w:t>
      </w:r>
      <w:r w:rsidR="004D353C">
        <w:t xml:space="preserve"> </w:t>
      </w:r>
      <w:r w:rsidR="004D353C">
        <w:t>представителей</w:t>
      </w:r>
      <w:r w:rsidR="004D353C">
        <w:t xml:space="preserve"> </w:t>
      </w:r>
      <w:r w:rsidR="004D353C">
        <w:t>разного</w:t>
      </w:r>
      <w:r w:rsidR="004D353C">
        <w:t xml:space="preserve"> </w:t>
      </w:r>
      <w:r w:rsidR="004D353C">
        <w:t>рода</w:t>
      </w:r>
      <w:r w:rsidR="004D353C">
        <w:t xml:space="preserve"> </w:t>
      </w:r>
      <w:r w:rsidR="004D353C">
        <w:t>ведомств</w:t>
      </w:r>
      <w:r w:rsidR="004D353C">
        <w:t xml:space="preserve"> </w:t>
      </w:r>
      <w:r w:rsidR="004D353C">
        <w:t>о</w:t>
      </w:r>
      <w:r w:rsidR="004D353C">
        <w:t xml:space="preserve"> </w:t>
      </w:r>
      <w:r w:rsidR="004D353C">
        <w:t>самых</w:t>
      </w:r>
      <w:r w:rsidR="004D353C">
        <w:t xml:space="preserve"> </w:t>
      </w:r>
      <w:r w:rsidR="004D353C">
        <w:t>насущных</w:t>
      </w:r>
      <w:r w:rsidR="004D353C">
        <w:t xml:space="preserve"> </w:t>
      </w:r>
      <w:r w:rsidR="004D353C">
        <w:t>и</w:t>
      </w:r>
      <w:r w:rsidR="004D353C">
        <w:t xml:space="preserve"> </w:t>
      </w:r>
      <w:r w:rsidR="004D353C">
        <w:t>самых</w:t>
      </w:r>
      <w:r w:rsidR="004D353C">
        <w:t xml:space="preserve"> </w:t>
      </w:r>
      <w:r w:rsidR="004D353C">
        <w:t>чудовищных</w:t>
      </w:r>
      <w:r w:rsidR="004D353C">
        <w:t xml:space="preserve"> </w:t>
      </w:r>
      <w:r w:rsidR="004D353C">
        <w:t>наших</w:t>
      </w:r>
      <w:r w:rsidR="004D353C">
        <w:t xml:space="preserve"> </w:t>
      </w:r>
      <w:r w:rsidR="004D353C">
        <w:t>проблемах</w:t>
      </w:r>
      <w:r w:rsidR="004D353C">
        <w:t xml:space="preserve"> </w:t>
      </w:r>
      <w:r w:rsidR="004D353C">
        <w:t>и</w:t>
      </w:r>
      <w:r w:rsidR="004D353C">
        <w:t xml:space="preserve"> </w:t>
      </w:r>
      <w:r w:rsidR="004D353C">
        <w:t>вс</w:t>
      </w:r>
      <w:r>
        <w:t>ё</w:t>
      </w:r>
      <w:r w:rsidR="004D353C">
        <w:t>м</w:t>
      </w:r>
      <w:r w:rsidR="004D353C">
        <w:t xml:space="preserve"> </w:t>
      </w:r>
      <w:r w:rsidR="004D353C">
        <w:t>т</w:t>
      </w:r>
      <w:r>
        <w:t>о</w:t>
      </w:r>
      <w:r w:rsidR="004D353C">
        <w:t>м,</w:t>
      </w:r>
      <w:r w:rsidR="004D353C">
        <w:t xml:space="preserve"> </w:t>
      </w:r>
      <w:r w:rsidR="004D353C">
        <w:t>что</w:t>
      </w:r>
      <w:r w:rsidR="004D353C">
        <w:t xml:space="preserve"> </w:t>
      </w:r>
      <w:r w:rsidR="004D353C">
        <w:t>связано</w:t>
      </w:r>
      <w:r w:rsidR="004D353C">
        <w:t xml:space="preserve"> </w:t>
      </w:r>
      <w:r w:rsidR="004D353C">
        <w:t>с</w:t>
      </w:r>
      <w:r w:rsidR="004D353C">
        <w:t xml:space="preserve"> </w:t>
      </w:r>
      <w:r w:rsidR="004D353C">
        <w:t>проведением</w:t>
      </w:r>
      <w:r w:rsidR="004D353C">
        <w:t xml:space="preserve"> </w:t>
      </w:r>
      <w:r w:rsidR="004D353C">
        <w:t>СВО,</w:t>
      </w:r>
      <w:r w:rsidR="004D353C">
        <w:t xml:space="preserve"> </w:t>
      </w:r>
      <w:r w:rsidR="004D353C">
        <w:t>нельзя</w:t>
      </w:r>
      <w:r w:rsidR="004D353C">
        <w:t xml:space="preserve"> </w:t>
      </w:r>
      <w:r w:rsidR="004D353C">
        <w:t>удержаться</w:t>
      </w:r>
      <w:r w:rsidR="004D353C">
        <w:t xml:space="preserve"> </w:t>
      </w:r>
      <w:r w:rsidR="004D353C">
        <w:t>от</w:t>
      </w:r>
      <w:r w:rsidR="004D353C">
        <w:t xml:space="preserve"> </w:t>
      </w:r>
      <w:r w:rsidR="004D353C">
        <w:t>странного</w:t>
      </w:r>
      <w:r w:rsidR="004D353C">
        <w:t xml:space="preserve"> </w:t>
      </w:r>
      <w:r w:rsidR="004D353C">
        <w:t>ощущения,</w:t>
      </w:r>
      <w:r w:rsidR="004D353C">
        <w:t xml:space="preserve"> </w:t>
      </w:r>
      <w:r w:rsidR="004D353C">
        <w:t>которое</w:t>
      </w:r>
      <w:r w:rsidR="004D353C">
        <w:t xml:space="preserve"> </w:t>
      </w:r>
      <w:r w:rsidR="004D353C">
        <w:t>появилось</w:t>
      </w:r>
      <w:r w:rsidR="004D353C">
        <w:t xml:space="preserve"> </w:t>
      </w:r>
      <w:r w:rsidR="004D353C">
        <w:t>уже</w:t>
      </w:r>
      <w:r w:rsidR="004D353C">
        <w:t xml:space="preserve"> </w:t>
      </w:r>
      <w:r w:rsidR="004D353C">
        <w:t>у</w:t>
      </w:r>
      <w:r w:rsidR="004D353C">
        <w:t xml:space="preserve"> </w:t>
      </w:r>
      <w:r w:rsidR="004D353C">
        <w:t>многих</w:t>
      </w:r>
      <w:r w:rsidR="004D353C">
        <w:t xml:space="preserve"> </w:t>
      </w:r>
      <w:r w:rsidR="004D353C">
        <w:t>людей.</w:t>
      </w:r>
      <w:r w:rsidR="004D353C">
        <w:t xml:space="preserve"> </w:t>
      </w:r>
      <w:r w:rsidR="004D353C">
        <w:t>Для</w:t>
      </w:r>
      <w:r w:rsidR="004D353C">
        <w:t xml:space="preserve"> </w:t>
      </w:r>
      <w:r w:rsidR="004D353C">
        <w:t>успеха</w:t>
      </w:r>
      <w:r w:rsidR="004D353C">
        <w:t xml:space="preserve"> </w:t>
      </w:r>
      <w:r w:rsidR="004D353C">
        <w:t>специальной</w:t>
      </w:r>
      <w:r w:rsidR="004D353C">
        <w:t xml:space="preserve"> </w:t>
      </w:r>
      <w:r w:rsidR="004D353C">
        <w:t>военной</w:t>
      </w:r>
      <w:r w:rsidR="004D353C">
        <w:t xml:space="preserve"> </w:t>
      </w:r>
      <w:r w:rsidR="004D353C">
        <w:t>операции</w:t>
      </w:r>
      <w:r w:rsidR="004D353C">
        <w:t xml:space="preserve"> </w:t>
      </w:r>
      <w:r w:rsidR="004D353C">
        <w:t>на</w:t>
      </w:r>
      <w:r w:rsidR="004D353C">
        <w:t xml:space="preserve"> </w:t>
      </w:r>
      <w:r w:rsidR="004D353C">
        <w:t>Украине</w:t>
      </w:r>
      <w:r w:rsidR="004D353C">
        <w:t xml:space="preserve"> </w:t>
      </w:r>
      <w:r w:rsidR="004D353C">
        <w:t>нам</w:t>
      </w:r>
      <w:r w:rsidR="004D353C">
        <w:t xml:space="preserve"> </w:t>
      </w:r>
      <w:r w:rsidR="004D353C">
        <w:t>сначала</w:t>
      </w:r>
      <w:r w:rsidR="004D353C">
        <w:t xml:space="preserve"> </w:t>
      </w:r>
      <w:r w:rsidR="004D353C">
        <w:t>(или</w:t>
      </w:r>
      <w:r w:rsidR="004D353C">
        <w:t xml:space="preserve"> </w:t>
      </w:r>
      <w:r w:rsidR="004D353C">
        <w:t>по</w:t>
      </w:r>
      <w:r w:rsidR="004D353C">
        <w:t xml:space="preserve"> </w:t>
      </w:r>
      <w:r w:rsidR="004D353C">
        <w:t>крайней</w:t>
      </w:r>
      <w:r w:rsidR="004D353C">
        <w:t xml:space="preserve"> </w:t>
      </w:r>
      <w:r w:rsidR="004D353C">
        <w:t>мере</w:t>
      </w:r>
      <w:r w:rsidR="004D353C">
        <w:t xml:space="preserve"> </w:t>
      </w:r>
      <w:r w:rsidR="004D353C">
        <w:t>по</w:t>
      </w:r>
      <w:r w:rsidR="004D353C">
        <w:t xml:space="preserve"> </w:t>
      </w:r>
      <w:r w:rsidR="004D353C">
        <w:t>ходу)</w:t>
      </w:r>
      <w:r w:rsidR="004D353C">
        <w:t xml:space="preserve"> </w:t>
      </w:r>
      <w:r w:rsidR="004D353C">
        <w:t>в</w:t>
      </w:r>
      <w:r w:rsidR="004D353C">
        <w:t xml:space="preserve"> </w:t>
      </w:r>
      <w:r w:rsidR="004D353C">
        <w:t>качестве</w:t>
      </w:r>
      <w:r w:rsidR="004D353C">
        <w:t xml:space="preserve"> </w:t>
      </w:r>
      <w:r w:rsidR="004D353C">
        <w:t>необходимой</w:t>
      </w:r>
      <w:r w:rsidR="004D353C">
        <w:t xml:space="preserve"> </w:t>
      </w:r>
      <w:r w:rsidR="004D353C">
        <w:t>предпосылки</w:t>
      </w:r>
      <w:r w:rsidR="004D353C">
        <w:t xml:space="preserve"> </w:t>
      </w:r>
      <w:r w:rsidR="004D353C">
        <w:t>надо</w:t>
      </w:r>
      <w:r w:rsidR="004D353C">
        <w:t xml:space="preserve"> </w:t>
      </w:r>
      <w:r w:rsidR="004D353C" w:rsidRPr="000D5574">
        <w:rPr>
          <w:rStyle w:val="--0"/>
        </w:rPr>
        <w:t>провести</w:t>
      </w:r>
      <w:r w:rsidR="004D353C">
        <w:rPr>
          <w:rStyle w:val="--0"/>
        </w:rPr>
        <w:t xml:space="preserve"> </w:t>
      </w:r>
      <w:r w:rsidR="004D353C" w:rsidRPr="000D5574">
        <w:rPr>
          <w:rStyle w:val="--"/>
        </w:rPr>
        <w:t>её</w:t>
      </w:r>
      <w:r w:rsidR="004D353C">
        <w:rPr>
          <w:rStyle w:val="--0"/>
        </w:rPr>
        <w:t xml:space="preserve"> </w:t>
      </w:r>
      <w:r w:rsidR="004D353C" w:rsidRPr="000D5574">
        <w:rPr>
          <w:rStyle w:val="--0"/>
        </w:rPr>
        <w:t>аналог</w:t>
      </w:r>
      <w:r w:rsidR="004D353C">
        <w:t xml:space="preserve"> </w:t>
      </w:r>
      <w:r w:rsidR="004D353C">
        <w:t>в</w:t>
      </w:r>
      <w:r w:rsidR="004D353C">
        <w:t xml:space="preserve"> </w:t>
      </w:r>
      <w:r w:rsidR="004D353C">
        <w:t>отношении</w:t>
      </w:r>
      <w:r w:rsidR="004D353C">
        <w:t xml:space="preserve"> </w:t>
      </w:r>
      <w:r w:rsidR="004D353C">
        <w:t>многих</w:t>
      </w:r>
      <w:r w:rsidR="004D353C">
        <w:t xml:space="preserve"> </w:t>
      </w:r>
      <w:r w:rsidR="004D353C">
        <w:t>структур</w:t>
      </w:r>
      <w:r w:rsidR="004D353C">
        <w:t xml:space="preserve"> </w:t>
      </w:r>
      <w:r w:rsidR="004D353C">
        <w:t>(скажу</w:t>
      </w:r>
      <w:r w:rsidR="004D353C">
        <w:t xml:space="preserve"> </w:t>
      </w:r>
      <w:r w:rsidR="004D353C">
        <w:t>политкорректно)</w:t>
      </w:r>
      <w:r w:rsidR="004D353C">
        <w:t xml:space="preserve"> </w:t>
      </w:r>
      <w:r w:rsidR="004D353C">
        <w:t>российского</w:t>
      </w:r>
      <w:r w:rsidR="004D353C">
        <w:t xml:space="preserve"> </w:t>
      </w:r>
      <w:r w:rsidR="004D353C">
        <w:t>государственного</w:t>
      </w:r>
      <w:r w:rsidR="004D353C">
        <w:t xml:space="preserve"> </w:t>
      </w:r>
      <w:r w:rsidR="004D353C">
        <w:t>управления.</w:t>
      </w:r>
      <w:r w:rsidR="004D353C">
        <w:t xml:space="preserve"> </w:t>
      </w:r>
      <w:r w:rsidR="004D353C">
        <w:t>Стало</w:t>
      </w:r>
      <w:r w:rsidR="004D353C">
        <w:t xml:space="preserve"> </w:t>
      </w:r>
      <w:r w:rsidR="004D353C">
        <w:t>очевидно</w:t>
      </w:r>
      <w:r>
        <w:t>, что</w:t>
      </w:r>
      <w:r w:rsidR="004D353C">
        <w:t xml:space="preserve"> </w:t>
      </w:r>
      <w:r w:rsidR="004D353C">
        <w:t>ведь</w:t>
      </w:r>
      <w:r w:rsidR="004D353C">
        <w:t xml:space="preserve"> </w:t>
      </w:r>
      <w:r w:rsidR="004D353C">
        <w:t>либерализм</w:t>
      </w:r>
      <w:r>
        <w:t xml:space="preserve"> —</w:t>
      </w:r>
      <w:r w:rsidR="004D353C">
        <w:t xml:space="preserve"> </w:t>
      </w:r>
      <w:r w:rsidR="004D353C">
        <w:t>это</w:t>
      </w:r>
      <w:r w:rsidR="004D353C">
        <w:rPr>
          <w:b/>
          <w:bCs/>
          <w:i/>
          <w:iCs/>
        </w:rPr>
        <w:t xml:space="preserve"> </w:t>
      </w:r>
      <w:r w:rsidR="004D353C" w:rsidRPr="000D5574">
        <w:rPr>
          <w:b/>
          <w:bCs/>
          <w:i/>
          <w:iCs/>
        </w:rPr>
        <w:t>есть</w:t>
      </w:r>
      <w:r w:rsidR="004D353C">
        <w:rPr>
          <w:b/>
          <w:bCs/>
          <w:i/>
          <w:iCs/>
        </w:rPr>
        <w:t xml:space="preserve"> </w:t>
      </w:r>
      <w:r w:rsidR="004D353C" w:rsidRPr="000D5574">
        <w:rPr>
          <w:b/>
          <w:bCs/>
          <w:i/>
          <w:iCs/>
        </w:rPr>
        <w:t>обслуживание</w:t>
      </w:r>
      <w:r w:rsidR="004D353C">
        <w:rPr>
          <w:b/>
          <w:bCs/>
          <w:i/>
          <w:iCs/>
        </w:rPr>
        <w:t xml:space="preserve"> </w:t>
      </w:r>
      <w:r w:rsidR="004D353C" w:rsidRPr="000D5574">
        <w:rPr>
          <w:b/>
          <w:bCs/>
          <w:i/>
          <w:iCs/>
        </w:rPr>
        <w:t>интересов</w:t>
      </w:r>
      <w:r w:rsidR="004D353C">
        <w:rPr>
          <w:b/>
          <w:bCs/>
          <w:i/>
          <w:iCs/>
        </w:rPr>
        <w:t xml:space="preserve"> </w:t>
      </w:r>
      <w:r w:rsidR="004D353C" w:rsidRPr="000D5574">
        <w:rPr>
          <w:b/>
          <w:bCs/>
          <w:i/>
          <w:iCs/>
        </w:rPr>
        <w:t>финансовых</w:t>
      </w:r>
      <w:r w:rsidR="004D353C">
        <w:rPr>
          <w:b/>
          <w:bCs/>
          <w:i/>
          <w:iCs/>
        </w:rPr>
        <w:t xml:space="preserve"> </w:t>
      </w:r>
      <w:r w:rsidR="004D353C" w:rsidRPr="000D5574">
        <w:rPr>
          <w:b/>
          <w:bCs/>
          <w:i/>
          <w:iCs/>
        </w:rPr>
        <w:t>спекулянтов</w:t>
      </w:r>
      <w:r w:rsidR="004D353C">
        <w:rPr>
          <w:b/>
          <w:bCs/>
          <w:i/>
          <w:iCs/>
        </w:rPr>
        <w:t xml:space="preserve"> </w:t>
      </w:r>
      <w:r w:rsidR="004D353C" w:rsidRPr="000D5574">
        <w:rPr>
          <w:b/>
          <w:bCs/>
          <w:i/>
          <w:iCs/>
        </w:rPr>
        <w:t>против</w:t>
      </w:r>
      <w:r w:rsidR="004D353C">
        <w:rPr>
          <w:b/>
          <w:bCs/>
          <w:i/>
          <w:iCs/>
        </w:rPr>
        <w:t xml:space="preserve"> </w:t>
      </w:r>
      <w:r w:rsidR="004D353C" w:rsidRPr="000D5574">
        <w:rPr>
          <w:b/>
          <w:bCs/>
          <w:i/>
          <w:iCs/>
        </w:rPr>
        <w:t>своего</w:t>
      </w:r>
      <w:r w:rsidR="004D353C">
        <w:rPr>
          <w:b/>
          <w:bCs/>
          <w:i/>
          <w:iCs/>
        </w:rPr>
        <w:t xml:space="preserve"> </w:t>
      </w:r>
      <w:r w:rsidR="004D353C" w:rsidRPr="000D5574">
        <w:rPr>
          <w:b/>
          <w:bCs/>
          <w:i/>
          <w:iCs/>
        </w:rPr>
        <w:t>народа</w:t>
      </w:r>
      <w:r w:rsidR="004D353C" w:rsidRPr="008A656E">
        <w:t xml:space="preserve">. </w:t>
      </w:r>
      <w:r w:rsidR="004D353C">
        <w:t>Либералы,</w:t>
      </w:r>
      <w:r w:rsidR="004D353C">
        <w:t xml:space="preserve"> </w:t>
      </w:r>
      <w:r w:rsidR="004D353C">
        <w:t>либерализм</w:t>
      </w:r>
      <w:r w:rsidR="004D353C">
        <w:t xml:space="preserve"> — </w:t>
      </w:r>
      <w:r w:rsidR="004D353C">
        <w:t>это</w:t>
      </w:r>
      <w:r w:rsidR="004D353C">
        <w:t xml:space="preserve"> </w:t>
      </w:r>
      <w:r w:rsidR="004D353C">
        <w:t>сегодняшнее</w:t>
      </w:r>
      <w:r w:rsidR="004D353C">
        <w:t xml:space="preserve"> </w:t>
      </w:r>
      <w:r w:rsidR="004D353C">
        <w:t>воплощение</w:t>
      </w:r>
      <w:r w:rsidR="004D353C">
        <w:t xml:space="preserve"> </w:t>
      </w:r>
      <w:r w:rsidR="004D353C">
        <w:t>фашизма,</w:t>
      </w:r>
      <w:r w:rsidR="004D353C">
        <w:t xml:space="preserve"> </w:t>
      </w:r>
      <w:r w:rsidR="004D353C">
        <w:t>воплощение</w:t>
      </w:r>
      <w:r w:rsidR="004D353C">
        <w:t xml:space="preserve"> </w:t>
      </w:r>
      <w:r w:rsidR="004D353C">
        <w:t>фашизма</w:t>
      </w:r>
      <w:r w:rsidR="004D353C">
        <w:t xml:space="preserve"> </w:t>
      </w:r>
      <w:r w:rsidR="004D353C">
        <w:t>информационного</w:t>
      </w:r>
      <w:r w:rsidR="004D353C">
        <w:t xml:space="preserve"> </w:t>
      </w:r>
      <w:r w:rsidR="004D353C">
        <w:t>века.</w:t>
      </w:r>
      <w:r w:rsidR="004D353C">
        <w:t xml:space="preserve"> </w:t>
      </w:r>
      <w:r w:rsidR="004D353C">
        <w:t>Кто</w:t>
      </w:r>
      <w:r w:rsidR="004D353C">
        <w:t xml:space="preserve"> </w:t>
      </w:r>
      <w:r w:rsidR="004D353C">
        <w:t>сомневается</w:t>
      </w:r>
      <w:r w:rsidR="004D353C">
        <w:t xml:space="preserve"> </w:t>
      </w:r>
      <w:r w:rsidR="004D353C">
        <w:t>в</w:t>
      </w:r>
      <w:r w:rsidR="004D353C">
        <w:t xml:space="preserve"> </w:t>
      </w:r>
      <w:r w:rsidR="004D353C">
        <w:t>этом,</w:t>
      </w:r>
      <w:r w:rsidR="004D353C">
        <w:t xml:space="preserve"> </w:t>
      </w:r>
      <w:r w:rsidR="004D353C">
        <w:t>может</w:t>
      </w:r>
      <w:r w:rsidR="004D353C">
        <w:t xml:space="preserve"> </w:t>
      </w:r>
      <w:r w:rsidR="004D353C">
        <w:t>посмотреть</w:t>
      </w:r>
      <w:r w:rsidR="004D353C">
        <w:t xml:space="preserve"> </w:t>
      </w:r>
      <w:r w:rsidR="004D353C">
        <w:t>многочисленные</w:t>
      </w:r>
      <w:r w:rsidR="004D353C">
        <w:t xml:space="preserve"> </w:t>
      </w:r>
      <w:r w:rsidR="004D353C">
        <w:t>выступления</w:t>
      </w:r>
      <w:r w:rsidR="004D353C">
        <w:t xml:space="preserve"> </w:t>
      </w:r>
      <w:r w:rsidR="004D353C">
        <w:t>(и</w:t>
      </w:r>
      <w:r w:rsidR="004D353C">
        <w:t xml:space="preserve"> </w:t>
      </w:r>
      <w:r w:rsidR="004D353C">
        <w:t>не</w:t>
      </w:r>
      <w:r w:rsidR="004D353C">
        <w:t xml:space="preserve"> </w:t>
      </w:r>
      <w:r w:rsidR="004D353C">
        <w:t>только</w:t>
      </w:r>
      <w:r w:rsidR="004D353C">
        <w:t xml:space="preserve"> </w:t>
      </w:r>
      <w:r w:rsidR="004D353C">
        <w:t>российских</w:t>
      </w:r>
      <w:r w:rsidR="004D353C">
        <w:t xml:space="preserve"> </w:t>
      </w:r>
      <w:r w:rsidR="004D353C">
        <w:t>либералов),</w:t>
      </w:r>
      <w:r w:rsidR="004D353C">
        <w:t xml:space="preserve"> </w:t>
      </w:r>
      <w:r w:rsidR="004D353C">
        <w:t>которые</w:t>
      </w:r>
      <w:r w:rsidR="004D353C">
        <w:t xml:space="preserve"> </w:t>
      </w:r>
      <w:r w:rsidR="004D353C">
        <w:t>в</w:t>
      </w:r>
      <w:r w:rsidR="004D353C">
        <w:t xml:space="preserve"> </w:t>
      </w:r>
      <w:r w:rsidR="004D353C">
        <w:t>один</w:t>
      </w:r>
      <w:r w:rsidR="004D353C">
        <w:t xml:space="preserve"> </w:t>
      </w:r>
      <w:r w:rsidR="004D353C">
        <w:t>голос</w:t>
      </w:r>
      <w:r w:rsidR="004D353C">
        <w:t xml:space="preserve"> </w:t>
      </w:r>
      <w:r w:rsidR="004D353C">
        <w:t>поддерживают</w:t>
      </w:r>
      <w:r w:rsidR="004D353C">
        <w:t xml:space="preserve"> </w:t>
      </w:r>
      <w:r w:rsidR="004D353C">
        <w:t>фашистов.</w:t>
      </w:r>
      <w:r w:rsidR="004D353C">
        <w:t xml:space="preserve"> </w:t>
      </w:r>
      <w:r w:rsidR="004D353C">
        <w:t>В</w:t>
      </w:r>
      <w:r w:rsidR="004D353C">
        <w:t xml:space="preserve"> </w:t>
      </w:r>
      <w:r w:rsidR="004D353C">
        <w:t>частности,</w:t>
      </w:r>
      <w:r w:rsidR="004D353C">
        <w:t xml:space="preserve"> </w:t>
      </w:r>
      <w:r w:rsidR="004D353C">
        <w:t>фашистов</w:t>
      </w:r>
      <w:r w:rsidR="004D353C">
        <w:t xml:space="preserve"> </w:t>
      </w:r>
      <w:r w:rsidR="004D353C">
        <w:t>на</w:t>
      </w:r>
      <w:r w:rsidR="004D353C">
        <w:t xml:space="preserve"> </w:t>
      </w:r>
      <w:r w:rsidR="004D353C">
        <w:t>Украине,</w:t>
      </w:r>
      <w:r w:rsidR="004D353C">
        <w:t xml:space="preserve"> </w:t>
      </w:r>
      <w:r w:rsidR="004D353C">
        <w:t>конченных</w:t>
      </w:r>
      <w:r w:rsidR="004D353C">
        <w:t xml:space="preserve"> </w:t>
      </w:r>
      <w:r w:rsidR="004D353C">
        <w:t>бандеровцев</w:t>
      </w:r>
      <w:r w:rsidR="004D353C" w:rsidRPr="00FE221F">
        <w:t>.</w:t>
      </w:r>
      <w:r w:rsidR="004D353C">
        <w:t xml:space="preserve"> </w:t>
      </w:r>
      <w:r w:rsidR="004D353C" w:rsidRPr="00FE221F">
        <w:t>Этих</w:t>
      </w:r>
      <w:r w:rsidR="004D353C">
        <w:t xml:space="preserve"> </w:t>
      </w:r>
      <w:r w:rsidR="004D353C" w:rsidRPr="00FE221F">
        <w:t>так</w:t>
      </w:r>
      <w:r w:rsidR="004D353C">
        <w:t xml:space="preserve"> </w:t>
      </w:r>
      <w:r w:rsidR="004D353C" w:rsidRPr="00FE221F">
        <w:t>называемых</w:t>
      </w:r>
      <w:r w:rsidR="004D353C">
        <w:t xml:space="preserve"> </w:t>
      </w:r>
      <w:r w:rsidR="004D353C" w:rsidRPr="00FE221F">
        <w:t>либералов</w:t>
      </w:r>
      <w:r w:rsidR="004D353C">
        <w:t xml:space="preserve"> </w:t>
      </w:r>
      <w:r w:rsidR="004D353C">
        <w:t>поддерживают</w:t>
      </w:r>
      <w:r w:rsidR="004D353C">
        <w:t xml:space="preserve"> </w:t>
      </w:r>
      <w:r w:rsidR="004D353C">
        <w:t>в</w:t>
      </w:r>
      <w:r w:rsidR="004D353C">
        <w:t xml:space="preserve"> </w:t>
      </w:r>
      <w:r w:rsidR="004D353C">
        <w:t>их</w:t>
      </w:r>
      <w:r w:rsidR="004D353C">
        <w:t xml:space="preserve"> </w:t>
      </w:r>
      <w:r w:rsidR="004D353C">
        <w:t>действиях</w:t>
      </w:r>
      <w:r w:rsidR="004D353C">
        <w:t xml:space="preserve"> </w:t>
      </w:r>
      <w:r w:rsidR="004D353C">
        <w:t>индивидуумы</w:t>
      </w:r>
      <w:r w:rsidR="004D353C">
        <w:t xml:space="preserve"> </w:t>
      </w:r>
      <w:r w:rsidR="004D353C">
        <w:t>с</w:t>
      </w:r>
      <w:r w:rsidR="004D353C">
        <w:t xml:space="preserve"> </w:t>
      </w:r>
      <w:r w:rsidR="004D353C">
        <w:t>ярко</w:t>
      </w:r>
      <w:r w:rsidR="004D353C">
        <w:t xml:space="preserve"> </w:t>
      </w:r>
      <w:r w:rsidR="004D353C">
        <w:t>выраженным</w:t>
      </w:r>
      <w:r w:rsidR="004D353C">
        <w:t xml:space="preserve"> </w:t>
      </w:r>
      <w:r w:rsidR="004D353C">
        <w:t>4хх</w:t>
      </w:r>
      <w:r w:rsidR="004D353C">
        <w:t xml:space="preserve"> </w:t>
      </w:r>
      <w:r w:rsidR="004D353C">
        <w:t>генотипом</w:t>
      </w:r>
      <w:r w:rsidR="004D353C">
        <w:t xml:space="preserve"> </w:t>
      </w:r>
      <w:r>
        <w:t>М</w:t>
      </w:r>
      <w:r w:rsidR="004D353C">
        <w:t>озга,</w:t>
      </w:r>
      <w:r w:rsidR="004D353C">
        <w:t xml:space="preserve"> </w:t>
      </w:r>
      <w:r w:rsidR="004D353C">
        <w:t>пусть</w:t>
      </w:r>
      <w:r w:rsidR="004D353C">
        <w:t xml:space="preserve"> </w:t>
      </w:r>
      <w:r w:rsidR="004D353C">
        <w:t>даже</w:t>
      </w:r>
      <w:r w:rsidR="004D353C">
        <w:t xml:space="preserve"> </w:t>
      </w:r>
      <w:r w:rsidR="004D353C">
        <w:t>в</w:t>
      </w:r>
      <w:r w:rsidR="004D353C">
        <w:t xml:space="preserve"> </w:t>
      </w:r>
      <w:r w:rsidR="004D353C">
        <w:t>рамках</w:t>
      </w:r>
      <w:r w:rsidR="004D353C">
        <w:t xml:space="preserve"> </w:t>
      </w:r>
      <w:r w:rsidR="004D353C">
        <w:t>своей</w:t>
      </w:r>
      <w:r w:rsidR="004D353C">
        <w:t xml:space="preserve"> </w:t>
      </w:r>
      <w:r w:rsidR="004D353C" w:rsidRPr="00E617AF">
        <w:t>авт</w:t>
      </w:r>
      <w:r w:rsidR="004D353C">
        <w:t>о</w:t>
      </w:r>
      <w:r w:rsidR="004D353C" w:rsidRPr="00E617AF">
        <w:t>м</w:t>
      </w:r>
      <w:r>
        <w:t>о</w:t>
      </w:r>
      <w:r w:rsidR="004D353C" w:rsidRPr="00E617AF">
        <w:t>торности,</w:t>
      </w:r>
      <w:r w:rsidR="004D353C">
        <w:t xml:space="preserve"> </w:t>
      </w:r>
      <w:r w:rsidR="004D353C" w:rsidRPr="00FE221F">
        <w:t>но</w:t>
      </w:r>
      <w:r w:rsidR="004D353C">
        <w:t xml:space="preserve"> </w:t>
      </w:r>
      <w:r w:rsidR="004D353C" w:rsidRPr="00FE221F">
        <w:t>публично</w:t>
      </w:r>
      <w:r w:rsidR="004D353C">
        <w:t xml:space="preserve"> </w:t>
      </w:r>
      <w:r w:rsidR="004D353C" w:rsidRPr="00FE221F">
        <w:t>это</w:t>
      </w:r>
      <w:r w:rsidR="004D353C">
        <w:t xml:space="preserve"> </w:t>
      </w:r>
      <w:r w:rsidR="004D353C" w:rsidRPr="00FE221F">
        <w:t>выражено</w:t>
      </w:r>
      <w:r w:rsidR="004D353C">
        <w:t xml:space="preserve"> </w:t>
      </w:r>
      <w:r w:rsidR="004D353C" w:rsidRPr="00FE221F">
        <w:t>именно</w:t>
      </w:r>
      <w:r w:rsidR="004D353C">
        <w:t xml:space="preserve"> </w:t>
      </w:r>
      <w:r w:rsidR="004D353C" w:rsidRPr="00FE221F">
        <w:t>так.</w:t>
      </w:r>
      <w:r w:rsidR="004D353C">
        <w:t xml:space="preserve"> </w:t>
      </w:r>
      <w:r w:rsidR="004D353C" w:rsidRPr="00FE221F">
        <w:t>Главное</w:t>
      </w:r>
      <w:r w:rsidR="004D353C" w:rsidRPr="00FE221F">
        <w:softHyphen/>
      </w:r>
      <w:r w:rsidR="004D353C">
        <w:t xml:space="preserve"> — </w:t>
      </w:r>
      <w:r w:rsidR="004D353C" w:rsidRPr="00FE221F">
        <w:t>это</w:t>
      </w:r>
      <w:r w:rsidR="004D353C">
        <w:t xml:space="preserve"> </w:t>
      </w:r>
      <w:r w:rsidR="004D353C" w:rsidRPr="00FE221F">
        <w:t>очистить</w:t>
      </w:r>
      <w:r w:rsidR="004D353C">
        <w:t xml:space="preserve"> </w:t>
      </w:r>
      <w:r w:rsidR="004D353C" w:rsidRPr="00FE221F">
        <w:t>от</w:t>
      </w:r>
      <w:r w:rsidR="004D353C">
        <w:t xml:space="preserve"> </w:t>
      </w:r>
      <w:r w:rsidR="004D353C" w:rsidRPr="00FE221F">
        <w:t>либералов,</w:t>
      </w:r>
      <w:r w:rsidR="004D353C">
        <w:t xml:space="preserve"> </w:t>
      </w:r>
      <w:r w:rsidR="004D353C" w:rsidRPr="00FE221F">
        <w:t>т.</w:t>
      </w:r>
      <w:r>
        <w:t> </w:t>
      </w:r>
      <w:r w:rsidR="004D353C" w:rsidRPr="00FE221F">
        <w:t>е.</w:t>
      </w:r>
      <w:r w:rsidR="004D353C">
        <w:t xml:space="preserve"> </w:t>
      </w:r>
      <w:r w:rsidR="004D353C" w:rsidRPr="00FE221F">
        <w:t>явных</w:t>
      </w:r>
      <w:r w:rsidR="004D353C">
        <w:t xml:space="preserve"> </w:t>
      </w:r>
      <w:r w:rsidR="004D353C" w:rsidRPr="00FE221F">
        <w:t>и</w:t>
      </w:r>
      <w:r w:rsidR="004D353C">
        <w:t xml:space="preserve"> </w:t>
      </w:r>
      <w:r w:rsidR="004D353C" w:rsidRPr="00FE221F">
        <w:t>потенциальных</w:t>
      </w:r>
      <w:r w:rsidR="004D353C">
        <w:t xml:space="preserve"> </w:t>
      </w:r>
      <w:r w:rsidR="004D353C" w:rsidRPr="00FE221F">
        <w:t>пособников</w:t>
      </w:r>
      <w:r w:rsidR="004D353C">
        <w:t xml:space="preserve"> </w:t>
      </w:r>
      <w:r w:rsidR="004D353C" w:rsidRPr="00FE221F">
        <w:t>фашизма</w:t>
      </w:r>
      <w:r>
        <w:t>,</w:t>
      </w:r>
      <w:r w:rsidR="004D353C">
        <w:t xml:space="preserve"> </w:t>
      </w:r>
      <w:r w:rsidR="004D353C" w:rsidRPr="00FE221F">
        <w:t>наше</w:t>
      </w:r>
      <w:r w:rsidR="004D353C">
        <w:t xml:space="preserve"> </w:t>
      </w:r>
      <w:r w:rsidR="004D353C" w:rsidRPr="00FE221F">
        <w:t>собственное</w:t>
      </w:r>
      <w:r w:rsidR="004D353C">
        <w:t xml:space="preserve"> </w:t>
      </w:r>
      <w:r w:rsidR="004D353C" w:rsidRPr="00FE221F">
        <w:t>российское</w:t>
      </w:r>
      <w:r w:rsidR="004D353C">
        <w:t xml:space="preserve"> </w:t>
      </w:r>
      <w:r w:rsidR="004D353C" w:rsidRPr="00FE221F">
        <w:t>государственное</w:t>
      </w:r>
      <w:r w:rsidR="004D353C">
        <w:t xml:space="preserve"> </w:t>
      </w:r>
      <w:r w:rsidR="004D353C" w:rsidRPr="00FE221F">
        <w:t>управление</w:t>
      </w:r>
      <w:r>
        <w:t>,</w:t>
      </w:r>
      <w:r w:rsidR="004D353C">
        <w:t xml:space="preserve"> </w:t>
      </w:r>
      <w:r>
        <w:t>н</w:t>
      </w:r>
      <w:r w:rsidR="004D353C">
        <w:t>ачав</w:t>
      </w:r>
      <w:r w:rsidR="004D353C">
        <w:t xml:space="preserve"> </w:t>
      </w:r>
      <w:r w:rsidR="004D353C">
        <w:t>этот</w:t>
      </w:r>
      <w:r w:rsidR="004D353C">
        <w:t xml:space="preserve"> </w:t>
      </w:r>
      <w:r w:rsidR="004D353C">
        <w:t>«процесс»</w:t>
      </w:r>
      <w:r w:rsidR="004D353C">
        <w:t xml:space="preserve"> </w:t>
      </w:r>
      <w:r w:rsidR="004D353C">
        <w:t>хотя</w:t>
      </w:r>
      <w:r w:rsidR="004D353C">
        <w:t xml:space="preserve"> </w:t>
      </w:r>
      <w:r w:rsidR="004D353C">
        <w:t>бы</w:t>
      </w:r>
      <w:r w:rsidR="004D353C">
        <w:t xml:space="preserve"> </w:t>
      </w:r>
      <w:r w:rsidR="004D353C">
        <w:t>с</w:t>
      </w:r>
      <w:r w:rsidR="004D353C">
        <w:t xml:space="preserve"> </w:t>
      </w:r>
      <w:r w:rsidR="004D353C">
        <w:t>того,</w:t>
      </w:r>
      <w:r w:rsidR="004D353C">
        <w:t xml:space="preserve"> </w:t>
      </w:r>
      <w:r w:rsidR="004D353C">
        <w:t>что</w:t>
      </w:r>
      <w:r w:rsidR="004D353C">
        <w:t xml:space="preserve"> </w:t>
      </w:r>
      <w:r w:rsidR="004D353C">
        <w:t>научить</w:t>
      </w:r>
      <w:r w:rsidR="004D353C">
        <w:t xml:space="preserve"> </w:t>
      </w:r>
      <w:r w:rsidR="004D353C">
        <w:t>российских</w:t>
      </w:r>
      <w:r w:rsidR="004D353C">
        <w:t xml:space="preserve"> </w:t>
      </w:r>
      <w:r w:rsidR="004D353C">
        <w:t>чиновников</w:t>
      </w:r>
      <w:r w:rsidR="004D353C">
        <w:t xml:space="preserve"> </w:t>
      </w:r>
      <w:r w:rsidR="004D353C">
        <w:t>пользоваться</w:t>
      </w:r>
      <w:r w:rsidR="004D353C">
        <w:t xml:space="preserve"> </w:t>
      </w:r>
      <w:r w:rsidR="004D353C">
        <w:t>родным</w:t>
      </w:r>
      <w:r w:rsidR="004D353C">
        <w:t xml:space="preserve"> </w:t>
      </w:r>
      <w:r w:rsidR="004D353C">
        <w:t>русским</w:t>
      </w:r>
      <w:r w:rsidR="004D353C">
        <w:t xml:space="preserve"> </w:t>
      </w:r>
      <w:r w:rsidR="004D353C">
        <w:t>языком,</w:t>
      </w:r>
      <w:r w:rsidR="004D353C">
        <w:t xml:space="preserve"> </w:t>
      </w:r>
      <w:r w:rsidR="004D353C">
        <w:t>чтобы</w:t>
      </w:r>
      <w:r w:rsidR="004D353C">
        <w:t xml:space="preserve"> </w:t>
      </w:r>
      <w:r w:rsidR="004D353C">
        <w:t>их</w:t>
      </w:r>
      <w:r w:rsidR="004D353C">
        <w:t xml:space="preserve"> </w:t>
      </w:r>
      <w:r w:rsidR="004D353C">
        <w:t>ответы</w:t>
      </w:r>
      <w:r w:rsidR="004D353C">
        <w:t xml:space="preserve"> </w:t>
      </w:r>
      <w:r w:rsidR="004D353C">
        <w:t>были</w:t>
      </w:r>
      <w:r w:rsidR="004D353C">
        <w:t xml:space="preserve"> </w:t>
      </w:r>
      <w:r w:rsidR="004D353C">
        <w:t>понятны</w:t>
      </w:r>
      <w:r w:rsidR="004D353C">
        <w:t xml:space="preserve"> </w:t>
      </w:r>
      <w:r w:rsidR="004D353C">
        <w:t>обычному</w:t>
      </w:r>
      <w:r w:rsidR="004D353C">
        <w:t xml:space="preserve"> </w:t>
      </w:r>
      <w:r w:rsidR="004D353C">
        <w:t>нормальному</w:t>
      </w:r>
      <w:r w:rsidR="004D353C">
        <w:t xml:space="preserve"> </w:t>
      </w:r>
      <w:r w:rsidR="004D353C">
        <w:t>человеку</w:t>
      </w:r>
      <w:r w:rsidR="004D353C">
        <w:t xml:space="preserve"> </w:t>
      </w:r>
      <w:r w:rsidR="004D353C">
        <w:t>без</w:t>
      </w:r>
      <w:r w:rsidR="004D353C">
        <w:t xml:space="preserve"> </w:t>
      </w:r>
      <w:r w:rsidR="004D353C">
        <w:t>«переводчиков».</w:t>
      </w:r>
      <w:r w:rsidR="004D353C">
        <w:t xml:space="preserve"> </w:t>
      </w:r>
      <w:r>
        <w:t>Пока</w:t>
      </w:r>
      <w:r w:rsidR="004D353C">
        <w:t xml:space="preserve"> </w:t>
      </w:r>
      <w:r w:rsidR="004D353C">
        <w:t>эти</w:t>
      </w:r>
      <w:r w:rsidR="004D353C">
        <w:t xml:space="preserve"> </w:t>
      </w:r>
      <w:r w:rsidR="004D353C">
        <w:t>«переводы»</w:t>
      </w:r>
      <w:r w:rsidR="004D353C">
        <w:t xml:space="preserve"> </w:t>
      </w:r>
      <w:r w:rsidR="004D353C">
        <w:t>осуществляются</w:t>
      </w:r>
      <w:r w:rsidR="004D353C">
        <w:t xml:space="preserve"> </w:t>
      </w:r>
      <w:r w:rsidR="004D353C">
        <w:t>не</w:t>
      </w:r>
      <w:r w:rsidR="004D353C">
        <w:t xml:space="preserve"> </w:t>
      </w:r>
      <w:r w:rsidR="004D353C">
        <w:t>с</w:t>
      </w:r>
      <w:r w:rsidR="004D353C">
        <w:t xml:space="preserve"> </w:t>
      </w:r>
      <w:r w:rsidR="004D353C">
        <w:t>бюрократического</w:t>
      </w:r>
      <w:r w:rsidR="004D353C">
        <w:t xml:space="preserve"> </w:t>
      </w:r>
      <w:r w:rsidR="004D353C">
        <w:t>языка</w:t>
      </w:r>
      <w:r w:rsidR="004D353C">
        <w:t xml:space="preserve"> </w:t>
      </w:r>
      <w:r w:rsidR="004D353C">
        <w:t>на</w:t>
      </w:r>
      <w:r w:rsidR="004D353C">
        <w:t xml:space="preserve"> </w:t>
      </w:r>
      <w:r w:rsidR="004D353C">
        <w:t>русский</w:t>
      </w:r>
      <w:r w:rsidR="004D353C">
        <w:t xml:space="preserve"> </w:t>
      </w:r>
      <w:r w:rsidR="004D353C">
        <w:t>литературный,</w:t>
      </w:r>
      <w:r w:rsidR="004D353C">
        <w:t xml:space="preserve"> </w:t>
      </w:r>
      <w:r w:rsidR="004D353C">
        <w:t>а</w:t>
      </w:r>
      <w:r w:rsidR="004D353C">
        <w:t xml:space="preserve"> </w:t>
      </w:r>
      <w:r w:rsidR="004D353C">
        <w:t>с</w:t>
      </w:r>
      <w:r w:rsidR="004D353C">
        <w:t xml:space="preserve"> </w:t>
      </w:r>
      <w:r w:rsidR="004D353C">
        <w:t>бюрократического</w:t>
      </w:r>
      <w:r w:rsidR="004D353C">
        <w:t xml:space="preserve"> </w:t>
      </w:r>
      <w:r w:rsidR="004D353C">
        <w:t>языка,</w:t>
      </w:r>
      <w:r w:rsidR="004D353C">
        <w:t xml:space="preserve"> </w:t>
      </w:r>
      <w:r w:rsidR="004D353C">
        <w:t>на</w:t>
      </w:r>
      <w:r w:rsidR="004D353C">
        <w:t xml:space="preserve"> </w:t>
      </w:r>
      <w:r w:rsidR="004D353C" w:rsidRPr="004C27C2">
        <w:rPr>
          <w:rStyle w:val="--0"/>
        </w:rPr>
        <w:t>русский</w:t>
      </w:r>
      <w:r w:rsidR="004D353C">
        <w:rPr>
          <w:rStyle w:val="--0"/>
        </w:rPr>
        <w:t xml:space="preserve"> </w:t>
      </w:r>
      <w:r w:rsidR="004D353C" w:rsidRPr="004C27C2">
        <w:rPr>
          <w:rStyle w:val="--"/>
        </w:rPr>
        <w:t>матерный</w:t>
      </w:r>
      <w:r w:rsidR="004D353C" w:rsidRPr="008A656E">
        <w:t>.</w:t>
      </w:r>
      <w:r w:rsidR="004D353C" w:rsidRPr="008A656E">
        <w:t xml:space="preserve"> </w:t>
      </w:r>
      <w:r w:rsidR="004D353C">
        <w:t>Хотя</w:t>
      </w:r>
      <w:r w:rsidR="004D353C">
        <w:t xml:space="preserve"> </w:t>
      </w:r>
      <w:r w:rsidR="004D353C">
        <w:t>должен</w:t>
      </w:r>
      <w:r w:rsidR="004D353C">
        <w:t xml:space="preserve"> </w:t>
      </w:r>
      <w:r w:rsidR="004D353C">
        <w:t>отметить,</w:t>
      </w:r>
      <w:r w:rsidR="004D353C">
        <w:t xml:space="preserve"> </w:t>
      </w:r>
      <w:r w:rsidR="004D353C">
        <w:t>что</w:t>
      </w:r>
      <w:r w:rsidR="004D353C">
        <w:t xml:space="preserve"> </w:t>
      </w:r>
      <w:r w:rsidR="004D353C">
        <w:t>в</w:t>
      </w:r>
      <w:r w:rsidR="004D353C">
        <w:t xml:space="preserve"> </w:t>
      </w:r>
      <w:r w:rsidR="004D353C">
        <w:t>сути</w:t>
      </w:r>
      <w:r w:rsidR="004D353C">
        <w:t xml:space="preserve"> </w:t>
      </w:r>
      <w:r w:rsidR="004D353C">
        <w:t>большинства</w:t>
      </w:r>
      <w:r w:rsidR="004D353C">
        <w:t xml:space="preserve"> </w:t>
      </w:r>
      <w:r w:rsidR="004D353C">
        <w:t>этих</w:t>
      </w:r>
      <w:r w:rsidR="004D353C">
        <w:t xml:space="preserve"> </w:t>
      </w:r>
      <w:r w:rsidR="004D353C">
        <w:t>ответов</w:t>
      </w:r>
      <w:r w:rsidR="004D353C">
        <w:t xml:space="preserve"> </w:t>
      </w:r>
      <w:r w:rsidR="004D353C" w:rsidRPr="00823D07">
        <w:rPr>
          <w:b/>
          <w:bCs/>
          <w:i/>
          <w:iCs/>
        </w:rPr>
        <w:t>переводы</w:t>
      </w:r>
      <w:r w:rsidR="004D353C">
        <w:rPr>
          <w:b/>
          <w:bCs/>
          <w:i/>
          <w:iCs/>
        </w:rPr>
        <w:t xml:space="preserve"> </w:t>
      </w:r>
      <w:r w:rsidR="004D353C" w:rsidRPr="00823D07">
        <w:rPr>
          <w:b/>
          <w:bCs/>
          <w:i/>
          <w:iCs/>
        </w:rPr>
        <w:t>на</w:t>
      </w:r>
      <w:r w:rsidR="004D353C">
        <w:rPr>
          <w:b/>
          <w:bCs/>
          <w:i/>
          <w:iCs/>
        </w:rPr>
        <w:t xml:space="preserve"> </w:t>
      </w:r>
      <w:r w:rsidR="004D353C" w:rsidRPr="00823D07">
        <w:rPr>
          <w:b/>
          <w:bCs/>
          <w:i/>
          <w:iCs/>
        </w:rPr>
        <w:t>русский</w:t>
      </w:r>
      <w:r w:rsidR="004D353C">
        <w:rPr>
          <w:b/>
          <w:bCs/>
          <w:i/>
          <w:iCs/>
        </w:rPr>
        <w:t xml:space="preserve"> </w:t>
      </w:r>
      <w:r w:rsidR="004D353C" w:rsidRPr="00823D07">
        <w:rPr>
          <w:b/>
          <w:bCs/>
          <w:i/>
          <w:iCs/>
        </w:rPr>
        <w:t>матерный</w:t>
      </w:r>
      <w:r w:rsidR="004D353C">
        <w:rPr>
          <w:b/>
          <w:bCs/>
          <w:i/>
          <w:iCs/>
        </w:rPr>
        <w:t xml:space="preserve"> </w:t>
      </w:r>
      <w:r w:rsidR="004D353C" w:rsidRPr="00823D07">
        <w:rPr>
          <w:b/>
          <w:bCs/>
          <w:i/>
          <w:iCs/>
        </w:rPr>
        <w:t>соответствуют</w:t>
      </w:r>
      <w:r w:rsidR="004D353C">
        <w:rPr>
          <w:b/>
          <w:bCs/>
          <w:i/>
          <w:iCs/>
        </w:rPr>
        <w:t xml:space="preserve"> </w:t>
      </w:r>
      <w:r w:rsidR="004D353C" w:rsidRPr="00823D07">
        <w:rPr>
          <w:b/>
          <w:bCs/>
          <w:i/>
          <w:iCs/>
        </w:rPr>
        <w:t>больше,</w:t>
      </w:r>
      <w:r w:rsidR="004D353C">
        <w:rPr>
          <w:b/>
          <w:bCs/>
          <w:i/>
          <w:iCs/>
        </w:rPr>
        <w:t xml:space="preserve"> </w:t>
      </w:r>
      <w:r w:rsidR="004D353C" w:rsidRPr="00823D07">
        <w:rPr>
          <w:b/>
          <w:bCs/>
          <w:i/>
          <w:iCs/>
        </w:rPr>
        <w:t>чем</w:t>
      </w:r>
      <w:r w:rsidR="004D353C">
        <w:rPr>
          <w:b/>
          <w:bCs/>
          <w:i/>
          <w:iCs/>
        </w:rPr>
        <w:t xml:space="preserve"> </w:t>
      </w:r>
      <w:r w:rsidR="004D353C" w:rsidRPr="00823D07">
        <w:rPr>
          <w:b/>
          <w:bCs/>
          <w:i/>
          <w:iCs/>
        </w:rPr>
        <w:t>на</w:t>
      </w:r>
      <w:r w:rsidR="004D353C">
        <w:rPr>
          <w:b/>
          <w:bCs/>
          <w:i/>
          <w:iCs/>
        </w:rPr>
        <w:t xml:space="preserve"> </w:t>
      </w:r>
      <w:r w:rsidR="004D353C" w:rsidRPr="00823D07">
        <w:rPr>
          <w:b/>
          <w:bCs/>
          <w:i/>
          <w:iCs/>
        </w:rPr>
        <w:t>русский</w:t>
      </w:r>
      <w:r w:rsidR="004D353C">
        <w:rPr>
          <w:b/>
          <w:bCs/>
          <w:i/>
          <w:iCs/>
        </w:rPr>
        <w:t xml:space="preserve"> </w:t>
      </w:r>
      <w:r w:rsidR="004D353C" w:rsidRPr="00823D07">
        <w:rPr>
          <w:b/>
          <w:bCs/>
          <w:i/>
          <w:iCs/>
        </w:rPr>
        <w:t>литературный</w:t>
      </w:r>
      <w:r w:rsidR="004D353C" w:rsidRPr="008A656E">
        <w:t>.</w:t>
      </w:r>
      <w:r w:rsidR="004D353C" w:rsidRPr="008A656E">
        <w:t xml:space="preserve"> </w:t>
      </w:r>
    </w:p>
    <w:p w14:paraId="7147FFB9" w14:textId="6DE034BB" w:rsidR="00595446" w:rsidRDefault="004D353C" w:rsidP="008A656E">
      <w:pPr>
        <w:rPr>
          <w:rFonts w:cs="Menlo"/>
          <w:lang w:eastAsia="en-US"/>
        </w:rPr>
      </w:pPr>
      <w:r w:rsidRPr="00240633"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Pr="00240633">
        <w:rPr>
          <w:rFonts w:eastAsia="Times New Roman"/>
        </w:rPr>
        <w:t>людям</w:t>
      </w:r>
      <w:r>
        <w:rPr>
          <w:rFonts w:eastAsia="Times New Roman"/>
        </w:rPr>
        <w:t xml:space="preserve"> </w:t>
      </w:r>
      <w:r w:rsidRPr="00240633">
        <w:rPr>
          <w:rFonts w:eastAsia="Times New Roman"/>
        </w:rPr>
        <w:t>очень</w:t>
      </w:r>
      <w:r>
        <w:rPr>
          <w:rFonts w:eastAsia="Times New Roman"/>
        </w:rPr>
        <w:t xml:space="preserve"> </w:t>
      </w:r>
      <w:r w:rsidRPr="00240633">
        <w:rPr>
          <w:rFonts w:eastAsia="Times New Roman"/>
        </w:rPr>
        <w:t>тяжело</w:t>
      </w:r>
      <w:r>
        <w:rPr>
          <w:rFonts w:eastAsia="Times New Roman"/>
        </w:rPr>
        <w:t xml:space="preserve"> — </w:t>
      </w:r>
      <w:r w:rsidRPr="00240633"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 w:rsidRPr="00240633">
        <w:rPr>
          <w:rFonts w:eastAsia="Times New Roman"/>
        </w:rPr>
        <w:t>бы</w:t>
      </w:r>
      <w:r>
        <w:rPr>
          <w:rFonts w:eastAsia="Times New Roman"/>
        </w:rPr>
        <w:t xml:space="preserve"> </w:t>
      </w:r>
      <w:r w:rsidRPr="00240633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1945B8">
        <w:rPr>
          <w:rStyle w:val="--"/>
        </w:rPr>
        <w:t>н</w:t>
      </w:r>
      <w:r w:rsidR="006D7416">
        <w:rPr>
          <w:rStyle w:val="--"/>
        </w:rPr>
        <w:t>И</w:t>
      </w:r>
      <w:r>
        <w:rPr>
          <w:rStyle w:val="--0"/>
        </w:rPr>
        <w:t xml:space="preserve"> </w:t>
      </w:r>
      <w:r w:rsidRPr="001945B8">
        <w:rPr>
          <w:rStyle w:val="--0"/>
        </w:rPr>
        <w:t>говорил</w:t>
      </w:r>
      <w:r w:rsidRPr="00240633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240633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рассказывать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житейской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ситуации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всё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происходящее</w:t>
      </w:r>
      <w:r>
        <w:rPr>
          <w:rFonts w:eastAsia="Times New Roman"/>
        </w:rPr>
        <w:t xml:space="preserve"> —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принятое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решение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одного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(пусть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коллегиально)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человека,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развитие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ситуации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происходящем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23-24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года</w:t>
      </w:r>
      <w:r>
        <w:rPr>
          <w:rFonts w:eastAsia="Times New Roman"/>
        </w:rPr>
        <w:t xml:space="preserve"> — </w:t>
      </w:r>
      <w:r>
        <w:rPr>
          <w:rFonts w:eastAsia="Times New Roman"/>
        </w:rPr>
        <w:t>через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(через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них)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совершенно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lastRenderedPageBreak/>
        <w:t>другим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замыслом,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который</w:t>
      </w:r>
      <w:r>
        <w:rPr>
          <w:rFonts w:eastAsia="Times New Roman"/>
        </w:rPr>
        <w:t xml:space="preserve"> </w:t>
      </w:r>
      <w:r w:rsidRPr="001945B8">
        <w:rPr>
          <w:rStyle w:val="--"/>
        </w:rPr>
        <w:t>вне</w:t>
      </w:r>
      <w:r>
        <w:rPr>
          <w:rStyle w:val="--"/>
        </w:rPr>
        <w:t xml:space="preserve"> </w:t>
      </w:r>
      <w:r w:rsidRPr="001945B8">
        <w:rPr>
          <w:rStyle w:val="--0"/>
        </w:rPr>
        <w:t>компетенции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понимания,</w:t>
      </w:r>
      <w:r>
        <w:rPr>
          <w:rFonts w:eastAsia="Times New Roman"/>
        </w:rPr>
        <w:t xml:space="preserve"> </w:t>
      </w:r>
      <w:r w:rsidR="008A656E">
        <w:rPr>
          <w:rFonts w:eastAsia="Times New Roman"/>
        </w:rPr>
        <w:t xml:space="preserve">— </w:t>
      </w:r>
      <w:r w:rsidRPr="00FE221F">
        <w:rPr>
          <w:rFonts w:eastAsia="Times New Roman"/>
        </w:rPr>
        <w:t>конечно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нужно.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всё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наталкивается</w:t>
      </w:r>
      <w:r w:rsidR="006D7416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прежде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всего</w:t>
      </w:r>
      <w:r w:rsidR="006D7416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решаемые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людьми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текущие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FE221F">
        <w:rPr>
          <w:rStyle w:val="--"/>
        </w:rPr>
        <w:t>внезапно</w:t>
      </w:r>
      <w:r>
        <w:rPr>
          <w:rStyle w:val="--"/>
        </w:rPr>
        <w:t xml:space="preserve"> </w:t>
      </w:r>
      <w:r w:rsidRPr="00FE221F">
        <w:rPr>
          <w:rStyle w:val="--0"/>
        </w:rPr>
        <w:t>возникшие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проблемы</w:t>
      </w:r>
      <w:r w:rsidR="008A656E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="008A656E">
        <w:rPr>
          <w:rFonts w:eastAsia="Times New Roman"/>
        </w:rPr>
        <w:t>н</w:t>
      </w:r>
      <w:r w:rsidRPr="00FE221F">
        <w:rPr>
          <w:rFonts w:eastAsia="Times New Roman"/>
        </w:rPr>
        <w:t>апример,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="008A656E" w:rsidRPr="00FE221F">
        <w:rPr>
          <w:rFonts w:eastAsia="Times New Roman"/>
        </w:rPr>
        <w:t>объявленной</w:t>
      </w:r>
      <w:r w:rsidR="008A656E">
        <w:rPr>
          <w:rFonts w:eastAsia="Times New Roman"/>
        </w:rPr>
        <w:t xml:space="preserve"> </w:t>
      </w:r>
      <w:r w:rsidR="008A656E">
        <w:rPr>
          <w:rFonts w:eastAsia="Times New Roman"/>
        </w:rPr>
        <w:t>частичной</w:t>
      </w:r>
      <w:r>
        <w:rPr>
          <w:rFonts w:eastAsia="Times New Roman"/>
        </w:rPr>
        <w:t xml:space="preserve"> </w:t>
      </w:r>
      <w:r w:rsidR="00A3393F" w:rsidRPr="00FE221F">
        <w:rPr>
          <w:rFonts w:eastAsia="Times New Roman"/>
        </w:rPr>
        <w:t>мобилизацией</w:t>
      </w:r>
      <w:r w:rsidR="00A3393F">
        <w:rPr>
          <w:rFonts w:eastAsia="Times New Roman"/>
        </w:rPr>
        <w:t xml:space="preserve"> (</w:t>
      </w:r>
      <w:r w:rsidRPr="00FE221F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мобилизуемых,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="006D7416">
        <w:rPr>
          <w:rFonts w:eastAsia="Times New Roman"/>
        </w:rPr>
        <w:t xml:space="preserve">для </w:t>
      </w:r>
      <w:r w:rsidRPr="00FE221F">
        <w:rPr>
          <w:rFonts w:eastAsia="Times New Roman"/>
        </w:rPr>
        <w:t>родителей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близких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этих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мобилизуемых</w:t>
      </w:r>
      <w:r w:rsidR="008A656E">
        <w:rPr>
          <w:rFonts w:eastAsia="Times New Roman"/>
        </w:rPr>
        <w:t>)</w:t>
      </w:r>
      <w:r w:rsidRPr="00FE221F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процессе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действа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обнажилась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масса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вопросов,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начиная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2179FB">
        <w:rPr>
          <w:rFonts w:eastAsia="Times New Roman"/>
          <w:b/>
          <w:bCs/>
          <w:i/>
          <w:iCs/>
        </w:rPr>
        <w:t>«…зачем,</w:t>
      </w:r>
      <w:r>
        <w:rPr>
          <w:rFonts w:eastAsia="Times New Roman"/>
          <w:b/>
          <w:bCs/>
          <w:i/>
          <w:iCs/>
        </w:rPr>
        <w:t xml:space="preserve"> </w:t>
      </w:r>
      <w:r w:rsidRPr="002179FB">
        <w:rPr>
          <w:rFonts w:eastAsia="Times New Roman"/>
          <w:b/>
          <w:bCs/>
          <w:i/>
          <w:iCs/>
        </w:rPr>
        <w:t>ради</w:t>
      </w:r>
      <w:r>
        <w:rPr>
          <w:rFonts w:eastAsia="Times New Roman"/>
          <w:b/>
          <w:bCs/>
          <w:i/>
          <w:iCs/>
        </w:rPr>
        <w:t xml:space="preserve"> </w:t>
      </w:r>
      <w:r w:rsidRPr="002179FB">
        <w:rPr>
          <w:rFonts w:eastAsia="Times New Roman"/>
          <w:b/>
          <w:bCs/>
          <w:i/>
          <w:iCs/>
        </w:rPr>
        <w:t>чего</w:t>
      </w:r>
      <w:r>
        <w:rPr>
          <w:rFonts w:eastAsia="Times New Roman"/>
          <w:b/>
          <w:bCs/>
          <w:i/>
          <w:iCs/>
        </w:rPr>
        <w:t xml:space="preserve"> </w:t>
      </w:r>
      <w:r w:rsidRPr="002179FB">
        <w:rPr>
          <w:rFonts w:eastAsia="Times New Roman"/>
          <w:b/>
          <w:bCs/>
          <w:i/>
          <w:iCs/>
        </w:rPr>
        <w:t>и</w:t>
      </w:r>
      <w:r>
        <w:rPr>
          <w:rFonts w:eastAsia="Times New Roman"/>
          <w:b/>
          <w:bCs/>
          <w:i/>
          <w:iCs/>
        </w:rPr>
        <w:t xml:space="preserve"> </w:t>
      </w:r>
      <w:r w:rsidRPr="002179FB">
        <w:rPr>
          <w:rFonts w:eastAsia="Times New Roman"/>
          <w:b/>
          <w:bCs/>
          <w:i/>
          <w:iCs/>
        </w:rPr>
        <w:t>кого…</w:t>
      </w:r>
      <w:r>
        <w:rPr>
          <w:rFonts w:eastAsia="Times New Roman"/>
          <w:b/>
          <w:bCs/>
          <w:i/>
          <w:iCs/>
        </w:rPr>
        <w:t>»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поиска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пути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выхода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ситуации,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говорят</w:t>
      </w:r>
      <w:r w:rsidR="008A656E">
        <w:rPr>
          <w:rFonts w:eastAsia="Times New Roman"/>
        </w:rPr>
        <w:t>,</w:t>
      </w:r>
      <w:r>
        <w:rPr>
          <w:rFonts w:eastAsia="Times New Roman"/>
        </w:rPr>
        <w:t xml:space="preserve"> — </w:t>
      </w:r>
      <w:r>
        <w:rPr>
          <w:rFonts w:eastAsia="Times New Roman"/>
        </w:rPr>
        <w:t>всеми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«подручными»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средствами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вплоть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побега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(в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любом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виде)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страны.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есть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реалии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сегодняшнего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дня.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Реалии,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пор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понятных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E4296D">
        <w:rPr>
          <w:rStyle w:val="--0"/>
        </w:rPr>
        <w:t>вразумительных</w:t>
      </w:r>
      <w:r>
        <w:rPr>
          <w:rStyle w:val="--0"/>
        </w:rPr>
        <w:t xml:space="preserve"> </w:t>
      </w:r>
      <w:r w:rsidRPr="00E4296D">
        <w:rPr>
          <w:rStyle w:val="--"/>
        </w:rPr>
        <w:t>ответов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тех,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считает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себя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«правителями»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правящими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благо</w:t>
      </w:r>
      <w:r w:rsidR="008A656E">
        <w:rPr>
          <w:rFonts w:eastAsia="Times New Roman"/>
        </w:rPr>
        <w:t>,</w:t>
      </w:r>
      <w:r>
        <w:rPr>
          <w:rFonts w:eastAsia="Times New Roman"/>
        </w:rPr>
        <w:t xml:space="preserve"> — </w:t>
      </w:r>
      <w:r w:rsidRPr="00E4296D">
        <w:rPr>
          <w:rStyle w:val="--"/>
        </w:rPr>
        <w:t>нет</w:t>
      </w:r>
      <w:r w:rsidRPr="008A656E">
        <w:t xml:space="preserve">. </w:t>
      </w:r>
      <w:r>
        <w:rPr>
          <w:rFonts w:eastAsia="Times New Roman"/>
        </w:rPr>
        <w:t>Нет,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потому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последние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минимум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лет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воплощения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окончательного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периода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старой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системы,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даже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начавшихся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процессах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воплощения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новой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системы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управления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(который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начался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всего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лишь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2012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года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интенсивном</w:t>
      </w:r>
      <w:r>
        <w:rPr>
          <w:rFonts w:eastAsia="Times New Roman"/>
        </w:rPr>
        <w:t xml:space="preserve"> </w:t>
      </w:r>
      <w:r w:rsidRPr="00FE221F">
        <w:rPr>
          <w:rFonts w:eastAsia="Times New Roman"/>
        </w:rPr>
        <w:t>применении),</w:t>
      </w:r>
      <w:r>
        <w:rPr>
          <w:rFonts w:eastAsia="Times New Roman"/>
        </w:rPr>
        <w:t xml:space="preserve"> </w:t>
      </w:r>
      <w:r w:rsidRPr="00FE221F">
        <w:rPr>
          <w:rFonts w:cs="Menlo"/>
          <w:lang w:eastAsia="en-US"/>
        </w:rPr>
        <w:t>мы</w:t>
      </w:r>
      <w:r>
        <w:rPr>
          <w:rFonts w:cs="Menlo"/>
          <w:lang w:eastAsia="en-US"/>
        </w:rPr>
        <w:t xml:space="preserve"> </w:t>
      </w:r>
      <w:r w:rsidRPr="00FE221F">
        <w:rPr>
          <w:rFonts w:cs="Menlo"/>
          <w:lang w:eastAsia="en-US"/>
        </w:rPr>
        <w:t>настолько</w:t>
      </w:r>
      <w:r>
        <w:rPr>
          <w:rFonts w:cs="Menlo"/>
          <w:lang w:eastAsia="en-US"/>
        </w:rPr>
        <w:t xml:space="preserve"> </w:t>
      </w:r>
      <w:r w:rsidRPr="00FE221F">
        <w:rPr>
          <w:rFonts w:cs="Menlo"/>
          <w:lang w:eastAsia="en-US"/>
        </w:rPr>
        <w:t>пропитались</w:t>
      </w:r>
      <w:r>
        <w:rPr>
          <w:rFonts w:cs="Menlo"/>
          <w:lang w:eastAsia="en-US"/>
        </w:rPr>
        <w:t xml:space="preserve"> </w:t>
      </w:r>
      <w:r w:rsidRPr="00FE221F">
        <w:rPr>
          <w:rFonts w:cs="Menlo"/>
          <w:lang w:eastAsia="en-US"/>
        </w:rPr>
        <w:t>неправдой,</w:t>
      </w:r>
      <w:r>
        <w:rPr>
          <w:rFonts w:cs="Menlo"/>
          <w:lang w:eastAsia="en-US"/>
        </w:rPr>
        <w:t xml:space="preserve"> </w:t>
      </w:r>
      <w:r w:rsidRPr="00FE221F">
        <w:rPr>
          <w:rFonts w:cs="Menlo"/>
          <w:lang w:eastAsia="en-US"/>
        </w:rPr>
        <w:t>что</w:t>
      </w:r>
      <w:r>
        <w:rPr>
          <w:rFonts w:cs="Menlo"/>
          <w:lang w:eastAsia="en-US"/>
        </w:rPr>
        <w:t xml:space="preserve"> </w:t>
      </w:r>
      <w:r w:rsidRPr="00FE221F">
        <w:rPr>
          <w:rFonts w:cs="Menlo"/>
          <w:lang w:eastAsia="en-US"/>
        </w:rPr>
        <w:t>если</w:t>
      </w:r>
      <w:r>
        <w:rPr>
          <w:rFonts w:cs="Menlo"/>
          <w:lang w:eastAsia="en-US"/>
        </w:rPr>
        <w:t xml:space="preserve"> </w:t>
      </w:r>
      <w:r w:rsidRPr="00FE221F">
        <w:rPr>
          <w:rFonts w:cs="Menlo"/>
          <w:lang w:eastAsia="en-US"/>
        </w:rPr>
        <w:t>смотреть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на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наш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сегодняшний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мир,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то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большинство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людей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совершенно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объективно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открыто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говорят</w:t>
      </w:r>
      <w:r>
        <w:rPr>
          <w:rFonts w:cs="Menlo"/>
          <w:lang w:eastAsia="en-US"/>
        </w:rPr>
        <w:t xml:space="preserve"> — </w:t>
      </w:r>
      <w:r>
        <w:rPr>
          <w:rFonts w:cs="Menlo"/>
          <w:lang w:eastAsia="en-US"/>
        </w:rPr>
        <w:tab/>
      </w:r>
      <w:r>
        <w:rPr>
          <w:rFonts w:cs="Menlo"/>
          <w:lang w:eastAsia="en-US"/>
        </w:rPr>
        <w:t xml:space="preserve"> </w:t>
      </w:r>
      <w:r w:rsidRPr="00E4296D">
        <w:rPr>
          <w:rFonts w:cs="Menlo"/>
          <w:b/>
          <w:bCs/>
          <w:i/>
          <w:iCs/>
          <w:lang w:eastAsia="en-US"/>
        </w:rPr>
        <w:t>«…ведь</w:t>
      </w:r>
      <w:r>
        <w:rPr>
          <w:rFonts w:cs="Menlo"/>
          <w:b/>
          <w:bCs/>
          <w:i/>
          <w:iCs/>
          <w:lang w:eastAsia="en-US"/>
        </w:rPr>
        <w:t xml:space="preserve"> </w:t>
      </w:r>
      <w:r w:rsidRPr="00E4296D">
        <w:rPr>
          <w:rFonts w:cs="Menlo"/>
          <w:b/>
          <w:bCs/>
          <w:i/>
          <w:iCs/>
          <w:lang w:eastAsia="en-US"/>
        </w:rPr>
        <w:t>всё</w:t>
      </w:r>
      <w:r>
        <w:rPr>
          <w:rFonts w:cs="Menlo"/>
          <w:b/>
          <w:bCs/>
          <w:i/>
          <w:iCs/>
          <w:lang w:eastAsia="en-US"/>
        </w:rPr>
        <w:t xml:space="preserve"> </w:t>
      </w:r>
      <w:r w:rsidRPr="00E4296D">
        <w:rPr>
          <w:rFonts w:cs="Menlo"/>
          <w:b/>
          <w:bCs/>
          <w:i/>
          <w:iCs/>
          <w:lang w:eastAsia="en-US"/>
        </w:rPr>
        <w:t>же</w:t>
      </w:r>
      <w:r>
        <w:rPr>
          <w:rFonts w:cs="Menlo"/>
          <w:b/>
          <w:bCs/>
          <w:i/>
          <w:iCs/>
          <w:lang w:eastAsia="en-US"/>
        </w:rPr>
        <w:t xml:space="preserve"> </w:t>
      </w:r>
      <w:r w:rsidRPr="00E4296D">
        <w:rPr>
          <w:rFonts w:cs="Menlo"/>
          <w:b/>
          <w:bCs/>
          <w:i/>
          <w:iCs/>
          <w:lang w:eastAsia="en-US"/>
        </w:rPr>
        <w:t>враньё,</w:t>
      </w:r>
      <w:r>
        <w:rPr>
          <w:rFonts w:cs="Menlo"/>
          <w:b/>
          <w:bCs/>
          <w:i/>
          <w:iCs/>
          <w:lang w:eastAsia="en-US"/>
        </w:rPr>
        <w:t xml:space="preserve"> </w:t>
      </w:r>
      <w:r w:rsidRPr="00E4296D">
        <w:rPr>
          <w:rFonts w:cs="Menlo"/>
          <w:b/>
          <w:bCs/>
          <w:i/>
          <w:iCs/>
          <w:lang w:eastAsia="en-US"/>
        </w:rPr>
        <w:t>всё</w:t>
      </w:r>
      <w:r>
        <w:rPr>
          <w:rFonts w:cs="Menlo"/>
          <w:b/>
          <w:bCs/>
          <w:i/>
          <w:iCs/>
          <w:lang w:eastAsia="en-US"/>
        </w:rPr>
        <w:t xml:space="preserve"> </w:t>
      </w:r>
      <w:r w:rsidRPr="00E4296D">
        <w:rPr>
          <w:rFonts w:cs="Menlo"/>
          <w:b/>
          <w:bCs/>
          <w:i/>
          <w:iCs/>
          <w:lang w:eastAsia="en-US"/>
        </w:rPr>
        <w:t>без</w:t>
      </w:r>
      <w:r>
        <w:rPr>
          <w:rFonts w:cs="Menlo"/>
          <w:b/>
          <w:bCs/>
          <w:i/>
          <w:iCs/>
          <w:lang w:eastAsia="en-US"/>
        </w:rPr>
        <w:t xml:space="preserve"> </w:t>
      </w:r>
      <w:r w:rsidRPr="00E4296D">
        <w:rPr>
          <w:rFonts w:cs="Menlo"/>
          <w:b/>
          <w:bCs/>
          <w:i/>
          <w:iCs/>
          <w:lang w:eastAsia="en-US"/>
        </w:rPr>
        <w:t>исключения!..»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Это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очень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важный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момент!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М</w:t>
      </w:r>
      <w:r w:rsidRPr="0060767B">
        <w:rPr>
          <w:rFonts w:cs="Menlo"/>
          <w:lang w:eastAsia="en-US"/>
        </w:rPr>
        <w:t>ногие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даже</w:t>
      </w:r>
      <w:r>
        <w:rPr>
          <w:rFonts w:cs="Menlo"/>
          <w:lang w:eastAsia="en-US"/>
        </w:rPr>
        <w:t xml:space="preserve"> </w:t>
      </w:r>
      <w:r w:rsidRPr="00E4296D">
        <w:rPr>
          <w:rStyle w:val="--"/>
        </w:rPr>
        <w:t>не</w:t>
      </w:r>
      <w:r>
        <w:rPr>
          <w:rStyle w:val="--0"/>
        </w:rPr>
        <w:t xml:space="preserve"> </w:t>
      </w:r>
      <w:r w:rsidRPr="00E4296D">
        <w:rPr>
          <w:rStyle w:val="--0"/>
        </w:rPr>
        <w:t>представляют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масштаб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этого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вольного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или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невольного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«вранья»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себе,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друг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другу,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всем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вокруг</w:t>
      </w:r>
      <w:r>
        <w:rPr>
          <w:rFonts w:cs="Menlo"/>
          <w:lang w:eastAsia="en-US"/>
        </w:rPr>
        <w:t>.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О</w:t>
      </w:r>
      <w:r w:rsidRPr="0060767B">
        <w:rPr>
          <w:rFonts w:cs="Menlo"/>
          <w:lang w:eastAsia="en-US"/>
        </w:rPr>
        <w:t>т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бытовых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мелких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недоразумений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до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картины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мироустройства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миропонимания</w:t>
      </w:r>
      <w:r w:rsidR="008A656E">
        <w:rPr>
          <w:rFonts w:cs="Menlo"/>
          <w:lang w:eastAsia="en-US"/>
        </w:rPr>
        <w:t>,</w:t>
      </w:r>
      <w:r>
        <w:rPr>
          <w:rFonts w:cs="Menlo"/>
          <w:lang w:eastAsia="en-US"/>
        </w:rPr>
        <w:t xml:space="preserve"> </w:t>
      </w:r>
      <w:r w:rsidR="008A656E">
        <w:rPr>
          <w:rFonts w:cs="Menlo"/>
          <w:lang w:eastAsia="en-US"/>
        </w:rPr>
        <w:t>с</w:t>
      </w:r>
      <w:r w:rsidRPr="0060767B">
        <w:rPr>
          <w:rFonts w:cs="Menlo"/>
          <w:lang w:eastAsia="en-US"/>
        </w:rPr>
        <w:t>мысла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жизни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всего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живого</w:t>
      </w:r>
      <w:r>
        <w:rPr>
          <w:rFonts w:cs="Menlo"/>
          <w:lang w:eastAsia="en-US"/>
        </w:rPr>
        <w:t xml:space="preserve"> — </w:t>
      </w:r>
      <w:r w:rsidRPr="0060767B">
        <w:rPr>
          <w:rFonts w:cs="Menlo"/>
          <w:lang w:eastAsia="en-US"/>
        </w:rPr>
        <w:t>от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микроскопических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созданий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до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человека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на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земле,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а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от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него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дальше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выше</w:t>
      </w:r>
      <w:r w:rsidRPr="0060767B">
        <w:rPr>
          <w:rFonts w:cs="Menlo"/>
          <w:lang w:eastAsia="en-US"/>
        </w:rPr>
        <w:t>,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до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иных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совершенных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созданий.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П</w:t>
      </w:r>
      <w:r>
        <w:rPr>
          <w:rFonts w:cs="Menlo"/>
          <w:lang w:eastAsia="en-US"/>
        </w:rPr>
        <w:t>омимо</w:t>
      </w:r>
      <w:r>
        <w:rPr>
          <w:rFonts w:cs="Menlo"/>
          <w:lang w:eastAsia="en-US"/>
        </w:rPr>
        <w:t xml:space="preserve"> </w:t>
      </w:r>
      <w:r w:rsidRPr="00E4296D">
        <w:rPr>
          <w:rStyle w:val="--"/>
        </w:rPr>
        <w:t>осознанного</w:t>
      </w:r>
      <w:r>
        <w:rPr>
          <w:rStyle w:val="--0"/>
        </w:rPr>
        <w:t xml:space="preserve"> </w:t>
      </w:r>
      <w:r w:rsidRPr="00E4296D">
        <w:rPr>
          <w:rStyle w:val="--0"/>
        </w:rPr>
        <w:t>вранья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(когда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врут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корыстных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целях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и</w:t>
      </w:r>
      <w:r>
        <w:rPr>
          <w:rFonts w:cs="Menlo"/>
          <w:lang w:eastAsia="en-US"/>
        </w:rPr>
        <w:t>ли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чтобы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манипулировать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сознанием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других)</w:t>
      </w:r>
      <w:r w:rsidR="00595446">
        <w:rPr>
          <w:rFonts w:cs="Menlo"/>
          <w:lang w:eastAsia="en-US"/>
        </w:rPr>
        <w:t>,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есть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ведь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ещ</w:t>
      </w:r>
      <w:r>
        <w:rPr>
          <w:rFonts w:cs="Menlo"/>
          <w:lang w:eastAsia="en-US"/>
        </w:rPr>
        <w:t>ё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много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неосознанного,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невольного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вранья</w:t>
      </w:r>
      <w:r w:rsidR="00595446">
        <w:rPr>
          <w:rFonts w:cs="Menlo"/>
          <w:lang w:eastAsia="en-US"/>
        </w:rPr>
        <w:t xml:space="preserve"> —</w:t>
      </w:r>
      <w:r>
        <w:rPr>
          <w:rFonts w:cs="Menlo"/>
          <w:lang w:eastAsia="en-US"/>
        </w:rPr>
        <w:t xml:space="preserve"> </w:t>
      </w:r>
      <w:r w:rsidR="00595446">
        <w:rPr>
          <w:rFonts w:cs="Menlo"/>
          <w:lang w:eastAsia="en-US"/>
        </w:rPr>
        <w:t>в</w:t>
      </w:r>
      <w:r>
        <w:rPr>
          <w:rFonts w:cs="Menlo"/>
          <w:lang w:eastAsia="en-US"/>
        </w:rPr>
        <w:t>ранья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от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невежества,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недостатка</w:t>
      </w:r>
      <w:r>
        <w:rPr>
          <w:rFonts w:cs="Menlo"/>
          <w:lang w:eastAsia="en-US"/>
        </w:rPr>
        <w:t xml:space="preserve"> </w:t>
      </w:r>
      <w:r w:rsidRPr="00FE221F">
        <w:rPr>
          <w:rFonts w:cs="Menlo"/>
          <w:lang w:eastAsia="en-US"/>
        </w:rPr>
        <w:t>сведений</w:t>
      </w:r>
      <w:r>
        <w:rPr>
          <w:rFonts w:cs="Menlo"/>
          <w:lang w:eastAsia="en-US"/>
        </w:rPr>
        <w:t xml:space="preserve"> </w:t>
      </w:r>
      <w:r w:rsidRPr="00FE221F">
        <w:rPr>
          <w:rFonts w:cs="Menlo"/>
          <w:lang w:eastAsia="en-US"/>
        </w:rPr>
        <w:t>или</w:t>
      </w:r>
      <w:r>
        <w:rPr>
          <w:rFonts w:cs="Menlo"/>
          <w:lang w:eastAsia="en-US"/>
        </w:rPr>
        <w:t xml:space="preserve"> </w:t>
      </w:r>
      <w:r w:rsidRPr="00FE221F">
        <w:rPr>
          <w:rFonts w:cs="Menlo"/>
          <w:lang w:eastAsia="en-US"/>
        </w:rPr>
        <w:t>искаж</w:t>
      </w:r>
      <w:r w:rsidR="00595446">
        <w:rPr>
          <w:rFonts w:cs="Menlo"/>
          <w:lang w:eastAsia="en-US"/>
        </w:rPr>
        <w:t>ения</w:t>
      </w:r>
      <w:r>
        <w:rPr>
          <w:rFonts w:cs="Menlo"/>
          <w:lang w:eastAsia="en-US"/>
        </w:rPr>
        <w:t xml:space="preserve"> </w:t>
      </w:r>
      <w:r w:rsidRPr="00FE221F">
        <w:rPr>
          <w:rFonts w:cs="Menlo"/>
          <w:lang w:eastAsia="en-US"/>
        </w:rPr>
        <w:t>информации,</w:t>
      </w:r>
      <w:r>
        <w:rPr>
          <w:rFonts w:cs="Menlo"/>
          <w:lang w:eastAsia="en-US"/>
        </w:rPr>
        <w:t xml:space="preserve"> </w:t>
      </w:r>
      <w:r w:rsidRPr="00FE221F">
        <w:rPr>
          <w:rFonts w:cs="Menlo"/>
          <w:lang w:eastAsia="en-US"/>
        </w:rPr>
        <w:t>даже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когда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распространяют</w:t>
      </w:r>
      <w:r>
        <w:rPr>
          <w:rFonts w:cs="Menlo"/>
          <w:lang w:eastAsia="en-US"/>
        </w:rPr>
        <w:t xml:space="preserve"> </w:t>
      </w:r>
      <w:r w:rsidRPr="008A656E">
        <w:rPr>
          <w:rStyle w:val="--"/>
        </w:rPr>
        <w:t>НЕПОЛНЫЕ</w:t>
      </w:r>
      <w:r>
        <w:rPr>
          <w:rStyle w:val="--0"/>
        </w:rPr>
        <w:t xml:space="preserve"> </w:t>
      </w:r>
      <w:r w:rsidRPr="00E4296D">
        <w:rPr>
          <w:rStyle w:val="--0"/>
        </w:rPr>
        <w:t>ИЛИ</w:t>
      </w:r>
      <w:r>
        <w:rPr>
          <w:rStyle w:val="--0"/>
        </w:rPr>
        <w:t xml:space="preserve"> </w:t>
      </w:r>
      <w:r w:rsidRPr="00E4296D">
        <w:rPr>
          <w:rStyle w:val="--0"/>
        </w:rPr>
        <w:t>НЕПРОВЕРЕННЫЕ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сведения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под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видом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информировани</w:t>
      </w:r>
      <w:r>
        <w:rPr>
          <w:rFonts w:cs="Menlo"/>
          <w:lang w:eastAsia="en-US"/>
        </w:rPr>
        <w:t>я</w:t>
      </w:r>
      <w:r w:rsidRPr="0060767B">
        <w:rPr>
          <w:rFonts w:cs="Menlo"/>
          <w:lang w:eastAsia="en-US"/>
        </w:rPr>
        <w:t>.</w:t>
      </w:r>
      <w:r>
        <w:rPr>
          <w:rFonts w:cs="Menlo"/>
          <w:lang w:eastAsia="en-US"/>
        </w:rPr>
        <w:t xml:space="preserve"> </w:t>
      </w:r>
      <w:r w:rsidR="00595446">
        <w:rPr>
          <w:rFonts w:cs="Menlo"/>
          <w:lang w:eastAsia="en-US"/>
        </w:rPr>
        <w:t>Т</w:t>
      </w:r>
      <w:r w:rsidRPr="0060767B">
        <w:rPr>
          <w:rFonts w:cs="Menlo"/>
          <w:lang w:eastAsia="en-US"/>
        </w:rPr>
        <w:t>ако</w:t>
      </w:r>
      <w:r w:rsidR="00595446">
        <w:rPr>
          <w:rFonts w:cs="Menlo"/>
          <w:lang w:eastAsia="en-US"/>
        </w:rPr>
        <w:t>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вот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неосознанно</w:t>
      </w:r>
      <w:r w:rsidR="00595446">
        <w:rPr>
          <w:rFonts w:cs="Menlo"/>
          <w:lang w:eastAsia="en-US"/>
        </w:rPr>
        <w:t>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«врань</w:t>
      </w:r>
      <w:r w:rsidR="00595446">
        <w:rPr>
          <w:rFonts w:cs="Menlo"/>
          <w:lang w:eastAsia="en-US"/>
        </w:rPr>
        <w:t>ё</w:t>
      </w:r>
      <w:r w:rsidRPr="0060767B">
        <w:rPr>
          <w:rFonts w:cs="Menlo"/>
          <w:lang w:eastAsia="en-US"/>
        </w:rPr>
        <w:t>»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конечном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счёте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(под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каким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бы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предлогом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это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ни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делалось,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от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якобы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научных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«теорий»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до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толкования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понимания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простых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слов)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для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многих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стало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«питательной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средой»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их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жизненных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рассуждений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собственного</w:t>
      </w:r>
      <w:r>
        <w:rPr>
          <w:rFonts w:cs="Menlo"/>
          <w:lang w:eastAsia="en-US"/>
        </w:rPr>
        <w:t xml:space="preserve"> </w:t>
      </w:r>
      <w:r w:rsidR="00595446">
        <w:rPr>
          <w:rFonts w:cs="Menlo"/>
          <w:lang w:eastAsia="en-US"/>
        </w:rPr>
        <w:t>понимания происходящего</w:t>
      </w:r>
      <w:r>
        <w:rPr>
          <w:rFonts w:cs="Menlo"/>
          <w:lang w:eastAsia="en-US"/>
        </w:rPr>
        <w:t>.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Это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является</w:t>
      </w:r>
      <w:r>
        <w:rPr>
          <w:rFonts w:cs="Menlo"/>
          <w:lang w:eastAsia="en-US"/>
        </w:rPr>
        <w:t xml:space="preserve"> </w:t>
      </w:r>
      <w:r w:rsidRPr="007619B7">
        <w:rPr>
          <w:rStyle w:val="--"/>
        </w:rPr>
        <w:t>основой</w:t>
      </w:r>
      <w:r>
        <w:rPr>
          <w:rStyle w:val="--"/>
        </w:rPr>
        <w:t xml:space="preserve"> </w:t>
      </w:r>
      <w:r w:rsidRPr="00290F95">
        <w:rPr>
          <w:rStyle w:val="--0"/>
        </w:rPr>
        <w:t>построения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неполноценной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картины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мира,</w:t>
      </w:r>
      <w:r>
        <w:rPr>
          <w:rFonts w:cs="Menlo"/>
          <w:lang w:eastAsia="en-US"/>
        </w:rPr>
        <w:t xml:space="preserve"> </w:t>
      </w:r>
      <w:r w:rsidR="00595446">
        <w:rPr>
          <w:rFonts w:cs="Menlo"/>
          <w:lang w:eastAsia="en-US"/>
        </w:rPr>
        <w:t>в которой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многие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пробелы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просто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дорисованы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(как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предположение,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что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так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может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быть),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т.</w:t>
      </w:r>
      <w:r w:rsidR="00595446">
        <w:rPr>
          <w:rFonts w:cs="Menlo"/>
          <w:lang w:eastAsia="en-US"/>
        </w:rPr>
        <w:t> </w:t>
      </w:r>
      <w:r w:rsidRPr="0060767B">
        <w:rPr>
          <w:rFonts w:cs="Menlo"/>
          <w:lang w:eastAsia="en-US"/>
        </w:rPr>
        <w:t>е.</w:t>
      </w:r>
      <w:r>
        <w:rPr>
          <w:rFonts w:cs="Menlo"/>
          <w:lang w:eastAsia="en-US"/>
        </w:rPr>
        <w:t xml:space="preserve"> </w:t>
      </w:r>
      <w:r w:rsidRPr="007619B7">
        <w:rPr>
          <w:rStyle w:val="--"/>
        </w:rPr>
        <w:t>субъективное</w:t>
      </w:r>
      <w:r>
        <w:rPr>
          <w:rStyle w:val="--"/>
        </w:rPr>
        <w:t xml:space="preserve"> </w:t>
      </w:r>
      <w:r w:rsidRPr="007619B7">
        <w:rPr>
          <w:rStyle w:val="--0"/>
        </w:rPr>
        <w:t>мнение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с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очень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очень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ограниченным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кругозором.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Это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стало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даже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порядке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вещей</w:t>
      </w:r>
      <w:r w:rsidR="00595446">
        <w:rPr>
          <w:rFonts w:cs="Menlo"/>
          <w:lang w:eastAsia="en-US"/>
        </w:rPr>
        <w:t xml:space="preserve"> —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модн</w:t>
      </w:r>
      <w:r>
        <w:rPr>
          <w:rFonts w:cs="Menlo"/>
          <w:lang w:eastAsia="en-US"/>
        </w:rPr>
        <w:t>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рисовать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картины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мира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с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точки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зрения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каждой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из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многочисленных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наук</w:t>
      </w:r>
      <w:r>
        <w:rPr>
          <w:rFonts w:cs="Menlo"/>
          <w:lang w:eastAsia="en-US"/>
        </w:rPr>
        <w:t>,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воспринимаемых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как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«истина»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в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последней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инстанции.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тут,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будь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хоть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семи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пядей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лбу,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трудно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избежать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ошибок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недочётов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(это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в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своё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оправдание),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что,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собственно,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наблюдается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у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«правящей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элиты»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сегодня.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Таков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уж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формализованный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западный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подход,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который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нам</w:t>
      </w:r>
      <w:r>
        <w:rPr>
          <w:rFonts w:cs="Menlo"/>
          <w:lang w:eastAsia="en-US"/>
        </w:rPr>
        <w:t xml:space="preserve"> </w:t>
      </w:r>
      <w:r w:rsidRPr="00290F95">
        <w:rPr>
          <w:rStyle w:val="--0"/>
        </w:rPr>
        <w:t>был</w:t>
      </w:r>
      <w:r>
        <w:rPr>
          <w:rStyle w:val="--0"/>
        </w:rPr>
        <w:t xml:space="preserve"> </w:t>
      </w:r>
      <w:r w:rsidRPr="00290F95">
        <w:rPr>
          <w:rStyle w:val="--"/>
        </w:rPr>
        <w:t>навязан</w:t>
      </w:r>
      <w:r w:rsidRPr="00290F95">
        <w:rPr>
          <w:rFonts w:cs="Menlo"/>
          <w:lang w:eastAsia="en-US"/>
        </w:rPr>
        <w:t>.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Беда,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когда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такая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(употребим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более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мягкое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слово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вместо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«врань</w:t>
      </w:r>
      <w:r w:rsidR="00595446">
        <w:rPr>
          <w:rFonts w:cs="Menlo"/>
          <w:lang w:eastAsia="en-US"/>
        </w:rPr>
        <w:t>ё</w:t>
      </w:r>
      <w:r w:rsidRPr="00290F95">
        <w:rPr>
          <w:rFonts w:cs="Menlo"/>
          <w:lang w:eastAsia="en-US"/>
        </w:rPr>
        <w:t>»)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lastRenderedPageBreak/>
        <w:t>«недостаточность»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не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осознаётся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рубят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с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плеча</w:t>
      </w:r>
      <w:r w:rsidR="00595446">
        <w:rPr>
          <w:rFonts w:cs="Menlo"/>
          <w:lang w:eastAsia="en-US"/>
        </w:rPr>
        <w:t>,</w:t>
      </w:r>
      <w:r>
        <w:rPr>
          <w:rFonts w:cs="Menlo"/>
          <w:lang w:eastAsia="en-US"/>
        </w:rPr>
        <w:t xml:space="preserve"> </w:t>
      </w:r>
      <w:r w:rsidR="00595446">
        <w:rPr>
          <w:rFonts w:cs="Menlo"/>
          <w:lang w:eastAsia="en-US"/>
        </w:rPr>
        <w:t>в</w:t>
      </w:r>
      <w:r w:rsidRPr="00290F95">
        <w:rPr>
          <w:rFonts w:cs="Menlo"/>
          <w:lang w:eastAsia="en-US"/>
        </w:rPr>
        <w:t>ыража</w:t>
      </w:r>
      <w:r w:rsidR="00595446">
        <w:rPr>
          <w:rFonts w:cs="Menlo"/>
          <w:lang w:eastAsia="en-US"/>
        </w:rPr>
        <w:t>ясь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категорично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дела</w:t>
      </w:r>
      <w:r w:rsidR="00595446">
        <w:rPr>
          <w:rFonts w:cs="Menlo"/>
          <w:lang w:eastAsia="en-US"/>
        </w:rPr>
        <w:t>я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хуже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прежде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всего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себе</w:t>
      </w:r>
      <w:r>
        <w:rPr>
          <w:rFonts w:cs="Menlo"/>
          <w:lang w:eastAsia="en-US"/>
        </w:rPr>
        <w:t>,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потому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что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за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всё</w:t>
      </w:r>
      <w:r>
        <w:rPr>
          <w:rFonts w:cs="Menlo"/>
          <w:lang w:eastAsia="en-US"/>
        </w:rPr>
        <w:t xml:space="preserve"> — </w:t>
      </w:r>
      <w:r w:rsidRPr="0060767B">
        <w:rPr>
          <w:rFonts w:cs="Menlo"/>
          <w:lang w:eastAsia="en-US"/>
        </w:rPr>
        <w:t>существует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ответственность,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от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которой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никуда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деться</w:t>
      </w:r>
      <w:r>
        <w:rPr>
          <w:rFonts w:cs="Menlo"/>
          <w:lang w:eastAsia="en-US"/>
        </w:rPr>
        <w:t>.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таких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условиях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разумней</w:t>
      </w:r>
      <w:r>
        <w:rPr>
          <w:rFonts w:cs="Menlo"/>
          <w:lang w:eastAsia="en-US"/>
        </w:rPr>
        <w:t xml:space="preserve"> </w:t>
      </w:r>
      <w:r w:rsidRPr="00C864F2">
        <w:rPr>
          <w:rStyle w:val="--"/>
        </w:rPr>
        <w:t>не</w:t>
      </w:r>
      <w:r>
        <w:rPr>
          <w:rStyle w:val="--0"/>
        </w:rPr>
        <w:t xml:space="preserve"> </w:t>
      </w:r>
      <w:r w:rsidRPr="00C864F2">
        <w:rPr>
          <w:rStyle w:val="--0"/>
        </w:rPr>
        <w:t>спешить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(как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говорится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пословице</w:t>
      </w:r>
      <w:r>
        <w:rPr>
          <w:rFonts w:cs="Menlo"/>
          <w:lang w:eastAsia="en-US"/>
        </w:rPr>
        <w:t xml:space="preserve"> — </w:t>
      </w:r>
      <w:r>
        <w:rPr>
          <w:rFonts w:cs="Menlo"/>
          <w:lang w:eastAsia="en-US"/>
        </w:rPr>
        <w:t>«</w:t>
      </w:r>
      <w:r w:rsidRPr="0060767B">
        <w:rPr>
          <w:rFonts w:cs="Menlo"/>
          <w:lang w:eastAsia="en-US"/>
        </w:rPr>
        <w:t>поспешишь</w:t>
      </w:r>
      <w:r>
        <w:rPr>
          <w:rFonts w:cs="Menlo"/>
          <w:lang w:eastAsia="en-US"/>
        </w:rPr>
        <w:t xml:space="preserve"> — </w:t>
      </w:r>
      <w:r w:rsidRPr="0060767B">
        <w:rPr>
          <w:rFonts w:cs="Menlo"/>
          <w:lang w:eastAsia="en-US"/>
        </w:rPr>
        <w:t>людей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насмешишь</w:t>
      </w:r>
      <w:r w:rsidRPr="00290F95">
        <w:rPr>
          <w:rFonts w:cs="Menlo"/>
          <w:lang w:eastAsia="en-US"/>
        </w:rPr>
        <w:t>»)</w:t>
      </w:r>
      <w:r>
        <w:rPr>
          <w:rFonts w:cs="Menlo"/>
          <w:lang w:eastAsia="en-US"/>
        </w:rPr>
        <w:t>.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Р</w:t>
      </w:r>
      <w:r w:rsidRPr="00290F95">
        <w:rPr>
          <w:rFonts w:cs="Menlo"/>
          <w:lang w:eastAsia="en-US"/>
        </w:rPr>
        <w:t>азумней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остерегаться</w:t>
      </w:r>
      <w:r>
        <w:rPr>
          <w:rFonts w:cs="Menlo"/>
          <w:lang w:eastAsia="en-US"/>
        </w:rPr>
        <w:t xml:space="preserve"> </w:t>
      </w:r>
      <w:r w:rsidRPr="00290F95">
        <w:rPr>
          <w:rStyle w:val="--"/>
        </w:rPr>
        <w:t>ошибочных</w:t>
      </w:r>
      <w:r>
        <w:rPr>
          <w:rStyle w:val="--0"/>
        </w:rPr>
        <w:t xml:space="preserve"> </w:t>
      </w:r>
      <w:r w:rsidRPr="00290F95">
        <w:rPr>
          <w:rStyle w:val="--0"/>
        </w:rPr>
        <w:t>выводов</w:t>
      </w:r>
      <w:r w:rsidRPr="00290F95">
        <w:rPr>
          <w:rFonts w:cs="Menlo"/>
          <w:lang w:eastAsia="en-US"/>
        </w:rPr>
        <w:t>,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решений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поступков</w:t>
      </w:r>
      <w:r>
        <w:rPr>
          <w:rFonts w:cs="Menlo"/>
          <w:lang w:eastAsia="en-US"/>
        </w:rPr>
        <w:t>.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С</w:t>
      </w:r>
      <w:r w:rsidRPr="00290F95">
        <w:rPr>
          <w:rFonts w:cs="Menlo"/>
          <w:lang w:eastAsia="en-US"/>
        </w:rPr>
        <w:t>ледовать</w:t>
      </w:r>
      <w:r w:rsidR="00595446">
        <w:rPr>
          <w:rFonts w:cs="Menlo"/>
          <w:lang w:eastAsia="en-US"/>
        </w:rPr>
        <w:t xml:space="preserve"> можно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опять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же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другой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хорошей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пословице: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b/>
          <w:bCs/>
          <w:i/>
          <w:iCs/>
          <w:lang w:eastAsia="en-US"/>
        </w:rPr>
        <w:t>«семь</w:t>
      </w:r>
      <w:r>
        <w:rPr>
          <w:rFonts w:cs="Menlo"/>
          <w:b/>
          <w:bCs/>
          <w:i/>
          <w:iCs/>
          <w:lang w:eastAsia="en-US"/>
        </w:rPr>
        <w:t xml:space="preserve"> </w:t>
      </w:r>
      <w:r w:rsidRPr="00290F95">
        <w:rPr>
          <w:rFonts w:cs="Menlo"/>
          <w:b/>
          <w:bCs/>
          <w:i/>
          <w:iCs/>
          <w:lang w:eastAsia="en-US"/>
        </w:rPr>
        <w:t>раз</w:t>
      </w:r>
      <w:r>
        <w:rPr>
          <w:rFonts w:cs="Menlo"/>
          <w:b/>
          <w:bCs/>
          <w:i/>
          <w:iCs/>
          <w:lang w:eastAsia="en-US"/>
        </w:rPr>
        <w:t xml:space="preserve"> </w:t>
      </w:r>
      <w:r w:rsidRPr="00290F95">
        <w:rPr>
          <w:rFonts w:cs="Menlo"/>
          <w:b/>
          <w:bCs/>
          <w:i/>
          <w:iCs/>
          <w:lang w:eastAsia="en-US"/>
        </w:rPr>
        <w:t>отмерь,</w:t>
      </w:r>
      <w:r>
        <w:rPr>
          <w:rFonts w:cs="Menlo"/>
          <w:b/>
          <w:bCs/>
          <w:i/>
          <w:iCs/>
          <w:lang w:eastAsia="en-US"/>
        </w:rPr>
        <w:t xml:space="preserve"> </w:t>
      </w:r>
      <w:r w:rsidRPr="00290F95">
        <w:rPr>
          <w:rFonts w:cs="Menlo"/>
          <w:b/>
          <w:bCs/>
          <w:i/>
          <w:iCs/>
          <w:lang w:eastAsia="en-US"/>
        </w:rPr>
        <w:t>один</w:t>
      </w:r>
      <w:r>
        <w:rPr>
          <w:rFonts w:cs="Menlo"/>
          <w:b/>
          <w:bCs/>
          <w:i/>
          <w:iCs/>
          <w:lang w:eastAsia="en-US"/>
        </w:rPr>
        <w:t xml:space="preserve"> </w:t>
      </w:r>
      <w:r w:rsidRPr="00290F95">
        <w:rPr>
          <w:rFonts w:cs="Menlo"/>
          <w:b/>
          <w:bCs/>
          <w:i/>
          <w:iCs/>
          <w:lang w:eastAsia="en-US"/>
        </w:rPr>
        <w:t>раз</w:t>
      </w:r>
      <w:r>
        <w:rPr>
          <w:rFonts w:cs="Menlo"/>
          <w:b/>
          <w:bCs/>
          <w:i/>
          <w:iCs/>
          <w:lang w:eastAsia="en-US"/>
        </w:rPr>
        <w:t xml:space="preserve"> </w:t>
      </w:r>
      <w:r w:rsidRPr="00290F95">
        <w:rPr>
          <w:rFonts w:cs="Menlo"/>
          <w:b/>
          <w:bCs/>
          <w:i/>
          <w:iCs/>
          <w:lang w:eastAsia="en-US"/>
        </w:rPr>
        <w:t>отрежь»</w:t>
      </w:r>
      <w:r w:rsidRPr="00595446">
        <w:t>,</w:t>
      </w:r>
      <w:r>
        <w:rPr>
          <w:rFonts w:cs="Menlo"/>
          <w:lang w:eastAsia="en-US"/>
        </w:rPr>
        <w:t xml:space="preserve"> </w:t>
      </w:r>
      <w:r w:rsidR="00A3393F" w:rsidRPr="00290F95">
        <w:rPr>
          <w:rFonts w:cs="Menlo"/>
          <w:lang w:eastAsia="en-US"/>
        </w:rPr>
        <w:t>действуя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осторожно,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благоразумно.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А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не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наоборот</w:t>
      </w:r>
      <w:r w:rsidR="00595446">
        <w:rPr>
          <w:rFonts w:cs="Menlo"/>
          <w:lang w:eastAsia="en-US"/>
        </w:rPr>
        <w:t>: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сначала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на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эмоциях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резать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резать,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кромсать</w:t>
      </w:r>
      <w:r w:rsidR="00595446">
        <w:rPr>
          <w:rFonts w:cs="Menlo"/>
          <w:lang w:eastAsia="en-US"/>
        </w:rPr>
        <w:t>;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потом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только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на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куче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обрезков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пытаться</w:t>
      </w:r>
      <w:r>
        <w:rPr>
          <w:rFonts w:cs="Menlo"/>
          <w:lang w:eastAsia="en-US"/>
        </w:rPr>
        <w:t xml:space="preserve"> </w:t>
      </w:r>
      <w:r w:rsidR="00595446" w:rsidRPr="00290F95">
        <w:rPr>
          <w:rFonts w:cs="Menlo"/>
          <w:noProof/>
          <w:lang w:eastAsia="en-US"/>
        </w:rPr>
        <w:drawing>
          <wp:anchor distT="0" distB="0" distL="114300" distR="114300" simplePos="0" relativeHeight="251660288" behindDoc="1" locked="0" layoutInCell="1" allowOverlap="1" wp14:anchorId="59EA4A60" wp14:editId="655D9991">
            <wp:simplePos x="0" y="0"/>
            <wp:positionH relativeFrom="column">
              <wp:posOffset>41910</wp:posOffset>
            </wp:positionH>
            <wp:positionV relativeFrom="paragraph">
              <wp:posOffset>1899497</wp:posOffset>
            </wp:positionV>
            <wp:extent cx="2758440" cy="2649855"/>
            <wp:effectExtent l="0" t="0" r="0" b="4445"/>
            <wp:wrapTight wrapText="bothSides">
              <wp:wrapPolygon edited="0">
                <wp:start x="0" y="0"/>
                <wp:lineTo x="0" y="21533"/>
                <wp:lineTo x="21481" y="21533"/>
                <wp:lineTo x="21481" y="0"/>
                <wp:lineTo x="0" y="0"/>
              </wp:wrapPolygon>
            </wp:wrapTight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3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58440" cy="2649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0767B">
        <w:rPr>
          <w:rFonts w:cs="Menlo"/>
          <w:lang w:eastAsia="en-US"/>
        </w:rPr>
        <w:t>начать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думать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(если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вообще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есть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такая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способность</w:t>
      </w:r>
      <w:r>
        <w:rPr>
          <w:rFonts w:cs="Menlo"/>
          <w:lang w:eastAsia="en-US"/>
        </w:rPr>
        <w:t xml:space="preserve"> — </w:t>
      </w:r>
      <w:r w:rsidRPr="0060767B">
        <w:rPr>
          <w:rFonts w:cs="Menlo"/>
          <w:lang w:eastAsia="en-US"/>
        </w:rPr>
        <w:t>думать</w:t>
      </w:r>
      <w:r w:rsidR="00595446">
        <w:rPr>
          <w:rFonts w:cs="Menlo"/>
          <w:lang w:eastAsia="en-US"/>
        </w:rPr>
        <w:t>,</w:t>
      </w:r>
      <w:r>
        <w:rPr>
          <w:rFonts w:cs="Menlo"/>
          <w:lang w:eastAsia="en-US"/>
        </w:rPr>
        <w:t xml:space="preserve"> </w:t>
      </w:r>
      <w:r w:rsidR="00595446">
        <w:rPr>
          <w:rFonts w:cs="Menlo"/>
          <w:lang w:eastAsia="en-US"/>
        </w:rPr>
        <w:t>чаще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за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не</w:t>
      </w:r>
      <w:r>
        <w:rPr>
          <w:rFonts w:cs="Menlo"/>
          <w:lang w:eastAsia="en-US"/>
        </w:rPr>
        <w:t>ё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принимают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друго</w:t>
      </w:r>
      <w:r>
        <w:rPr>
          <w:rFonts w:cs="Menlo"/>
          <w:lang w:eastAsia="en-US"/>
        </w:rPr>
        <w:t>е).</w:t>
      </w:r>
      <w:r>
        <w:rPr>
          <w:rFonts w:cs="Menlo"/>
          <w:lang w:eastAsia="en-US"/>
        </w:rPr>
        <w:t xml:space="preserve"> </w:t>
      </w:r>
      <w:r>
        <w:rPr>
          <w:rFonts w:cs="Menlo"/>
          <w:lang w:eastAsia="en-US"/>
        </w:rPr>
        <w:t>А</w:t>
      </w:r>
      <w:r>
        <w:rPr>
          <w:rFonts w:cs="Menlo"/>
          <w:lang w:eastAsia="en-US"/>
        </w:rPr>
        <w:t xml:space="preserve"> </w:t>
      </w:r>
      <w:r w:rsidRPr="0060767B">
        <w:rPr>
          <w:rFonts w:cs="Menlo"/>
          <w:lang w:eastAsia="en-US"/>
        </w:rPr>
        <w:t>как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быть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теперь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с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результатом,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как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расхлебать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получившуюся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кашу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последствий</w:t>
      </w:r>
      <w:r w:rsidR="00595446">
        <w:rPr>
          <w:rFonts w:cs="Menlo"/>
          <w:lang w:eastAsia="en-US"/>
        </w:rPr>
        <w:t>?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Все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же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знают,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что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от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брошенного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камня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круги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расходятся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далеко.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Так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что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кушать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кушать,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сколько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сам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себе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«наварил»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проблем.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Или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же,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когда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напрочь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отсутствует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способность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думать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(бывает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так),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некоторые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ещё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дальше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разгоняют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эмоции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крушат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уже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всё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вокруг,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в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том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числе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и</w:t>
      </w:r>
      <w:r>
        <w:rPr>
          <w:rFonts w:cs="Menlo"/>
          <w:lang w:eastAsia="en-US"/>
        </w:rPr>
        <w:t xml:space="preserve"> </w:t>
      </w:r>
      <w:r w:rsidRPr="00290F95">
        <w:rPr>
          <w:rFonts w:cs="Menlo"/>
          <w:lang w:eastAsia="en-US"/>
        </w:rPr>
        <w:t>себя.</w:t>
      </w:r>
      <w:r>
        <w:rPr>
          <w:rFonts w:cs="Menlo"/>
          <w:lang w:eastAsia="en-US"/>
        </w:rPr>
        <w:t xml:space="preserve"> </w:t>
      </w:r>
    </w:p>
    <w:p w14:paraId="6702D1B4" w14:textId="7A0801F4" w:rsidR="007B4BAC" w:rsidRDefault="004D353C" w:rsidP="007B4BAC">
      <w:pPr>
        <w:rPr>
          <w:color w:val="333333"/>
          <w:shd w:val="clear" w:color="auto" w:fill="FFFFFF"/>
        </w:rPr>
      </w:pPr>
      <w:r w:rsidRPr="00290F95">
        <w:rPr>
          <w:lang w:eastAsia="en-US"/>
        </w:rPr>
        <w:t>Трагедий</w:t>
      </w:r>
      <w:r>
        <w:rPr>
          <w:lang w:eastAsia="en-US"/>
        </w:rPr>
        <w:t xml:space="preserve"> </w:t>
      </w:r>
      <w:r w:rsidRPr="00290F95">
        <w:rPr>
          <w:lang w:eastAsia="en-US"/>
        </w:rPr>
        <w:t>больших</w:t>
      </w:r>
      <w:r>
        <w:rPr>
          <w:lang w:eastAsia="en-US"/>
        </w:rPr>
        <w:t xml:space="preserve"> </w:t>
      </w:r>
      <w:r w:rsidRPr="00290F95">
        <w:rPr>
          <w:lang w:eastAsia="en-US"/>
        </w:rPr>
        <w:t>и</w:t>
      </w:r>
      <w:r>
        <w:rPr>
          <w:lang w:eastAsia="en-US"/>
        </w:rPr>
        <w:t xml:space="preserve"> </w:t>
      </w:r>
      <w:r w:rsidRPr="00290F95">
        <w:rPr>
          <w:lang w:eastAsia="en-US"/>
        </w:rPr>
        <w:t>малых</w:t>
      </w:r>
      <w:r>
        <w:rPr>
          <w:lang w:eastAsia="en-US"/>
        </w:rPr>
        <w:t xml:space="preserve"> </w:t>
      </w:r>
      <w:r w:rsidRPr="00290F95">
        <w:rPr>
          <w:rStyle w:val="--"/>
        </w:rPr>
        <w:t>не</w:t>
      </w:r>
      <w:r>
        <w:rPr>
          <w:rStyle w:val="--0"/>
        </w:rPr>
        <w:t xml:space="preserve"> </w:t>
      </w:r>
      <w:r w:rsidRPr="00290F95">
        <w:rPr>
          <w:rStyle w:val="--0"/>
        </w:rPr>
        <w:t>счесть</w:t>
      </w:r>
      <w:r>
        <w:rPr>
          <w:rStyle w:val="--0"/>
        </w:rPr>
        <w:t xml:space="preserve"> </w:t>
      </w:r>
      <w:r w:rsidRPr="00290F95">
        <w:rPr>
          <w:rStyle w:val="--"/>
        </w:rPr>
        <w:t>сегодня</w:t>
      </w:r>
      <w:r>
        <w:rPr>
          <w:lang w:eastAsia="en-US"/>
        </w:rPr>
        <w:t xml:space="preserve"> </w:t>
      </w:r>
      <w:r w:rsidRPr="00290F95">
        <w:rPr>
          <w:lang w:eastAsia="en-US"/>
        </w:rPr>
        <w:t>по</w:t>
      </w:r>
      <w:r>
        <w:rPr>
          <w:lang w:eastAsia="en-US"/>
        </w:rPr>
        <w:t xml:space="preserve"> </w:t>
      </w:r>
      <w:r w:rsidRPr="00290F95">
        <w:rPr>
          <w:lang w:eastAsia="en-US"/>
        </w:rPr>
        <w:t>всей</w:t>
      </w:r>
      <w:r>
        <w:rPr>
          <w:lang w:eastAsia="en-US"/>
        </w:rPr>
        <w:t xml:space="preserve"> </w:t>
      </w:r>
      <w:r w:rsidRPr="00290F95">
        <w:rPr>
          <w:lang w:eastAsia="en-US"/>
        </w:rPr>
        <w:t>планете.</w:t>
      </w:r>
      <w:r>
        <w:rPr>
          <w:lang w:eastAsia="en-US"/>
        </w:rPr>
        <w:t xml:space="preserve"> </w:t>
      </w:r>
      <w:r w:rsidRPr="00290F95">
        <w:rPr>
          <w:lang w:eastAsia="en-US"/>
        </w:rPr>
        <w:t>Торнадо</w:t>
      </w:r>
      <w:r>
        <w:rPr>
          <w:lang w:eastAsia="en-US"/>
        </w:rPr>
        <w:t xml:space="preserve"> </w:t>
      </w:r>
      <w:r w:rsidRPr="00290F95">
        <w:rPr>
          <w:lang w:eastAsia="en-US"/>
        </w:rPr>
        <w:t>в</w:t>
      </w:r>
      <w:r>
        <w:rPr>
          <w:lang w:eastAsia="en-US"/>
        </w:rPr>
        <w:t xml:space="preserve"> </w:t>
      </w:r>
      <w:r w:rsidRPr="00290F95">
        <w:rPr>
          <w:lang w:eastAsia="en-US"/>
        </w:rPr>
        <w:t>Америке,</w:t>
      </w:r>
      <w:r>
        <w:rPr>
          <w:lang w:eastAsia="en-US"/>
        </w:rPr>
        <w:t xml:space="preserve"> </w:t>
      </w:r>
      <w:r w:rsidRPr="00290F95">
        <w:rPr>
          <w:lang w:eastAsia="en-US"/>
        </w:rPr>
        <w:t>наводнения</w:t>
      </w:r>
      <w:r>
        <w:rPr>
          <w:lang w:eastAsia="en-US"/>
        </w:rPr>
        <w:t xml:space="preserve"> </w:t>
      </w:r>
      <w:r w:rsidRPr="00290F95">
        <w:rPr>
          <w:lang w:eastAsia="en-US"/>
        </w:rPr>
        <w:t>в</w:t>
      </w:r>
      <w:r>
        <w:rPr>
          <w:lang w:eastAsia="en-US"/>
        </w:rPr>
        <w:t xml:space="preserve"> </w:t>
      </w:r>
      <w:r w:rsidRPr="00290F95">
        <w:rPr>
          <w:lang w:eastAsia="en-US"/>
        </w:rPr>
        <w:t>Бразилии,</w:t>
      </w:r>
      <w:r>
        <w:rPr>
          <w:lang w:eastAsia="en-US"/>
        </w:rPr>
        <w:t xml:space="preserve"> </w:t>
      </w:r>
      <w:r w:rsidRPr="00290F95">
        <w:rPr>
          <w:lang w:eastAsia="en-US"/>
        </w:rPr>
        <w:t>землетрясение</w:t>
      </w:r>
      <w:r>
        <w:rPr>
          <w:lang w:eastAsia="en-US"/>
        </w:rPr>
        <w:t xml:space="preserve"> </w:t>
      </w:r>
      <w:r w:rsidRPr="00290F95">
        <w:rPr>
          <w:lang w:eastAsia="en-US"/>
        </w:rPr>
        <w:t>в</w:t>
      </w:r>
      <w:r>
        <w:rPr>
          <w:lang w:eastAsia="en-US"/>
        </w:rPr>
        <w:t xml:space="preserve"> </w:t>
      </w:r>
      <w:r w:rsidRPr="00290F95">
        <w:rPr>
          <w:lang w:eastAsia="en-US"/>
        </w:rPr>
        <w:t>Турции,</w:t>
      </w:r>
      <w:r>
        <w:rPr>
          <w:lang w:eastAsia="en-US"/>
        </w:rPr>
        <w:t xml:space="preserve"> </w:t>
      </w:r>
      <w:r w:rsidRPr="00290F95">
        <w:rPr>
          <w:lang w:eastAsia="en-US"/>
        </w:rPr>
        <w:t>СВО</w:t>
      </w:r>
      <w:r>
        <w:rPr>
          <w:lang w:eastAsia="en-US"/>
        </w:rPr>
        <w:t xml:space="preserve"> </w:t>
      </w:r>
      <w:r w:rsidRPr="00290F95">
        <w:rPr>
          <w:lang w:eastAsia="en-US"/>
        </w:rPr>
        <w:t>в</w:t>
      </w:r>
      <w:r>
        <w:rPr>
          <w:lang w:eastAsia="en-US"/>
        </w:rPr>
        <w:t xml:space="preserve"> </w:t>
      </w:r>
      <w:r w:rsidRPr="00290F95">
        <w:rPr>
          <w:lang w:eastAsia="en-US"/>
        </w:rPr>
        <w:t>России</w:t>
      </w:r>
      <w:r>
        <w:rPr>
          <w:lang w:eastAsia="en-US"/>
        </w:rPr>
        <w:t xml:space="preserve"> </w:t>
      </w:r>
      <w:r w:rsidRPr="00290F95">
        <w:rPr>
          <w:lang w:eastAsia="en-US"/>
        </w:rPr>
        <w:t>и</w:t>
      </w:r>
      <w:r>
        <w:rPr>
          <w:lang w:eastAsia="en-US"/>
        </w:rPr>
        <w:t xml:space="preserve"> </w:t>
      </w:r>
      <w:r w:rsidRPr="00290F95">
        <w:rPr>
          <w:lang w:eastAsia="en-US"/>
        </w:rPr>
        <w:t>Украине</w:t>
      </w:r>
      <w:r>
        <w:rPr>
          <w:lang w:eastAsia="en-US"/>
        </w:rPr>
        <w:t xml:space="preserve"> </w:t>
      </w:r>
      <w:r w:rsidRPr="00290F95">
        <w:rPr>
          <w:lang w:eastAsia="en-US"/>
        </w:rPr>
        <w:t>и</w:t>
      </w:r>
      <w:r>
        <w:rPr>
          <w:lang w:eastAsia="en-US"/>
        </w:rPr>
        <w:t xml:space="preserve"> </w:t>
      </w:r>
      <w:r w:rsidRPr="00290F95">
        <w:rPr>
          <w:lang w:eastAsia="en-US"/>
        </w:rPr>
        <w:t>так</w:t>
      </w:r>
      <w:r>
        <w:rPr>
          <w:lang w:eastAsia="en-US"/>
        </w:rPr>
        <w:t xml:space="preserve"> </w:t>
      </w:r>
      <w:r w:rsidRPr="00290F95">
        <w:rPr>
          <w:lang w:eastAsia="en-US"/>
        </w:rPr>
        <w:t>далее</w:t>
      </w:r>
      <w:r w:rsidR="00595446">
        <w:rPr>
          <w:lang w:eastAsia="en-US"/>
        </w:rPr>
        <w:t>,</w:t>
      </w:r>
      <w:r>
        <w:rPr>
          <w:lang w:eastAsia="en-US"/>
        </w:rPr>
        <w:t xml:space="preserve"> </w:t>
      </w:r>
      <w:r w:rsidRPr="00290F95">
        <w:rPr>
          <w:lang w:eastAsia="en-US"/>
        </w:rPr>
        <w:t>и</w:t>
      </w:r>
      <w:r>
        <w:rPr>
          <w:lang w:eastAsia="en-US"/>
        </w:rPr>
        <w:t xml:space="preserve"> </w:t>
      </w:r>
      <w:r w:rsidRPr="00290F95">
        <w:rPr>
          <w:lang w:eastAsia="en-US"/>
        </w:rPr>
        <w:t>т.</w:t>
      </w:r>
      <w:r w:rsidR="00595446">
        <w:rPr>
          <w:lang w:eastAsia="en-US"/>
        </w:rPr>
        <w:t> </w:t>
      </w:r>
      <w:r w:rsidRPr="00290F95">
        <w:rPr>
          <w:lang w:eastAsia="en-US"/>
        </w:rPr>
        <w:t>п.</w:t>
      </w:r>
      <w:r>
        <w:rPr>
          <w:lang w:eastAsia="en-US"/>
        </w:rPr>
        <w:t xml:space="preserve"> </w:t>
      </w:r>
      <w:r w:rsidRPr="00290F95">
        <w:rPr>
          <w:lang w:eastAsia="en-US"/>
        </w:rPr>
        <w:t>Но</w:t>
      </w:r>
      <w:r>
        <w:rPr>
          <w:lang w:eastAsia="en-US"/>
        </w:rPr>
        <w:t xml:space="preserve"> </w:t>
      </w:r>
      <w:r w:rsidRPr="00290F95">
        <w:rPr>
          <w:lang w:eastAsia="en-US"/>
        </w:rPr>
        <w:t>большинство,</w:t>
      </w:r>
      <w:r>
        <w:rPr>
          <w:lang w:eastAsia="en-US"/>
        </w:rPr>
        <w:t xml:space="preserve"> </w:t>
      </w:r>
      <w:r w:rsidRPr="00290F95">
        <w:rPr>
          <w:lang w:eastAsia="en-US"/>
        </w:rPr>
        <w:t>к</w:t>
      </w:r>
      <w:r>
        <w:rPr>
          <w:lang w:eastAsia="en-US"/>
        </w:rPr>
        <w:t xml:space="preserve"> </w:t>
      </w:r>
      <w:r w:rsidRPr="00290F95">
        <w:rPr>
          <w:lang w:eastAsia="en-US"/>
        </w:rPr>
        <w:t>сожалению,</w:t>
      </w:r>
      <w:r>
        <w:rPr>
          <w:lang w:eastAsia="en-US"/>
        </w:rPr>
        <w:t xml:space="preserve"> </w:t>
      </w:r>
      <w:r w:rsidRPr="00290F95">
        <w:rPr>
          <w:rStyle w:val="--"/>
        </w:rPr>
        <w:t>не</w:t>
      </w:r>
      <w:r>
        <w:rPr>
          <w:rStyle w:val="--0"/>
        </w:rPr>
        <w:t xml:space="preserve"> </w:t>
      </w:r>
      <w:r w:rsidRPr="00290F95">
        <w:rPr>
          <w:rStyle w:val="--0"/>
        </w:rPr>
        <w:t>понимают</w:t>
      </w:r>
      <w:r w:rsidRPr="00290F95">
        <w:rPr>
          <w:lang w:eastAsia="en-US"/>
        </w:rPr>
        <w:t>,</w:t>
      </w:r>
      <w:r>
        <w:rPr>
          <w:lang w:eastAsia="en-US"/>
        </w:rPr>
        <w:t xml:space="preserve"> </w:t>
      </w:r>
      <w:r w:rsidRPr="00290F95">
        <w:rPr>
          <w:lang w:eastAsia="en-US"/>
        </w:rPr>
        <w:t>что</w:t>
      </w:r>
      <w:r>
        <w:rPr>
          <w:lang w:eastAsia="en-US"/>
        </w:rPr>
        <w:t xml:space="preserve"> </w:t>
      </w:r>
      <w:r w:rsidRPr="00290F95">
        <w:rPr>
          <w:color w:val="1B2024"/>
        </w:rPr>
        <w:t>в</w:t>
      </w:r>
      <w:r>
        <w:rPr>
          <w:b/>
          <w:bCs/>
          <w:i/>
          <w:iCs/>
          <w:color w:val="1B2024"/>
        </w:rPr>
        <w:t xml:space="preserve"> </w:t>
      </w:r>
      <w:r w:rsidRPr="00290F95">
        <w:rPr>
          <w:b/>
          <w:bCs/>
          <w:i/>
          <w:iCs/>
          <w:color w:val="1B2024"/>
        </w:rPr>
        <w:t>череде</w:t>
      </w:r>
      <w:r>
        <w:rPr>
          <w:b/>
          <w:bCs/>
          <w:i/>
          <w:iCs/>
          <w:color w:val="1B2024"/>
        </w:rPr>
        <w:t xml:space="preserve"> </w:t>
      </w:r>
      <w:r w:rsidRPr="00290F95">
        <w:rPr>
          <w:b/>
          <w:bCs/>
          <w:i/>
          <w:iCs/>
          <w:color w:val="1B2024"/>
        </w:rPr>
        <w:t>происходящего</w:t>
      </w:r>
      <w:r>
        <w:rPr>
          <w:b/>
          <w:bCs/>
          <w:i/>
          <w:iCs/>
          <w:color w:val="1B2024"/>
        </w:rPr>
        <w:t xml:space="preserve"> </w:t>
      </w:r>
      <w:r w:rsidRPr="00290F95">
        <w:rPr>
          <w:b/>
          <w:bCs/>
          <w:i/>
          <w:iCs/>
          <w:color w:val="1B2024"/>
        </w:rPr>
        <w:t>сегодня</w:t>
      </w:r>
      <w:r>
        <w:rPr>
          <w:b/>
          <w:bCs/>
          <w:i/>
          <w:iCs/>
          <w:color w:val="1B2024"/>
        </w:rPr>
        <w:t xml:space="preserve"> </w:t>
      </w:r>
      <w:r w:rsidRPr="00290F95">
        <w:rPr>
          <w:b/>
          <w:bCs/>
          <w:i/>
          <w:iCs/>
          <w:color w:val="1B2024"/>
        </w:rPr>
        <w:t>ошибок</w:t>
      </w:r>
      <w:r>
        <w:rPr>
          <w:b/>
          <w:bCs/>
          <w:i/>
          <w:iCs/>
          <w:color w:val="1B2024"/>
        </w:rPr>
        <w:t xml:space="preserve"> </w:t>
      </w:r>
      <w:r w:rsidRPr="00290F95">
        <w:rPr>
          <w:b/>
          <w:bCs/>
          <w:i/>
          <w:iCs/>
          <w:color w:val="1B2024"/>
        </w:rPr>
        <w:t>не</w:t>
      </w:r>
      <w:r w:rsidR="00595446">
        <w:rPr>
          <w:b/>
          <w:bCs/>
          <w:i/>
          <w:iCs/>
          <w:color w:val="1B2024"/>
        </w:rPr>
        <w:t>т</w:t>
      </w:r>
      <w:r w:rsidRPr="00290F95">
        <w:rPr>
          <w:b/>
          <w:bCs/>
          <w:i/>
          <w:iCs/>
          <w:color w:val="1B2024"/>
        </w:rPr>
        <w:t>.</w:t>
      </w:r>
      <w:r>
        <w:rPr>
          <w:color w:val="1B2024"/>
        </w:rPr>
        <w:t xml:space="preserve"> </w:t>
      </w:r>
      <w:r w:rsidRPr="00290F95">
        <w:rPr>
          <w:color w:val="1B2024"/>
        </w:rPr>
        <w:t>События</w:t>
      </w:r>
      <w:r w:rsidRPr="006D1CB1">
        <w:rPr>
          <w:color w:val="1B2024"/>
        </w:rPr>
        <w:t>,</w:t>
      </w:r>
      <w:r>
        <w:rPr>
          <w:color w:val="1B2024"/>
        </w:rPr>
        <w:t xml:space="preserve"> </w:t>
      </w:r>
      <w:r w:rsidRPr="006D1CB1">
        <w:rPr>
          <w:color w:val="1B2024"/>
        </w:rPr>
        <w:t>которые</w:t>
      </w:r>
      <w:r>
        <w:rPr>
          <w:color w:val="1B2024"/>
        </w:rPr>
        <w:t xml:space="preserve"> </w:t>
      </w:r>
      <w:r w:rsidRPr="006D1CB1">
        <w:rPr>
          <w:color w:val="1B2024"/>
        </w:rPr>
        <w:t>вторгаются</w:t>
      </w:r>
      <w:r>
        <w:rPr>
          <w:color w:val="1B2024"/>
        </w:rPr>
        <w:t xml:space="preserve"> </w:t>
      </w:r>
      <w:r w:rsidRPr="006D1CB1">
        <w:rPr>
          <w:color w:val="1B2024"/>
        </w:rPr>
        <w:t>в</w:t>
      </w:r>
      <w:r>
        <w:rPr>
          <w:color w:val="1B2024"/>
        </w:rPr>
        <w:t xml:space="preserve"> </w:t>
      </w:r>
      <w:r w:rsidRPr="006D1CB1">
        <w:rPr>
          <w:color w:val="1B2024"/>
        </w:rPr>
        <w:t>нашу</w:t>
      </w:r>
      <w:r>
        <w:rPr>
          <w:color w:val="1B2024"/>
        </w:rPr>
        <w:t xml:space="preserve"> </w:t>
      </w:r>
      <w:r w:rsidRPr="006D1CB1">
        <w:rPr>
          <w:color w:val="1B2024"/>
        </w:rPr>
        <w:t>жизнь,</w:t>
      </w:r>
      <w:r>
        <w:rPr>
          <w:color w:val="1B2024"/>
        </w:rPr>
        <w:t xml:space="preserve"> </w:t>
      </w:r>
      <w:r w:rsidRPr="006D1CB1">
        <w:rPr>
          <w:color w:val="1B2024"/>
        </w:rPr>
        <w:t>какими</w:t>
      </w:r>
      <w:r>
        <w:rPr>
          <w:color w:val="1B2024"/>
        </w:rPr>
        <w:t xml:space="preserve"> </w:t>
      </w:r>
      <w:r w:rsidRPr="006D1CB1">
        <w:rPr>
          <w:color w:val="1B2024"/>
        </w:rPr>
        <w:t>бы</w:t>
      </w:r>
      <w:r>
        <w:rPr>
          <w:color w:val="1B2024"/>
        </w:rPr>
        <w:t xml:space="preserve"> </w:t>
      </w:r>
      <w:r w:rsidRPr="006D1CB1">
        <w:rPr>
          <w:color w:val="1B2024"/>
        </w:rPr>
        <w:t>неприятными</w:t>
      </w:r>
      <w:r>
        <w:rPr>
          <w:color w:val="1B2024"/>
        </w:rPr>
        <w:t xml:space="preserve"> </w:t>
      </w:r>
      <w:r w:rsidRPr="006D1CB1">
        <w:rPr>
          <w:color w:val="1B2024"/>
        </w:rPr>
        <w:t>для</w:t>
      </w:r>
      <w:r>
        <w:rPr>
          <w:color w:val="1B2024"/>
        </w:rPr>
        <w:t xml:space="preserve"> </w:t>
      </w:r>
      <w:r w:rsidRPr="006D1CB1">
        <w:rPr>
          <w:color w:val="1B2024"/>
        </w:rPr>
        <w:t>нас</w:t>
      </w:r>
      <w:r>
        <w:rPr>
          <w:color w:val="1B2024"/>
        </w:rPr>
        <w:t xml:space="preserve"> </w:t>
      </w:r>
      <w:r w:rsidRPr="006D1CB1">
        <w:rPr>
          <w:color w:val="1B2024"/>
        </w:rPr>
        <w:t>они</w:t>
      </w:r>
      <w:r>
        <w:rPr>
          <w:color w:val="1B2024"/>
        </w:rPr>
        <w:t xml:space="preserve"> </w:t>
      </w:r>
      <w:r w:rsidRPr="006D1CB1">
        <w:rPr>
          <w:color w:val="1B2024"/>
        </w:rPr>
        <w:t>н</w:t>
      </w:r>
      <w:r w:rsidR="006D7416">
        <w:rPr>
          <w:color w:val="1B2024"/>
        </w:rPr>
        <w:t>и</w:t>
      </w:r>
      <w:r>
        <w:rPr>
          <w:color w:val="1B2024"/>
        </w:rPr>
        <w:t xml:space="preserve"> </w:t>
      </w:r>
      <w:r w:rsidRPr="006D1CB1">
        <w:rPr>
          <w:color w:val="1B2024"/>
        </w:rPr>
        <w:t>были,</w:t>
      </w:r>
      <w:r>
        <w:rPr>
          <w:color w:val="1B2024"/>
        </w:rPr>
        <w:t xml:space="preserve"> </w:t>
      </w:r>
      <w:r w:rsidRPr="006D1CB1">
        <w:rPr>
          <w:color w:val="1B2024"/>
        </w:rPr>
        <w:t>необходимы</w:t>
      </w:r>
      <w:r>
        <w:rPr>
          <w:color w:val="1B2024"/>
        </w:rPr>
        <w:t xml:space="preserve"> </w:t>
      </w:r>
      <w:r w:rsidRPr="006D1CB1">
        <w:rPr>
          <w:color w:val="1B2024"/>
        </w:rPr>
        <w:t>для</w:t>
      </w:r>
      <w:r>
        <w:rPr>
          <w:color w:val="1B2024"/>
        </w:rPr>
        <w:t xml:space="preserve"> </w:t>
      </w:r>
      <w:r w:rsidRPr="006D1CB1">
        <w:rPr>
          <w:color w:val="1B2024"/>
        </w:rPr>
        <w:t>того</w:t>
      </w:r>
      <w:r w:rsidR="006D7416">
        <w:rPr>
          <w:color w:val="1B2024"/>
        </w:rPr>
        <w:t>,</w:t>
      </w:r>
      <w:r>
        <w:rPr>
          <w:color w:val="1B2024"/>
        </w:rPr>
        <w:t xml:space="preserve"> </w:t>
      </w:r>
      <w:r w:rsidRPr="006D1CB1">
        <w:rPr>
          <w:color w:val="1B2024"/>
        </w:rPr>
        <w:t>чтобы</w:t>
      </w:r>
      <w:r>
        <w:rPr>
          <w:color w:val="1B2024"/>
        </w:rPr>
        <w:t xml:space="preserve"> </w:t>
      </w:r>
      <w:r w:rsidRPr="006D1CB1">
        <w:rPr>
          <w:color w:val="1B2024"/>
        </w:rPr>
        <w:t>мы</w:t>
      </w:r>
      <w:r>
        <w:rPr>
          <w:color w:val="1B2024"/>
        </w:rPr>
        <w:t xml:space="preserve"> </w:t>
      </w:r>
      <w:r w:rsidRPr="00291556">
        <w:rPr>
          <w:rStyle w:val="--"/>
        </w:rPr>
        <w:t>поняли</w:t>
      </w:r>
      <w:r>
        <w:rPr>
          <w:rStyle w:val="--"/>
        </w:rPr>
        <w:t xml:space="preserve"> </w:t>
      </w:r>
      <w:r w:rsidRPr="00291556">
        <w:rPr>
          <w:rStyle w:val="--0"/>
        </w:rPr>
        <w:t>их</w:t>
      </w:r>
      <w:r>
        <w:rPr>
          <w:color w:val="1B2024"/>
        </w:rPr>
        <w:t xml:space="preserve"> </w:t>
      </w:r>
      <w:r w:rsidRPr="006D1CB1">
        <w:rPr>
          <w:color w:val="1B2024"/>
        </w:rPr>
        <w:t>и</w:t>
      </w:r>
      <w:r>
        <w:rPr>
          <w:color w:val="1B2024"/>
        </w:rPr>
        <w:t xml:space="preserve"> </w:t>
      </w:r>
      <w:r w:rsidRPr="006D1CB1">
        <w:rPr>
          <w:color w:val="1B2024"/>
        </w:rPr>
        <w:t>научились</w:t>
      </w:r>
      <w:r>
        <w:rPr>
          <w:color w:val="1B2024"/>
        </w:rPr>
        <w:t xml:space="preserve"> </w:t>
      </w:r>
      <w:r w:rsidRPr="006D1CB1">
        <w:rPr>
          <w:color w:val="1B2024"/>
        </w:rPr>
        <w:t>тому,</w:t>
      </w:r>
      <w:r>
        <w:rPr>
          <w:color w:val="1B2024"/>
        </w:rPr>
        <w:t xml:space="preserve"> </w:t>
      </w:r>
      <w:r w:rsidRPr="006D1CB1">
        <w:rPr>
          <w:color w:val="1B2024"/>
        </w:rPr>
        <w:t>что</w:t>
      </w:r>
      <w:r>
        <w:rPr>
          <w:color w:val="1B2024"/>
        </w:rPr>
        <w:t xml:space="preserve"> </w:t>
      </w:r>
      <w:r w:rsidRPr="006D1CB1">
        <w:rPr>
          <w:color w:val="1B2024"/>
        </w:rPr>
        <w:t>должны</w:t>
      </w:r>
      <w:r>
        <w:rPr>
          <w:color w:val="1B2024"/>
        </w:rPr>
        <w:t xml:space="preserve"> </w:t>
      </w:r>
      <w:r w:rsidRPr="006D1CB1">
        <w:rPr>
          <w:color w:val="1B2024"/>
        </w:rPr>
        <w:t>понять</w:t>
      </w:r>
      <w:r>
        <w:rPr>
          <w:color w:val="1B2024"/>
        </w:rPr>
        <w:t xml:space="preserve"> </w:t>
      </w:r>
      <w:r w:rsidRPr="006D1CB1">
        <w:rPr>
          <w:color w:val="1B2024"/>
        </w:rPr>
        <w:t>и</w:t>
      </w:r>
      <w:r>
        <w:rPr>
          <w:color w:val="1B2024"/>
        </w:rPr>
        <w:t xml:space="preserve"> </w:t>
      </w:r>
      <w:r w:rsidRPr="006D1CB1">
        <w:rPr>
          <w:color w:val="1B2024"/>
        </w:rPr>
        <w:t>чему</w:t>
      </w:r>
      <w:r>
        <w:rPr>
          <w:color w:val="1B2024"/>
        </w:rPr>
        <w:t xml:space="preserve"> </w:t>
      </w:r>
      <w:r w:rsidRPr="006D1CB1">
        <w:rPr>
          <w:color w:val="1B2024"/>
        </w:rPr>
        <w:t>должны</w:t>
      </w:r>
      <w:r>
        <w:rPr>
          <w:color w:val="1B2024"/>
        </w:rPr>
        <w:t xml:space="preserve"> </w:t>
      </w:r>
      <w:r w:rsidRPr="006D1CB1">
        <w:rPr>
          <w:color w:val="1B2024"/>
        </w:rPr>
        <w:t>научиться.</w:t>
      </w:r>
      <w:r>
        <w:rPr>
          <w:color w:val="1B2024"/>
        </w:rPr>
        <w:t xml:space="preserve"> </w:t>
      </w:r>
      <w:r w:rsidRPr="006D1CB1">
        <w:rPr>
          <w:color w:val="1B2024"/>
        </w:rPr>
        <w:t>Это</w:t>
      </w:r>
      <w:r>
        <w:rPr>
          <w:color w:val="1B2024"/>
        </w:rPr>
        <w:t xml:space="preserve"> </w:t>
      </w:r>
      <w:r w:rsidRPr="006D1CB1">
        <w:rPr>
          <w:color w:val="1B2024"/>
        </w:rPr>
        <w:t>наш</w:t>
      </w:r>
      <w:r>
        <w:rPr>
          <w:color w:val="1B2024"/>
        </w:rPr>
        <w:t xml:space="preserve"> </w:t>
      </w:r>
      <w:r w:rsidRPr="006D1CB1">
        <w:rPr>
          <w:color w:val="1B2024"/>
        </w:rPr>
        <w:t>шанс</w:t>
      </w:r>
      <w:r w:rsidR="006D7416">
        <w:rPr>
          <w:color w:val="1B2024"/>
        </w:rPr>
        <w:t>,</w:t>
      </w:r>
      <w:r>
        <w:rPr>
          <w:color w:val="1B2024"/>
        </w:rPr>
        <w:t xml:space="preserve"> </w:t>
      </w:r>
      <w:r w:rsidRPr="006D1CB1">
        <w:rPr>
          <w:color w:val="1B2024"/>
        </w:rPr>
        <w:t>и</w:t>
      </w:r>
      <w:r>
        <w:rPr>
          <w:color w:val="1B2024"/>
        </w:rPr>
        <w:t xml:space="preserve"> </w:t>
      </w:r>
      <w:r w:rsidRPr="006D1CB1">
        <w:rPr>
          <w:color w:val="1B2024"/>
        </w:rPr>
        <w:t>другого</w:t>
      </w:r>
      <w:r w:rsidR="00595446">
        <w:rPr>
          <w:color w:val="1B2024"/>
        </w:rPr>
        <w:t xml:space="preserve"> </w:t>
      </w:r>
      <w:r>
        <w:rPr>
          <w:color w:val="1B2024"/>
        </w:rPr>
        <w:t xml:space="preserve">— </w:t>
      </w:r>
      <w:r w:rsidRPr="006D1CB1">
        <w:rPr>
          <w:color w:val="1B2024"/>
        </w:rPr>
        <w:t>не</w:t>
      </w:r>
      <w:r>
        <w:rPr>
          <w:color w:val="1B2024"/>
        </w:rPr>
        <w:t xml:space="preserve"> </w:t>
      </w:r>
      <w:r w:rsidRPr="006D1CB1">
        <w:rPr>
          <w:color w:val="1B2024"/>
        </w:rPr>
        <w:t>будет.</w:t>
      </w:r>
      <w:r>
        <w:rPr>
          <w:color w:val="1B2024"/>
        </w:rPr>
        <w:t xml:space="preserve"> </w:t>
      </w:r>
      <w:r w:rsidRPr="006D1CB1">
        <w:rPr>
          <w:color w:val="333333"/>
          <w:shd w:val="clear" w:color="auto" w:fill="FFFFFF"/>
        </w:rPr>
        <w:t>Но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все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же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хотят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сразу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и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много.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Однако,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повторяясь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и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повторяя,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говорю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—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это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последовательность,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которая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сегодня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соблюдается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неукоснительно.</w:t>
      </w:r>
      <w:r>
        <w:rPr>
          <w:color w:val="333333"/>
          <w:shd w:val="clear" w:color="auto" w:fill="FFFFFF"/>
        </w:rPr>
        <w:t xml:space="preserve"> </w:t>
      </w:r>
      <w:r w:rsidRPr="00291556">
        <w:rPr>
          <w:b/>
          <w:bCs/>
          <w:i/>
          <w:iCs/>
          <w:color w:val="333333"/>
          <w:shd w:val="clear" w:color="auto" w:fill="FFFFFF"/>
        </w:rPr>
        <w:t>Сначала</w:t>
      </w:r>
      <w:r>
        <w:rPr>
          <w:b/>
          <w:bCs/>
          <w:i/>
          <w:iCs/>
          <w:color w:val="333333"/>
          <w:shd w:val="clear" w:color="auto" w:fill="FFFFFF"/>
        </w:rPr>
        <w:t xml:space="preserve"> </w:t>
      </w:r>
      <w:r w:rsidRPr="00291556">
        <w:rPr>
          <w:b/>
          <w:bCs/>
          <w:i/>
          <w:iCs/>
          <w:color w:val="333333"/>
          <w:shd w:val="clear" w:color="auto" w:fill="FFFFFF"/>
        </w:rPr>
        <w:t>явление,</w:t>
      </w:r>
      <w:r>
        <w:rPr>
          <w:b/>
          <w:bCs/>
          <w:i/>
          <w:iCs/>
          <w:color w:val="333333"/>
          <w:shd w:val="clear" w:color="auto" w:fill="FFFFFF"/>
        </w:rPr>
        <w:t xml:space="preserve"> </w:t>
      </w:r>
      <w:r w:rsidRPr="00291556">
        <w:rPr>
          <w:b/>
          <w:bCs/>
          <w:i/>
          <w:iCs/>
          <w:color w:val="333333"/>
          <w:shd w:val="clear" w:color="auto" w:fill="FFFFFF"/>
        </w:rPr>
        <w:t>затем</w:t>
      </w:r>
      <w:r>
        <w:rPr>
          <w:b/>
          <w:bCs/>
          <w:i/>
          <w:iCs/>
          <w:color w:val="333333"/>
          <w:shd w:val="clear" w:color="auto" w:fill="FFFFFF"/>
        </w:rPr>
        <w:t xml:space="preserve"> </w:t>
      </w:r>
      <w:r w:rsidRPr="00291556">
        <w:rPr>
          <w:b/>
          <w:bCs/>
          <w:i/>
          <w:iCs/>
          <w:color w:val="333333"/>
          <w:shd w:val="clear" w:color="auto" w:fill="FFFFFF"/>
        </w:rPr>
        <w:t>следует</w:t>
      </w:r>
      <w:r>
        <w:rPr>
          <w:b/>
          <w:bCs/>
          <w:i/>
          <w:iCs/>
          <w:color w:val="333333"/>
          <w:shd w:val="clear" w:color="auto" w:fill="FFFFFF"/>
        </w:rPr>
        <w:t xml:space="preserve"> </w:t>
      </w:r>
      <w:r w:rsidRPr="00291556">
        <w:rPr>
          <w:b/>
          <w:bCs/>
          <w:i/>
          <w:iCs/>
          <w:color w:val="333333"/>
          <w:shd w:val="clear" w:color="auto" w:fill="FFFFFF"/>
        </w:rPr>
        <w:t>действие,</w:t>
      </w:r>
      <w:r>
        <w:rPr>
          <w:b/>
          <w:bCs/>
          <w:i/>
          <w:iCs/>
          <w:color w:val="333333"/>
          <w:shd w:val="clear" w:color="auto" w:fill="FFFFFF"/>
        </w:rPr>
        <w:t xml:space="preserve"> </w:t>
      </w:r>
      <w:r w:rsidRPr="00291556">
        <w:rPr>
          <w:b/>
          <w:bCs/>
          <w:i/>
          <w:iCs/>
          <w:color w:val="333333"/>
          <w:shd w:val="clear" w:color="auto" w:fill="FFFFFF"/>
        </w:rPr>
        <w:t>котор</w:t>
      </w:r>
      <w:r w:rsidR="00595446">
        <w:rPr>
          <w:b/>
          <w:bCs/>
          <w:i/>
          <w:iCs/>
          <w:color w:val="333333"/>
          <w:shd w:val="clear" w:color="auto" w:fill="FFFFFF"/>
        </w:rPr>
        <w:t>ы</w:t>
      </w:r>
      <w:r w:rsidRPr="00291556">
        <w:rPr>
          <w:b/>
          <w:bCs/>
          <w:i/>
          <w:iCs/>
          <w:color w:val="333333"/>
          <w:shd w:val="clear" w:color="auto" w:fill="FFFFFF"/>
        </w:rPr>
        <w:t>е</w:t>
      </w:r>
      <w:r>
        <w:rPr>
          <w:b/>
          <w:bCs/>
          <w:i/>
          <w:iCs/>
          <w:color w:val="333333"/>
          <w:shd w:val="clear" w:color="auto" w:fill="FFFFFF"/>
        </w:rPr>
        <w:t xml:space="preserve"> </w:t>
      </w:r>
      <w:r w:rsidRPr="00291556">
        <w:rPr>
          <w:b/>
          <w:bCs/>
          <w:i/>
          <w:iCs/>
          <w:color w:val="333333"/>
          <w:shd w:val="clear" w:color="auto" w:fill="FFFFFF"/>
        </w:rPr>
        <w:t>в</w:t>
      </w:r>
      <w:r>
        <w:rPr>
          <w:b/>
          <w:bCs/>
          <w:i/>
          <w:iCs/>
          <w:color w:val="333333"/>
          <w:shd w:val="clear" w:color="auto" w:fill="FFFFFF"/>
        </w:rPr>
        <w:t xml:space="preserve"> </w:t>
      </w:r>
      <w:r w:rsidRPr="00291556">
        <w:rPr>
          <w:b/>
          <w:bCs/>
          <w:i/>
          <w:iCs/>
          <w:color w:val="333333"/>
          <w:shd w:val="clear" w:color="auto" w:fill="FFFFFF"/>
        </w:rPr>
        <w:t>совокупности</w:t>
      </w:r>
      <w:r>
        <w:rPr>
          <w:b/>
          <w:bCs/>
          <w:i/>
          <w:iCs/>
          <w:color w:val="333333"/>
          <w:shd w:val="clear" w:color="auto" w:fill="FFFFFF"/>
        </w:rPr>
        <w:t xml:space="preserve"> </w:t>
      </w:r>
      <w:r w:rsidRPr="00291556">
        <w:rPr>
          <w:b/>
          <w:bCs/>
          <w:i/>
          <w:iCs/>
          <w:color w:val="333333"/>
          <w:shd w:val="clear" w:color="auto" w:fill="FFFFFF"/>
        </w:rPr>
        <w:t>порожда</w:t>
      </w:r>
      <w:r w:rsidR="00595446">
        <w:rPr>
          <w:b/>
          <w:bCs/>
          <w:i/>
          <w:iCs/>
          <w:color w:val="333333"/>
          <w:shd w:val="clear" w:color="auto" w:fill="FFFFFF"/>
        </w:rPr>
        <w:t>ю</w:t>
      </w:r>
      <w:r w:rsidRPr="00291556">
        <w:rPr>
          <w:b/>
          <w:bCs/>
          <w:i/>
          <w:iCs/>
          <w:color w:val="333333"/>
          <w:shd w:val="clear" w:color="auto" w:fill="FFFFFF"/>
        </w:rPr>
        <w:t>т</w:t>
      </w:r>
      <w:r>
        <w:rPr>
          <w:b/>
          <w:bCs/>
          <w:i/>
          <w:iCs/>
          <w:color w:val="333333"/>
          <w:shd w:val="clear" w:color="auto" w:fill="FFFFFF"/>
        </w:rPr>
        <w:t xml:space="preserve"> </w:t>
      </w:r>
      <w:r w:rsidRPr="00291556">
        <w:rPr>
          <w:b/>
          <w:bCs/>
          <w:i/>
          <w:iCs/>
          <w:color w:val="333333"/>
          <w:shd w:val="clear" w:color="auto" w:fill="FFFFFF"/>
        </w:rPr>
        <w:t>событие.</w:t>
      </w:r>
      <w:r>
        <w:rPr>
          <w:b/>
          <w:bCs/>
          <w:i/>
          <w:iCs/>
          <w:lang w:eastAsia="en-US"/>
        </w:rPr>
        <w:t xml:space="preserve"> </w:t>
      </w:r>
      <w:r w:rsidRPr="006D1CB1">
        <w:rPr>
          <w:color w:val="333333"/>
          <w:shd w:val="clear" w:color="auto" w:fill="FFFFFF"/>
        </w:rPr>
        <w:t>Наоборот</w:t>
      </w:r>
      <w:r>
        <w:rPr>
          <w:color w:val="333333"/>
          <w:shd w:val="clear" w:color="auto" w:fill="FFFFFF"/>
        </w:rPr>
        <w:t xml:space="preserve"> </w:t>
      </w:r>
      <w:r w:rsidRPr="00291556">
        <w:rPr>
          <w:rStyle w:val="--0"/>
          <w:color w:val="FF0000"/>
        </w:rPr>
        <w:t>не</w:t>
      </w:r>
      <w:r>
        <w:rPr>
          <w:rStyle w:val="--0"/>
          <w:color w:val="FF0000"/>
        </w:rPr>
        <w:t xml:space="preserve"> </w:t>
      </w:r>
      <w:r w:rsidRPr="00291556">
        <w:rPr>
          <w:rStyle w:val="--0"/>
        </w:rPr>
        <w:t>бывает</w:t>
      </w:r>
      <w:r w:rsidRPr="006D1CB1">
        <w:rPr>
          <w:color w:val="333333"/>
          <w:shd w:val="clear" w:color="auto" w:fill="FFFFFF"/>
        </w:rPr>
        <w:t>.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Не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только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где-то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у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нас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в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каком-то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коллективе,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не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только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на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Земле</w:t>
      </w:r>
      <w:r w:rsidR="00595446">
        <w:rPr>
          <w:color w:val="333333"/>
          <w:shd w:val="clear" w:color="auto" w:fill="FFFFFF"/>
        </w:rPr>
        <w:t>…</w:t>
      </w:r>
      <w:r>
        <w:rPr>
          <w:color w:val="333333"/>
          <w:shd w:val="clear" w:color="auto" w:fill="FFFFFF"/>
        </w:rPr>
        <w:t xml:space="preserve"> </w:t>
      </w:r>
      <w:r w:rsidR="00595446">
        <w:rPr>
          <w:color w:val="333333"/>
          <w:shd w:val="clear" w:color="auto" w:fill="FFFFFF"/>
        </w:rPr>
        <w:t>В</w:t>
      </w:r>
      <w:r w:rsidRPr="006D1CB1">
        <w:rPr>
          <w:color w:val="333333"/>
          <w:shd w:val="clear" w:color="auto" w:fill="FFFFFF"/>
        </w:rPr>
        <w:t>ообще</w:t>
      </w:r>
      <w:r w:rsidR="006D7416">
        <w:rPr>
          <w:color w:val="333333"/>
          <w:shd w:val="clear" w:color="auto" w:fill="FFFFFF"/>
        </w:rPr>
        <w:t>,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во</w:t>
      </w:r>
      <w:r>
        <w:rPr>
          <w:color w:val="333333"/>
          <w:shd w:val="clear" w:color="auto" w:fill="FFFFFF"/>
        </w:rPr>
        <w:t xml:space="preserve"> </w:t>
      </w:r>
      <w:r w:rsidRPr="006D1CB1">
        <w:rPr>
          <w:color w:val="333333"/>
          <w:shd w:val="clear" w:color="auto" w:fill="FFFFFF"/>
        </w:rPr>
        <w:t>Вселенной.</w:t>
      </w:r>
      <w:r>
        <w:rPr>
          <w:color w:val="333333"/>
          <w:shd w:val="clear" w:color="auto" w:fill="FFFFFF"/>
        </w:rPr>
        <w:t xml:space="preserve"> </w:t>
      </w:r>
    </w:p>
    <w:p w14:paraId="7FAE5706" w14:textId="77777777" w:rsidR="007B4BAC" w:rsidRDefault="004D353C" w:rsidP="007B4BAC">
      <w:pPr>
        <w:rPr>
          <w:rFonts w:eastAsia="Times New Roman"/>
        </w:rPr>
      </w:pPr>
      <w:r w:rsidRPr="007B4BAC">
        <w:t>Для тех, кто начинает понимать и стремится к Познанию, это — Программная информация, подсказка как быть дальше. Как и что исполнять дальше, как детально поступать, успешно исполнив то, что тебе явлено. Всё просто и по-другому не будет. Каждое событие обуславливает</w:t>
      </w:r>
      <w:r>
        <w:rPr>
          <w:shd w:val="clear" w:color="auto" w:fill="FFFFFF"/>
        </w:rPr>
        <w:t xml:space="preserve"> </w:t>
      </w:r>
      <w:r w:rsidRPr="00F118B0">
        <w:rPr>
          <w:rStyle w:val="--0"/>
        </w:rPr>
        <w:t>как</w:t>
      </w:r>
      <w:r>
        <w:rPr>
          <w:rStyle w:val="--0"/>
        </w:rPr>
        <w:t xml:space="preserve"> </w:t>
      </w:r>
      <w:r w:rsidRPr="00F118B0">
        <w:rPr>
          <w:rStyle w:val="--"/>
        </w:rPr>
        <w:t>бы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некую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«площадочку»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для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следующего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этапа.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Исходя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из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этого,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з</w:t>
      </w:r>
      <w:r w:rsidRPr="006D1CB1">
        <w:rPr>
          <w:shd w:val="clear" w:color="auto" w:fill="FFFFFF"/>
        </w:rPr>
        <w:t>акон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причинно-следственной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связи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надо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объяснять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именно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так,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а</w:t>
      </w:r>
      <w:r>
        <w:rPr>
          <w:shd w:val="clear" w:color="auto" w:fill="FFFFFF"/>
        </w:rPr>
        <w:t xml:space="preserve"> </w:t>
      </w:r>
      <w:r w:rsidRPr="00754A87">
        <w:rPr>
          <w:rStyle w:val="--"/>
        </w:rPr>
        <w:t>не</w:t>
      </w:r>
      <w:r>
        <w:rPr>
          <w:rStyle w:val="--"/>
        </w:rPr>
        <w:t xml:space="preserve"> </w:t>
      </w:r>
      <w:r w:rsidRPr="00754A87">
        <w:rPr>
          <w:rStyle w:val="--0"/>
        </w:rPr>
        <w:t>как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нас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учили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школе.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Это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очень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важный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закон</w:t>
      </w:r>
      <w:r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котором</w:t>
      </w:r>
      <w:r w:rsidR="007B4BAC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к</w:t>
      </w:r>
      <w:r w:rsidRPr="006D1CB1">
        <w:rPr>
          <w:shd w:val="clear" w:color="auto" w:fill="FFFFFF"/>
        </w:rPr>
        <w:t>стати,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присутствует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элемент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з</w:t>
      </w:r>
      <w:r w:rsidRPr="006D1CB1">
        <w:rPr>
          <w:shd w:val="clear" w:color="auto" w:fill="FFFFFF"/>
        </w:rPr>
        <w:t>акона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lastRenderedPageBreak/>
        <w:t>л</w:t>
      </w:r>
      <w:r w:rsidRPr="006D1CB1">
        <w:rPr>
          <w:shd w:val="clear" w:color="auto" w:fill="FFFFFF"/>
        </w:rPr>
        <w:t>огики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—</w:t>
      </w:r>
      <w:r>
        <w:rPr>
          <w:shd w:val="clear" w:color="auto" w:fill="FFFFFF"/>
        </w:rPr>
        <w:t xml:space="preserve"> </w:t>
      </w:r>
      <w:r w:rsidRPr="00F118B0">
        <w:rPr>
          <w:b/>
          <w:bCs/>
          <w:i/>
          <w:iCs/>
          <w:shd w:val="clear" w:color="auto" w:fill="FFFFFF"/>
        </w:rPr>
        <w:t>он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F118B0">
        <w:rPr>
          <w:b/>
          <w:bCs/>
          <w:i/>
          <w:iCs/>
          <w:shd w:val="clear" w:color="auto" w:fill="FFFFFF"/>
        </w:rPr>
        <w:t>говорит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F118B0">
        <w:rPr>
          <w:b/>
          <w:bCs/>
          <w:i/>
          <w:iCs/>
          <w:shd w:val="clear" w:color="auto" w:fill="FFFFFF"/>
        </w:rPr>
        <w:t>о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F118B0">
        <w:rPr>
          <w:b/>
          <w:bCs/>
          <w:i/>
          <w:iCs/>
          <w:shd w:val="clear" w:color="auto" w:fill="FFFFFF"/>
        </w:rPr>
        <w:t>первичности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F118B0">
        <w:rPr>
          <w:b/>
          <w:bCs/>
          <w:i/>
          <w:iCs/>
          <w:shd w:val="clear" w:color="auto" w:fill="FFFFFF"/>
        </w:rPr>
        <w:t>явления,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F118B0">
        <w:rPr>
          <w:b/>
          <w:bCs/>
          <w:i/>
          <w:iCs/>
          <w:shd w:val="clear" w:color="auto" w:fill="FFFFFF"/>
        </w:rPr>
        <w:t>последующих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F118B0">
        <w:rPr>
          <w:b/>
          <w:bCs/>
          <w:i/>
          <w:iCs/>
          <w:shd w:val="clear" w:color="auto" w:fill="FFFFFF"/>
        </w:rPr>
        <w:t>действий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F118B0">
        <w:rPr>
          <w:b/>
          <w:bCs/>
          <w:i/>
          <w:iCs/>
          <w:shd w:val="clear" w:color="auto" w:fill="FFFFFF"/>
        </w:rPr>
        <w:t>и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F118B0">
        <w:rPr>
          <w:b/>
          <w:bCs/>
          <w:i/>
          <w:iCs/>
          <w:shd w:val="clear" w:color="auto" w:fill="FFFFFF"/>
        </w:rPr>
        <w:t>свершаемом</w:t>
      </w:r>
      <w:r>
        <w:rPr>
          <w:b/>
          <w:bCs/>
          <w:i/>
          <w:iCs/>
          <w:shd w:val="clear" w:color="auto" w:fill="FFFFFF"/>
        </w:rPr>
        <w:t xml:space="preserve"> </w:t>
      </w:r>
      <w:r w:rsidRPr="00F118B0">
        <w:rPr>
          <w:b/>
          <w:bCs/>
          <w:i/>
          <w:iCs/>
          <w:shd w:val="clear" w:color="auto" w:fill="FFFFFF"/>
        </w:rPr>
        <w:t>событии.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Вот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под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этим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углом,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совокупности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вышесказанного</w:t>
      </w:r>
      <w:r>
        <w:rPr>
          <w:shd w:val="clear" w:color="auto" w:fill="FFFFFF"/>
        </w:rPr>
        <w:t xml:space="preserve"> </w:t>
      </w:r>
      <w:r w:rsidRPr="006D1CB1">
        <w:rPr>
          <w:shd w:val="clear" w:color="auto" w:fill="FFFFFF"/>
        </w:rPr>
        <w:t>посмотрите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широко,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почему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сегодняшнее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время,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у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нас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в</w:t>
      </w:r>
      <w:r>
        <w:rPr>
          <w:shd w:val="clear" w:color="auto" w:fill="FFFFFF"/>
        </w:rPr>
        <w:t xml:space="preserve"> </w:t>
      </w:r>
      <w:r>
        <w:rPr>
          <w:shd w:val="clear" w:color="auto" w:fill="FFFFFF"/>
        </w:rPr>
        <w:t>России,</w:t>
      </w:r>
      <w:r>
        <w:rPr>
          <w:rFonts w:cs="Menlo"/>
          <w:b/>
          <w:bCs/>
          <w:i/>
          <w:iCs/>
          <w:lang w:eastAsia="en-US"/>
        </w:rPr>
        <w:t xml:space="preserve"> </w:t>
      </w:r>
      <w:r w:rsidRPr="00754A87">
        <w:rPr>
          <w:rStyle w:val="--"/>
        </w:rPr>
        <w:t>не</w:t>
      </w:r>
      <w:r>
        <w:rPr>
          <w:rStyle w:val="--"/>
        </w:rPr>
        <w:t xml:space="preserve"> </w:t>
      </w:r>
      <w:r w:rsidRPr="00754A87">
        <w:rPr>
          <w:rStyle w:val="--0"/>
        </w:rPr>
        <w:t>принято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говорить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комплименты,</w:t>
      </w:r>
      <w:r>
        <w:rPr>
          <w:rFonts w:eastAsia="Times New Roman"/>
        </w:rPr>
        <w:t xml:space="preserve"> </w:t>
      </w:r>
      <w:r w:rsidRPr="004E7BCB">
        <w:rPr>
          <w:rStyle w:val="--"/>
        </w:rPr>
        <w:t>не</w:t>
      </w:r>
      <w:r>
        <w:rPr>
          <w:rStyle w:val="--0"/>
        </w:rPr>
        <w:t xml:space="preserve"> </w:t>
      </w:r>
      <w:r w:rsidRPr="004E7BCB">
        <w:rPr>
          <w:rStyle w:val="--0"/>
        </w:rPr>
        <w:t>принято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хвалить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друг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друга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4E7BCB">
        <w:rPr>
          <w:rStyle w:val="--"/>
        </w:rPr>
        <w:t>не</w:t>
      </w:r>
      <w:r>
        <w:rPr>
          <w:rStyle w:val="--0"/>
        </w:rPr>
        <w:t xml:space="preserve"> </w:t>
      </w:r>
      <w:r w:rsidRPr="004E7BCB">
        <w:rPr>
          <w:rStyle w:val="--0"/>
        </w:rPr>
        <w:t>принято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говорить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хорошее.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наоборот,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принято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критиковать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говорить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дурное,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оскорбительно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обидное,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подавая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под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видом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чистой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правды,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мол</w:t>
      </w:r>
      <w:r>
        <w:rPr>
          <w:rFonts w:eastAsia="Times New Roman"/>
        </w:rPr>
        <w:t xml:space="preserve"> — </w:t>
      </w:r>
      <w:r w:rsidRPr="004E7BCB">
        <w:rPr>
          <w:rFonts w:eastAsia="Times New Roman"/>
          <w:b/>
          <w:bCs/>
          <w:i/>
          <w:iCs/>
        </w:rPr>
        <w:t>лучше</w:t>
      </w:r>
      <w:r>
        <w:rPr>
          <w:rFonts w:eastAsia="Times New Roman"/>
          <w:b/>
          <w:bCs/>
          <w:i/>
          <w:iCs/>
        </w:rPr>
        <w:t xml:space="preserve"> </w:t>
      </w:r>
      <w:r w:rsidRPr="004E7BCB">
        <w:rPr>
          <w:rFonts w:eastAsia="Times New Roman"/>
          <w:b/>
          <w:bCs/>
          <w:i/>
          <w:iCs/>
        </w:rPr>
        <w:t>горькая</w:t>
      </w:r>
      <w:r>
        <w:rPr>
          <w:rFonts w:eastAsia="Times New Roman"/>
          <w:b/>
          <w:bCs/>
          <w:i/>
          <w:iCs/>
        </w:rPr>
        <w:t xml:space="preserve"> </w:t>
      </w:r>
      <w:r w:rsidRPr="004E7BCB">
        <w:rPr>
          <w:rFonts w:eastAsia="Times New Roman"/>
          <w:b/>
          <w:bCs/>
          <w:i/>
          <w:iCs/>
        </w:rPr>
        <w:t>правда,</w:t>
      </w:r>
      <w:r>
        <w:rPr>
          <w:rFonts w:eastAsia="Times New Roman"/>
          <w:b/>
          <w:bCs/>
          <w:i/>
          <w:iCs/>
        </w:rPr>
        <w:t xml:space="preserve"> </w:t>
      </w:r>
      <w:r w:rsidRPr="004E7BCB">
        <w:rPr>
          <w:rFonts w:eastAsia="Times New Roman"/>
          <w:b/>
          <w:bCs/>
          <w:i/>
          <w:iCs/>
        </w:rPr>
        <w:t>чем</w:t>
      </w:r>
      <w:r>
        <w:rPr>
          <w:rFonts w:eastAsia="Times New Roman"/>
          <w:b/>
          <w:bCs/>
          <w:i/>
          <w:iCs/>
        </w:rPr>
        <w:t xml:space="preserve"> </w:t>
      </w:r>
      <w:r w:rsidRPr="004E7BCB">
        <w:rPr>
          <w:rFonts w:eastAsia="Times New Roman"/>
          <w:b/>
          <w:bCs/>
          <w:i/>
          <w:iCs/>
        </w:rPr>
        <w:t>чистая</w:t>
      </w:r>
      <w:r>
        <w:rPr>
          <w:rFonts w:eastAsia="Times New Roman"/>
          <w:b/>
          <w:bCs/>
          <w:i/>
          <w:iCs/>
        </w:rPr>
        <w:t xml:space="preserve"> </w:t>
      </w:r>
      <w:r w:rsidRPr="004E7BCB">
        <w:rPr>
          <w:rFonts w:eastAsia="Times New Roman"/>
          <w:b/>
          <w:bCs/>
          <w:i/>
          <w:iCs/>
        </w:rPr>
        <w:t>ложь</w:t>
      </w:r>
      <w:r w:rsidRPr="0097315B">
        <w:rPr>
          <w:rFonts w:eastAsia="Times New Roman"/>
        </w:rPr>
        <w:t>.</w:t>
      </w:r>
      <w:r>
        <w:rPr>
          <w:rFonts w:eastAsia="Times New Roman"/>
        </w:rPr>
        <w:t xml:space="preserve"> </w:t>
      </w:r>
    </w:p>
    <w:p w14:paraId="4D90DD74" w14:textId="7FE49829" w:rsidR="007B4BAC" w:rsidRDefault="007B4BAC" w:rsidP="007B4BAC">
      <w:pPr>
        <w:pStyle w:val="afffff1"/>
        <w:rPr>
          <w:rFonts w:eastAsia="Times New Roman"/>
        </w:rPr>
      </w:pPr>
      <w:r>
        <w:drawing>
          <wp:inline distT="0" distB="0" distL="0" distR="0" wp14:anchorId="0CF18C5B" wp14:editId="29A24472">
            <wp:extent cx="3765600" cy="264600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5600" cy="264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B789B5" w14:textId="1B6A0BC7" w:rsidR="004D353C" w:rsidRPr="00B127E2" w:rsidRDefault="004D353C" w:rsidP="00B127E2">
      <w:pPr>
        <w:rPr>
          <w:rFonts w:eastAsia="Times New Roman"/>
        </w:rPr>
      </w:pPr>
      <w:r w:rsidRPr="0097315B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настолько</w:t>
      </w:r>
      <w:r>
        <w:rPr>
          <w:rFonts w:eastAsia="Times New Roman"/>
        </w:rPr>
        <w:t xml:space="preserve"> </w:t>
      </w:r>
      <w:r w:rsidRPr="001B7B89">
        <w:rPr>
          <w:rStyle w:val="--"/>
        </w:rPr>
        <w:t>не</w:t>
      </w:r>
      <w:r>
        <w:rPr>
          <w:rStyle w:val="---0"/>
        </w:rPr>
        <w:t xml:space="preserve"> </w:t>
      </w:r>
      <w:r w:rsidRPr="001B7B89">
        <w:rPr>
          <w:rStyle w:val="--0"/>
        </w:rPr>
        <w:t>умеют</w:t>
      </w:r>
      <w:r>
        <w:rPr>
          <w:rFonts w:eastAsia="Times New Roman"/>
        </w:rPr>
        <w:t xml:space="preserve"> </w:t>
      </w:r>
      <w:r w:rsidRPr="007B4BAC">
        <w:t>хвалить, хотя это очень легко, что порою возникает ощущение, что там, где надо сказать что-нибудь приятное, люди немеют в этой ситуации и не просто немеют, у них ещё застывают мышцы лица. Они не в состоянии даже улыбнуться. Подчеркну</w:t>
      </w:r>
      <w:r w:rsidR="007B4BAC">
        <w:t xml:space="preserve"> —</w:t>
      </w:r>
      <w:r w:rsidRPr="007B4BAC">
        <w:t xml:space="preserve"> приятное </w:t>
      </w:r>
      <w:r w:rsidR="006D7416">
        <w:t xml:space="preserve">— </w:t>
      </w:r>
      <w:r w:rsidRPr="007B4BAC">
        <w:t>это</w:t>
      </w:r>
      <w:r>
        <w:rPr>
          <w:rFonts w:eastAsia="Times New Roman"/>
        </w:rPr>
        <w:t xml:space="preserve"> </w:t>
      </w:r>
      <w:r w:rsidRPr="001C2B6F">
        <w:rPr>
          <w:rStyle w:val="--"/>
        </w:rPr>
        <w:t>не</w:t>
      </w:r>
      <w:r>
        <w:rPr>
          <w:rStyle w:val="--0"/>
        </w:rPr>
        <w:t xml:space="preserve"> </w:t>
      </w:r>
      <w:r w:rsidRPr="001C2B6F">
        <w:rPr>
          <w:rStyle w:val="--0"/>
        </w:rPr>
        <w:t>обязательно</w:t>
      </w:r>
      <w:r>
        <w:rPr>
          <w:rFonts w:eastAsia="Times New Roman"/>
        </w:rPr>
        <w:t xml:space="preserve"> </w:t>
      </w:r>
      <w:r w:rsidRPr="007B4BAC">
        <w:t>лживое. Лесть может быть лживой, а комплименты, что-то хорошее — они правдивы. Они должны иметь в своей основе какой-то элемент истины или не истины, реального положения вещей, реального восприятия человека. Я думаю, что и вы не раз замечали, что в нашем обществе</w:t>
      </w:r>
      <w:r>
        <w:rPr>
          <w:rFonts w:eastAsia="Times New Roman"/>
        </w:rPr>
        <w:t xml:space="preserve"> </w:t>
      </w:r>
      <w:r w:rsidRPr="00303A44">
        <w:rPr>
          <w:rStyle w:val="--"/>
        </w:rPr>
        <w:t>не</w:t>
      </w:r>
      <w:r>
        <w:rPr>
          <w:rStyle w:val="--"/>
        </w:rPr>
        <w:t xml:space="preserve"> </w:t>
      </w:r>
      <w:r w:rsidRPr="00303A44">
        <w:rPr>
          <w:rStyle w:val="--0"/>
        </w:rPr>
        <w:t>принято</w:t>
      </w:r>
      <w:r>
        <w:rPr>
          <w:rStyle w:val="--0"/>
        </w:rPr>
        <w:t xml:space="preserve"> </w:t>
      </w:r>
      <w:r w:rsidRPr="0097315B">
        <w:rPr>
          <w:rFonts w:eastAsia="Times New Roman"/>
        </w:rPr>
        <w:t>улыбаться,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улыбается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(</w:t>
      </w:r>
      <w:r w:rsidRPr="0097315B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говорится</w:t>
      </w:r>
      <w:r w:rsidR="007B4BAC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бе</w:t>
      </w:r>
      <w:r>
        <w:rPr>
          <w:rFonts w:eastAsia="Times New Roman"/>
        </w:rPr>
        <w:t>з(</w:t>
      </w:r>
      <w:r w:rsidRPr="0097315B">
        <w:rPr>
          <w:rFonts w:eastAsia="Times New Roman"/>
        </w:rPr>
        <w:t>с</w:t>
      </w:r>
      <w:r>
        <w:rPr>
          <w:rFonts w:eastAsia="Times New Roman"/>
        </w:rPr>
        <w:t>)</w:t>
      </w:r>
      <w:r w:rsidRPr="0097315B">
        <w:rPr>
          <w:rFonts w:eastAsia="Times New Roman"/>
        </w:rPr>
        <w:t>причинно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улыбается</w:t>
      </w:r>
      <w:r>
        <w:rPr>
          <w:rFonts w:eastAsia="Times New Roman"/>
        </w:rPr>
        <w:t>)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вызывают</w:t>
      </w:r>
      <w:r>
        <w:rPr>
          <w:rFonts w:eastAsia="Times New Roman"/>
        </w:rPr>
        <w:t xml:space="preserve"> — </w:t>
      </w:r>
      <w:r w:rsidRPr="0097315B">
        <w:rPr>
          <w:rFonts w:eastAsia="Times New Roman"/>
        </w:rPr>
        <w:t>настороженность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подозрение.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</w:t>
      </w:r>
      <w:r w:rsidRPr="0097315B">
        <w:rPr>
          <w:rFonts w:eastAsia="Times New Roman"/>
        </w:rPr>
        <w:t>ададимся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вопросом</w:t>
      </w:r>
      <w:r w:rsidR="007B4BAC">
        <w:rPr>
          <w:rFonts w:eastAsia="Times New Roman"/>
        </w:rPr>
        <w:t>: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почему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устроены,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почему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303A44">
        <w:rPr>
          <w:rStyle w:val="--"/>
        </w:rPr>
        <w:t>не</w:t>
      </w:r>
      <w:r>
        <w:rPr>
          <w:rStyle w:val="--0"/>
        </w:rPr>
        <w:t xml:space="preserve"> </w:t>
      </w:r>
      <w:r w:rsidRPr="00303A44">
        <w:rPr>
          <w:rStyle w:val="--0"/>
        </w:rPr>
        <w:t>можем</w:t>
      </w:r>
      <w:r w:rsidR="007B4BAC">
        <w:rPr>
          <w:rStyle w:val="--0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зачастую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физиологически</w:t>
      </w:r>
      <w:r w:rsidR="007B4BAC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говорить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комплименты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разучились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улыбаться?</w:t>
      </w:r>
      <w:r>
        <w:rPr>
          <w:rFonts w:cs="Menlo"/>
          <w:b/>
          <w:bCs/>
          <w:i/>
          <w:iCs/>
          <w:lang w:eastAsia="en-US"/>
        </w:rPr>
        <w:t xml:space="preserve"> </w:t>
      </w:r>
      <w:r w:rsidRPr="0097315B">
        <w:rPr>
          <w:rFonts w:eastAsia="Times New Roman"/>
        </w:rPr>
        <w:t>Обычно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объясняют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культурой,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воспитанием,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социальными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какими-то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нормами.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правдиво,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лишь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отчасти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правдиво.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Действительно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происходивших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процессов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Старой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системы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управления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6716D">
        <w:rPr>
          <w:rStyle w:val="--"/>
        </w:rPr>
        <w:t>ВНЕ</w:t>
      </w:r>
      <w:r>
        <w:rPr>
          <w:rStyle w:val="--"/>
        </w:rPr>
        <w:t xml:space="preserve"> </w:t>
      </w:r>
      <w:r w:rsidRPr="0096716D">
        <w:rPr>
          <w:rStyle w:val="--"/>
        </w:rPr>
        <w:t>НАШЕГО</w:t>
      </w:r>
      <w:r>
        <w:rPr>
          <w:rStyle w:val="--"/>
        </w:rPr>
        <w:t xml:space="preserve"> </w:t>
      </w:r>
      <w:r w:rsidRPr="0096716D">
        <w:rPr>
          <w:rStyle w:val="--"/>
        </w:rPr>
        <w:t>ПОНИМАНИЯ</w:t>
      </w:r>
      <w:r w:rsidRPr="007B4BAC">
        <w:t xml:space="preserve">,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понимания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наших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воспитателей,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воспитыва</w:t>
      </w:r>
      <w:r>
        <w:rPr>
          <w:rFonts w:eastAsia="Times New Roman"/>
        </w:rPr>
        <w:t>ли,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сейчас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ещё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продолжают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воспитывать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грубости,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атмосфере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подозрительности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понукания,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начиная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детского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сада.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 w:rsidRPr="0096716D">
        <w:rPr>
          <w:rStyle w:val="--"/>
        </w:rPr>
        <w:t>не</w:t>
      </w:r>
      <w:r>
        <w:rPr>
          <w:rStyle w:val="--"/>
        </w:rPr>
        <w:t xml:space="preserve"> </w:t>
      </w:r>
      <w:r w:rsidRPr="0096716D">
        <w:rPr>
          <w:rStyle w:val="--0"/>
        </w:rPr>
        <w:t>принято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хвалить,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принято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поощрять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словесно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принято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критиковать,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понукать,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тыкать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больно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задевать.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похвальба</w:t>
      </w:r>
      <w:r>
        <w:rPr>
          <w:rFonts w:eastAsia="Times New Roman"/>
        </w:rPr>
        <w:t xml:space="preserve"> — </w:t>
      </w:r>
      <w:r w:rsidRPr="0097315B">
        <w:rPr>
          <w:rFonts w:eastAsia="Times New Roman"/>
        </w:rPr>
        <w:t>она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крайне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редко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встречается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</w:t>
      </w:r>
      <w:r w:rsidRPr="0097315B">
        <w:rPr>
          <w:rFonts w:eastAsia="Times New Roman"/>
        </w:rPr>
        <w:t>рич</w:t>
      </w:r>
      <w:r>
        <w:rPr>
          <w:rFonts w:eastAsia="Times New Roman"/>
        </w:rPr>
        <w:t>ё</w:t>
      </w:r>
      <w:r w:rsidRPr="0097315B">
        <w:rPr>
          <w:rFonts w:eastAsia="Times New Roman"/>
        </w:rPr>
        <w:t>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стиль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очень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часто,</w:t>
      </w:r>
      <w:r>
        <w:rPr>
          <w:rFonts w:eastAsia="Times New Roman"/>
        </w:rPr>
        <w:t xml:space="preserve"> </w:t>
      </w:r>
      <w:r w:rsidRPr="0096716D">
        <w:rPr>
          <w:rStyle w:val="--"/>
        </w:rPr>
        <w:t>не</w:t>
      </w:r>
      <w:r>
        <w:rPr>
          <w:rStyle w:val="--"/>
        </w:rPr>
        <w:t xml:space="preserve"> </w:t>
      </w:r>
      <w:r w:rsidRPr="0096716D">
        <w:rPr>
          <w:rStyle w:val="--0"/>
        </w:rPr>
        <w:t>всегда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lastRenderedPageBreak/>
        <w:t>очень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часто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принят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семьях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тоже.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Молчаливо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предполагается,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именно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молчаливо,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человек</w:t>
      </w:r>
      <w:r>
        <w:rPr>
          <w:rFonts w:eastAsia="Times New Roman"/>
        </w:rPr>
        <w:t xml:space="preserve"> </w:t>
      </w:r>
      <w:r w:rsidR="007B4BAC" w:rsidRPr="0097315B">
        <w:rPr>
          <w:rFonts w:eastAsia="Times New Roman"/>
        </w:rPr>
        <w:t>(сын</w:t>
      </w:r>
      <w:r w:rsidR="007B4BAC">
        <w:rPr>
          <w:rFonts w:eastAsia="Times New Roman"/>
        </w:rPr>
        <w:t xml:space="preserve"> </w:t>
      </w:r>
      <w:r w:rsidR="007B4BAC" w:rsidRPr="0097315B">
        <w:rPr>
          <w:rFonts w:eastAsia="Times New Roman"/>
        </w:rPr>
        <w:t>или</w:t>
      </w:r>
      <w:r w:rsidR="007B4BAC">
        <w:rPr>
          <w:rFonts w:eastAsia="Times New Roman"/>
        </w:rPr>
        <w:t xml:space="preserve"> </w:t>
      </w:r>
      <w:r w:rsidR="007B4BAC" w:rsidRPr="0097315B">
        <w:rPr>
          <w:rFonts w:eastAsia="Times New Roman"/>
        </w:rPr>
        <w:t>дочка)</w:t>
      </w:r>
      <w:r w:rsidR="007B4BAC">
        <w:rPr>
          <w:rFonts w:eastAsia="Times New Roman"/>
        </w:rPr>
        <w:t xml:space="preserve"> </w:t>
      </w:r>
      <w:r w:rsidRPr="0097315B">
        <w:rPr>
          <w:rFonts w:eastAsia="Times New Roman"/>
        </w:rPr>
        <w:t>ведёт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себя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хорошо,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хвалить?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</w:t>
      </w:r>
      <w:r w:rsidRPr="0097315B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норма</w:t>
      </w:r>
      <w:r w:rsidR="007B4BAC">
        <w:rPr>
          <w:rFonts w:eastAsia="Times New Roman"/>
        </w:rPr>
        <w:t>…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Замечу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здесь,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школе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самое.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школе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очень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хорошо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заметно.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есл</w:t>
      </w:r>
      <w:r w:rsidR="00B127E2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чём-то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проштрафитесь,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что-то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</w:t>
      </w:r>
      <w:r w:rsidR="00B127E2">
        <w:rPr>
          <w:rFonts w:eastAsia="Times New Roman"/>
        </w:rPr>
        <w:t>йдёт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вас</w:t>
      </w:r>
      <w:r>
        <w:rPr>
          <w:rFonts w:eastAsia="Times New Roman"/>
        </w:rPr>
        <w:t xml:space="preserve"> </w:t>
      </w:r>
      <w:r w:rsidRPr="000373AA">
        <w:rPr>
          <w:rStyle w:val="--"/>
        </w:rPr>
        <w:t>не</w:t>
      </w:r>
      <w:r>
        <w:rPr>
          <w:rStyle w:val="--0"/>
        </w:rPr>
        <w:t xml:space="preserve"> </w:t>
      </w:r>
      <w:r w:rsidRPr="000373AA">
        <w:rPr>
          <w:rStyle w:val="--0"/>
        </w:rPr>
        <w:t>так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пусть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будет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даже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мелочь,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0373AA">
        <w:rPr>
          <w:rFonts w:eastAsia="Times New Roman"/>
          <w:b/>
          <w:bCs/>
          <w:i/>
          <w:iCs/>
        </w:rPr>
        <w:t>вас</w:t>
      </w:r>
      <w:r>
        <w:rPr>
          <w:rFonts w:eastAsia="Times New Roman"/>
          <w:b/>
          <w:bCs/>
          <w:i/>
          <w:iCs/>
        </w:rPr>
        <w:t xml:space="preserve"> </w:t>
      </w:r>
      <w:r w:rsidRPr="000373AA">
        <w:rPr>
          <w:rFonts w:eastAsia="Times New Roman"/>
          <w:b/>
          <w:bCs/>
          <w:i/>
          <w:iCs/>
        </w:rPr>
        <w:t>начнут</w:t>
      </w:r>
      <w:r>
        <w:rPr>
          <w:rFonts w:eastAsia="Times New Roman"/>
          <w:b/>
          <w:bCs/>
          <w:i/>
          <w:iCs/>
        </w:rPr>
        <w:t xml:space="preserve"> </w:t>
      </w:r>
      <w:r w:rsidRPr="000373AA">
        <w:rPr>
          <w:rFonts w:eastAsia="Times New Roman"/>
          <w:b/>
          <w:bCs/>
          <w:i/>
          <w:iCs/>
        </w:rPr>
        <w:t>критиковать,</w:t>
      </w:r>
      <w:r>
        <w:rPr>
          <w:rFonts w:eastAsia="Times New Roman"/>
          <w:b/>
          <w:bCs/>
          <w:i/>
          <w:iCs/>
        </w:rPr>
        <w:t xml:space="preserve"> </w:t>
      </w:r>
      <w:r w:rsidRPr="000373AA">
        <w:rPr>
          <w:rFonts w:eastAsia="Times New Roman"/>
          <w:b/>
          <w:bCs/>
          <w:i/>
          <w:iCs/>
        </w:rPr>
        <w:t>вас</w:t>
      </w:r>
      <w:r>
        <w:rPr>
          <w:rFonts w:eastAsia="Times New Roman"/>
          <w:b/>
          <w:bCs/>
          <w:i/>
          <w:iCs/>
        </w:rPr>
        <w:t xml:space="preserve"> </w:t>
      </w:r>
      <w:r w:rsidRPr="000373AA">
        <w:rPr>
          <w:rFonts w:eastAsia="Times New Roman"/>
          <w:b/>
          <w:bCs/>
          <w:i/>
          <w:iCs/>
        </w:rPr>
        <w:t>начнут</w:t>
      </w:r>
      <w:r>
        <w:rPr>
          <w:rFonts w:eastAsia="Times New Roman"/>
          <w:b/>
          <w:bCs/>
          <w:i/>
          <w:iCs/>
        </w:rPr>
        <w:t xml:space="preserve"> </w:t>
      </w:r>
      <w:r w:rsidRPr="000373AA">
        <w:rPr>
          <w:rFonts w:eastAsia="Times New Roman"/>
          <w:b/>
          <w:bCs/>
          <w:i/>
          <w:iCs/>
        </w:rPr>
        <w:t>понукать,</w:t>
      </w:r>
      <w:r>
        <w:rPr>
          <w:rFonts w:eastAsia="Times New Roman"/>
          <w:b/>
          <w:bCs/>
          <w:i/>
          <w:iCs/>
        </w:rPr>
        <w:t xml:space="preserve"> </w:t>
      </w:r>
      <w:r w:rsidRPr="000373AA">
        <w:rPr>
          <w:rFonts w:eastAsia="Times New Roman"/>
          <w:b/>
          <w:bCs/>
          <w:i/>
          <w:iCs/>
        </w:rPr>
        <w:t>вам</w:t>
      </w:r>
      <w:r>
        <w:rPr>
          <w:rFonts w:eastAsia="Times New Roman"/>
          <w:b/>
          <w:bCs/>
          <w:i/>
          <w:iCs/>
        </w:rPr>
        <w:t xml:space="preserve"> </w:t>
      </w:r>
      <w:r w:rsidRPr="000373AA">
        <w:rPr>
          <w:rFonts w:eastAsia="Times New Roman"/>
          <w:b/>
          <w:bCs/>
          <w:i/>
          <w:iCs/>
        </w:rPr>
        <w:t>начнут</w:t>
      </w:r>
      <w:r>
        <w:rPr>
          <w:rFonts w:eastAsia="Times New Roman"/>
          <w:b/>
          <w:bCs/>
          <w:i/>
          <w:iCs/>
        </w:rPr>
        <w:t xml:space="preserve"> </w:t>
      </w:r>
      <w:r w:rsidRPr="000373AA">
        <w:rPr>
          <w:rFonts w:eastAsia="Times New Roman"/>
          <w:b/>
          <w:bCs/>
          <w:i/>
          <w:iCs/>
        </w:rPr>
        <w:t>ставить</w:t>
      </w:r>
      <w:r>
        <w:rPr>
          <w:rFonts w:eastAsia="Times New Roman"/>
          <w:b/>
          <w:bCs/>
          <w:i/>
          <w:iCs/>
        </w:rPr>
        <w:t xml:space="preserve"> </w:t>
      </w:r>
      <w:r w:rsidRPr="000373AA">
        <w:rPr>
          <w:rFonts w:eastAsia="Times New Roman"/>
          <w:b/>
          <w:bCs/>
          <w:i/>
          <w:iCs/>
        </w:rPr>
        <w:t>на</w:t>
      </w:r>
      <w:r>
        <w:rPr>
          <w:rFonts w:eastAsia="Times New Roman"/>
          <w:b/>
          <w:bCs/>
          <w:i/>
          <w:iCs/>
        </w:rPr>
        <w:t xml:space="preserve"> </w:t>
      </w:r>
      <w:r w:rsidRPr="000373AA">
        <w:rPr>
          <w:rFonts w:eastAsia="Times New Roman"/>
          <w:b/>
          <w:bCs/>
          <w:i/>
          <w:iCs/>
        </w:rPr>
        <w:t>вид</w:t>
      </w:r>
      <w:r w:rsidRPr="00B127E2">
        <w:t xml:space="preserve">. </w:t>
      </w:r>
      <w:r w:rsidR="00B127E2">
        <w:rPr>
          <w:rFonts w:eastAsia="Times New Roman"/>
        </w:rPr>
        <w:t>Р</w:t>
      </w:r>
      <w:r w:rsidRPr="0097315B">
        <w:rPr>
          <w:rFonts w:eastAsia="Times New Roman"/>
        </w:rPr>
        <w:t>азмеры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зачастую</w:t>
      </w:r>
      <w:r>
        <w:rPr>
          <w:rFonts w:eastAsia="Times New Roman"/>
        </w:rPr>
        <w:t xml:space="preserve"> </w:t>
      </w:r>
      <w:r w:rsidRPr="000373AA">
        <w:rPr>
          <w:rStyle w:val="--"/>
        </w:rPr>
        <w:t>не</w:t>
      </w:r>
      <w:r>
        <w:rPr>
          <w:rStyle w:val="--"/>
        </w:rPr>
        <w:t xml:space="preserve"> </w:t>
      </w:r>
      <w:r w:rsidRPr="00F41DF9">
        <w:rPr>
          <w:rStyle w:val="--0"/>
        </w:rPr>
        <w:t>пропорциональны</w:t>
      </w:r>
      <w:r>
        <w:rPr>
          <w:rStyle w:val="--"/>
        </w:rPr>
        <w:t xml:space="preserve"> </w:t>
      </w:r>
      <w:r>
        <w:rPr>
          <w:rFonts w:eastAsia="Times New Roman"/>
        </w:rPr>
        <w:t>размерам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вашего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поступка,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или</w:t>
      </w:r>
      <w:r w:rsidR="00B127E2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точнее</w:t>
      </w:r>
      <w:r w:rsidR="00B127E2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проступка,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размерам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вашего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упущения.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объясняют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всё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вашими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интересами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 w:rsidRPr="0097315B">
        <w:rPr>
          <w:rFonts w:eastAsia="Times New Roman"/>
        </w:rPr>
        <w:t>ам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говорят: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«…</w:t>
      </w:r>
      <w:r w:rsidRPr="0097315B">
        <w:rPr>
          <w:rFonts w:eastAsia="Times New Roman"/>
        </w:rPr>
        <w:t>ну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вот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сейчас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тебя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критикуем,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тебя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понукаем,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тоже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всё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ради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тебя,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дорогой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дорогая</w:t>
      </w:r>
      <w:r>
        <w:rPr>
          <w:rFonts w:eastAsia="Times New Roman"/>
        </w:rPr>
        <w:t>…»</w:t>
      </w:r>
      <w:r w:rsidR="00B127E2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</w:t>
      </w:r>
      <w:r w:rsidRPr="0097315B">
        <w:rPr>
          <w:rFonts w:eastAsia="Times New Roman"/>
        </w:rPr>
        <w:t>пилят</w:t>
      </w:r>
      <w:r>
        <w:rPr>
          <w:rFonts w:eastAsia="Times New Roman"/>
        </w:rPr>
        <w:t>»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этих</w:t>
      </w:r>
      <w:r>
        <w:rPr>
          <w:rFonts w:eastAsia="Times New Roman"/>
        </w:rPr>
        <w:t xml:space="preserve"> </w:t>
      </w:r>
      <w:r w:rsidRPr="00F41DF9">
        <w:rPr>
          <w:rStyle w:val="--"/>
        </w:rPr>
        <w:t>несчастных</w:t>
      </w:r>
      <w:r>
        <w:rPr>
          <w:rStyle w:val="--"/>
        </w:rPr>
        <w:t xml:space="preserve"> </w:t>
      </w:r>
      <w:r w:rsidRPr="00F41DF9">
        <w:rPr>
          <w:rStyle w:val="--0"/>
        </w:rPr>
        <w:t>детей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двуручной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пилой.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маленький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человечек,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нуждается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</w:t>
      </w:r>
      <w:r w:rsidR="00A84851" w:rsidRPr="00A84851">
        <w:rPr>
          <w:rFonts w:eastAsia="Times New Roman"/>
          <w:lang w:val="en-US"/>
        </w:rPr>
        <w:t>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понукании,</w:t>
      </w:r>
      <w:r>
        <w:rPr>
          <w:rFonts w:eastAsia="Times New Roman"/>
        </w:rPr>
        <w:t xml:space="preserve"> </w:t>
      </w:r>
      <w:r w:rsidRPr="004A2BB1">
        <w:rPr>
          <w:rStyle w:val="--0"/>
        </w:rPr>
        <w:t>он</w:t>
      </w:r>
      <w:r>
        <w:rPr>
          <w:rStyle w:val="--0"/>
        </w:rPr>
        <w:t xml:space="preserve"> </w:t>
      </w:r>
      <w:r w:rsidRPr="004A2BB1">
        <w:rPr>
          <w:rStyle w:val="--"/>
        </w:rPr>
        <w:t>нуждается</w:t>
      </w:r>
      <w:r>
        <w:rPr>
          <w:rStyle w:val="--0"/>
        </w:rPr>
        <w:t xml:space="preserve"> </w:t>
      </w:r>
      <w:r w:rsidRPr="004A2BB1">
        <w:rPr>
          <w:rStyle w:val="--0"/>
        </w:rPr>
        <w:t>в</w:t>
      </w:r>
      <w:r>
        <w:rPr>
          <w:rStyle w:val="--0"/>
        </w:rPr>
        <w:t xml:space="preserve"> </w:t>
      </w:r>
      <w:r w:rsidRPr="004A2BB1">
        <w:rPr>
          <w:rStyle w:val="--0"/>
        </w:rPr>
        <w:t>ласке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теплоте,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добре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доброте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нашей.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нуждается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поощрении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взрослые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нуждаются,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все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нуждаемся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этих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</w:t>
      </w:r>
      <w:r w:rsidRPr="0097315B">
        <w:rPr>
          <w:rFonts w:eastAsia="Times New Roman"/>
        </w:rPr>
        <w:t>поглаживаниях</w:t>
      </w:r>
      <w:r>
        <w:rPr>
          <w:rFonts w:eastAsia="Times New Roman"/>
        </w:rPr>
        <w:t>»</w:t>
      </w:r>
      <w:r w:rsidRPr="0097315B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дети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нуждаются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гораздо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больше,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потому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именно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время,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когда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совсем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юные,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4A2BB1">
        <w:rPr>
          <w:rFonts w:eastAsia="Times New Roman"/>
          <w:b/>
          <w:bCs/>
          <w:i/>
          <w:iCs/>
        </w:rPr>
        <w:t>усваивают</w:t>
      </w:r>
      <w:r>
        <w:rPr>
          <w:rFonts w:eastAsia="Times New Roman"/>
          <w:b/>
          <w:bCs/>
          <w:i/>
          <w:iCs/>
        </w:rPr>
        <w:t xml:space="preserve"> </w:t>
      </w:r>
      <w:r w:rsidRPr="004A2BB1">
        <w:rPr>
          <w:rFonts w:eastAsia="Times New Roman"/>
          <w:b/>
          <w:bCs/>
          <w:i/>
          <w:iCs/>
        </w:rPr>
        <w:t>стиль</w:t>
      </w:r>
      <w:r>
        <w:rPr>
          <w:rFonts w:eastAsia="Times New Roman"/>
          <w:b/>
          <w:bCs/>
          <w:i/>
          <w:iCs/>
        </w:rPr>
        <w:t xml:space="preserve"> </w:t>
      </w:r>
      <w:r w:rsidRPr="004A2BB1">
        <w:rPr>
          <w:rFonts w:eastAsia="Times New Roman"/>
          <w:b/>
          <w:bCs/>
          <w:i/>
          <w:iCs/>
        </w:rPr>
        <w:t>поведения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становятся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такими,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какими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потом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видим.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какими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видим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какими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вырастают</w:t>
      </w:r>
      <w:r w:rsidRPr="0097315B">
        <w:rPr>
          <w:rFonts w:eastAsia="Times New Roman"/>
        </w:rPr>
        <w:t>?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вырастают,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4A2BB1">
        <w:rPr>
          <w:rStyle w:val="--"/>
        </w:rPr>
        <w:t>не</w:t>
      </w:r>
      <w:r>
        <w:rPr>
          <w:rStyle w:val="--0"/>
        </w:rPr>
        <w:t xml:space="preserve"> </w:t>
      </w:r>
      <w:r w:rsidRPr="004A2BB1">
        <w:rPr>
          <w:rStyle w:val="--0"/>
        </w:rPr>
        <w:t>хвалим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4A2BB1">
        <w:rPr>
          <w:rStyle w:val="--"/>
        </w:rPr>
        <w:t>не</w:t>
      </w:r>
      <w:r>
        <w:rPr>
          <w:rStyle w:val="--0"/>
        </w:rPr>
        <w:t xml:space="preserve"> </w:t>
      </w:r>
      <w:r w:rsidRPr="004A2BB1">
        <w:rPr>
          <w:rStyle w:val="--0"/>
        </w:rPr>
        <w:t>поощряем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(даже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допустить,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дома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детям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одно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отношение</w:t>
      </w:r>
      <w:r>
        <w:rPr>
          <w:rFonts w:eastAsia="Times New Roman"/>
        </w:rPr>
        <w:t xml:space="preserve"> — </w:t>
      </w:r>
      <w:r w:rsidRPr="00290F95">
        <w:rPr>
          <w:rFonts w:eastAsia="Times New Roman"/>
        </w:rPr>
        <w:t>хорошее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позитивное,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вот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школе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очень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часто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другое)</w:t>
      </w:r>
      <w:r w:rsidR="00B127E2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290F95">
        <w:rPr>
          <w:rFonts w:eastAsia="Times New Roman"/>
          <w:b/>
          <w:bCs/>
          <w:i/>
          <w:iCs/>
        </w:rPr>
        <w:t>насупленными,</w:t>
      </w:r>
      <w:r>
        <w:rPr>
          <w:rFonts w:eastAsia="Times New Roman"/>
          <w:b/>
          <w:bCs/>
          <w:i/>
          <w:iCs/>
        </w:rPr>
        <w:t xml:space="preserve"> </w:t>
      </w:r>
      <w:r w:rsidRPr="00290F95">
        <w:rPr>
          <w:rFonts w:eastAsia="Times New Roman"/>
          <w:b/>
          <w:bCs/>
          <w:i/>
          <w:iCs/>
        </w:rPr>
        <w:t>подозрительными,</w:t>
      </w:r>
      <w:r>
        <w:rPr>
          <w:rFonts w:eastAsia="Times New Roman"/>
          <w:b/>
          <w:bCs/>
          <w:i/>
          <w:iCs/>
        </w:rPr>
        <w:t xml:space="preserve"> </w:t>
      </w:r>
      <w:r w:rsidRPr="00290F95">
        <w:rPr>
          <w:rFonts w:eastAsia="Times New Roman"/>
          <w:b/>
          <w:bCs/>
          <w:i/>
          <w:iCs/>
        </w:rPr>
        <w:t>вечно</w:t>
      </w:r>
      <w:r>
        <w:rPr>
          <w:rFonts w:eastAsia="Times New Roman"/>
          <w:b/>
          <w:bCs/>
          <w:i/>
          <w:iCs/>
        </w:rPr>
        <w:t xml:space="preserve"> </w:t>
      </w:r>
      <w:r w:rsidRPr="00290F95">
        <w:rPr>
          <w:rFonts w:eastAsia="Times New Roman"/>
          <w:b/>
          <w:bCs/>
          <w:i/>
          <w:iCs/>
        </w:rPr>
        <w:t>ожидающими</w:t>
      </w:r>
      <w:r>
        <w:rPr>
          <w:rFonts w:eastAsia="Times New Roman"/>
          <w:b/>
          <w:bCs/>
          <w:i/>
          <w:iCs/>
        </w:rPr>
        <w:t xml:space="preserve"> </w:t>
      </w:r>
      <w:r w:rsidRPr="00290F95">
        <w:rPr>
          <w:rFonts w:eastAsia="Times New Roman"/>
          <w:b/>
          <w:bCs/>
          <w:i/>
          <w:iCs/>
        </w:rPr>
        <w:t>словесных</w:t>
      </w:r>
      <w:r>
        <w:rPr>
          <w:rFonts w:eastAsia="Times New Roman"/>
          <w:b/>
          <w:bCs/>
          <w:i/>
          <w:iCs/>
        </w:rPr>
        <w:t xml:space="preserve"> </w:t>
      </w:r>
      <w:r w:rsidR="00B127E2" w:rsidRPr="00290F95">
        <w:rPr>
          <w:rFonts w:eastAsia="Times New Roman"/>
          <w:b/>
          <w:bCs/>
          <w:i/>
          <w:iCs/>
        </w:rPr>
        <w:t>пощёчин</w:t>
      </w:r>
      <w:r w:rsidRPr="00290F95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Эта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словесная</w:t>
      </w:r>
      <w:r>
        <w:rPr>
          <w:rFonts w:eastAsia="Times New Roman"/>
        </w:rPr>
        <w:t xml:space="preserve"> </w:t>
      </w:r>
      <w:r w:rsidR="00B127E2" w:rsidRPr="00290F95">
        <w:rPr>
          <w:rFonts w:eastAsia="Times New Roman"/>
        </w:rPr>
        <w:t>пощёчина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считается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критикой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ради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него,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ребёнка.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</w:t>
      </w:r>
      <w:r>
        <w:rPr>
          <w:rFonts w:eastAsia="Times New Roman"/>
        </w:rPr>
        <w:t>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говорим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правду,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понимая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того,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этим</w:t>
      </w:r>
      <w:r>
        <w:rPr>
          <w:rFonts w:eastAsia="Times New Roman"/>
        </w:rPr>
        <w:t xml:space="preserve"> </w:t>
      </w:r>
      <w:r w:rsidRPr="00735E37">
        <w:rPr>
          <w:rStyle w:val="--0"/>
        </w:rPr>
        <w:t>очень</w:t>
      </w:r>
      <w:r>
        <w:rPr>
          <w:rStyle w:val="--0"/>
        </w:rPr>
        <w:t xml:space="preserve"> </w:t>
      </w:r>
      <w:r w:rsidRPr="00735E37">
        <w:rPr>
          <w:rStyle w:val="--"/>
        </w:rPr>
        <w:t>успешно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отуча</w:t>
      </w:r>
      <w:r>
        <w:rPr>
          <w:rFonts w:eastAsia="Times New Roman"/>
        </w:rPr>
        <w:t>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детей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радоваться.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Поэтому</w:t>
      </w:r>
      <w:r>
        <w:rPr>
          <w:rFonts w:eastAsia="Times New Roman"/>
        </w:rPr>
        <w:t xml:space="preserve"> </w:t>
      </w:r>
      <w:r w:rsidRPr="00735E37">
        <w:rPr>
          <w:rStyle w:val="--"/>
        </w:rPr>
        <w:t>не</w:t>
      </w:r>
      <w:r>
        <w:rPr>
          <w:rStyle w:val="--"/>
        </w:rPr>
        <w:t xml:space="preserve"> </w:t>
      </w:r>
      <w:r w:rsidRPr="00735E37">
        <w:rPr>
          <w:rStyle w:val="--0"/>
        </w:rPr>
        <w:t>ст</w:t>
      </w:r>
      <w:r w:rsidR="00B127E2">
        <w:rPr>
          <w:rStyle w:val="--0"/>
          <w:lang w:val="en-US"/>
        </w:rPr>
        <w:t>Ó</w:t>
      </w:r>
      <w:r w:rsidRPr="00735E37">
        <w:rPr>
          <w:rStyle w:val="--0"/>
        </w:rPr>
        <w:t>ит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удивляться,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редко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видим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улыбки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обществе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735E37">
        <w:rPr>
          <w:rStyle w:val="--"/>
        </w:rPr>
        <w:t>не</w:t>
      </w:r>
      <w:r>
        <w:rPr>
          <w:rStyle w:val="--"/>
        </w:rPr>
        <w:t xml:space="preserve"> </w:t>
      </w:r>
      <w:r w:rsidRPr="00735E37">
        <w:rPr>
          <w:rStyle w:val="--0"/>
        </w:rPr>
        <w:t>умеем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радоваться</w:t>
      </w:r>
      <w:r w:rsidR="00B127E2">
        <w:rPr>
          <w:rFonts w:eastAsia="Times New Roman"/>
          <w:lang w:val="en-US"/>
        </w:rPr>
        <w:t xml:space="preserve"> —</w:t>
      </w:r>
      <w:r>
        <w:rPr>
          <w:rFonts w:eastAsia="Times New Roman"/>
        </w:rPr>
        <w:t xml:space="preserve"> </w:t>
      </w:r>
      <w:r w:rsidR="00A84851">
        <w:rPr>
          <w:rFonts w:eastAsia="Times New Roman"/>
        </w:rPr>
        <w:t>н</w:t>
      </w:r>
      <w:r w:rsidRPr="0097315B">
        <w:rPr>
          <w:rFonts w:eastAsia="Times New Roman"/>
        </w:rPr>
        <w:t>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умеем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радоваться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мелочам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735E37">
        <w:rPr>
          <w:rStyle w:val="--"/>
        </w:rPr>
        <w:t>не</w:t>
      </w:r>
      <w:r>
        <w:rPr>
          <w:rStyle w:val="--0"/>
        </w:rPr>
        <w:t xml:space="preserve"> </w:t>
      </w:r>
      <w:r w:rsidRPr="00735E37">
        <w:rPr>
          <w:rStyle w:val="--0"/>
        </w:rPr>
        <w:t>хотим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радоваться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успехам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других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людей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</w:t>
      </w:r>
      <w:r w:rsidRPr="0097315B">
        <w:rPr>
          <w:rFonts w:eastAsia="Times New Roman"/>
        </w:rPr>
        <w:t>сли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принимаем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некие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</w:t>
      </w:r>
      <w:r w:rsidRPr="0097315B">
        <w:rPr>
          <w:rFonts w:eastAsia="Times New Roman"/>
        </w:rPr>
        <w:t>стимуляторы</w:t>
      </w:r>
      <w:r>
        <w:rPr>
          <w:rFonts w:eastAsia="Times New Roman"/>
        </w:rPr>
        <w:t>»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искусственные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(в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основном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найденные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полях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интернета)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природные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</w:t>
      </w:r>
      <w:r w:rsidRPr="0097315B">
        <w:rPr>
          <w:rFonts w:eastAsia="Times New Roman"/>
        </w:rPr>
        <w:t>стимуляторы</w:t>
      </w:r>
      <w:r>
        <w:rPr>
          <w:rFonts w:eastAsia="Times New Roman"/>
        </w:rPr>
        <w:t>»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(здесь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догадайтесь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сами)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позволяют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</w:t>
      </w:r>
      <w:r w:rsidRPr="0097315B">
        <w:rPr>
          <w:rFonts w:eastAsia="Times New Roman"/>
        </w:rPr>
        <w:t>радоваться</w:t>
      </w:r>
      <w:r>
        <w:rPr>
          <w:rFonts w:eastAsia="Times New Roman"/>
        </w:rPr>
        <w:t>»</w:t>
      </w:r>
      <w:r w:rsidRPr="0097315B">
        <w:rPr>
          <w:rFonts w:eastAsia="Times New Roman"/>
        </w:rPr>
        <w:t>.</w:t>
      </w:r>
      <w:r>
        <w:rPr>
          <w:rFonts w:eastAsia="Times New Roman"/>
        </w:rPr>
        <w:t xml:space="preserve"> </w:t>
      </w:r>
    </w:p>
    <w:p w14:paraId="762AA7D0" w14:textId="4680517B" w:rsidR="004D353C" w:rsidRPr="0097315B" w:rsidRDefault="004D353C" w:rsidP="00B127E2">
      <w:pPr>
        <w:rPr>
          <w:rFonts w:eastAsia="Times New Roman"/>
        </w:rPr>
      </w:pPr>
      <w:r w:rsidRPr="0097315B">
        <w:rPr>
          <w:rFonts w:eastAsia="Times New Roman"/>
        </w:rPr>
        <w:t>Парадоксальность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ситуации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состоит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больше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критикуем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больше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</w:t>
      </w:r>
      <w:r w:rsidRPr="0097315B">
        <w:rPr>
          <w:rFonts w:eastAsia="Times New Roman"/>
        </w:rPr>
        <w:t>давим</w:t>
      </w:r>
      <w:r>
        <w:rPr>
          <w:rFonts w:eastAsia="Times New Roman"/>
        </w:rPr>
        <w:t>»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больше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люди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костенеют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вот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сво</w:t>
      </w:r>
      <w:r>
        <w:rPr>
          <w:rFonts w:eastAsia="Times New Roman"/>
        </w:rPr>
        <w:t>ё</w:t>
      </w:r>
      <w:r w:rsidRPr="0097315B">
        <w:rPr>
          <w:rFonts w:eastAsia="Times New Roman"/>
        </w:rPr>
        <w:t>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поведении,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которое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кажется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непростительным,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кажется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упущением,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кажется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ошибкой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дети,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взрослые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тоже</w:t>
      </w:r>
      <w:r>
        <w:rPr>
          <w:rFonts w:eastAsia="Times New Roman"/>
        </w:rPr>
        <w:t xml:space="preserve"> </w:t>
      </w:r>
      <w:r w:rsidRPr="009D4093">
        <w:rPr>
          <w:rStyle w:val="--0"/>
        </w:rPr>
        <w:t>инстинктивно</w:t>
      </w:r>
      <w:r>
        <w:rPr>
          <w:rStyle w:val="--0"/>
        </w:rPr>
        <w:t xml:space="preserve"> </w:t>
      </w:r>
      <w:r w:rsidRPr="009D4093">
        <w:rPr>
          <w:rStyle w:val="--"/>
        </w:rPr>
        <w:t>сопротивляются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этому,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хотя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внешне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могут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выразить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согласие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нашей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критикой,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</w:t>
      </w:r>
      <w:r w:rsidRPr="0097315B">
        <w:rPr>
          <w:rFonts w:eastAsia="Times New Roman"/>
        </w:rPr>
        <w:t>костенеют</w:t>
      </w:r>
      <w:r>
        <w:rPr>
          <w:rFonts w:eastAsia="Times New Roman"/>
        </w:rPr>
        <w:t>»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критикуем.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Потому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считают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частью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своей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идентичности</w:t>
      </w:r>
      <w:r>
        <w:rPr>
          <w:rFonts w:eastAsia="Times New Roman"/>
        </w:rPr>
        <w:t xml:space="preserve"> — </w:t>
      </w:r>
      <w:r w:rsidRPr="0097315B">
        <w:rPr>
          <w:rFonts w:eastAsia="Times New Roman"/>
        </w:rPr>
        <w:t>во-первых</w:t>
      </w:r>
      <w:r w:rsidRPr="00B127E2"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 w:rsidRPr="0097315B">
        <w:rPr>
          <w:rFonts w:eastAsia="Times New Roman"/>
        </w:rPr>
        <w:t>о-вторых,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нравится</w:t>
      </w:r>
      <w:r w:rsidR="00DA54C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него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давят,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причём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давят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постоянно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давят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без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всяких,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точки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зрения,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оснований</w:t>
      </w:r>
      <w:r w:rsidR="00B127E2">
        <w:rPr>
          <w:rFonts w:eastAsia="Times New Roman"/>
          <w:lang w:val="en-US"/>
        </w:rPr>
        <w:t>?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</w:t>
      </w:r>
      <w:r w:rsidRPr="0097315B">
        <w:rPr>
          <w:rFonts w:eastAsia="Times New Roman"/>
        </w:rPr>
        <w:t>ри</w:t>
      </w:r>
      <w:r w:rsidR="00B127E2">
        <w:rPr>
          <w:rFonts w:eastAsia="Times New Roman"/>
          <w:lang w:val="en-US"/>
        </w:rPr>
        <w:t xml:space="preserve"> этом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речь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ид</w:t>
      </w:r>
      <w:r>
        <w:rPr>
          <w:rFonts w:eastAsia="Times New Roman"/>
        </w:rPr>
        <w:t>ё</w:t>
      </w:r>
      <w:r w:rsidRPr="0097315B">
        <w:rPr>
          <w:rFonts w:eastAsia="Times New Roman"/>
        </w:rPr>
        <w:t>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критике</w:t>
      </w:r>
      <w:r>
        <w:rPr>
          <w:rFonts w:eastAsia="Times New Roman"/>
        </w:rPr>
        <w:t xml:space="preserve"> </w:t>
      </w:r>
      <w:r w:rsidRPr="00E767E2">
        <w:rPr>
          <w:rStyle w:val="--"/>
        </w:rPr>
        <w:t>не</w:t>
      </w:r>
      <w:r>
        <w:rPr>
          <w:rStyle w:val="--0"/>
        </w:rPr>
        <w:t xml:space="preserve"> </w:t>
      </w:r>
      <w:r w:rsidRPr="00E767E2">
        <w:rPr>
          <w:rStyle w:val="--0"/>
        </w:rPr>
        <w:t>только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адрес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детей,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речь</w:t>
      </w:r>
      <w:r>
        <w:rPr>
          <w:rFonts w:eastAsia="Times New Roman"/>
        </w:rPr>
        <w:t xml:space="preserve"> </w:t>
      </w:r>
      <w:r w:rsidR="00B127E2" w:rsidRPr="0097315B">
        <w:rPr>
          <w:rFonts w:eastAsia="Times New Roman"/>
        </w:rPr>
        <w:t>идёт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собственный</w:t>
      </w:r>
      <w:r>
        <w:rPr>
          <w:rFonts w:eastAsia="Times New Roman"/>
        </w:rPr>
        <w:t xml:space="preserve"> </w:t>
      </w:r>
      <w:r w:rsidRPr="00290F95">
        <w:rPr>
          <w:rFonts w:eastAsia="Times New Roman"/>
        </w:rPr>
        <w:t>адрес.</w:t>
      </w:r>
      <w:r>
        <w:rPr>
          <w:rFonts w:eastAsia="Times New Roman"/>
        </w:rPr>
        <w:t xml:space="preserve"> </w:t>
      </w:r>
      <w:r w:rsidRPr="00290F95">
        <w:rPr>
          <w:rFonts w:eastAsia="Times New Roman"/>
          <w:b/>
          <w:bCs/>
          <w:i/>
          <w:iCs/>
        </w:rPr>
        <w:t>Зачастую,</w:t>
      </w:r>
      <w:r>
        <w:rPr>
          <w:rFonts w:eastAsia="Times New Roman"/>
          <w:b/>
          <w:bCs/>
          <w:i/>
          <w:iCs/>
        </w:rPr>
        <w:t xml:space="preserve"> </w:t>
      </w:r>
      <w:r w:rsidRPr="00290F95">
        <w:rPr>
          <w:rFonts w:eastAsia="Times New Roman"/>
          <w:b/>
          <w:bCs/>
          <w:i/>
          <w:iCs/>
        </w:rPr>
        <w:t>хотя,</w:t>
      </w:r>
      <w:r>
        <w:rPr>
          <w:rFonts w:eastAsia="Times New Roman"/>
          <w:b/>
          <w:bCs/>
          <w:i/>
          <w:iCs/>
        </w:rPr>
        <w:t xml:space="preserve"> </w:t>
      </w:r>
      <w:r w:rsidRPr="00290F95">
        <w:rPr>
          <w:rFonts w:eastAsia="Times New Roman"/>
          <w:b/>
          <w:bCs/>
          <w:i/>
          <w:iCs/>
        </w:rPr>
        <w:t>конечно,</w:t>
      </w:r>
      <w:r>
        <w:rPr>
          <w:rFonts w:eastAsia="Times New Roman"/>
          <w:b/>
          <w:bCs/>
          <w:i/>
          <w:iCs/>
        </w:rPr>
        <w:t xml:space="preserve"> </w:t>
      </w:r>
      <w:r w:rsidRPr="00290F95">
        <w:rPr>
          <w:rFonts w:eastAsia="Times New Roman"/>
          <w:b/>
          <w:bCs/>
          <w:i/>
          <w:iCs/>
        </w:rPr>
        <w:t>не</w:t>
      </w:r>
      <w:r>
        <w:rPr>
          <w:rFonts w:eastAsia="Times New Roman"/>
          <w:b/>
          <w:bCs/>
          <w:i/>
          <w:iCs/>
        </w:rPr>
        <w:t xml:space="preserve"> </w:t>
      </w:r>
      <w:r w:rsidRPr="00290F95">
        <w:rPr>
          <w:rFonts w:eastAsia="Times New Roman"/>
          <w:b/>
          <w:bCs/>
          <w:i/>
          <w:iCs/>
        </w:rPr>
        <w:t>всегда,</w:t>
      </w:r>
      <w:r>
        <w:rPr>
          <w:rFonts w:eastAsia="Times New Roman"/>
          <w:b/>
          <w:bCs/>
          <w:i/>
          <w:iCs/>
        </w:rPr>
        <w:t xml:space="preserve"> </w:t>
      </w:r>
      <w:r w:rsidRPr="00290F95">
        <w:rPr>
          <w:rFonts w:eastAsia="Times New Roman"/>
          <w:b/>
          <w:bCs/>
          <w:i/>
          <w:iCs/>
        </w:rPr>
        <w:t>мы</w:t>
      </w:r>
      <w:r>
        <w:rPr>
          <w:rFonts w:eastAsia="Times New Roman"/>
          <w:b/>
          <w:bCs/>
          <w:i/>
          <w:iCs/>
        </w:rPr>
        <w:t xml:space="preserve"> </w:t>
      </w:r>
      <w:r w:rsidR="00B127E2">
        <w:rPr>
          <w:rFonts w:eastAsia="Times New Roman"/>
          <w:noProof/>
        </w:rPr>
        <w:lastRenderedPageBreak/>
        <w:drawing>
          <wp:anchor distT="0" distB="0" distL="114300" distR="114300" simplePos="0" relativeHeight="251666432" behindDoc="1" locked="0" layoutInCell="1" allowOverlap="1" wp14:anchorId="19340281" wp14:editId="57E10CA5">
            <wp:simplePos x="0" y="0"/>
            <wp:positionH relativeFrom="column">
              <wp:posOffset>0</wp:posOffset>
            </wp:positionH>
            <wp:positionV relativeFrom="paragraph">
              <wp:posOffset>108201</wp:posOffset>
            </wp:positionV>
            <wp:extent cx="2914650" cy="2743200"/>
            <wp:effectExtent l="0" t="0" r="6350" b="0"/>
            <wp:wrapTight wrapText="bothSides">
              <wp:wrapPolygon edited="0">
                <wp:start x="0" y="0"/>
                <wp:lineTo x="0" y="21500"/>
                <wp:lineTo x="21553" y="21500"/>
                <wp:lineTo x="21553" y="0"/>
                <wp:lineTo x="0" y="0"/>
              </wp:wrapPolygon>
            </wp:wrapTight>
            <wp:docPr id="5" name="Рисунок 5" descr="Изображение выглядит как текст, знак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5" descr="Изображение выглядит как текст, знак&#10;&#10;Автоматически созданное описание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90F95">
        <w:rPr>
          <w:rFonts w:eastAsia="Times New Roman"/>
          <w:b/>
          <w:bCs/>
          <w:i/>
          <w:iCs/>
        </w:rPr>
        <w:t>вымещаем</w:t>
      </w:r>
      <w:r>
        <w:rPr>
          <w:rFonts w:eastAsia="Times New Roman"/>
          <w:b/>
          <w:bCs/>
          <w:i/>
          <w:iCs/>
        </w:rPr>
        <w:t xml:space="preserve"> </w:t>
      </w:r>
      <w:r w:rsidRPr="00290F95">
        <w:rPr>
          <w:rFonts w:eastAsia="Times New Roman"/>
          <w:b/>
          <w:bCs/>
          <w:i/>
          <w:iCs/>
        </w:rPr>
        <w:t>на</w:t>
      </w:r>
      <w:r>
        <w:rPr>
          <w:rFonts w:eastAsia="Times New Roman"/>
          <w:b/>
          <w:bCs/>
          <w:i/>
          <w:iCs/>
        </w:rPr>
        <w:t xml:space="preserve"> </w:t>
      </w:r>
      <w:r w:rsidRPr="00290F95">
        <w:rPr>
          <w:rFonts w:eastAsia="Times New Roman"/>
          <w:b/>
          <w:bCs/>
          <w:i/>
          <w:iCs/>
        </w:rPr>
        <w:t>детях</w:t>
      </w:r>
      <w:r>
        <w:rPr>
          <w:rFonts w:eastAsia="Times New Roman"/>
          <w:b/>
          <w:bCs/>
          <w:i/>
          <w:iCs/>
        </w:rPr>
        <w:t xml:space="preserve"> </w:t>
      </w:r>
      <w:r w:rsidRPr="00290F95">
        <w:rPr>
          <w:rFonts w:eastAsia="Times New Roman"/>
          <w:b/>
          <w:bCs/>
          <w:i/>
          <w:iCs/>
        </w:rPr>
        <w:t>и</w:t>
      </w:r>
      <w:r>
        <w:rPr>
          <w:rFonts w:eastAsia="Times New Roman"/>
          <w:b/>
          <w:bCs/>
          <w:i/>
          <w:iCs/>
        </w:rPr>
        <w:t xml:space="preserve"> </w:t>
      </w:r>
      <w:r w:rsidRPr="00290F95">
        <w:rPr>
          <w:rFonts w:eastAsia="Times New Roman"/>
          <w:b/>
          <w:bCs/>
          <w:i/>
          <w:iCs/>
        </w:rPr>
        <w:t>друг</w:t>
      </w:r>
      <w:r>
        <w:rPr>
          <w:rFonts w:eastAsia="Times New Roman"/>
          <w:b/>
          <w:bCs/>
          <w:i/>
          <w:iCs/>
        </w:rPr>
        <w:t xml:space="preserve"> </w:t>
      </w:r>
      <w:r w:rsidRPr="00E767E2">
        <w:rPr>
          <w:rFonts w:eastAsia="Times New Roman"/>
          <w:b/>
          <w:bCs/>
          <w:i/>
          <w:iCs/>
        </w:rPr>
        <w:t>на</w:t>
      </w:r>
      <w:r>
        <w:rPr>
          <w:rFonts w:eastAsia="Times New Roman"/>
          <w:b/>
          <w:bCs/>
          <w:i/>
          <w:iCs/>
        </w:rPr>
        <w:t xml:space="preserve"> </w:t>
      </w:r>
      <w:r w:rsidRPr="00E767E2">
        <w:rPr>
          <w:rFonts w:eastAsia="Times New Roman"/>
          <w:b/>
          <w:bCs/>
          <w:i/>
          <w:iCs/>
        </w:rPr>
        <w:t>друге</w:t>
      </w:r>
      <w:r>
        <w:rPr>
          <w:rFonts w:eastAsia="Times New Roman"/>
          <w:b/>
          <w:bCs/>
          <w:i/>
          <w:iCs/>
        </w:rPr>
        <w:t xml:space="preserve"> </w:t>
      </w:r>
      <w:r w:rsidRPr="00E767E2">
        <w:rPr>
          <w:rFonts w:eastAsia="Times New Roman"/>
          <w:b/>
          <w:bCs/>
          <w:i/>
          <w:iCs/>
        </w:rPr>
        <w:t>свои</w:t>
      </w:r>
      <w:r>
        <w:rPr>
          <w:rFonts w:eastAsia="Times New Roman"/>
          <w:b/>
          <w:bCs/>
          <w:i/>
          <w:iCs/>
        </w:rPr>
        <w:t xml:space="preserve"> </w:t>
      </w:r>
      <w:r w:rsidRPr="00E767E2">
        <w:rPr>
          <w:rFonts w:eastAsia="Times New Roman"/>
          <w:b/>
          <w:bCs/>
          <w:i/>
          <w:iCs/>
        </w:rPr>
        <w:t>обиды,</w:t>
      </w:r>
      <w:r>
        <w:rPr>
          <w:rFonts w:eastAsia="Times New Roman"/>
          <w:b/>
          <w:bCs/>
          <w:i/>
          <w:iCs/>
        </w:rPr>
        <w:t xml:space="preserve"> </w:t>
      </w:r>
      <w:r w:rsidRPr="00E767E2">
        <w:rPr>
          <w:rFonts w:eastAsia="Times New Roman"/>
          <w:b/>
          <w:bCs/>
          <w:i/>
          <w:iCs/>
        </w:rPr>
        <w:t>свои</w:t>
      </w:r>
      <w:r>
        <w:rPr>
          <w:rFonts w:eastAsia="Times New Roman"/>
          <w:b/>
          <w:bCs/>
          <w:i/>
          <w:iCs/>
        </w:rPr>
        <w:t xml:space="preserve"> </w:t>
      </w:r>
      <w:r w:rsidRPr="00E767E2">
        <w:rPr>
          <w:rFonts w:eastAsia="Times New Roman"/>
          <w:b/>
          <w:bCs/>
          <w:i/>
          <w:iCs/>
        </w:rPr>
        <w:t>переживания</w:t>
      </w:r>
      <w:r w:rsidRPr="0097315B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вымещаем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собственные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проблемы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комплексы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именно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детях,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потому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дети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безответны.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вымещаем?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</w:t>
      </w:r>
      <w:r w:rsidRPr="0097315B">
        <w:rPr>
          <w:rFonts w:eastAsia="Times New Roman"/>
        </w:rPr>
        <w:t>сть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два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очень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сильных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побудительных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мотив</w:t>
      </w:r>
      <w:r w:rsidRPr="00DF5474">
        <w:rPr>
          <w:rFonts w:eastAsia="Times New Roman"/>
        </w:rPr>
        <w:t>а.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Причём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очень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важно,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мотивы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без</w:t>
      </w:r>
      <w:r>
        <w:rPr>
          <w:rFonts w:eastAsia="Times New Roman"/>
        </w:rPr>
        <w:t>(с)</w:t>
      </w:r>
      <w:r w:rsidRPr="0097315B">
        <w:rPr>
          <w:rFonts w:eastAsia="Times New Roman"/>
        </w:rPr>
        <w:t>сознательны,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есть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движут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нашими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словами,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движут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нашим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видением,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E767E2">
        <w:rPr>
          <w:rStyle w:val="--"/>
        </w:rPr>
        <w:t>не</w:t>
      </w:r>
      <w:r>
        <w:rPr>
          <w:rStyle w:val="--0"/>
        </w:rPr>
        <w:t xml:space="preserve"> </w:t>
      </w:r>
      <w:r w:rsidRPr="00E767E2">
        <w:rPr>
          <w:rStyle w:val="--0"/>
        </w:rPr>
        <w:t>вполне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осозна</w:t>
      </w:r>
      <w:r w:rsidR="00B127E2">
        <w:rPr>
          <w:rFonts w:eastAsia="Times New Roman"/>
        </w:rPr>
        <w:t>ё</w:t>
      </w:r>
      <w:r w:rsidRPr="0097315B">
        <w:rPr>
          <w:rFonts w:eastAsia="Times New Roman"/>
        </w:rPr>
        <w:t>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своё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время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тоже</w:t>
      </w:r>
      <w:r>
        <w:rPr>
          <w:rFonts w:eastAsia="Times New Roman"/>
        </w:rPr>
        <w:t xml:space="preserve"> </w:t>
      </w:r>
      <w:r w:rsidRPr="00E767E2">
        <w:rPr>
          <w:rStyle w:val="--0"/>
        </w:rPr>
        <w:t>пришлось</w:t>
      </w:r>
      <w:r>
        <w:rPr>
          <w:rStyle w:val="--0"/>
        </w:rPr>
        <w:t xml:space="preserve"> </w:t>
      </w:r>
      <w:r w:rsidRPr="00AC2C4B">
        <w:rPr>
          <w:rStyle w:val="--"/>
        </w:rPr>
        <w:t>приложить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определ</w:t>
      </w:r>
      <w:r>
        <w:rPr>
          <w:rFonts w:eastAsia="Times New Roman"/>
        </w:rPr>
        <w:t>ё</w:t>
      </w:r>
      <w:r w:rsidRPr="0097315B">
        <w:rPr>
          <w:rFonts w:eastAsia="Times New Roman"/>
        </w:rPr>
        <w:t>нные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усилия,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чтобы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осознать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лучше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понимать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собственное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поведение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собственные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мотивы.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вот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один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из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самых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сильных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мотивов,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движущих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людьми</w:t>
      </w:r>
      <w:r>
        <w:rPr>
          <w:rFonts w:eastAsia="Times New Roman"/>
        </w:rPr>
        <w:t xml:space="preserve"> —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инстинкт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власти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желание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отмщения.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</w:t>
      </w:r>
      <w:r w:rsidRPr="0097315B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7602BF">
        <w:rPr>
          <w:rStyle w:val="--0"/>
        </w:rPr>
        <w:t>гораздо</w:t>
      </w:r>
      <w:r>
        <w:rPr>
          <w:rStyle w:val="--"/>
        </w:rPr>
        <w:t xml:space="preserve"> </w:t>
      </w:r>
      <w:r w:rsidRPr="007602BF">
        <w:rPr>
          <w:rStyle w:val="--"/>
        </w:rPr>
        <w:t>лучше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воспитание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объясняет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природу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нашей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нелюбви,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российской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нелюбви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комплиментам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одновременно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болезненную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тягу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гиперкритицизму</w:t>
      </w:r>
      <w:r>
        <w:rPr>
          <w:rStyle w:val="afc"/>
          <w:rFonts w:eastAsia="Times New Roman"/>
          <w:szCs w:val="28"/>
        </w:rPr>
        <w:footnoteReference w:id="4"/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грани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оскорбления.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просто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критикуем,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очень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часто</w:t>
      </w:r>
      <w:r>
        <w:rPr>
          <w:rFonts w:eastAsia="Times New Roman"/>
        </w:rPr>
        <w:t xml:space="preserve"> </w:t>
      </w:r>
      <w:r w:rsidRPr="00390990">
        <w:rPr>
          <w:rStyle w:val="--0"/>
        </w:rPr>
        <w:t>ПЫТАЕМСЯ</w:t>
      </w:r>
      <w:r>
        <w:rPr>
          <w:rStyle w:val="--0"/>
        </w:rPr>
        <w:t xml:space="preserve"> </w:t>
      </w:r>
      <w:r w:rsidRPr="00903EB3">
        <w:rPr>
          <w:rStyle w:val="--"/>
        </w:rPr>
        <w:t>оскорбить</w:t>
      </w:r>
      <w:r>
        <w:rPr>
          <w:rStyle w:val="--"/>
        </w:rPr>
        <w:t xml:space="preserve"> </w:t>
      </w:r>
      <w:r w:rsidRPr="0097315B">
        <w:rPr>
          <w:rFonts w:eastAsia="Times New Roman"/>
        </w:rPr>
        <w:t>других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людей.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Вот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присуще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людям</w:t>
      </w:r>
      <w:r w:rsidR="008E2780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явное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подтверждение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развития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людей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именно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программ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Старой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системы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управления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созданию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конкретных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генотипов</w:t>
      </w:r>
      <w:r>
        <w:rPr>
          <w:rFonts w:eastAsia="Times New Roman"/>
        </w:rPr>
        <w:t xml:space="preserve"> </w:t>
      </w:r>
      <w:r w:rsidR="008E2780">
        <w:rPr>
          <w:rFonts w:eastAsia="Times New Roman"/>
        </w:rPr>
        <w:t>М</w:t>
      </w:r>
      <w:r>
        <w:rPr>
          <w:rFonts w:eastAsia="Times New Roman"/>
        </w:rPr>
        <w:t>озга.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чтобы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двигаться</w:t>
      </w:r>
      <w:r>
        <w:rPr>
          <w:rFonts w:eastAsia="Times New Roman"/>
        </w:rPr>
        <w:t xml:space="preserve"> </w:t>
      </w:r>
      <w:r w:rsidR="008E2780">
        <w:rPr>
          <w:rFonts w:eastAsia="Times New Roman"/>
        </w:rPr>
        <w:t>вперёд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своём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осознании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происходящего,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должны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понять.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Понять</w:t>
      </w:r>
      <w:r w:rsidR="008E2780">
        <w:rPr>
          <w:rFonts w:eastAsia="Times New Roman"/>
        </w:rPr>
        <w:t xml:space="preserve"> —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</w:t>
      </w:r>
      <w:r w:rsidRPr="0097315B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означает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скрытость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мотивов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бе</w:t>
      </w:r>
      <w:r>
        <w:rPr>
          <w:rFonts w:eastAsia="Times New Roman"/>
        </w:rPr>
        <w:t>з</w:t>
      </w:r>
      <w:r w:rsidRPr="005A2E95">
        <w:rPr>
          <w:rFonts w:eastAsia="Times New Roman"/>
        </w:rPr>
        <w:t>(</w:t>
      </w:r>
      <w:r w:rsidRPr="0097315B">
        <w:rPr>
          <w:rFonts w:eastAsia="Times New Roman"/>
        </w:rPr>
        <w:t>с</w:t>
      </w:r>
      <w:r w:rsidRPr="005A2E95">
        <w:rPr>
          <w:rFonts w:eastAsia="Times New Roman"/>
        </w:rPr>
        <w:t>)</w:t>
      </w:r>
      <w:r>
        <w:rPr>
          <w:rFonts w:eastAsia="Times New Roman"/>
          <w:lang w:val="en-US"/>
        </w:rPr>
        <w:t>c</w:t>
      </w:r>
      <w:proofErr w:type="spellStart"/>
      <w:r w:rsidRPr="0097315B">
        <w:rPr>
          <w:rFonts w:eastAsia="Times New Roman"/>
        </w:rPr>
        <w:t>ознательность</w:t>
      </w:r>
      <w:proofErr w:type="spellEnd"/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мотивов</w:t>
      </w:r>
      <w:r w:rsidR="00DA54CF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всегда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объясняем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себя</w:t>
      </w:r>
      <w:r>
        <w:rPr>
          <w:rFonts w:eastAsia="Times New Roman"/>
        </w:rPr>
        <w:t xml:space="preserve"> </w:t>
      </w:r>
      <w:r w:rsidRPr="009F7E12">
        <w:rPr>
          <w:rStyle w:val="--"/>
        </w:rPr>
        <w:t>своё</w:t>
      </w:r>
      <w:r>
        <w:rPr>
          <w:rStyle w:val="--0"/>
        </w:rPr>
        <w:t xml:space="preserve"> </w:t>
      </w:r>
      <w:r w:rsidRPr="009F7E12">
        <w:rPr>
          <w:rStyle w:val="--0"/>
        </w:rPr>
        <w:t>поведение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лестным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образом,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потому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можем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вами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быть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плохими.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Плохими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могут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быть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другие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люди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какие-то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скверные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обстоятельства,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заставили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поступать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дурно.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вами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считаем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себя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людьми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достойны</w:t>
      </w:r>
      <w:r>
        <w:rPr>
          <w:rFonts w:eastAsia="Times New Roman"/>
        </w:rPr>
        <w:t>ми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поэтому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кого-то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критикуем,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пытаемся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сделать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этого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лучше.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того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чтобы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сделать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лучше,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говорим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горькую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правду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критикуем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изо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дня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день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Pr="0097315B">
        <w:rPr>
          <w:rFonts w:eastAsia="Times New Roman"/>
        </w:rPr>
        <w:t>зо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дня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день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бьём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одну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точку,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полагая,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человеку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поможет.</w:t>
      </w:r>
      <w:r>
        <w:rPr>
          <w:rFonts w:eastAsia="Times New Roman"/>
        </w:rPr>
        <w:t xml:space="preserve"> </w:t>
      </w:r>
    </w:p>
    <w:p w14:paraId="2A0798B0" w14:textId="0D689DE3" w:rsidR="008E2780" w:rsidRDefault="004D353C" w:rsidP="008E2780">
      <w:pPr>
        <w:rPr>
          <w:rFonts w:eastAsia="Times New Roman"/>
        </w:rPr>
      </w:pP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самом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дел</w:t>
      </w:r>
      <w:r>
        <w:rPr>
          <w:rFonts w:eastAsia="Times New Roman"/>
        </w:rPr>
        <w:t>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движет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критикой?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критикой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очень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часто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движет</w:t>
      </w:r>
      <w:r>
        <w:rPr>
          <w:rFonts w:eastAsia="Times New Roman"/>
        </w:rPr>
        <w:t xml:space="preserve"> </w:t>
      </w:r>
      <w:r w:rsidRPr="00A16329">
        <w:rPr>
          <w:rStyle w:val="--"/>
        </w:rPr>
        <w:t>не</w:t>
      </w:r>
      <w:r>
        <w:rPr>
          <w:rStyle w:val="--"/>
        </w:rPr>
        <w:t xml:space="preserve"> </w:t>
      </w:r>
      <w:r w:rsidRPr="00A16329">
        <w:rPr>
          <w:rStyle w:val="--0"/>
        </w:rPr>
        <w:t>желание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помочь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человеку,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неосознанн</w:t>
      </w:r>
      <w:r>
        <w:rPr>
          <w:rFonts w:eastAsia="Times New Roman"/>
        </w:rPr>
        <w:t>ое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A16329">
        <w:rPr>
          <w:rStyle w:val="--"/>
        </w:rPr>
        <w:t>не</w:t>
      </w:r>
      <w:r>
        <w:rPr>
          <w:rStyle w:val="--"/>
        </w:rPr>
        <w:t xml:space="preserve"> </w:t>
      </w:r>
      <w:r w:rsidRPr="00A16329">
        <w:rPr>
          <w:rStyle w:val="--0"/>
        </w:rPr>
        <w:t>осознаваемое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нами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желание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сделать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человеку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больно.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Обратите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внимание,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критикуем,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посмотрите,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критикуют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друг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друга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люди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стремятся</w:t>
      </w:r>
      <w:r>
        <w:rPr>
          <w:rFonts w:eastAsia="Times New Roman"/>
        </w:rPr>
        <w:t xml:space="preserve"> </w:t>
      </w:r>
      <w:r w:rsidRPr="00A16329">
        <w:rPr>
          <w:rStyle w:val="--"/>
        </w:rPr>
        <w:t>не</w:t>
      </w:r>
      <w:r>
        <w:rPr>
          <w:rStyle w:val="--0"/>
        </w:rPr>
        <w:t xml:space="preserve"> </w:t>
      </w:r>
      <w:r w:rsidRPr="00A16329">
        <w:rPr>
          <w:rStyle w:val="--0"/>
        </w:rPr>
        <w:t>ПОМОЧЬ</w:t>
      </w:r>
      <w:r>
        <w:rPr>
          <w:rStyle w:val="--0"/>
        </w:rPr>
        <w:t xml:space="preserve"> </w:t>
      </w:r>
      <w:r w:rsidRPr="0097315B">
        <w:rPr>
          <w:rFonts w:eastAsia="Times New Roman"/>
        </w:rPr>
        <w:t>сделать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лучше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Pr="0097315B">
        <w:rPr>
          <w:rFonts w:eastAsia="Times New Roman"/>
        </w:rPr>
        <w:t>ни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стремятся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движимы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lastRenderedPageBreak/>
        <w:t>желанием</w:t>
      </w:r>
      <w:r>
        <w:rPr>
          <w:rFonts w:eastAsia="Times New Roman"/>
        </w:rPr>
        <w:t xml:space="preserve"> </w:t>
      </w:r>
      <w:r w:rsidRPr="002E3524">
        <w:rPr>
          <w:rStyle w:val="--"/>
        </w:rPr>
        <w:t>уколоть</w:t>
      </w:r>
      <w:r>
        <w:rPr>
          <w:rStyle w:val="--"/>
        </w:rPr>
        <w:t xml:space="preserve"> </w:t>
      </w:r>
      <w:r w:rsidRPr="002E3524">
        <w:rPr>
          <w:rStyle w:val="--0"/>
        </w:rPr>
        <w:t>его</w:t>
      </w:r>
      <w:r w:rsidRPr="008E2780">
        <w:t xml:space="preserve">, </w:t>
      </w:r>
      <w:r w:rsidRPr="0097315B">
        <w:rPr>
          <w:rFonts w:eastAsia="Times New Roman"/>
        </w:rPr>
        <w:t>сделать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ему</w:t>
      </w:r>
      <w:r>
        <w:rPr>
          <w:rFonts w:eastAsia="Times New Roman"/>
        </w:rPr>
        <w:t xml:space="preserve"> </w:t>
      </w:r>
      <w:r w:rsidRPr="002E3524">
        <w:rPr>
          <w:rStyle w:val="--0"/>
        </w:rPr>
        <w:t>как</w:t>
      </w:r>
      <w:r>
        <w:rPr>
          <w:rStyle w:val="--0"/>
        </w:rPr>
        <w:t xml:space="preserve"> </w:t>
      </w:r>
      <w:r w:rsidRPr="002E3524">
        <w:rPr>
          <w:rStyle w:val="--"/>
        </w:rPr>
        <w:t>можно</w:t>
      </w:r>
      <w:r>
        <w:rPr>
          <w:rStyle w:val="--0"/>
        </w:rPr>
        <w:t xml:space="preserve"> </w:t>
      </w:r>
      <w:r w:rsidRPr="002E3524">
        <w:rPr>
          <w:rStyle w:val="--0"/>
        </w:rPr>
        <w:t>хуже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оскорбить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его</w:t>
      </w:r>
      <w:r w:rsidRPr="008E2780">
        <w:t xml:space="preserve">. </w:t>
      </w:r>
      <w:r w:rsidRPr="00BE081C">
        <w:rPr>
          <w:rFonts w:eastAsia="Times New Roman"/>
          <w:b/>
          <w:bCs/>
          <w:i/>
          <w:iCs/>
        </w:rPr>
        <w:t>Это</w:t>
      </w:r>
      <w:r>
        <w:rPr>
          <w:rFonts w:eastAsia="Times New Roman"/>
          <w:b/>
          <w:bCs/>
          <w:i/>
          <w:iCs/>
        </w:rPr>
        <w:t xml:space="preserve"> </w:t>
      </w:r>
      <w:r w:rsidRPr="00BE081C">
        <w:rPr>
          <w:rFonts w:eastAsia="Times New Roman"/>
          <w:b/>
          <w:bCs/>
          <w:i/>
          <w:iCs/>
        </w:rPr>
        <w:t>очень</w:t>
      </w:r>
      <w:r>
        <w:rPr>
          <w:rFonts w:eastAsia="Times New Roman"/>
          <w:b/>
          <w:bCs/>
          <w:i/>
          <w:iCs/>
        </w:rPr>
        <w:t xml:space="preserve"> </w:t>
      </w:r>
      <w:r w:rsidRPr="00BE081C">
        <w:rPr>
          <w:rFonts w:eastAsia="Times New Roman"/>
          <w:b/>
          <w:bCs/>
          <w:i/>
          <w:iCs/>
        </w:rPr>
        <w:t>сильное</w:t>
      </w:r>
      <w:r>
        <w:rPr>
          <w:rFonts w:eastAsia="Times New Roman"/>
          <w:b/>
          <w:bCs/>
          <w:i/>
          <w:iCs/>
        </w:rPr>
        <w:t xml:space="preserve"> </w:t>
      </w:r>
      <w:r w:rsidRPr="00BE081C">
        <w:rPr>
          <w:rFonts w:eastAsia="Times New Roman"/>
          <w:b/>
          <w:bCs/>
          <w:i/>
          <w:iCs/>
        </w:rPr>
        <w:t>подсознательное</w:t>
      </w:r>
      <w:r>
        <w:rPr>
          <w:rFonts w:eastAsia="Times New Roman"/>
          <w:b/>
          <w:bCs/>
          <w:i/>
          <w:iCs/>
        </w:rPr>
        <w:t xml:space="preserve"> </w:t>
      </w:r>
      <w:r w:rsidRPr="00BE081C">
        <w:rPr>
          <w:rFonts w:eastAsia="Times New Roman"/>
          <w:b/>
          <w:bCs/>
          <w:i/>
          <w:iCs/>
        </w:rPr>
        <w:t>желание.</w:t>
      </w:r>
      <w:r>
        <w:rPr>
          <w:rFonts w:eastAsia="Times New Roman"/>
          <w:b/>
          <w:bCs/>
          <w:i/>
          <w:iCs/>
        </w:rPr>
        <w:t xml:space="preserve"> </w:t>
      </w:r>
      <w:r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дума</w:t>
      </w:r>
      <w:r>
        <w:rPr>
          <w:rFonts w:eastAsia="Times New Roman"/>
        </w:rPr>
        <w:t>й</w:t>
      </w:r>
      <w:r w:rsidRPr="0097315B">
        <w:rPr>
          <w:rFonts w:eastAsia="Times New Roman"/>
        </w:rPr>
        <w:t>те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мстят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людям,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мстят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тем,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кого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критикуют,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тем</w:t>
      </w:r>
      <w:r w:rsidR="00DA54C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отзываются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дурно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Нет!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9A18AA">
        <w:rPr>
          <w:rStyle w:val="--0"/>
        </w:rPr>
        <w:t>мстят</w:t>
      </w:r>
      <w:r>
        <w:rPr>
          <w:rStyle w:val="--0"/>
        </w:rPr>
        <w:t xml:space="preserve"> </w:t>
      </w:r>
      <w:r w:rsidRPr="009A18AA">
        <w:rPr>
          <w:rStyle w:val="--"/>
        </w:rPr>
        <w:t>другим</w:t>
      </w:r>
      <w:r>
        <w:rPr>
          <w:rStyle w:val="--0"/>
        </w:rPr>
        <w:t xml:space="preserve"> </w:t>
      </w:r>
      <w:r w:rsidRPr="009A18AA">
        <w:rPr>
          <w:rStyle w:val="--0"/>
        </w:rPr>
        <w:t>людям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обидели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Pr="0097315B">
        <w:rPr>
          <w:rFonts w:eastAsia="Times New Roman"/>
        </w:rPr>
        <w:t>ни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вымещают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тех,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можно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выместить</w:t>
      </w:r>
      <w:r w:rsidR="00DA54C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своё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раздражение,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свою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желчь,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своё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желание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отомстить.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Вот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закладывалось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людях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детства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именно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определённый,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целенаправленный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процесс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достижения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конкретной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цели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рамках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развития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генотипов</w:t>
      </w:r>
      <w:r>
        <w:rPr>
          <w:rFonts w:eastAsia="Times New Roman"/>
        </w:rPr>
        <w:t xml:space="preserve"> </w:t>
      </w:r>
      <w:r w:rsidR="008E2780">
        <w:rPr>
          <w:rFonts w:eastAsia="Times New Roman"/>
        </w:rPr>
        <w:t>М</w:t>
      </w:r>
      <w:r>
        <w:rPr>
          <w:rFonts w:eastAsia="Times New Roman"/>
        </w:rPr>
        <w:t>озга.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Именно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</w:t>
      </w:r>
      <w:r w:rsidRPr="009B0BBA">
        <w:rPr>
          <w:rFonts w:eastAsia="Times New Roman"/>
        </w:rPr>
        <w:t>аким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образом,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независимо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от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осуществлялось</w:t>
      </w:r>
      <w:r>
        <w:rPr>
          <w:rFonts w:eastAsia="Times New Roman"/>
        </w:rPr>
        <w:t xml:space="preserve"> </w:t>
      </w:r>
      <w:r w:rsidRPr="00594A5E">
        <w:rPr>
          <w:rStyle w:val="--0"/>
        </w:rPr>
        <w:t>некое</w:t>
      </w:r>
      <w:r>
        <w:rPr>
          <w:rStyle w:val="--0"/>
        </w:rPr>
        <w:t xml:space="preserve"> </w:t>
      </w:r>
      <w:r w:rsidRPr="00594A5E">
        <w:rPr>
          <w:rStyle w:val="--"/>
        </w:rPr>
        <w:t>разрушающее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действие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со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стороны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невидимого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состояния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паразитизма,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проявляющегося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своей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действенностью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жестоком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информационном,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социальном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материальном</w:t>
      </w:r>
      <w:r>
        <w:rPr>
          <w:rFonts w:eastAsia="Times New Roman"/>
        </w:rPr>
        <w:t xml:space="preserve"> </w:t>
      </w:r>
      <w:r w:rsidRPr="009B0BBA">
        <w:rPr>
          <w:rFonts w:eastAsia="Times New Roman"/>
        </w:rPr>
        <w:t>ущемлении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Сейчас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повсеместно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наблюдаем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называемые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автомоторные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остаточные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проявления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всего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этого.</w:t>
      </w:r>
      <w:r>
        <w:rPr>
          <w:rFonts w:eastAsia="Times New Roman"/>
        </w:rPr>
        <w:t xml:space="preserve"> </w:t>
      </w:r>
    </w:p>
    <w:p w14:paraId="5D74C634" w14:textId="21894B6D" w:rsidR="004D353C" w:rsidRPr="00390990" w:rsidRDefault="004D353C" w:rsidP="008E2780">
      <w:pPr>
        <w:rPr>
          <w:rFonts w:eastAsia="Times New Roman"/>
          <w:b/>
          <w:bCs/>
          <w:i/>
          <w:iCs/>
        </w:rPr>
      </w:pPr>
      <w:r w:rsidRPr="0097315B">
        <w:rPr>
          <w:rFonts w:eastAsia="Times New Roman"/>
        </w:rPr>
        <w:t>Обратите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внимание</w:t>
      </w:r>
      <w:r w:rsidR="00DA54C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построена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модель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России.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очень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хорошо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заметно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социальных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сетях,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где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практически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условностей</w:t>
      </w:r>
      <w:r w:rsidR="00DA54C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никаких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сдержек</w:t>
      </w:r>
      <w:r>
        <w:rPr>
          <w:rFonts w:eastAsia="Times New Roman"/>
        </w:rPr>
        <w:t xml:space="preserve"> </w:t>
      </w:r>
      <w:r w:rsidRPr="00730E73">
        <w:rPr>
          <w:rStyle w:val="--"/>
        </w:rPr>
        <w:t>не</w:t>
      </w:r>
      <w:r>
        <w:rPr>
          <w:rStyle w:val="--0"/>
        </w:rPr>
        <w:t xml:space="preserve"> </w:t>
      </w:r>
      <w:r w:rsidRPr="00730E73">
        <w:rPr>
          <w:rStyle w:val="--0"/>
        </w:rPr>
        <w:t>существует</w:t>
      </w:r>
      <w:r w:rsidRPr="0097315B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Начинается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обычно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так</w:t>
      </w:r>
      <w:r>
        <w:rPr>
          <w:rFonts w:eastAsia="Times New Roman"/>
        </w:rPr>
        <w:t xml:space="preserve"> — </w:t>
      </w:r>
      <w:r>
        <w:rPr>
          <w:rFonts w:eastAsia="Times New Roman"/>
        </w:rPr>
        <w:t>«…</w:t>
      </w:r>
      <w:r w:rsidRPr="0097315B">
        <w:rPr>
          <w:rFonts w:eastAsia="Times New Roman"/>
        </w:rPr>
        <w:t>вы,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почтенны</w:t>
      </w:r>
      <w:r>
        <w:rPr>
          <w:rFonts w:eastAsia="Times New Roman"/>
        </w:rPr>
        <w:t>й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ничего</w:t>
      </w:r>
      <w:r>
        <w:rPr>
          <w:rFonts w:eastAsia="Times New Roman"/>
        </w:rPr>
        <w:t xml:space="preserve"> </w:t>
      </w:r>
      <w:r w:rsidRPr="006C754F">
        <w:rPr>
          <w:rStyle w:val="--"/>
        </w:rPr>
        <w:t>не</w:t>
      </w:r>
      <w:r>
        <w:rPr>
          <w:rStyle w:val="--0"/>
        </w:rPr>
        <w:t xml:space="preserve"> </w:t>
      </w:r>
      <w:r w:rsidRPr="006C754F">
        <w:rPr>
          <w:rStyle w:val="--0"/>
        </w:rPr>
        <w:t>понимаете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вопросе</w:t>
      </w:r>
      <w:r>
        <w:rPr>
          <w:rFonts w:eastAsia="Times New Roman"/>
        </w:rPr>
        <w:t>…»</w:t>
      </w:r>
      <w:r w:rsidR="008E2780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</w:t>
      </w:r>
      <w:r>
        <w:rPr>
          <w:rFonts w:eastAsia="Times New Roman"/>
        </w:rPr>
        <w:t>онечно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утрирую,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обычно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обращение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более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грубое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сразу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переход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личности</w:t>
      </w:r>
      <w:r>
        <w:rPr>
          <w:rFonts w:eastAsia="Times New Roman"/>
        </w:rPr>
        <w:t xml:space="preserve"> — </w:t>
      </w:r>
      <w:r>
        <w:rPr>
          <w:rFonts w:eastAsia="Times New Roman"/>
        </w:rPr>
        <w:t>«…</w:t>
      </w:r>
      <w:r w:rsidRPr="0097315B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может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этот…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разбираться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геополитике</w:t>
      </w:r>
      <w:r w:rsidR="008E2780">
        <w:rPr>
          <w:rFonts w:eastAsia="Times New Roman"/>
        </w:rPr>
        <w:t>»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="008E2780">
        <w:rPr>
          <w:rFonts w:eastAsia="Times New Roman"/>
        </w:rPr>
        <w:t>«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понимает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нашей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жизни</w:t>
      </w:r>
      <w:r w:rsidR="008E2780">
        <w:rPr>
          <w:rFonts w:eastAsia="Times New Roman"/>
        </w:rPr>
        <w:t>»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сразу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начинают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фразы</w:t>
      </w:r>
      <w:r>
        <w:rPr>
          <w:rFonts w:eastAsia="Times New Roman"/>
        </w:rPr>
        <w:t xml:space="preserve"> — </w:t>
      </w:r>
      <w:r w:rsidR="008E2780">
        <w:rPr>
          <w:rFonts w:eastAsia="Times New Roman"/>
        </w:rPr>
        <w:t>«</w:t>
      </w:r>
      <w:r w:rsidRPr="0097315B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ненавидите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Россию!</w:t>
      </w:r>
      <w:r>
        <w:rPr>
          <w:rFonts w:eastAsia="Times New Roman"/>
        </w:rPr>
        <w:t>»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Вот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люди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считают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критикой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справедливой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уверены,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говорят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горькую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правду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Совет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здесь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один</w:t>
      </w:r>
      <w:r>
        <w:rPr>
          <w:rFonts w:eastAsia="Times New Roman"/>
        </w:rPr>
        <w:t xml:space="preserve"> — </w:t>
      </w:r>
      <w:r w:rsidRPr="0097315B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вами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пытаются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вести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беседу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такой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манере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(нет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нужды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выслушивать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нотации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учителей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кого-либо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ещ</w:t>
      </w:r>
      <w:r>
        <w:rPr>
          <w:rFonts w:eastAsia="Times New Roman"/>
        </w:rPr>
        <w:t>ё</w:t>
      </w:r>
      <w:r w:rsidRPr="0097315B">
        <w:rPr>
          <w:rFonts w:eastAsia="Times New Roman"/>
        </w:rPr>
        <w:t>)</w:t>
      </w:r>
      <w:r w:rsidR="008E2780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тут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беседу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сворачива</w:t>
      </w:r>
      <w:r>
        <w:rPr>
          <w:rFonts w:eastAsia="Times New Roman"/>
        </w:rPr>
        <w:t>йте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потому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6C754F">
        <w:rPr>
          <w:rStyle w:val="--"/>
        </w:rPr>
        <w:t>не</w:t>
      </w:r>
      <w:r>
        <w:rPr>
          <w:rStyle w:val="--0"/>
        </w:rPr>
        <w:t xml:space="preserve"> </w:t>
      </w:r>
      <w:r w:rsidRPr="006C754F">
        <w:rPr>
          <w:rStyle w:val="--0"/>
        </w:rPr>
        <w:t>критика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оскорбление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Под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видом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люди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повторяю,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пытаются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оскорбить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нас,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потому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вымещают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сво</w:t>
      </w:r>
      <w:r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желание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мести,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обиду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кто-то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обидел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свою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очередь.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более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того.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Pr="0097315B">
        <w:rPr>
          <w:rFonts w:eastAsia="Times New Roman"/>
        </w:rPr>
        <w:t>дновременно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местью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гиперкритицизм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выражает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инстинкт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власти,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потому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когда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кого-то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критикуем,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самым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показываем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собственное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превосходство,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интеллектуальное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превосходство,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моральное.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Почему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люди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любят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сплетничать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друг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друге?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Чтобы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показать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собственное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моральное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превосходство</w:t>
      </w:r>
      <w:r>
        <w:rPr>
          <w:rFonts w:eastAsia="Times New Roman"/>
        </w:rPr>
        <w:t xml:space="preserve"> — </w:t>
      </w:r>
      <w:r>
        <w:rPr>
          <w:rFonts w:eastAsia="Times New Roman"/>
        </w:rPr>
        <w:t>«…</w:t>
      </w:r>
      <w:r w:rsidRPr="0097315B">
        <w:rPr>
          <w:rFonts w:eastAsia="Times New Roman"/>
        </w:rPr>
        <w:t>ах,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обрати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внимание,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происходит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семье,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подразумева</w:t>
      </w:r>
      <w:r w:rsidR="008E2780">
        <w:rPr>
          <w:rFonts w:eastAsia="Times New Roman"/>
        </w:rPr>
        <w:t>л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товарищ,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когда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говорил…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т.</w:t>
      </w:r>
      <w:r w:rsidR="008E2780">
        <w:rPr>
          <w:rFonts w:eastAsia="Times New Roman"/>
        </w:rPr>
        <w:t> </w:t>
      </w:r>
      <w:r>
        <w:rPr>
          <w:rFonts w:eastAsia="Times New Roman"/>
        </w:rPr>
        <w:t>п.,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 w:rsidR="008E2780">
        <w:rPr>
          <w:rFonts w:eastAsia="Times New Roman"/>
        </w:rPr>
        <w:t>-</w:t>
      </w:r>
      <w:r w:rsidRPr="0097315B">
        <w:rPr>
          <w:rFonts w:eastAsia="Times New Roman"/>
        </w:rPr>
        <w:t>то</w:t>
      </w:r>
      <w:r>
        <w:rPr>
          <w:rFonts w:eastAsia="Times New Roman"/>
        </w:rPr>
        <w:t xml:space="preserve"> — </w:t>
      </w:r>
      <w:r w:rsidRPr="0097315B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такие</w:t>
      </w:r>
      <w:r>
        <w:rPr>
          <w:rFonts w:eastAsia="Times New Roman"/>
        </w:rPr>
        <w:t>…»</w:t>
      </w:r>
      <w:r w:rsidR="008E2780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Всё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нужно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«поправлять»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сознании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людей,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через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осознание,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невероятно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сложно,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всё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же</w:t>
      </w:r>
      <w:r>
        <w:rPr>
          <w:rFonts w:eastAsia="Times New Roman"/>
        </w:rPr>
        <w:t xml:space="preserve"> — </w:t>
      </w:r>
      <w:r>
        <w:rPr>
          <w:rFonts w:eastAsia="Times New Roman"/>
        </w:rPr>
        <w:t>можно.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Через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разъяснения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объяснения,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даже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многими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ваши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разъяснения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будут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восприниматься.</w:t>
      </w:r>
      <w:r>
        <w:rPr>
          <w:rFonts w:eastAsia="Times New Roman"/>
        </w:rPr>
        <w:t xml:space="preserve"> </w:t>
      </w:r>
    </w:p>
    <w:p w14:paraId="63E4AB9B" w14:textId="1EB5EA7B" w:rsidR="004D353C" w:rsidRPr="0097315B" w:rsidRDefault="004D353C" w:rsidP="008E2780">
      <w:pPr>
        <w:rPr>
          <w:rFonts w:eastAsia="Times New Roman"/>
        </w:rPr>
      </w:pPr>
      <w:r w:rsidRPr="0097315B">
        <w:rPr>
          <w:rFonts w:eastAsia="Times New Roman"/>
        </w:rPr>
        <w:t>Обратите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внимание,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сравнения,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построена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модель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англосаксонски</w:t>
      </w:r>
      <w:r>
        <w:rPr>
          <w:rFonts w:eastAsia="Times New Roman"/>
        </w:rPr>
        <w:t>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(далеко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сторонник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англосаксов)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странах.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вам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скажут,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даже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вами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катастрофически</w:t>
      </w:r>
      <w:r>
        <w:rPr>
          <w:rFonts w:eastAsia="Times New Roman"/>
        </w:rPr>
        <w:t xml:space="preserve"> </w:t>
      </w:r>
      <w:r w:rsidR="00FB5B73">
        <w:rPr>
          <w:rFonts w:eastAsia="Times New Roman"/>
        </w:rPr>
        <w:t>(</w:t>
      </w:r>
      <w:r w:rsidRPr="0097315B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категорически,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катастрофически</w:t>
      </w:r>
      <w:r w:rsidR="00FB5B73">
        <w:rPr>
          <w:rFonts w:eastAsia="Times New Roman"/>
        </w:rPr>
        <w:t>)</w:t>
      </w:r>
      <w:r>
        <w:rPr>
          <w:rFonts w:eastAsia="Times New Roman"/>
        </w:rPr>
        <w:t xml:space="preserve"> </w:t>
      </w:r>
      <w:r w:rsidRPr="009631C4">
        <w:rPr>
          <w:rStyle w:val="--"/>
        </w:rPr>
        <w:t>не</w:t>
      </w:r>
      <w:r>
        <w:rPr>
          <w:rStyle w:val="--0"/>
        </w:rPr>
        <w:t xml:space="preserve"> </w:t>
      </w:r>
      <w:r w:rsidRPr="009631C4">
        <w:rPr>
          <w:rStyle w:val="--0"/>
        </w:rPr>
        <w:lastRenderedPageBreak/>
        <w:t>согласны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что-нибудь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хорошее,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отметят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интересные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правдивые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точные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элементы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вашей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позиции</w:t>
      </w:r>
      <w:r w:rsidR="00FB5B73">
        <w:rPr>
          <w:rFonts w:eastAsia="Times New Roman"/>
        </w:rPr>
        <w:t xml:space="preserve"> —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начнут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этого.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крайней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мере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могут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сказать,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</w:t>
      </w:r>
      <w:r w:rsidRPr="0097315B">
        <w:rPr>
          <w:rFonts w:eastAsia="Times New Roman"/>
        </w:rPr>
        <w:t>вы</w:t>
      </w:r>
      <w:r>
        <w:rPr>
          <w:rFonts w:eastAsia="Times New Roman"/>
        </w:rPr>
        <w:t xml:space="preserve"> </w:t>
      </w:r>
      <w:r w:rsidRPr="00502FD6">
        <w:rPr>
          <w:rStyle w:val="--0"/>
        </w:rPr>
        <w:t>были</w:t>
      </w:r>
      <w:r>
        <w:rPr>
          <w:rStyle w:val="--0"/>
        </w:rPr>
        <w:t xml:space="preserve"> </w:t>
      </w:r>
      <w:r w:rsidRPr="00502FD6">
        <w:rPr>
          <w:rStyle w:val="--"/>
        </w:rPr>
        <w:t>искренни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были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откровенны,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спасибо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вам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откровенность</w:t>
      </w:r>
      <w:r w:rsidR="00DA54C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="00DA54CF">
        <w:rPr>
          <w:rFonts w:eastAsia="Times New Roman"/>
        </w:rPr>
        <w:t>э</w:t>
      </w:r>
      <w:r w:rsidRPr="0097315B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очень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интересная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точка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зрения,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очень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интересная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позиция</w:t>
      </w:r>
      <w:r>
        <w:rPr>
          <w:rFonts w:eastAsia="Times New Roman"/>
        </w:rPr>
        <w:t>…»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потом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перейдут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чему-то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другому.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есть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сначала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вам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скажут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самом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деле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комплимент,</w:t>
      </w:r>
      <w:r>
        <w:rPr>
          <w:rFonts w:eastAsia="Times New Roman"/>
        </w:rPr>
        <w:t xml:space="preserve"> </w:t>
      </w:r>
      <w:r w:rsidRPr="00502FD6">
        <w:rPr>
          <w:rStyle w:val="--0"/>
        </w:rPr>
        <w:t>сначала</w:t>
      </w:r>
      <w:r>
        <w:rPr>
          <w:rStyle w:val="--0"/>
        </w:rPr>
        <w:t xml:space="preserve"> </w:t>
      </w:r>
      <w:r w:rsidRPr="00502FD6">
        <w:rPr>
          <w:rStyle w:val="--"/>
        </w:rPr>
        <w:t>вас</w:t>
      </w:r>
      <w:r>
        <w:rPr>
          <w:rStyle w:val="--0"/>
        </w:rPr>
        <w:t xml:space="preserve"> </w:t>
      </w:r>
      <w:r w:rsidRPr="00502FD6">
        <w:rPr>
          <w:rStyle w:val="--0"/>
        </w:rPr>
        <w:t>похвалят</w:t>
      </w:r>
      <w:r w:rsidRPr="0097315B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</w:t>
      </w:r>
      <w:r w:rsidRPr="0097315B">
        <w:rPr>
          <w:rFonts w:eastAsia="Times New Roman"/>
        </w:rPr>
        <w:t>рактически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любого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человека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есть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похвалить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Нужно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просто</w:t>
      </w:r>
      <w:r>
        <w:rPr>
          <w:rFonts w:eastAsia="Times New Roman"/>
        </w:rPr>
        <w:t xml:space="preserve"> </w:t>
      </w:r>
      <w:r w:rsidRPr="00446553">
        <w:rPr>
          <w:rStyle w:val="--0"/>
        </w:rPr>
        <w:t>посмотреть</w:t>
      </w:r>
      <w:r>
        <w:rPr>
          <w:rStyle w:val="--0"/>
        </w:rPr>
        <w:t xml:space="preserve"> </w:t>
      </w:r>
      <w:r w:rsidRPr="00446553">
        <w:rPr>
          <w:rStyle w:val="--"/>
        </w:rPr>
        <w:t>непредвзято</w:t>
      </w:r>
      <w:r>
        <w:rPr>
          <w:rStyle w:val="--"/>
        </w:rPr>
        <w:t xml:space="preserve"> </w:t>
      </w:r>
      <w:r w:rsidRPr="0097315B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этого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человека.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Неоднократно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убеждался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сам,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бывая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этих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странах.</w:t>
      </w:r>
    </w:p>
    <w:p w14:paraId="6A15B25C" w14:textId="77777777" w:rsidR="00FB5B73" w:rsidRDefault="004D353C" w:rsidP="00FB5B73">
      <w:pPr>
        <w:rPr>
          <w:rFonts w:eastAsia="Times New Roman"/>
        </w:rPr>
      </w:pPr>
      <w:bookmarkStart w:id="1" w:name="OLE_LINK1"/>
      <w:bookmarkStart w:id="2" w:name="OLE_LINK3"/>
      <w:bookmarkStart w:id="3" w:name="OLE_LINK4"/>
      <w:r w:rsidRPr="001301B4">
        <w:rPr>
          <w:rFonts w:eastAsia="Times New Roman"/>
        </w:rPr>
        <w:t>Наша</w:t>
      </w:r>
      <w:r>
        <w:rPr>
          <w:rFonts w:eastAsia="Times New Roman"/>
        </w:rPr>
        <w:t xml:space="preserve"> </w:t>
      </w:r>
      <w:r w:rsidRPr="001301B4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1301B4">
        <w:rPr>
          <w:rFonts w:eastAsia="Times New Roman"/>
        </w:rPr>
        <w:t>вами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беда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беда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России,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приобретённая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последние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минимум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две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тысячи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лет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(если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хотите</w:t>
      </w:r>
      <w:r w:rsidR="00FB5B73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беда,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порок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врожд</w:t>
      </w:r>
      <w:r>
        <w:rPr>
          <w:rFonts w:eastAsia="Times New Roman"/>
        </w:rPr>
        <w:t>ё</w:t>
      </w:r>
      <w:r w:rsidRPr="001D75A5">
        <w:rPr>
          <w:rFonts w:eastAsia="Times New Roman"/>
        </w:rPr>
        <w:t>нный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или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приобрет</w:t>
      </w:r>
      <w:r>
        <w:rPr>
          <w:rFonts w:eastAsia="Times New Roman"/>
        </w:rPr>
        <w:t>ё</w:t>
      </w:r>
      <w:r w:rsidRPr="001D75A5">
        <w:rPr>
          <w:rFonts w:eastAsia="Times New Roman"/>
        </w:rPr>
        <w:t>нный)</w:t>
      </w:r>
      <w:r w:rsidR="00FB5B73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состоит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том,</w:t>
      </w:r>
      <w:r>
        <w:rPr>
          <w:rFonts w:eastAsia="Times New Roman"/>
        </w:rPr>
        <w:t xml:space="preserve"> </w:t>
      </w:r>
      <w:r w:rsidRPr="00C7221A">
        <w:rPr>
          <w:rFonts w:eastAsia="Times New Roman"/>
          <w:b/>
          <w:bCs/>
          <w:i/>
          <w:iCs/>
        </w:rPr>
        <w:t>что</w:t>
      </w:r>
      <w:r>
        <w:rPr>
          <w:rFonts w:eastAsia="Times New Roman"/>
          <w:b/>
          <w:bCs/>
          <w:i/>
          <w:iCs/>
        </w:rPr>
        <w:t xml:space="preserve"> </w:t>
      </w:r>
      <w:r w:rsidRPr="00C7221A">
        <w:rPr>
          <w:rFonts w:eastAsia="Times New Roman"/>
          <w:b/>
          <w:bCs/>
          <w:i/>
          <w:iCs/>
        </w:rPr>
        <w:t>доказательства</w:t>
      </w:r>
      <w:r>
        <w:rPr>
          <w:rFonts w:eastAsia="Times New Roman"/>
          <w:b/>
          <w:bCs/>
          <w:i/>
          <w:iCs/>
        </w:rPr>
        <w:t xml:space="preserve"> </w:t>
      </w:r>
      <w:r w:rsidRPr="00C7221A">
        <w:rPr>
          <w:rFonts w:eastAsia="Times New Roman"/>
          <w:b/>
          <w:bCs/>
          <w:i/>
          <w:iCs/>
        </w:rPr>
        <w:t>собственных</w:t>
      </w:r>
      <w:r>
        <w:rPr>
          <w:rFonts w:eastAsia="Times New Roman"/>
          <w:b/>
          <w:bCs/>
          <w:i/>
          <w:iCs/>
        </w:rPr>
        <w:t xml:space="preserve"> </w:t>
      </w:r>
      <w:r w:rsidRPr="00C7221A">
        <w:rPr>
          <w:rFonts w:eastAsia="Times New Roman"/>
          <w:b/>
          <w:bCs/>
          <w:i/>
          <w:iCs/>
        </w:rPr>
        <w:t>достоинств</w:t>
      </w:r>
      <w:r>
        <w:rPr>
          <w:rFonts w:eastAsia="Times New Roman"/>
          <w:b/>
          <w:bCs/>
          <w:i/>
          <w:iCs/>
        </w:rPr>
        <w:t xml:space="preserve"> </w:t>
      </w:r>
      <w:r w:rsidRPr="00C7221A">
        <w:rPr>
          <w:rFonts w:eastAsia="Times New Roman"/>
          <w:b/>
          <w:bCs/>
          <w:i/>
          <w:iCs/>
        </w:rPr>
        <w:t>стро</w:t>
      </w:r>
      <w:r w:rsidR="00FB5B73">
        <w:rPr>
          <w:rFonts w:eastAsia="Times New Roman"/>
          <w:b/>
          <w:bCs/>
          <w:i/>
          <w:iCs/>
        </w:rPr>
        <w:t>я</w:t>
      </w:r>
      <w:r w:rsidRPr="00C7221A">
        <w:rPr>
          <w:rFonts w:eastAsia="Times New Roman"/>
          <w:b/>
          <w:bCs/>
          <w:i/>
          <w:iCs/>
        </w:rPr>
        <w:t>тся</w:t>
      </w:r>
      <w:r>
        <w:rPr>
          <w:rFonts w:eastAsia="Times New Roman"/>
          <w:b/>
          <w:bCs/>
          <w:i/>
          <w:iCs/>
        </w:rPr>
        <w:t xml:space="preserve"> </w:t>
      </w:r>
      <w:r w:rsidRPr="00C7221A">
        <w:rPr>
          <w:rFonts w:eastAsia="Times New Roman"/>
          <w:b/>
          <w:bCs/>
          <w:i/>
          <w:iCs/>
        </w:rPr>
        <w:t>на</w:t>
      </w:r>
      <w:r>
        <w:rPr>
          <w:rFonts w:eastAsia="Times New Roman"/>
          <w:b/>
          <w:bCs/>
          <w:i/>
          <w:iCs/>
        </w:rPr>
        <w:t xml:space="preserve"> </w:t>
      </w:r>
      <w:r w:rsidRPr="00C7221A">
        <w:rPr>
          <w:rFonts w:eastAsia="Times New Roman"/>
          <w:b/>
          <w:bCs/>
          <w:i/>
          <w:iCs/>
        </w:rPr>
        <w:t>унижении</w:t>
      </w:r>
      <w:r>
        <w:rPr>
          <w:rFonts w:eastAsia="Times New Roman"/>
          <w:b/>
          <w:bCs/>
          <w:i/>
          <w:iCs/>
        </w:rPr>
        <w:t xml:space="preserve"> </w:t>
      </w:r>
      <w:r w:rsidRPr="00C7221A">
        <w:rPr>
          <w:rFonts w:eastAsia="Times New Roman"/>
          <w:b/>
          <w:bCs/>
          <w:i/>
          <w:iCs/>
        </w:rPr>
        <w:t>других</w:t>
      </w:r>
      <w:r>
        <w:rPr>
          <w:rFonts w:eastAsia="Times New Roman"/>
          <w:b/>
          <w:bCs/>
          <w:i/>
          <w:iCs/>
        </w:rPr>
        <w:t xml:space="preserve"> </w:t>
      </w:r>
      <w:r w:rsidRPr="00C7221A">
        <w:rPr>
          <w:rFonts w:eastAsia="Times New Roman"/>
          <w:b/>
          <w:bCs/>
          <w:i/>
          <w:iCs/>
        </w:rPr>
        <w:t>людей</w:t>
      </w:r>
      <w:r w:rsidRPr="00FB5B73">
        <w:t xml:space="preserve">. </w:t>
      </w:r>
      <w:r w:rsidRPr="001D75A5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хорошие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потому,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хорошие,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потому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рядом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находятся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дурные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люди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</w:t>
      </w:r>
      <w:r w:rsidRPr="001D75A5">
        <w:rPr>
          <w:rFonts w:eastAsia="Times New Roman"/>
        </w:rPr>
        <w:t>ни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себя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ведут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аморально,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жадные,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плохо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одетые,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очках,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они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лысые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прочее,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прочее,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прочее.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пиаре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называется</w:t>
      </w:r>
      <w:r>
        <w:rPr>
          <w:rFonts w:eastAsia="Times New Roman"/>
        </w:rPr>
        <w:t xml:space="preserve"> </w:t>
      </w:r>
      <w:r w:rsidR="00FB5B73">
        <w:rPr>
          <w:rFonts w:eastAsia="Times New Roman"/>
        </w:rPr>
        <w:t>«</w:t>
      </w:r>
      <w:r w:rsidRPr="001D75A5">
        <w:rPr>
          <w:rFonts w:eastAsia="Times New Roman"/>
        </w:rPr>
        <w:t>создание</w:t>
      </w:r>
      <w:r>
        <w:rPr>
          <w:rFonts w:eastAsia="Times New Roman"/>
        </w:rPr>
        <w:t xml:space="preserve"> </w:t>
      </w:r>
      <w:r w:rsidRPr="001D75A5">
        <w:rPr>
          <w:rFonts w:eastAsia="Times New Roman"/>
        </w:rPr>
        <w:t>фона</w:t>
      </w:r>
      <w:r w:rsidR="00FB5B73">
        <w:rPr>
          <w:rFonts w:eastAsia="Times New Roman"/>
        </w:rPr>
        <w:t>»</w:t>
      </w:r>
      <w:r w:rsidRPr="001D75A5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созда</w:t>
      </w:r>
      <w:r w:rsidR="00FB5B73">
        <w:rPr>
          <w:rFonts w:eastAsia="Times New Roman"/>
        </w:rPr>
        <w:t>ё</w:t>
      </w:r>
      <w:r w:rsidRPr="0097315B">
        <w:rPr>
          <w:rFonts w:eastAsia="Times New Roman"/>
        </w:rPr>
        <w:t>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себе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(это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самая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распростран</w:t>
      </w:r>
      <w:r>
        <w:rPr>
          <w:rFonts w:eastAsia="Times New Roman"/>
        </w:rPr>
        <w:t>ё</w:t>
      </w:r>
      <w:r w:rsidRPr="0097315B">
        <w:rPr>
          <w:rFonts w:eastAsia="Times New Roman"/>
        </w:rPr>
        <w:t>нная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России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стратегия)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негативный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фон,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чтобы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фоне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выглядеть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лучше.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Pr="0097315B">
        <w:rPr>
          <w:rFonts w:eastAsia="Times New Roman"/>
        </w:rPr>
        <w:t>ли</w:t>
      </w:r>
      <w:r w:rsidR="00FB5B73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говорят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попроще</w:t>
      </w:r>
      <w:r w:rsidR="00FB5B73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="00FB5B73">
        <w:rPr>
          <w:rFonts w:eastAsia="Times New Roman"/>
        </w:rPr>
        <w:t xml:space="preserve">— </w:t>
      </w:r>
      <w:r>
        <w:rPr>
          <w:rFonts w:eastAsia="Times New Roman"/>
        </w:rPr>
        <w:t>«…</w:t>
      </w:r>
      <w:r w:rsidRPr="0097315B">
        <w:rPr>
          <w:rFonts w:eastAsia="Times New Roman"/>
        </w:rPr>
        <w:t>все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дерьме,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один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белом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пальто,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один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Д’Артаньян</w:t>
      </w:r>
      <w:r>
        <w:rPr>
          <w:rFonts w:eastAsia="Times New Roman"/>
        </w:rPr>
        <w:t>»</w:t>
      </w:r>
      <w:r w:rsidRPr="0097315B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Многие</w:t>
      </w:r>
      <w:r w:rsidRPr="0097315B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наверное,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этим</w:t>
      </w:r>
      <w:r>
        <w:rPr>
          <w:rFonts w:eastAsia="Times New Roman"/>
        </w:rPr>
        <w:t xml:space="preserve"> </w:t>
      </w:r>
      <w:r w:rsidRPr="00987FC4">
        <w:rPr>
          <w:rStyle w:val="--"/>
        </w:rPr>
        <w:t>не</w:t>
      </w:r>
      <w:r>
        <w:rPr>
          <w:rStyle w:val="--0"/>
        </w:rPr>
        <w:t xml:space="preserve"> </w:t>
      </w:r>
      <w:r w:rsidRPr="00987FC4">
        <w:rPr>
          <w:rStyle w:val="--0"/>
        </w:rPr>
        <w:t>раз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встречались,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возможно,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сами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прибегали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такой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стратегии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самоутверждения,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демонстрации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превосходства,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демонстрации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власти.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Невежество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потому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сильно,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нём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сомнения.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ничего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знает,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считает,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знает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всё.</w:t>
      </w:r>
      <w:r>
        <w:rPr>
          <w:rFonts w:eastAsia="Times New Roman"/>
        </w:rPr>
        <w:t xml:space="preserve"> </w:t>
      </w:r>
      <w:bookmarkEnd w:id="1"/>
      <w:bookmarkEnd w:id="2"/>
      <w:bookmarkEnd w:id="3"/>
    </w:p>
    <w:p w14:paraId="2A5E1283" w14:textId="5F736AF9" w:rsidR="00FB5B73" w:rsidRDefault="004D353C" w:rsidP="00FB5B73">
      <w:pPr>
        <w:rPr>
          <w:rFonts w:eastAsia="Times New Roman"/>
        </w:rPr>
      </w:pPr>
      <w:r w:rsidRPr="0097315B">
        <w:rPr>
          <w:rFonts w:eastAsia="Times New Roman"/>
        </w:rPr>
        <w:t>Надеюсь,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теперь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вам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понятно,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почему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боимся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хвалить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других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почему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обожаем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других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критиковать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</w:t>
      </w:r>
      <w:r w:rsidRPr="0097315B">
        <w:rPr>
          <w:rFonts w:eastAsia="Times New Roman"/>
        </w:rPr>
        <w:t>рич</w:t>
      </w:r>
      <w:r>
        <w:rPr>
          <w:rFonts w:eastAsia="Times New Roman"/>
        </w:rPr>
        <w:t>ё</w:t>
      </w:r>
      <w:r w:rsidRPr="0097315B">
        <w:rPr>
          <w:rFonts w:eastAsia="Times New Roman"/>
        </w:rPr>
        <w:t>м</w:t>
      </w:r>
      <w:r>
        <w:rPr>
          <w:rFonts w:eastAsia="Times New Roman"/>
        </w:rPr>
        <w:t xml:space="preserve"> </w:t>
      </w:r>
      <w:r w:rsidRPr="003855C6">
        <w:rPr>
          <w:rStyle w:val="--"/>
        </w:rPr>
        <w:t>не</w:t>
      </w:r>
      <w:r>
        <w:rPr>
          <w:rStyle w:val="--0"/>
        </w:rPr>
        <w:t xml:space="preserve"> </w:t>
      </w:r>
      <w:r w:rsidRPr="003855C6">
        <w:rPr>
          <w:rStyle w:val="--0"/>
        </w:rPr>
        <w:t>просто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критиковать,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критиковать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оскорбительной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манере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манеру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считаем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донесением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правды.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3855C6">
        <w:rPr>
          <w:rStyle w:val="--0"/>
        </w:rPr>
        <w:t>есть</w:t>
      </w:r>
      <w:r>
        <w:rPr>
          <w:rStyle w:val="--0"/>
        </w:rPr>
        <w:t xml:space="preserve"> </w:t>
      </w:r>
      <w:r w:rsidRPr="003855C6">
        <w:rPr>
          <w:rStyle w:val="--"/>
        </w:rPr>
        <w:t>объяснение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нашей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зажатости,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объяснение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нашей</w:t>
      </w:r>
      <w:r>
        <w:rPr>
          <w:rFonts w:eastAsia="Times New Roman"/>
        </w:rPr>
        <w:t xml:space="preserve"> </w:t>
      </w:r>
      <w:proofErr w:type="spellStart"/>
      <w:r w:rsidRPr="0097315B">
        <w:rPr>
          <w:rFonts w:eastAsia="Times New Roman"/>
        </w:rPr>
        <w:t>неулыбчивости</w:t>
      </w:r>
      <w:proofErr w:type="spellEnd"/>
      <w:r w:rsidRPr="0097315B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ведь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постоянно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ждём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подвоха,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когда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улыбается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кто-то,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особенно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спонтанно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непроизвольно.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Думаем,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такое,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этим,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что-то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мной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так?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Несомненно</w:t>
      </w:r>
      <w:r>
        <w:rPr>
          <w:rFonts w:eastAsia="Times New Roman"/>
        </w:rPr>
        <w:t xml:space="preserve"> — </w:t>
      </w:r>
      <w:r>
        <w:rPr>
          <w:rFonts w:eastAsia="Times New Roman"/>
        </w:rPr>
        <w:t>подобное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нужно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менять,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менять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осмысленно,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непременно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можно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быстрее.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</w:t>
      </w:r>
      <w:r w:rsidRPr="0097315B">
        <w:rPr>
          <w:rFonts w:eastAsia="Times New Roman"/>
        </w:rPr>
        <w:t>сть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альтернатива?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Конечно!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попробуйте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человеке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отозваться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хорошо,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сказать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достоинствах,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умениях</w:t>
      </w:r>
      <w:r w:rsidR="00FB5B73">
        <w:rPr>
          <w:rFonts w:eastAsia="Times New Roman"/>
        </w:rPr>
        <w:t xml:space="preserve"> —</w:t>
      </w:r>
      <w:r>
        <w:rPr>
          <w:rFonts w:eastAsia="Times New Roman"/>
        </w:rPr>
        <w:t xml:space="preserve"> </w:t>
      </w:r>
      <w:r w:rsidR="00FB5B73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начнёт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происходить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главное</w:t>
      </w:r>
      <w:r>
        <w:rPr>
          <w:rFonts w:eastAsia="Times New Roman"/>
        </w:rPr>
        <w:t xml:space="preserve"> — </w:t>
      </w:r>
      <w:r w:rsidRPr="0097315B">
        <w:rPr>
          <w:rFonts w:eastAsia="Times New Roman"/>
        </w:rPr>
        <w:t>вы</w:t>
      </w:r>
      <w:r>
        <w:rPr>
          <w:rFonts w:eastAsia="Times New Roman"/>
        </w:rPr>
        <w:t xml:space="preserve"> </w:t>
      </w:r>
      <w:r w:rsidRPr="00987FC4">
        <w:rPr>
          <w:rStyle w:val="--0"/>
        </w:rPr>
        <w:t>начн</w:t>
      </w:r>
      <w:r w:rsidR="00FB5B73">
        <w:rPr>
          <w:rStyle w:val="--0"/>
        </w:rPr>
        <w:t>Ё</w:t>
      </w:r>
      <w:r w:rsidRPr="00987FC4">
        <w:rPr>
          <w:rStyle w:val="--0"/>
        </w:rPr>
        <w:t>те</w:t>
      </w:r>
      <w:r>
        <w:rPr>
          <w:rStyle w:val="--0"/>
        </w:rPr>
        <w:t xml:space="preserve"> </w:t>
      </w:r>
      <w:r w:rsidRPr="00987FC4">
        <w:rPr>
          <w:rStyle w:val="--"/>
        </w:rPr>
        <w:t>присоединяться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его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достоинствам.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Это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покажется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странно,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именно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Pr="00987FC4">
        <w:rPr>
          <w:rStyle w:val="--0"/>
        </w:rPr>
        <w:t>более</w:t>
      </w:r>
      <w:r>
        <w:rPr>
          <w:rStyle w:val="--0"/>
        </w:rPr>
        <w:t xml:space="preserve"> </w:t>
      </w:r>
      <w:r w:rsidRPr="00987FC4">
        <w:rPr>
          <w:rStyle w:val="--"/>
        </w:rPr>
        <w:t>успешная</w:t>
      </w:r>
      <w:r>
        <w:rPr>
          <w:rStyle w:val="--0"/>
        </w:rPr>
        <w:t xml:space="preserve"> </w:t>
      </w:r>
      <w:r w:rsidRPr="00987FC4">
        <w:rPr>
          <w:rStyle w:val="--0"/>
        </w:rPr>
        <w:t>стратегия</w:t>
      </w:r>
      <w:r w:rsidRPr="00FB5B73">
        <w:t xml:space="preserve">, </w:t>
      </w:r>
      <w:r w:rsidRPr="00987FC4">
        <w:rPr>
          <w:rFonts w:eastAsia="Times New Roman"/>
        </w:rPr>
        <w:t>чем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стратегия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выделения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на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негативном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фоне.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люди,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которыми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вы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обща</w:t>
      </w:r>
      <w:r>
        <w:rPr>
          <w:rFonts w:eastAsia="Times New Roman"/>
        </w:rPr>
        <w:t>ете</w:t>
      </w:r>
      <w:r w:rsidRPr="00987FC4">
        <w:rPr>
          <w:rFonts w:eastAsia="Times New Roman"/>
        </w:rPr>
        <w:t>сь,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достойны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уважения,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достойны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поощрения,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достойны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ваш</w:t>
      </w:r>
      <w:r w:rsidRPr="00987FC4">
        <w:rPr>
          <w:rFonts w:eastAsia="Times New Roman"/>
        </w:rPr>
        <w:t>их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комплиментов,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наверное,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вы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кое-чего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сто</w:t>
      </w:r>
      <w:r>
        <w:rPr>
          <w:rFonts w:eastAsia="Times New Roman"/>
        </w:rPr>
        <w:t>ите</w:t>
      </w:r>
      <w:r w:rsidRPr="00987FC4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правда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ли?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Задумайтесь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об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этом.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</w:t>
      </w:r>
      <w:r w:rsidRPr="00987FC4">
        <w:rPr>
          <w:rFonts w:eastAsia="Times New Roman"/>
        </w:rPr>
        <w:t>озитивно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отозвавшись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человеке,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вы</w:t>
      </w:r>
      <w:r>
        <w:rPr>
          <w:rFonts w:eastAsia="Times New Roman"/>
        </w:rPr>
        <w:t xml:space="preserve"> </w:t>
      </w:r>
      <w:r w:rsidRPr="00987FC4">
        <w:rPr>
          <w:rFonts w:eastAsia="Times New Roman"/>
        </w:rPr>
        <w:t>повышаете</w:t>
      </w:r>
      <w:r>
        <w:rPr>
          <w:rFonts w:eastAsia="Times New Roman"/>
        </w:rPr>
        <w:t xml:space="preserve"> </w:t>
      </w:r>
      <w:r w:rsidRPr="008A2D0C">
        <w:rPr>
          <w:rFonts w:eastAsia="Times New Roman"/>
        </w:rPr>
        <w:t>собственную</w:t>
      </w:r>
      <w:r>
        <w:rPr>
          <w:rFonts w:eastAsia="Times New Roman"/>
        </w:rPr>
        <w:t xml:space="preserve"> </w:t>
      </w:r>
      <w:r w:rsidRPr="008A2D0C">
        <w:rPr>
          <w:rFonts w:eastAsia="Times New Roman"/>
        </w:rPr>
        <w:t>оценку</w:t>
      </w:r>
      <w:r>
        <w:rPr>
          <w:rFonts w:eastAsia="Times New Roman"/>
        </w:rPr>
        <w:t xml:space="preserve"> </w:t>
      </w:r>
      <w:r w:rsidRPr="008A2D0C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8A2D0C">
        <w:rPr>
          <w:rFonts w:eastAsia="Times New Roman"/>
        </w:rPr>
        <w:t>глазах</w:t>
      </w:r>
      <w:r>
        <w:rPr>
          <w:rFonts w:eastAsia="Times New Roman"/>
        </w:rPr>
        <w:t xml:space="preserve"> </w:t>
      </w:r>
      <w:r w:rsidRPr="008A2D0C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8A2D0C">
        <w:rPr>
          <w:rFonts w:eastAsia="Times New Roman"/>
        </w:rPr>
        <w:t>только</w:t>
      </w:r>
      <w:r>
        <w:rPr>
          <w:rFonts w:eastAsia="Times New Roman"/>
        </w:rPr>
        <w:t xml:space="preserve"> </w:t>
      </w:r>
      <w:r w:rsidRPr="008A2D0C">
        <w:rPr>
          <w:rFonts w:eastAsia="Times New Roman"/>
        </w:rPr>
        <w:t>себя,</w:t>
      </w:r>
      <w:r>
        <w:rPr>
          <w:rFonts w:eastAsia="Times New Roman"/>
        </w:rPr>
        <w:t xml:space="preserve"> </w:t>
      </w:r>
      <w:r w:rsidRPr="008A2D0C">
        <w:rPr>
          <w:rFonts w:eastAsia="Times New Roman"/>
        </w:rPr>
        <w:t>но</w:t>
      </w:r>
      <w:r>
        <w:rPr>
          <w:rFonts w:eastAsia="Times New Roman"/>
        </w:rPr>
        <w:t xml:space="preserve"> </w:t>
      </w:r>
      <w:r w:rsidRPr="008A2D0C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8A2D0C">
        <w:rPr>
          <w:rFonts w:eastAsia="Times New Roman"/>
        </w:rPr>
        <w:t>других</w:t>
      </w:r>
      <w:r>
        <w:rPr>
          <w:rFonts w:eastAsia="Times New Roman"/>
        </w:rPr>
        <w:t xml:space="preserve"> </w:t>
      </w:r>
      <w:r w:rsidRPr="008A2D0C">
        <w:rPr>
          <w:rFonts w:eastAsia="Times New Roman"/>
        </w:rPr>
        <w:t>людей.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есть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начало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преобразования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всех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нас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lastRenderedPageBreak/>
        <w:t>решения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более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глобальных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задач,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каждым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днём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вс</w:t>
      </w:r>
      <w:r w:rsidR="00FB5B73"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более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более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проявляются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для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нашего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осмысления.</w:t>
      </w:r>
      <w:r>
        <w:rPr>
          <w:rFonts w:eastAsia="Times New Roman"/>
        </w:rPr>
        <w:t xml:space="preserve"> </w:t>
      </w:r>
    </w:p>
    <w:p w14:paraId="569836AB" w14:textId="7C695F1F" w:rsidR="004D353C" w:rsidRPr="0097315B" w:rsidRDefault="004D353C" w:rsidP="00FB5B73">
      <w:pPr>
        <w:rPr>
          <w:rFonts w:eastAsia="Times New Roman"/>
        </w:rPr>
      </w:pPr>
      <w:r w:rsidRPr="0097315B">
        <w:rPr>
          <w:rFonts w:eastAsia="Times New Roman"/>
        </w:rPr>
        <w:t>Зададимся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естественным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вопросом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 w:rsidR="00FB5B73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говорится,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лучше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всего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начать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себя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поступить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просто</w:t>
      </w:r>
      <w:r w:rsidR="00FB5B73">
        <w:rPr>
          <w:rFonts w:eastAsia="Times New Roman"/>
        </w:rPr>
        <w:t>: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вечером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вспомните</w:t>
      </w:r>
      <w:r>
        <w:rPr>
          <w:rFonts w:eastAsia="Times New Roman"/>
        </w:rPr>
        <w:t xml:space="preserve"> — </w:t>
      </w:r>
      <w:r w:rsidRPr="0097315B">
        <w:rPr>
          <w:rFonts w:eastAsia="Times New Roman"/>
        </w:rPr>
        <w:t>вы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сегодня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хоть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кому-нибудь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сказали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что-то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приятное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правдивое?</w:t>
      </w:r>
      <w:r>
        <w:rPr>
          <w:rFonts w:eastAsia="Times New Roman"/>
        </w:rPr>
        <w:t xml:space="preserve"> </w:t>
      </w:r>
      <w:r w:rsidRPr="00181CC8">
        <w:rPr>
          <w:rFonts w:eastAsia="Times New Roman"/>
        </w:rPr>
        <w:t>Поверьте,</w:t>
      </w:r>
      <w:r>
        <w:rPr>
          <w:rFonts w:eastAsia="Times New Roman"/>
        </w:rPr>
        <w:t xml:space="preserve"> </w:t>
      </w:r>
      <w:r w:rsidRPr="00181CC8">
        <w:rPr>
          <w:rFonts w:eastAsia="Times New Roman"/>
        </w:rPr>
        <w:t>если</w:t>
      </w:r>
      <w:r>
        <w:rPr>
          <w:rFonts w:eastAsia="Times New Roman"/>
        </w:rPr>
        <w:t xml:space="preserve"> </w:t>
      </w:r>
      <w:r w:rsidRPr="00181CC8">
        <w:rPr>
          <w:rFonts w:eastAsia="Times New Roman"/>
        </w:rPr>
        <w:t>вы</w:t>
      </w:r>
      <w:r>
        <w:rPr>
          <w:rFonts w:eastAsia="Times New Roman"/>
        </w:rPr>
        <w:t xml:space="preserve"> </w:t>
      </w:r>
      <w:r w:rsidRPr="00181CC8">
        <w:rPr>
          <w:rFonts w:eastAsia="Times New Roman"/>
        </w:rPr>
        <w:t>начн</w:t>
      </w:r>
      <w:r>
        <w:rPr>
          <w:rFonts w:eastAsia="Times New Roman"/>
        </w:rPr>
        <w:t>ё</w:t>
      </w:r>
      <w:r w:rsidRPr="00181CC8">
        <w:rPr>
          <w:rFonts w:eastAsia="Times New Roman"/>
        </w:rPr>
        <w:t>те</w:t>
      </w:r>
      <w:r>
        <w:rPr>
          <w:rFonts w:eastAsia="Times New Roman"/>
        </w:rPr>
        <w:t xml:space="preserve"> </w:t>
      </w:r>
      <w:r w:rsidRPr="00181CC8">
        <w:rPr>
          <w:rFonts w:eastAsia="Times New Roman"/>
        </w:rPr>
        <w:t>раздавать</w:t>
      </w:r>
      <w:r>
        <w:rPr>
          <w:rFonts w:eastAsia="Times New Roman"/>
        </w:rPr>
        <w:t xml:space="preserve"> </w:t>
      </w:r>
      <w:r w:rsidRPr="00181CC8">
        <w:rPr>
          <w:rFonts w:eastAsia="Times New Roman"/>
        </w:rPr>
        <w:t>позитивные</w:t>
      </w:r>
      <w:r>
        <w:rPr>
          <w:rFonts w:eastAsia="Times New Roman"/>
        </w:rPr>
        <w:t xml:space="preserve"> </w:t>
      </w:r>
      <w:r w:rsidRPr="00181CC8">
        <w:rPr>
          <w:rFonts w:eastAsia="Times New Roman"/>
        </w:rPr>
        <w:t>слова,</w:t>
      </w:r>
      <w:r>
        <w:rPr>
          <w:rFonts w:eastAsia="Times New Roman"/>
        </w:rPr>
        <w:t xml:space="preserve"> </w:t>
      </w:r>
      <w:r w:rsidRPr="00181CC8">
        <w:rPr>
          <w:rFonts w:eastAsia="Times New Roman"/>
        </w:rPr>
        <w:t>комплименты,</w:t>
      </w:r>
      <w:r>
        <w:rPr>
          <w:rFonts w:eastAsia="Times New Roman"/>
        </w:rPr>
        <w:t xml:space="preserve"> </w:t>
      </w:r>
      <w:r w:rsidRPr="00181CC8">
        <w:rPr>
          <w:rFonts w:eastAsia="Times New Roman"/>
        </w:rPr>
        <w:t>то</w:t>
      </w:r>
      <w:r w:rsidR="00DA54C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181CC8">
        <w:rPr>
          <w:rFonts w:eastAsia="Times New Roman"/>
        </w:rPr>
        <w:t>скорее</w:t>
      </w:r>
      <w:r>
        <w:rPr>
          <w:rFonts w:eastAsia="Times New Roman"/>
        </w:rPr>
        <w:t xml:space="preserve"> </w:t>
      </w:r>
      <w:r w:rsidRPr="00181CC8">
        <w:rPr>
          <w:rFonts w:eastAsia="Times New Roman"/>
        </w:rPr>
        <w:t>всего</w:t>
      </w:r>
      <w:r w:rsidR="00DA54C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181CC8">
        <w:rPr>
          <w:rFonts w:eastAsia="Times New Roman"/>
        </w:rPr>
        <w:t>вам</w:t>
      </w:r>
      <w:r>
        <w:rPr>
          <w:rFonts w:eastAsia="Times New Roman"/>
        </w:rPr>
        <w:t xml:space="preserve"> </w:t>
      </w:r>
      <w:r w:rsidRPr="00181CC8">
        <w:rPr>
          <w:rFonts w:eastAsia="Times New Roman"/>
        </w:rPr>
        <w:t>ответят,</w:t>
      </w:r>
      <w:r>
        <w:rPr>
          <w:rFonts w:eastAsia="Times New Roman"/>
        </w:rPr>
        <w:t xml:space="preserve"> </w:t>
      </w:r>
      <w:r w:rsidRPr="00181CC8">
        <w:rPr>
          <w:rFonts w:eastAsia="Times New Roman"/>
        </w:rPr>
        <w:t>ответят</w:t>
      </w:r>
      <w:r>
        <w:rPr>
          <w:rFonts w:eastAsia="Times New Roman"/>
        </w:rPr>
        <w:t xml:space="preserve"> </w:t>
      </w:r>
      <w:r w:rsidRPr="00181CC8">
        <w:rPr>
          <w:rFonts w:eastAsia="Times New Roman"/>
        </w:rPr>
        <w:t>взаимностью.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все.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стоит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надеяться,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ответят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все,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но</w:t>
      </w:r>
      <w:r w:rsidR="00DA54C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скорее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всего</w:t>
      </w:r>
      <w:r w:rsidR="00DA54CF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получите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что-то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взамен.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Т</w:t>
      </w:r>
      <w:r w:rsidRPr="0097315B">
        <w:rPr>
          <w:rFonts w:eastAsia="Times New Roman"/>
        </w:rPr>
        <w:t>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получите</w:t>
      </w:r>
      <w:r w:rsidR="00FB5B73">
        <w:rPr>
          <w:rFonts w:eastAsia="Times New Roman"/>
        </w:rPr>
        <w:t>,</w:t>
      </w:r>
      <w:r>
        <w:rPr>
          <w:rFonts w:eastAsia="Times New Roman"/>
        </w:rPr>
        <w:t xml:space="preserve"> — </w:t>
      </w:r>
      <w:r w:rsidRPr="0097315B">
        <w:rPr>
          <w:rFonts w:eastAsia="Times New Roman"/>
        </w:rPr>
        <w:t>будет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вам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приятно.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Помните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у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Булата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Окуджавы</w:t>
      </w:r>
      <w:r>
        <w:rPr>
          <w:rFonts w:eastAsia="Times New Roman"/>
        </w:rPr>
        <w:t xml:space="preserve"> — </w:t>
      </w:r>
      <w:r>
        <w:rPr>
          <w:rFonts w:eastAsia="Times New Roman"/>
        </w:rPr>
        <w:t>«</w:t>
      </w:r>
      <w:r w:rsidRPr="0097315B">
        <w:rPr>
          <w:rFonts w:eastAsia="Times New Roman"/>
        </w:rPr>
        <w:t>давайте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говорить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друг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другу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комплименты,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ведь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вс</w:t>
      </w:r>
      <w:r>
        <w:rPr>
          <w:rFonts w:eastAsia="Times New Roman"/>
        </w:rPr>
        <w:t>ё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любви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короткие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моменты</w:t>
      </w:r>
      <w:r>
        <w:rPr>
          <w:rFonts w:eastAsia="Times New Roman"/>
        </w:rPr>
        <w:t>…»</w:t>
      </w:r>
      <w:r w:rsidRPr="0097315B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просто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любовь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коротка,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жизнь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коротка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Нужно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всегда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помнить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об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этом.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</w:t>
      </w:r>
      <w:r w:rsidRPr="0097315B">
        <w:rPr>
          <w:rFonts w:eastAsia="Times New Roman"/>
        </w:rPr>
        <w:t>ому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нужн</w:t>
      </w:r>
      <w:r>
        <w:rPr>
          <w:rFonts w:eastAsia="Times New Roman"/>
        </w:rPr>
        <w:t>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вот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оскорбительная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правда,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которой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такой</w:t>
      </w:r>
      <w:r>
        <w:rPr>
          <w:rFonts w:eastAsia="Times New Roman"/>
        </w:rPr>
        <w:t xml:space="preserve"> </w:t>
      </w:r>
      <w:r w:rsidR="00FB5B73" w:rsidRPr="0097315B">
        <w:rPr>
          <w:rFonts w:eastAsia="Times New Roman"/>
        </w:rPr>
        <w:t>лёгкостью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обмениваемся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друг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другом?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Именно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оскорбительн</w:t>
      </w:r>
      <w:r>
        <w:rPr>
          <w:rFonts w:eastAsia="Times New Roman"/>
        </w:rPr>
        <w:t>ая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 w:rsidR="00FB5B73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возможно,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это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даже</w:t>
      </w:r>
      <w:r>
        <w:rPr>
          <w:rFonts w:eastAsia="Times New Roman"/>
        </w:rPr>
        <w:t xml:space="preserve"> </w:t>
      </w:r>
      <w:r w:rsidRPr="00590172">
        <w:rPr>
          <w:rStyle w:val="--0"/>
        </w:rPr>
        <w:t>совсем</w:t>
      </w:r>
      <w:r>
        <w:rPr>
          <w:rStyle w:val="--0"/>
        </w:rPr>
        <w:t xml:space="preserve"> </w:t>
      </w:r>
      <w:r w:rsidRPr="00590172">
        <w:rPr>
          <w:rStyle w:val="--"/>
        </w:rPr>
        <w:t>не</w:t>
      </w:r>
      <w:r w:rsidR="00FB5B73">
        <w:rPr>
          <w:rStyle w:val="--"/>
        </w:rPr>
        <w:t xml:space="preserve"> </w:t>
      </w:r>
      <w:r w:rsidRPr="00590172">
        <w:rPr>
          <w:rStyle w:val="--"/>
        </w:rPr>
        <w:t>правда</w:t>
      </w:r>
      <w:r w:rsidRPr="00FB5B73">
        <w:t xml:space="preserve">. </w:t>
      </w:r>
      <w:r>
        <w:rPr>
          <w:rFonts w:eastAsia="Times New Roman"/>
        </w:rPr>
        <w:t>Наша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ж</w:t>
      </w:r>
      <w:r w:rsidRPr="0097315B">
        <w:rPr>
          <w:rFonts w:eastAsia="Times New Roman"/>
        </w:rPr>
        <w:t>изнь</w:t>
      </w:r>
      <w:r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сожалению,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быстротечна,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стоит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превращать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её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ад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нашей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«</w:t>
      </w:r>
      <w:r w:rsidRPr="0097315B">
        <w:rPr>
          <w:rFonts w:eastAsia="Times New Roman"/>
        </w:rPr>
        <w:t>справедливой</w:t>
      </w:r>
      <w:r>
        <w:rPr>
          <w:rFonts w:eastAsia="Times New Roman"/>
        </w:rPr>
        <w:t>»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критикой</w:t>
      </w:r>
      <w:r w:rsidRPr="00590172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590172">
        <w:rPr>
          <w:rFonts w:eastAsia="Times New Roman"/>
        </w:rPr>
        <w:t>Никому</w:t>
      </w:r>
      <w:r>
        <w:rPr>
          <w:rFonts w:eastAsia="Times New Roman"/>
        </w:rPr>
        <w:t xml:space="preserve"> </w:t>
      </w:r>
      <w:r w:rsidRPr="00A32BD4">
        <w:rPr>
          <w:rStyle w:val="--"/>
        </w:rPr>
        <w:t>не</w:t>
      </w:r>
      <w:r>
        <w:rPr>
          <w:rStyle w:val="--0"/>
        </w:rPr>
        <w:t xml:space="preserve"> </w:t>
      </w:r>
      <w:r w:rsidRPr="00A32BD4">
        <w:rPr>
          <w:rStyle w:val="--0"/>
        </w:rPr>
        <w:t>нужна</w:t>
      </w:r>
      <w:r>
        <w:rPr>
          <w:rFonts w:eastAsia="Times New Roman"/>
        </w:rPr>
        <w:t xml:space="preserve"> </w:t>
      </w:r>
      <w:r w:rsidRPr="00590172">
        <w:rPr>
          <w:rFonts w:eastAsia="Times New Roman"/>
        </w:rPr>
        <w:t>эта</w:t>
      </w:r>
      <w:r>
        <w:rPr>
          <w:rFonts w:eastAsia="Times New Roman"/>
        </w:rPr>
        <w:t xml:space="preserve"> </w:t>
      </w:r>
      <w:r w:rsidRPr="00590172">
        <w:rPr>
          <w:rFonts w:eastAsia="Times New Roman"/>
        </w:rPr>
        <w:t>надуманная</w:t>
      </w:r>
      <w:r>
        <w:rPr>
          <w:rFonts w:eastAsia="Times New Roman"/>
        </w:rPr>
        <w:t xml:space="preserve"> </w:t>
      </w:r>
      <w:r w:rsidRPr="00590172">
        <w:rPr>
          <w:rFonts w:eastAsia="Times New Roman"/>
        </w:rPr>
        <w:t>справедливость.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Людям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нужна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любовь,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особенно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детям</w:t>
      </w:r>
      <w:r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Нужно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</w:t>
      </w:r>
      <w:r w:rsidRPr="0097315B">
        <w:rPr>
          <w:rFonts w:eastAsia="Times New Roman"/>
        </w:rPr>
        <w:t>онимание,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люб</w:t>
      </w:r>
      <w:r>
        <w:rPr>
          <w:rFonts w:eastAsia="Times New Roman"/>
        </w:rPr>
        <w:t>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понимания,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будут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выражены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чём-то,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первую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очередь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минимум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словах,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наших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жестах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наших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поступках.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Вот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чём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нуждаются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люди</w:t>
      </w:r>
      <w:r w:rsidR="00FB5B73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особенно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сегодня,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нашем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Отечестве.</w:t>
      </w:r>
      <w:r>
        <w:rPr>
          <w:rFonts w:eastAsia="Times New Roman"/>
        </w:rPr>
        <w:t xml:space="preserve"> </w:t>
      </w:r>
    </w:p>
    <w:p w14:paraId="28762466" w14:textId="75786E69" w:rsidR="004D353C" w:rsidRDefault="004D353C" w:rsidP="00FB5B73">
      <w:pPr>
        <w:rPr>
          <w:rFonts w:eastAsia="Times New Roman"/>
        </w:rPr>
      </w:pPr>
      <w:r w:rsidRPr="0097315B">
        <w:rPr>
          <w:rFonts w:eastAsia="Times New Roman"/>
        </w:rPr>
        <w:t>Помогайте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тем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людям,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которые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России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защищают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здравый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смысл,</w:t>
      </w:r>
      <w:r>
        <w:rPr>
          <w:rFonts w:eastAsia="Times New Roman"/>
        </w:rPr>
        <w:t xml:space="preserve"> </w:t>
      </w:r>
      <w:bookmarkStart w:id="4" w:name="OLE_LINK13"/>
      <w:r w:rsidRPr="0097315B">
        <w:rPr>
          <w:rFonts w:eastAsia="Times New Roman"/>
        </w:rPr>
        <w:t>человеческое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достоинство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моральные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ценности</w:t>
      </w:r>
      <w:bookmarkEnd w:id="4"/>
      <w:r w:rsidRPr="0097315B">
        <w:rPr>
          <w:rFonts w:eastAsia="Times New Roman"/>
        </w:rPr>
        <w:t>.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Помогайте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так</w:t>
      </w:r>
      <w:r w:rsidR="00FB5B73">
        <w:rPr>
          <w:rFonts w:eastAsia="Times New Roman"/>
        </w:rPr>
        <w:t>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как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вы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можете</w:t>
      </w:r>
      <w:r w:rsidR="00FB5B73">
        <w:rPr>
          <w:rFonts w:eastAsia="Times New Roman"/>
        </w:rPr>
        <w:t xml:space="preserve"> —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добрым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словом,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новым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словом,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которое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многим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ещё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не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понятно,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рассказами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своём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участии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чём</w:t>
      </w:r>
      <w:r w:rsidR="00FB5B73">
        <w:rPr>
          <w:rFonts w:eastAsia="Times New Roman"/>
        </w:rPr>
        <w:t>-</w:t>
      </w:r>
      <w:r>
        <w:rPr>
          <w:rFonts w:eastAsia="Times New Roman"/>
        </w:rPr>
        <w:t>то,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что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может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привлечь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внимание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к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вашей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деятельности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реалиях,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в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интернете</w:t>
      </w:r>
      <w:r>
        <w:rPr>
          <w:rFonts w:eastAsia="Times New Roman"/>
        </w:rPr>
        <w:t xml:space="preserve"> — </w:t>
      </w:r>
      <w:r w:rsidRPr="0097315B">
        <w:rPr>
          <w:rFonts w:eastAsia="Times New Roman"/>
        </w:rPr>
        <w:t>лайками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и</w:t>
      </w:r>
      <w:r>
        <w:rPr>
          <w:rFonts w:eastAsia="Times New Roman"/>
        </w:rPr>
        <w:t xml:space="preserve"> </w:t>
      </w:r>
      <w:r w:rsidRPr="0097315B">
        <w:rPr>
          <w:rFonts w:eastAsia="Times New Roman"/>
        </w:rPr>
        <w:t>перепостом.</w:t>
      </w:r>
      <w:r>
        <w:rPr>
          <w:rFonts w:eastAsia="Times New Roman"/>
        </w:rPr>
        <w:t xml:space="preserve"> </w:t>
      </w:r>
    </w:p>
    <w:p w14:paraId="74477656" w14:textId="2D1E8376" w:rsidR="00FB5B73" w:rsidRDefault="004D353C" w:rsidP="00FB5B73">
      <w:pPr>
        <w:rPr>
          <w:rFonts w:cs="Helvetica Neue"/>
          <w:szCs w:val="28"/>
          <w:lang w:eastAsia="en-US"/>
        </w:rPr>
      </w:pPr>
      <w:r>
        <w:t xml:space="preserve"> </w:t>
      </w:r>
      <w:r>
        <w:t>Кто-то</w:t>
      </w:r>
      <w:r>
        <w:t xml:space="preserve"> </w:t>
      </w:r>
      <w:r>
        <w:t>должен</w:t>
      </w:r>
      <w:r>
        <w:t xml:space="preserve"> </w:t>
      </w:r>
      <w:r>
        <w:t>сказать</w:t>
      </w:r>
      <w:r>
        <w:t xml:space="preserve"> </w:t>
      </w:r>
      <w:r>
        <w:t>новое</w:t>
      </w:r>
      <w:r>
        <w:t xml:space="preserve"> </w:t>
      </w:r>
      <w:r>
        <w:t>слово,</w:t>
      </w:r>
      <w:r>
        <w:t xml:space="preserve"> </w:t>
      </w:r>
      <w:r>
        <w:t>это</w:t>
      </w:r>
      <w:r>
        <w:t xml:space="preserve"> </w:t>
      </w:r>
      <w:r>
        <w:t>очень</w:t>
      </w:r>
      <w:r>
        <w:t xml:space="preserve"> </w:t>
      </w:r>
      <w:r w:rsidRPr="00FB5B73">
        <w:t>трудно</w:t>
      </w:r>
      <w:r>
        <w:t xml:space="preserve"> </w:t>
      </w:r>
      <w:r>
        <w:t>делать.</w:t>
      </w:r>
      <w:r>
        <w:t xml:space="preserve"> </w:t>
      </w:r>
      <w:r>
        <w:t>Нельзя</w:t>
      </w:r>
      <w:r>
        <w:t xml:space="preserve"> </w:t>
      </w:r>
      <w:r>
        <w:t>было,</w:t>
      </w:r>
      <w:r>
        <w:t xml:space="preserve"> </w:t>
      </w:r>
      <w:r>
        <w:t>отказываясь</w:t>
      </w:r>
      <w:r>
        <w:t xml:space="preserve"> </w:t>
      </w:r>
      <w:r>
        <w:t>от</w:t>
      </w:r>
      <w:r>
        <w:t xml:space="preserve"> </w:t>
      </w:r>
      <w:r>
        <w:t>каких-то</w:t>
      </w:r>
      <w:r>
        <w:t xml:space="preserve"> </w:t>
      </w:r>
      <w:r>
        <w:t>частностей</w:t>
      </w:r>
      <w:r>
        <w:t xml:space="preserve"> </w:t>
      </w:r>
      <w:r>
        <w:t>тех</w:t>
      </w:r>
      <w:r>
        <w:t xml:space="preserve"> </w:t>
      </w:r>
      <w:r>
        <w:t>или</w:t>
      </w:r>
      <w:r>
        <w:t xml:space="preserve"> </w:t>
      </w:r>
      <w:r>
        <w:t>иных</w:t>
      </w:r>
      <w:r>
        <w:t xml:space="preserve"> </w:t>
      </w:r>
      <w:r>
        <w:t>доктрин,</w:t>
      </w:r>
      <w:r>
        <w:t xml:space="preserve"> </w:t>
      </w:r>
      <w:r>
        <w:t>терять</w:t>
      </w:r>
      <w:r>
        <w:t xml:space="preserve"> </w:t>
      </w:r>
      <w:r>
        <w:t>своё</w:t>
      </w:r>
      <w:r>
        <w:t xml:space="preserve"> </w:t>
      </w:r>
      <w:r>
        <w:t>право</w:t>
      </w:r>
      <w:r>
        <w:t xml:space="preserve"> </w:t>
      </w:r>
      <w:r>
        <w:t>первородства,</w:t>
      </w:r>
      <w:r>
        <w:t xml:space="preserve"> </w:t>
      </w:r>
      <w:r>
        <w:t>которое</w:t>
      </w:r>
      <w:r>
        <w:t xml:space="preserve"> </w:t>
      </w:r>
      <w:r>
        <w:t>заключается</w:t>
      </w:r>
      <w:r>
        <w:t xml:space="preserve"> </w:t>
      </w:r>
      <w:r>
        <w:t>в</w:t>
      </w:r>
      <w:r>
        <w:t xml:space="preserve"> </w:t>
      </w:r>
      <w:r>
        <w:t>праве,</w:t>
      </w:r>
      <w:r>
        <w:t xml:space="preserve"> </w:t>
      </w:r>
      <w:r w:rsidRPr="00D1080C">
        <w:rPr>
          <w:rStyle w:val="--0"/>
        </w:rPr>
        <w:t>уникальном</w:t>
      </w:r>
      <w:r>
        <w:rPr>
          <w:rStyle w:val="--0"/>
        </w:rPr>
        <w:t xml:space="preserve"> </w:t>
      </w:r>
      <w:r w:rsidRPr="00D1080C">
        <w:rPr>
          <w:rStyle w:val="--"/>
        </w:rPr>
        <w:t>праве</w:t>
      </w:r>
      <w:r>
        <w:t xml:space="preserve"> </w:t>
      </w:r>
      <w:r>
        <w:t>на</w:t>
      </w:r>
      <w:r>
        <w:t xml:space="preserve"> </w:t>
      </w:r>
      <w:r>
        <w:t>новое</w:t>
      </w:r>
      <w:r>
        <w:t xml:space="preserve"> </w:t>
      </w:r>
      <w:r>
        <w:t>слово</w:t>
      </w:r>
      <w:r>
        <w:t xml:space="preserve"> — </w:t>
      </w:r>
      <w:r w:rsidRPr="008E12D8">
        <w:rPr>
          <w:rStyle w:val="--"/>
        </w:rPr>
        <w:t>альтернативную</w:t>
      </w:r>
      <w:r>
        <w:rPr>
          <w:rStyle w:val="--"/>
        </w:rPr>
        <w:t xml:space="preserve"> </w:t>
      </w:r>
      <w:r w:rsidRPr="008E12D8">
        <w:rPr>
          <w:rStyle w:val="--0"/>
        </w:rPr>
        <w:t>историчность</w:t>
      </w:r>
      <w:r>
        <w:t>.</w:t>
      </w:r>
      <w:r>
        <w:t xml:space="preserve"> </w:t>
      </w:r>
      <w:r>
        <w:t>Не</w:t>
      </w:r>
      <w:r>
        <w:t xml:space="preserve"> </w:t>
      </w:r>
      <w:r>
        <w:t>из(с)торию,</w:t>
      </w:r>
      <w:r>
        <w:t xml:space="preserve"> </w:t>
      </w:r>
      <w:r>
        <w:t>а</w:t>
      </w:r>
      <w:r>
        <w:t xml:space="preserve"> </w:t>
      </w:r>
      <w:r>
        <w:t>именно</w:t>
      </w:r>
      <w:r>
        <w:t xml:space="preserve"> </w:t>
      </w:r>
      <w:r>
        <w:t>историчность.</w:t>
      </w:r>
      <w:r>
        <w:t xml:space="preserve"> </w:t>
      </w:r>
      <w:r>
        <w:t>Вот</w:t>
      </w:r>
      <w:r>
        <w:t xml:space="preserve"> </w:t>
      </w:r>
      <w:r>
        <w:t>теперь</w:t>
      </w:r>
      <w:r>
        <w:t xml:space="preserve"> </w:t>
      </w:r>
      <w:r>
        <w:t>это</w:t>
      </w:r>
      <w:r>
        <w:t xml:space="preserve"> </w:t>
      </w:r>
      <w:r>
        <w:t>право</w:t>
      </w:r>
      <w:r>
        <w:t xml:space="preserve"> </w:t>
      </w:r>
      <w:r>
        <w:t>надо</w:t>
      </w:r>
      <w:r>
        <w:t xml:space="preserve"> </w:t>
      </w:r>
      <w:r>
        <w:t>мучительно</w:t>
      </w:r>
      <w:r>
        <w:t xml:space="preserve"> </w:t>
      </w:r>
      <w:r>
        <w:t>восстанавливать</w:t>
      </w:r>
      <w:r>
        <w:t xml:space="preserve"> </w:t>
      </w:r>
      <w:r>
        <w:t>в</w:t>
      </w:r>
      <w:r>
        <w:t xml:space="preserve"> </w:t>
      </w:r>
      <w:r>
        <w:t>слове,</w:t>
      </w:r>
      <w:r>
        <w:t xml:space="preserve"> </w:t>
      </w:r>
      <w:r>
        <w:t>мыслях,</w:t>
      </w:r>
      <w:r>
        <w:t xml:space="preserve"> </w:t>
      </w:r>
      <w:r>
        <w:t>воспитании</w:t>
      </w:r>
      <w:r>
        <w:t xml:space="preserve"> </w:t>
      </w:r>
      <w:r>
        <w:t>поколений</w:t>
      </w:r>
      <w:r>
        <w:t xml:space="preserve"> </w:t>
      </w:r>
      <w:r>
        <w:t>и</w:t>
      </w:r>
      <w:r>
        <w:t xml:space="preserve"> </w:t>
      </w:r>
      <w:r>
        <w:t>в</w:t>
      </w:r>
      <w:r>
        <w:t xml:space="preserve"> </w:t>
      </w:r>
      <w:r>
        <w:t>конкретных</w:t>
      </w:r>
      <w:r>
        <w:t xml:space="preserve"> </w:t>
      </w:r>
      <w:r>
        <w:t>действиях</w:t>
      </w:r>
      <w:r>
        <w:t xml:space="preserve"> </w:t>
      </w:r>
      <w:r>
        <w:t>сегодняшнего</w:t>
      </w:r>
      <w:r>
        <w:t xml:space="preserve"> </w:t>
      </w:r>
      <w:r>
        <w:t>дня.</w:t>
      </w:r>
      <w:r>
        <w:t xml:space="preserve"> </w:t>
      </w:r>
      <w:r>
        <w:t>И</w:t>
      </w:r>
      <w:r>
        <w:t xml:space="preserve"> </w:t>
      </w:r>
      <w:r>
        <w:t>когда</w:t>
      </w:r>
      <w:r>
        <w:t xml:space="preserve"> </w:t>
      </w:r>
      <w:r>
        <w:t>это</w:t>
      </w:r>
      <w:r>
        <w:t xml:space="preserve"> </w:t>
      </w:r>
      <w:r>
        <w:t>право</w:t>
      </w:r>
      <w:r>
        <w:t xml:space="preserve"> </w:t>
      </w:r>
      <w:r>
        <w:t>будет</w:t>
      </w:r>
      <w:r>
        <w:t xml:space="preserve"> </w:t>
      </w:r>
      <w:r>
        <w:t>восстановлено,</w:t>
      </w:r>
      <w:r>
        <w:t xml:space="preserve"> </w:t>
      </w:r>
      <w:r>
        <w:t>тогда</w:t>
      </w:r>
      <w:r>
        <w:t xml:space="preserve"> </w:t>
      </w:r>
      <w:r>
        <w:t>будет</w:t>
      </w:r>
      <w:r>
        <w:t xml:space="preserve"> </w:t>
      </w:r>
      <w:r>
        <w:t>восстановлено</w:t>
      </w:r>
      <w:r>
        <w:t xml:space="preserve"> </w:t>
      </w:r>
      <w:r>
        <w:t>и</w:t>
      </w:r>
      <w:r>
        <w:t xml:space="preserve"> </w:t>
      </w:r>
      <w:r>
        <w:t>многое</w:t>
      </w:r>
      <w:r>
        <w:t xml:space="preserve"> </w:t>
      </w:r>
      <w:r>
        <w:t>другое.</w:t>
      </w:r>
      <w:r>
        <w:t xml:space="preserve"> </w:t>
      </w:r>
      <w:r>
        <w:t>А</w:t>
      </w:r>
      <w:r>
        <w:t xml:space="preserve"> </w:t>
      </w:r>
      <w:r>
        <w:t>начинать</w:t>
      </w:r>
      <w:r>
        <w:t xml:space="preserve"> </w:t>
      </w:r>
      <w:r>
        <w:t>нужно</w:t>
      </w:r>
      <w:r>
        <w:t xml:space="preserve"> </w:t>
      </w:r>
      <w:r>
        <w:t>именно</w:t>
      </w:r>
      <w:r>
        <w:t xml:space="preserve"> </w:t>
      </w:r>
      <w:r>
        <w:t>с</w:t>
      </w:r>
      <w:r>
        <w:t xml:space="preserve"> </w:t>
      </w:r>
      <w:r>
        <w:t>нашего</w:t>
      </w:r>
      <w:r>
        <w:t xml:space="preserve"> </w:t>
      </w:r>
      <w:r>
        <w:t>умения</w:t>
      </w:r>
      <w:r>
        <w:t xml:space="preserve"> </w:t>
      </w:r>
      <w:r>
        <w:t>общаться</w:t>
      </w:r>
      <w:r>
        <w:t xml:space="preserve"> </w:t>
      </w:r>
      <w:r>
        <w:t>и</w:t>
      </w:r>
      <w:r>
        <w:t xml:space="preserve"> </w:t>
      </w:r>
      <w:r>
        <w:t>нести</w:t>
      </w:r>
      <w:r>
        <w:t xml:space="preserve"> </w:t>
      </w:r>
      <w:r>
        <w:t>информацию</w:t>
      </w:r>
      <w:r>
        <w:t xml:space="preserve"> </w:t>
      </w:r>
      <w:r>
        <w:t>людям.</w:t>
      </w:r>
      <w:r>
        <w:t xml:space="preserve"> </w:t>
      </w:r>
      <w:r>
        <w:t>Людям,</w:t>
      </w:r>
      <w:r>
        <w:t xml:space="preserve"> </w:t>
      </w:r>
      <w:r>
        <w:t>которые</w:t>
      </w:r>
      <w:r w:rsidR="00DA54CF">
        <w:t>,</w:t>
      </w:r>
      <w:r>
        <w:t xml:space="preserve"> </w:t>
      </w:r>
      <w:r>
        <w:rPr>
          <w:rFonts w:cs="Helvetica Neue"/>
          <w:szCs w:val="28"/>
          <w:lang w:eastAsia="en-US"/>
        </w:rPr>
        <w:t>к</w:t>
      </w:r>
      <w:r w:rsidRPr="00D407F4">
        <w:rPr>
          <w:rFonts w:cs="Helvetica Neue"/>
          <w:szCs w:val="28"/>
          <w:lang w:eastAsia="en-US"/>
        </w:rPr>
        <w:t>онечно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же</w:t>
      </w:r>
      <w:r w:rsidR="00DA54CF">
        <w:rPr>
          <w:rFonts w:cs="Helvetica Neue"/>
          <w:szCs w:val="28"/>
          <w:lang w:eastAsia="en-US"/>
        </w:rPr>
        <w:t>,</w:t>
      </w:r>
      <w:r>
        <w:rPr>
          <w:rFonts w:cs="Helvetica Neue"/>
          <w:szCs w:val="28"/>
          <w:lang w:eastAsia="en-US"/>
        </w:rPr>
        <w:t xml:space="preserve"> </w:t>
      </w:r>
      <w:r w:rsidRPr="00167DF2">
        <w:rPr>
          <w:rStyle w:val="--"/>
        </w:rPr>
        <w:t>не</w:t>
      </w:r>
      <w:r>
        <w:rPr>
          <w:rStyle w:val="--"/>
        </w:rPr>
        <w:t xml:space="preserve"> </w:t>
      </w:r>
      <w:r w:rsidRPr="00167DF2">
        <w:rPr>
          <w:rStyle w:val="--0"/>
        </w:rPr>
        <w:t>понимают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всей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базисной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части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воплощаемого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ныне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созидательного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процесса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происходящих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эволюционных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перемен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сводят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происходящее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сво</w:t>
      </w:r>
      <w:r>
        <w:rPr>
          <w:rFonts w:cs="Helvetica Neue"/>
          <w:szCs w:val="28"/>
          <w:lang w:eastAsia="en-US"/>
        </w:rPr>
        <w:t>ё</w:t>
      </w:r>
      <w:r w:rsidRPr="00D407F4">
        <w:rPr>
          <w:rFonts w:cs="Helvetica Neue"/>
          <w:szCs w:val="28"/>
          <w:lang w:eastAsia="en-US"/>
        </w:rPr>
        <w:t>м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восприятии</w:t>
      </w:r>
      <w:r>
        <w:rPr>
          <w:rFonts w:cs="Helvetica Neue"/>
          <w:szCs w:val="28"/>
          <w:lang w:eastAsia="en-US"/>
        </w:rPr>
        <w:t>,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только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к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ограниченным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инициативным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действиям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рамках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сегодня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проводимой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«Специальной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Военной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операции»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России</w:t>
      </w:r>
      <w:r>
        <w:rPr>
          <w:rFonts w:cs="Helvetica Neue"/>
          <w:szCs w:val="28"/>
          <w:lang w:eastAsia="en-US"/>
        </w:rPr>
        <w:t>.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К</w:t>
      </w:r>
      <w:r w:rsidRPr="00D407F4">
        <w:rPr>
          <w:rFonts w:cs="Helvetica Neue"/>
          <w:szCs w:val="28"/>
          <w:lang w:eastAsia="en-US"/>
        </w:rPr>
        <w:t>ак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бы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проводимой</w:t>
      </w:r>
      <w:r>
        <w:rPr>
          <w:rFonts w:cs="Helvetica Neue"/>
          <w:szCs w:val="28"/>
          <w:lang w:eastAsia="en-US"/>
        </w:rPr>
        <w:t>,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мнению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Англо-американо-европейской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лжи</w:t>
      </w:r>
      <w:r w:rsidR="00FB5B73">
        <w:rPr>
          <w:rFonts w:cs="Helvetica Neue"/>
          <w:szCs w:val="28"/>
          <w:lang w:eastAsia="en-US"/>
        </w:rPr>
        <w:t>,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милитаристских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целях</w:t>
      </w:r>
      <w:r>
        <w:rPr>
          <w:rFonts w:cs="Helvetica Neue"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t>«проявления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lastRenderedPageBreak/>
        <w:t>гегемонии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t>над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t>безвинной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t>и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t>беззащитной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t>Европой,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t>демонстрируя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t>свою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t>алчную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t>агрессивность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t>пока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t>только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t>на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t>территории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312EFB">
        <w:rPr>
          <w:rFonts w:cs="Helvetica Neue"/>
          <w:b/>
          <w:bCs/>
          <w:i/>
          <w:iCs/>
          <w:szCs w:val="28"/>
          <w:lang w:eastAsia="en-US"/>
        </w:rPr>
        <w:t>Украины»</w:t>
      </w:r>
      <w:r w:rsidRPr="00FB5B73">
        <w:t>.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И</w:t>
      </w:r>
      <w:r w:rsidRPr="00D407F4">
        <w:rPr>
          <w:rFonts w:cs="Helvetica Neue"/>
          <w:szCs w:val="28"/>
          <w:lang w:eastAsia="en-US"/>
        </w:rPr>
        <w:t>менно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так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звучит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эта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лживая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клевета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всех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средств</w:t>
      </w:r>
      <w:r>
        <w:rPr>
          <w:rFonts w:cs="Helvetica Neue"/>
          <w:szCs w:val="28"/>
          <w:lang w:eastAsia="en-US"/>
        </w:rPr>
        <w:t xml:space="preserve"> </w:t>
      </w:r>
      <w:r w:rsidRPr="00312EFB">
        <w:rPr>
          <w:rStyle w:val="--"/>
        </w:rPr>
        <w:t>преступной</w:t>
      </w:r>
      <w:r>
        <w:rPr>
          <w:rStyle w:val="--"/>
        </w:rPr>
        <w:t xml:space="preserve"> </w:t>
      </w:r>
      <w:r w:rsidRPr="00312EFB">
        <w:rPr>
          <w:rStyle w:val="--0"/>
        </w:rPr>
        <w:t>СИСТЕМЫ</w:t>
      </w:r>
      <w:r>
        <w:rPr>
          <w:rStyle w:val="--0"/>
        </w:rPr>
        <w:t xml:space="preserve"> </w:t>
      </w:r>
      <w:r w:rsidRPr="00312EFB">
        <w:rPr>
          <w:rStyle w:val="--0"/>
        </w:rPr>
        <w:t>массовой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информации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для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жителей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Европы,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Англии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Америки</w:t>
      </w:r>
      <w:r>
        <w:rPr>
          <w:rFonts w:cs="Helvetica Neue"/>
          <w:szCs w:val="28"/>
          <w:lang w:eastAsia="en-US"/>
        </w:rPr>
        <w:t>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находя</w:t>
      </w:r>
      <w:r>
        <w:rPr>
          <w:rFonts w:cs="Helvetica Neue"/>
          <w:szCs w:val="28"/>
          <w:lang w:eastAsia="en-US"/>
        </w:rPr>
        <w:t xml:space="preserve"> </w:t>
      </w:r>
      <w:r w:rsidRPr="00D93BC4">
        <w:rPr>
          <w:rFonts w:cs="Helvetica Neue"/>
          <w:szCs w:val="28"/>
          <w:lang w:eastAsia="en-US"/>
        </w:rPr>
        <w:t>отголоски</w:t>
      </w:r>
      <w:r w:rsidR="00DA54CF">
        <w:rPr>
          <w:rFonts w:cs="Helvetica Neue"/>
          <w:szCs w:val="28"/>
          <w:lang w:eastAsia="en-US"/>
        </w:rPr>
        <w:t>,</w:t>
      </w:r>
      <w:r>
        <w:rPr>
          <w:rFonts w:cs="Helvetica Neue"/>
          <w:szCs w:val="28"/>
          <w:lang w:eastAsia="en-US"/>
        </w:rPr>
        <w:t xml:space="preserve"> </w:t>
      </w:r>
      <w:r w:rsidRPr="00D93BC4">
        <w:rPr>
          <w:rFonts w:cs="Helvetica Neue"/>
          <w:szCs w:val="28"/>
          <w:lang w:eastAsia="en-US"/>
        </w:rPr>
        <w:t>конечно</w:t>
      </w:r>
      <w:r>
        <w:rPr>
          <w:rFonts w:cs="Helvetica Neue"/>
          <w:szCs w:val="28"/>
          <w:lang w:eastAsia="en-US"/>
        </w:rPr>
        <w:t xml:space="preserve"> </w:t>
      </w:r>
      <w:r w:rsidRPr="00D93BC4">
        <w:rPr>
          <w:rFonts w:cs="Helvetica Neue"/>
          <w:szCs w:val="28"/>
          <w:lang w:eastAsia="en-US"/>
        </w:rPr>
        <w:t>же</w:t>
      </w:r>
      <w:r w:rsidR="00DA54CF">
        <w:rPr>
          <w:rFonts w:cs="Helvetica Neue"/>
          <w:szCs w:val="28"/>
          <w:lang w:eastAsia="en-US"/>
        </w:rPr>
        <w:t>,</w:t>
      </w:r>
      <w:r>
        <w:rPr>
          <w:rFonts w:cs="Helvetica Neue"/>
          <w:szCs w:val="28"/>
          <w:lang w:eastAsia="en-US"/>
        </w:rPr>
        <w:t xml:space="preserve"> </w:t>
      </w:r>
      <w:r w:rsidRPr="00D93BC4"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России.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все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складывающиеся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сегодня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обстоятельства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уже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поправляют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эти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несущественные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(как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бы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кто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</w:t>
      </w:r>
      <w:r w:rsidR="00DA54CF"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поднимал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их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значимость)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временные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отклонения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формировании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общественного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</w:t>
      </w:r>
      <w:r w:rsidRPr="00D407F4">
        <w:rPr>
          <w:rFonts w:cs="Helvetica Neue"/>
          <w:szCs w:val="28"/>
          <w:lang w:eastAsia="en-US"/>
        </w:rPr>
        <w:t>ознания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всех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людей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не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только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России,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всём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мире.</w:t>
      </w:r>
      <w:r>
        <w:rPr>
          <w:rFonts w:cs="Helvetica Neue"/>
          <w:szCs w:val="28"/>
          <w:lang w:eastAsia="en-US"/>
        </w:rPr>
        <w:t xml:space="preserve"> </w:t>
      </w:r>
      <w:bookmarkStart w:id="5" w:name="OLE_LINK5"/>
      <w:bookmarkStart w:id="6" w:name="OLE_LINK6"/>
      <w:r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325095">
        <w:rPr>
          <w:rStyle w:val="--"/>
        </w:rPr>
        <w:t>не</w:t>
      </w:r>
      <w:r>
        <w:rPr>
          <w:rStyle w:val="--0"/>
        </w:rPr>
        <w:t xml:space="preserve"> </w:t>
      </w:r>
      <w:r w:rsidRPr="00325095">
        <w:rPr>
          <w:rStyle w:val="--0"/>
        </w:rPr>
        <w:t>поможет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любой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уровень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театрализованного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ныне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организованного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вранья,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поскольку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он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носит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временный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характер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325095">
        <w:rPr>
          <w:rStyle w:val="--"/>
        </w:rPr>
        <w:t>не</w:t>
      </w:r>
      <w:r>
        <w:rPr>
          <w:rStyle w:val="--0"/>
        </w:rPr>
        <w:t xml:space="preserve"> </w:t>
      </w:r>
      <w:r w:rsidRPr="00325095">
        <w:rPr>
          <w:rStyle w:val="--0"/>
        </w:rPr>
        <w:t>имеет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под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собой</w:t>
      </w:r>
      <w:r>
        <w:rPr>
          <w:rFonts w:cs="Helvetica Neue"/>
          <w:szCs w:val="28"/>
          <w:lang w:eastAsia="en-US"/>
        </w:rPr>
        <w:t>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нашем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сегодняшнем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понимании,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истины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для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всего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происходящего.</w:t>
      </w:r>
      <w:r>
        <w:rPr>
          <w:rFonts w:cs="Helvetica Neue"/>
          <w:szCs w:val="28"/>
          <w:lang w:eastAsia="en-US"/>
        </w:rPr>
        <w:t xml:space="preserve"> </w:t>
      </w:r>
    </w:p>
    <w:p w14:paraId="0617A857" w14:textId="23EA72EB" w:rsidR="00FB5B73" w:rsidRDefault="00FB5B73" w:rsidP="00FB5B73">
      <w:pPr>
        <w:pStyle w:val="afffff1"/>
      </w:pPr>
      <w:r>
        <w:drawing>
          <wp:inline distT="0" distB="0" distL="0" distR="0" wp14:anchorId="725FA9D4" wp14:editId="5B032D37">
            <wp:extent cx="3805200" cy="2768400"/>
            <wp:effectExtent l="0" t="0" r="5080" b="63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9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05200" cy="27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1E510" w14:textId="28448050" w:rsidR="004D353C" w:rsidRPr="00D407F4" w:rsidRDefault="004D353C" w:rsidP="00FB5B73">
      <w:pPr>
        <w:rPr>
          <w:rFonts w:cs="Helvetica Neue"/>
          <w:szCs w:val="28"/>
          <w:lang w:eastAsia="en-US"/>
        </w:rPr>
      </w:pPr>
      <w:r>
        <w:rPr>
          <w:rFonts w:cs="Helvetica Neue"/>
          <w:szCs w:val="28"/>
          <w:lang w:eastAsia="en-US"/>
        </w:rPr>
        <w:t>Люди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России,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да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всём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мире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просыпаются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освобождаются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от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пелены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тумана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лжи,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ранее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насаждаемого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паразитирующего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насилия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несущественного</w:t>
      </w:r>
      <w:r>
        <w:rPr>
          <w:rFonts w:cs="Helvetica Neue"/>
          <w:szCs w:val="28"/>
          <w:lang w:eastAsia="en-US"/>
        </w:rPr>
        <w:t xml:space="preserve"> </w:t>
      </w:r>
      <w:r w:rsidRPr="00C94B7B">
        <w:rPr>
          <w:rFonts w:cs="Helvetica Neue"/>
          <w:b/>
          <w:bCs/>
          <w:i/>
          <w:iCs/>
          <w:szCs w:val="28"/>
          <w:lang w:eastAsia="en-US"/>
        </w:rPr>
        <w:t>Англо-американо-европейского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C94B7B">
        <w:rPr>
          <w:rFonts w:cs="Helvetica Neue"/>
          <w:b/>
          <w:bCs/>
          <w:i/>
          <w:iCs/>
          <w:szCs w:val="28"/>
          <w:lang w:eastAsia="en-US"/>
        </w:rPr>
        <w:t>меньшинства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над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преобладающим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большинством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людей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всей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планеты</w:t>
      </w:r>
      <w:r>
        <w:rPr>
          <w:rFonts w:cs="Helvetica Neue"/>
          <w:szCs w:val="28"/>
          <w:lang w:eastAsia="en-US"/>
        </w:rPr>
        <w:t>.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Нужно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донести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людям,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что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именно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этот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год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скорее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всего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последующий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буд</w:t>
      </w:r>
      <w:r>
        <w:rPr>
          <w:rFonts w:cs="Helvetica Neue"/>
          <w:szCs w:val="28"/>
          <w:lang w:eastAsia="en-US"/>
        </w:rPr>
        <w:t>ут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загружен</w:t>
      </w:r>
      <w:r>
        <w:rPr>
          <w:rFonts w:cs="Helvetica Neue"/>
          <w:szCs w:val="28"/>
          <w:lang w:eastAsia="en-US"/>
        </w:rPr>
        <w:t>ы</w:t>
      </w:r>
      <w:r>
        <w:rPr>
          <w:rFonts w:cs="Helvetica Neue"/>
          <w:szCs w:val="28"/>
          <w:lang w:eastAsia="en-US"/>
        </w:rPr>
        <w:t xml:space="preserve"> </w:t>
      </w:r>
      <w:r w:rsidRPr="00CA0527">
        <w:rPr>
          <w:rStyle w:val="--"/>
        </w:rPr>
        <w:t>огромным</w:t>
      </w:r>
      <w:r>
        <w:rPr>
          <w:rStyle w:val="--"/>
        </w:rPr>
        <w:t xml:space="preserve"> </w:t>
      </w:r>
      <w:r w:rsidRPr="00CA0527">
        <w:rPr>
          <w:rStyle w:val="--0"/>
        </w:rPr>
        <w:t>количеством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вновь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введённых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программных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элементов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структуре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управления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комплексного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бытия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планеты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особенно</w:t>
      </w:r>
      <w:r>
        <w:rPr>
          <w:rFonts w:cs="Helvetica Neue"/>
          <w:szCs w:val="28"/>
          <w:lang w:eastAsia="en-US"/>
        </w:rPr>
        <w:t xml:space="preserve"> </w:t>
      </w:r>
      <w:r w:rsidRPr="00CA0527">
        <w:rPr>
          <w:rStyle w:val="--0"/>
        </w:rPr>
        <w:t>воссозда</w:t>
      </w:r>
      <w:r>
        <w:rPr>
          <w:rStyle w:val="--0"/>
        </w:rPr>
        <w:t>ния</w:t>
      </w:r>
      <w:r>
        <w:rPr>
          <w:rStyle w:val="--0"/>
        </w:rPr>
        <w:t xml:space="preserve"> </w:t>
      </w:r>
      <w:r w:rsidRPr="00CA0527">
        <w:rPr>
          <w:rStyle w:val="--"/>
        </w:rPr>
        <w:t>истинн</w:t>
      </w:r>
      <w:r>
        <w:rPr>
          <w:rStyle w:val="--"/>
        </w:rPr>
        <w:t>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состояния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энергетического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баланса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Земли.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Магнитное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поле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планеты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будет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обладать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существенно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большей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массой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неравномерно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увеличенной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своей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плотностью,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ориентируя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её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значение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уже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к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подготовленной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изменённой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картине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ф</w:t>
      </w:r>
      <w:r w:rsidRPr="00D407F4">
        <w:rPr>
          <w:rFonts w:cs="Helvetica Neue"/>
          <w:szCs w:val="28"/>
          <w:lang w:eastAsia="en-US"/>
        </w:rPr>
        <w:t>ункционально-территориального</w:t>
      </w:r>
      <w:r>
        <w:rPr>
          <w:rFonts w:cs="Helvetica Neue"/>
          <w:szCs w:val="28"/>
          <w:lang w:eastAsia="en-US"/>
        </w:rPr>
        <w:t xml:space="preserve"> </w:t>
      </w:r>
      <w:r w:rsidRPr="009F32F5">
        <w:rPr>
          <w:rStyle w:val="--"/>
        </w:rPr>
        <w:t>нового</w:t>
      </w:r>
      <w:r>
        <w:rPr>
          <w:rStyle w:val="--0"/>
        </w:rPr>
        <w:t xml:space="preserve"> </w:t>
      </w:r>
      <w:r w:rsidRPr="009F32F5">
        <w:rPr>
          <w:rStyle w:val="--0"/>
        </w:rPr>
        <w:t>наделения</w:t>
      </w:r>
      <w:r>
        <w:rPr>
          <w:rFonts w:cs="Helvetica Neue"/>
          <w:szCs w:val="28"/>
          <w:lang w:eastAsia="en-US"/>
        </w:rPr>
        <w:t xml:space="preserve"> </w:t>
      </w:r>
      <w:r w:rsidRPr="009E195A">
        <w:rPr>
          <w:rFonts w:cs="Helvetica Neue"/>
          <w:b/>
          <w:bCs/>
          <w:i/>
          <w:iCs/>
          <w:szCs w:val="28"/>
          <w:lang w:eastAsia="en-US"/>
        </w:rPr>
        <w:t>гео-административных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9E195A">
        <w:rPr>
          <w:rFonts w:cs="Helvetica Neue"/>
          <w:b/>
          <w:bCs/>
          <w:i/>
          <w:iCs/>
          <w:szCs w:val="28"/>
          <w:lang w:eastAsia="en-US"/>
        </w:rPr>
        <w:t>субъектов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(в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том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числе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на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государственных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уровнях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масштабности).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Уже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серьёзно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корректир</w:t>
      </w:r>
      <w:r>
        <w:rPr>
          <w:rFonts w:cs="Helvetica Neue"/>
          <w:szCs w:val="28"/>
          <w:lang w:eastAsia="en-US"/>
        </w:rPr>
        <w:t>уются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условия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управляемого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обитания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на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нашей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планете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сторону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истинного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программного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состояния</w:t>
      </w:r>
      <w:r>
        <w:rPr>
          <w:rFonts w:cs="Helvetica Neue"/>
          <w:szCs w:val="28"/>
          <w:lang w:eastAsia="en-US"/>
        </w:rPr>
        <w:t>.</w:t>
      </w:r>
      <w:bookmarkEnd w:id="5"/>
      <w:bookmarkEnd w:id="6"/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</w:t>
      </w:r>
      <w:r w:rsidRPr="00D407F4">
        <w:rPr>
          <w:rFonts w:cs="Helvetica Neue"/>
          <w:szCs w:val="28"/>
          <w:lang w:eastAsia="en-US"/>
        </w:rPr>
        <w:t>ущественно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поменяется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часть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lastRenderedPageBreak/>
        <w:t>физических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параметров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слоях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Атмосферы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(особенно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слое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№</w:t>
      </w:r>
      <w:r w:rsidR="00FB5B73">
        <w:rPr>
          <w:rFonts w:cs="Helvetica Neue"/>
          <w:szCs w:val="28"/>
          <w:lang w:eastAsia="en-US"/>
        </w:rPr>
        <w:t> </w:t>
      </w:r>
      <w:r w:rsidRPr="00D407F4">
        <w:rPr>
          <w:rFonts w:cs="Helvetica Neue"/>
          <w:szCs w:val="28"/>
          <w:lang w:eastAsia="en-US"/>
        </w:rPr>
        <w:t>3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от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0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метров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до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1240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метров)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многое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другое.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Уже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претерпевает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существенные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изменения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общая</w:t>
      </w:r>
      <w:r>
        <w:rPr>
          <w:rFonts w:cs="Helvetica Neue"/>
          <w:szCs w:val="28"/>
          <w:lang w:eastAsia="en-US"/>
        </w:rPr>
        <w:t xml:space="preserve"> </w:t>
      </w:r>
      <w:bookmarkStart w:id="7" w:name="OLE_LINK7"/>
      <w:bookmarkStart w:id="8" w:name="OLE_LINK8"/>
      <w:bookmarkStart w:id="9" w:name="OLE_LINK14"/>
      <w:bookmarkStart w:id="10" w:name="OLE_LINK9"/>
      <w:bookmarkStart w:id="11" w:name="OLE_LINK10"/>
      <w:r>
        <w:rPr>
          <w:rFonts w:cs="Helvetica Neue"/>
          <w:szCs w:val="28"/>
          <w:lang w:eastAsia="en-US"/>
        </w:rPr>
        <w:t>с</w:t>
      </w:r>
      <w:r w:rsidRPr="00D407F4">
        <w:rPr>
          <w:rFonts w:cs="Helvetica Neue"/>
          <w:szCs w:val="28"/>
          <w:lang w:eastAsia="en-US"/>
        </w:rPr>
        <w:t>оционическая</w:t>
      </w:r>
      <w:bookmarkEnd w:id="7"/>
      <w:bookmarkEnd w:id="8"/>
      <w:r>
        <w:rPr>
          <w:rStyle w:val="afc"/>
          <w:rFonts w:cs="Helvetica Neue"/>
          <w:szCs w:val="28"/>
          <w:lang w:eastAsia="en-US"/>
        </w:rPr>
        <w:footnoteReference w:id="5"/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картина</w:t>
      </w:r>
      <w:r>
        <w:rPr>
          <w:rFonts w:cs="Helvetica Neue"/>
          <w:szCs w:val="28"/>
          <w:lang w:eastAsia="en-US"/>
        </w:rPr>
        <w:t xml:space="preserve"> </w:t>
      </w:r>
      <w:bookmarkEnd w:id="9"/>
      <w:r w:rsidRPr="00D407F4">
        <w:rPr>
          <w:rFonts w:cs="Helvetica Neue"/>
          <w:szCs w:val="28"/>
          <w:lang w:eastAsia="en-US"/>
        </w:rPr>
        <w:t>общества</w:t>
      </w:r>
      <w:r>
        <w:rPr>
          <w:rFonts w:cs="Helvetica Neue"/>
          <w:szCs w:val="28"/>
          <w:lang w:eastAsia="en-US"/>
        </w:rPr>
        <w:t xml:space="preserve"> </w:t>
      </w:r>
      <w:bookmarkEnd w:id="10"/>
      <w:bookmarkEnd w:id="11"/>
      <w:r w:rsidRPr="00D407F4">
        <w:rPr>
          <w:rFonts w:cs="Helvetica Neue"/>
          <w:szCs w:val="28"/>
          <w:lang w:eastAsia="en-US"/>
        </w:rPr>
        <w:t>(картина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сожития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людей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различными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генотипами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подгенотипами</w:t>
      </w:r>
      <w:r>
        <w:rPr>
          <w:rFonts w:cs="Helvetica Neue"/>
          <w:szCs w:val="28"/>
          <w:lang w:eastAsia="en-US"/>
        </w:rPr>
        <w:t xml:space="preserve"> </w:t>
      </w:r>
      <w:r w:rsidR="00FB5B73">
        <w:rPr>
          <w:rFonts w:cs="Helvetica Neue"/>
          <w:szCs w:val="28"/>
          <w:lang w:eastAsia="en-US"/>
        </w:rPr>
        <w:t>М</w:t>
      </w:r>
      <w:r>
        <w:rPr>
          <w:rFonts w:cs="Helvetica Neue"/>
          <w:szCs w:val="28"/>
          <w:lang w:eastAsia="en-US"/>
        </w:rPr>
        <w:t>озга</w:t>
      </w:r>
      <w:r w:rsidRPr="00D407F4">
        <w:rPr>
          <w:rFonts w:cs="Helvetica Neue"/>
          <w:szCs w:val="28"/>
          <w:lang w:eastAsia="en-US"/>
        </w:rPr>
        <w:t>)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всей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планеты.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Стартовым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элементом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этого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сложнейшего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эпизода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является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начавшийся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процесс</w:t>
      </w:r>
      <w:r>
        <w:rPr>
          <w:rFonts w:cs="Helvetica Neue"/>
          <w:szCs w:val="28"/>
          <w:lang w:eastAsia="en-US"/>
        </w:rPr>
        <w:t xml:space="preserve"> </w:t>
      </w:r>
      <w:r w:rsidRPr="00D5704E">
        <w:rPr>
          <w:rStyle w:val="--0"/>
        </w:rPr>
        <w:t>окончательного</w:t>
      </w:r>
      <w:r>
        <w:rPr>
          <w:rStyle w:val="--"/>
        </w:rPr>
        <w:t xml:space="preserve"> </w:t>
      </w:r>
      <w:r w:rsidRPr="00D5704E">
        <w:rPr>
          <w:rStyle w:val="--"/>
        </w:rPr>
        <w:t>разрушения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всех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тр</w:t>
      </w:r>
      <w:r>
        <w:rPr>
          <w:rFonts w:cs="Helvetica Neue"/>
          <w:szCs w:val="28"/>
          <w:lang w:eastAsia="en-US"/>
        </w:rPr>
        <w:t>ё</w:t>
      </w:r>
      <w:r w:rsidRPr="00D407F4">
        <w:rPr>
          <w:rFonts w:cs="Helvetica Neue"/>
          <w:szCs w:val="28"/>
          <w:lang w:eastAsia="en-US"/>
        </w:rPr>
        <w:t>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ранее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созданных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Эбровской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Системой</w:t>
      </w:r>
      <w:r>
        <w:rPr>
          <w:rFonts w:cs="Helvetica Neue"/>
          <w:szCs w:val="28"/>
          <w:lang w:eastAsia="en-US"/>
        </w:rPr>
        <w:t xml:space="preserve"> </w:t>
      </w:r>
      <w:r w:rsidRPr="00D5704E">
        <w:rPr>
          <w:rFonts w:cs="Helvetica Neue"/>
          <w:b/>
          <w:bCs/>
          <w:i/>
          <w:iCs/>
          <w:szCs w:val="28"/>
          <w:lang w:eastAsia="en-US"/>
        </w:rPr>
        <w:t>«Цивилизационных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D5704E">
        <w:rPr>
          <w:rFonts w:cs="Helvetica Neue"/>
          <w:b/>
          <w:bCs/>
          <w:i/>
          <w:iCs/>
          <w:szCs w:val="28"/>
          <w:lang w:eastAsia="en-US"/>
        </w:rPr>
        <w:t>Образов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D5704E">
        <w:rPr>
          <w:rFonts w:cs="Helvetica Neue"/>
          <w:b/>
          <w:bCs/>
          <w:i/>
          <w:iCs/>
          <w:szCs w:val="28"/>
          <w:lang w:eastAsia="en-US"/>
        </w:rPr>
        <w:t>Жизни»</w:t>
      </w:r>
      <w:r>
        <w:rPr>
          <w:rFonts w:cs="Helvetica Neue"/>
          <w:szCs w:val="28"/>
          <w:lang w:eastAsia="en-US"/>
        </w:rPr>
        <w:t>.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О</w:t>
      </w:r>
      <w:r w:rsidRPr="00D407F4">
        <w:rPr>
          <w:rFonts w:cs="Helvetica Neue"/>
          <w:szCs w:val="28"/>
          <w:lang w:eastAsia="en-US"/>
        </w:rPr>
        <w:t>собенно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Американского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образа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(триединый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фашизм)</w:t>
      </w:r>
      <w:r>
        <w:rPr>
          <w:rFonts w:cs="Helvetica Neue"/>
          <w:szCs w:val="28"/>
          <w:lang w:eastAsia="en-US"/>
        </w:rPr>
        <w:t>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который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полной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мере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проявился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России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через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главенствующий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генотип</w:t>
      </w:r>
      <w:r>
        <w:rPr>
          <w:rFonts w:cs="Helvetica Neue"/>
          <w:szCs w:val="28"/>
          <w:lang w:eastAsia="en-US"/>
        </w:rPr>
        <w:t xml:space="preserve"> </w:t>
      </w:r>
      <w:r w:rsidR="00FB5B73">
        <w:rPr>
          <w:rFonts w:cs="Helvetica Neue"/>
          <w:szCs w:val="28"/>
          <w:lang w:eastAsia="en-US"/>
        </w:rPr>
        <w:t>М</w:t>
      </w:r>
      <w:r>
        <w:rPr>
          <w:rFonts w:cs="Helvetica Neue"/>
          <w:szCs w:val="28"/>
          <w:lang w:eastAsia="en-US"/>
        </w:rPr>
        <w:t>озга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конкретных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исполнителей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рамках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так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называемых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«демократических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преобразований».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И</w:t>
      </w:r>
      <w:r w:rsidRPr="00D407F4">
        <w:rPr>
          <w:rFonts w:cs="Helvetica Neue"/>
          <w:szCs w:val="28"/>
          <w:lang w:eastAsia="en-US"/>
        </w:rPr>
        <w:t>з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сегодня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воплощаемого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сценария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исполнительских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программных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действий</w:t>
      </w:r>
      <w:r>
        <w:rPr>
          <w:rFonts w:cs="Helvetica Neue"/>
          <w:szCs w:val="28"/>
          <w:lang w:eastAsia="en-US"/>
        </w:rPr>
        <w:t xml:space="preserve"> </w:t>
      </w:r>
      <w:r w:rsidR="00FB5B73">
        <w:rPr>
          <w:rFonts w:cs="Helvetica Neue"/>
          <w:szCs w:val="28"/>
          <w:lang w:eastAsia="en-US"/>
        </w:rPr>
        <w:t>«</w:t>
      </w:r>
      <w:r w:rsidRPr="00857001">
        <w:rPr>
          <w:rFonts w:cs="Helvetica Neue"/>
          <w:b/>
          <w:bCs/>
          <w:i/>
          <w:iCs/>
          <w:szCs w:val="28"/>
          <w:lang w:eastAsia="en-US"/>
        </w:rPr>
        <w:t>Украина»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всю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Англо-Американо-Европейскую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платформу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«не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выпустят»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из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все</w:t>
      </w:r>
      <w:r>
        <w:rPr>
          <w:rFonts w:cs="Helvetica Neue"/>
          <w:szCs w:val="28"/>
          <w:lang w:eastAsia="en-US"/>
        </w:rPr>
        <w:t>х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происходящих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обстоятельств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исполнения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программных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действий,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пока</w:t>
      </w:r>
      <w:r>
        <w:rPr>
          <w:rFonts w:cs="Helvetica Neue"/>
          <w:szCs w:val="28"/>
          <w:lang w:eastAsia="en-US"/>
        </w:rPr>
        <w:t xml:space="preserve"> </w:t>
      </w:r>
      <w:r w:rsidRPr="00D5704E">
        <w:rPr>
          <w:rStyle w:val="--"/>
        </w:rPr>
        <w:t>не</w:t>
      </w:r>
      <w:r>
        <w:rPr>
          <w:rStyle w:val="--0"/>
        </w:rPr>
        <w:t xml:space="preserve"> </w:t>
      </w:r>
      <w:r w:rsidRPr="00D5704E">
        <w:rPr>
          <w:rStyle w:val="--0"/>
        </w:rPr>
        <w:t>завершится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основном</w:t>
      </w:r>
      <w:r>
        <w:rPr>
          <w:rFonts w:cs="Helvetica Neue"/>
          <w:szCs w:val="28"/>
          <w:lang w:eastAsia="en-US"/>
        </w:rPr>
        <w:t>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сам</w:t>
      </w:r>
      <w:r>
        <w:rPr>
          <w:rFonts w:cs="Helvetica Neue"/>
          <w:szCs w:val="28"/>
          <w:lang w:eastAsia="en-US"/>
        </w:rPr>
        <w:t xml:space="preserve"> </w:t>
      </w:r>
      <w:r w:rsidRPr="00CE3211">
        <w:rPr>
          <w:rStyle w:val="--0"/>
        </w:rPr>
        <w:t>эпизод</w:t>
      </w:r>
      <w:r>
        <w:rPr>
          <w:rStyle w:val="--0"/>
        </w:rPr>
        <w:t xml:space="preserve"> </w:t>
      </w:r>
      <w:r w:rsidRPr="00CE3211">
        <w:rPr>
          <w:rStyle w:val="--"/>
        </w:rPr>
        <w:t>ликвидации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американского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триединого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фашизма.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Поэтому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«забегали»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панике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все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втайне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участвующие,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но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это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им</w:t>
      </w:r>
      <w:r>
        <w:rPr>
          <w:rStyle w:val="--"/>
        </w:rPr>
        <w:t xml:space="preserve"> </w:t>
      </w:r>
      <w:r w:rsidRPr="00857001">
        <w:rPr>
          <w:rStyle w:val="--"/>
        </w:rPr>
        <w:t>не</w:t>
      </w:r>
      <w:r>
        <w:rPr>
          <w:rStyle w:val="--0"/>
        </w:rPr>
        <w:t xml:space="preserve"> </w:t>
      </w:r>
      <w:r w:rsidRPr="00857001">
        <w:rPr>
          <w:rStyle w:val="--0"/>
        </w:rPr>
        <w:t>поможет</w:t>
      </w:r>
      <w:r w:rsidRPr="00D407F4">
        <w:rPr>
          <w:rFonts w:cs="Helvetica Neue"/>
          <w:szCs w:val="28"/>
          <w:lang w:eastAsia="en-US"/>
        </w:rPr>
        <w:t>.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Через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людей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Росси</w:t>
      </w:r>
      <w:r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будет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создана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новая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система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государственности,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начало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которой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уже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положено,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Россия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отстоит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самостоятельно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свою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функцию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л</w:t>
      </w:r>
      <w:r w:rsidRPr="00D407F4">
        <w:rPr>
          <w:rFonts w:cs="Helvetica Neue"/>
          <w:szCs w:val="28"/>
          <w:lang w:eastAsia="en-US"/>
        </w:rPr>
        <w:t>идера,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поскольку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о</w:t>
      </w:r>
      <w:r w:rsidRPr="00D407F4">
        <w:rPr>
          <w:rFonts w:cs="Helvetica Neue"/>
          <w:szCs w:val="28"/>
          <w:lang w:eastAsia="en-US"/>
        </w:rPr>
        <w:t>на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уже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повела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остальные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народы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Мира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иным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пут</w:t>
      </w:r>
      <w:r>
        <w:rPr>
          <w:rFonts w:cs="Helvetica Neue"/>
          <w:szCs w:val="28"/>
          <w:lang w:eastAsia="en-US"/>
        </w:rPr>
        <w:t>ё</w:t>
      </w:r>
      <w:r w:rsidRPr="00D407F4">
        <w:rPr>
          <w:rFonts w:cs="Helvetica Neue"/>
          <w:szCs w:val="28"/>
          <w:lang w:eastAsia="en-US"/>
        </w:rPr>
        <w:t>м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Цивилизационного</w:t>
      </w:r>
      <w:r>
        <w:rPr>
          <w:rFonts w:cs="Helvetica Neue"/>
          <w:szCs w:val="28"/>
          <w:lang w:eastAsia="en-US"/>
        </w:rPr>
        <w:t xml:space="preserve"> </w:t>
      </w:r>
      <w:r w:rsidRPr="00D407F4">
        <w:rPr>
          <w:rFonts w:cs="Helvetica Neue"/>
          <w:szCs w:val="28"/>
          <w:lang w:eastAsia="en-US"/>
        </w:rPr>
        <w:t>развития.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Вот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на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этом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фоне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и</w:t>
      </w:r>
      <w:r>
        <w:rPr>
          <w:rFonts w:cs="Helvetica Neue"/>
          <w:szCs w:val="28"/>
          <w:lang w:eastAsia="en-US"/>
        </w:rPr>
        <w:t xml:space="preserve"> </w:t>
      </w:r>
      <w:r w:rsidRPr="00D530E1">
        <w:rPr>
          <w:rFonts w:cs="Helvetica Neue"/>
          <w:b/>
          <w:bCs/>
          <w:i/>
          <w:iCs/>
          <w:szCs w:val="28"/>
          <w:lang w:eastAsia="en-US"/>
        </w:rPr>
        <w:t>рождается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D530E1">
        <w:rPr>
          <w:rFonts w:cs="Helvetica Neue"/>
          <w:b/>
          <w:bCs/>
          <w:i/>
          <w:iCs/>
          <w:szCs w:val="28"/>
          <w:lang w:eastAsia="en-US"/>
        </w:rPr>
        <w:t>глобальне</w:t>
      </w:r>
      <w:r w:rsidR="00D617DD">
        <w:rPr>
          <w:rFonts w:cs="Helvetica Neue"/>
          <w:b/>
          <w:bCs/>
          <w:i/>
          <w:iCs/>
          <w:szCs w:val="28"/>
          <w:lang w:eastAsia="en-US"/>
        </w:rPr>
        <w:t>й</w:t>
      </w:r>
      <w:r w:rsidRPr="00D530E1">
        <w:rPr>
          <w:rFonts w:cs="Helvetica Neue"/>
          <w:b/>
          <w:bCs/>
          <w:i/>
          <w:iCs/>
          <w:szCs w:val="28"/>
          <w:lang w:eastAsia="en-US"/>
        </w:rPr>
        <w:t>шая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D530E1">
        <w:rPr>
          <w:rFonts w:cs="Helvetica Neue"/>
          <w:b/>
          <w:bCs/>
          <w:i/>
          <w:iCs/>
          <w:szCs w:val="28"/>
          <w:lang w:eastAsia="en-US"/>
        </w:rPr>
        <w:t>идея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— </w:t>
      </w:r>
      <w:r w:rsidRPr="00D530E1">
        <w:rPr>
          <w:rFonts w:cs="Helvetica Neue"/>
          <w:b/>
          <w:bCs/>
          <w:i/>
          <w:iCs/>
          <w:szCs w:val="28"/>
          <w:lang w:eastAsia="en-US"/>
        </w:rPr>
        <w:t>Победить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D530E1">
        <w:rPr>
          <w:rFonts w:cs="Helvetica Neue"/>
          <w:b/>
          <w:bCs/>
          <w:i/>
          <w:iCs/>
          <w:szCs w:val="28"/>
          <w:lang w:eastAsia="en-US"/>
        </w:rPr>
        <w:t>Смерть</w:t>
      </w:r>
      <w:r>
        <w:rPr>
          <w:rFonts w:cs="Helvetica Neue"/>
          <w:szCs w:val="28"/>
          <w:lang w:eastAsia="en-US"/>
        </w:rPr>
        <w:t>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как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идея,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которая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вмещает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себя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всё</w:t>
      </w:r>
      <w:r w:rsidR="00D617DD">
        <w:rPr>
          <w:rFonts w:cs="Helvetica Neue"/>
          <w:szCs w:val="28"/>
          <w:lang w:eastAsia="en-US"/>
        </w:rPr>
        <w:t>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что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выше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написано.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реализовывать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всё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это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будут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люди,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будем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мы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вами,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теми,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кто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начал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понимать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сегодня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происходящее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совершенно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под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другим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углом,</w:t>
      </w:r>
      <w:r>
        <w:rPr>
          <w:rFonts w:cs="Helvetica Neue"/>
          <w:szCs w:val="28"/>
          <w:lang w:eastAsia="en-US"/>
        </w:rPr>
        <w:t xml:space="preserve"> </w:t>
      </w:r>
      <w:r w:rsidR="00D617DD">
        <w:rPr>
          <w:rFonts w:cs="Helvetica Neue"/>
          <w:szCs w:val="28"/>
          <w:lang w:eastAsia="en-US"/>
        </w:rPr>
        <w:t xml:space="preserve">от </w:t>
      </w:r>
      <w:r>
        <w:rPr>
          <w:rFonts w:cs="Helvetica Neue"/>
          <w:szCs w:val="28"/>
          <w:lang w:eastAsia="en-US"/>
        </w:rPr>
        <w:t>преподносимого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нам.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С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теми,</w:t>
      </w:r>
      <w:r>
        <w:rPr>
          <w:rFonts w:cs="Helvetica Neue"/>
          <w:szCs w:val="28"/>
          <w:lang w:eastAsia="en-US"/>
        </w:rPr>
        <w:t xml:space="preserve"> </w:t>
      </w:r>
      <w:r>
        <w:rPr>
          <w:rFonts w:cs="Helvetica Neue"/>
          <w:szCs w:val="28"/>
          <w:lang w:eastAsia="en-US"/>
        </w:rPr>
        <w:t>кто</w:t>
      </w:r>
      <w:r>
        <w:rPr>
          <w:rFonts w:cs="Helvetica Neue"/>
          <w:szCs w:val="28"/>
          <w:lang w:eastAsia="en-US"/>
        </w:rPr>
        <w:t xml:space="preserve"> </w:t>
      </w:r>
      <w:r w:rsidRPr="00D530E1">
        <w:rPr>
          <w:rFonts w:cs="Helvetica Neue"/>
          <w:b/>
          <w:bCs/>
          <w:i/>
          <w:iCs/>
          <w:szCs w:val="28"/>
          <w:lang w:eastAsia="en-US"/>
        </w:rPr>
        <w:t>защищает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D530E1">
        <w:rPr>
          <w:rFonts w:cs="Helvetica Neue"/>
          <w:b/>
          <w:bCs/>
          <w:i/>
          <w:iCs/>
          <w:szCs w:val="28"/>
          <w:lang w:eastAsia="en-US"/>
        </w:rPr>
        <w:t>здравый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D530E1">
        <w:rPr>
          <w:rFonts w:cs="Helvetica Neue"/>
          <w:b/>
          <w:bCs/>
          <w:i/>
          <w:iCs/>
          <w:szCs w:val="28"/>
          <w:lang w:eastAsia="en-US"/>
        </w:rPr>
        <w:t>смысл,</w:t>
      </w:r>
      <w:r>
        <w:rPr>
          <w:rFonts w:cs="Helvetica Neue"/>
          <w:b/>
          <w:bCs/>
          <w:i/>
          <w:iCs/>
          <w:szCs w:val="28"/>
          <w:lang w:eastAsia="en-US"/>
        </w:rPr>
        <w:t xml:space="preserve"> </w:t>
      </w:r>
      <w:r w:rsidRPr="00D530E1">
        <w:rPr>
          <w:rFonts w:eastAsia="Times New Roman"/>
          <w:b/>
          <w:bCs/>
          <w:i/>
          <w:iCs/>
          <w:color w:val="000000"/>
          <w:szCs w:val="28"/>
        </w:rPr>
        <w:t>человеческое</w:t>
      </w:r>
      <w:r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D530E1">
        <w:rPr>
          <w:rFonts w:eastAsia="Times New Roman"/>
          <w:b/>
          <w:bCs/>
          <w:i/>
          <w:iCs/>
          <w:color w:val="000000"/>
          <w:szCs w:val="28"/>
        </w:rPr>
        <w:t>достоинство</w:t>
      </w:r>
      <w:r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D530E1">
        <w:rPr>
          <w:rFonts w:eastAsia="Times New Roman"/>
          <w:b/>
          <w:bCs/>
          <w:i/>
          <w:iCs/>
          <w:color w:val="000000"/>
          <w:szCs w:val="28"/>
        </w:rPr>
        <w:t>и</w:t>
      </w:r>
      <w:r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D530E1">
        <w:rPr>
          <w:rFonts w:eastAsia="Times New Roman"/>
          <w:b/>
          <w:bCs/>
          <w:i/>
          <w:iCs/>
          <w:color w:val="000000"/>
          <w:szCs w:val="28"/>
        </w:rPr>
        <w:t>моральные</w:t>
      </w:r>
      <w:r>
        <w:rPr>
          <w:rFonts w:eastAsia="Times New Roman"/>
          <w:b/>
          <w:bCs/>
          <w:i/>
          <w:iCs/>
          <w:color w:val="000000"/>
          <w:szCs w:val="28"/>
        </w:rPr>
        <w:t xml:space="preserve"> </w:t>
      </w:r>
      <w:r w:rsidRPr="00D530E1">
        <w:rPr>
          <w:rFonts w:eastAsia="Times New Roman"/>
          <w:b/>
          <w:bCs/>
          <w:i/>
          <w:iCs/>
          <w:color w:val="000000"/>
          <w:szCs w:val="28"/>
        </w:rPr>
        <w:t>ценности</w:t>
      </w:r>
      <w:r>
        <w:rPr>
          <w:rFonts w:eastAsia="Times New Roman"/>
          <w:color w:val="000000"/>
          <w:szCs w:val="28"/>
        </w:rPr>
        <w:t>,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кто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начал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говорить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людям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приятное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правду,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осмысленную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самим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собой,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в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рамках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собственных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знаний,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понимая,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что</w:t>
      </w:r>
      <w:r>
        <w:rPr>
          <w:rFonts w:eastAsia="Times New Roman"/>
          <w:color w:val="000000"/>
          <w:szCs w:val="28"/>
        </w:rPr>
        <w:t xml:space="preserve"> </w:t>
      </w:r>
      <w:bookmarkStart w:id="12" w:name="OLE_LINK17"/>
      <w:r>
        <w:rPr>
          <w:rFonts w:eastAsia="Times New Roman"/>
          <w:color w:val="000000"/>
          <w:szCs w:val="28"/>
        </w:rPr>
        <w:t>никогда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ничего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не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изменишь,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если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будешь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бороться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существующей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реальностью.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Если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хотите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что-то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изменить,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создайте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новую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модель,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чтобы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старая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просто</w:t>
      </w:r>
      <w:r>
        <w:rPr>
          <w:rFonts w:eastAsia="Times New Roman"/>
          <w:color w:val="000000"/>
          <w:szCs w:val="28"/>
        </w:rPr>
        <w:t xml:space="preserve"> </w:t>
      </w:r>
      <w:r>
        <w:rPr>
          <w:rFonts w:eastAsia="Times New Roman"/>
          <w:color w:val="000000"/>
          <w:szCs w:val="28"/>
        </w:rPr>
        <w:t>устарела…</w:t>
      </w:r>
    </w:p>
    <w:bookmarkEnd w:id="12"/>
    <w:p w14:paraId="026D7FF1" w14:textId="268ED86F" w:rsidR="004D353C" w:rsidRPr="00D617DD" w:rsidRDefault="004D353C" w:rsidP="00D617DD">
      <w:pPr>
        <w:rPr>
          <w:rFonts w:eastAsia="Times New Roman"/>
          <w:b/>
          <w:bCs/>
          <w:i/>
          <w:iCs/>
        </w:rPr>
      </w:pPr>
      <w:r w:rsidRPr="00D617DD">
        <w:rPr>
          <w:rFonts w:cs="Helvetica Neue"/>
          <w:b/>
          <w:bCs/>
          <w:i/>
          <w:iCs/>
          <w:lang w:eastAsia="en-US"/>
        </w:rPr>
        <w:t>Б</w:t>
      </w:r>
      <w:r w:rsidRPr="00D617DD">
        <w:rPr>
          <w:rFonts w:eastAsia="Times New Roman"/>
          <w:b/>
          <w:bCs/>
          <w:i/>
          <w:iCs/>
        </w:rPr>
        <w:t>ерегите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друг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друга,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и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знайте</w:t>
      </w:r>
      <w:r w:rsidR="00DA54CF">
        <w:rPr>
          <w:rFonts w:eastAsia="Times New Roman"/>
          <w:b/>
          <w:bCs/>
          <w:i/>
          <w:iCs/>
        </w:rPr>
        <w:t>, —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главное</w:t>
      </w:r>
      <w:r w:rsidR="00D617DD">
        <w:rPr>
          <w:rFonts w:eastAsia="Times New Roman"/>
          <w:b/>
          <w:bCs/>
          <w:i/>
          <w:iCs/>
        </w:rPr>
        <w:t>,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="00D617DD" w:rsidRPr="00D617DD">
        <w:rPr>
          <w:rFonts w:eastAsia="Times New Roman"/>
          <w:b/>
          <w:bCs/>
          <w:i/>
          <w:iCs/>
        </w:rPr>
        <w:t>твёрдо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знайте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и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не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сомневайтесь,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как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бы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н</w:t>
      </w:r>
      <w:r w:rsidR="00DA54CF">
        <w:rPr>
          <w:rFonts w:eastAsia="Times New Roman"/>
          <w:b/>
          <w:bCs/>
          <w:i/>
          <w:iCs/>
        </w:rPr>
        <w:t>и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было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сейчас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тяжело,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Победа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будет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за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нами,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она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непременно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будет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за</w:t>
      </w:r>
      <w:r w:rsidRPr="00D617DD">
        <w:rPr>
          <w:rFonts w:eastAsia="Times New Roman"/>
          <w:b/>
          <w:bCs/>
          <w:i/>
          <w:iCs/>
        </w:rPr>
        <w:t xml:space="preserve"> </w:t>
      </w:r>
      <w:r w:rsidRPr="00D617DD">
        <w:rPr>
          <w:rFonts w:eastAsia="Times New Roman"/>
          <w:b/>
          <w:bCs/>
          <w:i/>
          <w:iCs/>
        </w:rPr>
        <w:t>нами.</w:t>
      </w:r>
    </w:p>
    <w:p w14:paraId="61CB7D86" w14:textId="77777777" w:rsidR="00AD1007" w:rsidRDefault="00AD1007" w:rsidP="00940EB7">
      <w:pPr>
        <w:rPr>
          <w:b/>
          <w:bCs/>
          <w:i/>
          <w:iCs/>
        </w:rPr>
      </w:pPr>
    </w:p>
    <w:p w14:paraId="6CBEEA0E" w14:textId="0B3A9750" w:rsidR="005A4145" w:rsidRPr="00940EB7" w:rsidRDefault="005A4145" w:rsidP="00940EB7">
      <w:pPr>
        <w:rPr>
          <w:b/>
          <w:bCs/>
          <w:i/>
          <w:iCs/>
        </w:rPr>
      </w:pPr>
      <w:r w:rsidRPr="00940EB7">
        <w:rPr>
          <w:b/>
          <w:bCs/>
          <w:i/>
          <w:iCs/>
        </w:rPr>
        <w:t>Ф.</w:t>
      </w:r>
      <w:r w:rsidR="004D353C">
        <w:rPr>
          <w:b/>
          <w:bCs/>
          <w:i/>
          <w:iCs/>
        </w:rPr>
        <w:t xml:space="preserve"> </w:t>
      </w:r>
      <w:r w:rsidRPr="00940EB7">
        <w:rPr>
          <w:b/>
          <w:bCs/>
          <w:i/>
          <w:iCs/>
        </w:rPr>
        <w:t>Шкруднев</w:t>
      </w:r>
    </w:p>
    <w:p w14:paraId="0687F633" w14:textId="789752F9" w:rsidR="00532E11" w:rsidRPr="00A3393F" w:rsidRDefault="004D353C" w:rsidP="00D617DD">
      <w:r>
        <w:rPr>
          <w:b/>
          <w:bCs/>
          <w:i/>
          <w:iCs/>
        </w:rPr>
        <w:t xml:space="preserve">02 апреля </w:t>
      </w:r>
      <w:r w:rsidR="005A4145" w:rsidRPr="00940EB7">
        <w:rPr>
          <w:b/>
          <w:bCs/>
          <w:i/>
          <w:iCs/>
        </w:rPr>
        <w:t>202</w:t>
      </w:r>
      <w:r w:rsidR="001A68B0">
        <w:rPr>
          <w:b/>
          <w:bCs/>
          <w:i/>
          <w:iCs/>
        </w:rPr>
        <w:t>3</w:t>
      </w:r>
      <w:r>
        <w:rPr>
          <w:b/>
          <w:bCs/>
          <w:i/>
          <w:iCs/>
        </w:rPr>
        <w:t xml:space="preserve"> </w:t>
      </w:r>
      <w:r w:rsidR="005A4145" w:rsidRPr="00940EB7">
        <w:rPr>
          <w:b/>
          <w:bCs/>
          <w:i/>
          <w:iCs/>
        </w:rPr>
        <w:t>года</w:t>
      </w:r>
      <w:r>
        <w:rPr>
          <w:b/>
          <w:bCs/>
          <w:i/>
          <w:iCs/>
        </w:rPr>
        <w:t xml:space="preserve"> </w:t>
      </w:r>
    </w:p>
    <w:sectPr w:rsidR="00532E11" w:rsidRPr="00A3393F" w:rsidSect="008E2E61">
      <w:headerReference w:type="even" r:id="rId14"/>
      <w:headerReference w:type="default" r:id="rId15"/>
      <w:footerReference w:type="even" r:id="rId16"/>
      <w:footerReference w:type="default" r:id="rId17"/>
      <w:pgSz w:w="11900" w:h="16840"/>
      <w:pgMar w:top="1235" w:right="720" w:bottom="1054" w:left="720" w:header="0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3E8B11" w14:textId="77777777" w:rsidR="0000128B" w:rsidRDefault="0000128B" w:rsidP="007E5B4D">
      <w:r>
        <w:separator/>
      </w:r>
    </w:p>
  </w:endnote>
  <w:endnote w:type="continuationSeparator" w:id="0">
    <w:p w14:paraId="40D03393" w14:textId="77777777" w:rsidR="0000128B" w:rsidRDefault="0000128B" w:rsidP="007E5B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 CY">
    <w:altName w:val="Segoe UI"/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lfaen">
    <w:panose1 w:val="010A0502050306030303"/>
    <w:charset w:val="00"/>
    <w:family w:val="roman"/>
    <w:notTrueType/>
    <w:pitch w:val="variable"/>
    <w:sig w:usb0="04000687" w:usb1="00000000" w:usb2="00000000" w:usb3="00000000" w:csb0="000000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 New Roman (Основной текст">
    <w:altName w:val="Times New Roman"/>
    <w:panose1 w:val="020B0604020202020204"/>
    <w:charset w:val="00"/>
    <w:family w:val="roman"/>
    <w:pitch w:val="default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enlo">
    <w:panose1 w:val="020B0609030804020204"/>
    <w:charset w:val="00"/>
    <w:family w:val="modern"/>
    <w:pitch w:val="fixed"/>
    <w:sig w:usb0="E60022FF" w:usb1="D200F9FB" w:usb2="02000028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71315" w14:textId="25B05805" w:rsidR="00573D4E" w:rsidRDefault="00573D4E" w:rsidP="004A7BD5">
    <w:pPr>
      <w:pStyle w:val="af7"/>
      <w:framePr w:wrap="none" w:vAnchor="text" w:hAnchor="page" w:x="5857" w:y="380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2</w:t>
    </w:r>
    <w:r>
      <w:rPr>
        <w:rStyle w:val="af9"/>
      </w:rPr>
      <w:fldChar w:fldCharType="end"/>
    </w:r>
  </w:p>
  <w:p w14:paraId="63040A5B" w14:textId="06A38842" w:rsidR="00573D4E" w:rsidRDefault="00573D4E">
    <w:pPr>
      <w:pStyle w:val="af7"/>
    </w:pPr>
    <w:r>
      <w:rPr>
        <w:rFonts w:cs="Arial"/>
        <w:noProof/>
        <w:color w:val="131211"/>
      </w:rPr>
      <w:drawing>
        <wp:anchor distT="0" distB="0" distL="114300" distR="114300" simplePos="0" relativeHeight="251671552" behindDoc="1" locked="0" layoutInCell="1" allowOverlap="1" wp14:anchorId="3348786C" wp14:editId="31562647">
          <wp:simplePos x="0" y="0"/>
          <wp:positionH relativeFrom="column">
            <wp:posOffset>-461727</wp:posOffset>
          </wp:positionH>
          <wp:positionV relativeFrom="paragraph">
            <wp:posOffset>10569</wp:posOffset>
          </wp:positionV>
          <wp:extent cx="8197013" cy="49794"/>
          <wp:effectExtent l="0" t="0" r="0" b="127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387260" cy="570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cs="Arial"/>
        <w:noProof/>
        <w:color w:val="131211"/>
      </w:rPr>
      <w:drawing>
        <wp:anchor distT="0" distB="0" distL="114300" distR="114300" simplePos="0" relativeHeight="251669504" behindDoc="1" locked="0" layoutInCell="1" allowOverlap="1" wp14:anchorId="4D561AC3" wp14:editId="3C9BCAD6">
          <wp:simplePos x="0" y="0"/>
          <wp:positionH relativeFrom="column">
            <wp:posOffset>-452673</wp:posOffset>
          </wp:positionH>
          <wp:positionV relativeFrom="paragraph">
            <wp:posOffset>114684</wp:posOffset>
          </wp:positionV>
          <wp:extent cx="7546063" cy="502920"/>
          <wp:effectExtent l="0" t="0" r="0" b="508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7903" cy="50304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8FA77" w14:textId="77777777" w:rsidR="00573D4E" w:rsidRDefault="00573D4E" w:rsidP="009362E3">
    <w:pPr>
      <w:pStyle w:val="af7"/>
      <w:framePr w:wrap="none" w:vAnchor="text" w:hAnchor="page" w:x="5857" w:y="325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separate"/>
    </w:r>
    <w:r>
      <w:rPr>
        <w:rStyle w:val="af9"/>
        <w:noProof/>
      </w:rPr>
      <w:t>1</w:t>
    </w:r>
    <w:r>
      <w:rPr>
        <w:rStyle w:val="af9"/>
      </w:rPr>
      <w:fldChar w:fldCharType="end"/>
    </w:r>
  </w:p>
  <w:p w14:paraId="6E8D60D9" w14:textId="035E64C1" w:rsidR="00573D4E" w:rsidRDefault="00573D4E">
    <w:pPr>
      <w:pStyle w:val="af7"/>
    </w:pPr>
    <w:r w:rsidRPr="00C54503">
      <w:rPr>
        <w:noProof/>
      </w:rPr>
      <w:drawing>
        <wp:anchor distT="0" distB="0" distL="114300" distR="114300" simplePos="0" relativeHeight="251676672" behindDoc="1" locked="0" layoutInCell="1" allowOverlap="1" wp14:anchorId="64DEED03" wp14:editId="135402F9">
          <wp:simplePos x="0" y="0"/>
          <wp:positionH relativeFrom="column">
            <wp:posOffset>-453390</wp:posOffset>
          </wp:positionH>
          <wp:positionV relativeFrom="paragraph">
            <wp:posOffset>125095</wp:posOffset>
          </wp:positionV>
          <wp:extent cx="7545705" cy="502920"/>
          <wp:effectExtent l="0" t="0" r="0" b="508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5705" cy="5029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7696" behindDoc="1" locked="0" layoutInCell="1" allowOverlap="1" wp14:anchorId="05C3B0D0" wp14:editId="4F8A9A73">
          <wp:simplePos x="0" y="0"/>
          <wp:positionH relativeFrom="column">
            <wp:posOffset>-462579</wp:posOffset>
          </wp:positionH>
          <wp:positionV relativeFrom="paragraph">
            <wp:posOffset>21515</wp:posOffset>
          </wp:positionV>
          <wp:extent cx="8197013" cy="49794"/>
          <wp:effectExtent l="0" t="0" r="0" b="1270"/>
          <wp:wrapNone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7013" cy="497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950069" w14:textId="77777777" w:rsidR="0000128B" w:rsidRDefault="0000128B" w:rsidP="007E5B4D">
      <w:r>
        <w:separator/>
      </w:r>
    </w:p>
  </w:footnote>
  <w:footnote w:type="continuationSeparator" w:id="0">
    <w:p w14:paraId="7CAE06EA" w14:textId="77777777" w:rsidR="0000128B" w:rsidRDefault="0000128B" w:rsidP="007E5B4D">
      <w:r>
        <w:continuationSeparator/>
      </w:r>
    </w:p>
  </w:footnote>
  <w:footnote w:id="1">
    <w:p w14:paraId="66FA61A3" w14:textId="76082641" w:rsidR="004D353C" w:rsidRPr="00825FD2" w:rsidRDefault="004D353C" w:rsidP="004D353C">
      <w:pPr>
        <w:pStyle w:val="afa"/>
        <w:rPr>
          <w:sz w:val="21"/>
          <w:szCs w:val="21"/>
        </w:rPr>
      </w:pPr>
      <w:r>
        <w:rPr>
          <w:rStyle w:val="afc"/>
        </w:rPr>
        <w:footnoteRef/>
      </w:r>
      <w:r>
        <w:t xml:space="preserve"> </w:t>
      </w:r>
      <w:r w:rsidRPr="00D407F4">
        <w:rPr>
          <w:b/>
          <w:bCs/>
          <w:sz w:val="21"/>
          <w:szCs w:val="21"/>
        </w:rPr>
        <w:t>М.</w:t>
      </w:r>
      <w:r>
        <w:rPr>
          <w:b/>
          <w:bCs/>
          <w:spacing w:val="-2"/>
          <w:sz w:val="21"/>
          <w:szCs w:val="21"/>
        </w:rPr>
        <w:t xml:space="preserve"> </w:t>
      </w:r>
      <w:r w:rsidRPr="00D407F4">
        <w:rPr>
          <w:b/>
          <w:bCs/>
          <w:sz w:val="21"/>
          <w:szCs w:val="21"/>
        </w:rPr>
        <w:t>Горький</w:t>
      </w:r>
      <w:r>
        <w:rPr>
          <w:sz w:val="21"/>
          <w:szCs w:val="21"/>
        </w:rPr>
        <w:t xml:space="preserve"> </w:t>
      </w:r>
      <w:r w:rsidRPr="00D407F4">
        <w:rPr>
          <w:sz w:val="21"/>
          <w:szCs w:val="21"/>
        </w:rPr>
        <w:t>«Старуха</w:t>
      </w:r>
      <w:r>
        <w:rPr>
          <w:spacing w:val="-2"/>
          <w:sz w:val="21"/>
          <w:szCs w:val="21"/>
        </w:rPr>
        <w:t xml:space="preserve"> </w:t>
      </w:r>
      <w:r w:rsidRPr="00D407F4">
        <w:rPr>
          <w:sz w:val="21"/>
          <w:szCs w:val="21"/>
        </w:rPr>
        <w:t>Изергиль»</w:t>
      </w:r>
      <w:r>
        <w:rPr>
          <w:sz w:val="21"/>
          <w:szCs w:val="21"/>
        </w:rPr>
        <w:t>.</w:t>
      </w:r>
    </w:p>
  </w:footnote>
  <w:footnote w:id="2">
    <w:p w14:paraId="2E808B40" w14:textId="781F65F6" w:rsidR="004D353C" w:rsidRPr="001D0B44" w:rsidRDefault="004D353C" w:rsidP="004D353C">
      <w:pPr>
        <w:pStyle w:val="afffff8"/>
      </w:pPr>
      <w:r>
        <w:rPr>
          <w:rStyle w:val="afc"/>
        </w:rPr>
        <w:footnoteRef/>
      </w:r>
      <w:r>
        <w:t xml:space="preserve"> </w:t>
      </w:r>
      <w:r w:rsidRPr="001D0B44">
        <w:t>Деятельность</w:t>
      </w:r>
      <w:r>
        <w:t xml:space="preserve"> </w:t>
      </w:r>
      <w:r w:rsidRPr="001D0B44">
        <w:rPr>
          <w:b/>
          <w:bCs/>
          <w:i/>
          <w:iCs/>
        </w:rPr>
        <w:t>вегетативной</w:t>
      </w:r>
      <w:r>
        <w:rPr>
          <w:b/>
          <w:bCs/>
          <w:i/>
          <w:iCs/>
        </w:rPr>
        <w:t xml:space="preserve"> </w:t>
      </w:r>
      <w:r w:rsidRPr="001D0B44">
        <w:rPr>
          <w:b/>
          <w:bCs/>
          <w:i/>
          <w:iCs/>
        </w:rPr>
        <w:t>нервной</w:t>
      </w:r>
      <w:r>
        <w:rPr>
          <w:b/>
          <w:bCs/>
          <w:i/>
          <w:iCs/>
        </w:rPr>
        <w:t xml:space="preserve"> </w:t>
      </w:r>
      <w:r w:rsidRPr="001D0B44">
        <w:rPr>
          <w:b/>
          <w:bCs/>
          <w:i/>
          <w:iCs/>
        </w:rPr>
        <w:t>системы</w:t>
      </w:r>
      <w:r>
        <w:t xml:space="preserve"> </w:t>
      </w:r>
      <w:r w:rsidRPr="001D0B44">
        <w:t>не</w:t>
      </w:r>
      <w:r>
        <w:t xml:space="preserve"> </w:t>
      </w:r>
      <w:r w:rsidRPr="001D0B44">
        <w:t>зависит</w:t>
      </w:r>
      <w:r>
        <w:t xml:space="preserve"> </w:t>
      </w:r>
      <w:r w:rsidRPr="001D0B44">
        <w:t>от</w:t>
      </w:r>
      <w:r>
        <w:t xml:space="preserve"> </w:t>
      </w:r>
      <w:r w:rsidRPr="001D0B44">
        <w:t>воли</w:t>
      </w:r>
      <w:r>
        <w:t xml:space="preserve"> </w:t>
      </w:r>
      <w:r w:rsidRPr="001D0B44">
        <w:t>человека.</w:t>
      </w:r>
      <w:r>
        <w:t xml:space="preserve"> </w:t>
      </w:r>
      <w:r w:rsidRPr="001D0B44">
        <w:t>Это</w:t>
      </w:r>
      <w:r>
        <w:t xml:space="preserve"> </w:t>
      </w:r>
      <w:r w:rsidRPr="001D0B44">
        <w:t>означает,</w:t>
      </w:r>
      <w:r>
        <w:t xml:space="preserve"> </w:t>
      </w:r>
      <w:r w:rsidRPr="001D0B44">
        <w:t>что</w:t>
      </w:r>
      <w:r>
        <w:t xml:space="preserve"> </w:t>
      </w:r>
      <w:r w:rsidRPr="001D0B44">
        <w:t>в</w:t>
      </w:r>
      <w:r>
        <w:t xml:space="preserve"> </w:t>
      </w:r>
      <w:r w:rsidRPr="001D0B44">
        <w:t>обычных</w:t>
      </w:r>
      <w:r>
        <w:t xml:space="preserve"> </w:t>
      </w:r>
      <w:r w:rsidRPr="001D0B44">
        <w:t>условиях</w:t>
      </w:r>
      <w:r>
        <w:t xml:space="preserve"> </w:t>
      </w:r>
      <w:r w:rsidRPr="001D0B44">
        <w:t>человек</w:t>
      </w:r>
      <w:r>
        <w:t xml:space="preserve"> </w:t>
      </w:r>
      <w:r w:rsidRPr="001D0B44">
        <w:t>не</w:t>
      </w:r>
      <w:r>
        <w:t xml:space="preserve"> </w:t>
      </w:r>
      <w:r w:rsidRPr="001D0B44">
        <w:t>может</w:t>
      </w:r>
      <w:r>
        <w:t xml:space="preserve"> </w:t>
      </w:r>
      <w:r w:rsidRPr="001D0B44">
        <w:t>волевым</w:t>
      </w:r>
      <w:r>
        <w:t xml:space="preserve"> </w:t>
      </w:r>
      <w:r w:rsidRPr="001D0B44">
        <w:t>усилием</w:t>
      </w:r>
      <w:r>
        <w:t xml:space="preserve"> </w:t>
      </w:r>
      <w:r w:rsidRPr="001D0B44">
        <w:t>заставить</w:t>
      </w:r>
      <w:r>
        <w:t xml:space="preserve"> </w:t>
      </w:r>
      <w:r w:rsidRPr="001D0B44">
        <w:t>сердце</w:t>
      </w:r>
      <w:r>
        <w:t xml:space="preserve"> </w:t>
      </w:r>
      <w:r w:rsidRPr="001D0B44">
        <w:t>биться</w:t>
      </w:r>
      <w:r>
        <w:t xml:space="preserve"> </w:t>
      </w:r>
      <w:r w:rsidRPr="001D0B44">
        <w:t>реже</w:t>
      </w:r>
      <w:r>
        <w:t xml:space="preserve"> </w:t>
      </w:r>
      <w:r w:rsidRPr="001D0B44">
        <w:t>или</w:t>
      </w:r>
      <w:r>
        <w:t xml:space="preserve"> </w:t>
      </w:r>
      <w:r w:rsidRPr="001D0B44">
        <w:t>мышцы</w:t>
      </w:r>
      <w:r>
        <w:t xml:space="preserve"> </w:t>
      </w:r>
      <w:r w:rsidRPr="001D0B44">
        <w:t>желудка</w:t>
      </w:r>
      <w:r>
        <w:t xml:space="preserve"> </w:t>
      </w:r>
      <w:r w:rsidRPr="001D0B44">
        <w:t>—</w:t>
      </w:r>
      <w:r>
        <w:t xml:space="preserve"> </w:t>
      </w:r>
      <w:r w:rsidRPr="001D0B44">
        <w:t>не</w:t>
      </w:r>
      <w:r>
        <w:t xml:space="preserve"> </w:t>
      </w:r>
      <w:r w:rsidRPr="001D0B44">
        <w:t>сокращаться.</w:t>
      </w:r>
      <w:r>
        <w:t xml:space="preserve"> </w:t>
      </w:r>
      <w:r w:rsidRPr="001D0B44">
        <w:t>Однако</w:t>
      </w:r>
      <w:r>
        <w:t xml:space="preserve"> </w:t>
      </w:r>
      <w:r w:rsidRPr="001D0B44">
        <w:t>достичь</w:t>
      </w:r>
      <w:r>
        <w:t xml:space="preserve"> </w:t>
      </w:r>
      <w:r w:rsidRPr="001D0B44">
        <w:t>сознательного</w:t>
      </w:r>
      <w:r>
        <w:t xml:space="preserve"> </w:t>
      </w:r>
      <w:r w:rsidRPr="001D0B44">
        <w:t>влияния</w:t>
      </w:r>
      <w:r>
        <w:t xml:space="preserve"> </w:t>
      </w:r>
      <w:r w:rsidRPr="001D0B44">
        <w:t>на</w:t>
      </w:r>
      <w:r>
        <w:t xml:space="preserve"> </w:t>
      </w:r>
      <w:r w:rsidRPr="001D0B44">
        <w:t>многие</w:t>
      </w:r>
      <w:r>
        <w:t xml:space="preserve"> </w:t>
      </w:r>
      <w:r w:rsidRPr="001D0B44">
        <w:t>параметры,</w:t>
      </w:r>
      <w:r>
        <w:t xml:space="preserve"> </w:t>
      </w:r>
      <w:r w:rsidRPr="001D0B44">
        <w:t>контролируемые</w:t>
      </w:r>
      <w:r>
        <w:t xml:space="preserve"> </w:t>
      </w:r>
      <w:r w:rsidRPr="001D0B44">
        <w:t>ВНС,</w:t>
      </w:r>
      <w:r>
        <w:t xml:space="preserve"> </w:t>
      </w:r>
      <w:r w:rsidRPr="001D0B44">
        <w:t>можно</w:t>
      </w:r>
      <w:r>
        <w:t xml:space="preserve"> </w:t>
      </w:r>
      <w:r w:rsidRPr="001D0B44">
        <w:t>с</w:t>
      </w:r>
      <w:r>
        <w:t xml:space="preserve"> </w:t>
      </w:r>
      <w:r w:rsidRPr="001D0B44">
        <w:t>помощью</w:t>
      </w:r>
      <w:r>
        <w:t xml:space="preserve"> </w:t>
      </w:r>
      <w:r w:rsidRPr="001D0B44">
        <w:t>специальных</w:t>
      </w:r>
      <w:r>
        <w:t xml:space="preserve"> </w:t>
      </w:r>
      <w:r w:rsidRPr="001D0B44">
        <w:t>методов</w:t>
      </w:r>
      <w:r>
        <w:t xml:space="preserve"> </w:t>
      </w:r>
      <w:r w:rsidRPr="001D0B44">
        <w:t>тренировки</w:t>
      </w:r>
      <w:r>
        <w:t>.</w:t>
      </w:r>
      <w:r>
        <w:t xml:space="preserve"> </w:t>
      </w:r>
    </w:p>
  </w:footnote>
  <w:footnote w:id="3">
    <w:p w14:paraId="146AD258" w14:textId="75E16346" w:rsidR="004D353C" w:rsidRPr="00582AC5" w:rsidRDefault="004D353C" w:rsidP="008A656E">
      <w:pPr>
        <w:pStyle w:val="afffff8"/>
      </w:pPr>
      <w:r>
        <w:rPr>
          <w:rStyle w:val="afc"/>
        </w:rPr>
        <w:footnoteRef/>
      </w:r>
      <w:r>
        <w:t xml:space="preserve"> </w:t>
      </w:r>
      <w:r>
        <w:t>Цитирую</w:t>
      </w:r>
      <w:r>
        <w:t xml:space="preserve"> </w:t>
      </w:r>
      <w:r>
        <w:t>близко</w:t>
      </w:r>
      <w:r>
        <w:t xml:space="preserve"> </w:t>
      </w:r>
      <w:r>
        <w:t>к</w:t>
      </w:r>
      <w:r>
        <w:t xml:space="preserve"> </w:t>
      </w:r>
      <w:r>
        <w:t>тексту,</w:t>
      </w:r>
      <w:r>
        <w:t xml:space="preserve"> </w:t>
      </w:r>
      <w:r>
        <w:t>опубликованному</w:t>
      </w:r>
      <w:r>
        <w:t xml:space="preserve"> </w:t>
      </w:r>
      <w:r>
        <w:t>в</w:t>
      </w:r>
      <w:r>
        <w:t xml:space="preserve"> </w:t>
      </w:r>
      <w:r>
        <w:t>журнале</w:t>
      </w:r>
      <w:r>
        <w:t xml:space="preserve"> </w:t>
      </w:r>
      <w:r>
        <w:t>Forbs</w:t>
      </w:r>
      <w:r w:rsidR="008A656E">
        <w:t>.</w:t>
      </w:r>
    </w:p>
  </w:footnote>
  <w:footnote w:id="4">
    <w:p w14:paraId="6114475E" w14:textId="3B563149" w:rsidR="004D353C" w:rsidRPr="00903EB3" w:rsidRDefault="004D353C" w:rsidP="008E2780">
      <w:pPr>
        <w:pStyle w:val="afffff8"/>
      </w:pPr>
      <w:r>
        <w:rPr>
          <w:rStyle w:val="afc"/>
        </w:rPr>
        <w:footnoteRef/>
      </w:r>
      <w:r>
        <w:t xml:space="preserve"> </w:t>
      </w:r>
      <w:r w:rsidRPr="00903EB3">
        <w:rPr>
          <w:b/>
          <w:bCs/>
        </w:rPr>
        <w:t>Гиперкритицизм</w:t>
      </w:r>
      <w:r w:rsidRPr="00903EB3">
        <w:t>,</w:t>
      </w:r>
      <w:r>
        <w:t xml:space="preserve"> — </w:t>
      </w:r>
      <w:r w:rsidRPr="00903EB3">
        <w:t>метод,</w:t>
      </w:r>
      <w:r>
        <w:t xml:space="preserve"> </w:t>
      </w:r>
      <w:r w:rsidRPr="008E2780">
        <w:t>позволяющий</w:t>
      </w:r>
      <w:r>
        <w:t xml:space="preserve"> </w:t>
      </w:r>
      <w:r w:rsidRPr="00903EB3">
        <w:t>проверять</w:t>
      </w:r>
      <w:r>
        <w:t xml:space="preserve"> </w:t>
      </w:r>
      <w:r w:rsidRPr="00903EB3">
        <w:t>достоверность</w:t>
      </w:r>
      <w:r>
        <w:t xml:space="preserve"> </w:t>
      </w:r>
      <w:r w:rsidRPr="00903EB3">
        <w:t>источников</w:t>
      </w:r>
      <w:r>
        <w:t xml:space="preserve"> </w:t>
      </w:r>
      <w:r w:rsidRPr="00903EB3">
        <w:t>и</w:t>
      </w:r>
      <w:r>
        <w:t xml:space="preserve"> </w:t>
      </w:r>
      <w:r w:rsidRPr="00903EB3">
        <w:t>доказывать</w:t>
      </w:r>
      <w:r>
        <w:t xml:space="preserve"> </w:t>
      </w:r>
      <w:r w:rsidRPr="00903EB3">
        <w:t>в</w:t>
      </w:r>
      <w:r>
        <w:t xml:space="preserve"> </w:t>
      </w:r>
      <w:r w:rsidRPr="00903EB3">
        <w:t>них</w:t>
      </w:r>
      <w:r>
        <w:t xml:space="preserve"> </w:t>
      </w:r>
      <w:r w:rsidRPr="00903EB3">
        <w:t>существование</w:t>
      </w:r>
      <w:r>
        <w:t xml:space="preserve"> </w:t>
      </w:r>
      <w:r w:rsidRPr="00903EB3">
        <w:t>действительных</w:t>
      </w:r>
      <w:r>
        <w:t xml:space="preserve"> </w:t>
      </w:r>
      <w:r w:rsidRPr="00903EB3">
        <w:t>ошибок.</w:t>
      </w:r>
      <w:r>
        <w:t xml:space="preserve"> </w:t>
      </w:r>
    </w:p>
  </w:footnote>
  <w:footnote w:id="5">
    <w:p w14:paraId="0CB95C72" w14:textId="3F458827" w:rsidR="004D353C" w:rsidRPr="006B226D" w:rsidRDefault="004D353C" w:rsidP="00FB5B73">
      <w:pPr>
        <w:pStyle w:val="afffff8"/>
      </w:pPr>
      <w:r>
        <w:rPr>
          <w:rStyle w:val="afc"/>
        </w:rPr>
        <w:footnoteRef/>
      </w:r>
      <w:r>
        <w:t xml:space="preserve"> </w:t>
      </w:r>
      <w:r w:rsidRPr="006B226D">
        <w:rPr>
          <w:b/>
          <w:bCs/>
          <w:i/>
          <w:iCs/>
        </w:rPr>
        <w:t>Знание</w:t>
      </w:r>
      <w:r>
        <w:rPr>
          <w:b/>
          <w:bCs/>
          <w:i/>
          <w:iCs/>
        </w:rPr>
        <w:t xml:space="preserve"> </w:t>
      </w:r>
      <w:r w:rsidRPr="006B226D">
        <w:rPr>
          <w:b/>
          <w:bCs/>
          <w:i/>
          <w:iCs/>
        </w:rPr>
        <w:t>основ</w:t>
      </w:r>
      <w:r>
        <w:rPr>
          <w:b/>
          <w:bCs/>
          <w:i/>
          <w:iCs/>
        </w:rPr>
        <w:t xml:space="preserve"> </w:t>
      </w:r>
      <w:r w:rsidRPr="006B226D">
        <w:rPr>
          <w:b/>
          <w:bCs/>
          <w:i/>
          <w:iCs/>
        </w:rPr>
        <w:t>соционики</w:t>
      </w:r>
      <w:r w:rsidRPr="006B226D">
        <w:t>,</w:t>
      </w:r>
      <w:r>
        <w:t xml:space="preserve"> </w:t>
      </w:r>
      <w:r w:rsidRPr="00FB5B73">
        <w:t>понимание себя и окружающих позволяют</w:t>
      </w:r>
      <w:r w:rsidR="00FB5B73" w:rsidRPr="00FB5B73">
        <w:t xml:space="preserve"> </w:t>
      </w:r>
      <w:r w:rsidRPr="00FB5B73">
        <w:t>противостоять психологическим манипуляциям и способствует</w:t>
      </w:r>
      <w:r w:rsidR="00FB5B73" w:rsidRPr="00FB5B73">
        <w:t xml:space="preserve"> </w:t>
      </w:r>
      <w:r w:rsidRPr="00FB5B73">
        <w:t>укреплению психологической устойчивости личности, уверенности в собственных</w:t>
      </w:r>
      <w:r w:rsidR="00FB5B73" w:rsidRPr="00FB5B73">
        <w:t xml:space="preserve"> </w:t>
      </w:r>
      <w:r w:rsidRPr="00FB5B73">
        <w:t>силах и в собственной картине мира.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BF3096" w14:textId="3FFCB536" w:rsidR="00DE2A87" w:rsidRPr="004D353C" w:rsidRDefault="00573D4E" w:rsidP="00DE2A87">
    <w:pPr>
      <w:pStyle w:val="afffffff1"/>
      <w:rPr>
        <w:u w:val="none"/>
      </w:rPr>
    </w:pPr>
    <w:r w:rsidRPr="00C54503">
      <w:rPr>
        <w:rStyle w:val="afffffff2"/>
        <w:noProof/>
        <w:u w:val="none"/>
        <w:lang w:val="ru-RU"/>
      </w:rPr>
      <w:drawing>
        <wp:anchor distT="0" distB="0" distL="114300" distR="114300" simplePos="0" relativeHeight="251680768" behindDoc="1" locked="0" layoutInCell="1" allowOverlap="1" wp14:anchorId="4BF84C52" wp14:editId="7F547257">
          <wp:simplePos x="0" y="0"/>
          <wp:positionH relativeFrom="column">
            <wp:posOffset>-452120</wp:posOffset>
          </wp:positionH>
          <wp:positionV relativeFrom="paragraph">
            <wp:posOffset>695325</wp:posOffset>
          </wp:positionV>
          <wp:extent cx="8196580" cy="49530"/>
          <wp:effectExtent l="0" t="0" r="0" b="1270"/>
          <wp:wrapNone/>
          <wp:docPr id="47" name="Рисунок 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rStyle w:val="afffffff2"/>
        <w:noProof/>
        <w:u w:val="none"/>
        <w:lang w:val="ru-RU"/>
      </w:rPr>
      <w:drawing>
        <wp:anchor distT="0" distB="0" distL="114300" distR="114300" simplePos="0" relativeHeight="251679744" behindDoc="1" locked="0" layoutInCell="1" allowOverlap="1" wp14:anchorId="51592BFC" wp14:editId="4DF47108">
          <wp:simplePos x="0" y="0"/>
          <wp:positionH relativeFrom="column">
            <wp:posOffset>-467958</wp:posOffset>
          </wp:positionH>
          <wp:positionV relativeFrom="paragraph">
            <wp:posOffset>5379</wp:posOffset>
          </wp:positionV>
          <wp:extent cx="7572375" cy="628894"/>
          <wp:effectExtent l="0" t="0" r="0" b="6350"/>
          <wp:wrapNone/>
          <wp:docPr id="46" name="Рисунок 4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2375" cy="62889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96BE1">
      <w:rPr>
        <w:rStyle w:val="afffffff2"/>
        <w:u w:val="none"/>
        <w:lang w:val="ru-RU"/>
      </w:rPr>
      <w:t>Ф.</w:t>
    </w:r>
    <w:r w:rsidR="004D353C">
      <w:rPr>
        <w:rStyle w:val="afffffff2"/>
        <w:u w:val="none"/>
        <w:lang w:val="ru-RU"/>
      </w:rPr>
      <w:t xml:space="preserve"> </w:t>
    </w:r>
    <w:r w:rsidRPr="00596BE1">
      <w:rPr>
        <w:rStyle w:val="afffffff2"/>
        <w:u w:val="none"/>
        <w:lang w:val="ru-RU"/>
      </w:rPr>
      <w:t>Д.</w:t>
    </w:r>
    <w:r w:rsidR="004D353C">
      <w:rPr>
        <w:rStyle w:val="afffffff2"/>
        <w:u w:val="none"/>
        <w:lang w:val="ru-RU"/>
      </w:rPr>
      <w:t xml:space="preserve"> </w:t>
    </w:r>
    <w:r w:rsidRPr="00596BE1">
      <w:rPr>
        <w:rStyle w:val="afffffff2"/>
        <w:u w:val="none"/>
        <w:lang w:val="ru-RU"/>
      </w:rPr>
      <w:t>Шкруднев</w:t>
    </w:r>
    <w:r w:rsidR="004D353C">
      <w:rPr>
        <w:rStyle w:val="afffffff2"/>
        <w:u w:val="none"/>
        <w:lang w:val="ru-RU"/>
      </w:rPr>
      <w:t xml:space="preserve"> </w:t>
    </w:r>
    <w:r w:rsidRPr="001257C0">
      <w:rPr>
        <w:b/>
        <w:bCs w:val="0"/>
        <w:u w:val="none"/>
        <w:lang w:val="en-US"/>
      </w:rPr>
      <w:sym w:font="Symbol" w:char="F0BE"/>
    </w:r>
    <w:r w:rsidR="004D353C">
      <w:rPr>
        <w:b/>
        <w:bCs w:val="0"/>
        <w:u w:val="none"/>
      </w:rPr>
      <w:t xml:space="preserve"> </w:t>
    </w:r>
    <w:r w:rsidR="004D353C">
      <w:rPr>
        <w:u w:val="none"/>
      </w:rPr>
      <w:t>Понять и осознать…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D084C1" w14:textId="5FCD25E4" w:rsidR="00573D4E" w:rsidRDefault="00573D4E" w:rsidP="008E2E61">
    <w:pPr>
      <w:pStyle w:val="afffffff0"/>
    </w:pPr>
    <w:r w:rsidRPr="00C54503">
      <w:rPr>
        <w:noProof/>
      </w:rPr>
      <w:drawing>
        <wp:anchor distT="0" distB="0" distL="114300" distR="114300" simplePos="0" relativeHeight="251673600" behindDoc="1" locked="0" layoutInCell="1" allowOverlap="1" wp14:anchorId="3DC4033D" wp14:editId="30454237">
          <wp:simplePos x="0" y="0"/>
          <wp:positionH relativeFrom="column">
            <wp:posOffset>-473336</wp:posOffset>
          </wp:positionH>
          <wp:positionV relativeFrom="paragraph">
            <wp:posOffset>-5378</wp:posOffset>
          </wp:positionV>
          <wp:extent cx="7572375" cy="628894"/>
          <wp:effectExtent l="0" t="0" r="0" b="6350"/>
          <wp:wrapNone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373" cy="62980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54503">
      <w:rPr>
        <w:noProof/>
      </w:rPr>
      <w:drawing>
        <wp:anchor distT="0" distB="0" distL="114300" distR="114300" simplePos="0" relativeHeight="251674624" behindDoc="1" locked="0" layoutInCell="1" allowOverlap="1" wp14:anchorId="251E123B" wp14:editId="2C2031C3">
          <wp:simplePos x="0" y="0"/>
          <wp:positionH relativeFrom="column">
            <wp:posOffset>-457200</wp:posOffset>
          </wp:positionH>
          <wp:positionV relativeFrom="paragraph">
            <wp:posOffset>685165</wp:posOffset>
          </wp:positionV>
          <wp:extent cx="8196580" cy="49530"/>
          <wp:effectExtent l="0" t="0" r="0" b="1270"/>
          <wp:wrapNone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" name="фон картинкам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96580" cy="495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E2E61">
      <w:rPr>
        <w:noProof/>
      </w:rPr>
      <w:drawing>
        <wp:inline distT="0" distB="0" distL="0" distR="0" wp14:anchorId="6F1E1F86" wp14:editId="2A50039F">
          <wp:extent cx="6273239" cy="557997"/>
          <wp:effectExtent l="0" t="0" r="635" b="1270"/>
          <wp:docPr id="33" name="Рисунок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" name="Рисунок 33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3239" cy="55799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E2E61"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17E6DD" wp14:editId="65752819">
              <wp:simplePos x="0" y="0"/>
              <wp:positionH relativeFrom="column">
                <wp:posOffset>-840105</wp:posOffset>
              </wp:positionH>
              <wp:positionV relativeFrom="paragraph">
                <wp:posOffset>-575310</wp:posOffset>
              </wp:positionV>
              <wp:extent cx="8814435" cy="45085"/>
              <wp:effectExtent l="0" t="0" r="0" b="5715"/>
              <wp:wrapNone/>
              <wp:docPr id="21" name="Прямоугольник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814435" cy="45085"/>
                      </a:xfrm>
                      <a:prstGeom prst="rect">
                        <a:avLst/>
                      </a:prstGeom>
                      <a:solidFill>
                        <a:srgbClr val="C00000">
                          <a:alpha val="8000"/>
                        </a:srgb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E57DD52" id="Прямоугольник 21" o:spid="_x0000_s1026" style="position:absolute;margin-left:-66.15pt;margin-top:-45.3pt;width:694.05pt;height:3.5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" fillcolor="#c00000" stroked="f" strokeweight="1pt">
              <v:fill opacity="5140f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D"/>
    <w:multiLevelType w:val="singleLevel"/>
    <w:tmpl w:val="2278C810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1" w15:restartNumberingAfterBreak="0">
    <w:nsid w:val="0010058F"/>
    <w:multiLevelType w:val="multilevel"/>
    <w:tmpl w:val="50203B38"/>
    <w:lvl w:ilvl="0">
      <w:start w:val="1"/>
      <w:numFmt w:val="decimal"/>
      <w:pStyle w:val="a"/>
      <w:lvlText w:val="%1."/>
      <w:lvlJc w:val="left"/>
      <w:pPr>
        <w:ind w:left="0" w:firstLine="680"/>
      </w:pPr>
      <w:rPr>
        <w:rFonts w:hint="default"/>
        <w:b/>
        <w:i w:val="0"/>
        <w:sz w:val="28"/>
      </w:rPr>
    </w:lvl>
    <w:lvl w:ilvl="1">
      <w:start w:val="1"/>
      <w:numFmt w:val="decimal"/>
      <w:pStyle w:val="a0"/>
      <w:lvlText w:val="%1.%2."/>
      <w:lvlJc w:val="left"/>
      <w:pPr>
        <w:ind w:left="981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90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0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1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1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00" w:hanging="1440"/>
      </w:pPr>
      <w:rPr>
        <w:rFonts w:hint="default"/>
      </w:rPr>
    </w:lvl>
  </w:abstractNum>
  <w:abstractNum w:abstractNumId="2" w15:restartNumberingAfterBreak="0">
    <w:nsid w:val="006438AD"/>
    <w:multiLevelType w:val="multilevel"/>
    <w:tmpl w:val="BC348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Georgia" w:eastAsiaTheme="minorEastAsia" w:hAnsi="Georgia" w:cstheme="minorBidi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4991C2D"/>
    <w:multiLevelType w:val="hybridMultilevel"/>
    <w:tmpl w:val="C68C81EC"/>
    <w:lvl w:ilvl="0" w:tplc="16E82DBA">
      <w:start w:val="1"/>
      <w:numFmt w:val="bullet"/>
      <w:lvlText w:val="-"/>
      <w:lvlJc w:val="left"/>
      <w:pPr>
        <w:tabs>
          <w:tab w:val="num" w:pos="0"/>
        </w:tabs>
        <w:ind w:left="720" w:hanging="72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E3B2A4A"/>
    <w:multiLevelType w:val="hybridMultilevel"/>
    <w:tmpl w:val="E2940AD4"/>
    <w:lvl w:ilvl="0" w:tplc="DC16F92E">
      <w:start w:val="1"/>
      <w:numFmt w:val="decimal"/>
      <w:lvlText w:val="%1."/>
      <w:lvlJc w:val="left"/>
      <w:pPr>
        <w:ind w:left="360" w:hanging="360"/>
      </w:pPr>
      <w:rPr>
        <w:rFonts w:ascii="Georgia" w:eastAsiaTheme="minorEastAsia" w:hAnsi="Georgia" w:cstheme="minorBidi"/>
        <w:b/>
        <w:bCs/>
        <w:i w:val="0"/>
        <w:i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1679B"/>
    <w:multiLevelType w:val="hybridMultilevel"/>
    <w:tmpl w:val="E0DCD48A"/>
    <w:lvl w:ilvl="0" w:tplc="7736D16E">
      <w:start w:val="1"/>
      <w:numFmt w:val="decimal"/>
      <w:lvlText w:val="%1.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69375D"/>
    <w:multiLevelType w:val="hybridMultilevel"/>
    <w:tmpl w:val="59F8F502"/>
    <w:lvl w:ilvl="0" w:tplc="574C5A5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A3F48"/>
    <w:multiLevelType w:val="hybridMultilevel"/>
    <w:tmpl w:val="9ACE696E"/>
    <w:lvl w:ilvl="0" w:tplc="30F47764">
      <w:start w:val="1"/>
      <w:numFmt w:val="bullet"/>
      <w:pStyle w:val="-1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E552EF"/>
    <w:multiLevelType w:val="multilevel"/>
    <w:tmpl w:val="403EF454"/>
    <w:lvl w:ilvl="0">
      <w:start w:val="7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9" w15:restartNumberingAfterBreak="0">
    <w:nsid w:val="1927269B"/>
    <w:multiLevelType w:val="multilevel"/>
    <w:tmpl w:val="A7B2FA2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7"/>
      <w:numFmt w:val="decimal"/>
      <w:suff w:val="nothing"/>
      <w:lvlText w:val="Глава %3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9E4044E"/>
    <w:multiLevelType w:val="multilevel"/>
    <w:tmpl w:val="5D588D08"/>
    <w:lvl w:ilvl="0">
      <w:start w:val="1"/>
      <w:numFmt w:val="russianLower"/>
      <w:lvlText w:val="%1)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040B2"/>
    <w:multiLevelType w:val="multilevel"/>
    <w:tmpl w:val="56CE8D6E"/>
    <w:lvl w:ilvl="0">
      <w:start w:val="1"/>
      <w:numFmt w:val="decimal"/>
      <w:pStyle w:val="a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12" w15:restartNumberingAfterBreak="0">
    <w:nsid w:val="1E6961C6"/>
    <w:multiLevelType w:val="multilevel"/>
    <w:tmpl w:val="86E201D8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13" w15:restartNumberingAfterBreak="0">
    <w:nsid w:val="1EBF41A2"/>
    <w:multiLevelType w:val="hybridMultilevel"/>
    <w:tmpl w:val="B14E6DD4"/>
    <w:lvl w:ilvl="0" w:tplc="E064DF1E">
      <w:start w:val="1"/>
      <w:numFmt w:val="decimal"/>
      <w:pStyle w:val="a2"/>
      <w:lvlText w:val="%1."/>
      <w:lvlJc w:val="left"/>
      <w:pPr>
        <w:tabs>
          <w:tab w:val="num" w:pos="567"/>
        </w:tabs>
        <w:ind w:left="567" w:hanging="454"/>
      </w:pPr>
      <w:rPr>
        <w:rFonts w:ascii="Times New Roman" w:hAnsi="Times New Roman" w:hint="default"/>
        <w:b/>
        <w:i w:val="0"/>
        <w:color w:val="0000FF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473761C"/>
    <w:multiLevelType w:val="hybridMultilevel"/>
    <w:tmpl w:val="4BCC5312"/>
    <w:lvl w:ilvl="0" w:tplc="D2327CBA">
      <w:start w:val="1"/>
      <w:numFmt w:val="decimal"/>
      <w:pStyle w:val="2"/>
      <w:lvlText w:val="%1."/>
      <w:lvlJc w:val="left"/>
      <w:pPr>
        <w:ind w:left="0" w:firstLine="72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AD446C6"/>
    <w:multiLevelType w:val="hybridMultilevel"/>
    <w:tmpl w:val="F626C4D8"/>
    <w:lvl w:ilvl="0" w:tplc="0DEC530E">
      <w:start w:val="1"/>
      <w:numFmt w:val="decimal"/>
      <w:pStyle w:val="a3"/>
      <w:lvlText w:val="%1)"/>
      <w:lvlJc w:val="left"/>
      <w:pPr>
        <w:ind w:left="0" w:firstLine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B15B6A"/>
    <w:multiLevelType w:val="multilevel"/>
    <w:tmpl w:val="6FB25F1E"/>
    <w:lvl w:ilvl="0">
      <w:start w:val="16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17" w15:restartNumberingAfterBreak="0">
    <w:nsid w:val="2BBE6236"/>
    <w:multiLevelType w:val="hybridMultilevel"/>
    <w:tmpl w:val="D9029AB0"/>
    <w:lvl w:ilvl="0" w:tplc="F2D46CC4">
      <w:start w:val="1"/>
      <w:numFmt w:val="bullet"/>
      <w:pStyle w:val="a4"/>
      <w:lvlText w:val="-"/>
      <w:lvlJc w:val="left"/>
      <w:pPr>
        <w:tabs>
          <w:tab w:val="num" w:pos="170"/>
        </w:tabs>
        <w:ind w:left="0" w:firstLine="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F65663"/>
    <w:multiLevelType w:val="hybridMultilevel"/>
    <w:tmpl w:val="9280DBCC"/>
    <w:lvl w:ilvl="0" w:tplc="B4386566">
      <w:start w:val="1"/>
      <w:numFmt w:val="decimal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8B7AE6"/>
    <w:multiLevelType w:val="multilevel"/>
    <w:tmpl w:val="E83E4F0C"/>
    <w:styleLink w:val="1"/>
    <w:lvl w:ilvl="0">
      <w:start w:val="1"/>
      <w:numFmt w:val="bullet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2C97EB5"/>
    <w:multiLevelType w:val="hybridMultilevel"/>
    <w:tmpl w:val="F98651A8"/>
    <w:lvl w:ilvl="0" w:tplc="103E8172">
      <w:start w:val="1"/>
      <w:numFmt w:val="decimal"/>
      <w:pStyle w:val="-10"/>
      <w:lvlText w:val="%1."/>
      <w:lvlJc w:val="left"/>
      <w:pPr>
        <w:ind w:left="0" w:firstLine="720"/>
      </w:pPr>
      <w:rPr>
        <w:rFonts w:hint="default"/>
        <w:b w:val="0"/>
        <w:bCs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C4753F"/>
    <w:multiLevelType w:val="multilevel"/>
    <w:tmpl w:val="837251E6"/>
    <w:lvl w:ilvl="0">
      <w:start w:val="6"/>
      <w:numFmt w:val="decimal"/>
      <w:suff w:val="space"/>
      <w:lvlText w:val="Глава %1."/>
      <w:lvlJc w:val="left"/>
      <w:pPr>
        <w:ind w:left="-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-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decimal"/>
      <w:suff w:val="space"/>
      <w:lvlText w:val="%1.2.%3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216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88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360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432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5040" w:firstLine="0"/>
      </w:pPr>
      <w:rPr>
        <w:rFonts w:hint="default"/>
      </w:rPr>
    </w:lvl>
  </w:abstractNum>
  <w:abstractNum w:abstractNumId="22" w15:restartNumberingAfterBreak="0">
    <w:nsid w:val="3A8C4CFF"/>
    <w:multiLevelType w:val="multilevel"/>
    <w:tmpl w:val="5B2AF660"/>
    <w:lvl w:ilvl="0">
      <w:start w:val="16"/>
      <w:numFmt w:val="decimal"/>
      <w:lvlText w:val="%1"/>
      <w:lvlJc w:val="left"/>
      <w:pPr>
        <w:ind w:left="680" w:hanging="680"/>
      </w:pPr>
      <w:rPr>
        <w:rFonts w:cs="Georgia"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cs="Georgia" w:hint="default"/>
      </w:rPr>
    </w:lvl>
    <w:lvl w:ilvl="2">
      <w:start w:val="1"/>
      <w:numFmt w:val="decimal"/>
      <w:lvlText w:val="%1.%2.%3"/>
      <w:lvlJc w:val="left"/>
      <w:pPr>
        <w:ind w:left="1364" w:hanging="1080"/>
      </w:pPr>
      <w:rPr>
        <w:rFonts w:cs="Georgia" w:hint="default"/>
      </w:rPr>
    </w:lvl>
    <w:lvl w:ilvl="3">
      <w:start w:val="1"/>
      <w:numFmt w:val="decimal"/>
      <w:lvlText w:val="%1.%2.%3.%4"/>
      <w:lvlJc w:val="left"/>
      <w:pPr>
        <w:ind w:left="1866" w:hanging="1440"/>
      </w:pPr>
      <w:rPr>
        <w:rFonts w:cs="Georgia" w:hint="default"/>
      </w:rPr>
    </w:lvl>
    <w:lvl w:ilvl="4">
      <w:start w:val="1"/>
      <w:numFmt w:val="decimal"/>
      <w:lvlText w:val="%1.%2.%3.%4.%5"/>
      <w:lvlJc w:val="left"/>
      <w:pPr>
        <w:ind w:left="2368" w:hanging="1800"/>
      </w:pPr>
      <w:rPr>
        <w:rFonts w:cs="Georgia" w:hint="default"/>
      </w:rPr>
    </w:lvl>
    <w:lvl w:ilvl="5">
      <w:start w:val="1"/>
      <w:numFmt w:val="decimal"/>
      <w:lvlText w:val="%1.%2.%3.%4.%5.%6"/>
      <w:lvlJc w:val="left"/>
      <w:pPr>
        <w:ind w:left="2870" w:hanging="2160"/>
      </w:pPr>
      <w:rPr>
        <w:rFonts w:cs="Georgia" w:hint="default"/>
      </w:rPr>
    </w:lvl>
    <w:lvl w:ilvl="6">
      <w:start w:val="1"/>
      <w:numFmt w:val="decimal"/>
      <w:lvlText w:val="%1.%2.%3.%4.%5.%6.%7"/>
      <w:lvlJc w:val="left"/>
      <w:pPr>
        <w:ind w:left="3372" w:hanging="2520"/>
      </w:pPr>
      <w:rPr>
        <w:rFonts w:cs="Georgia" w:hint="default"/>
      </w:rPr>
    </w:lvl>
    <w:lvl w:ilvl="7">
      <w:start w:val="1"/>
      <w:numFmt w:val="decimal"/>
      <w:lvlText w:val="%1.%2.%3.%4.%5.%6.%7.%8"/>
      <w:lvlJc w:val="left"/>
      <w:pPr>
        <w:ind w:left="3874" w:hanging="2880"/>
      </w:pPr>
      <w:rPr>
        <w:rFonts w:cs="Georgia" w:hint="default"/>
      </w:rPr>
    </w:lvl>
    <w:lvl w:ilvl="8">
      <w:start w:val="1"/>
      <w:numFmt w:val="decimal"/>
      <w:lvlText w:val="%1.%2.%3.%4.%5.%6.%7.%8.%9"/>
      <w:lvlJc w:val="left"/>
      <w:pPr>
        <w:ind w:left="4016" w:hanging="2880"/>
      </w:pPr>
      <w:rPr>
        <w:rFonts w:cs="Georgia" w:hint="default"/>
      </w:rPr>
    </w:lvl>
  </w:abstractNum>
  <w:abstractNum w:abstractNumId="23" w15:restartNumberingAfterBreak="0">
    <w:nsid w:val="3D6628C7"/>
    <w:multiLevelType w:val="multilevel"/>
    <w:tmpl w:val="3918DBE6"/>
    <w:lvl w:ilvl="0">
      <w:start w:val="16"/>
      <w:numFmt w:val="decimal"/>
      <w:lvlText w:val="%1"/>
      <w:lvlJc w:val="left"/>
      <w:pPr>
        <w:ind w:left="680" w:hanging="6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24" w15:restartNumberingAfterBreak="0">
    <w:nsid w:val="3EF4629A"/>
    <w:multiLevelType w:val="multilevel"/>
    <w:tmpl w:val="04090023"/>
    <w:styleLink w:val="a5"/>
    <w:lvl w:ilvl="0">
      <w:start w:val="1"/>
      <w:numFmt w:val="upperRoman"/>
      <w:lvlText w:val="Стать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4C152E0"/>
    <w:multiLevelType w:val="multilevel"/>
    <w:tmpl w:val="7598CE50"/>
    <w:lvl w:ilvl="0">
      <w:start w:val="11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2149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149" w:firstLine="0"/>
      </w:pPr>
      <w:rPr>
        <w:rFonts w:hint="default"/>
      </w:rPr>
    </w:lvl>
  </w:abstractNum>
  <w:abstractNum w:abstractNumId="26" w15:restartNumberingAfterBreak="0">
    <w:nsid w:val="48831CB2"/>
    <w:multiLevelType w:val="multilevel"/>
    <w:tmpl w:val="AF50051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27" w15:restartNumberingAfterBreak="0">
    <w:nsid w:val="49093391"/>
    <w:multiLevelType w:val="hybridMultilevel"/>
    <w:tmpl w:val="8B5CD7C0"/>
    <w:lvl w:ilvl="0" w:tplc="22F45BBA">
      <w:numFmt w:val="bullet"/>
      <w:lvlText w:val=""/>
      <w:lvlJc w:val="left"/>
      <w:pPr>
        <w:ind w:left="12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9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0" w:hanging="360"/>
      </w:pPr>
      <w:rPr>
        <w:rFonts w:ascii="Wingdings" w:hAnsi="Wingdings" w:hint="default"/>
      </w:rPr>
    </w:lvl>
  </w:abstractNum>
  <w:abstractNum w:abstractNumId="28" w15:restartNumberingAfterBreak="0">
    <w:nsid w:val="4A850EC3"/>
    <w:multiLevelType w:val="multilevel"/>
    <w:tmpl w:val="D4149686"/>
    <w:styleLink w:val="20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ascii="Georgia" w:eastAsiaTheme="minorEastAsia" w:hAnsi="Georgia"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ascii="Georgia" w:eastAsiaTheme="minorEastAsia" w:hAnsi="Georgia"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ascii="Georgia" w:eastAsiaTheme="minorEastAsia" w:hAnsi="Georgia" w:hint="default"/>
      </w:rPr>
    </w:lvl>
    <w:lvl w:ilvl="4">
      <w:start w:val="1"/>
      <w:numFmt w:val="decimal"/>
      <w:isLgl/>
      <w:lvlText w:val="%1.%2.%3.%4.%5."/>
      <w:lvlJc w:val="left"/>
      <w:pPr>
        <w:ind w:left="4320" w:hanging="1440"/>
      </w:pPr>
      <w:rPr>
        <w:rFonts w:ascii="Georgia" w:eastAsiaTheme="minorEastAsia" w:hAnsi="Georgia"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800"/>
      </w:pPr>
      <w:rPr>
        <w:rFonts w:ascii="Georgia" w:eastAsiaTheme="minorEastAsia" w:hAnsi="Georgia"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ascii="Georgia" w:eastAsiaTheme="minorEastAsia" w:hAnsi="Georgia" w:hint="default"/>
      </w:rPr>
    </w:lvl>
    <w:lvl w:ilvl="7">
      <w:start w:val="1"/>
      <w:numFmt w:val="decimal"/>
      <w:isLgl/>
      <w:lvlText w:val="%1.%2.%3.%4.%5.%6.%7.%8."/>
      <w:lvlJc w:val="left"/>
      <w:pPr>
        <w:ind w:left="7200" w:hanging="2160"/>
      </w:pPr>
      <w:rPr>
        <w:rFonts w:ascii="Georgia" w:eastAsiaTheme="minorEastAsia" w:hAnsi="Georgia" w:hint="default"/>
      </w:rPr>
    </w:lvl>
    <w:lvl w:ilvl="8">
      <w:start w:val="1"/>
      <w:numFmt w:val="decimal"/>
      <w:isLgl/>
      <w:lvlText w:val="%1.%2.%3.%4.%5.%6.%7.%8.%9."/>
      <w:lvlJc w:val="left"/>
      <w:pPr>
        <w:ind w:left="8280" w:hanging="2520"/>
      </w:pPr>
      <w:rPr>
        <w:rFonts w:ascii="Georgia" w:eastAsiaTheme="minorEastAsia" w:hAnsi="Georgia" w:hint="default"/>
      </w:rPr>
    </w:lvl>
  </w:abstractNum>
  <w:abstractNum w:abstractNumId="29" w15:restartNumberingAfterBreak="0">
    <w:nsid w:val="4AA25BB1"/>
    <w:multiLevelType w:val="multilevel"/>
    <w:tmpl w:val="3DE620D4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0" w15:restartNumberingAfterBreak="0">
    <w:nsid w:val="4E653BBB"/>
    <w:multiLevelType w:val="hybridMultilevel"/>
    <w:tmpl w:val="998E8168"/>
    <w:lvl w:ilvl="0" w:tplc="DD4AF572">
      <w:start w:val="1"/>
      <w:numFmt w:val="decimal"/>
      <w:pStyle w:val="a6"/>
      <w:lvlText w:val="%1."/>
      <w:lvlJc w:val="left"/>
      <w:pPr>
        <w:ind w:left="720" w:hanging="720"/>
      </w:pPr>
      <w:rPr>
        <w:rFonts w:ascii="Georgia" w:hAnsi="Georgia" w:hint="default"/>
        <w:b/>
        <w:i w:val="0"/>
        <w:color w:val="auto"/>
        <w:sz w:val="28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4F110309"/>
    <w:multiLevelType w:val="hybridMultilevel"/>
    <w:tmpl w:val="2D50C60E"/>
    <w:lvl w:ilvl="0" w:tplc="C9204E00">
      <w:start w:val="2016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0313A5D"/>
    <w:multiLevelType w:val="hybridMultilevel"/>
    <w:tmpl w:val="D56ABDBE"/>
    <w:lvl w:ilvl="0" w:tplc="C946380E">
      <w:start w:val="1"/>
      <w:numFmt w:val="russianLower"/>
      <w:pStyle w:val="3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 w:tplc="04BA8BD4">
      <w:start w:val="1"/>
      <w:numFmt w:val="lowerLetter"/>
      <w:pStyle w:val="3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70511C5"/>
    <w:multiLevelType w:val="multilevel"/>
    <w:tmpl w:val="EFCE3C3C"/>
    <w:lvl w:ilvl="0">
      <w:start w:val="10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34" w15:restartNumberingAfterBreak="0">
    <w:nsid w:val="64E15718"/>
    <w:multiLevelType w:val="multilevel"/>
    <w:tmpl w:val="9A649306"/>
    <w:lvl w:ilvl="0">
      <w:start w:val="2"/>
      <w:numFmt w:val="decimal"/>
      <w:suff w:val="nothing"/>
      <w:lvlText w:val="Глава %1."/>
      <w:lvlJc w:val="left"/>
      <w:pPr>
        <w:ind w:left="360" w:firstLine="36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2">
      <w:start w:val="2"/>
      <w:numFmt w:val="decimal"/>
      <w:suff w:val="nothing"/>
      <w:lvlText w:val="%3Глава %1"/>
      <w:lvlJc w:val="left"/>
      <w:pPr>
        <w:ind w:left="1224" w:hanging="504"/>
      </w:pPr>
      <w:rPr>
        <w:rFonts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nothing"/>
      <w:lvlText w:val="17.%4"/>
      <w:lvlJc w:val="left"/>
      <w:pPr>
        <w:ind w:left="1728" w:hanging="1008"/>
      </w:pPr>
      <w:rPr>
        <w:rFonts w:ascii="Georgia" w:hAnsi="Georgia" w:hint="default"/>
        <w:b/>
        <w:color w:val="FF0000"/>
        <w:sz w:val="32"/>
        <w:szCs w:val="32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655D74D3"/>
    <w:multiLevelType w:val="multilevel"/>
    <w:tmpl w:val="89A2B736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abstractNum w:abstractNumId="36" w15:restartNumberingAfterBreak="0">
    <w:nsid w:val="6568189E"/>
    <w:multiLevelType w:val="multilevel"/>
    <w:tmpl w:val="C69CE5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7" w15:restartNumberingAfterBreak="0">
    <w:nsid w:val="680C6263"/>
    <w:multiLevelType w:val="hybridMultilevel"/>
    <w:tmpl w:val="DC401FFC"/>
    <w:lvl w:ilvl="0" w:tplc="5B44B18C">
      <w:start w:val="1"/>
      <w:numFmt w:val="bullet"/>
      <w:pStyle w:val="10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b/>
        <w:i w:val="0"/>
        <w:color w:val="auto"/>
        <w:sz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8420817"/>
    <w:multiLevelType w:val="hybridMultilevel"/>
    <w:tmpl w:val="0EE82038"/>
    <w:lvl w:ilvl="0" w:tplc="AB1487CA">
      <w:start w:val="1"/>
      <w:numFmt w:val="bullet"/>
      <w:pStyle w:val="a7"/>
      <w:lvlText w:val="-"/>
      <w:lvlJc w:val="left"/>
      <w:pPr>
        <w:ind w:left="0" w:firstLine="72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69BC2828"/>
    <w:multiLevelType w:val="multilevel"/>
    <w:tmpl w:val="C24A0E74"/>
    <w:lvl w:ilvl="0">
      <w:start w:val="1"/>
      <w:numFmt w:val="lowerLetter"/>
      <w:lvlText w:val="%1."/>
      <w:lvlJc w:val="left"/>
      <w:pPr>
        <w:ind w:left="0" w:firstLine="720"/>
      </w:pPr>
      <w:rPr>
        <w:rFonts w:hint="default"/>
        <w:b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AF3EAF"/>
    <w:multiLevelType w:val="multilevel"/>
    <w:tmpl w:val="19A8A6F8"/>
    <w:lvl w:ilvl="0">
      <w:start w:val="4"/>
      <w:numFmt w:val="decimal"/>
      <w:suff w:val="space"/>
      <w:lvlText w:val="Глава %1."/>
      <w:lvlJc w:val="left"/>
      <w:pPr>
        <w:ind w:left="720" w:firstLine="0"/>
      </w:pPr>
      <w:rPr>
        <w:rFonts w:hint="default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color w:val="FF0000"/>
      </w:rPr>
    </w:lvl>
    <w:lvl w:ilvl="2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720" w:firstLine="0"/>
      </w:pPr>
      <w:rPr>
        <w:rFonts w:hint="default"/>
      </w:rPr>
    </w:lvl>
  </w:abstractNum>
  <w:abstractNum w:abstractNumId="41" w15:restartNumberingAfterBreak="0">
    <w:nsid w:val="6D64587E"/>
    <w:multiLevelType w:val="multilevel"/>
    <w:tmpl w:val="1EA4CC86"/>
    <w:lvl w:ilvl="0">
      <w:start w:val="4"/>
      <w:numFmt w:val="decimal"/>
      <w:pStyle w:val="a8"/>
      <w:suff w:val="space"/>
      <w:lvlText w:val="Глава %1."/>
      <w:lvlJc w:val="left"/>
      <w:pPr>
        <w:ind w:left="720" w:firstLine="0"/>
      </w:pPr>
      <w:rPr>
        <w:rFonts w:ascii="Georgia" w:hAnsi="Georgia" w:hint="default"/>
        <w:b/>
        <w:bCs/>
        <w:i w:val="0"/>
        <w:iCs w:val="0"/>
        <w:color w:val="FF0000"/>
        <w:sz w:val="36"/>
        <w:szCs w:val="36"/>
      </w:rPr>
    </w:lvl>
    <w:lvl w:ilvl="1">
      <w:start w:val="1"/>
      <w:numFmt w:val="decimal"/>
      <w:suff w:val="space"/>
      <w:lvlText w:val="%1.%2."/>
      <w:lvlJc w:val="left"/>
      <w:pPr>
        <w:ind w:left="144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2">
      <w:start w:val="1"/>
      <w:numFmt w:val="none"/>
      <w:isLgl/>
      <w:lvlText w:val="%1"/>
      <w:lvlJc w:val="left"/>
      <w:pPr>
        <w:ind w:left="216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3">
      <w:start w:val="1"/>
      <w:numFmt w:val="decimal"/>
      <w:suff w:val="space"/>
      <w:lvlText w:val="%1.%2.%4."/>
      <w:lvlJc w:val="left"/>
      <w:pPr>
        <w:ind w:left="2880" w:firstLine="0"/>
      </w:pPr>
      <w:rPr>
        <w:rFonts w:ascii="Georgia" w:hAnsi="Georgia" w:hint="default"/>
        <w:b/>
        <w:bCs/>
        <w:i w:val="0"/>
        <w:iCs w:val="0"/>
        <w:color w:val="FF0000"/>
        <w:sz w:val="32"/>
        <w:szCs w:val="32"/>
      </w:rPr>
    </w:lvl>
    <w:lvl w:ilvl="4">
      <w:start w:val="1"/>
      <w:numFmt w:val="decimal"/>
      <w:lvlText w:val="(%5)"/>
      <w:lvlJc w:val="left"/>
      <w:pPr>
        <w:ind w:left="3600" w:firstLine="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4320" w:firstLine="0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5040" w:firstLine="0"/>
      </w:pPr>
      <w:rPr>
        <w:rFonts w:hint="default"/>
      </w:rPr>
    </w:lvl>
    <w:lvl w:ilvl="7">
      <w:start w:val="1"/>
      <w:numFmt w:val="lowerLetter"/>
      <w:lvlText w:val="(%8)"/>
      <w:lvlJc w:val="left"/>
      <w:pPr>
        <w:ind w:left="5760" w:firstLine="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6480" w:firstLine="0"/>
      </w:pPr>
      <w:rPr>
        <w:rFonts w:hint="default"/>
      </w:rPr>
    </w:lvl>
  </w:abstractNum>
  <w:abstractNum w:abstractNumId="42" w15:restartNumberingAfterBreak="0">
    <w:nsid w:val="6DD9706E"/>
    <w:multiLevelType w:val="hybridMultilevel"/>
    <w:tmpl w:val="2074447E"/>
    <w:lvl w:ilvl="0" w:tplc="F06E5956">
      <w:start w:val="1"/>
      <w:numFmt w:val="decimal"/>
      <w:pStyle w:val="a9"/>
      <w:lvlText w:val="%1."/>
      <w:lvlJc w:val="left"/>
      <w:pPr>
        <w:ind w:left="1069" w:hanging="360"/>
      </w:pPr>
      <w:rPr>
        <w:rFonts w:hint="default"/>
        <w:color w:val="000000" w:themeColor="text1"/>
        <w:sz w:val="28"/>
        <w:szCs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E5453CD"/>
    <w:multiLevelType w:val="multilevel"/>
    <w:tmpl w:val="0F220762"/>
    <w:lvl w:ilvl="0">
      <w:start w:val="16"/>
      <w:numFmt w:val="decimal"/>
      <w:lvlText w:val="%1"/>
      <w:lvlJc w:val="left"/>
      <w:pPr>
        <w:ind w:left="620" w:hanging="6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00" w:hanging="180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60" w:hanging="21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20" w:hanging="252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80" w:hanging="288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880" w:hanging="2880"/>
      </w:pPr>
      <w:rPr>
        <w:rFonts w:hint="default"/>
      </w:rPr>
    </w:lvl>
  </w:abstractNum>
  <w:abstractNum w:abstractNumId="44" w15:restartNumberingAfterBreak="0">
    <w:nsid w:val="70D730F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717C054A"/>
    <w:multiLevelType w:val="multilevel"/>
    <w:tmpl w:val="49C20D46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6" w15:restartNumberingAfterBreak="0">
    <w:nsid w:val="74900E88"/>
    <w:multiLevelType w:val="multilevel"/>
    <w:tmpl w:val="44084DA8"/>
    <w:lvl w:ilvl="0">
      <w:start w:val="12"/>
      <w:numFmt w:val="decimal"/>
      <w:suff w:val="space"/>
      <w:lvlText w:val="Глава %1."/>
      <w:lvlJc w:val="left"/>
      <w:pPr>
        <w:ind w:left="72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3589" w:firstLine="0"/>
      </w:pPr>
      <w:rPr>
        <w:rFonts w:hint="default"/>
      </w:rPr>
    </w:lvl>
  </w:abstractNum>
  <w:abstractNum w:abstractNumId="47" w15:restartNumberingAfterBreak="0">
    <w:nsid w:val="7C0C3E69"/>
    <w:multiLevelType w:val="hybridMultilevel"/>
    <w:tmpl w:val="03704F54"/>
    <w:lvl w:ilvl="0" w:tplc="E4B6D7B8">
      <w:start w:val="1"/>
      <w:numFmt w:val="decimal"/>
      <w:pStyle w:val="aa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CE30AD"/>
    <w:multiLevelType w:val="multilevel"/>
    <w:tmpl w:val="6A6C2280"/>
    <w:lvl w:ilvl="0">
      <w:start w:val="11"/>
      <w:numFmt w:val="decimal"/>
      <w:suff w:val="space"/>
      <w:lvlText w:val="Глава %1."/>
      <w:lvlJc w:val="left"/>
      <w:pPr>
        <w:ind w:left="1440" w:firstLine="0"/>
      </w:pPr>
      <w:rPr>
        <w:rFonts w:hint="default"/>
        <w:b/>
        <w:i w:val="0"/>
        <w:color w:val="FF0000"/>
      </w:rPr>
    </w:lvl>
    <w:lvl w:ilvl="1">
      <w:start w:val="1"/>
      <w:numFmt w:val="decimal"/>
      <w:isLgl/>
      <w:suff w:val="space"/>
      <w:lvlText w:val="%1.%2."/>
      <w:lvlJc w:val="left"/>
      <w:pPr>
        <w:ind w:left="720" w:firstLine="0"/>
      </w:pPr>
      <w:rPr>
        <w:rFonts w:hint="default"/>
        <w:b/>
        <w:i w:val="0"/>
        <w:color w:val="FF0000"/>
        <w:sz w:val="32"/>
      </w:rPr>
    </w:lvl>
    <w:lvl w:ilvl="2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2869" w:firstLine="0"/>
      </w:pPr>
      <w:rPr>
        <w:rFonts w:hint="default"/>
      </w:rPr>
    </w:lvl>
  </w:abstractNum>
  <w:num w:numId="1" w16cid:durableId="1165627541">
    <w:abstractNumId w:val="38"/>
  </w:num>
  <w:num w:numId="2" w16cid:durableId="1033307641">
    <w:abstractNumId w:val="0"/>
  </w:num>
  <w:num w:numId="3" w16cid:durableId="764688516">
    <w:abstractNumId w:val="13"/>
  </w:num>
  <w:num w:numId="4" w16cid:durableId="1677028480">
    <w:abstractNumId w:val="37"/>
  </w:num>
  <w:num w:numId="5" w16cid:durableId="1283265146">
    <w:abstractNumId w:val="45"/>
  </w:num>
  <w:num w:numId="6" w16cid:durableId="742029487">
    <w:abstractNumId w:val="24"/>
  </w:num>
  <w:num w:numId="7" w16cid:durableId="659306168">
    <w:abstractNumId w:val="41"/>
  </w:num>
  <w:num w:numId="8" w16cid:durableId="416294909">
    <w:abstractNumId w:val="7"/>
  </w:num>
  <w:num w:numId="9" w16cid:durableId="979728475">
    <w:abstractNumId w:val="20"/>
  </w:num>
  <w:num w:numId="10" w16cid:durableId="300841811">
    <w:abstractNumId w:val="1"/>
  </w:num>
  <w:num w:numId="11" w16cid:durableId="432163454">
    <w:abstractNumId w:val="42"/>
  </w:num>
  <w:num w:numId="12" w16cid:durableId="1706981783">
    <w:abstractNumId w:val="32"/>
    <w:lvlOverride w:ilvl="0">
      <w:startOverride w:val="1"/>
    </w:lvlOverride>
  </w:num>
  <w:num w:numId="13" w16cid:durableId="377556646">
    <w:abstractNumId w:val="14"/>
  </w:num>
  <w:num w:numId="14" w16cid:durableId="156118149">
    <w:abstractNumId w:val="30"/>
  </w:num>
  <w:num w:numId="15" w16cid:durableId="2086873202">
    <w:abstractNumId w:val="11"/>
  </w:num>
  <w:num w:numId="16" w16cid:durableId="1188758485">
    <w:abstractNumId w:val="17"/>
  </w:num>
  <w:num w:numId="17" w16cid:durableId="1311132589">
    <w:abstractNumId w:val="15"/>
  </w:num>
  <w:num w:numId="18" w16cid:durableId="1876580547">
    <w:abstractNumId w:val="19"/>
  </w:num>
  <w:num w:numId="19" w16cid:durableId="131942445">
    <w:abstractNumId w:val="28"/>
  </w:num>
  <w:num w:numId="20" w16cid:durableId="933131928">
    <w:abstractNumId w:val="47"/>
  </w:num>
  <w:num w:numId="21" w16cid:durableId="856428087">
    <w:abstractNumId w:val="2"/>
    <w:lvlOverride w:ilvl="0"/>
    <w:lvlOverride w:ilvl="1">
      <w:startOverride w:val="35"/>
    </w:lvlOverride>
  </w:num>
  <w:num w:numId="22" w16cid:durableId="652179796">
    <w:abstractNumId w:val="9"/>
  </w:num>
  <w:num w:numId="23" w16cid:durableId="1897668064">
    <w:abstractNumId w:val="34"/>
  </w:num>
  <w:num w:numId="24" w16cid:durableId="1234854332">
    <w:abstractNumId w:val="31"/>
  </w:num>
  <w:num w:numId="25" w16cid:durableId="902565413">
    <w:abstractNumId w:val="4"/>
  </w:num>
  <w:num w:numId="26" w16cid:durableId="1689986068">
    <w:abstractNumId w:val="3"/>
  </w:num>
  <w:num w:numId="27" w16cid:durableId="1431044503">
    <w:abstractNumId w:val="21"/>
  </w:num>
  <w:num w:numId="28" w16cid:durableId="500896547">
    <w:abstractNumId w:val="16"/>
  </w:num>
  <w:num w:numId="29" w16cid:durableId="1696808566">
    <w:abstractNumId w:val="32"/>
  </w:num>
  <w:num w:numId="30" w16cid:durableId="2053192707">
    <w:abstractNumId w:val="18"/>
  </w:num>
  <w:num w:numId="31" w16cid:durableId="189728812">
    <w:abstractNumId w:val="5"/>
  </w:num>
  <w:num w:numId="32" w16cid:durableId="747069639">
    <w:abstractNumId w:val="33"/>
  </w:num>
  <w:num w:numId="33" w16cid:durableId="240994550">
    <w:abstractNumId w:val="8"/>
  </w:num>
  <w:num w:numId="34" w16cid:durableId="1261722167">
    <w:abstractNumId w:val="36"/>
  </w:num>
  <w:num w:numId="35" w16cid:durableId="1239949109">
    <w:abstractNumId w:val="40"/>
  </w:num>
  <w:num w:numId="36" w16cid:durableId="1551458404">
    <w:abstractNumId w:val="25"/>
  </w:num>
  <w:num w:numId="37" w16cid:durableId="846946433">
    <w:abstractNumId w:val="35"/>
  </w:num>
  <w:num w:numId="38" w16cid:durableId="1848716216">
    <w:abstractNumId w:val="6"/>
  </w:num>
  <w:num w:numId="39" w16cid:durableId="1717781058">
    <w:abstractNumId w:val="26"/>
  </w:num>
  <w:num w:numId="40" w16cid:durableId="360593323">
    <w:abstractNumId w:val="12"/>
  </w:num>
  <w:num w:numId="41" w16cid:durableId="1470128627">
    <w:abstractNumId w:val="48"/>
  </w:num>
  <w:num w:numId="42" w16cid:durableId="2045596077">
    <w:abstractNumId w:val="29"/>
  </w:num>
  <w:num w:numId="43" w16cid:durableId="459419859">
    <w:abstractNumId w:val="46"/>
  </w:num>
  <w:num w:numId="44" w16cid:durableId="1384670468">
    <w:abstractNumId w:val="44"/>
  </w:num>
  <w:num w:numId="45" w16cid:durableId="124936652">
    <w:abstractNumId w:val="10"/>
  </w:num>
  <w:num w:numId="46" w16cid:durableId="415440158">
    <w:abstractNumId w:val="39"/>
  </w:num>
  <w:num w:numId="47" w16cid:durableId="263848913">
    <w:abstractNumId w:val="32"/>
    <w:lvlOverride w:ilvl="0">
      <w:startOverride w:val="1"/>
    </w:lvlOverride>
  </w:num>
  <w:num w:numId="48" w16cid:durableId="11272806">
    <w:abstractNumId w:val="23"/>
  </w:num>
  <w:num w:numId="49" w16cid:durableId="2125420361">
    <w:abstractNumId w:val="16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2141217966">
    <w:abstractNumId w:val="22"/>
  </w:num>
  <w:num w:numId="51" w16cid:durableId="649290771">
    <w:abstractNumId w:val="22"/>
    <w:lvlOverride w:ilvl="0">
      <w:startOverride w:val="16"/>
    </w:lvlOverride>
    <w:lvlOverride w:ilvl="1">
      <w:startOverride w:val="4"/>
    </w:lvlOverride>
  </w:num>
  <w:num w:numId="52" w16cid:durableId="981620243">
    <w:abstractNumId w:val="43"/>
  </w:num>
  <w:num w:numId="53" w16cid:durableId="1460999462">
    <w:abstractNumId w:val="2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attachedTemplate r:id="rId1"/>
  <w:linkStyles/>
  <w:defaultTabStop w:val="708"/>
  <w:evenAndOddHeaders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59DD"/>
    <w:rsid w:val="00000011"/>
    <w:rsid w:val="00000433"/>
    <w:rsid w:val="000007D0"/>
    <w:rsid w:val="00000886"/>
    <w:rsid w:val="0000128B"/>
    <w:rsid w:val="00001358"/>
    <w:rsid w:val="000015DB"/>
    <w:rsid w:val="000021F5"/>
    <w:rsid w:val="00002387"/>
    <w:rsid w:val="000027D7"/>
    <w:rsid w:val="00003B25"/>
    <w:rsid w:val="00003EFF"/>
    <w:rsid w:val="00004BA1"/>
    <w:rsid w:val="00005525"/>
    <w:rsid w:val="000055A7"/>
    <w:rsid w:val="00005746"/>
    <w:rsid w:val="00005C31"/>
    <w:rsid w:val="00005DB7"/>
    <w:rsid w:val="000066B7"/>
    <w:rsid w:val="00006E77"/>
    <w:rsid w:val="000077B8"/>
    <w:rsid w:val="000100A2"/>
    <w:rsid w:val="0001078E"/>
    <w:rsid w:val="0001299B"/>
    <w:rsid w:val="00012D0E"/>
    <w:rsid w:val="00013173"/>
    <w:rsid w:val="000139ED"/>
    <w:rsid w:val="00014103"/>
    <w:rsid w:val="00014B84"/>
    <w:rsid w:val="0001515F"/>
    <w:rsid w:val="000160DD"/>
    <w:rsid w:val="000173B1"/>
    <w:rsid w:val="0001768C"/>
    <w:rsid w:val="00017AA1"/>
    <w:rsid w:val="000200B1"/>
    <w:rsid w:val="00020CFA"/>
    <w:rsid w:val="00021010"/>
    <w:rsid w:val="0002107B"/>
    <w:rsid w:val="000239C0"/>
    <w:rsid w:val="000248DA"/>
    <w:rsid w:val="000249F4"/>
    <w:rsid w:val="000250FF"/>
    <w:rsid w:val="000256F8"/>
    <w:rsid w:val="0002584E"/>
    <w:rsid w:val="00026962"/>
    <w:rsid w:val="00026DF8"/>
    <w:rsid w:val="00030640"/>
    <w:rsid w:val="00030A5C"/>
    <w:rsid w:val="00031058"/>
    <w:rsid w:val="000324EF"/>
    <w:rsid w:val="000326FD"/>
    <w:rsid w:val="000333F3"/>
    <w:rsid w:val="00033421"/>
    <w:rsid w:val="000335D2"/>
    <w:rsid w:val="000337CF"/>
    <w:rsid w:val="00034536"/>
    <w:rsid w:val="00034946"/>
    <w:rsid w:val="00034A2F"/>
    <w:rsid w:val="00037BA9"/>
    <w:rsid w:val="00040104"/>
    <w:rsid w:val="00041A7D"/>
    <w:rsid w:val="0004234E"/>
    <w:rsid w:val="0004241C"/>
    <w:rsid w:val="000425B2"/>
    <w:rsid w:val="0004373C"/>
    <w:rsid w:val="000441BD"/>
    <w:rsid w:val="000449A0"/>
    <w:rsid w:val="00045358"/>
    <w:rsid w:val="00045FD8"/>
    <w:rsid w:val="00050DFC"/>
    <w:rsid w:val="000519EB"/>
    <w:rsid w:val="00051D25"/>
    <w:rsid w:val="00052AE3"/>
    <w:rsid w:val="000530AD"/>
    <w:rsid w:val="00053664"/>
    <w:rsid w:val="00053EED"/>
    <w:rsid w:val="00056D6D"/>
    <w:rsid w:val="000579F2"/>
    <w:rsid w:val="00057EB9"/>
    <w:rsid w:val="00060AC6"/>
    <w:rsid w:val="00061513"/>
    <w:rsid w:val="000615A0"/>
    <w:rsid w:val="000619CF"/>
    <w:rsid w:val="00062076"/>
    <w:rsid w:val="00062372"/>
    <w:rsid w:val="00062E12"/>
    <w:rsid w:val="00064221"/>
    <w:rsid w:val="00064BBC"/>
    <w:rsid w:val="000655A6"/>
    <w:rsid w:val="00065C20"/>
    <w:rsid w:val="00065CD3"/>
    <w:rsid w:val="0006748D"/>
    <w:rsid w:val="0006762B"/>
    <w:rsid w:val="000701F4"/>
    <w:rsid w:val="00070F00"/>
    <w:rsid w:val="00071C45"/>
    <w:rsid w:val="00071CC3"/>
    <w:rsid w:val="00072751"/>
    <w:rsid w:val="00073257"/>
    <w:rsid w:val="00073411"/>
    <w:rsid w:val="000739D8"/>
    <w:rsid w:val="000765C9"/>
    <w:rsid w:val="00077F72"/>
    <w:rsid w:val="000801E9"/>
    <w:rsid w:val="00080846"/>
    <w:rsid w:val="00081481"/>
    <w:rsid w:val="00082083"/>
    <w:rsid w:val="00082FAE"/>
    <w:rsid w:val="00083E53"/>
    <w:rsid w:val="000842AC"/>
    <w:rsid w:val="00085C7B"/>
    <w:rsid w:val="00086140"/>
    <w:rsid w:val="000866C9"/>
    <w:rsid w:val="00090004"/>
    <w:rsid w:val="00090D36"/>
    <w:rsid w:val="00090D7B"/>
    <w:rsid w:val="00091C60"/>
    <w:rsid w:val="00091E75"/>
    <w:rsid w:val="00093E2A"/>
    <w:rsid w:val="00093E41"/>
    <w:rsid w:val="00094E54"/>
    <w:rsid w:val="00094FA4"/>
    <w:rsid w:val="000959D8"/>
    <w:rsid w:val="00096BE3"/>
    <w:rsid w:val="000978CB"/>
    <w:rsid w:val="00097C65"/>
    <w:rsid w:val="000A00AB"/>
    <w:rsid w:val="000A055C"/>
    <w:rsid w:val="000A0929"/>
    <w:rsid w:val="000A0AA6"/>
    <w:rsid w:val="000A2A89"/>
    <w:rsid w:val="000A417B"/>
    <w:rsid w:val="000A46FC"/>
    <w:rsid w:val="000A53BF"/>
    <w:rsid w:val="000A6B94"/>
    <w:rsid w:val="000B010B"/>
    <w:rsid w:val="000B0D10"/>
    <w:rsid w:val="000B2252"/>
    <w:rsid w:val="000B2370"/>
    <w:rsid w:val="000B29B6"/>
    <w:rsid w:val="000B2D77"/>
    <w:rsid w:val="000B3918"/>
    <w:rsid w:val="000B3ABC"/>
    <w:rsid w:val="000B42F6"/>
    <w:rsid w:val="000B4C04"/>
    <w:rsid w:val="000B516C"/>
    <w:rsid w:val="000B6701"/>
    <w:rsid w:val="000C009B"/>
    <w:rsid w:val="000C0144"/>
    <w:rsid w:val="000C11AD"/>
    <w:rsid w:val="000C2271"/>
    <w:rsid w:val="000C231A"/>
    <w:rsid w:val="000C2688"/>
    <w:rsid w:val="000C3DB9"/>
    <w:rsid w:val="000C4E40"/>
    <w:rsid w:val="000C51B5"/>
    <w:rsid w:val="000C6822"/>
    <w:rsid w:val="000C76F3"/>
    <w:rsid w:val="000D043C"/>
    <w:rsid w:val="000D1406"/>
    <w:rsid w:val="000D2B52"/>
    <w:rsid w:val="000D3094"/>
    <w:rsid w:val="000D355E"/>
    <w:rsid w:val="000D4442"/>
    <w:rsid w:val="000D46FA"/>
    <w:rsid w:val="000D5772"/>
    <w:rsid w:val="000D5BEA"/>
    <w:rsid w:val="000D7257"/>
    <w:rsid w:val="000D7D70"/>
    <w:rsid w:val="000D7FA9"/>
    <w:rsid w:val="000E0632"/>
    <w:rsid w:val="000E1047"/>
    <w:rsid w:val="000E141D"/>
    <w:rsid w:val="000E1F16"/>
    <w:rsid w:val="000E270F"/>
    <w:rsid w:val="000E319B"/>
    <w:rsid w:val="000E4EA3"/>
    <w:rsid w:val="000E4F8B"/>
    <w:rsid w:val="000E548D"/>
    <w:rsid w:val="000E65F6"/>
    <w:rsid w:val="000F010D"/>
    <w:rsid w:val="000F012E"/>
    <w:rsid w:val="000F0A54"/>
    <w:rsid w:val="000F2967"/>
    <w:rsid w:val="000F2980"/>
    <w:rsid w:val="000F2A86"/>
    <w:rsid w:val="000F2B7C"/>
    <w:rsid w:val="000F2C87"/>
    <w:rsid w:val="000F45C2"/>
    <w:rsid w:val="000F477B"/>
    <w:rsid w:val="000F58FC"/>
    <w:rsid w:val="000F66CF"/>
    <w:rsid w:val="00103123"/>
    <w:rsid w:val="001058FE"/>
    <w:rsid w:val="0010606A"/>
    <w:rsid w:val="001061DA"/>
    <w:rsid w:val="00106340"/>
    <w:rsid w:val="00110085"/>
    <w:rsid w:val="00110F58"/>
    <w:rsid w:val="00111155"/>
    <w:rsid w:val="001123DA"/>
    <w:rsid w:val="00112F23"/>
    <w:rsid w:val="0011478B"/>
    <w:rsid w:val="0011562D"/>
    <w:rsid w:val="0011638A"/>
    <w:rsid w:val="001204DA"/>
    <w:rsid w:val="001205F2"/>
    <w:rsid w:val="0012256A"/>
    <w:rsid w:val="001238E5"/>
    <w:rsid w:val="0012495D"/>
    <w:rsid w:val="00124967"/>
    <w:rsid w:val="001255EA"/>
    <w:rsid w:val="001257C0"/>
    <w:rsid w:val="00126FFF"/>
    <w:rsid w:val="00127378"/>
    <w:rsid w:val="00131902"/>
    <w:rsid w:val="001322DC"/>
    <w:rsid w:val="00133F01"/>
    <w:rsid w:val="001377BC"/>
    <w:rsid w:val="001400B2"/>
    <w:rsid w:val="0014127D"/>
    <w:rsid w:val="001414AD"/>
    <w:rsid w:val="00141C39"/>
    <w:rsid w:val="001422DC"/>
    <w:rsid w:val="001434F2"/>
    <w:rsid w:val="0014368A"/>
    <w:rsid w:val="00143CC2"/>
    <w:rsid w:val="001441B5"/>
    <w:rsid w:val="001444B1"/>
    <w:rsid w:val="00145735"/>
    <w:rsid w:val="00145BE2"/>
    <w:rsid w:val="00146235"/>
    <w:rsid w:val="0014654C"/>
    <w:rsid w:val="0014763E"/>
    <w:rsid w:val="0014765E"/>
    <w:rsid w:val="00147D74"/>
    <w:rsid w:val="001504B5"/>
    <w:rsid w:val="0015099D"/>
    <w:rsid w:val="00150A50"/>
    <w:rsid w:val="00151312"/>
    <w:rsid w:val="00151ADC"/>
    <w:rsid w:val="00153270"/>
    <w:rsid w:val="001536CD"/>
    <w:rsid w:val="00153B0C"/>
    <w:rsid w:val="001546FD"/>
    <w:rsid w:val="0015627D"/>
    <w:rsid w:val="00156508"/>
    <w:rsid w:val="001567CB"/>
    <w:rsid w:val="001570B1"/>
    <w:rsid w:val="0015745C"/>
    <w:rsid w:val="00157F12"/>
    <w:rsid w:val="00160558"/>
    <w:rsid w:val="00161FE1"/>
    <w:rsid w:val="001629F5"/>
    <w:rsid w:val="001632B8"/>
    <w:rsid w:val="00163754"/>
    <w:rsid w:val="001656EA"/>
    <w:rsid w:val="0016572D"/>
    <w:rsid w:val="001669F7"/>
    <w:rsid w:val="00166A9D"/>
    <w:rsid w:val="00166D8A"/>
    <w:rsid w:val="001674A2"/>
    <w:rsid w:val="00167AC7"/>
    <w:rsid w:val="00167F20"/>
    <w:rsid w:val="001700E9"/>
    <w:rsid w:val="00170AD8"/>
    <w:rsid w:val="001711E4"/>
    <w:rsid w:val="00171C39"/>
    <w:rsid w:val="00172C17"/>
    <w:rsid w:val="001732A7"/>
    <w:rsid w:val="00173BB0"/>
    <w:rsid w:val="00174514"/>
    <w:rsid w:val="00174C30"/>
    <w:rsid w:val="001755EE"/>
    <w:rsid w:val="001764D0"/>
    <w:rsid w:val="00177E1A"/>
    <w:rsid w:val="00177EBE"/>
    <w:rsid w:val="001802DD"/>
    <w:rsid w:val="00181482"/>
    <w:rsid w:val="00183375"/>
    <w:rsid w:val="00184CFF"/>
    <w:rsid w:val="00184E83"/>
    <w:rsid w:val="001853DB"/>
    <w:rsid w:val="001854DC"/>
    <w:rsid w:val="001858DA"/>
    <w:rsid w:val="001866AF"/>
    <w:rsid w:val="00191D35"/>
    <w:rsid w:val="00191E6B"/>
    <w:rsid w:val="001927AF"/>
    <w:rsid w:val="00192F31"/>
    <w:rsid w:val="0019325B"/>
    <w:rsid w:val="0019349D"/>
    <w:rsid w:val="00194648"/>
    <w:rsid w:val="00194887"/>
    <w:rsid w:val="00194FCB"/>
    <w:rsid w:val="00195EB9"/>
    <w:rsid w:val="00196163"/>
    <w:rsid w:val="00196C93"/>
    <w:rsid w:val="00197031"/>
    <w:rsid w:val="00197299"/>
    <w:rsid w:val="001972B1"/>
    <w:rsid w:val="00197A53"/>
    <w:rsid w:val="001A147A"/>
    <w:rsid w:val="001A212F"/>
    <w:rsid w:val="001A2C38"/>
    <w:rsid w:val="001A38BB"/>
    <w:rsid w:val="001A3DD9"/>
    <w:rsid w:val="001A40AA"/>
    <w:rsid w:val="001A4416"/>
    <w:rsid w:val="001A4562"/>
    <w:rsid w:val="001A4577"/>
    <w:rsid w:val="001A50E0"/>
    <w:rsid w:val="001A6883"/>
    <w:rsid w:val="001A68B0"/>
    <w:rsid w:val="001A720C"/>
    <w:rsid w:val="001A7505"/>
    <w:rsid w:val="001B1162"/>
    <w:rsid w:val="001B3301"/>
    <w:rsid w:val="001B3BB6"/>
    <w:rsid w:val="001B3DB1"/>
    <w:rsid w:val="001B3FB7"/>
    <w:rsid w:val="001B3FC6"/>
    <w:rsid w:val="001B4C78"/>
    <w:rsid w:val="001B642A"/>
    <w:rsid w:val="001B69B9"/>
    <w:rsid w:val="001B71F4"/>
    <w:rsid w:val="001B777B"/>
    <w:rsid w:val="001B77DF"/>
    <w:rsid w:val="001B7FD2"/>
    <w:rsid w:val="001C1D3E"/>
    <w:rsid w:val="001C253C"/>
    <w:rsid w:val="001C278E"/>
    <w:rsid w:val="001C2D14"/>
    <w:rsid w:val="001C350F"/>
    <w:rsid w:val="001C3960"/>
    <w:rsid w:val="001C3B6F"/>
    <w:rsid w:val="001C4914"/>
    <w:rsid w:val="001C5876"/>
    <w:rsid w:val="001C58AC"/>
    <w:rsid w:val="001C5EA4"/>
    <w:rsid w:val="001C650D"/>
    <w:rsid w:val="001C6D6F"/>
    <w:rsid w:val="001C7232"/>
    <w:rsid w:val="001C73DD"/>
    <w:rsid w:val="001C7DBB"/>
    <w:rsid w:val="001D0836"/>
    <w:rsid w:val="001D087E"/>
    <w:rsid w:val="001D1F40"/>
    <w:rsid w:val="001D20D2"/>
    <w:rsid w:val="001D2158"/>
    <w:rsid w:val="001D2948"/>
    <w:rsid w:val="001D3504"/>
    <w:rsid w:val="001D3863"/>
    <w:rsid w:val="001D79FA"/>
    <w:rsid w:val="001E06CC"/>
    <w:rsid w:val="001E0E25"/>
    <w:rsid w:val="001E102C"/>
    <w:rsid w:val="001E1629"/>
    <w:rsid w:val="001E1F51"/>
    <w:rsid w:val="001E2091"/>
    <w:rsid w:val="001E2176"/>
    <w:rsid w:val="001E2204"/>
    <w:rsid w:val="001E321F"/>
    <w:rsid w:val="001E3A41"/>
    <w:rsid w:val="001E4609"/>
    <w:rsid w:val="001E4AB8"/>
    <w:rsid w:val="001E715F"/>
    <w:rsid w:val="001E7C46"/>
    <w:rsid w:val="001E7C4B"/>
    <w:rsid w:val="001F0589"/>
    <w:rsid w:val="001F0ADB"/>
    <w:rsid w:val="001F106F"/>
    <w:rsid w:val="001F1CC1"/>
    <w:rsid w:val="001F27B3"/>
    <w:rsid w:val="001F37C8"/>
    <w:rsid w:val="001F398D"/>
    <w:rsid w:val="001F4890"/>
    <w:rsid w:val="001F5219"/>
    <w:rsid w:val="001F585C"/>
    <w:rsid w:val="001F58FC"/>
    <w:rsid w:val="001F5C07"/>
    <w:rsid w:val="002011E1"/>
    <w:rsid w:val="00201920"/>
    <w:rsid w:val="00202899"/>
    <w:rsid w:val="00202F5C"/>
    <w:rsid w:val="00203505"/>
    <w:rsid w:val="002040DF"/>
    <w:rsid w:val="00204227"/>
    <w:rsid w:val="00204278"/>
    <w:rsid w:val="002045C7"/>
    <w:rsid w:val="0020534C"/>
    <w:rsid w:val="00205655"/>
    <w:rsid w:val="0020579D"/>
    <w:rsid w:val="00207FA4"/>
    <w:rsid w:val="002102EB"/>
    <w:rsid w:val="00210400"/>
    <w:rsid w:val="00210E2D"/>
    <w:rsid w:val="002119AA"/>
    <w:rsid w:val="00211B55"/>
    <w:rsid w:val="0021294C"/>
    <w:rsid w:val="00213890"/>
    <w:rsid w:val="0021458C"/>
    <w:rsid w:val="0021459D"/>
    <w:rsid w:val="0021507F"/>
    <w:rsid w:val="00215201"/>
    <w:rsid w:val="00216E9D"/>
    <w:rsid w:val="002173DE"/>
    <w:rsid w:val="002174DC"/>
    <w:rsid w:val="00217C07"/>
    <w:rsid w:val="002206A2"/>
    <w:rsid w:val="00220FB6"/>
    <w:rsid w:val="0022251B"/>
    <w:rsid w:val="0022266C"/>
    <w:rsid w:val="00223385"/>
    <w:rsid w:val="00223931"/>
    <w:rsid w:val="002243C9"/>
    <w:rsid w:val="0022601C"/>
    <w:rsid w:val="002267D8"/>
    <w:rsid w:val="0022731B"/>
    <w:rsid w:val="00227473"/>
    <w:rsid w:val="00227733"/>
    <w:rsid w:val="00227E9D"/>
    <w:rsid w:val="00230816"/>
    <w:rsid w:val="002309BF"/>
    <w:rsid w:val="00230B64"/>
    <w:rsid w:val="00230C0F"/>
    <w:rsid w:val="00231BFC"/>
    <w:rsid w:val="00231F88"/>
    <w:rsid w:val="00232134"/>
    <w:rsid w:val="0023267E"/>
    <w:rsid w:val="0023302D"/>
    <w:rsid w:val="00233039"/>
    <w:rsid w:val="00233561"/>
    <w:rsid w:val="00233E3B"/>
    <w:rsid w:val="00233F20"/>
    <w:rsid w:val="0023414A"/>
    <w:rsid w:val="0023546C"/>
    <w:rsid w:val="002369ED"/>
    <w:rsid w:val="00236C37"/>
    <w:rsid w:val="002370B6"/>
    <w:rsid w:val="00237B1B"/>
    <w:rsid w:val="002404D9"/>
    <w:rsid w:val="00241B7E"/>
    <w:rsid w:val="00242A56"/>
    <w:rsid w:val="00242B56"/>
    <w:rsid w:val="00243D3E"/>
    <w:rsid w:val="002446AE"/>
    <w:rsid w:val="002453AD"/>
    <w:rsid w:val="00245B4B"/>
    <w:rsid w:val="00245D3F"/>
    <w:rsid w:val="002500FA"/>
    <w:rsid w:val="0025068D"/>
    <w:rsid w:val="00250F59"/>
    <w:rsid w:val="0025134B"/>
    <w:rsid w:val="002523C4"/>
    <w:rsid w:val="00253220"/>
    <w:rsid w:val="002535C0"/>
    <w:rsid w:val="00253A94"/>
    <w:rsid w:val="00253CB3"/>
    <w:rsid w:val="0025404D"/>
    <w:rsid w:val="00254050"/>
    <w:rsid w:val="00254176"/>
    <w:rsid w:val="0025532C"/>
    <w:rsid w:val="00257BBF"/>
    <w:rsid w:val="00257BD6"/>
    <w:rsid w:val="00260048"/>
    <w:rsid w:val="00260C58"/>
    <w:rsid w:val="00261F62"/>
    <w:rsid w:val="0026225F"/>
    <w:rsid w:val="00262381"/>
    <w:rsid w:val="0026296F"/>
    <w:rsid w:val="00262ADC"/>
    <w:rsid w:val="00262B3B"/>
    <w:rsid w:val="00264225"/>
    <w:rsid w:val="00264D5C"/>
    <w:rsid w:val="00265917"/>
    <w:rsid w:val="0026598B"/>
    <w:rsid w:val="00266328"/>
    <w:rsid w:val="002666C2"/>
    <w:rsid w:val="002671D1"/>
    <w:rsid w:val="002675A8"/>
    <w:rsid w:val="00267717"/>
    <w:rsid w:val="00270473"/>
    <w:rsid w:val="00270AC2"/>
    <w:rsid w:val="00270BE9"/>
    <w:rsid w:val="00270F73"/>
    <w:rsid w:val="00272ABD"/>
    <w:rsid w:val="002733DE"/>
    <w:rsid w:val="002742A5"/>
    <w:rsid w:val="002745BA"/>
    <w:rsid w:val="00274CC1"/>
    <w:rsid w:val="00275B44"/>
    <w:rsid w:val="00275D3C"/>
    <w:rsid w:val="00276560"/>
    <w:rsid w:val="002774EC"/>
    <w:rsid w:val="00277914"/>
    <w:rsid w:val="002806CB"/>
    <w:rsid w:val="002815CF"/>
    <w:rsid w:val="00281AEF"/>
    <w:rsid w:val="0028245C"/>
    <w:rsid w:val="00282C56"/>
    <w:rsid w:val="00282DAB"/>
    <w:rsid w:val="00283F13"/>
    <w:rsid w:val="00283F6A"/>
    <w:rsid w:val="00284833"/>
    <w:rsid w:val="00284EEC"/>
    <w:rsid w:val="002857A1"/>
    <w:rsid w:val="00286453"/>
    <w:rsid w:val="00287287"/>
    <w:rsid w:val="00287CAA"/>
    <w:rsid w:val="00287F5F"/>
    <w:rsid w:val="002900EF"/>
    <w:rsid w:val="00292522"/>
    <w:rsid w:val="00292828"/>
    <w:rsid w:val="002932EB"/>
    <w:rsid w:val="0029430E"/>
    <w:rsid w:val="00294423"/>
    <w:rsid w:val="0029500A"/>
    <w:rsid w:val="00295C66"/>
    <w:rsid w:val="002971BF"/>
    <w:rsid w:val="00297875"/>
    <w:rsid w:val="002A051B"/>
    <w:rsid w:val="002A0A53"/>
    <w:rsid w:val="002A19CB"/>
    <w:rsid w:val="002A1A06"/>
    <w:rsid w:val="002A1A24"/>
    <w:rsid w:val="002A3BAE"/>
    <w:rsid w:val="002A41A7"/>
    <w:rsid w:val="002A426F"/>
    <w:rsid w:val="002A4BCE"/>
    <w:rsid w:val="002A54FA"/>
    <w:rsid w:val="002A5874"/>
    <w:rsid w:val="002A6CE1"/>
    <w:rsid w:val="002A7AA1"/>
    <w:rsid w:val="002B0AF7"/>
    <w:rsid w:val="002B106D"/>
    <w:rsid w:val="002B143B"/>
    <w:rsid w:val="002B21FE"/>
    <w:rsid w:val="002B22AA"/>
    <w:rsid w:val="002B25E6"/>
    <w:rsid w:val="002B2810"/>
    <w:rsid w:val="002B38D8"/>
    <w:rsid w:val="002B3ED9"/>
    <w:rsid w:val="002B44D1"/>
    <w:rsid w:val="002B4977"/>
    <w:rsid w:val="002B497E"/>
    <w:rsid w:val="002B517F"/>
    <w:rsid w:val="002B564C"/>
    <w:rsid w:val="002B64D2"/>
    <w:rsid w:val="002B65B4"/>
    <w:rsid w:val="002B6FF7"/>
    <w:rsid w:val="002C0406"/>
    <w:rsid w:val="002C1BC9"/>
    <w:rsid w:val="002C29F7"/>
    <w:rsid w:val="002C4815"/>
    <w:rsid w:val="002C4D4B"/>
    <w:rsid w:val="002C533B"/>
    <w:rsid w:val="002C5A2D"/>
    <w:rsid w:val="002C623F"/>
    <w:rsid w:val="002C6C51"/>
    <w:rsid w:val="002C7213"/>
    <w:rsid w:val="002C7985"/>
    <w:rsid w:val="002C7E78"/>
    <w:rsid w:val="002D0B49"/>
    <w:rsid w:val="002D1927"/>
    <w:rsid w:val="002D1E65"/>
    <w:rsid w:val="002D2540"/>
    <w:rsid w:val="002D29F2"/>
    <w:rsid w:val="002D2CFB"/>
    <w:rsid w:val="002D398C"/>
    <w:rsid w:val="002D47FB"/>
    <w:rsid w:val="002D4FF9"/>
    <w:rsid w:val="002D5701"/>
    <w:rsid w:val="002D5786"/>
    <w:rsid w:val="002D5837"/>
    <w:rsid w:val="002D6687"/>
    <w:rsid w:val="002D668C"/>
    <w:rsid w:val="002D6BAC"/>
    <w:rsid w:val="002D6C68"/>
    <w:rsid w:val="002D6F20"/>
    <w:rsid w:val="002D754F"/>
    <w:rsid w:val="002D7F41"/>
    <w:rsid w:val="002E0550"/>
    <w:rsid w:val="002E0739"/>
    <w:rsid w:val="002E125F"/>
    <w:rsid w:val="002E1807"/>
    <w:rsid w:val="002E19A6"/>
    <w:rsid w:val="002E2C0F"/>
    <w:rsid w:val="002E310B"/>
    <w:rsid w:val="002E351E"/>
    <w:rsid w:val="002E35A8"/>
    <w:rsid w:val="002E4EA5"/>
    <w:rsid w:val="002E5191"/>
    <w:rsid w:val="002E5915"/>
    <w:rsid w:val="002E61BE"/>
    <w:rsid w:val="002E6AA2"/>
    <w:rsid w:val="002E6B4E"/>
    <w:rsid w:val="002E71F5"/>
    <w:rsid w:val="002E7C6E"/>
    <w:rsid w:val="002E7D31"/>
    <w:rsid w:val="002F0298"/>
    <w:rsid w:val="002F04EB"/>
    <w:rsid w:val="002F3829"/>
    <w:rsid w:val="002F38E4"/>
    <w:rsid w:val="002F4B18"/>
    <w:rsid w:val="002F6D60"/>
    <w:rsid w:val="002F7B90"/>
    <w:rsid w:val="00300661"/>
    <w:rsid w:val="00300DBA"/>
    <w:rsid w:val="00301C3C"/>
    <w:rsid w:val="003022B7"/>
    <w:rsid w:val="003022C4"/>
    <w:rsid w:val="003025D0"/>
    <w:rsid w:val="00303613"/>
    <w:rsid w:val="003039AB"/>
    <w:rsid w:val="0030576F"/>
    <w:rsid w:val="003058BD"/>
    <w:rsid w:val="00307360"/>
    <w:rsid w:val="003076F7"/>
    <w:rsid w:val="00307744"/>
    <w:rsid w:val="00310159"/>
    <w:rsid w:val="0031028F"/>
    <w:rsid w:val="00310B15"/>
    <w:rsid w:val="0031145D"/>
    <w:rsid w:val="00311744"/>
    <w:rsid w:val="00311D68"/>
    <w:rsid w:val="00312689"/>
    <w:rsid w:val="00313F18"/>
    <w:rsid w:val="003142BC"/>
    <w:rsid w:val="003143AA"/>
    <w:rsid w:val="00314A10"/>
    <w:rsid w:val="00314C6E"/>
    <w:rsid w:val="00315B72"/>
    <w:rsid w:val="0032039E"/>
    <w:rsid w:val="00320EED"/>
    <w:rsid w:val="00322CED"/>
    <w:rsid w:val="00324161"/>
    <w:rsid w:val="00325575"/>
    <w:rsid w:val="00327787"/>
    <w:rsid w:val="003315AB"/>
    <w:rsid w:val="00331C13"/>
    <w:rsid w:val="00332FE6"/>
    <w:rsid w:val="003334FA"/>
    <w:rsid w:val="0033393B"/>
    <w:rsid w:val="0033585D"/>
    <w:rsid w:val="00335884"/>
    <w:rsid w:val="003362EF"/>
    <w:rsid w:val="00337B46"/>
    <w:rsid w:val="00340080"/>
    <w:rsid w:val="0034159B"/>
    <w:rsid w:val="0034269E"/>
    <w:rsid w:val="003443DF"/>
    <w:rsid w:val="00344BAE"/>
    <w:rsid w:val="003451AA"/>
    <w:rsid w:val="003466D0"/>
    <w:rsid w:val="00347516"/>
    <w:rsid w:val="0034770A"/>
    <w:rsid w:val="00347E4D"/>
    <w:rsid w:val="0035099B"/>
    <w:rsid w:val="00350D11"/>
    <w:rsid w:val="00350D19"/>
    <w:rsid w:val="00351006"/>
    <w:rsid w:val="003514EA"/>
    <w:rsid w:val="0035240D"/>
    <w:rsid w:val="003524B7"/>
    <w:rsid w:val="003524D8"/>
    <w:rsid w:val="00352F31"/>
    <w:rsid w:val="003530EB"/>
    <w:rsid w:val="00353869"/>
    <w:rsid w:val="003549CE"/>
    <w:rsid w:val="00356453"/>
    <w:rsid w:val="00356EB5"/>
    <w:rsid w:val="003573E2"/>
    <w:rsid w:val="00357C4B"/>
    <w:rsid w:val="003600AF"/>
    <w:rsid w:val="00360E60"/>
    <w:rsid w:val="00361593"/>
    <w:rsid w:val="00362FB9"/>
    <w:rsid w:val="00363470"/>
    <w:rsid w:val="0036647C"/>
    <w:rsid w:val="00366804"/>
    <w:rsid w:val="00367229"/>
    <w:rsid w:val="003676C6"/>
    <w:rsid w:val="00370F84"/>
    <w:rsid w:val="00370FCD"/>
    <w:rsid w:val="00371150"/>
    <w:rsid w:val="003711B1"/>
    <w:rsid w:val="00371D06"/>
    <w:rsid w:val="00372A94"/>
    <w:rsid w:val="00372E58"/>
    <w:rsid w:val="0037415C"/>
    <w:rsid w:val="00374230"/>
    <w:rsid w:val="00374ECA"/>
    <w:rsid w:val="00375D66"/>
    <w:rsid w:val="00376AFF"/>
    <w:rsid w:val="0038015F"/>
    <w:rsid w:val="003814CD"/>
    <w:rsid w:val="00381D82"/>
    <w:rsid w:val="003823A6"/>
    <w:rsid w:val="00382A5B"/>
    <w:rsid w:val="00383667"/>
    <w:rsid w:val="00383A5A"/>
    <w:rsid w:val="00383A90"/>
    <w:rsid w:val="00384230"/>
    <w:rsid w:val="003845E4"/>
    <w:rsid w:val="00384D3C"/>
    <w:rsid w:val="00384EEE"/>
    <w:rsid w:val="00386352"/>
    <w:rsid w:val="00386BA3"/>
    <w:rsid w:val="00387413"/>
    <w:rsid w:val="00387747"/>
    <w:rsid w:val="00387917"/>
    <w:rsid w:val="00390314"/>
    <w:rsid w:val="0039190C"/>
    <w:rsid w:val="00391F93"/>
    <w:rsid w:val="00392A95"/>
    <w:rsid w:val="003945B1"/>
    <w:rsid w:val="00395FB6"/>
    <w:rsid w:val="0039626E"/>
    <w:rsid w:val="0039673F"/>
    <w:rsid w:val="003A0900"/>
    <w:rsid w:val="003A1794"/>
    <w:rsid w:val="003A1DE3"/>
    <w:rsid w:val="003A1DE4"/>
    <w:rsid w:val="003A2B36"/>
    <w:rsid w:val="003A34FA"/>
    <w:rsid w:val="003A4336"/>
    <w:rsid w:val="003A44C6"/>
    <w:rsid w:val="003A4B88"/>
    <w:rsid w:val="003A4EF7"/>
    <w:rsid w:val="003A5E26"/>
    <w:rsid w:val="003A5E64"/>
    <w:rsid w:val="003A6599"/>
    <w:rsid w:val="003A662E"/>
    <w:rsid w:val="003A6BE3"/>
    <w:rsid w:val="003A6C67"/>
    <w:rsid w:val="003B1587"/>
    <w:rsid w:val="003B1752"/>
    <w:rsid w:val="003B2067"/>
    <w:rsid w:val="003B24E7"/>
    <w:rsid w:val="003B24F9"/>
    <w:rsid w:val="003B3703"/>
    <w:rsid w:val="003B577A"/>
    <w:rsid w:val="003B5B8E"/>
    <w:rsid w:val="003B6005"/>
    <w:rsid w:val="003B694C"/>
    <w:rsid w:val="003B699E"/>
    <w:rsid w:val="003B6F89"/>
    <w:rsid w:val="003B708D"/>
    <w:rsid w:val="003B7BB9"/>
    <w:rsid w:val="003B7D04"/>
    <w:rsid w:val="003C07A0"/>
    <w:rsid w:val="003C0FE0"/>
    <w:rsid w:val="003C1601"/>
    <w:rsid w:val="003C1622"/>
    <w:rsid w:val="003C1B0A"/>
    <w:rsid w:val="003C35B5"/>
    <w:rsid w:val="003C36F3"/>
    <w:rsid w:val="003C3954"/>
    <w:rsid w:val="003C3AD7"/>
    <w:rsid w:val="003C42BE"/>
    <w:rsid w:val="003C46F5"/>
    <w:rsid w:val="003C4BEE"/>
    <w:rsid w:val="003C5C75"/>
    <w:rsid w:val="003C6149"/>
    <w:rsid w:val="003C61FE"/>
    <w:rsid w:val="003C7540"/>
    <w:rsid w:val="003D0858"/>
    <w:rsid w:val="003D1370"/>
    <w:rsid w:val="003D195D"/>
    <w:rsid w:val="003D1AC8"/>
    <w:rsid w:val="003D221B"/>
    <w:rsid w:val="003D2DC0"/>
    <w:rsid w:val="003D39F1"/>
    <w:rsid w:val="003D46E7"/>
    <w:rsid w:val="003D4B7E"/>
    <w:rsid w:val="003D6099"/>
    <w:rsid w:val="003D6210"/>
    <w:rsid w:val="003D6750"/>
    <w:rsid w:val="003D6F37"/>
    <w:rsid w:val="003D7988"/>
    <w:rsid w:val="003D79BE"/>
    <w:rsid w:val="003D7A9A"/>
    <w:rsid w:val="003E3F25"/>
    <w:rsid w:val="003E4007"/>
    <w:rsid w:val="003E48AD"/>
    <w:rsid w:val="003E552D"/>
    <w:rsid w:val="003E6675"/>
    <w:rsid w:val="003E66ED"/>
    <w:rsid w:val="003E6962"/>
    <w:rsid w:val="003E6B9F"/>
    <w:rsid w:val="003E76F4"/>
    <w:rsid w:val="003F0578"/>
    <w:rsid w:val="003F11FC"/>
    <w:rsid w:val="003F29A3"/>
    <w:rsid w:val="003F2A25"/>
    <w:rsid w:val="003F2C78"/>
    <w:rsid w:val="003F2D90"/>
    <w:rsid w:val="003F2F89"/>
    <w:rsid w:val="003F3A0C"/>
    <w:rsid w:val="003F3FA6"/>
    <w:rsid w:val="003F5B51"/>
    <w:rsid w:val="003F5FC0"/>
    <w:rsid w:val="003F6EA4"/>
    <w:rsid w:val="003F7CD6"/>
    <w:rsid w:val="004002BA"/>
    <w:rsid w:val="004010C8"/>
    <w:rsid w:val="0040140B"/>
    <w:rsid w:val="00401A30"/>
    <w:rsid w:val="00402843"/>
    <w:rsid w:val="00403341"/>
    <w:rsid w:val="0040374D"/>
    <w:rsid w:val="004038CB"/>
    <w:rsid w:val="00403F43"/>
    <w:rsid w:val="004059C3"/>
    <w:rsid w:val="004063BE"/>
    <w:rsid w:val="0040658E"/>
    <w:rsid w:val="00406EFC"/>
    <w:rsid w:val="00406F2B"/>
    <w:rsid w:val="004078A4"/>
    <w:rsid w:val="00407D44"/>
    <w:rsid w:val="00407FA2"/>
    <w:rsid w:val="00410E10"/>
    <w:rsid w:val="00411794"/>
    <w:rsid w:val="00411BA6"/>
    <w:rsid w:val="00411F38"/>
    <w:rsid w:val="004125F9"/>
    <w:rsid w:val="0041287C"/>
    <w:rsid w:val="004134C6"/>
    <w:rsid w:val="00413AB2"/>
    <w:rsid w:val="00413ED3"/>
    <w:rsid w:val="004145E9"/>
    <w:rsid w:val="0041574D"/>
    <w:rsid w:val="00415F7F"/>
    <w:rsid w:val="00416C97"/>
    <w:rsid w:val="00417AD3"/>
    <w:rsid w:val="0042005F"/>
    <w:rsid w:val="00420D41"/>
    <w:rsid w:val="0042185D"/>
    <w:rsid w:val="00421FE4"/>
    <w:rsid w:val="00422156"/>
    <w:rsid w:val="00422E20"/>
    <w:rsid w:val="00427368"/>
    <w:rsid w:val="004277D8"/>
    <w:rsid w:val="0043063D"/>
    <w:rsid w:val="00431691"/>
    <w:rsid w:val="0043170A"/>
    <w:rsid w:val="00432354"/>
    <w:rsid w:val="00433473"/>
    <w:rsid w:val="00433862"/>
    <w:rsid w:val="004340B4"/>
    <w:rsid w:val="004353F5"/>
    <w:rsid w:val="00435AD4"/>
    <w:rsid w:val="00437535"/>
    <w:rsid w:val="00437655"/>
    <w:rsid w:val="00437A0A"/>
    <w:rsid w:val="00440084"/>
    <w:rsid w:val="004426BB"/>
    <w:rsid w:val="00442893"/>
    <w:rsid w:val="00442D9F"/>
    <w:rsid w:val="00442EEC"/>
    <w:rsid w:val="00443A00"/>
    <w:rsid w:val="00443C6F"/>
    <w:rsid w:val="004468DD"/>
    <w:rsid w:val="00447E4D"/>
    <w:rsid w:val="004510D0"/>
    <w:rsid w:val="0045251F"/>
    <w:rsid w:val="00452700"/>
    <w:rsid w:val="00452F58"/>
    <w:rsid w:val="004536F6"/>
    <w:rsid w:val="00453F8E"/>
    <w:rsid w:val="004541C1"/>
    <w:rsid w:val="00454444"/>
    <w:rsid w:val="004545D8"/>
    <w:rsid w:val="00455CCC"/>
    <w:rsid w:val="00455FE4"/>
    <w:rsid w:val="0045600E"/>
    <w:rsid w:val="004571E1"/>
    <w:rsid w:val="00457AD9"/>
    <w:rsid w:val="00457C58"/>
    <w:rsid w:val="00457C63"/>
    <w:rsid w:val="00460258"/>
    <w:rsid w:val="004604BE"/>
    <w:rsid w:val="00460869"/>
    <w:rsid w:val="00460FC5"/>
    <w:rsid w:val="00461994"/>
    <w:rsid w:val="004628DF"/>
    <w:rsid w:val="004636D8"/>
    <w:rsid w:val="004638ED"/>
    <w:rsid w:val="00464167"/>
    <w:rsid w:val="00464623"/>
    <w:rsid w:val="00464797"/>
    <w:rsid w:val="00465BC6"/>
    <w:rsid w:val="0046734B"/>
    <w:rsid w:val="00470853"/>
    <w:rsid w:val="00470F22"/>
    <w:rsid w:val="00471028"/>
    <w:rsid w:val="004714FA"/>
    <w:rsid w:val="004721C7"/>
    <w:rsid w:val="00472531"/>
    <w:rsid w:val="004742D5"/>
    <w:rsid w:val="004744A8"/>
    <w:rsid w:val="004751B7"/>
    <w:rsid w:val="0047653F"/>
    <w:rsid w:val="00476AA8"/>
    <w:rsid w:val="00477744"/>
    <w:rsid w:val="00480E86"/>
    <w:rsid w:val="00480F2F"/>
    <w:rsid w:val="00481C38"/>
    <w:rsid w:val="00485465"/>
    <w:rsid w:val="00485FD3"/>
    <w:rsid w:val="00486C1E"/>
    <w:rsid w:val="0049043F"/>
    <w:rsid w:val="00490E6B"/>
    <w:rsid w:val="00491386"/>
    <w:rsid w:val="00492746"/>
    <w:rsid w:val="004929A5"/>
    <w:rsid w:val="00493388"/>
    <w:rsid w:val="00493A91"/>
    <w:rsid w:val="004943DE"/>
    <w:rsid w:val="00495D08"/>
    <w:rsid w:val="00496520"/>
    <w:rsid w:val="00497153"/>
    <w:rsid w:val="0049782E"/>
    <w:rsid w:val="00497FA6"/>
    <w:rsid w:val="00497FCD"/>
    <w:rsid w:val="004A1AD5"/>
    <w:rsid w:val="004A1E1E"/>
    <w:rsid w:val="004A1F44"/>
    <w:rsid w:val="004A2694"/>
    <w:rsid w:val="004A337D"/>
    <w:rsid w:val="004A3895"/>
    <w:rsid w:val="004A3B2F"/>
    <w:rsid w:val="004A3B42"/>
    <w:rsid w:val="004A508B"/>
    <w:rsid w:val="004A5F8F"/>
    <w:rsid w:val="004A7BD5"/>
    <w:rsid w:val="004B0D12"/>
    <w:rsid w:val="004B100B"/>
    <w:rsid w:val="004B1766"/>
    <w:rsid w:val="004B23EF"/>
    <w:rsid w:val="004B3521"/>
    <w:rsid w:val="004B3863"/>
    <w:rsid w:val="004B4ACA"/>
    <w:rsid w:val="004B53B0"/>
    <w:rsid w:val="004B5A92"/>
    <w:rsid w:val="004B671E"/>
    <w:rsid w:val="004B6FA1"/>
    <w:rsid w:val="004B7257"/>
    <w:rsid w:val="004B765C"/>
    <w:rsid w:val="004B7D02"/>
    <w:rsid w:val="004C0C98"/>
    <w:rsid w:val="004C2676"/>
    <w:rsid w:val="004C26F5"/>
    <w:rsid w:val="004C4F9A"/>
    <w:rsid w:val="004C5587"/>
    <w:rsid w:val="004C6511"/>
    <w:rsid w:val="004C67F7"/>
    <w:rsid w:val="004C6BD4"/>
    <w:rsid w:val="004C6C34"/>
    <w:rsid w:val="004C70EB"/>
    <w:rsid w:val="004C7CD3"/>
    <w:rsid w:val="004C7E82"/>
    <w:rsid w:val="004D0080"/>
    <w:rsid w:val="004D0BA2"/>
    <w:rsid w:val="004D0CA3"/>
    <w:rsid w:val="004D1400"/>
    <w:rsid w:val="004D161E"/>
    <w:rsid w:val="004D1677"/>
    <w:rsid w:val="004D23DA"/>
    <w:rsid w:val="004D2687"/>
    <w:rsid w:val="004D300E"/>
    <w:rsid w:val="004D30A4"/>
    <w:rsid w:val="004D353C"/>
    <w:rsid w:val="004D38B0"/>
    <w:rsid w:val="004D3AF7"/>
    <w:rsid w:val="004D53CE"/>
    <w:rsid w:val="004D59C9"/>
    <w:rsid w:val="004D5F2C"/>
    <w:rsid w:val="004D636C"/>
    <w:rsid w:val="004D6419"/>
    <w:rsid w:val="004D6D6B"/>
    <w:rsid w:val="004D756E"/>
    <w:rsid w:val="004D769B"/>
    <w:rsid w:val="004E1330"/>
    <w:rsid w:val="004E1C34"/>
    <w:rsid w:val="004E2A07"/>
    <w:rsid w:val="004E2B37"/>
    <w:rsid w:val="004E2DFB"/>
    <w:rsid w:val="004E3201"/>
    <w:rsid w:val="004E5A1F"/>
    <w:rsid w:val="004E608F"/>
    <w:rsid w:val="004E7DE5"/>
    <w:rsid w:val="004F0902"/>
    <w:rsid w:val="004F0AE2"/>
    <w:rsid w:val="004F11C0"/>
    <w:rsid w:val="004F12C9"/>
    <w:rsid w:val="004F21B5"/>
    <w:rsid w:val="004F23F4"/>
    <w:rsid w:val="004F2693"/>
    <w:rsid w:val="004F2E9B"/>
    <w:rsid w:val="004F43A0"/>
    <w:rsid w:val="004F455C"/>
    <w:rsid w:val="004F4C8B"/>
    <w:rsid w:val="004F51B3"/>
    <w:rsid w:val="004F6825"/>
    <w:rsid w:val="004F6997"/>
    <w:rsid w:val="004F6C98"/>
    <w:rsid w:val="004F7378"/>
    <w:rsid w:val="004F741C"/>
    <w:rsid w:val="00500333"/>
    <w:rsid w:val="00501B37"/>
    <w:rsid w:val="0050304A"/>
    <w:rsid w:val="005038F5"/>
    <w:rsid w:val="00503A46"/>
    <w:rsid w:val="00503AB1"/>
    <w:rsid w:val="00503B22"/>
    <w:rsid w:val="00503ED9"/>
    <w:rsid w:val="00504007"/>
    <w:rsid w:val="0050434F"/>
    <w:rsid w:val="00505719"/>
    <w:rsid w:val="00507E6D"/>
    <w:rsid w:val="00511181"/>
    <w:rsid w:val="0051204F"/>
    <w:rsid w:val="00515DF8"/>
    <w:rsid w:val="0051663F"/>
    <w:rsid w:val="0051702F"/>
    <w:rsid w:val="00517253"/>
    <w:rsid w:val="00517377"/>
    <w:rsid w:val="0052027E"/>
    <w:rsid w:val="005202B5"/>
    <w:rsid w:val="0052120D"/>
    <w:rsid w:val="0052130F"/>
    <w:rsid w:val="005213E6"/>
    <w:rsid w:val="00521619"/>
    <w:rsid w:val="00521832"/>
    <w:rsid w:val="00521AF8"/>
    <w:rsid w:val="00521CDB"/>
    <w:rsid w:val="00522B16"/>
    <w:rsid w:val="00522E21"/>
    <w:rsid w:val="005234F4"/>
    <w:rsid w:val="00523B6E"/>
    <w:rsid w:val="0052426A"/>
    <w:rsid w:val="00524395"/>
    <w:rsid w:val="0052510D"/>
    <w:rsid w:val="00525E7A"/>
    <w:rsid w:val="005269F2"/>
    <w:rsid w:val="00527137"/>
    <w:rsid w:val="0053129D"/>
    <w:rsid w:val="0053170D"/>
    <w:rsid w:val="00531901"/>
    <w:rsid w:val="0053224D"/>
    <w:rsid w:val="00532E11"/>
    <w:rsid w:val="00533F53"/>
    <w:rsid w:val="00534439"/>
    <w:rsid w:val="00535358"/>
    <w:rsid w:val="00536983"/>
    <w:rsid w:val="005375AF"/>
    <w:rsid w:val="005376EC"/>
    <w:rsid w:val="005379DB"/>
    <w:rsid w:val="0054074C"/>
    <w:rsid w:val="00540A02"/>
    <w:rsid w:val="0054125E"/>
    <w:rsid w:val="0054148F"/>
    <w:rsid w:val="0054265F"/>
    <w:rsid w:val="00543B0B"/>
    <w:rsid w:val="00543F77"/>
    <w:rsid w:val="00544378"/>
    <w:rsid w:val="005444ED"/>
    <w:rsid w:val="00544A56"/>
    <w:rsid w:val="00544C2C"/>
    <w:rsid w:val="00544DC7"/>
    <w:rsid w:val="00546FFE"/>
    <w:rsid w:val="00547131"/>
    <w:rsid w:val="0054745F"/>
    <w:rsid w:val="005478EA"/>
    <w:rsid w:val="005501EE"/>
    <w:rsid w:val="00551AD1"/>
    <w:rsid w:val="0055221E"/>
    <w:rsid w:val="00552C7C"/>
    <w:rsid w:val="00553F85"/>
    <w:rsid w:val="00554720"/>
    <w:rsid w:val="0055507E"/>
    <w:rsid w:val="00555937"/>
    <w:rsid w:val="00555A60"/>
    <w:rsid w:val="00555B15"/>
    <w:rsid w:val="00556003"/>
    <w:rsid w:val="0055695E"/>
    <w:rsid w:val="005604E5"/>
    <w:rsid w:val="005604E8"/>
    <w:rsid w:val="00560B77"/>
    <w:rsid w:val="00561088"/>
    <w:rsid w:val="0056162D"/>
    <w:rsid w:val="0056225E"/>
    <w:rsid w:val="005626B5"/>
    <w:rsid w:val="00562AE7"/>
    <w:rsid w:val="00563B76"/>
    <w:rsid w:val="0056460F"/>
    <w:rsid w:val="005647A5"/>
    <w:rsid w:val="005647E4"/>
    <w:rsid w:val="0056530A"/>
    <w:rsid w:val="005654E4"/>
    <w:rsid w:val="00565614"/>
    <w:rsid w:val="00565867"/>
    <w:rsid w:val="00565A69"/>
    <w:rsid w:val="00565C23"/>
    <w:rsid w:val="00566151"/>
    <w:rsid w:val="005664B1"/>
    <w:rsid w:val="005679E6"/>
    <w:rsid w:val="005701BD"/>
    <w:rsid w:val="00570269"/>
    <w:rsid w:val="005726D6"/>
    <w:rsid w:val="00573C3B"/>
    <w:rsid w:val="00573D4E"/>
    <w:rsid w:val="00573E94"/>
    <w:rsid w:val="00574553"/>
    <w:rsid w:val="005757ED"/>
    <w:rsid w:val="00575C00"/>
    <w:rsid w:val="00576688"/>
    <w:rsid w:val="00576D2D"/>
    <w:rsid w:val="00577CC8"/>
    <w:rsid w:val="0058015C"/>
    <w:rsid w:val="00580C7C"/>
    <w:rsid w:val="005815C5"/>
    <w:rsid w:val="00583AD1"/>
    <w:rsid w:val="00583F04"/>
    <w:rsid w:val="0058494C"/>
    <w:rsid w:val="0058504E"/>
    <w:rsid w:val="0058576C"/>
    <w:rsid w:val="00585975"/>
    <w:rsid w:val="00585A4B"/>
    <w:rsid w:val="00585C61"/>
    <w:rsid w:val="0058608E"/>
    <w:rsid w:val="00586A99"/>
    <w:rsid w:val="00586BD4"/>
    <w:rsid w:val="005871D8"/>
    <w:rsid w:val="00590DD9"/>
    <w:rsid w:val="005919F4"/>
    <w:rsid w:val="0059219E"/>
    <w:rsid w:val="00592599"/>
    <w:rsid w:val="00594CEA"/>
    <w:rsid w:val="00595446"/>
    <w:rsid w:val="00595E97"/>
    <w:rsid w:val="00595EBF"/>
    <w:rsid w:val="005965E7"/>
    <w:rsid w:val="00596AC4"/>
    <w:rsid w:val="00596BE1"/>
    <w:rsid w:val="005A0628"/>
    <w:rsid w:val="005A141A"/>
    <w:rsid w:val="005A1D55"/>
    <w:rsid w:val="005A2A1B"/>
    <w:rsid w:val="005A2C7E"/>
    <w:rsid w:val="005A2EDE"/>
    <w:rsid w:val="005A309E"/>
    <w:rsid w:val="005A34B2"/>
    <w:rsid w:val="005A34C4"/>
    <w:rsid w:val="005A3CC8"/>
    <w:rsid w:val="005A4145"/>
    <w:rsid w:val="005A5186"/>
    <w:rsid w:val="005A51BE"/>
    <w:rsid w:val="005A5677"/>
    <w:rsid w:val="005A5ECC"/>
    <w:rsid w:val="005A6526"/>
    <w:rsid w:val="005A6538"/>
    <w:rsid w:val="005A6D4C"/>
    <w:rsid w:val="005A7BBB"/>
    <w:rsid w:val="005B1828"/>
    <w:rsid w:val="005B18C1"/>
    <w:rsid w:val="005B4E7D"/>
    <w:rsid w:val="005B50B7"/>
    <w:rsid w:val="005B5301"/>
    <w:rsid w:val="005B605D"/>
    <w:rsid w:val="005B60FE"/>
    <w:rsid w:val="005B77DB"/>
    <w:rsid w:val="005C03C5"/>
    <w:rsid w:val="005C0946"/>
    <w:rsid w:val="005C14CE"/>
    <w:rsid w:val="005C1731"/>
    <w:rsid w:val="005C17A6"/>
    <w:rsid w:val="005C1BC1"/>
    <w:rsid w:val="005C276E"/>
    <w:rsid w:val="005C2BA5"/>
    <w:rsid w:val="005C32AD"/>
    <w:rsid w:val="005C4EEC"/>
    <w:rsid w:val="005C50E7"/>
    <w:rsid w:val="005C548C"/>
    <w:rsid w:val="005C56CC"/>
    <w:rsid w:val="005C6A00"/>
    <w:rsid w:val="005C700C"/>
    <w:rsid w:val="005C76DC"/>
    <w:rsid w:val="005C7AFC"/>
    <w:rsid w:val="005C7E2C"/>
    <w:rsid w:val="005D012B"/>
    <w:rsid w:val="005D1204"/>
    <w:rsid w:val="005D197D"/>
    <w:rsid w:val="005D1A2D"/>
    <w:rsid w:val="005D23EC"/>
    <w:rsid w:val="005D27CF"/>
    <w:rsid w:val="005D29D7"/>
    <w:rsid w:val="005D2B36"/>
    <w:rsid w:val="005D34EB"/>
    <w:rsid w:val="005D3727"/>
    <w:rsid w:val="005D4088"/>
    <w:rsid w:val="005D4D09"/>
    <w:rsid w:val="005D505A"/>
    <w:rsid w:val="005D530D"/>
    <w:rsid w:val="005D552D"/>
    <w:rsid w:val="005D5C9A"/>
    <w:rsid w:val="005D624F"/>
    <w:rsid w:val="005D6B58"/>
    <w:rsid w:val="005D721A"/>
    <w:rsid w:val="005E003B"/>
    <w:rsid w:val="005E16B9"/>
    <w:rsid w:val="005E1AFA"/>
    <w:rsid w:val="005E1DD3"/>
    <w:rsid w:val="005E2537"/>
    <w:rsid w:val="005E2F1C"/>
    <w:rsid w:val="005E4215"/>
    <w:rsid w:val="005E4226"/>
    <w:rsid w:val="005E506B"/>
    <w:rsid w:val="005E55F0"/>
    <w:rsid w:val="005E58C8"/>
    <w:rsid w:val="005E5DE8"/>
    <w:rsid w:val="005E693A"/>
    <w:rsid w:val="005F050C"/>
    <w:rsid w:val="005F0E50"/>
    <w:rsid w:val="005F1D34"/>
    <w:rsid w:val="005F3F04"/>
    <w:rsid w:val="005F5239"/>
    <w:rsid w:val="005F5681"/>
    <w:rsid w:val="005F59AA"/>
    <w:rsid w:val="005F5C8E"/>
    <w:rsid w:val="005F64AC"/>
    <w:rsid w:val="00600F4D"/>
    <w:rsid w:val="00601173"/>
    <w:rsid w:val="006014A8"/>
    <w:rsid w:val="00601947"/>
    <w:rsid w:val="00601C9F"/>
    <w:rsid w:val="00601E29"/>
    <w:rsid w:val="00601E54"/>
    <w:rsid w:val="00602091"/>
    <w:rsid w:val="0060259C"/>
    <w:rsid w:val="0060276C"/>
    <w:rsid w:val="00603171"/>
    <w:rsid w:val="006043FD"/>
    <w:rsid w:val="006046FE"/>
    <w:rsid w:val="00604CA9"/>
    <w:rsid w:val="006050BE"/>
    <w:rsid w:val="00605451"/>
    <w:rsid w:val="00605BC8"/>
    <w:rsid w:val="0060632F"/>
    <w:rsid w:val="00606B7F"/>
    <w:rsid w:val="00607493"/>
    <w:rsid w:val="006075F9"/>
    <w:rsid w:val="006077F3"/>
    <w:rsid w:val="00607F1A"/>
    <w:rsid w:val="00607FA1"/>
    <w:rsid w:val="00611462"/>
    <w:rsid w:val="0061162C"/>
    <w:rsid w:val="006117B5"/>
    <w:rsid w:val="00611D49"/>
    <w:rsid w:val="006124B9"/>
    <w:rsid w:val="00612B88"/>
    <w:rsid w:val="00612FCB"/>
    <w:rsid w:val="006135E7"/>
    <w:rsid w:val="006136FF"/>
    <w:rsid w:val="00613A6B"/>
    <w:rsid w:val="00614C78"/>
    <w:rsid w:val="00615A44"/>
    <w:rsid w:val="00615AA1"/>
    <w:rsid w:val="00615F1C"/>
    <w:rsid w:val="00616766"/>
    <w:rsid w:val="00616F3E"/>
    <w:rsid w:val="006172B1"/>
    <w:rsid w:val="00617AD4"/>
    <w:rsid w:val="00620AC0"/>
    <w:rsid w:val="00620D40"/>
    <w:rsid w:val="006213EA"/>
    <w:rsid w:val="00621A28"/>
    <w:rsid w:val="00622E88"/>
    <w:rsid w:val="00622F4D"/>
    <w:rsid w:val="006232A0"/>
    <w:rsid w:val="006235D6"/>
    <w:rsid w:val="006236DF"/>
    <w:rsid w:val="0062375E"/>
    <w:rsid w:val="00624BFC"/>
    <w:rsid w:val="006256F7"/>
    <w:rsid w:val="00625906"/>
    <w:rsid w:val="0062615A"/>
    <w:rsid w:val="0062619D"/>
    <w:rsid w:val="006263C8"/>
    <w:rsid w:val="00626644"/>
    <w:rsid w:val="00627EE7"/>
    <w:rsid w:val="006301C9"/>
    <w:rsid w:val="006315DC"/>
    <w:rsid w:val="006317A7"/>
    <w:rsid w:val="00631833"/>
    <w:rsid w:val="0063183C"/>
    <w:rsid w:val="006319F8"/>
    <w:rsid w:val="00631A68"/>
    <w:rsid w:val="00631C6A"/>
    <w:rsid w:val="00632A0A"/>
    <w:rsid w:val="00633350"/>
    <w:rsid w:val="00633840"/>
    <w:rsid w:val="00633DC9"/>
    <w:rsid w:val="00634448"/>
    <w:rsid w:val="00634FAD"/>
    <w:rsid w:val="006353AE"/>
    <w:rsid w:val="00636784"/>
    <w:rsid w:val="0064217F"/>
    <w:rsid w:val="00644BDF"/>
    <w:rsid w:val="00645667"/>
    <w:rsid w:val="00645CBE"/>
    <w:rsid w:val="0064648B"/>
    <w:rsid w:val="00646BAC"/>
    <w:rsid w:val="00651017"/>
    <w:rsid w:val="0065101D"/>
    <w:rsid w:val="006518AE"/>
    <w:rsid w:val="006526B8"/>
    <w:rsid w:val="0065292E"/>
    <w:rsid w:val="00653888"/>
    <w:rsid w:val="00653EBE"/>
    <w:rsid w:val="00654125"/>
    <w:rsid w:val="0065549A"/>
    <w:rsid w:val="00655E0D"/>
    <w:rsid w:val="00657609"/>
    <w:rsid w:val="00657E8A"/>
    <w:rsid w:val="00660F84"/>
    <w:rsid w:val="006615B7"/>
    <w:rsid w:val="006619A7"/>
    <w:rsid w:val="006629FC"/>
    <w:rsid w:val="00663290"/>
    <w:rsid w:val="00664324"/>
    <w:rsid w:val="00664817"/>
    <w:rsid w:val="006665AA"/>
    <w:rsid w:val="006667D1"/>
    <w:rsid w:val="00666B5C"/>
    <w:rsid w:val="00666DDA"/>
    <w:rsid w:val="00670816"/>
    <w:rsid w:val="00671EC0"/>
    <w:rsid w:val="00671FFD"/>
    <w:rsid w:val="00672A36"/>
    <w:rsid w:val="00672B41"/>
    <w:rsid w:val="00672C19"/>
    <w:rsid w:val="00672C2D"/>
    <w:rsid w:val="00673416"/>
    <w:rsid w:val="0067349F"/>
    <w:rsid w:val="00673ACE"/>
    <w:rsid w:val="00674142"/>
    <w:rsid w:val="0067458D"/>
    <w:rsid w:val="00674EB2"/>
    <w:rsid w:val="00675282"/>
    <w:rsid w:val="0067577D"/>
    <w:rsid w:val="00675C80"/>
    <w:rsid w:val="00676A67"/>
    <w:rsid w:val="0068046E"/>
    <w:rsid w:val="00680FE1"/>
    <w:rsid w:val="00681472"/>
    <w:rsid w:val="00681CD5"/>
    <w:rsid w:val="00681D78"/>
    <w:rsid w:val="00681DC5"/>
    <w:rsid w:val="00681EAE"/>
    <w:rsid w:val="0068304A"/>
    <w:rsid w:val="006846AB"/>
    <w:rsid w:val="0068486D"/>
    <w:rsid w:val="00685237"/>
    <w:rsid w:val="00685456"/>
    <w:rsid w:val="00685B83"/>
    <w:rsid w:val="00686D40"/>
    <w:rsid w:val="00687DDC"/>
    <w:rsid w:val="00691483"/>
    <w:rsid w:val="0069361B"/>
    <w:rsid w:val="006937F2"/>
    <w:rsid w:val="00693FF5"/>
    <w:rsid w:val="00694748"/>
    <w:rsid w:val="00694C70"/>
    <w:rsid w:val="0069565E"/>
    <w:rsid w:val="00695BF6"/>
    <w:rsid w:val="0069610D"/>
    <w:rsid w:val="006974AE"/>
    <w:rsid w:val="006978C4"/>
    <w:rsid w:val="006A0389"/>
    <w:rsid w:val="006A20B5"/>
    <w:rsid w:val="006A2448"/>
    <w:rsid w:val="006A2604"/>
    <w:rsid w:val="006A2B66"/>
    <w:rsid w:val="006A4301"/>
    <w:rsid w:val="006A4BD3"/>
    <w:rsid w:val="006A4D52"/>
    <w:rsid w:val="006A5014"/>
    <w:rsid w:val="006A53B0"/>
    <w:rsid w:val="006A6F90"/>
    <w:rsid w:val="006A78F3"/>
    <w:rsid w:val="006A7D5A"/>
    <w:rsid w:val="006A7EF2"/>
    <w:rsid w:val="006B0635"/>
    <w:rsid w:val="006B0CBD"/>
    <w:rsid w:val="006B1121"/>
    <w:rsid w:val="006B2448"/>
    <w:rsid w:val="006B2CDF"/>
    <w:rsid w:val="006B2FEE"/>
    <w:rsid w:val="006B369B"/>
    <w:rsid w:val="006B3CFA"/>
    <w:rsid w:val="006B489F"/>
    <w:rsid w:val="006B4BCD"/>
    <w:rsid w:val="006B54AB"/>
    <w:rsid w:val="006B58BC"/>
    <w:rsid w:val="006B7BF9"/>
    <w:rsid w:val="006B7F60"/>
    <w:rsid w:val="006C0E4D"/>
    <w:rsid w:val="006C0F2C"/>
    <w:rsid w:val="006C154D"/>
    <w:rsid w:val="006C1BE9"/>
    <w:rsid w:val="006C2A66"/>
    <w:rsid w:val="006C3441"/>
    <w:rsid w:val="006C3B87"/>
    <w:rsid w:val="006C40AF"/>
    <w:rsid w:val="006C4C2E"/>
    <w:rsid w:val="006C5E75"/>
    <w:rsid w:val="006C647C"/>
    <w:rsid w:val="006C6F93"/>
    <w:rsid w:val="006C73B5"/>
    <w:rsid w:val="006C79DB"/>
    <w:rsid w:val="006C7F61"/>
    <w:rsid w:val="006D0760"/>
    <w:rsid w:val="006D23B1"/>
    <w:rsid w:val="006D24B3"/>
    <w:rsid w:val="006D25C3"/>
    <w:rsid w:val="006D2C92"/>
    <w:rsid w:val="006D34DA"/>
    <w:rsid w:val="006D35E5"/>
    <w:rsid w:val="006D3811"/>
    <w:rsid w:val="006D3B16"/>
    <w:rsid w:val="006D4529"/>
    <w:rsid w:val="006D4B9C"/>
    <w:rsid w:val="006D5A4E"/>
    <w:rsid w:val="006D6229"/>
    <w:rsid w:val="006D630E"/>
    <w:rsid w:val="006D724A"/>
    <w:rsid w:val="006D7416"/>
    <w:rsid w:val="006D7E58"/>
    <w:rsid w:val="006E1571"/>
    <w:rsid w:val="006E173A"/>
    <w:rsid w:val="006E2001"/>
    <w:rsid w:val="006E215B"/>
    <w:rsid w:val="006E2BFD"/>
    <w:rsid w:val="006E6179"/>
    <w:rsid w:val="006E6487"/>
    <w:rsid w:val="006E6670"/>
    <w:rsid w:val="006E73A2"/>
    <w:rsid w:val="006F0A12"/>
    <w:rsid w:val="006F13E8"/>
    <w:rsid w:val="006F2C60"/>
    <w:rsid w:val="006F3295"/>
    <w:rsid w:val="006F3A06"/>
    <w:rsid w:val="006F3B54"/>
    <w:rsid w:val="006F44F0"/>
    <w:rsid w:val="006F4F0A"/>
    <w:rsid w:val="006F5139"/>
    <w:rsid w:val="006F72DE"/>
    <w:rsid w:val="006F79E5"/>
    <w:rsid w:val="006F7EE2"/>
    <w:rsid w:val="00700025"/>
    <w:rsid w:val="0070035C"/>
    <w:rsid w:val="00700397"/>
    <w:rsid w:val="007006D1"/>
    <w:rsid w:val="0070150B"/>
    <w:rsid w:val="00701855"/>
    <w:rsid w:val="00701E39"/>
    <w:rsid w:val="0070201F"/>
    <w:rsid w:val="007025EC"/>
    <w:rsid w:val="00702D93"/>
    <w:rsid w:val="00703051"/>
    <w:rsid w:val="007030F3"/>
    <w:rsid w:val="007032FB"/>
    <w:rsid w:val="00703D93"/>
    <w:rsid w:val="007043ED"/>
    <w:rsid w:val="007045FF"/>
    <w:rsid w:val="00704665"/>
    <w:rsid w:val="007054C2"/>
    <w:rsid w:val="00705787"/>
    <w:rsid w:val="007060DC"/>
    <w:rsid w:val="007077AB"/>
    <w:rsid w:val="007100DD"/>
    <w:rsid w:val="00710C70"/>
    <w:rsid w:val="007111C7"/>
    <w:rsid w:val="00712A31"/>
    <w:rsid w:val="00714018"/>
    <w:rsid w:val="00714EDF"/>
    <w:rsid w:val="0071520D"/>
    <w:rsid w:val="007153E0"/>
    <w:rsid w:val="00715F76"/>
    <w:rsid w:val="00716A80"/>
    <w:rsid w:val="00716FBB"/>
    <w:rsid w:val="0071774F"/>
    <w:rsid w:val="007178CA"/>
    <w:rsid w:val="00720590"/>
    <w:rsid w:val="007205C4"/>
    <w:rsid w:val="00720A86"/>
    <w:rsid w:val="00720E29"/>
    <w:rsid w:val="00721FD8"/>
    <w:rsid w:val="00723E1E"/>
    <w:rsid w:val="00723F7F"/>
    <w:rsid w:val="007245D7"/>
    <w:rsid w:val="007246C5"/>
    <w:rsid w:val="007257FF"/>
    <w:rsid w:val="0072670C"/>
    <w:rsid w:val="00726CAA"/>
    <w:rsid w:val="007305FF"/>
    <w:rsid w:val="00731612"/>
    <w:rsid w:val="00731D93"/>
    <w:rsid w:val="0073203C"/>
    <w:rsid w:val="00732441"/>
    <w:rsid w:val="007325A7"/>
    <w:rsid w:val="00732806"/>
    <w:rsid w:val="007346F9"/>
    <w:rsid w:val="00736757"/>
    <w:rsid w:val="00737327"/>
    <w:rsid w:val="00737490"/>
    <w:rsid w:val="0074076C"/>
    <w:rsid w:val="00740E38"/>
    <w:rsid w:val="00742636"/>
    <w:rsid w:val="00742CE5"/>
    <w:rsid w:val="007451A9"/>
    <w:rsid w:val="007474A8"/>
    <w:rsid w:val="0075008E"/>
    <w:rsid w:val="00750A34"/>
    <w:rsid w:val="00750C30"/>
    <w:rsid w:val="00750D78"/>
    <w:rsid w:val="00751329"/>
    <w:rsid w:val="007517A1"/>
    <w:rsid w:val="00751A96"/>
    <w:rsid w:val="00751C9C"/>
    <w:rsid w:val="00751EE9"/>
    <w:rsid w:val="007520F2"/>
    <w:rsid w:val="00753055"/>
    <w:rsid w:val="00753751"/>
    <w:rsid w:val="00753C8C"/>
    <w:rsid w:val="00755B2D"/>
    <w:rsid w:val="00757197"/>
    <w:rsid w:val="00757280"/>
    <w:rsid w:val="007577A3"/>
    <w:rsid w:val="0075793D"/>
    <w:rsid w:val="0076009B"/>
    <w:rsid w:val="00760820"/>
    <w:rsid w:val="00763E06"/>
    <w:rsid w:val="007641B1"/>
    <w:rsid w:val="00765FFB"/>
    <w:rsid w:val="007709AE"/>
    <w:rsid w:val="00771660"/>
    <w:rsid w:val="00771A94"/>
    <w:rsid w:val="00772373"/>
    <w:rsid w:val="00772C13"/>
    <w:rsid w:val="0077354F"/>
    <w:rsid w:val="00773A3F"/>
    <w:rsid w:val="00773F56"/>
    <w:rsid w:val="0077462C"/>
    <w:rsid w:val="007759E0"/>
    <w:rsid w:val="00775C5D"/>
    <w:rsid w:val="007760E3"/>
    <w:rsid w:val="0077617B"/>
    <w:rsid w:val="0077680D"/>
    <w:rsid w:val="007774A8"/>
    <w:rsid w:val="00777C9D"/>
    <w:rsid w:val="00780601"/>
    <w:rsid w:val="00780FCF"/>
    <w:rsid w:val="00781F2B"/>
    <w:rsid w:val="00782690"/>
    <w:rsid w:val="0078310D"/>
    <w:rsid w:val="0078352A"/>
    <w:rsid w:val="007842C1"/>
    <w:rsid w:val="00784C23"/>
    <w:rsid w:val="0078537D"/>
    <w:rsid w:val="007859F6"/>
    <w:rsid w:val="007860A2"/>
    <w:rsid w:val="00786989"/>
    <w:rsid w:val="00786FF7"/>
    <w:rsid w:val="00787E55"/>
    <w:rsid w:val="0079039E"/>
    <w:rsid w:val="007907D0"/>
    <w:rsid w:val="00790C83"/>
    <w:rsid w:val="007910A9"/>
    <w:rsid w:val="00792132"/>
    <w:rsid w:val="00792B41"/>
    <w:rsid w:val="00793056"/>
    <w:rsid w:val="00795711"/>
    <w:rsid w:val="007974A2"/>
    <w:rsid w:val="0079774C"/>
    <w:rsid w:val="007A0BEA"/>
    <w:rsid w:val="007A18D4"/>
    <w:rsid w:val="007A1D50"/>
    <w:rsid w:val="007A1DE8"/>
    <w:rsid w:val="007A298D"/>
    <w:rsid w:val="007A2A8C"/>
    <w:rsid w:val="007A4281"/>
    <w:rsid w:val="007A4289"/>
    <w:rsid w:val="007A431C"/>
    <w:rsid w:val="007A4F20"/>
    <w:rsid w:val="007A4FB3"/>
    <w:rsid w:val="007A549B"/>
    <w:rsid w:val="007A6A3C"/>
    <w:rsid w:val="007A6C2E"/>
    <w:rsid w:val="007A6D1D"/>
    <w:rsid w:val="007B0805"/>
    <w:rsid w:val="007B109F"/>
    <w:rsid w:val="007B168B"/>
    <w:rsid w:val="007B29D5"/>
    <w:rsid w:val="007B2CD3"/>
    <w:rsid w:val="007B3606"/>
    <w:rsid w:val="007B3740"/>
    <w:rsid w:val="007B4271"/>
    <w:rsid w:val="007B4BAC"/>
    <w:rsid w:val="007B683F"/>
    <w:rsid w:val="007B73FE"/>
    <w:rsid w:val="007B74AF"/>
    <w:rsid w:val="007B7938"/>
    <w:rsid w:val="007C02D7"/>
    <w:rsid w:val="007C03AF"/>
    <w:rsid w:val="007C241E"/>
    <w:rsid w:val="007C2FE5"/>
    <w:rsid w:val="007C3B45"/>
    <w:rsid w:val="007C446C"/>
    <w:rsid w:val="007C4B90"/>
    <w:rsid w:val="007C4EC6"/>
    <w:rsid w:val="007C5DC8"/>
    <w:rsid w:val="007C646F"/>
    <w:rsid w:val="007C6822"/>
    <w:rsid w:val="007C7392"/>
    <w:rsid w:val="007C75A3"/>
    <w:rsid w:val="007C7775"/>
    <w:rsid w:val="007D0A9C"/>
    <w:rsid w:val="007D0B61"/>
    <w:rsid w:val="007D1226"/>
    <w:rsid w:val="007D167F"/>
    <w:rsid w:val="007D1F98"/>
    <w:rsid w:val="007D2CD9"/>
    <w:rsid w:val="007D2FA3"/>
    <w:rsid w:val="007D306F"/>
    <w:rsid w:val="007D4F94"/>
    <w:rsid w:val="007D5580"/>
    <w:rsid w:val="007D590B"/>
    <w:rsid w:val="007D7A65"/>
    <w:rsid w:val="007E00FC"/>
    <w:rsid w:val="007E2257"/>
    <w:rsid w:val="007E25E6"/>
    <w:rsid w:val="007E2C09"/>
    <w:rsid w:val="007E322B"/>
    <w:rsid w:val="007E39B2"/>
    <w:rsid w:val="007E3B78"/>
    <w:rsid w:val="007E3BB2"/>
    <w:rsid w:val="007E3D50"/>
    <w:rsid w:val="007E41C3"/>
    <w:rsid w:val="007E47AF"/>
    <w:rsid w:val="007E596C"/>
    <w:rsid w:val="007E5B4D"/>
    <w:rsid w:val="007E6683"/>
    <w:rsid w:val="007E6C04"/>
    <w:rsid w:val="007E6CD4"/>
    <w:rsid w:val="007E6DFE"/>
    <w:rsid w:val="007E7224"/>
    <w:rsid w:val="007F04AE"/>
    <w:rsid w:val="007F09D2"/>
    <w:rsid w:val="007F1664"/>
    <w:rsid w:val="007F1CEF"/>
    <w:rsid w:val="007F27CA"/>
    <w:rsid w:val="007F40EF"/>
    <w:rsid w:val="007F4243"/>
    <w:rsid w:val="007F46E6"/>
    <w:rsid w:val="007F54B6"/>
    <w:rsid w:val="007F57FD"/>
    <w:rsid w:val="007F6BFF"/>
    <w:rsid w:val="007F789D"/>
    <w:rsid w:val="007F7BDC"/>
    <w:rsid w:val="007F7E99"/>
    <w:rsid w:val="00801C63"/>
    <w:rsid w:val="00802F85"/>
    <w:rsid w:val="0080357A"/>
    <w:rsid w:val="008039AF"/>
    <w:rsid w:val="00803F89"/>
    <w:rsid w:val="00805558"/>
    <w:rsid w:val="00805652"/>
    <w:rsid w:val="00805676"/>
    <w:rsid w:val="00805CC9"/>
    <w:rsid w:val="00805F09"/>
    <w:rsid w:val="00806A23"/>
    <w:rsid w:val="00806AA2"/>
    <w:rsid w:val="00806F88"/>
    <w:rsid w:val="00807E0A"/>
    <w:rsid w:val="0081070B"/>
    <w:rsid w:val="00811064"/>
    <w:rsid w:val="00811C23"/>
    <w:rsid w:val="00811CEF"/>
    <w:rsid w:val="00811E0F"/>
    <w:rsid w:val="008123B8"/>
    <w:rsid w:val="00813D91"/>
    <w:rsid w:val="0081408B"/>
    <w:rsid w:val="00814136"/>
    <w:rsid w:val="008141F3"/>
    <w:rsid w:val="00815563"/>
    <w:rsid w:val="008157E9"/>
    <w:rsid w:val="008168B5"/>
    <w:rsid w:val="00816B6C"/>
    <w:rsid w:val="008204E3"/>
    <w:rsid w:val="00820549"/>
    <w:rsid w:val="00820559"/>
    <w:rsid w:val="008213D9"/>
    <w:rsid w:val="00823960"/>
    <w:rsid w:val="00823B73"/>
    <w:rsid w:val="00823DD4"/>
    <w:rsid w:val="008243A2"/>
    <w:rsid w:val="00824913"/>
    <w:rsid w:val="00824952"/>
    <w:rsid w:val="00824D0F"/>
    <w:rsid w:val="0082536A"/>
    <w:rsid w:val="00825AFE"/>
    <w:rsid w:val="008265BF"/>
    <w:rsid w:val="00827353"/>
    <w:rsid w:val="00827CA6"/>
    <w:rsid w:val="008301BF"/>
    <w:rsid w:val="00830C86"/>
    <w:rsid w:val="00830F5C"/>
    <w:rsid w:val="00831E17"/>
    <w:rsid w:val="00832C4D"/>
    <w:rsid w:val="00832F78"/>
    <w:rsid w:val="008335F6"/>
    <w:rsid w:val="00834306"/>
    <w:rsid w:val="00835709"/>
    <w:rsid w:val="00835795"/>
    <w:rsid w:val="008358B2"/>
    <w:rsid w:val="00836062"/>
    <w:rsid w:val="00836E19"/>
    <w:rsid w:val="00837E89"/>
    <w:rsid w:val="008402D5"/>
    <w:rsid w:val="00841278"/>
    <w:rsid w:val="008415C5"/>
    <w:rsid w:val="008417AE"/>
    <w:rsid w:val="00841A1F"/>
    <w:rsid w:val="00842415"/>
    <w:rsid w:val="00842D9D"/>
    <w:rsid w:val="00842E5F"/>
    <w:rsid w:val="00844B53"/>
    <w:rsid w:val="00845D45"/>
    <w:rsid w:val="008467FA"/>
    <w:rsid w:val="008471AB"/>
    <w:rsid w:val="00847226"/>
    <w:rsid w:val="00847E83"/>
    <w:rsid w:val="00847EE1"/>
    <w:rsid w:val="0085207A"/>
    <w:rsid w:val="00852F57"/>
    <w:rsid w:val="0085316B"/>
    <w:rsid w:val="008542FB"/>
    <w:rsid w:val="0085499C"/>
    <w:rsid w:val="00855254"/>
    <w:rsid w:val="008552D7"/>
    <w:rsid w:val="008552E9"/>
    <w:rsid w:val="00856875"/>
    <w:rsid w:val="00856D9B"/>
    <w:rsid w:val="008576BD"/>
    <w:rsid w:val="008578B8"/>
    <w:rsid w:val="008578D2"/>
    <w:rsid w:val="00857D1C"/>
    <w:rsid w:val="008601ED"/>
    <w:rsid w:val="00860AD3"/>
    <w:rsid w:val="0086107B"/>
    <w:rsid w:val="00862009"/>
    <w:rsid w:val="00862E86"/>
    <w:rsid w:val="008639FB"/>
    <w:rsid w:val="00863E58"/>
    <w:rsid w:val="00864224"/>
    <w:rsid w:val="00864368"/>
    <w:rsid w:val="0086479F"/>
    <w:rsid w:val="00864933"/>
    <w:rsid w:val="00865E7B"/>
    <w:rsid w:val="00866E6C"/>
    <w:rsid w:val="00867AB2"/>
    <w:rsid w:val="008702AC"/>
    <w:rsid w:val="008706F4"/>
    <w:rsid w:val="00871E5F"/>
    <w:rsid w:val="00871E9A"/>
    <w:rsid w:val="0087259D"/>
    <w:rsid w:val="00872914"/>
    <w:rsid w:val="00872D76"/>
    <w:rsid w:val="0087338D"/>
    <w:rsid w:val="0087346D"/>
    <w:rsid w:val="008745AE"/>
    <w:rsid w:val="008757D7"/>
    <w:rsid w:val="0087699A"/>
    <w:rsid w:val="00877B8D"/>
    <w:rsid w:val="00880D6C"/>
    <w:rsid w:val="0088210F"/>
    <w:rsid w:val="00883A03"/>
    <w:rsid w:val="00884038"/>
    <w:rsid w:val="0088460A"/>
    <w:rsid w:val="0088524E"/>
    <w:rsid w:val="008869B3"/>
    <w:rsid w:val="0088701F"/>
    <w:rsid w:val="00887F4E"/>
    <w:rsid w:val="0089031B"/>
    <w:rsid w:val="008903D3"/>
    <w:rsid w:val="00892E74"/>
    <w:rsid w:val="008931C3"/>
    <w:rsid w:val="00893A6A"/>
    <w:rsid w:val="0089460F"/>
    <w:rsid w:val="0089461A"/>
    <w:rsid w:val="00895913"/>
    <w:rsid w:val="00895C2F"/>
    <w:rsid w:val="008961B3"/>
    <w:rsid w:val="00896776"/>
    <w:rsid w:val="00896A86"/>
    <w:rsid w:val="00896E3B"/>
    <w:rsid w:val="008A0200"/>
    <w:rsid w:val="008A0744"/>
    <w:rsid w:val="008A2D00"/>
    <w:rsid w:val="008A3447"/>
    <w:rsid w:val="008A364E"/>
    <w:rsid w:val="008A37B0"/>
    <w:rsid w:val="008A462B"/>
    <w:rsid w:val="008A4A02"/>
    <w:rsid w:val="008A573D"/>
    <w:rsid w:val="008A574D"/>
    <w:rsid w:val="008A656E"/>
    <w:rsid w:val="008A6A05"/>
    <w:rsid w:val="008A6CBA"/>
    <w:rsid w:val="008A6EFC"/>
    <w:rsid w:val="008A70D4"/>
    <w:rsid w:val="008A70F1"/>
    <w:rsid w:val="008A7585"/>
    <w:rsid w:val="008A75E5"/>
    <w:rsid w:val="008A7BAA"/>
    <w:rsid w:val="008B08C1"/>
    <w:rsid w:val="008B3754"/>
    <w:rsid w:val="008B3FC3"/>
    <w:rsid w:val="008B3FCC"/>
    <w:rsid w:val="008B4907"/>
    <w:rsid w:val="008B4A66"/>
    <w:rsid w:val="008B4F6C"/>
    <w:rsid w:val="008B5257"/>
    <w:rsid w:val="008B60A6"/>
    <w:rsid w:val="008B78E6"/>
    <w:rsid w:val="008B7D8F"/>
    <w:rsid w:val="008C0905"/>
    <w:rsid w:val="008C0AEF"/>
    <w:rsid w:val="008C12DC"/>
    <w:rsid w:val="008C12E7"/>
    <w:rsid w:val="008C1CEA"/>
    <w:rsid w:val="008C245D"/>
    <w:rsid w:val="008C3F22"/>
    <w:rsid w:val="008C6041"/>
    <w:rsid w:val="008C6917"/>
    <w:rsid w:val="008C6CBE"/>
    <w:rsid w:val="008C7139"/>
    <w:rsid w:val="008C7632"/>
    <w:rsid w:val="008C7B6C"/>
    <w:rsid w:val="008C7D02"/>
    <w:rsid w:val="008D0246"/>
    <w:rsid w:val="008D0AEE"/>
    <w:rsid w:val="008D0F4A"/>
    <w:rsid w:val="008D15B8"/>
    <w:rsid w:val="008D2256"/>
    <w:rsid w:val="008D22AE"/>
    <w:rsid w:val="008D2E91"/>
    <w:rsid w:val="008D389F"/>
    <w:rsid w:val="008D420D"/>
    <w:rsid w:val="008D4285"/>
    <w:rsid w:val="008D4B12"/>
    <w:rsid w:val="008D4E28"/>
    <w:rsid w:val="008D693B"/>
    <w:rsid w:val="008D70AA"/>
    <w:rsid w:val="008E0A69"/>
    <w:rsid w:val="008E120D"/>
    <w:rsid w:val="008E1522"/>
    <w:rsid w:val="008E1DEC"/>
    <w:rsid w:val="008E2780"/>
    <w:rsid w:val="008E2C11"/>
    <w:rsid w:val="008E2E61"/>
    <w:rsid w:val="008E31A2"/>
    <w:rsid w:val="008E324A"/>
    <w:rsid w:val="008E3A28"/>
    <w:rsid w:val="008E3DAA"/>
    <w:rsid w:val="008E4142"/>
    <w:rsid w:val="008E4AE4"/>
    <w:rsid w:val="008E52C9"/>
    <w:rsid w:val="008E5821"/>
    <w:rsid w:val="008E5B62"/>
    <w:rsid w:val="008E71EE"/>
    <w:rsid w:val="008E768D"/>
    <w:rsid w:val="008E7DBB"/>
    <w:rsid w:val="008F041A"/>
    <w:rsid w:val="008F0931"/>
    <w:rsid w:val="008F489A"/>
    <w:rsid w:val="00900007"/>
    <w:rsid w:val="00900138"/>
    <w:rsid w:val="00900363"/>
    <w:rsid w:val="00900BD2"/>
    <w:rsid w:val="00900C88"/>
    <w:rsid w:val="00900E85"/>
    <w:rsid w:val="009025F0"/>
    <w:rsid w:val="00902DC0"/>
    <w:rsid w:val="00903614"/>
    <w:rsid w:val="009038E4"/>
    <w:rsid w:val="00905C2B"/>
    <w:rsid w:val="0090661B"/>
    <w:rsid w:val="00906E7C"/>
    <w:rsid w:val="00906F99"/>
    <w:rsid w:val="00907ACC"/>
    <w:rsid w:val="00910273"/>
    <w:rsid w:val="009117D2"/>
    <w:rsid w:val="00911A85"/>
    <w:rsid w:val="00912916"/>
    <w:rsid w:val="00913A75"/>
    <w:rsid w:val="00913EE8"/>
    <w:rsid w:val="00914337"/>
    <w:rsid w:val="009146C8"/>
    <w:rsid w:val="00914E84"/>
    <w:rsid w:val="00915544"/>
    <w:rsid w:val="0091580A"/>
    <w:rsid w:val="00917292"/>
    <w:rsid w:val="0091770D"/>
    <w:rsid w:val="00917A42"/>
    <w:rsid w:val="009203B7"/>
    <w:rsid w:val="0092061E"/>
    <w:rsid w:val="0092155B"/>
    <w:rsid w:val="009238F1"/>
    <w:rsid w:val="00926DC3"/>
    <w:rsid w:val="00927106"/>
    <w:rsid w:val="009304CC"/>
    <w:rsid w:val="009319B8"/>
    <w:rsid w:val="00931C9A"/>
    <w:rsid w:val="0093202D"/>
    <w:rsid w:val="00932B21"/>
    <w:rsid w:val="00933258"/>
    <w:rsid w:val="009333F8"/>
    <w:rsid w:val="00933830"/>
    <w:rsid w:val="00934694"/>
    <w:rsid w:val="00934757"/>
    <w:rsid w:val="00935C3F"/>
    <w:rsid w:val="009360C5"/>
    <w:rsid w:val="009361E9"/>
    <w:rsid w:val="009362D4"/>
    <w:rsid w:val="009362E3"/>
    <w:rsid w:val="009366D1"/>
    <w:rsid w:val="00936A11"/>
    <w:rsid w:val="00936B35"/>
    <w:rsid w:val="0093725E"/>
    <w:rsid w:val="0093731A"/>
    <w:rsid w:val="00937B5F"/>
    <w:rsid w:val="00940EB7"/>
    <w:rsid w:val="00941229"/>
    <w:rsid w:val="009412B7"/>
    <w:rsid w:val="00941E1B"/>
    <w:rsid w:val="0094281E"/>
    <w:rsid w:val="00942A7E"/>
    <w:rsid w:val="00942AB3"/>
    <w:rsid w:val="00942ADA"/>
    <w:rsid w:val="00943F65"/>
    <w:rsid w:val="00944A34"/>
    <w:rsid w:val="00944EA0"/>
    <w:rsid w:val="009452DC"/>
    <w:rsid w:val="00946EB3"/>
    <w:rsid w:val="00947627"/>
    <w:rsid w:val="00947AAB"/>
    <w:rsid w:val="0095036A"/>
    <w:rsid w:val="00951302"/>
    <w:rsid w:val="00951628"/>
    <w:rsid w:val="009517D2"/>
    <w:rsid w:val="00951989"/>
    <w:rsid w:val="00951B43"/>
    <w:rsid w:val="00951DD9"/>
    <w:rsid w:val="0095208A"/>
    <w:rsid w:val="00952152"/>
    <w:rsid w:val="0095264D"/>
    <w:rsid w:val="00952D66"/>
    <w:rsid w:val="00954102"/>
    <w:rsid w:val="0095442F"/>
    <w:rsid w:val="00954603"/>
    <w:rsid w:val="009549D2"/>
    <w:rsid w:val="00954C29"/>
    <w:rsid w:val="00955343"/>
    <w:rsid w:val="0095560F"/>
    <w:rsid w:val="009557B4"/>
    <w:rsid w:val="00955BEE"/>
    <w:rsid w:val="00955DFA"/>
    <w:rsid w:val="009560AA"/>
    <w:rsid w:val="009563C3"/>
    <w:rsid w:val="009575D1"/>
    <w:rsid w:val="00957829"/>
    <w:rsid w:val="0096033D"/>
    <w:rsid w:val="00960638"/>
    <w:rsid w:val="0096063A"/>
    <w:rsid w:val="00960E5F"/>
    <w:rsid w:val="0096134E"/>
    <w:rsid w:val="00961C74"/>
    <w:rsid w:val="009627EE"/>
    <w:rsid w:val="009642F1"/>
    <w:rsid w:val="00964836"/>
    <w:rsid w:val="00964C61"/>
    <w:rsid w:val="00965EA7"/>
    <w:rsid w:val="009661AC"/>
    <w:rsid w:val="00966329"/>
    <w:rsid w:val="00966637"/>
    <w:rsid w:val="0096691D"/>
    <w:rsid w:val="009669C5"/>
    <w:rsid w:val="00966FA8"/>
    <w:rsid w:val="009673DA"/>
    <w:rsid w:val="00967BDC"/>
    <w:rsid w:val="00967ECF"/>
    <w:rsid w:val="00972832"/>
    <w:rsid w:val="009728A7"/>
    <w:rsid w:val="009730A9"/>
    <w:rsid w:val="009760A8"/>
    <w:rsid w:val="009768C7"/>
    <w:rsid w:val="00976D15"/>
    <w:rsid w:val="00977356"/>
    <w:rsid w:val="009774F4"/>
    <w:rsid w:val="0097762A"/>
    <w:rsid w:val="00977F59"/>
    <w:rsid w:val="00980863"/>
    <w:rsid w:val="0098121C"/>
    <w:rsid w:val="009819F6"/>
    <w:rsid w:val="00981A10"/>
    <w:rsid w:val="00982128"/>
    <w:rsid w:val="00982774"/>
    <w:rsid w:val="00982926"/>
    <w:rsid w:val="00983775"/>
    <w:rsid w:val="00984D41"/>
    <w:rsid w:val="00985ED6"/>
    <w:rsid w:val="00986C1C"/>
    <w:rsid w:val="0098724B"/>
    <w:rsid w:val="00987C26"/>
    <w:rsid w:val="009905F9"/>
    <w:rsid w:val="00990CF8"/>
    <w:rsid w:val="00991509"/>
    <w:rsid w:val="00993533"/>
    <w:rsid w:val="00994414"/>
    <w:rsid w:val="0099488B"/>
    <w:rsid w:val="009950B2"/>
    <w:rsid w:val="00995630"/>
    <w:rsid w:val="00995E95"/>
    <w:rsid w:val="009977DB"/>
    <w:rsid w:val="009A030A"/>
    <w:rsid w:val="009A11F0"/>
    <w:rsid w:val="009A14E6"/>
    <w:rsid w:val="009A1A34"/>
    <w:rsid w:val="009A1E14"/>
    <w:rsid w:val="009A3225"/>
    <w:rsid w:val="009A335D"/>
    <w:rsid w:val="009A3431"/>
    <w:rsid w:val="009A3FC4"/>
    <w:rsid w:val="009A4F93"/>
    <w:rsid w:val="009A5E30"/>
    <w:rsid w:val="009A7D4B"/>
    <w:rsid w:val="009B02ED"/>
    <w:rsid w:val="009B03A2"/>
    <w:rsid w:val="009B05A0"/>
    <w:rsid w:val="009B0DB1"/>
    <w:rsid w:val="009B14F9"/>
    <w:rsid w:val="009B1F74"/>
    <w:rsid w:val="009B210A"/>
    <w:rsid w:val="009B2D9E"/>
    <w:rsid w:val="009B32C2"/>
    <w:rsid w:val="009B4343"/>
    <w:rsid w:val="009B45FB"/>
    <w:rsid w:val="009B516C"/>
    <w:rsid w:val="009B62A9"/>
    <w:rsid w:val="009B6318"/>
    <w:rsid w:val="009C0613"/>
    <w:rsid w:val="009C0ADB"/>
    <w:rsid w:val="009C109D"/>
    <w:rsid w:val="009C138B"/>
    <w:rsid w:val="009C1B1F"/>
    <w:rsid w:val="009C2079"/>
    <w:rsid w:val="009C2298"/>
    <w:rsid w:val="009C2CC3"/>
    <w:rsid w:val="009C2F9B"/>
    <w:rsid w:val="009C3B29"/>
    <w:rsid w:val="009C3BF3"/>
    <w:rsid w:val="009C436D"/>
    <w:rsid w:val="009C4DDC"/>
    <w:rsid w:val="009C529C"/>
    <w:rsid w:val="009C5C4E"/>
    <w:rsid w:val="009C7244"/>
    <w:rsid w:val="009D0194"/>
    <w:rsid w:val="009D0728"/>
    <w:rsid w:val="009D0BF7"/>
    <w:rsid w:val="009D1949"/>
    <w:rsid w:val="009D19C5"/>
    <w:rsid w:val="009D1A15"/>
    <w:rsid w:val="009D2F46"/>
    <w:rsid w:val="009D34BA"/>
    <w:rsid w:val="009D34F5"/>
    <w:rsid w:val="009D366F"/>
    <w:rsid w:val="009D3D65"/>
    <w:rsid w:val="009D4231"/>
    <w:rsid w:val="009D4D04"/>
    <w:rsid w:val="009D5BEB"/>
    <w:rsid w:val="009D6FD2"/>
    <w:rsid w:val="009E03EB"/>
    <w:rsid w:val="009E1107"/>
    <w:rsid w:val="009E1919"/>
    <w:rsid w:val="009E242A"/>
    <w:rsid w:val="009E3274"/>
    <w:rsid w:val="009E4CA9"/>
    <w:rsid w:val="009E60B5"/>
    <w:rsid w:val="009E66B3"/>
    <w:rsid w:val="009E7E3C"/>
    <w:rsid w:val="009F0807"/>
    <w:rsid w:val="009F0838"/>
    <w:rsid w:val="009F15EF"/>
    <w:rsid w:val="009F273A"/>
    <w:rsid w:val="009F28FB"/>
    <w:rsid w:val="009F2D49"/>
    <w:rsid w:val="009F34B3"/>
    <w:rsid w:val="009F3F2F"/>
    <w:rsid w:val="009F506E"/>
    <w:rsid w:val="009F50E2"/>
    <w:rsid w:val="009F57BC"/>
    <w:rsid w:val="009F5BA1"/>
    <w:rsid w:val="009F5D02"/>
    <w:rsid w:val="00A0035F"/>
    <w:rsid w:val="00A00461"/>
    <w:rsid w:val="00A00541"/>
    <w:rsid w:val="00A017F2"/>
    <w:rsid w:val="00A04501"/>
    <w:rsid w:val="00A047C7"/>
    <w:rsid w:val="00A04F12"/>
    <w:rsid w:val="00A05C37"/>
    <w:rsid w:val="00A05C72"/>
    <w:rsid w:val="00A05ED3"/>
    <w:rsid w:val="00A06493"/>
    <w:rsid w:val="00A06B12"/>
    <w:rsid w:val="00A07D75"/>
    <w:rsid w:val="00A07F0D"/>
    <w:rsid w:val="00A10181"/>
    <w:rsid w:val="00A11B36"/>
    <w:rsid w:val="00A1219E"/>
    <w:rsid w:val="00A12739"/>
    <w:rsid w:val="00A12D32"/>
    <w:rsid w:val="00A160FD"/>
    <w:rsid w:val="00A210F5"/>
    <w:rsid w:val="00A2132E"/>
    <w:rsid w:val="00A214C8"/>
    <w:rsid w:val="00A22AB2"/>
    <w:rsid w:val="00A22D8A"/>
    <w:rsid w:val="00A25317"/>
    <w:rsid w:val="00A25DE0"/>
    <w:rsid w:val="00A26F04"/>
    <w:rsid w:val="00A278F9"/>
    <w:rsid w:val="00A30481"/>
    <w:rsid w:val="00A3079A"/>
    <w:rsid w:val="00A30CF3"/>
    <w:rsid w:val="00A3231E"/>
    <w:rsid w:val="00A32A99"/>
    <w:rsid w:val="00A331A4"/>
    <w:rsid w:val="00A3393F"/>
    <w:rsid w:val="00A34780"/>
    <w:rsid w:val="00A372E1"/>
    <w:rsid w:val="00A37CE3"/>
    <w:rsid w:val="00A405B7"/>
    <w:rsid w:val="00A41DC0"/>
    <w:rsid w:val="00A42948"/>
    <w:rsid w:val="00A43430"/>
    <w:rsid w:val="00A442C9"/>
    <w:rsid w:val="00A44724"/>
    <w:rsid w:val="00A44E99"/>
    <w:rsid w:val="00A46358"/>
    <w:rsid w:val="00A476D8"/>
    <w:rsid w:val="00A507F9"/>
    <w:rsid w:val="00A50887"/>
    <w:rsid w:val="00A5225A"/>
    <w:rsid w:val="00A52DA8"/>
    <w:rsid w:val="00A533C3"/>
    <w:rsid w:val="00A537BB"/>
    <w:rsid w:val="00A53DD7"/>
    <w:rsid w:val="00A54348"/>
    <w:rsid w:val="00A549EF"/>
    <w:rsid w:val="00A54A76"/>
    <w:rsid w:val="00A5517D"/>
    <w:rsid w:val="00A55E78"/>
    <w:rsid w:val="00A5654B"/>
    <w:rsid w:val="00A56BF3"/>
    <w:rsid w:val="00A57B18"/>
    <w:rsid w:val="00A57F54"/>
    <w:rsid w:val="00A60200"/>
    <w:rsid w:val="00A611F3"/>
    <w:rsid w:val="00A61A4D"/>
    <w:rsid w:val="00A62C11"/>
    <w:rsid w:val="00A632FC"/>
    <w:rsid w:val="00A64BF3"/>
    <w:rsid w:val="00A67111"/>
    <w:rsid w:val="00A675EE"/>
    <w:rsid w:val="00A67DF3"/>
    <w:rsid w:val="00A70378"/>
    <w:rsid w:val="00A70B9D"/>
    <w:rsid w:val="00A7225A"/>
    <w:rsid w:val="00A73160"/>
    <w:rsid w:val="00A740DF"/>
    <w:rsid w:val="00A75029"/>
    <w:rsid w:val="00A77100"/>
    <w:rsid w:val="00A77302"/>
    <w:rsid w:val="00A77930"/>
    <w:rsid w:val="00A77988"/>
    <w:rsid w:val="00A81A13"/>
    <w:rsid w:val="00A81F96"/>
    <w:rsid w:val="00A825AB"/>
    <w:rsid w:val="00A83D7E"/>
    <w:rsid w:val="00A84851"/>
    <w:rsid w:val="00A84A8E"/>
    <w:rsid w:val="00A85D3F"/>
    <w:rsid w:val="00A86C2E"/>
    <w:rsid w:val="00A86D1F"/>
    <w:rsid w:val="00A86D40"/>
    <w:rsid w:val="00A90738"/>
    <w:rsid w:val="00A90FB5"/>
    <w:rsid w:val="00A92242"/>
    <w:rsid w:val="00A92C24"/>
    <w:rsid w:val="00A93E61"/>
    <w:rsid w:val="00A94613"/>
    <w:rsid w:val="00A94D07"/>
    <w:rsid w:val="00A94F58"/>
    <w:rsid w:val="00A952AC"/>
    <w:rsid w:val="00A95C10"/>
    <w:rsid w:val="00A966D3"/>
    <w:rsid w:val="00A96DC0"/>
    <w:rsid w:val="00A96FA6"/>
    <w:rsid w:val="00A97A1B"/>
    <w:rsid w:val="00A97A9B"/>
    <w:rsid w:val="00A97AD8"/>
    <w:rsid w:val="00AA068C"/>
    <w:rsid w:val="00AA12E3"/>
    <w:rsid w:val="00AA186F"/>
    <w:rsid w:val="00AA1DA8"/>
    <w:rsid w:val="00AA20CB"/>
    <w:rsid w:val="00AA211C"/>
    <w:rsid w:val="00AA23B8"/>
    <w:rsid w:val="00AA2DE3"/>
    <w:rsid w:val="00AA3923"/>
    <w:rsid w:val="00AA44E2"/>
    <w:rsid w:val="00AA47FF"/>
    <w:rsid w:val="00AA4B7D"/>
    <w:rsid w:val="00AA4DFC"/>
    <w:rsid w:val="00AA5364"/>
    <w:rsid w:val="00AB0B81"/>
    <w:rsid w:val="00AB1050"/>
    <w:rsid w:val="00AB2232"/>
    <w:rsid w:val="00AB2A34"/>
    <w:rsid w:val="00AB3416"/>
    <w:rsid w:val="00AB3CC1"/>
    <w:rsid w:val="00AB3DDB"/>
    <w:rsid w:val="00AB3FF7"/>
    <w:rsid w:val="00AB408A"/>
    <w:rsid w:val="00AB4C6B"/>
    <w:rsid w:val="00AB61EE"/>
    <w:rsid w:val="00AB646A"/>
    <w:rsid w:val="00AC0012"/>
    <w:rsid w:val="00AC131F"/>
    <w:rsid w:val="00AC1922"/>
    <w:rsid w:val="00AC2FB0"/>
    <w:rsid w:val="00AC387E"/>
    <w:rsid w:val="00AC3CF1"/>
    <w:rsid w:val="00AC476A"/>
    <w:rsid w:val="00AC4CFA"/>
    <w:rsid w:val="00AC5769"/>
    <w:rsid w:val="00AC6268"/>
    <w:rsid w:val="00AC6514"/>
    <w:rsid w:val="00AC73D6"/>
    <w:rsid w:val="00AD060A"/>
    <w:rsid w:val="00AD1007"/>
    <w:rsid w:val="00AD2AE2"/>
    <w:rsid w:val="00AD3423"/>
    <w:rsid w:val="00AD3D52"/>
    <w:rsid w:val="00AD5230"/>
    <w:rsid w:val="00AD538A"/>
    <w:rsid w:val="00AD595B"/>
    <w:rsid w:val="00AD59B6"/>
    <w:rsid w:val="00AD735A"/>
    <w:rsid w:val="00AD7C81"/>
    <w:rsid w:val="00AD7F89"/>
    <w:rsid w:val="00AE064C"/>
    <w:rsid w:val="00AE14EA"/>
    <w:rsid w:val="00AE1AC8"/>
    <w:rsid w:val="00AE260C"/>
    <w:rsid w:val="00AE2A81"/>
    <w:rsid w:val="00AE2B00"/>
    <w:rsid w:val="00AE31B0"/>
    <w:rsid w:val="00AE347E"/>
    <w:rsid w:val="00AE3A49"/>
    <w:rsid w:val="00AE3D0D"/>
    <w:rsid w:val="00AE4812"/>
    <w:rsid w:val="00AE48EC"/>
    <w:rsid w:val="00AE4D4A"/>
    <w:rsid w:val="00AE6546"/>
    <w:rsid w:val="00AE707E"/>
    <w:rsid w:val="00AE75F2"/>
    <w:rsid w:val="00AF24D3"/>
    <w:rsid w:val="00AF2682"/>
    <w:rsid w:val="00AF2AE8"/>
    <w:rsid w:val="00AF3229"/>
    <w:rsid w:val="00AF362A"/>
    <w:rsid w:val="00AF36C2"/>
    <w:rsid w:val="00AF3C71"/>
    <w:rsid w:val="00AF43FE"/>
    <w:rsid w:val="00AF57EC"/>
    <w:rsid w:val="00AF5BE9"/>
    <w:rsid w:val="00AF6427"/>
    <w:rsid w:val="00AF6DAD"/>
    <w:rsid w:val="00AF7242"/>
    <w:rsid w:val="00B01DBD"/>
    <w:rsid w:val="00B024D0"/>
    <w:rsid w:val="00B02A2C"/>
    <w:rsid w:val="00B0482C"/>
    <w:rsid w:val="00B048DB"/>
    <w:rsid w:val="00B0621F"/>
    <w:rsid w:val="00B069BB"/>
    <w:rsid w:val="00B127E2"/>
    <w:rsid w:val="00B13B6A"/>
    <w:rsid w:val="00B140EF"/>
    <w:rsid w:val="00B157F0"/>
    <w:rsid w:val="00B162FD"/>
    <w:rsid w:val="00B164A9"/>
    <w:rsid w:val="00B165E6"/>
    <w:rsid w:val="00B167FD"/>
    <w:rsid w:val="00B17493"/>
    <w:rsid w:val="00B17946"/>
    <w:rsid w:val="00B203CC"/>
    <w:rsid w:val="00B20460"/>
    <w:rsid w:val="00B20DD0"/>
    <w:rsid w:val="00B217A7"/>
    <w:rsid w:val="00B21C32"/>
    <w:rsid w:val="00B22332"/>
    <w:rsid w:val="00B22352"/>
    <w:rsid w:val="00B22731"/>
    <w:rsid w:val="00B24A46"/>
    <w:rsid w:val="00B25597"/>
    <w:rsid w:val="00B26FD5"/>
    <w:rsid w:val="00B304B6"/>
    <w:rsid w:val="00B3136F"/>
    <w:rsid w:val="00B314CF"/>
    <w:rsid w:val="00B316E7"/>
    <w:rsid w:val="00B32CE7"/>
    <w:rsid w:val="00B32E27"/>
    <w:rsid w:val="00B34BDB"/>
    <w:rsid w:val="00B34C35"/>
    <w:rsid w:val="00B35859"/>
    <w:rsid w:val="00B358A9"/>
    <w:rsid w:val="00B35FA6"/>
    <w:rsid w:val="00B36ADD"/>
    <w:rsid w:val="00B36D10"/>
    <w:rsid w:val="00B377A6"/>
    <w:rsid w:val="00B40245"/>
    <w:rsid w:val="00B408AC"/>
    <w:rsid w:val="00B418AF"/>
    <w:rsid w:val="00B41C9C"/>
    <w:rsid w:val="00B41D01"/>
    <w:rsid w:val="00B4219B"/>
    <w:rsid w:val="00B43517"/>
    <w:rsid w:val="00B437C9"/>
    <w:rsid w:val="00B44368"/>
    <w:rsid w:val="00B446B9"/>
    <w:rsid w:val="00B45696"/>
    <w:rsid w:val="00B476CD"/>
    <w:rsid w:val="00B47953"/>
    <w:rsid w:val="00B50716"/>
    <w:rsid w:val="00B50A49"/>
    <w:rsid w:val="00B525E5"/>
    <w:rsid w:val="00B534D7"/>
    <w:rsid w:val="00B538AC"/>
    <w:rsid w:val="00B543A8"/>
    <w:rsid w:val="00B5495D"/>
    <w:rsid w:val="00B55B32"/>
    <w:rsid w:val="00B56ED0"/>
    <w:rsid w:val="00B57170"/>
    <w:rsid w:val="00B57D9C"/>
    <w:rsid w:val="00B603AB"/>
    <w:rsid w:val="00B610F1"/>
    <w:rsid w:val="00B628C5"/>
    <w:rsid w:val="00B62BF8"/>
    <w:rsid w:val="00B63B15"/>
    <w:rsid w:val="00B65CBD"/>
    <w:rsid w:val="00B67664"/>
    <w:rsid w:val="00B7037E"/>
    <w:rsid w:val="00B709CE"/>
    <w:rsid w:val="00B70BCE"/>
    <w:rsid w:val="00B71011"/>
    <w:rsid w:val="00B719F7"/>
    <w:rsid w:val="00B721DE"/>
    <w:rsid w:val="00B725C4"/>
    <w:rsid w:val="00B72C24"/>
    <w:rsid w:val="00B73AC6"/>
    <w:rsid w:val="00B750CE"/>
    <w:rsid w:val="00B767D8"/>
    <w:rsid w:val="00B77004"/>
    <w:rsid w:val="00B80191"/>
    <w:rsid w:val="00B814C9"/>
    <w:rsid w:val="00B82323"/>
    <w:rsid w:val="00B8265F"/>
    <w:rsid w:val="00B831BE"/>
    <w:rsid w:val="00B83740"/>
    <w:rsid w:val="00B83B19"/>
    <w:rsid w:val="00B83D1B"/>
    <w:rsid w:val="00B84B49"/>
    <w:rsid w:val="00B86122"/>
    <w:rsid w:val="00B86147"/>
    <w:rsid w:val="00B867C6"/>
    <w:rsid w:val="00B86B2F"/>
    <w:rsid w:val="00B8716D"/>
    <w:rsid w:val="00B874C4"/>
    <w:rsid w:val="00B907A6"/>
    <w:rsid w:val="00B90EA6"/>
    <w:rsid w:val="00B91E8D"/>
    <w:rsid w:val="00B93526"/>
    <w:rsid w:val="00B93775"/>
    <w:rsid w:val="00B9388E"/>
    <w:rsid w:val="00B940C2"/>
    <w:rsid w:val="00B945BD"/>
    <w:rsid w:val="00B948F2"/>
    <w:rsid w:val="00B965EC"/>
    <w:rsid w:val="00B9731A"/>
    <w:rsid w:val="00B97B03"/>
    <w:rsid w:val="00BA0776"/>
    <w:rsid w:val="00BA0988"/>
    <w:rsid w:val="00BA0B68"/>
    <w:rsid w:val="00BA1670"/>
    <w:rsid w:val="00BA217B"/>
    <w:rsid w:val="00BA341C"/>
    <w:rsid w:val="00BA391A"/>
    <w:rsid w:val="00BA446C"/>
    <w:rsid w:val="00BA4696"/>
    <w:rsid w:val="00BA5597"/>
    <w:rsid w:val="00BA59DD"/>
    <w:rsid w:val="00BA6068"/>
    <w:rsid w:val="00BA6175"/>
    <w:rsid w:val="00BA6416"/>
    <w:rsid w:val="00BA75AD"/>
    <w:rsid w:val="00BB030B"/>
    <w:rsid w:val="00BB0494"/>
    <w:rsid w:val="00BB0E3B"/>
    <w:rsid w:val="00BB15BB"/>
    <w:rsid w:val="00BB1662"/>
    <w:rsid w:val="00BB251F"/>
    <w:rsid w:val="00BB2A3F"/>
    <w:rsid w:val="00BB2CA6"/>
    <w:rsid w:val="00BB3288"/>
    <w:rsid w:val="00BB352B"/>
    <w:rsid w:val="00BB4963"/>
    <w:rsid w:val="00BB4BC6"/>
    <w:rsid w:val="00BB5101"/>
    <w:rsid w:val="00BB52AA"/>
    <w:rsid w:val="00BB7778"/>
    <w:rsid w:val="00BC2FE9"/>
    <w:rsid w:val="00BC3C6D"/>
    <w:rsid w:val="00BC3C95"/>
    <w:rsid w:val="00BC46D6"/>
    <w:rsid w:val="00BC5149"/>
    <w:rsid w:val="00BC5269"/>
    <w:rsid w:val="00BC5A7E"/>
    <w:rsid w:val="00BC6430"/>
    <w:rsid w:val="00BC71EB"/>
    <w:rsid w:val="00BC7304"/>
    <w:rsid w:val="00BC766B"/>
    <w:rsid w:val="00BC78C2"/>
    <w:rsid w:val="00BD025C"/>
    <w:rsid w:val="00BD1285"/>
    <w:rsid w:val="00BD2724"/>
    <w:rsid w:val="00BD3BDF"/>
    <w:rsid w:val="00BD4AB5"/>
    <w:rsid w:val="00BD4FDC"/>
    <w:rsid w:val="00BD592A"/>
    <w:rsid w:val="00BD5F4B"/>
    <w:rsid w:val="00BD601E"/>
    <w:rsid w:val="00BD6209"/>
    <w:rsid w:val="00BD6FDF"/>
    <w:rsid w:val="00BD72AA"/>
    <w:rsid w:val="00BE05D0"/>
    <w:rsid w:val="00BE08CE"/>
    <w:rsid w:val="00BE1293"/>
    <w:rsid w:val="00BE26A1"/>
    <w:rsid w:val="00BE2B23"/>
    <w:rsid w:val="00BE3848"/>
    <w:rsid w:val="00BE60CC"/>
    <w:rsid w:val="00BE661B"/>
    <w:rsid w:val="00BE6B2B"/>
    <w:rsid w:val="00BE6BEE"/>
    <w:rsid w:val="00BE7B13"/>
    <w:rsid w:val="00BE7CBF"/>
    <w:rsid w:val="00BE7FE8"/>
    <w:rsid w:val="00BF0496"/>
    <w:rsid w:val="00BF107D"/>
    <w:rsid w:val="00BF13C9"/>
    <w:rsid w:val="00BF173A"/>
    <w:rsid w:val="00BF22E3"/>
    <w:rsid w:val="00BF28D0"/>
    <w:rsid w:val="00BF2F11"/>
    <w:rsid w:val="00BF319A"/>
    <w:rsid w:val="00BF3EC6"/>
    <w:rsid w:val="00BF5425"/>
    <w:rsid w:val="00BF5ADC"/>
    <w:rsid w:val="00BF65F2"/>
    <w:rsid w:val="00BF7B0C"/>
    <w:rsid w:val="00C00AD5"/>
    <w:rsid w:val="00C00D70"/>
    <w:rsid w:val="00C01ABE"/>
    <w:rsid w:val="00C01C27"/>
    <w:rsid w:val="00C01EBA"/>
    <w:rsid w:val="00C02AD3"/>
    <w:rsid w:val="00C03646"/>
    <w:rsid w:val="00C04A91"/>
    <w:rsid w:val="00C05047"/>
    <w:rsid w:val="00C05098"/>
    <w:rsid w:val="00C05361"/>
    <w:rsid w:val="00C059DE"/>
    <w:rsid w:val="00C06163"/>
    <w:rsid w:val="00C06864"/>
    <w:rsid w:val="00C06C6D"/>
    <w:rsid w:val="00C07422"/>
    <w:rsid w:val="00C101BE"/>
    <w:rsid w:val="00C1029F"/>
    <w:rsid w:val="00C10DFF"/>
    <w:rsid w:val="00C119B4"/>
    <w:rsid w:val="00C1256C"/>
    <w:rsid w:val="00C1353A"/>
    <w:rsid w:val="00C1426E"/>
    <w:rsid w:val="00C14A63"/>
    <w:rsid w:val="00C14C37"/>
    <w:rsid w:val="00C14F07"/>
    <w:rsid w:val="00C15227"/>
    <w:rsid w:val="00C15F3C"/>
    <w:rsid w:val="00C17464"/>
    <w:rsid w:val="00C2044E"/>
    <w:rsid w:val="00C206FD"/>
    <w:rsid w:val="00C20842"/>
    <w:rsid w:val="00C2118A"/>
    <w:rsid w:val="00C2165E"/>
    <w:rsid w:val="00C21BA9"/>
    <w:rsid w:val="00C2304E"/>
    <w:rsid w:val="00C23A52"/>
    <w:rsid w:val="00C2409E"/>
    <w:rsid w:val="00C24804"/>
    <w:rsid w:val="00C24C23"/>
    <w:rsid w:val="00C250CD"/>
    <w:rsid w:val="00C25358"/>
    <w:rsid w:val="00C258E9"/>
    <w:rsid w:val="00C26852"/>
    <w:rsid w:val="00C26A01"/>
    <w:rsid w:val="00C26A04"/>
    <w:rsid w:val="00C26B59"/>
    <w:rsid w:val="00C26BA5"/>
    <w:rsid w:val="00C27D35"/>
    <w:rsid w:val="00C31BBC"/>
    <w:rsid w:val="00C32230"/>
    <w:rsid w:val="00C323BA"/>
    <w:rsid w:val="00C329E8"/>
    <w:rsid w:val="00C32EBD"/>
    <w:rsid w:val="00C336E6"/>
    <w:rsid w:val="00C33DD6"/>
    <w:rsid w:val="00C33F36"/>
    <w:rsid w:val="00C34CDB"/>
    <w:rsid w:val="00C355A4"/>
    <w:rsid w:val="00C35C91"/>
    <w:rsid w:val="00C36DBE"/>
    <w:rsid w:val="00C42961"/>
    <w:rsid w:val="00C4338E"/>
    <w:rsid w:val="00C4377E"/>
    <w:rsid w:val="00C46F6D"/>
    <w:rsid w:val="00C47261"/>
    <w:rsid w:val="00C47585"/>
    <w:rsid w:val="00C47D7E"/>
    <w:rsid w:val="00C50A13"/>
    <w:rsid w:val="00C51901"/>
    <w:rsid w:val="00C529FC"/>
    <w:rsid w:val="00C54503"/>
    <w:rsid w:val="00C55012"/>
    <w:rsid w:val="00C55109"/>
    <w:rsid w:val="00C55219"/>
    <w:rsid w:val="00C55A4D"/>
    <w:rsid w:val="00C562B4"/>
    <w:rsid w:val="00C563FB"/>
    <w:rsid w:val="00C56CBA"/>
    <w:rsid w:val="00C602D5"/>
    <w:rsid w:val="00C617CC"/>
    <w:rsid w:val="00C622A8"/>
    <w:rsid w:val="00C6281D"/>
    <w:rsid w:val="00C6295D"/>
    <w:rsid w:val="00C635FC"/>
    <w:rsid w:val="00C63D6E"/>
    <w:rsid w:val="00C63D83"/>
    <w:rsid w:val="00C64D3A"/>
    <w:rsid w:val="00C66258"/>
    <w:rsid w:val="00C6639B"/>
    <w:rsid w:val="00C7017F"/>
    <w:rsid w:val="00C70BFE"/>
    <w:rsid w:val="00C711D7"/>
    <w:rsid w:val="00C71662"/>
    <w:rsid w:val="00C717D8"/>
    <w:rsid w:val="00C72745"/>
    <w:rsid w:val="00C72E4D"/>
    <w:rsid w:val="00C747DD"/>
    <w:rsid w:val="00C75646"/>
    <w:rsid w:val="00C75A92"/>
    <w:rsid w:val="00C75FB9"/>
    <w:rsid w:val="00C778C0"/>
    <w:rsid w:val="00C80C28"/>
    <w:rsid w:val="00C81109"/>
    <w:rsid w:val="00C836CD"/>
    <w:rsid w:val="00C837A8"/>
    <w:rsid w:val="00C8390D"/>
    <w:rsid w:val="00C83F2F"/>
    <w:rsid w:val="00C8416C"/>
    <w:rsid w:val="00C8444E"/>
    <w:rsid w:val="00C85120"/>
    <w:rsid w:val="00C85589"/>
    <w:rsid w:val="00C85632"/>
    <w:rsid w:val="00C85DEB"/>
    <w:rsid w:val="00C85F88"/>
    <w:rsid w:val="00C86239"/>
    <w:rsid w:val="00C86932"/>
    <w:rsid w:val="00C87BA9"/>
    <w:rsid w:val="00C87BD8"/>
    <w:rsid w:val="00C87CC6"/>
    <w:rsid w:val="00C9038C"/>
    <w:rsid w:val="00C90FB6"/>
    <w:rsid w:val="00C91DC5"/>
    <w:rsid w:val="00C926B6"/>
    <w:rsid w:val="00C929BF"/>
    <w:rsid w:val="00C930EA"/>
    <w:rsid w:val="00C9498A"/>
    <w:rsid w:val="00C95F14"/>
    <w:rsid w:val="00C97E9D"/>
    <w:rsid w:val="00CA02CB"/>
    <w:rsid w:val="00CA0EF5"/>
    <w:rsid w:val="00CA1D91"/>
    <w:rsid w:val="00CA274D"/>
    <w:rsid w:val="00CA2C75"/>
    <w:rsid w:val="00CA4396"/>
    <w:rsid w:val="00CA5AFC"/>
    <w:rsid w:val="00CA684E"/>
    <w:rsid w:val="00CA708F"/>
    <w:rsid w:val="00CA7817"/>
    <w:rsid w:val="00CB086B"/>
    <w:rsid w:val="00CB0CF3"/>
    <w:rsid w:val="00CB22F8"/>
    <w:rsid w:val="00CB330F"/>
    <w:rsid w:val="00CB4841"/>
    <w:rsid w:val="00CB4B8A"/>
    <w:rsid w:val="00CB5DB1"/>
    <w:rsid w:val="00CB6755"/>
    <w:rsid w:val="00CB6D18"/>
    <w:rsid w:val="00CB6E8A"/>
    <w:rsid w:val="00CB7B8B"/>
    <w:rsid w:val="00CC0845"/>
    <w:rsid w:val="00CC1FE0"/>
    <w:rsid w:val="00CC205F"/>
    <w:rsid w:val="00CC2185"/>
    <w:rsid w:val="00CC24E7"/>
    <w:rsid w:val="00CC25B9"/>
    <w:rsid w:val="00CC2722"/>
    <w:rsid w:val="00CC42AC"/>
    <w:rsid w:val="00CC4570"/>
    <w:rsid w:val="00CC4EAA"/>
    <w:rsid w:val="00CC592E"/>
    <w:rsid w:val="00CC6701"/>
    <w:rsid w:val="00CC67EC"/>
    <w:rsid w:val="00CC684A"/>
    <w:rsid w:val="00CC6980"/>
    <w:rsid w:val="00CD0C0C"/>
    <w:rsid w:val="00CD1F2A"/>
    <w:rsid w:val="00CD1FE0"/>
    <w:rsid w:val="00CD1FF8"/>
    <w:rsid w:val="00CD2065"/>
    <w:rsid w:val="00CD25CC"/>
    <w:rsid w:val="00CD43F0"/>
    <w:rsid w:val="00CD46ED"/>
    <w:rsid w:val="00CD5DCA"/>
    <w:rsid w:val="00CD5E9F"/>
    <w:rsid w:val="00CD5F1D"/>
    <w:rsid w:val="00CD6E2D"/>
    <w:rsid w:val="00CD7092"/>
    <w:rsid w:val="00CD71A3"/>
    <w:rsid w:val="00CD7FF8"/>
    <w:rsid w:val="00CE043B"/>
    <w:rsid w:val="00CE0F5A"/>
    <w:rsid w:val="00CE1AC4"/>
    <w:rsid w:val="00CE25A6"/>
    <w:rsid w:val="00CE3427"/>
    <w:rsid w:val="00CE373A"/>
    <w:rsid w:val="00CE3C3C"/>
    <w:rsid w:val="00CE43DB"/>
    <w:rsid w:val="00CE4515"/>
    <w:rsid w:val="00CE5BF4"/>
    <w:rsid w:val="00CE6702"/>
    <w:rsid w:val="00CE74EA"/>
    <w:rsid w:val="00CE7B6F"/>
    <w:rsid w:val="00CF0836"/>
    <w:rsid w:val="00CF1161"/>
    <w:rsid w:val="00CF177C"/>
    <w:rsid w:val="00CF2A9B"/>
    <w:rsid w:val="00CF2D05"/>
    <w:rsid w:val="00CF30A0"/>
    <w:rsid w:val="00CF3322"/>
    <w:rsid w:val="00CF4408"/>
    <w:rsid w:val="00CF4BD6"/>
    <w:rsid w:val="00CF4D41"/>
    <w:rsid w:val="00CF6BB9"/>
    <w:rsid w:val="00CF6F75"/>
    <w:rsid w:val="00CF73D4"/>
    <w:rsid w:val="00CF789F"/>
    <w:rsid w:val="00CF7C7C"/>
    <w:rsid w:val="00CF7E20"/>
    <w:rsid w:val="00D00528"/>
    <w:rsid w:val="00D00D0C"/>
    <w:rsid w:val="00D01553"/>
    <w:rsid w:val="00D02B0F"/>
    <w:rsid w:val="00D0325E"/>
    <w:rsid w:val="00D03470"/>
    <w:rsid w:val="00D03483"/>
    <w:rsid w:val="00D05546"/>
    <w:rsid w:val="00D055E1"/>
    <w:rsid w:val="00D059AD"/>
    <w:rsid w:val="00D05D58"/>
    <w:rsid w:val="00D062D1"/>
    <w:rsid w:val="00D06D4E"/>
    <w:rsid w:val="00D07A01"/>
    <w:rsid w:val="00D11D07"/>
    <w:rsid w:val="00D12DFC"/>
    <w:rsid w:val="00D13611"/>
    <w:rsid w:val="00D13AB9"/>
    <w:rsid w:val="00D13CBF"/>
    <w:rsid w:val="00D13DB6"/>
    <w:rsid w:val="00D13E57"/>
    <w:rsid w:val="00D146FE"/>
    <w:rsid w:val="00D14A04"/>
    <w:rsid w:val="00D14AEB"/>
    <w:rsid w:val="00D16137"/>
    <w:rsid w:val="00D16CD0"/>
    <w:rsid w:val="00D207C2"/>
    <w:rsid w:val="00D20A7F"/>
    <w:rsid w:val="00D2119F"/>
    <w:rsid w:val="00D21443"/>
    <w:rsid w:val="00D21953"/>
    <w:rsid w:val="00D21DAB"/>
    <w:rsid w:val="00D224A2"/>
    <w:rsid w:val="00D22F4C"/>
    <w:rsid w:val="00D24268"/>
    <w:rsid w:val="00D2431F"/>
    <w:rsid w:val="00D24A6D"/>
    <w:rsid w:val="00D2582F"/>
    <w:rsid w:val="00D2656A"/>
    <w:rsid w:val="00D2673F"/>
    <w:rsid w:val="00D26BB6"/>
    <w:rsid w:val="00D2702F"/>
    <w:rsid w:val="00D30F11"/>
    <w:rsid w:val="00D31821"/>
    <w:rsid w:val="00D32C9F"/>
    <w:rsid w:val="00D32E39"/>
    <w:rsid w:val="00D33423"/>
    <w:rsid w:val="00D335C5"/>
    <w:rsid w:val="00D338F3"/>
    <w:rsid w:val="00D34666"/>
    <w:rsid w:val="00D34972"/>
    <w:rsid w:val="00D3569E"/>
    <w:rsid w:val="00D35C11"/>
    <w:rsid w:val="00D35CA7"/>
    <w:rsid w:val="00D3637F"/>
    <w:rsid w:val="00D364AA"/>
    <w:rsid w:val="00D3682D"/>
    <w:rsid w:val="00D368D4"/>
    <w:rsid w:val="00D378FA"/>
    <w:rsid w:val="00D411C8"/>
    <w:rsid w:val="00D41332"/>
    <w:rsid w:val="00D42177"/>
    <w:rsid w:val="00D42465"/>
    <w:rsid w:val="00D4395B"/>
    <w:rsid w:val="00D4467A"/>
    <w:rsid w:val="00D44D18"/>
    <w:rsid w:val="00D44D49"/>
    <w:rsid w:val="00D45218"/>
    <w:rsid w:val="00D4523C"/>
    <w:rsid w:val="00D4550D"/>
    <w:rsid w:val="00D457F0"/>
    <w:rsid w:val="00D459E7"/>
    <w:rsid w:val="00D46D08"/>
    <w:rsid w:val="00D46E79"/>
    <w:rsid w:val="00D47D6C"/>
    <w:rsid w:val="00D51283"/>
    <w:rsid w:val="00D5143B"/>
    <w:rsid w:val="00D51E75"/>
    <w:rsid w:val="00D53188"/>
    <w:rsid w:val="00D53938"/>
    <w:rsid w:val="00D53ABF"/>
    <w:rsid w:val="00D53EFC"/>
    <w:rsid w:val="00D54200"/>
    <w:rsid w:val="00D544BA"/>
    <w:rsid w:val="00D54626"/>
    <w:rsid w:val="00D54970"/>
    <w:rsid w:val="00D5538D"/>
    <w:rsid w:val="00D55630"/>
    <w:rsid w:val="00D55B6E"/>
    <w:rsid w:val="00D56138"/>
    <w:rsid w:val="00D5614D"/>
    <w:rsid w:val="00D56B44"/>
    <w:rsid w:val="00D57B86"/>
    <w:rsid w:val="00D57B91"/>
    <w:rsid w:val="00D603A9"/>
    <w:rsid w:val="00D60D8A"/>
    <w:rsid w:val="00D617DD"/>
    <w:rsid w:val="00D6184C"/>
    <w:rsid w:val="00D62E18"/>
    <w:rsid w:val="00D6336C"/>
    <w:rsid w:val="00D63C8E"/>
    <w:rsid w:val="00D6430B"/>
    <w:rsid w:val="00D6472A"/>
    <w:rsid w:val="00D64C3E"/>
    <w:rsid w:val="00D65339"/>
    <w:rsid w:val="00D65E6E"/>
    <w:rsid w:val="00D678ED"/>
    <w:rsid w:val="00D701B6"/>
    <w:rsid w:val="00D70617"/>
    <w:rsid w:val="00D72075"/>
    <w:rsid w:val="00D725AF"/>
    <w:rsid w:val="00D73231"/>
    <w:rsid w:val="00D73F82"/>
    <w:rsid w:val="00D75EA2"/>
    <w:rsid w:val="00D77142"/>
    <w:rsid w:val="00D772A3"/>
    <w:rsid w:val="00D77785"/>
    <w:rsid w:val="00D80B29"/>
    <w:rsid w:val="00D817F9"/>
    <w:rsid w:val="00D81B94"/>
    <w:rsid w:val="00D8265D"/>
    <w:rsid w:val="00D82A1D"/>
    <w:rsid w:val="00D82D6A"/>
    <w:rsid w:val="00D83650"/>
    <w:rsid w:val="00D83DF6"/>
    <w:rsid w:val="00D86066"/>
    <w:rsid w:val="00D872CF"/>
    <w:rsid w:val="00D872D7"/>
    <w:rsid w:val="00D87406"/>
    <w:rsid w:val="00D9006E"/>
    <w:rsid w:val="00D90220"/>
    <w:rsid w:val="00D90E44"/>
    <w:rsid w:val="00D91350"/>
    <w:rsid w:val="00D91B87"/>
    <w:rsid w:val="00D91C68"/>
    <w:rsid w:val="00D9207E"/>
    <w:rsid w:val="00D92329"/>
    <w:rsid w:val="00D93AFF"/>
    <w:rsid w:val="00D93C50"/>
    <w:rsid w:val="00D93F57"/>
    <w:rsid w:val="00D948AF"/>
    <w:rsid w:val="00D95F1C"/>
    <w:rsid w:val="00D96016"/>
    <w:rsid w:val="00D96C25"/>
    <w:rsid w:val="00D97B5B"/>
    <w:rsid w:val="00D97FCF"/>
    <w:rsid w:val="00DA0144"/>
    <w:rsid w:val="00DA0708"/>
    <w:rsid w:val="00DA08D8"/>
    <w:rsid w:val="00DA17B2"/>
    <w:rsid w:val="00DA1938"/>
    <w:rsid w:val="00DA1E83"/>
    <w:rsid w:val="00DA22F6"/>
    <w:rsid w:val="00DA2C0A"/>
    <w:rsid w:val="00DA331E"/>
    <w:rsid w:val="00DA54CF"/>
    <w:rsid w:val="00DA5689"/>
    <w:rsid w:val="00DA5AF2"/>
    <w:rsid w:val="00DA5C0B"/>
    <w:rsid w:val="00DA71BB"/>
    <w:rsid w:val="00DB1361"/>
    <w:rsid w:val="00DB14C0"/>
    <w:rsid w:val="00DB15DE"/>
    <w:rsid w:val="00DB1FFF"/>
    <w:rsid w:val="00DB2162"/>
    <w:rsid w:val="00DB24A6"/>
    <w:rsid w:val="00DB2891"/>
    <w:rsid w:val="00DB3212"/>
    <w:rsid w:val="00DB48F6"/>
    <w:rsid w:val="00DB4AEB"/>
    <w:rsid w:val="00DB4D93"/>
    <w:rsid w:val="00DB5C1C"/>
    <w:rsid w:val="00DB618F"/>
    <w:rsid w:val="00DB6232"/>
    <w:rsid w:val="00DB700F"/>
    <w:rsid w:val="00DC193B"/>
    <w:rsid w:val="00DC1B33"/>
    <w:rsid w:val="00DC29DB"/>
    <w:rsid w:val="00DC4CC6"/>
    <w:rsid w:val="00DC57A4"/>
    <w:rsid w:val="00DC646A"/>
    <w:rsid w:val="00DC72E6"/>
    <w:rsid w:val="00DD0225"/>
    <w:rsid w:val="00DD0AC9"/>
    <w:rsid w:val="00DD0D14"/>
    <w:rsid w:val="00DD10F5"/>
    <w:rsid w:val="00DD1863"/>
    <w:rsid w:val="00DD3701"/>
    <w:rsid w:val="00DD3DF9"/>
    <w:rsid w:val="00DD4D5D"/>
    <w:rsid w:val="00DD5981"/>
    <w:rsid w:val="00DD64FF"/>
    <w:rsid w:val="00DD763A"/>
    <w:rsid w:val="00DD789D"/>
    <w:rsid w:val="00DD7CCD"/>
    <w:rsid w:val="00DE03A8"/>
    <w:rsid w:val="00DE0A0E"/>
    <w:rsid w:val="00DE0A5D"/>
    <w:rsid w:val="00DE0F4A"/>
    <w:rsid w:val="00DE201D"/>
    <w:rsid w:val="00DE2837"/>
    <w:rsid w:val="00DE2A87"/>
    <w:rsid w:val="00DE3156"/>
    <w:rsid w:val="00DE34CB"/>
    <w:rsid w:val="00DE3971"/>
    <w:rsid w:val="00DE3C3D"/>
    <w:rsid w:val="00DE415B"/>
    <w:rsid w:val="00DE4376"/>
    <w:rsid w:val="00DE6AA4"/>
    <w:rsid w:val="00DE6B7C"/>
    <w:rsid w:val="00DE6C2C"/>
    <w:rsid w:val="00DE6CB3"/>
    <w:rsid w:val="00DE741A"/>
    <w:rsid w:val="00DE756D"/>
    <w:rsid w:val="00DE763C"/>
    <w:rsid w:val="00DE7DED"/>
    <w:rsid w:val="00DE7E5F"/>
    <w:rsid w:val="00DF0348"/>
    <w:rsid w:val="00DF0D4A"/>
    <w:rsid w:val="00DF0F92"/>
    <w:rsid w:val="00DF257F"/>
    <w:rsid w:val="00DF28B6"/>
    <w:rsid w:val="00DF36A2"/>
    <w:rsid w:val="00DF5D0B"/>
    <w:rsid w:val="00DF628F"/>
    <w:rsid w:val="00DF6EFB"/>
    <w:rsid w:val="00DF71AC"/>
    <w:rsid w:val="00DF736C"/>
    <w:rsid w:val="00DF7842"/>
    <w:rsid w:val="00DF7FEA"/>
    <w:rsid w:val="00E00226"/>
    <w:rsid w:val="00E00FD2"/>
    <w:rsid w:val="00E01A2F"/>
    <w:rsid w:val="00E01AB8"/>
    <w:rsid w:val="00E021C6"/>
    <w:rsid w:val="00E02F94"/>
    <w:rsid w:val="00E0365F"/>
    <w:rsid w:val="00E03C0D"/>
    <w:rsid w:val="00E03D63"/>
    <w:rsid w:val="00E05451"/>
    <w:rsid w:val="00E118F9"/>
    <w:rsid w:val="00E13C01"/>
    <w:rsid w:val="00E13C19"/>
    <w:rsid w:val="00E144A1"/>
    <w:rsid w:val="00E149DE"/>
    <w:rsid w:val="00E15561"/>
    <w:rsid w:val="00E15B80"/>
    <w:rsid w:val="00E16911"/>
    <w:rsid w:val="00E16B8D"/>
    <w:rsid w:val="00E17502"/>
    <w:rsid w:val="00E1771E"/>
    <w:rsid w:val="00E17779"/>
    <w:rsid w:val="00E201C3"/>
    <w:rsid w:val="00E20F42"/>
    <w:rsid w:val="00E21C6E"/>
    <w:rsid w:val="00E21EF5"/>
    <w:rsid w:val="00E220E2"/>
    <w:rsid w:val="00E22A87"/>
    <w:rsid w:val="00E2564E"/>
    <w:rsid w:val="00E2634C"/>
    <w:rsid w:val="00E27160"/>
    <w:rsid w:val="00E30662"/>
    <w:rsid w:val="00E30DA0"/>
    <w:rsid w:val="00E31289"/>
    <w:rsid w:val="00E325F0"/>
    <w:rsid w:val="00E32EC3"/>
    <w:rsid w:val="00E33377"/>
    <w:rsid w:val="00E338DE"/>
    <w:rsid w:val="00E35354"/>
    <w:rsid w:val="00E353F9"/>
    <w:rsid w:val="00E35564"/>
    <w:rsid w:val="00E35A1F"/>
    <w:rsid w:val="00E379A8"/>
    <w:rsid w:val="00E37D32"/>
    <w:rsid w:val="00E37ECB"/>
    <w:rsid w:val="00E40D5C"/>
    <w:rsid w:val="00E415FB"/>
    <w:rsid w:val="00E41795"/>
    <w:rsid w:val="00E418F5"/>
    <w:rsid w:val="00E4195C"/>
    <w:rsid w:val="00E4399D"/>
    <w:rsid w:val="00E44726"/>
    <w:rsid w:val="00E45606"/>
    <w:rsid w:val="00E46493"/>
    <w:rsid w:val="00E46C56"/>
    <w:rsid w:val="00E47195"/>
    <w:rsid w:val="00E4723D"/>
    <w:rsid w:val="00E47DA8"/>
    <w:rsid w:val="00E50039"/>
    <w:rsid w:val="00E50336"/>
    <w:rsid w:val="00E5038B"/>
    <w:rsid w:val="00E51355"/>
    <w:rsid w:val="00E51DF5"/>
    <w:rsid w:val="00E51E02"/>
    <w:rsid w:val="00E52196"/>
    <w:rsid w:val="00E525E1"/>
    <w:rsid w:val="00E54267"/>
    <w:rsid w:val="00E54D5D"/>
    <w:rsid w:val="00E54D8D"/>
    <w:rsid w:val="00E55186"/>
    <w:rsid w:val="00E557F5"/>
    <w:rsid w:val="00E564DD"/>
    <w:rsid w:val="00E56A98"/>
    <w:rsid w:val="00E5779E"/>
    <w:rsid w:val="00E57C5C"/>
    <w:rsid w:val="00E60D7A"/>
    <w:rsid w:val="00E62194"/>
    <w:rsid w:val="00E62C1E"/>
    <w:rsid w:val="00E63745"/>
    <w:rsid w:val="00E6387C"/>
    <w:rsid w:val="00E63B1B"/>
    <w:rsid w:val="00E63D26"/>
    <w:rsid w:val="00E63EF7"/>
    <w:rsid w:val="00E64424"/>
    <w:rsid w:val="00E6555E"/>
    <w:rsid w:val="00E65757"/>
    <w:rsid w:val="00E662E1"/>
    <w:rsid w:val="00E6672A"/>
    <w:rsid w:val="00E66803"/>
    <w:rsid w:val="00E70AC8"/>
    <w:rsid w:val="00E71F08"/>
    <w:rsid w:val="00E72839"/>
    <w:rsid w:val="00E7387A"/>
    <w:rsid w:val="00E7466D"/>
    <w:rsid w:val="00E74787"/>
    <w:rsid w:val="00E75610"/>
    <w:rsid w:val="00E75852"/>
    <w:rsid w:val="00E75A81"/>
    <w:rsid w:val="00E76B77"/>
    <w:rsid w:val="00E7774C"/>
    <w:rsid w:val="00E77771"/>
    <w:rsid w:val="00E80CBE"/>
    <w:rsid w:val="00E81155"/>
    <w:rsid w:val="00E8218D"/>
    <w:rsid w:val="00E8297D"/>
    <w:rsid w:val="00E84AF7"/>
    <w:rsid w:val="00E84CDD"/>
    <w:rsid w:val="00E85C86"/>
    <w:rsid w:val="00E87E7A"/>
    <w:rsid w:val="00E90553"/>
    <w:rsid w:val="00E9182A"/>
    <w:rsid w:val="00E92769"/>
    <w:rsid w:val="00E936C5"/>
    <w:rsid w:val="00E9686A"/>
    <w:rsid w:val="00EA1052"/>
    <w:rsid w:val="00EA296C"/>
    <w:rsid w:val="00EA3F3E"/>
    <w:rsid w:val="00EA43B4"/>
    <w:rsid w:val="00EA5201"/>
    <w:rsid w:val="00EA5341"/>
    <w:rsid w:val="00EA598F"/>
    <w:rsid w:val="00EA5D53"/>
    <w:rsid w:val="00EA652E"/>
    <w:rsid w:val="00EA6CC1"/>
    <w:rsid w:val="00EA6DB5"/>
    <w:rsid w:val="00EA7D7B"/>
    <w:rsid w:val="00EB17B8"/>
    <w:rsid w:val="00EB17CE"/>
    <w:rsid w:val="00EB1A02"/>
    <w:rsid w:val="00EB4137"/>
    <w:rsid w:val="00EB6E73"/>
    <w:rsid w:val="00EB78EF"/>
    <w:rsid w:val="00EC0031"/>
    <w:rsid w:val="00EC13D9"/>
    <w:rsid w:val="00EC2247"/>
    <w:rsid w:val="00EC3397"/>
    <w:rsid w:val="00EC5B7B"/>
    <w:rsid w:val="00EC5E86"/>
    <w:rsid w:val="00EC665A"/>
    <w:rsid w:val="00EC75A7"/>
    <w:rsid w:val="00ED0A54"/>
    <w:rsid w:val="00ED0EDB"/>
    <w:rsid w:val="00ED18F7"/>
    <w:rsid w:val="00ED203E"/>
    <w:rsid w:val="00ED221E"/>
    <w:rsid w:val="00ED2279"/>
    <w:rsid w:val="00ED2B03"/>
    <w:rsid w:val="00ED3102"/>
    <w:rsid w:val="00ED34FF"/>
    <w:rsid w:val="00ED350F"/>
    <w:rsid w:val="00ED389C"/>
    <w:rsid w:val="00ED3C1C"/>
    <w:rsid w:val="00ED3D0B"/>
    <w:rsid w:val="00ED4A0E"/>
    <w:rsid w:val="00ED69F2"/>
    <w:rsid w:val="00ED7406"/>
    <w:rsid w:val="00EE0954"/>
    <w:rsid w:val="00EE1770"/>
    <w:rsid w:val="00EE1CCD"/>
    <w:rsid w:val="00EE2123"/>
    <w:rsid w:val="00EE28E9"/>
    <w:rsid w:val="00EE4E67"/>
    <w:rsid w:val="00EE4EFF"/>
    <w:rsid w:val="00EE562C"/>
    <w:rsid w:val="00EE5BF3"/>
    <w:rsid w:val="00EE7201"/>
    <w:rsid w:val="00EE74A0"/>
    <w:rsid w:val="00EE765C"/>
    <w:rsid w:val="00EF01D0"/>
    <w:rsid w:val="00EF1CBC"/>
    <w:rsid w:val="00EF2BD9"/>
    <w:rsid w:val="00EF3396"/>
    <w:rsid w:val="00EF352B"/>
    <w:rsid w:val="00EF3BA3"/>
    <w:rsid w:val="00EF3FDE"/>
    <w:rsid w:val="00EF4396"/>
    <w:rsid w:val="00EF4976"/>
    <w:rsid w:val="00EF6F00"/>
    <w:rsid w:val="00EF728D"/>
    <w:rsid w:val="00EF72A1"/>
    <w:rsid w:val="00EF791C"/>
    <w:rsid w:val="00F01E5D"/>
    <w:rsid w:val="00F02071"/>
    <w:rsid w:val="00F02E25"/>
    <w:rsid w:val="00F0300C"/>
    <w:rsid w:val="00F04BC5"/>
    <w:rsid w:val="00F05304"/>
    <w:rsid w:val="00F05CF2"/>
    <w:rsid w:val="00F07109"/>
    <w:rsid w:val="00F07251"/>
    <w:rsid w:val="00F0786F"/>
    <w:rsid w:val="00F07BE4"/>
    <w:rsid w:val="00F10196"/>
    <w:rsid w:val="00F11032"/>
    <w:rsid w:val="00F11384"/>
    <w:rsid w:val="00F11F8B"/>
    <w:rsid w:val="00F1233A"/>
    <w:rsid w:val="00F132B6"/>
    <w:rsid w:val="00F141E7"/>
    <w:rsid w:val="00F15DDE"/>
    <w:rsid w:val="00F16383"/>
    <w:rsid w:val="00F16A69"/>
    <w:rsid w:val="00F16B5C"/>
    <w:rsid w:val="00F16F69"/>
    <w:rsid w:val="00F17517"/>
    <w:rsid w:val="00F20738"/>
    <w:rsid w:val="00F20A7A"/>
    <w:rsid w:val="00F20E2C"/>
    <w:rsid w:val="00F21415"/>
    <w:rsid w:val="00F2251C"/>
    <w:rsid w:val="00F23E8D"/>
    <w:rsid w:val="00F24700"/>
    <w:rsid w:val="00F24AD2"/>
    <w:rsid w:val="00F24E06"/>
    <w:rsid w:val="00F250C4"/>
    <w:rsid w:val="00F264E9"/>
    <w:rsid w:val="00F274C5"/>
    <w:rsid w:val="00F30082"/>
    <w:rsid w:val="00F31615"/>
    <w:rsid w:val="00F31742"/>
    <w:rsid w:val="00F31F8D"/>
    <w:rsid w:val="00F325FC"/>
    <w:rsid w:val="00F3274A"/>
    <w:rsid w:val="00F32854"/>
    <w:rsid w:val="00F35054"/>
    <w:rsid w:val="00F355EE"/>
    <w:rsid w:val="00F35965"/>
    <w:rsid w:val="00F36540"/>
    <w:rsid w:val="00F3734E"/>
    <w:rsid w:val="00F37F42"/>
    <w:rsid w:val="00F407AD"/>
    <w:rsid w:val="00F420BC"/>
    <w:rsid w:val="00F427AE"/>
    <w:rsid w:val="00F42C54"/>
    <w:rsid w:val="00F42E0D"/>
    <w:rsid w:val="00F42E4B"/>
    <w:rsid w:val="00F43AC8"/>
    <w:rsid w:val="00F45BE6"/>
    <w:rsid w:val="00F45C8B"/>
    <w:rsid w:val="00F45E1B"/>
    <w:rsid w:val="00F46B34"/>
    <w:rsid w:val="00F505F0"/>
    <w:rsid w:val="00F517AA"/>
    <w:rsid w:val="00F52123"/>
    <w:rsid w:val="00F526FF"/>
    <w:rsid w:val="00F52760"/>
    <w:rsid w:val="00F52828"/>
    <w:rsid w:val="00F52E98"/>
    <w:rsid w:val="00F53654"/>
    <w:rsid w:val="00F53BD7"/>
    <w:rsid w:val="00F54865"/>
    <w:rsid w:val="00F54AA6"/>
    <w:rsid w:val="00F54CC1"/>
    <w:rsid w:val="00F55DC5"/>
    <w:rsid w:val="00F55F1C"/>
    <w:rsid w:val="00F5612A"/>
    <w:rsid w:val="00F563B7"/>
    <w:rsid w:val="00F56E73"/>
    <w:rsid w:val="00F579FB"/>
    <w:rsid w:val="00F57E53"/>
    <w:rsid w:val="00F60251"/>
    <w:rsid w:val="00F60CE3"/>
    <w:rsid w:val="00F6250E"/>
    <w:rsid w:val="00F6265C"/>
    <w:rsid w:val="00F64363"/>
    <w:rsid w:val="00F65270"/>
    <w:rsid w:val="00F65B4F"/>
    <w:rsid w:val="00F65CCA"/>
    <w:rsid w:val="00F67E8C"/>
    <w:rsid w:val="00F7092D"/>
    <w:rsid w:val="00F70DC4"/>
    <w:rsid w:val="00F71832"/>
    <w:rsid w:val="00F72392"/>
    <w:rsid w:val="00F72896"/>
    <w:rsid w:val="00F73826"/>
    <w:rsid w:val="00F73DCA"/>
    <w:rsid w:val="00F73FCA"/>
    <w:rsid w:val="00F748AE"/>
    <w:rsid w:val="00F74D57"/>
    <w:rsid w:val="00F76DB6"/>
    <w:rsid w:val="00F771AD"/>
    <w:rsid w:val="00F77491"/>
    <w:rsid w:val="00F77868"/>
    <w:rsid w:val="00F80895"/>
    <w:rsid w:val="00F8142D"/>
    <w:rsid w:val="00F8156D"/>
    <w:rsid w:val="00F81EE3"/>
    <w:rsid w:val="00F833B3"/>
    <w:rsid w:val="00F83432"/>
    <w:rsid w:val="00F836CC"/>
    <w:rsid w:val="00F8496F"/>
    <w:rsid w:val="00F85CE1"/>
    <w:rsid w:val="00F8681C"/>
    <w:rsid w:val="00F86BCE"/>
    <w:rsid w:val="00F87349"/>
    <w:rsid w:val="00F874EE"/>
    <w:rsid w:val="00F87573"/>
    <w:rsid w:val="00F87784"/>
    <w:rsid w:val="00F87D4D"/>
    <w:rsid w:val="00F87DCA"/>
    <w:rsid w:val="00F87E3F"/>
    <w:rsid w:val="00F90CDD"/>
    <w:rsid w:val="00F91B08"/>
    <w:rsid w:val="00F91D24"/>
    <w:rsid w:val="00F933AB"/>
    <w:rsid w:val="00F93893"/>
    <w:rsid w:val="00F93F5C"/>
    <w:rsid w:val="00F94B8F"/>
    <w:rsid w:val="00F955E9"/>
    <w:rsid w:val="00F962CC"/>
    <w:rsid w:val="00FA0741"/>
    <w:rsid w:val="00FA1237"/>
    <w:rsid w:val="00FA16E5"/>
    <w:rsid w:val="00FA1F64"/>
    <w:rsid w:val="00FA2A0A"/>
    <w:rsid w:val="00FA32B7"/>
    <w:rsid w:val="00FA3731"/>
    <w:rsid w:val="00FA3C8E"/>
    <w:rsid w:val="00FA4BBA"/>
    <w:rsid w:val="00FA5A1D"/>
    <w:rsid w:val="00FA62B4"/>
    <w:rsid w:val="00FA738F"/>
    <w:rsid w:val="00FB05C5"/>
    <w:rsid w:val="00FB08C5"/>
    <w:rsid w:val="00FB1FD3"/>
    <w:rsid w:val="00FB2198"/>
    <w:rsid w:val="00FB3F4D"/>
    <w:rsid w:val="00FB438B"/>
    <w:rsid w:val="00FB4464"/>
    <w:rsid w:val="00FB44C6"/>
    <w:rsid w:val="00FB458B"/>
    <w:rsid w:val="00FB51DC"/>
    <w:rsid w:val="00FB51E6"/>
    <w:rsid w:val="00FB576E"/>
    <w:rsid w:val="00FB5B73"/>
    <w:rsid w:val="00FB6288"/>
    <w:rsid w:val="00FB6B7F"/>
    <w:rsid w:val="00FB6CA0"/>
    <w:rsid w:val="00FB6DE8"/>
    <w:rsid w:val="00FC0288"/>
    <w:rsid w:val="00FC200A"/>
    <w:rsid w:val="00FC2087"/>
    <w:rsid w:val="00FC2229"/>
    <w:rsid w:val="00FC4BE4"/>
    <w:rsid w:val="00FC4D43"/>
    <w:rsid w:val="00FC5417"/>
    <w:rsid w:val="00FC58B9"/>
    <w:rsid w:val="00FC6184"/>
    <w:rsid w:val="00FC677E"/>
    <w:rsid w:val="00FC6D26"/>
    <w:rsid w:val="00FC7CB6"/>
    <w:rsid w:val="00FD009C"/>
    <w:rsid w:val="00FD0551"/>
    <w:rsid w:val="00FD05EE"/>
    <w:rsid w:val="00FD09FF"/>
    <w:rsid w:val="00FD0BF0"/>
    <w:rsid w:val="00FD0EC3"/>
    <w:rsid w:val="00FD0F0B"/>
    <w:rsid w:val="00FD1405"/>
    <w:rsid w:val="00FD213C"/>
    <w:rsid w:val="00FD270A"/>
    <w:rsid w:val="00FD4EFE"/>
    <w:rsid w:val="00FD50CC"/>
    <w:rsid w:val="00FD5935"/>
    <w:rsid w:val="00FD5980"/>
    <w:rsid w:val="00FD5A38"/>
    <w:rsid w:val="00FD6059"/>
    <w:rsid w:val="00FD6143"/>
    <w:rsid w:val="00FD640F"/>
    <w:rsid w:val="00FD7489"/>
    <w:rsid w:val="00FD79A4"/>
    <w:rsid w:val="00FD7BEE"/>
    <w:rsid w:val="00FD7D9B"/>
    <w:rsid w:val="00FE024C"/>
    <w:rsid w:val="00FE0280"/>
    <w:rsid w:val="00FE052B"/>
    <w:rsid w:val="00FE0A81"/>
    <w:rsid w:val="00FE1414"/>
    <w:rsid w:val="00FE1BD0"/>
    <w:rsid w:val="00FE2E57"/>
    <w:rsid w:val="00FE2FBB"/>
    <w:rsid w:val="00FE423A"/>
    <w:rsid w:val="00FE43E1"/>
    <w:rsid w:val="00FE473D"/>
    <w:rsid w:val="00FE4C8F"/>
    <w:rsid w:val="00FE713E"/>
    <w:rsid w:val="00FE71FE"/>
    <w:rsid w:val="00FF074E"/>
    <w:rsid w:val="00FF1490"/>
    <w:rsid w:val="00FF1F72"/>
    <w:rsid w:val="00FF1FD3"/>
    <w:rsid w:val="00FF3E42"/>
    <w:rsid w:val="00FF60AA"/>
    <w:rsid w:val="00FF640C"/>
    <w:rsid w:val="00FF6FE2"/>
    <w:rsid w:val="00FF7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4B087"/>
  <w15:docId w15:val="{7B16CD34-5ED5-4E0D-B122-2193436E7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PMingLiU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 w:qFormat="1"/>
    <w:lsdException w:name="endnote text" w:semiHidden="1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b">
    <w:name w:val="Normal"/>
    <w:qFormat/>
    <w:rsid w:val="006C3B87"/>
    <w:pPr>
      <w:spacing w:before="120" w:line="276" w:lineRule="auto"/>
      <w:ind w:firstLine="720"/>
      <w:jc w:val="both"/>
    </w:pPr>
    <w:rPr>
      <w:rFonts w:ascii="Georgia" w:eastAsiaTheme="minorEastAsia" w:hAnsi="Georgia"/>
      <w:sz w:val="28"/>
      <w:lang w:eastAsia="ru-RU"/>
    </w:rPr>
  </w:style>
  <w:style w:type="paragraph" w:styleId="11">
    <w:name w:val="heading 1"/>
    <w:basedOn w:val="ab"/>
    <w:next w:val="ab"/>
    <w:link w:val="12"/>
    <w:autoRedefine/>
    <w:qFormat/>
    <w:rsid w:val="00270BE9"/>
    <w:pPr>
      <w:spacing w:before="0" w:after="240" w:line="240" w:lineRule="auto"/>
      <w:ind w:firstLine="0"/>
      <w:jc w:val="center"/>
      <w:outlineLvl w:val="0"/>
    </w:pPr>
    <w:rPr>
      <w:rFonts w:eastAsia="Times New Roman"/>
      <w:b/>
      <w:bCs/>
      <w:color w:val="C00000"/>
      <w:sz w:val="44"/>
      <w:szCs w:val="44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paragraph" w:styleId="21">
    <w:name w:val="heading 2"/>
    <w:basedOn w:val="ab"/>
    <w:next w:val="ab"/>
    <w:link w:val="22"/>
    <w:autoRedefine/>
    <w:uiPriority w:val="9"/>
    <w:unhideWhenUsed/>
    <w:qFormat/>
    <w:rsid w:val="00F264E9"/>
    <w:pPr>
      <w:keepNext/>
      <w:keepLines/>
      <w:spacing w:before="480" w:after="360" w:line="240" w:lineRule="auto"/>
      <w:ind w:firstLine="0"/>
      <w:jc w:val="center"/>
      <w:outlineLvl w:val="1"/>
    </w:pPr>
    <w:rPr>
      <w:rFonts w:eastAsiaTheme="majorEastAsia" w:cstheme="majorBidi"/>
      <w:b/>
      <w:color w:val="0000FF"/>
      <w:sz w:val="36"/>
      <w:szCs w:val="26"/>
    </w:rPr>
  </w:style>
  <w:style w:type="paragraph" w:styleId="30">
    <w:name w:val="heading 3"/>
    <w:basedOn w:val="ab"/>
    <w:next w:val="ab"/>
    <w:link w:val="31"/>
    <w:autoRedefine/>
    <w:uiPriority w:val="9"/>
    <w:unhideWhenUsed/>
    <w:rsid w:val="000739D8"/>
    <w:pPr>
      <w:keepNext/>
      <w:keepLines/>
      <w:spacing w:before="360" w:after="240"/>
      <w:outlineLvl w:val="2"/>
    </w:pPr>
    <w:rPr>
      <w:rFonts w:eastAsiaTheme="majorEastAs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paragraph" w:styleId="40">
    <w:name w:val="heading 4"/>
    <w:basedOn w:val="ab"/>
    <w:next w:val="ab"/>
    <w:link w:val="41"/>
    <w:autoRedefine/>
    <w:uiPriority w:val="9"/>
    <w:unhideWhenUsed/>
    <w:qFormat/>
    <w:rsid w:val="000739D8"/>
    <w:pPr>
      <w:keepNext/>
      <w:keepLines/>
      <w:spacing w:before="480" w:after="240"/>
      <w:outlineLvl w:val="3"/>
    </w:pPr>
    <w:rPr>
      <w:rFonts w:eastAsiaTheme="majorEastAs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5">
    <w:name w:val="heading 5"/>
    <w:basedOn w:val="ab"/>
    <w:next w:val="ab"/>
    <w:link w:val="50"/>
    <w:rsid w:val="000739D8"/>
    <w:pPr>
      <w:tabs>
        <w:tab w:val="left" w:pos="851"/>
        <w:tab w:val="left" w:pos="1560"/>
      </w:tabs>
      <w:spacing w:before="360" w:after="240"/>
      <w:outlineLvl w:val="4"/>
    </w:pPr>
    <w:rPr>
      <w:b/>
      <w:bCs/>
      <w:color w:val="0000FF"/>
      <w:sz w:val="32"/>
      <w:szCs w:val="32"/>
    </w:rPr>
  </w:style>
  <w:style w:type="paragraph" w:styleId="6">
    <w:name w:val="heading 6"/>
    <w:basedOn w:val="ab"/>
    <w:next w:val="ab"/>
    <w:link w:val="60"/>
    <w:rsid w:val="000739D8"/>
    <w:pPr>
      <w:spacing w:before="180" w:after="80"/>
      <w:outlineLvl w:val="5"/>
    </w:pPr>
    <w:rPr>
      <w:rFonts w:ascii="Arial Narrow" w:eastAsia="Times New Roman" w:hAnsi="Arial Narrow"/>
      <w:b/>
      <w:bCs/>
      <w:lang w:val="en-US"/>
    </w:rPr>
  </w:style>
  <w:style w:type="paragraph" w:styleId="7">
    <w:name w:val="heading 7"/>
    <w:aliases w:val="ВЫДЕЛЕНИЕ 1"/>
    <w:basedOn w:val="ab"/>
    <w:next w:val="ab"/>
    <w:link w:val="70"/>
    <w:rsid w:val="000739D8"/>
    <w:pPr>
      <w:spacing w:before="240"/>
      <w:outlineLvl w:val="6"/>
    </w:pPr>
    <w:rPr>
      <w:rFonts w:eastAsia="Times New Roman"/>
      <w:b/>
      <w:bCs/>
      <w:color w:val="0000FF"/>
      <w:szCs w:val="28"/>
      <w:lang w:val="en-US"/>
    </w:rPr>
  </w:style>
  <w:style w:type="paragraph" w:styleId="8">
    <w:name w:val="heading 8"/>
    <w:basedOn w:val="ab"/>
    <w:next w:val="ab"/>
    <w:link w:val="80"/>
    <w:rsid w:val="000739D8"/>
    <w:pPr>
      <w:spacing w:after="60"/>
      <w:outlineLvl w:val="7"/>
    </w:pPr>
    <w:rPr>
      <w:rFonts w:ascii="Arial" w:eastAsia="Times New Roman" w:hAnsi="Arial"/>
      <w:b/>
      <w:bCs/>
      <w:sz w:val="18"/>
      <w:lang w:val="en-US"/>
    </w:rPr>
  </w:style>
  <w:style w:type="paragraph" w:styleId="9">
    <w:name w:val="heading 9"/>
    <w:basedOn w:val="ab"/>
    <w:next w:val="ab"/>
    <w:link w:val="90"/>
    <w:rsid w:val="000739D8"/>
    <w:pPr>
      <w:spacing w:before="240" w:after="240"/>
      <w:jc w:val="center"/>
      <w:outlineLvl w:val="8"/>
    </w:pPr>
    <w:rPr>
      <w:rFonts w:eastAsia="Times New Roman"/>
      <w:b/>
      <w:color w:val="0000FF"/>
      <w:lang w:val="en-US"/>
    </w:rPr>
  </w:style>
  <w:style w:type="character" w:default="1" w:styleId="ac">
    <w:name w:val="Default Paragraph Font"/>
    <w:uiPriority w:val="1"/>
    <w:unhideWhenUsed/>
  </w:style>
  <w:style w:type="table" w:default="1" w:styleId="ad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e">
    <w:name w:val="No List"/>
    <w:uiPriority w:val="99"/>
    <w:semiHidden/>
    <w:unhideWhenUsed/>
  </w:style>
  <w:style w:type="character" w:customStyle="1" w:styleId="--">
    <w:name w:val="Красный-прписной-полужирный"/>
    <w:basedOn w:val="ac"/>
    <w:uiPriority w:val="1"/>
    <w:qFormat/>
    <w:rsid w:val="000739D8"/>
    <w:rPr>
      <w:rFonts w:ascii="Georgia" w:hAnsi="Georgia"/>
      <w:b/>
      <w:caps/>
      <w:color w:val="FF0000"/>
      <w:sz w:val="28"/>
    </w:rPr>
  </w:style>
  <w:style w:type="character" w:customStyle="1" w:styleId="--0">
    <w:name w:val="Синий-прописной-полужирный"/>
    <w:basedOn w:val="ac"/>
    <w:uiPriority w:val="1"/>
    <w:qFormat/>
    <w:rsid w:val="006C3B87"/>
    <w:rPr>
      <w:rFonts w:ascii="Georgia" w:hAnsi="Georgia"/>
      <w:b/>
      <w:i w:val="0"/>
      <w:caps/>
      <w:smallCaps w:val="0"/>
      <w:color w:val="0432FF"/>
      <w:sz w:val="28"/>
    </w:rPr>
  </w:style>
  <w:style w:type="character" w:customStyle="1" w:styleId="--1">
    <w:name w:val="Черный-прописной-полужирный"/>
    <w:basedOn w:val="ac"/>
    <w:uiPriority w:val="1"/>
    <w:qFormat/>
    <w:rsid w:val="000739D8"/>
    <w:rPr>
      <w:rFonts w:ascii="Georgia" w:hAnsi="Georgia"/>
      <w:b/>
      <w:i w:val="0"/>
      <w:caps/>
      <w:smallCaps w:val="0"/>
      <w:sz w:val="28"/>
    </w:rPr>
  </w:style>
  <w:style w:type="paragraph" w:styleId="af">
    <w:name w:val="Balloon Text"/>
    <w:basedOn w:val="ab"/>
    <w:link w:val="af0"/>
    <w:unhideWhenUsed/>
    <w:rsid w:val="006C3B87"/>
    <w:rPr>
      <w:rFonts w:ascii="Lucida Grande CY" w:hAnsi="Lucida Grande CY" w:cs="Lucida Grande CY"/>
      <w:sz w:val="18"/>
      <w:szCs w:val="18"/>
    </w:rPr>
  </w:style>
  <w:style w:type="character" w:customStyle="1" w:styleId="af0">
    <w:name w:val="Текст выноски Знак"/>
    <w:basedOn w:val="ac"/>
    <w:link w:val="af"/>
    <w:rsid w:val="006C3B87"/>
    <w:rPr>
      <w:rFonts w:ascii="Lucida Grande CY" w:eastAsiaTheme="minorEastAsia" w:hAnsi="Lucida Grande CY" w:cs="Lucida Grande CY"/>
      <w:sz w:val="18"/>
      <w:szCs w:val="18"/>
      <w:lang w:eastAsia="ru-RU"/>
    </w:rPr>
  </w:style>
  <w:style w:type="character" w:customStyle="1" w:styleId="--2">
    <w:name w:val="Курсив-строчный-полужирный"/>
    <w:basedOn w:val="ac"/>
    <w:uiPriority w:val="1"/>
    <w:rsid w:val="000739D8"/>
    <w:rPr>
      <w:rFonts w:ascii="Georgia" w:hAnsi="Georgia"/>
      <w:b/>
      <w:i/>
    </w:rPr>
  </w:style>
  <w:style w:type="character" w:customStyle="1" w:styleId="--3">
    <w:name w:val="Красный-строчный-полужирный"/>
    <w:basedOn w:val="ac"/>
    <w:uiPriority w:val="1"/>
    <w:rsid w:val="000739D8"/>
    <w:rPr>
      <w:rFonts w:ascii="Georgia" w:hAnsi="Georgia"/>
      <w:b/>
      <w:color w:val="FF0000"/>
    </w:rPr>
  </w:style>
  <w:style w:type="character" w:customStyle="1" w:styleId="--4">
    <w:name w:val="Синий-строчный-полужирный"/>
    <w:basedOn w:val="ac"/>
    <w:uiPriority w:val="1"/>
    <w:qFormat/>
    <w:rsid w:val="000739D8"/>
    <w:rPr>
      <w:rFonts w:ascii="Georgia" w:hAnsi="Georgia"/>
      <w:b/>
      <w:color w:val="0432FF"/>
    </w:rPr>
  </w:style>
  <w:style w:type="character" w:customStyle="1" w:styleId="af1">
    <w:name w:val="Полужирный"/>
    <w:basedOn w:val="ac"/>
    <w:uiPriority w:val="1"/>
    <w:rsid w:val="000739D8"/>
    <w:rPr>
      <w:rFonts w:ascii="Georgia" w:hAnsi="Georgia"/>
      <w:b/>
    </w:rPr>
  </w:style>
  <w:style w:type="character" w:customStyle="1" w:styleId="---">
    <w:name w:val="Красный-строчный-курсив-полужирный"/>
    <w:basedOn w:val="ac"/>
    <w:uiPriority w:val="1"/>
    <w:rsid w:val="000739D8"/>
    <w:rPr>
      <w:rFonts w:ascii="Georgia" w:hAnsi="Georgia"/>
      <w:b/>
      <w:i/>
      <w:color w:val="FF0000"/>
    </w:rPr>
  </w:style>
  <w:style w:type="character" w:customStyle="1" w:styleId="---0">
    <w:name w:val="Синий-строчный-курсив-полужирный"/>
    <w:basedOn w:val="ac"/>
    <w:uiPriority w:val="1"/>
    <w:qFormat/>
    <w:rsid w:val="000739D8"/>
    <w:rPr>
      <w:rFonts w:ascii="Georgia" w:hAnsi="Georgia"/>
      <w:b/>
      <w:i/>
      <w:color w:val="0432FF"/>
    </w:rPr>
  </w:style>
  <w:style w:type="paragraph" w:styleId="af2">
    <w:name w:val="No Spacing"/>
    <w:link w:val="af3"/>
    <w:uiPriority w:val="1"/>
    <w:qFormat/>
    <w:rsid w:val="000739D8"/>
    <w:rPr>
      <w:rFonts w:ascii="Times New Roman" w:hAnsi="Times New Roman"/>
      <w:b/>
      <w:color w:val="FF0000"/>
      <w:sz w:val="44"/>
    </w:rPr>
  </w:style>
  <w:style w:type="paragraph" w:styleId="af4">
    <w:name w:val="Normal (Web)"/>
    <w:basedOn w:val="ab"/>
    <w:uiPriority w:val="99"/>
    <w:unhideWhenUsed/>
    <w:rsid w:val="006C3B87"/>
    <w:rPr>
      <w:rFonts w:ascii="Times New Roman" w:hAnsi="Times New Roman" w:cs="Times New Roman"/>
      <w:sz w:val="24"/>
    </w:rPr>
  </w:style>
  <w:style w:type="character" w:styleId="af5">
    <w:name w:val="Hyperlink"/>
    <w:basedOn w:val="ac"/>
    <w:uiPriority w:val="99"/>
    <w:unhideWhenUsed/>
    <w:qFormat/>
    <w:rsid w:val="006C3B87"/>
    <w:rPr>
      <w:rFonts w:ascii="Georgia" w:hAnsi="Georgia"/>
      <w:color w:val="0432FF"/>
      <w:sz w:val="28"/>
      <w:u w:val="single"/>
    </w:rPr>
  </w:style>
  <w:style w:type="character" w:customStyle="1" w:styleId="search-highlight">
    <w:name w:val="search-highlight"/>
    <w:basedOn w:val="ac"/>
    <w:rsid w:val="000739D8"/>
  </w:style>
  <w:style w:type="character" w:customStyle="1" w:styleId="apple-converted-space">
    <w:name w:val="apple-converted-space"/>
    <w:basedOn w:val="ac"/>
    <w:rsid w:val="000739D8"/>
  </w:style>
  <w:style w:type="character" w:styleId="af6">
    <w:name w:val="FollowedHyperlink"/>
    <w:uiPriority w:val="99"/>
    <w:rsid w:val="000739D8"/>
    <w:rPr>
      <w:rFonts w:ascii="Times New Roman" w:hAnsi="Times New Roman"/>
      <w:color w:val="800080"/>
      <w:sz w:val="22"/>
      <w:u w:val="single"/>
    </w:rPr>
  </w:style>
  <w:style w:type="character" w:customStyle="1" w:styleId="12">
    <w:name w:val="Заголовок 1 Знак"/>
    <w:basedOn w:val="ac"/>
    <w:link w:val="11"/>
    <w:rsid w:val="00270BE9"/>
    <w:rPr>
      <w:rFonts w:ascii="Georgia" w:eastAsia="Times New Roman" w:hAnsi="Georgia"/>
      <w:b/>
      <w:bCs/>
      <w:color w:val="C00000"/>
      <w:sz w:val="44"/>
      <w:szCs w:val="44"/>
      <w:lang w:eastAsia="ru-RU"/>
      <w14:shadow w14:blurRad="69850" w14:dist="25400" w14:dir="2700000" w14:sx="100000" w14:sy="100000" w14:kx="0" w14:ky="0" w14:algn="tl">
        <w14:srgbClr w14:val="000000">
          <w14:alpha w14:val="24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22">
    <w:name w:val="Заголовок 2 Знак"/>
    <w:basedOn w:val="ac"/>
    <w:link w:val="21"/>
    <w:uiPriority w:val="9"/>
    <w:rsid w:val="00F264E9"/>
    <w:rPr>
      <w:rFonts w:ascii="Georgia" w:eastAsiaTheme="majorEastAsia" w:hAnsi="Georgia" w:cstheme="majorBidi"/>
      <w:b/>
      <w:color w:val="0000FF"/>
      <w:sz w:val="36"/>
      <w:szCs w:val="26"/>
      <w:lang w:eastAsia="ru-RU"/>
    </w:rPr>
  </w:style>
  <w:style w:type="character" w:customStyle="1" w:styleId="31">
    <w:name w:val="Заголовок 3 Знак"/>
    <w:basedOn w:val="ac"/>
    <w:link w:val="3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14:shadow w14:blurRad="38100" w14:dist="12700" w14:dir="2700000" w14:sx="100000" w14:sy="100000" w14:kx="0" w14:ky="0" w14:algn="tl">
        <w14:srgbClr w14:val="000000"/>
      </w14:shadow>
    </w:rPr>
  </w:style>
  <w:style w:type="character" w:customStyle="1" w:styleId="41">
    <w:name w:val="Заголовок 4 Знак"/>
    <w:basedOn w:val="ac"/>
    <w:link w:val="40"/>
    <w:uiPriority w:val="9"/>
    <w:rsid w:val="000739D8"/>
    <w:rPr>
      <w:rFonts w:ascii="Georgia" w:eastAsiaTheme="majorEastAsia" w:hAnsi="Georgia" w:cstheme="majorBidi"/>
      <w:b/>
      <w:bCs/>
      <w:color w:val="0000FF"/>
      <w:sz w:val="32"/>
      <w:szCs w:val="32"/>
      <w:lang w:val="en-US"/>
      <w14:shadow w14:blurRad="38100" w14:dist="12700" w14:dir="2700000" w14:sx="100000" w14:sy="100000" w14:kx="0" w14:ky="0" w14:algn="tl">
        <w14:srgbClr w14:val="000000"/>
      </w14:shadow>
    </w:rPr>
  </w:style>
  <w:style w:type="paragraph" w:styleId="af7">
    <w:name w:val="footer"/>
    <w:basedOn w:val="ab"/>
    <w:link w:val="af8"/>
    <w:autoRedefine/>
    <w:unhideWhenUsed/>
    <w:qFormat/>
    <w:rsid w:val="006C3B87"/>
    <w:pPr>
      <w:tabs>
        <w:tab w:val="center" w:pos="4677"/>
        <w:tab w:val="right" w:pos="9355"/>
      </w:tabs>
      <w:spacing w:before="0" w:line="240" w:lineRule="auto"/>
      <w:ind w:firstLine="0"/>
      <w:jc w:val="center"/>
    </w:pPr>
    <w:rPr>
      <w:sz w:val="24"/>
    </w:rPr>
  </w:style>
  <w:style w:type="character" w:customStyle="1" w:styleId="af8">
    <w:name w:val="Нижний колонтитул Знак"/>
    <w:basedOn w:val="ac"/>
    <w:link w:val="af7"/>
    <w:rsid w:val="006C3B87"/>
    <w:rPr>
      <w:rFonts w:ascii="Georgia" w:eastAsiaTheme="minorEastAsia" w:hAnsi="Georgia"/>
      <w:lang w:eastAsia="ru-RU"/>
    </w:rPr>
  </w:style>
  <w:style w:type="character" w:styleId="af9">
    <w:name w:val="page number"/>
    <w:basedOn w:val="ac"/>
    <w:rsid w:val="000739D8"/>
    <w:rPr>
      <w:rFonts w:ascii="Georgia" w:hAnsi="Georgia"/>
      <w:color w:val="auto"/>
      <w:sz w:val="24"/>
    </w:rPr>
  </w:style>
  <w:style w:type="paragraph" w:styleId="afa">
    <w:name w:val="footnote text"/>
    <w:basedOn w:val="ab"/>
    <w:link w:val="afb"/>
    <w:unhideWhenUsed/>
    <w:rsid w:val="006C3B87"/>
    <w:pPr>
      <w:spacing w:before="0" w:line="240" w:lineRule="auto"/>
    </w:pPr>
    <w:rPr>
      <w:sz w:val="20"/>
      <w:szCs w:val="20"/>
    </w:rPr>
  </w:style>
  <w:style w:type="character" w:customStyle="1" w:styleId="afb">
    <w:name w:val="Текст сноски Знак"/>
    <w:basedOn w:val="ac"/>
    <w:link w:val="afa"/>
    <w:rsid w:val="006C3B87"/>
    <w:rPr>
      <w:rFonts w:ascii="Georgia" w:eastAsiaTheme="minorEastAsia" w:hAnsi="Georgia"/>
      <w:sz w:val="20"/>
      <w:szCs w:val="20"/>
      <w:lang w:eastAsia="ru-RU"/>
    </w:rPr>
  </w:style>
  <w:style w:type="character" w:styleId="afc">
    <w:name w:val="footnote reference"/>
    <w:rsid w:val="000739D8"/>
    <w:rPr>
      <w:b/>
      <w:color w:val="000000" w:themeColor="text1"/>
      <w:sz w:val="28"/>
      <w:vertAlign w:val="superscript"/>
    </w:rPr>
  </w:style>
  <w:style w:type="paragraph" w:styleId="afd">
    <w:name w:val="List Paragraph"/>
    <w:basedOn w:val="ab"/>
    <w:link w:val="afe"/>
    <w:uiPriority w:val="34"/>
    <w:qFormat/>
    <w:rsid w:val="006C3B87"/>
    <w:pPr>
      <w:ind w:left="720"/>
      <w:contextualSpacing/>
    </w:pPr>
  </w:style>
  <w:style w:type="character" w:customStyle="1" w:styleId="lrdctlblinl">
    <w:name w:val="lr_dct_lbl_inl"/>
    <w:basedOn w:val="ac"/>
    <w:rsid w:val="000739D8"/>
  </w:style>
  <w:style w:type="character" w:styleId="aff">
    <w:name w:val="Emphasis"/>
    <w:qFormat/>
    <w:rsid w:val="000739D8"/>
    <w:rPr>
      <w:rFonts w:ascii="Georgia" w:hAnsi="Georgia"/>
      <w:b/>
      <w:iCs/>
      <w:color w:val="FF0000"/>
      <w:sz w:val="28"/>
    </w:rPr>
  </w:style>
  <w:style w:type="paragraph" w:customStyle="1" w:styleId="Default">
    <w:name w:val="Default"/>
    <w:rsid w:val="000739D8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</w:rPr>
  </w:style>
  <w:style w:type="character" w:styleId="aff0">
    <w:name w:val="Strong"/>
    <w:basedOn w:val="ac"/>
    <w:uiPriority w:val="22"/>
    <w:rsid w:val="000739D8"/>
    <w:rPr>
      <w:rFonts w:ascii="Georgia" w:hAnsi="Georgia"/>
      <w:b w:val="0"/>
      <w:bCs/>
      <w:color w:val="000000" w:themeColor="text1"/>
      <w:sz w:val="28"/>
    </w:rPr>
  </w:style>
  <w:style w:type="paragraph" w:styleId="aff1">
    <w:name w:val="header"/>
    <w:basedOn w:val="ab"/>
    <w:link w:val="aff2"/>
    <w:unhideWhenUsed/>
    <w:rsid w:val="006C3B87"/>
    <w:pPr>
      <w:tabs>
        <w:tab w:val="center" w:pos="4677"/>
        <w:tab w:val="right" w:pos="9355"/>
      </w:tabs>
    </w:pPr>
  </w:style>
  <w:style w:type="character" w:customStyle="1" w:styleId="aff2">
    <w:name w:val="Верхний колонтитул Знак"/>
    <w:basedOn w:val="ac"/>
    <w:link w:val="aff1"/>
    <w:rsid w:val="006C3B87"/>
    <w:rPr>
      <w:rFonts w:ascii="Georgia" w:eastAsiaTheme="minorEastAsia" w:hAnsi="Georgia"/>
      <w:sz w:val="28"/>
      <w:lang w:eastAsia="ru-RU"/>
    </w:rPr>
  </w:style>
  <w:style w:type="table" w:styleId="aff3">
    <w:name w:val="Table Grid"/>
    <w:basedOn w:val="ad"/>
    <w:uiPriority w:val="39"/>
    <w:rsid w:val="006C3B87"/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caption"/>
    <w:basedOn w:val="ab"/>
    <w:next w:val="ab"/>
    <w:autoRedefine/>
    <w:qFormat/>
    <w:rsid w:val="00BA75AD"/>
    <w:pPr>
      <w:spacing w:after="240"/>
      <w:ind w:firstLine="0"/>
      <w:jc w:val="center"/>
    </w:pPr>
    <w:rPr>
      <w:rFonts w:eastAsia="Times New Roman"/>
      <w:b/>
      <w:bCs/>
      <w:sz w:val="24"/>
      <w:szCs w:val="18"/>
      <w:lang w:eastAsia="en-US"/>
    </w:rPr>
  </w:style>
  <w:style w:type="paragraph" w:customStyle="1" w:styleId="aff5">
    <w:name w:val="подраздел"/>
    <w:basedOn w:val="aff4"/>
    <w:autoRedefine/>
    <w:rsid w:val="000739D8"/>
    <w:pPr>
      <w:spacing w:before="240" w:after="120" w:line="380" w:lineRule="exact"/>
      <w:ind w:left="720"/>
    </w:pPr>
    <w:rPr>
      <w:bCs w:val="0"/>
      <w:iCs/>
      <w:sz w:val="28"/>
    </w:rPr>
  </w:style>
  <w:style w:type="paragraph" w:customStyle="1" w:styleId="aff6">
    <w:name w:val="номер страницы"/>
    <w:basedOn w:val="af7"/>
    <w:autoRedefine/>
    <w:rsid w:val="000739D8"/>
    <w:pPr>
      <w:framePr w:wrap="none" w:vAnchor="text" w:hAnchor="margin" w:xAlign="center" w:y="1"/>
    </w:pPr>
  </w:style>
  <w:style w:type="paragraph" w:customStyle="1" w:styleId="aff7">
    <w:name w:val="мнение дилетанта"/>
    <w:basedOn w:val="ab"/>
    <w:autoRedefine/>
    <w:qFormat/>
    <w:rsid w:val="006C3B87"/>
    <w:pPr>
      <w:widowControl w:val="0"/>
      <w:autoSpaceDE w:val="0"/>
      <w:autoSpaceDN w:val="0"/>
      <w:adjustRightInd w:val="0"/>
      <w:spacing w:before="240" w:after="120"/>
      <w:ind w:firstLine="709"/>
    </w:pPr>
    <w:rPr>
      <w:rFonts w:cs="Cambria"/>
      <w:b/>
      <w:bCs/>
      <w:color w:val="0000FF"/>
      <w:sz w:val="30"/>
      <w:szCs w:val="28"/>
    </w:rPr>
  </w:style>
  <w:style w:type="paragraph" w:customStyle="1" w:styleId="aff8">
    <w:name w:val="синий обычный"/>
    <w:basedOn w:val="ab"/>
    <w:autoRedefine/>
    <w:rsid w:val="000739D8"/>
    <w:rPr>
      <w:rFonts w:ascii="Times New Roman" w:hAnsi="Times New Roman"/>
      <w:color w:val="0432FF"/>
    </w:rPr>
  </w:style>
  <w:style w:type="paragraph" w:customStyle="1" w:styleId="a7">
    <w:name w:val="синий маркированный список"/>
    <w:basedOn w:val="aff8"/>
    <w:autoRedefine/>
    <w:rsid w:val="000739D8"/>
    <w:pPr>
      <w:numPr>
        <w:numId w:val="1"/>
      </w:numPr>
    </w:pPr>
  </w:style>
  <w:style w:type="paragraph" w:customStyle="1" w:styleId="aff9">
    <w:name w:val="синий маркированный список полужирный"/>
    <w:basedOn w:val="a7"/>
    <w:autoRedefine/>
    <w:rsid w:val="000739D8"/>
    <w:rPr>
      <w:b/>
    </w:rPr>
  </w:style>
  <w:style w:type="paragraph" w:customStyle="1" w:styleId="13">
    <w:name w:val="Стиль1"/>
    <w:basedOn w:val="ab"/>
    <w:autoRedefine/>
    <w:qFormat/>
    <w:rsid w:val="007C4B90"/>
    <w:pPr>
      <w:widowControl w:val="0"/>
      <w:suppressAutoHyphens/>
      <w:autoSpaceDE w:val="0"/>
      <w:autoSpaceDN w:val="0"/>
      <w:adjustRightInd w:val="0"/>
      <w:spacing w:before="720" w:after="360" w:line="240" w:lineRule="auto"/>
      <w:ind w:firstLine="0"/>
      <w:jc w:val="center"/>
    </w:pPr>
    <w:rPr>
      <w:rFonts w:cs="Times New Roman"/>
      <w:b/>
      <w:color w:val="FF0000"/>
      <w:sz w:val="32"/>
      <w:szCs w:val="32"/>
    </w:rPr>
  </w:style>
  <w:style w:type="character" w:customStyle="1" w:styleId="50">
    <w:name w:val="Заголовок 5 Знак"/>
    <w:basedOn w:val="ac"/>
    <w:link w:val="5"/>
    <w:rsid w:val="000739D8"/>
    <w:rPr>
      <w:rFonts w:ascii="Georgia" w:hAnsi="Georgia" w:cs="Times New Roman"/>
      <w:b/>
      <w:bCs/>
      <w:color w:val="0000FF"/>
      <w:sz w:val="32"/>
      <w:szCs w:val="32"/>
      <w:lang w:eastAsia="ru-RU"/>
    </w:rPr>
  </w:style>
  <w:style w:type="character" w:customStyle="1" w:styleId="60">
    <w:name w:val="Заголовок 6 Знак"/>
    <w:basedOn w:val="ac"/>
    <w:link w:val="6"/>
    <w:rsid w:val="000739D8"/>
    <w:rPr>
      <w:rFonts w:ascii="Arial Narrow" w:eastAsia="Times New Roman" w:hAnsi="Arial Narrow" w:cs="Times New Roman"/>
      <w:b/>
      <w:bCs/>
      <w:sz w:val="28"/>
      <w:lang w:val="en-US" w:eastAsia="ru-RU"/>
    </w:rPr>
  </w:style>
  <w:style w:type="character" w:customStyle="1" w:styleId="70">
    <w:name w:val="Заголовок 7 Знак"/>
    <w:aliases w:val="ВЫДЕЛЕНИЕ 1 Знак"/>
    <w:basedOn w:val="ac"/>
    <w:link w:val="7"/>
    <w:rsid w:val="000739D8"/>
    <w:rPr>
      <w:rFonts w:ascii="Georgia" w:eastAsia="Times New Roman" w:hAnsi="Georgia" w:cs="Times New Roman"/>
      <w:b/>
      <w:bCs/>
      <w:color w:val="0000FF"/>
      <w:sz w:val="28"/>
      <w:szCs w:val="28"/>
      <w:lang w:val="en-US" w:eastAsia="ru-RU"/>
    </w:rPr>
  </w:style>
  <w:style w:type="character" w:customStyle="1" w:styleId="80">
    <w:name w:val="Заголовок 8 Знак"/>
    <w:basedOn w:val="ac"/>
    <w:link w:val="8"/>
    <w:rsid w:val="000739D8"/>
    <w:rPr>
      <w:rFonts w:ascii="Arial" w:eastAsia="Times New Roman" w:hAnsi="Arial" w:cs="Times New Roman"/>
      <w:b/>
      <w:bCs/>
      <w:sz w:val="18"/>
      <w:lang w:val="en-US" w:eastAsia="ru-RU"/>
    </w:rPr>
  </w:style>
  <w:style w:type="character" w:customStyle="1" w:styleId="90">
    <w:name w:val="Заголовок 9 Знак"/>
    <w:basedOn w:val="ac"/>
    <w:link w:val="9"/>
    <w:rsid w:val="000739D8"/>
    <w:rPr>
      <w:rFonts w:ascii="Georgia" w:eastAsia="Times New Roman" w:hAnsi="Georgia" w:cs="Times New Roman"/>
      <w:b/>
      <w:color w:val="0000FF"/>
      <w:sz w:val="28"/>
      <w:szCs w:val="22"/>
      <w:lang w:val="en-US" w:eastAsia="ru-RU"/>
    </w:rPr>
  </w:style>
  <w:style w:type="paragraph" w:styleId="23">
    <w:name w:val="Body Text 2"/>
    <w:basedOn w:val="ab"/>
    <w:link w:val="24"/>
    <w:uiPriority w:val="99"/>
    <w:rsid w:val="000739D8"/>
    <w:pPr>
      <w:spacing w:line="360" w:lineRule="auto"/>
    </w:pPr>
    <w:rPr>
      <w:rFonts w:ascii="Courier New" w:hAnsi="Courier New" w:cs="Courier New"/>
      <w:kern w:val="28"/>
    </w:rPr>
  </w:style>
  <w:style w:type="character" w:customStyle="1" w:styleId="24">
    <w:name w:val="Основной текст 2 Знак"/>
    <w:basedOn w:val="ac"/>
    <w:link w:val="23"/>
    <w:uiPriority w:val="99"/>
    <w:rsid w:val="000739D8"/>
    <w:rPr>
      <w:rFonts w:ascii="Courier New" w:hAnsi="Courier New" w:cs="Courier New"/>
      <w:kern w:val="28"/>
      <w:sz w:val="28"/>
      <w:lang w:eastAsia="ru-RU"/>
    </w:rPr>
  </w:style>
  <w:style w:type="character" w:customStyle="1" w:styleId="14">
    <w:name w:val="Основной шрифт1"/>
    <w:uiPriority w:val="99"/>
    <w:rsid w:val="000739D8"/>
  </w:style>
  <w:style w:type="character" w:customStyle="1" w:styleId="mw-headline">
    <w:name w:val="mw-headline"/>
    <w:basedOn w:val="ac"/>
    <w:rsid w:val="000739D8"/>
  </w:style>
  <w:style w:type="character" w:customStyle="1" w:styleId="mw-editsection">
    <w:name w:val="mw-editsection"/>
    <w:basedOn w:val="ac"/>
    <w:rsid w:val="000739D8"/>
  </w:style>
  <w:style w:type="character" w:customStyle="1" w:styleId="mw-editsection-bracket">
    <w:name w:val="mw-editsection-bracket"/>
    <w:basedOn w:val="ac"/>
    <w:rsid w:val="000739D8"/>
  </w:style>
  <w:style w:type="character" w:customStyle="1" w:styleId="mw-editsection-divider">
    <w:name w:val="mw-editsection-divider"/>
    <w:basedOn w:val="ac"/>
    <w:rsid w:val="000739D8"/>
  </w:style>
  <w:style w:type="character" w:styleId="affa">
    <w:name w:val="annotation reference"/>
    <w:basedOn w:val="ac"/>
    <w:uiPriority w:val="99"/>
    <w:semiHidden/>
    <w:unhideWhenUsed/>
    <w:rsid w:val="000739D8"/>
    <w:rPr>
      <w:sz w:val="18"/>
      <w:szCs w:val="18"/>
    </w:rPr>
  </w:style>
  <w:style w:type="paragraph" w:styleId="affb">
    <w:name w:val="annotation text"/>
    <w:basedOn w:val="ab"/>
    <w:link w:val="affc"/>
    <w:uiPriority w:val="99"/>
    <w:semiHidden/>
    <w:unhideWhenUsed/>
    <w:rsid w:val="000739D8"/>
  </w:style>
  <w:style w:type="character" w:customStyle="1" w:styleId="affc">
    <w:name w:val="Текст примечания Знак"/>
    <w:basedOn w:val="ac"/>
    <w:link w:val="affb"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styleId="affd">
    <w:name w:val="annotation subject"/>
    <w:basedOn w:val="affb"/>
    <w:next w:val="affb"/>
    <w:link w:val="affe"/>
    <w:uiPriority w:val="99"/>
    <w:semiHidden/>
    <w:unhideWhenUsed/>
    <w:rsid w:val="000739D8"/>
    <w:rPr>
      <w:b/>
      <w:bCs/>
      <w:sz w:val="20"/>
      <w:szCs w:val="20"/>
    </w:rPr>
  </w:style>
  <w:style w:type="character" w:customStyle="1" w:styleId="affe">
    <w:name w:val="Тема примечания Знак"/>
    <w:basedOn w:val="affc"/>
    <w:link w:val="affd"/>
    <w:uiPriority w:val="99"/>
    <w:semiHidden/>
    <w:rsid w:val="000739D8"/>
    <w:rPr>
      <w:rFonts w:ascii="Georgia" w:hAnsi="Georgia" w:cs="Times New Roman"/>
      <w:b/>
      <w:bCs/>
      <w:sz w:val="20"/>
      <w:szCs w:val="20"/>
      <w:lang w:eastAsia="ru-RU"/>
    </w:rPr>
  </w:style>
  <w:style w:type="paragraph" w:styleId="afff">
    <w:name w:val="Subtitle"/>
    <w:basedOn w:val="ab"/>
    <w:next w:val="ab"/>
    <w:link w:val="afff0"/>
    <w:autoRedefine/>
    <w:qFormat/>
    <w:rsid w:val="00053EED"/>
    <w:pPr>
      <w:spacing w:before="240"/>
      <w:ind w:firstLine="0"/>
      <w:jc w:val="center"/>
      <w:outlineLvl w:val="1"/>
    </w:pPr>
    <w:rPr>
      <w:rFonts w:eastAsia="MS Gothic"/>
      <w:b/>
      <w:lang w:val="en-US"/>
    </w:rPr>
  </w:style>
  <w:style w:type="character" w:customStyle="1" w:styleId="afff0">
    <w:name w:val="Подзаголовок Знак"/>
    <w:basedOn w:val="ac"/>
    <w:link w:val="afff"/>
    <w:rsid w:val="00053EED"/>
    <w:rPr>
      <w:rFonts w:ascii="Georgia" w:eastAsia="MS Gothic" w:hAnsi="Georgia"/>
      <w:b/>
      <w:sz w:val="28"/>
      <w:lang w:val="en-US" w:eastAsia="ru-RU"/>
    </w:rPr>
  </w:style>
  <w:style w:type="character" w:styleId="afff1">
    <w:name w:val="Subtle Emphasis"/>
    <w:uiPriority w:val="19"/>
    <w:rsid w:val="000739D8"/>
    <w:rPr>
      <w:i/>
      <w:iCs/>
      <w:color w:val="808080"/>
    </w:rPr>
  </w:style>
  <w:style w:type="character" w:styleId="afff2">
    <w:name w:val="Book Title"/>
    <w:uiPriority w:val="33"/>
    <w:rsid w:val="000739D8"/>
    <w:rPr>
      <w:b/>
      <w:bCs/>
      <w:smallCaps/>
      <w:spacing w:val="5"/>
    </w:rPr>
  </w:style>
  <w:style w:type="paragraph" w:customStyle="1" w:styleId="-12">
    <w:name w:val="Обычный-12"/>
    <w:basedOn w:val="ab"/>
    <w:rsid w:val="000739D8"/>
    <w:pPr>
      <w:widowControl w:val="0"/>
      <w:spacing w:before="60" w:after="60"/>
      <w:ind w:firstLine="567"/>
    </w:pPr>
    <w:rPr>
      <w:rFonts w:ascii="Times New Roman" w:hAnsi="Times New Roman"/>
    </w:rPr>
  </w:style>
  <w:style w:type="paragraph" w:styleId="32">
    <w:name w:val="Body Text 3"/>
    <w:basedOn w:val="ab"/>
    <w:link w:val="33"/>
    <w:uiPriority w:val="99"/>
    <w:rsid w:val="000739D8"/>
    <w:pPr>
      <w:shd w:val="clear" w:color="auto" w:fill="FFFF99"/>
      <w:spacing w:line="360" w:lineRule="auto"/>
    </w:pPr>
    <w:rPr>
      <w:rFonts w:ascii="Courier New" w:hAnsi="Courier New" w:cs="Courier New"/>
      <w:kern w:val="28"/>
    </w:rPr>
  </w:style>
  <w:style w:type="character" w:customStyle="1" w:styleId="33">
    <w:name w:val="Основной текст 3 Знак"/>
    <w:basedOn w:val="ac"/>
    <w:link w:val="32"/>
    <w:uiPriority w:val="99"/>
    <w:rsid w:val="000739D8"/>
    <w:rPr>
      <w:rFonts w:ascii="Courier New" w:hAnsi="Courier New" w:cs="Courier New"/>
      <w:kern w:val="28"/>
      <w:sz w:val="28"/>
      <w:shd w:val="clear" w:color="auto" w:fill="FFFF99"/>
      <w:lang w:eastAsia="ru-RU"/>
    </w:rPr>
  </w:style>
  <w:style w:type="character" w:customStyle="1" w:styleId="example-fullblock">
    <w:name w:val="example-fullblock"/>
    <w:basedOn w:val="ac"/>
    <w:rsid w:val="000739D8"/>
  </w:style>
  <w:style w:type="paragraph" w:styleId="4">
    <w:name w:val="List Number 4"/>
    <w:basedOn w:val="ab"/>
    <w:uiPriority w:val="99"/>
    <w:semiHidden/>
    <w:unhideWhenUsed/>
    <w:rsid w:val="000739D8"/>
    <w:pPr>
      <w:numPr>
        <w:numId w:val="2"/>
      </w:numPr>
      <w:contextualSpacing/>
    </w:pPr>
  </w:style>
  <w:style w:type="paragraph" w:styleId="afff3">
    <w:name w:val="endnote text"/>
    <w:basedOn w:val="ab"/>
    <w:link w:val="afff4"/>
    <w:autoRedefine/>
    <w:uiPriority w:val="99"/>
    <w:unhideWhenUsed/>
    <w:qFormat/>
    <w:rsid w:val="000739D8"/>
    <w:rPr>
      <w:sz w:val="20"/>
    </w:rPr>
  </w:style>
  <w:style w:type="character" w:customStyle="1" w:styleId="afff4">
    <w:name w:val="Текст концевой сноски Знак"/>
    <w:basedOn w:val="ac"/>
    <w:link w:val="afff3"/>
    <w:uiPriority w:val="99"/>
    <w:rsid w:val="000739D8"/>
    <w:rPr>
      <w:rFonts w:ascii="Georgia" w:hAnsi="Georgia" w:cs="Times New Roman"/>
      <w:sz w:val="20"/>
      <w:lang w:eastAsia="ru-RU"/>
    </w:rPr>
  </w:style>
  <w:style w:type="character" w:styleId="afff5">
    <w:name w:val="endnote reference"/>
    <w:basedOn w:val="ac"/>
    <w:uiPriority w:val="99"/>
    <w:unhideWhenUsed/>
    <w:qFormat/>
    <w:rsid w:val="000739D8"/>
    <w:rPr>
      <w:rFonts w:ascii="Georgia" w:hAnsi="Georgia"/>
      <w:b/>
      <w:sz w:val="28"/>
      <w:vertAlign w:val="superscript"/>
    </w:rPr>
  </w:style>
  <w:style w:type="paragraph" w:customStyle="1" w:styleId="-1">
    <w:name w:val="Маркированный список-1"/>
    <w:basedOn w:val="ab"/>
    <w:autoRedefine/>
    <w:qFormat/>
    <w:rsid w:val="00543F77"/>
    <w:pPr>
      <w:numPr>
        <w:numId w:val="8"/>
      </w:numPr>
      <w:autoSpaceDE w:val="0"/>
      <w:autoSpaceDN w:val="0"/>
      <w:adjustRightInd w:val="0"/>
    </w:pPr>
    <w:rPr>
      <w:rFonts w:eastAsia="MS Mincho" w:cs="Arial"/>
      <w:color w:val="000000"/>
      <w:szCs w:val="28"/>
    </w:rPr>
  </w:style>
  <w:style w:type="paragraph" w:customStyle="1" w:styleId="afff6">
    <w:name w:val="Текст в таблице"/>
    <w:basedOn w:val="ab"/>
    <w:autoRedefine/>
    <w:qFormat/>
    <w:rsid w:val="0039190C"/>
    <w:pPr>
      <w:spacing w:before="0"/>
      <w:ind w:firstLine="0"/>
    </w:pPr>
    <w:rPr>
      <w:color w:val="000000" w:themeColor="text1"/>
      <w:sz w:val="26"/>
      <w:szCs w:val="28"/>
    </w:rPr>
  </w:style>
  <w:style w:type="paragraph" w:styleId="afff7">
    <w:name w:val="Title"/>
    <w:basedOn w:val="ab"/>
    <w:next w:val="ab"/>
    <w:link w:val="afff8"/>
    <w:autoRedefine/>
    <w:qFormat/>
    <w:rsid w:val="00D34972"/>
    <w:pPr>
      <w:spacing w:before="360" w:after="240"/>
      <w:ind w:firstLine="0"/>
      <w:jc w:val="center"/>
    </w:pPr>
    <w:rPr>
      <w:b/>
      <w:bCs/>
      <w:color w:val="642713"/>
      <w:sz w:val="32"/>
      <w:szCs w:val="28"/>
    </w:rPr>
  </w:style>
  <w:style w:type="character" w:customStyle="1" w:styleId="afff8">
    <w:name w:val="Заголовок Знак"/>
    <w:basedOn w:val="ac"/>
    <w:link w:val="afff7"/>
    <w:rsid w:val="00D34972"/>
    <w:rPr>
      <w:rFonts w:ascii="Georgia" w:eastAsiaTheme="minorEastAsia" w:hAnsi="Georgia"/>
      <w:b/>
      <w:bCs/>
      <w:color w:val="642713"/>
      <w:sz w:val="32"/>
      <w:szCs w:val="28"/>
      <w:lang w:eastAsia="ru-RU"/>
    </w:rPr>
  </w:style>
  <w:style w:type="paragraph" w:styleId="25">
    <w:name w:val="Quote"/>
    <w:basedOn w:val="ab"/>
    <w:next w:val="ab"/>
    <w:link w:val="26"/>
    <w:uiPriority w:val="29"/>
    <w:qFormat/>
    <w:rsid w:val="000739D8"/>
    <w:rPr>
      <w:i/>
      <w:iCs/>
      <w:color w:val="000000" w:themeColor="text1"/>
    </w:rPr>
  </w:style>
  <w:style w:type="character" w:customStyle="1" w:styleId="26">
    <w:name w:val="Цитата 2 Знак"/>
    <w:basedOn w:val="ac"/>
    <w:link w:val="25"/>
    <w:uiPriority w:val="29"/>
    <w:rsid w:val="000739D8"/>
    <w:rPr>
      <w:rFonts w:ascii="Georgia" w:hAnsi="Georgia" w:cs="Times New Roman"/>
      <w:i/>
      <w:iCs/>
      <w:color w:val="000000" w:themeColor="text1"/>
      <w:sz w:val="28"/>
      <w:lang w:eastAsia="ru-RU"/>
    </w:rPr>
  </w:style>
  <w:style w:type="paragraph" w:styleId="afff9">
    <w:name w:val="Intense Quote"/>
    <w:basedOn w:val="ab"/>
    <w:next w:val="ab"/>
    <w:link w:val="afffa"/>
    <w:uiPriority w:val="30"/>
    <w:qFormat/>
    <w:rsid w:val="000739D8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afffa">
    <w:name w:val="Выделенная цитата Знак"/>
    <w:basedOn w:val="ac"/>
    <w:link w:val="afff9"/>
    <w:uiPriority w:val="30"/>
    <w:rsid w:val="000739D8"/>
    <w:rPr>
      <w:rFonts w:ascii="Georgia" w:hAnsi="Georgia" w:cs="Times New Roman"/>
      <w:b/>
      <w:bCs/>
      <w:i/>
      <w:iCs/>
      <w:color w:val="5B9BD5" w:themeColor="accent1"/>
      <w:sz w:val="28"/>
      <w:lang w:eastAsia="ru-RU"/>
    </w:rPr>
  </w:style>
  <w:style w:type="character" w:styleId="afffb">
    <w:name w:val="Intense Emphasis"/>
    <w:basedOn w:val="ac"/>
    <w:uiPriority w:val="21"/>
    <w:qFormat/>
    <w:rsid w:val="000739D8"/>
    <w:rPr>
      <w:b/>
      <w:bCs/>
      <w:i/>
      <w:iCs/>
      <w:color w:val="5B9BD5" w:themeColor="accent1"/>
    </w:rPr>
  </w:style>
  <w:style w:type="character" w:styleId="afffc">
    <w:name w:val="Subtle Reference"/>
    <w:basedOn w:val="ac"/>
    <w:uiPriority w:val="31"/>
    <w:qFormat/>
    <w:rsid w:val="000739D8"/>
    <w:rPr>
      <w:smallCaps/>
      <w:color w:val="ED7D31" w:themeColor="accent2"/>
      <w:u w:val="single"/>
    </w:rPr>
  </w:style>
  <w:style w:type="character" w:styleId="afffd">
    <w:name w:val="Intense Reference"/>
    <w:basedOn w:val="ac"/>
    <w:uiPriority w:val="32"/>
    <w:qFormat/>
    <w:rsid w:val="000739D8"/>
    <w:rPr>
      <w:b/>
      <w:bCs/>
      <w:smallCaps/>
      <w:color w:val="ED7D31" w:themeColor="accent2"/>
      <w:spacing w:val="5"/>
      <w:u w:val="single"/>
    </w:rPr>
  </w:style>
  <w:style w:type="paragraph" w:styleId="a8">
    <w:name w:val="TOC Heading"/>
    <w:basedOn w:val="11"/>
    <w:next w:val="ab"/>
    <w:autoRedefine/>
    <w:uiPriority w:val="39"/>
    <w:unhideWhenUsed/>
    <w:qFormat/>
    <w:rsid w:val="000739D8"/>
    <w:pPr>
      <w:numPr>
        <w:numId w:val="7"/>
      </w:numPr>
      <w:outlineLvl w:val="9"/>
    </w:pPr>
  </w:style>
  <w:style w:type="paragraph" w:customStyle="1" w:styleId="afffe">
    <w:name w:val="* * *"/>
    <w:basedOn w:val="ab"/>
    <w:rsid w:val="000739D8"/>
    <w:pPr>
      <w:spacing w:before="100" w:after="60"/>
      <w:jc w:val="center"/>
    </w:pPr>
    <w:rPr>
      <w:rFonts w:eastAsia="Times New Roman"/>
      <w:lang w:val="en-US"/>
    </w:rPr>
  </w:style>
  <w:style w:type="paragraph" w:customStyle="1" w:styleId="affff">
    <w:name w:val="Заголовок таблицы"/>
    <w:basedOn w:val="ab"/>
    <w:rsid w:val="000739D8"/>
    <w:pPr>
      <w:spacing w:before="60" w:after="60" w:line="240" w:lineRule="exact"/>
      <w:jc w:val="center"/>
    </w:pPr>
    <w:rPr>
      <w:rFonts w:ascii="Arial" w:eastAsia="Times New Roman" w:hAnsi="Arial"/>
      <w:b/>
      <w:bCs/>
      <w:sz w:val="18"/>
      <w:lang w:val="en-US"/>
    </w:rPr>
  </w:style>
  <w:style w:type="paragraph" w:customStyle="1" w:styleId="affff0">
    <w:name w:val="Источник"/>
    <w:basedOn w:val="ab"/>
    <w:rsid w:val="000739D8"/>
    <w:pPr>
      <w:jc w:val="right"/>
    </w:pPr>
    <w:rPr>
      <w:rFonts w:eastAsia="Times New Roman"/>
      <w:i/>
      <w:lang w:val="en-US"/>
    </w:rPr>
  </w:style>
  <w:style w:type="paragraph" w:customStyle="1" w:styleId="-10">
    <w:name w:val="Нумерованный список-1"/>
    <w:basedOn w:val="ab"/>
    <w:autoRedefine/>
    <w:rsid w:val="00DD64FF"/>
    <w:pPr>
      <w:numPr>
        <w:numId w:val="9"/>
      </w:numPr>
    </w:pPr>
    <w:rPr>
      <w:rFonts w:eastAsia="MS Mincho"/>
      <w:color w:val="000000"/>
      <w:kern w:val="1"/>
      <w:szCs w:val="28"/>
    </w:rPr>
  </w:style>
  <w:style w:type="paragraph" w:customStyle="1" w:styleId="-14">
    <w:name w:val="Обычный-14"/>
    <w:basedOn w:val="-12"/>
    <w:rsid w:val="000739D8"/>
  </w:style>
  <w:style w:type="paragraph" w:customStyle="1" w:styleId="a2">
    <w:name w:val="Сноска"/>
    <w:basedOn w:val="ab"/>
    <w:rsid w:val="000739D8"/>
    <w:pPr>
      <w:numPr>
        <w:numId w:val="3"/>
      </w:numPr>
      <w:tabs>
        <w:tab w:val="clear" w:pos="567"/>
      </w:tabs>
      <w:spacing w:line="220" w:lineRule="exact"/>
      <w:ind w:left="0" w:firstLine="567"/>
    </w:pPr>
    <w:rPr>
      <w:rFonts w:eastAsia="SimSun"/>
      <w:sz w:val="20"/>
      <w:lang w:val="en-US" w:eastAsia="zh-CN"/>
    </w:rPr>
  </w:style>
  <w:style w:type="paragraph" w:customStyle="1" w:styleId="affff1">
    <w:name w:val="Советник"/>
    <w:basedOn w:val="ab"/>
    <w:rsid w:val="000739D8"/>
    <w:pPr>
      <w:spacing w:before="360"/>
      <w:jc w:val="right"/>
    </w:pPr>
    <w:rPr>
      <w:rFonts w:ascii="Arial" w:hAnsi="Arial"/>
      <w:b/>
      <w:sz w:val="18"/>
    </w:rPr>
  </w:style>
  <w:style w:type="paragraph" w:customStyle="1" w:styleId="affff2">
    <w:name w:val="Эпиграф"/>
    <w:basedOn w:val="ab"/>
    <w:autoRedefine/>
    <w:qFormat/>
    <w:rsid w:val="002A426F"/>
    <w:pPr>
      <w:autoSpaceDE w:val="0"/>
      <w:autoSpaceDN w:val="0"/>
      <w:adjustRightInd w:val="0"/>
      <w:ind w:left="4820"/>
    </w:pPr>
    <w:rPr>
      <w:rFonts w:eastAsia="Sylfaen" w:cs="Arial"/>
      <w:b/>
      <w:i/>
      <w:color w:val="000000" w:themeColor="text1"/>
      <w:sz w:val="26"/>
    </w:rPr>
  </w:style>
  <w:style w:type="paragraph" w:customStyle="1" w:styleId="affff3">
    <w:name w:val="Основтой текст"/>
    <w:basedOn w:val="ab"/>
    <w:link w:val="affff4"/>
    <w:rsid w:val="000739D8"/>
    <w:pPr>
      <w:ind w:firstLine="709"/>
    </w:pPr>
    <w:rPr>
      <w:szCs w:val="28"/>
    </w:rPr>
  </w:style>
  <w:style w:type="character" w:customStyle="1" w:styleId="affff4">
    <w:name w:val="Основтой текст Знак"/>
    <w:basedOn w:val="ac"/>
    <w:link w:val="affff3"/>
    <w:rsid w:val="000739D8"/>
    <w:rPr>
      <w:rFonts w:ascii="Georgia" w:hAnsi="Georgia" w:cs="Times New Roman"/>
      <w:sz w:val="28"/>
      <w:szCs w:val="28"/>
      <w:lang w:eastAsia="ru-RU"/>
    </w:rPr>
  </w:style>
  <w:style w:type="character" w:styleId="affff5">
    <w:name w:val="Placeholder Text"/>
    <w:basedOn w:val="ac"/>
    <w:uiPriority w:val="99"/>
    <w:semiHidden/>
    <w:rsid w:val="006C3B87"/>
    <w:rPr>
      <w:color w:val="808080"/>
    </w:rPr>
  </w:style>
  <w:style w:type="character" w:customStyle="1" w:styleId="15">
    <w:name w:val="Гиперссылка1"/>
    <w:basedOn w:val="ac"/>
    <w:uiPriority w:val="99"/>
    <w:unhideWhenUsed/>
    <w:rsid w:val="000739D8"/>
    <w:rPr>
      <w:color w:val="0563C1"/>
      <w:u w:val="single"/>
    </w:rPr>
  </w:style>
  <w:style w:type="paragraph" w:styleId="affff6">
    <w:name w:val="Plain Text"/>
    <w:basedOn w:val="ab"/>
    <w:link w:val="affff7"/>
    <w:uiPriority w:val="99"/>
    <w:rsid w:val="000739D8"/>
    <w:rPr>
      <w:rFonts w:ascii="Courier New" w:eastAsia="Times New Roman" w:hAnsi="Courier New" w:cs="Courier New"/>
      <w:sz w:val="20"/>
      <w:szCs w:val="20"/>
    </w:rPr>
  </w:style>
  <w:style w:type="character" w:customStyle="1" w:styleId="affff7">
    <w:name w:val="Текст Знак"/>
    <w:basedOn w:val="ac"/>
    <w:link w:val="affff6"/>
    <w:uiPriority w:val="99"/>
    <w:rsid w:val="000739D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7">
    <w:name w:val="заголовок 2"/>
    <w:basedOn w:val="ab"/>
    <w:next w:val="ab"/>
    <w:uiPriority w:val="99"/>
    <w:rsid w:val="000739D8"/>
    <w:pPr>
      <w:keepNext/>
      <w:autoSpaceDE w:val="0"/>
      <w:autoSpaceDN w:val="0"/>
      <w:spacing w:line="360" w:lineRule="auto"/>
      <w:outlineLvl w:val="1"/>
    </w:pPr>
    <w:rPr>
      <w:rFonts w:ascii="Courier New" w:eastAsia="Times New Roman" w:hAnsi="Courier New" w:cs="Courier New"/>
      <w:b/>
      <w:bCs/>
      <w:kern w:val="28"/>
      <w:lang w:val="en-US"/>
    </w:rPr>
  </w:style>
  <w:style w:type="paragraph" w:customStyle="1" w:styleId="-2">
    <w:name w:val="Маркированный список-2"/>
    <w:basedOn w:val="ab"/>
    <w:rsid w:val="000739D8"/>
    <w:pPr>
      <w:tabs>
        <w:tab w:val="num" w:pos="567"/>
      </w:tabs>
      <w:autoSpaceDE w:val="0"/>
      <w:autoSpaceDN w:val="0"/>
      <w:adjustRightInd w:val="0"/>
      <w:spacing w:after="60"/>
      <w:ind w:left="567" w:hanging="397"/>
    </w:pPr>
    <w:rPr>
      <w:rFonts w:eastAsia="MS Mincho" w:cs="Arial"/>
    </w:rPr>
  </w:style>
  <w:style w:type="paragraph" w:customStyle="1" w:styleId="-3">
    <w:name w:val="Маркированный список-3"/>
    <w:basedOn w:val="ab"/>
    <w:rsid w:val="000739D8"/>
    <w:pPr>
      <w:tabs>
        <w:tab w:val="num" w:pos="567"/>
      </w:tabs>
      <w:autoSpaceDE w:val="0"/>
      <w:autoSpaceDN w:val="0"/>
      <w:adjustRightInd w:val="0"/>
      <w:spacing w:after="60"/>
    </w:pPr>
    <w:rPr>
      <w:rFonts w:eastAsia="Times New Roman" w:cs="Arial"/>
    </w:rPr>
  </w:style>
  <w:style w:type="paragraph" w:customStyle="1" w:styleId="-20">
    <w:name w:val="Нумерованный список-2"/>
    <w:rsid w:val="000739D8"/>
    <w:pPr>
      <w:suppressAutoHyphens/>
      <w:spacing w:after="40"/>
      <w:ind w:firstLine="72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-30">
    <w:name w:val="Нумерованный список-3"/>
    <w:rsid w:val="000739D8"/>
    <w:pPr>
      <w:suppressAutoHyphens/>
      <w:spacing w:after="40"/>
    </w:pPr>
    <w:rPr>
      <w:rFonts w:ascii="Times New Roman" w:eastAsia="Arial" w:hAnsi="Times New Roman" w:cs="Times New Roman"/>
      <w:szCs w:val="28"/>
      <w:lang w:eastAsia="ar-SA"/>
    </w:rPr>
  </w:style>
  <w:style w:type="paragraph" w:customStyle="1" w:styleId="10">
    <w:name w:val="Рецензия1"/>
    <w:hidden/>
    <w:semiHidden/>
    <w:rsid w:val="000739D8"/>
    <w:pPr>
      <w:numPr>
        <w:numId w:val="4"/>
      </w:numPr>
      <w:tabs>
        <w:tab w:val="clear" w:pos="567"/>
      </w:tabs>
      <w:ind w:left="0" w:firstLine="0"/>
    </w:pPr>
    <w:rPr>
      <w:rFonts w:ascii="Calibri" w:eastAsia="Times New Roman" w:hAnsi="Calibri" w:cs="Times New Roman"/>
      <w:sz w:val="22"/>
      <w:szCs w:val="22"/>
      <w:lang w:val="en-US"/>
    </w:rPr>
  </w:style>
  <w:style w:type="character" w:styleId="affff8">
    <w:name w:val="line number"/>
    <w:basedOn w:val="ac"/>
    <w:uiPriority w:val="99"/>
    <w:semiHidden/>
    <w:unhideWhenUsed/>
    <w:rsid w:val="000739D8"/>
  </w:style>
  <w:style w:type="numbering" w:styleId="111111">
    <w:name w:val="Outline List 2"/>
    <w:basedOn w:val="ae"/>
    <w:uiPriority w:val="99"/>
    <w:semiHidden/>
    <w:unhideWhenUsed/>
    <w:rsid w:val="000739D8"/>
    <w:pPr>
      <w:numPr>
        <w:numId w:val="5"/>
      </w:numPr>
    </w:pPr>
  </w:style>
  <w:style w:type="numbering" w:styleId="a5">
    <w:name w:val="Outline List 3"/>
    <w:basedOn w:val="ae"/>
    <w:uiPriority w:val="99"/>
    <w:semiHidden/>
    <w:unhideWhenUsed/>
    <w:rsid w:val="000739D8"/>
    <w:pPr>
      <w:numPr>
        <w:numId w:val="6"/>
      </w:numPr>
    </w:pPr>
  </w:style>
  <w:style w:type="paragraph" w:customStyle="1" w:styleId="affff9">
    <w:name w:val="Автор эпиграфа"/>
    <w:basedOn w:val="ab"/>
    <w:autoRedefine/>
    <w:rsid w:val="002A426F"/>
    <w:pPr>
      <w:spacing w:after="360"/>
      <w:ind w:left="3538"/>
      <w:jc w:val="right"/>
    </w:pPr>
    <w:rPr>
      <w:b/>
      <w:i/>
      <w:sz w:val="26"/>
      <w:szCs w:val="26"/>
    </w:rPr>
  </w:style>
  <w:style w:type="paragraph" w:customStyle="1" w:styleId="affffa">
    <w:name w:val="жирный чёрный курсив"/>
    <w:basedOn w:val="ab"/>
    <w:rsid w:val="000739D8"/>
    <w:pPr>
      <w:ind w:firstLine="709"/>
    </w:pPr>
    <w:rPr>
      <w:b/>
      <w:i/>
      <w:color w:val="000000" w:themeColor="text1"/>
      <w:szCs w:val="28"/>
    </w:rPr>
  </w:style>
  <w:style w:type="paragraph" w:customStyle="1" w:styleId="affffb">
    <w:name w:val="Раздел"/>
    <w:basedOn w:val="ab"/>
    <w:autoRedefine/>
    <w:qFormat/>
    <w:rsid w:val="00715F76"/>
    <w:pPr>
      <w:widowControl w:val="0"/>
      <w:tabs>
        <w:tab w:val="left" w:pos="236"/>
      </w:tabs>
      <w:autoSpaceDE w:val="0"/>
      <w:autoSpaceDN w:val="0"/>
      <w:adjustRightInd w:val="0"/>
      <w:spacing w:before="360" w:after="120" w:line="240" w:lineRule="auto"/>
      <w:ind w:firstLine="0"/>
      <w:jc w:val="center"/>
    </w:pPr>
    <w:rPr>
      <w:rFonts w:eastAsia="Arial" w:cs="Times New Roman"/>
      <w:b/>
      <w:bCs/>
      <w:color w:val="242424"/>
      <w:szCs w:val="28"/>
    </w:rPr>
  </w:style>
  <w:style w:type="character" w:customStyle="1" w:styleId="affffc">
    <w:name w:val="черный+тень+жирный"/>
    <w:basedOn w:val="ac"/>
    <w:uiPriority w:val="1"/>
    <w:qFormat/>
    <w:rsid w:val="000739D8"/>
    <w:rPr>
      <w:rFonts w:ascii="Georgia" w:hAnsi="Georgia"/>
      <w:b w:val="0"/>
      <w:color w:val="000000" w:themeColor="text1"/>
      <w:sz w:val="28"/>
    </w:rPr>
  </w:style>
  <w:style w:type="character" w:customStyle="1" w:styleId="affffd">
    <w:name w:val="выделение_синий+тень+жирный+прописной"/>
    <w:basedOn w:val="ac"/>
    <w:uiPriority w:val="1"/>
    <w:qFormat/>
    <w:rsid w:val="000739D8"/>
    <w:rPr>
      <w:rFonts w:ascii="Georgia" w:hAnsi="Georgia"/>
      <w:b/>
      <w:i w:val="0"/>
      <w:caps/>
      <w:smallCaps w:val="0"/>
      <w:color w:val="0432FF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e">
    <w:name w:val="выделение_красный+жирный+прописной+тень"/>
    <w:basedOn w:val="ab"/>
    <w:autoRedefine/>
    <w:rsid w:val="000739D8"/>
    <w:rPr>
      <w:caps/>
      <w:color w:val="FF0000"/>
    </w:rPr>
  </w:style>
  <w:style w:type="character" w:customStyle="1" w:styleId="afffff">
    <w:name w:val="выделение_красный+жирный+порписной+тень"/>
    <w:basedOn w:val="12"/>
    <w:uiPriority w:val="1"/>
    <w:qFormat/>
    <w:rsid w:val="000739D8"/>
    <w:rPr>
      <w:rFonts w:ascii="Georgia" w:eastAsiaTheme="majorEastAsia" w:hAnsi="Georgia" w:cstheme="majorBidi"/>
      <w:b/>
      <w:bCs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customStyle="1" w:styleId="afffff0">
    <w:name w:val="выделение_черный+тень+жирный"/>
    <w:basedOn w:val="ac"/>
    <w:uiPriority w:val="1"/>
    <w:rsid w:val="000739D8"/>
    <w:rPr>
      <w:rFonts w:ascii="Georgia" w:hAnsi="Georgia"/>
      <w:b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paragraph" w:customStyle="1" w:styleId="afffff1">
    <w:name w:val="Рисунок"/>
    <w:basedOn w:val="ab"/>
    <w:autoRedefine/>
    <w:qFormat/>
    <w:rsid w:val="007246C5"/>
    <w:pPr>
      <w:spacing w:after="120" w:line="240" w:lineRule="auto"/>
      <w:ind w:firstLine="0"/>
      <w:jc w:val="center"/>
    </w:pPr>
    <w:rPr>
      <w:rFonts w:eastAsia="Calibri" w:cs="Cambria"/>
      <w:b/>
      <w:noProof/>
      <w:sz w:val="24"/>
      <w:bdr w:val="none" w:sz="0" w:space="0" w:color="auto" w:frame="1"/>
      <w:shd w:val="clear" w:color="auto" w:fill="FFFFFF"/>
      <w:lang w:eastAsia="en-US"/>
    </w:rPr>
  </w:style>
  <w:style w:type="paragraph" w:customStyle="1" w:styleId="a9">
    <w:name w:val="нумерованные родзаголовки"/>
    <w:basedOn w:val="afd"/>
    <w:autoRedefine/>
    <w:qFormat/>
    <w:rsid w:val="00DA1938"/>
    <w:pPr>
      <w:numPr>
        <w:numId w:val="11"/>
      </w:numPr>
      <w:spacing w:before="240"/>
    </w:pPr>
    <w:rPr>
      <w:rFonts w:eastAsia="Times New Roman"/>
      <w:b/>
    </w:rPr>
  </w:style>
  <w:style w:type="paragraph" w:styleId="16">
    <w:name w:val="toc 1"/>
    <w:basedOn w:val="ab"/>
    <w:next w:val="ab"/>
    <w:autoRedefine/>
    <w:uiPriority w:val="39"/>
    <w:unhideWhenUsed/>
    <w:qFormat/>
    <w:rsid w:val="006C3B87"/>
    <w:rPr>
      <w:rFonts w:asciiTheme="minorHAnsi" w:hAnsiTheme="minorHAnsi"/>
      <w:b/>
      <w:bCs/>
      <w:sz w:val="24"/>
    </w:rPr>
  </w:style>
  <w:style w:type="paragraph" w:styleId="afffff2">
    <w:name w:val="List Number"/>
    <w:basedOn w:val="ab"/>
    <w:autoRedefine/>
    <w:uiPriority w:val="99"/>
    <w:unhideWhenUsed/>
    <w:qFormat/>
    <w:rsid w:val="000739D8"/>
    <w:pPr>
      <w:tabs>
        <w:tab w:val="num" w:pos="454"/>
      </w:tabs>
      <w:ind w:firstLine="454"/>
      <w:contextualSpacing/>
    </w:pPr>
  </w:style>
  <w:style w:type="paragraph" w:styleId="28">
    <w:name w:val="toc 2"/>
    <w:basedOn w:val="ab"/>
    <w:next w:val="ab"/>
    <w:autoRedefine/>
    <w:uiPriority w:val="39"/>
    <w:unhideWhenUsed/>
    <w:qFormat/>
    <w:rsid w:val="006C3B87"/>
    <w:pPr>
      <w:spacing w:before="0"/>
      <w:ind w:left="280"/>
    </w:pPr>
    <w:rPr>
      <w:rFonts w:asciiTheme="minorHAnsi" w:hAnsiTheme="minorHAnsi"/>
      <w:b/>
      <w:bCs/>
      <w:sz w:val="22"/>
      <w:szCs w:val="22"/>
    </w:rPr>
  </w:style>
  <w:style w:type="paragraph" w:styleId="34">
    <w:name w:val="toc 3"/>
    <w:basedOn w:val="ab"/>
    <w:next w:val="ab"/>
    <w:autoRedefine/>
    <w:uiPriority w:val="39"/>
    <w:unhideWhenUsed/>
    <w:qFormat/>
    <w:rsid w:val="006C3B87"/>
    <w:pPr>
      <w:spacing w:before="0"/>
      <w:ind w:left="560"/>
    </w:pPr>
    <w:rPr>
      <w:rFonts w:asciiTheme="minorHAnsi" w:hAnsiTheme="minorHAnsi"/>
      <w:sz w:val="22"/>
      <w:szCs w:val="22"/>
    </w:rPr>
  </w:style>
  <w:style w:type="paragraph" w:customStyle="1" w:styleId="29">
    <w:name w:val="Стиль2"/>
    <w:basedOn w:val="11"/>
    <w:next w:val="ab"/>
    <w:autoRedefine/>
    <w:rsid w:val="000256F8"/>
    <w:pPr>
      <w:spacing w:after="0"/>
    </w:pPr>
    <w:rPr>
      <w:sz w:val="32"/>
      <w14:shadow w14:blurRad="0" w14:dist="0" w14:dir="0" w14:sx="0" w14:sy="0" w14:kx="0" w14:ky="0" w14:algn="none">
        <w14:srgbClr w14:val="000000"/>
      </w14:shadow>
    </w:rPr>
  </w:style>
  <w:style w:type="paragraph" w:styleId="afffff3">
    <w:name w:val="Revision"/>
    <w:hidden/>
    <w:uiPriority w:val="99"/>
    <w:semiHidden/>
    <w:rsid w:val="000739D8"/>
    <w:rPr>
      <w:rFonts w:ascii="Georgia" w:hAnsi="Georgia" w:cs="Times New Roman"/>
      <w:sz w:val="28"/>
      <w:lang w:eastAsia="ru-RU"/>
    </w:rPr>
  </w:style>
  <w:style w:type="paragraph" w:customStyle="1" w:styleId="3">
    <w:name w:val="Стиль3"/>
    <w:basedOn w:val="afd"/>
    <w:autoRedefine/>
    <w:rsid w:val="000739D8"/>
    <w:pPr>
      <w:numPr>
        <w:ilvl w:val="1"/>
        <w:numId w:val="12"/>
      </w:numPr>
      <w:ind w:left="0" w:firstLine="720"/>
    </w:pPr>
    <w:rPr>
      <w:rFonts w:cs="Courier New"/>
    </w:rPr>
  </w:style>
  <w:style w:type="paragraph" w:styleId="afffff4">
    <w:name w:val="Body Text"/>
    <w:basedOn w:val="ab"/>
    <w:link w:val="afffff5"/>
    <w:uiPriority w:val="99"/>
    <w:rsid w:val="000739D8"/>
    <w:pPr>
      <w:autoSpaceDE w:val="0"/>
      <w:autoSpaceDN w:val="0"/>
      <w:spacing w:line="360" w:lineRule="auto"/>
    </w:pPr>
    <w:rPr>
      <w:rFonts w:ascii="Courier New" w:eastAsia="Times New Roman" w:hAnsi="Courier New" w:cs="Courier New"/>
      <w:b/>
      <w:bCs/>
      <w:kern w:val="28"/>
    </w:rPr>
  </w:style>
  <w:style w:type="character" w:customStyle="1" w:styleId="afffff5">
    <w:name w:val="Основной текст Знак"/>
    <w:basedOn w:val="ac"/>
    <w:link w:val="afffff4"/>
    <w:uiPriority w:val="99"/>
    <w:rsid w:val="000739D8"/>
    <w:rPr>
      <w:rFonts w:ascii="Courier New" w:eastAsia="Times New Roman" w:hAnsi="Courier New" w:cs="Courier New"/>
      <w:b/>
      <w:bCs/>
      <w:kern w:val="28"/>
      <w:sz w:val="28"/>
      <w:lang w:eastAsia="ru-RU"/>
    </w:rPr>
  </w:style>
  <w:style w:type="character" w:customStyle="1" w:styleId="mwe-math-mathml-inline">
    <w:name w:val="mwe-math-mathml-inline"/>
    <w:basedOn w:val="ac"/>
    <w:rsid w:val="000739D8"/>
  </w:style>
  <w:style w:type="paragraph" w:customStyle="1" w:styleId="a">
    <w:name w:val="раздел"/>
    <w:basedOn w:val="ab"/>
    <w:autoRedefine/>
    <w:qFormat/>
    <w:rsid w:val="00254050"/>
    <w:pPr>
      <w:numPr>
        <w:numId w:val="10"/>
      </w:numPr>
      <w:spacing w:before="240"/>
    </w:pPr>
    <w:rPr>
      <w:b/>
    </w:rPr>
  </w:style>
  <w:style w:type="paragraph" w:customStyle="1" w:styleId="afffff6">
    <w:name w:val="нумерация русскими буквами"/>
    <w:basedOn w:val="3"/>
    <w:autoRedefine/>
    <w:rsid w:val="000739D8"/>
    <w:pPr>
      <w:numPr>
        <w:ilvl w:val="0"/>
        <w:numId w:val="0"/>
      </w:numPr>
    </w:pPr>
  </w:style>
  <w:style w:type="paragraph" w:customStyle="1" w:styleId="afffff7">
    <w:name w:val="название таблицв"/>
    <w:basedOn w:val="aff4"/>
    <w:autoRedefine/>
    <w:qFormat/>
    <w:rsid w:val="00457C58"/>
    <w:pPr>
      <w:spacing w:after="0"/>
    </w:pPr>
    <w:rPr>
      <w:rFonts w:eastAsia="Arial"/>
      <w:sz w:val="26"/>
    </w:rPr>
  </w:style>
  <w:style w:type="character" w:customStyle="1" w:styleId="af3">
    <w:name w:val="Без интервала Знак"/>
    <w:basedOn w:val="ac"/>
    <w:link w:val="af2"/>
    <w:uiPriority w:val="1"/>
    <w:rsid w:val="003E66ED"/>
    <w:rPr>
      <w:rFonts w:ascii="Times New Roman" w:hAnsi="Times New Roman"/>
      <w:b/>
      <w:color w:val="FF0000"/>
      <w:sz w:val="44"/>
    </w:rPr>
  </w:style>
  <w:style w:type="character" w:customStyle="1" w:styleId="template-">
    <w:name w:val="template-дробь"/>
    <w:basedOn w:val="ac"/>
    <w:rsid w:val="00320EED"/>
  </w:style>
  <w:style w:type="character" w:customStyle="1" w:styleId="script-slavonic">
    <w:name w:val="script-slavonic"/>
    <w:basedOn w:val="ac"/>
    <w:rsid w:val="004277D8"/>
  </w:style>
  <w:style w:type="character" w:customStyle="1" w:styleId="w">
    <w:name w:val="w"/>
    <w:basedOn w:val="ac"/>
    <w:rsid w:val="00C206FD"/>
  </w:style>
  <w:style w:type="paragraph" w:customStyle="1" w:styleId="afffff8">
    <w:name w:val="сноска"/>
    <w:basedOn w:val="afa"/>
    <w:autoRedefine/>
    <w:qFormat/>
    <w:rsid w:val="008E2780"/>
    <w:rPr>
      <w:rFonts w:eastAsiaTheme="minorHAnsi" w:cs="Arial"/>
      <w:color w:val="202122"/>
      <w:szCs w:val="21"/>
      <w:shd w:val="clear" w:color="auto" w:fill="FFFFFF"/>
    </w:rPr>
  </w:style>
  <w:style w:type="paragraph" w:customStyle="1" w:styleId="afffff9">
    <w:name w:val="курсив славянский"/>
    <w:basedOn w:val="ab"/>
    <w:autoRedefine/>
    <w:qFormat/>
    <w:rsid w:val="00CD5E9F"/>
    <w:pPr>
      <w:ind w:firstLine="708"/>
    </w:pPr>
    <w:rPr>
      <w:rFonts w:ascii="Palatino" w:hAnsi="Palatino"/>
      <w:b/>
      <w:i/>
      <w:szCs w:val="28"/>
    </w:rPr>
  </w:style>
  <w:style w:type="character" w:customStyle="1" w:styleId="afffffa">
    <w:name w:val="обычный знаками"/>
    <w:basedOn w:val="ac"/>
    <w:uiPriority w:val="1"/>
    <w:qFormat/>
    <w:rsid w:val="00CD5E9F"/>
    <w:rPr>
      <w:rFonts w:asciiTheme="minorHAnsi" w:hAnsiTheme="minorHAnsi"/>
      <w:b w:val="0"/>
      <w:bCs/>
      <w:i w:val="0"/>
      <w:color w:val="000000" w:themeColor="text1"/>
    </w:rPr>
  </w:style>
  <w:style w:type="paragraph" w:customStyle="1" w:styleId="afffffb">
    <w:name w:val="по центру"/>
    <w:basedOn w:val="ab"/>
    <w:autoRedefine/>
    <w:qFormat/>
    <w:rsid w:val="00245B4B"/>
    <w:pPr>
      <w:spacing w:before="720" w:after="120"/>
      <w:ind w:firstLine="0"/>
      <w:jc w:val="center"/>
    </w:pPr>
  </w:style>
  <w:style w:type="paragraph" w:styleId="42">
    <w:name w:val="toc 4"/>
    <w:basedOn w:val="ab"/>
    <w:next w:val="ab"/>
    <w:autoRedefine/>
    <w:uiPriority w:val="39"/>
    <w:unhideWhenUsed/>
    <w:rsid w:val="006C3B87"/>
    <w:pPr>
      <w:spacing w:before="0"/>
      <w:ind w:left="840"/>
    </w:pPr>
    <w:rPr>
      <w:rFonts w:asciiTheme="minorHAnsi" w:hAnsiTheme="minorHAnsi"/>
      <w:sz w:val="20"/>
      <w:szCs w:val="20"/>
    </w:rPr>
  </w:style>
  <w:style w:type="paragraph" w:styleId="51">
    <w:name w:val="toc 5"/>
    <w:basedOn w:val="ab"/>
    <w:next w:val="ab"/>
    <w:autoRedefine/>
    <w:uiPriority w:val="39"/>
    <w:unhideWhenUsed/>
    <w:rsid w:val="006C3B87"/>
    <w:pPr>
      <w:spacing w:before="0"/>
      <w:ind w:left="1120"/>
    </w:pPr>
    <w:rPr>
      <w:rFonts w:asciiTheme="minorHAnsi" w:hAnsiTheme="minorHAnsi"/>
      <w:sz w:val="20"/>
      <w:szCs w:val="20"/>
    </w:rPr>
  </w:style>
  <w:style w:type="paragraph" w:styleId="61">
    <w:name w:val="toc 6"/>
    <w:basedOn w:val="ab"/>
    <w:next w:val="ab"/>
    <w:autoRedefine/>
    <w:uiPriority w:val="39"/>
    <w:unhideWhenUsed/>
    <w:rsid w:val="006C3B87"/>
    <w:pPr>
      <w:spacing w:before="0"/>
      <w:ind w:left="1400"/>
    </w:pPr>
    <w:rPr>
      <w:rFonts w:asciiTheme="minorHAnsi" w:hAnsiTheme="minorHAnsi"/>
      <w:sz w:val="20"/>
      <w:szCs w:val="20"/>
    </w:rPr>
  </w:style>
  <w:style w:type="paragraph" w:styleId="71">
    <w:name w:val="toc 7"/>
    <w:basedOn w:val="ab"/>
    <w:next w:val="ab"/>
    <w:autoRedefine/>
    <w:uiPriority w:val="39"/>
    <w:unhideWhenUsed/>
    <w:rsid w:val="006C3B87"/>
    <w:pPr>
      <w:spacing w:before="0"/>
      <w:ind w:left="1680"/>
    </w:pPr>
    <w:rPr>
      <w:rFonts w:asciiTheme="minorHAnsi" w:hAnsiTheme="minorHAnsi"/>
      <w:sz w:val="20"/>
      <w:szCs w:val="20"/>
    </w:rPr>
  </w:style>
  <w:style w:type="paragraph" w:styleId="81">
    <w:name w:val="toc 8"/>
    <w:basedOn w:val="ab"/>
    <w:next w:val="ab"/>
    <w:autoRedefine/>
    <w:uiPriority w:val="39"/>
    <w:unhideWhenUsed/>
    <w:rsid w:val="006C3B87"/>
    <w:pPr>
      <w:spacing w:before="0"/>
      <w:ind w:left="1960"/>
    </w:pPr>
    <w:rPr>
      <w:rFonts w:asciiTheme="minorHAnsi" w:hAnsiTheme="minorHAnsi"/>
      <w:sz w:val="20"/>
      <w:szCs w:val="20"/>
    </w:rPr>
  </w:style>
  <w:style w:type="paragraph" w:styleId="91">
    <w:name w:val="toc 9"/>
    <w:basedOn w:val="ab"/>
    <w:next w:val="ab"/>
    <w:autoRedefine/>
    <w:uiPriority w:val="39"/>
    <w:unhideWhenUsed/>
    <w:rsid w:val="006C3B87"/>
    <w:pPr>
      <w:spacing w:before="0"/>
      <w:ind w:left="2240"/>
    </w:pPr>
    <w:rPr>
      <w:rFonts w:asciiTheme="minorHAnsi" w:hAnsiTheme="minorHAnsi"/>
      <w:sz w:val="20"/>
      <w:szCs w:val="20"/>
    </w:rPr>
  </w:style>
  <w:style w:type="paragraph" w:customStyle="1" w:styleId="afffffc">
    <w:name w:val="номера страниц"/>
    <w:basedOn w:val="af7"/>
    <w:autoRedefine/>
    <w:qFormat/>
    <w:rsid w:val="006C3B87"/>
  </w:style>
  <w:style w:type="paragraph" w:customStyle="1" w:styleId="afffffd">
    <w:name w:val="текст таблицы"/>
    <w:basedOn w:val="ab"/>
    <w:autoRedefine/>
    <w:qFormat/>
    <w:rsid w:val="005E5DE8"/>
    <w:pPr>
      <w:widowControl w:val="0"/>
      <w:autoSpaceDE w:val="0"/>
      <w:autoSpaceDN w:val="0"/>
      <w:adjustRightInd w:val="0"/>
      <w:spacing w:before="0" w:line="240" w:lineRule="auto"/>
      <w:ind w:firstLine="0"/>
      <w:jc w:val="center"/>
    </w:pPr>
    <w:rPr>
      <w:rFonts w:cs="Helvetica"/>
      <w:color w:val="FF0000"/>
      <w:sz w:val="24"/>
    </w:rPr>
  </w:style>
  <w:style w:type="paragraph" w:customStyle="1" w:styleId="afffffe">
    <w:name w:val="эпиграф"/>
    <w:basedOn w:val="ab"/>
    <w:autoRedefine/>
    <w:qFormat/>
    <w:rsid w:val="00F87349"/>
    <w:pPr>
      <w:spacing w:before="240" w:after="240" w:line="240" w:lineRule="auto"/>
      <w:ind w:left="3828"/>
      <w:outlineLvl w:val="0"/>
    </w:pPr>
    <w:rPr>
      <w:rFonts w:eastAsia="Sylfaen" w:cs="Times New Roman"/>
      <w:b/>
      <w:bCs/>
      <w:i/>
      <w:sz w:val="26"/>
      <w:szCs w:val="26"/>
    </w:rPr>
  </w:style>
  <w:style w:type="character" w:customStyle="1" w:styleId="affffff">
    <w:name w:val="синий"/>
    <w:basedOn w:val="ac"/>
    <w:uiPriority w:val="1"/>
    <w:qFormat/>
    <w:rsid w:val="006C3B87"/>
    <w:rPr>
      <w:b w:val="0"/>
      <w:color w:val="0432FF"/>
    </w:rPr>
  </w:style>
  <w:style w:type="character" w:customStyle="1" w:styleId="affffff0">
    <w:name w:val="красный"/>
    <w:basedOn w:val="ac"/>
    <w:uiPriority w:val="1"/>
    <w:qFormat/>
    <w:rsid w:val="006C3B87"/>
    <w:rPr>
      <w:color w:val="FF0000"/>
    </w:rPr>
  </w:style>
  <w:style w:type="character" w:customStyle="1" w:styleId="affffff1">
    <w:name w:val="красный жирный"/>
    <w:basedOn w:val="affffff0"/>
    <w:uiPriority w:val="1"/>
    <w:qFormat/>
    <w:rsid w:val="006C3B87"/>
    <w:rPr>
      <w:b/>
      <w:color w:val="FF0000"/>
    </w:rPr>
  </w:style>
  <w:style w:type="character" w:customStyle="1" w:styleId="affffff2">
    <w:name w:val="красный жирный курсив"/>
    <w:basedOn w:val="affffff0"/>
    <w:uiPriority w:val="1"/>
    <w:qFormat/>
    <w:rsid w:val="006C3B87"/>
    <w:rPr>
      <w:b/>
      <w:i/>
      <w:color w:val="FF0000"/>
    </w:rPr>
  </w:style>
  <w:style w:type="character" w:customStyle="1" w:styleId="affffff3">
    <w:name w:val="синий жирный"/>
    <w:basedOn w:val="ac"/>
    <w:uiPriority w:val="1"/>
    <w:qFormat/>
    <w:rsid w:val="006C3B87"/>
    <w:rPr>
      <w:b/>
      <w:color w:val="0000FF"/>
    </w:rPr>
  </w:style>
  <w:style w:type="character" w:customStyle="1" w:styleId="affffff4">
    <w:name w:val="красный курсив"/>
    <w:basedOn w:val="ac"/>
    <w:uiPriority w:val="1"/>
    <w:qFormat/>
    <w:rsid w:val="006C3B87"/>
    <w:rPr>
      <w:i/>
      <w:iCs/>
      <w:color w:val="FF0000"/>
    </w:rPr>
  </w:style>
  <w:style w:type="character" w:customStyle="1" w:styleId="affffff5">
    <w:name w:val="синий курсив"/>
    <w:basedOn w:val="ac"/>
    <w:uiPriority w:val="1"/>
    <w:qFormat/>
    <w:rsid w:val="006C3B87"/>
    <w:rPr>
      <w:i/>
      <w:color w:val="0000FF"/>
    </w:rPr>
  </w:style>
  <w:style w:type="paragraph" w:customStyle="1" w:styleId="affffff6">
    <w:name w:val="Мнение дилетната"/>
    <w:basedOn w:val="af4"/>
    <w:autoRedefine/>
    <w:qFormat/>
    <w:rsid w:val="006C3B87"/>
    <w:pPr>
      <w:shd w:val="clear" w:color="auto" w:fill="FFFFFF"/>
      <w:tabs>
        <w:tab w:val="left" w:pos="142"/>
      </w:tabs>
      <w:suppressAutoHyphens/>
      <w:spacing w:before="480" w:after="240"/>
      <w:jc w:val="left"/>
      <w:textAlignment w:val="baseline"/>
      <w:outlineLvl w:val="0"/>
    </w:pPr>
    <w:rPr>
      <w:rFonts w:ascii="Georgia" w:eastAsia="Calibri" w:hAnsi="Georgia" w:cstheme="minorBidi"/>
      <w:b/>
      <w:color w:val="0000FF"/>
      <w:sz w:val="28"/>
      <w:szCs w:val="28"/>
    </w:rPr>
  </w:style>
  <w:style w:type="character" w:customStyle="1" w:styleId="affffff7">
    <w:name w:val="полужирный"/>
    <w:basedOn w:val="ac"/>
    <w:uiPriority w:val="1"/>
    <w:qFormat/>
    <w:rsid w:val="006C3B87"/>
    <w:rPr>
      <w:b/>
    </w:rPr>
  </w:style>
  <w:style w:type="character" w:customStyle="1" w:styleId="affffff8">
    <w:name w:val="полужирный курсив"/>
    <w:basedOn w:val="affffff7"/>
    <w:uiPriority w:val="1"/>
    <w:qFormat/>
    <w:rsid w:val="006C3B87"/>
    <w:rPr>
      <w:b/>
      <w:i/>
    </w:rPr>
  </w:style>
  <w:style w:type="paragraph" w:customStyle="1" w:styleId="2">
    <w:name w:val="Стиль2Нумерация"/>
    <w:basedOn w:val="ab"/>
    <w:autoRedefine/>
    <w:qFormat/>
    <w:rsid w:val="006C3B87"/>
    <w:pPr>
      <w:numPr>
        <w:numId w:val="13"/>
      </w:numPr>
      <w:spacing w:before="0"/>
    </w:pPr>
  </w:style>
  <w:style w:type="paragraph" w:customStyle="1" w:styleId="affffff9">
    <w:name w:val="автоор"/>
    <w:basedOn w:val="afffffe"/>
    <w:autoRedefine/>
    <w:qFormat/>
    <w:rsid w:val="002A426F"/>
    <w:pPr>
      <w:jc w:val="right"/>
    </w:pPr>
  </w:style>
  <w:style w:type="paragraph" w:customStyle="1" w:styleId="affffffa">
    <w:name w:val="название"/>
    <w:basedOn w:val="aff7"/>
    <w:autoRedefine/>
    <w:qFormat/>
    <w:rsid w:val="006C3B87"/>
    <w:pPr>
      <w:spacing w:before="480" w:after="240"/>
      <w:ind w:firstLine="0"/>
      <w:jc w:val="center"/>
    </w:pPr>
    <w:rPr>
      <w14:shadow w14:blurRad="50800" w14:dist="38100" w14:dir="16200000" w14:sx="100000" w14:sy="100000" w14:kx="0" w14:ky="0" w14:algn="b">
        <w14:srgbClr w14:val="000000">
          <w14:alpha w14:val="60000"/>
        </w14:srgbClr>
      </w14:shadow>
    </w:rPr>
  </w:style>
  <w:style w:type="paragraph" w:customStyle="1" w:styleId="a6">
    <w:name w:val="нумерация ж"/>
    <w:basedOn w:val="ab"/>
    <w:autoRedefine/>
    <w:qFormat/>
    <w:rsid w:val="006C3B87"/>
    <w:pPr>
      <w:widowControl w:val="0"/>
      <w:numPr>
        <w:numId w:val="14"/>
      </w:numPr>
      <w:tabs>
        <w:tab w:val="left" w:pos="220"/>
      </w:tabs>
      <w:autoSpaceDE w:val="0"/>
      <w:autoSpaceDN w:val="0"/>
      <w:adjustRightInd w:val="0"/>
    </w:pPr>
    <w:rPr>
      <w:rFonts w:cs="Times New Roman"/>
      <w:color w:val="0000FF"/>
    </w:rPr>
  </w:style>
  <w:style w:type="paragraph" w:customStyle="1" w:styleId="a1">
    <w:name w:val="нумерация"/>
    <w:basedOn w:val="ab"/>
    <w:autoRedefine/>
    <w:qFormat/>
    <w:rsid w:val="003F5B51"/>
    <w:pPr>
      <w:numPr>
        <w:numId w:val="15"/>
      </w:numPr>
    </w:pPr>
    <w:rPr>
      <w:rFonts w:eastAsia="Arial"/>
    </w:rPr>
  </w:style>
  <w:style w:type="paragraph" w:customStyle="1" w:styleId="a4">
    <w:name w:val="маркированный список рап"/>
    <w:basedOn w:val="ab"/>
    <w:autoRedefine/>
    <w:qFormat/>
    <w:rsid w:val="00543F77"/>
    <w:pPr>
      <w:numPr>
        <w:numId w:val="16"/>
      </w:numPr>
    </w:pPr>
    <w:rPr>
      <w:rFonts w:eastAsia="Arial"/>
    </w:rPr>
  </w:style>
  <w:style w:type="character" w:customStyle="1" w:styleId="affffffb">
    <w:name w:val="Красный прописной"/>
    <w:basedOn w:val="affffff1"/>
    <w:uiPriority w:val="1"/>
    <w:qFormat/>
    <w:rsid w:val="006C3B87"/>
    <w:rPr>
      <w:b/>
      <w:caps/>
      <w:smallCaps w:val="0"/>
      <w:color w:val="FF0000"/>
      <w:u w:val="none"/>
    </w:rPr>
  </w:style>
  <w:style w:type="character" w:customStyle="1" w:styleId="affffffc">
    <w:name w:val="Синий прописной"/>
    <w:basedOn w:val="affffff1"/>
    <w:uiPriority w:val="1"/>
    <w:qFormat/>
    <w:rsid w:val="006C3B87"/>
    <w:rPr>
      <w:b/>
      <w:caps/>
      <w:smallCaps w:val="0"/>
      <w:color w:val="0432FF"/>
    </w:rPr>
  </w:style>
  <w:style w:type="character" w:customStyle="1" w:styleId="affffffd">
    <w:name w:val="синий жирный курсив"/>
    <w:basedOn w:val="affffff3"/>
    <w:uiPriority w:val="1"/>
    <w:qFormat/>
    <w:rsid w:val="006C3B87"/>
    <w:rPr>
      <w:b/>
      <w:i/>
      <w:color w:val="0000FF"/>
    </w:rPr>
  </w:style>
  <w:style w:type="paragraph" w:customStyle="1" w:styleId="affffffe">
    <w:name w:val="Параграф"/>
    <w:basedOn w:val="affffb"/>
    <w:autoRedefine/>
    <w:qFormat/>
    <w:rsid w:val="00D53938"/>
    <w:pPr>
      <w:spacing w:before="480" w:after="240"/>
      <w:ind w:firstLine="720"/>
      <w:jc w:val="left"/>
    </w:pPr>
    <w:rPr>
      <w:sz w:val="32"/>
    </w:rPr>
  </w:style>
  <w:style w:type="paragraph" w:customStyle="1" w:styleId="2a">
    <w:name w:val="Заголовок 2_"/>
    <w:basedOn w:val="11"/>
    <w:autoRedefine/>
    <w:qFormat/>
    <w:rsid w:val="006C3B87"/>
    <w:pPr>
      <w:spacing w:before="360"/>
    </w:pPr>
    <w:rPr>
      <w:rFonts w:cs="Times New Roman (Основной текст"/>
      <w:spacing w:val="-4"/>
      <w:w w:val="90"/>
      <w:sz w:val="48"/>
    </w:rPr>
  </w:style>
  <w:style w:type="paragraph" w:customStyle="1" w:styleId="afffffff">
    <w:name w:val="мнение дилетанта от науки"/>
    <w:basedOn w:val="11"/>
    <w:autoRedefine/>
    <w:qFormat/>
    <w:rsid w:val="00E64424"/>
    <w:pPr>
      <w:ind w:firstLine="680"/>
    </w:pPr>
    <w:rPr>
      <w:sz w:val="36"/>
    </w:rPr>
  </w:style>
  <w:style w:type="paragraph" w:customStyle="1" w:styleId="afffffff0">
    <w:name w:val="верхний колонтитул"/>
    <w:basedOn w:val="afffffc"/>
    <w:autoRedefine/>
    <w:qFormat/>
    <w:rsid w:val="006C3B87"/>
    <w:pPr>
      <w:spacing w:before="120"/>
    </w:pPr>
  </w:style>
  <w:style w:type="paragraph" w:customStyle="1" w:styleId="afffffff1">
    <w:name w:val="четный колонтитул сверху"/>
    <w:basedOn w:val="ab"/>
    <w:autoRedefine/>
    <w:qFormat/>
    <w:rsid w:val="005626B5"/>
    <w:pPr>
      <w:spacing w:before="360" w:line="240" w:lineRule="auto"/>
      <w:ind w:firstLine="0"/>
      <w:jc w:val="center"/>
    </w:pPr>
    <w:rPr>
      <w:rFonts w:ascii="Impact" w:eastAsia="Times New Roman" w:hAnsi="Impact" w:cs="Times New Roman (Основной текст"/>
      <w:bCs/>
      <w:color w:val="18178F"/>
      <w:spacing w:val="20"/>
      <w:sz w:val="24"/>
      <w:szCs w:val="18"/>
      <w:u w:val="single"/>
      <w:lang w:eastAsia="en-US"/>
    </w:rPr>
  </w:style>
  <w:style w:type="character" w:customStyle="1" w:styleId="afffffff2">
    <w:name w:val="сини чет"/>
    <w:basedOn w:val="ac"/>
    <w:uiPriority w:val="1"/>
    <w:qFormat/>
    <w:rsid w:val="006C3B87"/>
    <w:rPr>
      <w:color w:val="18178F"/>
      <w:lang w:val="en-US"/>
    </w:rPr>
  </w:style>
  <w:style w:type="paragraph" w:customStyle="1" w:styleId="369">
    <w:name w:val="название рисунка 369"/>
    <w:basedOn w:val="aff4"/>
    <w:autoRedefine/>
    <w:qFormat/>
    <w:rsid w:val="006C3B87"/>
    <w:pPr>
      <w:spacing w:line="240" w:lineRule="auto"/>
    </w:pPr>
    <w:rPr>
      <w:color w:val="18178F"/>
    </w:rPr>
  </w:style>
  <w:style w:type="paragraph" w:customStyle="1" w:styleId="100">
    <w:name w:val="текств таблице 10"/>
    <w:basedOn w:val="afff6"/>
    <w:autoRedefine/>
    <w:qFormat/>
    <w:rsid w:val="00A90738"/>
    <w:pPr>
      <w:spacing w:line="240" w:lineRule="auto"/>
      <w:jc w:val="left"/>
    </w:pPr>
    <w:rPr>
      <w:sz w:val="20"/>
    </w:rPr>
  </w:style>
  <w:style w:type="paragraph" w:customStyle="1" w:styleId="120">
    <w:name w:val="текств таблице 12"/>
    <w:basedOn w:val="afff6"/>
    <w:autoRedefine/>
    <w:qFormat/>
    <w:rsid w:val="00D14A04"/>
    <w:pPr>
      <w:spacing w:line="240" w:lineRule="auto"/>
      <w:jc w:val="center"/>
    </w:pPr>
    <w:rPr>
      <w:sz w:val="24"/>
    </w:rPr>
  </w:style>
  <w:style w:type="paragraph" w:customStyle="1" w:styleId="a0">
    <w:name w:val="подраздел с номером"/>
    <w:basedOn w:val="a"/>
    <w:autoRedefine/>
    <w:qFormat/>
    <w:rsid w:val="00A53DD7"/>
    <w:pPr>
      <w:numPr>
        <w:ilvl w:val="1"/>
      </w:numPr>
      <w:jc w:val="left"/>
    </w:pPr>
  </w:style>
  <w:style w:type="character" w:customStyle="1" w:styleId="afffffff3">
    <w:name w:val="выделение_синий+тень+жирный"/>
    <w:basedOn w:val="22"/>
    <w:uiPriority w:val="1"/>
    <w:rsid w:val="008123B8"/>
    <w:rPr>
      <w:rFonts w:ascii="Times New Roman" w:eastAsiaTheme="majorEastAsia" w:hAnsi="Times New Roman" w:cstheme="majorBidi"/>
      <w:b/>
      <w:i w:val="0"/>
      <w:caps/>
      <w:smallCaps w:val="0"/>
      <w:color w:val="0432FF"/>
      <w:sz w:val="28"/>
      <w:szCs w:val="26"/>
      <w:lang w:eastAsia="ru-RU"/>
      <w14:shadow w14:blurRad="25400" w14:dist="0" w14:dir="0" w14:sx="100000" w14:sy="100000" w14:kx="0" w14:ky="0" w14:algn="ctr">
        <w14:srgbClr w14:val="000000">
          <w14:alpha w14:val="60000"/>
        </w14:srgbClr>
      </w14:shadow>
    </w:rPr>
  </w:style>
  <w:style w:type="character" w:customStyle="1" w:styleId="afffffff4">
    <w:name w:val="выделение_красный+жирный+тень"/>
    <w:basedOn w:val="12"/>
    <w:uiPriority w:val="1"/>
    <w:rsid w:val="008123B8"/>
    <w:rPr>
      <w:rFonts w:ascii="Times New Roman" w:eastAsiaTheme="majorEastAsia" w:hAnsi="Times New Roman" w:cstheme="majorBidi"/>
      <w:b/>
      <w:bCs w:val="0"/>
      <w:i w:val="0"/>
      <w:caps/>
      <w:smallCaps w:val="0"/>
      <w:color w:val="FF0000"/>
      <w:sz w:val="28"/>
      <w:szCs w:val="32"/>
      <w:lang w:eastAsia="en-US"/>
      <w14:shadow w14:blurRad="25400" w14:dist="0" w14:dir="0" w14:sx="100000" w14:sy="100000" w14:kx="0" w14:ky="0" w14:algn="ctr">
        <w14:srgbClr w14:val="000000">
          <w14:alpha w14:val="60000"/>
        </w14:srgbClr>
      </w14:shadow>
      <w14:props3d w14:extrusionH="0" w14:contourW="0" w14:prstMaterial="warmMatte">
        <w14:bevelB w14:w="38100" w14:h="38100" w14:prst="relaxedInset"/>
      </w14:props3d>
    </w:rPr>
  </w:style>
  <w:style w:type="character" w:styleId="afffffff5">
    <w:name w:val="Unresolved Mention"/>
    <w:basedOn w:val="ac"/>
    <w:uiPriority w:val="99"/>
    <w:rsid w:val="008123B8"/>
    <w:rPr>
      <w:color w:val="605E5C"/>
      <w:shd w:val="clear" w:color="auto" w:fill="E1DFDD"/>
    </w:rPr>
  </w:style>
  <w:style w:type="paragraph" w:customStyle="1" w:styleId="font8">
    <w:name w:val="font_8"/>
    <w:basedOn w:val="ab"/>
    <w:rsid w:val="0041287C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/>
      <w:sz w:val="24"/>
      <w:lang w:eastAsia="en-US"/>
    </w:rPr>
  </w:style>
  <w:style w:type="paragraph" w:styleId="afffffff6">
    <w:name w:val="Date"/>
    <w:basedOn w:val="ab"/>
    <w:next w:val="ab"/>
    <w:link w:val="afffffff7"/>
    <w:uiPriority w:val="99"/>
    <w:semiHidden/>
    <w:unhideWhenUsed/>
    <w:rsid w:val="0041287C"/>
    <w:pPr>
      <w:spacing w:before="0" w:line="240" w:lineRule="auto"/>
      <w:ind w:firstLine="0"/>
      <w:jc w:val="left"/>
    </w:pPr>
    <w:rPr>
      <w:rFonts w:asciiTheme="minorHAnsi" w:eastAsiaTheme="minorHAnsi" w:hAnsiTheme="minorHAnsi"/>
      <w:sz w:val="24"/>
      <w:lang w:eastAsia="en-US"/>
    </w:rPr>
  </w:style>
  <w:style w:type="character" w:customStyle="1" w:styleId="afffffff7">
    <w:name w:val="Дата Знак"/>
    <w:basedOn w:val="ac"/>
    <w:link w:val="afffffff6"/>
    <w:uiPriority w:val="99"/>
    <w:semiHidden/>
    <w:rsid w:val="0041287C"/>
  </w:style>
  <w:style w:type="paragraph" w:customStyle="1" w:styleId="afffffff8">
    <w:name w:val="нумерованный подподзаголовок"/>
    <w:basedOn w:val="a9"/>
    <w:next w:val="ab"/>
    <w:autoRedefine/>
    <w:qFormat/>
    <w:rsid w:val="0041287C"/>
    <w:pPr>
      <w:numPr>
        <w:numId w:val="0"/>
      </w:numPr>
      <w:ind w:left="680"/>
    </w:pPr>
    <w:rPr>
      <w:rFonts w:eastAsiaTheme="minorHAnsi" w:cs="Times New Roman"/>
      <w:szCs w:val="20"/>
      <w:lang w:val="en-US" w:eastAsia="en-US"/>
    </w:rPr>
  </w:style>
  <w:style w:type="character" w:customStyle="1" w:styleId="postbody1">
    <w:name w:val="postbody1"/>
    <w:uiPriority w:val="99"/>
    <w:rsid w:val="00CE6702"/>
  </w:style>
  <w:style w:type="paragraph" w:customStyle="1" w:styleId="a3">
    <w:name w:val="нумерация скобки"/>
    <w:basedOn w:val="ab"/>
    <w:autoRedefine/>
    <w:qFormat/>
    <w:rsid w:val="00F42E4B"/>
    <w:pPr>
      <w:numPr>
        <w:numId w:val="17"/>
      </w:numPr>
    </w:pPr>
    <w:rPr>
      <w:szCs w:val="28"/>
      <w:shd w:val="clear" w:color="auto" w:fill="FFFFFF"/>
    </w:rPr>
  </w:style>
  <w:style w:type="numbering" w:customStyle="1" w:styleId="1">
    <w:name w:val="Текущий список1"/>
    <w:uiPriority w:val="99"/>
    <w:rsid w:val="00053EED"/>
    <w:pPr>
      <w:numPr>
        <w:numId w:val="18"/>
      </w:numPr>
    </w:pPr>
  </w:style>
  <w:style w:type="numbering" w:customStyle="1" w:styleId="20">
    <w:name w:val="Текущий список2"/>
    <w:uiPriority w:val="99"/>
    <w:rsid w:val="00935C3F"/>
    <w:pPr>
      <w:numPr>
        <w:numId w:val="19"/>
      </w:numPr>
    </w:pPr>
  </w:style>
  <w:style w:type="table" w:customStyle="1" w:styleId="TableNormal">
    <w:name w:val="Table Normal"/>
    <w:uiPriority w:val="2"/>
    <w:semiHidden/>
    <w:unhideWhenUsed/>
    <w:qFormat/>
    <w:rsid w:val="00BF13C9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b"/>
    <w:uiPriority w:val="1"/>
    <w:qFormat/>
    <w:rsid w:val="00BF13C9"/>
    <w:pPr>
      <w:spacing w:before="0" w:after="120"/>
    </w:pPr>
    <w:rPr>
      <w:rFonts w:eastAsiaTheme="minorHAnsi" w:cs="Times New Roman"/>
    </w:rPr>
  </w:style>
  <w:style w:type="paragraph" w:customStyle="1" w:styleId="am-paragraph">
    <w:name w:val="am-paragraph"/>
    <w:basedOn w:val="ab"/>
    <w:rsid w:val="00BF13C9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hl">
    <w:name w:val="hl"/>
    <w:basedOn w:val="ac"/>
    <w:rsid w:val="0038015F"/>
  </w:style>
  <w:style w:type="paragraph" w:customStyle="1" w:styleId="afffffff9">
    <w:name w:val="По умолчанию"/>
    <w:rsid w:val="00270BE9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Arial Unicode MS" w:hAnsi="Helvetica Neue" w:cs="Arial Unicode MS"/>
      <w:color w:val="000000"/>
      <w:bdr w:val="nil"/>
      <w:lang w:eastAsia="ru-RU"/>
      <w14:textOutline w14:w="0" w14:cap="flat" w14:cmpd="sng" w14:algn="ctr">
        <w14:noFill/>
        <w14:prstDash w14:val="solid"/>
        <w14:bevel/>
      </w14:textOutline>
    </w:rPr>
  </w:style>
  <w:style w:type="character" w:customStyle="1" w:styleId="layout">
    <w:name w:val="layout"/>
    <w:basedOn w:val="ac"/>
    <w:rsid w:val="00D03483"/>
  </w:style>
  <w:style w:type="paragraph" w:customStyle="1" w:styleId="comment-comments">
    <w:name w:val="comment-comments"/>
    <w:basedOn w:val="ab"/>
    <w:rsid w:val="00DA0708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paragraph" w:customStyle="1" w:styleId="afffffffa">
    <w:name w:val="нумерованный подзаголовок центр"/>
    <w:basedOn w:val="a9"/>
    <w:autoRedefine/>
    <w:qFormat/>
    <w:rsid w:val="0062619D"/>
    <w:pPr>
      <w:ind w:left="0" w:firstLine="0"/>
      <w:jc w:val="center"/>
    </w:pPr>
  </w:style>
  <w:style w:type="paragraph" w:customStyle="1" w:styleId="msonormal0">
    <w:name w:val="msonormal"/>
    <w:basedOn w:val="ab"/>
    <w:rsid w:val="005A4145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ytp-volume-area">
    <w:name w:val="ytp-volume-area"/>
    <w:basedOn w:val="ac"/>
    <w:rsid w:val="005A4145"/>
  </w:style>
  <w:style w:type="character" w:customStyle="1" w:styleId="ytp-time-current">
    <w:name w:val="ytp-time-current"/>
    <w:basedOn w:val="ac"/>
    <w:rsid w:val="005A4145"/>
  </w:style>
  <w:style w:type="character" w:customStyle="1" w:styleId="ytp-time-separator">
    <w:name w:val="ytp-time-separator"/>
    <w:basedOn w:val="ac"/>
    <w:rsid w:val="005A4145"/>
  </w:style>
  <w:style w:type="character" w:customStyle="1" w:styleId="ytp-time-duration">
    <w:name w:val="ytp-time-duration"/>
    <w:basedOn w:val="ac"/>
    <w:rsid w:val="005A4145"/>
  </w:style>
  <w:style w:type="character" w:customStyle="1" w:styleId="ytp-chapter-title-prefix">
    <w:name w:val="ytp-chapter-title-prefix"/>
    <w:basedOn w:val="ac"/>
    <w:rsid w:val="005A4145"/>
  </w:style>
  <w:style w:type="character" w:customStyle="1" w:styleId="view-count">
    <w:name w:val="view-count"/>
    <w:basedOn w:val="ac"/>
    <w:rsid w:val="005A4145"/>
  </w:style>
  <w:style w:type="character" w:customStyle="1" w:styleId="style-scope">
    <w:name w:val="style-scope"/>
    <w:basedOn w:val="ac"/>
    <w:rsid w:val="005A4145"/>
  </w:style>
  <w:style w:type="character" w:customStyle="1" w:styleId="sf-btn-name">
    <w:name w:val="sf-btn-name"/>
    <w:basedOn w:val="ac"/>
    <w:rsid w:val="005A4145"/>
  </w:style>
  <w:style w:type="character" w:customStyle="1" w:styleId="17">
    <w:name w:val="Дата1"/>
    <w:basedOn w:val="ac"/>
    <w:rsid w:val="005A4145"/>
  </w:style>
  <w:style w:type="character" w:customStyle="1" w:styleId="accented">
    <w:name w:val="accented"/>
    <w:basedOn w:val="ac"/>
    <w:rsid w:val="00871E9A"/>
  </w:style>
  <w:style w:type="paragraph" w:customStyle="1" w:styleId="afffffffb">
    <w:name w:val="слово"/>
    <w:basedOn w:val="ab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b-">
    <w:name w:val="b-"/>
    <w:basedOn w:val="ac"/>
    <w:rsid w:val="002A426F"/>
  </w:style>
  <w:style w:type="paragraph" w:customStyle="1" w:styleId="afffffffc">
    <w:name w:val="основной"/>
    <w:basedOn w:val="ab"/>
    <w:rsid w:val="002A426F"/>
    <w:pPr>
      <w:spacing w:before="100" w:beforeAutospacing="1" w:after="100" w:afterAutospacing="1" w:line="240" w:lineRule="auto"/>
      <w:ind w:firstLine="709"/>
    </w:pPr>
    <w:rPr>
      <w:rFonts w:ascii="Times New Roman" w:eastAsia="Times New Roman" w:hAnsi="Times New Roman" w:cs="Times New Roman"/>
      <w:sz w:val="24"/>
    </w:rPr>
  </w:style>
  <w:style w:type="character" w:customStyle="1" w:styleId="info-link">
    <w:name w:val="info-link"/>
    <w:basedOn w:val="ac"/>
    <w:rsid w:val="002A426F"/>
  </w:style>
  <w:style w:type="character" w:customStyle="1" w:styleId="number">
    <w:name w:val="number"/>
    <w:basedOn w:val="ac"/>
    <w:rsid w:val="002A426F"/>
  </w:style>
  <w:style w:type="paragraph" w:customStyle="1" w:styleId="afffffffd">
    <w:name w:val="табличны"/>
    <w:basedOn w:val="ab"/>
    <w:autoRedefine/>
    <w:qFormat/>
    <w:rsid w:val="002A426F"/>
    <w:pPr>
      <w:spacing w:before="0" w:line="360" w:lineRule="auto"/>
      <w:ind w:firstLine="709"/>
      <w:jc w:val="center"/>
    </w:pPr>
    <w:rPr>
      <w:rFonts w:eastAsia="Times New Roman" w:cs="Times New Roman"/>
      <w:color w:val="000000" w:themeColor="text1"/>
    </w:rPr>
  </w:style>
  <w:style w:type="paragraph" w:styleId="aa">
    <w:name w:val="Bibliography"/>
    <w:basedOn w:val="ab"/>
    <w:next w:val="ab"/>
    <w:autoRedefine/>
    <w:uiPriority w:val="37"/>
    <w:unhideWhenUsed/>
    <w:qFormat/>
    <w:rsid w:val="002A426F"/>
    <w:pPr>
      <w:numPr>
        <w:numId w:val="20"/>
      </w:numPr>
      <w:spacing w:before="0" w:line="360" w:lineRule="auto"/>
    </w:pPr>
    <w:rPr>
      <w:rFonts w:eastAsia="Times New Roman" w:cs="Times New Roman"/>
    </w:rPr>
  </w:style>
  <w:style w:type="character" w:customStyle="1" w:styleId="afe">
    <w:name w:val="Абзац списка Знак"/>
    <w:link w:val="afd"/>
    <w:uiPriority w:val="1"/>
    <w:rsid w:val="002A426F"/>
    <w:rPr>
      <w:rFonts w:ascii="Georgia" w:eastAsiaTheme="minorEastAsia" w:hAnsi="Georgia"/>
      <w:sz w:val="28"/>
      <w:lang w:eastAsia="ru-RU"/>
    </w:rPr>
  </w:style>
  <w:style w:type="paragraph" w:customStyle="1" w:styleId="afffffffe">
    <w:name w:val="табличный слева"/>
    <w:basedOn w:val="ab"/>
    <w:autoRedefine/>
    <w:qFormat/>
    <w:rsid w:val="002A426F"/>
    <w:pPr>
      <w:spacing w:before="0" w:line="360" w:lineRule="auto"/>
      <w:ind w:firstLine="0"/>
    </w:pPr>
    <w:rPr>
      <w:rFonts w:eastAsia="Times New Roman" w:cs="Times New Roman"/>
    </w:rPr>
  </w:style>
  <w:style w:type="paragraph" w:customStyle="1" w:styleId="v2-dict-entry-text">
    <w:name w:val="v2-dict-entry-text"/>
    <w:basedOn w:val="ab"/>
    <w:rsid w:val="001A68B0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sz w:val="24"/>
    </w:rPr>
  </w:style>
  <w:style w:type="character" w:customStyle="1" w:styleId="specfont">
    <w:name w:val="specfont"/>
    <w:basedOn w:val="ac"/>
    <w:rsid w:val="001A68B0"/>
  </w:style>
  <w:style w:type="character" w:customStyle="1" w:styleId="article-preview-text">
    <w:name w:val="article-preview-text"/>
    <w:basedOn w:val="ac"/>
    <w:rsid w:val="004B6FA1"/>
  </w:style>
  <w:style w:type="character" w:customStyle="1" w:styleId="NTRCNJCYJDYJQ">
    <w:name w:val="NTRCN_JCYJDYJQ"/>
    <w:basedOn w:val="ac"/>
    <w:uiPriority w:val="1"/>
    <w:qFormat/>
    <w:rsid w:val="004D353C"/>
    <w:rPr>
      <w:rFonts w:ascii="Georgia" w:hAnsi="Georgia"/>
      <w:b w:val="0"/>
      <w:color w:val="000000" w:themeColor="text1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9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259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429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6929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5520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028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0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1182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6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1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817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4286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671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116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834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7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8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73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85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7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3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13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49446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98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347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13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9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151864">
          <w:marLeft w:val="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59837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single" w:sz="6" w:space="0" w:color="CCCCCC"/>
                <w:right w:val="none" w:sz="0" w:space="0" w:color="auto"/>
              </w:divBdr>
              <w:divsChild>
                <w:div w:id="2043359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447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4686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32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8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84256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2192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9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3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07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821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7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20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776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09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434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61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49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54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8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66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98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569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9835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6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7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5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74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35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4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8620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0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670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0108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7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8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0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8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04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29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1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6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jp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8.png"/><Relationship Id="rId1" Type="http://schemas.openxmlformats.org/officeDocument/2006/relationships/image" Target="media/image7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Volumes/Macintosh%20HD/Users/Darya/Documents/&#1056;&#1053;&#1058;&#1054;/&#1060;&#1077;&#776;&#1076;&#1086;&#1088;%20&#1044;&#1084;&#1080;&#1090;&#1088;&#1080;&#1077;&#1074;&#1080;&#1095;/&#1057;&#1072;&#1080;&#774;&#1090;/&#1055;&#1091;&#1073;&#1083;&#1080;&#1082;&#1072;&#1094;&#1080;&#1080;/369/&#1096;&#1072;&#1073;&#1083;&#1086;&#1085;%20369.dotx" TargetMode="Externa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C0DD21F-7A09-EC4B-BB79-6F0FB98E6A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369.dotx</Template>
  <TotalTime>6016</TotalTime>
  <Pages>14</Pages>
  <Words>4721</Words>
  <Characters>26911</Characters>
  <Application>Microsoft Office Word</Application>
  <DocSecurity>0</DocSecurity>
  <Lines>224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Fedor RVTO</dc:creator>
  <cp:keywords/>
  <dc:description/>
  <cp:lastModifiedBy>Дарья Кузнецова</cp:lastModifiedBy>
  <cp:revision>850</cp:revision>
  <cp:lastPrinted>2021-09-14T01:53:00Z</cp:lastPrinted>
  <dcterms:created xsi:type="dcterms:W3CDTF">2021-07-21T07:59:00Z</dcterms:created>
  <dcterms:modified xsi:type="dcterms:W3CDTF">2023-04-02T13:48:00Z</dcterms:modified>
</cp:coreProperties>
</file>