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687C2DFD" w:rsidR="002A426F" w:rsidRPr="00780601" w:rsidRDefault="004B6FA1" w:rsidP="00823960">
      <w:pPr>
        <w:pStyle w:val="11"/>
        <w:rPr>
          <w:lang w:val="en-US"/>
        </w:rPr>
      </w:pPr>
      <w:r>
        <w:t>Управляющее</w:t>
      </w:r>
      <w:r w:rsidR="00437A0A">
        <w:t xml:space="preserve"> </w:t>
      </w:r>
      <w:r>
        <w:t>лидерство</w:t>
      </w:r>
    </w:p>
    <w:p w14:paraId="775E022B" w14:textId="0271DAB4" w:rsidR="004B6FA1" w:rsidRPr="00780601" w:rsidRDefault="004B6FA1" w:rsidP="001B3FB7">
      <w:pPr>
        <w:pStyle w:val="affff2"/>
      </w:pPr>
      <w:r w:rsidRPr="00D44E04">
        <w:rPr>
          <w:szCs w:val="28"/>
        </w:rPr>
        <w:t>Наше</w:t>
      </w:r>
      <w:r w:rsidR="00437A0A">
        <w:rPr>
          <w:szCs w:val="28"/>
        </w:rPr>
        <w:t xml:space="preserve"> </w:t>
      </w:r>
      <w:r w:rsidRPr="00D44E04">
        <w:rPr>
          <w:szCs w:val="28"/>
        </w:rPr>
        <w:t>сознание</w:t>
      </w:r>
      <w:r w:rsidR="00437A0A">
        <w:rPr>
          <w:szCs w:val="28"/>
        </w:rPr>
        <w:t xml:space="preserve"> </w:t>
      </w:r>
      <w:r w:rsidRPr="00D44E04">
        <w:rPr>
          <w:szCs w:val="28"/>
        </w:rPr>
        <w:t>строит</w:t>
      </w:r>
      <w:r w:rsidR="00437A0A">
        <w:rPr>
          <w:szCs w:val="28"/>
        </w:rPr>
        <w:t xml:space="preserve"> </w:t>
      </w:r>
      <w:r w:rsidRPr="00D44E04">
        <w:rPr>
          <w:szCs w:val="28"/>
        </w:rPr>
        <w:t>мир.</w:t>
      </w:r>
      <w:r w:rsidR="00437A0A">
        <w:rPr>
          <w:szCs w:val="28"/>
        </w:rPr>
        <w:t xml:space="preserve"> </w:t>
      </w:r>
      <w:r w:rsidRPr="00D44E04">
        <w:t>Старое</w:t>
      </w:r>
      <w:r w:rsidR="00437A0A">
        <w:t xml:space="preserve"> </w:t>
      </w:r>
      <w:r w:rsidRPr="00D44E04">
        <w:t>сознание</w:t>
      </w:r>
      <w:r w:rsidR="00437A0A">
        <w:t xml:space="preserve"> </w:t>
      </w:r>
      <w:r w:rsidRPr="00D44E04">
        <w:t>живёт</w:t>
      </w:r>
      <w:r w:rsidR="00437A0A">
        <w:t xml:space="preserve"> </w:t>
      </w:r>
      <w:r w:rsidRPr="00D44E04">
        <w:t>в</w:t>
      </w:r>
      <w:r w:rsidR="00437A0A">
        <w:t xml:space="preserve"> </w:t>
      </w:r>
      <w:r w:rsidRPr="00D44E04">
        <w:t>старом</w:t>
      </w:r>
      <w:r w:rsidR="00437A0A">
        <w:t xml:space="preserve"> </w:t>
      </w:r>
      <w:r w:rsidRPr="00D44E04">
        <w:t>мире.</w:t>
      </w:r>
      <w:r w:rsidR="00437A0A">
        <w:t xml:space="preserve"> </w:t>
      </w:r>
      <w:r w:rsidRPr="00D44E04">
        <w:t>Новое</w:t>
      </w:r>
      <w:r w:rsidR="00437A0A">
        <w:t xml:space="preserve"> </w:t>
      </w:r>
      <w:r w:rsidRPr="00D44E04">
        <w:t>сознание</w:t>
      </w:r>
      <w:r w:rsidR="00437A0A">
        <w:t xml:space="preserve"> </w:t>
      </w:r>
      <w:r w:rsidRPr="00D44E04">
        <w:t>проявляет</w:t>
      </w:r>
      <w:r w:rsidR="00437A0A">
        <w:t xml:space="preserve"> </w:t>
      </w:r>
      <w:r w:rsidRPr="00D44E04">
        <w:t>новый</w:t>
      </w:r>
      <w:r w:rsidR="00437A0A">
        <w:t xml:space="preserve"> </w:t>
      </w:r>
      <w:r w:rsidRPr="00D44E04">
        <w:t>мир.</w:t>
      </w:r>
      <w:r w:rsidR="00437A0A">
        <w:t xml:space="preserve"> </w:t>
      </w:r>
      <w:r w:rsidRPr="00D44E04">
        <w:t>Это</w:t>
      </w:r>
      <w:r w:rsidR="00437A0A">
        <w:t xml:space="preserve"> — </w:t>
      </w:r>
      <w:r w:rsidRPr="00D44E04">
        <w:t>аксиома.</w:t>
      </w:r>
    </w:p>
    <w:p w14:paraId="6C861F62" w14:textId="242D6DFE" w:rsidR="004B6FA1" w:rsidRDefault="004B6FA1" w:rsidP="00437A0A">
      <w:r>
        <w:t>Мир</w:t>
      </w:r>
      <w:r w:rsidR="00437A0A">
        <w:t xml:space="preserve"> </w:t>
      </w:r>
      <w:r>
        <w:t>системен,</w:t>
      </w:r>
      <w:r w:rsidR="00437A0A">
        <w:t xml:space="preserve"> </w:t>
      </w:r>
      <w:r>
        <w:t>и</w:t>
      </w:r>
      <w:r w:rsidR="00437A0A">
        <w:t xml:space="preserve"> </w:t>
      </w:r>
      <w:r>
        <w:t>это</w:t>
      </w:r>
      <w:r w:rsidR="00437A0A">
        <w:t xml:space="preserve"> — </w:t>
      </w:r>
      <w:r>
        <w:t>главное…</w:t>
      </w:r>
      <w:r w:rsidR="00437A0A">
        <w:t xml:space="preserve"> </w:t>
      </w:r>
      <w:r>
        <w:t>Поэтому</w:t>
      </w:r>
      <w:r w:rsidR="00437A0A">
        <w:t xml:space="preserve"> </w:t>
      </w:r>
      <w:r>
        <w:t>в</w:t>
      </w:r>
      <w:r w:rsidR="00437A0A">
        <w:t xml:space="preserve"> </w:t>
      </w:r>
      <w:r>
        <w:t>основу</w:t>
      </w:r>
      <w:r w:rsidR="00437A0A">
        <w:t xml:space="preserve"> </w:t>
      </w:r>
      <w:r>
        <w:t>развития</w:t>
      </w:r>
      <w:r w:rsidR="00437A0A">
        <w:t xml:space="preserve"> </w:t>
      </w:r>
      <w:r>
        <w:t>современных</w:t>
      </w:r>
      <w:r w:rsidR="00437A0A">
        <w:t xml:space="preserve"> </w:t>
      </w:r>
      <w:r>
        <w:t>знаний</w:t>
      </w:r>
      <w:r w:rsidR="00437A0A">
        <w:t xml:space="preserve"> </w:t>
      </w:r>
      <w:r>
        <w:t>должны</w:t>
      </w:r>
      <w:r w:rsidR="00437A0A">
        <w:t xml:space="preserve"> </w:t>
      </w:r>
      <w:r>
        <w:t>быть</w:t>
      </w:r>
      <w:r w:rsidR="00437A0A">
        <w:t xml:space="preserve"> </w:t>
      </w:r>
      <w:r>
        <w:t>положены</w:t>
      </w:r>
      <w:r w:rsidR="00437A0A">
        <w:t xml:space="preserve"> </w:t>
      </w:r>
      <w:r>
        <w:t>Системные</w:t>
      </w:r>
      <w:r w:rsidR="00437A0A">
        <w:t xml:space="preserve"> </w:t>
      </w:r>
      <w:r>
        <w:t>Знания,</w:t>
      </w:r>
      <w:r w:rsidR="00437A0A">
        <w:t xml:space="preserve"> </w:t>
      </w:r>
      <w:r>
        <w:t>которые</w:t>
      </w:r>
      <w:r w:rsidR="00437A0A">
        <w:t xml:space="preserve"> </w:t>
      </w:r>
      <w:r>
        <w:t>мы</w:t>
      </w:r>
      <w:r w:rsidR="00437A0A">
        <w:t xml:space="preserve"> </w:t>
      </w:r>
      <w:r>
        <w:t>по</w:t>
      </w:r>
      <w:r w:rsidR="00437A0A">
        <w:t xml:space="preserve"> </w:t>
      </w:r>
      <w:r>
        <w:t>привычке</w:t>
      </w:r>
      <w:r w:rsidR="00437A0A">
        <w:t xml:space="preserve"> </w:t>
      </w:r>
      <w:r>
        <w:t>относим</w:t>
      </w:r>
      <w:r w:rsidR="00437A0A">
        <w:t xml:space="preserve"> </w:t>
      </w:r>
      <w:r>
        <w:t>к</w:t>
      </w:r>
      <w:r w:rsidR="00437A0A">
        <w:t xml:space="preserve"> </w:t>
      </w:r>
      <w:r>
        <w:t>Новым</w:t>
      </w:r>
      <w:r w:rsidR="00437A0A">
        <w:t xml:space="preserve"> </w:t>
      </w:r>
      <w:r>
        <w:t>Знаниям,</w:t>
      </w:r>
      <w:r w:rsidR="00437A0A">
        <w:t xml:space="preserve"> </w:t>
      </w:r>
      <w:r>
        <w:t>хотя</w:t>
      </w:r>
      <w:r w:rsidR="00437A0A">
        <w:t xml:space="preserve"> </w:t>
      </w:r>
      <w:r>
        <w:t>само</w:t>
      </w:r>
      <w:r w:rsidR="00437A0A">
        <w:t xml:space="preserve"> </w:t>
      </w:r>
      <w:r>
        <w:t>понятие</w:t>
      </w:r>
      <w:r w:rsidR="00437A0A">
        <w:t xml:space="preserve"> </w:t>
      </w:r>
      <w:r>
        <w:t>«Новые»</w:t>
      </w:r>
      <w:r w:rsidR="00437A0A">
        <w:t xml:space="preserve"> </w:t>
      </w:r>
      <w:r>
        <w:t>отражает</w:t>
      </w:r>
      <w:r w:rsidR="00437A0A">
        <w:t xml:space="preserve"> </w:t>
      </w:r>
      <w:r>
        <w:t>лишь</w:t>
      </w:r>
      <w:r w:rsidR="00437A0A">
        <w:t xml:space="preserve"> </w:t>
      </w:r>
      <w:r>
        <w:t>временную</w:t>
      </w:r>
      <w:r w:rsidR="00437A0A">
        <w:t xml:space="preserve"> </w:t>
      </w:r>
      <w:r>
        <w:t>привязку</w:t>
      </w:r>
      <w:r w:rsidR="00437A0A">
        <w:t xml:space="preserve"> </w:t>
      </w:r>
      <w:r w:rsidRPr="008F7E06">
        <w:rPr>
          <w:rStyle w:val="--"/>
        </w:rPr>
        <w:t>современных</w:t>
      </w:r>
      <w:r w:rsidR="00437A0A">
        <w:rPr>
          <w:rStyle w:val="--"/>
        </w:rPr>
        <w:t xml:space="preserve"> </w:t>
      </w:r>
      <w:r w:rsidRPr="008F7E06">
        <w:rPr>
          <w:rStyle w:val="--0"/>
        </w:rPr>
        <w:t>знаний</w:t>
      </w:r>
      <w:r w:rsidR="00437A0A">
        <w:t xml:space="preserve"> </w:t>
      </w:r>
      <w:r>
        <w:t>к</w:t>
      </w:r>
      <w:r w:rsidR="00437A0A">
        <w:t xml:space="preserve"> </w:t>
      </w:r>
      <w:r>
        <w:t>какому-либо</w:t>
      </w:r>
      <w:r w:rsidR="00437A0A">
        <w:t xml:space="preserve"> </w:t>
      </w:r>
      <w:r>
        <w:t>периоду</w:t>
      </w:r>
      <w:r w:rsidR="00437A0A">
        <w:t xml:space="preserve"> </w:t>
      </w:r>
      <w:r>
        <w:t>развития</w:t>
      </w:r>
      <w:r w:rsidR="00437A0A">
        <w:t xml:space="preserve"> </w:t>
      </w:r>
      <w:r>
        <w:t>того</w:t>
      </w:r>
      <w:r w:rsidR="00437A0A">
        <w:t xml:space="preserve"> </w:t>
      </w:r>
      <w:r>
        <w:t>объекта,</w:t>
      </w:r>
      <w:r w:rsidR="00437A0A">
        <w:t xml:space="preserve"> </w:t>
      </w:r>
      <w:r>
        <w:t>который</w:t>
      </w:r>
      <w:r w:rsidR="00437A0A">
        <w:t xml:space="preserve"> </w:t>
      </w:r>
      <w:r>
        <w:t>находится</w:t>
      </w:r>
      <w:r w:rsidR="00437A0A">
        <w:t xml:space="preserve"> </w:t>
      </w:r>
      <w:r>
        <w:t>в</w:t>
      </w:r>
      <w:r w:rsidR="00437A0A">
        <w:t xml:space="preserve"> </w:t>
      </w:r>
      <w:r>
        <w:t>фокусе</w:t>
      </w:r>
      <w:r w:rsidR="00437A0A">
        <w:t xml:space="preserve"> </w:t>
      </w:r>
      <w:r>
        <w:t>нашего</w:t>
      </w:r>
      <w:r w:rsidR="00437A0A">
        <w:t xml:space="preserve"> </w:t>
      </w:r>
      <w:r>
        <w:t>внимания,</w:t>
      </w:r>
      <w:r w:rsidR="00437A0A">
        <w:t xml:space="preserve"> </w:t>
      </w:r>
      <w:r>
        <w:t>а</w:t>
      </w:r>
      <w:r w:rsidR="00437A0A">
        <w:t xml:space="preserve"> </w:t>
      </w:r>
      <w:r>
        <w:t>значит</w:t>
      </w:r>
      <w:r w:rsidR="00437A0A">
        <w:t xml:space="preserve">, </w:t>
      </w:r>
      <w:r>
        <w:t>связанные</w:t>
      </w:r>
      <w:r w:rsidR="00437A0A">
        <w:t xml:space="preserve"> </w:t>
      </w:r>
      <w:r>
        <w:t>с</w:t>
      </w:r>
      <w:r w:rsidR="00437A0A">
        <w:t xml:space="preserve"> </w:t>
      </w:r>
      <w:r>
        <w:t>функционированием</w:t>
      </w:r>
      <w:r w:rsidR="00437A0A">
        <w:t xml:space="preserve"> </w:t>
      </w:r>
      <w:r>
        <w:t>и</w:t>
      </w:r>
      <w:r w:rsidR="00437A0A">
        <w:t xml:space="preserve"> </w:t>
      </w:r>
      <w:r>
        <w:t>развитием</w:t>
      </w:r>
      <w:r w:rsidR="00437A0A">
        <w:t xml:space="preserve"> </w:t>
      </w:r>
      <w:r>
        <w:t>систем.</w:t>
      </w:r>
      <w:r w:rsidR="00437A0A">
        <w:t xml:space="preserve"> </w:t>
      </w:r>
      <w:r>
        <w:t>И,</w:t>
      </w:r>
      <w:r w:rsidR="00437A0A">
        <w:t xml:space="preserve"> </w:t>
      </w:r>
      <w:r>
        <w:t>коль</w:t>
      </w:r>
      <w:r w:rsidR="00437A0A">
        <w:t xml:space="preserve"> </w:t>
      </w:r>
      <w:r>
        <w:t>они</w:t>
      </w:r>
      <w:r w:rsidR="00437A0A">
        <w:t xml:space="preserve"> </w:t>
      </w:r>
      <w:r>
        <w:t>отражают</w:t>
      </w:r>
      <w:r w:rsidR="00437A0A">
        <w:t xml:space="preserve"> </w:t>
      </w:r>
      <w:r>
        <w:t>развитие</w:t>
      </w:r>
      <w:r w:rsidR="00437A0A">
        <w:t xml:space="preserve"> </w:t>
      </w:r>
      <w:r>
        <w:t>систем</w:t>
      </w:r>
      <w:r w:rsidR="00437A0A">
        <w:t xml:space="preserve"> </w:t>
      </w:r>
      <w:r>
        <w:t>ныне</w:t>
      </w:r>
      <w:r w:rsidR="00437A0A">
        <w:t xml:space="preserve"> </w:t>
      </w:r>
      <w:r>
        <w:t>рассматриваемых,</w:t>
      </w:r>
      <w:r w:rsidR="00437A0A">
        <w:t xml:space="preserve"> </w:t>
      </w:r>
      <w:r>
        <w:t>следовательно</w:t>
      </w:r>
      <w:r w:rsidR="00437A0A">
        <w:t xml:space="preserve"> </w:t>
      </w:r>
      <w:r>
        <w:t>в</w:t>
      </w:r>
      <w:r w:rsidR="00437A0A">
        <w:t xml:space="preserve"> </w:t>
      </w:r>
      <w:r>
        <w:t>данный</w:t>
      </w:r>
      <w:r w:rsidR="00437A0A">
        <w:t xml:space="preserve"> </w:t>
      </w:r>
      <w:r>
        <w:t>момент</w:t>
      </w:r>
      <w:r w:rsidR="00437A0A">
        <w:t xml:space="preserve"> </w:t>
      </w:r>
      <w:r>
        <w:t>они</w:t>
      </w:r>
      <w:r w:rsidR="00437A0A">
        <w:t xml:space="preserve"> </w:t>
      </w:r>
      <w:r>
        <w:t>являются</w:t>
      </w:r>
      <w:r w:rsidR="00437A0A">
        <w:t xml:space="preserve"> </w:t>
      </w:r>
      <w:r>
        <w:t>Новыми.</w:t>
      </w:r>
      <w:r w:rsidR="00437A0A">
        <w:t xml:space="preserve"> </w:t>
      </w:r>
      <w:r>
        <w:t>Вот</w:t>
      </w:r>
      <w:r w:rsidR="00437A0A">
        <w:t xml:space="preserve"> </w:t>
      </w:r>
      <w:r>
        <w:t>с</w:t>
      </w:r>
      <w:r w:rsidR="00437A0A">
        <w:t xml:space="preserve"> </w:t>
      </w:r>
      <w:r>
        <w:t>этих</w:t>
      </w:r>
      <w:r w:rsidR="00437A0A">
        <w:t xml:space="preserve"> </w:t>
      </w:r>
      <w:r>
        <w:t>позиций</w:t>
      </w:r>
      <w:r w:rsidR="00437A0A">
        <w:t xml:space="preserve"> </w:t>
      </w:r>
      <w:r>
        <w:t>и</w:t>
      </w:r>
      <w:r w:rsidR="00437A0A">
        <w:t xml:space="preserve"> </w:t>
      </w:r>
      <w:r>
        <w:t>будем</w:t>
      </w:r>
      <w:r w:rsidR="00437A0A">
        <w:t xml:space="preserve"> </w:t>
      </w:r>
      <w:r>
        <w:t>рассматривать</w:t>
      </w:r>
      <w:r w:rsidR="00437A0A">
        <w:t xml:space="preserve"> </w:t>
      </w:r>
      <w:r>
        <w:t>вс</w:t>
      </w:r>
      <w:r w:rsidR="00437A0A">
        <w:t xml:space="preserve">ё </w:t>
      </w:r>
      <w:r>
        <w:t>то,</w:t>
      </w:r>
      <w:r w:rsidR="00437A0A">
        <w:t xml:space="preserve"> </w:t>
      </w:r>
      <w:r>
        <w:t>что</w:t>
      </w:r>
      <w:r w:rsidR="00437A0A">
        <w:t xml:space="preserve"> </w:t>
      </w:r>
      <w:r>
        <w:t>происходит</w:t>
      </w:r>
      <w:r w:rsidR="00437A0A">
        <w:t xml:space="preserve"> </w:t>
      </w:r>
      <w:r>
        <w:t>вокруг</w:t>
      </w:r>
      <w:r w:rsidR="00437A0A">
        <w:t xml:space="preserve"> </w:t>
      </w:r>
      <w:r>
        <w:t>нас</w:t>
      </w:r>
      <w:r w:rsidR="00437A0A">
        <w:t xml:space="preserve"> </w:t>
      </w:r>
      <w:r>
        <w:t>в</w:t>
      </w:r>
      <w:r w:rsidR="00437A0A">
        <w:t xml:space="preserve"> </w:t>
      </w:r>
      <w:r>
        <w:t>повседневности</w:t>
      </w:r>
      <w:r w:rsidR="00437A0A">
        <w:t xml:space="preserve"> </w:t>
      </w:r>
      <w:r>
        <w:t>и</w:t>
      </w:r>
      <w:r w:rsidR="00437A0A">
        <w:t xml:space="preserve"> </w:t>
      </w:r>
      <w:r>
        <w:t>заставляет</w:t>
      </w:r>
      <w:r w:rsidR="00437A0A">
        <w:t xml:space="preserve"> </w:t>
      </w:r>
      <w:r w:rsidRPr="008F7E06">
        <w:rPr>
          <w:rStyle w:val="--0"/>
        </w:rPr>
        <w:t>искать</w:t>
      </w:r>
      <w:r w:rsidR="00437A0A">
        <w:rPr>
          <w:rStyle w:val="--0"/>
        </w:rPr>
        <w:t xml:space="preserve"> </w:t>
      </w:r>
      <w:r w:rsidRPr="008F7E06">
        <w:rPr>
          <w:rStyle w:val="--"/>
        </w:rPr>
        <w:t>ответы</w:t>
      </w:r>
      <w:r w:rsidR="00437A0A">
        <w:t xml:space="preserve"> </w:t>
      </w:r>
      <w:r>
        <w:t>на</w:t>
      </w:r>
      <w:r w:rsidR="00437A0A">
        <w:t xml:space="preserve"> </w:t>
      </w:r>
      <w:r>
        <w:t>многое,</w:t>
      </w:r>
      <w:r w:rsidR="00437A0A">
        <w:t xml:space="preserve"> </w:t>
      </w:r>
      <w:r>
        <w:t>до</w:t>
      </w:r>
      <w:r w:rsidR="00437A0A">
        <w:t xml:space="preserve"> </w:t>
      </w:r>
      <w:r>
        <w:t>конца</w:t>
      </w:r>
      <w:r w:rsidR="00437A0A">
        <w:t xml:space="preserve"> </w:t>
      </w:r>
      <w:r w:rsidRPr="008F7E06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8F7E06">
        <w:rPr>
          <w:rStyle w:val="--0"/>
        </w:rPr>
        <w:t>понимаемое</w:t>
      </w:r>
      <w:r w:rsidR="00437A0A">
        <w:t xml:space="preserve"> </w:t>
      </w:r>
      <w:r>
        <w:t>нами</w:t>
      </w:r>
      <w:r w:rsidR="00437A0A">
        <w:t xml:space="preserve"> </w:t>
      </w:r>
      <w:r>
        <w:t>в</w:t>
      </w:r>
      <w:r w:rsidR="00437A0A">
        <w:t xml:space="preserve"> </w:t>
      </w:r>
      <w:r>
        <w:t>силу</w:t>
      </w:r>
      <w:r w:rsidR="00437A0A">
        <w:t xml:space="preserve"> </w:t>
      </w:r>
      <w:r>
        <w:t>нашего</w:t>
      </w:r>
      <w:r w:rsidR="00437A0A">
        <w:t xml:space="preserve"> </w:t>
      </w:r>
      <w:r>
        <w:t>мышления.</w:t>
      </w:r>
      <w:r w:rsidR="00437A0A">
        <w:t xml:space="preserve"> </w:t>
      </w:r>
      <w:r w:rsidRPr="009A3062">
        <w:t>Не</w:t>
      </w:r>
      <w:r w:rsidR="00437A0A">
        <w:t xml:space="preserve"> </w:t>
      </w:r>
      <w:r w:rsidRPr="009A3062">
        <w:t>делайте</w:t>
      </w:r>
      <w:r w:rsidR="00437A0A">
        <w:t xml:space="preserve"> </w:t>
      </w:r>
      <w:r w:rsidRPr="009A3062">
        <w:t>преждевременных</w:t>
      </w:r>
      <w:r w:rsidR="00437A0A">
        <w:t xml:space="preserve"> </w:t>
      </w:r>
      <w:r w:rsidRPr="009A3062">
        <w:t>выводов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8F7E06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8F7E06">
        <w:rPr>
          <w:rStyle w:val="--0"/>
        </w:rPr>
        <w:t>смотрите</w:t>
      </w:r>
      <w:r w:rsidR="00437A0A">
        <w:t xml:space="preserve"> </w:t>
      </w:r>
      <w:r w:rsidRPr="009A3062">
        <w:t>на</w:t>
      </w:r>
      <w:r w:rsidR="00437A0A">
        <w:t xml:space="preserve"> </w:t>
      </w:r>
      <w:r w:rsidRPr="009A3062">
        <w:t>ситуацию</w:t>
      </w:r>
      <w:r w:rsidR="00437A0A">
        <w:t xml:space="preserve"> </w:t>
      </w:r>
      <w:r w:rsidRPr="009A3062">
        <w:t>через</w:t>
      </w:r>
      <w:r w:rsidR="00437A0A">
        <w:t xml:space="preserve"> </w:t>
      </w:r>
      <w:r w:rsidRPr="009A3062">
        <w:t>призму</w:t>
      </w:r>
      <w:r w:rsidR="00437A0A">
        <w:t xml:space="preserve"> </w:t>
      </w:r>
      <w:r w:rsidRPr="009A3062">
        <w:t>того</w:t>
      </w:r>
      <w:r w:rsidR="00437A0A">
        <w:t xml:space="preserve"> </w:t>
      </w:r>
      <w:r w:rsidRPr="009A3062">
        <w:t>или</w:t>
      </w:r>
      <w:r w:rsidR="00437A0A">
        <w:t xml:space="preserve"> </w:t>
      </w:r>
      <w:r w:rsidRPr="009A3062">
        <w:t>иного</w:t>
      </w:r>
      <w:r w:rsidR="00437A0A">
        <w:t xml:space="preserve"> </w:t>
      </w:r>
      <w:r w:rsidRPr="009A3062">
        <w:t>шаблона.</w:t>
      </w:r>
      <w:r w:rsidR="00437A0A">
        <w:t xml:space="preserve"> </w:t>
      </w:r>
      <w:r>
        <w:t>И</w:t>
      </w:r>
      <w:r w:rsidR="00437A0A">
        <w:t xml:space="preserve"> </w:t>
      </w:r>
      <w:r>
        <w:t>главное</w:t>
      </w:r>
      <w:r w:rsidR="00437A0A">
        <w:t xml:space="preserve"> — </w:t>
      </w:r>
      <w:r>
        <w:t>д</w:t>
      </w:r>
      <w:r w:rsidRPr="009A3062">
        <w:t>истанцируйтесь</w:t>
      </w:r>
      <w:r w:rsidR="00437A0A">
        <w:t xml:space="preserve"> </w:t>
      </w:r>
      <w:r w:rsidRPr="009A3062">
        <w:t>от</w:t>
      </w:r>
      <w:r w:rsidR="00437A0A">
        <w:t xml:space="preserve"> </w:t>
      </w:r>
      <w:r w:rsidRPr="009A3062">
        <w:t>эмоций</w:t>
      </w:r>
      <w:r>
        <w:t>.</w:t>
      </w:r>
    </w:p>
    <w:p w14:paraId="706EE4DD" w14:textId="11FBF7CE" w:rsidR="004B6FA1" w:rsidRPr="009A3062" w:rsidRDefault="004B6FA1" w:rsidP="00437A0A">
      <w:r w:rsidRPr="009A3062">
        <w:t>Современный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с</w:t>
      </w:r>
      <w:r w:rsidR="00437A0A">
        <w:t xml:space="preserve"> </w:t>
      </w:r>
      <w:r w:rsidRPr="009A3062">
        <w:t>его</w:t>
      </w:r>
      <w:r w:rsidR="00437A0A">
        <w:t xml:space="preserve"> </w:t>
      </w:r>
      <w:r w:rsidRPr="009A3062">
        <w:t>рынком,</w:t>
      </w:r>
      <w:r w:rsidR="00437A0A">
        <w:t xml:space="preserve"> </w:t>
      </w:r>
      <w:r w:rsidRPr="009A3062">
        <w:t>демократией,</w:t>
      </w:r>
      <w:r w:rsidR="00437A0A">
        <w:t xml:space="preserve"> </w:t>
      </w:r>
      <w:r w:rsidRPr="009A3062">
        <w:t>прогрессом,</w:t>
      </w:r>
      <w:r w:rsidR="00437A0A">
        <w:t xml:space="preserve"> </w:t>
      </w:r>
      <w:r w:rsidRPr="009A3062">
        <w:t>приоритетом</w:t>
      </w:r>
      <w:r w:rsidR="00437A0A">
        <w:t xml:space="preserve"> </w:t>
      </w:r>
      <w:r w:rsidRPr="009A3062">
        <w:t>материальных</w:t>
      </w:r>
      <w:r w:rsidR="00437A0A">
        <w:t xml:space="preserve"> </w:t>
      </w:r>
      <w:r w:rsidRPr="009A3062">
        <w:t>ценностей</w:t>
      </w:r>
      <w:r w:rsidR="00437A0A">
        <w:t xml:space="preserve"> </w:t>
      </w:r>
      <w:r w:rsidRPr="009A3062">
        <w:t>над</w:t>
      </w:r>
      <w:r w:rsidR="00437A0A">
        <w:t xml:space="preserve"> </w:t>
      </w:r>
      <w:r w:rsidRPr="009A3062">
        <w:t>духовными</w:t>
      </w:r>
      <w:r w:rsidR="00437A0A">
        <w:t xml:space="preserve"> </w:t>
      </w:r>
      <w:r w:rsidRPr="009A3062">
        <w:t>вчера</w:t>
      </w:r>
      <w:r w:rsidR="00437A0A">
        <w:t xml:space="preserve"> </w:t>
      </w:r>
      <w:r w:rsidRPr="009A3062">
        <w:t>казался</w:t>
      </w:r>
      <w:r w:rsidR="00437A0A">
        <w:t xml:space="preserve"> </w:t>
      </w:r>
      <w:r w:rsidRPr="009A3062">
        <w:t>непоколебимым.</w:t>
      </w:r>
      <w:r w:rsidR="00437A0A">
        <w:t xml:space="preserve"> </w:t>
      </w:r>
      <w:r w:rsidRPr="009A3062">
        <w:t>По</w:t>
      </w:r>
      <w:r w:rsidR="00437A0A">
        <w:t xml:space="preserve"> </w:t>
      </w:r>
      <w:r w:rsidRPr="009A3062">
        <w:t>умолчанию</w:t>
      </w:r>
      <w:r w:rsidR="00437A0A">
        <w:t xml:space="preserve"> </w:t>
      </w:r>
      <w:r w:rsidRPr="009A3062">
        <w:t>считалось:</w:t>
      </w:r>
      <w:r w:rsidR="00437A0A">
        <w:t xml:space="preserve"> </w:t>
      </w:r>
      <w:r w:rsidRPr="009A3062">
        <w:t>на</w:t>
      </w:r>
      <w:r w:rsidR="00437A0A">
        <w:t xml:space="preserve"> </w:t>
      </w:r>
      <w:r w:rsidRPr="009A3062">
        <w:t>смену</w:t>
      </w:r>
      <w:r w:rsidR="00437A0A">
        <w:t xml:space="preserve"> </w:t>
      </w:r>
      <w:r w:rsidRPr="009A3062">
        <w:t>ночи</w:t>
      </w:r>
      <w:r w:rsidR="00437A0A">
        <w:t xml:space="preserve"> </w:t>
      </w:r>
      <w:r w:rsidRPr="009A3062">
        <w:t>придёт</w:t>
      </w:r>
      <w:r w:rsidR="00437A0A">
        <w:t xml:space="preserve"> </w:t>
      </w:r>
      <w:r w:rsidRPr="009A3062">
        <w:t>день,</w:t>
      </w:r>
      <w:r w:rsidR="00437A0A">
        <w:t xml:space="preserve"> </w:t>
      </w:r>
      <w:r w:rsidRPr="009A3062">
        <w:t>зиму</w:t>
      </w:r>
      <w:r w:rsidR="00437A0A">
        <w:t xml:space="preserve"> </w:t>
      </w:r>
      <w:r w:rsidRPr="009A3062">
        <w:t>сменит</w:t>
      </w:r>
      <w:r w:rsidR="00437A0A">
        <w:t xml:space="preserve"> </w:t>
      </w:r>
      <w:r w:rsidRPr="009A3062">
        <w:t>лето,</w:t>
      </w:r>
      <w:r w:rsidR="00437A0A">
        <w:t xml:space="preserve"> </w:t>
      </w:r>
      <w:r w:rsidRPr="009A3062">
        <w:t>экономический</w:t>
      </w:r>
      <w:r w:rsidR="00437A0A">
        <w:t xml:space="preserve"> </w:t>
      </w:r>
      <w:r w:rsidRPr="009A3062">
        <w:t>спад</w:t>
      </w:r>
      <w:r w:rsidR="00437A0A">
        <w:t xml:space="preserve"> </w:t>
      </w:r>
      <w:r w:rsidRPr="009A3062">
        <w:t>преобразуется</w:t>
      </w:r>
      <w:r w:rsidR="00437A0A">
        <w:t xml:space="preserve"> </w:t>
      </w:r>
      <w:r w:rsidRPr="009A3062">
        <w:t>в</w:t>
      </w:r>
      <w:r w:rsidR="00437A0A">
        <w:t xml:space="preserve"> </w:t>
      </w:r>
      <w:r w:rsidRPr="009A3062">
        <w:t>новый</w:t>
      </w:r>
      <w:r w:rsidR="00437A0A">
        <w:t xml:space="preserve"> </w:t>
      </w:r>
      <w:r w:rsidRPr="009A3062">
        <w:t>подъём,</w:t>
      </w:r>
      <w:r w:rsidR="00437A0A">
        <w:t xml:space="preserve"> </w:t>
      </w:r>
      <w:r w:rsidRPr="009A3062">
        <w:t>а</w:t>
      </w:r>
      <w:r w:rsidR="00437A0A">
        <w:t xml:space="preserve"> </w:t>
      </w:r>
      <w:r w:rsidRPr="009A3062">
        <w:t>периодически</w:t>
      </w:r>
      <w:r w:rsidR="00437A0A">
        <w:t xml:space="preserve"> </w:t>
      </w:r>
      <w:r w:rsidRPr="009A3062">
        <w:t>возникающие</w:t>
      </w:r>
      <w:r w:rsidR="00437A0A">
        <w:t xml:space="preserve"> </w:t>
      </w:r>
      <w:r w:rsidRPr="009A3062">
        <w:t>проблемы</w:t>
      </w:r>
      <w:r w:rsidR="00437A0A">
        <w:t xml:space="preserve"> </w:t>
      </w:r>
      <w:r w:rsidRPr="009A3062">
        <w:t>как-нибудь</w:t>
      </w:r>
      <w:r w:rsidR="00437A0A">
        <w:t xml:space="preserve"> </w:t>
      </w:r>
      <w:r w:rsidRPr="009A3062">
        <w:t>сами</w:t>
      </w:r>
      <w:r w:rsidR="00437A0A">
        <w:t xml:space="preserve"> </w:t>
      </w:r>
      <w:r w:rsidRPr="009A3062">
        <w:t>собой</w:t>
      </w:r>
      <w:r w:rsidR="00437A0A">
        <w:t xml:space="preserve"> </w:t>
      </w:r>
      <w:r w:rsidRPr="009A3062">
        <w:t>рассосутся.</w:t>
      </w:r>
      <w:r w:rsidR="00437A0A">
        <w:t xml:space="preserve"> </w:t>
      </w:r>
      <w:r w:rsidRPr="009A3062">
        <w:t>Но</w:t>
      </w:r>
      <w:r w:rsidR="00437A0A">
        <w:t xml:space="preserve"> </w:t>
      </w:r>
      <w:r w:rsidRPr="009A3062">
        <w:t>вот</w:t>
      </w:r>
      <w:r w:rsidR="00437A0A">
        <w:t xml:space="preserve"> </w:t>
      </w:r>
      <w:r w:rsidRPr="009A3062">
        <w:t>привычный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поколебался.</w:t>
      </w:r>
      <w:r w:rsidR="00437A0A">
        <w:t xml:space="preserve"> </w:t>
      </w:r>
      <w:r w:rsidRPr="009A3062">
        <w:t>До</w:t>
      </w:r>
      <w:r w:rsidR="00437A0A">
        <w:t xml:space="preserve"> </w:t>
      </w:r>
      <w:r w:rsidRPr="009A3062">
        <w:t>самых</w:t>
      </w:r>
      <w:r w:rsidR="00437A0A">
        <w:t xml:space="preserve"> </w:t>
      </w:r>
      <w:r w:rsidRPr="009A3062">
        <w:t>толстокожих</w:t>
      </w:r>
      <w:r w:rsidR="00437A0A">
        <w:t xml:space="preserve"> </w:t>
      </w:r>
      <w:r w:rsidRPr="009A3062">
        <w:t>сегодня</w:t>
      </w:r>
      <w:r w:rsidR="00437A0A">
        <w:t xml:space="preserve"> </w:t>
      </w:r>
      <w:r w:rsidRPr="009A3062">
        <w:t>доходит:</w:t>
      </w:r>
      <w:r w:rsidR="00437A0A">
        <w:t xml:space="preserve"> </w:t>
      </w:r>
      <w:r w:rsidRPr="00863FDA">
        <w:rPr>
          <w:rStyle w:val="--"/>
        </w:rPr>
        <w:t>началось</w:t>
      </w:r>
      <w:r w:rsidR="00437A0A">
        <w:rPr>
          <w:rStyle w:val="--"/>
        </w:rPr>
        <w:t xml:space="preserve"> </w:t>
      </w:r>
      <w:r w:rsidRPr="00863FDA">
        <w:rPr>
          <w:rStyle w:val="--0"/>
        </w:rPr>
        <w:t>что-то</w:t>
      </w:r>
      <w:r w:rsidR="00437A0A">
        <w:t xml:space="preserve"> </w:t>
      </w:r>
      <w:r w:rsidRPr="009A3062">
        <w:t>слишком</w:t>
      </w:r>
      <w:r w:rsidR="00437A0A">
        <w:t xml:space="preserve"> </w:t>
      </w:r>
      <w:r w:rsidRPr="009A3062">
        <w:t>тревожное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слишком</w:t>
      </w:r>
      <w:r w:rsidR="00437A0A">
        <w:t xml:space="preserve"> </w:t>
      </w:r>
      <w:r w:rsidRPr="009A3062">
        <w:t>масштабное.</w:t>
      </w:r>
      <w:r w:rsidR="00437A0A">
        <w:t xml:space="preserve"> </w:t>
      </w:r>
      <w:r w:rsidRPr="009A3062">
        <w:t>Страшно…</w:t>
      </w:r>
      <w:r w:rsidR="00437A0A">
        <w:t xml:space="preserve"> </w:t>
      </w:r>
      <w:r>
        <w:t>от</w:t>
      </w:r>
      <w:r w:rsidR="00437A0A">
        <w:t xml:space="preserve"> </w:t>
      </w:r>
      <w:r>
        <w:t>непонимания.</w:t>
      </w:r>
      <w:r w:rsidR="00437A0A">
        <w:t xml:space="preserve"> </w:t>
      </w:r>
      <w:r w:rsidRPr="009A3062">
        <w:t>Анализ</w:t>
      </w:r>
      <w:r w:rsidR="00437A0A">
        <w:t xml:space="preserve"> </w:t>
      </w:r>
      <w:r w:rsidRPr="009A3062">
        <w:t>происходящих</w:t>
      </w:r>
      <w:r w:rsidR="00437A0A">
        <w:t xml:space="preserve"> </w:t>
      </w:r>
      <w:r w:rsidRPr="009A3062">
        <w:t>событий</w:t>
      </w:r>
      <w:r w:rsidR="00437A0A">
        <w:t xml:space="preserve"> </w:t>
      </w:r>
      <w:r w:rsidRPr="009A3062">
        <w:t>показывает:</w:t>
      </w:r>
      <w:r w:rsidR="00437A0A">
        <w:t xml:space="preserve"> </w:t>
      </w:r>
      <w:r w:rsidRPr="009A3062">
        <w:t>современный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уходит</w:t>
      </w:r>
      <w:r w:rsidR="00437A0A">
        <w:t xml:space="preserve"> </w:t>
      </w:r>
      <w:r w:rsidRPr="009A3062">
        <w:t>в</w:t>
      </w:r>
      <w:r w:rsidR="00437A0A">
        <w:t xml:space="preserve"> </w:t>
      </w:r>
      <w:r w:rsidRPr="009A3062">
        <w:t>небытие.</w:t>
      </w:r>
      <w:r w:rsidR="00437A0A">
        <w:t xml:space="preserve"> </w:t>
      </w:r>
      <w:r w:rsidRPr="009A3062">
        <w:t>Это</w:t>
      </w:r>
      <w:r w:rsidR="00437A0A">
        <w:t xml:space="preserve"> </w:t>
      </w:r>
      <w:r w:rsidRPr="00863FDA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863FDA">
        <w:rPr>
          <w:rStyle w:val="--0"/>
        </w:rPr>
        <w:t>смена</w:t>
      </w:r>
      <w:r w:rsidR="00437A0A">
        <w:t xml:space="preserve"> </w:t>
      </w:r>
      <w:r w:rsidRPr="009A3062">
        <w:t>частностей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даже</w:t>
      </w:r>
      <w:r w:rsidR="00437A0A">
        <w:t xml:space="preserve"> </w:t>
      </w:r>
      <w:r w:rsidRPr="00863FDA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863FDA">
        <w:rPr>
          <w:rStyle w:val="--0"/>
        </w:rPr>
        <w:t>смена</w:t>
      </w:r>
      <w:r w:rsidR="00437A0A">
        <w:t xml:space="preserve"> </w:t>
      </w:r>
      <w:r w:rsidRPr="009A3062">
        <w:t>эпох.</w:t>
      </w:r>
      <w:r w:rsidR="00437A0A">
        <w:t xml:space="preserve"> </w:t>
      </w:r>
      <w:r w:rsidRPr="009A3062">
        <w:t>Привычного</w:t>
      </w:r>
      <w:r w:rsidR="00437A0A">
        <w:t xml:space="preserve"> </w:t>
      </w:r>
      <w:r w:rsidRPr="009A3062">
        <w:t>мира</w:t>
      </w:r>
      <w:r w:rsidR="00437A0A">
        <w:t xml:space="preserve"> </w:t>
      </w:r>
      <w:r w:rsidRPr="009A3062">
        <w:t>больше</w:t>
      </w:r>
      <w:r w:rsidR="00437A0A">
        <w:t xml:space="preserve"> </w:t>
      </w:r>
      <w:r w:rsidRPr="009A3062">
        <w:t>не</w:t>
      </w:r>
      <w:r w:rsidR="00437A0A">
        <w:t xml:space="preserve"> </w:t>
      </w:r>
      <w:r w:rsidRPr="009A3062">
        <w:t>будет,</w:t>
      </w:r>
      <w:r w:rsidR="00437A0A">
        <w:t xml:space="preserve"> </w:t>
      </w:r>
      <w:r w:rsidRPr="009A3062">
        <w:t>как</w:t>
      </w:r>
      <w:r w:rsidR="00437A0A">
        <w:t xml:space="preserve"> </w:t>
      </w:r>
      <w:r w:rsidRPr="009A3062">
        <w:t>не</w:t>
      </w:r>
      <w:r w:rsidR="00437A0A">
        <w:t xml:space="preserve"> </w:t>
      </w:r>
      <w:r>
        <w:t>стало</w:t>
      </w:r>
      <w:r w:rsidR="00437A0A">
        <w:t xml:space="preserve"> </w:t>
      </w:r>
      <w:r>
        <w:t>в</w:t>
      </w:r>
      <w:r w:rsidR="00437A0A">
        <w:t xml:space="preserve"> своё </w:t>
      </w:r>
      <w:r>
        <w:t>время</w:t>
      </w:r>
      <w:r w:rsidR="00437A0A">
        <w:t xml:space="preserve"> </w:t>
      </w:r>
      <w:r w:rsidRPr="009A3062">
        <w:t>парниковых</w:t>
      </w:r>
      <w:r w:rsidR="00437A0A">
        <w:t xml:space="preserve"> </w:t>
      </w:r>
      <w:r w:rsidRPr="009A3062">
        <w:t>тропиков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динозавров.</w:t>
      </w:r>
      <w:r w:rsidR="00437A0A">
        <w:t xml:space="preserve"> </w:t>
      </w:r>
      <w:r w:rsidRPr="009A3062">
        <w:t>Грядут</w:t>
      </w:r>
      <w:r w:rsidR="00437A0A">
        <w:t xml:space="preserve"> </w:t>
      </w:r>
      <w:r w:rsidRPr="009A3062">
        <w:t>события,</w:t>
      </w:r>
      <w:r w:rsidR="00437A0A">
        <w:t xml:space="preserve"> </w:t>
      </w:r>
      <w:r w:rsidRPr="009A3062">
        <w:t>сравнимые</w:t>
      </w:r>
      <w:r w:rsidR="00437A0A">
        <w:t xml:space="preserve"> </w:t>
      </w:r>
      <w:r w:rsidRPr="009A3062">
        <w:t>с</w:t>
      </w:r>
      <w:r w:rsidR="00437A0A">
        <w:t xml:space="preserve"> </w:t>
      </w:r>
      <w:r w:rsidRPr="009A3062">
        <w:t>Всемирным</w:t>
      </w:r>
      <w:r w:rsidR="00437A0A">
        <w:t xml:space="preserve"> </w:t>
      </w:r>
      <w:r w:rsidRPr="009A3062">
        <w:t>Потопом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Ледниковым</w:t>
      </w:r>
      <w:r w:rsidR="00437A0A">
        <w:t xml:space="preserve"> </w:t>
      </w:r>
      <w:r w:rsidRPr="009A3062">
        <w:t>периодом.</w:t>
      </w:r>
    </w:p>
    <w:p w14:paraId="694EF2A3" w14:textId="0A5E53C2" w:rsidR="004B6FA1" w:rsidRPr="009A3062" w:rsidRDefault="004B6FA1" w:rsidP="00437A0A">
      <w:r w:rsidRPr="009A3062">
        <w:t>Чтобы</w:t>
      </w:r>
      <w:r w:rsidR="00437A0A">
        <w:t xml:space="preserve"> </w:t>
      </w:r>
      <w:r w:rsidRPr="009A3062">
        <w:t>необоснованность</w:t>
      </w:r>
      <w:r w:rsidR="00437A0A">
        <w:t xml:space="preserve"> </w:t>
      </w:r>
      <w:r w:rsidRPr="009A3062">
        <w:t>надежд</w:t>
      </w:r>
      <w:r w:rsidR="00437A0A">
        <w:t xml:space="preserve"> </w:t>
      </w:r>
      <w:r w:rsidRPr="009A3062">
        <w:t>отсидеться</w:t>
      </w:r>
      <w:r w:rsidR="00437A0A">
        <w:t xml:space="preserve"> </w:t>
      </w:r>
      <w:r w:rsidRPr="009A3062">
        <w:t>стала</w:t>
      </w:r>
      <w:r w:rsidR="00437A0A">
        <w:t xml:space="preserve"> </w:t>
      </w:r>
      <w:r w:rsidRPr="009A3062">
        <w:t>очевидна,</w:t>
      </w:r>
      <w:r w:rsidR="00437A0A">
        <w:t xml:space="preserve"> </w:t>
      </w:r>
      <w:r w:rsidRPr="009A3062">
        <w:t>рассмотрим</w:t>
      </w:r>
      <w:r w:rsidR="00437A0A">
        <w:t xml:space="preserve"> </w:t>
      </w:r>
      <w:r w:rsidRPr="009A3062">
        <w:t>видимую</w:t>
      </w:r>
      <w:r w:rsidR="00437A0A">
        <w:t xml:space="preserve"> </w:t>
      </w:r>
      <w:r w:rsidRPr="009A3062">
        <w:t>часть</w:t>
      </w:r>
      <w:r w:rsidR="00437A0A">
        <w:t xml:space="preserve"> </w:t>
      </w:r>
      <w:r w:rsidRPr="009A3062">
        <w:t>ситуации</w:t>
      </w:r>
      <w:r w:rsidR="00437A0A">
        <w:t xml:space="preserve"> </w:t>
      </w:r>
      <w:r w:rsidRPr="009A3062">
        <w:t>последн</w:t>
      </w:r>
      <w:r w:rsidR="00437A0A">
        <w:t xml:space="preserve">их </w:t>
      </w:r>
      <w:r>
        <w:t>полутора</w:t>
      </w:r>
      <w:r w:rsidR="00437A0A">
        <w:t xml:space="preserve"> </w:t>
      </w:r>
      <w:r w:rsidRPr="009A3062">
        <w:t>сот</w:t>
      </w:r>
      <w:r w:rsidR="00437A0A">
        <w:t xml:space="preserve">ен </w:t>
      </w:r>
      <w:r w:rsidRPr="009A3062">
        <w:t>лет.</w:t>
      </w:r>
      <w:r w:rsidR="00437A0A">
        <w:t xml:space="preserve"> </w:t>
      </w:r>
      <w:r w:rsidRPr="009A3062">
        <w:t>Начнём</w:t>
      </w:r>
      <w:r w:rsidR="00437A0A">
        <w:t xml:space="preserve"> </w:t>
      </w:r>
      <w:r w:rsidRPr="009A3062">
        <w:t>с</w:t>
      </w:r>
      <w:r w:rsidR="00437A0A">
        <w:t xml:space="preserve"> </w:t>
      </w:r>
      <w:r w:rsidRPr="009A3062">
        <w:t>бе</w:t>
      </w:r>
      <w:r w:rsidR="00437A0A">
        <w:t>з(с)</w:t>
      </w:r>
      <w:r w:rsidRPr="009A3062">
        <w:t>спорных</w:t>
      </w:r>
      <w:r w:rsidR="00437A0A">
        <w:t xml:space="preserve"> </w:t>
      </w:r>
      <w:r w:rsidRPr="009A3062">
        <w:t>фактов.</w:t>
      </w:r>
      <w:r w:rsidR="00437A0A">
        <w:t xml:space="preserve"> </w:t>
      </w:r>
      <w:r w:rsidRPr="009A3062">
        <w:t>Бе</w:t>
      </w:r>
      <w:r w:rsidR="00437A0A">
        <w:t>з(с)</w:t>
      </w:r>
      <w:r w:rsidRPr="009A3062">
        <w:t>прецедентный</w:t>
      </w:r>
      <w:r w:rsidR="00437A0A">
        <w:t xml:space="preserve"> </w:t>
      </w:r>
      <w:r w:rsidRPr="009A3062">
        <w:t>технический</w:t>
      </w:r>
      <w:r w:rsidR="00437A0A">
        <w:t xml:space="preserve"> </w:t>
      </w:r>
      <w:r w:rsidRPr="009A3062">
        <w:t>прогресс</w:t>
      </w:r>
      <w:r w:rsidR="00437A0A">
        <w:t xml:space="preserve"> </w:t>
      </w:r>
      <w:r w:rsidRPr="009A3062">
        <w:t>увеличил</w:t>
      </w:r>
      <w:r w:rsidR="00437A0A">
        <w:t xml:space="preserve"> </w:t>
      </w:r>
      <w:r w:rsidRPr="009A3062">
        <w:t>скорость</w:t>
      </w:r>
      <w:r w:rsidR="00437A0A">
        <w:t xml:space="preserve"> </w:t>
      </w:r>
      <w:r w:rsidRPr="009A3062">
        <w:t>передачи</w:t>
      </w:r>
      <w:r w:rsidR="00437A0A">
        <w:t xml:space="preserve"> </w:t>
      </w:r>
      <w:r w:rsidRPr="009A3062">
        <w:t>информации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перемещения</w:t>
      </w:r>
      <w:r w:rsidR="00437A0A">
        <w:t xml:space="preserve"> </w:t>
      </w:r>
      <w:r w:rsidRPr="009A3062">
        <w:t>грузов.</w:t>
      </w:r>
      <w:r w:rsidR="00437A0A">
        <w:t xml:space="preserve"> </w:t>
      </w:r>
      <w:r w:rsidRPr="009A3062">
        <w:t>Сегодня</w:t>
      </w:r>
      <w:r w:rsidR="00437A0A">
        <w:t xml:space="preserve"> </w:t>
      </w:r>
      <w:r w:rsidRPr="009A3062">
        <w:t>планету</w:t>
      </w:r>
      <w:r w:rsidR="00437A0A">
        <w:t xml:space="preserve"> </w:t>
      </w:r>
      <w:r w:rsidRPr="009A3062">
        <w:t>можно</w:t>
      </w:r>
      <w:r w:rsidR="00437A0A">
        <w:t xml:space="preserve"> </w:t>
      </w:r>
      <w:r w:rsidRPr="009A3062">
        <w:t>облететь</w:t>
      </w:r>
      <w:r w:rsidR="00437A0A">
        <w:t xml:space="preserve"> </w:t>
      </w:r>
      <w:r w:rsidRPr="009A3062">
        <w:t>за</w:t>
      </w:r>
      <w:r w:rsidR="00437A0A">
        <w:t xml:space="preserve"> </w:t>
      </w:r>
      <w:r w:rsidRPr="009A3062">
        <w:t>40</w:t>
      </w:r>
      <w:r w:rsidR="00437A0A">
        <w:t xml:space="preserve"> </w:t>
      </w:r>
      <w:r w:rsidRPr="009A3062">
        <w:t>минут,</w:t>
      </w:r>
      <w:r w:rsidR="00437A0A">
        <w:t xml:space="preserve"> </w:t>
      </w:r>
      <w:r w:rsidRPr="009A3062">
        <w:t>информацию</w:t>
      </w:r>
      <w:r w:rsidR="00437A0A">
        <w:t xml:space="preserve"> </w:t>
      </w:r>
      <w:r w:rsidRPr="009A3062">
        <w:t>передать</w:t>
      </w:r>
      <w:r w:rsidR="00437A0A">
        <w:t xml:space="preserve"> </w:t>
      </w:r>
      <w:r w:rsidRPr="009A3062">
        <w:t>за</w:t>
      </w:r>
      <w:r w:rsidR="00437A0A">
        <w:t xml:space="preserve"> </w:t>
      </w:r>
      <w:r w:rsidRPr="009A3062">
        <w:t>секунды.</w:t>
      </w:r>
      <w:r w:rsidR="00437A0A">
        <w:t xml:space="preserve"> </w:t>
      </w:r>
      <w:r w:rsidRPr="009A3062">
        <w:t>Пространство</w:t>
      </w:r>
      <w:r w:rsidR="00437A0A">
        <w:t xml:space="preserve"> </w:t>
      </w:r>
      <w:r w:rsidRPr="009A3062">
        <w:t>как</w:t>
      </w:r>
      <w:r w:rsidR="00437A0A">
        <w:t xml:space="preserve"> </w:t>
      </w:r>
      <w:r w:rsidRPr="009A3062">
        <w:t>бы</w:t>
      </w:r>
      <w:r w:rsidR="00437A0A">
        <w:t xml:space="preserve"> </w:t>
      </w:r>
      <w:r w:rsidRPr="009A3062">
        <w:t>сжалось,</w:t>
      </w:r>
      <w:r w:rsidR="00437A0A">
        <w:t xml:space="preserve"> </w:t>
      </w:r>
      <w:r w:rsidRPr="009A3062">
        <w:t>а</w:t>
      </w:r>
      <w:r w:rsidR="00437A0A">
        <w:t xml:space="preserve"> </w:t>
      </w:r>
      <w:r w:rsidRPr="009A3062">
        <w:t>время</w:t>
      </w:r>
      <w:r w:rsidR="00437A0A">
        <w:t xml:space="preserve"> </w:t>
      </w:r>
      <w:r w:rsidRPr="009A3062">
        <w:t>ускорилось.</w:t>
      </w:r>
      <w:r w:rsidR="00437A0A">
        <w:t xml:space="preserve"> </w:t>
      </w:r>
      <w:r w:rsidRPr="009A3062">
        <w:t>Люди</w:t>
      </w:r>
      <w:r w:rsidR="00437A0A">
        <w:t xml:space="preserve"> </w:t>
      </w:r>
      <w:r w:rsidRPr="009A3062">
        <w:t>начали</w:t>
      </w:r>
      <w:r w:rsidR="00437A0A">
        <w:t xml:space="preserve"> </w:t>
      </w:r>
      <w:r w:rsidRPr="009A3062">
        <w:t>мыслить</w:t>
      </w:r>
      <w:r w:rsidR="00437A0A">
        <w:t xml:space="preserve"> </w:t>
      </w:r>
      <w:r w:rsidRPr="009A3062">
        <w:t>в</w:t>
      </w:r>
      <w:r w:rsidR="00437A0A">
        <w:t xml:space="preserve"> </w:t>
      </w:r>
      <w:r w:rsidRPr="009A3062">
        <w:t>рамках</w:t>
      </w:r>
      <w:r w:rsidR="00437A0A">
        <w:t xml:space="preserve"> </w:t>
      </w:r>
      <w:r w:rsidRPr="009A3062">
        <w:t>своего</w:t>
      </w:r>
      <w:r w:rsidR="00437A0A">
        <w:t xml:space="preserve"> </w:t>
      </w:r>
      <w:r w:rsidRPr="009A3062">
        <w:t>региона</w:t>
      </w:r>
      <w:r w:rsidR="00437A0A">
        <w:t xml:space="preserve"> </w:t>
      </w:r>
      <w:r w:rsidRPr="009A3062">
        <w:t>(города,</w:t>
      </w:r>
      <w:r w:rsidR="00437A0A">
        <w:t xml:space="preserve"> </w:t>
      </w:r>
      <w:r w:rsidRPr="009A3062">
        <w:t>области,</w:t>
      </w:r>
      <w:r w:rsidR="00437A0A">
        <w:t xml:space="preserve"> </w:t>
      </w:r>
      <w:r w:rsidRPr="009A3062">
        <w:t>страны),</w:t>
      </w:r>
      <w:r w:rsidR="00437A0A">
        <w:t xml:space="preserve"> </w:t>
      </w:r>
      <w:r w:rsidRPr="009A3062">
        <w:t>воспринимая</w:t>
      </w:r>
      <w:r w:rsidR="00437A0A">
        <w:t xml:space="preserve"> </w:t>
      </w:r>
      <w:r w:rsidRPr="009A3062">
        <w:t>себя</w:t>
      </w:r>
      <w:r w:rsidR="00437A0A">
        <w:t xml:space="preserve"> </w:t>
      </w:r>
      <w:r w:rsidRPr="009A3062">
        <w:t>целым,</w:t>
      </w:r>
      <w:r w:rsidR="00437A0A">
        <w:t xml:space="preserve"> </w:t>
      </w:r>
      <w:r w:rsidRPr="009A3062">
        <w:t>а</w:t>
      </w:r>
      <w:r w:rsidR="00437A0A">
        <w:t xml:space="preserve"> </w:t>
      </w:r>
      <w:r w:rsidRPr="009A3062">
        <w:t>окружающий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—</w:t>
      </w:r>
      <w:r w:rsidR="00437A0A">
        <w:t xml:space="preserve"> </w:t>
      </w:r>
      <w:r w:rsidRPr="009A3062">
        <w:t>полуабстракцией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чем-то</w:t>
      </w:r>
      <w:r w:rsidR="00437A0A">
        <w:t xml:space="preserve"> </w:t>
      </w:r>
      <w:r w:rsidRPr="009A3062">
        <w:t>вроде</w:t>
      </w:r>
      <w:r w:rsidR="00437A0A">
        <w:t xml:space="preserve"> </w:t>
      </w:r>
      <w:r w:rsidRPr="009A3062">
        <w:t>ресурсного</w:t>
      </w:r>
      <w:r w:rsidR="00437A0A">
        <w:t xml:space="preserve"> </w:t>
      </w:r>
      <w:r w:rsidRPr="009A3062">
        <w:t>приложения.</w:t>
      </w:r>
      <w:r w:rsidR="00437A0A">
        <w:t xml:space="preserve"> </w:t>
      </w:r>
      <w:r w:rsidRPr="009A3062">
        <w:t>Единственн</w:t>
      </w:r>
      <w:r>
        <w:t>ое</w:t>
      </w:r>
      <w:r w:rsidR="00437A0A">
        <w:t xml:space="preserve"> </w:t>
      </w:r>
      <w:r w:rsidRPr="009A3062">
        <w:lastRenderedPageBreak/>
        <w:t>понимание</w:t>
      </w:r>
      <w:r w:rsidR="00437A0A">
        <w:t xml:space="preserve"> </w:t>
      </w:r>
      <w:r w:rsidRPr="009A3062">
        <w:t>целого</w:t>
      </w:r>
      <w:r w:rsidR="00437A0A">
        <w:t xml:space="preserve"> </w:t>
      </w:r>
      <w:r w:rsidRPr="009A3062">
        <w:t>мира</w:t>
      </w:r>
      <w:r w:rsidR="00437A0A">
        <w:t xml:space="preserve"> </w:t>
      </w:r>
      <w:r w:rsidRPr="009A3062">
        <w:t>—</w:t>
      </w:r>
      <w:r w:rsidR="00437A0A">
        <w:t xml:space="preserve"> </w:t>
      </w:r>
      <w:r w:rsidRPr="009A3062">
        <w:t>религиозное</w:t>
      </w:r>
      <w:r w:rsidR="00437A0A">
        <w:t xml:space="preserve"> </w:t>
      </w:r>
      <w:r w:rsidRPr="009A3062">
        <w:t>—</w:t>
      </w:r>
      <w:r w:rsidR="00437A0A">
        <w:t xml:space="preserve"> </w:t>
      </w:r>
      <w:r w:rsidRPr="009A3062">
        <w:t>с</w:t>
      </w:r>
      <w:r w:rsidR="00437A0A">
        <w:t xml:space="preserve"> </w:t>
      </w:r>
      <w:r w:rsidRPr="009A3062">
        <w:t>началом</w:t>
      </w:r>
      <w:r w:rsidR="00437A0A">
        <w:t xml:space="preserve"> </w:t>
      </w:r>
      <w:r w:rsidRPr="009A3062">
        <w:t>новой</w:t>
      </w:r>
      <w:r w:rsidR="00437A0A">
        <w:t xml:space="preserve"> </w:t>
      </w:r>
      <w:r w:rsidRPr="009A3062">
        <w:t>эпохи</w:t>
      </w:r>
      <w:r w:rsidR="00437A0A">
        <w:t xml:space="preserve"> </w:t>
      </w:r>
      <w:r w:rsidRPr="009A3062">
        <w:t>стало</w:t>
      </w:r>
      <w:r w:rsidR="00437A0A">
        <w:t xml:space="preserve"> </w:t>
      </w:r>
      <w:r w:rsidRPr="009A3062">
        <w:t>уступать</w:t>
      </w:r>
      <w:r w:rsidR="00437A0A">
        <w:t xml:space="preserve"> </w:t>
      </w:r>
      <w:r w:rsidRPr="009A3062">
        <w:t>место</w:t>
      </w:r>
      <w:r w:rsidR="00437A0A">
        <w:t xml:space="preserve"> </w:t>
      </w:r>
      <w:r w:rsidRPr="009A3062">
        <w:t>новому</w:t>
      </w:r>
      <w:r w:rsidR="00437A0A">
        <w:t xml:space="preserve"> </w:t>
      </w:r>
      <w:r w:rsidRPr="009A3062">
        <w:t>мышлению.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начинают</w:t>
      </w:r>
      <w:r w:rsidR="00437A0A">
        <w:t xml:space="preserve"> </w:t>
      </w:r>
      <w:r w:rsidRPr="009A3062">
        <w:t>осмысливать</w:t>
      </w:r>
      <w:r w:rsidR="00437A0A">
        <w:t xml:space="preserve"> </w:t>
      </w:r>
      <w:r w:rsidRPr="009A3062">
        <w:t>как</w:t>
      </w:r>
      <w:r w:rsidR="00437A0A">
        <w:t xml:space="preserve"> </w:t>
      </w:r>
      <w:r w:rsidRPr="009A3062">
        <w:t>целое</w:t>
      </w:r>
      <w:r w:rsidR="00437A0A">
        <w:t xml:space="preserve"> </w:t>
      </w:r>
      <w:r w:rsidRPr="007E5583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7E5583">
        <w:rPr>
          <w:rStyle w:val="--"/>
        </w:rPr>
        <w:t>в</w:t>
      </w:r>
      <w:r w:rsidR="00437A0A">
        <w:rPr>
          <w:rStyle w:val="--"/>
        </w:rPr>
        <w:t xml:space="preserve"> </w:t>
      </w:r>
      <w:r w:rsidRPr="007E5583">
        <w:rPr>
          <w:rStyle w:val="--0"/>
        </w:rPr>
        <w:t>религиозном</w:t>
      </w:r>
      <w:r w:rsidR="00437A0A">
        <w:rPr>
          <w:rStyle w:val="--0"/>
        </w:rPr>
        <w:t xml:space="preserve"> </w:t>
      </w:r>
      <w:r w:rsidRPr="009A3062">
        <w:t>и</w:t>
      </w:r>
      <w:r w:rsidR="00437A0A">
        <w:t xml:space="preserve"> </w:t>
      </w:r>
      <w:r w:rsidRPr="009A3062">
        <w:t>философском,</w:t>
      </w:r>
      <w:r w:rsidR="00437A0A">
        <w:t xml:space="preserve"> </w:t>
      </w:r>
      <w:r w:rsidRPr="009A3062">
        <w:t>а</w:t>
      </w:r>
      <w:r w:rsidR="00437A0A">
        <w:t xml:space="preserve"> </w:t>
      </w:r>
      <w:r w:rsidRPr="009A3062">
        <w:t>в</w:t>
      </w:r>
      <w:r w:rsidR="00437A0A">
        <w:t xml:space="preserve"> </w:t>
      </w:r>
      <w:r w:rsidRPr="009A3062">
        <w:t>политическом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экономическом</w:t>
      </w:r>
      <w:r w:rsidR="00437A0A">
        <w:t xml:space="preserve"> </w:t>
      </w:r>
      <w:r w:rsidRPr="009A3062">
        <w:t>плане.</w:t>
      </w:r>
    </w:p>
    <w:p w14:paraId="51CF23D8" w14:textId="2EE79C80" w:rsidR="00437A0A" w:rsidRDefault="004B6FA1" w:rsidP="00437A0A">
      <w:pPr>
        <w:rPr>
          <w:szCs w:val="28"/>
        </w:rPr>
      </w:pPr>
      <w:bookmarkStart w:id="0" w:name="OLE_LINK16"/>
      <w:bookmarkStart w:id="1" w:name="OLE_LINK17"/>
      <w:bookmarkStart w:id="2" w:name="OLE_LINK12"/>
      <w:bookmarkStart w:id="3" w:name="OLE_LINK13"/>
      <w:r w:rsidRPr="009A3062">
        <w:t>Максимально</w:t>
      </w:r>
      <w:r w:rsidR="00437A0A">
        <w:t xml:space="preserve"> </w:t>
      </w:r>
      <w:r w:rsidRPr="009A3062">
        <w:t>реализовала</w:t>
      </w:r>
      <w:r w:rsidR="00437A0A">
        <w:t xml:space="preserve"> </w:t>
      </w:r>
      <w:r w:rsidRPr="009A3062">
        <w:t>открывшиеся</w:t>
      </w:r>
      <w:r w:rsidR="00437A0A">
        <w:t xml:space="preserve"> </w:t>
      </w:r>
      <w:r w:rsidRPr="009A3062">
        <w:t>перспективы</w:t>
      </w:r>
      <w:r w:rsidR="00437A0A">
        <w:t xml:space="preserve"> </w:t>
      </w:r>
      <w:r w:rsidRPr="009A3062">
        <w:t>Америка</w:t>
      </w:r>
      <w:bookmarkEnd w:id="0"/>
      <w:bookmarkEnd w:id="1"/>
      <w:r w:rsidRPr="009A3062">
        <w:t>.</w:t>
      </w:r>
      <w:r w:rsidR="00437A0A">
        <w:t xml:space="preserve"> </w:t>
      </w:r>
      <w:r w:rsidRPr="009A3062">
        <w:t>Вернее,</w:t>
      </w:r>
      <w:r w:rsidR="00437A0A">
        <w:t xml:space="preserve"> </w:t>
      </w:r>
      <w:r w:rsidRPr="009A3062">
        <w:t>интеллектуальная</w:t>
      </w:r>
      <w:r w:rsidR="00437A0A">
        <w:t xml:space="preserve"> </w:t>
      </w:r>
      <w:r w:rsidRPr="009A3062">
        <w:t>группа,</w:t>
      </w:r>
      <w:r w:rsidR="00437A0A">
        <w:t xml:space="preserve"> </w:t>
      </w:r>
      <w:r w:rsidRPr="009A3062">
        <w:t>стараниями</w:t>
      </w:r>
      <w:r w:rsidR="00437A0A">
        <w:t xml:space="preserve"> </w:t>
      </w:r>
      <w:r w:rsidRPr="009A3062">
        <w:t>которой</w:t>
      </w:r>
      <w:r w:rsidR="00437A0A">
        <w:t xml:space="preserve"> </w:t>
      </w:r>
      <w:r w:rsidRPr="009A3062">
        <w:t>строилась</w:t>
      </w:r>
      <w:r w:rsidR="00437A0A">
        <w:t xml:space="preserve"> </w:t>
      </w:r>
      <w:r w:rsidRPr="009A3062">
        <w:t>мировая</w:t>
      </w:r>
      <w:r w:rsidR="00437A0A">
        <w:t xml:space="preserve"> </w:t>
      </w:r>
      <w:r w:rsidRPr="009A3062">
        <w:t>империя</w:t>
      </w:r>
      <w:r w:rsidR="00437A0A">
        <w:t xml:space="preserve"> </w:t>
      </w:r>
      <w:r w:rsidRPr="009A3062">
        <w:t>нового</w:t>
      </w:r>
      <w:r w:rsidR="00437A0A">
        <w:t xml:space="preserve"> </w:t>
      </w:r>
      <w:r w:rsidRPr="009A3062">
        <w:t>типа.</w:t>
      </w:r>
      <w:r w:rsidR="00437A0A">
        <w:t xml:space="preserve"> </w:t>
      </w:r>
      <w:bookmarkEnd w:id="2"/>
      <w:bookmarkEnd w:id="3"/>
      <w:r w:rsidRPr="009A3062">
        <w:t>Для</w:t>
      </w:r>
      <w:r w:rsidR="00437A0A">
        <w:t xml:space="preserve"> </w:t>
      </w:r>
      <w:r w:rsidRPr="009A3062">
        <w:t>политиков</w:t>
      </w:r>
      <w:r w:rsidR="00437A0A">
        <w:t xml:space="preserve"> </w:t>
      </w:r>
      <w:r w:rsidRPr="009A3062">
        <w:t>новой</w:t>
      </w:r>
      <w:r w:rsidR="00437A0A">
        <w:t xml:space="preserve"> </w:t>
      </w:r>
      <w:r w:rsidRPr="009A3062">
        <w:t>формации</w:t>
      </w:r>
      <w:r w:rsidR="00437A0A">
        <w:t xml:space="preserve"> </w:t>
      </w:r>
      <w:r w:rsidRPr="009A3062">
        <w:t>мыслить</w:t>
      </w:r>
      <w:r w:rsidR="00437A0A">
        <w:t xml:space="preserve"> </w:t>
      </w:r>
      <w:r w:rsidRPr="009A3062">
        <w:t>глобально,</w:t>
      </w:r>
      <w:r w:rsidR="00437A0A">
        <w:t xml:space="preserve"> </w:t>
      </w:r>
      <w:r w:rsidRPr="009A3062">
        <w:t>в</w:t>
      </w:r>
      <w:r w:rsidR="00437A0A">
        <w:t xml:space="preserve"> </w:t>
      </w:r>
      <w:r w:rsidRPr="009A3062">
        <w:t>масштабах</w:t>
      </w:r>
      <w:r w:rsidR="00437A0A">
        <w:t xml:space="preserve"> </w:t>
      </w:r>
      <w:r w:rsidRPr="009A3062">
        <w:t>целого</w:t>
      </w:r>
      <w:r w:rsidR="00437A0A">
        <w:t xml:space="preserve"> </w:t>
      </w:r>
      <w:r w:rsidRPr="009A3062">
        <w:t>мира,</w:t>
      </w:r>
      <w:r w:rsidR="00437A0A">
        <w:t xml:space="preserve"> </w:t>
      </w:r>
      <w:r w:rsidRPr="009A3062">
        <w:t>было</w:t>
      </w:r>
      <w:r w:rsidR="00437A0A">
        <w:t xml:space="preserve"> </w:t>
      </w:r>
      <w:r w:rsidRPr="009A3062">
        <w:t>таким</w:t>
      </w:r>
      <w:r w:rsidR="00437A0A">
        <w:t xml:space="preserve"> </w:t>
      </w:r>
      <w:r w:rsidRPr="009A3062">
        <w:t>же</w:t>
      </w:r>
      <w:r w:rsidR="00437A0A">
        <w:t xml:space="preserve"> </w:t>
      </w:r>
      <w:r w:rsidRPr="009A3062">
        <w:t>привычным</w:t>
      </w:r>
      <w:r w:rsidR="00437A0A">
        <w:t xml:space="preserve"> </w:t>
      </w:r>
      <w:r w:rsidRPr="009A3062">
        <w:t>делом,</w:t>
      </w:r>
      <w:r w:rsidR="00437A0A">
        <w:t xml:space="preserve"> </w:t>
      </w:r>
      <w:r w:rsidRPr="009A3062">
        <w:t>как</w:t>
      </w:r>
      <w:r w:rsidR="00437A0A">
        <w:t xml:space="preserve"> </w:t>
      </w:r>
      <w:r w:rsidRPr="009A3062">
        <w:t>для</w:t>
      </w:r>
      <w:r w:rsidR="00437A0A">
        <w:t xml:space="preserve"> </w:t>
      </w:r>
      <w:r w:rsidRPr="009A3062">
        <w:t>нас</w:t>
      </w:r>
      <w:r w:rsidR="00437A0A">
        <w:t xml:space="preserve"> </w:t>
      </w:r>
      <w:r w:rsidRPr="009A3062">
        <w:t>каждый</w:t>
      </w:r>
      <w:r w:rsidR="00437A0A">
        <w:t xml:space="preserve"> </w:t>
      </w:r>
      <w:r w:rsidRPr="009A3062">
        <w:t>день</w:t>
      </w:r>
      <w:r w:rsidR="00437A0A">
        <w:t xml:space="preserve"> </w:t>
      </w:r>
      <w:r w:rsidRPr="009A3062">
        <w:t>на</w:t>
      </w:r>
      <w:r w:rsidR="00437A0A">
        <w:t xml:space="preserve"> </w:t>
      </w:r>
      <w:r w:rsidRPr="009A3062">
        <w:t>работу</w:t>
      </w:r>
      <w:r w:rsidR="00437A0A">
        <w:t xml:space="preserve"> </w:t>
      </w:r>
      <w:r w:rsidRPr="009A3062">
        <w:t>ходить.</w:t>
      </w:r>
      <w:r w:rsidR="00437A0A">
        <w:rPr>
          <w:b/>
          <w:color w:val="000000" w:themeColor="text1"/>
          <w:szCs w:val="28"/>
        </w:rPr>
        <w:t xml:space="preserve"> </w:t>
      </w:r>
      <w:r w:rsidRPr="009A3062">
        <w:t>В</w:t>
      </w:r>
      <w:r w:rsidR="00437A0A">
        <w:t xml:space="preserve"> </w:t>
      </w:r>
      <w:r w:rsidRPr="009A3062">
        <w:t>1907</w:t>
      </w:r>
      <w:r w:rsidR="00437A0A">
        <w:t xml:space="preserve"> </w:t>
      </w:r>
      <w:r w:rsidRPr="009A3062">
        <w:t>году</w:t>
      </w:r>
      <w:r w:rsidR="00437A0A">
        <w:t xml:space="preserve"> </w:t>
      </w:r>
      <w:r w:rsidRPr="009A3062">
        <w:t>появляется</w:t>
      </w:r>
      <w:r w:rsidR="00437A0A">
        <w:t xml:space="preserve"> </w:t>
      </w:r>
      <w:r w:rsidRPr="009A3062">
        <w:t>Федеральная</w:t>
      </w:r>
      <w:r w:rsidR="00437A0A">
        <w:t xml:space="preserve"> </w:t>
      </w:r>
      <w:r w:rsidRPr="009A3062">
        <w:t>Резервная</w:t>
      </w:r>
      <w:r w:rsidR="00437A0A">
        <w:t xml:space="preserve"> </w:t>
      </w:r>
      <w:r w:rsidRPr="009A3062">
        <w:t>Система</w:t>
      </w:r>
      <w:r w:rsidR="00437A0A">
        <w:t xml:space="preserve"> </w:t>
      </w:r>
      <w:r w:rsidRPr="009A3062">
        <w:t>США.</w:t>
      </w:r>
      <w:r w:rsidR="00437A0A">
        <w:t xml:space="preserve"> </w:t>
      </w:r>
      <w:r w:rsidRPr="009A3062">
        <w:t>По</w:t>
      </w:r>
      <w:r w:rsidR="00437A0A">
        <w:t xml:space="preserve"> </w:t>
      </w:r>
      <w:r w:rsidRPr="009A3062">
        <w:t>сути</w:t>
      </w:r>
      <w:r w:rsidR="00437A0A">
        <w:t xml:space="preserve">, </w:t>
      </w:r>
      <w:r w:rsidRPr="009A3062">
        <w:t>это</w:t>
      </w:r>
      <w:r w:rsidR="00437A0A">
        <w:t xml:space="preserve"> </w:t>
      </w:r>
      <w:r w:rsidRPr="009A3062">
        <w:t>завод</w:t>
      </w:r>
      <w:r w:rsidR="00437A0A">
        <w:t xml:space="preserve"> </w:t>
      </w:r>
      <w:r w:rsidRPr="009A3062">
        <w:t>по</w:t>
      </w:r>
      <w:r w:rsidR="00437A0A">
        <w:t xml:space="preserve"> </w:t>
      </w:r>
      <w:r w:rsidRPr="009A3062">
        <w:t>производству</w:t>
      </w:r>
      <w:r w:rsidR="00437A0A">
        <w:t xml:space="preserve"> </w:t>
      </w:r>
      <w:r w:rsidRPr="009A3062">
        <w:t>мировых</w:t>
      </w:r>
      <w:r w:rsidR="00437A0A">
        <w:t xml:space="preserve"> </w:t>
      </w:r>
      <w:r w:rsidRPr="009A3062">
        <w:t>денег</w:t>
      </w:r>
      <w:r w:rsidR="00437A0A">
        <w:t xml:space="preserve"> </w:t>
      </w:r>
      <w:r w:rsidRPr="009A3062">
        <w:t>—</w:t>
      </w:r>
      <w:r w:rsidR="00437A0A">
        <w:t xml:space="preserve"> </w:t>
      </w:r>
      <w:r w:rsidRPr="009A3062">
        <w:t>доллара.</w:t>
      </w:r>
      <w:r w:rsidR="00437A0A">
        <w:t xml:space="preserve"> </w:t>
      </w:r>
      <w:r w:rsidRPr="009A3062">
        <w:t>Весь</w:t>
      </w:r>
      <w:r w:rsidR="00437A0A">
        <w:t xml:space="preserve"> </w:t>
      </w:r>
      <w:r w:rsidRPr="009A3062">
        <w:t>мир</w:t>
      </w:r>
      <w:r w:rsidR="00437A0A">
        <w:t xml:space="preserve"> </w:t>
      </w:r>
      <w:r w:rsidRPr="009A3062">
        <w:t>делает</w:t>
      </w:r>
      <w:r w:rsidR="00437A0A">
        <w:t xml:space="preserve"> </w:t>
      </w:r>
      <w:r w:rsidRPr="009A3062">
        <w:t>товары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услуги,</w:t>
      </w:r>
      <w:r w:rsidR="00437A0A">
        <w:t xml:space="preserve"> </w:t>
      </w:r>
      <w:r w:rsidRPr="009A3062">
        <w:t>добывает</w:t>
      </w:r>
      <w:r w:rsidR="00437A0A">
        <w:t xml:space="preserve"> </w:t>
      </w:r>
      <w:r w:rsidRPr="009A3062">
        <w:t>ресурсы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энергию.</w:t>
      </w:r>
      <w:r w:rsidR="00437A0A">
        <w:t xml:space="preserve"> </w:t>
      </w:r>
      <w:r w:rsidRPr="009A3062">
        <w:t>США</w:t>
      </w:r>
      <w:r w:rsidR="00437A0A">
        <w:t xml:space="preserve"> </w:t>
      </w:r>
      <w:r w:rsidRPr="009A3062">
        <w:t>делают</w:t>
      </w:r>
      <w:r w:rsidR="00437A0A">
        <w:t xml:space="preserve"> </w:t>
      </w:r>
      <w:r w:rsidRPr="009A3062">
        <w:t>деньги,</w:t>
      </w:r>
      <w:r w:rsidR="00437A0A">
        <w:t xml:space="preserve"> </w:t>
      </w:r>
      <w:r w:rsidRPr="009A3062">
        <w:t>на</w:t>
      </w:r>
      <w:r w:rsidR="00437A0A">
        <w:t xml:space="preserve"> </w:t>
      </w:r>
      <w:r w:rsidRPr="009A3062">
        <w:t>которые</w:t>
      </w:r>
      <w:r w:rsidR="00437A0A">
        <w:t xml:space="preserve"> </w:t>
      </w:r>
      <w:r w:rsidRPr="009A3062">
        <w:t>покупают</w:t>
      </w:r>
      <w:r w:rsidR="00437A0A">
        <w:t xml:space="preserve"> </w:t>
      </w:r>
      <w:r w:rsidRPr="009A3062">
        <w:t>товары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услуги</w:t>
      </w:r>
      <w:r w:rsidR="00437A0A">
        <w:t xml:space="preserve"> </w:t>
      </w:r>
      <w:r w:rsidRPr="009A3062">
        <w:t>других.</w:t>
      </w:r>
      <w:r w:rsidR="00437A0A">
        <w:rPr>
          <w:szCs w:val="28"/>
        </w:rPr>
        <w:t xml:space="preserve"> </w:t>
      </w:r>
      <w:r w:rsidRPr="009A3062">
        <w:t>Началось</w:t>
      </w:r>
      <w:r w:rsidR="00437A0A">
        <w:t xml:space="preserve"> </w:t>
      </w:r>
      <w:r w:rsidRPr="009A3062">
        <w:t>это</w:t>
      </w:r>
      <w:r w:rsidR="00437A0A">
        <w:t xml:space="preserve"> </w:t>
      </w:r>
      <w:r w:rsidRPr="006A76BA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6A76BA">
        <w:rPr>
          <w:rStyle w:val="--0"/>
        </w:rPr>
        <w:t>вдруг</w:t>
      </w:r>
      <w:r w:rsidRPr="009A3062">
        <w:t>,</w:t>
      </w:r>
      <w:r w:rsidR="00437A0A">
        <w:t xml:space="preserve"> </w:t>
      </w:r>
      <w:r w:rsidRPr="009A3062">
        <w:t>ситуацию</w:t>
      </w:r>
      <w:r w:rsidR="00437A0A">
        <w:t xml:space="preserve"> </w:t>
      </w:r>
      <w:r w:rsidRPr="009A3062">
        <w:t>формировали</w:t>
      </w:r>
      <w:r w:rsidR="00437A0A">
        <w:t xml:space="preserve"> </w:t>
      </w:r>
      <w:r w:rsidRPr="009A3062">
        <w:t>десятилетиями.</w:t>
      </w:r>
      <w:r w:rsidR="00437A0A">
        <w:t xml:space="preserve"> </w:t>
      </w:r>
      <w:r w:rsidRPr="009A3062">
        <w:t>Первое</w:t>
      </w:r>
      <w:r w:rsidR="00437A0A">
        <w:t xml:space="preserve"> </w:t>
      </w:r>
      <w:r w:rsidRPr="009A3062">
        <w:t>время</w:t>
      </w:r>
      <w:r w:rsidR="00437A0A">
        <w:t xml:space="preserve"> </w:t>
      </w:r>
      <w:r w:rsidRPr="009A3062">
        <w:t>США</w:t>
      </w:r>
      <w:r w:rsidR="00437A0A">
        <w:t xml:space="preserve"> </w:t>
      </w:r>
      <w:r w:rsidRPr="009A3062">
        <w:t>развивали</w:t>
      </w:r>
      <w:r w:rsidR="00437A0A">
        <w:t xml:space="preserve"> </w:t>
      </w:r>
      <w:r w:rsidRPr="009A3062">
        <w:t>науку,</w:t>
      </w:r>
      <w:r w:rsidR="00437A0A">
        <w:t xml:space="preserve"> </w:t>
      </w:r>
      <w:r w:rsidRPr="009A3062">
        <w:t>промышленность,</w:t>
      </w:r>
      <w:r w:rsidR="00437A0A">
        <w:t xml:space="preserve"> </w:t>
      </w:r>
      <w:r w:rsidRPr="009A3062">
        <w:t>экономику.</w:t>
      </w:r>
      <w:r w:rsidR="00437A0A">
        <w:t xml:space="preserve"> </w:t>
      </w:r>
      <w:r w:rsidRPr="009A3062">
        <w:t>Но</w:t>
      </w:r>
      <w:r w:rsidR="00437A0A">
        <w:t xml:space="preserve"> </w:t>
      </w:r>
      <w:r w:rsidRPr="009A3062">
        <w:t>параллельно</w:t>
      </w:r>
      <w:r w:rsidR="00437A0A">
        <w:t xml:space="preserve"> </w:t>
      </w:r>
      <w:r w:rsidRPr="009A3062">
        <w:t>строили</w:t>
      </w:r>
      <w:r w:rsidR="00437A0A">
        <w:t xml:space="preserve"> </w:t>
      </w:r>
      <w:r w:rsidRPr="009A3062">
        <w:t>«завод»</w:t>
      </w:r>
      <w:r w:rsidR="00437A0A">
        <w:t xml:space="preserve"> </w:t>
      </w:r>
      <w:r w:rsidRPr="009A3062">
        <w:t>по</w:t>
      </w:r>
      <w:r w:rsidR="00437A0A">
        <w:t xml:space="preserve"> </w:t>
      </w:r>
      <w:r w:rsidRPr="009A3062">
        <w:t>производству</w:t>
      </w:r>
      <w:r w:rsidR="00437A0A">
        <w:t xml:space="preserve"> </w:t>
      </w:r>
      <w:r w:rsidRPr="009A3062">
        <w:t>мировой</w:t>
      </w:r>
      <w:r w:rsidR="00437A0A">
        <w:t xml:space="preserve"> </w:t>
      </w:r>
      <w:r w:rsidRPr="009A3062">
        <w:t>валюты.</w:t>
      </w:r>
      <w:r w:rsidR="00437A0A">
        <w:t xml:space="preserve"> </w:t>
      </w:r>
      <w:r w:rsidRPr="009A3062">
        <w:t>И</w:t>
      </w:r>
      <w:r w:rsidR="00437A0A">
        <w:t xml:space="preserve"> </w:t>
      </w:r>
      <w:r w:rsidRPr="009A3062">
        <w:t>однажды</w:t>
      </w:r>
      <w:r w:rsidR="00437A0A">
        <w:t xml:space="preserve"> </w:t>
      </w:r>
      <w:r w:rsidRPr="009A3062">
        <w:t>система</w:t>
      </w:r>
      <w:r w:rsidR="00437A0A">
        <w:t xml:space="preserve"> </w:t>
      </w:r>
      <w:r w:rsidRPr="009A3062">
        <w:t>заработала…</w:t>
      </w:r>
      <w:r w:rsidR="00437A0A">
        <w:t xml:space="preserve"> </w:t>
      </w:r>
      <w:r>
        <w:t>Заработала</w:t>
      </w:r>
      <w:r w:rsidR="00437A0A">
        <w:t xml:space="preserve"> </w:t>
      </w:r>
      <w:r>
        <w:t>она,</w:t>
      </w:r>
      <w:r w:rsidR="00437A0A">
        <w:t xml:space="preserve"> </w:t>
      </w:r>
      <w:r>
        <w:t>как</w:t>
      </w:r>
      <w:r w:rsidR="00437A0A">
        <w:t xml:space="preserve"> </w:t>
      </w:r>
      <w:r>
        <w:t>объективный</w:t>
      </w:r>
      <w:r w:rsidR="00437A0A">
        <w:t xml:space="preserve"> </w:t>
      </w:r>
      <w:r>
        <w:t>процесс,</w:t>
      </w:r>
      <w:r w:rsidR="00437A0A">
        <w:t xml:space="preserve"> </w:t>
      </w:r>
      <w:r>
        <w:t>через</w:t>
      </w:r>
      <w:r w:rsidR="00437A0A">
        <w:t xml:space="preserve"> </w:t>
      </w:r>
      <w:r>
        <w:t>конкретных</w:t>
      </w:r>
      <w:r w:rsidR="00437A0A">
        <w:t xml:space="preserve"> </w:t>
      </w:r>
      <w:r>
        <w:t>людей</w:t>
      </w:r>
      <w:r w:rsidR="00437A0A">
        <w:t xml:space="preserve"> </w:t>
      </w:r>
      <w:r>
        <w:t>с</w:t>
      </w:r>
      <w:r w:rsidR="00437A0A">
        <w:t xml:space="preserve"> </w:t>
      </w:r>
      <w:r>
        <w:t>конкретным</w:t>
      </w:r>
      <w:r w:rsidR="00437A0A">
        <w:t xml:space="preserve"> </w:t>
      </w:r>
      <w:r>
        <w:t>генотипом</w:t>
      </w:r>
      <w:r w:rsidR="00437A0A">
        <w:t xml:space="preserve"> М</w:t>
      </w:r>
      <w:r>
        <w:t>озга</w:t>
      </w:r>
      <w:r w:rsidR="00437A0A">
        <w:t xml:space="preserve"> </w:t>
      </w:r>
      <w:r>
        <w:t>вне</w:t>
      </w:r>
      <w:r w:rsidR="00437A0A">
        <w:t xml:space="preserve"> </w:t>
      </w:r>
      <w:r>
        <w:t>самостоятельной</w:t>
      </w:r>
      <w:r w:rsidR="00437A0A">
        <w:t xml:space="preserve"> </w:t>
      </w:r>
      <w:r>
        <w:t>их</w:t>
      </w:r>
      <w:r w:rsidR="00437A0A">
        <w:t xml:space="preserve"> </w:t>
      </w:r>
      <w:r>
        <w:t>деятельности</w:t>
      </w:r>
      <w:r w:rsidRPr="00F41B26">
        <w:t>,</w:t>
      </w:r>
      <w:r w:rsidR="00437A0A">
        <w:t xml:space="preserve"> </w:t>
      </w:r>
      <w:r>
        <w:t>потому</w:t>
      </w:r>
      <w:r w:rsidR="00437A0A">
        <w:t xml:space="preserve"> </w:t>
      </w:r>
      <w:r>
        <w:t>что</w:t>
      </w:r>
      <w:r w:rsidR="00437A0A">
        <w:t xml:space="preserve"> </w:t>
      </w:r>
      <w:r>
        <w:rPr>
          <w:bCs/>
          <w:color w:val="000000" w:themeColor="text1"/>
          <w:szCs w:val="28"/>
        </w:rPr>
        <w:t>в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период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с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1841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года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начался</w:t>
      </w:r>
      <w:r w:rsidR="00437A0A">
        <w:rPr>
          <w:bCs/>
          <w:color w:val="000000" w:themeColor="text1"/>
          <w:szCs w:val="28"/>
        </w:rPr>
        <w:t xml:space="preserve"> четвёртый </w:t>
      </w:r>
      <w:r>
        <w:rPr>
          <w:bCs/>
          <w:color w:val="000000" w:themeColor="text1"/>
          <w:szCs w:val="28"/>
        </w:rPr>
        <w:t>этап</w:t>
      </w:r>
      <w:r w:rsidR="00437A0A">
        <w:rPr>
          <w:b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эры</w:t>
      </w:r>
      <w:r w:rsidR="00437A0A">
        <w:rPr>
          <w:bCs/>
          <w:i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цифровой</w:t>
      </w:r>
      <w:r w:rsidR="00437A0A">
        <w:rPr>
          <w:bCs/>
          <w:i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информационной</w:t>
      </w:r>
      <w:r w:rsidR="00437A0A">
        <w:rPr>
          <w:bCs/>
          <w:i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цивилизации</w:t>
      </w:r>
      <w:r w:rsidR="00437A0A">
        <w:rPr>
          <w:bCs/>
          <w:i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развития</w:t>
      </w:r>
      <w:r w:rsidR="00437A0A">
        <w:rPr>
          <w:bCs/>
          <w:iCs/>
          <w:color w:val="000000" w:themeColor="text1"/>
          <w:szCs w:val="28"/>
        </w:rPr>
        <w:t xml:space="preserve"> </w:t>
      </w:r>
      <w:r w:rsidRPr="005C1EA9">
        <w:rPr>
          <w:bCs/>
          <w:iCs/>
          <w:color w:val="000000" w:themeColor="text1"/>
          <w:szCs w:val="28"/>
        </w:rPr>
        <w:t>людей</w:t>
      </w:r>
      <w:r>
        <w:rPr>
          <w:bCs/>
          <w:iCs/>
          <w:color w:val="000000" w:themeColor="text1"/>
          <w:szCs w:val="28"/>
        </w:rPr>
        <w:t>,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который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длился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до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1990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года.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Напомню,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что</w:t>
      </w:r>
      <w:r w:rsidR="00437A0A">
        <w:rPr>
          <w:bCs/>
          <w:color w:val="000000" w:themeColor="text1"/>
          <w:szCs w:val="28"/>
        </w:rPr>
        <w:t xml:space="preserve"> </w:t>
      </w:r>
      <w:r>
        <w:rPr>
          <w:szCs w:val="28"/>
        </w:rPr>
        <w:t>в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период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«Пасхи»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1841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года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Управляющим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Комплексом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Альпы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2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был</w:t>
      </w:r>
      <w:r w:rsidR="00437A0A">
        <w:rPr>
          <w:szCs w:val="28"/>
        </w:rPr>
        <w:t xml:space="preserve"> </w:t>
      </w:r>
      <w:r w:rsidR="00437A0A" w:rsidRPr="007A59E7">
        <w:rPr>
          <w:szCs w:val="28"/>
        </w:rPr>
        <w:t>введён</w:t>
      </w:r>
      <w:r w:rsidR="00437A0A">
        <w:rPr>
          <w:szCs w:val="28"/>
        </w:rPr>
        <w:t xml:space="preserve"> </w:t>
      </w:r>
      <w:r w:rsidRPr="000F199F">
        <w:rPr>
          <w:b/>
          <w:szCs w:val="28"/>
        </w:rPr>
        <w:t>442</w:t>
      </w:r>
      <w:r w:rsidR="00437A0A">
        <w:rPr>
          <w:szCs w:val="28"/>
        </w:rPr>
        <w:t xml:space="preserve"> </w:t>
      </w:r>
      <w:r w:rsidRPr="007A59E7">
        <w:rPr>
          <w:szCs w:val="28"/>
        </w:rPr>
        <w:t>генотип</w:t>
      </w:r>
      <w:r w:rsidR="00437A0A">
        <w:rPr>
          <w:szCs w:val="28"/>
        </w:rPr>
        <w:t xml:space="preserve"> М</w:t>
      </w:r>
      <w:r w:rsidRPr="007A59E7">
        <w:rPr>
          <w:szCs w:val="28"/>
        </w:rPr>
        <w:t>озга</w:t>
      </w:r>
      <w:r>
        <w:rPr>
          <w:szCs w:val="28"/>
        </w:rPr>
        <w:t>,</w:t>
      </w:r>
      <w:r w:rsidR="00437A0A">
        <w:rPr>
          <w:szCs w:val="28"/>
        </w:rPr>
        <w:t xml:space="preserve"> </w:t>
      </w:r>
      <w:r w:rsidRPr="00AD1D52">
        <w:rPr>
          <w:rStyle w:val="--0"/>
        </w:rPr>
        <w:t>шагами</w:t>
      </w:r>
      <w:r w:rsidR="00437A0A">
        <w:rPr>
          <w:rStyle w:val="--0"/>
        </w:rPr>
        <w:t xml:space="preserve"> </w:t>
      </w:r>
      <w:r w:rsidRPr="00AD1D52">
        <w:rPr>
          <w:rStyle w:val="--"/>
        </w:rPr>
        <w:t>развития</w:t>
      </w:r>
      <w:r w:rsidR="00437A0A">
        <w:rPr>
          <w:szCs w:val="28"/>
        </w:rPr>
        <w:t xml:space="preserve"> </w:t>
      </w:r>
      <w:r>
        <w:rPr>
          <w:szCs w:val="28"/>
        </w:rPr>
        <w:t>которого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завершался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длительный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этап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управленческого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развивающего</w:t>
      </w:r>
      <w:r w:rsidR="00437A0A">
        <w:rPr>
          <w:szCs w:val="28"/>
        </w:rPr>
        <w:t xml:space="preserve"> </w:t>
      </w:r>
      <w:r w:rsidRPr="00BB47DC">
        <w:rPr>
          <w:szCs w:val="28"/>
        </w:rPr>
        <w:t>процесса</w:t>
      </w:r>
      <w:r w:rsidR="00437A0A">
        <w:rPr>
          <w:szCs w:val="28"/>
        </w:rPr>
        <w:t xml:space="preserve"> </w:t>
      </w:r>
      <w:r w:rsidRPr="00B74560">
        <w:rPr>
          <w:color w:val="000000" w:themeColor="text1"/>
          <w:szCs w:val="28"/>
        </w:rPr>
        <w:t>всей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Системы,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один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из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которых</w:t>
      </w:r>
      <w:r w:rsidR="00437A0A">
        <w:rPr>
          <w:color w:val="000000" w:themeColor="text1"/>
          <w:szCs w:val="28"/>
        </w:rPr>
        <w:t xml:space="preserve"> — </w:t>
      </w:r>
      <w:r w:rsidRPr="00B74560">
        <w:rPr>
          <w:color w:val="000000" w:themeColor="text1"/>
          <w:szCs w:val="28"/>
        </w:rPr>
        <w:t>воплощение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программы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развития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всего</w:t>
      </w:r>
      <w:r w:rsidR="00437A0A">
        <w:rPr>
          <w:color w:val="000000" w:themeColor="text1"/>
          <w:szCs w:val="28"/>
        </w:rPr>
        <w:t xml:space="preserve"> </w:t>
      </w:r>
      <w:r w:rsidRPr="00FC0881">
        <w:rPr>
          <w:b/>
          <w:color w:val="000000" w:themeColor="text1"/>
          <w:szCs w:val="28"/>
        </w:rPr>
        <w:t>44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генотипа</w:t>
      </w:r>
      <w:r w:rsidR="00437A0A">
        <w:rPr>
          <w:color w:val="000000" w:themeColor="text1"/>
          <w:szCs w:val="28"/>
        </w:rPr>
        <w:t xml:space="preserve"> М</w:t>
      </w:r>
      <w:r w:rsidRPr="00B74560">
        <w:rPr>
          <w:color w:val="000000" w:themeColor="text1"/>
          <w:szCs w:val="28"/>
        </w:rPr>
        <w:t>озга,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именно</w:t>
      </w:r>
      <w:r w:rsidR="00437A0A">
        <w:rPr>
          <w:color w:val="000000" w:themeColor="text1"/>
          <w:szCs w:val="28"/>
        </w:rPr>
        <w:t xml:space="preserve"> </w:t>
      </w:r>
      <w:r w:rsidR="00B725C4" w:rsidRPr="00B74560">
        <w:rPr>
          <w:color w:val="000000" w:themeColor="text1"/>
          <w:szCs w:val="28"/>
        </w:rPr>
        <w:t>формировани</w:t>
      </w:r>
      <w:r w:rsidR="00B725C4">
        <w:rPr>
          <w:color w:val="000000" w:themeColor="text1"/>
          <w:szCs w:val="28"/>
        </w:rPr>
        <w:t>е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основном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особой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группы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исполнителей,</w:t>
      </w:r>
      <w:r w:rsidR="00437A0A">
        <w:rPr>
          <w:color w:val="000000" w:themeColor="text1"/>
          <w:szCs w:val="28"/>
        </w:rPr>
        <w:t xml:space="preserve"> </w:t>
      </w:r>
      <w:r w:rsidR="00437A0A" w:rsidRPr="00B74560">
        <w:rPr>
          <w:color w:val="000000" w:themeColor="text1"/>
          <w:szCs w:val="28"/>
        </w:rPr>
        <w:t>обрамлённых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структуру</w:t>
      </w:r>
      <w:r w:rsidR="00437A0A">
        <w:rPr>
          <w:color w:val="000000" w:themeColor="text1"/>
          <w:szCs w:val="28"/>
        </w:rPr>
        <w:t xml:space="preserve"> </w:t>
      </w:r>
      <w:r w:rsidRPr="00FC0881">
        <w:rPr>
          <w:b/>
          <w:color w:val="000000" w:themeColor="text1"/>
          <w:szCs w:val="28"/>
        </w:rPr>
        <w:t>«Золотой</w:t>
      </w:r>
      <w:r w:rsidR="00437A0A">
        <w:rPr>
          <w:b/>
          <w:color w:val="000000" w:themeColor="text1"/>
          <w:szCs w:val="28"/>
        </w:rPr>
        <w:t xml:space="preserve"> </w:t>
      </w:r>
      <w:r w:rsidRPr="00FC0881">
        <w:rPr>
          <w:b/>
          <w:color w:val="000000" w:themeColor="text1"/>
          <w:szCs w:val="28"/>
        </w:rPr>
        <w:t>миллиард»</w:t>
      </w:r>
      <w:r w:rsidRPr="00B74560">
        <w:rPr>
          <w:color w:val="000000" w:themeColor="text1"/>
          <w:szCs w:val="28"/>
        </w:rPr>
        <w:t>.</w:t>
      </w:r>
      <w:r w:rsidR="00437A0A">
        <w:rPr>
          <w:szCs w:val="28"/>
        </w:rPr>
        <w:t xml:space="preserve"> </w:t>
      </w:r>
    </w:p>
    <w:p w14:paraId="03F0C975" w14:textId="77777777" w:rsidR="00437A0A" w:rsidRDefault="004B6FA1" w:rsidP="00437A0A">
      <w:pPr>
        <w:rPr>
          <w:szCs w:val="28"/>
        </w:rPr>
      </w:pPr>
      <w:r w:rsidRPr="00B74560">
        <w:rPr>
          <w:szCs w:val="28"/>
        </w:rPr>
        <w:t>Сформированная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группа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индивидов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обладала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меньшей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количественной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массовостью,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имела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существенные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преимущества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функциональном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предназначении</w:t>
      </w:r>
      <w:r>
        <w:rPr>
          <w:szCs w:val="28"/>
        </w:rPr>
        <w:t>,</w:t>
      </w:r>
      <w:r w:rsidR="00437A0A">
        <w:rPr>
          <w:szCs w:val="28"/>
        </w:rPr>
        <w:t xml:space="preserve"> </w:t>
      </w:r>
      <w:r>
        <w:rPr>
          <w:szCs w:val="28"/>
        </w:rPr>
        <w:t>одно</w:t>
      </w:r>
      <w:r w:rsidR="00437A0A">
        <w:rPr>
          <w:szCs w:val="28"/>
        </w:rPr>
        <w:t xml:space="preserve"> </w:t>
      </w:r>
      <w:r>
        <w:rPr>
          <w:szCs w:val="28"/>
        </w:rPr>
        <w:t>из</w:t>
      </w:r>
      <w:r w:rsidR="00437A0A">
        <w:rPr>
          <w:szCs w:val="28"/>
        </w:rPr>
        <w:t xml:space="preserve"> </w:t>
      </w:r>
      <w:r>
        <w:rPr>
          <w:szCs w:val="28"/>
        </w:rPr>
        <w:t>которых</w:t>
      </w:r>
      <w:r w:rsidR="00437A0A">
        <w:rPr>
          <w:szCs w:val="28"/>
        </w:rPr>
        <w:t xml:space="preserve"> </w:t>
      </w:r>
      <w:r>
        <w:rPr>
          <w:szCs w:val="28"/>
        </w:rPr>
        <w:t>и</w:t>
      </w:r>
      <w:r w:rsidR="00437A0A">
        <w:rPr>
          <w:szCs w:val="28"/>
        </w:rPr>
        <w:t xml:space="preserve"> </w:t>
      </w:r>
      <w:r>
        <w:rPr>
          <w:szCs w:val="28"/>
        </w:rPr>
        <w:t>было</w:t>
      </w:r>
      <w:r w:rsidR="00437A0A">
        <w:rPr>
          <w:szCs w:val="28"/>
        </w:rPr>
        <w:t xml:space="preserve"> </w:t>
      </w:r>
      <w:r w:rsidRPr="00AD1D52">
        <w:rPr>
          <w:rStyle w:val="--"/>
        </w:rPr>
        <w:t>создание</w:t>
      </w:r>
      <w:r w:rsidR="00437A0A">
        <w:rPr>
          <w:rStyle w:val="--"/>
        </w:rPr>
        <w:t xml:space="preserve"> </w:t>
      </w:r>
      <w:r w:rsidRPr="00AD1D52">
        <w:rPr>
          <w:rStyle w:val="--0"/>
        </w:rPr>
        <w:t>«завода»</w:t>
      </w:r>
      <w:r w:rsidR="00437A0A">
        <w:rPr>
          <w:szCs w:val="28"/>
        </w:rPr>
        <w:t xml:space="preserve"> </w:t>
      </w:r>
      <w:r>
        <w:rPr>
          <w:szCs w:val="28"/>
        </w:rPr>
        <w:t>по</w:t>
      </w:r>
      <w:r w:rsidR="00437A0A">
        <w:rPr>
          <w:szCs w:val="28"/>
        </w:rPr>
        <w:t xml:space="preserve"> </w:t>
      </w:r>
      <w:r>
        <w:rPr>
          <w:szCs w:val="28"/>
        </w:rPr>
        <w:t>производству</w:t>
      </w:r>
      <w:r w:rsidR="00437A0A">
        <w:rPr>
          <w:szCs w:val="28"/>
        </w:rPr>
        <w:t xml:space="preserve"> </w:t>
      </w:r>
      <w:r>
        <w:rPr>
          <w:szCs w:val="28"/>
        </w:rPr>
        <w:t>валюты.</w:t>
      </w:r>
      <w:r w:rsidR="00437A0A">
        <w:rPr>
          <w:szCs w:val="28"/>
        </w:rPr>
        <w:t xml:space="preserve"> Ч</w:t>
      </w:r>
      <w:r>
        <w:rPr>
          <w:szCs w:val="28"/>
        </w:rPr>
        <w:t>ерез</w:t>
      </w:r>
      <w:r w:rsidR="00437A0A">
        <w:rPr>
          <w:szCs w:val="28"/>
        </w:rPr>
        <w:t xml:space="preserve"> </w:t>
      </w:r>
      <w:r>
        <w:rPr>
          <w:szCs w:val="28"/>
        </w:rPr>
        <w:t>это</w:t>
      </w:r>
      <w:r w:rsidR="00437A0A">
        <w:rPr>
          <w:szCs w:val="28"/>
        </w:rPr>
        <w:t xml:space="preserve"> </w:t>
      </w:r>
      <w:r>
        <w:rPr>
          <w:szCs w:val="28"/>
        </w:rPr>
        <w:t>был</w:t>
      </w:r>
      <w:r w:rsidR="00437A0A">
        <w:rPr>
          <w:szCs w:val="28"/>
        </w:rPr>
        <w:t xml:space="preserve"> </w:t>
      </w:r>
      <w:r>
        <w:rPr>
          <w:szCs w:val="28"/>
        </w:rPr>
        <w:t>начат</w:t>
      </w:r>
      <w:r w:rsidR="00437A0A">
        <w:rPr>
          <w:szCs w:val="28"/>
        </w:rPr>
        <w:t xml:space="preserve"> </w:t>
      </w:r>
      <w:r>
        <w:rPr>
          <w:szCs w:val="28"/>
        </w:rPr>
        <w:t>путь</w:t>
      </w:r>
      <w:r w:rsidR="00437A0A">
        <w:rPr>
          <w:szCs w:val="28"/>
        </w:rPr>
        <w:t xml:space="preserve"> </w:t>
      </w:r>
      <w:r>
        <w:rPr>
          <w:szCs w:val="28"/>
        </w:rPr>
        <w:t>в</w:t>
      </w:r>
      <w:r w:rsidR="00437A0A">
        <w:rPr>
          <w:szCs w:val="28"/>
        </w:rPr>
        <w:t xml:space="preserve"> </w:t>
      </w:r>
      <w:r>
        <w:rPr>
          <w:szCs w:val="28"/>
        </w:rPr>
        <w:t>развитии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планетарной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«Глобализация».</w:t>
      </w:r>
      <w:r w:rsidR="00437A0A">
        <w:rPr>
          <w:color w:val="0070C0"/>
          <w:szCs w:val="28"/>
        </w:rPr>
        <w:t xml:space="preserve"> </w:t>
      </w:r>
      <w:r w:rsidRPr="00B74560">
        <w:rPr>
          <w:color w:val="000000" w:themeColor="text1"/>
          <w:szCs w:val="28"/>
        </w:rPr>
        <w:t>Бе</w:t>
      </w:r>
      <w:r>
        <w:rPr>
          <w:color w:val="000000" w:themeColor="text1"/>
          <w:szCs w:val="28"/>
        </w:rPr>
        <w:t>з(</w:t>
      </w:r>
      <w:r w:rsidRPr="00B74560">
        <w:rPr>
          <w:color w:val="000000" w:themeColor="text1"/>
          <w:szCs w:val="28"/>
        </w:rPr>
        <w:t>с</w:t>
      </w:r>
      <w:r>
        <w:rPr>
          <w:color w:val="000000" w:themeColor="text1"/>
          <w:szCs w:val="28"/>
        </w:rPr>
        <w:t>)</w:t>
      </w:r>
      <w:r w:rsidRPr="00B74560">
        <w:rPr>
          <w:color w:val="000000" w:themeColor="text1"/>
          <w:szCs w:val="28"/>
        </w:rPr>
        <w:t>человечность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целевой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ориентации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возложенных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на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эту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группу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функций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безжалостность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всему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живому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сущему,</w:t>
      </w:r>
      <w:r w:rsidR="00437A0A">
        <w:rPr>
          <w:color w:val="000000" w:themeColor="text1"/>
          <w:szCs w:val="28"/>
        </w:rPr>
        <w:t xml:space="preserve"> </w:t>
      </w:r>
      <w:r w:rsidR="00437A0A" w:rsidRPr="00B74560">
        <w:rPr>
          <w:color w:val="000000" w:themeColor="text1"/>
          <w:szCs w:val="28"/>
        </w:rPr>
        <w:t>уплотнённых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AD1D52">
        <w:rPr>
          <w:rStyle w:val="--"/>
        </w:rPr>
        <w:t>сжатых</w:t>
      </w:r>
      <w:r w:rsidR="00437A0A">
        <w:rPr>
          <w:rStyle w:val="--0"/>
        </w:rPr>
        <w:t xml:space="preserve"> </w:t>
      </w:r>
      <w:r w:rsidRPr="00AD1D52">
        <w:rPr>
          <w:rStyle w:val="--0"/>
        </w:rPr>
        <w:t>во</w:t>
      </w:r>
      <w:r w:rsidR="00437A0A">
        <w:rPr>
          <w:rStyle w:val="--0"/>
        </w:rPr>
        <w:t xml:space="preserve"> </w:t>
      </w:r>
      <w:r w:rsidRPr="00AD1D52">
        <w:rPr>
          <w:rStyle w:val="--0"/>
        </w:rPr>
        <w:t>времени</w:t>
      </w:r>
      <w:r w:rsidRPr="00B74560">
        <w:rPr>
          <w:color w:val="000000" w:themeColor="text1"/>
          <w:szCs w:val="28"/>
        </w:rPr>
        <w:t>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придали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неимоверно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жестокую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кровавую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сущность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всех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шагах,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программно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вложенных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помыслах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действиях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воплощении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заданных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целей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частным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Вектором</w:t>
      </w:r>
      <w:r w:rsidR="00437A0A">
        <w:rPr>
          <w:color w:val="000000" w:themeColor="text1"/>
          <w:szCs w:val="28"/>
        </w:rPr>
        <w:t xml:space="preserve"> </w:t>
      </w:r>
      <w:r w:rsidRPr="00AD1D52">
        <w:rPr>
          <w:rStyle w:val="--0"/>
        </w:rPr>
        <w:t>этого</w:t>
      </w:r>
      <w:r w:rsidR="00437A0A">
        <w:rPr>
          <w:rStyle w:val="--0"/>
        </w:rPr>
        <w:t xml:space="preserve"> </w:t>
      </w:r>
      <w:r w:rsidRPr="00AD1D52">
        <w:rPr>
          <w:rStyle w:val="--"/>
        </w:rPr>
        <w:t>этапа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развития</w:t>
      </w:r>
      <w:r w:rsidR="00437A0A">
        <w:rPr>
          <w:color w:val="000000" w:themeColor="text1"/>
          <w:szCs w:val="28"/>
        </w:rPr>
        <w:t xml:space="preserve"> М</w:t>
      </w:r>
      <w:r w:rsidRPr="00B74560">
        <w:rPr>
          <w:color w:val="000000" w:themeColor="text1"/>
          <w:szCs w:val="28"/>
        </w:rPr>
        <w:t>озга.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есть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истинная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причина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особо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высокой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насыщенности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революционными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событиями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мировыми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войнами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периода,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пут</w:t>
      </w:r>
      <w:r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воплощения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заданной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стороны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Системы.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Таковой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программа</w:t>
      </w:r>
      <w:r>
        <w:rPr>
          <w:szCs w:val="28"/>
        </w:rPr>
        <w:t>.</w:t>
      </w:r>
      <w:r w:rsidR="00437A0A">
        <w:rPr>
          <w:szCs w:val="28"/>
        </w:rPr>
        <w:t xml:space="preserve"> </w:t>
      </w:r>
    </w:p>
    <w:p w14:paraId="668C79DE" w14:textId="77777777" w:rsidR="0029430E" w:rsidRDefault="004B6FA1" w:rsidP="00437A0A">
      <w:pPr>
        <w:rPr>
          <w:szCs w:val="28"/>
        </w:rPr>
      </w:pPr>
      <w:r w:rsidRPr="00B74560">
        <w:rPr>
          <w:szCs w:val="28"/>
        </w:rPr>
        <w:lastRenderedPageBreak/>
        <w:t>Индивидам</w:t>
      </w:r>
      <w:r w:rsidR="00437A0A">
        <w:rPr>
          <w:szCs w:val="28"/>
        </w:rPr>
        <w:t xml:space="preserve"> </w:t>
      </w:r>
      <w:r w:rsidRPr="00D20462">
        <w:rPr>
          <w:b/>
          <w:szCs w:val="28"/>
        </w:rPr>
        <w:t>442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генотипа</w:t>
      </w:r>
      <w:r w:rsidR="00437A0A">
        <w:rPr>
          <w:szCs w:val="28"/>
        </w:rPr>
        <w:t xml:space="preserve"> М</w:t>
      </w:r>
      <w:r w:rsidRPr="00B74560">
        <w:rPr>
          <w:szCs w:val="28"/>
        </w:rPr>
        <w:t>озга,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обладавшим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более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высокой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способностью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принимать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воспринимать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только</w:t>
      </w:r>
      <w:r w:rsidR="00437A0A">
        <w:rPr>
          <w:szCs w:val="28"/>
        </w:rPr>
        <w:t xml:space="preserve"> </w:t>
      </w:r>
      <w:r w:rsidRPr="00D20462">
        <w:rPr>
          <w:b/>
          <w:i/>
          <w:szCs w:val="28"/>
        </w:rPr>
        <w:t>«программно-объектовую»</w:t>
      </w:r>
      <w:r w:rsidR="00437A0A">
        <w:rPr>
          <w:b/>
          <w:i/>
          <w:szCs w:val="28"/>
        </w:rPr>
        <w:t xml:space="preserve"> </w:t>
      </w:r>
      <w:r w:rsidRPr="00D20462">
        <w:rPr>
          <w:b/>
          <w:i/>
          <w:szCs w:val="28"/>
        </w:rPr>
        <w:t>действительность</w:t>
      </w:r>
      <w:r w:rsidRPr="00437A0A">
        <w:t>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предоставляемую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для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них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управляющей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субстанцией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состояния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Разума,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было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предопределено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за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короткий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срок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пройти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путь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пяти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общественных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форм: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капитализм,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социализм,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фрагменты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коммунизма,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либеральный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демократизм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глобальный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(локальный)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промышленный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феодализм.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Исходя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грандиозности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масштабов,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чрезвычайной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интенсивности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конструктивных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глобальных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преобразований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конструкциях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государств,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многократного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изменения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правовых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ценностных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основ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локального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международного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масштаба,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интенсивного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развития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общепланетарных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</w:t>
      </w:r>
      <w:r w:rsidR="00437A0A">
        <w:rPr>
          <w:szCs w:val="28"/>
        </w:rPr>
        <w:t xml:space="preserve"> </w:t>
      </w:r>
      <w:r w:rsidRPr="00C84A15">
        <w:rPr>
          <w:rStyle w:val="--0"/>
        </w:rPr>
        <w:t>в</w:t>
      </w:r>
      <w:r w:rsidR="00437A0A">
        <w:rPr>
          <w:rStyle w:val="--0"/>
        </w:rPr>
        <w:t xml:space="preserve"> </w:t>
      </w:r>
      <w:r w:rsidRPr="00C84A15">
        <w:rPr>
          <w:rStyle w:val="--0"/>
        </w:rPr>
        <w:t>сфере</w:t>
      </w:r>
      <w:r w:rsidR="00437A0A">
        <w:rPr>
          <w:rStyle w:val="--0"/>
        </w:rPr>
        <w:t xml:space="preserve"> </w:t>
      </w:r>
      <w:r w:rsidRPr="00C84A15">
        <w:rPr>
          <w:rStyle w:val="--"/>
        </w:rPr>
        <w:t>финансов</w:t>
      </w:r>
      <w:r w:rsidRPr="00B74560">
        <w:rPr>
          <w:szCs w:val="28"/>
        </w:rPr>
        <w:t>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военно-политической,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экономической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других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сферах</w:t>
      </w:r>
      <w:r w:rsidR="00437A0A">
        <w:rPr>
          <w:szCs w:val="28"/>
        </w:rPr>
        <w:t xml:space="preserve"> — </w:t>
      </w:r>
      <w:r w:rsidRPr="00B74560">
        <w:rPr>
          <w:szCs w:val="28"/>
        </w:rPr>
        <w:t>равного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этому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периоду</w:t>
      </w:r>
      <w:r w:rsidR="00437A0A">
        <w:rPr>
          <w:szCs w:val="28"/>
        </w:rPr>
        <w:t xml:space="preserve"> </w:t>
      </w:r>
      <w:r w:rsidR="00437A0A" w:rsidRPr="00B74560">
        <w:rPr>
          <w:szCs w:val="28"/>
        </w:rPr>
        <w:t>ещё</w:t>
      </w:r>
      <w:r w:rsidR="00437A0A">
        <w:rPr>
          <w:szCs w:val="28"/>
        </w:rPr>
        <w:t xml:space="preserve"> </w:t>
      </w:r>
      <w:r w:rsidRPr="00FA59F5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FA59F5">
        <w:rPr>
          <w:rStyle w:val="--0"/>
        </w:rPr>
        <w:t>было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истории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цивилизации.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За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полторы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сотни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лет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только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базовые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основы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ценностей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планете</w:t>
      </w:r>
      <w:r w:rsidR="00437A0A">
        <w:rPr>
          <w:szCs w:val="28"/>
        </w:rPr>
        <w:t xml:space="preserve"> </w:t>
      </w:r>
      <w:r w:rsidRPr="00FA59F5">
        <w:rPr>
          <w:rStyle w:val="--"/>
        </w:rPr>
        <w:t>фундаментально</w:t>
      </w:r>
      <w:r w:rsidR="00437A0A">
        <w:rPr>
          <w:rStyle w:val="--0"/>
        </w:rPr>
        <w:t xml:space="preserve"> </w:t>
      </w:r>
      <w:r w:rsidRPr="00FA59F5">
        <w:rPr>
          <w:rStyle w:val="--0"/>
        </w:rPr>
        <w:t>менялись</w:t>
      </w:r>
      <w:r w:rsidR="00437A0A">
        <w:rPr>
          <w:rStyle w:val="--0"/>
        </w:rPr>
        <w:t xml:space="preserve"> </w:t>
      </w:r>
      <w:r w:rsidRPr="00FA59F5">
        <w:rPr>
          <w:rStyle w:val="--"/>
        </w:rPr>
        <w:t>пять</w:t>
      </w:r>
      <w:r w:rsidR="00437A0A">
        <w:rPr>
          <w:rStyle w:val="--0"/>
        </w:rPr>
        <w:t xml:space="preserve"> </w:t>
      </w:r>
      <w:r w:rsidRPr="00FA59F5">
        <w:rPr>
          <w:rStyle w:val="--0"/>
        </w:rPr>
        <w:t>раз</w:t>
      </w:r>
      <w:r w:rsidRPr="00B74560">
        <w:rPr>
          <w:szCs w:val="28"/>
        </w:rPr>
        <w:t>.</w:t>
      </w:r>
      <w:r w:rsidR="00437A0A">
        <w:rPr>
          <w:szCs w:val="28"/>
        </w:rPr>
        <w:t xml:space="preserve"> </w:t>
      </w:r>
      <w:r w:rsidRPr="00B74560">
        <w:rPr>
          <w:color w:val="000000" w:themeColor="text1"/>
          <w:szCs w:val="28"/>
        </w:rPr>
        <w:t>Весь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период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функционирования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старой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Управляющей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интервентской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Системы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люди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были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подвержены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программному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управлению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через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такой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Разум,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т.</w:t>
      </w:r>
      <w:r w:rsidR="0029430E">
        <w:rPr>
          <w:color w:val="000000" w:themeColor="text1"/>
          <w:szCs w:val="28"/>
        </w:rPr>
        <w:t> </w:t>
      </w:r>
      <w:r w:rsidRPr="00B74560">
        <w:rPr>
          <w:color w:val="000000" w:themeColor="text1"/>
          <w:szCs w:val="28"/>
        </w:rPr>
        <w:t>е.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только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таким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управляемым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осознанием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«объективной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действительности»,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который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развивала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Система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через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Комплексы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Управления,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поэтапно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повышая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октавы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мозга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только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для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своих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программных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целей</w:t>
      </w:r>
      <w:r w:rsidR="00437A0A">
        <w:rPr>
          <w:color w:val="000000" w:themeColor="text1"/>
          <w:szCs w:val="28"/>
        </w:rPr>
        <w:t xml:space="preserve"> </w:t>
      </w:r>
      <w:r w:rsidRPr="00EF7967">
        <w:rPr>
          <w:b/>
          <w:bCs/>
          <w:i/>
          <w:iCs/>
          <w:color w:val="000000" w:themeColor="text1"/>
          <w:szCs w:val="28"/>
        </w:rPr>
        <w:t>«выращивания</w:t>
      </w:r>
      <w:r w:rsidR="00437A0A">
        <w:rPr>
          <w:b/>
          <w:bCs/>
          <w:i/>
          <w:iCs/>
          <w:color w:val="000000" w:themeColor="text1"/>
          <w:szCs w:val="28"/>
        </w:rPr>
        <w:t xml:space="preserve"> </w:t>
      </w:r>
      <w:r w:rsidRPr="00EF7967">
        <w:rPr>
          <w:b/>
          <w:bCs/>
          <w:i/>
          <w:iCs/>
          <w:color w:val="000000" w:themeColor="text1"/>
          <w:szCs w:val="28"/>
        </w:rPr>
        <w:t>своеобразных</w:t>
      </w:r>
      <w:r w:rsidR="00437A0A">
        <w:rPr>
          <w:b/>
          <w:bCs/>
          <w:i/>
          <w:iCs/>
          <w:color w:val="000000" w:themeColor="text1"/>
          <w:szCs w:val="28"/>
        </w:rPr>
        <w:t xml:space="preserve"> </w:t>
      </w:r>
      <w:r w:rsidRPr="00EF7967">
        <w:rPr>
          <w:b/>
          <w:bCs/>
          <w:i/>
          <w:iCs/>
          <w:color w:val="000000" w:themeColor="text1"/>
          <w:szCs w:val="28"/>
        </w:rPr>
        <w:t>генотипов</w:t>
      </w:r>
      <w:r w:rsidR="00437A0A">
        <w:rPr>
          <w:b/>
          <w:bCs/>
          <w:i/>
          <w:iCs/>
          <w:color w:val="000000" w:themeColor="text1"/>
          <w:szCs w:val="28"/>
        </w:rPr>
        <w:t xml:space="preserve"> </w:t>
      </w:r>
      <w:r w:rsidR="0029430E">
        <w:rPr>
          <w:b/>
          <w:bCs/>
          <w:i/>
          <w:iCs/>
          <w:color w:val="000000" w:themeColor="text1"/>
          <w:szCs w:val="28"/>
        </w:rPr>
        <w:t>М</w:t>
      </w:r>
      <w:r w:rsidRPr="00EF7967">
        <w:rPr>
          <w:b/>
          <w:bCs/>
          <w:i/>
          <w:iCs/>
          <w:color w:val="000000" w:themeColor="text1"/>
          <w:szCs w:val="28"/>
        </w:rPr>
        <w:t>озга»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не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более.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С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внедрением</w:t>
      </w:r>
      <w:r w:rsidR="00437A0A">
        <w:rPr>
          <w:szCs w:val="28"/>
        </w:rPr>
        <w:t xml:space="preserve"> </w:t>
      </w:r>
      <w:r w:rsidRPr="00B74560">
        <w:rPr>
          <w:b/>
          <w:szCs w:val="28"/>
        </w:rPr>
        <w:t>442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генотипа</w:t>
      </w:r>
      <w:r w:rsidR="00437A0A">
        <w:rPr>
          <w:szCs w:val="28"/>
        </w:rPr>
        <w:t xml:space="preserve"> </w:t>
      </w:r>
      <w:r w:rsidR="0029430E">
        <w:rPr>
          <w:szCs w:val="28"/>
        </w:rPr>
        <w:t>М</w:t>
      </w:r>
      <w:r w:rsidRPr="00B74560">
        <w:rPr>
          <w:szCs w:val="28"/>
        </w:rPr>
        <w:t>озга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бытием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мирового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сообщества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окончательно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перешла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фазу</w:t>
      </w:r>
      <w:r w:rsidR="00437A0A">
        <w:rPr>
          <w:szCs w:val="28"/>
        </w:rPr>
        <w:t xml:space="preserve"> </w:t>
      </w:r>
      <w:r w:rsidRPr="00EF7967">
        <w:rPr>
          <w:rStyle w:val="--0"/>
        </w:rPr>
        <w:t>необратимого</w:t>
      </w:r>
      <w:r w:rsidR="00437A0A">
        <w:rPr>
          <w:rStyle w:val="--0"/>
        </w:rPr>
        <w:t xml:space="preserve"> </w:t>
      </w:r>
      <w:r w:rsidRPr="00EF7967">
        <w:rPr>
          <w:rStyle w:val="--"/>
        </w:rPr>
        <w:t>главенства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«Золотого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миллиарда»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над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остальным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населением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планеты,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конструктивно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закрепив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своей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через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комплексное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всестороннее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насилие,</w:t>
      </w:r>
      <w:r w:rsidR="00437A0A">
        <w:rPr>
          <w:szCs w:val="28"/>
        </w:rPr>
        <w:t xml:space="preserve"> </w:t>
      </w:r>
      <w:r w:rsidR="0029430E" w:rsidRPr="00B74560">
        <w:rPr>
          <w:szCs w:val="28"/>
        </w:rPr>
        <w:t>обрамлённое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форме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некой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пирамиды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власти.</w:t>
      </w:r>
      <w:r w:rsidR="00437A0A">
        <w:rPr>
          <w:szCs w:val="28"/>
        </w:rPr>
        <w:t xml:space="preserve"> </w:t>
      </w:r>
      <w:r w:rsidRPr="00D20462">
        <w:rPr>
          <w:szCs w:val="28"/>
        </w:rPr>
        <w:t>Началась</w:t>
      </w:r>
      <w:r w:rsidR="00437A0A">
        <w:rPr>
          <w:b/>
          <w:szCs w:val="28"/>
        </w:rPr>
        <w:t xml:space="preserve"> </w:t>
      </w:r>
      <w:r w:rsidRPr="00B74560">
        <w:rPr>
          <w:szCs w:val="28"/>
        </w:rPr>
        <w:t>фаза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цивилизации</w:t>
      </w:r>
      <w:r w:rsidR="00437A0A">
        <w:rPr>
          <w:szCs w:val="28"/>
        </w:rPr>
        <w:t xml:space="preserve"> — </w:t>
      </w:r>
      <w:r w:rsidRPr="003F09A2">
        <w:rPr>
          <w:b/>
          <w:i/>
          <w:szCs w:val="28"/>
        </w:rPr>
        <w:t>управление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через</w:t>
      </w:r>
      <w:r w:rsidR="00437A0A">
        <w:rPr>
          <w:szCs w:val="28"/>
        </w:rPr>
        <w:t xml:space="preserve"> </w:t>
      </w:r>
      <w:r w:rsidR="0029430E" w:rsidRPr="003F09A2">
        <w:rPr>
          <w:szCs w:val="28"/>
        </w:rPr>
        <w:t>сопровождённую</w:t>
      </w:r>
      <w:r w:rsidR="00437A0A">
        <w:rPr>
          <w:szCs w:val="28"/>
        </w:rPr>
        <w:t xml:space="preserve"> </w:t>
      </w:r>
      <w:r w:rsidRPr="00D20462">
        <w:rPr>
          <w:b/>
          <w:i/>
          <w:szCs w:val="28"/>
        </w:rPr>
        <w:t>Комплексами</w:t>
      </w:r>
      <w:r w:rsidR="00437A0A">
        <w:rPr>
          <w:b/>
          <w:i/>
          <w:szCs w:val="28"/>
        </w:rPr>
        <w:t xml:space="preserve"> </w:t>
      </w:r>
      <w:r w:rsidRPr="00D20462">
        <w:rPr>
          <w:b/>
          <w:i/>
          <w:szCs w:val="28"/>
        </w:rPr>
        <w:t>силу</w:t>
      </w:r>
      <w:r w:rsidRPr="0029430E">
        <w:t>.</w:t>
      </w:r>
      <w:r w:rsidR="00437A0A" w:rsidRPr="0029430E"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легитимности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такой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конструкции</w:t>
      </w:r>
      <w:r w:rsidR="00437A0A">
        <w:rPr>
          <w:szCs w:val="28"/>
        </w:rPr>
        <w:t xml:space="preserve"> </w:t>
      </w:r>
      <w:r w:rsidRPr="00EF7967">
        <w:rPr>
          <w:rStyle w:val="--0"/>
        </w:rPr>
        <w:t>субъективный</w:t>
      </w:r>
      <w:r w:rsidR="00437A0A">
        <w:rPr>
          <w:rStyle w:val="--0"/>
        </w:rPr>
        <w:t xml:space="preserve"> </w:t>
      </w:r>
      <w:r w:rsidRPr="00EF7967">
        <w:rPr>
          <w:rStyle w:val="--"/>
        </w:rPr>
        <w:t>фактор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полностью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отсутствует,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так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он</w:t>
      </w:r>
      <w:r w:rsidR="00437A0A">
        <w:rPr>
          <w:szCs w:val="28"/>
        </w:rPr>
        <w:t xml:space="preserve"> </w:t>
      </w:r>
      <w:r>
        <w:rPr>
          <w:szCs w:val="28"/>
        </w:rPr>
        <w:t>был</w:t>
      </w:r>
      <w:r w:rsidR="00437A0A">
        <w:rPr>
          <w:szCs w:val="28"/>
        </w:rPr>
        <w:t xml:space="preserve"> </w:t>
      </w:r>
      <w:r w:rsidR="0029430E" w:rsidRPr="00B74560">
        <w:rPr>
          <w:szCs w:val="28"/>
        </w:rPr>
        <w:t>замещён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денег,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сакрального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различного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конфессионального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воздействия.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Более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того,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мирового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обеспечивалась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сопровождалась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Комплексами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(Кавказ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Альпы),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формируя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индивидуальный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ассоциированный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«программно-объектовый»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разум,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ориентирующий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индивидов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планеты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истинную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объективную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реальность,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EF7967">
        <w:rPr>
          <w:rStyle w:val="--"/>
        </w:rPr>
        <w:t>искусственно</w:t>
      </w:r>
      <w:r w:rsidR="00437A0A">
        <w:rPr>
          <w:rStyle w:val="--0"/>
        </w:rPr>
        <w:t xml:space="preserve"> </w:t>
      </w:r>
      <w:r w:rsidRPr="00EF7967">
        <w:rPr>
          <w:rStyle w:val="--0"/>
        </w:rPr>
        <w:t>созданную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стороны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Системы.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главе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сложной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пирамиды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мирового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стояла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некая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структура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индивидов</w:t>
      </w:r>
      <w:r w:rsidR="00437A0A">
        <w:rPr>
          <w:szCs w:val="28"/>
        </w:rPr>
        <w:t xml:space="preserve"> </w:t>
      </w:r>
      <w:r w:rsidRPr="00D20462">
        <w:rPr>
          <w:b/>
          <w:szCs w:val="28"/>
        </w:rPr>
        <w:t>442</w:t>
      </w:r>
      <w:r w:rsidR="00437A0A">
        <w:rPr>
          <w:b/>
          <w:szCs w:val="28"/>
        </w:rPr>
        <w:t xml:space="preserve"> </w:t>
      </w:r>
      <w:r w:rsidRPr="00B74560">
        <w:rPr>
          <w:szCs w:val="28"/>
        </w:rPr>
        <w:t>генотипа</w:t>
      </w:r>
      <w:r w:rsidR="00437A0A">
        <w:rPr>
          <w:szCs w:val="28"/>
        </w:rPr>
        <w:t xml:space="preserve"> </w:t>
      </w:r>
      <w:r w:rsidR="0029430E">
        <w:rPr>
          <w:szCs w:val="28"/>
        </w:rPr>
        <w:t>М</w:t>
      </w:r>
      <w:r w:rsidRPr="00B74560">
        <w:rPr>
          <w:szCs w:val="28"/>
        </w:rPr>
        <w:t>озга</w:t>
      </w:r>
      <w:r w:rsidR="00437A0A">
        <w:rPr>
          <w:szCs w:val="28"/>
        </w:rPr>
        <w:t xml:space="preserve"> — </w:t>
      </w:r>
      <w:r w:rsidRPr="00B74560">
        <w:rPr>
          <w:szCs w:val="28"/>
        </w:rPr>
        <w:t>«</w:t>
      </w:r>
      <w:bookmarkStart w:id="4" w:name="OLE_LINK3"/>
      <w:r w:rsidRPr="00B74560">
        <w:rPr>
          <w:szCs w:val="28"/>
        </w:rPr>
        <w:t>Надиудейское</w:t>
      </w:r>
      <w:r w:rsidR="00437A0A">
        <w:rPr>
          <w:b/>
          <w:szCs w:val="28"/>
        </w:rPr>
        <w:t xml:space="preserve"> </w:t>
      </w:r>
      <w:r w:rsidRPr="00B74560">
        <w:rPr>
          <w:szCs w:val="28"/>
        </w:rPr>
        <w:t>Жречество</w:t>
      </w:r>
      <w:bookmarkEnd w:id="4"/>
      <w:r>
        <w:rPr>
          <w:rStyle w:val="afc"/>
          <w:szCs w:val="28"/>
        </w:rPr>
        <w:footnoteReference w:id="1"/>
      </w:r>
      <w:r w:rsidRPr="00B74560">
        <w:rPr>
          <w:szCs w:val="28"/>
        </w:rPr>
        <w:t>».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Через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них,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ведущих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исполнителей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старой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Концептуальной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власти,</w:t>
      </w:r>
      <w:r w:rsidR="00437A0A">
        <w:rPr>
          <w:szCs w:val="28"/>
        </w:rPr>
        <w:t xml:space="preserve"> </w:t>
      </w:r>
      <w:r w:rsidRPr="00B74560">
        <w:rPr>
          <w:szCs w:val="28"/>
        </w:rPr>
        <w:lastRenderedPageBreak/>
        <w:t>осуществлялось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воплощение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стратегических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процессов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старой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обеспечивающее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устойчивое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состояние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пирамиды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управления.</w:t>
      </w:r>
      <w:r w:rsidR="00437A0A">
        <w:rPr>
          <w:szCs w:val="28"/>
        </w:rPr>
        <w:t xml:space="preserve"> </w:t>
      </w:r>
    </w:p>
    <w:p w14:paraId="2D193223" w14:textId="634AE348" w:rsidR="0029430E" w:rsidRDefault="004B6FA1" w:rsidP="00437A0A">
      <w:pPr>
        <w:rPr>
          <w:szCs w:val="28"/>
        </w:rPr>
      </w:pP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этапе</w:t>
      </w:r>
      <w:r w:rsidR="00437A0A">
        <w:rPr>
          <w:color w:val="0070C0"/>
          <w:szCs w:val="28"/>
        </w:rPr>
        <w:t xml:space="preserve"> </w:t>
      </w:r>
      <w:r w:rsidRPr="00B74560">
        <w:rPr>
          <w:szCs w:val="28"/>
        </w:rPr>
        <w:t>развития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методология</w:t>
      </w:r>
      <w:r w:rsidR="00437A0A">
        <w:rPr>
          <w:color w:val="0070C0"/>
          <w:szCs w:val="28"/>
        </w:rPr>
        <w:t xml:space="preserve"> </w:t>
      </w:r>
      <w:r w:rsidRPr="00B74560">
        <w:rPr>
          <w:szCs w:val="28"/>
        </w:rPr>
        <w:t>ценностей</w:t>
      </w:r>
      <w:r w:rsidR="00437A0A">
        <w:rPr>
          <w:szCs w:val="28"/>
        </w:rPr>
        <w:t xml:space="preserve"> </w:t>
      </w:r>
      <w:r w:rsidRPr="00B74560">
        <w:rPr>
          <w:color w:val="000000" w:themeColor="text1"/>
          <w:szCs w:val="28"/>
        </w:rPr>
        <w:t>«Люди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цены»</w:t>
      </w:r>
      <w:r w:rsidR="0029430E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обрела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совершенно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характер,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котором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самое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ценное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дорогое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людей</w:t>
      </w:r>
      <w:r w:rsidR="00437A0A">
        <w:rPr>
          <w:szCs w:val="28"/>
        </w:rPr>
        <w:t xml:space="preserve"> — </w:t>
      </w:r>
      <w:r w:rsidRPr="00B74560">
        <w:rPr>
          <w:szCs w:val="28"/>
        </w:rPr>
        <w:t>жизнь,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стала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определяться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через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захваченное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положение,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денег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силу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качестве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особого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дополнительного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организующего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инструмента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ценностей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было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применено</w:t>
      </w:r>
      <w:r w:rsidR="00437A0A">
        <w:rPr>
          <w:szCs w:val="28"/>
        </w:rPr>
        <w:t xml:space="preserve"> </w:t>
      </w:r>
      <w:r w:rsidRPr="00413126">
        <w:rPr>
          <w:rStyle w:val="--0"/>
        </w:rPr>
        <w:t>программное</w:t>
      </w:r>
      <w:r w:rsidR="00437A0A">
        <w:rPr>
          <w:rStyle w:val="--0"/>
        </w:rPr>
        <w:t xml:space="preserve"> </w:t>
      </w:r>
      <w:r w:rsidRPr="00413126">
        <w:rPr>
          <w:rStyle w:val="--"/>
        </w:rPr>
        <w:t>воздействие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людей</w:t>
      </w:r>
      <w:r w:rsidR="00437A0A">
        <w:rPr>
          <w:szCs w:val="28"/>
        </w:rPr>
        <w:t xml:space="preserve"> — </w:t>
      </w:r>
      <w:r w:rsidRPr="00B74560">
        <w:rPr>
          <w:szCs w:val="28"/>
        </w:rPr>
        <w:t>«разделение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труда»,</w:t>
      </w:r>
      <w:r w:rsidR="00437A0A">
        <w:rPr>
          <w:szCs w:val="28"/>
        </w:rPr>
        <w:t xml:space="preserve"> </w:t>
      </w:r>
      <w:r w:rsidRPr="00B4764D">
        <w:rPr>
          <w:color w:val="000000" w:themeColor="text1"/>
          <w:szCs w:val="28"/>
        </w:rPr>
        <w:t>как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модельн</w:t>
      </w:r>
      <w:r w:rsidR="0029430E">
        <w:rPr>
          <w:szCs w:val="28"/>
        </w:rPr>
        <w:t>ая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</w:t>
      </w:r>
      <w:r w:rsidR="0029430E">
        <w:rPr>
          <w:szCs w:val="28"/>
        </w:rPr>
        <w:t>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неравенства.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обретение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положения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разделение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труда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генотипам</w:t>
      </w:r>
      <w:r w:rsidR="00437A0A">
        <w:rPr>
          <w:szCs w:val="28"/>
        </w:rPr>
        <w:t xml:space="preserve"> </w:t>
      </w:r>
      <w:r w:rsidR="0029430E">
        <w:rPr>
          <w:szCs w:val="28"/>
        </w:rPr>
        <w:t>М</w:t>
      </w:r>
      <w:r w:rsidRPr="00B74560">
        <w:rPr>
          <w:szCs w:val="28"/>
        </w:rPr>
        <w:t>озга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сыграл</w:t>
      </w:r>
      <w:r w:rsidR="0029430E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истинно</w:t>
      </w:r>
      <w:r w:rsidR="00437A0A">
        <w:rPr>
          <w:szCs w:val="28"/>
        </w:rPr>
        <w:t xml:space="preserve"> </w:t>
      </w:r>
      <w:r w:rsidRPr="00413126">
        <w:rPr>
          <w:rStyle w:val="--"/>
        </w:rPr>
        <w:t>ведущую</w:t>
      </w:r>
      <w:r w:rsidR="00437A0A">
        <w:rPr>
          <w:rStyle w:val="--0"/>
        </w:rPr>
        <w:t xml:space="preserve"> </w:t>
      </w:r>
      <w:r w:rsidRPr="00413126">
        <w:rPr>
          <w:rStyle w:val="--0"/>
        </w:rPr>
        <w:t>роль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определении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государственности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установлении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правовых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основ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бытия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обществ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без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участия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субъективного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фактора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его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разума,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</w:t>
      </w:r>
      <w:r w:rsidR="00437A0A">
        <w:rPr>
          <w:szCs w:val="28"/>
        </w:rPr>
        <w:t xml:space="preserve"> </w:t>
      </w:r>
      <w:r w:rsidR="0029430E" w:rsidRPr="00B74560">
        <w:rPr>
          <w:szCs w:val="28"/>
        </w:rPr>
        <w:t>жёстком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обеспечении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сопровождении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Комплексами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введением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новых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мантисс</w:t>
      </w:r>
      <w:r w:rsidR="00437A0A">
        <w:rPr>
          <w:szCs w:val="28"/>
        </w:rPr>
        <w:t xml:space="preserve"> </w:t>
      </w:r>
      <w:r w:rsidR="0029430E">
        <w:rPr>
          <w:szCs w:val="28"/>
        </w:rPr>
        <w:t>М</w:t>
      </w:r>
      <w:r w:rsidRPr="00B74560">
        <w:rPr>
          <w:szCs w:val="28"/>
        </w:rPr>
        <w:t>озгу</w:t>
      </w:r>
      <w:r w:rsidR="007E41C3">
        <w:rPr>
          <w:szCs w:val="28"/>
        </w:rPr>
        <w:t>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Система</w:t>
      </w:r>
      <w:r w:rsidR="007E41C3">
        <w:rPr>
          <w:szCs w:val="28"/>
        </w:rPr>
        <w:t>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через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свои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Управляющие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Комплексы,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числе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Альпы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2,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создала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обстоятельства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существенного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изменения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программноопределяющей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управляющей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субстанции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состояния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эбровского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Разума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времени,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придав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ему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агрессивный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уничтожающий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характер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всем.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Именно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факта,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если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так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допустимо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выразить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словами,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степень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отклонения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от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гармонии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первоопределяющей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субстанцией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истинного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состояния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Всевышнего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Разума,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достигла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своего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максимального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предела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дальнейшем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удерживалась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этом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уровне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практически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1985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года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разными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управляющими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воплощениями.</w:t>
      </w:r>
      <w:r w:rsidR="00437A0A">
        <w:rPr>
          <w:szCs w:val="28"/>
        </w:rPr>
        <w:t xml:space="preserve"> </w:t>
      </w:r>
    </w:p>
    <w:p w14:paraId="14BF36E7" w14:textId="59AF027E" w:rsidR="004B6FA1" w:rsidRDefault="004B6FA1" w:rsidP="00437A0A">
      <w:pPr>
        <w:rPr>
          <w:szCs w:val="28"/>
        </w:rPr>
      </w:pPr>
      <w:r w:rsidRPr="00B74560">
        <w:rPr>
          <w:szCs w:val="28"/>
        </w:rPr>
        <w:t>Осознание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окружающей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«объективной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действительности»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ведущими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исполнителями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от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Концептуальной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было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полностью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ориентировано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обрамлено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«Сила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власти»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полтора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столетия</w:t>
      </w:r>
      <w:r>
        <w:rPr>
          <w:szCs w:val="28"/>
        </w:rPr>
        <w:t>,</w:t>
      </w:r>
      <w:r w:rsidR="00437A0A">
        <w:rPr>
          <w:szCs w:val="28"/>
        </w:rPr>
        <w:t xml:space="preserve"> </w:t>
      </w:r>
      <w:r>
        <w:rPr>
          <w:szCs w:val="28"/>
        </w:rPr>
        <w:t>с</w:t>
      </w:r>
      <w:r w:rsidR="00437A0A">
        <w:rPr>
          <w:szCs w:val="28"/>
        </w:rPr>
        <w:t xml:space="preserve"> </w:t>
      </w:r>
      <w:r w:rsidR="0029430E">
        <w:rPr>
          <w:szCs w:val="28"/>
        </w:rPr>
        <w:t>учётом</w:t>
      </w:r>
      <w:r w:rsidR="00437A0A">
        <w:rPr>
          <w:szCs w:val="28"/>
        </w:rPr>
        <w:t xml:space="preserve"> </w:t>
      </w:r>
      <w:r>
        <w:rPr>
          <w:szCs w:val="28"/>
        </w:rPr>
        <w:t>уже</w:t>
      </w:r>
      <w:r w:rsidR="00437A0A">
        <w:rPr>
          <w:szCs w:val="28"/>
        </w:rPr>
        <w:t xml:space="preserve"> </w:t>
      </w:r>
      <w:r>
        <w:rPr>
          <w:szCs w:val="28"/>
        </w:rPr>
        <w:t>запущенной</w:t>
      </w:r>
      <w:r w:rsidR="00437A0A">
        <w:rPr>
          <w:szCs w:val="28"/>
        </w:rPr>
        <w:t xml:space="preserve"> </w:t>
      </w:r>
      <w:r>
        <w:rPr>
          <w:szCs w:val="28"/>
        </w:rPr>
        <w:t>и</w:t>
      </w:r>
      <w:r w:rsidR="00437A0A">
        <w:rPr>
          <w:szCs w:val="28"/>
        </w:rPr>
        <w:t xml:space="preserve"> </w:t>
      </w:r>
      <w:r>
        <w:rPr>
          <w:szCs w:val="28"/>
        </w:rPr>
        <w:t>работающей</w:t>
      </w:r>
      <w:r w:rsidR="00437A0A">
        <w:rPr>
          <w:szCs w:val="28"/>
        </w:rPr>
        <w:t xml:space="preserve"> </w:t>
      </w:r>
      <w:r>
        <w:rPr>
          <w:szCs w:val="28"/>
        </w:rPr>
        <w:t>«фабрики</w:t>
      </w:r>
      <w:r w:rsidR="00437A0A">
        <w:rPr>
          <w:szCs w:val="28"/>
        </w:rPr>
        <w:t xml:space="preserve"> </w:t>
      </w:r>
      <w:r>
        <w:rPr>
          <w:szCs w:val="28"/>
        </w:rPr>
        <w:t>денег».</w:t>
      </w:r>
      <w:r w:rsidR="00437A0A">
        <w:rPr>
          <w:szCs w:val="28"/>
        </w:rPr>
        <w:t xml:space="preserve"> </w:t>
      </w:r>
      <w:r w:rsidRPr="00B74560">
        <w:rPr>
          <w:color w:val="000000" w:themeColor="text1"/>
          <w:szCs w:val="28"/>
        </w:rPr>
        <w:t>В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результате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воплощения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этой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программы,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исполнителями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был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организован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исполнен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кровавый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поэтапный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путь: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Революционизм</w:t>
      </w:r>
      <w:r w:rsidR="0029430E">
        <w:rPr>
          <w:color w:val="000000" w:themeColor="text1"/>
          <w:szCs w:val="28"/>
        </w:rPr>
        <w:t>,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Воинствующий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фашизм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и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Разрушительный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демократизм.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Состояние</w:t>
      </w:r>
      <w:r w:rsidR="00437A0A">
        <w:rPr>
          <w:szCs w:val="28"/>
        </w:rPr>
        <w:t xml:space="preserve"> </w:t>
      </w:r>
      <w:r w:rsidRPr="00B74560">
        <w:rPr>
          <w:color w:val="000000" w:themeColor="text1"/>
          <w:szCs w:val="28"/>
        </w:rPr>
        <w:t>«Властного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color w:val="000000" w:themeColor="text1"/>
          <w:szCs w:val="28"/>
        </w:rPr>
        <w:t>реваншизма»</w:t>
      </w:r>
      <w:r w:rsidR="00437A0A">
        <w:rPr>
          <w:color w:val="000000" w:themeColor="text1"/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сфере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продлившееся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до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1990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года,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позволило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представителям</w:t>
      </w:r>
      <w:r w:rsidR="00437A0A">
        <w:rPr>
          <w:szCs w:val="28"/>
        </w:rPr>
        <w:t xml:space="preserve"> </w:t>
      </w:r>
      <w:r w:rsidRPr="00B74560">
        <w:rPr>
          <w:b/>
          <w:szCs w:val="28"/>
        </w:rPr>
        <w:t>442</w:t>
      </w:r>
      <w:r w:rsidR="00437A0A">
        <w:rPr>
          <w:b/>
          <w:szCs w:val="28"/>
        </w:rPr>
        <w:t xml:space="preserve"> </w:t>
      </w:r>
      <w:r w:rsidRPr="00B74560">
        <w:rPr>
          <w:szCs w:val="28"/>
        </w:rPr>
        <w:t>генотипа</w:t>
      </w:r>
      <w:r w:rsidR="00437A0A">
        <w:rPr>
          <w:szCs w:val="28"/>
        </w:rPr>
        <w:t xml:space="preserve"> </w:t>
      </w:r>
      <w:r w:rsidR="0029430E">
        <w:rPr>
          <w:szCs w:val="28"/>
        </w:rPr>
        <w:t>М</w:t>
      </w:r>
      <w:r w:rsidRPr="00B74560">
        <w:rPr>
          <w:szCs w:val="28"/>
        </w:rPr>
        <w:t>озга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полностью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исполнить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свои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программные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функции.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удалось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костях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крови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сотен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миллионов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людей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подготовить</w:t>
      </w:r>
      <w:r w:rsidR="00437A0A">
        <w:rPr>
          <w:szCs w:val="28"/>
        </w:rPr>
        <w:t xml:space="preserve"> </w:t>
      </w:r>
      <w:r w:rsidRPr="00523BC5">
        <w:rPr>
          <w:rStyle w:val="--0"/>
        </w:rPr>
        <w:t>непоколебимое</w:t>
      </w:r>
      <w:r w:rsidR="00437A0A">
        <w:rPr>
          <w:rStyle w:val="--0"/>
        </w:rPr>
        <w:t xml:space="preserve"> </w:t>
      </w:r>
      <w:r w:rsidRPr="00523BC5">
        <w:rPr>
          <w:rStyle w:val="--"/>
        </w:rPr>
        <w:t>властное</w:t>
      </w:r>
      <w:r w:rsidR="00437A0A">
        <w:rPr>
          <w:rStyle w:val="--0"/>
        </w:rPr>
        <w:t xml:space="preserve"> </w:t>
      </w:r>
      <w:r w:rsidRPr="00523BC5">
        <w:rPr>
          <w:rStyle w:val="--0"/>
        </w:rPr>
        <w:t>состояние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всем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сферам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бытием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мирового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сообщества,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создать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программные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социальные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управленческие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конструкции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локального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глобального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плана,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обеспечить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необходимые</w:t>
      </w:r>
      <w:r w:rsidR="00437A0A">
        <w:rPr>
          <w:szCs w:val="28"/>
        </w:rPr>
        <w:t xml:space="preserve"> </w:t>
      </w:r>
      <w:r w:rsidR="0029430E" w:rsidRPr="00B74560">
        <w:rPr>
          <w:szCs w:val="28"/>
        </w:rPr>
        <w:t>объёмы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накопления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концентрацию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управления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финансовыми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ресурсами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обращаемым</w:t>
      </w:r>
      <w:r w:rsidR="00437A0A">
        <w:rPr>
          <w:szCs w:val="28"/>
        </w:rPr>
        <w:t xml:space="preserve"> </w:t>
      </w:r>
      <w:r w:rsidR="0029430E" w:rsidRPr="00B74560">
        <w:rPr>
          <w:szCs w:val="28"/>
        </w:rPr>
        <w:t>произведённым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субститутом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в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своих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руках,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а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также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подготовить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иное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социальное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положение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будущему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«Золотому</w:t>
      </w:r>
      <w:r w:rsidR="00437A0A">
        <w:rPr>
          <w:szCs w:val="28"/>
        </w:rPr>
        <w:t xml:space="preserve"> </w:t>
      </w:r>
      <w:r w:rsidRPr="00B74560">
        <w:rPr>
          <w:szCs w:val="28"/>
        </w:rPr>
        <w:t>миллиону»</w:t>
      </w:r>
      <w:r w:rsidR="00437A0A">
        <w:rPr>
          <w:szCs w:val="28"/>
        </w:rPr>
        <w:t xml:space="preserve"> </w:t>
      </w:r>
      <w:r>
        <w:rPr>
          <w:szCs w:val="28"/>
        </w:rPr>
        <w:t>(как</w:t>
      </w:r>
      <w:r w:rsidR="00437A0A">
        <w:rPr>
          <w:szCs w:val="28"/>
        </w:rPr>
        <w:t xml:space="preserve"> </w:t>
      </w:r>
      <w:r>
        <w:rPr>
          <w:szCs w:val="28"/>
        </w:rPr>
        <w:t>лидирующей</w:t>
      </w:r>
      <w:r w:rsidR="00437A0A">
        <w:rPr>
          <w:szCs w:val="28"/>
        </w:rPr>
        <w:t xml:space="preserve"> </w:t>
      </w:r>
      <w:r>
        <w:rPr>
          <w:szCs w:val="28"/>
        </w:rPr>
        <w:lastRenderedPageBreak/>
        <w:t>части</w:t>
      </w:r>
      <w:r w:rsidR="00437A0A">
        <w:rPr>
          <w:szCs w:val="28"/>
        </w:rPr>
        <w:t xml:space="preserve"> </w:t>
      </w:r>
      <w:r>
        <w:rPr>
          <w:szCs w:val="28"/>
        </w:rPr>
        <w:t>«Золотого</w:t>
      </w:r>
      <w:r w:rsidR="00437A0A">
        <w:rPr>
          <w:szCs w:val="28"/>
        </w:rPr>
        <w:t xml:space="preserve"> </w:t>
      </w:r>
      <w:r>
        <w:rPr>
          <w:szCs w:val="28"/>
        </w:rPr>
        <w:t>миллиарда</w:t>
      </w:r>
      <w:r w:rsidR="00FD6143">
        <w:rPr>
          <w:szCs w:val="28"/>
        </w:rPr>
        <w:t>»</w:t>
      </w:r>
      <w:r>
        <w:rPr>
          <w:szCs w:val="28"/>
        </w:rPr>
        <w:t>)</w:t>
      </w:r>
      <w:r w:rsidR="00437A0A">
        <w:rPr>
          <w:szCs w:val="28"/>
        </w:rPr>
        <w:t xml:space="preserve"> </w:t>
      </w:r>
      <w:r>
        <w:rPr>
          <w:szCs w:val="28"/>
        </w:rPr>
        <w:t>на</w:t>
      </w:r>
      <w:r w:rsidR="00437A0A">
        <w:rPr>
          <w:szCs w:val="28"/>
        </w:rPr>
        <w:t xml:space="preserve"> </w:t>
      </w:r>
      <w:r>
        <w:rPr>
          <w:szCs w:val="28"/>
        </w:rPr>
        <w:t>последующем</w:t>
      </w:r>
      <w:r w:rsidR="00437A0A">
        <w:rPr>
          <w:szCs w:val="28"/>
        </w:rPr>
        <w:t xml:space="preserve"> </w:t>
      </w:r>
      <w:r>
        <w:rPr>
          <w:szCs w:val="28"/>
        </w:rPr>
        <w:t>этапе</w:t>
      </w:r>
      <w:r w:rsidR="00437A0A">
        <w:rPr>
          <w:szCs w:val="28"/>
        </w:rPr>
        <w:t xml:space="preserve"> </w:t>
      </w:r>
      <w:r>
        <w:rPr>
          <w:szCs w:val="28"/>
        </w:rPr>
        <w:t>развития.</w:t>
      </w:r>
      <w:r w:rsidR="00437A0A">
        <w:rPr>
          <w:szCs w:val="28"/>
        </w:rPr>
        <w:t xml:space="preserve"> </w:t>
      </w:r>
      <w:r>
        <w:rPr>
          <w:szCs w:val="28"/>
        </w:rPr>
        <w:t>Вс</w:t>
      </w:r>
      <w:r w:rsidR="0029430E">
        <w:rPr>
          <w:szCs w:val="28"/>
        </w:rPr>
        <w:t>ё</w:t>
      </w:r>
      <w:r w:rsidR="00437A0A">
        <w:rPr>
          <w:szCs w:val="28"/>
        </w:rPr>
        <w:t xml:space="preserve"> </w:t>
      </w:r>
      <w:r>
        <w:rPr>
          <w:szCs w:val="28"/>
        </w:rPr>
        <w:t>это</w:t>
      </w:r>
      <w:r w:rsidR="00437A0A">
        <w:rPr>
          <w:szCs w:val="28"/>
        </w:rPr>
        <w:t xml:space="preserve"> </w:t>
      </w:r>
      <w:r>
        <w:rPr>
          <w:szCs w:val="28"/>
        </w:rPr>
        <w:t>я</w:t>
      </w:r>
      <w:r w:rsidR="00437A0A">
        <w:rPr>
          <w:szCs w:val="28"/>
        </w:rPr>
        <w:t xml:space="preserve"> </w:t>
      </w:r>
      <w:r>
        <w:rPr>
          <w:szCs w:val="28"/>
        </w:rPr>
        <w:t>написал</w:t>
      </w:r>
      <w:r w:rsidR="00437A0A">
        <w:rPr>
          <w:szCs w:val="28"/>
        </w:rPr>
        <w:t xml:space="preserve"> </w:t>
      </w:r>
      <w:r>
        <w:rPr>
          <w:szCs w:val="28"/>
        </w:rPr>
        <w:t>только</w:t>
      </w:r>
      <w:r w:rsidR="00437A0A">
        <w:rPr>
          <w:szCs w:val="28"/>
        </w:rPr>
        <w:t xml:space="preserve"> </w:t>
      </w:r>
      <w:r>
        <w:rPr>
          <w:szCs w:val="28"/>
        </w:rPr>
        <w:t>для</w:t>
      </w:r>
      <w:r w:rsidR="00437A0A">
        <w:rPr>
          <w:szCs w:val="28"/>
        </w:rPr>
        <w:t xml:space="preserve"> </w:t>
      </w:r>
      <w:r>
        <w:rPr>
          <w:szCs w:val="28"/>
        </w:rPr>
        <w:t>того,</w:t>
      </w:r>
      <w:r w:rsidR="00437A0A">
        <w:rPr>
          <w:szCs w:val="28"/>
        </w:rPr>
        <w:t xml:space="preserve"> </w:t>
      </w:r>
      <w:r>
        <w:rPr>
          <w:szCs w:val="28"/>
        </w:rPr>
        <w:t>чтобы</w:t>
      </w:r>
      <w:r w:rsidR="00437A0A">
        <w:rPr>
          <w:szCs w:val="28"/>
        </w:rPr>
        <w:t xml:space="preserve"> </w:t>
      </w:r>
      <w:r>
        <w:rPr>
          <w:szCs w:val="28"/>
        </w:rPr>
        <w:t>пропали</w:t>
      </w:r>
      <w:r w:rsidR="00437A0A">
        <w:rPr>
          <w:szCs w:val="28"/>
        </w:rPr>
        <w:t xml:space="preserve"> </w:t>
      </w:r>
      <w:r>
        <w:rPr>
          <w:szCs w:val="28"/>
        </w:rPr>
        <w:t>иллюзии</w:t>
      </w:r>
      <w:r w:rsidR="00437A0A">
        <w:rPr>
          <w:szCs w:val="28"/>
        </w:rPr>
        <w:t xml:space="preserve"> </w:t>
      </w:r>
      <w:r>
        <w:rPr>
          <w:szCs w:val="28"/>
        </w:rPr>
        <w:t>в</w:t>
      </w:r>
      <w:r w:rsidR="00437A0A">
        <w:rPr>
          <w:szCs w:val="28"/>
        </w:rPr>
        <w:t xml:space="preserve"> </w:t>
      </w:r>
      <w:r>
        <w:rPr>
          <w:szCs w:val="28"/>
        </w:rPr>
        <w:t>упрощении</w:t>
      </w:r>
      <w:r w:rsidR="00437A0A">
        <w:rPr>
          <w:szCs w:val="28"/>
        </w:rPr>
        <w:t xml:space="preserve"> </w:t>
      </w:r>
      <w:r>
        <w:rPr>
          <w:szCs w:val="28"/>
        </w:rPr>
        <w:t>оценки</w:t>
      </w:r>
      <w:r w:rsidR="00437A0A">
        <w:rPr>
          <w:szCs w:val="28"/>
        </w:rPr>
        <w:t xml:space="preserve"> </w:t>
      </w:r>
      <w:r>
        <w:rPr>
          <w:szCs w:val="28"/>
        </w:rPr>
        <w:t>происходящих</w:t>
      </w:r>
      <w:r w:rsidR="00437A0A">
        <w:rPr>
          <w:szCs w:val="28"/>
        </w:rPr>
        <w:t xml:space="preserve"> </w:t>
      </w:r>
      <w:r>
        <w:rPr>
          <w:szCs w:val="28"/>
        </w:rPr>
        <w:t>процессов</w:t>
      </w:r>
      <w:r w:rsidR="00437A0A">
        <w:rPr>
          <w:szCs w:val="28"/>
        </w:rPr>
        <w:t xml:space="preserve"> </w:t>
      </w:r>
      <w:r>
        <w:rPr>
          <w:szCs w:val="28"/>
        </w:rPr>
        <w:t>сегодня</w:t>
      </w:r>
      <w:r w:rsidR="00437A0A">
        <w:rPr>
          <w:szCs w:val="28"/>
        </w:rPr>
        <w:t xml:space="preserve"> </w:t>
      </w:r>
      <w:r>
        <w:rPr>
          <w:szCs w:val="28"/>
        </w:rPr>
        <w:t>на</w:t>
      </w:r>
      <w:r w:rsidR="00437A0A">
        <w:rPr>
          <w:szCs w:val="28"/>
        </w:rPr>
        <w:t xml:space="preserve"> </w:t>
      </w:r>
      <w:r>
        <w:rPr>
          <w:szCs w:val="28"/>
        </w:rPr>
        <w:t>наших</w:t>
      </w:r>
      <w:r w:rsidR="00437A0A">
        <w:rPr>
          <w:szCs w:val="28"/>
        </w:rPr>
        <w:t xml:space="preserve"> </w:t>
      </w:r>
      <w:r>
        <w:rPr>
          <w:szCs w:val="28"/>
        </w:rPr>
        <w:t>глазах.</w:t>
      </w:r>
      <w:r w:rsidR="00437A0A">
        <w:rPr>
          <w:szCs w:val="28"/>
        </w:rPr>
        <w:t xml:space="preserve"> </w:t>
      </w:r>
      <w:r>
        <w:rPr>
          <w:szCs w:val="28"/>
        </w:rPr>
        <w:t>Процессов,</w:t>
      </w:r>
      <w:r w:rsidR="00437A0A">
        <w:rPr>
          <w:szCs w:val="28"/>
        </w:rPr>
        <w:t xml:space="preserve"> </w:t>
      </w:r>
      <w:r>
        <w:rPr>
          <w:szCs w:val="28"/>
        </w:rPr>
        <w:t>которые</w:t>
      </w:r>
      <w:r w:rsidR="00437A0A">
        <w:rPr>
          <w:szCs w:val="28"/>
        </w:rPr>
        <w:t xml:space="preserve"> </w:t>
      </w:r>
      <w:r>
        <w:rPr>
          <w:szCs w:val="28"/>
        </w:rPr>
        <w:t>реализуют</w:t>
      </w:r>
      <w:r w:rsidR="00437A0A">
        <w:rPr>
          <w:szCs w:val="28"/>
        </w:rPr>
        <w:t xml:space="preserve"> </w:t>
      </w:r>
      <w:r>
        <w:rPr>
          <w:szCs w:val="28"/>
        </w:rPr>
        <w:t>полные</w:t>
      </w:r>
      <w:r w:rsidR="00437A0A">
        <w:rPr>
          <w:szCs w:val="28"/>
        </w:rPr>
        <w:t xml:space="preserve"> </w:t>
      </w:r>
      <w:r>
        <w:rPr>
          <w:szCs w:val="28"/>
        </w:rPr>
        <w:t>изменения</w:t>
      </w:r>
      <w:r w:rsidR="00437A0A">
        <w:rPr>
          <w:szCs w:val="28"/>
        </w:rPr>
        <w:t xml:space="preserve"> </w:t>
      </w:r>
      <w:r>
        <w:rPr>
          <w:szCs w:val="28"/>
        </w:rPr>
        <w:t>в</w:t>
      </w:r>
      <w:r w:rsidR="00437A0A">
        <w:rPr>
          <w:szCs w:val="28"/>
        </w:rPr>
        <w:t xml:space="preserve"> </w:t>
      </w:r>
      <w:r>
        <w:rPr>
          <w:szCs w:val="28"/>
        </w:rPr>
        <w:t>«построенном»</w:t>
      </w:r>
      <w:r w:rsidR="00437A0A">
        <w:rPr>
          <w:szCs w:val="28"/>
        </w:rPr>
        <w:t xml:space="preserve"> </w:t>
      </w:r>
      <w:r>
        <w:rPr>
          <w:szCs w:val="28"/>
        </w:rPr>
        <w:t>Старой</w:t>
      </w:r>
      <w:r w:rsidR="00437A0A">
        <w:rPr>
          <w:szCs w:val="28"/>
        </w:rPr>
        <w:t xml:space="preserve"> </w:t>
      </w:r>
      <w:r>
        <w:rPr>
          <w:szCs w:val="28"/>
        </w:rPr>
        <w:t>системой</w:t>
      </w:r>
      <w:r w:rsidR="00437A0A">
        <w:rPr>
          <w:szCs w:val="28"/>
        </w:rPr>
        <w:t xml:space="preserve"> </w:t>
      </w:r>
      <w:r>
        <w:rPr>
          <w:szCs w:val="28"/>
        </w:rPr>
        <w:t>мире,</w:t>
      </w:r>
      <w:r w:rsidR="00437A0A">
        <w:rPr>
          <w:szCs w:val="28"/>
        </w:rPr>
        <w:t xml:space="preserve"> </w:t>
      </w:r>
      <w:r>
        <w:rPr>
          <w:szCs w:val="28"/>
        </w:rPr>
        <w:t>окружавшем</w:t>
      </w:r>
      <w:r w:rsidR="00437A0A">
        <w:rPr>
          <w:szCs w:val="28"/>
        </w:rPr>
        <w:t xml:space="preserve"> </w:t>
      </w:r>
      <w:r>
        <w:rPr>
          <w:szCs w:val="28"/>
        </w:rPr>
        <w:t>и</w:t>
      </w:r>
      <w:r w:rsidR="00437A0A">
        <w:rPr>
          <w:szCs w:val="28"/>
        </w:rPr>
        <w:t xml:space="preserve"> </w:t>
      </w:r>
      <w:r>
        <w:rPr>
          <w:szCs w:val="28"/>
        </w:rPr>
        <w:t>окружающем</w:t>
      </w:r>
      <w:r w:rsidR="00437A0A">
        <w:rPr>
          <w:szCs w:val="28"/>
        </w:rPr>
        <w:t xml:space="preserve"> </w:t>
      </w:r>
      <w:r>
        <w:rPr>
          <w:szCs w:val="28"/>
        </w:rPr>
        <w:t>нас</w:t>
      </w:r>
      <w:r w:rsidR="00437A0A">
        <w:rPr>
          <w:szCs w:val="28"/>
        </w:rPr>
        <w:t xml:space="preserve"> </w:t>
      </w:r>
      <w:r>
        <w:rPr>
          <w:szCs w:val="28"/>
        </w:rPr>
        <w:t>сегодня.</w:t>
      </w:r>
      <w:r w:rsidR="00437A0A">
        <w:rPr>
          <w:szCs w:val="28"/>
        </w:rPr>
        <w:t xml:space="preserve"> </w:t>
      </w:r>
    </w:p>
    <w:p w14:paraId="475D22EB" w14:textId="4C9CE095" w:rsidR="0029430E" w:rsidRDefault="004B6FA1" w:rsidP="0029430E">
      <w:pPr>
        <w:rPr>
          <w:lang w:eastAsia="en-US"/>
        </w:rPr>
      </w:pPr>
      <w:r>
        <w:t>Здесь</w:t>
      </w:r>
      <w:r w:rsidR="00437A0A">
        <w:t xml:space="preserve"> </w:t>
      </w:r>
      <w:r>
        <w:t>я</w:t>
      </w:r>
      <w:r w:rsidR="00437A0A">
        <w:t xml:space="preserve"> </w:t>
      </w:r>
      <w:r>
        <w:t>сказал</w:t>
      </w:r>
      <w:r w:rsidR="00437A0A">
        <w:t xml:space="preserve"> </w:t>
      </w:r>
      <w:r>
        <w:t>о</w:t>
      </w:r>
      <w:r w:rsidR="00437A0A">
        <w:t xml:space="preserve"> </w:t>
      </w:r>
      <w:r>
        <w:t>глобальном,</w:t>
      </w:r>
      <w:r w:rsidR="00437A0A">
        <w:t xml:space="preserve"> </w:t>
      </w:r>
      <w:r>
        <w:t>мало</w:t>
      </w:r>
      <w:r w:rsidR="00437A0A">
        <w:t xml:space="preserve"> </w:t>
      </w:r>
      <w:r>
        <w:t>кем</w:t>
      </w:r>
      <w:r w:rsidR="00437A0A">
        <w:t xml:space="preserve"> </w:t>
      </w:r>
      <w:r>
        <w:t>понимаем</w:t>
      </w:r>
      <w:r w:rsidR="0029430E">
        <w:t>о</w:t>
      </w:r>
      <w:r>
        <w:t>м</w:t>
      </w:r>
      <w:r w:rsidR="00437A0A">
        <w:t xml:space="preserve"> </w:t>
      </w:r>
      <w:r>
        <w:t>и</w:t>
      </w:r>
      <w:r w:rsidR="00437A0A">
        <w:t xml:space="preserve"> </w:t>
      </w:r>
      <w:r>
        <w:t>воспринимаем</w:t>
      </w:r>
      <w:r w:rsidR="0029430E">
        <w:t>о</w:t>
      </w:r>
      <w:r>
        <w:t>м</w:t>
      </w:r>
      <w:r w:rsidR="00437A0A">
        <w:t xml:space="preserve"> </w:t>
      </w:r>
      <w:r>
        <w:t>именно</w:t>
      </w:r>
      <w:r w:rsidR="00437A0A">
        <w:t xml:space="preserve"> </w:t>
      </w:r>
      <w:r>
        <w:t>так,</w:t>
      </w:r>
      <w:r w:rsidR="00437A0A">
        <w:t xml:space="preserve"> </w:t>
      </w:r>
      <w:r>
        <w:t>как</w:t>
      </w:r>
      <w:r w:rsidR="00437A0A">
        <w:t xml:space="preserve"> </w:t>
      </w:r>
      <w:r>
        <w:t>было</w:t>
      </w:r>
      <w:r w:rsidR="00437A0A">
        <w:t xml:space="preserve"> </w:t>
      </w:r>
      <w:r>
        <w:t>в</w:t>
      </w:r>
      <w:r w:rsidR="00437A0A">
        <w:t xml:space="preserve"> </w:t>
      </w:r>
      <w:r>
        <w:t>подлиннике.</w:t>
      </w:r>
      <w:r w:rsidR="00437A0A">
        <w:rPr>
          <w:sz w:val="38"/>
          <w:szCs w:val="38"/>
          <w:lang w:eastAsia="en-US"/>
        </w:rPr>
        <w:t xml:space="preserve"> </w:t>
      </w:r>
      <w:r w:rsidRPr="00A34562">
        <w:rPr>
          <w:lang w:eastAsia="en-US"/>
        </w:rPr>
        <w:t>«Доказано,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не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существует</w:t>
      </w:r>
      <w:r w:rsidR="00437A0A">
        <w:rPr>
          <w:lang w:eastAsia="en-US"/>
        </w:rPr>
        <w:t xml:space="preserve"> </w:t>
      </w:r>
      <w:r w:rsidR="0029430E" w:rsidRPr="00A34562">
        <w:rPr>
          <w:lang w:eastAsia="en-US"/>
        </w:rPr>
        <w:t>Человечества</w:t>
      </w:r>
      <w:r w:rsidR="0029430E">
        <w:rPr>
          <w:lang w:eastAsia="en-US"/>
        </w:rPr>
        <w:t xml:space="preserve"> —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у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него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нет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из(с)тории.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По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крайней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мере</w:t>
      </w:r>
      <w:r w:rsidR="00437A0A">
        <w:rPr>
          <w:lang w:eastAsia="en-US"/>
        </w:rPr>
        <w:t xml:space="preserve"> — </w:t>
      </w:r>
      <w:r w:rsidRPr="00A34562">
        <w:rPr>
          <w:lang w:eastAsia="en-US"/>
        </w:rPr>
        <w:t>нет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из(с)тории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до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нашей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эры.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А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поздняя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из(с)тор</w:t>
      </w:r>
      <w:r w:rsidR="00FD6143">
        <w:rPr>
          <w:lang w:eastAsia="en-US"/>
        </w:rPr>
        <w:t>и</w:t>
      </w:r>
      <w:r w:rsidRPr="00A34562">
        <w:rPr>
          <w:lang w:eastAsia="en-US"/>
        </w:rPr>
        <w:t>я</w:t>
      </w:r>
      <w:r w:rsidR="00437A0A">
        <w:rPr>
          <w:lang w:eastAsia="en-US"/>
        </w:rPr>
        <w:t xml:space="preserve"> </w:t>
      </w:r>
      <w:proofErr w:type="spellStart"/>
      <w:r w:rsidRPr="00A34562">
        <w:rPr>
          <w:lang w:eastAsia="en-US"/>
        </w:rPr>
        <w:t>апокрифирована</w:t>
      </w:r>
      <w:proofErr w:type="spellEnd"/>
      <w:r w:rsidR="00437A0A">
        <w:rPr>
          <w:lang w:eastAsia="en-US"/>
        </w:rPr>
        <w:t xml:space="preserve"> </w:t>
      </w:r>
      <w:r w:rsidRPr="00A34562">
        <w:rPr>
          <w:lang w:eastAsia="en-US"/>
        </w:rPr>
        <w:t>настолько,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е</w:t>
      </w:r>
      <w:r w:rsidR="0029430E">
        <w:rPr>
          <w:lang w:eastAsia="en-US"/>
        </w:rPr>
        <w:t>ё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можно</w:t>
      </w:r>
      <w:r w:rsidR="00437A0A">
        <w:t xml:space="preserve"> </w:t>
      </w:r>
      <w:r w:rsidRPr="00A34562">
        <w:rPr>
          <w:lang w:eastAsia="en-US"/>
        </w:rPr>
        <w:t>воспринимать,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как</w:t>
      </w:r>
      <w:r w:rsidR="00437A0A">
        <w:rPr>
          <w:lang w:eastAsia="en-US"/>
        </w:rPr>
        <w:t xml:space="preserve"> </w:t>
      </w:r>
      <w:r w:rsidRPr="00A34562">
        <w:rPr>
          <w:lang w:eastAsia="en-US"/>
        </w:rPr>
        <w:t>сказку…»</w:t>
      </w:r>
      <w:r w:rsidR="00437A0A">
        <w:rPr>
          <w:lang w:eastAsia="en-US"/>
        </w:rPr>
        <w:t xml:space="preserve"> </w:t>
      </w:r>
      <w:r w:rsidR="0029430E">
        <w:rPr>
          <w:lang w:eastAsia="en-US"/>
        </w:rPr>
        <w:t xml:space="preserve">— </w:t>
      </w:r>
      <w:r>
        <w:rPr>
          <w:lang w:eastAsia="en-US"/>
        </w:rPr>
        <w:t>сказал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сво</w:t>
      </w:r>
      <w:r w:rsidR="0029430E">
        <w:rPr>
          <w:lang w:eastAsia="en-US"/>
        </w:rPr>
        <w:t>ё</w:t>
      </w:r>
      <w:r w:rsidR="00437A0A">
        <w:rPr>
          <w:lang w:eastAsia="en-US"/>
        </w:rPr>
        <w:t xml:space="preserve"> </w:t>
      </w:r>
      <w:r>
        <w:rPr>
          <w:lang w:eastAsia="en-US"/>
        </w:rPr>
        <w:t>время</w:t>
      </w:r>
      <w:r w:rsidR="00437A0A">
        <w:rPr>
          <w:lang w:eastAsia="en-US"/>
        </w:rPr>
        <w:t xml:space="preserve"> </w:t>
      </w:r>
      <w:r>
        <w:rPr>
          <w:lang w:eastAsia="en-US"/>
        </w:rPr>
        <w:t>Н.</w:t>
      </w:r>
      <w:r w:rsidR="0029430E">
        <w:rPr>
          <w:lang w:eastAsia="en-US"/>
        </w:rPr>
        <w:t> </w:t>
      </w:r>
      <w:r>
        <w:rPr>
          <w:lang w:eastAsia="en-US"/>
        </w:rPr>
        <w:t>Морозов</w:t>
      </w:r>
      <w:r>
        <w:rPr>
          <w:rStyle w:val="afc"/>
          <w:rFonts w:cs="Georgia"/>
          <w:szCs w:val="28"/>
          <w:lang w:eastAsia="en-US"/>
        </w:rPr>
        <w:footnoteReference w:id="2"/>
      </w:r>
      <w:r w:rsidR="00437A0A">
        <w:rPr>
          <w:lang w:eastAsia="en-US"/>
        </w:rPr>
        <w:t xml:space="preserve"> </w:t>
      </w:r>
      <w:r>
        <w:rPr>
          <w:lang w:eastAsia="en-US"/>
        </w:rPr>
        <w:t>на</w:t>
      </w:r>
      <w:r w:rsidR="00437A0A">
        <w:rPr>
          <w:lang w:eastAsia="en-US"/>
        </w:rPr>
        <w:t xml:space="preserve"> </w:t>
      </w:r>
      <w:r>
        <w:rPr>
          <w:lang w:eastAsia="en-US"/>
        </w:rPr>
        <w:t>основании</w:t>
      </w:r>
      <w:r w:rsidR="00437A0A">
        <w:t xml:space="preserve"> </w:t>
      </w:r>
      <w:r>
        <w:rPr>
          <w:lang w:eastAsia="en-US"/>
        </w:rPr>
        <w:t>собственных</w:t>
      </w:r>
      <w:r w:rsidR="00437A0A">
        <w:rPr>
          <w:lang w:eastAsia="en-US"/>
        </w:rPr>
        <w:t xml:space="preserve"> </w:t>
      </w:r>
      <w:r>
        <w:rPr>
          <w:lang w:eastAsia="en-US"/>
        </w:rPr>
        <w:t>исследований.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он</w:t>
      </w:r>
      <w:r w:rsidR="00437A0A">
        <w:rPr>
          <w:lang w:eastAsia="en-US"/>
        </w:rPr>
        <w:t xml:space="preserve"> </w:t>
      </w:r>
      <w:r>
        <w:rPr>
          <w:lang w:eastAsia="en-US"/>
        </w:rPr>
        <w:t>конечно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же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прав.</w:t>
      </w:r>
      <w:r w:rsidR="00437A0A">
        <w:rPr>
          <w:lang w:eastAsia="en-US"/>
        </w:rPr>
        <w:t xml:space="preserve"> </w:t>
      </w:r>
      <w:r>
        <w:rPr>
          <w:lang w:eastAsia="en-US"/>
        </w:rPr>
        <w:t>Мы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этом</w:t>
      </w:r>
      <w:r w:rsidR="00437A0A">
        <w:rPr>
          <w:lang w:eastAsia="en-US"/>
        </w:rPr>
        <w:t xml:space="preserve"> </w:t>
      </w:r>
      <w:r>
        <w:rPr>
          <w:lang w:eastAsia="en-US"/>
        </w:rPr>
        <w:t>убеждаемся</w:t>
      </w:r>
      <w:r w:rsidR="00437A0A">
        <w:rPr>
          <w:lang w:eastAsia="en-US"/>
        </w:rPr>
        <w:t xml:space="preserve"> </w:t>
      </w:r>
      <w:r>
        <w:rPr>
          <w:lang w:eastAsia="en-US"/>
        </w:rPr>
        <w:t>каждый</w:t>
      </w:r>
      <w:r w:rsidR="00437A0A">
        <w:rPr>
          <w:lang w:eastAsia="en-US"/>
        </w:rPr>
        <w:t xml:space="preserve"> </w:t>
      </w:r>
      <w:r>
        <w:rPr>
          <w:lang w:eastAsia="en-US"/>
        </w:rPr>
        <w:t>день.</w:t>
      </w:r>
      <w:r w:rsidR="00437A0A">
        <w:rPr>
          <w:lang w:eastAsia="en-US"/>
        </w:rPr>
        <w:t xml:space="preserve"> </w:t>
      </w:r>
    </w:p>
    <w:p w14:paraId="06A9EDAD" w14:textId="6074FBFC" w:rsidR="004B6FA1" w:rsidRPr="0029430E" w:rsidRDefault="004B6FA1" w:rsidP="0029430E">
      <w:pPr>
        <w:rPr>
          <w:rStyle w:val="--0"/>
          <w:b w:val="0"/>
          <w:caps w:val="0"/>
          <w:color w:val="auto"/>
        </w:rPr>
      </w:pPr>
      <w:r>
        <w:rPr>
          <w:lang w:eastAsia="en-US"/>
        </w:rPr>
        <w:t>Нам</w:t>
      </w:r>
      <w:r w:rsidR="00437A0A">
        <w:rPr>
          <w:lang w:eastAsia="en-US"/>
        </w:rPr>
        <w:t xml:space="preserve"> </w:t>
      </w:r>
      <w:r>
        <w:rPr>
          <w:lang w:eastAsia="en-US"/>
        </w:rPr>
        <w:t>очень</w:t>
      </w:r>
      <w:r w:rsidR="00437A0A">
        <w:rPr>
          <w:lang w:eastAsia="en-US"/>
        </w:rPr>
        <w:t xml:space="preserve"> </w:t>
      </w:r>
      <w:r>
        <w:rPr>
          <w:lang w:eastAsia="en-US"/>
        </w:rPr>
        <w:t>важно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научиться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понимать</w:t>
      </w:r>
      <w:r w:rsidR="00437A0A">
        <w:rPr>
          <w:lang w:eastAsia="en-US"/>
        </w:rPr>
        <w:t xml:space="preserve"> </w:t>
      </w:r>
      <w:r>
        <w:rPr>
          <w:lang w:eastAsia="en-US"/>
        </w:rPr>
        <w:t>конкретные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причины,</w:t>
      </w:r>
      <w:r w:rsidR="00437A0A">
        <w:rPr>
          <w:lang w:eastAsia="en-US"/>
        </w:rPr>
        <w:t xml:space="preserve"> </w:t>
      </w:r>
      <w:r>
        <w:rPr>
          <w:lang w:eastAsia="en-US"/>
        </w:rPr>
        <w:t>влияющие</w:t>
      </w:r>
      <w:r w:rsidR="00437A0A">
        <w:rPr>
          <w:lang w:eastAsia="en-US"/>
        </w:rPr>
        <w:t xml:space="preserve"> </w:t>
      </w:r>
      <w:r>
        <w:rPr>
          <w:lang w:eastAsia="en-US"/>
        </w:rPr>
        <w:t>на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происходящее.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Причины,</w:t>
      </w:r>
      <w:r w:rsidR="00437A0A">
        <w:rPr>
          <w:lang w:eastAsia="en-US"/>
        </w:rPr>
        <w:t xml:space="preserve"> </w:t>
      </w:r>
      <w:r>
        <w:rPr>
          <w:lang w:eastAsia="en-US"/>
        </w:rPr>
        <w:t>которые</w:t>
      </w:r>
      <w:r w:rsidR="00437A0A">
        <w:rPr>
          <w:lang w:eastAsia="en-US"/>
        </w:rPr>
        <w:t xml:space="preserve"> </w:t>
      </w:r>
      <w:r>
        <w:rPr>
          <w:lang w:eastAsia="en-US"/>
        </w:rPr>
        <w:t>инициированы</w:t>
      </w:r>
      <w:r w:rsidR="00437A0A">
        <w:rPr>
          <w:lang w:eastAsia="en-US"/>
        </w:rPr>
        <w:t xml:space="preserve"> </w:t>
      </w:r>
      <w:r>
        <w:rPr>
          <w:lang w:eastAsia="en-US"/>
        </w:rPr>
        <w:t>людьми,</w:t>
      </w:r>
      <w:r w:rsidR="00437A0A">
        <w:rPr>
          <w:lang w:eastAsia="en-US"/>
        </w:rPr>
        <w:t xml:space="preserve"> </w:t>
      </w:r>
      <w:r>
        <w:rPr>
          <w:lang w:eastAsia="en-US"/>
        </w:rPr>
        <w:t>думающи</w:t>
      </w:r>
      <w:r w:rsidR="0029430E">
        <w:rPr>
          <w:lang w:eastAsia="en-US"/>
        </w:rPr>
        <w:t>ми</w:t>
      </w:r>
      <w:r>
        <w:rPr>
          <w:lang w:eastAsia="en-US"/>
        </w:rPr>
        <w:t>,</w:t>
      </w:r>
      <w:r w:rsidR="00437A0A">
        <w:rPr>
          <w:lang w:eastAsia="en-US"/>
        </w:rPr>
        <w:t xml:space="preserve"> </w:t>
      </w:r>
      <w:r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>
        <w:rPr>
          <w:lang w:eastAsia="en-US"/>
        </w:rPr>
        <w:t>они</w:t>
      </w:r>
      <w:r w:rsidR="00437A0A">
        <w:rPr>
          <w:lang w:eastAsia="en-US"/>
        </w:rPr>
        <w:t xml:space="preserve"> </w:t>
      </w:r>
      <w:r>
        <w:rPr>
          <w:lang w:eastAsia="en-US"/>
        </w:rPr>
        <w:t>через</w:t>
      </w:r>
      <w:r w:rsidR="00437A0A">
        <w:rPr>
          <w:lang w:eastAsia="en-US"/>
        </w:rPr>
        <w:t xml:space="preserve"> </w:t>
      </w:r>
      <w:r>
        <w:rPr>
          <w:lang w:eastAsia="en-US"/>
        </w:rPr>
        <w:t>создание</w:t>
      </w:r>
      <w:r w:rsidR="00437A0A">
        <w:rPr>
          <w:lang w:eastAsia="en-US"/>
        </w:rPr>
        <w:t xml:space="preserve"> </w:t>
      </w:r>
      <w:r>
        <w:rPr>
          <w:lang w:eastAsia="en-US"/>
        </w:rPr>
        <w:t>этих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причин</w:t>
      </w:r>
      <w:r w:rsidR="0029430E">
        <w:rPr>
          <w:lang w:eastAsia="en-US"/>
        </w:rPr>
        <w:t xml:space="preserve"> </w:t>
      </w:r>
      <w:r>
        <w:rPr>
          <w:lang w:eastAsia="en-US"/>
        </w:rPr>
        <w:t>достигнут</w:t>
      </w:r>
      <w:r w:rsidR="00437A0A">
        <w:rPr>
          <w:lang w:eastAsia="en-US"/>
        </w:rPr>
        <w:t xml:space="preserve"> </w:t>
      </w:r>
      <w:r>
        <w:rPr>
          <w:lang w:eastAsia="en-US"/>
        </w:rPr>
        <w:t>поставленных</w:t>
      </w:r>
      <w:r w:rsidR="00437A0A">
        <w:rPr>
          <w:lang w:eastAsia="en-US"/>
        </w:rPr>
        <w:t xml:space="preserve"> </w:t>
      </w:r>
      <w:r>
        <w:rPr>
          <w:lang w:eastAsia="en-US"/>
        </w:rPr>
        <w:t>целей,</w:t>
      </w:r>
      <w:r w:rsidR="00437A0A">
        <w:rPr>
          <w:lang w:eastAsia="en-US"/>
        </w:rPr>
        <w:t xml:space="preserve"> </w:t>
      </w:r>
      <w:r>
        <w:rPr>
          <w:lang w:eastAsia="en-US"/>
        </w:rPr>
        <w:t>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результате</w:t>
      </w:r>
      <w:r w:rsidR="00437A0A">
        <w:rPr>
          <w:lang w:eastAsia="en-US"/>
        </w:rPr>
        <w:t xml:space="preserve"> </w:t>
      </w:r>
      <w:r>
        <w:rPr>
          <w:lang w:eastAsia="en-US"/>
        </w:rPr>
        <w:t>решаю</w:t>
      </w:r>
      <w:r w:rsidR="0029430E">
        <w:rPr>
          <w:lang w:eastAsia="en-US"/>
        </w:rPr>
        <w:t xml:space="preserve">щих </w:t>
      </w:r>
      <w:r>
        <w:rPr>
          <w:lang w:eastAsia="en-US"/>
        </w:rPr>
        <w:t>совершенно</w:t>
      </w:r>
      <w:r w:rsidR="00437A0A">
        <w:rPr>
          <w:lang w:eastAsia="en-US"/>
        </w:rPr>
        <w:t xml:space="preserve"> </w:t>
      </w:r>
      <w:r w:rsidR="0029430E">
        <w:rPr>
          <w:lang w:eastAsia="en-US"/>
        </w:rPr>
        <w:t>иные</w:t>
      </w:r>
      <w:r w:rsidR="00437A0A">
        <w:rPr>
          <w:lang w:eastAsia="en-US"/>
        </w:rPr>
        <w:t xml:space="preserve"> </w:t>
      </w:r>
      <w:r>
        <w:rPr>
          <w:lang w:eastAsia="en-US"/>
        </w:rPr>
        <w:t>задачи,</w:t>
      </w:r>
      <w:r w:rsidR="00437A0A">
        <w:rPr>
          <w:lang w:eastAsia="en-US"/>
        </w:rPr>
        <w:t xml:space="preserve"> </w:t>
      </w:r>
      <w:r>
        <w:rPr>
          <w:lang w:eastAsia="en-US"/>
        </w:rPr>
        <w:t>многие</w:t>
      </w:r>
      <w:r w:rsidR="00437A0A">
        <w:rPr>
          <w:lang w:eastAsia="en-US"/>
        </w:rPr>
        <w:t xml:space="preserve"> </w:t>
      </w:r>
      <w:r>
        <w:rPr>
          <w:lang w:eastAsia="en-US"/>
        </w:rPr>
        <w:t>из</w:t>
      </w:r>
      <w:r w:rsidR="00437A0A">
        <w:rPr>
          <w:lang w:eastAsia="en-US"/>
        </w:rPr>
        <w:t xml:space="preserve"> </w:t>
      </w:r>
      <w:r>
        <w:rPr>
          <w:lang w:eastAsia="en-US"/>
        </w:rPr>
        <w:t>которых</w:t>
      </w:r>
      <w:r w:rsidR="00437A0A">
        <w:rPr>
          <w:lang w:eastAsia="en-US"/>
        </w:rPr>
        <w:t xml:space="preserve"> </w:t>
      </w:r>
      <w:r w:rsidR="007E41C3">
        <w:rPr>
          <w:lang w:eastAsia="en-US"/>
        </w:rPr>
        <w:t>н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им,</w:t>
      </w:r>
      <w:r w:rsidR="00437A0A">
        <w:rPr>
          <w:lang w:eastAsia="en-US"/>
        </w:rPr>
        <w:t xml:space="preserve"> </w:t>
      </w:r>
      <w:r w:rsidR="007E41C3">
        <w:rPr>
          <w:lang w:eastAsia="en-US"/>
        </w:rPr>
        <w:t>н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многим</w:t>
      </w:r>
      <w:r w:rsidR="00437A0A">
        <w:rPr>
          <w:lang w:eastAsia="en-US"/>
        </w:rPr>
        <w:t xml:space="preserve"> </w:t>
      </w:r>
      <w:r>
        <w:rPr>
          <w:lang w:eastAsia="en-US"/>
        </w:rPr>
        <w:t>другим</w:t>
      </w:r>
      <w:r w:rsidR="00437A0A">
        <w:rPr>
          <w:lang w:eastAsia="en-US"/>
        </w:rPr>
        <w:t xml:space="preserve"> </w:t>
      </w:r>
      <w:r>
        <w:rPr>
          <w:lang w:eastAsia="en-US"/>
        </w:rPr>
        <w:t>людям</w:t>
      </w:r>
      <w:r w:rsidR="00437A0A">
        <w:rPr>
          <w:lang w:eastAsia="en-US"/>
        </w:rPr>
        <w:t xml:space="preserve"> — </w:t>
      </w:r>
      <w:r w:rsidRPr="008F0125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8F0125">
        <w:rPr>
          <w:rStyle w:val="--0"/>
        </w:rPr>
        <w:t>понятны</w:t>
      </w:r>
      <w:r w:rsidRPr="0029430E">
        <w:t>.</w:t>
      </w:r>
      <w:r w:rsidR="00437A0A" w:rsidRPr="0029430E">
        <w:t xml:space="preserve"> </w:t>
      </w:r>
      <w:bookmarkStart w:id="5" w:name="OLE_LINK14"/>
      <w:r w:rsidR="0029430E">
        <w:t>У</w:t>
      </w:r>
      <w:r w:rsidRPr="00B84AAB">
        <w:t>прощения</w:t>
      </w:r>
      <w:r w:rsidR="00437A0A">
        <w:t xml:space="preserve"> </w:t>
      </w:r>
      <w:r w:rsidRPr="00B84AAB">
        <w:t>функций</w:t>
      </w:r>
      <w:r w:rsidR="00437A0A">
        <w:t xml:space="preserve"> </w:t>
      </w:r>
      <w:r w:rsidR="0029430E">
        <w:t>М</w:t>
      </w:r>
      <w:r w:rsidRPr="00B84AAB">
        <w:t>озга</w:t>
      </w:r>
      <w:r w:rsidR="00437A0A">
        <w:t xml:space="preserve"> </w:t>
      </w:r>
      <w:r w:rsidRPr="00B84AAB">
        <w:t>у</w:t>
      </w:r>
      <w:r w:rsidR="00437A0A">
        <w:t xml:space="preserve"> </w:t>
      </w:r>
      <w:r w:rsidRPr="00B84AAB">
        <w:t>индивидов</w:t>
      </w:r>
      <w:r w:rsidR="00437A0A">
        <w:t xml:space="preserve"> </w:t>
      </w:r>
      <w:r w:rsidRPr="00B84AAB">
        <w:t>с</w:t>
      </w:r>
      <w:r w:rsidR="00437A0A">
        <w:t xml:space="preserve"> </w:t>
      </w:r>
      <w:r w:rsidRPr="00B84AAB">
        <w:t>4ХХ</w:t>
      </w:r>
      <w:r w:rsidR="00437A0A">
        <w:t xml:space="preserve"> </w:t>
      </w:r>
      <w:r w:rsidRPr="00B84AAB">
        <w:t>генотипом</w:t>
      </w:r>
      <w:r w:rsidR="0029430E">
        <w:t>,</w:t>
      </w:r>
      <w:r w:rsidR="00437A0A">
        <w:t xml:space="preserve"> </w:t>
      </w:r>
      <w:r w:rsidRPr="00B84AAB">
        <w:t>с</w:t>
      </w:r>
      <w:r w:rsidR="00437A0A">
        <w:t xml:space="preserve"> </w:t>
      </w:r>
      <w:r w:rsidRPr="00B84AAB">
        <w:t>точки</w:t>
      </w:r>
      <w:r w:rsidR="00437A0A">
        <w:t xml:space="preserve"> </w:t>
      </w:r>
      <w:r w:rsidRPr="00B84AAB">
        <w:t>зрения</w:t>
      </w:r>
      <w:r w:rsidR="00437A0A">
        <w:t xml:space="preserve"> </w:t>
      </w:r>
      <w:r w:rsidRPr="00B84AAB">
        <w:t>их</w:t>
      </w:r>
      <w:r w:rsidR="00437A0A">
        <w:t xml:space="preserve"> </w:t>
      </w:r>
      <w:r w:rsidRPr="00B84AAB">
        <w:t>влияющего</w:t>
      </w:r>
      <w:r w:rsidR="00437A0A">
        <w:t xml:space="preserve"> </w:t>
      </w:r>
      <w:r w:rsidRPr="00B84AAB">
        <w:t>значения</w:t>
      </w:r>
      <w:r w:rsidR="00437A0A">
        <w:t xml:space="preserve"> </w:t>
      </w:r>
      <w:r w:rsidRPr="00B84AAB">
        <w:t>в</w:t>
      </w:r>
      <w:r w:rsidR="00437A0A">
        <w:t xml:space="preserve"> </w:t>
      </w:r>
      <w:r w:rsidRPr="00B84AAB">
        <w:t>масштабах</w:t>
      </w:r>
      <w:r w:rsidR="00437A0A">
        <w:t xml:space="preserve"> </w:t>
      </w:r>
      <w:r w:rsidRPr="00B84AAB">
        <w:t>всего</w:t>
      </w:r>
      <w:r w:rsidR="00437A0A">
        <w:t xml:space="preserve"> </w:t>
      </w:r>
      <w:r w:rsidRPr="00B84AAB">
        <w:t>общества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полезности</w:t>
      </w:r>
      <w:r w:rsidR="00437A0A">
        <w:t xml:space="preserve"> </w:t>
      </w:r>
      <w:r w:rsidRPr="00B84AAB">
        <w:t>от</w:t>
      </w:r>
      <w:r w:rsidR="00437A0A">
        <w:t xml:space="preserve"> </w:t>
      </w:r>
      <w:r w:rsidRPr="00B84AAB">
        <w:t>их</w:t>
      </w:r>
      <w:r w:rsidR="00437A0A">
        <w:t xml:space="preserve"> </w:t>
      </w:r>
      <w:r w:rsidRPr="00B84AAB">
        <w:t>действий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самого</w:t>
      </w:r>
      <w:r w:rsidR="00437A0A">
        <w:t xml:space="preserve"> </w:t>
      </w:r>
      <w:r w:rsidRPr="00B84AAB">
        <w:t>существования</w:t>
      </w:r>
      <w:r w:rsidR="00437A0A">
        <w:t xml:space="preserve"> </w:t>
      </w:r>
      <w:r w:rsidRPr="00B84AAB">
        <w:t>в</w:t>
      </w:r>
      <w:r w:rsidR="00437A0A">
        <w:t xml:space="preserve"> </w:t>
      </w:r>
      <w:r w:rsidRPr="00B84AAB">
        <w:t>рамках</w:t>
      </w:r>
      <w:r w:rsidR="00437A0A">
        <w:t xml:space="preserve"> </w:t>
      </w:r>
      <w:r w:rsidRPr="00B84AAB">
        <w:t>происходящих</w:t>
      </w:r>
      <w:r w:rsidR="00437A0A">
        <w:t xml:space="preserve"> </w:t>
      </w:r>
      <w:r w:rsidRPr="00B84AAB">
        <w:t>процессов</w:t>
      </w:r>
      <w:r w:rsidR="00437A0A">
        <w:t xml:space="preserve"> </w:t>
      </w:r>
      <w:r w:rsidRPr="00B84AAB">
        <w:t>изменений,</w:t>
      </w:r>
      <w:r w:rsidR="00437A0A">
        <w:t xml:space="preserve"> </w:t>
      </w:r>
      <w:r w:rsidRPr="00B84AAB">
        <w:t>произошли</w:t>
      </w:r>
      <w:r w:rsidR="00437A0A">
        <w:t xml:space="preserve"> </w:t>
      </w:r>
      <w:r w:rsidRPr="00B84AAB">
        <w:t>вследствие</w:t>
      </w:r>
      <w:r w:rsidR="00437A0A">
        <w:t xml:space="preserve"> </w:t>
      </w:r>
      <w:r w:rsidRPr="00B84AAB">
        <w:rPr>
          <w:rStyle w:val="--"/>
        </w:rPr>
        <w:t>принципиального</w:t>
      </w:r>
      <w:r w:rsidR="00437A0A">
        <w:rPr>
          <w:rStyle w:val="--0"/>
        </w:rPr>
        <w:t xml:space="preserve"> </w:t>
      </w:r>
      <w:r w:rsidRPr="00B84AAB">
        <w:rPr>
          <w:rStyle w:val="--0"/>
        </w:rPr>
        <w:t>изменения</w:t>
      </w:r>
      <w:r w:rsidR="00437A0A">
        <w:t xml:space="preserve"> </w:t>
      </w:r>
      <w:r w:rsidRPr="00B84AAB">
        <w:t>самой</w:t>
      </w:r>
      <w:r w:rsidR="00437A0A">
        <w:t xml:space="preserve"> </w:t>
      </w:r>
      <w:r w:rsidRPr="00B84AAB">
        <w:t>сути</w:t>
      </w:r>
      <w:r w:rsidR="00437A0A">
        <w:t xml:space="preserve"> </w:t>
      </w:r>
      <w:r w:rsidRPr="00B84AAB">
        <w:t>энергоинформационной</w:t>
      </w:r>
      <w:r w:rsidR="00437A0A">
        <w:t xml:space="preserve"> </w:t>
      </w:r>
      <w:r w:rsidRPr="00B84AAB">
        <w:t>трансляции</w:t>
      </w:r>
      <w:r w:rsidR="00437A0A">
        <w:t xml:space="preserve"> </w:t>
      </w:r>
      <w:r w:rsidRPr="00B84AAB">
        <w:t>со</w:t>
      </w:r>
      <w:r w:rsidR="00437A0A">
        <w:t xml:space="preserve"> </w:t>
      </w:r>
      <w:r w:rsidRPr="00B84AAB">
        <w:t>стороны</w:t>
      </w:r>
      <w:r w:rsidR="00437A0A">
        <w:t xml:space="preserve"> </w:t>
      </w:r>
      <w:r w:rsidRPr="00B84AAB">
        <w:t>воссоздающейся</w:t>
      </w:r>
      <w:r w:rsidR="00437A0A">
        <w:t xml:space="preserve"> </w:t>
      </w:r>
      <w:r w:rsidRPr="00B84AAB">
        <w:t>новой</w:t>
      </w:r>
      <w:r w:rsidR="00437A0A">
        <w:t xml:space="preserve"> </w:t>
      </w:r>
      <w:r w:rsidRPr="00B84AAB">
        <w:t>Системы</w:t>
      </w:r>
      <w:r w:rsidR="00437A0A">
        <w:t xml:space="preserve"> </w:t>
      </w:r>
      <w:r w:rsidRPr="00B84AAB">
        <w:t>Управления</w:t>
      </w:r>
      <w:r w:rsidR="00437A0A">
        <w:t xml:space="preserve"> </w:t>
      </w:r>
      <w:r w:rsidRPr="00B84AAB">
        <w:t>по</w:t>
      </w:r>
      <w:r w:rsidR="00437A0A">
        <w:t xml:space="preserve"> </w:t>
      </w:r>
      <w:r w:rsidRPr="00B84AAB">
        <w:t>сопровождению</w:t>
      </w:r>
      <w:r w:rsidR="00437A0A">
        <w:t xml:space="preserve"> </w:t>
      </w:r>
      <w:r w:rsidRPr="00B84AAB">
        <w:t>исполнительских</w:t>
      </w:r>
      <w:r w:rsidR="00437A0A">
        <w:t xml:space="preserve"> </w:t>
      </w:r>
      <w:r w:rsidRPr="00B84AAB">
        <w:t>действий</w:t>
      </w:r>
      <w:r w:rsidR="00437A0A">
        <w:t xml:space="preserve"> </w:t>
      </w:r>
      <w:r w:rsidRPr="00B84AAB">
        <w:t>людей</w:t>
      </w:r>
      <w:bookmarkEnd w:id="5"/>
      <w:r w:rsidRPr="00B84AAB">
        <w:t>.</w:t>
      </w:r>
      <w:r w:rsidR="00437A0A">
        <w:t xml:space="preserve"> </w:t>
      </w:r>
      <w:r w:rsidRPr="00B84AAB">
        <w:rPr>
          <w:rStyle w:val="--0"/>
        </w:rPr>
        <w:t>Это</w:t>
      </w:r>
      <w:r w:rsidR="00437A0A">
        <w:rPr>
          <w:rStyle w:val="--0"/>
        </w:rPr>
        <w:t xml:space="preserve"> </w:t>
      </w:r>
      <w:r w:rsidRPr="00B84AAB">
        <w:rPr>
          <w:rStyle w:val="--"/>
        </w:rPr>
        <w:t>системный</w:t>
      </w:r>
      <w:r w:rsidR="00437A0A">
        <w:rPr>
          <w:rStyle w:val="--"/>
        </w:rPr>
        <w:t xml:space="preserve"> </w:t>
      </w:r>
      <w:r w:rsidRPr="00B84AAB">
        <w:rPr>
          <w:rStyle w:val="--0"/>
        </w:rPr>
        <w:t>процесс</w:t>
      </w:r>
      <w:r w:rsidRPr="00B84AAB">
        <w:t>,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он</w:t>
      </w:r>
      <w:r w:rsidR="00437A0A">
        <w:t xml:space="preserve"> </w:t>
      </w:r>
      <w:r w:rsidRPr="00B84AAB">
        <w:t>проистекает</w:t>
      </w:r>
      <w:r w:rsidR="00437A0A">
        <w:t xml:space="preserve"> </w:t>
      </w:r>
      <w:r w:rsidRPr="00B84AAB">
        <w:t>независимо</w:t>
      </w:r>
      <w:r w:rsidR="00437A0A">
        <w:t xml:space="preserve"> </w:t>
      </w:r>
      <w:r w:rsidRPr="00B84AAB">
        <w:t>от</w:t>
      </w:r>
      <w:r w:rsidR="00437A0A">
        <w:t xml:space="preserve"> </w:t>
      </w:r>
      <w:r>
        <w:t>нашей</w:t>
      </w:r>
      <w:r w:rsidR="00437A0A">
        <w:t xml:space="preserve"> </w:t>
      </w:r>
      <w:r w:rsidRPr="00B84AAB">
        <w:t>воли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сознания.</w:t>
      </w:r>
      <w:r w:rsidR="00437A0A">
        <w:t xml:space="preserve"> </w:t>
      </w:r>
      <w:r w:rsidRPr="00B84AAB">
        <w:t>Происходит</w:t>
      </w:r>
      <w:r w:rsidR="00437A0A">
        <w:t xml:space="preserve"> </w:t>
      </w:r>
      <w:r w:rsidRPr="00B84AAB">
        <w:t>совершенно</w:t>
      </w:r>
      <w:r w:rsidR="00437A0A">
        <w:t xml:space="preserve"> </w:t>
      </w:r>
      <w:r w:rsidRPr="00B84AAB">
        <w:t>иная</w:t>
      </w:r>
      <w:r w:rsidR="00437A0A">
        <w:t xml:space="preserve"> </w:t>
      </w:r>
      <w:r w:rsidRPr="00B84AAB">
        <w:t>ориентация</w:t>
      </w:r>
      <w:r w:rsidR="00437A0A">
        <w:t xml:space="preserve"> </w:t>
      </w:r>
      <w:r w:rsidRPr="00B84AAB">
        <w:t>в</w:t>
      </w:r>
      <w:r w:rsidR="00437A0A">
        <w:t xml:space="preserve"> </w:t>
      </w:r>
      <w:r w:rsidRPr="00B84AAB">
        <w:t>подготовке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исполнении</w:t>
      </w:r>
      <w:r w:rsidR="00437A0A">
        <w:t xml:space="preserve"> </w:t>
      </w:r>
      <w:r w:rsidRPr="00B84AAB">
        <w:t>действий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событий.</w:t>
      </w:r>
      <w:r w:rsidR="00437A0A">
        <w:t xml:space="preserve"> </w:t>
      </w:r>
      <w:r w:rsidRPr="00B84AAB">
        <w:t>Те</w:t>
      </w:r>
      <w:r w:rsidR="00437A0A">
        <w:t xml:space="preserve"> </w:t>
      </w:r>
      <w:r w:rsidRPr="00B84AAB">
        <w:t>прежние</w:t>
      </w:r>
      <w:r w:rsidR="00437A0A">
        <w:t xml:space="preserve"> </w:t>
      </w:r>
      <w:r w:rsidRPr="00B84AAB">
        <w:t>цели,</w:t>
      </w:r>
      <w:r w:rsidR="00437A0A">
        <w:t xml:space="preserve"> </w:t>
      </w:r>
      <w:r w:rsidR="0029430E" w:rsidRPr="00B84AAB">
        <w:t>приёмы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способы</w:t>
      </w:r>
      <w:r w:rsidR="00437A0A">
        <w:t xml:space="preserve"> </w:t>
      </w:r>
      <w:r w:rsidRPr="00B84AAB">
        <w:t>действий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управление</w:t>
      </w:r>
      <w:r w:rsidR="00437A0A">
        <w:t xml:space="preserve"> </w:t>
      </w:r>
      <w:r w:rsidRPr="00B84AAB">
        <w:t>ими</w:t>
      </w:r>
      <w:r w:rsidR="00437A0A">
        <w:t xml:space="preserve"> </w:t>
      </w:r>
      <w:r w:rsidRPr="00B7596F">
        <w:rPr>
          <w:rStyle w:val="--"/>
        </w:rPr>
        <w:t>уже</w:t>
      </w:r>
      <w:r w:rsidR="00437A0A">
        <w:rPr>
          <w:rStyle w:val="--"/>
        </w:rPr>
        <w:t xml:space="preserve"> </w:t>
      </w:r>
      <w:r w:rsidRPr="00B7596F">
        <w:rPr>
          <w:rStyle w:val="--0"/>
        </w:rPr>
        <w:t>становятся</w:t>
      </w:r>
      <w:r w:rsidR="00437A0A">
        <w:t xml:space="preserve"> </w:t>
      </w:r>
      <w:r w:rsidRPr="00B84AAB">
        <w:t>атавизмом.</w:t>
      </w:r>
      <w:r w:rsidR="00437A0A">
        <w:t xml:space="preserve"> </w:t>
      </w:r>
      <w:r w:rsidRPr="00B84AAB">
        <w:t>Сохранение</w:t>
      </w:r>
      <w:r w:rsidR="00437A0A">
        <w:t xml:space="preserve"> </w:t>
      </w:r>
      <w:r w:rsidRPr="00B84AAB">
        <w:t>части</w:t>
      </w:r>
      <w:r w:rsidR="00437A0A">
        <w:t xml:space="preserve"> </w:t>
      </w:r>
      <w:r w:rsidRPr="00B84AAB">
        <w:t>управляющего</w:t>
      </w:r>
      <w:r w:rsidR="00437A0A">
        <w:t xml:space="preserve"> </w:t>
      </w:r>
      <w:r w:rsidRPr="00B84AAB">
        <w:t>энергоинформационного</w:t>
      </w:r>
      <w:r w:rsidR="00437A0A">
        <w:t xml:space="preserve"> </w:t>
      </w:r>
      <w:r w:rsidRPr="00B84AAB">
        <w:t>сопровождения</w:t>
      </w:r>
      <w:r w:rsidR="00437A0A">
        <w:t xml:space="preserve"> </w:t>
      </w:r>
      <w:r w:rsidRPr="00B84AAB">
        <w:t>для</w:t>
      </w:r>
      <w:r w:rsidR="00437A0A">
        <w:t xml:space="preserve"> </w:t>
      </w:r>
      <w:r w:rsidRPr="00B84AAB">
        <w:t>них</w:t>
      </w:r>
      <w:r w:rsidR="00437A0A">
        <w:t xml:space="preserve"> </w:t>
      </w:r>
      <w:r w:rsidRPr="00B84AAB">
        <w:t>связано</w:t>
      </w:r>
      <w:r w:rsidR="00437A0A">
        <w:t xml:space="preserve"> </w:t>
      </w:r>
      <w:r w:rsidRPr="00B84AAB">
        <w:t>с</w:t>
      </w:r>
      <w:r w:rsidR="00437A0A">
        <w:t xml:space="preserve"> </w:t>
      </w:r>
      <w:r w:rsidRPr="00B84AAB">
        <w:t>обеспечением</w:t>
      </w:r>
      <w:r w:rsidR="00437A0A">
        <w:t xml:space="preserve"> </w:t>
      </w:r>
      <w:r w:rsidRPr="00B84AAB">
        <w:t>их</w:t>
      </w:r>
      <w:r w:rsidR="00437A0A">
        <w:t xml:space="preserve"> </w:t>
      </w:r>
      <w:r w:rsidRPr="00B84AAB">
        <w:t>биологического</w:t>
      </w:r>
      <w:r w:rsidR="00437A0A">
        <w:t xml:space="preserve"> </w:t>
      </w:r>
      <w:r w:rsidRPr="00B84AAB">
        <w:t>существования</w:t>
      </w:r>
      <w:r w:rsidR="00437A0A">
        <w:t xml:space="preserve"> </w:t>
      </w:r>
      <w:r w:rsidRPr="00B84AAB">
        <w:t>и</w:t>
      </w:r>
      <w:r w:rsidR="00437A0A">
        <w:t xml:space="preserve"> </w:t>
      </w:r>
      <w:r w:rsidRPr="00B84AAB">
        <w:t>сопровождения</w:t>
      </w:r>
      <w:r w:rsidR="00437A0A">
        <w:t xml:space="preserve"> </w:t>
      </w:r>
      <w:r w:rsidRPr="00B84AAB">
        <w:t>действий,</w:t>
      </w:r>
      <w:r w:rsidR="00437A0A">
        <w:t xml:space="preserve"> </w:t>
      </w:r>
      <w:r w:rsidRPr="00B84AAB">
        <w:t>связанных</w:t>
      </w:r>
      <w:r w:rsidR="00437A0A">
        <w:t xml:space="preserve"> </w:t>
      </w:r>
      <w:r w:rsidRPr="00B84AAB">
        <w:t>с</w:t>
      </w:r>
      <w:r w:rsidR="00437A0A">
        <w:t xml:space="preserve"> </w:t>
      </w:r>
      <w:r w:rsidRPr="00B84AAB">
        <w:t>разрушением</w:t>
      </w:r>
      <w:r w:rsidR="00437A0A">
        <w:t xml:space="preserve"> </w:t>
      </w:r>
      <w:r w:rsidRPr="00B84AAB">
        <w:t>старой</w:t>
      </w:r>
      <w:r w:rsidR="00437A0A">
        <w:t xml:space="preserve"> </w:t>
      </w:r>
      <w:r w:rsidRPr="00B84AAB">
        <w:t>Конструкции</w:t>
      </w:r>
      <w:r w:rsidR="00437A0A">
        <w:t xml:space="preserve"> </w:t>
      </w:r>
      <w:r w:rsidRPr="00B7596F">
        <w:rPr>
          <w:rStyle w:val="--"/>
        </w:rPr>
        <w:t>ими</w:t>
      </w:r>
      <w:r w:rsidR="00437A0A">
        <w:rPr>
          <w:rStyle w:val="--0"/>
        </w:rPr>
        <w:t xml:space="preserve"> </w:t>
      </w:r>
      <w:r w:rsidRPr="00B7596F">
        <w:rPr>
          <w:rStyle w:val="--0"/>
        </w:rPr>
        <w:t>организованного</w:t>
      </w:r>
      <w:r w:rsidR="00437A0A">
        <w:t xml:space="preserve"> </w:t>
      </w:r>
      <w:r w:rsidRPr="00B84AAB">
        <w:t>бытия.</w:t>
      </w:r>
      <w:r w:rsidR="00437A0A">
        <w:t xml:space="preserve"> </w:t>
      </w:r>
      <w:r w:rsidRPr="00B84AAB">
        <w:t>Таковое</w:t>
      </w:r>
      <w:r w:rsidR="00437A0A">
        <w:t xml:space="preserve"> </w:t>
      </w:r>
      <w:r w:rsidRPr="00B84AAB">
        <w:t>упрощение</w:t>
      </w:r>
      <w:r w:rsidR="00437A0A">
        <w:t xml:space="preserve"> </w:t>
      </w:r>
      <w:r w:rsidRPr="00B84AAB">
        <w:t>произошло</w:t>
      </w:r>
      <w:r w:rsidR="00437A0A">
        <w:t xml:space="preserve"> </w:t>
      </w:r>
      <w:r w:rsidRPr="00B84AAB">
        <w:t>с</w:t>
      </w:r>
      <w:r w:rsidR="00437A0A">
        <w:t xml:space="preserve"> </w:t>
      </w:r>
      <w:r w:rsidRPr="00B84AAB">
        <w:t>момента</w:t>
      </w:r>
      <w:r w:rsidR="00437A0A">
        <w:t xml:space="preserve"> </w:t>
      </w:r>
      <w:r w:rsidRPr="00B84AAB">
        <w:t>«Окончательной</w:t>
      </w:r>
      <w:r w:rsidR="00437A0A">
        <w:t xml:space="preserve"> </w:t>
      </w:r>
      <w:r w:rsidRPr="00B84AAB">
        <w:t>смены</w:t>
      </w:r>
      <w:r w:rsidR="00437A0A">
        <w:t xml:space="preserve"> </w:t>
      </w:r>
      <w:r w:rsidRPr="00B84AAB">
        <w:t>Системной</w:t>
      </w:r>
      <w:r w:rsidR="00437A0A">
        <w:t xml:space="preserve"> </w:t>
      </w:r>
      <w:r w:rsidRPr="00B84AAB">
        <w:t>власти»</w:t>
      </w:r>
      <w:r w:rsidR="00437A0A">
        <w:t xml:space="preserve"> </w:t>
      </w:r>
      <w:r w:rsidRPr="00B84AAB">
        <w:t>(с</w:t>
      </w:r>
      <w:r w:rsidR="00437A0A">
        <w:t xml:space="preserve"> </w:t>
      </w:r>
      <w:r w:rsidRPr="00B84AAB">
        <w:t>2011.04.24).</w:t>
      </w:r>
      <w:r w:rsidR="00437A0A">
        <w:t xml:space="preserve"> </w:t>
      </w:r>
      <w:r w:rsidRPr="00B84AAB">
        <w:t>Это</w:t>
      </w:r>
      <w:r w:rsidR="00437A0A">
        <w:t xml:space="preserve"> </w:t>
      </w:r>
      <w:r w:rsidRPr="00B84AAB">
        <w:t>«упрощение»</w:t>
      </w:r>
      <w:r w:rsidR="00437A0A">
        <w:t xml:space="preserve"> </w:t>
      </w:r>
      <w:r w:rsidRPr="00B84AAB">
        <w:t>нарастает</w:t>
      </w:r>
      <w:r w:rsidR="00437A0A">
        <w:t xml:space="preserve"> </w:t>
      </w:r>
      <w:r>
        <w:t>и</w:t>
      </w:r>
      <w:r w:rsidR="00437A0A">
        <w:t xml:space="preserve"> </w:t>
      </w:r>
      <w:r>
        <w:t>особенно</w:t>
      </w:r>
      <w:r w:rsidR="00437A0A">
        <w:t xml:space="preserve"> </w:t>
      </w:r>
      <w:r>
        <w:t>быстро</w:t>
      </w:r>
      <w:r w:rsidR="00437A0A">
        <w:t xml:space="preserve"> </w:t>
      </w:r>
      <w:r>
        <w:t>в</w:t>
      </w:r>
      <w:r w:rsidR="00437A0A">
        <w:t xml:space="preserve"> </w:t>
      </w:r>
      <w:r>
        <w:t>наши</w:t>
      </w:r>
      <w:r w:rsidR="00437A0A">
        <w:t xml:space="preserve"> </w:t>
      </w:r>
      <w:r>
        <w:t>дни,</w:t>
      </w:r>
      <w:r w:rsidR="00437A0A">
        <w:t xml:space="preserve"> </w:t>
      </w:r>
      <w:r>
        <w:t>с</w:t>
      </w:r>
      <w:r w:rsidR="00437A0A">
        <w:t xml:space="preserve"> </w:t>
      </w:r>
      <w:r>
        <w:t>чем,</w:t>
      </w:r>
      <w:r w:rsidR="00437A0A">
        <w:t xml:space="preserve"> </w:t>
      </w:r>
      <w:r>
        <w:t>собственно,</w:t>
      </w:r>
      <w:r w:rsidR="00437A0A">
        <w:t xml:space="preserve"> </w:t>
      </w:r>
      <w:r>
        <w:t>и</w:t>
      </w:r>
      <w:r w:rsidR="00437A0A">
        <w:t xml:space="preserve"> </w:t>
      </w:r>
      <w:r>
        <w:t>связано</w:t>
      </w:r>
      <w:r w:rsidR="00437A0A">
        <w:t xml:space="preserve"> </w:t>
      </w:r>
      <w:r>
        <w:t>у</w:t>
      </w:r>
      <w:r w:rsidR="00437A0A">
        <w:t xml:space="preserve"> </w:t>
      </w:r>
      <w:r>
        <w:t>многих</w:t>
      </w:r>
      <w:r w:rsidR="00437A0A">
        <w:t xml:space="preserve"> </w:t>
      </w:r>
      <w:r>
        <w:t>непонимани</w:t>
      </w:r>
      <w:r w:rsidR="0029430E">
        <w:t>е</w:t>
      </w:r>
      <w:r w:rsidR="00437A0A">
        <w:t xml:space="preserve"> </w:t>
      </w:r>
      <w:r>
        <w:t>ими</w:t>
      </w:r>
      <w:r w:rsidR="00437A0A">
        <w:t xml:space="preserve"> </w:t>
      </w:r>
      <w:r>
        <w:t>творимого.</w:t>
      </w:r>
    </w:p>
    <w:p w14:paraId="400FAA57" w14:textId="4B593E42" w:rsidR="004B6FA1" w:rsidRPr="00B94A40" w:rsidRDefault="004B6FA1" w:rsidP="0029430E">
      <w:r>
        <w:rPr>
          <w:lang w:eastAsia="en-US"/>
        </w:rPr>
        <w:t>Вот</w:t>
      </w:r>
      <w:r w:rsidR="00437A0A">
        <w:rPr>
          <w:lang w:eastAsia="en-US"/>
        </w:rPr>
        <w:t xml:space="preserve"> </w:t>
      </w:r>
      <w:r>
        <w:rPr>
          <w:lang w:eastAsia="en-US"/>
        </w:rPr>
        <w:t>это</w:t>
      </w:r>
      <w:r w:rsidR="00437A0A">
        <w:rPr>
          <w:lang w:eastAsia="en-US"/>
        </w:rPr>
        <w:t xml:space="preserve"> </w:t>
      </w:r>
      <w:r>
        <w:rPr>
          <w:lang w:eastAsia="en-US"/>
        </w:rPr>
        <w:t>мы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будем</w:t>
      </w:r>
      <w:r w:rsidR="00437A0A">
        <w:rPr>
          <w:lang w:eastAsia="en-US"/>
        </w:rPr>
        <w:t xml:space="preserve"> </w:t>
      </w:r>
      <w:r>
        <w:rPr>
          <w:lang w:eastAsia="en-US"/>
        </w:rPr>
        <w:t>с</w:t>
      </w:r>
      <w:r w:rsidR="00437A0A">
        <w:rPr>
          <w:lang w:eastAsia="en-US"/>
        </w:rPr>
        <w:t xml:space="preserve"> </w:t>
      </w:r>
      <w:r>
        <w:rPr>
          <w:lang w:eastAsia="en-US"/>
        </w:rPr>
        <w:t>Вами</w:t>
      </w:r>
      <w:r w:rsidR="00437A0A">
        <w:rPr>
          <w:lang w:eastAsia="en-US"/>
        </w:rPr>
        <w:t xml:space="preserve"> </w:t>
      </w:r>
      <w:r>
        <w:rPr>
          <w:lang w:eastAsia="en-US"/>
        </w:rPr>
        <w:t>рассматривать,</w:t>
      </w:r>
      <w:r w:rsidR="00437A0A">
        <w:rPr>
          <w:lang w:eastAsia="en-US"/>
        </w:rPr>
        <w:t xml:space="preserve"> </w:t>
      </w:r>
      <w:r>
        <w:rPr>
          <w:lang w:eastAsia="en-US"/>
        </w:rPr>
        <w:t>делая</w:t>
      </w:r>
      <w:r w:rsidR="00437A0A">
        <w:rPr>
          <w:lang w:eastAsia="en-US"/>
        </w:rPr>
        <w:t xml:space="preserve"> </w:t>
      </w:r>
      <w:r>
        <w:rPr>
          <w:lang w:eastAsia="en-US"/>
        </w:rPr>
        <w:t>свои</w:t>
      </w:r>
      <w:r w:rsidR="00437A0A">
        <w:rPr>
          <w:lang w:eastAsia="en-US"/>
        </w:rPr>
        <w:t xml:space="preserve"> </w:t>
      </w:r>
      <w:r>
        <w:rPr>
          <w:lang w:eastAsia="en-US"/>
        </w:rPr>
        <w:t>собственные</w:t>
      </w:r>
      <w:r w:rsidR="00437A0A">
        <w:rPr>
          <w:lang w:eastAsia="en-US"/>
        </w:rPr>
        <w:t xml:space="preserve"> </w:t>
      </w:r>
      <w:r>
        <w:rPr>
          <w:lang w:eastAsia="en-US"/>
        </w:rPr>
        <w:t>выводы,</w:t>
      </w:r>
      <w:r w:rsidR="00437A0A">
        <w:rPr>
          <w:lang w:eastAsia="en-US"/>
        </w:rPr>
        <w:t xml:space="preserve"> </w:t>
      </w:r>
      <w:r>
        <w:rPr>
          <w:lang w:eastAsia="en-US"/>
        </w:rPr>
        <w:t>которые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позволят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понять</w:t>
      </w:r>
      <w:r w:rsidR="00437A0A">
        <w:rPr>
          <w:lang w:eastAsia="en-US"/>
        </w:rPr>
        <w:t xml:space="preserve"> </w:t>
      </w:r>
      <w:r>
        <w:rPr>
          <w:lang w:eastAsia="en-US"/>
        </w:rPr>
        <w:t>то,</w:t>
      </w:r>
      <w:r w:rsidR="00437A0A">
        <w:rPr>
          <w:lang w:eastAsia="en-US"/>
        </w:rPr>
        <w:t xml:space="preserve"> </w:t>
      </w:r>
      <w:r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>
        <w:rPr>
          <w:lang w:eastAsia="en-US"/>
        </w:rPr>
        <w:t>кажется</w:t>
      </w:r>
      <w:r w:rsidR="00437A0A">
        <w:rPr>
          <w:lang w:eastAsia="en-US"/>
        </w:rPr>
        <w:t xml:space="preserve"> </w:t>
      </w:r>
      <w:r>
        <w:rPr>
          <w:lang w:eastAsia="en-US"/>
        </w:rPr>
        <w:t>сегодня</w:t>
      </w:r>
      <w:r w:rsidR="00437A0A">
        <w:rPr>
          <w:lang w:eastAsia="en-US"/>
        </w:rPr>
        <w:t xml:space="preserve"> </w:t>
      </w:r>
      <w:r>
        <w:rPr>
          <w:lang w:eastAsia="en-US"/>
        </w:rPr>
        <w:t>объективным,</w:t>
      </w:r>
      <w:r w:rsidR="00437A0A">
        <w:rPr>
          <w:lang w:eastAsia="en-US"/>
        </w:rPr>
        <w:t xml:space="preserve"> </w:t>
      </w:r>
      <w:r>
        <w:rPr>
          <w:lang w:eastAsia="en-US"/>
        </w:rPr>
        <w:t>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на</w:t>
      </w:r>
      <w:r w:rsidR="00437A0A">
        <w:rPr>
          <w:lang w:eastAsia="en-US"/>
        </w:rPr>
        <w:t xml:space="preserve"> </w:t>
      </w:r>
      <w:r>
        <w:rPr>
          <w:lang w:eastAsia="en-US"/>
        </w:rPr>
        <w:t>самом</w:t>
      </w:r>
      <w:r w:rsidR="00437A0A">
        <w:rPr>
          <w:lang w:eastAsia="en-US"/>
        </w:rPr>
        <w:t xml:space="preserve"> </w:t>
      </w:r>
      <w:r>
        <w:rPr>
          <w:lang w:eastAsia="en-US"/>
        </w:rPr>
        <w:lastRenderedPageBreak/>
        <w:t>деле</w:t>
      </w:r>
      <w:r w:rsidR="00437A0A">
        <w:rPr>
          <w:lang w:eastAsia="en-US"/>
        </w:rPr>
        <w:t xml:space="preserve"> </w:t>
      </w:r>
      <w:r>
        <w:rPr>
          <w:lang w:eastAsia="en-US"/>
        </w:rPr>
        <w:t>является</w:t>
      </w:r>
      <w:r w:rsidR="00437A0A">
        <w:rPr>
          <w:lang w:eastAsia="en-US"/>
        </w:rPr>
        <w:t xml:space="preserve"> </w:t>
      </w:r>
      <w:r>
        <w:rPr>
          <w:lang w:eastAsia="en-US"/>
        </w:rPr>
        <w:t>следствием</w:t>
      </w:r>
      <w:r w:rsidR="00437A0A">
        <w:rPr>
          <w:lang w:eastAsia="en-US"/>
        </w:rPr>
        <w:t xml:space="preserve"> </w:t>
      </w:r>
      <w:r>
        <w:rPr>
          <w:lang w:eastAsia="en-US"/>
        </w:rPr>
        <w:t>разрушения</w:t>
      </w:r>
      <w:r w:rsidR="00437A0A">
        <w:rPr>
          <w:lang w:eastAsia="en-US"/>
        </w:rPr>
        <w:t xml:space="preserve"> </w:t>
      </w:r>
      <w:r>
        <w:rPr>
          <w:lang w:eastAsia="en-US"/>
        </w:rPr>
        <w:t>всего</w:t>
      </w:r>
      <w:r w:rsidR="00437A0A">
        <w:rPr>
          <w:lang w:eastAsia="en-US"/>
        </w:rPr>
        <w:t xml:space="preserve"> </w:t>
      </w:r>
      <w:r>
        <w:rPr>
          <w:lang w:eastAsia="en-US"/>
        </w:rPr>
        <w:t>того,</w:t>
      </w:r>
      <w:r w:rsidR="00437A0A">
        <w:rPr>
          <w:lang w:eastAsia="en-US"/>
        </w:rPr>
        <w:t xml:space="preserve"> </w:t>
      </w:r>
      <w:r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>
        <w:rPr>
          <w:lang w:eastAsia="en-US"/>
        </w:rPr>
        <w:t>было</w:t>
      </w:r>
      <w:r w:rsidR="00437A0A">
        <w:rPr>
          <w:lang w:eastAsia="en-US"/>
        </w:rPr>
        <w:t xml:space="preserve"> </w:t>
      </w:r>
      <w:r>
        <w:rPr>
          <w:lang w:eastAsia="en-US"/>
        </w:rPr>
        <w:t>построено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рамках</w:t>
      </w:r>
      <w:r w:rsidR="00437A0A">
        <w:rPr>
          <w:lang w:eastAsia="en-US"/>
        </w:rPr>
        <w:t xml:space="preserve"> </w:t>
      </w:r>
      <w:r>
        <w:rPr>
          <w:lang w:eastAsia="en-US"/>
        </w:rPr>
        <w:t>старой</w:t>
      </w:r>
      <w:r w:rsidR="00437A0A">
        <w:rPr>
          <w:lang w:eastAsia="en-US"/>
        </w:rPr>
        <w:t xml:space="preserve"> </w:t>
      </w:r>
      <w:r>
        <w:rPr>
          <w:lang w:eastAsia="en-US"/>
        </w:rPr>
        <w:t>Системы</w:t>
      </w:r>
      <w:r w:rsidR="00437A0A">
        <w:rPr>
          <w:lang w:eastAsia="en-US"/>
        </w:rPr>
        <w:t xml:space="preserve"> </w:t>
      </w:r>
      <w:r>
        <w:rPr>
          <w:lang w:eastAsia="en-US"/>
        </w:rPr>
        <w:t>управления</w:t>
      </w:r>
      <w:r w:rsidR="00437A0A">
        <w:rPr>
          <w:lang w:eastAsia="en-US"/>
        </w:rPr>
        <w:t xml:space="preserve"> </w:t>
      </w:r>
      <w:r>
        <w:rPr>
          <w:lang w:eastAsia="en-US"/>
        </w:rPr>
        <w:t>для</w:t>
      </w:r>
      <w:r w:rsidR="00437A0A">
        <w:rPr>
          <w:lang w:eastAsia="en-US"/>
        </w:rPr>
        <w:t xml:space="preserve"> </w:t>
      </w:r>
      <w:r>
        <w:rPr>
          <w:lang w:eastAsia="en-US"/>
        </w:rPr>
        <w:t>достижения</w:t>
      </w:r>
      <w:r w:rsidR="00437A0A">
        <w:rPr>
          <w:lang w:eastAsia="en-US"/>
        </w:rPr>
        <w:t xml:space="preserve"> </w:t>
      </w:r>
      <w:r>
        <w:rPr>
          <w:lang w:eastAsia="en-US"/>
        </w:rPr>
        <w:t>конкретной</w:t>
      </w:r>
      <w:r w:rsidR="00437A0A">
        <w:rPr>
          <w:lang w:eastAsia="en-US"/>
        </w:rPr>
        <w:t xml:space="preserve"> </w:t>
      </w:r>
      <w:r>
        <w:rPr>
          <w:lang w:eastAsia="en-US"/>
        </w:rPr>
        <w:t>цели,</w:t>
      </w:r>
      <w:r w:rsidR="00437A0A">
        <w:rPr>
          <w:lang w:eastAsia="en-US"/>
        </w:rPr>
        <w:t xml:space="preserve"> </w:t>
      </w:r>
      <w:r>
        <w:rPr>
          <w:lang w:eastAsia="en-US"/>
        </w:rPr>
        <w:t>которая</w:t>
      </w:r>
      <w:r w:rsidR="00437A0A">
        <w:rPr>
          <w:lang w:eastAsia="en-US"/>
        </w:rPr>
        <w:t xml:space="preserve"> </w:t>
      </w:r>
      <w:r>
        <w:rPr>
          <w:lang w:eastAsia="en-US"/>
        </w:rPr>
        <w:t>уже</w:t>
      </w:r>
      <w:r w:rsidR="00437A0A">
        <w:rPr>
          <w:lang w:eastAsia="en-US"/>
        </w:rPr>
        <w:t xml:space="preserve"> </w:t>
      </w:r>
      <w:r w:rsidRPr="00582FF3">
        <w:rPr>
          <w:rStyle w:val="--"/>
        </w:rPr>
        <w:t>не</w:t>
      </w:r>
      <w:r w:rsidR="00437A0A">
        <w:rPr>
          <w:rStyle w:val="--0"/>
        </w:rPr>
        <w:t xml:space="preserve"> </w:t>
      </w:r>
      <w:r w:rsidR="0029430E">
        <w:rPr>
          <w:rStyle w:val="--0"/>
        </w:rPr>
        <w:t>РЕАЛИЗУЕТСЯ</w:t>
      </w:r>
      <w:r w:rsidR="00437A0A">
        <w:rPr>
          <w:lang w:eastAsia="en-US"/>
        </w:rPr>
        <w:t xml:space="preserve"> </w:t>
      </w:r>
      <w:r>
        <w:rPr>
          <w:lang w:eastAsia="en-US"/>
        </w:rPr>
        <w:t>никогда.</w:t>
      </w:r>
      <w:r w:rsidR="00437A0A">
        <w:rPr>
          <w:lang w:eastAsia="en-US"/>
        </w:rPr>
        <w:t xml:space="preserve"> </w:t>
      </w:r>
    </w:p>
    <w:p w14:paraId="036D0CC0" w14:textId="77777777" w:rsidR="003573E2" w:rsidRDefault="0029430E" w:rsidP="0029430E">
      <w:pPr>
        <w:rPr>
          <w:szCs w:val="28"/>
        </w:rPr>
      </w:pPr>
      <w:bookmarkStart w:id="6" w:name="OLE_LINK1"/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6AA60F90" wp14:editId="04F2C97A">
            <wp:simplePos x="0" y="0"/>
            <wp:positionH relativeFrom="column">
              <wp:posOffset>2540</wp:posOffset>
            </wp:positionH>
            <wp:positionV relativeFrom="paragraph">
              <wp:posOffset>143510</wp:posOffset>
            </wp:positionV>
            <wp:extent cx="3265170" cy="2057400"/>
            <wp:effectExtent l="0" t="0" r="0" b="0"/>
            <wp:wrapTight wrapText="bothSides">
              <wp:wrapPolygon edited="0">
                <wp:start x="0" y="0"/>
                <wp:lineTo x="0" y="21467"/>
                <wp:lineTo x="21508" y="21467"/>
                <wp:lineTo x="21508" y="0"/>
                <wp:lineTo x="0" y="0"/>
              </wp:wrapPolygon>
            </wp:wrapTight>
            <wp:docPr id="1" name="Рисунок 1" descr="Изображение выглядит как текст, дос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доск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FA1" w:rsidRPr="00AF1F19">
        <w:t>В</w:t>
      </w:r>
      <w:r w:rsidR="00437A0A">
        <w:t xml:space="preserve"> </w:t>
      </w:r>
      <w:r w:rsidR="004B6FA1" w:rsidRPr="00AF1F19">
        <w:t>эпоху</w:t>
      </w:r>
      <w:r w:rsidR="00437A0A">
        <w:t xml:space="preserve"> </w:t>
      </w:r>
      <w:r w:rsidR="004B6FA1" w:rsidRPr="00AF1F19">
        <w:t>до</w:t>
      </w:r>
      <w:r w:rsidR="00437A0A">
        <w:t xml:space="preserve"> </w:t>
      </w:r>
      <w:r w:rsidR="004B6FA1" w:rsidRPr="00AF1F19">
        <w:t>пороха</w:t>
      </w:r>
      <w:r w:rsidR="00437A0A">
        <w:t xml:space="preserve"> </w:t>
      </w:r>
      <w:r w:rsidR="004B6FA1" w:rsidRPr="00AF1F19">
        <w:t>война</w:t>
      </w:r>
      <w:r w:rsidR="00437A0A">
        <w:t xml:space="preserve"> </w:t>
      </w:r>
      <w:r w:rsidR="004B6FA1" w:rsidRPr="00AF1F19">
        <w:t>велась</w:t>
      </w:r>
      <w:r w:rsidR="00437A0A">
        <w:t xml:space="preserve"> </w:t>
      </w:r>
      <w:r w:rsidR="004B6FA1" w:rsidRPr="00AF1F19">
        <w:t>металлом.</w:t>
      </w:r>
      <w:r w:rsidR="00437A0A">
        <w:t xml:space="preserve"> </w:t>
      </w:r>
      <w:r w:rsidR="004B6FA1" w:rsidRPr="00AF1F19">
        <w:t>В</w:t>
      </w:r>
      <w:r w:rsidR="00437A0A">
        <w:t xml:space="preserve"> </w:t>
      </w:r>
      <w:r w:rsidR="004B6FA1" w:rsidRPr="00AF1F19">
        <w:t>эпоху</w:t>
      </w:r>
      <w:r w:rsidR="00437A0A">
        <w:t xml:space="preserve"> </w:t>
      </w:r>
      <w:r w:rsidR="004B6FA1" w:rsidRPr="00AF1F19">
        <w:t>пороха</w:t>
      </w:r>
      <w:r w:rsidR="00437A0A">
        <w:t xml:space="preserve"> </w:t>
      </w:r>
      <w:r w:rsidR="004B6FA1" w:rsidRPr="00AF1F19">
        <w:t>—</w:t>
      </w:r>
      <w:r w:rsidR="00437A0A">
        <w:t xml:space="preserve"> </w:t>
      </w:r>
      <w:r w:rsidR="004B6FA1" w:rsidRPr="00AF1F19">
        <w:t>огнём.</w:t>
      </w:r>
      <w:r w:rsidR="00437A0A">
        <w:t xml:space="preserve"> </w:t>
      </w:r>
      <w:r w:rsidR="004B6FA1" w:rsidRPr="00AF1F19">
        <w:t>В</w:t>
      </w:r>
      <w:r w:rsidR="00437A0A">
        <w:t xml:space="preserve"> </w:t>
      </w:r>
      <w:r w:rsidR="004B6FA1" w:rsidRPr="00B475A6">
        <w:t>наше</w:t>
      </w:r>
      <w:r w:rsidR="00437A0A">
        <w:t xml:space="preserve"> </w:t>
      </w:r>
      <w:r w:rsidR="004B6FA1" w:rsidRPr="00B475A6">
        <w:t>время</w:t>
      </w:r>
      <w:r w:rsidR="00437A0A">
        <w:t xml:space="preserve"> </w:t>
      </w:r>
      <w:r w:rsidR="004B6FA1" w:rsidRPr="00B475A6">
        <w:t>война</w:t>
      </w:r>
      <w:r w:rsidR="00437A0A">
        <w:t xml:space="preserve"> </w:t>
      </w:r>
      <w:r w:rsidR="004B6FA1" w:rsidRPr="00B475A6">
        <w:t>ведётся</w:t>
      </w:r>
      <w:r w:rsidR="00437A0A">
        <w:t xml:space="preserve"> </w:t>
      </w:r>
      <w:r w:rsidR="004B6FA1" w:rsidRPr="00B475A6">
        <w:t>информацией,</w:t>
      </w:r>
      <w:r w:rsidR="00437A0A">
        <w:t xml:space="preserve"> </w:t>
      </w:r>
      <w:r w:rsidR="004B6FA1" w:rsidRPr="00B475A6">
        <w:t>поскольку</w:t>
      </w:r>
      <w:r w:rsidR="00437A0A">
        <w:t xml:space="preserve"> </w:t>
      </w:r>
      <w:r w:rsidR="004B6FA1" w:rsidRPr="00B475A6">
        <w:t>это</w:t>
      </w:r>
      <w:r w:rsidR="00437A0A">
        <w:t xml:space="preserve"> </w:t>
      </w:r>
      <w:r w:rsidR="004B6FA1" w:rsidRPr="00B475A6">
        <w:t>единственное</w:t>
      </w:r>
      <w:r w:rsidR="00437A0A">
        <w:t xml:space="preserve"> </w:t>
      </w:r>
      <w:r w:rsidR="004B6FA1" w:rsidRPr="00B475A6">
        <w:t>оружие</w:t>
      </w:r>
      <w:r w:rsidR="00437A0A">
        <w:t xml:space="preserve"> </w:t>
      </w:r>
      <w:r w:rsidR="004B6FA1" w:rsidRPr="00B475A6">
        <w:t>в</w:t>
      </w:r>
      <w:r w:rsidR="00437A0A">
        <w:t xml:space="preserve"> </w:t>
      </w:r>
      <w:r w:rsidR="004B6FA1" w:rsidRPr="00B475A6">
        <w:t>борьбе</w:t>
      </w:r>
      <w:r w:rsidR="00437A0A">
        <w:t xml:space="preserve"> </w:t>
      </w:r>
      <w:r w:rsidR="004B6FA1" w:rsidRPr="00B475A6">
        <w:t>за</w:t>
      </w:r>
      <w:r w:rsidR="00437A0A">
        <w:t xml:space="preserve"> </w:t>
      </w:r>
      <w:r w:rsidR="004B6FA1" w:rsidRPr="00B475A6">
        <w:t>сознание.</w:t>
      </w:r>
      <w:r w:rsidR="00437A0A">
        <w:t xml:space="preserve"> </w:t>
      </w:r>
      <w:r w:rsidR="004B6FA1" w:rsidRPr="00B475A6">
        <w:t>Солдаты</w:t>
      </w:r>
      <w:r w:rsidR="00437A0A">
        <w:t xml:space="preserve"> </w:t>
      </w:r>
      <w:r w:rsidR="004B6FA1" w:rsidRPr="00B475A6">
        <w:t>этой</w:t>
      </w:r>
      <w:r w:rsidR="00437A0A">
        <w:t xml:space="preserve"> </w:t>
      </w:r>
      <w:r w:rsidR="004B6FA1" w:rsidRPr="00B475A6">
        <w:t>войны</w:t>
      </w:r>
      <w:r w:rsidR="00437A0A">
        <w:t xml:space="preserve"> </w:t>
      </w:r>
      <w:r w:rsidR="004B6FA1" w:rsidRPr="00B475A6">
        <w:t>—</w:t>
      </w:r>
      <w:r w:rsidR="00437A0A">
        <w:t xml:space="preserve"> </w:t>
      </w:r>
      <w:r w:rsidR="004B6FA1" w:rsidRPr="00B475A6">
        <w:t>режиссёры,</w:t>
      </w:r>
      <w:r w:rsidR="00437A0A">
        <w:t xml:space="preserve"> </w:t>
      </w:r>
      <w:r w:rsidR="004B6FA1" w:rsidRPr="00B475A6">
        <w:rPr>
          <w:szCs w:val="28"/>
        </w:rPr>
        <w:t>сценаристы,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композиторы,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писатели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прочие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работники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творческой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«фабрики».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Образуя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информационную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армию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врага,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понятия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имеют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цели,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которую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работают.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Грубо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говоря,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армия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талантов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используется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втёмную.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Яркий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пример: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режиссёры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сценаристы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закладывают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сюжет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фильма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постельные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сцены</w:t>
      </w:r>
      <w:r w:rsidR="00437A0A">
        <w:rPr>
          <w:szCs w:val="28"/>
        </w:rPr>
        <w:t xml:space="preserve"> </w:t>
      </w:r>
      <w:r w:rsidR="004B6FA1" w:rsidRPr="0060047F">
        <w:rPr>
          <w:rStyle w:val="--"/>
        </w:rPr>
        <w:t>не</w:t>
      </w:r>
      <w:r w:rsidR="00437A0A">
        <w:rPr>
          <w:rStyle w:val="--0"/>
        </w:rPr>
        <w:t xml:space="preserve"> </w:t>
      </w:r>
      <w:r w:rsidR="004B6FA1" w:rsidRPr="0060047F">
        <w:rPr>
          <w:rStyle w:val="--0"/>
        </w:rPr>
        <w:t>для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того,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чтобы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народ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развратить,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это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цель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их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уровня.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хотят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привлечь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публику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заработать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деньги.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Какие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задачи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через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это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решаются,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коммерсанты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творчества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творцы-исполнители</w:t>
      </w:r>
      <w:r w:rsidR="00437A0A">
        <w:rPr>
          <w:szCs w:val="28"/>
        </w:rPr>
        <w:t xml:space="preserve"> </w:t>
      </w:r>
      <w:r w:rsidR="004B6FA1" w:rsidRPr="00D56D58">
        <w:rPr>
          <w:rStyle w:val="--"/>
        </w:rPr>
        <w:t>не</w:t>
      </w:r>
      <w:r w:rsidR="00437A0A">
        <w:rPr>
          <w:rStyle w:val="--0"/>
        </w:rPr>
        <w:t xml:space="preserve"> </w:t>
      </w:r>
      <w:r w:rsidR="004B6FA1" w:rsidRPr="00D56D58">
        <w:rPr>
          <w:rStyle w:val="--0"/>
        </w:rPr>
        <w:t>подозревают</w:t>
      </w:r>
      <w:r w:rsidR="004B6FA1" w:rsidRPr="00B475A6">
        <w:rPr>
          <w:szCs w:val="28"/>
        </w:rPr>
        <w:t>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Все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стремятся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своей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маленькой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доходной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цели,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активно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работая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чужую.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Комизм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ситуации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том,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большинству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нельзя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сказать,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чужую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цель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работают,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фундамент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традиционной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цивилизации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разрушают.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Нет,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сказать,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конечно,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можно,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люди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рассмеются.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Единицы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из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творцов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способны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задуматься: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почему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это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все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дружно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идут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одним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направлением,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сговариваясь?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единицы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из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единиц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готовы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искать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ответ.</w:t>
      </w:r>
      <w:r w:rsidR="00437A0A">
        <w:rPr>
          <w:szCs w:val="28"/>
        </w:rPr>
        <w:t xml:space="preserve"> </w:t>
      </w:r>
    </w:p>
    <w:p w14:paraId="7AE99BE8" w14:textId="77F782DD" w:rsidR="004B6FA1" w:rsidRPr="0029430E" w:rsidRDefault="004B6FA1" w:rsidP="0029430E">
      <w:r w:rsidRPr="00B475A6">
        <w:rPr>
          <w:szCs w:val="28"/>
        </w:rPr>
        <w:t>Возникает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ряд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вопросов.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первую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очередь,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это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вообще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возможно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технически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—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всем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творческим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людям</w:t>
      </w:r>
      <w:r w:rsidR="00437A0A">
        <w:rPr>
          <w:szCs w:val="28"/>
        </w:rPr>
        <w:t xml:space="preserve"> </w:t>
      </w:r>
      <w:r>
        <w:rPr>
          <w:szCs w:val="28"/>
        </w:rPr>
        <w:t>«</w:t>
      </w:r>
      <w:r w:rsidRPr="00B475A6">
        <w:rPr>
          <w:szCs w:val="28"/>
        </w:rPr>
        <w:t>присобачить</w:t>
      </w:r>
      <w:r>
        <w:rPr>
          <w:szCs w:val="28"/>
        </w:rPr>
        <w:t>»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навигатор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заставить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двигаться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курсом,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которого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осознают?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можно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заставить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человека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играть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роль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чужой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пьесе,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посвящая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его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сценарий?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можно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использовать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качестве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инструмента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целую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армию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талантов?</w:t>
      </w:r>
      <w:r w:rsidR="00437A0A">
        <w:rPr>
          <w:szCs w:val="28"/>
        </w:rPr>
        <w:t xml:space="preserve"> </w:t>
      </w:r>
      <w:bookmarkEnd w:id="6"/>
      <w:r w:rsidRPr="006C7320">
        <w:rPr>
          <w:szCs w:val="28"/>
        </w:rPr>
        <w:t>Во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второй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половине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ХХ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века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был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разработан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принципиально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новый,</w:t>
      </w:r>
      <w:r w:rsidR="00437A0A">
        <w:rPr>
          <w:szCs w:val="28"/>
        </w:rPr>
        <w:t xml:space="preserve"> </w:t>
      </w:r>
      <w:r w:rsidRPr="00760CC5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760CC5">
        <w:rPr>
          <w:rStyle w:val="--0"/>
        </w:rPr>
        <w:t>силовой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план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уничтожения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традиционных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государств.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Впервые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истории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человечества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качестве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основного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инструмента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наступления</w:t>
      </w:r>
      <w:r w:rsidR="00437A0A">
        <w:rPr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были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задействованы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манипулятивные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технологии</w:t>
      </w:r>
      <w:r w:rsidRPr="006C7320">
        <w:rPr>
          <w:szCs w:val="28"/>
        </w:rPr>
        <w:t>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Ранее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они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тоже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использовались,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исключительно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вспомогательное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средство.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новом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типе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войны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упор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делался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промышленные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стратегические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объекты,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классической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войне,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а</w:t>
      </w:r>
      <w:r w:rsidR="00437A0A">
        <w:rPr>
          <w:szCs w:val="28"/>
        </w:rPr>
        <w:t xml:space="preserve"> </w:t>
      </w:r>
      <w:r w:rsidRPr="00760CC5">
        <w:rPr>
          <w:rStyle w:val="--"/>
        </w:rPr>
        <w:t>на</w:t>
      </w:r>
      <w:r w:rsidR="00437A0A">
        <w:rPr>
          <w:rStyle w:val="--"/>
        </w:rPr>
        <w:t xml:space="preserve"> </w:t>
      </w:r>
      <w:r w:rsidRPr="00760CC5">
        <w:rPr>
          <w:rStyle w:val="--0"/>
        </w:rPr>
        <w:t>сознание</w:t>
      </w:r>
      <w:r w:rsidRPr="003573E2">
        <w:t>.</w:t>
      </w:r>
      <w:r w:rsidR="00437A0A" w:rsidRPr="003573E2">
        <w:t xml:space="preserve"> </w:t>
      </w:r>
      <w:r w:rsidRPr="006C7320">
        <w:rPr>
          <w:szCs w:val="28"/>
        </w:rPr>
        <w:t>Идеологическая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бомбардировка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сознания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заменила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традиционное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мировосприятие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потребительским.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основе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чужой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мировоззренческой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базы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создавался</w:t>
      </w:r>
      <w:r w:rsidR="00437A0A">
        <w:rPr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светлый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миф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о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потребительском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обществе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и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тёмный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—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о</w:t>
      </w:r>
      <w:r w:rsidR="00437A0A">
        <w:rPr>
          <w:b/>
          <w:bCs/>
          <w:i/>
          <w:iCs/>
          <w:szCs w:val="28"/>
        </w:rPr>
        <w:t xml:space="preserve"> </w:t>
      </w:r>
      <w:r w:rsidRPr="00760CC5">
        <w:rPr>
          <w:b/>
          <w:bCs/>
          <w:i/>
          <w:iCs/>
          <w:szCs w:val="28"/>
        </w:rPr>
        <w:t>традиционном</w:t>
      </w:r>
      <w:r w:rsidRPr="003573E2">
        <w:t>.</w:t>
      </w:r>
      <w:r w:rsidR="00437A0A" w:rsidRPr="003573E2"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государственном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организме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lastRenderedPageBreak/>
        <w:t>после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таких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идеологических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бомбардировок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возникали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глубокие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трещины,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куда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стали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забивать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различные</w:t>
      </w:r>
      <w:r w:rsidR="00437A0A">
        <w:rPr>
          <w:szCs w:val="28"/>
        </w:rPr>
        <w:t xml:space="preserve"> </w:t>
      </w:r>
      <w:r>
        <w:rPr>
          <w:szCs w:val="28"/>
        </w:rPr>
        <w:t>«</w:t>
      </w:r>
      <w:r w:rsidRPr="006C7320">
        <w:rPr>
          <w:szCs w:val="28"/>
        </w:rPr>
        <w:t>клинья</w:t>
      </w:r>
      <w:r>
        <w:rPr>
          <w:szCs w:val="28"/>
        </w:rPr>
        <w:t>»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—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от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преклонения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перед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потребительским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образом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жизни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до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безнравственности.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итоге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структура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страны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начинала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разваливаться.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Никто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толком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ничего</w:t>
      </w:r>
      <w:r w:rsidR="00437A0A">
        <w:rPr>
          <w:szCs w:val="28"/>
        </w:rPr>
        <w:t xml:space="preserve"> </w:t>
      </w:r>
      <w:r w:rsidRPr="00760CC5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760CC5">
        <w:rPr>
          <w:rStyle w:val="--0"/>
        </w:rPr>
        <w:t>понимал</w:t>
      </w:r>
      <w:r w:rsidRPr="006C7320">
        <w:rPr>
          <w:szCs w:val="28"/>
        </w:rPr>
        <w:t>,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потому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что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ни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одно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правительство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не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охватывало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весь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объём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ситуации.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Начавшиеся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процессы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воспринимались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6C7320">
        <w:rPr>
          <w:szCs w:val="28"/>
        </w:rPr>
        <w:t>стихийные</w:t>
      </w:r>
      <w:r>
        <w:rPr>
          <w:szCs w:val="28"/>
        </w:rPr>
        <w:t>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Системе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может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противостоять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только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система.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Информационной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может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противостоять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другая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информационная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армия.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Если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у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врага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есть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творцов,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противостоять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ей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может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только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творцов.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Отдельные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гении</w:t>
      </w:r>
      <w:r w:rsidR="00437A0A">
        <w:rPr>
          <w:szCs w:val="28"/>
        </w:rPr>
        <w:t xml:space="preserve"> </w:t>
      </w:r>
      <w:r w:rsidRPr="00837B44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837B44">
        <w:rPr>
          <w:rStyle w:val="--0"/>
        </w:rPr>
        <w:t>котируются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многим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причинам.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Во-первых,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образуют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вала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продукции,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сопоставимого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«армейским».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Во-вторых,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действуют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каждый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меру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своего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понимания,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тогда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как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армия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«работает»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жёстком</w:t>
      </w:r>
      <w:r w:rsidR="00437A0A">
        <w:rPr>
          <w:szCs w:val="28"/>
        </w:rPr>
        <w:t xml:space="preserve"> </w:t>
      </w:r>
      <w:r w:rsidRPr="00B475A6">
        <w:rPr>
          <w:szCs w:val="28"/>
        </w:rPr>
        <w:t>коридоре.</w:t>
      </w:r>
    </w:p>
    <w:p w14:paraId="2EF2BEA9" w14:textId="5770BA07" w:rsidR="004B6FA1" w:rsidRPr="003573E2" w:rsidRDefault="003573E2" w:rsidP="003573E2"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1DD5735F" wp14:editId="120CFFD3">
            <wp:simplePos x="0" y="0"/>
            <wp:positionH relativeFrom="column">
              <wp:posOffset>3806190</wp:posOffset>
            </wp:positionH>
            <wp:positionV relativeFrom="paragraph">
              <wp:posOffset>3663950</wp:posOffset>
            </wp:positionV>
            <wp:extent cx="2846070" cy="2604135"/>
            <wp:effectExtent l="0" t="0" r="0" b="0"/>
            <wp:wrapTight wrapText="bothSides">
              <wp:wrapPolygon edited="0">
                <wp:start x="0" y="0"/>
                <wp:lineTo x="0" y="21489"/>
                <wp:lineTo x="21494" y="21489"/>
                <wp:lineTo x="2149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07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FA1" w:rsidRPr="00B475A6">
        <w:t>Можно</w:t>
      </w:r>
      <w:r w:rsidR="00437A0A">
        <w:t xml:space="preserve"> </w:t>
      </w:r>
      <w:r w:rsidR="004B6FA1" w:rsidRPr="00B475A6">
        <w:t>ли</w:t>
      </w:r>
      <w:r w:rsidR="00437A0A">
        <w:t xml:space="preserve"> </w:t>
      </w:r>
      <w:r w:rsidR="004B6FA1" w:rsidRPr="00B475A6">
        <w:t>создать</w:t>
      </w:r>
      <w:r w:rsidR="00437A0A">
        <w:t xml:space="preserve"> </w:t>
      </w:r>
      <w:r w:rsidR="004B6FA1" w:rsidRPr="00B475A6">
        <w:t>сейчас</w:t>
      </w:r>
      <w:r w:rsidR="00437A0A">
        <w:t xml:space="preserve"> </w:t>
      </w:r>
      <w:r w:rsidR="004B6FA1" w:rsidRPr="00B475A6">
        <w:t>такую</w:t>
      </w:r>
      <w:r w:rsidR="00437A0A">
        <w:t xml:space="preserve"> </w:t>
      </w:r>
      <w:r w:rsidR="004B6FA1" w:rsidRPr="00B475A6">
        <w:t>армию?</w:t>
      </w:r>
      <w:r w:rsidR="00437A0A">
        <w:t xml:space="preserve"> </w:t>
      </w:r>
      <w:r w:rsidR="004B6FA1" w:rsidRPr="00B475A6">
        <w:t>Ответ</w:t>
      </w:r>
      <w:r w:rsidR="00437A0A">
        <w:t xml:space="preserve"> </w:t>
      </w:r>
      <w:r w:rsidR="004B6FA1" w:rsidRPr="00837B44">
        <w:rPr>
          <w:rStyle w:val="--0"/>
        </w:rPr>
        <w:t>однозначный</w:t>
      </w:r>
      <w:r w:rsidR="00437A0A">
        <w:rPr>
          <w:rStyle w:val="--0"/>
        </w:rPr>
        <w:t xml:space="preserve"> </w:t>
      </w:r>
      <w:r w:rsidR="004B6FA1" w:rsidRPr="00837B44">
        <w:rPr>
          <w:rStyle w:val="--0"/>
        </w:rPr>
        <w:t>—</w:t>
      </w:r>
      <w:r w:rsidR="00437A0A">
        <w:rPr>
          <w:rStyle w:val="--0"/>
        </w:rPr>
        <w:t xml:space="preserve"> </w:t>
      </w:r>
      <w:r w:rsidR="004B6FA1" w:rsidRPr="00837B44">
        <w:rPr>
          <w:rStyle w:val="--"/>
        </w:rPr>
        <w:t>ДА</w:t>
      </w:r>
      <w:r w:rsidR="004B6FA1" w:rsidRPr="00B475A6">
        <w:t>.</w:t>
      </w:r>
      <w:r w:rsidR="00437A0A">
        <w:t xml:space="preserve"> </w:t>
      </w:r>
      <w:r w:rsidR="004B6FA1" w:rsidRPr="00B475A6">
        <w:t>Несмотря</w:t>
      </w:r>
      <w:r w:rsidR="00437A0A">
        <w:t xml:space="preserve"> </w:t>
      </w:r>
      <w:r w:rsidR="004B6FA1" w:rsidRPr="00B475A6">
        <w:t>на</w:t>
      </w:r>
      <w:r w:rsidR="00437A0A">
        <w:t xml:space="preserve"> </w:t>
      </w:r>
      <w:r w:rsidR="004B6FA1" w:rsidRPr="00B475A6">
        <w:t>то,</w:t>
      </w:r>
      <w:r w:rsidR="00437A0A">
        <w:t xml:space="preserve"> </w:t>
      </w:r>
      <w:r w:rsidR="004B6FA1" w:rsidRPr="00B475A6">
        <w:t>что</w:t>
      </w:r>
      <w:r w:rsidR="00437A0A">
        <w:t xml:space="preserve"> </w:t>
      </w:r>
      <w:r w:rsidR="004B6FA1" w:rsidRPr="00B475A6">
        <w:t>общество</w:t>
      </w:r>
      <w:r w:rsidR="00437A0A">
        <w:t xml:space="preserve"> </w:t>
      </w:r>
      <w:r w:rsidR="004B6FA1" w:rsidRPr="00B475A6">
        <w:t>насквозь</w:t>
      </w:r>
      <w:r w:rsidR="00437A0A">
        <w:t xml:space="preserve"> </w:t>
      </w:r>
      <w:r w:rsidR="004B6FA1" w:rsidRPr="00B475A6">
        <w:t>пропитано</w:t>
      </w:r>
      <w:r w:rsidR="00437A0A">
        <w:t xml:space="preserve"> </w:t>
      </w:r>
      <w:r w:rsidR="004B6FA1" w:rsidRPr="00B475A6">
        <w:t>потребительством,</w:t>
      </w:r>
      <w:r w:rsidR="00437A0A">
        <w:t xml:space="preserve"> </w:t>
      </w:r>
      <w:r w:rsidR="004B6FA1" w:rsidRPr="00B475A6">
        <w:t>остатки</w:t>
      </w:r>
      <w:r w:rsidR="00437A0A">
        <w:t xml:space="preserve"> </w:t>
      </w:r>
      <w:r w:rsidR="004B6FA1" w:rsidRPr="00B475A6">
        <w:t>традиционного</w:t>
      </w:r>
      <w:r w:rsidR="00437A0A">
        <w:t xml:space="preserve"> </w:t>
      </w:r>
      <w:r w:rsidR="004B6FA1" w:rsidRPr="00B475A6">
        <w:t>мировоззрения</w:t>
      </w:r>
      <w:r w:rsidR="00437A0A">
        <w:t xml:space="preserve"> </w:t>
      </w:r>
      <w:r w:rsidR="004B6FA1" w:rsidRPr="00B475A6">
        <w:t>есть</w:t>
      </w:r>
      <w:r w:rsidR="00437A0A">
        <w:t xml:space="preserve"> </w:t>
      </w:r>
      <w:r w:rsidR="004B6FA1" w:rsidRPr="00B475A6">
        <w:t>в</w:t>
      </w:r>
      <w:r w:rsidR="00437A0A">
        <w:t xml:space="preserve"> </w:t>
      </w:r>
      <w:r w:rsidR="004B6FA1" w:rsidRPr="00B475A6">
        <w:t>каждом</w:t>
      </w:r>
      <w:r w:rsidR="00437A0A">
        <w:t xml:space="preserve"> </w:t>
      </w:r>
      <w:r w:rsidR="004B6FA1" w:rsidRPr="00B475A6">
        <w:t>человеке,</w:t>
      </w:r>
      <w:r w:rsidR="00437A0A">
        <w:t xml:space="preserve"> </w:t>
      </w:r>
      <w:r w:rsidR="004B6FA1" w:rsidRPr="00B475A6">
        <w:t>в</w:t>
      </w:r>
      <w:r w:rsidR="00437A0A">
        <w:t xml:space="preserve"> </w:t>
      </w:r>
      <w:r w:rsidR="004B6FA1" w:rsidRPr="00B475A6">
        <w:t>том</w:t>
      </w:r>
      <w:r w:rsidR="00437A0A">
        <w:t xml:space="preserve"> </w:t>
      </w:r>
      <w:r w:rsidR="004B6FA1" w:rsidRPr="00B475A6">
        <w:t>числе</w:t>
      </w:r>
      <w:r w:rsidR="00437A0A">
        <w:t xml:space="preserve"> </w:t>
      </w:r>
      <w:r w:rsidR="004B6FA1" w:rsidRPr="00B475A6">
        <w:t>человеке-творце.</w:t>
      </w:r>
      <w:r w:rsidR="00437A0A">
        <w:t xml:space="preserve"> </w:t>
      </w:r>
      <w:r w:rsidR="004B6FA1" w:rsidRPr="00B475A6">
        <w:t>И</w:t>
      </w:r>
      <w:r w:rsidR="00437A0A">
        <w:t xml:space="preserve"> </w:t>
      </w:r>
      <w:r w:rsidR="004B6FA1" w:rsidRPr="00B475A6">
        <w:t>даже</w:t>
      </w:r>
      <w:r w:rsidR="00437A0A">
        <w:t xml:space="preserve"> </w:t>
      </w:r>
      <w:r w:rsidR="004B6FA1" w:rsidRPr="00B475A6">
        <w:t>продукция,</w:t>
      </w:r>
      <w:r w:rsidR="00437A0A">
        <w:t xml:space="preserve"> </w:t>
      </w:r>
      <w:r w:rsidR="004B6FA1" w:rsidRPr="00B475A6">
        <w:t>основанная</w:t>
      </w:r>
      <w:r w:rsidR="00437A0A">
        <w:t xml:space="preserve"> </w:t>
      </w:r>
      <w:r w:rsidR="004B6FA1" w:rsidRPr="00B475A6">
        <w:t>на</w:t>
      </w:r>
      <w:r w:rsidR="00437A0A">
        <w:t xml:space="preserve"> </w:t>
      </w:r>
      <w:r w:rsidR="004B6FA1" w:rsidRPr="00B475A6">
        <w:t>традиционных</w:t>
      </w:r>
      <w:r w:rsidR="00437A0A">
        <w:t xml:space="preserve"> </w:t>
      </w:r>
      <w:r w:rsidR="004B6FA1" w:rsidRPr="00B475A6">
        <w:t>ценностях,</w:t>
      </w:r>
      <w:r w:rsidR="00437A0A">
        <w:t xml:space="preserve"> </w:t>
      </w:r>
      <w:r w:rsidR="004B6FA1" w:rsidRPr="00B475A6">
        <w:t>имеется.</w:t>
      </w:r>
      <w:r w:rsidR="00437A0A">
        <w:t xml:space="preserve"> </w:t>
      </w:r>
      <w:r w:rsidR="004B6FA1" w:rsidRPr="00B475A6">
        <w:t>Другое</w:t>
      </w:r>
      <w:r w:rsidR="00437A0A">
        <w:t xml:space="preserve"> </w:t>
      </w:r>
      <w:r w:rsidR="004B6FA1" w:rsidRPr="00B475A6">
        <w:t>дело,</w:t>
      </w:r>
      <w:r w:rsidR="00437A0A">
        <w:t xml:space="preserve"> </w:t>
      </w:r>
      <w:r w:rsidR="004B6FA1" w:rsidRPr="00B475A6">
        <w:t>что</w:t>
      </w:r>
      <w:r w:rsidR="00437A0A">
        <w:t xml:space="preserve"> </w:t>
      </w:r>
      <w:r w:rsidR="004B6FA1" w:rsidRPr="00B475A6">
        <w:t>её</w:t>
      </w:r>
      <w:r w:rsidR="00437A0A">
        <w:t xml:space="preserve"> </w:t>
      </w:r>
      <w:r w:rsidR="004B6FA1" w:rsidRPr="00B475A6">
        <w:t>целенаправленно</w:t>
      </w:r>
      <w:r w:rsidR="00437A0A">
        <w:t xml:space="preserve"> </w:t>
      </w:r>
      <w:r w:rsidR="004B6FA1" w:rsidRPr="00B475A6">
        <w:t>игнорировали,</w:t>
      </w:r>
      <w:r w:rsidR="00437A0A">
        <w:t xml:space="preserve"> </w:t>
      </w:r>
      <w:r w:rsidR="004B6FA1" w:rsidRPr="00B475A6">
        <w:t>а</w:t>
      </w:r>
      <w:r w:rsidR="00437A0A">
        <w:t xml:space="preserve"> </w:t>
      </w:r>
      <w:r w:rsidR="004B6FA1" w:rsidRPr="00B475A6">
        <w:t>бойкие</w:t>
      </w:r>
      <w:r w:rsidR="00437A0A">
        <w:t xml:space="preserve"> </w:t>
      </w:r>
      <w:r w:rsidR="004B6FA1" w:rsidRPr="00B475A6">
        <w:t>«кукушата»-конъюнктурщики</w:t>
      </w:r>
      <w:r w:rsidR="00437A0A">
        <w:t xml:space="preserve"> </w:t>
      </w:r>
      <w:r w:rsidR="004B6FA1" w:rsidRPr="00B475A6">
        <w:t>выталкивали</w:t>
      </w:r>
      <w:r w:rsidR="00437A0A">
        <w:t xml:space="preserve"> </w:t>
      </w:r>
      <w:r w:rsidR="004B6FA1" w:rsidRPr="00B475A6">
        <w:t>традиционалистов</w:t>
      </w:r>
      <w:r w:rsidR="00437A0A">
        <w:t xml:space="preserve"> </w:t>
      </w:r>
      <w:r w:rsidR="004B6FA1" w:rsidRPr="00B475A6">
        <w:t>из</w:t>
      </w:r>
      <w:r w:rsidR="00437A0A">
        <w:t xml:space="preserve"> </w:t>
      </w:r>
      <w:r w:rsidR="004B6FA1" w:rsidRPr="00B475A6">
        <w:t>всех</w:t>
      </w:r>
      <w:r w:rsidR="00437A0A">
        <w:t xml:space="preserve"> </w:t>
      </w:r>
      <w:r w:rsidR="004B6FA1" w:rsidRPr="00B475A6">
        <w:t>сфер</w:t>
      </w:r>
      <w:r w:rsidR="00437A0A">
        <w:t xml:space="preserve"> </w:t>
      </w:r>
      <w:r w:rsidR="004B6FA1" w:rsidRPr="00B475A6">
        <w:t>деятельности.</w:t>
      </w:r>
      <w:r w:rsidR="00437A0A">
        <w:t xml:space="preserve"> </w:t>
      </w:r>
      <w:r w:rsidR="004B6FA1" w:rsidRPr="00837B44">
        <w:rPr>
          <w:rStyle w:val="--0"/>
        </w:rPr>
        <w:t>Пришло</w:t>
      </w:r>
      <w:r w:rsidR="00437A0A">
        <w:rPr>
          <w:rStyle w:val="--0"/>
        </w:rPr>
        <w:t xml:space="preserve"> </w:t>
      </w:r>
      <w:r w:rsidR="004B6FA1" w:rsidRPr="00837B44">
        <w:rPr>
          <w:rStyle w:val="--"/>
        </w:rPr>
        <w:t>время</w:t>
      </w:r>
      <w:r w:rsidR="00437A0A">
        <w:t xml:space="preserve"> </w:t>
      </w:r>
      <w:r w:rsidR="004B6FA1" w:rsidRPr="00B475A6">
        <w:t>основательно</w:t>
      </w:r>
      <w:r w:rsidR="00437A0A">
        <w:t xml:space="preserve"> </w:t>
      </w:r>
      <w:r w:rsidR="004B6FA1" w:rsidRPr="00B475A6">
        <w:t>потеснить</w:t>
      </w:r>
      <w:r w:rsidR="00437A0A">
        <w:t xml:space="preserve"> </w:t>
      </w:r>
      <w:r w:rsidR="004B6FA1" w:rsidRPr="00B475A6">
        <w:t>«кукушат»</w:t>
      </w:r>
      <w:r>
        <w:t>,</w:t>
      </w:r>
      <w:r w:rsidR="00437A0A">
        <w:t xml:space="preserve"> </w:t>
      </w:r>
      <w:r>
        <w:t>и</w:t>
      </w:r>
      <w:r w:rsidR="00437A0A">
        <w:t xml:space="preserve"> </w:t>
      </w:r>
      <w:r w:rsidR="004B6FA1" w:rsidRPr="00B475A6">
        <w:t>вместо</w:t>
      </w:r>
      <w:r w:rsidR="00437A0A">
        <w:t xml:space="preserve"> </w:t>
      </w:r>
      <w:r w:rsidR="004B6FA1" w:rsidRPr="00B475A6">
        <w:t>насаждаемых</w:t>
      </w:r>
      <w:r w:rsidR="00437A0A">
        <w:t xml:space="preserve"> </w:t>
      </w:r>
      <w:r w:rsidR="004B6FA1" w:rsidRPr="00B475A6">
        <w:t>нам</w:t>
      </w:r>
      <w:r w:rsidR="00437A0A">
        <w:t xml:space="preserve"> </w:t>
      </w:r>
      <w:r w:rsidR="004B6FA1" w:rsidRPr="00B475A6">
        <w:t>мыльно-порно-кровавых</w:t>
      </w:r>
      <w:r w:rsidR="00437A0A">
        <w:t xml:space="preserve"> </w:t>
      </w:r>
      <w:r w:rsidR="004B6FA1" w:rsidRPr="00B475A6">
        <w:t>«дешёвок»</w:t>
      </w:r>
      <w:r w:rsidR="00437A0A">
        <w:t xml:space="preserve"> </w:t>
      </w:r>
      <w:r w:rsidR="004B6FA1" w:rsidRPr="00B475A6">
        <w:t>дать</w:t>
      </w:r>
      <w:r w:rsidR="00437A0A">
        <w:t xml:space="preserve"> </w:t>
      </w:r>
      <w:r w:rsidR="004B6FA1" w:rsidRPr="00B475A6">
        <w:t>людям</w:t>
      </w:r>
      <w:r w:rsidR="00437A0A">
        <w:t xml:space="preserve"> </w:t>
      </w:r>
      <w:r w:rsidR="004B6FA1" w:rsidRPr="00B475A6">
        <w:t>качественный</w:t>
      </w:r>
      <w:r w:rsidR="00437A0A">
        <w:t xml:space="preserve"> </w:t>
      </w:r>
      <w:r w:rsidR="004B6FA1" w:rsidRPr="00B475A6">
        <w:t>продукт,</w:t>
      </w:r>
      <w:r w:rsidR="00437A0A">
        <w:t xml:space="preserve"> </w:t>
      </w:r>
      <w:r w:rsidR="004B6FA1" w:rsidRPr="00B475A6">
        <w:t>несущий</w:t>
      </w:r>
      <w:r w:rsidR="00437A0A">
        <w:t xml:space="preserve"> </w:t>
      </w:r>
      <w:r w:rsidR="004B6FA1" w:rsidRPr="00B475A6">
        <w:t>любовь,</w:t>
      </w:r>
      <w:r w:rsidR="00437A0A">
        <w:t xml:space="preserve"> </w:t>
      </w:r>
      <w:r w:rsidR="004B6FA1" w:rsidRPr="00B475A6">
        <w:t>доброту</w:t>
      </w:r>
      <w:r w:rsidR="00437A0A">
        <w:t xml:space="preserve"> </w:t>
      </w:r>
      <w:r w:rsidR="004B6FA1" w:rsidRPr="00B475A6">
        <w:t>и</w:t>
      </w:r>
      <w:r w:rsidR="00437A0A">
        <w:t xml:space="preserve"> </w:t>
      </w:r>
      <w:r w:rsidR="004B6FA1" w:rsidRPr="00B475A6">
        <w:t>чувство</w:t>
      </w:r>
      <w:r w:rsidR="00437A0A">
        <w:t xml:space="preserve"> </w:t>
      </w:r>
      <w:r w:rsidR="004B6FA1" w:rsidRPr="00B475A6">
        <w:t>гордости</w:t>
      </w:r>
      <w:r w:rsidR="00437A0A">
        <w:t xml:space="preserve"> </w:t>
      </w:r>
      <w:r w:rsidR="004B6FA1" w:rsidRPr="00B475A6">
        <w:t>за</w:t>
      </w:r>
      <w:r w:rsidR="00437A0A">
        <w:t xml:space="preserve"> </w:t>
      </w:r>
      <w:r w:rsidR="004B6FA1" w:rsidRPr="00B475A6">
        <w:t>дело</w:t>
      </w:r>
      <w:r w:rsidR="00437A0A">
        <w:t xml:space="preserve"> </w:t>
      </w:r>
      <w:r w:rsidR="004B6FA1" w:rsidRPr="00B475A6">
        <w:t>рук</w:t>
      </w:r>
      <w:r w:rsidR="00437A0A">
        <w:t xml:space="preserve"> </w:t>
      </w:r>
      <w:r w:rsidR="004B6FA1" w:rsidRPr="00B475A6">
        <w:t>человеческих.</w:t>
      </w:r>
      <w:r w:rsidR="00437A0A">
        <w:t xml:space="preserve"> </w:t>
      </w:r>
      <w:r w:rsidR="004B6FA1" w:rsidRPr="00B475A6">
        <w:t>Советские</w:t>
      </w:r>
      <w:r w:rsidR="00437A0A">
        <w:t xml:space="preserve"> </w:t>
      </w:r>
      <w:r w:rsidR="004B6FA1" w:rsidRPr="00B475A6">
        <w:t>творцы</w:t>
      </w:r>
      <w:r w:rsidR="00437A0A">
        <w:t xml:space="preserve"> </w:t>
      </w:r>
      <w:r w:rsidR="004B6FA1" w:rsidRPr="00B475A6">
        <w:t>вчера</w:t>
      </w:r>
      <w:r w:rsidR="00437A0A">
        <w:t xml:space="preserve"> </w:t>
      </w:r>
      <w:r w:rsidR="004B6FA1" w:rsidRPr="00B475A6">
        <w:t>и</w:t>
      </w:r>
      <w:r w:rsidR="00437A0A">
        <w:t xml:space="preserve"> </w:t>
      </w:r>
      <w:r w:rsidR="004B6FA1" w:rsidRPr="00B475A6">
        <w:t>либеральные</w:t>
      </w:r>
      <w:r w:rsidR="00437A0A">
        <w:t xml:space="preserve"> </w:t>
      </w:r>
      <w:r w:rsidR="004B6FA1" w:rsidRPr="00B475A6">
        <w:t>сегодня</w:t>
      </w:r>
      <w:r w:rsidR="00437A0A">
        <w:t xml:space="preserve"> </w:t>
      </w:r>
      <w:r w:rsidR="004B6FA1" w:rsidRPr="00582FF3">
        <w:rPr>
          <w:rStyle w:val="--"/>
        </w:rPr>
        <w:t>не</w:t>
      </w:r>
      <w:r w:rsidR="00437A0A">
        <w:rPr>
          <w:rStyle w:val="--0"/>
        </w:rPr>
        <w:t xml:space="preserve"> </w:t>
      </w:r>
      <w:r w:rsidR="004B6FA1" w:rsidRPr="00582FF3">
        <w:rPr>
          <w:rStyle w:val="--0"/>
        </w:rPr>
        <w:t>имели</w:t>
      </w:r>
      <w:r w:rsidR="00437A0A">
        <w:t xml:space="preserve"> </w:t>
      </w:r>
      <w:r w:rsidR="004B6FA1" w:rsidRPr="00B475A6">
        <w:t>цели</w:t>
      </w:r>
      <w:r w:rsidR="00437A0A">
        <w:t xml:space="preserve"> </w:t>
      </w:r>
      <w:r w:rsidR="004B6FA1" w:rsidRPr="00B475A6">
        <w:t>создавать</w:t>
      </w:r>
      <w:r w:rsidR="00437A0A">
        <w:t xml:space="preserve"> </w:t>
      </w:r>
      <w:r w:rsidR="004B6FA1" w:rsidRPr="00B475A6">
        <w:t>потребительское</w:t>
      </w:r>
      <w:r w:rsidR="00437A0A">
        <w:t xml:space="preserve"> </w:t>
      </w:r>
      <w:r w:rsidR="004B6FA1" w:rsidRPr="00B475A6">
        <w:t>общество,</w:t>
      </w:r>
      <w:r w:rsidR="00437A0A">
        <w:t xml:space="preserve"> </w:t>
      </w:r>
      <w:r w:rsidR="004B6FA1" w:rsidRPr="00B475A6">
        <w:t>но</w:t>
      </w:r>
      <w:r w:rsidR="00437A0A">
        <w:t xml:space="preserve"> </w:t>
      </w:r>
      <w:r w:rsidR="004B6FA1" w:rsidRPr="00B475A6">
        <w:t>именно</w:t>
      </w:r>
      <w:r w:rsidR="00437A0A">
        <w:t xml:space="preserve"> </w:t>
      </w:r>
      <w:r w:rsidR="004B6FA1" w:rsidRPr="00B475A6">
        <w:t>они</w:t>
      </w:r>
      <w:r w:rsidR="00437A0A">
        <w:t xml:space="preserve"> </w:t>
      </w:r>
      <w:r w:rsidR="004B6FA1" w:rsidRPr="00B475A6">
        <w:t>его</w:t>
      </w:r>
      <w:r w:rsidR="00437A0A">
        <w:t xml:space="preserve"> </w:t>
      </w:r>
      <w:r w:rsidR="004B6FA1" w:rsidRPr="00B475A6">
        <w:t>создали.</w:t>
      </w:r>
      <w:r w:rsidR="00437A0A">
        <w:t xml:space="preserve"> </w:t>
      </w:r>
      <w:r w:rsidR="004B6FA1" w:rsidRPr="00B475A6">
        <w:t>Люди,</w:t>
      </w:r>
      <w:r w:rsidR="00437A0A">
        <w:t xml:space="preserve"> </w:t>
      </w:r>
      <w:r w:rsidR="004B6FA1" w:rsidRPr="00B475A6">
        <w:t>выросшие</w:t>
      </w:r>
      <w:r w:rsidR="00437A0A">
        <w:t xml:space="preserve"> </w:t>
      </w:r>
      <w:r w:rsidR="004B6FA1" w:rsidRPr="00B475A6">
        <w:t>на</w:t>
      </w:r>
      <w:r w:rsidR="00437A0A">
        <w:t xml:space="preserve"> </w:t>
      </w:r>
      <w:r w:rsidR="004B6FA1" w:rsidRPr="00B475A6">
        <w:t>их</w:t>
      </w:r>
      <w:r w:rsidR="00437A0A">
        <w:t xml:space="preserve"> </w:t>
      </w:r>
      <w:r w:rsidR="004B6FA1" w:rsidRPr="00B475A6">
        <w:t>книгах</w:t>
      </w:r>
      <w:r w:rsidR="00437A0A">
        <w:t xml:space="preserve"> </w:t>
      </w:r>
      <w:r w:rsidR="004B6FA1" w:rsidRPr="00B475A6">
        <w:t>и</w:t>
      </w:r>
      <w:r w:rsidR="00437A0A">
        <w:t xml:space="preserve"> </w:t>
      </w:r>
      <w:r w:rsidR="004B6FA1" w:rsidRPr="00B475A6">
        <w:t>фильмах,</w:t>
      </w:r>
      <w:r w:rsidR="00437A0A">
        <w:t xml:space="preserve"> </w:t>
      </w:r>
      <w:r w:rsidR="004B6FA1" w:rsidRPr="00B475A6">
        <w:t>стали</w:t>
      </w:r>
      <w:r w:rsidR="00437A0A">
        <w:t xml:space="preserve"> </w:t>
      </w:r>
      <w:r w:rsidR="004B6FA1" w:rsidRPr="00B475A6">
        <w:t>атеистами</w:t>
      </w:r>
      <w:r w:rsidR="00437A0A">
        <w:t xml:space="preserve"> </w:t>
      </w:r>
      <w:r w:rsidR="004B6FA1" w:rsidRPr="00B475A6">
        <w:t>и</w:t>
      </w:r>
      <w:r w:rsidR="00437A0A">
        <w:t xml:space="preserve"> </w:t>
      </w:r>
      <w:r w:rsidR="004B6FA1" w:rsidRPr="00B475A6">
        <w:t>«верующими</w:t>
      </w:r>
      <w:r w:rsidR="00437A0A">
        <w:t xml:space="preserve"> </w:t>
      </w:r>
      <w:r w:rsidR="004B6FA1" w:rsidRPr="00B475A6">
        <w:t>материалистами»</w:t>
      </w:r>
      <w:r w:rsidR="00437A0A">
        <w:t xml:space="preserve"> </w:t>
      </w:r>
      <w:r w:rsidR="004B6FA1" w:rsidRPr="00B475A6">
        <w:t>не</w:t>
      </w:r>
      <w:r w:rsidR="00437A0A">
        <w:t xml:space="preserve"> </w:t>
      </w:r>
      <w:r w:rsidR="004B6FA1" w:rsidRPr="00B475A6">
        <w:t>от</w:t>
      </w:r>
      <w:r w:rsidR="00437A0A">
        <w:t xml:space="preserve"> </w:t>
      </w:r>
      <w:r w:rsidR="004B6FA1" w:rsidRPr="00B475A6">
        <w:t>употребления</w:t>
      </w:r>
      <w:r w:rsidR="00437A0A">
        <w:t xml:space="preserve"> </w:t>
      </w:r>
      <w:r w:rsidR="004B6FA1" w:rsidRPr="00B475A6">
        <w:t>колбасы,</w:t>
      </w:r>
      <w:r w:rsidR="00437A0A">
        <w:t xml:space="preserve"> </w:t>
      </w:r>
      <w:r w:rsidR="004B6FA1" w:rsidRPr="00B475A6">
        <w:t>а</w:t>
      </w:r>
      <w:r w:rsidR="00437A0A">
        <w:t xml:space="preserve"> </w:t>
      </w:r>
      <w:r w:rsidR="004B6FA1" w:rsidRPr="00B475A6">
        <w:t>от</w:t>
      </w:r>
      <w:r w:rsidR="00437A0A">
        <w:t xml:space="preserve"> </w:t>
      </w:r>
      <w:r w:rsidR="004B6FA1" w:rsidRPr="00B475A6">
        <w:t>употребления</w:t>
      </w:r>
      <w:r w:rsidR="00437A0A">
        <w:t xml:space="preserve"> </w:t>
      </w:r>
      <w:r w:rsidR="004B6FA1" w:rsidRPr="00B475A6">
        <w:t>информации.</w:t>
      </w:r>
      <w:r w:rsidR="00437A0A">
        <w:t xml:space="preserve"> </w:t>
      </w:r>
      <w:r w:rsidR="004B6FA1" w:rsidRPr="00B475A6">
        <w:t>Какого</w:t>
      </w:r>
      <w:r w:rsidR="00437A0A">
        <w:t xml:space="preserve"> </w:t>
      </w:r>
      <w:r w:rsidR="004B6FA1" w:rsidRPr="00B475A6">
        <w:t>качества</w:t>
      </w:r>
      <w:r w:rsidR="00437A0A">
        <w:t xml:space="preserve"> </w:t>
      </w:r>
      <w:r w:rsidR="004B6FA1" w:rsidRPr="00B475A6">
        <w:t>была</w:t>
      </w:r>
      <w:r w:rsidR="00437A0A">
        <w:t xml:space="preserve"> </w:t>
      </w:r>
      <w:r w:rsidR="004B6FA1" w:rsidRPr="00B475A6">
        <w:t>продукция,</w:t>
      </w:r>
      <w:r w:rsidR="00437A0A">
        <w:t xml:space="preserve"> </w:t>
      </w:r>
      <w:r w:rsidR="004B6FA1" w:rsidRPr="00B475A6">
        <w:t>такого</w:t>
      </w:r>
      <w:r w:rsidR="00437A0A">
        <w:t xml:space="preserve"> </w:t>
      </w:r>
      <w:r w:rsidR="004B6FA1" w:rsidRPr="00B475A6">
        <w:rPr>
          <w:szCs w:val="28"/>
        </w:rPr>
        <w:t>качества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становились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потребляющие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её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люди.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Забавно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видеть,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как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состарившиеся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сетуют: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новое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поколение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нас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обижает.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Комичность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ситуации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том,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сами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своё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время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своим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творчеством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навязали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людям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модель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поведения,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которой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сегодня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недовольны.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Творческие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люди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искренне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понимают,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плевали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колодец.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Теперь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пришла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пора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пить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воду,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морщатся…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Творцам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казалось</w:t>
      </w:r>
      <w:r>
        <w:rPr>
          <w:szCs w:val="28"/>
        </w:rPr>
        <w:t xml:space="preserve"> —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просто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творят,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пишут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книги,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снимают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фильмы,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сочиняют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песни,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через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выражают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себя.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Поднимались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человеческие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темы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любовь,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подлость,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честь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прочее.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Некоторые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мечтали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сделать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общество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lastRenderedPageBreak/>
        <w:t>лучше,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другие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просто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славой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деньгами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гнались.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все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1231">
        <w:rPr>
          <w:rStyle w:val="--0"/>
        </w:rPr>
        <w:t>помимо</w:t>
      </w:r>
      <w:r w:rsidR="00437A0A">
        <w:rPr>
          <w:rStyle w:val="--0"/>
        </w:rPr>
        <w:t xml:space="preserve"> </w:t>
      </w:r>
      <w:r w:rsidR="004B6FA1" w:rsidRPr="00B41231">
        <w:rPr>
          <w:rStyle w:val="--"/>
        </w:rPr>
        <w:t>воли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вшивали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ткань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своих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произведений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штрихи,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образующие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картину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второго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плана,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формирующую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подсознание.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Советская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либеральная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системы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создавали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творцов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тем,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чтобы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внушали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обществу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материалистическое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понимание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мира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разрушали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религиозное.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попытке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создать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армию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из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существующих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творцов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есть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опасность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получить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волка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овечьей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шкуре</w:t>
      </w:r>
      <w:r>
        <w:rPr>
          <w:szCs w:val="28"/>
        </w:rPr>
        <w:t>,</w:t>
      </w:r>
      <w:r w:rsidR="00437A0A">
        <w:rPr>
          <w:szCs w:val="28"/>
        </w:rPr>
        <w:t xml:space="preserve"> </w:t>
      </w:r>
      <w:r>
        <w:rPr>
          <w:szCs w:val="28"/>
        </w:rPr>
        <w:t>п</w:t>
      </w:r>
      <w:r w:rsidR="004B6FA1" w:rsidRPr="00B475A6">
        <w:rPr>
          <w:szCs w:val="28"/>
        </w:rPr>
        <w:t>ричём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сам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волк</w:t>
      </w:r>
      <w:r w:rsidR="00437A0A">
        <w:rPr>
          <w:szCs w:val="28"/>
        </w:rPr>
        <w:t xml:space="preserve"> </w:t>
      </w:r>
      <w:r w:rsidR="004B6FA1" w:rsidRPr="00B41231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4B6FA1" w:rsidRPr="00B41231">
        <w:rPr>
          <w:rStyle w:val="--0"/>
        </w:rPr>
        <w:t>будет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понимать,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кто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есть.</w:t>
      </w:r>
      <w:r w:rsidR="00437A0A">
        <w:rPr>
          <w:szCs w:val="28"/>
        </w:rPr>
        <w:t xml:space="preserve"> </w:t>
      </w:r>
      <w:r w:rsidR="004B6FA1">
        <w:rPr>
          <w:szCs w:val="28"/>
        </w:rPr>
        <w:t>О</w:t>
      </w:r>
      <w:r w:rsidR="004B6FA1" w:rsidRPr="00B475A6">
        <w:rPr>
          <w:szCs w:val="28"/>
        </w:rPr>
        <w:t>хотно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допуска</w:t>
      </w:r>
      <w:r w:rsidR="004B6FA1">
        <w:rPr>
          <w:szCs w:val="28"/>
        </w:rPr>
        <w:t>ю</w:t>
      </w:r>
      <w:r w:rsidR="004B6FA1" w:rsidRPr="00B475A6">
        <w:rPr>
          <w:szCs w:val="28"/>
        </w:rPr>
        <w:t>,</w:t>
      </w:r>
      <w:r w:rsidR="00437A0A">
        <w:rPr>
          <w:szCs w:val="28"/>
        </w:rPr>
        <w:t xml:space="preserve"> </w:t>
      </w:r>
      <w:r>
        <w:rPr>
          <w:szCs w:val="28"/>
        </w:rPr>
        <w:t xml:space="preserve">что </w:t>
      </w:r>
      <w:r w:rsidR="004B6FA1" w:rsidRPr="00B475A6">
        <w:rPr>
          <w:szCs w:val="28"/>
        </w:rPr>
        <w:t>он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добросовестно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возьмётся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создание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заказанного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продукта,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своего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подсознания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никуда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денется.</w:t>
      </w:r>
      <w:r w:rsidR="00437A0A">
        <w:rPr>
          <w:szCs w:val="28"/>
        </w:rPr>
        <w:t xml:space="preserve"> </w:t>
      </w:r>
      <w:r w:rsidR="004B6FA1">
        <w:rPr>
          <w:szCs w:val="28"/>
        </w:rPr>
        <w:t>Действуя</w:t>
      </w:r>
      <w:r w:rsidR="00437A0A">
        <w:rPr>
          <w:szCs w:val="28"/>
        </w:rPr>
        <w:t xml:space="preserve"> </w:t>
      </w:r>
      <w:r w:rsidR="004B6FA1">
        <w:rPr>
          <w:szCs w:val="28"/>
        </w:rPr>
        <w:t>автомоторно,</w:t>
      </w:r>
      <w:r w:rsidR="00437A0A">
        <w:rPr>
          <w:szCs w:val="28"/>
        </w:rPr>
        <w:t xml:space="preserve"> </w:t>
      </w:r>
      <w:r w:rsidR="004B6FA1">
        <w:rPr>
          <w:szCs w:val="28"/>
        </w:rPr>
        <w:t>при</w:t>
      </w:r>
      <w:r w:rsidR="00437A0A">
        <w:rPr>
          <w:szCs w:val="28"/>
        </w:rPr>
        <w:t xml:space="preserve"> </w:t>
      </w:r>
      <w:r w:rsidR="004B6FA1">
        <w:rPr>
          <w:szCs w:val="28"/>
        </w:rPr>
        <w:t>«упрощении»</w:t>
      </w:r>
      <w:r w:rsidR="00437A0A">
        <w:rPr>
          <w:szCs w:val="28"/>
        </w:rPr>
        <w:t xml:space="preserve"> </w:t>
      </w:r>
      <w:r w:rsidR="004B6FA1">
        <w:rPr>
          <w:szCs w:val="28"/>
        </w:rPr>
        <w:t>функционирования</w:t>
      </w:r>
      <w:r w:rsidR="00437A0A">
        <w:rPr>
          <w:szCs w:val="28"/>
        </w:rPr>
        <w:t xml:space="preserve"> </w:t>
      </w:r>
      <w:r w:rsidR="004B6FA1">
        <w:rPr>
          <w:szCs w:val="28"/>
        </w:rPr>
        <w:t>мозга,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он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разрисует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свой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продукт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красками,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которые,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его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мнению,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есть</w:t>
      </w:r>
      <w:r w:rsidR="00437A0A">
        <w:rPr>
          <w:szCs w:val="28"/>
        </w:rPr>
        <w:t xml:space="preserve"> </w:t>
      </w:r>
      <w:r w:rsidR="004B6FA1">
        <w:rPr>
          <w:szCs w:val="28"/>
        </w:rPr>
        <w:t>заказанный</w:t>
      </w:r>
      <w:r w:rsidR="00437A0A">
        <w:rPr>
          <w:szCs w:val="28"/>
        </w:rPr>
        <w:t xml:space="preserve"> </w:t>
      </w:r>
      <w:r w:rsidR="004B6FA1">
        <w:rPr>
          <w:szCs w:val="28"/>
        </w:rPr>
        <w:t>продукт</w:t>
      </w:r>
      <w:r w:rsidR="004B6FA1" w:rsidRPr="00B475A6">
        <w:rPr>
          <w:szCs w:val="28"/>
        </w:rPr>
        <w:t>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итоге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получится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лубочный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формат,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работающий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идею,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против.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Хотя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внешне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всё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будет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благолепно,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придраться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чему.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Плюс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нашпигует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его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материалистическими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потребительскими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установками,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которых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сам</w:t>
      </w:r>
      <w:r w:rsidR="00437A0A">
        <w:rPr>
          <w:szCs w:val="28"/>
        </w:rPr>
        <w:t xml:space="preserve"> </w:t>
      </w:r>
      <w:r w:rsidR="004B6FA1" w:rsidRPr="007642E6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4B6FA1" w:rsidRPr="007642E6">
        <w:rPr>
          <w:rStyle w:val="--0"/>
        </w:rPr>
        <w:t>увидит</w:t>
      </w:r>
      <w:r w:rsidR="004B6FA1" w:rsidRPr="00B475A6">
        <w:rPr>
          <w:szCs w:val="28"/>
        </w:rPr>
        <w:t>,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но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которые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юркнут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в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подсознание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общества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ещё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одной</w:t>
      </w:r>
      <w:r w:rsidR="00437A0A">
        <w:rPr>
          <w:szCs w:val="28"/>
        </w:rPr>
        <w:t xml:space="preserve"> </w:t>
      </w:r>
      <w:r w:rsidR="004B6FA1" w:rsidRPr="00B475A6">
        <w:rPr>
          <w:szCs w:val="28"/>
        </w:rPr>
        <w:t>змеёй.</w:t>
      </w:r>
    </w:p>
    <w:p w14:paraId="71275547" w14:textId="428AC208" w:rsidR="003573E2" w:rsidRDefault="004B6FA1" w:rsidP="003573E2">
      <w:pPr>
        <w:rPr>
          <w:rFonts w:eastAsia="Times New Roman"/>
        </w:rPr>
      </w:pPr>
      <w:r>
        <w:rPr>
          <w:rFonts w:eastAsia="Times New Roman"/>
        </w:rPr>
        <w:t>Т</w:t>
      </w:r>
      <w:r w:rsidRPr="00BD06ED">
        <w:rPr>
          <w:rFonts w:eastAsia="Times New Roman"/>
        </w:rPr>
        <w:t>еперь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от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проблемы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хот</w:t>
      </w:r>
      <w:r>
        <w:rPr>
          <w:rFonts w:eastAsia="Times New Roman"/>
        </w:rPr>
        <w:t>ел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перейти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проблемам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политическ</w:t>
      </w:r>
      <w:r>
        <w:rPr>
          <w:rFonts w:eastAsia="Times New Roman"/>
        </w:rPr>
        <w:t>им.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Вспомните</w:t>
      </w:r>
      <w:r w:rsidR="00437A0A">
        <w:rPr>
          <w:rFonts w:eastAsia="Times New Roman"/>
        </w:rPr>
        <w:t xml:space="preserve"> — </w:t>
      </w:r>
      <w:r>
        <w:rPr>
          <w:rFonts w:eastAsia="Times New Roman"/>
        </w:rPr>
        <w:t>н</w:t>
      </w:r>
      <w:r w:rsidRPr="00BD06ED">
        <w:rPr>
          <w:rFonts w:eastAsia="Times New Roman"/>
        </w:rPr>
        <w:t>аши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средства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массовой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информации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обсуждали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проблему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вакцинации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очень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странным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способом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ни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обсуждали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надрывно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истерически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элементами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очевидной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оскорбительности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отношению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тем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кто</w:t>
      </w:r>
      <w:r w:rsidR="00437A0A">
        <w:rPr>
          <w:rFonts w:eastAsia="Times New Roman"/>
        </w:rPr>
        <w:t xml:space="preserve"> </w:t>
      </w:r>
      <w:r w:rsidRPr="00B41231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B41231">
        <w:rPr>
          <w:rStyle w:val="--0"/>
        </w:rPr>
        <w:t>согласен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был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делать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Возникает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вопрос,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котором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даже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думали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те,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подобное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организовал</w:t>
      </w:r>
      <w:r w:rsidR="003573E2">
        <w:rPr>
          <w:rFonts w:eastAsia="Times New Roman"/>
        </w:rPr>
        <w:t>,</w:t>
      </w:r>
      <w:r w:rsidR="00437A0A">
        <w:rPr>
          <w:rFonts w:eastAsia="Times New Roman"/>
        </w:rPr>
        <w:t xml:space="preserve"> — </w:t>
      </w:r>
      <w:r>
        <w:rPr>
          <w:rFonts w:eastAsia="Times New Roman"/>
        </w:rPr>
        <w:t>они,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истерике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держащиеся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власть,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навсегда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разрыва</w:t>
      </w:r>
      <w:r>
        <w:rPr>
          <w:rFonts w:eastAsia="Times New Roman"/>
        </w:rPr>
        <w:t>ли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отношения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этой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г</w:t>
      </w:r>
      <w:r w:rsidRPr="00BD06ED">
        <w:rPr>
          <w:rFonts w:eastAsia="Times New Roman"/>
        </w:rPr>
        <w:t>руппой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Эти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отношения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никогда</w:t>
      </w:r>
      <w:r w:rsidR="00437A0A">
        <w:rPr>
          <w:rFonts w:eastAsia="Times New Roman"/>
        </w:rPr>
        <w:t xml:space="preserve"> </w:t>
      </w:r>
      <w:r w:rsidRPr="005D4B48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5D4B48">
        <w:rPr>
          <w:rStyle w:val="--0"/>
        </w:rPr>
        <w:t>будут</w:t>
      </w:r>
      <w:r w:rsidR="00437A0A">
        <w:rPr>
          <w:rFonts w:eastAsia="Times New Roman"/>
          <w:color w:val="FF0000"/>
        </w:rPr>
        <w:t xml:space="preserve"> </w:t>
      </w:r>
      <w:r w:rsidRPr="00BD06ED">
        <w:rPr>
          <w:rFonts w:eastAsia="Times New Roman"/>
        </w:rPr>
        <w:t>восстанавливать</w:t>
      </w:r>
      <w:r>
        <w:rPr>
          <w:rFonts w:eastAsia="Times New Roman"/>
        </w:rPr>
        <w:t>ся?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выборах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тоже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Они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понимали,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каждый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раз,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когда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требования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вакцинации</w:t>
      </w:r>
      <w:r w:rsidR="00437A0A">
        <w:rPr>
          <w:rFonts w:eastAsia="Times New Roman"/>
        </w:rPr>
        <w:t xml:space="preserve"> </w:t>
      </w:r>
      <w:r w:rsidRPr="005D4B48">
        <w:rPr>
          <w:rStyle w:val="--0"/>
        </w:rPr>
        <w:t>переходят</w:t>
      </w:r>
      <w:r w:rsidR="00437A0A">
        <w:rPr>
          <w:rStyle w:val="--0"/>
        </w:rPr>
        <w:t xml:space="preserve"> </w:t>
      </w:r>
      <w:r w:rsidRPr="005D4B48">
        <w:rPr>
          <w:rStyle w:val="--"/>
        </w:rPr>
        <w:t>черту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категоричности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навязывания</w:t>
      </w:r>
      <w:r w:rsidR="00437A0A">
        <w:rPr>
          <w:rFonts w:eastAsia="Times New Roman"/>
        </w:rPr>
        <w:t xml:space="preserve"> — </w:t>
      </w:r>
      <w:r w:rsidRPr="00BD06ED">
        <w:rPr>
          <w:rFonts w:eastAsia="Times New Roman"/>
        </w:rPr>
        <w:t>эффект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обратный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Они,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тоже,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наблюдая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происходящее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или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став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участниками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подобных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отказов</w:t>
      </w:r>
      <w:r w:rsidR="003573E2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забыли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слова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великих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классиков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5D4B48">
        <w:rPr>
          <w:rFonts w:eastAsia="Times New Roman"/>
          <w:b/>
          <w:bCs/>
          <w:i/>
          <w:iCs/>
        </w:rPr>
        <w:t>что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строгость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российских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законов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компенсируется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только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не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обязательностью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их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5D4B48">
        <w:rPr>
          <w:rFonts w:eastAsia="Times New Roman"/>
          <w:b/>
          <w:bCs/>
          <w:i/>
          <w:iCs/>
        </w:rPr>
        <w:t>выполнения?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Разве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мы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понима</w:t>
      </w:r>
      <w:r>
        <w:rPr>
          <w:rFonts w:eastAsia="Times New Roman"/>
        </w:rPr>
        <w:t>ли,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кому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реально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результате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истерической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компании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был</w:t>
      </w:r>
      <w:r>
        <w:rPr>
          <w:rFonts w:eastAsia="Times New Roman"/>
        </w:rPr>
        <w:t>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передан</w:t>
      </w:r>
      <w:r>
        <w:rPr>
          <w:rFonts w:eastAsia="Times New Roman"/>
        </w:rPr>
        <w:t>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доверие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но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было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перед</w:t>
      </w:r>
      <w:r>
        <w:rPr>
          <w:rFonts w:eastAsia="Times New Roman"/>
        </w:rPr>
        <w:t>ано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местным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священникам,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местным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мелким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врачам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Б</w:t>
      </w:r>
      <w:r w:rsidRPr="00BD06ED">
        <w:rPr>
          <w:rFonts w:eastAsia="Times New Roman"/>
        </w:rPr>
        <w:t>ольше</w:t>
      </w:r>
      <w:r w:rsidR="00437A0A">
        <w:rPr>
          <w:rFonts w:eastAsia="Times New Roman"/>
        </w:rPr>
        <w:t xml:space="preserve"> </w:t>
      </w:r>
      <w:r w:rsidRPr="00B92692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B92692">
        <w:rPr>
          <w:rStyle w:val="--0"/>
        </w:rPr>
        <w:t>верили</w:t>
      </w:r>
      <w:r w:rsidR="00437A0A">
        <w:rPr>
          <w:rFonts w:eastAsia="Times New Roman"/>
        </w:rPr>
        <w:t xml:space="preserve"> </w:t>
      </w:r>
      <w:r w:rsidRPr="00582FF3">
        <w:rPr>
          <w:rStyle w:val="--"/>
        </w:rPr>
        <w:t>никому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</w:t>
      </w:r>
      <w:r w:rsidRPr="00BD06ED">
        <w:rPr>
          <w:rFonts w:eastAsia="Times New Roman"/>
        </w:rPr>
        <w:t>того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же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надо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было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добиться</w:t>
      </w:r>
      <w:r>
        <w:rPr>
          <w:rFonts w:eastAsia="Times New Roman"/>
        </w:rPr>
        <w:t>!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Почему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нельзя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было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вс</w:t>
      </w:r>
      <w:r>
        <w:rPr>
          <w:rFonts w:eastAsia="Times New Roman"/>
        </w:rPr>
        <w:t>ё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то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же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самое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если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вакцинация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нужна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сделать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10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раз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мягче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Уверен,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ещ</w:t>
      </w:r>
      <w:r>
        <w:rPr>
          <w:rFonts w:eastAsia="Times New Roman"/>
        </w:rPr>
        <w:t>ё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15-20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процентов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отвакцин</w:t>
      </w:r>
      <w:r>
        <w:rPr>
          <w:rFonts w:eastAsia="Times New Roman"/>
        </w:rPr>
        <w:t>иров</w:t>
      </w:r>
      <w:r w:rsidRPr="00BD06ED">
        <w:rPr>
          <w:rFonts w:eastAsia="Times New Roman"/>
        </w:rPr>
        <w:t>ались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спокойно.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здесь</w:t>
      </w:r>
      <w:r w:rsidR="00437A0A">
        <w:rPr>
          <w:rFonts w:eastAsia="Times New Roman"/>
        </w:rPr>
        <w:t xml:space="preserve"> </w:t>
      </w:r>
      <w:r w:rsidRPr="000A1CF3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0A1CF3">
        <w:rPr>
          <w:rStyle w:val="--0"/>
        </w:rPr>
        <w:t>рассматриваю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эффективность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(пользу</w:t>
      </w:r>
      <w:r w:rsidR="00437A0A">
        <w:rPr>
          <w:rFonts w:eastAsia="Times New Roman"/>
        </w:rPr>
        <w:t xml:space="preserve"> — </w:t>
      </w:r>
      <w:r>
        <w:rPr>
          <w:rFonts w:eastAsia="Times New Roman"/>
        </w:rPr>
        <w:t>вред)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самой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вакцины,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отдельный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разговор.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делаю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акцент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исполнительских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моментах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группе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автомоторных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«руководителей»</w:t>
      </w:r>
      <w:r w:rsidR="003573E2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показатель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эффективности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решения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поставленных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задач.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кто-нибудь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знает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сколько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отвакцинировались</w:t>
      </w:r>
      <w:r w:rsidR="003573E2"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С</w:t>
      </w:r>
      <w:r w:rsidRPr="00BD06ED">
        <w:rPr>
          <w:rFonts w:eastAsia="Times New Roman"/>
        </w:rPr>
        <w:t>колько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</w:t>
      </w:r>
      <w:r>
        <w:rPr>
          <w:rFonts w:eastAsia="Times New Roman"/>
        </w:rPr>
        <w:t>ло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липовых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справок</w:t>
      </w:r>
      <w:r w:rsidR="003573E2"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С</w:t>
      </w:r>
      <w:r w:rsidRPr="00BD06ED">
        <w:rPr>
          <w:rFonts w:eastAsia="Times New Roman"/>
        </w:rPr>
        <w:t>колько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всеми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путями</w:t>
      </w:r>
      <w:r w:rsidR="00437A0A">
        <w:rPr>
          <w:rFonts w:eastAsia="Times New Roman"/>
        </w:rPr>
        <w:t xml:space="preserve"> </w:t>
      </w:r>
      <w:r w:rsidR="003573E2" w:rsidRPr="00BD06ED">
        <w:rPr>
          <w:rFonts w:eastAsia="Times New Roman"/>
        </w:rPr>
        <w:t>избегал</w:t>
      </w:r>
      <w:r w:rsidR="003573E2">
        <w:rPr>
          <w:rFonts w:eastAsia="Times New Roman"/>
        </w:rPr>
        <w:t xml:space="preserve">и </w:t>
      </w:r>
      <w:r w:rsidRPr="00BD06ED">
        <w:rPr>
          <w:rFonts w:eastAsia="Times New Roman"/>
        </w:rPr>
        <w:t>этого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все</w:t>
      </w:r>
      <w:r w:rsidR="003573E2">
        <w:rPr>
          <w:rFonts w:eastAsia="Times New Roman"/>
        </w:rPr>
        <w:t>го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Забыли,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России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сам</w:t>
      </w:r>
      <w:r>
        <w:rPr>
          <w:rFonts w:eastAsia="Times New Roman"/>
        </w:rPr>
        <w:t>ая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главн</w:t>
      </w:r>
      <w:r>
        <w:rPr>
          <w:rFonts w:eastAsia="Times New Roman"/>
        </w:rPr>
        <w:t>ая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поговорка</w:t>
      </w:r>
      <w:r w:rsidR="00437A0A">
        <w:rPr>
          <w:rFonts w:eastAsia="Times New Roman"/>
          <w:b/>
          <w:bCs/>
          <w:i/>
          <w:iCs/>
        </w:rPr>
        <w:t xml:space="preserve"> — </w:t>
      </w:r>
      <w:r w:rsidRPr="002269B4">
        <w:rPr>
          <w:rFonts w:eastAsia="Times New Roman"/>
          <w:b/>
          <w:bCs/>
          <w:i/>
          <w:iCs/>
        </w:rPr>
        <w:t>«что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закон,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что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телеграфный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столб</w:t>
      </w:r>
      <w:r w:rsidR="003573E2">
        <w:rPr>
          <w:rFonts w:eastAsia="Times New Roman"/>
          <w:b/>
          <w:bCs/>
          <w:i/>
          <w:iCs/>
        </w:rPr>
        <w:t xml:space="preserve"> — </w:t>
      </w:r>
      <w:r w:rsidRPr="002269B4">
        <w:rPr>
          <w:rFonts w:eastAsia="Times New Roman"/>
          <w:b/>
          <w:bCs/>
          <w:i/>
          <w:iCs/>
        </w:rPr>
        <w:lastRenderedPageBreak/>
        <w:t>перепрыгнуть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нельзя,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обойти</w:t>
      </w:r>
      <w:r w:rsidR="00437A0A">
        <w:rPr>
          <w:rFonts w:eastAsia="Times New Roman"/>
          <w:b/>
          <w:bCs/>
          <w:i/>
          <w:iCs/>
        </w:rPr>
        <w:t xml:space="preserve"> </w:t>
      </w:r>
      <w:r w:rsidRPr="002269B4">
        <w:rPr>
          <w:rFonts w:eastAsia="Times New Roman"/>
          <w:b/>
          <w:bCs/>
          <w:i/>
          <w:iCs/>
        </w:rPr>
        <w:t>можно…»</w:t>
      </w:r>
      <w:r w:rsidRPr="003573E2"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Обратите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внимание</w:t>
      </w:r>
      <w:r w:rsidR="00437A0A">
        <w:rPr>
          <w:rFonts w:eastAsia="Times New Roman"/>
        </w:rPr>
        <w:t xml:space="preserve"> — </w:t>
      </w:r>
      <w:r w:rsidRPr="00BD06ED">
        <w:rPr>
          <w:rFonts w:eastAsia="Times New Roman"/>
        </w:rPr>
        <w:t>эта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группа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населения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как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раз</w:t>
      </w:r>
      <w:r w:rsidR="00437A0A">
        <w:rPr>
          <w:rFonts w:eastAsia="Times New Roman"/>
        </w:rPr>
        <w:t xml:space="preserve"> </w:t>
      </w:r>
      <w:r w:rsidRPr="00B92692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B92692">
        <w:rPr>
          <w:rStyle w:val="--0"/>
        </w:rPr>
        <w:t>побежала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из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страны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Мало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того</w:t>
      </w:r>
      <w:r w:rsidR="00437A0A">
        <w:rPr>
          <w:rFonts w:eastAsia="Times New Roman"/>
        </w:rPr>
        <w:t xml:space="preserve"> — </w:t>
      </w:r>
      <w:r>
        <w:rPr>
          <w:rFonts w:eastAsia="Times New Roman"/>
        </w:rPr>
        <w:t>многие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именно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из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этой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группы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пошли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добровольцами.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Зачем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нужно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было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группу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избыточно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 xml:space="preserve">по команде «рьяных исполнителей» </w:t>
      </w:r>
      <w:r w:rsidRPr="00BD06ED">
        <w:rPr>
          <w:rFonts w:eastAsia="Times New Roman"/>
        </w:rPr>
        <w:t>травмировать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все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средства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массовой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информации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своими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оценками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принципу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«</w:t>
      </w:r>
      <w:r w:rsidRPr="00BD06ED">
        <w:rPr>
          <w:rFonts w:eastAsia="Times New Roman"/>
        </w:rPr>
        <w:t>идиоты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дегенераты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быдло</w:t>
      </w:r>
      <w:r w:rsidR="003573E2">
        <w:rPr>
          <w:rFonts w:eastAsia="Times New Roman"/>
        </w:rPr>
        <w:t>»</w:t>
      </w:r>
      <w:r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же,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эта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группа,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оказалась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опорн</w:t>
      </w:r>
      <w:r>
        <w:rPr>
          <w:rFonts w:eastAsia="Times New Roman"/>
        </w:rPr>
        <w:t>ой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для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всей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существующей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системы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власти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она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опорная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для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каждых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следующих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выбор</w:t>
      </w:r>
      <w:r w:rsidR="007E41C3">
        <w:rPr>
          <w:rFonts w:eastAsia="Times New Roman"/>
        </w:rPr>
        <w:t>ов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(о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демократии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выборности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следующих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статьях)</w:t>
      </w:r>
      <w:r w:rsidRPr="00BD06ED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она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опорная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для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войны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И</w:t>
      </w:r>
      <w:r>
        <w:rPr>
          <w:rFonts w:eastAsia="Times New Roman"/>
        </w:rPr>
        <w:t>менно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эти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русские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парни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идут</w:t>
      </w:r>
      <w:r w:rsidR="00437A0A">
        <w:rPr>
          <w:rFonts w:eastAsia="Times New Roman"/>
        </w:rPr>
        <w:t xml:space="preserve"> </w:t>
      </w:r>
      <w:r w:rsidRPr="00BD06ED">
        <w:rPr>
          <w:rFonts w:eastAsia="Times New Roman"/>
        </w:rPr>
        <w:t>воевать</w:t>
      </w:r>
      <w:r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</w:p>
    <w:p w14:paraId="7164DE43" w14:textId="77777777" w:rsidR="0049782E" w:rsidRDefault="0049782E" w:rsidP="0049782E">
      <w:pPr>
        <w:rPr>
          <w:rFonts w:eastAsia="Times New Roman"/>
          <w:color w:val="000000"/>
          <w:szCs w:val="28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444CCA10" wp14:editId="4183B833">
            <wp:simplePos x="0" y="0"/>
            <wp:positionH relativeFrom="column">
              <wp:posOffset>3176270</wp:posOffset>
            </wp:positionH>
            <wp:positionV relativeFrom="paragraph">
              <wp:posOffset>4510405</wp:posOffset>
            </wp:positionV>
            <wp:extent cx="3432175" cy="2446020"/>
            <wp:effectExtent l="0" t="0" r="0" b="5080"/>
            <wp:wrapTight wrapText="bothSides">
              <wp:wrapPolygon edited="0">
                <wp:start x="0" y="0"/>
                <wp:lineTo x="0" y="21533"/>
                <wp:lineTo x="21500" y="21533"/>
                <wp:lineTo x="2150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175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FA1">
        <w:rPr>
          <w:color w:val="1C1E21"/>
        </w:rPr>
        <w:t>Через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подобные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примеры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не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только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через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этот,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стал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проявляться</w:t>
      </w:r>
      <w:r w:rsidR="00437A0A">
        <w:rPr>
          <w:color w:val="1C1E21"/>
        </w:rPr>
        <w:t xml:space="preserve"> </w:t>
      </w:r>
      <w:r w:rsidR="004B6FA1" w:rsidRPr="00B1503B">
        <w:rPr>
          <w:rStyle w:val="--"/>
        </w:rPr>
        <w:t>не</w:t>
      </w:r>
      <w:r w:rsidR="004B6FA1" w:rsidRPr="00B1503B">
        <w:rPr>
          <w:rStyle w:val="--0"/>
        </w:rPr>
        <w:t>желательный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в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управлении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эффект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противостояний,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который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следует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выразить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как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предельный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эгоизм.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Он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играл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пока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продолжает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играть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только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отрицательную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роль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в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эффективност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процесса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управления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исполнении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заложенных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программ</w:t>
      </w:r>
      <w:r w:rsidR="003573E2">
        <w:rPr>
          <w:color w:val="1C1E21"/>
        </w:rPr>
        <w:t>,</w:t>
      </w:r>
      <w:r w:rsidR="00437A0A">
        <w:rPr>
          <w:color w:val="1C1E21"/>
        </w:rPr>
        <w:t xml:space="preserve"> </w:t>
      </w:r>
      <w:r w:rsidR="003573E2">
        <w:rPr>
          <w:color w:val="1C1E21"/>
        </w:rPr>
        <w:t>п</w:t>
      </w:r>
      <w:r w:rsidR="004B6FA1">
        <w:rPr>
          <w:color w:val="1C1E21"/>
        </w:rPr>
        <w:t>отому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что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э</w:t>
      </w:r>
      <w:r w:rsidR="004B6FA1" w:rsidRPr="00B1503B">
        <w:rPr>
          <w:color w:val="1C1E21"/>
        </w:rPr>
        <w:t>ффект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программной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закладки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по</w:t>
      </w:r>
      <w:r w:rsidR="00437A0A">
        <w:rPr>
          <w:color w:val="1C1E21"/>
        </w:rPr>
        <w:t xml:space="preserve"> </w:t>
      </w:r>
      <w:r w:rsidR="003573E2" w:rsidRPr="00B1503B">
        <w:rPr>
          <w:color w:val="1C1E21"/>
        </w:rPr>
        <w:t>жёсткой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иерархии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между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представителями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42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генотипа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43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генотипа</w:t>
      </w:r>
      <w:r w:rsidR="00437A0A">
        <w:rPr>
          <w:color w:val="1C1E21"/>
        </w:rPr>
        <w:t xml:space="preserve"> </w:t>
      </w:r>
      <w:r w:rsidR="003573E2">
        <w:rPr>
          <w:color w:val="1C1E21"/>
        </w:rPr>
        <w:t>М</w:t>
      </w:r>
      <w:r w:rsidR="004B6FA1" w:rsidRPr="00B1503B">
        <w:rPr>
          <w:color w:val="1C1E21"/>
        </w:rPr>
        <w:t>озга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стал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вс</w:t>
      </w:r>
      <w:r w:rsidR="003573E2">
        <w:rPr>
          <w:color w:val="1C1E21"/>
        </w:rPr>
        <w:t>ё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более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более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размываться</w:t>
      </w:r>
      <w:r w:rsidR="004B6FA1">
        <w:rPr>
          <w:color w:val="1C1E21"/>
        </w:rPr>
        <w:t>.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Воочию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и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повсеместно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уже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проявля</w:t>
      </w:r>
      <w:r w:rsidR="004B6FA1">
        <w:rPr>
          <w:color w:val="1C1E21"/>
        </w:rPr>
        <w:t>ются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эффекты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резкого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роста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«деловой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активности»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не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в</w:t>
      </w:r>
      <w:r w:rsidR="00437A0A">
        <w:rPr>
          <w:color w:val="1C1E21"/>
        </w:rPr>
        <w:t xml:space="preserve"> </w:t>
      </w:r>
      <w:r w:rsidR="003573E2" w:rsidRPr="00B1503B">
        <w:rPr>
          <w:color w:val="1C1E21"/>
        </w:rPr>
        <w:t>своём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деле,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т.</w:t>
      </w:r>
      <w:r w:rsidR="003573E2">
        <w:rPr>
          <w:color w:val="1C1E21"/>
          <w:lang w:val="en-US"/>
        </w:rPr>
        <w:t> </w:t>
      </w:r>
      <w:r w:rsidR="004B6FA1" w:rsidRPr="00B1503B">
        <w:rPr>
          <w:color w:val="1C1E21"/>
        </w:rPr>
        <w:t>е.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не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по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своему</w:t>
      </w:r>
      <w:r w:rsidR="00437A0A">
        <w:rPr>
          <w:color w:val="1C1E21"/>
        </w:rPr>
        <w:t xml:space="preserve"> </w:t>
      </w:r>
      <w:r w:rsidR="004B6FA1" w:rsidRPr="00B1503B">
        <w:rPr>
          <w:color w:val="1C1E21"/>
        </w:rPr>
        <w:t>предназначению</w:t>
      </w:r>
      <w:r w:rsidR="004B6FA1">
        <w:rPr>
          <w:color w:val="1C1E21"/>
        </w:rPr>
        <w:t>.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Сколько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сегодня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стоит</w:t>
      </w:r>
      <w:r w:rsidR="00437A0A">
        <w:rPr>
          <w:color w:val="1C1E21"/>
        </w:rPr>
        <w:t xml:space="preserve"> </w:t>
      </w:r>
      <w:r w:rsidR="004B6FA1">
        <w:rPr>
          <w:color w:val="1C1E21"/>
        </w:rPr>
        <w:t>доверие?</w:t>
      </w:r>
      <w:r w:rsidR="00437A0A">
        <w:rPr>
          <w:color w:val="1C1E21"/>
        </w:rPr>
        <w:t xml:space="preserve"> </w:t>
      </w:r>
      <w:r w:rsidR="004B6FA1" w:rsidRPr="00B1503B">
        <w:rPr>
          <w:rFonts w:eastAsia="Times New Roman"/>
        </w:rPr>
        <w:t>Мир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вообще</w:t>
      </w:r>
      <w:r w:rsidR="00437A0A">
        <w:rPr>
          <w:rFonts w:eastAsia="Times New Roman"/>
        </w:rPr>
        <w:t xml:space="preserve"> </w:t>
      </w:r>
      <w:r w:rsidR="004B6FA1" w:rsidRPr="00B1503B">
        <w:rPr>
          <w:rFonts w:eastAsia="Times New Roman"/>
        </w:rPr>
        <w:t>без</w:t>
      </w:r>
      <w:r w:rsidR="00437A0A">
        <w:rPr>
          <w:rFonts w:eastAsia="Times New Roman"/>
        </w:rPr>
        <w:t xml:space="preserve"> </w:t>
      </w:r>
      <w:r w:rsidR="004B6FA1" w:rsidRPr="00B1503B">
        <w:rPr>
          <w:rFonts w:eastAsia="Times New Roman"/>
        </w:rPr>
        <w:t>доверия</w:t>
      </w:r>
      <w:r w:rsidR="00437A0A">
        <w:rPr>
          <w:rFonts w:eastAsia="Times New Roman"/>
        </w:rPr>
        <w:t xml:space="preserve"> — </w:t>
      </w:r>
      <w:r w:rsidR="004B6FA1" w:rsidRPr="00B1503B">
        <w:rPr>
          <w:rFonts w:eastAsia="Times New Roman"/>
        </w:rPr>
        <w:t>возможен?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К</w:t>
      </w:r>
      <w:r w:rsidR="004B6FA1" w:rsidRPr="00BD06ED">
        <w:rPr>
          <w:rFonts w:eastAsia="Times New Roman"/>
        </w:rPr>
        <w:t>огда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мы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садимся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 w:rsidR="003573E2" w:rsidRPr="00BD06ED">
        <w:rPr>
          <w:rFonts w:eastAsia="Times New Roman"/>
        </w:rPr>
        <w:t>самолёт</w:t>
      </w:r>
      <w:r w:rsidR="004B6FA1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мы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доверяем и в</w:t>
      </w:r>
      <w:r w:rsidR="004B6FA1" w:rsidRPr="00BD06ED">
        <w:rPr>
          <w:rFonts w:eastAsia="Times New Roman"/>
        </w:rPr>
        <w:t>ер</w:t>
      </w:r>
      <w:r w:rsidR="003573E2">
        <w:rPr>
          <w:rFonts w:eastAsia="Times New Roman"/>
          <w:lang w:val="en-US"/>
        </w:rPr>
        <w:t>и</w:t>
      </w:r>
      <w:r w:rsidR="004B6FA1" w:rsidRPr="00BD06ED">
        <w:rPr>
          <w:rFonts w:eastAsia="Times New Roman"/>
        </w:rPr>
        <w:t>м</w:t>
      </w:r>
      <w:r w:rsidR="004B6FA1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он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="003573E2" w:rsidRPr="00BD06ED">
        <w:rPr>
          <w:rFonts w:eastAsia="Times New Roman"/>
        </w:rPr>
        <w:t>упадёт</w:t>
      </w:r>
      <w:r w:rsidR="004B6FA1">
        <w:rPr>
          <w:rFonts w:eastAsia="Times New Roman"/>
        </w:rPr>
        <w:t>?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мой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взгляд,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для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Министерства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Финансов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оно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нисколько</w:t>
      </w:r>
      <w:r w:rsidR="00437A0A">
        <w:rPr>
          <w:rFonts w:eastAsia="Times New Roman"/>
        </w:rPr>
        <w:t xml:space="preserve"> </w:t>
      </w:r>
      <w:r w:rsidR="004B6FA1" w:rsidRPr="008D7DB1">
        <w:rPr>
          <w:rStyle w:val="--"/>
        </w:rPr>
        <w:t>не</w:t>
      </w:r>
      <w:r w:rsidR="00437A0A">
        <w:rPr>
          <w:rStyle w:val="--0"/>
        </w:rPr>
        <w:t xml:space="preserve"> </w:t>
      </w:r>
      <w:r w:rsidR="004B6FA1" w:rsidRPr="008D7DB1">
        <w:rPr>
          <w:rStyle w:val="--0"/>
        </w:rPr>
        <w:t>стоит</w:t>
      </w:r>
      <w:r w:rsidR="004B6FA1" w:rsidRPr="003573E2">
        <w:t>.</w:t>
      </w:r>
      <w:r w:rsidR="00437A0A" w:rsidRPr="003573E2">
        <w:t xml:space="preserve"> </w:t>
      </w:r>
      <w:r w:rsidR="004B6FA1"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считаю</w:t>
      </w:r>
      <w:r w:rsidR="004B6FA1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меры</w:t>
      </w:r>
      <w:r w:rsidR="004B6FA1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которые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были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осуществлены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по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пенсионной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реформ</w:t>
      </w:r>
      <w:r w:rsidR="004B6FA1">
        <w:rPr>
          <w:rFonts w:eastAsia="Times New Roman"/>
        </w:rPr>
        <w:t>е,</w:t>
      </w:r>
      <w:r w:rsidR="00437A0A">
        <w:rPr>
          <w:rFonts w:eastAsia="Times New Roman"/>
        </w:rPr>
        <w:t xml:space="preserve"> </w:t>
      </w:r>
      <w:r w:rsidR="003573E2">
        <w:rPr>
          <w:rFonts w:eastAsia="Times New Roman"/>
        </w:rPr>
        <w:t>серьёзно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подорвали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доверие</w:t>
      </w:r>
      <w:r w:rsidR="004B6FA1"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Нам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вс</w:t>
      </w:r>
      <w:r w:rsidR="003573E2">
        <w:rPr>
          <w:rFonts w:eastAsia="Times New Roman"/>
        </w:rPr>
        <w:t>ё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время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рассказывают,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 w:rsidRPr="00BD06ED">
        <w:rPr>
          <w:rFonts w:eastAsia="Times New Roman"/>
        </w:rPr>
        <w:t>денег</w:t>
      </w:r>
      <w:r w:rsidR="00437A0A">
        <w:rPr>
          <w:rFonts w:eastAsia="Times New Roman"/>
        </w:rPr>
        <w:t xml:space="preserve"> </w:t>
      </w:r>
      <w:r w:rsidR="004B6FA1" w:rsidRPr="007933FF">
        <w:rPr>
          <w:rStyle w:val="--0"/>
        </w:rPr>
        <w:t>хватит</w:t>
      </w:r>
      <w:r w:rsidR="00437A0A">
        <w:rPr>
          <w:rStyle w:val="--0"/>
        </w:rPr>
        <w:t xml:space="preserve"> </w:t>
      </w:r>
      <w:r w:rsidR="004B6FA1" w:rsidRPr="007933FF">
        <w:rPr>
          <w:rStyle w:val="--"/>
        </w:rPr>
        <w:t>на</w:t>
      </w:r>
      <w:r w:rsidR="00437A0A">
        <w:rPr>
          <w:rStyle w:val="--"/>
        </w:rPr>
        <w:t xml:space="preserve"> </w:t>
      </w:r>
      <w:r w:rsidR="004B6FA1" w:rsidRPr="007933FF">
        <w:rPr>
          <w:rStyle w:val="--0"/>
        </w:rPr>
        <w:t>вс</w:t>
      </w:r>
      <w:r w:rsidR="003573E2">
        <w:rPr>
          <w:rStyle w:val="--0"/>
        </w:rPr>
        <w:t>Ё</w:t>
      </w:r>
      <w:r w:rsidR="004B6FA1"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bookmarkStart w:id="7" w:name="OLE_LINK5"/>
      <w:r w:rsidR="004B6FA1">
        <w:rPr>
          <w:rFonts w:eastAsia="Times New Roman"/>
        </w:rPr>
        <w:t>Но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тот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же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Минфин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оценил,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при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повышении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пенсионного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возраста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будет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сэкономлено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много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денег,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которые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пойдут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социальное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обеспечение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людей.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А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Минфин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оцени</w:t>
      </w:r>
      <w:r w:rsidR="004B6FA1">
        <w:rPr>
          <w:rFonts w:eastAsia="Times New Roman"/>
        </w:rPr>
        <w:t>л,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сколько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стоят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бабушки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в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России?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Но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э</w:t>
      </w:r>
      <w:r w:rsidR="004B6FA1" w:rsidRPr="007933FF">
        <w:rPr>
          <w:rFonts w:eastAsia="Times New Roman"/>
        </w:rPr>
        <w:t>то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же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по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его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части.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Сколько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</w:rPr>
        <w:t>стоит</w:t>
      </w:r>
      <w:r w:rsidR="00437A0A">
        <w:rPr>
          <w:rFonts w:eastAsia="Times New Roman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без(с)платный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труд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бабушек,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которых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надо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заменить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квалифицированными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нянями</w:t>
      </w:r>
      <w:r>
        <w:rPr>
          <w:rFonts w:eastAsia="Times New Roman"/>
          <w:color w:val="000000"/>
          <w:szCs w:val="28"/>
        </w:rPr>
        <w:t>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будет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ли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русский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народ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доверять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этим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няням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так</w:t>
      </w:r>
      <w:r>
        <w:rPr>
          <w:rFonts w:eastAsia="Times New Roman"/>
          <w:color w:val="000000"/>
          <w:szCs w:val="28"/>
        </w:rPr>
        <w:t>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как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он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доверяет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бабушкам?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где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мы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этих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нянь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7933FF">
        <w:rPr>
          <w:rFonts w:eastAsia="Times New Roman"/>
          <w:color w:val="000000"/>
          <w:szCs w:val="28"/>
        </w:rPr>
        <w:t>возьмём?</w:t>
      </w:r>
      <w:r w:rsidR="00437A0A">
        <w:rPr>
          <w:rFonts w:eastAsia="Times New Roman"/>
          <w:color w:val="000000"/>
          <w:szCs w:val="28"/>
        </w:rPr>
        <w:t xml:space="preserve"> </w:t>
      </w:r>
    </w:p>
    <w:p w14:paraId="77DB5254" w14:textId="7C04050E" w:rsidR="004B6FA1" w:rsidRPr="0049782E" w:rsidRDefault="004B6FA1" w:rsidP="0049782E">
      <w:pPr>
        <w:rPr>
          <w:rFonts w:eastAsia="Times New Roman"/>
        </w:rPr>
      </w:pPr>
      <w:r w:rsidRPr="00034A55">
        <w:rPr>
          <w:rFonts w:eastAsia="Times New Roman"/>
          <w:color w:val="000000"/>
          <w:szCs w:val="28"/>
        </w:rPr>
        <w:t>Дальше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возникает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вопрос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о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том,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что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мы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все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говорим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о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034A55">
        <w:rPr>
          <w:rFonts w:eastAsia="Times New Roman"/>
          <w:color w:val="000000"/>
          <w:szCs w:val="28"/>
        </w:rPr>
        <w:t>демографии.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важнейший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вопрос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сегодня.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вся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демография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определяется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количеством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материнского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капитала.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это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только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одна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идеология,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которая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сегодня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сидит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головах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«управляющих»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принимающих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решения.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Идеология</w:t>
      </w:r>
      <w:r w:rsidR="00437A0A">
        <w:rPr>
          <w:rFonts w:eastAsia="Times New Roman"/>
          <w:color w:val="000000"/>
          <w:szCs w:val="28"/>
        </w:rPr>
        <w:t xml:space="preserve"> — </w:t>
      </w:r>
      <w:r>
        <w:rPr>
          <w:rFonts w:eastAsia="Times New Roman"/>
          <w:color w:val="000000"/>
          <w:szCs w:val="28"/>
        </w:rPr>
        <w:t>«вс</w:t>
      </w:r>
      <w:r w:rsidR="0049782E">
        <w:rPr>
          <w:rFonts w:eastAsia="Times New Roman"/>
          <w:color w:val="000000"/>
          <w:szCs w:val="28"/>
        </w:rPr>
        <w:t>ё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решим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через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количество</w:t>
      </w:r>
      <w:r w:rsidR="00437A0A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денег».</w:t>
      </w:r>
      <w:r w:rsidR="00437A0A">
        <w:rPr>
          <w:rFonts w:eastAsia="Times New Roman"/>
          <w:color w:val="000000"/>
          <w:szCs w:val="28"/>
        </w:rPr>
        <w:t xml:space="preserve"> </w:t>
      </w:r>
    </w:p>
    <w:bookmarkEnd w:id="7"/>
    <w:p w14:paraId="71E02255" w14:textId="2168F625" w:rsidR="004B6FA1" w:rsidRPr="00194648" w:rsidRDefault="00194648" w:rsidP="00194648">
      <w:pPr>
        <w:rPr>
          <w:rFonts w:eastAsia="Times New Roman"/>
        </w:rPr>
      </w:pPr>
      <w:r>
        <w:rPr>
          <w:rFonts w:eastAsia="Times New Roman"/>
          <w:noProof/>
          <w:color w:val="000000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3B060EE0" wp14:editId="53ED80E2">
            <wp:simplePos x="0" y="0"/>
            <wp:positionH relativeFrom="column">
              <wp:posOffset>3327510</wp:posOffset>
            </wp:positionH>
            <wp:positionV relativeFrom="paragraph">
              <wp:posOffset>90477</wp:posOffset>
            </wp:positionV>
            <wp:extent cx="3289300" cy="2814955"/>
            <wp:effectExtent l="0" t="0" r="0" b="4445"/>
            <wp:wrapTight wrapText="bothSides">
              <wp:wrapPolygon edited="0">
                <wp:start x="0" y="0"/>
                <wp:lineTo x="0" y="21537"/>
                <wp:lineTo x="21517" y="21537"/>
                <wp:lineTo x="2151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FA1">
        <w:rPr>
          <w:rFonts w:eastAsia="Times New Roman"/>
        </w:rPr>
        <w:t>Т</w:t>
      </w:r>
      <w:r w:rsidR="004B6FA1" w:rsidRPr="00034A55">
        <w:rPr>
          <w:rFonts w:eastAsia="Times New Roman"/>
        </w:rPr>
        <w:t>акое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ощущение,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женщины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рожают</w:t>
      </w:r>
      <w:r w:rsidR="004B6FA1"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если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им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заплатить.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говорю,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 w:rsidRPr="0046337A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4B6FA1" w:rsidRPr="0046337A">
        <w:rPr>
          <w:rStyle w:val="--0"/>
        </w:rPr>
        <w:t>надо</w:t>
      </w:r>
      <w:r w:rsidR="00437A0A">
        <w:rPr>
          <w:rFonts w:eastAsia="Times New Roman"/>
        </w:rPr>
        <w:t xml:space="preserve"> </w:t>
      </w:r>
      <w:r w:rsidR="004B6FA1" w:rsidRPr="0046337A">
        <w:rPr>
          <w:rStyle w:val="--"/>
        </w:rPr>
        <w:t>платить</w:t>
      </w:r>
      <w:r w:rsidR="004B6FA1" w:rsidRPr="00034A55"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Я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просто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говорю,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что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это</w:t>
      </w:r>
      <w:r>
        <w:rPr>
          <w:rFonts w:eastAsia="Times New Roman"/>
        </w:rPr>
        <w:t>го</w:t>
      </w:r>
      <w:r w:rsidR="00437A0A">
        <w:rPr>
          <w:rStyle w:val="--0"/>
        </w:rPr>
        <w:t xml:space="preserve"> </w:t>
      </w:r>
      <w:r w:rsidR="004B6FA1" w:rsidRPr="00194648">
        <w:rPr>
          <w:rStyle w:val="--0"/>
        </w:rPr>
        <w:t>не</w:t>
      </w:r>
      <w:r w:rsidR="004B6FA1" w:rsidRPr="0046337A">
        <w:rPr>
          <w:rStyle w:val="--0"/>
          <w:color w:val="FF0000"/>
        </w:rPr>
        <w:t>достаточно</w:t>
      </w:r>
      <w:r w:rsidR="004B6FA1" w:rsidRPr="00034A55">
        <w:rPr>
          <w:rFonts w:eastAsia="Times New Roman"/>
        </w:rPr>
        <w:t>.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Сегодня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Pr="00034A55">
        <w:rPr>
          <w:rFonts w:eastAsia="Times New Roman"/>
        </w:rPr>
        <w:t>дёт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война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за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территорию,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в</w:t>
      </w:r>
      <w:r w:rsidR="004B6FA1" w:rsidRPr="00034A55">
        <w:rPr>
          <w:rFonts w:eastAsia="Times New Roman"/>
        </w:rPr>
        <w:t>ойна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идёт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за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будущее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человечества,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притом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будущее,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которое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сейчас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указывает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на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демографические</w:t>
      </w:r>
      <w:r w:rsidR="00437A0A">
        <w:rPr>
          <w:rFonts w:eastAsia="Times New Roman"/>
        </w:rPr>
        <w:t xml:space="preserve"> </w:t>
      </w:r>
      <w:r w:rsidR="004B6FA1" w:rsidRPr="00034A55">
        <w:rPr>
          <w:rFonts w:eastAsia="Times New Roman"/>
        </w:rPr>
        <w:t>проблемы</w:t>
      </w:r>
      <w:r w:rsidR="00437A0A">
        <w:rPr>
          <w:rFonts w:eastAsia="Times New Roman"/>
        </w:rPr>
        <w:t xml:space="preserve"> — </w:t>
      </w:r>
      <w:r w:rsidR="004B6FA1">
        <w:rPr>
          <w:rFonts w:eastAsia="Times New Roman"/>
        </w:rPr>
        <w:t>проблематично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как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таковое.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Матери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захотят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рожать</w:t>
      </w:r>
      <w:r>
        <w:rPr>
          <w:rFonts w:eastAsia="Times New Roman"/>
        </w:rPr>
        <w:t>,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и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никакими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деньгами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их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к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этому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не</w:t>
      </w:r>
      <w:r w:rsidR="00437A0A">
        <w:rPr>
          <w:rFonts w:eastAsia="Times New Roman"/>
        </w:rPr>
        <w:t xml:space="preserve"> </w:t>
      </w:r>
      <w:r>
        <w:rPr>
          <w:rFonts w:eastAsia="Times New Roman"/>
        </w:rPr>
        <w:t>про</w:t>
      </w:r>
      <w:r w:rsidR="004B6FA1" w:rsidRPr="001C791C">
        <w:rPr>
          <w:rFonts w:eastAsia="Times New Roman"/>
        </w:rPr>
        <w:t>стимулируешь,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хотя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деньги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являются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важным</w:t>
      </w:r>
      <w:r w:rsidR="00437A0A">
        <w:rPr>
          <w:rFonts w:eastAsia="Times New Roman"/>
        </w:rPr>
        <w:t xml:space="preserve"> </w:t>
      </w:r>
      <w:r w:rsidR="004B6FA1" w:rsidRPr="001C791C">
        <w:rPr>
          <w:rFonts w:eastAsia="Times New Roman"/>
        </w:rPr>
        <w:t>слагаемым.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</w:rPr>
        <w:t>Несомненно,</w:t>
      </w:r>
      <w:r w:rsidR="00437A0A">
        <w:rPr>
          <w:rFonts w:eastAsia="Times New Roman"/>
        </w:rPr>
        <w:t xml:space="preserve"> </w:t>
      </w:r>
      <w:r w:rsidR="004B6FA1">
        <w:rPr>
          <w:rFonts w:eastAsia="Times New Roman"/>
          <w:color w:val="000000"/>
          <w:szCs w:val="28"/>
        </w:rPr>
        <w:t>н</w:t>
      </w:r>
      <w:r w:rsidR="004B6FA1" w:rsidRPr="001C791C">
        <w:rPr>
          <w:rFonts w:eastAsia="Times New Roman"/>
          <w:color w:val="000000"/>
          <w:szCs w:val="28"/>
        </w:rPr>
        <w:t>ужна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огромная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композиция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материальных,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духовных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социальных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факторов</w:t>
      </w:r>
      <w:r>
        <w:rPr>
          <w:rFonts w:eastAsia="Times New Roman"/>
          <w:color w:val="000000"/>
          <w:szCs w:val="28"/>
        </w:rPr>
        <w:t>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внутри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которых</w:t>
      </w:r>
      <w:r w:rsidR="00437A0A">
        <w:rPr>
          <w:rFonts w:eastAsia="Times New Roman"/>
          <w:color w:val="000000"/>
          <w:szCs w:val="28"/>
        </w:rPr>
        <w:t xml:space="preserve"> — </w:t>
      </w:r>
      <w:r w:rsidR="004B6FA1" w:rsidRPr="001C791C">
        <w:rPr>
          <w:rStyle w:val="--"/>
        </w:rPr>
        <w:t>эта</w:t>
      </w:r>
      <w:r w:rsidR="00437A0A">
        <w:rPr>
          <w:rStyle w:val="--"/>
        </w:rPr>
        <w:t xml:space="preserve"> </w:t>
      </w:r>
      <w:r w:rsidR="004B6FA1" w:rsidRPr="001C791C">
        <w:rPr>
          <w:rStyle w:val="--0"/>
        </w:rPr>
        <w:t>самая</w:t>
      </w:r>
      <w:r w:rsidR="00437A0A">
        <w:rPr>
          <w:rStyle w:val="--0"/>
        </w:rPr>
        <w:t xml:space="preserve"> </w:t>
      </w:r>
      <w:r w:rsidR="004B6FA1" w:rsidRPr="001C791C">
        <w:rPr>
          <w:rStyle w:val="--"/>
        </w:rPr>
        <w:t>бабушка</w:t>
      </w:r>
      <w:r w:rsidRPr="00194648">
        <w:t>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как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один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из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главных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социальны</w:t>
      </w:r>
      <w:r w:rsidR="004B6FA1">
        <w:rPr>
          <w:rFonts w:eastAsia="Times New Roman"/>
          <w:color w:val="000000"/>
          <w:szCs w:val="28"/>
        </w:rPr>
        <w:t>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фактор</w:t>
      </w:r>
      <w:r w:rsidR="004B6FA1">
        <w:rPr>
          <w:rFonts w:eastAsia="Times New Roman"/>
          <w:color w:val="000000"/>
          <w:szCs w:val="28"/>
        </w:rPr>
        <w:t>ов.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рамках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созданного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Минфином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эти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бабушки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отвыкнут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своего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семейно</w:t>
      </w:r>
      <w:r>
        <w:rPr>
          <w:rFonts w:eastAsia="Times New Roman"/>
          <w:color w:val="000000"/>
          <w:szCs w:val="28"/>
        </w:rPr>
        <w:t>-</w:t>
      </w:r>
      <w:r w:rsidR="004B6FA1">
        <w:rPr>
          <w:rFonts w:eastAsia="Times New Roman"/>
          <w:color w:val="000000"/>
          <w:szCs w:val="28"/>
        </w:rPr>
        <w:t>без(с)платного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труда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и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исчезнут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как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социальный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фактор.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Нельзя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с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русским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наследством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обращаться</w:t>
      </w:r>
      <w:r w:rsidR="00437A0A">
        <w:rPr>
          <w:rFonts w:eastAsia="Times New Roman"/>
          <w:color w:val="000000"/>
          <w:szCs w:val="28"/>
        </w:rPr>
        <w:t xml:space="preserve"> </w:t>
      </w:r>
      <w:r w:rsidRPr="001C791C">
        <w:rPr>
          <w:rFonts w:eastAsia="Times New Roman"/>
          <w:color w:val="000000"/>
          <w:szCs w:val="28"/>
        </w:rPr>
        <w:t>так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1C791C">
        <w:rPr>
          <w:rFonts w:eastAsia="Times New Roman"/>
          <w:color w:val="000000"/>
          <w:szCs w:val="28"/>
        </w:rPr>
        <w:t>небрежно</w:t>
      </w:r>
      <w:r w:rsidR="004B6FA1">
        <w:rPr>
          <w:rFonts w:eastAsia="Times New Roman"/>
          <w:color w:val="000000"/>
          <w:szCs w:val="28"/>
        </w:rPr>
        <w:t>.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вот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вс</w:t>
      </w:r>
      <w:r>
        <w:rPr>
          <w:rFonts w:eastAsia="Times New Roman"/>
          <w:color w:val="000000"/>
          <w:szCs w:val="28"/>
        </w:rPr>
        <w:t>ё</w:t>
      </w:r>
      <w:r w:rsidR="00437A0A">
        <w:rPr>
          <w:rFonts w:eastAsia="Times New Roman"/>
          <w:color w:val="000000"/>
          <w:szCs w:val="28"/>
        </w:rPr>
        <w:t xml:space="preserve"> — </w:t>
      </w:r>
      <w:r w:rsidR="004B6FA1">
        <w:rPr>
          <w:rFonts w:eastAsia="Times New Roman"/>
          <w:color w:val="000000"/>
          <w:szCs w:val="28"/>
        </w:rPr>
        <w:t>нужно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менять.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Менять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рамках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действующего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государства,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а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не</w:t>
      </w:r>
      <w:r w:rsidR="00437A0A">
        <w:rPr>
          <w:rFonts w:eastAsia="Times New Roman"/>
          <w:color w:val="000000"/>
          <w:szCs w:val="28"/>
        </w:rPr>
        <w:t xml:space="preserve"> </w:t>
      </w:r>
      <w:r w:rsidR="004B6FA1" w:rsidRPr="00194648">
        <w:rPr>
          <w:b/>
          <w:bCs/>
          <w:i/>
          <w:iCs/>
        </w:rPr>
        <w:t>«…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мы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разрушим.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До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основанья,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а</w:t>
      </w:r>
      <w:r w:rsidR="00437A0A" w:rsidRPr="00194648">
        <w:rPr>
          <w:b/>
          <w:bCs/>
          <w:i/>
          <w:iCs/>
        </w:rPr>
        <w:t xml:space="preserve"> </w:t>
      </w:r>
      <w:r w:rsidR="004B6FA1" w:rsidRPr="00194648">
        <w:rPr>
          <w:b/>
          <w:bCs/>
          <w:i/>
          <w:iCs/>
        </w:rPr>
        <w:t>затем…».</w:t>
      </w:r>
      <w:r w:rsidR="00437A0A">
        <w:rPr>
          <w:rFonts w:cs="Arial"/>
          <w:color w:val="4D5156"/>
          <w:szCs w:val="28"/>
          <w:shd w:val="clear" w:color="auto" w:fill="FFFFFF"/>
        </w:rPr>
        <w:t xml:space="preserve"> </w:t>
      </w:r>
      <w:r w:rsidR="004B6FA1" w:rsidRPr="00194648">
        <w:t>Но</w:t>
      </w:r>
      <w:r w:rsidR="00437A0A" w:rsidRPr="00194648">
        <w:t xml:space="preserve"> </w:t>
      </w:r>
      <w:r w:rsidR="004B6FA1" w:rsidRPr="00194648">
        <w:t>это</w:t>
      </w:r>
      <w:r w:rsidR="00437A0A" w:rsidRPr="00194648">
        <w:t xml:space="preserve"> </w:t>
      </w:r>
      <w:r w:rsidR="004B6FA1" w:rsidRPr="00194648">
        <w:t>нельзя</w:t>
      </w:r>
      <w:r w:rsidR="00437A0A" w:rsidRPr="00194648">
        <w:t xml:space="preserve"> </w:t>
      </w:r>
      <w:r w:rsidR="004B6FA1" w:rsidRPr="00194648">
        <w:t>изменять,</w:t>
      </w:r>
      <w:r w:rsidR="00437A0A" w:rsidRPr="00194648">
        <w:t xml:space="preserve"> </w:t>
      </w:r>
      <w:r w:rsidR="004B6FA1" w:rsidRPr="00194648">
        <w:t>оставив</w:t>
      </w:r>
      <w:r w:rsidR="00437A0A" w:rsidRPr="00194648">
        <w:t xml:space="preserve"> </w:t>
      </w:r>
      <w:r w:rsidR="004B6FA1" w:rsidRPr="00194648">
        <w:t>на</w:t>
      </w:r>
      <w:r w:rsidR="00437A0A" w:rsidRPr="00194648">
        <w:t xml:space="preserve"> </w:t>
      </w:r>
      <w:r w:rsidR="004B6FA1" w:rsidRPr="00194648">
        <w:t>билбордах</w:t>
      </w:r>
      <w:r w:rsidR="00437A0A" w:rsidRPr="00194648">
        <w:t xml:space="preserve"> </w:t>
      </w:r>
      <w:r w:rsidR="004B6FA1" w:rsidRPr="00194648">
        <w:t>в</w:t>
      </w:r>
      <w:r w:rsidR="00437A0A" w:rsidRPr="00194648">
        <w:t xml:space="preserve"> </w:t>
      </w:r>
      <w:r w:rsidR="004B6FA1" w:rsidRPr="00194648">
        <w:t>Москве</w:t>
      </w:r>
      <w:r w:rsidR="00437A0A" w:rsidRPr="00194648">
        <w:t xml:space="preserve"> </w:t>
      </w:r>
      <w:r w:rsidR="004B6FA1" w:rsidRPr="00194648">
        <w:t>образ</w:t>
      </w:r>
      <w:r w:rsidR="00437A0A" w:rsidRPr="00194648">
        <w:t xml:space="preserve"> </w:t>
      </w:r>
      <w:r w:rsidR="004B6FA1" w:rsidRPr="00194648">
        <w:t>жизни,</w:t>
      </w:r>
      <w:r w:rsidR="00437A0A" w:rsidRPr="00194648">
        <w:t xml:space="preserve"> </w:t>
      </w:r>
      <w:r w:rsidR="004B6FA1" w:rsidRPr="00194648">
        <w:t>выраженный</w:t>
      </w:r>
      <w:r w:rsidR="00437A0A" w:rsidRPr="00194648">
        <w:t xml:space="preserve"> </w:t>
      </w:r>
      <w:r w:rsidR="004B6FA1" w:rsidRPr="00194648">
        <w:t>сегодня</w:t>
      </w:r>
      <w:r w:rsidR="00437A0A" w:rsidRPr="00194648">
        <w:t xml:space="preserve"> </w:t>
      </w:r>
      <w:r w:rsidR="004B6FA1" w:rsidRPr="00194648">
        <w:t>так</w:t>
      </w:r>
      <w:r w:rsidR="00437A0A" w:rsidRPr="00194648">
        <w:t xml:space="preserve"> — </w:t>
      </w:r>
      <w:r w:rsidR="004B6FA1" w:rsidRPr="00194648">
        <w:t>картинка</w:t>
      </w:r>
      <w:r w:rsidR="00437A0A" w:rsidRPr="00194648">
        <w:t xml:space="preserve"> </w:t>
      </w:r>
      <w:r w:rsidR="004B6FA1" w:rsidRPr="00194648">
        <w:t>движется</w:t>
      </w:r>
      <w:r w:rsidR="00437A0A" w:rsidRPr="00194648">
        <w:t xml:space="preserve"> — </w:t>
      </w:r>
      <w:r w:rsidR="004B6FA1" w:rsidRPr="00194648">
        <w:t>сосиски,</w:t>
      </w:r>
      <w:r w:rsidR="00437A0A" w:rsidRPr="00194648">
        <w:t xml:space="preserve"> </w:t>
      </w:r>
      <w:r w:rsidR="004B6FA1" w:rsidRPr="00194648">
        <w:t>потом</w:t>
      </w:r>
      <w:r w:rsidR="00437A0A" w:rsidRPr="00194648">
        <w:t xml:space="preserve"> </w:t>
      </w:r>
      <w:r w:rsidR="004B6FA1" w:rsidRPr="00194648">
        <w:t>полуголая</w:t>
      </w:r>
      <w:r w:rsidR="00437A0A" w:rsidRPr="00194648">
        <w:t xml:space="preserve"> </w:t>
      </w:r>
      <w:r w:rsidR="004B6FA1" w:rsidRPr="00194648">
        <w:t>модель,</w:t>
      </w:r>
      <w:r w:rsidR="00437A0A" w:rsidRPr="00194648">
        <w:t xml:space="preserve"> </w:t>
      </w:r>
      <w:r w:rsidR="004B6FA1" w:rsidRPr="00194648">
        <w:t>рекламирующая</w:t>
      </w:r>
      <w:r w:rsidR="00437A0A" w:rsidRPr="00194648">
        <w:t xml:space="preserve"> </w:t>
      </w:r>
      <w:r w:rsidR="004B6FA1" w:rsidRPr="00194648">
        <w:t>чулочки,</w:t>
      </w:r>
      <w:r w:rsidR="00437A0A" w:rsidRPr="00194648">
        <w:t xml:space="preserve"> </w:t>
      </w:r>
      <w:r w:rsidR="004B6FA1" w:rsidRPr="00194648">
        <w:t>потом</w:t>
      </w:r>
      <w:r w:rsidR="00437A0A" w:rsidRPr="00194648">
        <w:t xml:space="preserve"> </w:t>
      </w:r>
      <w:r w:rsidR="004B6FA1" w:rsidRPr="00194648">
        <w:t>герой</w:t>
      </w:r>
      <w:r w:rsidR="00437A0A" w:rsidRPr="00194648">
        <w:t xml:space="preserve"> </w:t>
      </w:r>
      <w:r w:rsidR="004B6FA1" w:rsidRPr="00194648">
        <w:t>Донецкой</w:t>
      </w:r>
      <w:r w:rsidR="00437A0A" w:rsidRPr="00194648">
        <w:t xml:space="preserve"> </w:t>
      </w:r>
      <w:r w:rsidR="004B6FA1" w:rsidRPr="00194648">
        <w:t>операции,</w:t>
      </w:r>
      <w:r w:rsidR="00437A0A" w:rsidRPr="00194648">
        <w:t xml:space="preserve"> </w:t>
      </w:r>
      <w:r w:rsidR="004B6FA1" w:rsidRPr="00194648">
        <w:t>потом</w:t>
      </w:r>
      <w:r w:rsidR="00437A0A" w:rsidRPr="00194648">
        <w:t xml:space="preserve"> </w:t>
      </w:r>
      <w:r w:rsidR="004B6FA1" w:rsidRPr="00194648">
        <w:t>герой</w:t>
      </w:r>
      <w:r w:rsidR="00437A0A" w:rsidRPr="00194648">
        <w:t xml:space="preserve"> </w:t>
      </w:r>
      <w:r w:rsidR="004B6FA1" w:rsidRPr="00194648">
        <w:t>России,</w:t>
      </w:r>
      <w:r w:rsidR="00437A0A" w:rsidRPr="00194648">
        <w:t xml:space="preserve"> </w:t>
      </w:r>
      <w:r w:rsidR="004B6FA1" w:rsidRPr="00194648">
        <w:t>потом</w:t>
      </w:r>
      <w:r w:rsidR="00437A0A" w:rsidRPr="00194648">
        <w:t xml:space="preserve"> </w:t>
      </w:r>
      <w:r w:rsidR="004B6FA1" w:rsidRPr="00194648">
        <w:t>опять</w:t>
      </w:r>
      <w:r w:rsidR="00437A0A" w:rsidRPr="00194648">
        <w:t xml:space="preserve"> </w:t>
      </w:r>
      <w:r w:rsidR="004B6FA1" w:rsidRPr="00194648">
        <w:t>полуголая</w:t>
      </w:r>
      <w:r w:rsidR="00437A0A" w:rsidRPr="00194648">
        <w:t xml:space="preserve"> </w:t>
      </w:r>
      <w:r w:rsidR="004B6FA1" w:rsidRPr="00194648">
        <w:t>модель…</w:t>
      </w:r>
      <w:r>
        <w:t xml:space="preserve"> </w:t>
      </w:r>
      <w:r w:rsidR="004B6FA1" w:rsidRPr="00194648">
        <w:t>и</w:t>
      </w:r>
      <w:r w:rsidR="00437A0A" w:rsidRPr="00194648">
        <w:t xml:space="preserve"> </w:t>
      </w:r>
      <w:r w:rsidR="004B6FA1" w:rsidRPr="00194648">
        <w:t>всем</w:t>
      </w:r>
      <w:r w:rsidR="00437A0A" w:rsidRPr="00194648">
        <w:t xml:space="preserve"> </w:t>
      </w:r>
      <w:r w:rsidR="004B6FA1" w:rsidRPr="00194648">
        <w:t>кажется,</w:t>
      </w:r>
      <w:r w:rsidR="00437A0A" w:rsidRPr="00194648">
        <w:t xml:space="preserve"> </w:t>
      </w:r>
      <w:r w:rsidR="004B6FA1" w:rsidRPr="00194648">
        <w:t>что</w:t>
      </w:r>
      <w:r w:rsidR="00437A0A" w:rsidRPr="00194648">
        <w:t xml:space="preserve"> </w:t>
      </w:r>
      <w:r w:rsidR="004B6FA1" w:rsidRPr="00194648">
        <w:t>это</w:t>
      </w:r>
      <w:r w:rsidR="00437A0A" w:rsidRPr="00194648">
        <w:t xml:space="preserve"> </w:t>
      </w:r>
      <w:r w:rsidR="004B6FA1" w:rsidRPr="00194648">
        <w:t>прикольно</w:t>
      </w:r>
      <w:r w:rsidR="00437A0A" w:rsidRPr="00194648">
        <w:t xml:space="preserve"> </w:t>
      </w:r>
      <w:r w:rsidR="004B6FA1" w:rsidRPr="00194648">
        <w:t>(в</w:t>
      </w:r>
      <w:r w:rsidR="00437A0A" w:rsidRPr="00194648">
        <w:t xml:space="preserve"> </w:t>
      </w:r>
      <w:r w:rsidR="004B6FA1" w:rsidRPr="00194648">
        <w:t>сегодняшней</w:t>
      </w:r>
      <w:r w:rsidR="00437A0A" w:rsidRPr="00194648">
        <w:t xml:space="preserve"> </w:t>
      </w:r>
      <w:r w:rsidR="004B6FA1" w:rsidRPr="00194648">
        <w:t>расхожей</w:t>
      </w:r>
      <w:r w:rsidR="00437A0A" w:rsidRPr="00194648">
        <w:t xml:space="preserve"> </w:t>
      </w:r>
      <w:r w:rsidR="004B6FA1" w:rsidRPr="00194648">
        <w:t>терминологии,</w:t>
      </w:r>
      <w:r w:rsidR="00437A0A" w:rsidRPr="00194648">
        <w:t xml:space="preserve"> </w:t>
      </w:r>
      <w:r w:rsidR="004B6FA1" w:rsidRPr="00194648">
        <w:t>которую</w:t>
      </w:r>
      <w:r w:rsidR="00437A0A" w:rsidRPr="00194648">
        <w:t xml:space="preserve"> </w:t>
      </w:r>
      <w:r w:rsidR="004B6FA1" w:rsidRPr="00194648">
        <w:t>тоже</w:t>
      </w:r>
      <w:r w:rsidR="00437A0A" w:rsidRPr="00194648">
        <w:t xml:space="preserve"> </w:t>
      </w:r>
      <w:r w:rsidR="004B6FA1" w:rsidRPr="00194648">
        <w:t>нужно</w:t>
      </w:r>
      <w:r w:rsidR="00437A0A" w:rsidRPr="00194648">
        <w:t xml:space="preserve"> </w:t>
      </w:r>
      <w:r w:rsidR="004B6FA1" w:rsidRPr="00194648">
        <w:t>менять).</w:t>
      </w:r>
      <w:r w:rsidR="00437A0A" w:rsidRPr="00194648">
        <w:t xml:space="preserve"> </w:t>
      </w:r>
      <w:r w:rsidR="004B6FA1" w:rsidRPr="00194648">
        <w:t>Мало</w:t>
      </w:r>
      <w:r w:rsidR="00437A0A" w:rsidRPr="00194648">
        <w:t xml:space="preserve"> </w:t>
      </w:r>
      <w:r w:rsidR="004B6FA1" w:rsidRPr="00194648">
        <w:t>что</w:t>
      </w:r>
      <w:r w:rsidR="00437A0A" w:rsidRPr="00194648">
        <w:t xml:space="preserve"> </w:t>
      </w:r>
      <w:r w:rsidR="004B6FA1" w:rsidRPr="00194648">
        <w:t>можно</w:t>
      </w:r>
      <w:r w:rsidR="00437A0A" w:rsidRPr="00194648">
        <w:t xml:space="preserve"> </w:t>
      </w:r>
      <w:r w:rsidR="004B6FA1" w:rsidRPr="00194648">
        <w:t>изменить,</w:t>
      </w:r>
      <w:r w:rsidR="00437A0A" w:rsidRPr="00194648">
        <w:t xml:space="preserve"> </w:t>
      </w:r>
      <w:r w:rsidR="004B6FA1" w:rsidRPr="00194648">
        <w:t>когда</w:t>
      </w:r>
      <w:r w:rsidR="00437A0A" w:rsidRPr="00194648">
        <w:t xml:space="preserve"> </w:t>
      </w:r>
      <w:r w:rsidR="004B6FA1" w:rsidRPr="00194648">
        <w:t>медицина,</w:t>
      </w:r>
      <w:r w:rsidR="00437A0A" w:rsidRPr="00194648">
        <w:t xml:space="preserve"> </w:t>
      </w:r>
      <w:r w:rsidR="004B6FA1" w:rsidRPr="00194648">
        <w:t>например</w:t>
      </w:r>
      <w:r>
        <w:t>,</w:t>
      </w:r>
      <w:r w:rsidR="00437A0A" w:rsidRPr="00194648">
        <w:t xml:space="preserve"> </w:t>
      </w:r>
      <w:r w:rsidR="004B6FA1" w:rsidRPr="00194648">
        <w:t>стала</w:t>
      </w:r>
      <w:r w:rsidR="00437A0A" w:rsidRPr="00194648">
        <w:t xml:space="preserve"> </w:t>
      </w:r>
      <w:r w:rsidR="004B6FA1" w:rsidRPr="00194648">
        <w:t>миром</w:t>
      </w:r>
      <w:r w:rsidR="00437A0A" w:rsidRPr="00194648">
        <w:t xml:space="preserve"> </w:t>
      </w:r>
      <w:r w:rsidR="004B6FA1" w:rsidRPr="00194648">
        <w:t>услуг.</w:t>
      </w:r>
      <w:r w:rsidR="00437A0A" w:rsidRPr="00194648">
        <w:t xml:space="preserve"> </w:t>
      </w:r>
      <w:r>
        <w:t>В</w:t>
      </w:r>
      <w:r w:rsidRPr="00194648">
        <w:t xml:space="preserve"> России </w:t>
      </w:r>
      <w:r>
        <w:t>м</w:t>
      </w:r>
      <w:r w:rsidR="004B6FA1" w:rsidRPr="00194648">
        <w:t>едицина</w:t>
      </w:r>
      <w:r w:rsidR="00437A0A" w:rsidRPr="00194648">
        <w:t xml:space="preserve"> </w:t>
      </w:r>
      <w:r w:rsidR="004B6FA1" w:rsidRPr="00194648">
        <w:t>и</w:t>
      </w:r>
      <w:r w:rsidR="00437A0A" w:rsidRPr="00194648">
        <w:t xml:space="preserve"> </w:t>
      </w:r>
      <w:r w:rsidR="004B6FA1" w:rsidRPr="00194648">
        <w:t>образование,</w:t>
      </w:r>
      <w:r w:rsidR="00437A0A" w:rsidRPr="00194648">
        <w:t xml:space="preserve"> </w:t>
      </w:r>
      <w:r w:rsidR="004B6FA1" w:rsidRPr="00194648">
        <w:t>ставшие</w:t>
      </w:r>
      <w:r w:rsidR="00437A0A" w:rsidRPr="00194648">
        <w:t xml:space="preserve"> </w:t>
      </w:r>
      <w:r w:rsidR="004B6FA1" w:rsidRPr="00194648">
        <w:t>миром</w:t>
      </w:r>
      <w:r w:rsidR="00437A0A" w:rsidRPr="00194648">
        <w:t xml:space="preserve"> </w:t>
      </w:r>
      <w:r w:rsidR="004B6FA1" w:rsidRPr="00194648">
        <w:t>услуг</w:t>
      </w:r>
      <w:r>
        <w:t>,</w:t>
      </w:r>
      <w:r w:rsidR="00437A0A" w:rsidRPr="00194648">
        <w:t xml:space="preserve"> — </w:t>
      </w:r>
      <w:r w:rsidR="004B6FA1" w:rsidRPr="00194648">
        <w:t>это</w:t>
      </w:r>
      <w:r w:rsidR="00437A0A" w:rsidRPr="00194648">
        <w:t xml:space="preserve"> </w:t>
      </w:r>
      <w:r w:rsidR="00B725C4" w:rsidRPr="00194648">
        <w:t>мёртвое</w:t>
      </w:r>
      <w:r w:rsidR="004B6FA1" w:rsidRPr="00194648">
        <w:t>.</w:t>
      </w:r>
      <w:r w:rsidR="00437A0A">
        <w:rPr>
          <w:rFonts w:cs="Arial"/>
          <w:color w:val="4D5156"/>
          <w:szCs w:val="28"/>
          <w:shd w:val="clear" w:color="auto" w:fill="FFFFFF"/>
        </w:rPr>
        <w:t xml:space="preserve"> </w:t>
      </w:r>
      <w:r w:rsidR="004B6FA1" w:rsidRPr="00194648">
        <w:t>Отнюдь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4B6FA1" w:rsidRPr="00E27C82">
        <w:rPr>
          <w:rStyle w:val="--0"/>
        </w:rPr>
        <w:t>все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должны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жить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при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коммунизме,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но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88490F">
        <w:rPr>
          <w:rFonts w:eastAsia="Times New Roman"/>
          <w:b/>
          <w:bCs/>
          <w:i/>
          <w:iCs/>
          <w:color w:val="000000" w:themeColor="text1"/>
          <w:szCs w:val="28"/>
        </w:rPr>
        <w:t>медики</w:t>
      </w:r>
      <w:r w:rsidR="00437A0A">
        <w:rPr>
          <w:rFonts w:eastAsia="Times New Roman"/>
          <w:b/>
          <w:bCs/>
          <w:i/>
          <w:iCs/>
          <w:color w:val="000000" w:themeColor="text1"/>
          <w:szCs w:val="28"/>
        </w:rPr>
        <w:t xml:space="preserve"> </w:t>
      </w:r>
      <w:r w:rsidR="004B6FA1" w:rsidRPr="0088490F">
        <w:rPr>
          <w:rFonts w:eastAsia="Times New Roman"/>
          <w:b/>
          <w:bCs/>
          <w:i/>
          <w:iCs/>
          <w:color w:val="000000" w:themeColor="text1"/>
          <w:szCs w:val="28"/>
        </w:rPr>
        <w:t>и</w:t>
      </w:r>
      <w:r w:rsidR="00437A0A">
        <w:rPr>
          <w:rFonts w:eastAsia="Times New Roman"/>
          <w:b/>
          <w:bCs/>
          <w:i/>
          <w:iCs/>
          <w:color w:val="000000" w:themeColor="text1"/>
          <w:szCs w:val="28"/>
        </w:rPr>
        <w:t xml:space="preserve"> </w:t>
      </w:r>
      <w:r w:rsidR="004B6FA1" w:rsidRPr="0088490F">
        <w:rPr>
          <w:rFonts w:eastAsia="Times New Roman"/>
          <w:b/>
          <w:bCs/>
          <w:i/>
          <w:iCs/>
          <w:color w:val="000000" w:themeColor="text1"/>
          <w:szCs w:val="28"/>
        </w:rPr>
        <w:t>педагоги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4B6FA1" w:rsidRPr="00E27C82">
        <w:rPr>
          <w:rStyle w:val="--0"/>
        </w:rPr>
        <w:t>должны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быть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зависимы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ни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от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какой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  <w:r w:rsidR="004B6FA1" w:rsidRPr="00E27C82">
        <w:rPr>
          <w:rFonts w:eastAsia="Times New Roman"/>
          <w:color w:val="000000" w:themeColor="text1"/>
          <w:szCs w:val="28"/>
        </w:rPr>
        <w:t>коммерциализации.</w:t>
      </w:r>
      <w:r w:rsidR="00437A0A">
        <w:rPr>
          <w:rFonts w:eastAsia="Times New Roman"/>
          <w:color w:val="000000" w:themeColor="text1"/>
          <w:szCs w:val="28"/>
        </w:rPr>
        <w:t xml:space="preserve"> </w:t>
      </w:r>
    </w:p>
    <w:p w14:paraId="3E92125C" w14:textId="36D38DEF" w:rsidR="004B6FA1" w:rsidRDefault="004B6FA1" w:rsidP="00194648">
      <w:pPr>
        <w:rPr>
          <w:lang w:eastAsia="en-US"/>
        </w:rPr>
      </w:pPr>
      <w:r w:rsidRPr="00091307">
        <w:rPr>
          <w:color w:val="000000" w:themeColor="text1"/>
          <w:lang w:eastAsia="en-US"/>
        </w:rPr>
        <w:t>Любая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великая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страна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умирает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без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великих</w:t>
      </w:r>
      <w:r w:rsidR="00437A0A">
        <w:rPr>
          <w:color w:val="000000" w:themeColor="text1"/>
          <w:lang w:eastAsia="en-US"/>
        </w:rPr>
        <w:t xml:space="preserve"> </w:t>
      </w:r>
      <w:r w:rsidRPr="00091307">
        <w:rPr>
          <w:color w:val="000000" w:themeColor="text1"/>
          <w:lang w:eastAsia="en-US"/>
        </w:rPr>
        <w:t>целей</w:t>
      </w:r>
      <w:r w:rsidRPr="00221761">
        <w:rPr>
          <w:color w:val="8212F3"/>
          <w:lang w:eastAsia="en-US"/>
        </w:rPr>
        <w:t>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Сведение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России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уровня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мировой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державы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уровень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мирового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склада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автоматически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уничтожает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</w:t>
      </w:r>
      <w:r w:rsidR="00194648">
        <w:rPr>
          <w:lang w:eastAsia="en-US"/>
        </w:rPr>
        <w:t>ё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величие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мощь.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Голос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единиц,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верно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оценивающих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происходящее,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тонет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среди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детского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гула.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Страна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похожа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театр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абсурда,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детсад,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брошенный</w:t>
      </w:r>
      <w:r w:rsidR="00437A0A">
        <w:rPr>
          <w:lang w:eastAsia="en-US"/>
        </w:rPr>
        <w:t xml:space="preserve"> </w:t>
      </w:r>
      <w:r w:rsidRPr="00091307">
        <w:rPr>
          <w:rStyle w:val="--"/>
        </w:rPr>
        <w:t>на</w:t>
      </w:r>
      <w:r w:rsidR="00437A0A">
        <w:rPr>
          <w:rStyle w:val="--0"/>
        </w:rPr>
        <w:t xml:space="preserve"> </w:t>
      </w:r>
      <w:r w:rsidRPr="00091307">
        <w:rPr>
          <w:rStyle w:val="--0"/>
        </w:rPr>
        <w:t>произвол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судьбы.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Где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корни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этой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ситуации?</w:t>
      </w:r>
      <w:r w:rsidR="00437A0A">
        <w:rPr>
          <w:lang w:eastAsia="en-US"/>
        </w:rPr>
        <w:t xml:space="preserve"> </w:t>
      </w:r>
      <w:r w:rsidR="00194648" w:rsidRPr="00221761">
        <w:rPr>
          <w:lang w:eastAsia="en-US"/>
        </w:rPr>
        <w:t>Начнём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того,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мире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пока</w:t>
      </w:r>
      <w:r w:rsidR="00437A0A">
        <w:rPr>
          <w:lang w:eastAsia="en-US"/>
        </w:rPr>
        <w:t xml:space="preserve"> </w:t>
      </w:r>
      <w:r w:rsidR="00194648">
        <w:rPr>
          <w:lang w:eastAsia="en-US"/>
        </w:rPr>
        <w:t>ещё</w:t>
      </w:r>
      <w:r w:rsidR="00437A0A">
        <w:rPr>
          <w:lang w:eastAsia="en-US"/>
        </w:rPr>
        <w:t xml:space="preserve"> </w:t>
      </w:r>
      <w:r>
        <w:rPr>
          <w:lang w:eastAsia="en-US"/>
        </w:rPr>
        <w:t>остались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силы,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заинтересованные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уничтожении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корней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традиционных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стран,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будь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хоть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Россия,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хоть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Германия</w:t>
      </w:r>
      <w:r w:rsidR="00194648">
        <w:rPr>
          <w:lang w:eastAsia="en-US"/>
        </w:rPr>
        <w:t>, хоть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Франция.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Самый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простой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«миролюбивый»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вариант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ослабления</w:t>
      </w:r>
      <w:r w:rsidR="00437A0A">
        <w:rPr>
          <w:lang w:eastAsia="en-US"/>
        </w:rPr>
        <w:t xml:space="preserve"> — </w:t>
      </w:r>
      <w:r w:rsidRPr="00221761">
        <w:rPr>
          <w:lang w:eastAsia="en-US"/>
        </w:rPr>
        <w:t>организовать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процессы,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расставляющие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ключевые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места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людей</w:t>
      </w:r>
      <w:r w:rsidR="00194648">
        <w:rPr>
          <w:lang w:eastAsia="en-US"/>
        </w:rPr>
        <w:t>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масштабу</w:t>
      </w:r>
      <w:r w:rsidR="00437A0A">
        <w:rPr>
          <w:lang w:eastAsia="en-US"/>
        </w:rPr>
        <w:t xml:space="preserve"> </w:t>
      </w:r>
      <w:r w:rsidRPr="00091307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091307">
        <w:rPr>
          <w:rStyle w:val="--0"/>
        </w:rPr>
        <w:t>СООТВЕТСТВУЮЩИ</w:t>
      </w:r>
      <w:r w:rsidR="00194648">
        <w:rPr>
          <w:rStyle w:val="--0"/>
        </w:rPr>
        <w:t>Х</w:t>
      </w:r>
      <w:r w:rsidR="00437A0A">
        <w:rPr>
          <w:rStyle w:val="--0"/>
        </w:rPr>
        <w:t xml:space="preserve"> </w:t>
      </w:r>
      <w:r w:rsidRPr="00221761">
        <w:rPr>
          <w:lang w:eastAsia="en-US"/>
        </w:rPr>
        <w:t>этим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местам.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Будь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они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хоть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трижды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честными,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но,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lastRenderedPageBreak/>
        <w:t>если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проблема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лежит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за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рамками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понимания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этих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людей,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любые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действия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будут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вести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развалу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страны.</w:t>
      </w:r>
      <w:r w:rsidR="00437A0A">
        <w:rPr>
          <w:lang w:eastAsia="en-US"/>
        </w:rPr>
        <w:t xml:space="preserve"> </w:t>
      </w:r>
      <w:r>
        <w:rPr>
          <w:lang w:eastAsia="en-US"/>
        </w:rPr>
        <w:t>Наглядность</w:t>
      </w:r>
      <w:r w:rsidR="00437A0A">
        <w:rPr>
          <w:lang w:eastAsia="en-US"/>
        </w:rPr>
        <w:t xml:space="preserve"> </w:t>
      </w:r>
      <w:r>
        <w:rPr>
          <w:lang w:eastAsia="en-US"/>
        </w:rPr>
        <w:t>этого</w:t>
      </w:r>
      <w:r w:rsidR="00437A0A">
        <w:rPr>
          <w:lang w:eastAsia="en-US"/>
        </w:rPr>
        <w:t xml:space="preserve"> </w:t>
      </w:r>
      <w:r>
        <w:rPr>
          <w:lang w:eastAsia="en-US"/>
        </w:rPr>
        <w:t>уже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проявлена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понятна</w:t>
      </w:r>
      <w:r w:rsidR="00437A0A">
        <w:rPr>
          <w:lang w:eastAsia="en-US"/>
        </w:rPr>
        <w:t xml:space="preserve"> </w:t>
      </w:r>
      <w:r>
        <w:rPr>
          <w:lang w:eastAsia="en-US"/>
        </w:rPr>
        <w:t>многим.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надо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никаких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диверсантов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терактов.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Достаточно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привести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власть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взрослых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«детей»,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они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гарантированно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развалят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любой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объект.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Организовать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такую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ситуацию</w:t>
      </w:r>
      <w:r w:rsidR="00437A0A">
        <w:rPr>
          <w:lang w:eastAsia="en-US"/>
        </w:rPr>
        <w:t xml:space="preserve"> </w:t>
      </w:r>
      <w:r>
        <w:rPr>
          <w:lang w:eastAsia="en-US"/>
        </w:rPr>
        <w:t>смогли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только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очень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масштабные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701CAE">
        <w:rPr>
          <w:rStyle w:val="--0"/>
        </w:rPr>
        <w:t>максимально</w:t>
      </w:r>
      <w:r w:rsidR="00437A0A">
        <w:rPr>
          <w:rStyle w:val="--0"/>
        </w:rPr>
        <w:t xml:space="preserve"> </w:t>
      </w:r>
      <w:r w:rsidRPr="00701CAE">
        <w:rPr>
          <w:rStyle w:val="--"/>
        </w:rPr>
        <w:t>закрытые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люди</w:t>
      </w:r>
      <w:r>
        <w:rPr>
          <w:lang w:eastAsia="en-US"/>
        </w:rPr>
        <w:t>,</w:t>
      </w:r>
      <w:r w:rsidR="00437A0A">
        <w:rPr>
          <w:lang w:eastAsia="en-US"/>
        </w:rPr>
        <w:t xml:space="preserve"> </w:t>
      </w:r>
      <w:r>
        <w:rPr>
          <w:lang w:eastAsia="en-US"/>
        </w:rPr>
        <w:t>обладающие</w:t>
      </w:r>
      <w:r w:rsidR="00437A0A">
        <w:rPr>
          <w:lang w:eastAsia="en-US"/>
        </w:rPr>
        <w:t xml:space="preserve"> </w:t>
      </w:r>
      <w:r>
        <w:rPr>
          <w:lang w:eastAsia="en-US"/>
        </w:rPr>
        <w:t>генотипом</w:t>
      </w:r>
      <w:r w:rsidR="00437A0A">
        <w:rPr>
          <w:lang w:eastAsia="en-US"/>
        </w:rPr>
        <w:t xml:space="preserve"> </w:t>
      </w:r>
      <w:r w:rsidR="00194648">
        <w:rPr>
          <w:lang w:eastAsia="en-US"/>
        </w:rPr>
        <w:t>М</w:t>
      </w:r>
      <w:r>
        <w:rPr>
          <w:lang w:eastAsia="en-US"/>
        </w:rPr>
        <w:t>озга</w:t>
      </w:r>
      <w:r w:rsidR="00437A0A">
        <w:rPr>
          <w:lang w:eastAsia="en-US"/>
        </w:rPr>
        <w:t xml:space="preserve"> </w:t>
      </w:r>
      <w:r>
        <w:rPr>
          <w:lang w:eastAsia="en-US"/>
        </w:rPr>
        <w:t>4ХХ.</w:t>
      </w:r>
      <w:r w:rsidR="00437A0A">
        <w:rPr>
          <w:lang w:eastAsia="en-US"/>
        </w:rPr>
        <w:t xml:space="preserve"> </w:t>
      </w:r>
    </w:p>
    <w:p w14:paraId="04D73A74" w14:textId="136DC9AF" w:rsidR="004B6FA1" w:rsidRDefault="004B6FA1" w:rsidP="00194648">
      <w:pPr>
        <w:rPr>
          <w:lang w:eastAsia="en-US"/>
        </w:rPr>
      </w:pP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эпоху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развитых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коммуникаций,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когда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каждом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доме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Интернет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телевизор,</w:t>
      </w:r>
      <w:r w:rsidR="00437A0A">
        <w:rPr>
          <w:lang w:eastAsia="en-US"/>
        </w:rPr>
        <w:t xml:space="preserve"> </w:t>
      </w:r>
      <w:r w:rsidRPr="00D2440C">
        <w:rPr>
          <w:rStyle w:val="--"/>
        </w:rPr>
        <w:t>популярность</w:t>
      </w:r>
      <w:r w:rsidR="00437A0A">
        <w:rPr>
          <w:rStyle w:val="--"/>
        </w:rPr>
        <w:t xml:space="preserve"> </w:t>
      </w:r>
      <w:r w:rsidRPr="00D2440C">
        <w:rPr>
          <w:rStyle w:val="--0"/>
        </w:rPr>
        <w:t>исключает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свободу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действий.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Информационная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эпоха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делает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всякого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известного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человека</w:t>
      </w:r>
      <w:r w:rsidR="00437A0A">
        <w:rPr>
          <w:lang w:eastAsia="en-US"/>
        </w:rPr>
        <w:t xml:space="preserve"> </w:t>
      </w:r>
      <w:r w:rsidRPr="00D2440C">
        <w:rPr>
          <w:rStyle w:val="--"/>
        </w:rPr>
        <w:t>заложником</w:t>
      </w:r>
      <w:r w:rsidR="00437A0A">
        <w:rPr>
          <w:rStyle w:val="--"/>
        </w:rPr>
        <w:t xml:space="preserve"> </w:t>
      </w:r>
      <w:r w:rsidRPr="00D2440C">
        <w:rPr>
          <w:rStyle w:val="--0"/>
        </w:rPr>
        <w:t>ситуации</w:t>
      </w:r>
      <w:r w:rsidRPr="00194648">
        <w:t>.</w:t>
      </w:r>
      <w:r w:rsidR="00437A0A" w:rsidRPr="00194648">
        <w:t xml:space="preserve"> </w:t>
      </w:r>
      <w:r w:rsidRPr="00221761">
        <w:rPr>
          <w:lang w:eastAsia="en-US"/>
        </w:rPr>
        <w:t>Как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только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человек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становится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популярным,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он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утрачивает</w:t>
      </w:r>
      <w:r w:rsidR="00437A0A">
        <w:rPr>
          <w:lang w:eastAsia="en-US"/>
        </w:rPr>
        <w:t xml:space="preserve"> </w:t>
      </w:r>
      <w:r w:rsidRPr="00D2440C">
        <w:rPr>
          <w:rStyle w:val="--0"/>
        </w:rPr>
        <w:t>способность</w:t>
      </w:r>
      <w:r w:rsidR="00437A0A">
        <w:rPr>
          <w:rStyle w:val="--0"/>
        </w:rPr>
        <w:t xml:space="preserve"> </w:t>
      </w:r>
      <w:r w:rsidRPr="00D2440C">
        <w:rPr>
          <w:rStyle w:val="--"/>
        </w:rPr>
        <w:t>создавать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ситуацию.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Теперь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он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может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только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встраиваться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</w:t>
      </w:r>
      <w:r w:rsidR="00194648">
        <w:rPr>
          <w:lang w:eastAsia="en-US"/>
        </w:rPr>
        <w:t>ё</w:t>
      </w:r>
      <w:r w:rsidRPr="00221761">
        <w:rPr>
          <w:lang w:eastAsia="en-US"/>
        </w:rPr>
        <w:t>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Ситуацию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созда</w:t>
      </w:r>
      <w:r w:rsidR="00194648">
        <w:rPr>
          <w:lang w:eastAsia="en-US"/>
        </w:rPr>
        <w:t>ё</w:t>
      </w:r>
      <w:r w:rsidRPr="00221761">
        <w:rPr>
          <w:lang w:eastAsia="en-US"/>
        </w:rPr>
        <w:t>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тот,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сидит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за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шахматной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доской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качестве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игрока,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стоит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качестве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фигуры.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Популярный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политик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всегда</w:t>
      </w:r>
      <w:r w:rsidR="00437A0A">
        <w:rPr>
          <w:lang w:eastAsia="en-US"/>
        </w:rPr>
        <w:t xml:space="preserve"> </w:t>
      </w:r>
      <w:r w:rsidR="00194648" w:rsidRPr="00221761">
        <w:rPr>
          <w:lang w:eastAsia="en-US"/>
        </w:rPr>
        <w:t>идёт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туда,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куда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толкает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сиюминутная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ситуация.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Кто</w:t>
      </w:r>
      <w:r w:rsidR="00437A0A">
        <w:rPr>
          <w:lang w:eastAsia="en-US"/>
        </w:rPr>
        <w:t xml:space="preserve"> </w:t>
      </w:r>
      <w:r w:rsidRPr="00D2440C">
        <w:rPr>
          <w:rStyle w:val="--"/>
        </w:rPr>
        <w:t>не</w:t>
      </w:r>
      <w:r w:rsidR="00437A0A">
        <w:rPr>
          <w:rStyle w:val="--"/>
        </w:rPr>
        <w:t xml:space="preserve"> </w:t>
      </w:r>
      <w:r w:rsidR="00194648" w:rsidRPr="00D2440C">
        <w:rPr>
          <w:rStyle w:val="--0"/>
        </w:rPr>
        <w:t>ИДЁТ</w:t>
      </w:r>
      <w:r w:rsidRPr="00194648">
        <w:t>,</w:t>
      </w:r>
      <w:r w:rsidR="00437A0A" w:rsidRPr="00194648">
        <w:t xml:space="preserve"> </w:t>
      </w:r>
      <w:r w:rsidRPr="00221761">
        <w:rPr>
          <w:lang w:eastAsia="en-US"/>
        </w:rPr>
        <w:t>тот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становится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политическим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трупом</w:t>
      </w:r>
      <w:r w:rsidR="00194648">
        <w:rPr>
          <w:lang w:eastAsia="en-US"/>
        </w:rPr>
        <w:t>, по</w:t>
      </w:r>
      <w:r w:rsidRPr="00221761">
        <w:rPr>
          <w:lang w:eastAsia="en-US"/>
        </w:rPr>
        <w:t>этому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популярных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фигур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сегодня</w:t>
      </w:r>
      <w:r w:rsidR="00437A0A">
        <w:rPr>
          <w:lang w:eastAsia="en-US"/>
        </w:rPr>
        <w:t xml:space="preserve"> </w:t>
      </w:r>
      <w:r w:rsidRPr="00D2440C">
        <w:rPr>
          <w:rStyle w:val="--"/>
        </w:rPr>
        <w:t>не</w:t>
      </w:r>
      <w:r w:rsidR="00437A0A">
        <w:rPr>
          <w:rStyle w:val="--"/>
        </w:rPr>
        <w:t xml:space="preserve"> </w:t>
      </w:r>
      <w:r w:rsidRPr="00D2440C">
        <w:rPr>
          <w:rStyle w:val="--0"/>
        </w:rPr>
        <w:t>может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быть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собственной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долгосрочной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стратегии.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Реально</w:t>
      </w:r>
      <w:r w:rsidR="00437A0A">
        <w:rPr>
          <w:lang w:eastAsia="en-US"/>
        </w:rPr>
        <w:t xml:space="preserve"> — </w:t>
      </w:r>
      <w:r w:rsidRPr="00221761">
        <w:rPr>
          <w:lang w:eastAsia="en-US"/>
        </w:rPr>
        <w:t>это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пешки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очень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большой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игре</w:t>
      </w:r>
      <w:r>
        <w:rPr>
          <w:lang w:eastAsia="en-US"/>
        </w:rPr>
        <w:t>,</w:t>
      </w:r>
      <w:r w:rsidR="00437A0A">
        <w:rPr>
          <w:lang w:eastAsia="en-US"/>
        </w:rPr>
        <w:t xml:space="preserve"> </w:t>
      </w:r>
      <w:r>
        <w:rPr>
          <w:lang w:eastAsia="en-US"/>
        </w:rPr>
        <w:t>которая</w:t>
      </w:r>
      <w:r w:rsidR="00437A0A">
        <w:rPr>
          <w:lang w:eastAsia="en-US"/>
        </w:rPr>
        <w:t xml:space="preserve"> </w:t>
      </w:r>
      <w:r>
        <w:rPr>
          <w:lang w:eastAsia="en-US"/>
        </w:rPr>
        <w:t>сегодня</w:t>
      </w:r>
      <w:r w:rsidR="00437A0A">
        <w:rPr>
          <w:lang w:eastAsia="en-US"/>
        </w:rPr>
        <w:t xml:space="preserve"> </w:t>
      </w:r>
      <w:r>
        <w:rPr>
          <w:lang w:eastAsia="en-US"/>
        </w:rPr>
        <w:t>почему-то</w:t>
      </w:r>
      <w:r w:rsidR="00437A0A">
        <w:rPr>
          <w:lang w:eastAsia="en-US"/>
        </w:rPr>
        <w:t xml:space="preserve"> </w:t>
      </w:r>
      <w:r>
        <w:rPr>
          <w:lang w:eastAsia="en-US"/>
        </w:rPr>
        <w:t>реализуется</w:t>
      </w:r>
      <w:r w:rsidR="00437A0A">
        <w:rPr>
          <w:lang w:eastAsia="en-US"/>
        </w:rPr>
        <w:t xml:space="preserve"> </w:t>
      </w:r>
      <w:r>
        <w:rPr>
          <w:lang w:eastAsia="en-US"/>
        </w:rPr>
        <w:t>не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рамках</w:t>
      </w:r>
      <w:r w:rsidR="00437A0A">
        <w:rPr>
          <w:lang w:eastAsia="en-US"/>
        </w:rPr>
        <w:t xml:space="preserve"> </w:t>
      </w:r>
      <w:r>
        <w:rPr>
          <w:lang w:eastAsia="en-US"/>
        </w:rPr>
        <w:t>задуманного,</w:t>
      </w:r>
      <w:r w:rsidR="00437A0A">
        <w:rPr>
          <w:lang w:eastAsia="en-US"/>
        </w:rPr>
        <w:t xml:space="preserve"> </w:t>
      </w:r>
      <w:r>
        <w:rPr>
          <w:lang w:eastAsia="en-US"/>
        </w:rPr>
        <w:t>а</w:t>
      </w:r>
      <w:r w:rsidR="00437A0A">
        <w:rPr>
          <w:lang w:eastAsia="en-US"/>
        </w:rPr>
        <w:t xml:space="preserve"> </w:t>
      </w:r>
      <w:r>
        <w:rPr>
          <w:lang w:eastAsia="en-US"/>
        </w:rPr>
        <w:t>совершенно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другом</w:t>
      </w:r>
      <w:r w:rsidR="00437A0A">
        <w:rPr>
          <w:lang w:eastAsia="en-US"/>
        </w:rPr>
        <w:t xml:space="preserve"> </w:t>
      </w:r>
      <w:r>
        <w:rPr>
          <w:lang w:eastAsia="en-US"/>
        </w:rPr>
        <w:t>направлении,</w:t>
      </w:r>
      <w:r w:rsidR="00437A0A">
        <w:rPr>
          <w:lang w:eastAsia="en-US"/>
        </w:rPr>
        <w:t xml:space="preserve"> </w:t>
      </w:r>
      <w:r>
        <w:rPr>
          <w:lang w:eastAsia="en-US"/>
        </w:rPr>
        <w:t>но</w:t>
      </w:r>
      <w:r w:rsidR="00437A0A">
        <w:rPr>
          <w:lang w:eastAsia="en-US"/>
        </w:rPr>
        <w:t xml:space="preserve"> </w:t>
      </w:r>
      <w:r>
        <w:rPr>
          <w:lang w:eastAsia="en-US"/>
        </w:rPr>
        <w:t>реализаторы</w:t>
      </w:r>
      <w:r w:rsidR="00437A0A">
        <w:rPr>
          <w:lang w:eastAsia="en-US"/>
        </w:rPr>
        <w:t xml:space="preserve"> </w:t>
      </w:r>
      <w:r>
        <w:rPr>
          <w:lang w:eastAsia="en-US"/>
        </w:rPr>
        <w:t>понять</w:t>
      </w:r>
      <w:r w:rsidR="00437A0A">
        <w:rPr>
          <w:lang w:eastAsia="en-US"/>
        </w:rPr>
        <w:t xml:space="preserve"> </w:t>
      </w:r>
      <w:r>
        <w:rPr>
          <w:lang w:eastAsia="en-US"/>
        </w:rPr>
        <w:t>этого</w:t>
      </w:r>
      <w:r w:rsidR="00437A0A">
        <w:rPr>
          <w:lang w:eastAsia="en-US"/>
        </w:rPr>
        <w:t xml:space="preserve"> </w:t>
      </w:r>
      <w:r w:rsidRPr="002D15E3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2D15E3">
        <w:rPr>
          <w:rStyle w:val="--0"/>
        </w:rPr>
        <w:t>могут</w:t>
      </w:r>
      <w:r w:rsidR="00437A0A">
        <w:rPr>
          <w:lang w:eastAsia="en-US"/>
        </w:rPr>
        <w:t xml:space="preserve"> </w:t>
      </w:r>
      <w:r>
        <w:rPr>
          <w:lang w:eastAsia="en-US"/>
        </w:rPr>
        <w:t>по</w:t>
      </w:r>
      <w:r w:rsidR="00437A0A">
        <w:rPr>
          <w:lang w:eastAsia="en-US"/>
        </w:rPr>
        <w:t xml:space="preserve"> </w:t>
      </w:r>
      <w:r>
        <w:rPr>
          <w:lang w:eastAsia="en-US"/>
        </w:rPr>
        <w:t>указанным</w:t>
      </w:r>
      <w:r w:rsidR="00437A0A">
        <w:rPr>
          <w:lang w:eastAsia="en-US"/>
        </w:rPr>
        <w:t xml:space="preserve"> </w:t>
      </w:r>
      <w:r>
        <w:rPr>
          <w:lang w:eastAsia="en-US"/>
        </w:rPr>
        <w:t>выше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причинам.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Иногда</w:t>
      </w:r>
      <w:r w:rsidR="00437A0A">
        <w:rPr>
          <w:lang w:eastAsia="en-US"/>
        </w:rPr>
        <w:t xml:space="preserve"> </w:t>
      </w:r>
      <w:r>
        <w:rPr>
          <w:lang w:eastAsia="en-US"/>
        </w:rPr>
        <w:t>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желани</w:t>
      </w:r>
      <w:r w:rsidR="00FD6143">
        <w:rPr>
          <w:lang w:eastAsia="en-US"/>
        </w:rPr>
        <w:t>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показаться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современным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доходит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глупостей,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например,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появлением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нанотехнологий,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которые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были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известны</w:t>
      </w:r>
      <w:r w:rsidR="00437A0A">
        <w:rPr>
          <w:lang w:eastAsia="en-US"/>
        </w:rPr>
        <w:t xml:space="preserve"> </w:t>
      </w:r>
      <w:r w:rsidR="006E73A2" w:rsidRPr="00221761">
        <w:rPr>
          <w:lang w:eastAsia="en-US"/>
        </w:rPr>
        <w:t>ещё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шумерам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египтянам.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вот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японец</w:t>
      </w:r>
      <w:r w:rsidR="00437A0A">
        <w:rPr>
          <w:lang w:eastAsia="en-US"/>
        </w:rPr>
        <w:t xml:space="preserve"> </w:t>
      </w:r>
      <w:bookmarkStart w:id="8" w:name="OLE_LINK19"/>
      <w:bookmarkStart w:id="9" w:name="OLE_LINK20"/>
      <w:r w:rsidRPr="00221761">
        <w:rPr>
          <w:lang w:eastAsia="en-US"/>
        </w:rPr>
        <w:t>Норио</w:t>
      </w:r>
      <w:r w:rsidR="00437A0A">
        <w:rPr>
          <w:color w:val="262626"/>
          <w:lang w:eastAsia="en-US"/>
        </w:rPr>
        <w:t xml:space="preserve"> </w:t>
      </w:r>
      <w:r w:rsidRPr="00221761">
        <w:rPr>
          <w:color w:val="262626"/>
          <w:lang w:eastAsia="en-US"/>
        </w:rPr>
        <w:t>Танигучи</w:t>
      </w:r>
      <w:bookmarkEnd w:id="8"/>
      <w:bookmarkEnd w:id="9"/>
      <w:r>
        <w:rPr>
          <w:rStyle w:val="afc"/>
          <w:rFonts w:cs="Helvetica"/>
          <w:szCs w:val="28"/>
          <w:lang w:eastAsia="en-US"/>
        </w:rPr>
        <w:footnoteReference w:id="3"/>
      </w:r>
      <w:r w:rsidR="00437A0A">
        <w:rPr>
          <w:lang w:eastAsia="en-US"/>
        </w:rPr>
        <w:t xml:space="preserve"> </w:t>
      </w:r>
      <w:r w:rsidR="006E73A2" w:rsidRPr="00221761">
        <w:rPr>
          <w:lang w:eastAsia="en-US"/>
        </w:rPr>
        <w:t>ввёл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1974</w:t>
      </w:r>
      <w:r w:rsidR="006E73A2">
        <w:rPr>
          <w:lang w:eastAsia="en-US"/>
        </w:rPr>
        <w:t> </w:t>
      </w:r>
      <w:r w:rsidRPr="00221761">
        <w:rPr>
          <w:lang w:eastAsia="en-US"/>
        </w:rPr>
        <w:t>г.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оборот</w:t>
      </w:r>
      <w:r w:rsidR="00437A0A">
        <w:rPr>
          <w:lang w:eastAsia="en-US"/>
        </w:rPr>
        <w:t xml:space="preserve"> </w:t>
      </w:r>
      <w:bookmarkStart w:id="10" w:name="OLE_LINK21"/>
      <w:bookmarkStart w:id="11" w:name="OLE_LINK22"/>
      <w:r w:rsidRPr="00221761">
        <w:rPr>
          <w:lang w:eastAsia="en-US"/>
        </w:rPr>
        <w:t>понятие</w:t>
      </w:r>
      <w:r w:rsidR="00437A0A">
        <w:rPr>
          <w:lang w:eastAsia="en-US"/>
        </w:rPr>
        <w:t xml:space="preserve"> </w:t>
      </w:r>
      <w:r w:rsidRPr="00BC2E6E">
        <w:rPr>
          <w:b/>
          <w:bCs/>
          <w:i/>
          <w:iCs/>
          <w:lang w:eastAsia="en-US"/>
        </w:rPr>
        <w:t>нано</w:t>
      </w:r>
      <w:r w:rsidR="006E73A2">
        <w:rPr>
          <w:b/>
          <w:bCs/>
          <w:i/>
          <w:iCs/>
          <w:lang w:eastAsia="en-US"/>
        </w:rPr>
        <w:t>-</w:t>
      </w:r>
      <w:r w:rsidR="00437A0A">
        <w:rPr>
          <w:lang w:eastAsia="en-US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для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образования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наименований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и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обозначени</w:t>
      </w:r>
      <w:r w:rsidR="006E73A2">
        <w:rPr>
          <w:rFonts w:cs="Arial"/>
          <w:color w:val="202122"/>
          <w:shd w:val="clear" w:color="auto" w:fill="FFFFFF"/>
        </w:rPr>
        <w:t>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десятичных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дольных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</w:t>
      </w:r>
      <w:r>
        <w:rPr>
          <w:rFonts w:cs="Arial"/>
          <w:color w:val="202122"/>
          <w:shd w:val="clear" w:color="auto" w:fill="FFFFFF"/>
        </w:rPr>
        <w:t>.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Единица,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наименование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которой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образовано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путём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присоединения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приставки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b/>
          <w:bCs/>
          <w:i/>
          <w:iCs/>
          <w:color w:val="202122"/>
          <w:shd w:val="clear" w:color="auto" w:fill="FFFFFF"/>
        </w:rPr>
        <w:t>нано</w:t>
      </w:r>
      <w:r w:rsidR="006E73A2">
        <w:rPr>
          <w:rFonts w:cs="Arial"/>
          <w:b/>
          <w:bCs/>
          <w:i/>
          <w:iCs/>
          <w:color w:val="202122"/>
          <w:shd w:val="clear" w:color="auto" w:fill="FFFFFF"/>
        </w:rPr>
        <w:t>-</w:t>
      </w:r>
      <w:r w:rsidR="00437A0A">
        <w:rPr>
          <w:rFonts w:cs="Arial"/>
          <w:b/>
          <w:bCs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к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наименованию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исходной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единицы,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получается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в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результате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умножения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исходной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единицы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b/>
          <w:bCs/>
          <w:i/>
          <w:iCs/>
          <w:color w:val="202122"/>
          <w:shd w:val="clear" w:color="auto" w:fill="FFFFFF"/>
        </w:rPr>
        <w:t>на</w:t>
      </w:r>
      <w:r w:rsidR="00437A0A">
        <w:rPr>
          <w:rFonts w:cs="Arial"/>
          <w:b/>
          <w:bCs/>
          <w:i/>
          <w:iCs/>
          <w:color w:val="202122"/>
          <w:shd w:val="clear" w:color="auto" w:fill="FFFFFF"/>
        </w:rPr>
        <w:t xml:space="preserve"> </w:t>
      </w:r>
      <w:r w:rsidRPr="00BC2E6E">
        <w:rPr>
          <w:rFonts w:cs="Arial"/>
          <w:b/>
          <w:bCs/>
          <w:i/>
          <w:iCs/>
          <w:color w:val="202122"/>
          <w:shd w:val="clear" w:color="auto" w:fill="FFFFFF"/>
        </w:rPr>
        <w:t>число</w:t>
      </w:r>
      <w:r w:rsidR="00437A0A">
        <w:rPr>
          <w:rFonts w:cs="Arial"/>
          <w:b/>
          <w:bCs/>
          <w:i/>
          <w:iCs/>
          <w:color w:val="202122"/>
          <w:shd w:val="clear" w:color="auto" w:fill="FFFFFF"/>
        </w:rPr>
        <w:t xml:space="preserve"> </w:t>
      </w:r>
      <w:r w:rsidRPr="00BC2E6E">
        <w:rPr>
          <w:rFonts w:cs="Arial"/>
          <w:b/>
          <w:bCs/>
          <w:i/>
          <w:iCs/>
          <w:color w:val="202122"/>
          <w:shd w:val="clear" w:color="auto" w:fill="FFFFFF"/>
        </w:rPr>
        <w:t>10</w:t>
      </w:r>
      <w:r w:rsidRPr="00BC2E6E">
        <w:rPr>
          <w:rFonts w:cs="Arial"/>
          <w:b/>
          <w:bCs/>
          <w:i/>
          <w:iCs/>
          <w:color w:val="202122"/>
          <w:shd w:val="clear" w:color="auto" w:fill="FFFFFF"/>
          <w:vertAlign w:val="superscript"/>
        </w:rPr>
        <w:t>−9</w:t>
      </w:r>
      <w:r w:rsidRPr="006E73A2">
        <w:t>.</w:t>
      </w:r>
      <w:r w:rsidR="00437A0A" w:rsidRPr="006E73A2">
        <w:t xml:space="preserve"> </w:t>
      </w:r>
      <w:r w:rsidRPr="00BC2E6E">
        <w:rPr>
          <w:rFonts w:cs="Arial"/>
          <w:color w:val="202122"/>
          <w:shd w:val="clear" w:color="auto" w:fill="FFFFFF"/>
        </w:rPr>
        <w:t>Иначе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говоря,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вновь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образованная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единица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равна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одной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>
        <w:rPr>
          <w:rFonts w:cs="Arial"/>
          <w:color w:val="202122"/>
          <w:shd w:val="clear" w:color="auto" w:fill="FFFFFF"/>
        </w:rPr>
        <w:t>миллиардной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части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исходной</w:t>
      </w:r>
      <w:r w:rsidR="00437A0A">
        <w:rPr>
          <w:rFonts w:cs="Arial"/>
          <w:color w:val="202122"/>
          <w:shd w:val="clear" w:color="auto" w:fill="FFFFFF"/>
        </w:rPr>
        <w:t xml:space="preserve"> </w:t>
      </w:r>
      <w:r w:rsidRPr="00BC2E6E">
        <w:rPr>
          <w:rFonts w:cs="Arial"/>
          <w:color w:val="202122"/>
          <w:shd w:val="clear" w:color="auto" w:fill="FFFFFF"/>
        </w:rPr>
        <w:t>единицы.</w:t>
      </w:r>
      <w:r w:rsidR="00437A0A">
        <w:rPr>
          <w:lang w:eastAsia="en-US"/>
        </w:rPr>
        <w:t xml:space="preserve"> </w:t>
      </w:r>
      <w:bookmarkEnd w:id="10"/>
      <w:bookmarkEnd w:id="11"/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подхватили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этот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термин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«нано</w:t>
      </w:r>
      <w:r w:rsidR="006E73A2">
        <w:rPr>
          <w:lang w:eastAsia="en-US"/>
        </w:rPr>
        <w:t>-</w:t>
      </w:r>
      <w:r w:rsidRPr="00BC2E6E">
        <w:rPr>
          <w:lang w:eastAsia="en-US"/>
        </w:rPr>
        <w:t>»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дельцы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BC2E6E">
        <w:rPr>
          <w:lang w:eastAsia="en-US"/>
        </w:rPr>
        <w:t>стали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примерять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разным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понятиям: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наномедицина,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наноэкономика,</w:t>
      </w:r>
      <w:r w:rsidR="00437A0A">
        <w:rPr>
          <w:lang w:eastAsia="en-US"/>
        </w:rPr>
        <w:t xml:space="preserve"> </w:t>
      </w:r>
      <w:r>
        <w:rPr>
          <w:lang w:eastAsia="en-US"/>
        </w:rPr>
        <w:t>наноматериал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т.</w:t>
      </w:r>
      <w:r w:rsidR="006E73A2">
        <w:rPr>
          <w:lang w:eastAsia="en-US"/>
        </w:rPr>
        <w:t> </w:t>
      </w:r>
      <w:r w:rsidRPr="00221761">
        <w:rPr>
          <w:lang w:eastAsia="en-US"/>
        </w:rPr>
        <w:t>д.</w:t>
      </w:r>
      <w:r w:rsidR="00437A0A">
        <w:rPr>
          <w:lang w:eastAsia="en-US"/>
        </w:rPr>
        <w:t xml:space="preserve"> </w:t>
      </w:r>
    </w:p>
    <w:p w14:paraId="63975A3C" w14:textId="16ADF73A" w:rsidR="004B6FA1" w:rsidRPr="006E73A2" w:rsidRDefault="00437A0A" w:rsidP="006E73A2">
      <w:pPr>
        <w:rPr>
          <w:rFonts w:eastAsia="Times New Roman"/>
          <w:color w:val="000000"/>
        </w:rPr>
      </w:pPr>
      <w:r>
        <w:rPr>
          <w:rFonts w:cs="Helvetica"/>
          <w:color w:val="000000"/>
          <w:lang w:eastAsia="en-US"/>
        </w:rPr>
        <w:t xml:space="preserve"> </w:t>
      </w:r>
      <w:r w:rsidR="004B6FA1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="004B6FA1" w:rsidRPr="00BC2E6E">
        <w:rPr>
          <w:rStyle w:val="--"/>
        </w:rPr>
        <w:t>не</w:t>
      </w:r>
      <w:r>
        <w:rPr>
          <w:rStyle w:val="--0"/>
        </w:rPr>
        <w:t xml:space="preserve"> </w:t>
      </w:r>
      <w:r w:rsidR="004B6FA1" w:rsidRPr="00BC2E6E">
        <w:rPr>
          <w:rStyle w:val="--0"/>
        </w:rPr>
        <w:t>западный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мир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хочет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уничтожить.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хотят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уничтожить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те,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кого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произошли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полном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объёме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упрощения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функций</w:t>
      </w:r>
      <w:r>
        <w:rPr>
          <w:rFonts w:eastAsia="Times New Roman"/>
        </w:rPr>
        <w:t xml:space="preserve"> </w:t>
      </w:r>
      <w:r w:rsidR="006E73A2">
        <w:rPr>
          <w:rFonts w:eastAsia="Times New Roman"/>
        </w:rPr>
        <w:t>М</w:t>
      </w:r>
      <w:r w:rsidR="004B6FA1">
        <w:rPr>
          <w:rFonts w:eastAsia="Times New Roman"/>
        </w:rPr>
        <w:t>озга,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вс</w:t>
      </w:r>
      <w:r w:rsidR="006E73A2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="006E73A2">
        <w:rPr>
          <w:rFonts w:eastAsia="Times New Roman"/>
        </w:rPr>
        <w:t>ещё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находятся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наверху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властных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структур.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Реальная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опасность</w:t>
      </w:r>
      <w:r>
        <w:rPr>
          <w:rFonts w:eastAsia="Times New Roman"/>
        </w:rPr>
        <w:t xml:space="preserve"> — </w:t>
      </w:r>
      <w:r w:rsidR="004B6FA1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автом</w:t>
      </w:r>
      <w:r w:rsidR="006E73A2">
        <w:rPr>
          <w:rFonts w:eastAsia="Times New Roman"/>
        </w:rPr>
        <w:t>о</w:t>
      </w:r>
      <w:r w:rsidR="004B6FA1">
        <w:rPr>
          <w:rFonts w:eastAsia="Times New Roman"/>
        </w:rPr>
        <w:t>торности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сегодняшнего</w:t>
      </w:r>
      <w:r>
        <w:rPr>
          <w:rFonts w:eastAsia="Times New Roman"/>
        </w:rPr>
        <w:t xml:space="preserve"> </w:t>
      </w:r>
      <w:r w:rsidR="004B6FA1">
        <w:rPr>
          <w:rFonts w:eastAsia="Times New Roman"/>
        </w:rPr>
        <w:t>мышления.</w:t>
      </w:r>
      <w:r>
        <w:rPr>
          <w:rFonts w:eastAsia="Times New Roman"/>
        </w:rPr>
        <w:t xml:space="preserve"> </w:t>
      </w:r>
      <w:r w:rsidR="004B6FA1">
        <w:rPr>
          <w:rFonts w:eastAsia="Times New Roman"/>
          <w:color w:val="000000"/>
        </w:rPr>
        <w:t>Н</w:t>
      </w:r>
      <w:r w:rsidR="004B6FA1" w:rsidRPr="00BD06ED">
        <w:rPr>
          <w:rFonts w:eastAsia="Times New Roman"/>
          <w:color w:val="000000"/>
        </w:rPr>
        <w:t>ет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ничего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опаснее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т</w:t>
      </w:r>
      <w:r w:rsidR="004B6FA1" w:rsidRPr="00BD06ED">
        <w:rPr>
          <w:rFonts w:eastAsia="Times New Roman"/>
          <w:color w:val="000000"/>
        </w:rPr>
        <w:t>еори</w:t>
      </w:r>
      <w:r w:rsidR="004B6FA1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заговора</w:t>
      </w:r>
      <w:r w:rsidR="004B6FA1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когда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вс</w:t>
      </w:r>
      <w:r w:rsidR="004B6FA1">
        <w:rPr>
          <w:rFonts w:eastAsia="Times New Roman"/>
          <w:color w:val="000000"/>
        </w:rPr>
        <w:t>ё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приписывается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каким-нибудь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злым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силам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без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какого-</w:t>
      </w:r>
      <w:r w:rsidR="004B6FA1" w:rsidRPr="00BD06ED">
        <w:rPr>
          <w:rFonts w:eastAsia="Times New Roman"/>
          <w:color w:val="000000"/>
        </w:rPr>
        <w:lastRenderedPageBreak/>
        <w:t>нибудь</w:t>
      </w:r>
      <w:r>
        <w:rPr>
          <w:rFonts w:eastAsia="Times New Roman"/>
        </w:rPr>
        <w:t xml:space="preserve"> </w:t>
      </w:r>
      <w:r w:rsidR="004B6FA1" w:rsidRPr="00BD06ED">
        <w:rPr>
          <w:rFonts w:eastAsia="Times New Roman"/>
          <w:color w:val="000000"/>
        </w:rPr>
        <w:t>шевеления</w:t>
      </w:r>
      <w:r w:rsidR="006E73A2" w:rsidRPr="006E73A2">
        <w:rPr>
          <w:rFonts w:eastAsia="Times New Roman"/>
          <w:color w:val="000000"/>
        </w:rPr>
        <w:t xml:space="preserve"> </w:t>
      </w:r>
      <w:r w:rsidR="006E73A2" w:rsidRPr="00BD06ED">
        <w:rPr>
          <w:rFonts w:eastAsia="Times New Roman"/>
          <w:color w:val="000000"/>
        </w:rPr>
        <w:t>там</w:t>
      </w:r>
      <w:r w:rsidR="004B6FA1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ничего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в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мире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происходит</w:t>
      </w:r>
      <w:r w:rsidR="004B6FA1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Но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это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же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значит</w:t>
      </w:r>
      <w:r w:rsidR="004B6FA1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что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заговоров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нет</w:t>
      </w:r>
      <w:r w:rsidR="004B6FA1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Н</w:t>
      </w:r>
      <w:r w:rsidR="004B6FA1" w:rsidRPr="00BD06ED">
        <w:rPr>
          <w:rFonts w:eastAsia="Times New Roman"/>
          <w:color w:val="000000"/>
        </w:rPr>
        <w:t>икто</w:t>
      </w:r>
      <w:r>
        <w:rPr>
          <w:rFonts w:eastAsia="Times New Roman"/>
          <w:color w:val="000000"/>
        </w:rPr>
        <w:t xml:space="preserve"> </w:t>
      </w:r>
      <w:r w:rsidR="004B6FA1" w:rsidRPr="00BC39A0">
        <w:rPr>
          <w:rStyle w:val="--"/>
        </w:rPr>
        <w:t>не</w:t>
      </w:r>
      <w:r>
        <w:rPr>
          <w:rStyle w:val="--0"/>
        </w:rPr>
        <w:t xml:space="preserve"> </w:t>
      </w:r>
      <w:r w:rsidR="004B6FA1" w:rsidRPr="00BC39A0">
        <w:rPr>
          <w:rStyle w:val="--0"/>
        </w:rPr>
        <w:t>говорит</w:t>
      </w:r>
      <w:r w:rsidR="004B6FA1" w:rsidRPr="00BD06ED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что</w:t>
      </w:r>
      <w:r>
        <w:rPr>
          <w:rFonts w:eastAsia="Times New Roman"/>
          <w:color w:val="000000"/>
        </w:rPr>
        <w:t xml:space="preserve"> </w:t>
      </w:r>
      <w:r w:rsidR="004B6FA1" w:rsidRPr="0088490F">
        <w:rPr>
          <w:rStyle w:val="--0"/>
        </w:rPr>
        <w:t>нет</w:t>
      </w:r>
      <w:r>
        <w:rPr>
          <w:rStyle w:val="--0"/>
        </w:rPr>
        <w:t xml:space="preserve"> </w:t>
      </w:r>
      <w:r w:rsidR="004B6FA1" w:rsidRPr="0088490F">
        <w:rPr>
          <w:rStyle w:val="--"/>
        </w:rPr>
        <w:t>биологического</w:t>
      </w:r>
      <w:r>
        <w:rPr>
          <w:rStyle w:val="--0"/>
        </w:rPr>
        <w:t xml:space="preserve"> </w:t>
      </w:r>
      <w:r w:rsidR="004B6FA1" w:rsidRPr="00BC39A0">
        <w:rPr>
          <w:rStyle w:val="--0"/>
        </w:rPr>
        <w:t>оружия</w:t>
      </w:r>
      <w:r w:rsidR="004B6FA1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З</w:t>
      </w:r>
      <w:r w:rsidR="004B6FA1" w:rsidRPr="00BD06ED">
        <w:rPr>
          <w:rFonts w:eastAsia="Times New Roman"/>
          <w:color w:val="000000"/>
        </w:rPr>
        <w:t>ападный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мир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хочет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нас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уничтожить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EF267F">
        <w:rPr>
          <w:rStyle w:val="--"/>
        </w:rPr>
        <w:t>не</w:t>
      </w:r>
      <w:r>
        <w:rPr>
          <w:rStyle w:val="--0"/>
        </w:rPr>
        <w:t xml:space="preserve"> </w:t>
      </w:r>
      <w:r w:rsidR="004B6FA1" w:rsidRPr="00EF267F">
        <w:rPr>
          <w:rStyle w:val="--0"/>
        </w:rPr>
        <w:t>хочет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использовать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для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этого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стратегическое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ядерное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оружие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как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совокупн</w:t>
      </w:r>
      <w:r w:rsidR="004B6FA1">
        <w:rPr>
          <w:rFonts w:eastAsia="Times New Roman"/>
          <w:color w:val="000000"/>
        </w:rPr>
        <w:t>ое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цел</w:t>
      </w:r>
      <w:r w:rsidR="004B6FA1">
        <w:rPr>
          <w:rFonts w:eastAsia="Times New Roman"/>
          <w:color w:val="000000"/>
        </w:rPr>
        <w:t>ое.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О</w:t>
      </w:r>
      <w:r w:rsidR="004B6FA1" w:rsidRPr="00BD06ED">
        <w:rPr>
          <w:rFonts w:eastAsia="Times New Roman"/>
          <w:color w:val="000000"/>
        </w:rPr>
        <w:t>н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оп</w:t>
      </w:r>
      <w:r w:rsidR="004B6FA1" w:rsidRPr="00BD06ED">
        <w:rPr>
          <w:rFonts w:eastAsia="Times New Roman"/>
          <w:color w:val="000000"/>
        </w:rPr>
        <w:t>асается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ответа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EF267F">
        <w:rPr>
          <w:rStyle w:val="--"/>
        </w:rPr>
        <w:t>не</w:t>
      </w:r>
      <w:r>
        <w:rPr>
          <w:rStyle w:val="--0"/>
        </w:rPr>
        <w:t xml:space="preserve"> </w:t>
      </w:r>
      <w:r w:rsidR="004B6FA1" w:rsidRPr="00EF267F">
        <w:rPr>
          <w:rStyle w:val="--0"/>
        </w:rPr>
        <w:t>уверен</w:t>
      </w:r>
      <w:r w:rsidR="004B6FA1" w:rsidRPr="006E73A2">
        <w:t>,</w:t>
      </w:r>
      <w:r w:rsidRPr="006E73A2">
        <w:t xml:space="preserve"> </w:t>
      </w:r>
      <w:r w:rsidR="004B6FA1" w:rsidRPr="00BD06ED">
        <w:rPr>
          <w:rFonts w:eastAsia="Times New Roman"/>
          <w:color w:val="000000"/>
        </w:rPr>
        <w:t>что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настолько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опередил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нас</w:t>
      </w:r>
      <w:r w:rsidR="004B6FA1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что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может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обойтись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без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этого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ответа</w:t>
      </w:r>
      <w:r w:rsidR="004B6FA1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Но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есть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другое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оружие</w:t>
      </w:r>
      <w:r>
        <w:rPr>
          <w:rFonts w:eastAsia="Times New Roman"/>
        </w:rPr>
        <w:t xml:space="preserve"> — </w:t>
      </w:r>
      <w:r w:rsidR="004B6FA1" w:rsidRPr="006F5450">
        <w:rPr>
          <w:rStyle w:val="--"/>
        </w:rPr>
        <w:t>биологическое</w:t>
      </w:r>
      <w:r>
        <w:rPr>
          <w:rStyle w:val="--"/>
        </w:rPr>
        <w:t xml:space="preserve"> </w:t>
      </w:r>
      <w:r w:rsidR="004B6FA1" w:rsidRPr="006F5450">
        <w:rPr>
          <w:rStyle w:val="--0"/>
        </w:rPr>
        <w:t>оружие</w:t>
      </w:r>
      <w:r w:rsidR="004B6FA1" w:rsidRPr="006E73A2">
        <w:t>,</w:t>
      </w:r>
      <w:r w:rsidRPr="006E73A2">
        <w:t xml:space="preserve"> </w:t>
      </w:r>
      <w:r w:rsidR="006E73A2">
        <w:rPr>
          <w:rFonts w:eastAsia="Times New Roman"/>
          <w:noProof/>
          <w:color w:val="000000"/>
        </w:rPr>
        <w:drawing>
          <wp:anchor distT="0" distB="0" distL="114300" distR="114300" simplePos="0" relativeHeight="251663360" behindDoc="1" locked="0" layoutInCell="1" allowOverlap="1" wp14:anchorId="1EB78601" wp14:editId="1F1D5495">
            <wp:simplePos x="0" y="0"/>
            <wp:positionH relativeFrom="column">
              <wp:posOffset>0</wp:posOffset>
            </wp:positionH>
            <wp:positionV relativeFrom="paragraph">
              <wp:posOffset>1481017</wp:posOffset>
            </wp:positionV>
            <wp:extent cx="3513455" cy="2527300"/>
            <wp:effectExtent l="0" t="0" r="4445" b="0"/>
            <wp:wrapTight wrapText="bothSides">
              <wp:wrapPolygon edited="0">
                <wp:start x="0" y="0"/>
                <wp:lineTo x="0" y="21491"/>
                <wp:lineTo x="21549" y="21491"/>
                <wp:lineTo x="21549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FA1" w:rsidRPr="00BD06ED">
        <w:rPr>
          <w:rFonts w:eastAsia="Times New Roman"/>
          <w:color w:val="000000"/>
        </w:rPr>
        <w:t>которое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американцы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в</w:t>
      </w:r>
      <w:r w:rsidR="004B6FA1" w:rsidRPr="00BD06ED">
        <w:rPr>
          <w:rFonts w:eastAsia="Times New Roman"/>
          <w:color w:val="000000"/>
        </w:rPr>
        <w:t>зяли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у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японцев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соответствующим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способом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развивали</w:t>
      </w:r>
      <w:r w:rsidR="004B6FA1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и</w:t>
      </w:r>
      <w:r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</w:rPr>
        <w:t>на</w:t>
      </w:r>
      <w:r w:rsidR="004B6FA1">
        <w:rPr>
          <w:rFonts w:eastAsia="Times New Roman"/>
          <w:color w:val="000000"/>
        </w:rPr>
        <w:t>д</w:t>
      </w:r>
      <w:r>
        <w:rPr>
          <w:rFonts w:eastAsia="Times New Roman"/>
          <w:color w:val="000000"/>
        </w:rPr>
        <w:t xml:space="preserve"> </w:t>
      </w:r>
      <w:r w:rsidR="004B6FA1">
        <w:rPr>
          <w:rFonts w:eastAsia="Times New Roman"/>
          <w:color w:val="000000"/>
        </w:rPr>
        <w:t>совершенствованием</w:t>
      </w:r>
      <w:r w:rsidR="006E73A2">
        <w:rPr>
          <w:rFonts w:eastAsia="Times New Roman"/>
          <w:color w:val="000000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котор</w:t>
      </w:r>
      <w:r w:rsidR="004B6FA1">
        <w:rPr>
          <w:rFonts w:eastAsia="Times New Roman"/>
          <w:color w:val="000000"/>
          <w:szCs w:val="28"/>
        </w:rPr>
        <w:t>ого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работают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10-12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крупнейших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центров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общим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бюджетом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гораздо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больше,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чем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вся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наша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медицина</w:t>
      </w:r>
      <w:r w:rsidR="004B6FA1">
        <w:rPr>
          <w:rFonts w:eastAsia="Times New Roman"/>
          <w:color w:val="000000"/>
          <w:szCs w:val="28"/>
        </w:rPr>
        <w:t>.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</w:t>
      </w:r>
      <w:r w:rsidR="004B6FA1" w:rsidRPr="00BD06ED">
        <w:rPr>
          <w:rFonts w:eastAsia="Times New Roman"/>
          <w:color w:val="000000"/>
          <w:szCs w:val="28"/>
        </w:rPr>
        <w:t>очему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биологическое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оружие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может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быть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применено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сегодня,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рамках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истерических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замыслов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автом</w:t>
      </w:r>
      <w:r w:rsidR="006E73A2">
        <w:rPr>
          <w:rFonts w:eastAsia="Times New Roman"/>
          <w:color w:val="000000"/>
          <w:szCs w:val="28"/>
        </w:rPr>
        <w:t>о</w:t>
      </w:r>
      <w:r w:rsidR="004B6FA1">
        <w:rPr>
          <w:rFonts w:eastAsia="Times New Roman"/>
          <w:color w:val="000000"/>
          <w:szCs w:val="28"/>
        </w:rPr>
        <w:t>торности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уничтожению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людей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у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тех,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кто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правит?</w:t>
      </w:r>
      <w:r>
        <w:rPr>
          <w:rFonts w:eastAsia="Times New Roman"/>
          <w:color w:val="000000" w:themeColor="text1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</w:t>
      </w:r>
      <w:r w:rsidR="004B6FA1" w:rsidRPr="00BD06ED">
        <w:rPr>
          <w:rFonts w:eastAsia="Times New Roman"/>
          <w:color w:val="000000"/>
          <w:szCs w:val="28"/>
        </w:rPr>
        <w:t>колько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биологических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центров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был</w:t>
      </w:r>
      <w:r w:rsidR="004B6FA1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открыт</w:t>
      </w:r>
      <w:r w:rsidR="004B6FA1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только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Украине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805940">
        <w:rPr>
          <w:rStyle w:val="--0"/>
        </w:rPr>
        <w:t>на</w:t>
      </w:r>
      <w:r>
        <w:rPr>
          <w:rStyle w:val="--0"/>
        </w:rPr>
        <w:t xml:space="preserve"> </w:t>
      </w:r>
      <w:r w:rsidR="004B6FA1" w:rsidRPr="00805940">
        <w:rPr>
          <w:rStyle w:val="--"/>
        </w:rPr>
        <w:t>сопредельных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нами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территориях</w:t>
      </w:r>
      <w:r w:rsidR="007E41C3">
        <w:rPr>
          <w:rFonts w:eastAsia="Times New Roman"/>
          <w:color w:val="000000"/>
          <w:szCs w:val="28"/>
        </w:rPr>
        <w:t>!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Ч</w:t>
      </w:r>
      <w:r w:rsidR="004B6FA1" w:rsidRPr="00BD06ED">
        <w:rPr>
          <w:rFonts w:eastAsia="Times New Roman"/>
          <w:color w:val="000000"/>
          <w:szCs w:val="28"/>
        </w:rPr>
        <w:t>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там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происходит</w:t>
      </w:r>
      <w:r w:rsidR="004B6FA1">
        <w:rPr>
          <w:rFonts w:eastAsia="Times New Roman"/>
          <w:color w:val="000000"/>
          <w:szCs w:val="28"/>
        </w:rPr>
        <w:t>?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Сколько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сейчас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людей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уже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стесняются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говорить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том,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такое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зачем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вс</w:t>
      </w:r>
      <w:r w:rsidR="006E73A2">
        <w:rPr>
          <w:rFonts w:eastAsia="Times New Roman"/>
          <w:color w:val="000000"/>
          <w:szCs w:val="28"/>
        </w:rPr>
        <w:t>ё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организовано</w:t>
      </w:r>
      <w:r w:rsidR="007E41C3">
        <w:rPr>
          <w:rFonts w:eastAsia="Times New Roman"/>
          <w:color w:val="000000"/>
          <w:szCs w:val="28"/>
        </w:rPr>
        <w:t>!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Почему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люди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имеющие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мировые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заслуги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нобелевские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лауреаты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перед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всем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касается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вируса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генома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так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далее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оказались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изгнанны</w:t>
      </w:r>
      <w:r w:rsidR="006E73A2">
        <w:rPr>
          <w:rFonts w:eastAsia="Times New Roman"/>
          <w:color w:val="000000"/>
          <w:szCs w:val="28"/>
        </w:rPr>
        <w:t>ми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из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процесса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научных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дискуссий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этим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вопросам?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К</w:t>
      </w:r>
      <w:r w:rsidR="004B6FA1" w:rsidRPr="00BD06ED">
        <w:rPr>
          <w:rFonts w:eastAsia="Times New Roman"/>
          <w:color w:val="000000"/>
          <w:szCs w:val="28"/>
        </w:rPr>
        <w:t>ак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научное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сообщество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отменило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императив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дискуссии</w:t>
      </w:r>
      <w:r>
        <w:rPr>
          <w:rFonts w:eastAsia="Times New Roman"/>
          <w:color w:val="000000"/>
          <w:szCs w:val="28"/>
        </w:rPr>
        <w:t xml:space="preserve"> </w:t>
      </w:r>
      <w:r w:rsidR="007E41C3">
        <w:rPr>
          <w:rFonts w:eastAsia="Times New Roman"/>
          <w:color w:val="000000"/>
          <w:szCs w:val="28"/>
        </w:rPr>
        <w:t xml:space="preserve">с </w:t>
      </w:r>
      <w:r w:rsidR="004B6FA1" w:rsidRPr="00BD06ED">
        <w:rPr>
          <w:rFonts w:eastAsia="Times New Roman"/>
          <w:color w:val="000000"/>
          <w:szCs w:val="28"/>
        </w:rPr>
        <w:t>себе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подобными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когда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</w:t>
      </w:r>
      <w:r w:rsidR="004B6FA1" w:rsidRPr="00BD06ED">
        <w:rPr>
          <w:rFonts w:eastAsia="Times New Roman"/>
          <w:color w:val="000000"/>
          <w:szCs w:val="28"/>
        </w:rPr>
        <w:t>дни</w:t>
      </w:r>
      <w:r w:rsidR="004B6FA1">
        <w:rPr>
          <w:rFonts w:eastAsia="Times New Roman"/>
          <w:color w:val="000000"/>
          <w:szCs w:val="28"/>
        </w:rPr>
        <w:t>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просто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отправляли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сумасшедшие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дома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других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травили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так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далее</w:t>
      </w:r>
      <w:r w:rsidR="006E73A2">
        <w:rPr>
          <w:rFonts w:eastAsia="Times New Roman"/>
          <w:color w:val="000000"/>
          <w:szCs w:val="28"/>
        </w:rPr>
        <w:t>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Ч</w:t>
      </w:r>
      <w:r w:rsidR="004B6FA1" w:rsidRPr="00BD06ED">
        <w:rPr>
          <w:rFonts w:eastAsia="Times New Roman"/>
          <w:color w:val="000000"/>
          <w:szCs w:val="28"/>
        </w:rPr>
        <w:t>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произошло</w:t>
      </w:r>
      <w:r w:rsidR="004B6FA1">
        <w:rPr>
          <w:rFonts w:eastAsia="Times New Roman"/>
          <w:color w:val="000000"/>
          <w:szCs w:val="28"/>
        </w:rPr>
        <w:t>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904561">
        <w:rPr>
          <w:rStyle w:val="--"/>
        </w:rPr>
        <w:t>не</w:t>
      </w:r>
      <w:r>
        <w:rPr>
          <w:rStyle w:val="--"/>
        </w:rPr>
        <w:t xml:space="preserve"> </w:t>
      </w:r>
      <w:r w:rsidR="004B6FA1" w:rsidRPr="00904561">
        <w:rPr>
          <w:rStyle w:val="--0"/>
        </w:rPr>
        <w:t>наводит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на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конкретные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размышления?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 w:rsidR="004B6FA1" w:rsidRPr="00BD06ED">
        <w:rPr>
          <w:rFonts w:eastAsia="Times New Roman"/>
          <w:color w:val="000000"/>
          <w:szCs w:val="28"/>
        </w:rPr>
        <w:t>озможно,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понадобится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ближайшее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время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быстро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построить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множество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центров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высше</w:t>
      </w:r>
      <w:r w:rsidR="004B6FA1">
        <w:rPr>
          <w:rFonts w:eastAsia="Times New Roman"/>
          <w:color w:val="000000"/>
          <w:szCs w:val="28"/>
        </w:rPr>
        <w:t>й</w:t>
      </w:r>
      <w:r>
        <w:rPr>
          <w:rFonts w:eastAsia="Times New Roman"/>
          <w:color w:val="000000"/>
          <w:szCs w:val="28"/>
        </w:rPr>
        <w:t xml:space="preserve"> — </w:t>
      </w:r>
      <w:r w:rsidR="004B6FA1" w:rsidRPr="00BD06ED">
        <w:rPr>
          <w:rFonts w:eastAsia="Times New Roman"/>
          <w:color w:val="000000"/>
          <w:szCs w:val="28"/>
        </w:rPr>
        <w:t>пятой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степени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защиты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которы</w:t>
      </w:r>
      <w:r w:rsidR="004B6FA1">
        <w:rPr>
          <w:rFonts w:eastAsia="Times New Roman"/>
          <w:color w:val="000000"/>
          <w:szCs w:val="28"/>
        </w:rPr>
        <w:t>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можно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прятать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население</w:t>
      </w:r>
      <w:r w:rsidR="004B6FA1">
        <w:rPr>
          <w:rFonts w:eastAsia="Times New Roman"/>
          <w:color w:val="000000"/>
          <w:szCs w:val="28"/>
        </w:rPr>
        <w:t>.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 w:rsidR="004B6FA1" w:rsidRPr="00BD06ED">
        <w:rPr>
          <w:rFonts w:eastAsia="Times New Roman"/>
          <w:color w:val="000000"/>
          <w:szCs w:val="28"/>
        </w:rPr>
        <w:t>озможно</w:t>
      </w:r>
      <w:r w:rsidR="007E41C3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Роспотребнадзор</w:t>
      </w:r>
      <w:r w:rsidR="004B6FA1">
        <w:rPr>
          <w:rFonts w:eastAsia="Times New Roman"/>
          <w:color w:val="000000"/>
          <w:szCs w:val="28"/>
        </w:rPr>
        <w:t>у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надо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приходить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отчасти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биологические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войска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расширить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их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миллиона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человек</w:t>
      </w:r>
      <w:r w:rsidR="004B6FA1">
        <w:rPr>
          <w:rFonts w:eastAsia="Times New Roman"/>
          <w:color w:val="000000"/>
          <w:szCs w:val="28"/>
        </w:rPr>
        <w:t>.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сказал,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не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будет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так</w:t>
      </w:r>
      <w:r w:rsidR="004B6FA1">
        <w:rPr>
          <w:rFonts w:eastAsia="Times New Roman"/>
          <w:color w:val="000000"/>
          <w:szCs w:val="28"/>
        </w:rPr>
        <w:t>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</w:t>
      </w:r>
      <w:r w:rsidR="004B6FA1" w:rsidRPr="00BD06ED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крайней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мере</w:t>
      </w:r>
      <w:r w:rsidR="007E41C3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все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данные</w:t>
      </w:r>
      <w:r w:rsidR="004B6FA1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которые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мы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получаем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биологическом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оружии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с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Украины,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говорят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об</w:t>
      </w:r>
      <w:r>
        <w:rPr>
          <w:rFonts w:eastAsia="Times New Roman"/>
          <w:color w:val="000000"/>
          <w:szCs w:val="28"/>
        </w:rPr>
        <w:t xml:space="preserve"> </w:t>
      </w:r>
      <w:r w:rsidR="004B6FA1" w:rsidRPr="00BD06ED">
        <w:rPr>
          <w:rFonts w:eastAsia="Times New Roman"/>
          <w:color w:val="000000"/>
          <w:szCs w:val="28"/>
        </w:rPr>
        <w:t>этом</w:t>
      </w:r>
      <w:r w:rsidR="004B6FA1">
        <w:rPr>
          <w:rFonts w:eastAsia="Times New Roman"/>
          <w:color w:val="000000"/>
          <w:szCs w:val="28"/>
        </w:rPr>
        <w:t>.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Должны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мы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думать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об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этом?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Конечно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же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должны.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Тем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более,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само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применение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подобного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скрытно,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многопланово</w:t>
      </w:r>
      <w:r>
        <w:rPr>
          <w:rFonts w:eastAsia="Times New Roman"/>
          <w:color w:val="000000"/>
          <w:szCs w:val="28"/>
        </w:rPr>
        <w:t xml:space="preserve"> </w:t>
      </w:r>
      <w:r w:rsidR="004B6FA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="006E73A2">
        <w:rPr>
          <w:rFonts w:eastAsia="Times New Roman"/>
          <w:color w:val="000000"/>
          <w:szCs w:val="28"/>
        </w:rPr>
        <w:t xml:space="preserve">исключительно </w:t>
      </w:r>
      <w:r w:rsidR="004B6FA1">
        <w:rPr>
          <w:rFonts w:eastAsia="Times New Roman"/>
          <w:color w:val="000000"/>
          <w:szCs w:val="28"/>
        </w:rPr>
        <w:t>эффективно.</w:t>
      </w:r>
      <w:r>
        <w:rPr>
          <w:rFonts w:eastAsia="Times New Roman"/>
          <w:color w:val="000000"/>
          <w:szCs w:val="28"/>
        </w:rPr>
        <w:t xml:space="preserve"> </w:t>
      </w:r>
    </w:p>
    <w:p w14:paraId="406D9999" w14:textId="6507D582" w:rsidR="004B6FA1" w:rsidRPr="00557FB0" w:rsidRDefault="004B6FA1" w:rsidP="006E73A2">
      <w:pPr>
        <w:rPr>
          <w:rFonts w:eastAsia="Times New Roman"/>
          <w:color w:val="000000"/>
        </w:rPr>
      </w:pPr>
      <w:r w:rsidRPr="00BE4CCE">
        <w:rPr>
          <w:shd w:val="clear" w:color="auto" w:fill="FDFDFD"/>
        </w:rPr>
        <w:t>Со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многим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из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того,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что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угрожает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нам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или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заставляет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нас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задуматься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в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тревоге,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мы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сталкиваемся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уже</w:t>
      </w:r>
      <w:r w:rsidR="00437A0A">
        <w:rPr>
          <w:shd w:val="clear" w:color="auto" w:fill="FDFDFD"/>
        </w:rPr>
        <w:t xml:space="preserve"> </w:t>
      </w:r>
      <w:r w:rsidRPr="00BE4CCE">
        <w:rPr>
          <w:shd w:val="clear" w:color="auto" w:fill="FDFDFD"/>
        </w:rPr>
        <w:t>сейчас</w:t>
      </w:r>
      <w:r>
        <w:rPr>
          <w:shd w:val="clear" w:color="auto" w:fill="FDFDFD"/>
        </w:rPr>
        <w:t>.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тревога,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которая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вс</w:t>
      </w:r>
      <w:r w:rsidR="006E73A2">
        <w:rPr>
          <w:shd w:val="clear" w:color="auto" w:fill="FDFDFD"/>
        </w:rPr>
        <w:t>ё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же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заставила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нас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задуматься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и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задуматься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многом</w:t>
      </w:r>
      <w:r w:rsidR="006E73A2">
        <w:rPr>
          <w:shd w:val="clear" w:color="auto" w:fill="FDFDFD"/>
        </w:rPr>
        <w:t>,</w:t>
      </w:r>
      <w:r w:rsidR="00437A0A">
        <w:rPr>
          <w:shd w:val="clear" w:color="auto" w:fill="FDFDFD"/>
        </w:rPr>
        <w:t xml:space="preserve"> — </w:t>
      </w:r>
      <w:r>
        <w:rPr>
          <w:shd w:val="clear" w:color="auto" w:fill="FDFDFD"/>
        </w:rPr>
        <w:t>объективна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и</w:t>
      </w:r>
      <w:r w:rsidR="006E73A2">
        <w:rPr>
          <w:shd w:val="clear" w:color="auto" w:fill="FDFDFD"/>
        </w:rPr>
        <w:t>,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мой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взгляд,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оказалась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крайне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полезна.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Тревога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заставила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наконец</w:t>
      </w:r>
      <w:r w:rsidR="006E73A2">
        <w:rPr>
          <w:shd w:val="clear" w:color="auto" w:fill="FDFDFD"/>
        </w:rPr>
        <w:t>-</w:t>
      </w:r>
      <w:r>
        <w:rPr>
          <w:shd w:val="clear" w:color="auto" w:fill="FDFDFD"/>
        </w:rPr>
        <w:t>то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каждому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отключить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свой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«жизненный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автопилот»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и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перейти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на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«ручное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управление»,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зависимое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только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lastRenderedPageBreak/>
        <w:t>от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своего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собственного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понимания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происходящего.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А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происходящее</w:t>
      </w:r>
      <w:r w:rsidR="00437A0A">
        <w:rPr>
          <w:shd w:val="clear" w:color="auto" w:fill="FDFDFD"/>
        </w:rPr>
        <w:t xml:space="preserve"> — </w:t>
      </w:r>
      <w:r>
        <w:rPr>
          <w:shd w:val="clear" w:color="auto" w:fill="FDFDFD"/>
        </w:rPr>
        <w:t>уже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открыто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говорит,</w:t>
      </w:r>
      <w:r w:rsidR="00437A0A">
        <w:rPr>
          <w:shd w:val="clear" w:color="auto" w:fill="FDFDFD"/>
        </w:rPr>
        <w:t xml:space="preserve"> </w:t>
      </w:r>
      <w:r>
        <w:rPr>
          <w:shd w:val="clear" w:color="auto" w:fill="FDFDFD"/>
        </w:rPr>
        <w:t>что</w:t>
      </w:r>
      <w:r w:rsidR="00437A0A">
        <w:rPr>
          <w:shd w:val="clear" w:color="auto" w:fill="FDFDFD"/>
        </w:rPr>
        <w:t xml:space="preserve"> </w:t>
      </w:r>
      <w:r>
        <w:rPr>
          <w:rFonts w:cs="Helvetica"/>
          <w:color w:val="000000"/>
          <w:lang w:eastAsia="en-US"/>
        </w:rPr>
        <w:t>н</w:t>
      </w:r>
      <w:r w:rsidRPr="00221761">
        <w:rPr>
          <w:rFonts w:cs="Helvetica"/>
          <w:color w:val="000000"/>
          <w:lang w:eastAsia="en-US"/>
        </w:rPr>
        <w:t>ынешняя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система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администрирования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построена</w:t>
      </w:r>
      <w:r w:rsidR="00437A0A">
        <w:rPr>
          <w:rFonts w:cs="Helvetica"/>
          <w:color w:val="000000"/>
          <w:lang w:eastAsia="en-US"/>
        </w:rPr>
        <w:t xml:space="preserve"> </w:t>
      </w:r>
      <w:r w:rsidRPr="00DA2395">
        <w:rPr>
          <w:rStyle w:val="--0"/>
        </w:rPr>
        <w:t>только</w:t>
      </w:r>
      <w:r w:rsidR="00437A0A">
        <w:rPr>
          <w:rStyle w:val="--0"/>
        </w:rPr>
        <w:t xml:space="preserve"> </w:t>
      </w:r>
      <w:r w:rsidRPr="00DA2395">
        <w:rPr>
          <w:rStyle w:val="--"/>
        </w:rPr>
        <w:t>на</w:t>
      </w:r>
      <w:r w:rsidR="00437A0A">
        <w:rPr>
          <w:rStyle w:val="--0"/>
        </w:rPr>
        <w:t xml:space="preserve"> </w:t>
      </w:r>
      <w:r w:rsidRPr="00DA2395">
        <w:rPr>
          <w:rStyle w:val="--0"/>
        </w:rPr>
        <w:t>гегемонии</w:t>
      </w:r>
      <w:r w:rsidRPr="00221761">
        <w:rPr>
          <w:rFonts w:cs="Helvetica"/>
          <w:color w:val="000000"/>
          <w:lang w:eastAsia="en-US"/>
        </w:rPr>
        <w:t>,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т.</w:t>
      </w:r>
      <w:r w:rsidR="00D22F4C">
        <w:rPr>
          <w:rFonts w:cs="Helvetica"/>
          <w:color w:val="000000"/>
          <w:lang w:eastAsia="en-US"/>
        </w:rPr>
        <w:t> </w:t>
      </w:r>
      <w:r w:rsidRPr="00221761">
        <w:rPr>
          <w:rFonts w:cs="Helvetica"/>
          <w:color w:val="000000"/>
          <w:lang w:eastAsia="en-US"/>
        </w:rPr>
        <w:t>е.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на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превосходстве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узкой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группы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неслучайных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назначенцев,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сопровождаемых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обеспеченных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действиями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силовых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структур.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Все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остальные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инструменты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власти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подстроены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легендированы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под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это</w:t>
      </w:r>
      <w:r>
        <w:rPr>
          <w:rFonts w:cs="Helvetica"/>
          <w:color w:val="000000"/>
          <w:lang w:eastAsia="en-US"/>
        </w:rPr>
        <w:t>.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этой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связ</w:t>
      </w:r>
      <w:r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возникла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назрела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необходимость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применения</w:t>
      </w:r>
      <w:r w:rsidR="00437A0A">
        <w:rPr>
          <w:rFonts w:cs="Helvetica"/>
          <w:color w:val="000000"/>
          <w:lang w:eastAsia="en-US"/>
        </w:rPr>
        <w:t xml:space="preserve"> </w:t>
      </w:r>
      <w:r w:rsidRPr="00331A36">
        <w:rPr>
          <w:rFonts w:cs="Helvetica"/>
          <w:b/>
          <w:bCs/>
          <w:i/>
          <w:iCs/>
          <w:color w:val="000000"/>
          <w:lang w:eastAsia="en-US"/>
        </w:rPr>
        <w:t>«Управляющего</w:t>
      </w:r>
      <w:r w:rsidR="00437A0A">
        <w:rPr>
          <w:rFonts w:cs="Helvetica"/>
          <w:b/>
          <w:bCs/>
          <w:i/>
          <w:iCs/>
          <w:color w:val="000000"/>
          <w:lang w:eastAsia="en-US"/>
        </w:rPr>
        <w:t xml:space="preserve"> </w:t>
      </w:r>
      <w:r w:rsidRPr="00331A36">
        <w:rPr>
          <w:rFonts w:cs="Helvetica"/>
          <w:b/>
          <w:bCs/>
          <w:i/>
          <w:iCs/>
          <w:color w:val="000000"/>
          <w:lang w:eastAsia="en-US"/>
        </w:rPr>
        <w:t>Лидерства»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при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существующей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системе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управления.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Управляющее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Лидерство</w:t>
      </w:r>
      <w:r w:rsidR="00437A0A">
        <w:rPr>
          <w:rFonts w:cs="Helvetica"/>
          <w:color w:val="000000"/>
          <w:lang w:eastAsia="en-US"/>
        </w:rPr>
        <w:t xml:space="preserve"> — </w:t>
      </w:r>
      <w:r w:rsidRPr="00221761">
        <w:rPr>
          <w:rFonts w:cs="Helvetica"/>
          <w:color w:val="000000"/>
          <w:lang w:eastAsia="en-US"/>
        </w:rPr>
        <w:t>это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подмена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вмешательство.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Это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первую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очередь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кураторский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надзор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за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исполнением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команд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программ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оказание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помощи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в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управлении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при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сложн</w:t>
      </w:r>
      <w:r w:rsidR="00D22F4C">
        <w:rPr>
          <w:rFonts w:cs="Helvetica"/>
          <w:color w:val="000000"/>
          <w:lang w:eastAsia="en-US"/>
        </w:rPr>
        <w:t>о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складывающихся</w:t>
      </w:r>
      <w:r w:rsidR="00437A0A">
        <w:rPr>
          <w:rFonts w:cs="Helvetica"/>
          <w:color w:val="000000"/>
          <w:lang w:eastAsia="en-US"/>
        </w:rPr>
        <w:t xml:space="preserve"> </w:t>
      </w:r>
      <w:r w:rsidRPr="00221761">
        <w:rPr>
          <w:rFonts w:cs="Helvetica"/>
          <w:color w:val="000000"/>
          <w:lang w:eastAsia="en-US"/>
        </w:rPr>
        <w:t>условиях.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Это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сохранено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от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Старой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Системы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управления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будет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продолжено</w:t>
      </w:r>
      <w:r w:rsidR="00437A0A">
        <w:rPr>
          <w:rFonts w:cs="Helvetica"/>
          <w:color w:val="000000"/>
          <w:lang w:eastAsia="en-US"/>
        </w:rPr>
        <w:t xml:space="preserve"> </w:t>
      </w:r>
      <w:r w:rsidR="00D22F4C">
        <w:rPr>
          <w:rFonts w:cs="Helvetica"/>
          <w:color w:val="000000"/>
          <w:lang w:eastAsia="en-US"/>
        </w:rPr>
        <w:t xml:space="preserve">на </w:t>
      </w:r>
      <w:r w:rsidR="00D22F4C" w:rsidRPr="00EA44F4">
        <w:rPr>
          <w:rStyle w:val="--"/>
        </w:rPr>
        <w:t>определ</w:t>
      </w:r>
      <w:r w:rsidR="00780601">
        <w:rPr>
          <w:rStyle w:val="--"/>
          <w:lang w:val="en-US"/>
        </w:rPr>
        <w:t>Ё</w:t>
      </w:r>
      <w:r w:rsidR="00D22F4C" w:rsidRPr="00EA44F4">
        <w:rPr>
          <w:rStyle w:val="--"/>
        </w:rPr>
        <w:t>нный</w:t>
      </w:r>
      <w:r w:rsidR="00D22F4C">
        <w:rPr>
          <w:rStyle w:val="--"/>
        </w:rPr>
        <w:t xml:space="preserve"> </w:t>
      </w:r>
      <w:r w:rsidR="00D22F4C" w:rsidRPr="00EA44F4">
        <w:rPr>
          <w:rStyle w:val="--0"/>
        </w:rPr>
        <w:t>срок</w:t>
      </w:r>
      <w:r w:rsidR="00D22F4C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как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прямое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Президентское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управление</w:t>
      </w:r>
      <w:r w:rsidRPr="00D22F4C">
        <w:t>.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Остальные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частные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конструкции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построению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социума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управления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будут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предоставлены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и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проявлены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Системой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в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дальнейшем.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Начало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этого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процесса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можно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было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наблюдать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21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февраля,</w:t>
      </w:r>
      <w:r w:rsidR="00D22F4C">
        <w:rPr>
          <w:rFonts w:cs="Helvetica"/>
          <w:color w:val="000000"/>
          <w:lang w:eastAsia="en-US"/>
        </w:rPr>
        <w:t xml:space="preserve"> дополнив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внимательн</w:t>
      </w:r>
      <w:r w:rsidR="00D22F4C">
        <w:rPr>
          <w:rFonts w:cs="Helvetica"/>
          <w:color w:val="000000"/>
          <w:lang w:eastAsia="en-US"/>
        </w:rPr>
        <w:t>ым</w:t>
      </w:r>
      <w:r w:rsidR="00437A0A">
        <w:rPr>
          <w:rFonts w:cs="Helvetica"/>
          <w:color w:val="000000"/>
          <w:lang w:eastAsia="en-US"/>
        </w:rPr>
        <w:t xml:space="preserve"> </w:t>
      </w:r>
      <w:r w:rsidR="00D22F4C">
        <w:rPr>
          <w:rFonts w:cs="Helvetica"/>
          <w:color w:val="000000"/>
          <w:lang w:eastAsia="en-US"/>
        </w:rPr>
        <w:t>анализом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сказанно</w:t>
      </w:r>
      <w:r w:rsidR="00D22F4C">
        <w:rPr>
          <w:rFonts w:cs="Helvetica"/>
          <w:color w:val="000000"/>
          <w:lang w:eastAsia="en-US"/>
        </w:rPr>
        <w:t>е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Президентом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РФ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в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его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ежегодном</w:t>
      </w:r>
      <w:r w:rsidR="00437A0A">
        <w:rPr>
          <w:rFonts w:cs="Helvetica"/>
          <w:color w:val="000000"/>
          <w:lang w:eastAsia="en-US"/>
        </w:rPr>
        <w:t xml:space="preserve"> </w:t>
      </w:r>
      <w:r>
        <w:rPr>
          <w:rFonts w:cs="Helvetica"/>
          <w:color w:val="000000"/>
          <w:lang w:eastAsia="en-US"/>
        </w:rPr>
        <w:t>послании.</w:t>
      </w:r>
      <w:r w:rsidR="00437A0A">
        <w:rPr>
          <w:rFonts w:cs="Helvetica"/>
          <w:color w:val="000000"/>
          <w:lang w:eastAsia="en-US"/>
        </w:rPr>
        <w:t xml:space="preserve"> </w:t>
      </w:r>
    </w:p>
    <w:p w14:paraId="2E620B87" w14:textId="7DCE5C8B" w:rsidR="001A68B0" w:rsidRPr="001A68B0" w:rsidRDefault="004B6FA1" w:rsidP="00D22F4C">
      <w:pPr>
        <w:rPr>
          <w:lang w:eastAsia="en-US"/>
        </w:rPr>
      </w:pPr>
      <w:r w:rsidRPr="00221761">
        <w:rPr>
          <w:lang w:eastAsia="en-US"/>
        </w:rPr>
        <w:t>Время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безжалостно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срывает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маски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всех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всего,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что,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как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ещё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вчера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казалось,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составляет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основу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этого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Мира</w:t>
      </w:r>
      <w:r>
        <w:rPr>
          <w:lang w:eastAsia="en-US"/>
        </w:rPr>
        <w:t>.</w:t>
      </w:r>
      <w:r w:rsidR="00437A0A">
        <w:rPr>
          <w:lang w:eastAsia="en-US"/>
        </w:rPr>
        <w:t xml:space="preserve"> </w:t>
      </w:r>
      <w:bookmarkStart w:id="12" w:name="OLE_LINK18"/>
      <w:r w:rsidRPr="00221761">
        <w:rPr>
          <w:lang w:eastAsia="en-US"/>
        </w:rPr>
        <w:t>Мир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действительно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разочаровался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правящих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элитах</w:t>
      </w:r>
      <w:bookmarkEnd w:id="12"/>
      <w:r w:rsidR="00437A0A">
        <w:rPr>
          <w:lang w:eastAsia="en-US"/>
        </w:rPr>
        <w:t xml:space="preserve"> — </w:t>
      </w:r>
      <w:r w:rsidRPr="00221761">
        <w:rPr>
          <w:lang w:eastAsia="en-US"/>
        </w:rPr>
        <w:t>ничего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кроме</w:t>
      </w:r>
      <w:r w:rsidR="00437A0A">
        <w:rPr>
          <w:lang w:eastAsia="en-US"/>
        </w:rPr>
        <w:t xml:space="preserve"> </w:t>
      </w:r>
      <w:r>
        <w:rPr>
          <w:lang w:eastAsia="en-US"/>
        </w:rPr>
        <w:t>рассуждений</w:t>
      </w:r>
      <w:r w:rsidR="00437A0A">
        <w:rPr>
          <w:lang w:eastAsia="en-US"/>
        </w:rPr>
        <w:t xml:space="preserve"> </w:t>
      </w:r>
      <w:r>
        <w:rPr>
          <w:lang w:eastAsia="en-US"/>
        </w:rPr>
        <w:t>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демократии,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прогресс</w:t>
      </w:r>
      <w:r>
        <w:rPr>
          <w:lang w:eastAsia="en-US"/>
        </w:rPr>
        <w:t>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правах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человека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они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выдавить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из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себя</w:t>
      </w:r>
      <w:r w:rsidR="00437A0A">
        <w:rPr>
          <w:lang w:eastAsia="en-US"/>
        </w:rPr>
        <w:t xml:space="preserve"> </w:t>
      </w:r>
      <w:r w:rsidRPr="00CA4123">
        <w:rPr>
          <w:rStyle w:val="--"/>
        </w:rPr>
        <w:t>не</w:t>
      </w:r>
      <w:r w:rsidR="00437A0A">
        <w:rPr>
          <w:rStyle w:val="--0"/>
        </w:rPr>
        <w:t xml:space="preserve"> </w:t>
      </w:r>
      <w:r w:rsidRPr="00CA4123">
        <w:rPr>
          <w:rStyle w:val="--0"/>
        </w:rPr>
        <w:t>могут</w:t>
      </w:r>
      <w:r w:rsidRPr="00221761">
        <w:rPr>
          <w:lang w:eastAsia="en-US"/>
        </w:rPr>
        <w:t>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продолжая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ежедневно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попирать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их,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рассматривая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прогресс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через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состояния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своих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банковских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счетов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продавая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войну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самой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высокой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для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цене,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которая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ведёт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сторону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мира,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прогресса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прав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человека.</w:t>
      </w:r>
      <w:r w:rsidRPr="00221761">
        <w:rPr>
          <w:rFonts w:ascii="MS Mincho" w:eastAsia="MS Mincho" w:hAnsi="MS Mincho" w:cs="MS Mincho" w:hint="eastAsia"/>
          <w:lang w:eastAsia="en-US"/>
        </w:rPr>
        <w:t> </w:t>
      </w:r>
      <w:r w:rsidRPr="00221761">
        <w:rPr>
          <w:lang w:eastAsia="en-US"/>
        </w:rPr>
        <w:t>Главный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конфликт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сегодня</w:t>
      </w:r>
      <w:r w:rsidR="00437A0A">
        <w:rPr>
          <w:lang w:eastAsia="en-US"/>
        </w:rPr>
        <w:t xml:space="preserve"> — </w:t>
      </w:r>
      <w:r w:rsidRPr="00221761">
        <w:rPr>
          <w:lang w:eastAsia="en-US"/>
        </w:rPr>
        <w:t>конфликт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между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меньшинством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большинством.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Победить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</w:t>
      </w:r>
      <w:r w:rsidR="00437A0A">
        <w:rPr>
          <w:lang w:eastAsia="en-US"/>
        </w:rPr>
        <w:t xml:space="preserve"> </w:t>
      </w:r>
      <w:r w:rsidR="00D22F4C">
        <w:rPr>
          <w:lang w:eastAsia="en-US"/>
        </w:rPr>
        <w:t>нём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«элиты»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могут</w:t>
      </w:r>
      <w:r w:rsidR="007E41C3">
        <w:rPr>
          <w:lang w:eastAsia="en-US"/>
        </w:rPr>
        <w:t xml:space="preserve">, </w:t>
      </w:r>
      <w:r w:rsidRPr="00221761">
        <w:rPr>
          <w:lang w:eastAsia="en-US"/>
        </w:rPr>
        <w:t>только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удерживая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власть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над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народом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насилием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его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невежеством,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посему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все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разговоры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прогрессе</w:t>
      </w:r>
      <w:r w:rsidR="00437A0A">
        <w:rPr>
          <w:lang w:eastAsia="en-US"/>
        </w:rPr>
        <w:t xml:space="preserve"> — </w:t>
      </w:r>
      <w:r w:rsidRPr="00221761">
        <w:rPr>
          <w:lang w:eastAsia="en-US"/>
        </w:rPr>
        <w:t>разговоры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тех,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к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нему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будет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«допущен»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завтра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через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возможность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получить</w:t>
      </w:r>
      <w:r w:rsidR="00437A0A">
        <w:rPr>
          <w:lang w:eastAsia="en-US"/>
        </w:rPr>
        <w:t xml:space="preserve"> </w:t>
      </w:r>
      <w:r>
        <w:rPr>
          <w:lang w:eastAsia="en-US"/>
        </w:rPr>
        <w:t>з</w:t>
      </w:r>
      <w:r w:rsidRPr="00221761">
        <w:rPr>
          <w:lang w:eastAsia="en-US"/>
        </w:rPr>
        <w:t>нания.</w:t>
      </w:r>
      <w:r w:rsidR="00437A0A">
        <w:rPr>
          <w:lang w:eastAsia="en-US"/>
        </w:rPr>
        <w:t xml:space="preserve"> </w:t>
      </w:r>
      <w:r w:rsidR="00D22F4C">
        <w:rPr>
          <w:lang w:eastAsia="en-US"/>
        </w:rPr>
        <w:t>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дальше,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чем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больше</w:t>
      </w:r>
      <w:r w:rsidR="00437A0A">
        <w:rPr>
          <w:lang w:eastAsia="en-US"/>
        </w:rPr>
        <w:t xml:space="preserve"> </w:t>
      </w:r>
      <w:r>
        <w:rPr>
          <w:lang w:eastAsia="en-US"/>
        </w:rPr>
        <w:t>они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понима</w:t>
      </w:r>
      <w:r>
        <w:rPr>
          <w:lang w:eastAsia="en-US"/>
        </w:rPr>
        <w:t>ют</w:t>
      </w:r>
      <w:r w:rsidRPr="00221761">
        <w:rPr>
          <w:lang w:eastAsia="en-US"/>
        </w:rPr>
        <w:t>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эти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государства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народу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нужны,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но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им</w:t>
      </w:r>
      <w:r>
        <w:rPr>
          <w:lang w:eastAsia="en-US"/>
        </w:rPr>
        <w:t>,</w:t>
      </w:r>
      <w:r w:rsidR="00437A0A">
        <w:rPr>
          <w:lang w:eastAsia="en-US"/>
        </w:rPr>
        <w:t xml:space="preserve"> </w:t>
      </w:r>
      <w:r>
        <w:rPr>
          <w:lang w:eastAsia="en-US"/>
        </w:rPr>
        <w:t>«элитам»,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ещё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пока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необходимы</w:t>
      </w:r>
      <w:r w:rsidR="00437A0A">
        <w:rPr>
          <w:lang w:eastAsia="en-US"/>
        </w:rPr>
        <w:t xml:space="preserve"> — </w:t>
      </w:r>
      <w:r w:rsidR="00D22F4C">
        <w:rPr>
          <w:lang w:eastAsia="en-US"/>
        </w:rPr>
        <w:t xml:space="preserve">тем больше вероятность того, что </w:t>
      </w:r>
      <w:r w:rsidRPr="00221761">
        <w:rPr>
          <w:lang w:eastAsia="en-US"/>
        </w:rPr>
        <w:t>войной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за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Мир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пугать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будет</w:t>
      </w:r>
      <w:r w:rsidR="00437A0A">
        <w:rPr>
          <w:lang w:eastAsia="en-US"/>
        </w:rPr>
        <w:t xml:space="preserve"> </w:t>
      </w:r>
      <w:r w:rsidRPr="00221761">
        <w:rPr>
          <w:lang w:eastAsia="en-US"/>
        </w:rPr>
        <w:t>некого</w:t>
      </w:r>
      <w:r>
        <w:rPr>
          <w:lang w:eastAsia="en-US"/>
        </w:rPr>
        <w:t>.</w:t>
      </w:r>
      <w:r w:rsidR="00437A0A">
        <w:rPr>
          <w:lang w:eastAsia="en-US"/>
        </w:rPr>
        <w:t xml:space="preserve"> </w:t>
      </w:r>
      <w:r>
        <w:rPr>
          <w:lang w:eastAsia="en-US"/>
        </w:rPr>
        <w:t>И</w:t>
      </w:r>
      <w:r w:rsidR="00437A0A">
        <w:rPr>
          <w:lang w:eastAsia="en-US"/>
        </w:rPr>
        <w:t xml:space="preserve"> </w:t>
      </w:r>
      <w:r>
        <w:rPr>
          <w:lang w:eastAsia="en-US"/>
        </w:rPr>
        <w:t>главное</w:t>
      </w:r>
      <w:r w:rsidR="00437A0A">
        <w:rPr>
          <w:lang w:eastAsia="en-US"/>
        </w:rPr>
        <w:t xml:space="preserve"> </w:t>
      </w:r>
      <w:r>
        <w:rPr>
          <w:lang w:eastAsia="en-US"/>
        </w:rPr>
        <w:t>сегодняшнее</w:t>
      </w:r>
      <w:r w:rsidR="00437A0A">
        <w:rPr>
          <w:lang w:eastAsia="en-US"/>
        </w:rPr>
        <w:t xml:space="preserve"> </w:t>
      </w:r>
      <w:r>
        <w:rPr>
          <w:lang w:eastAsia="en-US"/>
        </w:rPr>
        <w:t>их</w:t>
      </w:r>
      <w:r w:rsidR="00437A0A">
        <w:rPr>
          <w:lang w:eastAsia="en-US"/>
        </w:rPr>
        <w:t xml:space="preserve"> </w:t>
      </w:r>
      <w:r>
        <w:rPr>
          <w:lang w:eastAsia="en-US"/>
        </w:rPr>
        <w:t>непо</w:t>
      </w:r>
      <w:r w:rsidR="00D22F4C">
        <w:rPr>
          <w:lang w:eastAsia="en-US"/>
        </w:rPr>
        <w:t>ним</w:t>
      </w:r>
      <w:r>
        <w:rPr>
          <w:lang w:eastAsia="en-US"/>
        </w:rPr>
        <w:t>ание</w:t>
      </w:r>
      <w:r w:rsidR="00437A0A">
        <w:rPr>
          <w:lang w:eastAsia="en-US"/>
        </w:rPr>
        <w:t xml:space="preserve"> </w:t>
      </w:r>
      <w:r>
        <w:rPr>
          <w:lang w:eastAsia="en-US"/>
        </w:rPr>
        <w:t>в</w:t>
      </w:r>
      <w:r w:rsidR="00437A0A">
        <w:rPr>
          <w:lang w:eastAsia="en-US"/>
        </w:rPr>
        <w:t xml:space="preserve"> </w:t>
      </w:r>
      <w:r>
        <w:rPr>
          <w:lang w:eastAsia="en-US"/>
        </w:rPr>
        <w:t>происходящем</w:t>
      </w:r>
      <w:r w:rsidR="00437A0A">
        <w:rPr>
          <w:lang w:eastAsia="en-US"/>
        </w:rPr>
        <w:t xml:space="preserve"> </w:t>
      </w:r>
      <w:r w:rsidR="00D22F4C">
        <w:rPr>
          <w:lang w:eastAsia="en-US"/>
        </w:rPr>
        <w:t>состоит в том</w:t>
      </w:r>
      <w:r>
        <w:rPr>
          <w:lang w:eastAsia="en-US"/>
        </w:rPr>
        <w:t>,</w:t>
      </w:r>
      <w:r w:rsidR="00437A0A">
        <w:rPr>
          <w:lang w:eastAsia="en-US"/>
        </w:rPr>
        <w:t xml:space="preserve"> </w:t>
      </w:r>
      <w:r>
        <w:rPr>
          <w:lang w:eastAsia="en-US"/>
        </w:rPr>
        <w:t>что</w:t>
      </w:r>
      <w:r w:rsidR="00437A0A">
        <w:rPr>
          <w:lang w:eastAsia="en-US"/>
        </w:rPr>
        <w:t xml:space="preserve"> </w:t>
      </w:r>
      <w:r>
        <w:rPr>
          <w:rStyle w:val="affffc"/>
        </w:rPr>
        <w:t>они</w:t>
      </w:r>
      <w:r w:rsidR="00437A0A">
        <w:rPr>
          <w:rStyle w:val="affffc"/>
        </w:rPr>
        <w:t xml:space="preserve"> </w:t>
      </w:r>
      <w:r>
        <w:rPr>
          <w:rStyle w:val="affffc"/>
        </w:rPr>
        <w:t>продвигают</w:t>
      </w:r>
      <w:r w:rsidR="00437A0A">
        <w:rPr>
          <w:rStyle w:val="affffc"/>
        </w:rPr>
        <w:t xml:space="preserve"> </w:t>
      </w:r>
      <w:r>
        <w:rPr>
          <w:rStyle w:val="affffc"/>
        </w:rPr>
        <w:t>идею</w:t>
      </w:r>
      <w:r w:rsidR="00437A0A">
        <w:rPr>
          <w:rStyle w:val="affffc"/>
        </w:rPr>
        <w:t xml:space="preserve"> </w:t>
      </w:r>
      <w:r>
        <w:rPr>
          <w:rStyle w:val="affffc"/>
        </w:rPr>
        <w:t>смерти</w:t>
      </w:r>
      <w:r w:rsidR="00437A0A">
        <w:rPr>
          <w:rStyle w:val="affffc"/>
        </w:rPr>
        <w:t xml:space="preserve"> </w:t>
      </w:r>
      <w:r>
        <w:rPr>
          <w:rStyle w:val="affffc"/>
        </w:rPr>
        <w:t>за</w:t>
      </w:r>
      <w:r w:rsidR="00437A0A">
        <w:rPr>
          <w:rStyle w:val="affffc"/>
        </w:rPr>
        <w:t xml:space="preserve"> </w:t>
      </w:r>
      <w:r>
        <w:rPr>
          <w:rStyle w:val="affffc"/>
        </w:rPr>
        <w:t>Родину,</w:t>
      </w:r>
      <w:r w:rsidR="00437A0A">
        <w:rPr>
          <w:rStyle w:val="affffc"/>
        </w:rPr>
        <w:t xml:space="preserve"> </w:t>
      </w:r>
      <w:r>
        <w:rPr>
          <w:rStyle w:val="affffc"/>
        </w:rPr>
        <w:t>а</w:t>
      </w:r>
      <w:r w:rsidR="00437A0A">
        <w:rPr>
          <w:rStyle w:val="affffc"/>
        </w:rPr>
        <w:t xml:space="preserve"> </w:t>
      </w:r>
      <w:r>
        <w:rPr>
          <w:rStyle w:val="affffc"/>
        </w:rPr>
        <w:t>не</w:t>
      </w:r>
      <w:r w:rsidR="00437A0A">
        <w:rPr>
          <w:rStyle w:val="affffc"/>
        </w:rPr>
        <w:t xml:space="preserve"> </w:t>
      </w:r>
      <w:r>
        <w:rPr>
          <w:rStyle w:val="affffc"/>
        </w:rPr>
        <w:t>жизнь</w:t>
      </w:r>
      <w:r w:rsidR="00437A0A">
        <w:rPr>
          <w:rStyle w:val="affffc"/>
        </w:rPr>
        <w:t xml:space="preserve"> </w:t>
      </w:r>
      <w:r>
        <w:rPr>
          <w:rStyle w:val="affffc"/>
        </w:rPr>
        <w:t>за</w:t>
      </w:r>
      <w:r w:rsidR="00437A0A">
        <w:rPr>
          <w:rStyle w:val="affffc"/>
        </w:rPr>
        <w:t xml:space="preserve"> </w:t>
      </w:r>
      <w:r>
        <w:rPr>
          <w:rStyle w:val="affffc"/>
        </w:rPr>
        <w:t>Родину.</w:t>
      </w:r>
      <w:r w:rsidR="00437A0A">
        <w:rPr>
          <w:rStyle w:val="affffc"/>
        </w:rPr>
        <w:t xml:space="preserve"> </w:t>
      </w:r>
      <w:r>
        <w:rPr>
          <w:rStyle w:val="affffc"/>
        </w:rPr>
        <w:t>Жизнь,</w:t>
      </w:r>
      <w:r w:rsidR="00437A0A">
        <w:rPr>
          <w:rStyle w:val="affffc"/>
        </w:rPr>
        <w:t xml:space="preserve"> </w:t>
      </w:r>
      <w:r>
        <w:rPr>
          <w:rStyle w:val="affffc"/>
        </w:rPr>
        <w:t>которая</w:t>
      </w:r>
      <w:r w:rsidR="00437A0A">
        <w:rPr>
          <w:rStyle w:val="affffc"/>
        </w:rPr>
        <w:t xml:space="preserve"> </w:t>
      </w:r>
      <w:r>
        <w:rPr>
          <w:rStyle w:val="affffc"/>
        </w:rPr>
        <w:t>и</w:t>
      </w:r>
      <w:r w:rsidR="00437A0A">
        <w:rPr>
          <w:rStyle w:val="affffc"/>
        </w:rPr>
        <w:t xml:space="preserve"> </w:t>
      </w:r>
      <w:r>
        <w:rPr>
          <w:rStyle w:val="affffc"/>
        </w:rPr>
        <w:t>победит</w:t>
      </w:r>
      <w:r w:rsidR="00437A0A">
        <w:rPr>
          <w:rStyle w:val="affffc"/>
        </w:rPr>
        <w:t xml:space="preserve"> </w:t>
      </w:r>
      <w:r>
        <w:rPr>
          <w:rStyle w:val="affffc"/>
        </w:rPr>
        <w:t>смерть.</w:t>
      </w:r>
    </w:p>
    <w:p w14:paraId="6CBEEA0E" w14:textId="56A80C4E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437A0A">
        <w:rPr>
          <w:b/>
          <w:bCs/>
          <w:i/>
          <w:iCs/>
        </w:rPr>
        <w:t xml:space="preserve"> </w:t>
      </w:r>
      <w:r w:rsidRPr="00940EB7">
        <w:rPr>
          <w:b/>
          <w:bCs/>
          <w:i/>
          <w:iCs/>
        </w:rPr>
        <w:t>Шкруднев</w:t>
      </w:r>
    </w:p>
    <w:p w14:paraId="779BEA86" w14:textId="28403987" w:rsidR="0042185D" w:rsidRPr="00940EB7" w:rsidRDefault="004B6FA1" w:rsidP="00940EB7">
      <w:pPr>
        <w:rPr>
          <w:b/>
          <w:bCs/>
          <w:i/>
          <w:iCs/>
        </w:rPr>
      </w:pPr>
      <w:r>
        <w:rPr>
          <w:b/>
          <w:bCs/>
          <w:i/>
          <w:iCs/>
        </w:rPr>
        <w:t>23</w:t>
      </w:r>
      <w:r w:rsidR="00437A0A">
        <w:rPr>
          <w:b/>
          <w:bCs/>
          <w:i/>
          <w:iCs/>
        </w:rPr>
        <w:t xml:space="preserve"> </w:t>
      </w:r>
      <w:r w:rsidR="001A68B0">
        <w:rPr>
          <w:b/>
          <w:bCs/>
          <w:i/>
          <w:iCs/>
        </w:rPr>
        <w:t>февраля</w:t>
      </w:r>
      <w:r w:rsidR="00437A0A"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202</w:t>
      </w:r>
      <w:r w:rsidR="001A68B0">
        <w:rPr>
          <w:b/>
          <w:bCs/>
          <w:i/>
          <w:iCs/>
        </w:rPr>
        <w:t>3</w:t>
      </w:r>
      <w:r w:rsidR="00437A0A"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года</w:t>
      </w:r>
      <w:r w:rsidR="00437A0A">
        <w:rPr>
          <w:b/>
          <w:bCs/>
          <w:i/>
          <w:iCs/>
        </w:rPr>
        <w:t xml:space="preserve"> </w:t>
      </w:r>
    </w:p>
    <w:p w14:paraId="0687F633" w14:textId="77777777" w:rsidR="00532E11" w:rsidRPr="00731612" w:rsidRDefault="00532E11" w:rsidP="00532E11">
      <w:pPr>
        <w:pStyle w:val="affffffa"/>
      </w:pPr>
    </w:p>
    <w:sectPr w:rsidR="00532E11" w:rsidRPr="00731612" w:rsidSect="008E2E61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177C" w14:textId="77777777" w:rsidR="0039626E" w:rsidRDefault="0039626E" w:rsidP="007E5B4D">
      <w:r>
        <w:separator/>
      </w:r>
    </w:p>
  </w:endnote>
  <w:endnote w:type="continuationSeparator" w:id="0">
    <w:p w14:paraId="75279EF5" w14:textId="77777777" w:rsidR="0039626E" w:rsidRDefault="0039626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C7DF2" w14:textId="77777777" w:rsidR="0039626E" w:rsidRDefault="0039626E" w:rsidP="007E5B4D">
      <w:r>
        <w:separator/>
      </w:r>
    </w:p>
  </w:footnote>
  <w:footnote w:type="continuationSeparator" w:id="0">
    <w:p w14:paraId="2FBBE963" w14:textId="77777777" w:rsidR="0039626E" w:rsidRDefault="0039626E" w:rsidP="007E5B4D">
      <w:r>
        <w:continuationSeparator/>
      </w:r>
    </w:p>
  </w:footnote>
  <w:footnote w:id="1">
    <w:p w14:paraId="6D5911AC" w14:textId="66EBB6F4" w:rsidR="004B6FA1" w:rsidRPr="00EF7967" w:rsidRDefault="004B6FA1" w:rsidP="004B6FA1">
      <w:pPr>
        <w:pStyle w:val="afa"/>
      </w:pPr>
      <w:r>
        <w:rPr>
          <w:rStyle w:val="afc"/>
        </w:rPr>
        <w:footnoteRef/>
      </w:r>
      <w:r w:rsidR="00437A0A">
        <w:t xml:space="preserve"> </w:t>
      </w:r>
      <w:r>
        <w:t>См.</w:t>
      </w:r>
      <w:r w:rsidR="00437A0A">
        <w:t xml:space="preserve"> </w:t>
      </w:r>
      <w:r>
        <w:t>«Основы</w:t>
      </w:r>
      <w:r w:rsidR="00437A0A">
        <w:t xml:space="preserve"> </w:t>
      </w:r>
      <w:r>
        <w:t>Формирования</w:t>
      </w:r>
      <w:r w:rsidR="00437A0A">
        <w:t xml:space="preserve"> </w:t>
      </w:r>
      <w:r>
        <w:t>Человечества.</w:t>
      </w:r>
    </w:p>
  </w:footnote>
  <w:footnote w:id="2">
    <w:p w14:paraId="0D07DD10" w14:textId="0CF67B28" w:rsidR="004B6FA1" w:rsidRPr="00A34562" w:rsidRDefault="004B6FA1" w:rsidP="0029430E">
      <w:pPr>
        <w:pStyle w:val="afffff8"/>
      </w:pPr>
      <w:r>
        <w:rPr>
          <w:rStyle w:val="afc"/>
        </w:rPr>
        <w:footnoteRef/>
      </w:r>
      <w:r w:rsidR="00437A0A">
        <w:t xml:space="preserve"> </w:t>
      </w:r>
      <w:r w:rsidRPr="00A34562">
        <w:rPr>
          <w:b/>
          <w:bCs/>
        </w:rPr>
        <w:t>Николай</w:t>
      </w:r>
      <w:r w:rsidR="00437A0A">
        <w:rPr>
          <w:b/>
          <w:bCs/>
        </w:rPr>
        <w:t xml:space="preserve"> </w:t>
      </w:r>
      <w:r w:rsidRPr="00A34562">
        <w:rPr>
          <w:b/>
          <w:bCs/>
        </w:rPr>
        <w:t>Александрович</w:t>
      </w:r>
      <w:r w:rsidR="00437A0A">
        <w:rPr>
          <w:b/>
          <w:bCs/>
        </w:rPr>
        <w:t xml:space="preserve"> </w:t>
      </w:r>
      <w:r w:rsidRPr="00A34562">
        <w:rPr>
          <w:b/>
          <w:bCs/>
        </w:rPr>
        <w:t>Морозов</w:t>
      </w:r>
      <w:r w:rsidR="00437A0A">
        <w:t xml:space="preserve"> </w:t>
      </w:r>
      <w:r w:rsidRPr="00A34562">
        <w:t>был</w:t>
      </w:r>
      <w:r w:rsidR="00437A0A">
        <w:t xml:space="preserve"> </w:t>
      </w:r>
      <w:r w:rsidRPr="00A34562">
        <w:t>русским</w:t>
      </w:r>
      <w:r w:rsidR="00437A0A">
        <w:t xml:space="preserve"> </w:t>
      </w:r>
      <w:r w:rsidRPr="00A34562">
        <w:t>революционером,</w:t>
      </w:r>
      <w:r w:rsidR="00437A0A">
        <w:t xml:space="preserve"> </w:t>
      </w:r>
      <w:r w:rsidRPr="00A34562">
        <w:t>который</w:t>
      </w:r>
      <w:r w:rsidR="00437A0A">
        <w:t xml:space="preserve"> </w:t>
      </w:r>
      <w:r w:rsidR="0029430E" w:rsidRPr="00A34562">
        <w:t>провёл</w:t>
      </w:r>
      <w:r w:rsidR="00437A0A">
        <w:t xml:space="preserve"> </w:t>
      </w:r>
      <w:r w:rsidRPr="00A34562">
        <w:t>около</w:t>
      </w:r>
      <w:r w:rsidR="00437A0A">
        <w:t xml:space="preserve"> </w:t>
      </w:r>
      <w:r w:rsidRPr="00A34562">
        <w:t>25</w:t>
      </w:r>
      <w:r w:rsidR="00437A0A">
        <w:t xml:space="preserve"> </w:t>
      </w:r>
      <w:r w:rsidRPr="00A34562">
        <w:t>лет</w:t>
      </w:r>
      <w:r w:rsidR="00437A0A">
        <w:t xml:space="preserve"> </w:t>
      </w:r>
      <w:r w:rsidRPr="00A34562">
        <w:t>в</w:t>
      </w:r>
      <w:r w:rsidR="00437A0A">
        <w:t xml:space="preserve"> </w:t>
      </w:r>
      <w:r w:rsidRPr="00A34562">
        <w:t>тюрьме</w:t>
      </w:r>
      <w:r w:rsidR="00437A0A">
        <w:t xml:space="preserve"> </w:t>
      </w:r>
      <w:r w:rsidRPr="00A34562">
        <w:t>за</w:t>
      </w:r>
      <w:r w:rsidR="00437A0A">
        <w:t xml:space="preserve"> </w:t>
      </w:r>
      <w:r w:rsidRPr="00A34562">
        <w:t>революционную</w:t>
      </w:r>
      <w:r w:rsidR="00437A0A">
        <w:t xml:space="preserve"> </w:t>
      </w:r>
      <w:r w:rsidRPr="00A34562">
        <w:t>деятельность</w:t>
      </w:r>
      <w:r w:rsidR="00437A0A">
        <w:t xml:space="preserve"> </w:t>
      </w:r>
      <w:r w:rsidRPr="00A34562">
        <w:t>против</w:t>
      </w:r>
      <w:r w:rsidR="00437A0A">
        <w:t xml:space="preserve"> </w:t>
      </w:r>
      <w:r w:rsidRPr="00A34562">
        <w:t>царского</w:t>
      </w:r>
      <w:r w:rsidR="00437A0A">
        <w:t xml:space="preserve"> </w:t>
      </w:r>
      <w:r w:rsidRPr="00A34562">
        <w:t>правительства.</w:t>
      </w:r>
      <w:r w:rsidR="00437A0A">
        <w:t xml:space="preserve"> </w:t>
      </w:r>
      <w:r w:rsidRPr="00A34562">
        <w:t>Он</w:t>
      </w:r>
      <w:r w:rsidR="00437A0A">
        <w:t xml:space="preserve"> </w:t>
      </w:r>
      <w:r w:rsidRPr="00A34562">
        <w:t>также</w:t>
      </w:r>
      <w:r w:rsidR="00437A0A">
        <w:t xml:space="preserve"> </w:t>
      </w:r>
      <w:r w:rsidRPr="00A34562">
        <w:t>был</w:t>
      </w:r>
      <w:r w:rsidR="00437A0A">
        <w:t xml:space="preserve"> </w:t>
      </w:r>
      <w:r w:rsidRPr="00A34562">
        <w:t>академиком,</w:t>
      </w:r>
      <w:r w:rsidR="00437A0A">
        <w:t xml:space="preserve"> </w:t>
      </w:r>
      <w:r w:rsidRPr="00A34562">
        <w:t>публиковавшим</w:t>
      </w:r>
      <w:r w:rsidR="00437A0A">
        <w:t xml:space="preserve"> </w:t>
      </w:r>
      <w:r w:rsidRPr="00A34562">
        <w:t>работы</w:t>
      </w:r>
      <w:r w:rsidR="00437A0A">
        <w:t xml:space="preserve"> </w:t>
      </w:r>
      <w:r w:rsidRPr="00A34562">
        <w:t>в</w:t>
      </w:r>
      <w:r w:rsidR="00437A0A">
        <w:t xml:space="preserve"> </w:t>
      </w:r>
      <w:r w:rsidRPr="00A34562">
        <w:t>различных</w:t>
      </w:r>
      <w:r w:rsidR="00437A0A">
        <w:t xml:space="preserve"> </w:t>
      </w:r>
      <w:r w:rsidRPr="00A34562">
        <w:t>областях</w:t>
      </w:r>
      <w:r w:rsidR="00437A0A">
        <w:t xml:space="preserve"> </w:t>
      </w:r>
      <w:r w:rsidRPr="00A34562">
        <w:t>науки</w:t>
      </w:r>
      <w:r w:rsidR="00437A0A">
        <w:t xml:space="preserve"> </w:t>
      </w:r>
      <w:r w:rsidRPr="00A34562">
        <w:t>и</w:t>
      </w:r>
      <w:r w:rsidR="00437A0A">
        <w:t xml:space="preserve"> </w:t>
      </w:r>
      <w:r w:rsidRPr="00A34562">
        <w:t>истории,</w:t>
      </w:r>
      <w:r w:rsidR="00437A0A">
        <w:t xml:space="preserve"> </w:t>
      </w:r>
      <w:r w:rsidRPr="00A34562">
        <w:t>и</w:t>
      </w:r>
      <w:r w:rsidR="00437A0A">
        <w:t xml:space="preserve"> </w:t>
      </w:r>
      <w:r w:rsidRPr="00A34562">
        <w:t>пионером</w:t>
      </w:r>
      <w:r w:rsidR="00437A0A">
        <w:t xml:space="preserve"> </w:t>
      </w:r>
      <w:r w:rsidRPr="00A34562">
        <w:t>авиации</w:t>
      </w:r>
      <w:r w:rsidR="00437A0A">
        <w:t xml:space="preserve"> </w:t>
      </w:r>
      <w:r w:rsidRPr="00A34562">
        <w:t>в</w:t>
      </w:r>
      <w:r w:rsidR="00437A0A">
        <w:t xml:space="preserve"> </w:t>
      </w:r>
      <w:r w:rsidRPr="00A34562">
        <w:t>России.</w:t>
      </w:r>
    </w:p>
  </w:footnote>
  <w:footnote w:id="3">
    <w:p w14:paraId="01B86B49" w14:textId="0F1CD5AC" w:rsidR="004B6FA1" w:rsidRPr="00D2440C" w:rsidRDefault="004B6FA1" w:rsidP="006E73A2">
      <w:pPr>
        <w:pStyle w:val="afffff8"/>
      </w:pPr>
      <w:r>
        <w:rPr>
          <w:rStyle w:val="afc"/>
        </w:rPr>
        <w:footnoteRef/>
      </w:r>
      <w:r w:rsidR="00437A0A">
        <w:t xml:space="preserve"> </w:t>
      </w:r>
      <w:r w:rsidRPr="008A3141">
        <w:rPr>
          <w:rStyle w:val="aff0"/>
          <w:b/>
          <w:bCs w:val="0"/>
          <w:color w:val="000000"/>
          <w:sz w:val="21"/>
        </w:rPr>
        <w:t>Танигучи,</w:t>
      </w:r>
      <w:r w:rsidR="00437A0A">
        <w:rPr>
          <w:rStyle w:val="aff0"/>
          <w:b/>
          <w:bCs w:val="0"/>
          <w:color w:val="000000"/>
          <w:sz w:val="21"/>
        </w:rPr>
        <w:t xml:space="preserve"> </w:t>
      </w:r>
      <w:r w:rsidRPr="008A3141">
        <w:rPr>
          <w:rStyle w:val="aff0"/>
          <w:b/>
          <w:bCs w:val="0"/>
          <w:color w:val="000000"/>
          <w:sz w:val="21"/>
        </w:rPr>
        <w:t>Норио</w:t>
      </w:r>
      <w:r w:rsidR="00437A0A">
        <w:t xml:space="preserve"> </w:t>
      </w:r>
      <w:r w:rsidRPr="00D2440C">
        <w:t>(</w:t>
      </w:r>
      <w:r w:rsidR="00B725C4" w:rsidRPr="00D2440C">
        <w:t>англ.</w:t>
      </w:r>
      <w:r w:rsidR="00B725C4">
        <w:rPr>
          <w:lang w:val="en-US"/>
        </w:rPr>
        <w:t xml:space="preserve"> Norio</w:t>
      </w:r>
      <w:r w:rsidR="00437A0A">
        <w:t xml:space="preserve"> </w:t>
      </w:r>
      <w:r>
        <w:rPr>
          <w:lang w:val="en-US"/>
        </w:rPr>
        <w:t>Taniguchi</w:t>
      </w:r>
      <w:r w:rsidRPr="00D2440C">
        <w:t>)</w:t>
      </w:r>
      <w:r w:rsidR="00437A0A">
        <w:t xml:space="preserve"> </w:t>
      </w:r>
      <w:r w:rsidRPr="00D2440C">
        <w:t>—</w:t>
      </w:r>
      <w:r w:rsidR="00437A0A">
        <w:t xml:space="preserve"> </w:t>
      </w:r>
      <w:r w:rsidRPr="00D2440C">
        <w:rPr>
          <w:rStyle w:val="article-preview-text"/>
          <w:color w:val="000000"/>
          <w:sz w:val="21"/>
        </w:rPr>
        <w:t>японский</w:t>
      </w:r>
      <w:r w:rsidR="00437A0A">
        <w:rPr>
          <w:rStyle w:val="article-preview-text"/>
          <w:color w:val="000000"/>
          <w:sz w:val="21"/>
        </w:rPr>
        <w:t xml:space="preserve"> </w:t>
      </w:r>
      <w:r w:rsidRPr="00D2440C">
        <w:rPr>
          <w:rStyle w:val="article-preview-text"/>
          <w:color w:val="000000"/>
          <w:sz w:val="21"/>
        </w:rPr>
        <w:t>физик,</w:t>
      </w:r>
      <w:r w:rsidR="00437A0A">
        <w:rPr>
          <w:rStyle w:val="article-preview-text"/>
          <w:color w:val="000000"/>
          <w:sz w:val="21"/>
        </w:rPr>
        <w:t xml:space="preserve"> </w:t>
      </w:r>
      <w:r w:rsidRPr="00D2440C">
        <w:rPr>
          <w:rStyle w:val="article-preview-text"/>
          <w:color w:val="000000"/>
          <w:sz w:val="21"/>
        </w:rPr>
        <w:t>впервые</w:t>
      </w:r>
      <w:r w:rsidR="00437A0A">
        <w:rPr>
          <w:rStyle w:val="article-preview-text"/>
          <w:color w:val="000000"/>
          <w:sz w:val="21"/>
        </w:rPr>
        <w:t xml:space="preserve"> </w:t>
      </w:r>
      <w:r w:rsidRPr="00D2440C">
        <w:rPr>
          <w:rStyle w:val="article-preview-text"/>
          <w:color w:val="000000"/>
          <w:sz w:val="21"/>
        </w:rPr>
        <w:t>предложивший</w:t>
      </w:r>
      <w:r w:rsidR="00437A0A">
        <w:rPr>
          <w:rStyle w:val="article-preview-text"/>
          <w:color w:val="000000"/>
          <w:sz w:val="21"/>
        </w:rPr>
        <w:t xml:space="preserve"> </w:t>
      </w:r>
      <w:r w:rsidRPr="00D2440C">
        <w:rPr>
          <w:rStyle w:val="article-preview-text"/>
          <w:color w:val="000000"/>
          <w:sz w:val="21"/>
        </w:rPr>
        <w:t>термин</w:t>
      </w:r>
      <w:r w:rsidR="00437A0A">
        <w:rPr>
          <w:rStyle w:val="article-preview-text"/>
          <w:color w:val="000000"/>
          <w:sz w:val="21"/>
        </w:rPr>
        <w:t xml:space="preserve"> </w:t>
      </w:r>
      <w:r w:rsidRPr="00D2440C">
        <w:rPr>
          <w:rStyle w:val="article-preview-text"/>
          <w:color w:val="000000"/>
          <w:sz w:val="21"/>
        </w:rPr>
        <w:t>«</w:t>
      </w:r>
      <w:r>
        <w:rPr>
          <w:rStyle w:val="article-preview-text"/>
          <w:color w:val="000000"/>
          <w:sz w:val="21"/>
        </w:rPr>
        <w:t>нанотехнологии»</w:t>
      </w:r>
      <w:r w:rsidRPr="00D2440C">
        <w:rPr>
          <w:rStyle w:val="article-preview-text"/>
          <w:color w:val="000000"/>
          <w:sz w:val="21"/>
        </w:rPr>
        <w:t>.</w:t>
      </w:r>
    </w:p>
    <w:p w14:paraId="1AF8730A" w14:textId="77777777" w:rsidR="004B6FA1" w:rsidRDefault="004B6FA1" w:rsidP="004B6FA1">
      <w:pPr>
        <w:jc w:val="left"/>
        <w:rPr>
          <w:rFonts w:ascii="Times New Roman" w:hAnsi="Times New Roman"/>
          <w:sz w:val="24"/>
        </w:rPr>
      </w:pPr>
    </w:p>
    <w:p w14:paraId="4861FDDB" w14:textId="77777777" w:rsidR="004B6FA1" w:rsidRPr="00D2440C" w:rsidRDefault="004B6FA1" w:rsidP="004B6FA1">
      <w:pPr>
        <w:pStyle w:val="af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F9158FB" w:rsidR="00DE2A87" w:rsidRPr="00871E9A" w:rsidRDefault="00573D4E" w:rsidP="00DE2A87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437A0A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437A0A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437A0A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37A0A">
      <w:rPr>
        <w:b/>
        <w:bCs w:val="0"/>
        <w:u w:val="none"/>
      </w:rPr>
      <w:t xml:space="preserve"> </w:t>
    </w:r>
    <w:r w:rsidR="004B6FA1">
      <w:rPr>
        <w:u w:val="none"/>
      </w:rPr>
      <w:t>Управляющее</w:t>
    </w:r>
    <w:r w:rsidR="00437A0A">
      <w:rPr>
        <w:u w:val="none"/>
      </w:rPr>
      <w:t xml:space="preserve"> </w:t>
    </w:r>
    <w:r w:rsidR="004B6FA1">
      <w:rPr>
        <w:u w:val="none"/>
      </w:rPr>
      <w:t>лидерство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BA2C66C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 w:numId="20" w16cid:durableId="933131928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B7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30E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3E2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26E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82E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601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9D5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5A3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1C3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522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226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143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6C3B87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1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6C3B8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6C3B87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uiPriority w:val="35"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uiPriority w:val="11"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uiPriority w:val="11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A426F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7246C5"/>
    <w:pPr>
      <w:spacing w:after="120" w:line="240" w:lineRule="auto"/>
      <w:ind w:firstLine="0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6667D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6C3B87"/>
  </w:style>
  <w:style w:type="paragraph" w:customStyle="1" w:styleId="afffffd">
    <w:name w:val="текст таблицы"/>
    <w:basedOn w:val="ab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e">
    <w:name w:val="эпиграф"/>
    <w:basedOn w:val="ab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">
    <w:name w:val="синий"/>
    <w:basedOn w:val="ac"/>
    <w:uiPriority w:val="1"/>
    <w:qFormat/>
    <w:rsid w:val="006C3B87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6C3B87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6C3B87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6C3B87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6C3B87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6C3B87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6C3B87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6C3B87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b"/>
    <w:autoRedefine/>
    <w:qFormat/>
    <w:rsid w:val="006C3B87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2A426F"/>
    <w:pPr>
      <w:jc w:val="right"/>
    </w:pPr>
  </w:style>
  <w:style w:type="paragraph" w:customStyle="1" w:styleId="affffffa">
    <w:name w:val="название"/>
    <w:basedOn w:val="aff7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b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b">
    <w:name w:val="Красный прописной"/>
    <w:basedOn w:val="affffff1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6C3B87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6C3B87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6C3B87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1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  <w:style w:type="character" w:customStyle="1" w:styleId="article-preview-text">
    <w:name w:val="article-preview-text"/>
    <w:basedOn w:val="ac"/>
    <w:rsid w:val="004B6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5948</TotalTime>
  <Pages>13</Pages>
  <Words>4097</Words>
  <Characters>26227</Characters>
  <Application>Microsoft Office Word</Application>
  <DocSecurity>0</DocSecurity>
  <Lines>460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843</cp:revision>
  <cp:lastPrinted>2021-09-14T01:53:00Z</cp:lastPrinted>
  <dcterms:created xsi:type="dcterms:W3CDTF">2021-07-21T07:59:00Z</dcterms:created>
  <dcterms:modified xsi:type="dcterms:W3CDTF">2023-02-26T13:22:00Z</dcterms:modified>
</cp:coreProperties>
</file>