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2EF75452" w:rsidR="002A426F" w:rsidRPr="00731612" w:rsidRDefault="001A68B0" w:rsidP="00823960">
      <w:pPr>
        <w:pStyle w:val="11"/>
      </w:pPr>
      <w:r>
        <w:t>Стояние</w:t>
      </w:r>
      <w:r w:rsidR="00702D93">
        <w:t xml:space="preserve"> </w:t>
      </w:r>
      <w:r>
        <w:t>у</w:t>
      </w:r>
      <w:r w:rsidR="00702D93">
        <w:t xml:space="preserve"> </w:t>
      </w:r>
      <w:r>
        <w:t>«</w:t>
      </w:r>
      <w:proofErr w:type="gramStart"/>
      <w:r>
        <w:t>двери»</w:t>
      </w:r>
      <w:r w:rsidR="00871E9A" w:rsidRPr="00731612">
        <w:t>…</w:t>
      </w:r>
      <w:proofErr w:type="gramEnd"/>
    </w:p>
    <w:p w14:paraId="71BB87F8" w14:textId="409B738E" w:rsidR="007D1F98" w:rsidRPr="008D1CAA" w:rsidRDefault="007D1F98" w:rsidP="007D1F98">
      <w:pPr>
        <w:pStyle w:val="affff2"/>
      </w:pPr>
      <w:r w:rsidRPr="008D1CAA">
        <w:t>Срубить</w:t>
      </w:r>
      <w:r w:rsidR="00702D93">
        <w:t xml:space="preserve"> </w:t>
      </w:r>
      <w:r w:rsidRPr="008D1CAA">
        <w:t>тысячелетний</w:t>
      </w:r>
      <w:r w:rsidR="00702D93">
        <w:t xml:space="preserve"> </w:t>
      </w:r>
      <w:r w:rsidRPr="008D1CAA">
        <w:t>дуб</w:t>
      </w:r>
      <w:r w:rsidR="00702D93">
        <w:t xml:space="preserve"> </w:t>
      </w:r>
      <w:r w:rsidRPr="008D1CAA">
        <w:t>несложно,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взращивания</w:t>
      </w:r>
      <w:r w:rsidR="00702D93">
        <w:t xml:space="preserve"> </w:t>
      </w:r>
      <w:r w:rsidRPr="008D1CAA">
        <w:t>нового</w:t>
      </w:r>
      <w:r w:rsidR="00702D93">
        <w:t xml:space="preserve"> </w:t>
      </w:r>
      <w:r w:rsidRPr="008D1CAA">
        <w:t>понадобится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одна</w:t>
      </w:r>
      <w:r w:rsidR="00702D93">
        <w:t xml:space="preserve"> </w:t>
      </w:r>
      <w:r w:rsidRPr="008D1CAA">
        <w:t>тысяча</w:t>
      </w:r>
      <w:r w:rsidR="00702D93">
        <w:t xml:space="preserve"> </w:t>
      </w:r>
      <w:r w:rsidRPr="008D1CAA">
        <w:t>лет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другое</w:t>
      </w:r>
      <w:r w:rsidR="00702D93">
        <w:t xml:space="preserve"> </w:t>
      </w:r>
      <w:r w:rsidRPr="008D1CAA">
        <w:t>дерево…</w:t>
      </w:r>
    </w:p>
    <w:p w14:paraId="66EE30EC" w14:textId="0165E559" w:rsidR="007D1F98" w:rsidRPr="008D1CAA" w:rsidRDefault="007D1F98" w:rsidP="007D1F98">
      <w:r w:rsidRPr="008D1CAA">
        <w:t>Рассматривать</w:t>
      </w:r>
      <w:r w:rsidR="00702D93">
        <w:t xml:space="preserve"> </w:t>
      </w:r>
      <w:r w:rsidRPr="008D1CAA">
        <w:t>какие-либо</w:t>
      </w:r>
      <w:r w:rsidR="00702D93">
        <w:t xml:space="preserve"> </w:t>
      </w:r>
      <w:r w:rsidRPr="008D1CAA">
        <w:t>вопросы</w:t>
      </w:r>
      <w:r w:rsidR="00702D93">
        <w:t xml:space="preserve"> </w:t>
      </w:r>
      <w:r w:rsidRPr="008D1CAA">
        <w:t>нашей</w:t>
      </w:r>
      <w:r w:rsidR="00702D93">
        <w:t xml:space="preserve"> </w:t>
      </w:r>
      <w:r w:rsidRPr="008D1CAA">
        <w:t>жизни,</w:t>
      </w:r>
      <w:r w:rsidR="00702D93">
        <w:t xml:space="preserve"> </w:t>
      </w:r>
      <w:r w:rsidRPr="008D1CAA">
        <w:t>нашего</w:t>
      </w:r>
      <w:r w:rsidR="00702D93">
        <w:t xml:space="preserve"> </w:t>
      </w:r>
      <w:r w:rsidRPr="008D1CAA">
        <w:t>существования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такового</w:t>
      </w:r>
      <w:r w:rsidR="00702D93">
        <w:t xml:space="preserve"> </w:t>
      </w:r>
      <w:r w:rsidRPr="008D1CAA">
        <w:t>вне</w:t>
      </w:r>
      <w:r w:rsidR="00702D93">
        <w:t xml:space="preserve"> </w:t>
      </w:r>
      <w:r w:rsidRPr="008D1CAA">
        <w:t>происход</w:t>
      </w:r>
      <w:r w:rsidR="00F5612A">
        <w:t>ящего</w:t>
      </w:r>
      <w:r w:rsidR="00702D93">
        <w:t xml:space="preserve"> </w:t>
      </w:r>
      <w:r w:rsidRPr="008D1CAA">
        <w:t>сегодня,</w:t>
      </w:r>
      <w:r w:rsidR="00702D93">
        <w:t xml:space="preserve"> </w:t>
      </w:r>
      <w:r w:rsidRPr="008D1CAA">
        <w:t>мне</w:t>
      </w:r>
      <w:r w:rsidR="00702D93">
        <w:t xml:space="preserve"> </w:t>
      </w:r>
      <w:r w:rsidRPr="008D1CAA">
        <w:t>кажется</w:t>
      </w:r>
      <w:r w:rsidR="00702D93">
        <w:t xml:space="preserve"> </w:t>
      </w:r>
      <w:r w:rsidRPr="008D1CAA">
        <w:t>неправильным.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сравнения</w:t>
      </w:r>
      <w:r w:rsidR="00702D93">
        <w:t xml:space="preserve"> </w:t>
      </w:r>
      <w:r w:rsidRPr="008D1CAA">
        <w:t>почему-то</w:t>
      </w:r>
      <w:r w:rsidR="00702D93">
        <w:t xml:space="preserve"> </w:t>
      </w:r>
      <w:r w:rsidRPr="008D1CAA">
        <w:t>хромают,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значит,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ничего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сравниваем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сравнения</w:t>
      </w:r>
      <w:r w:rsidR="00702D93">
        <w:t xml:space="preserve"> </w:t>
      </w:r>
      <w:r w:rsidRPr="008D1CAA">
        <w:t>без(с)</w:t>
      </w:r>
      <w:proofErr w:type="spellStart"/>
      <w:r w:rsidRPr="008D1CAA">
        <w:t>смыслены</w:t>
      </w:r>
      <w:proofErr w:type="spellEnd"/>
      <w:r w:rsidRPr="008D1CAA">
        <w:t>.</w:t>
      </w:r>
    </w:p>
    <w:p w14:paraId="5B9CA6DA" w14:textId="5BEC8320" w:rsidR="00F37F42" w:rsidRDefault="007D1F98" w:rsidP="007D1F98">
      <w:r w:rsidRPr="008D1CAA">
        <w:rPr>
          <w:b/>
          <w:bCs/>
          <w:i/>
          <w:iCs/>
        </w:rPr>
        <w:t>Во-первых</w:t>
      </w:r>
      <w:r w:rsidRPr="008D1CAA">
        <w:t>,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хочу</w:t>
      </w:r>
      <w:r w:rsidR="00702D93">
        <w:t xml:space="preserve"> </w:t>
      </w:r>
      <w:r w:rsidRPr="008D1CAA">
        <w:t>обсуждать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простейшем</w:t>
      </w:r>
      <w:r w:rsidR="00702D93">
        <w:t xml:space="preserve"> </w:t>
      </w:r>
      <w:r w:rsidRPr="008D1CAA">
        <w:t>уровне,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уровне</w:t>
      </w:r>
      <w:r w:rsidR="00702D93">
        <w:t xml:space="preserve"> </w:t>
      </w:r>
      <w:r w:rsidRPr="008D1CAA">
        <w:t>того,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очевидно</w:t>
      </w:r>
      <w:r w:rsidR="00702D93">
        <w:t xml:space="preserve"> </w:t>
      </w:r>
      <w:r w:rsidRPr="008D1CAA">
        <w:t>даже</w:t>
      </w:r>
      <w:r w:rsidR="00702D93">
        <w:t xml:space="preserve"> </w:t>
      </w:r>
      <w:r w:rsidR="00F5612A">
        <w:t>для</w:t>
      </w:r>
      <w:r w:rsidR="00702D93">
        <w:t xml:space="preserve"> </w:t>
      </w:r>
      <w:r w:rsidR="00F5612A">
        <w:t>все</w:t>
      </w:r>
      <w:r w:rsidR="005A141A">
        <w:t>х</w:t>
      </w:r>
      <w:r w:rsidRPr="008D1CAA">
        <w:t>,</w:t>
      </w:r>
      <w:r w:rsidR="00702D93">
        <w:t xml:space="preserve"> </w:t>
      </w:r>
      <w:r w:rsidRPr="008D1CAA">
        <w:t>пыта</w:t>
      </w:r>
      <w:r w:rsidR="00F5612A">
        <w:t>ющихся</w:t>
      </w:r>
      <w:r w:rsidR="00702D93">
        <w:t xml:space="preserve"> </w:t>
      </w:r>
      <w:r w:rsidR="00F5612A">
        <w:t>отрицать</w:t>
      </w:r>
      <w:r w:rsidR="00702D93">
        <w:t xml:space="preserve"> </w:t>
      </w:r>
      <w:r w:rsidRPr="008D1CAA">
        <w:t>очевидно</w:t>
      </w:r>
      <w:r w:rsidR="00F5612A">
        <w:t>е</w:t>
      </w:r>
      <w:r w:rsidRPr="008D1CAA">
        <w:t>.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вот</w:t>
      </w:r>
      <w:r w:rsidR="00F5612A">
        <w:t>,</w:t>
      </w:r>
      <w:r w:rsidR="00702D93">
        <w:t xml:space="preserve"> </w:t>
      </w:r>
      <w:r w:rsidRPr="008D1CAA">
        <w:t>н</w:t>
      </w:r>
      <w:r w:rsidR="00F5612A">
        <w:t>ужно</w:t>
      </w:r>
      <w:r w:rsidRPr="008D1CAA">
        <w:t>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увидели</w:t>
      </w:r>
      <w:r w:rsidR="00702D93">
        <w:t xml:space="preserve"> </w:t>
      </w:r>
      <w:r w:rsidR="00F5612A">
        <w:t>—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должно</w:t>
      </w:r>
      <w:r w:rsidR="00702D93">
        <w:t xml:space="preserve"> </w:t>
      </w:r>
      <w:r w:rsidRPr="008D1CAA">
        <w:t>стать</w:t>
      </w:r>
      <w:r w:rsidR="00702D93">
        <w:t xml:space="preserve"> </w:t>
      </w:r>
      <w:r w:rsidRPr="008D1CAA">
        <w:t>ключевым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понимании.</w:t>
      </w:r>
      <w:r w:rsidR="00702D93">
        <w:t xml:space="preserve"> </w:t>
      </w:r>
      <w:r w:rsidRPr="008D1CAA">
        <w:rPr>
          <w:b/>
          <w:bCs/>
          <w:i/>
          <w:iCs/>
        </w:rPr>
        <w:t>Во-вторых</w:t>
      </w:r>
      <w:r w:rsidRPr="008D1CAA">
        <w:t>,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перед</w:t>
      </w:r>
      <w:r w:rsidR="00702D93">
        <w:t xml:space="preserve"> </w:t>
      </w:r>
      <w:r w:rsidRPr="008D1CAA">
        <w:t>каждым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перед</w:t>
      </w:r>
      <w:r w:rsidR="00702D93">
        <w:t xml:space="preserve"> </w:t>
      </w:r>
      <w:r w:rsidRPr="008D1CAA">
        <w:t>Россией,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тем</w:t>
      </w:r>
      <w:r w:rsidR="00702D93">
        <w:t xml:space="preserve"> </w:t>
      </w:r>
      <w:r w:rsidRPr="008D1CAA">
        <w:t>целым,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объединяет,</w:t>
      </w:r>
      <w:r w:rsidR="00702D93">
        <w:t xml:space="preserve"> </w:t>
      </w:r>
      <w:r w:rsidRPr="008D1CAA">
        <w:t>стоит</w:t>
      </w:r>
      <w:r w:rsidR="00702D93">
        <w:t xml:space="preserve"> </w:t>
      </w:r>
      <w:r w:rsidRPr="008D1CAA">
        <w:t>одна</w:t>
      </w:r>
      <w:r w:rsidR="00702D93">
        <w:t xml:space="preserve"> </w:t>
      </w:r>
      <w:r w:rsidRPr="008D1CAA">
        <w:t>задача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выиграть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неядерной</w:t>
      </w:r>
      <w:r w:rsidR="00702D93">
        <w:t xml:space="preserve"> </w:t>
      </w:r>
      <w:bookmarkStart w:id="0" w:name="OLE_LINK3"/>
      <w:r w:rsidRPr="008D1CAA">
        <w:t>конвенциональной</w:t>
      </w:r>
      <w:r w:rsidR="00702D93">
        <w:t xml:space="preserve"> </w:t>
      </w:r>
      <w:r w:rsidRPr="008D1CAA">
        <w:t>войне</w:t>
      </w:r>
      <w:bookmarkEnd w:id="0"/>
      <w:r w:rsidRPr="007D1F98">
        <w:rPr>
          <w:vertAlign w:val="superscript"/>
        </w:rPr>
        <w:footnoteReference w:id="1"/>
      </w:r>
      <w:r w:rsidRPr="008D1CAA">
        <w:t>,</w:t>
      </w:r>
      <w:r w:rsidR="00702D93">
        <w:t xml:space="preserve"> </w:t>
      </w:r>
      <w:r w:rsidRPr="008D1CAA">
        <w:t>ведущейся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территории</w:t>
      </w:r>
      <w:r w:rsidR="00702D93">
        <w:t xml:space="preserve"> </w:t>
      </w:r>
      <w:r w:rsidRPr="008D1CAA">
        <w:t>Украины.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даже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война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бандеровской</w:t>
      </w:r>
      <w:r w:rsidR="00702D93">
        <w:t xml:space="preserve"> </w:t>
      </w:r>
      <w:r w:rsidRPr="008D1CAA">
        <w:t>Украиной,</w:t>
      </w:r>
      <w:r w:rsidR="00702D93">
        <w:t xml:space="preserve"> </w:t>
      </w:r>
      <w:r w:rsidRPr="008D1CAA">
        <w:t>это,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понимаем,</w:t>
      </w:r>
      <w:r w:rsidR="00702D93">
        <w:t xml:space="preserve"> </w:t>
      </w:r>
      <w:r w:rsidRPr="008D1CAA">
        <w:t>война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удивительно</w:t>
      </w:r>
      <w:r w:rsidR="00702D93">
        <w:t xml:space="preserve"> </w:t>
      </w:r>
      <w:r w:rsidRPr="008D1CAA">
        <w:t>вцепившимся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Украину</w:t>
      </w:r>
      <w:r w:rsidR="00702D93">
        <w:t xml:space="preserve"> </w:t>
      </w:r>
      <w:r w:rsidRPr="008D1CAA">
        <w:t>западом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самом</w:t>
      </w:r>
      <w:r w:rsidR="00702D93">
        <w:t xml:space="preserve"> </w:t>
      </w:r>
      <w:r w:rsidRPr="008D1CAA">
        <w:t>широком</w:t>
      </w:r>
      <w:r w:rsidR="00702D93">
        <w:t xml:space="preserve"> </w:t>
      </w:r>
      <w:r w:rsidRPr="008D1CAA">
        <w:t>понимании</w:t>
      </w:r>
      <w:r w:rsidR="00702D93">
        <w:t xml:space="preserve"> </w:t>
      </w:r>
      <w:r w:rsidRPr="008D1CAA">
        <w:t>этого.</w:t>
      </w:r>
      <w:r w:rsidR="00702D93">
        <w:t xml:space="preserve"> </w:t>
      </w:r>
      <w:r w:rsidRPr="008D1CAA">
        <w:t>Хочу</w:t>
      </w:r>
      <w:r w:rsidR="00702D93">
        <w:t xml:space="preserve"> </w:t>
      </w:r>
      <w:r w:rsidRPr="008D1CAA">
        <w:t>заметить,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F5612A">
        <w:rPr>
          <w:rStyle w:val="--0"/>
        </w:rPr>
        <w:t>очень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F5612A">
        <w:rPr>
          <w:rStyle w:val="--"/>
        </w:rPr>
        <w:t>сходной</w:t>
      </w:r>
      <w:r w:rsidR="00702D93">
        <w:t xml:space="preserve"> </w:t>
      </w:r>
      <w:r w:rsidRPr="008D1CAA">
        <w:t>схеме</w:t>
      </w:r>
      <w:r w:rsidR="00702D93">
        <w:t xml:space="preserve"> </w:t>
      </w:r>
      <w:r w:rsidRPr="008D1CAA">
        <w:t>воевали</w:t>
      </w:r>
      <w:r w:rsidR="00702D93">
        <w:t xml:space="preserve"> </w:t>
      </w:r>
      <w:r w:rsidRPr="008D1CAA">
        <w:t>Индия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Пакистан.</w:t>
      </w:r>
      <w:r w:rsidR="00702D93">
        <w:t xml:space="preserve"> </w:t>
      </w:r>
      <w:r w:rsidRPr="008D1CAA">
        <w:t>Когда-то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был</w:t>
      </w:r>
      <w:r w:rsidR="00702D93">
        <w:t xml:space="preserve"> </w:t>
      </w:r>
      <w:r w:rsidRPr="008D1CAA">
        <w:t>единый</w:t>
      </w:r>
      <w:r w:rsidR="00702D93">
        <w:t xml:space="preserve"> </w:t>
      </w:r>
      <w:r w:rsidRPr="008D1CAA">
        <w:t>Индостан</w:t>
      </w:r>
      <w:r w:rsidR="00702D93">
        <w:t xml:space="preserve"> </w:t>
      </w:r>
      <w:r w:rsidRPr="008D1CAA">
        <w:t>(не</w:t>
      </w:r>
      <w:r w:rsidR="00702D93">
        <w:t xml:space="preserve"> </w:t>
      </w:r>
      <w:r w:rsidRPr="008D1CAA">
        <w:t>будем</w:t>
      </w:r>
      <w:r w:rsidR="00702D93">
        <w:t xml:space="preserve"> </w:t>
      </w:r>
      <w:r w:rsidRPr="008D1CAA">
        <w:t>рассматривать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историю,</w:t>
      </w:r>
      <w:r w:rsidR="00702D93">
        <w:t xml:space="preserve"> но </w:t>
      </w:r>
      <w:r w:rsidRPr="008D1CAA">
        <w:t>он</w:t>
      </w:r>
      <w:r w:rsidR="00702D93">
        <w:t xml:space="preserve"> </w:t>
      </w:r>
      <w:r w:rsidRPr="008D1CAA">
        <w:t>довольно</w:t>
      </w:r>
      <w:r w:rsidR="00702D93">
        <w:t xml:space="preserve"> </w:t>
      </w:r>
      <w:r w:rsidRPr="008D1CAA">
        <w:t>долго</w:t>
      </w:r>
      <w:r w:rsidR="00702D93">
        <w:t xml:space="preserve"> </w:t>
      </w:r>
      <w:r w:rsidRPr="008D1CAA">
        <w:t>находился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колониальной</w:t>
      </w:r>
      <w:r w:rsidR="00702D93">
        <w:t xml:space="preserve"> </w:t>
      </w:r>
      <w:r w:rsidRPr="008D1CAA">
        <w:t>зависимости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Великобритании),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потом,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начал</w:t>
      </w:r>
      <w:r w:rsidR="00702D93">
        <w:t xml:space="preserve"> </w:t>
      </w:r>
      <w:r w:rsidRPr="008D1CAA">
        <w:t>освобождаться,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расчленили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части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отделили</w:t>
      </w:r>
      <w:r w:rsidR="00702D93">
        <w:t xml:space="preserve"> </w:t>
      </w:r>
      <w:r w:rsidRPr="008D1CAA">
        <w:t>Пакистан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собственно</w:t>
      </w:r>
      <w:r w:rsidR="00702D93">
        <w:t xml:space="preserve"> </w:t>
      </w:r>
      <w:r w:rsidRPr="008D1CAA">
        <w:t>Индию,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обрекли</w:t>
      </w:r>
      <w:r w:rsidR="00702D93">
        <w:t xml:space="preserve"> </w:t>
      </w:r>
      <w:r w:rsidRPr="008D1CAA">
        <w:t>этим</w:t>
      </w:r>
      <w:r w:rsidR="00702D93">
        <w:t xml:space="preserve"> </w:t>
      </w:r>
      <w:r w:rsidRPr="008D1CAA">
        <w:t>отделением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конфликт.</w:t>
      </w:r>
      <w:r w:rsidR="00702D93">
        <w:t xml:space="preserve"> </w:t>
      </w:r>
      <w:r w:rsidRPr="008D1CAA">
        <w:t>Ну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аналог</w:t>
      </w:r>
      <w:r w:rsidR="00702D93">
        <w:t xml:space="preserve"> </w:t>
      </w:r>
      <w:r w:rsidRPr="008D1CAA">
        <w:t>того,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произошло</w:t>
      </w:r>
      <w:r w:rsidR="00702D93">
        <w:t xml:space="preserve"> </w:t>
      </w:r>
      <w:r w:rsidRPr="008D1CAA">
        <w:t>при</w:t>
      </w:r>
      <w:r w:rsidR="00702D93">
        <w:t xml:space="preserve"> </w:t>
      </w:r>
      <w:r w:rsidRPr="008D1CAA">
        <w:t>разделении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r w:rsidRPr="008D1CAA">
        <w:t>Союза</w:t>
      </w:r>
      <w:r w:rsidR="00702D93">
        <w:t>?</w:t>
      </w:r>
      <w:r>
        <w:t>!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близкая</w:t>
      </w:r>
      <w:r w:rsidR="00702D93">
        <w:t xml:space="preserve"> </w:t>
      </w:r>
      <w:r w:rsidRPr="008D1CAA">
        <w:t>аналогия.</w:t>
      </w:r>
      <w:r w:rsidR="00702D93">
        <w:t xml:space="preserve"> </w:t>
      </w:r>
      <w:r w:rsidRPr="008D1CAA">
        <w:t>Индия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Пакистан</w:t>
      </w:r>
      <w:r w:rsidR="00702D93">
        <w:t xml:space="preserve"> </w:t>
      </w:r>
      <w:r w:rsidRPr="008D1CAA">
        <w:t>воевали</w:t>
      </w:r>
      <w:r w:rsidR="00702D93">
        <w:t xml:space="preserve"> </w:t>
      </w:r>
      <w:r w:rsidRPr="008D1CAA">
        <w:t>много</w:t>
      </w:r>
      <w:r w:rsidR="00702D93">
        <w:t xml:space="preserve"> </w:t>
      </w:r>
      <w:r w:rsidRPr="008D1CAA">
        <w:t>раз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никогда</w:t>
      </w:r>
      <w:r w:rsidR="00702D93">
        <w:t xml:space="preserve"> </w:t>
      </w:r>
      <w:r w:rsidRPr="008D1CAA">
        <w:t>никто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западе</w:t>
      </w:r>
      <w:r w:rsidR="00702D93">
        <w:t xml:space="preserve"> </w:t>
      </w:r>
      <w:r w:rsidRPr="00702D93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702D93">
        <w:rPr>
          <w:rStyle w:val="--0"/>
        </w:rPr>
        <w:t>орал</w:t>
      </w:r>
      <w:r w:rsidR="00702D93">
        <w:t xml:space="preserve"> </w:t>
      </w:r>
      <w:r w:rsidRPr="00702D93">
        <w:t>—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D1CAA">
        <w:t>относились</w:t>
      </w:r>
      <w:r w:rsidR="00702D93">
        <w:t xml:space="preserve"> </w:t>
      </w:r>
      <w:r w:rsidRPr="008D1CAA">
        <w:t>к</w:t>
      </w:r>
      <w:r w:rsidR="00702D93">
        <w:t xml:space="preserve"> происходившему </w:t>
      </w:r>
      <w:r w:rsidRPr="008D1CAA">
        <w:t>очень</w:t>
      </w:r>
      <w:r w:rsidR="00702D93">
        <w:t xml:space="preserve"> </w:t>
      </w:r>
      <w:r w:rsidRPr="008D1CAA">
        <w:t>холодно.</w:t>
      </w:r>
      <w:r w:rsidR="00702D93">
        <w:t xml:space="preserve"> </w:t>
      </w:r>
      <w:r w:rsidRPr="008D1CAA">
        <w:t>Западу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безразлично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почти</w:t>
      </w:r>
      <w:r w:rsidR="00702D93">
        <w:t xml:space="preserve"> </w:t>
      </w:r>
      <w:r w:rsidRPr="008D1CAA">
        <w:t>безразлично.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закончится</w:t>
      </w:r>
      <w:r w:rsidR="00702D93">
        <w:t xml:space="preserve"> </w:t>
      </w:r>
      <w:r w:rsidRPr="008D1CAA">
        <w:t>этот</w:t>
      </w:r>
      <w:r w:rsidR="00702D93">
        <w:t xml:space="preserve"> </w:t>
      </w:r>
      <w:r w:rsidRPr="008D1CAA">
        <w:t>сегодняшний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называемый</w:t>
      </w:r>
      <w:r w:rsidR="00702D93">
        <w:t xml:space="preserve"> </w:t>
      </w:r>
      <w:r w:rsidRPr="008D1CAA">
        <w:t>«конфликт»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западу</w:t>
      </w:r>
      <w:r w:rsidR="00702D93">
        <w:t xml:space="preserve"> </w:t>
      </w:r>
      <w:r w:rsidRPr="008D1CAA">
        <w:t>совсем</w:t>
      </w:r>
      <w:r w:rsidR="00702D93">
        <w:t xml:space="preserve"> </w:t>
      </w:r>
      <w:r w:rsidRPr="00702D93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702D93">
        <w:rPr>
          <w:rStyle w:val="--0"/>
        </w:rPr>
        <w:t>безразлично</w:t>
      </w:r>
      <w:r w:rsidRPr="008D1CAA">
        <w:t>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настолько,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небезразличие</w:t>
      </w:r>
      <w:r w:rsidR="00702D93">
        <w:t xml:space="preserve"> </w:t>
      </w:r>
      <w:r w:rsidRPr="008D1CAA">
        <w:t>просто</w:t>
      </w:r>
      <w:r w:rsidR="00702D93">
        <w:t xml:space="preserve"> </w:t>
      </w:r>
      <w:r w:rsidRPr="008D1CAA">
        <w:t>обнажает,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такое</w:t>
      </w:r>
      <w:r w:rsidR="00702D93">
        <w:t xml:space="preserve"> </w:t>
      </w:r>
      <w:r w:rsidRPr="008D1CAA">
        <w:t>Запад</w:t>
      </w:r>
      <w:r w:rsidR="00702D93">
        <w:t xml:space="preserve">, </w:t>
      </w:r>
      <w:r w:rsidRPr="008D1CAA">
        <w:t>как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относится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России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многое</w:t>
      </w:r>
      <w:r w:rsidR="00702D93">
        <w:t xml:space="preserve"> </w:t>
      </w:r>
      <w:r w:rsidRPr="008D1CAA">
        <w:t>другое.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главное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конфликты</w:t>
      </w:r>
      <w:r w:rsidR="00702D93">
        <w:t xml:space="preserve"> </w:t>
      </w:r>
      <w:r w:rsidRPr="008D1CAA">
        <w:t>возникли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решались</w:t>
      </w:r>
      <w:r w:rsidR="00702D93">
        <w:t xml:space="preserve"> </w:t>
      </w:r>
      <w:r w:rsidRPr="008D1CAA">
        <w:t>тогда</w:t>
      </w:r>
      <w:r w:rsidR="00702D93">
        <w:t xml:space="preserve">, </w:t>
      </w:r>
      <w:r w:rsidRPr="008D1CAA">
        <w:t>и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решаются</w:t>
      </w:r>
      <w:r w:rsidR="00702D93">
        <w:t xml:space="preserve"> </w:t>
      </w:r>
      <w:r w:rsidR="00702D93" w:rsidRPr="008D1CAA">
        <w:t>в</w:t>
      </w:r>
      <w:r w:rsidR="00702D93">
        <w:t xml:space="preserve"> </w:t>
      </w:r>
      <w:r w:rsidRPr="008D1CAA">
        <w:t>совершенно</w:t>
      </w:r>
      <w:r w:rsidR="00702D93">
        <w:t xml:space="preserve"> </w:t>
      </w:r>
      <w:r w:rsidRPr="008D1CAA">
        <w:t>разных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Программ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Системы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бывшего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настоящего.</w:t>
      </w:r>
      <w:r w:rsidR="00702D93">
        <w:t xml:space="preserve"> </w:t>
      </w:r>
      <w:bookmarkStart w:id="1" w:name="OLE_LINK4"/>
      <w:r w:rsidRPr="008D1CAA">
        <w:t>Через</w:t>
      </w:r>
      <w:r w:rsidR="00702D93">
        <w:t xml:space="preserve"> </w:t>
      </w:r>
      <w:r w:rsidRPr="008D1CAA">
        <w:t>происходящее</w:t>
      </w:r>
      <w:r w:rsidR="00702D93">
        <w:t xml:space="preserve"> </w:t>
      </w:r>
      <w:r w:rsidRPr="008D1CAA">
        <w:lastRenderedPageBreak/>
        <w:t>сегодня</w:t>
      </w:r>
      <w:r w:rsidR="00702D93">
        <w:t xml:space="preserve"> </w:t>
      </w:r>
      <w:r w:rsidRPr="008D1CAA">
        <w:t>самым</w:t>
      </w:r>
      <w:r w:rsidR="00702D93">
        <w:t xml:space="preserve"> </w:t>
      </w:r>
      <w:r w:rsidRPr="008D1CAA">
        <w:t>активным</w:t>
      </w:r>
      <w:r w:rsidR="00702D93">
        <w:t xml:space="preserve"> </w:t>
      </w:r>
      <w:r w:rsidRPr="008D1CAA">
        <w:t>образом</w:t>
      </w:r>
      <w:r w:rsidR="00702D93">
        <w:t xml:space="preserve"> </w:t>
      </w:r>
      <w:r w:rsidR="00702D93" w:rsidRPr="008D1CAA">
        <w:t>идёт</w:t>
      </w:r>
      <w:r w:rsidR="00702D93">
        <w:t xml:space="preserve"> </w:t>
      </w:r>
      <w:r w:rsidRPr="00702D93">
        <w:rPr>
          <w:rStyle w:val="--0"/>
        </w:rPr>
        <w:t>разрушение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702D93">
        <w:rPr>
          <w:rStyle w:val="--"/>
        </w:rPr>
        <w:t>искусственно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702D93">
        <w:rPr>
          <w:rStyle w:val="--0"/>
        </w:rPr>
        <w:t>навязанной</w:t>
      </w:r>
      <w:r w:rsidR="00702D93">
        <w:t xml:space="preserve"> </w:t>
      </w:r>
      <w:r w:rsidRPr="008D1CAA">
        <w:rPr>
          <w:b/>
          <w:bCs/>
          <w:i/>
          <w:iCs/>
        </w:rPr>
        <w:t>англо-американо-европейской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иллюзии</w:t>
      </w:r>
      <w:r w:rsidR="00702D93">
        <w:t xml:space="preserve"> </w:t>
      </w:r>
      <w:r w:rsidRPr="008D1CAA">
        <w:t>об</w:t>
      </w:r>
      <w:r w:rsidR="00702D93">
        <w:t xml:space="preserve"> </w:t>
      </w:r>
      <w:r w:rsidRPr="008D1CAA">
        <w:t>исторической</w:t>
      </w:r>
      <w:r w:rsidR="00702D93">
        <w:t xml:space="preserve"> </w:t>
      </w:r>
      <w:r w:rsidRPr="008D1CAA">
        <w:t>неизбежности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цивилизационного</w:t>
      </w:r>
      <w:r w:rsidR="00702D93">
        <w:t xml:space="preserve"> </w:t>
      </w:r>
      <w:r w:rsidRPr="008D1CAA">
        <w:t>превосходства</w:t>
      </w:r>
      <w:r w:rsidR="00702D93">
        <w:t xml:space="preserve"> </w:t>
      </w:r>
      <w:r w:rsidRPr="008D1CAA">
        <w:t>над</w:t>
      </w:r>
      <w:r w:rsidR="00702D93">
        <w:t xml:space="preserve"> </w:t>
      </w:r>
      <w:r w:rsidRPr="008D1CAA">
        <w:t>преобладающим</w:t>
      </w:r>
      <w:r w:rsidR="00702D93">
        <w:t xml:space="preserve"> </w:t>
      </w:r>
      <w:r w:rsidRPr="008D1CAA">
        <w:t>большинством</w:t>
      </w:r>
      <w:r w:rsidR="00702D93">
        <w:t xml:space="preserve"> </w:t>
      </w:r>
      <w:r w:rsidRPr="008D1CAA">
        <w:t>всего</w:t>
      </w:r>
      <w:r w:rsidR="00702D93">
        <w:t xml:space="preserve"> </w:t>
      </w:r>
      <w:r w:rsidRPr="008D1CAA">
        <w:t>сообщества</w:t>
      </w:r>
      <w:r w:rsidR="00702D93">
        <w:t xml:space="preserve"> </w:t>
      </w:r>
      <w:r w:rsidRPr="008D1CAA">
        <w:t>людей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планете</w:t>
      </w:r>
      <w:r w:rsidR="00702D93">
        <w:t xml:space="preserve"> </w:t>
      </w:r>
      <w:r w:rsidRPr="008D1CAA">
        <w:t>Земля</w:t>
      </w:r>
      <w:r w:rsidR="00702D93">
        <w:t xml:space="preserve"> </w:t>
      </w:r>
      <w:r w:rsidRPr="008D1CAA">
        <w:t>под</w:t>
      </w:r>
      <w:r w:rsidR="00702D93">
        <w:t xml:space="preserve"> </w:t>
      </w:r>
      <w:r w:rsidRPr="008D1CAA">
        <w:t>управлением</w:t>
      </w:r>
      <w:r w:rsidR="00702D93">
        <w:t xml:space="preserve"> </w:t>
      </w:r>
      <w:r w:rsidRPr="008D1CAA">
        <w:t>ликвидированной</w:t>
      </w:r>
      <w:r w:rsidR="00702D93">
        <w:t xml:space="preserve"> </w:t>
      </w:r>
      <w:r w:rsidRPr="008D1CAA">
        <w:t>(2011.04.24)</w:t>
      </w:r>
      <w:r w:rsidR="00702D93">
        <w:t xml:space="preserve"> </w:t>
      </w:r>
      <w:r w:rsidRPr="008D1CAA">
        <w:t>интервентской</w:t>
      </w:r>
      <w:r w:rsidR="00702D93">
        <w:t xml:space="preserve"> </w:t>
      </w:r>
      <w:r w:rsidRPr="008D1CAA">
        <w:t>Системы</w:t>
      </w:r>
      <w:r w:rsidR="00702D93">
        <w:t xml:space="preserve"> </w:t>
      </w:r>
      <w:r w:rsidRPr="008D1CAA">
        <w:t>Управления</w:t>
      </w:r>
      <w:bookmarkEnd w:id="1"/>
      <w:r w:rsidRPr="008D1CAA">
        <w:t>.</w:t>
      </w:r>
      <w:r w:rsidR="00702D93">
        <w:t xml:space="preserve"> </w:t>
      </w:r>
      <w:r w:rsidRPr="008D1CAA">
        <w:t>Конфликт</w:t>
      </w:r>
      <w:r w:rsidR="00702D93">
        <w:t xml:space="preserve"> </w:t>
      </w:r>
      <w:r w:rsidRPr="008D1CAA">
        <w:t>нарастает,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приобретает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новые</w:t>
      </w:r>
      <w:r w:rsidR="00702D93">
        <w:t xml:space="preserve"> </w:t>
      </w:r>
      <w:r w:rsidRPr="008D1CAA">
        <w:t>очертания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нём</w:t>
      </w:r>
      <w:r w:rsidR="00702D93">
        <w:t xml:space="preserve"> </w:t>
      </w:r>
      <w:r w:rsidRPr="00F37F42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F37F42">
        <w:rPr>
          <w:rStyle w:val="--0"/>
        </w:rPr>
        <w:t>просто</w:t>
      </w:r>
      <w:r w:rsidR="00702D93">
        <w:t xml:space="preserve"> </w:t>
      </w:r>
      <w:r w:rsidRPr="008D1CAA">
        <w:t>выстоять,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нём</w:t>
      </w:r>
      <w:r w:rsidR="00702D93">
        <w:t xml:space="preserve"> </w:t>
      </w:r>
      <w:r w:rsidRPr="008D1CAA">
        <w:t>победить,</w:t>
      </w:r>
      <w:r w:rsidR="00702D93">
        <w:t xml:space="preserve"> </w:t>
      </w:r>
      <w:r w:rsidRPr="008D1CAA">
        <w:t>причём</w:t>
      </w:r>
      <w:r w:rsidR="00702D93">
        <w:t xml:space="preserve"> </w:t>
      </w:r>
      <w:r w:rsidRPr="008D1CAA">
        <w:t>победить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(я</w:t>
      </w:r>
      <w:r w:rsidR="00702D93">
        <w:t xml:space="preserve"> </w:t>
      </w:r>
      <w:r w:rsidR="00F37F42" w:rsidRPr="008D1CAA">
        <w:t>подчёркиваю</w:t>
      </w:r>
      <w:r w:rsidRPr="008D1CAA">
        <w:t>)</w:t>
      </w:r>
      <w:r w:rsidR="00702D93">
        <w:t xml:space="preserve"> </w:t>
      </w:r>
      <w:r w:rsidRPr="008D1CAA">
        <w:t>без</w:t>
      </w:r>
      <w:r w:rsidR="00702D93">
        <w:t xml:space="preserve"> </w:t>
      </w:r>
      <w:r w:rsidRPr="008D1CAA">
        <w:t>применения</w:t>
      </w:r>
      <w:r w:rsidR="00702D93">
        <w:t xml:space="preserve"> </w:t>
      </w:r>
      <w:r w:rsidRPr="008D1CAA">
        <w:t>ядерного</w:t>
      </w:r>
      <w:r w:rsidR="00702D93">
        <w:t xml:space="preserve"> </w:t>
      </w:r>
      <w:r w:rsidRPr="008D1CAA">
        <w:t>оружия,</w:t>
      </w:r>
      <w:r w:rsidR="00702D93">
        <w:t xml:space="preserve"> </w:t>
      </w:r>
      <w:r w:rsidRPr="008D1CAA">
        <w:t>про</w:t>
      </w:r>
      <w:r w:rsidR="00702D93">
        <w:t xml:space="preserve"> </w:t>
      </w:r>
      <w:r w:rsidRPr="008D1CAA">
        <w:t>которое</w:t>
      </w:r>
      <w:r w:rsidR="00702D93">
        <w:t xml:space="preserve"> </w:t>
      </w:r>
      <w:r w:rsidRPr="008D1CAA">
        <w:t>постоянно</w:t>
      </w:r>
      <w:r w:rsidR="00702D93">
        <w:t xml:space="preserve"> </w:t>
      </w:r>
      <w:r w:rsidRPr="008D1CAA">
        <w:t>идут</w:t>
      </w:r>
      <w:r w:rsidR="00702D93">
        <w:t xml:space="preserve"> </w:t>
      </w:r>
      <w:r w:rsidRPr="008D1CAA">
        <w:t>разговоры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основном</w:t>
      </w:r>
      <w:r w:rsidR="00702D93">
        <w:t xml:space="preserve"> </w:t>
      </w:r>
      <w:r w:rsidRPr="008D1CAA">
        <w:t>с</w:t>
      </w:r>
      <w:r w:rsidR="00702D93">
        <w:t xml:space="preserve"> </w:t>
      </w:r>
      <w:r w:rsidR="00F37F42">
        <w:t>противоположной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стороны.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победить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большой</w:t>
      </w:r>
      <w:r w:rsidR="00702D93">
        <w:t xml:space="preserve"> </w:t>
      </w:r>
      <w:r w:rsidRPr="008D1CAA">
        <w:t>конвенциональной</w:t>
      </w:r>
      <w:r w:rsidR="00702D93">
        <w:t xml:space="preserve"> </w:t>
      </w:r>
      <w:r w:rsidRPr="008D1CAA">
        <w:t>войне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должно</w:t>
      </w:r>
      <w:r w:rsidR="00702D93">
        <w:t xml:space="preserve"> </w:t>
      </w:r>
      <w:r w:rsidRPr="008D1CAA">
        <w:t>государство.</w:t>
      </w:r>
      <w:r w:rsidR="00702D93">
        <w:t xml:space="preserve"> </w:t>
      </w:r>
      <w:r w:rsidRPr="008D1CAA">
        <w:rPr>
          <w:b/>
          <w:bCs/>
          <w:i/>
          <w:iCs/>
        </w:rPr>
        <w:t>Государство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под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названием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Российская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Федерация,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такое,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как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оно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есть.</w:t>
      </w:r>
      <w:r w:rsidR="00702D93">
        <w:t xml:space="preserve"> </w:t>
      </w:r>
      <w:r w:rsidRPr="008D1CAA">
        <w:t>Оно,</w:t>
      </w:r>
      <w:r w:rsidR="00702D93">
        <w:t xml:space="preserve"> </w:t>
      </w:r>
      <w:r w:rsidRPr="008D1CAA">
        <w:t>может</w:t>
      </w:r>
      <w:r w:rsidR="00702D93">
        <w:t xml:space="preserve"> </w:t>
      </w:r>
      <w:r w:rsidRPr="008D1CAA">
        <w:t>быть,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должно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8D1CAA">
        <w:t>отредактировано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ходе</w:t>
      </w:r>
      <w:r w:rsidR="00702D93">
        <w:t xml:space="preserve"> </w:t>
      </w:r>
      <w:r w:rsidRPr="008D1CAA">
        <w:t>войны.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передвигает</w:t>
      </w:r>
      <w:r w:rsidR="00702D93">
        <w:t xml:space="preserve"> </w:t>
      </w:r>
      <w:r w:rsidRPr="008D1CAA">
        <w:t>500-тысячные</w:t>
      </w:r>
      <w:r w:rsidR="00702D93">
        <w:t xml:space="preserve"> </w:t>
      </w:r>
      <w:r w:rsidRPr="008D1CAA">
        <w:t>массы</w:t>
      </w:r>
      <w:r w:rsidR="00702D93">
        <w:t xml:space="preserve"> </w:t>
      </w:r>
      <w:r w:rsidRPr="008D1CAA">
        <w:t>воюющих</w:t>
      </w:r>
      <w:r w:rsidR="00702D93">
        <w:t xml:space="preserve"> </w:t>
      </w:r>
      <w:r w:rsidRPr="008D1CAA">
        <w:t>солдат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офицеров.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поставляет</w:t>
      </w:r>
      <w:r w:rsidR="00702D93">
        <w:t xml:space="preserve"> </w:t>
      </w:r>
      <w:r w:rsidRPr="008D1CAA">
        <w:t>колоссальное</w:t>
      </w:r>
      <w:r w:rsidR="00702D93">
        <w:t xml:space="preserve"> </w:t>
      </w:r>
      <w:r w:rsidRPr="008D1CAA">
        <w:t>количество</w:t>
      </w:r>
      <w:r w:rsidR="00702D93">
        <w:t xml:space="preserve"> </w:t>
      </w:r>
      <w:r w:rsidRPr="008D1CAA">
        <w:t>боеприпасов,</w:t>
      </w:r>
      <w:r w:rsidR="00702D93">
        <w:t xml:space="preserve"> </w:t>
      </w:r>
      <w:r w:rsidRPr="008D1CAA">
        <w:t>горючего,</w:t>
      </w:r>
      <w:r w:rsidR="00702D93">
        <w:t xml:space="preserve"> </w:t>
      </w:r>
      <w:r w:rsidRPr="008D1CAA">
        <w:t>всего,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нужно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="00F37F42">
        <w:t>успешности войны</w:t>
      </w:r>
      <w:r w:rsidRPr="008D1CAA">
        <w:t>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предъявляет</w:t>
      </w:r>
      <w:r w:rsidR="00702D93">
        <w:t xml:space="preserve"> </w:t>
      </w:r>
      <w:r w:rsidRPr="008D1CAA">
        <w:t>какие-то</w:t>
      </w:r>
      <w:r w:rsidR="00702D93">
        <w:t xml:space="preserve"> </w:t>
      </w:r>
      <w:r w:rsidRPr="008D1CAA">
        <w:t>стратегии.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производит</w:t>
      </w:r>
      <w:r w:rsidR="00702D93">
        <w:t xml:space="preserve"> </w:t>
      </w:r>
      <w:r w:rsidRPr="008D1CAA">
        <w:t>военную</w:t>
      </w:r>
      <w:r w:rsidR="00702D93">
        <w:t xml:space="preserve"> </w:t>
      </w:r>
      <w:r w:rsidRPr="008D1CAA">
        <w:t>технику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прочее.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огромная</w:t>
      </w:r>
      <w:r w:rsidR="00702D93">
        <w:t xml:space="preserve"> </w:t>
      </w:r>
      <w:r w:rsidRPr="008D1CAA">
        <w:t>неповоротливая</w:t>
      </w:r>
      <w:r w:rsidR="00702D93">
        <w:t xml:space="preserve"> </w:t>
      </w:r>
      <w:r w:rsidRPr="008D1CAA">
        <w:t>инерционная</w:t>
      </w:r>
      <w:r w:rsidR="00702D93">
        <w:t xml:space="preserve"> </w:t>
      </w:r>
      <w:r w:rsidRPr="008D1CAA">
        <w:t>система,</w:t>
      </w:r>
      <w:r w:rsidR="00702D93">
        <w:t xml:space="preserve"> </w:t>
      </w:r>
      <w:r w:rsidRPr="008D1CAA">
        <w:t>замены</w:t>
      </w:r>
      <w:r w:rsidR="00702D93">
        <w:t xml:space="preserve"> </w:t>
      </w:r>
      <w:r w:rsidRPr="008D1CAA">
        <w:t>которой</w:t>
      </w:r>
      <w:r w:rsidR="00702D93">
        <w:t xml:space="preserve"> </w:t>
      </w:r>
      <w:r w:rsidRPr="008D1CAA">
        <w:t>сегодня,</w:t>
      </w:r>
      <w:r w:rsidR="00702D93">
        <w:t xml:space="preserve"> </w:t>
      </w:r>
      <w:r w:rsidRPr="00F37F42">
        <w:rPr>
          <w:rStyle w:val="--0"/>
        </w:rPr>
        <w:t>в</w:t>
      </w:r>
      <w:r w:rsidR="00702D93" w:rsidRPr="00F37F42">
        <w:rPr>
          <w:rStyle w:val="--0"/>
        </w:rPr>
        <w:t xml:space="preserve"> </w:t>
      </w:r>
      <w:r w:rsidRPr="00F37F42">
        <w:rPr>
          <w:rStyle w:val="--0"/>
        </w:rPr>
        <w:t>одночасье</w:t>
      </w:r>
      <w:r w:rsidR="00702D93" w:rsidRPr="00F37F42">
        <w:rPr>
          <w:rStyle w:val="--0"/>
        </w:rPr>
        <w:t xml:space="preserve"> </w:t>
      </w:r>
      <w:r w:rsidRPr="00F37F42">
        <w:rPr>
          <w:rStyle w:val="--0"/>
        </w:rPr>
        <w:t>—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F37F42">
        <w:rPr>
          <w:rStyle w:val="--"/>
        </w:rPr>
        <w:t>нет</w:t>
      </w:r>
      <w:r w:rsidRPr="00F37F42">
        <w:t>.</w:t>
      </w:r>
      <w:r w:rsidR="00702D93" w:rsidRPr="00F37F42">
        <w:t xml:space="preserve"> </w:t>
      </w:r>
      <w:r w:rsidRPr="008D1CAA">
        <w:t>О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несовершенствах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скорбеть,</w:t>
      </w:r>
      <w:r w:rsidR="00702D93">
        <w:t xml:space="preserve"> </w:t>
      </w:r>
      <w:r w:rsidRPr="008D1CAA">
        <w:t>что-то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исправлять,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воевать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оно.</w:t>
      </w:r>
      <w:r w:rsidR="00702D93">
        <w:t xml:space="preserve"> </w:t>
      </w:r>
      <w:r w:rsidRPr="008D1CAA">
        <w:t>Вот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то,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реалии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F37F42">
        <w:rPr>
          <w:rStyle w:val="--"/>
        </w:rPr>
        <w:t>несомненно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F37F42">
        <w:rPr>
          <w:rStyle w:val="--0"/>
        </w:rPr>
        <w:t>надо</w:t>
      </w:r>
      <w:r w:rsidRPr="00F37F42">
        <w:t>,</w:t>
      </w:r>
      <w:r w:rsidR="00702D93" w:rsidRPr="00F37F42">
        <w:t xml:space="preserve"> </w:t>
      </w:r>
      <w:r w:rsidRPr="008D1CAA">
        <w:t>чтобы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выиграло,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другого</w:t>
      </w:r>
      <w:r w:rsidR="00702D93">
        <w:t xml:space="preserve"> </w:t>
      </w:r>
      <w:r w:rsidRPr="008D1CAA">
        <w:t>государства</w:t>
      </w:r>
      <w:r w:rsidR="00702D93">
        <w:t xml:space="preserve"> </w:t>
      </w:r>
      <w:r w:rsidRPr="008D1CAA">
        <w:t>нет.</w:t>
      </w:r>
      <w:r w:rsidR="00702D93">
        <w:t xml:space="preserve"> </w:t>
      </w:r>
      <w:r w:rsidR="00F37F42" w:rsidRPr="008D1CAA">
        <w:t>Живём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есть,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остальное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фантазии.</w:t>
      </w:r>
      <w:r w:rsidR="00702D93">
        <w:t xml:space="preserve"> </w:t>
      </w:r>
      <w:r w:rsidRPr="008D1CAA">
        <w:t>Поэтому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условиях</w:t>
      </w:r>
      <w:r w:rsidR="00702D93">
        <w:t xml:space="preserve"> </w:t>
      </w:r>
      <w:r w:rsidRPr="008D1CAA">
        <w:t>подобной</w:t>
      </w:r>
      <w:r w:rsidR="00702D93">
        <w:t xml:space="preserve"> </w:t>
      </w:r>
      <w:r w:rsidRPr="008D1CAA">
        <w:t>войны</w:t>
      </w:r>
      <w:r w:rsidR="00702D93">
        <w:t xml:space="preserve"> </w:t>
      </w:r>
      <w:r w:rsidRPr="008D1CAA">
        <w:t>какие-либо</w:t>
      </w:r>
      <w:r w:rsidR="00702D93">
        <w:t xml:space="preserve"> </w:t>
      </w:r>
      <w:r w:rsidRPr="008D1CAA">
        <w:t>конфликты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государственностью,</w:t>
      </w:r>
      <w:r w:rsidR="00702D93">
        <w:t xml:space="preserve"> </w:t>
      </w:r>
      <w:r w:rsidRPr="008D1CAA">
        <w:t>противопоставление</w:t>
      </w:r>
      <w:r w:rsidR="00702D93">
        <w:t xml:space="preserve"> </w:t>
      </w:r>
      <w:r w:rsidRPr="008D1CAA">
        <w:t>ей</w:t>
      </w:r>
      <w:r w:rsidR="00702D93">
        <w:t xml:space="preserve"> </w:t>
      </w:r>
      <w:r w:rsidRPr="008D1CAA">
        <w:t>другого,</w:t>
      </w:r>
      <w:r w:rsidR="00702D93">
        <w:t xml:space="preserve"> </w:t>
      </w:r>
      <w:r w:rsidRPr="008D1CAA">
        <w:t>мне</w:t>
      </w:r>
      <w:r w:rsidR="00702D93">
        <w:t xml:space="preserve"> </w:t>
      </w:r>
      <w:r w:rsidRPr="008D1CAA">
        <w:t>представляется</w:t>
      </w:r>
      <w:r w:rsidR="00702D93">
        <w:t xml:space="preserve"> </w:t>
      </w:r>
      <w:r w:rsidRPr="008D1CAA">
        <w:t>глубочайше</w:t>
      </w:r>
      <w:r w:rsidR="00702D93">
        <w:t xml:space="preserve"> </w:t>
      </w:r>
      <w:r w:rsidRPr="00F37F42">
        <w:rPr>
          <w:rStyle w:val="--"/>
        </w:rPr>
        <w:t>не</w:t>
      </w:r>
      <w:r w:rsidRPr="00F37F42">
        <w:rPr>
          <w:rStyle w:val="--0"/>
        </w:rPr>
        <w:t>своевременными</w:t>
      </w:r>
      <w:r w:rsidRPr="008D1CAA">
        <w:t>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говорить</w:t>
      </w:r>
      <w:r w:rsidR="00702D93">
        <w:t xml:space="preserve"> </w:t>
      </w:r>
      <w:r w:rsidRPr="008D1CAA">
        <w:t>провокационными.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никаким</w:t>
      </w:r>
      <w:r w:rsidR="00702D93">
        <w:t xml:space="preserve"> </w:t>
      </w:r>
      <w:r w:rsidRPr="008D1CAA">
        <w:t>образом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исключает</w:t>
      </w:r>
      <w:r w:rsidR="00702D93">
        <w:t xml:space="preserve"> </w:t>
      </w:r>
      <w:r w:rsidRPr="008D1CAA">
        <w:t>внутреннюю</w:t>
      </w:r>
      <w:r w:rsidR="00702D93">
        <w:t xml:space="preserve"> </w:t>
      </w:r>
      <w:r w:rsidRPr="008D1CAA">
        <w:t>трансформацию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государственности.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1</w:t>
      </w:r>
      <w:r w:rsidR="009A3FC4">
        <w:rPr>
          <w:lang w:val="en-US"/>
        </w:rPr>
        <w:t>0</w:t>
      </w:r>
      <w:r w:rsidR="00702D93">
        <w:t xml:space="preserve"> </w:t>
      </w:r>
      <w:r w:rsidRPr="008D1CAA">
        <w:t>раз,</w:t>
      </w:r>
      <w:r w:rsidR="00702D93">
        <w:t xml:space="preserve"> </w:t>
      </w:r>
      <w:r w:rsidRPr="008D1CAA">
        <w:t>100</w:t>
      </w:r>
      <w:r w:rsidR="00702D93">
        <w:t xml:space="preserve"> </w:t>
      </w:r>
      <w:r w:rsidRPr="008D1CAA">
        <w:t>раз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любить</w:t>
      </w:r>
      <w:r w:rsidR="00702D93">
        <w:t xml:space="preserve"> </w:t>
      </w:r>
      <w:r w:rsidRPr="008D1CAA">
        <w:t>Ленина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что.</w:t>
      </w:r>
      <w:r w:rsidR="00702D93">
        <w:t xml:space="preserve"> </w:t>
      </w:r>
    </w:p>
    <w:p w14:paraId="2B57ACA4" w14:textId="2D177A48" w:rsidR="00F37F42" w:rsidRDefault="00F37F42" w:rsidP="00F37F42">
      <w:pPr>
        <w:pStyle w:val="afffff1"/>
      </w:pPr>
      <w:r w:rsidRPr="00F37F42">
        <w:drawing>
          <wp:inline distT="0" distB="0" distL="0" distR="0" wp14:anchorId="78BADF70" wp14:editId="7E4AFBA3">
            <wp:extent cx="6146128" cy="2502976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375" cy="253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387E" w14:textId="200E4B8A" w:rsidR="007D1F98" w:rsidRPr="008D1CAA" w:rsidRDefault="007D1F98" w:rsidP="00F37F42">
      <w:r w:rsidRPr="008D1CAA">
        <w:lastRenderedPageBreak/>
        <w:t>Но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внимательно</w:t>
      </w:r>
      <w:r w:rsidR="00702D93">
        <w:t xml:space="preserve"> </w:t>
      </w:r>
      <w:r w:rsidRPr="008D1CAA">
        <w:t>прочитать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статью</w:t>
      </w:r>
      <w:r w:rsidR="00702D93">
        <w:t xml:space="preserve"> </w:t>
      </w:r>
      <w:r w:rsidRPr="008D1CAA">
        <w:t>сентябрьскую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rPr>
          <w:b/>
          <w:bCs/>
          <w:i/>
          <w:iCs/>
        </w:rPr>
        <w:t>«Грозящая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катастрофа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как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ней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бороться»</w:t>
      </w:r>
      <w:r w:rsidRPr="00F37F42">
        <w:rPr>
          <w:vertAlign w:val="superscript"/>
        </w:rPr>
        <w:footnoteReference w:id="2"/>
      </w:r>
      <w:r w:rsidRPr="008D1CAA">
        <w:t>,</w:t>
      </w:r>
      <w:r w:rsidR="00702D93">
        <w:t xml:space="preserve"> </w:t>
      </w:r>
      <w:r w:rsidR="0001078E">
        <w:t xml:space="preserve">— </w:t>
      </w:r>
      <w:r w:rsidRPr="008D1CAA">
        <w:t>там</w:t>
      </w:r>
      <w:r w:rsidR="00702D93">
        <w:t xml:space="preserve"> </w:t>
      </w:r>
      <w:r w:rsidRPr="008D1CAA">
        <w:t>сказана</w:t>
      </w:r>
      <w:r w:rsidR="00702D93">
        <w:t xml:space="preserve"> </w:t>
      </w:r>
      <w:r w:rsidRPr="008D1CAA">
        <w:t>простая</w:t>
      </w:r>
      <w:r w:rsidR="00702D93">
        <w:t xml:space="preserve"> </w:t>
      </w:r>
      <w:r w:rsidRPr="008D1CAA">
        <w:t>вещь:</w:t>
      </w:r>
      <w:r w:rsidR="00702D93">
        <w:t xml:space="preserve"> </w:t>
      </w:r>
      <w:r w:rsidRPr="008D1CAA">
        <w:t>«Временное</w:t>
      </w:r>
      <w:r w:rsidR="00702D93">
        <w:t xml:space="preserve"> </w:t>
      </w:r>
      <w:r w:rsidRPr="008D1CAA">
        <w:t>правительство,</w:t>
      </w:r>
      <w:r w:rsidR="00702D93">
        <w:t xml:space="preserve"> </w:t>
      </w:r>
      <w:r w:rsidRPr="008D1CAA">
        <w:t>Советы,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наши</w:t>
      </w:r>
      <w:r w:rsidR="00702D93">
        <w:t xml:space="preserve"> </w:t>
      </w:r>
      <w:r w:rsidRPr="008D1CAA">
        <w:t>враги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вы</w:t>
      </w:r>
      <w:r w:rsidR="00702D93">
        <w:t xml:space="preserve"> </w:t>
      </w:r>
      <w:r w:rsidRPr="008D1CAA">
        <w:t>должны</w:t>
      </w:r>
      <w:r w:rsidR="00702D93">
        <w:t xml:space="preserve"> </w:t>
      </w:r>
      <w:r w:rsidRPr="008D1CAA">
        <w:t>выиграть</w:t>
      </w:r>
      <w:r w:rsidR="00702D93">
        <w:t xml:space="preserve"> </w:t>
      </w:r>
      <w:r w:rsidRPr="008D1CAA">
        <w:t>войну.</w:t>
      </w:r>
      <w:r w:rsidR="00702D93">
        <w:t xml:space="preserve"> </w:t>
      </w:r>
      <w:r w:rsidRPr="008D1CAA">
        <w:rPr>
          <w:b/>
          <w:bCs/>
          <w:i/>
          <w:iCs/>
        </w:rPr>
        <w:t>Вы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м</w:t>
      </w:r>
      <w:r>
        <w:rPr>
          <w:b/>
          <w:bCs/>
          <w:i/>
          <w:iCs/>
        </w:rPr>
        <w:t>ожете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её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выиграть,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если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хотите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не</w:t>
      </w:r>
      <w:r w:rsidRPr="008D1CAA">
        <w:rPr>
          <w:b/>
          <w:bCs/>
          <w:i/>
          <w:iCs/>
        </w:rPr>
        <w:t>ограниченно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воровать.</w:t>
      </w:r>
      <w:r w:rsidR="00702D93">
        <w:t xml:space="preserve"> </w:t>
      </w:r>
      <w:r w:rsidRPr="008D1CAA">
        <w:t>Умерьте</w:t>
      </w:r>
      <w:r w:rsidR="00702D93">
        <w:t xml:space="preserve"> </w:t>
      </w:r>
      <w:r w:rsidRPr="008D1CAA">
        <w:t>сейчас,</w:t>
      </w:r>
      <w:r w:rsidR="00702D93">
        <w:t xml:space="preserve"> </w:t>
      </w:r>
      <w:r w:rsidRPr="008D1CAA">
        <w:t>наведите</w:t>
      </w:r>
      <w:r w:rsidR="00702D93">
        <w:t xml:space="preserve"> </w:t>
      </w:r>
      <w:r w:rsidRPr="008D1CAA">
        <w:t>порядок,</w:t>
      </w:r>
      <w:r w:rsidR="00702D93">
        <w:t xml:space="preserve"> </w:t>
      </w:r>
      <w:r w:rsidRPr="008D1CAA">
        <w:t>учёт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контроль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прочее.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противном</w:t>
      </w:r>
      <w:r w:rsidR="00702D93">
        <w:t xml:space="preserve"> </w:t>
      </w:r>
      <w:r w:rsidRPr="008D1CAA">
        <w:t>случае</w:t>
      </w:r>
      <w:r w:rsidR="00702D93">
        <w:t xml:space="preserve"> </w:t>
      </w:r>
      <w:r w:rsidRPr="008D1CAA">
        <w:t>вы</w:t>
      </w:r>
      <w:r w:rsidR="00702D93">
        <w:t xml:space="preserve"> </w:t>
      </w:r>
      <w:r w:rsidRPr="008D1CAA">
        <w:t>потеряете</w:t>
      </w:r>
      <w:r w:rsidR="00702D93">
        <w:t xml:space="preserve"> </w:t>
      </w:r>
      <w:r w:rsidRPr="008D1CAA">
        <w:t>власть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сможете</w:t>
      </w:r>
      <w:r w:rsidR="00702D93">
        <w:t xml:space="preserve"> </w:t>
      </w:r>
      <w:r w:rsidRPr="008D1CAA">
        <w:t>потом</w:t>
      </w:r>
      <w:r w:rsidR="00702D93">
        <w:t xml:space="preserve"> </w:t>
      </w:r>
      <w:r w:rsidRPr="008D1CAA">
        <w:t>воровать</w:t>
      </w:r>
      <w:r w:rsidR="00702D93">
        <w:t xml:space="preserve"> </w:t>
      </w:r>
      <w:r w:rsidRPr="008D1CAA">
        <w:t>умеренно.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прекратить</w:t>
      </w:r>
      <w:r w:rsidR="00702D93">
        <w:t xml:space="preserve"> </w:t>
      </w:r>
      <w:r w:rsidRPr="008D1CAA">
        <w:t>вообще,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потом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умеренно.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всё!»</w:t>
      </w:r>
      <w:r w:rsidR="00F37F42">
        <w:t>.</w:t>
      </w:r>
      <w:r w:rsidR="00702D93">
        <w:t xml:space="preserve"> </w:t>
      </w:r>
      <w:r w:rsidRPr="008D1CAA">
        <w:t>Однако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сегодняшних</w:t>
      </w:r>
      <w:r w:rsidR="00702D93">
        <w:t xml:space="preserve"> </w:t>
      </w:r>
      <w:r w:rsidRPr="008D1CAA">
        <w:t>наших</w:t>
      </w:r>
      <w:r w:rsidR="00702D93">
        <w:t xml:space="preserve"> </w:t>
      </w:r>
      <w:r w:rsidRPr="008D1CAA">
        <w:t>реалиях</w:t>
      </w:r>
      <w:r w:rsidR="00702D93">
        <w:t xml:space="preserve"> </w:t>
      </w:r>
      <w:r w:rsidRPr="008D1CAA">
        <w:t>ключево</w:t>
      </w:r>
      <w:r w:rsidR="00F37F42">
        <w:t>го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«…а</w:t>
      </w:r>
      <w:r w:rsidR="00702D93">
        <w:t xml:space="preserve"> </w:t>
      </w:r>
      <w:r w:rsidRPr="008D1CAA">
        <w:t>потом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умеренно»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F37F42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F37F42">
        <w:rPr>
          <w:rStyle w:val="--0"/>
        </w:rPr>
        <w:t>должно</w:t>
      </w:r>
      <w:r w:rsidR="00702D93">
        <w:t xml:space="preserve"> </w:t>
      </w:r>
      <w:r w:rsidRPr="008D1CAA">
        <w:t>вообще.</w:t>
      </w:r>
      <w:r w:rsidR="00702D93">
        <w:t xml:space="preserve">  </w:t>
      </w:r>
    </w:p>
    <w:p w14:paraId="7C00A2B7" w14:textId="77777777" w:rsidR="00196C93" w:rsidRDefault="007D1F98" w:rsidP="007D1F98">
      <w:r w:rsidRPr="008D1CAA">
        <w:t>Нужно</w:t>
      </w:r>
      <w:r w:rsidR="00702D93">
        <w:t xml:space="preserve"> </w:t>
      </w:r>
      <w:r w:rsidRPr="008D1CAA">
        <w:t>обсуждать</w:t>
      </w:r>
      <w:r w:rsidR="00702D93">
        <w:t xml:space="preserve"> </w:t>
      </w:r>
      <w:r w:rsidRPr="008D1CAA">
        <w:t>ключевые</w:t>
      </w:r>
      <w:r w:rsidR="00702D93">
        <w:t xml:space="preserve"> </w:t>
      </w:r>
      <w:r w:rsidRPr="008D1CAA">
        <w:t>вопросы,</w:t>
      </w:r>
      <w:r w:rsidR="00702D93">
        <w:t xml:space="preserve"> </w:t>
      </w:r>
      <w:r w:rsidRPr="008D1CAA">
        <w:t>возникающие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процессе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Государстве,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видны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через</w:t>
      </w:r>
      <w:r w:rsidR="00702D93">
        <w:t xml:space="preserve"> </w:t>
      </w:r>
      <w:r w:rsidRPr="008D1CAA">
        <w:t>руководителей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реализующих.</w:t>
      </w:r>
      <w:r w:rsidR="00702D93">
        <w:t xml:space="preserve"> </w:t>
      </w:r>
      <w:r w:rsidRPr="008D1CAA">
        <w:t>Видны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специалистов,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практически</w:t>
      </w:r>
      <w:r w:rsidR="00702D93">
        <w:t xml:space="preserve"> </w:t>
      </w:r>
      <w:r w:rsidRPr="008D1CAA">
        <w:t>понятны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всем.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бы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196C93">
        <w:rPr>
          <w:rStyle w:val="--"/>
        </w:rPr>
        <w:t>Н</w:t>
      </w:r>
      <w:r w:rsidR="00196C93">
        <w:rPr>
          <w:rStyle w:val="--"/>
        </w:rPr>
        <w:t>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0"/>
        </w:rPr>
        <w:t>было</w:t>
      </w:r>
      <w:r w:rsidR="00702D93">
        <w:t xml:space="preserve"> </w:t>
      </w:r>
      <w:r w:rsidRPr="008D1CAA">
        <w:t>важно,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значит,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России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перестать</w:t>
      </w:r>
      <w:r w:rsidR="00702D93">
        <w:t xml:space="preserve"> </w:t>
      </w:r>
      <w:r w:rsidRPr="008D1CAA">
        <w:t>обсуждать</w:t>
      </w:r>
      <w:r w:rsidR="00702D93">
        <w:t xml:space="preserve"> </w:t>
      </w:r>
      <w:r w:rsidRPr="00196C93">
        <w:rPr>
          <w:rStyle w:val="--"/>
        </w:rPr>
        <w:t>смысл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0"/>
        </w:rPr>
        <w:t>происходящего</w:t>
      </w:r>
      <w:r w:rsidRPr="008D1CAA">
        <w:t>,</w:t>
      </w:r>
      <w:r w:rsidR="00702D93">
        <w:t xml:space="preserve"> </w:t>
      </w:r>
      <w:r w:rsidRPr="008D1CAA">
        <w:t>погрузившись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факты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таковые.</w:t>
      </w:r>
      <w:r w:rsidR="00702D93">
        <w:t xml:space="preserve"> </w:t>
      </w:r>
      <w:r w:rsidRPr="008D1CAA">
        <w:t>Факты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нужны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необходимы.</w:t>
      </w:r>
      <w:r w:rsidR="00702D93">
        <w:t xml:space="preserve"> </w:t>
      </w:r>
      <w:r w:rsidRPr="008D1CAA">
        <w:t>Честь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хвала</w:t>
      </w:r>
      <w:r w:rsidR="00702D93">
        <w:t xml:space="preserve"> </w:t>
      </w:r>
      <w:r w:rsidRPr="008D1CAA">
        <w:t>тем,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добывает,</w:t>
      </w:r>
      <w:r w:rsidR="00702D93">
        <w:t xml:space="preserve"> </w:t>
      </w:r>
      <w:r w:rsidRPr="008D1CAA">
        <w:t>честь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хвала</w:t>
      </w:r>
      <w:r w:rsidR="00702D93">
        <w:t xml:space="preserve"> </w:t>
      </w:r>
      <w:r w:rsidRPr="008D1CAA">
        <w:t>тем,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описывает.</w:t>
      </w:r>
      <w:r w:rsidR="00702D93">
        <w:t xml:space="preserve"> </w:t>
      </w:r>
      <w:r w:rsidRPr="008D1CAA">
        <w:t>Кроме</w:t>
      </w:r>
      <w:r w:rsidR="00702D93">
        <w:t xml:space="preserve"> </w:t>
      </w:r>
      <w:r w:rsidRPr="008D1CAA">
        <w:t>фактов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смысл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этот</w:t>
      </w:r>
      <w:r w:rsidR="00702D93">
        <w:t xml:space="preserve"> </w:t>
      </w:r>
      <w:r w:rsidRPr="008D1CAA">
        <w:t>смысл</w:t>
      </w:r>
      <w:r w:rsidR="00702D93">
        <w:t xml:space="preserve"> </w:t>
      </w:r>
      <w:r w:rsidRPr="00196C93">
        <w:rPr>
          <w:rStyle w:val="--0"/>
        </w:rPr>
        <w:t>надо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"/>
        </w:rPr>
        <w:t>обсуждать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позиции</w:t>
      </w:r>
      <w:r w:rsidR="00702D93">
        <w:t xml:space="preserve"> </w:t>
      </w:r>
      <w:r w:rsidRPr="008D1CAA">
        <w:t>злопыхательства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поводу</w:t>
      </w:r>
      <w:r w:rsidR="00702D93">
        <w:t xml:space="preserve"> </w:t>
      </w:r>
      <w:r w:rsidRPr="008D1CAA">
        <w:t>несовершенств</w:t>
      </w:r>
      <w:r w:rsidR="00702D93">
        <w:t xml:space="preserve"> </w:t>
      </w:r>
      <w:r w:rsidRPr="008D1CAA">
        <w:t>существующего</w:t>
      </w:r>
      <w:r w:rsidR="00702D93">
        <w:t xml:space="preserve"> </w:t>
      </w:r>
      <w:r w:rsidRPr="008D1CAA">
        <w:t>государства</w:t>
      </w:r>
      <w:r w:rsidR="00702D93">
        <w:t xml:space="preserve"> </w:t>
      </w:r>
      <w:r w:rsidRPr="008D1CAA">
        <w:t>(их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легко</w:t>
      </w:r>
      <w:r w:rsidR="00702D93">
        <w:t xml:space="preserve"> </w:t>
      </w:r>
      <w:r w:rsidRPr="008D1CAA">
        <w:t>найти),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позиции</w:t>
      </w:r>
      <w:r w:rsidR="00702D93">
        <w:t xml:space="preserve"> </w:t>
      </w:r>
      <w:r w:rsidRPr="008D1CAA">
        <w:t>концептуальных</w:t>
      </w:r>
      <w:r w:rsidR="00702D93">
        <w:t xml:space="preserve"> </w:t>
      </w:r>
      <w:r w:rsidRPr="008D1CAA">
        <w:t>и</w:t>
      </w:r>
      <w:r>
        <w:t>,</w:t>
      </w:r>
      <w:r w:rsidR="00702D93">
        <w:t xml:space="preserve"> </w:t>
      </w:r>
      <w:r w:rsidRPr="008D1CAA">
        <w:t>танцуя,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печки</w:t>
      </w:r>
      <w:r w:rsidR="00196C93">
        <w:t>,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того,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говорит,</w:t>
      </w:r>
      <w:r w:rsidR="00702D93">
        <w:t xml:space="preserve"> </w:t>
      </w:r>
      <w:r w:rsidRPr="008D1CAA">
        <w:t>собственно,</w:t>
      </w:r>
      <w:r w:rsidR="00702D93">
        <w:t xml:space="preserve"> </w:t>
      </w:r>
      <w:r w:rsidRPr="008D1CAA">
        <w:t>сама</w:t>
      </w:r>
      <w:r w:rsidR="00702D93">
        <w:t xml:space="preserve"> </w:t>
      </w:r>
      <w:r w:rsidRPr="008D1CAA">
        <w:t>власть,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руках</w:t>
      </w:r>
      <w:r w:rsidR="00702D93">
        <w:t xml:space="preserve"> </w:t>
      </w:r>
      <w:r w:rsidRPr="008D1CAA">
        <w:t>которой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действительно</w:t>
      </w:r>
      <w:r w:rsidR="00702D93">
        <w:t xml:space="preserve"> </w:t>
      </w:r>
      <w:r w:rsidRPr="008D1CAA">
        <w:t>находится</w:t>
      </w:r>
      <w:r w:rsidR="00702D93">
        <w:t xml:space="preserve"> </w:t>
      </w:r>
      <w:r w:rsidRPr="008D1CAA">
        <w:t>судьба</w:t>
      </w:r>
      <w:r w:rsidR="00702D93">
        <w:t xml:space="preserve"> </w:t>
      </w:r>
      <w:r w:rsidRPr="008D1CAA">
        <w:t>России.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серьёзный.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вот,</w:t>
      </w:r>
      <w:r w:rsidR="00702D93">
        <w:t xml:space="preserve"> </w:t>
      </w:r>
      <w:r w:rsidRPr="008D1CAA">
        <w:t>власть</w:t>
      </w:r>
      <w:r w:rsidR="00702D93">
        <w:t xml:space="preserve"> </w:t>
      </w:r>
      <w:r w:rsidRPr="008D1CAA">
        <w:t>сказала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(и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большим</w:t>
      </w:r>
      <w:r w:rsidR="00702D93">
        <w:t xml:space="preserve"> </w:t>
      </w:r>
      <w:r w:rsidRPr="008D1CAA">
        <w:t>удовлетворением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услышал),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предыдущем</w:t>
      </w:r>
      <w:r w:rsidR="00702D93">
        <w:t xml:space="preserve"> </w:t>
      </w:r>
      <w:r w:rsidRPr="008D1CAA">
        <w:t>этапе</w:t>
      </w:r>
      <w:r w:rsidR="00702D93">
        <w:t xml:space="preserve"> </w:t>
      </w:r>
      <w:r w:rsidRPr="008D1CAA">
        <w:t>власть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целом</w:t>
      </w:r>
      <w:r w:rsidR="00702D93">
        <w:t xml:space="preserve"> </w:t>
      </w:r>
      <w:r w:rsidRPr="00196C93">
        <w:rPr>
          <w:rStyle w:val="--"/>
        </w:rPr>
        <w:t>очень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0"/>
        </w:rPr>
        <w:t>хотела</w:t>
      </w:r>
      <w:r w:rsidR="00702D93">
        <w:t xml:space="preserve"> </w:t>
      </w:r>
      <w:r w:rsidRPr="008D1CAA">
        <w:t>войти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западную</w:t>
      </w:r>
      <w:r w:rsidR="00702D93">
        <w:t xml:space="preserve"> </w:t>
      </w:r>
      <w:r w:rsidRPr="008D1CAA">
        <w:t>Цивилизацию,</w:t>
      </w:r>
      <w:r w:rsidR="00702D93">
        <w:t xml:space="preserve"> </w:t>
      </w:r>
      <w:r w:rsidRPr="008D1CAA">
        <w:t>считала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крайне</w:t>
      </w:r>
      <w:r w:rsidR="00702D93">
        <w:t xml:space="preserve"> </w:t>
      </w:r>
      <w:r w:rsidRPr="008D1CAA">
        <w:t>важным,</w:t>
      </w:r>
      <w:r w:rsidR="00702D93">
        <w:t xml:space="preserve"> </w:t>
      </w:r>
      <w:r w:rsidRPr="008D1CAA">
        <w:t>единственно</w:t>
      </w:r>
      <w:r w:rsidR="00702D93">
        <w:t xml:space="preserve"> </w:t>
      </w:r>
      <w:r w:rsidRPr="008D1CAA">
        <w:t>благотворным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делала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того,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происходило.</w:t>
      </w:r>
      <w:r w:rsidR="00702D93">
        <w:t xml:space="preserve"> </w:t>
      </w:r>
      <w:r w:rsidRPr="008D1CAA">
        <w:t>Нужно</w:t>
      </w:r>
      <w:r w:rsidR="00702D93">
        <w:t xml:space="preserve"> </w:t>
      </w:r>
      <w:r w:rsidRPr="008D1CAA">
        <w:t>понимать,</w:t>
      </w:r>
      <w:r w:rsidR="00702D93">
        <w:t xml:space="preserve"> </w:t>
      </w:r>
      <w:r w:rsidRPr="008D1CAA">
        <w:t>что</w:t>
      </w:r>
      <w:r w:rsidR="00196C93">
        <w:t xml:space="preserve"> то,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ч</w:t>
      </w:r>
      <w:r w:rsidR="00196C93">
        <w:t>ё</w:t>
      </w:r>
      <w:r w:rsidRPr="008D1CAA">
        <w:t>м</w:t>
      </w:r>
      <w:r w:rsidR="00702D93">
        <w:t xml:space="preserve"> </w:t>
      </w:r>
      <w:r w:rsidRPr="008D1CAA">
        <w:t>сказала</w:t>
      </w:r>
      <w:r w:rsidR="00702D93">
        <w:t xml:space="preserve"> </w:t>
      </w:r>
      <w:r w:rsidRPr="008D1CAA">
        <w:t>эта</w:t>
      </w:r>
      <w:r w:rsidR="00702D93">
        <w:t xml:space="preserve"> </w:t>
      </w:r>
      <w:r w:rsidRPr="008D1CAA">
        <w:t>власть</w:t>
      </w:r>
      <w:r w:rsidR="00196C93">
        <w:t>,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вс</w:t>
      </w:r>
      <w:r w:rsidR="00196C93">
        <w:t>ё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происходило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старой</w:t>
      </w:r>
      <w:r w:rsidR="00702D93">
        <w:t xml:space="preserve"> </w:t>
      </w:r>
      <w:r w:rsidRPr="008D1CAA">
        <w:t>Системы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последний</w:t>
      </w:r>
      <w:r w:rsidR="00702D93">
        <w:t xml:space="preserve"> </w:t>
      </w:r>
      <w:r w:rsidRPr="008D1CAA">
        <w:t>этап</w:t>
      </w:r>
      <w:r w:rsidR="00702D93">
        <w:t xml:space="preserve"> </w:t>
      </w:r>
      <w:r w:rsidRPr="008D1CAA">
        <w:t>реализации</w:t>
      </w:r>
      <w:r w:rsidR="00702D93">
        <w:t xml:space="preserve"> </w:t>
      </w:r>
      <w:r w:rsidRPr="008D1CAA">
        <w:t>глобального</w:t>
      </w:r>
      <w:r w:rsidR="00702D93">
        <w:t xml:space="preserve"> </w:t>
      </w:r>
      <w:r w:rsidRPr="008D1CAA">
        <w:t>плана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развитии</w:t>
      </w:r>
      <w:r w:rsidR="00702D93">
        <w:t xml:space="preserve"> </w:t>
      </w:r>
      <w:r w:rsidRPr="008D1CAA">
        <w:t>генотипов</w:t>
      </w:r>
      <w:r w:rsidR="00702D93">
        <w:t xml:space="preserve"> </w:t>
      </w:r>
      <w:r w:rsidR="00196C93">
        <w:t>М</w:t>
      </w:r>
      <w:r w:rsidRPr="008D1CAA">
        <w:t>озга</w:t>
      </w:r>
      <w:r w:rsidR="00702D93">
        <w:t xml:space="preserve"> </w:t>
      </w:r>
      <w:r w:rsidRPr="008D1CAA">
        <w:t>людей.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главное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вс</w:t>
      </w:r>
      <w:r w:rsidR="00196C93">
        <w:t>ё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сказано</w:t>
      </w:r>
      <w:r w:rsidR="00702D93">
        <w:t xml:space="preserve"> </w:t>
      </w:r>
      <w:r w:rsidRPr="008D1CAA">
        <w:t>открыто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проявлено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понимания</w:t>
      </w:r>
      <w:r w:rsidR="00702D93">
        <w:t xml:space="preserve"> </w:t>
      </w:r>
      <w:r w:rsidRPr="008D1CAA">
        <w:t>всех.</w:t>
      </w:r>
      <w:r w:rsidR="00702D93">
        <w:t xml:space="preserve"> </w:t>
      </w:r>
      <w:r w:rsidRPr="008D1CAA">
        <w:t>Давайте</w:t>
      </w:r>
      <w:r w:rsidR="00702D93">
        <w:t xml:space="preserve"> </w:t>
      </w:r>
      <w:r w:rsidRPr="008D1CAA">
        <w:t>попыта</w:t>
      </w:r>
      <w:r>
        <w:t>емся</w:t>
      </w:r>
      <w:r w:rsidR="00702D93">
        <w:t xml:space="preserve"> </w:t>
      </w:r>
      <w:r w:rsidRPr="008D1CAA">
        <w:t>разобраться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сказано,</w:t>
      </w:r>
      <w:r w:rsidR="00702D93">
        <w:t xml:space="preserve"> </w:t>
      </w:r>
      <w:r w:rsidR="00196C93" w:rsidRPr="008D1CAA">
        <w:t>причём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каких-то</w:t>
      </w:r>
      <w:r w:rsidR="00702D93">
        <w:t xml:space="preserve"> </w:t>
      </w:r>
      <w:r w:rsidRPr="008D1CAA">
        <w:t>простейших</w:t>
      </w:r>
      <w:r w:rsidR="00702D93">
        <w:t xml:space="preserve"> </w:t>
      </w:r>
      <w:r w:rsidRPr="008D1CAA">
        <w:t>позициях.</w:t>
      </w:r>
      <w:r w:rsidR="00702D93">
        <w:t xml:space="preserve"> </w:t>
      </w:r>
    </w:p>
    <w:p w14:paraId="73CEC404" w14:textId="77777777" w:rsidR="00196C93" w:rsidRDefault="007D1F98" w:rsidP="007D1F98">
      <w:r w:rsidRPr="008D1CAA">
        <w:t>На</w:t>
      </w:r>
      <w:r w:rsidR="00702D93">
        <w:t xml:space="preserve"> </w:t>
      </w:r>
      <w:r w:rsidRPr="008D1CAA">
        <w:t>официальном</w:t>
      </w:r>
      <w:r w:rsidR="00702D93">
        <w:t xml:space="preserve"> </w:t>
      </w:r>
      <w:r w:rsidRPr="008D1CAA">
        <w:t>уровне</w:t>
      </w:r>
      <w:r w:rsidR="00702D93">
        <w:t xml:space="preserve"> </w:t>
      </w:r>
      <w:r w:rsidRPr="008D1CAA">
        <w:t>сказано,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«…мы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будем</w:t>
      </w:r>
      <w:r w:rsidR="00702D93">
        <w:t xml:space="preserve"> </w:t>
      </w:r>
      <w:r w:rsidRPr="008D1CAA">
        <w:t>превращать</w:t>
      </w:r>
      <w:r w:rsidR="00702D93">
        <w:t xml:space="preserve"> </w:t>
      </w:r>
      <w:r w:rsidRPr="008D1CAA">
        <w:t>какие-то</w:t>
      </w:r>
      <w:r w:rsidR="00702D93">
        <w:t xml:space="preserve"> </w:t>
      </w:r>
      <w:r w:rsidRPr="008D1CAA">
        <w:t>бригады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дивизии…»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перечислены,</w:t>
      </w:r>
      <w:r w:rsidR="00702D93">
        <w:t xml:space="preserve"> </w:t>
      </w:r>
      <w:r w:rsidRPr="008D1CAA">
        <w:t>где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будем</w:t>
      </w:r>
      <w:r w:rsidR="00702D93">
        <w:t xml:space="preserve"> </w:t>
      </w:r>
      <w:r w:rsidRPr="008D1CAA">
        <w:t>осуществлять</w:t>
      </w:r>
      <w:r w:rsidR="00702D93">
        <w:t xml:space="preserve"> </w:t>
      </w:r>
      <w:r w:rsidRPr="008D1CAA">
        <w:t>это.</w:t>
      </w:r>
      <w:r w:rsidR="00702D93">
        <w:t xml:space="preserve"> </w:t>
      </w:r>
      <w:r w:rsidRPr="008D1CAA">
        <w:t>Значит,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дивизии</w:t>
      </w:r>
      <w:r w:rsidR="00702D93">
        <w:t xml:space="preserve"> </w:t>
      </w:r>
      <w:r>
        <w:t>—</w:t>
      </w:r>
      <w:r w:rsidR="00702D93">
        <w:t xml:space="preserve"> </w:t>
      </w:r>
      <w:r w:rsidRPr="00196C93">
        <w:rPr>
          <w:rStyle w:val="--0"/>
        </w:rPr>
        <w:t>были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"/>
        </w:rPr>
        <w:t>в</w:t>
      </w:r>
      <w:r w:rsidR="00702D93" w:rsidRPr="00196C93">
        <w:rPr>
          <w:rStyle w:val="--"/>
        </w:rPr>
        <w:t xml:space="preserve"> </w:t>
      </w:r>
      <w:r w:rsidRPr="00196C93">
        <w:rPr>
          <w:rStyle w:val="--"/>
        </w:rPr>
        <w:t>прошлом</w:t>
      </w:r>
      <w:r w:rsidRPr="008D1CAA">
        <w:t>,</w:t>
      </w:r>
      <w:r w:rsidR="00702D93">
        <w:t xml:space="preserve"> </w:t>
      </w:r>
      <w:r w:rsidRPr="008D1CAA">
        <w:t>потом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превратили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бригады,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теперь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пытаются</w:t>
      </w:r>
      <w:r w:rsidR="00702D93">
        <w:t xml:space="preserve"> </w:t>
      </w:r>
      <w:r w:rsidRPr="008D1CAA">
        <w:t>возвратить.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ведь</w:t>
      </w:r>
      <w:r w:rsidR="00702D93">
        <w:t xml:space="preserve"> </w:t>
      </w:r>
      <w:r w:rsidRPr="008D1CAA">
        <w:t>это</w:t>
      </w:r>
      <w:r w:rsidR="00196C93"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то,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другое</w:t>
      </w:r>
      <w:r w:rsidR="00196C93">
        <w:t>,</w:t>
      </w:r>
      <w:r w:rsidR="00702D93">
        <w:t xml:space="preserve"> </w:t>
      </w:r>
      <w:r w:rsidRPr="008D1CAA">
        <w:t>чуть-чуть</w:t>
      </w:r>
      <w:r w:rsidR="00702D93">
        <w:t xml:space="preserve"> </w:t>
      </w:r>
      <w:r w:rsidRPr="008D1CAA">
        <w:t>посложнее,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переста</w:t>
      </w:r>
      <w:r>
        <w:t>новка</w:t>
      </w:r>
      <w:r w:rsidR="00702D93">
        <w:t xml:space="preserve"> </w:t>
      </w:r>
      <w:r w:rsidRPr="008D1CAA">
        <w:t>мебел</w:t>
      </w:r>
      <w:r>
        <w:t>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квартире.</w:t>
      </w:r>
      <w:r w:rsidR="00702D93">
        <w:t xml:space="preserve"> </w:t>
      </w:r>
      <w:r w:rsidRPr="008D1CAA">
        <w:t>Даже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вы</w:t>
      </w:r>
      <w:r w:rsidR="00702D93">
        <w:t xml:space="preserve"> </w:t>
      </w:r>
      <w:r w:rsidRPr="008D1CAA">
        <w:t>переставили</w:t>
      </w:r>
      <w:r w:rsidR="00702D93">
        <w:t xml:space="preserve"> </w:t>
      </w:r>
      <w:r w:rsidRPr="008D1CAA">
        <w:t>мебель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квартире,</w:t>
      </w:r>
      <w:r w:rsidR="00702D93">
        <w:t xml:space="preserve"> </w:t>
      </w:r>
      <w:r w:rsidRPr="008D1CAA">
        <w:t>вы</w:t>
      </w:r>
      <w:r w:rsidR="00702D93">
        <w:t xml:space="preserve"> </w:t>
      </w:r>
      <w:r w:rsidRPr="008D1CAA">
        <w:t>всё-таки</w:t>
      </w:r>
      <w:r w:rsidR="00702D93">
        <w:t xml:space="preserve"> </w:t>
      </w:r>
      <w:r w:rsidRPr="008D1CAA">
        <w:t>сначала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переставили</w:t>
      </w:r>
      <w:r w:rsidR="00702D93">
        <w:t xml:space="preserve"> </w:t>
      </w:r>
      <w:r w:rsidRPr="008D1CAA">
        <w:t>так,</w:t>
      </w:r>
      <w:r w:rsidR="00702D93">
        <w:t xml:space="preserve"> </w:t>
      </w:r>
      <w:r w:rsidRPr="008D1CAA">
        <w:lastRenderedPageBreak/>
        <w:t>потом</w:t>
      </w:r>
      <w:r w:rsidR="00702D93">
        <w:t xml:space="preserve"> </w:t>
      </w:r>
      <w:r w:rsidRPr="008D1CAA">
        <w:t>по-другому,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потом</w:t>
      </w:r>
      <w:r w:rsidR="00702D93">
        <w:t xml:space="preserve"> </w:t>
      </w:r>
      <w:r w:rsidRPr="008D1CAA">
        <w:t>вернулись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исходному.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означает,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вы</w:t>
      </w:r>
      <w:r w:rsidR="00702D93">
        <w:t xml:space="preserve"> </w:t>
      </w:r>
      <w:r w:rsidRPr="008D1CAA">
        <w:t>совершили</w:t>
      </w:r>
      <w:r w:rsidR="00702D93">
        <w:t xml:space="preserve"> </w:t>
      </w:r>
      <w:r w:rsidRPr="008D1CAA">
        <w:t>какую-то</w:t>
      </w:r>
      <w:r w:rsidR="00702D93">
        <w:t xml:space="preserve"> </w:t>
      </w:r>
      <w:r w:rsidRPr="008D1CAA">
        <w:t>ошибку,</w:t>
      </w:r>
      <w:r w:rsidR="00702D93">
        <w:t xml:space="preserve"> </w:t>
      </w:r>
      <w:r w:rsidRPr="008D1CAA">
        <w:t>наверное,</w:t>
      </w:r>
      <w:r w:rsidR="00702D93">
        <w:t xml:space="preserve"> </w:t>
      </w:r>
      <w:r w:rsidRPr="008D1CAA">
        <w:t>что-то</w:t>
      </w:r>
      <w:r w:rsidR="00702D93">
        <w:t xml:space="preserve"> </w:t>
      </w:r>
      <w:r w:rsidRPr="008D1CAA">
        <w:t>недоучли.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мебелью,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тут</w:t>
      </w:r>
      <w:r w:rsidR="00702D93">
        <w:t xml:space="preserve"> </w:t>
      </w:r>
      <w:r w:rsidRPr="008D1CAA">
        <w:t>произошло</w:t>
      </w:r>
      <w:r w:rsidR="00702D93">
        <w:t xml:space="preserve"> </w:t>
      </w:r>
      <w:r w:rsidRPr="008D1CAA">
        <w:t>какое-то</w:t>
      </w:r>
      <w:r w:rsidR="00702D93">
        <w:t xml:space="preserve"> </w:t>
      </w:r>
      <w:r w:rsidRPr="008D1CAA">
        <w:t>досадное</w:t>
      </w:r>
      <w:r w:rsidR="00702D93">
        <w:t xml:space="preserve"> </w:t>
      </w:r>
      <w:r w:rsidRPr="008D1CAA">
        <w:t>крупное</w:t>
      </w:r>
      <w:r w:rsidR="00702D93">
        <w:t xml:space="preserve"> </w:t>
      </w:r>
      <w:r w:rsidRPr="008D1CAA">
        <w:t>недоразумение</w:t>
      </w:r>
      <w:r w:rsidR="00702D93">
        <w:t xml:space="preserve"> </w:t>
      </w:r>
      <w:r w:rsidRPr="008D1CAA">
        <w:t>(это</w:t>
      </w:r>
      <w:r w:rsidR="00702D93">
        <w:t xml:space="preserve"> </w:t>
      </w:r>
      <w:r w:rsidRPr="008D1CAA">
        <w:t>мягко</w:t>
      </w:r>
      <w:r w:rsidR="00702D93">
        <w:t xml:space="preserve"> </w:t>
      </w:r>
      <w:r w:rsidRPr="008D1CAA">
        <w:t>сказано)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же</w:t>
      </w:r>
      <w:r w:rsidR="00702D93">
        <w:t xml:space="preserve"> </w:t>
      </w:r>
      <w:r>
        <w:t>—</w:t>
      </w:r>
      <w:r w:rsidR="00702D93">
        <w:t xml:space="preserve"> </w:t>
      </w:r>
      <w:r w:rsidRPr="00196C93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0"/>
        </w:rPr>
        <w:t>беЗ(С)платно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196C93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196C93">
        <w:rPr>
          <w:rStyle w:val="--0"/>
        </w:rPr>
        <w:t>только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бе</w:t>
      </w:r>
      <w:r w:rsidR="00196C93">
        <w:t>з</w:t>
      </w:r>
      <w:r>
        <w:t>(</w:t>
      </w:r>
      <w:r w:rsidRPr="008D1CAA">
        <w:t>с</w:t>
      </w:r>
      <w:r>
        <w:t>)</w:t>
      </w:r>
      <w:r w:rsidRPr="008D1CAA">
        <w:t>платно.</w:t>
      </w:r>
      <w:r w:rsidR="00702D93">
        <w:t xml:space="preserve"> </w:t>
      </w:r>
    </w:p>
    <w:p w14:paraId="38E25D43" w14:textId="68C7AC06" w:rsidR="004A3895" w:rsidRDefault="00FB08C5" w:rsidP="007D1F98">
      <w:r w:rsidRPr="008D1CAA">
        <w:rPr>
          <w:noProof/>
        </w:rPr>
        <w:drawing>
          <wp:anchor distT="0" distB="0" distL="114300" distR="114300" simplePos="0" relativeHeight="251659264" behindDoc="1" locked="0" layoutInCell="1" allowOverlap="1" wp14:anchorId="090EC676" wp14:editId="65E3A6E4">
            <wp:simplePos x="0" y="0"/>
            <wp:positionH relativeFrom="column">
              <wp:posOffset>61595</wp:posOffset>
            </wp:positionH>
            <wp:positionV relativeFrom="paragraph">
              <wp:posOffset>4857750</wp:posOffset>
            </wp:positionV>
            <wp:extent cx="2800350" cy="3275965"/>
            <wp:effectExtent l="0" t="0" r="6350" b="635"/>
            <wp:wrapTight wrapText="bothSides">
              <wp:wrapPolygon edited="0">
                <wp:start x="0" y="0"/>
                <wp:lineTo x="0" y="21520"/>
                <wp:lineTo x="21551" y="21520"/>
                <wp:lineTo x="2155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F98" w:rsidRPr="008D1CAA">
        <w:t>На</w:t>
      </w:r>
      <w:r w:rsidR="00702D93">
        <w:t xml:space="preserve"> </w:t>
      </w:r>
      <w:r w:rsidR="007D1F98" w:rsidRPr="008D1CAA">
        <w:t>любые</w:t>
      </w:r>
      <w:r w:rsidR="00702D93">
        <w:t xml:space="preserve"> </w:t>
      </w:r>
      <w:r w:rsidR="007D1F98" w:rsidRPr="008D1CAA">
        <w:t>изменения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любой</w:t>
      </w:r>
      <w:r w:rsidR="00702D93">
        <w:t xml:space="preserve"> </w:t>
      </w:r>
      <w:r w:rsidR="007D1F98" w:rsidRPr="008D1CAA">
        <w:t>системе</w:t>
      </w:r>
      <w:r w:rsidR="00702D93">
        <w:t xml:space="preserve"> </w:t>
      </w:r>
      <w:r w:rsidR="007D1F98" w:rsidRPr="008D1CAA">
        <w:t>уходит</w:t>
      </w:r>
      <w:r w:rsidR="00702D93">
        <w:t xml:space="preserve"> </w:t>
      </w:r>
      <w:r w:rsidR="007D1F98" w:rsidRPr="008D1CAA">
        <w:t>много</w:t>
      </w:r>
      <w:r w:rsidR="00702D93">
        <w:t xml:space="preserve"> </w:t>
      </w:r>
      <w:r w:rsidR="007D1F98" w:rsidRPr="008D1CAA">
        <w:t>энергии</w:t>
      </w:r>
      <w:r>
        <w:t xml:space="preserve"> —</w:t>
      </w:r>
      <w:r w:rsidR="00702D93">
        <w:t xml:space="preserve"> </w:t>
      </w:r>
      <w:r w:rsidR="007D1F98" w:rsidRPr="008D1CAA">
        <w:t>изменения</w:t>
      </w:r>
      <w:r w:rsidR="00702D93">
        <w:t xml:space="preserve"> </w:t>
      </w:r>
      <w:r w:rsidR="007D1F98" w:rsidRPr="008D1CAA">
        <w:t>требуют</w:t>
      </w:r>
      <w:r w:rsidR="00702D93">
        <w:t xml:space="preserve"> </w:t>
      </w:r>
      <w:r w:rsidR="007D1F98" w:rsidRPr="008D1CAA">
        <w:t>ресурсов.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ресурсы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материальные,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организационные,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временные.</w:t>
      </w:r>
      <w:r w:rsidR="00702D93">
        <w:t xml:space="preserve"> </w:t>
      </w:r>
      <w:r w:rsidR="007D1F98" w:rsidRPr="008D1CAA">
        <w:t>Сердюков</w:t>
      </w:r>
      <w:r w:rsidR="00702D93">
        <w:t xml:space="preserve"> </w:t>
      </w:r>
      <w:r w:rsidR="007D1F98" w:rsidRPr="008D1CAA">
        <w:t>(бывший</w:t>
      </w:r>
      <w:r w:rsidR="00702D93">
        <w:t xml:space="preserve"> </w:t>
      </w:r>
      <w:r w:rsidR="007D1F98" w:rsidRPr="008D1CAA">
        <w:t>министр</w:t>
      </w:r>
      <w:r w:rsidR="00702D93">
        <w:t xml:space="preserve"> </w:t>
      </w:r>
      <w:r w:rsidR="007D1F98" w:rsidRPr="008D1CAA">
        <w:t>обороны</w:t>
      </w:r>
      <w:r w:rsidR="00702D93">
        <w:t xml:space="preserve"> </w:t>
      </w:r>
      <w:r w:rsidR="007D1F98" w:rsidRPr="008D1CAA">
        <w:t>РФ)</w:t>
      </w:r>
      <w:r w:rsidR="00702D93">
        <w:t xml:space="preserve"> </w:t>
      </w:r>
      <w:r w:rsidR="007D1F98" w:rsidRPr="008D1CAA">
        <w:t>возник</w:t>
      </w:r>
      <w:r w:rsidR="00702D93">
        <w:t xml:space="preserve"> </w:t>
      </w:r>
      <w:r w:rsidR="007D1F98" w:rsidRPr="008D1CAA">
        <w:t>же</w:t>
      </w:r>
      <w:r w:rsidR="00702D93">
        <w:t xml:space="preserve"> </w:t>
      </w:r>
      <w:r w:rsidR="007D1F98" w:rsidRPr="008D1CAA">
        <w:t>не</w:t>
      </w:r>
      <w:r w:rsidR="00702D93">
        <w:t xml:space="preserve"> </w:t>
      </w:r>
      <w:r w:rsidR="007D1F98" w:rsidRPr="008D1CAA">
        <w:t>при</w:t>
      </w:r>
      <w:r w:rsidR="00702D93">
        <w:t xml:space="preserve"> </w:t>
      </w:r>
      <w:r w:rsidR="007D1F98" w:rsidRPr="008D1CAA">
        <w:t>Ельцине.</w:t>
      </w:r>
      <w:r w:rsidR="00702D93">
        <w:t xml:space="preserve"> </w:t>
      </w:r>
      <w:r w:rsidR="007D1F98" w:rsidRPr="008D1CAA">
        <w:t>Он</w:t>
      </w:r>
      <w:r w:rsidR="00702D93">
        <w:t xml:space="preserve"> </w:t>
      </w:r>
      <w:r w:rsidR="007D1F98" w:rsidRPr="008D1CAA">
        <w:t>возник</w:t>
      </w:r>
      <w:r w:rsidR="00702D93">
        <w:t xml:space="preserve"> </w:t>
      </w:r>
      <w:r w:rsidR="007D1F98" w:rsidRPr="008D1CAA">
        <w:t>почему-то.</w:t>
      </w:r>
      <w:r w:rsidR="00702D93">
        <w:t xml:space="preserve"> </w:t>
      </w:r>
      <w:r w:rsidR="007D1F98" w:rsidRPr="008D1CAA">
        <w:t>Он</w:t>
      </w:r>
      <w:r w:rsidR="00702D93">
        <w:t xml:space="preserve"> </w:t>
      </w:r>
      <w:r w:rsidR="007D1F98" w:rsidRPr="008D1CAA">
        <w:t>осуществлял</w:t>
      </w:r>
      <w:r w:rsidR="00702D93">
        <w:t xml:space="preserve"> </w:t>
      </w:r>
      <w:r w:rsidR="007D1F98" w:rsidRPr="008D1CAA">
        <w:t>некоторые</w:t>
      </w:r>
      <w:r w:rsidR="00702D93">
        <w:t xml:space="preserve"> </w:t>
      </w:r>
      <w:r w:rsidR="007D1F98" w:rsidRPr="008D1CAA">
        <w:t>трансформации,</w:t>
      </w:r>
      <w:r w:rsidR="00702D93">
        <w:t xml:space="preserve"> </w:t>
      </w:r>
      <w:r w:rsidR="007D1F98" w:rsidRPr="008D1CAA">
        <w:t>которые</w:t>
      </w:r>
      <w:r w:rsidR="00702D93">
        <w:t xml:space="preserve"> </w:t>
      </w:r>
      <w:r w:rsidR="007D1F98" w:rsidRPr="008D1CAA">
        <w:t>были</w:t>
      </w:r>
      <w:r w:rsidR="00702D93">
        <w:t xml:space="preserve"> </w:t>
      </w:r>
      <w:r w:rsidR="007D1F98" w:rsidRPr="008D1CAA">
        <w:t>чем-то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кем-то</w:t>
      </w:r>
      <w:r w:rsidR="00702D93">
        <w:t xml:space="preserve"> </w:t>
      </w:r>
      <w:r w:rsidR="007D1F98" w:rsidRPr="008D1CAA">
        <w:t>мотивированы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поддержаны.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это,</w:t>
      </w:r>
      <w:r w:rsidR="00702D93">
        <w:t xml:space="preserve"> </w:t>
      </w:r>
      <w:r w:rsidR="007D1F98" w:rsidRPr="008D1CAA">
        <w:t>отбросив</w:t>
      </w:r>
      <w:r w:rsidR="00702D93">
        <w:t xml:space="preserve"> </w:t>
      </w:r>
      <w:r w:rsidR="007D1F98" w:rsidRPr="008D1CAA">
        <w:t>все</w:t>
      </w:r>
      <w:r w:rsidR="00702D93">
        <w:t xml:space="preserve"> </w:t>
      </w:r>
      <w:r w:rsidR="007D1F98" w:rsidRPr="008D1CAA">
        <w:t>эмоции,</w:t>
      </w:r>
      <w:r w:rsidR="00702D93">
        <w:t xml:space="preserve"> </w:t>
      </w:r>
      <w:r w:rsidR="007D1F98" w:rsidRPr="008D1CAA">
        <w:t>нужно</w:t>
      </w:r>
      <w:r w:rsidR="00702D93">
        <w:t xml:space="preserve"> </w:t>
      </w:r>
      <w:r w:rsidR="007D1F98" w:rsidRPr="008D1CAA">
        <w:t>понимать</w:t>
      </w:r>
      <w:r w:rsidR="00702D93">
        <w:t xml:space="preserve"> </w:t>
      </w:r>
      <w:r w:rsidR="007D1F98" w:rsidRPr="008D1CAA">
        <w:t>только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этап</w:t>
      </w:r>
      <w:r w:rsidR="00702D93">
        <w:t xml:space="preserve"> </w:t>
      </w:r>
      <w:r w:rsidR="007D1F98" w:rsidRPr="008D1CAA">
        <w:t>решения</w:t>
      </w:r>
      <w:r w:rsidR="00702D93">
        <w:t xml:space="preserve"> </w:t>
      </w:r>
      <w:r w:rsidR="007D1F98" w:rsidRPr="008D1CAA">
        <w:t>задачи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рамках</w:t>
      </w:r>
      <w:r w:rsidR="00702D93">
        <w:t xml:space="preserve"> </w:t>
      </w:r>
      <w:r w:rsidR="007D1F98" w:rsidRPr="008D1CAA">
        <w:t>Старой</w:t>
      </w:r>
      <w:r w:rsidR="00702D93">
        <w:t xml:space="preserve"> </w:t>
      </w:r>
      <w:r w:rsidR="007D1F98" w:rsidRPr="008D1CAA">
        <w:t>системы</w:t>
      </w:r>
      <w:r w:rsidR="00702D93">
        <w:t xml:space="preserve"> </w:t>
      </w:r>
      <w:r w:rsidR="007D1F98" w:rsidRPr="008D1CAA">
        <w:t>управления.</w:t>
      </w:r>
      <w:r w:rsidR="00702D93">
        <w:t xml:space="preserve"> </w:t>
      </w:r>
      <w:r w:rsidR="007D1F98" w:rsidRPr="008D1CAA">
        <w:t>Но</w:t>
      </w:r>
      <w:r w:rsidR="00702D93">
        <w:t xml:space="preserve"> </w:t>
      </w:r>
      <w:r w:rsidR="007D1F98" w:rsidRPr="008D1CAA">
        <w:t>давайте</w:t>
      </w:r>
      <w:r w:rsidR="00702D93">
        <w:t xml:space="preserve"> </w:t>
      </w:r>
      <w:r w:rsidRPr="008D1CAA">
        <w:t>возьмём</w:t>
      </w:r>
      <w:r w:rsidR="00702D93">
        <w:t xml:space="preserve"> </w:t>
      </w:r>
      <w:r w:rsidR="007D1F98" w:rsidRPr="008D1CAA">
        <w:t>шире</w:t>
      </w:r>
      <w:r w:rsidR="00702D93">
        <w:t xml:space="preserve"> </w:t>
      </w:r>
      <w:r w:rsidR="007D1F98">
        <w:t>—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вс</w:t>
      </w:r>
      <w:r>
        <w:t>ё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сегодня</w:t>
      </w:r>
      <w:r w:rsidR="00702D93">
        <w:t xml:space="preserve"> </w:t>
      </w:r>
      <w:r w:rsidR="007D1F98" w:rsidRPr="008D1CAA">
        <w:t>соотносится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тем,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сейчас</w:t>
      </w:r>
      <w:r w:rsidR="00702D93">
        <w:t xml:space="preserve"> </w:t>
      </w:r>
      <w:r w:rsidR="007D1F98" w:rsidRPr="008D1CAA">
        <w:t>происходит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государством</w:t>
      </w:r>
      <w:r w:rsidR="00702D93">
        <w:t xml:space="preserve"> </w:t>
      </w:r>
      <w:r w:rsidR="007D1F98" w:rsidRPr="008D1CAA">
        <w:t>российским?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за</w:t>
      </w:r>
      <w:r w:rsidR="00702D93">
        <w:t xml:space="preserve"> </w:t>
      </w:r>
      <w:r w:rsidR="007D1F98" w:rsidRPr="008D1CAA">
        <w:t>государство?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оно</w:t>
      </w:r>
      <w:r w:rsidR="00702D93">
        <w:t xml:space="preserve"> </w:t>
      </w:r>
      <w:r w:rsidR="007D1F98" w:rsidRPr="008D1CAA">
        <w:t>возникло?</w:t>
      </w:r>
      <w:r w:rsidR="00702D93">
        <w:t xml:space="preserve"> </w:t>
      </w:r>
      <w:r w:rsidR="007D1F98" w:rsidRPr="008D1CAA">
        <w:t>Правопреемником</w:t>
      </w:r>
      <w:r w:rsidR="00702D93">
        <w:t xml:space="preserve"> </w:t>
      </w:r>
      <w:r w:rsidR="007D1F98" w:rsidRPr="008D1CAA">
        <w:t>кого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чего</w:t>
      </w:r>
      <w:r w:rsidR="00702D93">
        <w:t xml:space="preserve"> </w:t>
      </w:r>
      <w:r w:rsidR="007D1F98" w:rsidRPr="008D1CAA">
        <w:t>оно</w:t>
      </w:r>
      <w:r w:rsidR="00702D93">
        <w:t xml:space="preserve"> </w:t>
      </w:r>
      <w:r w:rsidR="007D1F98" w:rsidRPr="008D1CAA">
        <w:t>является?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оно</w:t>
      </w:r>
      <w:r w:rsidR="00702D93">
        <w:t xml:space="preserve"> </w:t>
      </w:r>
      <w:r w:rsidR="007D1F98" w:rsidRPr="008D1CAA">
        <w:t>рассматривает</w:t>
      </w:r>
      <w:r w:rsidR="00702D93">
        <w:t xml:space="preserve"> </w:t>
      </w:r>
      <w:r w:rsidR="007D1F98" w:rsidRPr="008D1CAA">
        <w:t>собственное</w:t>
      </w:r>
      <w:r w:rsidR="00702D93">
        <w:t xml:space="preserve"> </w:t>
      </w:r>
      <w:r w:rsidR="007D1F98" w:rsidRPr="008D1CAA">
        <w:t>правопреемство?</w:t>
      </w:r>
      <w:r w:rsidR="00702D93">
        <w:t xml:space="preserve"> </w:t>
      </w:r>
      <w:r w:rsidR="007D1F98" w:rsidRPr="008D1CAA">
        <w:t>Разве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всё</w:t>
      </w:r>
      <w:r w:rsidR="00702D93">
        <w:t xml:space="preserve"> </w:t>
      </w:r>
      <w:r w:rsidR="007D1F98" w:rsidRPr="00FB08C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0"/>
        </w:rPr>
        <w:t>называется</w:t>
      </w:r>
      <w:r w:rsidR="00702D93">
        <w:t xml:space="preserve"> </w:t>
      </w:r>
      <w:r w:rsidR="007D1F98">
        <w:t>—</w:t>
      </w:r>
      <w:r w:rsidR="00702D93">
        <w:t xml:space="preserve"> </w:t>
      </w:r>
      <w:r w:rsidR="007D1F98" w:rsidRPr="008D1CAA">
        <w:t>одновременно</w:t>
      </w:r>
      <w:r w:rsidR="00702D93">
        <w:t xml:space="preserve"> </w:t>
      </w:r>
      <w:r w:rsidR="007D1F98" w:rsidRPr="008D1CAA">
        <w:t>обсуждать</w:t>
      </w:r>
      <w:r w:rsidR="00702D93">
        <w:t xml:space="preserve"> </w:t>
      </w:r>
      <w:r w:rsidR="007D1F98" w:rsidRPr="008D1CAA">
        <w:t>текущий</w:t>
      </w:r>
      <w:r w:rsidR="00702D93">
        <w:t xml:space="preserve"> </w:t>
      </w:r>
      <w:r w:rsidR="007D1F98" w:rsidRPr="008D1CAA">
        <w:t>день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его</w:t>
      </w:r>
      <w:r w:rsidR="00702D93">
        <w:t xml:space="preserve"> </w:t>
      </w:r>
      <w:r w:rsidR="007D1F98" w:rsidRPr="008D1CAA">
        <w:t>трагизмом?</w:t>
      </w:r>
      <w:r w:rsidR="00702D93">
        <w:t xml:space="preserve"> </w:t>
      </w:r>
      <w:r w:rsidR="007D1F98" w:rsidRPr="008D1CAA">
        <w:t>Теперь</w:t>
      </w:r>
      <w:r w:rsidR="00702D93">
        <w:t xml:space="preserve"> </w:t>
      </w:r>
      <w:r w:rsidR="007D1F98" w:rsidRPr="008D1CAA">
        <w:t>я</w:t>
      </w:r>
      <w:r w:rsidR="00702D93">
        <w:t xml:space="preserve"> </w:t>
      </w:r>
      <w:r w:rsidR="007D1F98" w:rsidRPr="008D1CAA">
        <w:t>перехожу</w:t>
      </w:r>
      <w:r w:rsidR="00702D93">
        <w:t xml:space="preserve"> </w:t>
      </w:r>
      <w:r w:rsidR="007D1F98" w:rsidRPr="008D1CAA">
        <w:t>от</w:t>
      </w:r>
      <w:r w:rsidR="00702D93">
        <w:t xml:space="preserve"> </w:t>
      </w:r>
      <w:r w:rsidR="007D1F98" w:rsidRPr="008D1CAA">
        <w:t>этой</w:t>
      </w:r>
      <w:r w:rsidR="00702D93">
        <w:t xml:space="preserve"> </w:t>
      </w:r>
      <w:r w:rsidR="007D1F98" w:rsidRPr="008D1CAA">
        <w:t>из(с)тории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бригадами</w:t>
      </w:r>
      <w:r w:rsidR="00702D93">
        <w:t xml:space="preserve"> </w:t>
      </w:r>
      <w:r w:rsidR="007D1F98" w:rsidRPr="008D1CAA">
        <w:t>к</w:t>
      </w:r>
      <w:r w:rsidR="00702D93">
        <w:t xml:space="preserve"> </w:t>
      </w:r>
      <w:r w:rsidR="007D1F98" w:rsidRPr="008D1CAA">
        <w:t>справедливому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очень</w:t>
      </w:r>
      <w:r w:rsidR="00702D93">
        <w:t xml:space="preserve"> </w:t>
      </w:r>
      <w:r w:rsidR="007D1F98" w:rsidRPr="008D1CAA">
        <w:t>своевременно</w:t>
      </w:r>
      <w:r w:rsidR="00702D93">
        <w:t xml:space="preserve"> </w:t>
      </w:r>
      <w:r w:rsidRPr="008D1CAA">
        <w:t>сегодня</w:t>
      </w:r>
      <w:r>
        <w:t xml:space="preserve"> </w:t>
      </w:r>
      <w:r w:rsidR="007D1F98" w:rsidRPr="008D1CAA">
        <w:t>сказанному</w:t>
      </w:r>
      <w:r w:rsidR="00702D93">
        <w:t xml:space="preserve"> </w:t>
      </w:r>
      <w:r w:rsidR="007D1F98" w:rsidRPr="008D1CAA">
        <w:t>(наконец</w:t>
      </w:r>
      <w:r w:rsidR="00702D93">
        <w:t xml:space="preserve"> </w:t>
      </w:r>
      <w:r w:rsidR="007D1F98" w:rsidRPr="008D1CAA">
        <w:t>то)</w:t>
      </w:r>
      <w:r w:rsidR="00702D93">
        <w:t xml:space="preserve"> </w:t>
      </w:r>
      <w:r w:rsidR="007D1F98" w:rsidRPr="008D1CAA">
        <w:t>о</w:t>
      </w:r>
      <w:r w:rsidR="00702D93">
        <w:t xml:space="preserve"> </w:t>
      </w:r>
      <w:r w:rsidR="007D1F98" w:rsidRPr="008D1CAA">
        <w:t>том,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rPr>
          <w:b/>
          <w:bCs/>
          <w:i/>
          <w:iCs/>
        </w:rPr>
        <w:t>хотели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войти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в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Западное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сообщество</w:t>
      </w:r>
      <w:r w:rsidR="007D1F98">
        <w:rPr>
          <w:b/>
          <w:bCs/>
          <w:i/>
          <w:iCs/>
        </w:rPr>
        <w:t>,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потом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оказалось,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что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нас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туда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берут.</w:t>
      </w:r>
      <w:r w:rsidR="00702D93">
        <w:t xml:space="preserve"> </w:t>
      </w:r>
      <w:r w:rsidR="007D1F98" w:rsidRPr="008D1CAA">
        <w:t>Однако,</w:t>
      </w:r>
      <w:r w:rsidR="00702D93">
        <w:t xml:space="preserve"> </w:t>
      </w:r>
      <w:r w:rsidR="007D1F98" w:rsidRPr="008D1CAA">
        <w:t>надо</w:t>
      </w:r>
      <w:r w:rsidR="00702D93">
        <w:t xml:space="preserve"> </w:t>
      </w:r>
      <w:r w:rsidR="007D1F98" w:rsidRPr="008D1CAA">
        <w:t>спросить</w:t>
      </w:r>
      <w:r w:rsidR="00702D93">
        <w:t xml:space="preserve"> </w:t>
      </w:r>
      <w:r w:rsidR="007D1F98" w:rsidRPr="008D1CAA">
        <w:t>себя,</w:t>
      </w:r>
      <w:r w:rsidR="00702D93">
        <w:t xml:space="preserve"> </w:t>
      </w:r>
      <w:r w:rsidR="007D1F98" w:rsidRPr="008D1CAA">
        <w:t>чем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заплатили</w:t>
      </w:r>
      <w:r w:rsidR="00702D93">
        <w:t xml:space="preserve"> </w:t>
      </w:r>
      <w:r w:rsidR="007D1F98" w:rsidRPr="008D1CAA">
        <w:t>за</w:t>
      </w:r>
      <w:r w:rsidR="00702D93">
        <w:t xml:space="preserve"> </w:t>
      </w:r>
      <w:r w:rsidR="007D1F98" w:rsidRPr="008D1CAA">
        <w:t>время</w:t>
      </w:r>
      <w:r w:rsidR="00702D93">
        <w:t xml:space="preserve"> </w:t>
      </w:r>
      <w:r w:rsidR="007D1F98" w:rsidRPr="008D1CAA">
        <w:t>стояния</w:t>
      </w:r>
      <w:r w:rsidR="00702D93">
        <w:t xml:space="preserve"> </w:t>
      </w:r>
      <w:r w:rsidR="007D1F98" w:rsidRPr="008D1CAA">
        <w:t>у</w:t>
      </w:r>
      <w:r w:rsidR="00702D93">
        <w:t xml:space="preserve"> </w:t>
      </w:r>
      <w:r w:rsidR="007D1F98" w:rsidRPr="008D1CAA">
        <w:t>парадного</w:t>
      </w:r>
      <w:r w:rsidR="00702D93">
        <w:t xml:space="preserve"> </w:t>
      </w:r>
      <w:r w:rsidR="007D1F98" w:rsidRPr="008D1CAA">
        <w:t>подъезда</w:t>
      </w:r>
      <w:r w:rsidR="00702D93">
        <w:t xml:space="preserve"> </w:t>
      </w:r>
      <w:r w:rsidR="007D1F98" w:rsidRPr="008D1CAA">
        <w:t>западной</w:t>
      </w:r>
      <w:r w:rsidR="00702D93">
        <w:t xml:space="preserve"> </w:t>
      </w:r>
      <w:r w:rsidR="007D1F98" w:rsidRPr="008D1CAA">
        <w:t>цивилизации?</w:t>
      </w:r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у</w:t>
      </w:r>
      <w:r w:rsidR="00702D93">
        <w:t xml:space="preserve"> </w:t>
      </w:r>
      <w:r w:rsidR="007D1F98" w:rsidRPr="008D1CAA">
        <w:t>этого</w:t>
      </w:r>
      <w:r w:rsidR="00702D93">
        <w:t xml:space="preserve"> </w:t>
      </w:r>
      <w:r w:rsidR="007D1F98" w:rsidRPr="008D1CAA">
        <w:t>подъезда</w:t>
      </w:r>
      <w:r w:rsidR="00702D93">
        <w:t xml:space="preserve"> </w:t>
      </w:r>
      <w:r w:rsidR="007D1F98" w:rsidRPr="008D1CAA">
        <w:t>просто</w:t>
      </w:r>
      <w:r w:rsidR="00702D93">
        <w:t xml:space="preserve"> </w:t>
      </w:r>
      <w:r w:rsidR="007D1F98" w:rsidRPr="008D1CAA">
        <w:t>стояли?</w:t>
      </w:r>
      <w:r w:rsidR="00702D93">
        <w:t xml:space="preserve"> </w:t>
      </w:r>
      <w:r w:rsidR="007D1F98" w:rsidRPr="008D1CAA">
        <w:t>Но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же</w:t>
      </w:r>
      <w:r w:rsidR="00702D93">
        <w:t xml:space="preserve"> </w:t>
      </w:r>
      <w:r w:rsidR="007D1F98" w:rsidRPr="00FB08C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0"/>
        </w:rPr>
        <w:t>так</w:t>
      </w:r>
      <w:r w:rsidR="007D1F98" w:rsidRPr="008D1CAA">
        <w:t>,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о</w:t>
      </w:r>
      <w:r w:rsidR="00702D93">
        <w:t xml:space="preserve"> </w:t>
      </w:r>
      <w:r w:rsidR="007D1F98" w:rsidRPr="008D1CAA">
        <w:t>том,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не</w:t>
      </w:r>
      <w:r w:rsidR="00702D93">
        <w:t xml:space="preserve"> </w:t>
      </w:r>
      <w:r w:rsidR="007D1F98" w:rsidRPr="008D1CAA">
        <w:t>так,</w:t>
      </w:r>
      <w:r w:rsidR="00702D93">
        <w:t xml:space="preserve"> </w:t>
      </w:r>
      <w:r w:rsidR="007D1F98" w:rsidRPr="008D1CAA">
        <w:t>говорит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эта</w:t>
      </w:r>
      <w:r w:rsidR="00702D93">
        <w:t xml:space="preserve"> </w:t>
      </w:r>
      <w:r w:rsidR="007D1F98" w:rsidRPr="008D1CAA">
        <w:t>схема</w:t>
      </w:r>
      <w:r w:rsidR="00702D93">
        <w:t xml:space="preserve"> </w:t>
      </w:r>
      <w:r w:rsidR="007D1F98" w:rsidRPr="008D1CAA">
        <w:t>деяний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дивизиями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бригадами.</w:t>
      </w:r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у</w:t>
      </w:r>
      <w:r w:rsidR="00702D93">
        <w:t xml:space="preserve"> </w:t>
      </w:r>
      <w:r w:rsidR="007D1F98" w:rsidRPr="008D1CAA">
        <w:t>этого</w:t>
      </w:r>
      <w:r w:rsidR="00702D93">
        <w:t xml:space="preserve"> </w:t>
      </w:r>
      <w:r w:rsidR="007D1F98" w:rsidRPr="008D1CAA">
        <w:t>подъезда</w:t>
      </w:r>
      <w:r w:rsidR="00702D93">
        <w:t xml:space="preserve"> </w:t>
      </w:r>
      <w:r w:rsidR="007D1F98" w:rsidRPr="008D1CAA">
        <w:t>совершали</w:t>
      </w:r>
      <w:r w:rsidR="00702D93">
        <w:t xml:space="preserve"> </w:t>
      </w:r>
      <w:r w:rsidR="007D1F98" w:rsidRPr="008D1CAA">
        <w:t>некие</w:t>
      </w:r>
      <w:r w:rsidR="00702D93">
        <w:t xml:space="preserve"> </w:t>
      </w:r>
      <w:r w:rsidR="007D1F98" w:rsidRPr="008D1CAA">
        <w:t>действия,</w:t>
      </w:r>
      <w:r w:rsidR="00702D93">
        <w:t xml:space="preserve"> </w:t>
      </w:r>
      <w:r w:rsidR="007D1F98" w:rsidRPr="008D1CAA">
        <w:t>нацеленные</w:t>
      </w:r>
      <w:r w:rsidR="00702D93">
        <w:t xml:space="preserve"> </w:t>
      </w:r>
      <w:r w:rsidR="007D1F98" w:rsidRPr="008D1CAA">
        <w:t>на</w:t>
      </w:r>
      <w:r w:rsidR="00702D93">
        <w:t xml:space="preserve"> </w:t>
      </w:r>
      <w:r w:rsidR="007D1F98" w:rsidRPr="008D1CAA">
        <w:t>то,</w:t>
      </w:r>
      <w:r w:rsidR="00702D93">
        <w:t xml:space="preserve"> </w:t>
      </w:r>
      <w:r w:rsidR="007D1F98" w:rsidRPr="008D1CAA">
        <w:t>чтобы</w:t>
      </w:r>
      <w:r w:rsidR="00702D93">
        <w:t xml:space="preserve"> </w:t>
      </w:r>
      <w:r w:rsidR="007D1F98" w:rsidRPr="008D1CAA">
        <w:t>дверь</w:t>
      </w:r>
      <w:r w:rsidR="00702D93">
        <w:t xml:space="preserve"> </w:t>
      </w:r>
      <w:r w:rsidR="007D1F98" w:rsidRPr="008D1CAA">
        <w:t>открылась.</w:t>
      </w:r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зарабатывали</w:t>
      </w:r>
      <w:r w:rsidR="00702D93">
        <w:t xml:space="preserve"> </w:t>
      </w:r>
      <w:r w:rsidR="007D1F98" w:rsidRPr="008D1CAA">
        <w:t>входной</w:t>
      </w:r>
      <w:r w:rsidR="00702D93">
        <w:t xml:space="preserve"> </w:t>
      </w:r>
      <w:r w:rsidR="007D1F98" w:rsidRPr="008D1CAA">
        <w:t>билет</w:t>
      </w:r>
      <w:r w:rsidR="00702D93">
        <w:t xml:space="preserve"> </w:t>
      </w:r>
      <w:r w:rsidR="007D1F98" w:rsidRPr="008D1CAA">
        <w:t>на</w:t>
      </w:r>
      <w:r w:rsidR="00702D93">
        <w:t xml:space="preserve"> </w:t>
      </w:r>
      <w:r w:rsidR="007D1F98" w:rsidRPr="008D1CAA">
        <w:t>то,</w:t>
      </w:r>
      <w:r w:rsidR="00702D93">
        <w:t xml:space="preserve"> </w:t>
      </w:r>
      <w:r w:rsidR="007D1F98" w:rsidRPr="008D1CAA">
        <w:t>чтобы</w:t>
      </w:r>
      <w:r w:rsidR="00702D93">
        <w:t xml:space="preserve"> </w:t>
      </w:r>
      <w:r w:rsidR="007D1F98" w:rsidRPr="008D1CAA">
        <w:t>туда</w:t>
      </w:r>
      <w:r w:rsidR="00702D93">
        <w:t xml:space="preserve"> </w:t>
      </w:r>
      <w:r w:rsidR="007D1F98" w:rsidRPr="008D1CAA">
        <w:t>войти.</w:t>
      </w:r>
      <w:r w:rsidR="00702D93">
        <w:t xml:space="preserve"> </w:t>
      </w:r>
      <w:r w:rsidR="007D1F98" w:rsidRPr="008D1CAA">
        <w:t>Иначе</w:t>
      </w:r>
      <w:r w:rsidR="00702D93">
        <w:t xml:space="preserve"> </w:t>
      </w:r>
      <w:r w:rsidR="007D1F98" w:rsidRPr="008D1CAA">
        <w:t>говоря,</w:t>
      </w:r>
      <w:r w:rsidR="00702D93">
        <w:t xml:space="preserve"> </w:t>
      </w:r>
      <w:r w:rsidR="007D1F98" w:rsidRPr="008D1CAA">
        <w:t>у</w:t>
      </w:r>
      <w:r w:rsidR="00702D93">
        <w:t xml:space="preserve"> </w:t>
      </w:r>
      <w:r w:rsidR="007D1F98" w:rsidRPr="008D1CAA">
        <w:t>этой</w:t>
      </w:r>
      <w:r w:rsidR="00702D93">
        <w:t xml:space="preserve"> </w:t>
      </w:r>
      <w:r w:rsidR="007D1F98" w:rsidRPr="008D1CAA">
        <w:t>двери</w:t>
      </w:r>
      <w:r w:rsidR="00702D93">
        <w:t xml:space="preserve"> </w:t>
      </w:r>
      <w:r w:rsidR="007D1F98" w:rsidRPr="008D1CAA">
        <w:t>западной</w:t>
      </w:r>
      <w:r w:rsidR="00702D93">
        <w:t xml:space="preserve"> </w:t>
      </w:r>
      <w:r w:rsidR="007D1F98" w:rsidRPr="008D1CAA">
        <w:t>цивилизации</w:t>
      </w:r>
      <w:r w:rsidR="00702D93">
        <w:t xml:space="preserve"> </w:t>
      </w:r>
      <w:r w:rsidR="007D1F98" w:rsidRPr="008D1CAA">
        <w:t>стояла</w:t>
      </w:r>
      <w:r w:rsidR="00702D93">
        <w:t xml:space="preserve"> </w:t>
      </w:r>
      <w:r w:rsidR="007D1F98" w:rsidRPr="008D1CAA">
        <w:t>одна</w:t>
      </w:r>
      <w:r w:rsidR="00702D93">
        <w:t xml:space="preserve"> </w:t>
      </w:r>
      <w:r w:rsidR="007D1F98" w:rsidRPr="008D1CAA">
        <w:t>Сущность</w:t>
      </w:r>
      <w:r w:rsidR="00702D93">
        <w:t xml:space="preserve"> </w:t>
      </w:r>
      <w:r w:rsidR="007D1F98" w:rsidRPr="008D1CAA">
        <w:t>(под</w:t>
      </w:r>
      <w:r w:rsidR="00702D93">
        <w:t xml:space="preserve"> </w:t>
      </w:r>
      <w:r w:rsidR="007D1F98" w:rsidRPr="008D1CAA">
        <w:t>названием</w:t>
      </w:r>
      <w:r w:rsidR="00702D93">
        <w:t xml:space="preserve"> </w:t>
      </w:r>
      <w:r w:rsidR="007D1F98" w:rsidRPr="008D1CAA">
        <w:t>Советский</w:t>
      </w:r>
      <w:r w:rsidR="00702D93">
        <w:t xml:space="preserve"> </w:t>
      </w:r>
      <w:r w:rsidR="007D1F98" w:rsidRPr="008D1CAA">
        <w:t>Союз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его</w:t>
      </w:r>
      <w:r w:rsidR="00702D93">
        <w:t xml:space="preserve"> </w:t>
      </w:r>
      <w:r w:rsidR="007D1F98" w:rsidRPr="008D1CAA">
        <w:t>определённом</w:t>
      </w:r>
      <w:r w:rsidR="00702D93">
        <w:t xml:space="preserve"> </w:t>
      </w:r>
      <w:r w:rsidR="007D1F98" w:rsidRPr="008D1CAA">
        <w:t>варианте)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говорилось,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эта</w:t>
      </w:r>
      <w:r w:rsidR="00702D93">
        <w:t xml:space="preserve"> </w:t>
      </w:r>
      <w:r w:rsidR="007D1F98" w:rsidRPr="008D1CAA">
        <w:t>Сущность</w:t>
      </w:r>
      <w:r w:rsidR="00702D93">
        <w:t xml:space="preserve"> </w:t>
      </w:r>
      <w:r w:rsidR="007D1F98" w:rsidRPr="008D1CAA">
        <w:t>сюда</w:t>
      </w:r>
      <w:r w:rsidR="00702D93">
        <w:t xml:space="preserve"> </w:t>
      </w:r>
      <w:r w:rsidR="007D1F98" w:rsidRPr="008D1CAA">
        <w:t>точно</w:t>
      </w:r>
      <w:r w:rsidR="00702D93">
        <w:t xml:space="preserve"> </w:t>
      </w:r>
      <w:r w:rsidR="007D1F98" w:rsidRPr="00FB08C5">
        <w:rPr>
          <w:rStyle w:val="--0"/>
        </w:rPr>
        <w:t>войти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0"/>
        </w:rPr>
        <w:t>сможет</w:t>
      </w:r>
      <w:r w:rsidR="007D1F98" w:rsidRPr="008D1CAA">
        <w:t>.</w:t>
      </w:r>
      <w:r w:rsidR="00702D93">
        <w:t xml:space="preserve"> </w:t>
      </w:r>
      <w:r w:rsidR="007D1F98" w:rsidRPr="008D1CAA">
        <w:t>Давайте</w:t>
      </w:r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её</w:t>
      </w:r>
      <w:r w:rsidR="00702D93">
        <w:t xml:space="preserve"> </w:t>
      </w:r>
      <w:r w:rsidR="007D1F98" w:rsidRPr="008D1CAA">
        <w:t>преобразуем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такую</w:t>
      </w:r>
      <w:r w:rsidR="00702D93">
        <w:t xml:space="preserve"> </w:t>
      </w:r>
      <w:r w:rsidR="007D1F98" w:rsidRPr="008D1CAA">
        <w:t>Сущность,</w:t>
      </w:r>
      <w:r w:rsidR="00702D93">
        <w:t xml:space="preserve"> </w:t>
      </w:r>
      <w:r w:rsidR="007D1F98" w:rsidRPr="008D1CAA">
        <w:t>которая</w:t>
      </w:r>
      <w:r w:rsidR="00702D93">
        <w:t xml:space="preserve"> </w:t>
      </w:r>
      <w:r w:rsidR="007D1F98" w:rsidRPr="008D1CAA">
        <w:t>туда</w:t>
      </w:r>
      <w:r w:rsidR="00702D93">
        <w:t xml:space="preserve"> </w:t>
      </w:r>
      <w:r w:rsidR="007D1F98" w:rsidRPr="008D1CAA">
        <w:t>войти</w:t>
      </w:r>
      <w:r w:rsidR="00702D93">
        <w:t xml:space="preserve"> </w:t>
      </w:r>
      <w:r w:rsidR="007D1F98" w:rsidRPr="008D1CAA">
        <w:t>сможет.</w:t>
      </w:r>
      <w:r w:rsidR="00702D93">
        <w:t xml:space="preserve"> </w:t>
      </w:r>
      <w:r w:rsidR="007D1F98" w:rsidRPr="008D1CAA">
        <w:t>Давайте</w:t>
      </w:r>
      <w:r w:rsidR="00702D93">
        <w:t xml:space="preserve"> </w:t>
      </w:r>
      <w:r w:rsidR="007D1F98" w:rsidRPr="008D1CAA">
        <w:t>отсечём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8D1CAA">
        <w:t>это,</w:t>
      </w:r>
      <w:r w:rsidR="00702D93">
        <w:t xml:space="preserve"> </w:t>
      </w:r>
      <w:r w:rsidR="007D1F98" w:rsidRPr="008D1CAA">
        <w:t>потом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8D1CAA">
        <w:t>это,</w:t>
      </w:r>
      <w:r w:rsidR="00702D93">
        <w:t xml:space="preserve"> </w:t>
      </w:r>
      <w:r w:rsidR="007D1F98" w:rsidRPr="008D1CAA">
        <w:t>потом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8D1CAA">
        <w:t>это…</w:t>
      </w:r>
      <w:r w:rsidR="00702D93">
        <w:t xml:space="preserve"> </w:t>
      </w:r>
      <w:r w:rsidR="007D1F98">
        <w:t>—</w:t>
      </w:r>
      <w:r w:rsidR="00702D93">
        <w:t xml:space="preserve"> </w:t>
      </w:r>
      <w:r>
        <w:t>т</w:t>
      </w:r>
      <w:r w:rsidR="007D1F98" w:rsidRPr="008D1CAA">
        <w:t>огда</w:t>
      </w:r>
      <w:r w:rsidR="00702D93">
        <w:t xml:space="preserve"> </w:t>
      </w:r>
      <w:r w:rsidR="007D1F98" w:rsidRPr="008D1CAA">
        <w:t>будет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8D1CAA">
        <w:t>такая</w:t>
      </w:r>
      <w:r w:rsidR="00702D93">
        <w:t xml:space="preserve"> </w:t>
      </w:r>
      <w:r w:rsidR="007D1F98" w:rsidRPr="008D1CAA">
        <w:t>Сущность</w:t>
      </w:r>
      <w:r w:rsidR="00702D93">
        <w:t xml:space="preserve"> </w:t>
      </w:r>
      <w:r w:rsidR="007D1F98" w:rsidRPr="008D1CAA">
        <w:t>(мы</w:t>
      </w:r>
      <w:r w:rsidR="00702D93">
        <w:t xml:space="preserve"> </w:t>
      </w:r>
      <w:r w:rsidR="007D1F98" w:rsidRPr="008D1CAA">
        <w:t>всё</w:t>
      </w:r>
      <w:r w:rsidR="00702D93">
        <w:t xml:space="preserve"> </w:t>
      </w:r>
      <w:r w:rsidR="007D1F98" w:rsidRPr="008D1CAA">
        <w:t>отсекли</w:t>
      </w:r>
      <w:r w:rsidR="00702D93">
        <w:t xml:space="preserve"> </w:t>
      </w:r>
      <w:r w:rsidR="007D1F98">
        <w:t>—</w:t>
      </w:r>
      <w:r w:rsidR="00702D93">
        <w:t xml:space="preserve"> </w:t>
      </w:r>
      <w:r w:rsidR="007D1F98" w:rsidRPr="008D1CAA">
        <w:t>вс</w:t>
      </w:r>
      <w:r>
        <w:t>е</w:t>
      </w:r>
      <w:r w:rsidR="00702D93">
        <w:t xml:space="preserve"> </w:t>
      </w:r>
      <w:r w:rsidR="007D1F98" w:rsidRPr="008D1CAA">
        <w:t>ненужные</w:t>
      </w:r>
      <w:r w:rsidR="00702D93">
        <w:t xml:space="preserve"> </w:t>
      </w:r>
      <w:r w:rsidR="007D1F98" w:rsidRPr="008D1CAA">
        <w:t>наросты</w:t>
      </w:r>
      <w:r w:rsidR="00702D93">
        <w:t xml:space="preserve"> </w:t>
      </w:r>
      <w:r w:rsidR="007D1F98" w:rsidRPr="008D1CAA">
        <w:t>советизма)</w:t>
      </w:r>
      <w:r w:rsidR="00702D93">
        <w:t xml:space="preserve"> </w:t>
      </w:r>
      <w:r w:rsidR="007D1F98" w:rsidRPr="008D1CAA">
        <w:t>и,</w:t>
      </w:r>
      <w:r w:rsidR="00702D93">
        <w:t xml:space="preserve"> </w:t>
      </w:r>
      <w:r w:rsidR="007D1F98" w:rsidRPr="008D1CAA">
        <w:t>наконец,</w:t>
      </w:r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получили</w:t>
      </w:r>
      <w:r w:rsidR="00702D93">
        <w:t xml:space="preserve"> </w:t>
      </w:r>
      <w:r w:rsidR="007D1F98" w:rsidRPr="008D1CAA">
        <w:t>нечто.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FB08C5">
        <w:rPr>
          <w:rStyle w:val="--0"/>
        </w:rPr>
        <w:t>это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"/>
        </w:rPr>
        <w:t>нечто</w:t>
      </w:r>
      <w:r>
        <w:t xml:space="preserve"> —</w:t>
      </w:r>
      <w:r w:rsidR="00702D93">
        <w:t xml:space="preserve"> </w:t>
      </w:r>
      <w:r w:rsidR="007D1F98" w:rsidRPr="008D1CAA">
        <w:t>оно</w:t>
      </w:r>
      <w:r w:rsidR="00702D93">
        <w:t xml:space="preserve"> </w:t>
      </w:r>
      <w:r w:rsidR="007D1F98" w:rsidRPr="008D1CAA">
        <w:t>уж</w:t>
      </w:r>
      <w:r w:rsidR="00702D93">
        <w:t xml:space="preserve"> </w:t>
      </w:r>
      <w:r w:rsidR="007D1F98" w:rsidRPr="008D1CAA">
        <w:t>точно</w:t>
      </w:r>
      <w:r w:rsidR="00702D93">
        <w:t xml:space="preserve"> </w:t>
      </w:r>
      <w:r w:rsidR="007D1F98" w:rsidRPr="008D1CAA">
        <w:t>войдёт.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рамках</w:t>
      </w:r>
      <w:r w:rsidR="00702D93">
        <w:t xml:space="preserve"> </w:t>
      </w:r>
      <w:r w:rsidR="007D1F98" w:rsidRPr="008D1CAA">
        <w:t>этого</w:t>
      </w:r>
      <w:r w:rsidR="00702D93">
        <w:t xml:space="preserve"> </w:t>
      </w:r>
      <w:r w:rsidR="007D1F98" w:rsidRPr="008D1CAA">
        <w:t>реализовывалась</w:t>
      </w:r>
      <w:r w:rsidR="00702D93">
        <w:t xml:space="preserve"> </w:t>
      </w:r>
      <w:r w:rsidR="007D1F98" w:rsidRPr="008D1CAA">
        <w:t>масса</w:t>
      </w:r>
      <w:r w:rsidR="00702D93">
        <w:t xml:space="preserve"> </w:t>
      </w:r>
      <w:r w:rsidR="007D1F98" w:rsidRPr="008D1CAA">
        <w:t>действий,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том</w:t>
      </w:r>
      <w:r w:rsidR="00702D93">
        <w:t xml:space="preserve"> </w:t>
      </w:r>
      <w:r w:rsidR="007D1F98" w:rsidRPr="008D1CAA">
        <w:t>числе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действия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этими</w:t>
      </w:r>
      <w:r w:rsidR="00702D93">
        <w:t xml:space="preserve"> </w:t>
      </w:r>
      <w:r w:rsidR="007D1F98" w:rsidRPr="008D1CAA">
        <w:t>самыми</w:t>
      </w:r>
      <w:r w:rsidR="00702D93">
        <w:t xml:space="preserve"> </w:t>
      </w:r>
      <w:r w:rsidR="007D1F98" w:rsidRPr="008D1CAA">
        <w:t>бригадами.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только</w:t>
      </w:r>
      <w:r w:rsidR="00702D93">
        <w:t xml:space="preserve"> </w:t>
      </w:r>
      <w:r w:rsidR="007D1F98" w:rsidRPr="008D1CAA">
        <w:t>микрочастица</w:t>
      </w:r>
      <w:r w:rsidR="00702D93">
        <w:t xml:space="preserve"> </w:t>
      </w:r>
      <w:r w:rsidR="007D1F98" w:rsidRPr="008D1CAA">
        <w:t>внутри</w:t>
      </w:r>
      <w:r w:rsidR="00702D93">
        <w:t xml:space="preserve"> </w:t>
      </w:r>
      <w:r w:rsidR="007D1F98" w:rsidRPr="008D1CAA">
        <w:t>всех</w:t>
      </w:r>
      <w:r w:rsidR="00702D93">
        <w:t xml:space="preserve"> </w:t>
      </w:r>
      <w:r w:rsidR="007D1F98" w:rsidRPr="008D1CAA">
        <w:t>остальных</w:t>
      </w:r>
      <w:r w:rsidR="00702D93">
        <w:t xml:space="preserve"> </w:t>
      </w:r>
      <w:r w:rsidR="007D1F98" w:rsidRPr="008D1CAA">
        <w:t>действий,</w:t>
      </w:r>
      <w:r w:rsidR="00702D93">
        <w:t xml:space="preserve"> </w:t>
      </w:r>
      <w:r w:rsidR="007D1F98" w:rsidRPr="008D1CAA">
        <w:t>которые</w:t>
      </w:r>
      <w:r w:rsidR="00702D93">
        <w:t xml:space="preserve"> </w:t>
      </w:r>
      <w:r w:rsidR="007D1F98" w:rsidRPr="008D1CAA">
        <w:lastRenderedPageBreak/>
        <w:t>осуществлялись.</w:t>
      </w:r>
      <w:r w:rsidR="00702D93">
        <w:t xml:space="preserve"> </w:t>
      </w:r>
      <w:r w:rsidR="007D1F98" w:rsidRPr="008D1CAA">
        <w:t>Вот</w:t>
      </w:r>
      <w:r w:rsidR="00702D93">
        <w:t xml:space="preserve"> </w:t>
      </w:r>
      <w:r w:rsidR="007D1F98" w:rsidRPr="008D1CAA">
        <w:t>так,</w:t>
      </w:r>
      <w:r w:rsidR="00702D93">
        <w:t xml:space="preserve"> </w:t>
      </w:r>
      <w:r w:rsidR="007D1F98" w:rsidRPr="008D1CAA">
        <w:t>через</w:t>
      </w:r>
      <w:r w:rsidR="00702D93">
        <w:t xml:space="preserve"> </w:t>
      </w:r>
      <w:r w:rsidR="007D1F98" w:rsidRPr="008D1CAA">
        <w:t>конкретных</w:t>
      </w:r>
      <w:r w:rsidR="00702D93">
        <w:t xml:space="preserve"> </w:t>
      </w:r>
      <w:r w:rsidR="007D1F98" w:rsidRPr="008D1CAA">
        <w:t>людей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строился</w:t>
      </w:r>
      <w:r w:rsidR="00702D93">
        <w:t xml:space="preserve"> </w:t>
      </w:r>
      <w:r w:rsidR="007D1F98" w:rsidRPr="008D1CAA">
        <w:t>последний</w:t>
      </w:r>
      <w:r w:rsidR="00702D93">
        <w:t xml:space="preserve"> </w:t>
      </w:r>
      <w:r w:rsidR="007D1F98" w:rsidRPr="008D1CAA">
        <w:t>этап</w:t>
      </w:r>
      <w:r w:rsidR="00702D93">
        <w:t xml:space="preserve"> </w:t>
      </w:r>
      <w:r w:rsidR="007D1F98" w:rsidRPr="008D1CAA">
        <w:t>деформации</w:t>
      </w:r>
      <w:r w:rsidR="00702D93">
        <w:t xml:space="preserve"> </w:t>
      </w:r>
      <w:r w:rsidR="007D1F98" w:rsidRPr="008D1CAA">
        <w:t>конструкции</w:t>
      </w:r>
      <w:r w:rsidR="00702D93">
        <w:t xml:space="preserve"> </w:t>
      </w:r>
      <w:r w:rsidR="007D1F98" w:rsidRPr="008D1CAA">
        <w:t>разума</w:t>
      </w:r>
      <w:r w:rsidR="00702D93">
        <w:t xml:space="preserve"> </w:t>
      </w:r>
      <w:r w:rsidR="007D1F98" w:rsidRPr="008D1CAA">
        <w:t>людей,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есть</w:t>
      </w:r>
      <w:r w:rsidR="00702D93">
        <w:t xml:space="preserve"> </w:t>
      </w:r>
      <w:r w:rsidR="007D1F98" w:rsidRPr="008D1CAA">
        <w:t>так</w:t>
      </w:r>
      <w:r w:rsidR="00702D93">
        <w:t xml:space="preserve"> </w:t>
      </w:r>
      <w:r w:rsidR="007D1F98" w:rsidRPr="008D1CAA">
        <w:t>называемый</w:t>
      </w:r>
      <w:r w:rsidR="00702D93">
        <w:t xml:space="preserve"> </w:t>
      </w:r>
      <w:r>
        <w:t>г</w:t>
      </w:r>
      <w:r w:rsidR="007D1F98" w:rsidRPr="008D1CAA">
        <w:t>енотип</w:t>
      </w:r>
      <w:r w:rsidR="00702D93">
        <w:t xml:space="preserve"> </w:t>
      </w:r>
      <w:r w:rsidR="007D1F98" w:rsidRPr="008D1CAA">
        <w:t>Мозга,</w:t>
      </w:r>
      <w:r w:rsidR="00702D93">
        <w:t xml:space="preserve"> </w:t>
      </w:r>
      <w:r w:rsidR="007D1F98" w:rsidRPr="008D1CAA">
        <w:t>реализуемый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рамках</w:t>
      </w:r>
      <w:r w:rsidR="00702D93">
        <w:t xml:space="preserve"> </w:t>
      </w:r>
      <w:r w:rsidR="007D1F98" w:rsidRPr="008D1CAA">
        <w:t>Старой</w:t>
      </w:r>
      <w:r w:rsidR="00702D93">
        <w:t xml:space="preserve"> </w:t>
      </w:r>
      <w:r w:rsidR="007D1F98" w:rsidRPr="008D1CAA">
        <w:t>системы.</w:t>
      </w:r>
      <w:r w:rsidR="00702D93">
        <w:t xml:space="preserve"> </w:t>
      </w:r>
      <w:r w:rsidR="007D1F98" w:rsidRPr="008D1CAA">
        <w:t>Эти</w:t>
      </w:r>
      <w:r w:rsidR="00702D93">
        <w:t xml:space="preserve"> </w:t>
      </w:r>
      <w:r w:rsidR="007D1F98" w:rsidRPr="008D1CAA">
        <w:t>люди</w:t>
      </w:r>
      <w:r w:rsidR="00702D93">
        <w:t xml:space="preserve"> </w:t>
      </w:r>
      <w:r w:rsidR="007D1F98" w:rsidRPr="008D1CAA">
        <w:t>уже</w:t>
      </w:r>
      <w:r w:rsidR="00702D93">
        <w:t xml:space="preserve"> </w:t>
      </w:r>
      <w:r w:rsidR="007D1F98" w:rsidRPr="00FB08C5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0"/>
        </w:rPr>
        <w:t>понимали</w:t>
      </w:r>
      <w:r w:rsidR="00702D93">
        <w:t xml:space="preserve"> </w:t>
      </w:r>
      <w:r w:rsidR="007D1F98" w:rsidRPr="008D1CAA">
        <w:t>одного</w:t>
      </w:r>
      <w:r w:rsidR="00702D93">
        <w:t xml:space="preserve"> </w:t>
      </w:r>
      <w:r w:rsidR="007D1F98">
        <w:t>—</w:t>
      </w:r>
      <w:r w:rsidR="00702D93">
        <w:t xml:space="preserve"> </w:t>
      </w:r>
      <w:r w:rsidR="007D1F98" w:rsidRPr="008D1CAA">
        <w:rPr>
          <w:b/>
          <w:bCs/>
          <w:i/>
          <w:iCs/>
        </w:rPr>
        <w:t>если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личность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способна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только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брать,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созидать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восполнять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или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ликвидировать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последствия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от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своего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содеянного</w:t>
      </w:r>
      <w:r w:rsidR="007D1F98">
        <w:rPr>
          <w:b/>
          <w:bCs/>
          <w:i/>
          <w:iCs/>
        </w:rPr>
        <w:t>,</w:t>
      </w:r>
      <w:r w:rsidR="00702D93">
        <w:rPr>
          <w:b/>
          <w:bCs/>
          <w:i/>
          <w:iCs/>
        </w:rPr>
        <w:t xml:space="preserve"> </w:t>
      </w:r>
      <w:r w:rsidR="007D1F98"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она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может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быть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определена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как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Человек.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даже</w:t>
      </w:r>
      <w:r w:rsidR="00702D93">
        <w:t xml:space="preserve"> </w:t>
      </w:r>
      <w:r w:rsidR="007D1F98" w:rsidRPr="00FB08C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FB08C5">
        <w:rPr>
          <w:rStyle w:val="--0"/>
        </w:rPr>
        <w:t>ЛИЧНОСТЬ</w:t>
      </w:r>
      <w:r w:rsidR="007D1F98" w:rsidRPr="008D1CAA">
        <w:t>,</w:t>
      </w:r>
      <w:r w:rsidR="00702D93">
        <w:t xml:space="preserve"> </w:t>
      </w:r>
      <w:r w:rsidR="007D1F98" w:rsidRPr="008D1CAA">
        <w:t>а</w:t>
      </w:r>
      <w:r w:rsidR="00702D93">
        <w:t xml:space="preserve"> </w:t>
      </w:r>
      <w:r w:rsidR="007D1F98" w:rsidRPr="008D1CAA">
        <w:t>управляемое</w:t>
      </w:r>
      <w:r w:rsidR="00702D93">
        <w:t xml:space="preserve"> </w:t>
      </w:r>
      <w:r w:rsidR="007D1F98" w:rsidRPr="008D1CAA">
        <w:t>биологическое</w:t>
      </w:r>
      <w:r w:rsidR="00702D93">
        <w:t xml:space="preserve"> </w:t>
      </w:r>
      <w:r w:rsidR="007D1F98" w:rsidRPr="008D1CAA">
        <w:t>существо.</w:t>
      </w:r>
      <w:r w:rsidR="00702D93">
        <w:t xml:space="preserve"> </w:t>
      </w:r>
      <w:r w:rsidR="007D1F98" w:rsidRPr="008D1CAA">
        <w:t>Оно</w:t>
      </w:r>
      <w:r w:rsidR="00702D93">
        <w:t xml:space="preserve"> </w:t>
      </w:r>
      <w:r w:rsidR="007D1F98" w:rsidRPr="008D1CAA">
        <w:t>может</w:t>
      </w:r>
      <w:r w:rsidR="00702D93">
        <w:t xml:space="preserve"> </w:t>
      </w:r>
      <w:r w:rsidR="007D1F98" w:rsidRPr="008D1CAA">
        <w:t>обладать</w:t>
      </w:r>
      <w:r w:rsidR="00702D93">
        <w:t xml:space="preserve"> </w:t>
      </w:r>
      <w:r w:rsidR="007D1F98" w:rsidRPr="008D1CAA">
        <w:t>только</w:t>
      </w:r>
      <w:r w:rsidR="00702D93">
        <w:t xml:space="preserve"> </w:t>
      </w:r>
      <w:r w:rsidR="007D1F98" w:rsidRPr="008D1CAA">
        <w:t>ограниченными</w:t>
      </w:r>
      <w:r w:rsidR="00702D93">
        <w:t xml:space="preserve"> </w:t>
      </w:r>
      <w:r w:rsidR="007D1F98" w:rsidRPr="008D1CAA">
        <w:t>автомоторными</w:t>
      </w:r>
      <w:r w:rsidR="00702D93">
        <w:t xml:space="preserve"> </w:t>
      </w:r>
      <w:r w:rsidR="007D1F98" w:rsidRPr="008D1CAA">
        <w:t>функциями</w:t>
      </w:r>
      <w:r w:rsidR="00702D93">
        <w:t xml:space="preserve"> </w:t>
      </w:r>
      <w:r>
        <w:t>М</w:t>
      </w:r>
      <w:r w:rsidR="007D1F98" w:rsidRPr="008D1CAA">
        <w:t>озга</w:t>
      </w:r>
      <w:r w:rsidR="00702D93">
        <w:t xml:space="preserve"> </w:t>
      </w:r>
      <w:r w:rsidR="007D1F98" w:rsidRPr="008D1CAA">
        <w:t>для</w:t>
      </w:r>
      <w:r w:rsidR="00702D93">
        <w:t xml:space="preserve"> </w:t>
      </w:r>
      <w:r w:rsidR="007D1F98" w:rsidRPr="008D1CAA">
        <w:t>бытового</w:t>
      </w:r>
      <w:r w:rsidR="00702D93">
        <w:t xml:space="preserve"> </w:t>
      </w:r>
      <w:r w:rsidR="007D1F98" w:rsidRPr="008D1CAA">
        <w:t>обустройства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своего</w:t>
      </w:r>
      <w:r w:rsidR="00702D93">
        <w:t xml:space="preserve"> </w:t>
      </w:r>
      <w:r w:rsidR="007D1F98" w:rsidRPr="008D1CAA">
        <w:t>временного</w:t>
      </w:r>
      <w:r w:rsidR="00702D93">
        <w:t xml:space="preserve"> </w:t>
      </w:r>
      <w:r w:rsidR="007D1F98" w:rsidRPr="008D1CAA">
        <w:t>жизнеобеспечения</w:t>
      </w:r>
      <w:r w:rsidR="00702D93">
        <w:t xml:space="preserve"> </w:t>
      </w:r>
      <w:r w:rsidR="007D1F98" w:rsidRPr="008D1CAA">
        <w:t>за</w:t>
      </w:r>
      <w:r w:rsidR="00702D93">
        <w:t xml:space="preserve"> </w:t>
      </w:r>
      <w:r w:rsidRPr="008D1CAA">
        <w:t>счёт</w:t>
      </w:r>
      <w:r w:rsidR="00702D93">
        <w:t xml:space="preserve"> </w:t>
      </w:r>
      <w:r w:rsidR="007D1F98" w:rsidRPr="008D1CAA">
        <w:t>разрушения</w:t>
      </w:r>
      <w:r w:rsidR="00702D93">
        <w:t xml:space="preserve"> </w:t>
      </w:r>
      <w:r w:rsidR="007D1F98" w:rsidRPr="008D1CAA">
        <w:t>гармонии</w:t>
      </w:r>
      <w:r w:rsidR="00702D93">
        <w:t xml:space="preserve"> </w:t>
      </w:r>
      <w:r w:rsidR="007D1F98" w:rsidRPr="008D1CAA">
        <w:t>окружающей</w:t>
      </w:r>
      <w:r w:rsidR="00702D93">
        <w:t xml:space="preserve"> </w:t>
      </w:r>
      <w:r w:rsidR="007D1F98" w:rsidRPr="008D1CAA">
        <w:t>среды</w:t>
      </w:r>
      <w:r w:rsidR="00702D93">
        <w:t xml:space="preserve"> </w:t>
      </w:r>
      <w:r w:rsidR="007D1F98" w:rsidRPr="008D1CAA">
        <w:t>обитания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дополнительного</w:t>
      </w:r>
      <w:r w:rsidR="00702D93">
        <w:t xml:space="preserve"> </w:t>
      </w:r>
      <w:r w:rsidR="007D1F98" w:rsidRPr="008D1CAA">
        <w:t>своего</w:t>
      </w:r>
      <w:r w:rsidR="00702D93">
        <w:t xml:space="preserve"> </w:t>
      </w:r>
      <w:r w:rsidR="007D1F98" w:rsidRPr="008D1CAA">
        <w:t>применения.</w:t>
      </w:r>
      <w:r w:rsidR="00702D93">
        <w:t xml:space="preserve"> </w:t>
      </w:r>
      <w:r w:rsidR="007D1F98" w:rsidRPr="008D1CAA">
        <w:rPr>
          <w:b/>
          <w:bCs/>
          <w:i/>
          <w:iCs/>
        </w:rPr>
        <w:t>Они,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эти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существа,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называются</w:t>
      </w:r>
      <w:r w:rsidR="00702D93">
        <w:rPr>
          <w:b/>
          <w:bCs/>
          <w:i/>
          <w:iCs/>
        </w:rPr>
        <w:t xml:space="preserve"> </w:t>
      </w:r>
      <w:r w:rsidR="007D1F98"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люди</w:t>
      </w:r>
      <w:r w:rsidR="007D1F98" w:rsidRPr="008D1CAA">
        <w:t>.</w:t>
      </w:r>
      <w:r w:rsidR="00702D93">
        <w:t xml:space="preserve"> </w:t>
      </w:r>
      <w:r w:rsidR="007D1F98" w:rsidRPr="008D1CAA">
        <w:t>Процесс</w:t>
      </w:r>
      <w:r w:rsidR="00702D93">
        <w:t xml:space="preserve"> </w:t>
      </w:r>
      <w:r w:rsidR="007D1F98" w:rsidRPr="008D1CAA">
        <w:t>смены</w:t>
      </w:r>
      <w:r w:rsidR="00702D93">
        <w:t xml:space="preserve"> </w:t>
      </w:r>
      <w:r w:rsidR="007D1F98" w:rsidRPr="008D1CAA">
        <w:t>Системной</w:t>
      </w:r>
      <w:r w:rsidR="00702D93">
        <w:t xml:space="preserve"> </w:t>
      </w:r>
      <w:r w:rsidR="007D1F98" w:rsidRPr="008D1CAA">
        <w:t>власти</w:t>
      </w:r>
      <w:r w:rsidR="00702D93">
        <w:t xml:space="preserve"> </w:t>
      </w:r>
      <w:r w:rsidR="007D1F98" w:rsidRPr="008D1CAA">
        <w:t>позволил</w:t>
      </w:r>
      <w:r w:rsidR="00702D93">
        <w:t xml:space="preserve"> </w:t>
      </w:r>
      <w:r w:rsidR="007D1F98" w:rsidRPr="008D1CAA">
        <w:t>нынешней</w:t>
      </w:r>
      <w:r w:rsidR="00702D93">
        <w:t xml:space="preserve"> </w:t>
      </w:r>
      <w:r w:rsidR="007D1F98" w:rsidRPr="008D1CAA">
        <w:t>«власти»</w:t>
      </w:r>
      <w:r w:rsidR="00702D93">
        <w:t xml:space="preserve"> </w:t>
      </w:r>
      <w:r w:rsidR="007D1F98" w:rsidRPr="008D1CAA">
        <w:t>сказать,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она</w:t>
      </w:r>
      <w:r w:rsidR="00702D93">
        <w:t xml:space="preserve"> </w:t>
      </w:r>
      <w:r w:rsidR="007D1F98" w:rsidRPr="00BD1285">
        <w:rPr>
          <w:rStyle w:val="--0"/>
        </w:rPr>
        <w:t>никогда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BD128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BD1285">
        <w:rPr>
          <w:rStyle w:val="--0"/>
        </w:rPr>
        <w:t>соглашалась</w:t>
      </w:r>
      <w:r w:rsidR="00702D93">
        <w:t xml:space="preserve"> </w:t>
      </w:r>
      <w:r w:rsidR="007D1F98" w:rsidRPr="008D1CAA">
        <w:t>на</w:t>
      </w:r>
      <w:r w:rsidR="00702D93">
        <w:t xml:space="preserve"> </w:t>
      </w:r>
      <w:r w:rsidR="007D1F98" w:rsidRPr="008D1CAA">
        <w:t>то,</w:t>
      </w:r>
      <w:r w:rsidR="00702D93">
        <w:t xml:space="preserve"> </w:t>
      </w:r>
      <w:r w:rsidR="007D1F98" w:rsidRPr="008D1CAA">
        <w:t>чтобы</w:t>
      </w:r>
      <w:r w:rsidR="00702D93">
        <w:t xml:space="preserve"> </w:t>
      </w:r>
      <w:r w:rsidR="007D1F98" w:rsidRPr="008D1CAA">
        <w:t>осуществить</w:t>
      </w:r>
      <w:r w:rsidR="00702D93">
        <w:t xml:space="preserve"> </w:t>
      </w:r>
      <w:r w:rsidR="00BD1285" w:rsidRPr="008D1CAA">
        <w:t>полное</w:t>
      </w:r>
      <w:r w:rsidR="00BD1285">
        <w:t xml:space="preserve"> </w:t>
      </w:r>
      <w:r w:rsidR="007D1F98" w:rsidRPr="008D1CAA">
        <w:t>ядерное</w:t>
      </w:r>
      <w:r w:rsidR="00702D93">
        <w:t xml:space="preserve"> </w:t>
      </w:r>
      <w:r w:rsidR="007D1F98" w:rsidRPr="008D1CAA">
        <w:t>разоружение</w:t>
      </w:r>
      <w:r w:rsidR="00702D93">
        <w:t xml:space="preserve"> </w:t>
      </w:r>
      <w:r w:rsidR="007D1F98" w:rsidRPr="008D1CAA">
        <w:t>или</w:t>
      </w:r>
      <w:r w:rsidR="00702D93">
        <w:t xml:space="preserve"> </w:t>
      </w:r>
      <w:r w:rsidR="007D1F98" w:rsidRPr="008D1CAA">
        <w:t>даже</w:t>
      </w:r>
      <w:r w:rsidR="00702D93">
        <w:t xml:space="preserve"> </w:t>
      </w:r>
      <w:r w:rsidR="007D1F98" w:rsidRPr="008D1CAA">
        <w:t>очень</w:t>
      </w:r>
      <w:r w:rsidR="00702D93">
        <w:t xml:space="preserve"> </w:t>
      </w:r>
      <w:r w:rsidR="007D1F98" w:rsidRPr="008D1CAA">
        <w:t>сильное</w:t>
      </w:r>
      <w:r w:rsidR="00702D93">
        <w:t xml:space="preserve"> </w:t>
      </w:r>
      <w:r w:rsidR="007D1F98" w:rsidRPr="008D1CAA">
        <w:t>умаление</w:t>
      </w:r>
      <w:r w:rsidR="00702D93">
        <w:t xml:space="preserve"> </w:t>
      </w:r>
      <w:r w:rsidR="007D1F98" w:rsidRPr="008D1CAA">
        <w:t>своего</w:t>
      </w:r>
      <w:r w:rsidR="00702D93">
        <w:t xml:space="preserve"> </w:t>
      </w:r>
      <w:r w:rsidR="007D1F98" w:rsidRPr="008D1CAA">
        <w:t>ядерного</w:t>
      </w:r>
      <w:r w:rsidR="00702D93">
        <w:t xml:space="preserve"> </w:t>
      </w:r>
      <w:r w:rsidR="007D1F98" w:rsidRPr="008D1CAA">
        <w:t>потенциала.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начальном</w:t>
      </w:r>
      <w:r w:rsidR="00702D93">
        <w:t xml:space="preserve"> </w:t>
      </w:r>
      <w:r w:rsidR="007D1F98" w:rsidRPr="008D1CAA">
        <w:t>Ельцинском</w:t>
      </w:r>
      <w:r w:rsidR="00702D93">
        <w:t xml:space="preserve"> </w:t>
      </w:r>
      <w:r w:rsidR="007D1F98" w:rsidRPr="008D1CAA">
        <w:t>периоде</w:t>
      </w:r>
      <w:r w:rsidR="00702D93">
        <w:t xml:space="preserve"> </w:t>
      </w:r>
      <w:r w:rsidR="007D1F98" w:rsidRPr="008D1CAA">
        <w:t>такое</w:t>
      </w:r>
      <w:r w:rsidR="00702D93">
        <w:t xml:space="preserve"> </w:t>
      </w:r>
      <w:r w:rsidR="007D1F98" w:rsidRPr="008D1CAA">
        <w:t>умаление</w:t>
      </w:r>
      <w:r w:rsidR="00702D93">
        <w:t xml:space="preserve"> </w:t>
      </w:r>
      <w:r w:rsidR="007D1F98" w:rsidRPr="008D1CAA">
        <w:t>было.</w:t>
      </w:r>
      <w:r w:rsidR="00702D93">
        <w:t xml:space="preserve"> </w:t>
      </w:r>
      <w:r w:rsidR="007D1F98" w:rsidRPr="008D1CAA">
        <w:t>Совет</w:t>
      </w:r>
      <w:r w:rsidR="007D1F98">
        <w:t>ская</w:t>
      </w:r>
      <w:r w:rsidR="00702D93">
        <w:t xml:space="preserve"> </w:t>
      </w:r>
      <w:r w:rsidR="007D1F98">
        <w:t>модель</w:t>
      </w:r>
      <w:r w:rsidR="00702D93">
        <w:t xml:space="preserve"> </w:t>
      </w:r>
      <w:r w:rsidR="007D1F98">
        <w:t>для</w:t>
      </w:r>
      <w:r w:rsidR="00702D93">
        <w:t xml:space="preserve"> </w:t>
      </w:r>
      <w:r w:rsidR="007D1F98">
        <w:t>противостояния</w:t>
      </w:r>
      <w:r w:rsidR="00702D93">
        <w:t xml:space="preserve"> </w:t>
      </w:r>
      <w:proofErr w:type="spellStart"/>
      <w:r w:rsidR="007D1F98">
        <w:t>не</w:t>
      </w:r>
      <w:r w:rsidR="007D1F98" w:rsidRPr="008D1CAA">
        <w:t>вхождения</w:t>
      </w:r>
      <w:proofErr w:type="spellEnd"/>
      <w:r w:rsidR="00702D93">
        <w:t xml:space="preserve"> </w:t>
      </w:r>
      <w:r w:rsidR="007D1F98" w:rsidRPr="008D1CAA">
        <w:t>и</w:t>
      </w:r>
      <w:r w:rsidR="00702D93">
        <w:t xml:space="preserve"> </w:t>
      </w:r>
      <w:proofErr w:type="spellStart"/>
      <w:r w:rsidR="007D1F98" w:rsidRPr="008D1CAA">
        <w:t>антивхождения</w:t>
      </w:r>
      <w:proofErr w:type="spellEnd"/>
      <w:r w:rsidR="00702D93">
        <w:t xml:space="preserve"> </w:t>
      </w:r>
      <w:r w:rsidR="007D1F98" w:rsidRPr="008D1CAA">
        <w:t>являлась</w:t>
      </w:r>
      <w:r w:rsidR="00702D93">
        <w:t xml:space="preserve"> </w:t>
      </w:r>
      <w:r w:rsidR="007D1F98" w:rsidRPr="008D1CAA">
        <w:t>близкой</w:t>
      </w:r>
      <w:r w:rsidR="00702D93">
        <w:t xml:space="preserve"> </w:t>
      </w:r>
      <w:r w:rsidR="007D1F98" w:rsidRPr="008D1CAA">
        <w:t>к</w:t>
      </w:r>
      <w:r w:rsidR="00702D93">
        <w:t xml:space="preserve"> </w:t>
      </w:r>
      <w:r w:rsidR="007D1F98" w:rsidRPr="008D1CAA">
        <w:t>оптимальной,</w:t>
      </w:r>
      <w:r w:rsidR="00702D93">
        <w:t xml:space="preserve"> </w:t>
      </w:r>
      <w:r w:rsidR="007D1F98" w:rsidRPr="008D1CAA">
        <w:t>а</w:t>
      </w:r>
      <w:r w:rsidR="00702D93">
        <w:t xml:space="preserve"> </w:t>
      </w:r>
      <w:r w:rsidR="007D1F98" w:rsidRPr="008D1CAA">
        <w:t>для</w:t>
      </w:r>
      <w:r w:rsidR="00702D93">
        <w:t xml:space="preserve"> </w:t>
      </w:r>
      <w:r w:rsidR="007D1F98" w:rsidRPr="008D1CAA">
        <w:t>вхождения</w:t>
      </w:r>
      <w:r w:rsidR="00702D93">
        <w:t xml:space="preserve"> </w:t>
      </w:r>
      <w:r w:rsidR="007D1F98" w:rsidRPr="008D1CAA">
        <w:t>была</w:t>
      </w:r>
      <w:r w:rsidR="00702D93">
        <w:t xml:space="preserve"> </w:t>
      </w:r>
      <w:r w:rsidR="007D1F98" w:rsidRPr="008D1CAA">
        <w:t>совершенно</w:t>
      </w:r>
      <w:r w:rsidR="00702D93">
        <w:t xml:space="preserve"> </w:t>
      </w:r>
      <w:r w:rsidR="007D1F98" w:rsidRPr="00BD1285">
        <w:rPr>
          <w:rStyle w:val="--0"/>
        </w:rPr>
        <w:t>избыточной</w:t>
      </w:r>
      <w:r w:rsidR="00702D93" w:rsidRPr="00BD1285">
        <w:rPr>
          <w:rStyle w:val="--0"/>
        </w:rPr>
        <w:t xml:space="preserve"> </w:t>
      </w:r>
      <w:r w:rsidR="007D1F98" w:rsidRPr="00BD1285">
        <w:rPr>
          <w:rStyle w:val="--0"/>
        </w:rPr>
        <w:t>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BD1285">
        <w:rPr>
          <w:rStyle w:val="--"/>
        </w:rPr>
        <w:t>ненужной</w:t>
      </w:r>
      <w:r w:rsidR="007D1F98" w:rsidRPr="008D1CAA">
        <w:t>.</w:t>
      </w:r>
      <w:r w:rsidR="00702D93">
        <w:t xml:space="preserve"> </w:t>
      </w:r>
      <w:r w:rsidR="007D1F98" w:rsidRPr="008D1CAA">
        <w:t>Она</w:t>
      </w:r>
      <w:r w:rsidR="00702D93">
        <w:t xml:space="preserve"> </w:t>
      </w:r>
      <w:r w:rsidR="007D1F98" w:rsidRPr="008D1CAA">
        <w:t>не</w:t>
      </w:r>
      <w:r w:rsidR="00702D93">
        <w:t xml:space="preserve"> </w:t>
      </w:r>
      <w:r w:rsidR="007D1F98" w:rsidRPr="008D1CAA">
        <w:t>была</w:t>
      </w:r>
      <w:r w:rsidR="00702D93">
        <w:t xml:space="preserve"> </w:t>
      </w:r>
      <w:r w:rsidR="007D1F98" w:rsidRPr="008D1CAA">
        <w:t>уродливой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таковая,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вещь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себе,</w:t>
      </w:r>
      <w:r w:rsidR="00702D93">
        <w:t xml:space="preserve"> </w:t>
      </w:r>
      <w:r w:rsidR="007D1F98" w:rsidRPr="008D1CAA">
        <w:t>она</w:t>
      </w:r>
      <w:r w:rsidR="00702D93">
        <w:t xml:space="preserve"> </w:t>
      </w:r>
      <w:r w:rsidR="007D1F98" w:rsidRPr="008D1CAA">
        <w:t>была</w:t>
      </w:r>
      <w:r w:rsidR="00702D93">
        <w:t xml:space="preserve"> </w:t>
      </w:r>
      <w:r w:rsidR="007D1F98" w:rsidRPr="008D1CAA">
        <w:t>уродливой</w:t>
      </w:r>
      <w:r w:rsidR="00702D93">
        <w:t xml:space="preserve"> </w:t>
      </w:r>
      <w:r w:rsidR="007D1F98" w:rsidRPr="008D1CAA">
        <w:t>применительно</w:t>
      </w:r>
      <w:r w:rsidR="00702D93">
        <w:t xml:space="preserve"> </w:t>
      </w:r>
      <w:r w:rsidR="007D1F98" w:rsidRPr="008D1CAA">
        <w:t>к</w:t>
      </w:r>
      <w:r w:rsidR="00702D93">
        <w:t xml:space="preserve"> </w:t>
      </w:r>
      <w:r w:rsidR="007D1F98" w:rsidRPr="008D1CAA">
        <w:t>определённому</w:t>
      </w:r>
      <w:r w:rsidR="00702D93">
        <w:t xml:space="preserve"> </w:t>
      </w:r>
      <w:r w:rsidR="007D1F98" w:rsidRPr="008D1CAA">
        <w:t>целеполаганию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BD128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4A3895">
        <w:rPr>
          <w:rStyle w:val="--0"/>
        </w:rPr>
        <w:t>уродливой</w:t>
      </w:r>
      <w:r w:rsidR="00702D93">
        <w:t xml:space="preserve"> </w:t>
      </w:r>
      <w:r w:rsidR="007D1F98" w:rsidRPr="008D1CAA">
        <w:t>применительно</w:t>
      </w:r>
      <w:r w:rsidR="00702D93">
        <w:t xml:space="preserve"> </w:t>
      </w:r>
      <w:r w:rsidR="007D1F98" w:rsidRPr="008D1CAA">
        <w:t>к</w:t>
      </w:r>
      <w:r w:rsidR="00702D93">
        <w:t xml:space="preserve"> </w:t>
      </w:r>
      <w:r w:rsidR="007D1F98" w:rsidRPr="008D1CAA">
        <w:t>другому.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конца</w:t>
      </w:r>
      <w:r w:rsidR="00702D93">
        <w:t xml:space="preserve"> </w:t>
      </w:r>
      <w:r w:rsidR="007D1F98" w:rsidRPr="008D1CAA">
        <w:t>80-х</w:t>
      </w:r>
      <w:r w:rsidR="00702D93">
        <w:t xml:space="preserve"> </w:t>
      </w:r>
      <w:r w:rsidR="007D1F98" w:rsidRPr="008D1CAA">
        <w:t>годов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по</w:t>
      </w:r>
      <w:r w:rsidR="00702D93">
        <w:t xml:space="preserve"> </w:t>
      </w:r>
      <w:r w:rsidR="007D1F98" w:rsidRPr="008D1CAA">
        <w:t>настоящее</w:t>
      </w:r>
      <w:r w:rsidR="00702D93">
        <w:t xml:space="preserve"> </w:t>
      </w:r>
      <w:r w:rsidR="007D1F98" w:rsidRPr="008D1CAA">
        <w:t>время</w:t>
      </w:r>
      <w:r w:rsidR="00702D93">
        <w:t xml:space="preserve"> </w:t>
      </w:r>
      <w:r w:rsidR="007D1F98" w:rsidRPr="004A389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4A3895">
        <w:rPr>
          <w:rStyle w:val="--0"/>
        </w:rPr>
        <w:t>нашлось</w:t>
      </w:r>
      <w:r w:rsidR="00702D93">
        <w:t xml:space="preserve"> </w:t>
      </w:r>
      <w:r w:rsidR="007D1F98" w:rsidRPr="008D1CAA">
        <w:t>какого-нибудь</w:t>
      </w:r>
      <w:r w:rsidR="00702D93">
        <w:t xml:space="preserve"> </w:t>
      </w:r>
      <w:r w:rsidR="007D1F98" w:rsidRPr="008D1CAA">
        <w:t>умерено</w:t>
      </w:r>
      <w:r w:rsidR="00702D93">
        <w:t xml:space="preserve"> </w:t>
      </w:r>
      <w:r w:rsidR="007D1F98" w:rsidRPr="008D1CAA">
        <w:t>либерального</w:t>
      </w:r>
      <w:r w:rsidR="00702D93">
        <w:t xml:space="preserve"> </w:t>
      </w:r>
      <w:r w:rsidR="007D1F98" w:rsidRPr="008D1CAA">
        <w:t>экономиста,</w:t>
      </w:r>
      <w:r w:rsidR="00702D93">
        <w:t xml:space="preserve"> </w:t>
      </w:r>
      <w:r w:rsidR="007D1F98" w:rsidRPr="008D1CAA">
        <w:t>который</w:t>
      </w:r>
      <w:r w:rsidR="00702D93">
        <w:t xml:space="preserve"> </w:t>
      </w:r>
      <w:r w:rsidR="007D1F98" w:rsidRPr="004A3895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4A3895">
        <w:rPr>
          <w:rStyle w:val="--0"/>
        </w:rPr>
        <w:t>обсуждал</w:t>
      </w:r>
      <w:r w:rsidR="007D1F98" w:rsidRPr="004A3895">
        <w:t>,</w:t>
      </w:r>
      <w:r w:rsidR="00702D93" w:rsidRPr="004A3895">
        <w:t xml:space="preserve"> </w:t>
      </w:r>
      <w:r w:rsidR="007D1F98" w:rsidRPr="008D1CAA">
        <w:t>насколько</w:t>
      </w:r>
      <w:r w:rsidR="00702D93">
        <w:t xml:space="preserve"> </w:t>
      </w:r>
      <w:r w:rsidR="007D1F98" w:rsidRPr="008D1CAA">
        <w:t>по-идиотски</w:t>
      </w:r>
      <w:r w:rsidR="00702D93">
        <w:t xml:space="preserve"> </w:t>
      </w:r>
      <w:r w:rsidR="007D1F98" w:rsidRPr="008D1CAA">
        <w:t>Сталин</w:t>
      </w:r>
      <w:r w:rsidR="00702D93">
        <w:t xml:space="preserve"> </w:t>
      </w:r>
      <w:r w:rsidR="007D1F98" w:rsidRPr="008D1CAA">
        <w:t>начал</w:t>
      </w:r>
      <w:r w:rsidR="00702D93">
        <w:t xml:space="preserve"> </w:t>
      </w:r>
      <w:r w:rsidR="007D1F98" w:rsidRPr="008D1CAA">
        <w:t>строить</w:t>
      </w:r>
      <w:r w:rsidR="00702D93">
        <w:t xml:space="preserve"> </w:t>
      </w:r>
      <w:r w:rsidR="007D1F98" w:rsidRPr="008D1CAA">
        <w:t>всю</w:t>
      </w:r>
      <w:r w:rsidR="00702D93">
        <w:t xml:space="preserve"> </w:t>
      </w:r>
      <w:r w:rsidR="007D1F98" w:rsidRPr="008D1CAA">
        <w:t>новую</w:t>
      </w:r>
      <w:r w:rsidR="00702D93">
        <w:t xml:space="preserve"> </w:t>
      </w:r>
      <w:r w:rsidR="007D1F98" w:rsidRPr="008D1CAA">
        <w:t>промышленность</w:t>
      </w:r>
      <w:r w:rsidR="0001078E">
        <w:t>,</w:t>
      </w:r>
      <w:r w:rsidR="00702D93">
        <w:t xml:space="preserve"> </w:t>
      </w:r>
      <w:r w:rsidR="007D1F98" w:rsidRPr="008D1CAA">
        <w:t>то</w:t>
      </w:r>
      <w:r w:rsidR="00702D93">
        <w:t xml:space="preserve"> </w:t>
      </w:r>
      <w:r w:rsidR="007D1F98" w:rsidRPr="008D1CAA">
        <w:t>есть</w:t>
      </w:r>
      <w:r w:rsidR="00702D93">
        <w:t xml:space="preserve"> </w:t>
      </w:r>
      <w:r w:rsidR="007D1F98" w:rsidRPr="008D1CAA">
        <w:t>от</w:t>
      </w:r>
      <w:r w:rsidR="00702D93">
        <w:t xml:space="preserve"> </w:t>
      </w:r>
      <w:r w:rsidR="004A3895" w:rsidRPr="008D1CAA">
        <w:t>тяжёлой</w:t>
      </w:r>
      <w:r w:rsidR="00702D93">
        <w:t xml:space="preserve"> </w:t>
      </w:r>
      <w:r w:rsidR="007D1F98" w:rsidRPr="008D1CAA">
        <w:t>промышленности</w:t>
      </w:r>
      <w:r w:rsidR="00702D93">
        <w:t xml:space="preserve"> </w:t>
      </w:r>
      <w:r w:rsidR="007D1F98" w:rsidRPr="008D1CAA">
        <w:t>станкостроения.</w:t>
      </w:r>
      <w:r w:rsidR="00702D93">
        <w:t xml:space="preserve"> </w:t>
      </w:r>
      <w:r w:rsidR="007D1F98" w:rsidRPr="008D1CAA">
        <w:t>Насколько</w:t>
      </w:r>
      <w:r w:rsidR="00702D93">
        <w:t xml:space="preserve"> </w:t>
      </w:r>
      <w:r w:rsidR="007D1F98" w:rsidRPr="008D1CAA">
        <w:t>правильно</w:t>
      </w:r>
      <w:r w:rsidR="00702D93">
        <w:t xml:space="preserve"> </w:t>
      </w:r>
      <w:r w:rsidR="007D1F98" w:rsidRPr="008D1CAA">
        <w:t>было</w:t>
      </w:r>
      <w:r w:rsidR="00702D93">
        <w:t xml:space="preserve"> </w:t>
      </w:r>
      <w:r w:rsidR="007D1F98" w:rsidRPr="008D1CAA">
        <w:t>бы</w:t>
      </w:r>
      <w:r w:rsidR="00702D93">
        <w:t xml:space="preserve"> </w:t>
      </w:r>
      <w:r w:rsidR="007D1F98" w:rsidRPr="008D1CAA">
        <w:t>всё</w:t>
      </w:r>
      <w:r w:rsidR="00702D93">
        <w:t xml:space="preserve"> </w:t>
      </w:r>
      <w:r w:rsidR="007D1F98" w:rsidRPr="008D1CAA">
        <w:t>строить</w:t>
      </w:r>
      <w:r w:rsidR="00702D93">
        <w:t xml:space="preserve"> </w:t>
      </w:r>
      <w:r w:rsidR="007D1F98" w:rsidRPr="008D1CAA">
        <w:t>от</w:t>
      </w:r>
      <w:r w:rsidR="00702D93">
        <w:t xml:space="preserve"> </w:t>
      </w:r>
      <w:r w:rsidR="004A3895" w:rsidRPr="008D1CAA">
        <w:t>лёгкой</w:t>
      </w:r>
      <w:r w:rsidR="00702D93">
        <w:t xml:space="preserve"> </w:t>
      </w:r>
      <w:r w:rsidR="007D1F98" w:rsidRPr="008D1CAA">
        <w:t>промышленности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так</w:t>
      </w:r>
      <w:r w:rsidR="00702D93">
        <w:t xml:space="preserve"> </w:t>
      </w:r>
      <w:r w:rsidR="007D1F98" w:rsidRPr="008D1CAA">
        <w:t>далее.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мягко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proofErr w:type="spellStart"/>
      <w:r w:rsidR="007D1F98" w:rsidRPr="008D1CAA">
        <w:t>безиздержечно</w:t>
      </w:r>
      <w:proofErr w:type="spellEnd"/>
      <w:r w:rsidR="00702D93">
        <w:t xml:space="preserve"> </w:t>
      </w:r>
      <w:r w:rsidR="007D1F98" w:rsidRPr="008D1CAA">
        <w:t>мы</w:t>
      </w:r>
      <w:r w:rsidR="00702D93">
        <w:t xml:space="preserve"> </w:t>
      </w:r>
      <w:r w:rsidR="007D1F98" w:rsidRPr="008D1CAA">
        <w:t>бы</w:t>
      </w:r>
      <w:r w:rsidR="00702D93">
        <w:t xml:space="preserve"> </w:t>
      </w:r>
      <w:r w:rsidR="007D1F98" w:rsidRPr="008D1CAA">
        <w:t>тогда</w:t>
      </w:r>
      <w:r w:rsidR="00702D93">
        <w:t xml:space="preserve"> </w:t>
      </w:r>
      <w:r w:rsidR="007D1F98" w:rsidRPr="008D1CAA">
        <w:t>превратились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индустриальную</w:t>
      </w:r>
      <w:r w:rsidR="00702D93">
        <w:t xml:space="preserve"> </w:t>
      </w:r>
      <w:r w:rsidR="007D1F98" w:rsidRPr="008D1CAA">
        <w:t>державу,</w:t>
      </w:r>
      <w:r w:rsidR="00702D93">
        <w:t xml:space="preserve"> </w:t>
      </w:r>
      <w:r w:rsidR="007D1F98" w:rsidRPr="008D1CAA">
        <w:rPr>
          <w:b/>
          <w:bCs/>
          <w:i/>
          <w:iCs/>
        </w:rPr>
        <w:t>лет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эдак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за</w:t>
      </w:r>
      <w:r w:rsidR="00702D93">
        <w:rPr>
          <w:b/>
          <w:bCs/>
          <w:i/>
          <w:iCs/>
        </w:rPr>
        <w:t xml:space="preserve"> </w:t>
      </w:r>
      <w:r w:rsidR="007D1F98" w:rsidRPr="008D1CAA">
        <w:rPr>
          <w:b/>
          <w:bCs/>
          <w:i/>
          <w:iCs/>
        </w:rPr>
        <w:t>50–70</w:t>
      </w:r>
      <w:r w:rsidR="007D1F98" w:rsidRPr="008D1CAA">
        <w:t>.</w:t>
      </w:r>
      <w:r w:rsidR="00702D93">
        <w:t xml:space="preserve"> </w:t>
      </w:r>
      <w:r w:rsidR="007D1F98" w:rsidRPr="008D1CAA">
        <w:t>У</w:t>
      </w:r>
      <w:r w:rsidR="00702D93">
        <w:t xml:space="preserve"> </w:t>
      </w:r>
      <w:r w:rsidR="007D1F98" w:rsidRPr="008D1CAA">
        <w:t>Сталина</w:t>
      </w:r>
      <w:r w:rsidR="00702D93">
        <w:t xml:space="preserve"> </w:t>
      </w:r>
      <w:r w:rsidR="007D1F98" w:rsidRPr="008D1CAA">
        <w:t>не</w:t>
      </w:r>
      <w:r w:rsidR="00702D93">
        <w:t xml:space="preserve"> </w:t>
      </w:r>
      <w:r w:rsidR="007D1F98" w:rsidRPr="008D1CAA">
        <w:t>было</w:t>
      </w:r>
      <w:r w:rsidR="00702D93">
        <w:t xml:space="preserve"> </w:t>
      </w:r>
      <w:r w:rsidR="007D1F98" w:rsidRPr="008D1CAA">
        <w:t>50–70</w:t>
      </w:r>
      <w:r w:rsidR="00702D93">
        <w:t xml:space="preserve"> </w:t>
      </w:r>
      <w:r w:rsidR="007D1F98" w:rsidRPr="008D1CAA">
        <w:t>лет,</w:t>
      </w:r>
      <w:r w:rsidR="00702D93">
        <w:t xml:space="preserve"> </w:t>
      </w:r>
      <w:r w:rsidR="007D1F98" w:rsidRPr="008D1CAA">
        <w:t>он</w:t>
      </w:r>
      <w:r w:rsidR="00702D93">
        <w:t xml:space="preserve"> </w:t>
      </w:r>
      <w:r w:rsidR="007D1F98" w:rsidRPr="004A3895">
        <w:rPr>
          <w:rStyle w:val="--"/>
        </w:rPr>
        <w:t>прямо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4A3895">
        <w:rPr>
          <w:rStyle w:val="--0"/>
        </w:rPr>
        <w:t>сказал</w:t>
      </w:r>
      <w:r w:rsidR="007D1F98" w:rsidRPr="008D1CAA">
        <w:t>,</w:t>
      </w:r>
      <w:r w:rsidR="00702D93">
        <w:t xml:space="preserve"> </w:t>
      </w:r>
      <w:r w:rsidR="007D1F98" w:rsidRPr="008D1CAA">
        <w:t>что</w:t>
      </w:r>
      <w:r w:rsidR="00702D93">
        <w:t xml:space="preserve"> </w:t>
      </w:r>
      <w:r w:rsidR="007D1F98" w:rsidRPr="008D1CAA">
        <w:t>у</w:t>
      </w:r>
      <w:r w:rsidR="00702D93">
        <w:t xml:space="preserve"> </w:t>
      </w:r>
      <w:r w:rsidR="007D1F98" w:rsidRPr="008D1CAA">
        <w:t>него</w:t>
      </w:r>
      <w:r w:rsidR="00702D93">
        <w:t xml:space="preserve"> </w:t>
      </w:r>
      <w:r w:rsidR="007D1F98" w:rsidRPr="008D1CAA">
        <w:t>есть</w:t>
      </w:r>
      <w:r w:rsidR="00702D93">
        <w:t xml:space="preserve"> </w:t>
      </w:r>
      <w:r w:rsidR="007D1F98" w:rsidRPr="008D1CAA">
        <w:t>10,</w:t>
      </w:r>
      <w:r w:rsidR="00702D93">
        <w:t xml:space="preserve"> </w:t>
      </w:r>
      <w:r w:rsidR="007D1F98" w:rsidRPr="008D1CAA">
        <w:t>иначе</w:t>
      </w:r>
      <w:r w:rsidR="00702D93">
        <w:t xml:space="preserve"> </w:t>
      </w:r>
      <w:r w:rsidR="007D1F98" w:rsidRPr="008D1CAA">
        <w:t>сомнут.</w:t>
      </w:r>
      <w:r w:rsidR="00702D93">
        <w:t xml:space="preserve"> </w:t>
      </w:r>
      <w:r w:rsidR="007D1F98" w:rsidRPr="008D1CAA">
        <w:t>А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точки</w:t>
      </w:r>
      <w:r w:rsidR="00702D93">
        <w:t xml:space="preserve"> </w:t>
      </w:r>
      <w:r w:rsidR="007D1F98" w:rsidRPr="008D1CAA">
        <w:t>зрения</w:t>
      </w:r>
      <w:r w:rsidR="00702D93">
        <w:t xml:space="preserve"> </w:t>
      </w:r>
      <w:r w:rsidR="007D1F98" w:rsidRPr="008D1CAA">
        <w:t>10</w:t>
      </w:r>
      <w:r w:rsidR="00702D93">
        <w:t xml:space="preserve"> </w:t>
      </w:r>
      <w:r w:rsidR="007D1F98" w:rsidRPr="008D1CAA">
        <w:t>лет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противостояния</w:t>
      </w:r>
      <w:r w:rsidR="00702D93">
        <w:t xml:space="preserve"> </w:t>
      </w:r>
      <w:r w:rsidR="007D1F98" w:rsidRPr="008D1CAA">
        <w:t>колоссальному</w:t>
      </w:r>
      <w:r w:rsidR="00702D93">
        <w:t xml:space="preserve"> </w:t>
      </w:r>
      <w:r w:rsidR="007D1F98" w:rsidRPr="008D1CAA">
        <w:t>блоку</w:t>
      </w:r>
      <w:r w:rsidR="00702D93">
        <w:t xml:space="preserve"> </w:t>
      </w:r>
      <w:r w:rsidR="007D1F98" w:rsidRPr="008D1CAA">
        <w:t>западных</w:t>
      </w:r>
      <w:r w:rsidR="00702D93">
        <w:t xml:space="preserve"> </w:t>
      </w:r>
      <w:r w:rsidR="007D1F98" w:rsidRPr="008D1CAA">
        <w:t>держав,</w:t>
      </w:r>
      <w:r w:rsidR="00702D93">
        <w:t xml:space="preserve"> </w:t>
      </w:r>
      <w:r w:rsidR="007D1F98" w:rsidRPr="008D1CAA">
        <w:t>именуемому</w:t>
      </w:r>
      <w:r w:rsidR="00702D93">
        <w:t xml:space="preserve"> </w:t>
      </w:r>
      <w:r w:rsidR="007D1F98" w:rsidRPr="008D1CAA">
        <w:t>гитлеровским</w:t>
      </w:r>
      <w:r w:rsidR="00702D93">
        <w:t xml:space="preserve"> </w:t>
      </w:r>
      <w:r w:rsidR="007D1F98" w:rsidRPr="008D1CAA">
        <w:t>рейхом,</w:t>
      </w:r>
      <w:r w:rsidR="00702D93">
        <w:t xml:space="preserve"> </w:t>
      </w:r>
      <w:r w:rsidR="007D1F98" w:rsidRPr="008D1CAA">
        <w:t>оптимально</w:t>
      </w:r>
      <w:r w:rsidR="00702D93">
        <w:t xml:space="preserve"> </w:t>
      </w:r>
      <w:r w:rsidR="007D1F98" w:rsidRPr="008D1CAA">
        <w:t>было</w:t>
      </w:r>
      <w:r w:rsidR="00702D93">
        <w:t xml:space="preserve"> </w:t>
      </w:r>
      <w:r w:rsidR="007D1F98" w:rsidRPr="008D1CAA">
        <w:t>строить</w:t>
      </w:r>
      <w:r w:rsidR="00702D93">
        <w:t xml:space="preserve"> </w:t>
      </w:r>
      <w:r w:rsidR="007D1F98">
        <w:t>вс</w:t>
      </w:r>
      <w:r w:rsidR="004A3895">
        <w:t>ё</w:t>
      </w:r>
      <w:r w:rsidR="00702D93">
        <w:t xml:space="preserve"> </w:t>
      </w:r>
      <w:r w:rsidR="007D1F98" w:rsidRPr="008D1CAA">
        <w:t>от</w:t>
      </w:r>
      <w:r w:rsidR="00702D93">
        <w:t xml:space="preserve"> </w:t>
      </w:r>
      <w:r w:rsidR="007D1F98" w:rsidRPr="008D1CAA">
        <w:t>тяжёлой</w:t>
      </w:r>
      <w:r w:rsidR="00702D93">
        <w:t xml:space="preserve"> </w:t>
      </w:r>
      <w:r w:rsidR="007D1F98" w:rsidRPr="008D1CAA">
        <w:t>промышленности.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к</w:t>
      </w:r>
      <w:r w:rsidR="00702D93">
        <w:t xml:space="preserve"> </w:t>
      </w:r>
      <w:r w:rsidR="007D1F98" w:rsidRPr="008D1CAA">
        <w:t>размышлениям</w:t>
      </w:r>
      <w:r w:rsidR="00702D93">
        <w:t xml:space="preserve"> </w:t>
      </w:r>
      <w:r w:rsidR="007D1F98" w:rsidRPr="008D1CAA">
        <w:t>о</w:t>
      </w:r>
      <w:r w:rsidR="00702D93">
        <w:t xml:space="preserve"> </w:t>
      </w:r>
      <w:r w:rsidR="007D1F98" w:rsidRPr="008D1CAA">
        <w:t>сегодня</w:t>
      </w:r>
      <w:r w:rsidR="00702D93">
        <w:t xml:space="preserve"> </w:t>
      </w:r>
      <w:r w:rsidR="007D1F98" w:rsidRPr="008D1CAA">
        <w:t>происходящем</w:t>
      </w:r>
      <w:r w:rsidR="00702D93">
        <w:t xml:space="preserve"> </w:t>
      </w:r>
      <w:r w:rsidR="004A3895">
        <w:t>для тех</w:t>
      </w:r>
      <w:r w:rsidR="007D1F98" w:rsidRPr="008D1CAA">
        <w:t>,</w:t>
      </w:r>
      <w:r w:rsidR="00702D93">
        <w:t xml:space="preserve"> </w:t>
      </w:r>
      <w:r w:rsidR="007D1F98" w:rsidRPr="008D1CAA">
        <w:t>кто</w:t>
      </w:r>
      <w:r w:rsidR="00702D93">
        <w:t xml:space="preserve"> </w:t>
      </w:r>
      <w:r w:rsidR="007D1F98" w:rsidRPr="004A3895">
        <w:rPr>
          <w:rStyle w:val="--0"/>
        </w:rPr>
        <w:t>ещ</w:t>
      </w:r>
      <w:r w:rsidR="004A3895">
        <w:rPr>
          <w:rStyle w:val="--0"/>
        </w:rPr>
        <w:t>Ё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="007D1F98" w:rsidRPr="004A3895">
        <w:rPr>
          <w:rStyle w:val="--"/>
        </w:rPr>
        <w:t>способен</w:t>
      </w:r>
      <w:r w:rsidR="00702D93">
        <w:t xml:space="preserve"> </w:t>
      </w:r>
      <w:r w:rsidR="007D1F98" w:rsidRPr="008D1CAA">
        <w:t>на</w:t>
      </w:r>
      <w:r w:rsidR="00702D93">
        <w:t xml:space="preserve"> </w:t>
      </w:r>
      <w:r w:rsidR="007D1F98" w:rsidRPr="008D1CAA">
        <w:t>подобные</w:t>
      </w:r>
      <w:r w:rsidR="00702D93">
        <w:t xml:space="preserve"> </w:t>
      </w:r>
      <w:r w:rsidR="007D1F98" w:rsidRPr="008D1CAA">
        <w:t>размышления.</w:t>
      </w:r>
      <w:r w:rsidR="00702D93">
        <w:t xml:space="preserve"> </w:t>
      </w:r>
      <w:r w:rsidR="007D1F98" w:rsidRPr="008D1CAA">
        <w:t>Оптимально</w:t>
      </w:r>
      <w:r w:rsidR="00702D93">
        <w:t xml:space="preserve"> </w:t>
      </w:r>
      <w:r w:rsidR="007D1F98" w:rsidRPr="008D1CAA">
        <w:t>было</w:t>
      </w:r>
      <w:r w:rsidR="00702D93">
        <w:t xml:space="preserve"> </w:t>
      </w:r>
      <w:r w:rsidR="007D1F98" w:rsidRPr="008D1CAA">
        <w:t>строить</w:t>
      </w:r>
      <w:r w:rsidR="00702D93">
        <w:t xml:space="preserve"> </w:t>
      </w:r>
      <w:r w:rsidR="007D1F98" w:rsidRPr="008D1CAA">
        <w:t>всё</w:t>
      </w:r>
      <w:r w:rsidR="00702D93">
        <w:t xml:space="preserve"> </w:t>
      </w:r>
      <w:r w:rsidR="007D1F98" w:rsidRPr="008D1CAA">
        <w:t>так,</w:t>
      </w:r>
      <w:r w:rsidR="00702D93">
        <w:t xml:space="preserve"> </w:t>
      </w:r>
      <w:r w:rsidR="007D1F98" w:rsidRPr="008D1CAA">
        <w:t>как</w:t>
      </w:r>
      <w:r w:rsidR="00702D93">
        <w:t xml:space="preserve"> </w:t>
      </w:r>
      <w:r w:rsidR="007D1F98" w:rsidRPr="008D1CAA">
        <w:t>оно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было</w:t>
      </w:r>
      <w:r w:rsidR="00702D93">
        <w:t xml:space="preserve"> </w:t>
      </w:r>
      <w:r w:rsidR="007D1F98" w:rsidRPr="008D1CAA">
        <w:t>построено,</w:t>
      </w:r>
      <w:r w:rsidR="00702D93">
        <w:t xml:space="preserve"> </w:t>
      </w:r>
      <w:r w:rsidR="007D1F98" w:rsidRPr="008D1CAA">
        <w:t>а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точки</w:t>
      </w:r>
      <w:r w:rsidR="00702D93">
        <w:t xml:space="preserve"> </w:t>
      </w:r>
      <w:r w:rsidR="007D1F98" w:rsidRPr="008D1CAA">
        <w:t>зрения</w:t>
      </w:r>
      <w:r w:rsidR="00702D93">
        <w:t xml:space="preserve"> </w:t>
      </w:r>
      <w:r w:rsidR="007D1F98" w:rsidRPr="008D1CAA">
        <w:t>того,</w:t>
      </w:r>
      <w:r w:rsidR="00702D93">
        <w:t xml:space="preserve"> </w:t>
      </w:r>
      <w:r w:rsidR="007D1F98" w:rsidRPr="008D1CAA">
        <w:t>чтобы</w:t>
      </w:r>
      <w:r w:rsidR="00702D93">
        <w:t xml:space="preserve"> </w:t>
      </w:r>
      <w:r w:rsidR="007D1F98" w:rsidRPr="008D1CAA">
        <w:t>существовать,</w:t>
      </w:r>
      <w:r w:rsidR="00702D93">
        <w:t xml:space="preserve"> </w:t>
      </w:r>
      <w:r w:rsidR="007D1F98" w:rsidRPr="008D1CAA">
        <w:t>войдя</w:t>
      </w:r>
      <w:r w:rsidR="00702D93">
        <w:t xml:space="preserve"> </w:t>
      </w:r>
      <w:r w:rsidR="007D1F98" w:rsidRPr="008D1CAA">
        <w:t>в</w:t>
      </w:r>
      <w:r w:rsidR="00702D93">
        <w:t xml:space="preserve"> </w:t>
      </w:r>
      <w:r w:rsidR="007D1F98" w:rsidRPr="008D1CAA">
        <w:t>глобальную</w:t>
      </w:r>
      <w:r w:rsidR="00702D93">
        <w:t xml:space="preserve"> </w:t>
      </w:r>
      <w:r w:rsidR="007D1F98" w:rsidRPr="008D1CAA">
        <w:t>цивилизацию</w:t>
      </w:r>
      <w:r w:rsidR="004A3895">
        <w:t>,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быть</w:t>
      </w:r>
      <w:r w:rsidR="00702D93">
        <w:t xml:space="preserve"> </w:t>
      </w:r>
      <w:r w:rsidR="007D1F98" w:rsidRPr="008D1CAA">
        <w:t>наравне</w:t>
      </w:r>
      <w:r w:rsidR="00702D93">
        <w:t xml:space="preserve"> </w:t>
      </w:r>
      <w:r w:rsidR="007D1F98" w:rsidRPr="008D1CAA">
        <w:t>с</w:t>
      </w:r>
      <w:r w:rsidR="00702D93">
        <w:t xml:space="preserve"> </w:t>
      </w:r>
      <w:r w:rsidR="007D1F98" w:rsidRPr="008D1CAA">
        <w:t>Англией,</w:t>
      </w:r>
      <w:r w:rsidR="00702D93">
        <w:t xml:space="preserve"> </w:t>
      </w:r>
      <w:r w:rsidR="007D1F98" w:rsidRPr="008D1CAA">
        <w:t>Германией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8D1CAA">
        <w:t>так</w:t>
      </w:r>
      <w:r w:rsidR="00702D93">
        <w:t xml:space="preserve"> </w:t>
      </w:r>
      <w:r w:rsidR="007D1F98" w:rsidRPr="008D1CAA">
        <w:t>далее,</w:t>
      </w:r>
      <w:r w:rsidR="00702D93">
        <w:t xml:space="preserve"> </w:t>
      </w:r>
      <w:r w:rsidR="007D1F98" w:rsidRPr="008D1CAA">
        <w:t>так</w:t>
      </w:r>
      <w:r w:rsidR="00702D93">
        <w:t xml:space="preserve"> </w:t>
      </w:r>
      <w:r w:rsidR="007D1F98" w:rsidRPr="008D1CAA">
        <w:t>существовать</w:t>
      </w:r>
      <w:r w:rsidR="00702D93">
        <w:t xml:space="preserve"> </w:t>
      </w:r>
      <w:r w:rsidR="007D1F98" w:rsidRPr="008D1CAA">
        <w:t>было</w:t>
      </w:r>
      <w:r w:rsidR="00702D93">
        <w:t xml:space="preserve"> </w:t>
      </w:r>
      <w:r w:rsidR="007D1F98" w:rsidRPr="008D1CAA">
        <w:t>глупо</w:t>
      </w:r>
      <w:r w:rsidR="00702D93">
        <w:t xml:space="preserve"> </w:t>
      </w:r>
      <w:r w:rsidR="007D1F98" w:rsidRPr="008D1CAA">
        <w:t>до</w:t>
      </w:r>
      <w:r w:rsidR="00702D93">
        <w:t xml:space="preserve"> </w:t>
      </w:r>
      <w:r w:rsidR="007D1F98" w:rsidRPr="008D1CAA">
        <w:t>отвратительности.</w:t>
      </w:r>
      <w:r w:rsidR="00702D93">
        <w:t xml:space="preserve"> </w:t>
      </w:r>
      <w:r w:rsidR="007D1F98" w:rsidRPr="008D1CAA">
        <w:t>Это</w:t>
      </w:r>
      <w:r w:rsidR="00702D93">
        <w:t xml:space="preserve"> </w:t>
      </w:r>
      <w:r w:rsidR="007D1F98" w:rsidRPr="008D1CAA">
        <w:t>и</w:t>
      </w:r>
      <w:r w:rsidR="00702D93">
        <w:t xml:space="preserve"> </w:t>
      </w:r>
      <w:r w:rsidR="007D1F98" w:rsidRPr="004A3895">
        <w:rPr>
          <w:rStyle w:val="--"/>
        </w:rPr>
        <w:t>было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="007D1F98" w:rsidRPr="004A3895">
        <w:rPr>
          <w:rStyle w:val="--0"/>
        </w:rPr>
        <w:t>реализовано</w:t>
      </w:r>
      <w:r w:rsidR="00702D93">
        <w:t xml:space="preserve"> </w:t>
      </w:r>
      <w:r w:rsidR="007D1F98" w:rsidRPr="008D1CAA">
        <w:t>при</w:t>
      </w:r>
      <w:r w:rsidR="00702D93">
        <w:t xml:space="preserve"> </w:t>
      </w:r>
      <w:r w:rsidR="007D1F98" w:rsidRPr="008D1CAA">
        <w:t>«топтании»</w:t>
      </w:r>
      <w:r w:rsidR="00702D93">
        <w:t xml:space="preserve"> </w:t>
      </w:r>
      <w:r w:rsidR="007D1F98" w:rsidRPr="008D1CAA">
        <w:t>перед</w:t>
      </w:r>
      <w:r w:rsidR="00702D93">
        <w:t xml:space="preserve"> </w:t>
      </w:r>
      <w:r w:rsidR="007D1F98" w:rsidRPr="008D1CAA">
        <w:t>входной</w:t>
      </w:r>
      <w:r w:rsidR="00702D93">
        <w:t xml:space="preserve"> </w:t>
      </w:r>
      <w:r w:rsidR="007D1F98" w:rsidRPr="008D1CAA">
        <w:t>дверью</w:t>
      </w:r>
      <w:r w:rsidR="00702D93">
        <w:t xml:space="preserve"> </w:t>
      </w:r>
      <w:r w:rsidR="007D1F98" w:rsidRPr="008D1CAA">
        <w:t>через</w:t>
      </w:r>
      <w:r w:rsidR="00702D93">
        <w:t xml:space="preserve"> </w:t>
      </w:r>
      <w:r w:rsidR="007D1F98" w:rsidRPr="008D1CAA">
        <w:t>параметры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исполнительных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поэтапных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процессов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из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программ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по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«Развитию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генотипов</w:t>
      </w:r>
      <w:r w:rsidR="00702D93">
        <w:rPr>
          <w:color w:val="000000" w:themeColor="text1"/>
        </w:rPr>
        <w:t xml:space="preserve"> </w:t>
      </w:r>
      <w:r w:rsidR="004A3895">
        <w:rPr>
          <w:color w:val="000000" w:themeColor="text1"/>
        </w:rPr>
        <w:t>М</w:t>
      </w:r>
      <w:r w:rsidR="007D1F98" w:rsidRPr="008D1CAA">
        <w:rPr>
          <w:color w:val="000000" w:themeColor="text1"/>
        </w:rPr>
        <w:t>озга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и</w:t>
      </w:r>
      <w:r w:rsidR="00702D93">
        <w:rPr>
          <w:color w:val="000000" w:themeColor="text1"/>
        </w:rPr>
        <w:t xml:space="preserve"> </w:t>
      </w:r>
      <w:proofErr w:type="spellStart"/>
      <w:r w:rsidR="007D1F98" w:rsidRPr="008D1CAA">
        <w:rPr>
          <w:color w:val="000000" w:themeColor="text1"/>
        </w:rPr>
        <w:t>Энергобиогенезиса</w:t>
      </w:r>
      <w:proofErr w:type="spellEnd"/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плоти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тела».</w:t>
      </w:r>
      <w:r w:rsidR="00702D93">
        <w:rPr>
          <w:color w:val="000000" w:themeColor="text1"/>
          <w:u w:color="0070C0"/>
        </w:rPr>
        <w:t xml:space="preserve"> </w:t>
      </w:r>
      <w:r w:rsidR="007D1F98" w:rsidRPr="008D1CAA">
        <w:rPr>
          <w:color w:val="000000" w:themeColor="text1"/>
        </w:rPr>
        <w:t>Это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и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есть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главный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закон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развития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и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всей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из(с)</w:t>
      </w:r>
      <w:proofErr w:type="spellStart"/>
      <w:r w:rsidR="007D1F98" w:rsidRPr="008D1CAA">
        <w:rPr>
          <w:color w:val="000000" w:themeColor="text1"/>
        </w:rPr>
        <w:t>стории</w:t>
      </w:r>
      <w:proofErr w:type="spellEnd"/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в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целом,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а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не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что-либо</w:t>
      </w:r>
      <w:r w:rsidR="00702D93">
        <w:rPr>
          <w:color w:val="000000" w:themeColor="text1"/>
        </w:rPr>
        <w:t xml:space="preserve"> </w:t>
      </w:r>
      <w:r w:rsidR="007D1F98" w:rsidRPr="008D1CAA">
        <w:rPr>
          <w:color w:val="000000" w:themeColor="text1"/>
        </w:rPr>
        <w:t>другое.</w:t>
      </w:r>
      <w:r w:rsidR="00702D93">
        <w:t xml:space="preserve"> </w:t>
      </w:r>
    </w:p>
    <w:p w14:paraId="703D0B71" w14:textId="58F9DCC9" w:rsidR="007D1F98" w:rsidRPr="008D1CAA" w:rsidRDefault="007D1F98" w:rsidP="007D1F98">
      <w:r w:rsidRPr="008D1CAA">
        <w:lastRenderedPageBreak/>
        <w:t>Нет</w:t>
      </w:r>
      <w:r w:rsidR="00702D93">
        <w:t xml:space="preserve"> </w:t>
      </w:r>
      <w:r w:rsidRPr="008D1CAA">
        <w:t>идеальной</w:t>
      </w:r>
      <w:r w:rsidR="00702D93">
        <w:t xml:space="preserve"> </w:t>
      </w:r>
      <w:r w:rsidRPr="008D1CAA">
        <w:t>модели</w:t>
      </w:r>
      <w:r w:rsidR="00702D93">
        <w:t xml:space="preserve"> </w:t>
      </w:r>
      <w:r w:rsidRPr="008D1CAA">
        <w:t>существования</w:t>
      </w:r>
      <w:r w:rsidR="00702D93">
        <w:t xml:space="preserve"> </w:t>
      </w:r>
      <w:r w:rsidRPr="008D1CAA">
        <w:t>вообще,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начинает</w:t>
      </w:r>
      <w:r w:rsidR="00702D93">
        <w:t xml:space="preserve"> </w:t>
      </w:r>
      <w:r w:rsidRPr="008D1CAA">
        <w:t>отстраиваться.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модель</w:t>
      </w:r>
      <w:r w:rsidR="00702D93">
        <w:t xml:space="preserve"> </w:t>
      </w:r>
      <w:r w:rsidRPr="008D1CAA">
        <w:t>существования</w:t>
      </w:r>
      <w:r w:rsidR="00702D93">
        <w:t xml:space="preserve"> </w:t>
      </w:r>
      <w:r w:rsidRPr="008D1CAA">
        <w:t>оптимальным</w:t>
      </w:r>
      <w:r w:rsidR="00702D93">
        <w:t xml:space="preserve"> </w:t>
      </w:r>
      <w:r w:rsidRPr="008D1CAA">
        <w:t>образом,</w:t>
      </w:r>
      <w:r w:rsidR="00702D93">
        <w:t xml:space="preserve"> </w:t>
      </w:r>
      <w:r w:rsidRPr="008D1CAA">
        <w:t>соответствующая</w:t>
      </w:r>
      <w:r w:rsidR="00702D93">
        <w:t xml:space="preserve"> </w:t>
      </w:r>
      <w:r w:rsidRPr="008D1CAA">
        <w:t>целеполаганию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rPr>
          <w:b/>
          <w:bCs/>
          <w:i/>
          <w:iCs/>
        </w:rPr>
        <w:t>вхождению,</w:t>
      </w:r>
      <w:r w:rsidR="00702D93"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не</w:t>
      </w:r>
      <w:r w:rsidRPr="008D1CAA">
        <w:rPr>
          <w:b/>
          <w:bCs/>
          <w:i/>
          <w:iCs/>
        </w:rPr>
        <w:t>вхождению</w:t>
      </w:r>
      <w:proofErr w:type="spellEnd"/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proofErr w:type="spellStart"/>
      <w:r w:rsidRPr="008D1CAA">
        <w:rPr>
          <w:b/>
          <w:bCs/>
          <w:i/>
          <w:iCs/>
        </w:rPr>
        <w:t>антивхождению</w:t>
      </w:r>
      <w:proofErr w:type="spellEnd"/>
      <w:r w:rsidRPr="008D1CAA">
        <w:rPr>
          <w:b/>
          <w:bCs/>
          <w:i/>
          <w:iCs/>
        </w:rPr>
        <w:t>.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точки</w:t>
      </w:r>
      <w:r w:rsidR="00702D93">
        <w:t xml:space="preserve"> </w:t>
      </w:r>
      <w:r w:rsidRPr="008D1CAA">
        <w:t>зрения</w:t>
      </w:r>
      <w:r w:rsidR="00702D93">
        <w:t xml:space="preserve"> </w:t>
      </w:r>
      <w:r w:rsidRPr="008D1CAA">
        <w:t>этого</w:t>
      </w:r>
      <w:r w:rsidR="00702D93">
        <w:t xml:space="preserve"> </w:t>
      </w:r>
      <w:proofErr w:type="spellStart"/>
      <w:r w:rsidRPr="008D1CAA">
        <w:t>антивхождения</w:t>
      </w:r>
      <w:proofErr w:type="spellEnd"/>
      <w:r w:rsidRPr="008D1CAA">
        <w:t>,</w:t>
      </w:r>
      <w:r w:rsidR="00702D93">
        <w:t xml:space="preserve"> </w:t>
      </w:r>
      <w:r w:rsidRPr="008D1CAA">
        <w:t>определяемого</w:t>
      </w:r>
      <w:r w:rsidR="00702D93">
        <w:t xml:space="preserve"> </w:t>
      </w:r>
      <w:r w:rsidRPr="008D1CAA">
        <w:t>«железным</w:t>
      </w:r>
      <w:r w:rsidR="00702D93">
        <w:t xml:space="preserve"> </w:t>
      </w:r>
      <w:r w:rsidRPr="008D1CAA">
        <w:t>занавесом»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многим</w:t>
      </w:r>
      <w:r w:rsidR="00702D93">
        <w:t xml:space="preserve"> </w:t>
      </w:r>
      <w:r w:rsidRPr="008D1CAA">
        <w:t>другим</w:t>
      </w:r>
      <w:r w:rsidR="004A3895">
        <w:t>,</w:t>
      </w:r>
      <w:r w:rsidR="00702D93">
        <w:t xml:space="preserve"> </w:t>
      </w:r>
      <w:r w:rsidR="004A3895">
        <w:t>к</w:t>
      </w:r>
      <w:r w:rsidRPr="008D1CAA">
        <w:t>онечно,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правильно</w:t>
      </w:r>
      <w:r w:rsidR="00702D93">
        <w:t xml:space="preserve"> </w:t>
      </w:r>
      <w:r w:rsidRPr="008D1CAA">
        <w:t>иметь</w:t>
      </w:r>
      <w:r w:rsidR="00702D93">
        <w:t xml:space="preserve"> </w:t>
      </w:r>
      <w:r w:rsidRPr="008D1CAA">
        <w:t>идеологию,</w:t>
      </w:r>
      <w:r w:rsidR="00702D93">
        <w:t xml:space="preserve"> </w:t>
      </w:r>
      <w:r w:rsidRPr="008D1CAA">
        <w:t>согласно</w:t>
      </w:r>
      <w:r w:rsidR="00702D93">
        <w:t xml:space="preserve"> </w:t>
      </w:r>
      <w:r w:rsidRPr="008D1CAA">
        <w:t>которой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«…там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бугром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дьявол,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мы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Святая</w:t>
      </w:r>
      <w:r w:rsidR="00702D93">
        <w:t xml:space="preserve"> </w:t>
      </w:r>
      <w:r w:rsidRPr="008D1CAA">
        <w:t>земля».</w:t>
      </w:r>
      <w:r w:rsidR="00702D93">
        <w:t xml:space="preserve"> </w:t>
      </w:r>
      <w:r w:rsidRPr="008D1CAA">
        <w:t>Ровно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самое</w:t>
      </w:r>
      <w:r w:rsidR="00702D93">
        <w:t xml:space="preserve"> </w:t>
      </w:r>
      <w:r w:rsidRPr="008D1CAA">
        <w:t>делали</w:t>
      </w:r>
      <w:r w:rsidR="00702D93">
        <w:t xml:space="preserve"> </w:t>
      </w:r>
      <w:r w:rsidRPr="008D1CAA">
        <w:t>американцы,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говорили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«…мы</w:t>
      </w:r>
      <w:r w:rsidR="00702D93">
        <w:t xml:space="preserve"> </w:t>
      </w:r>
      <w:r w:rsidR="0001078E">
        <w:t xml:space="preserve">— </w:t>
      </w:r>
      <w:r w:rsidRPr="008D1CAA">
        <w:t>град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холме,</w:t>
      </w:r>
      <w:r w:rsidR="00702D93">
        <w:t xml:space="preserve"> </w:t>
      </w:r>
      <w:r w:rsidRPr="008D1CAA">
        <w:t>святое</w:t>
      </w:r>
      <w:r w:rsidR="00702D93">
        <w:t xml:space="preserve"> </w:t>
      </w:r>
      <w:r w:rsidRPr="008D1CAA">
        <w:t>государство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демократия,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там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чудовищный</w:t>
      </w:r>
      <w:r w:rsidR="00702D93">
        <w:t xml:space="preserve"> </w:t>
      </w:r>
      <w:r w:rsidRPr="008D1CAA">
        <w:t>тоталитаризм».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бы</w:t>
      </w:r>
      <w:r w:rsidR="00702D93">
        <w:t xml:space="preserve"> </w:t>
      </w:r>
      <w:r w:rsidRPr="008D1CAA">
        <w:t>говорили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там</w:t>
      </w:r>
      <w:r w:rsidR="00702D93">
        <w:t xml:space="preserve"> </w:t>
      </w:r>
      <w:r w:rsidRPr="008D1CAA">
        <w:t>город</w:t>
      </w:r>
      <w:r w:rsidR="00702D93">
        <w:t xml:space="preserve"> </w:t>
      </w:r>
      <w:r w:rsidRPr="008D1CAA">
        <w:t>жёлтого</w:t>
      </w:r>
      <w:r w:rsidR="00702D93">
        <w:t xml:space="preserve"> </w:t>
      </w:r>
      <w:r w:rsidRPr="008D1CAA">
        <w:t>дьявола,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нас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благое</w:t>
      </w:r>
      <w:r w:rsidR="00702D93">
        <w:t xml:space="preserve"> </w:t>
      </w:r>
      <w:r w:rsidRPr="008D1CAA">
        <w:t>государство.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первый</w:t>
      </w:r>
      <w:r w:rsidR="00702D93">
        <w:t xml:space="preserve"> </w:t>
      </w:r>
      <w:r w:rsidRPr="008D1CAA">
        <w:t>раз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происходит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истории.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аксиома,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которую</w:t>
      </w:r>
      <w:r w:rsidR="00702D93">
        <w:t xml:space="preserve"> </w:t>
      </w:r>
      <w:r w:rsidRPr="008D1CAA">
        <w:t>обратил</w:t>
      </w:r>
      <w:r w:rsidR="00702D93">
        <w:t xml:space="preserve"> </w:t>
      </w:r>
      <w:r w:rsidRPr="008D1CAA">
        <w:t>внимание</w:t>
      </w:r>
      <w:r w:rsidR="00702D93">
        <w:t xml:space="preserve"> </w:t>
      </w:r>
      <w:r w:rsidR="004A3895" w:rsidRPr="008D1CAA">
        <w:t>ещё</w:t>
      </w:r>
      <w:r w:rsidR="00702D93">
        <w:t xml:space="preserve"> </w:t>
      </w:r>
      <w:r w:rsidRPr="008D1CAA">
        <w:t>Николай</w:t>
      </w:r>
      <w:r w:rsidR="00702D93">
        <w:t xml:space="preserve"> </w:t>
      </w:r>
      <w:r w:rsidRPr="008D1CAA">
        <w:t>Морозов</w:t>
      </w:r>
      <w:r w:rsidRPr="004A3895">
        <w:rPr>
          <w:vertAlign w:val="superscript"/>
        </w:rPr>
        <w:footnoteReference w:id="3"/>
      </w:r>
      <w:r w:rsidRPr="008D1CAA">
        <w:t>.</w:t>
      </w:r>
      <w:r w:rsidR="00702D93">
        <w:t xml:space="preserve"> </w:t>
      </w:r>
      <w:r w:rsidRPr="008D1CAA">
        <w:t>Причём,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делалось</w:t>
      </w:r>
      <w:r w:rsidR="00702D93">
        <w:t xml:space="preserve"> </w:t>
      </w:r>
      <w:r w:rsidRPr="008D1CAA">
        <w:t>всерьёз,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насыщалось</w:t>
      </w:r>
      <w:r w:rsidR="00702D93">
        <w:t xml:space="preserve"> </w:t>
      </w:r>
      <w:r w:rsidRPr="008D1CAA">
        <w:t>определённым</w:t>
      </w:r>
      <w:r w:rsidR="00702D93">
        <w:t xml:space="preserve"> </w:t>
      </w:r>
      <w:r w:rsidRPr="008D1CAA">
        <w:t>содержанием</w:t>
      </w:r>
      <w:r>
        <w:t>,</w:t>
      </w:r>
      <w:r w:rsidR="00702D93">
        <w:t xml:space="preserve"> </w:t>
      </w:r>
      <w:r w:rsidRPr="004A3895">
        <w:rPr>
          <w:rStyle w:val="--0"/>
        </w:rPr>
        <w:t>достаточно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4A3895">
        <w:rPr>
          <w:rStyle w:val="--"/>
        </w:rPr>
        <w:t>убедительным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D1CAA">
        <w:t>для</w:t>
      </w:r>
      <w:r w:rsidR="00702D93">
        <w:t xml:space="preserve"> </w:t>
      </w:r>
      <w:r w:rsidRPr="008D1CAA">
        <w:t>населения.</w:t>
      </w:r>
      <w:r w:rsidR="00702D93">
        <w:t xml:space="preserve"> </w:t>
      </w:r>
      <w:r w:rsidRPr="008D1CAA">
        <w:t>Мало</w:t>
      </w:r>
      <w:r w:rsidR="00702D93">
        <w:t xml:space="preserve"> </w:t>
      </w:r>
      <w:r w:rsidRPr="008D1CAA">
        <w:t>просто</w:t>
      </w:r>
      <w:r w:rsidR="00702D93">
        <w:t xml:space="preserve"> </w:t>
      </w:r>
      <w:r w:rsidRPr="008D1CAA">
        <w:t>сказать,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там</w:t>
      </w:r>
      <w:r w:rsidR="00702D93">
        <w:t xml:space="preserve"> </w:t>
      </w:r>
      <w:r w:rsidRPr="008D1CAA">
        <w:t>сатанизм.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="004A3895" w:rsidRPr="008D1CAA">
        <w:t>развёрнуто</w:t>
      </w:r>
      <w:r>
        <w:t>,</w:t>
      </w:r>
      <w:r w:rsidR="00702D93">
        <w:t xml:space="preserve"> </w:t>
      </w:r>
      <w:r w:rsidRPr="008D1CAA">
        <w:t>убедительно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долго</w:t>
      </w:r>
      <w:r w:rsidR="00702D93">
        <w:t xml:space="preserve"> </w:t>
      </w:r>
      <w:r w:rsidRPr="008D1CAA">
        <w:t>говорить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почему</w:t>
      </w:r>
      <w:r w:rsidR="00702D93">
        <w:t xml:space="preserve"> </w:t>
      </w:r>
      <w:r w:rsidRPr="008D1CAA">
        <w:t>там</w:t>
      </w:r>
      <w:r w:rsidR="00702D93">
        <w:t xml:space="preserve"> </w:t>
      </w:r>
      <w:r w:rsidRPr="008D1CAA">
        <w:t>минус,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также</w:t>
      </w:r>
      <w:r w:rsidR="00702D93">
        <w:t xml:space="preserve"> </w:t>
      </w:r>
      <w:r w:rsidRPr="008D1CAA">
        <w:t>предъявить</w:t>
      </w:r>
      <w:r w:rsidR="00702D93">
        <w:t xml:space="preserve"> </w:t>
      </w:r>
      <w:r w:rsidRPr="008D1CAA">
        <w:t>какой-нибудь</w:t>
      </w:r>
      <w:r w:rsidR="00702D93">
        <w:t xml:space="preserve"> </w:t>
      </w:r>
      <w:r w:rsidRPr="008D1CAA">
        <w:t>плюс.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считаем,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пришли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состояние,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оптимально,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нём</w:t>
      </w:r>
      <w:r w:rsidR="00702D93">
        <w:t xml:space="preserve"> </w:t>
      </w:r>
      <w:r w:rsidRPr="008D1CAA">
        <w:t>будем</w:t>
      </w:r>
      <w:r w:rsidR="00702D93">
        <w:t xml:space="preserve"> </w:t>
      </w:r>
      <w:r w:rsidRPr="008D1CAA">
        <w:t>выстаивать</w:t>
      </w:r>
      <w:r w:rsidR="00702D93">
        <w:t xml:space="preserve"> </w:t>
      </w:r>
      <w:r w:rsidRPr="008D1CAA">
        <w:t>против</w:t>
      </w:r>
      <w:r w:rsidR="00702D93">
        <w:t xml:space="preserve"> </w:t>
      </w:r>
      <w:r w:rsidRPr="008D1CAA">
        <w:t>всего</w:t>
      </w:r>
      <w:r w:rsidR="00702D93">
        <w:t xml:space="preserve"> </w:t>
      </w:r>
      <w:r w:rsidRPr="008D1CAA">
        <w:t>запада</w:t>
      </w:r>
      <w:r w:rsidR="00702D93">
        <w:t xml:space="preserve"> </w:t>
      </w:r>
      <w:proofErr w:type="spellStart"/>
      <w:r w:rsidRPr="008D1CAA">
        <w:t>вдолгую</w:t>
      </w:r>
      <w:proofErr w:type="spellEnd"/>
      <w:r w:rsidR="00837E89">
        <w:t xml:space="preserve"> —</w:t>
      </w:r>
      <w:r w:rsidR="00702D93">
        <w:t xml:space="preserve"> </w:t>
      </w:r>
      <w:r w:rsidRPr="008D1CAA">
        <w:t>п</w:t>
      </w:r>
      <w:r>
        <w:t>о</w:t>
      </w:r>
      <w:r w:rsidRPr="008D1CAA">
        <w:t>-другому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837E89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может</w:t>
      </w:r>
      <w:r w:rsidRPr="00837E89">
        <w:t>.</w:t>
      </w:r>
      <w:r w:rsidR="00702D93" w:rsidRPr="00837E89">
        <w:t xml:space="preserve"> </w:t>
      </w:r>
      <w:r w:rsidRPr="008D1CAA">
        <w:t>Значит</w:t>
      </w:r>
      <w:r w:rsidR="00837E89">
        <w:t>,</w:t>
      </w:r>
      <w:r w:rsidR="00702D93">
        <w:t xml:space="preserve"> </w:t>
      </w:r>
      <w:r w:rsidRPr="008D1CAA">
        <w:t>там</w:t>
      </w:r>
      <w:r>
        <w:t>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Западном</w:t>
      </w:r>
      <w:r w:rsidR="00702D93">
        <w:t xml:space="preserve"> </w:t>
      </w:r>
      <w:r w:rsidRPr="008D1CAA">
        <w:t>мире</w:t>
      </w:r>
      <w:r w:rsidR="00837E89">
        <w:t>,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некое</w:t>
      </w:r>
      <w:r w:rsidR="00702D93">
        <w:t xml:space="preserve"> </w:t>
      </w:r>
      <w:r w:rsidRPr="008D1CAA">
        <w:t>абсолютное</w:t>
      </w:r>
      <w:r w:rsidR="00702D93">
        <w:t xml:space="preserve"> </w:t>
      </w:r>
      <w:r w:rsidRPr="008D1CAA">
        <w:t>знание</w:t>
      </w:r>
      <w:r w:rsidR="00702D93">
        <w:t xml:space="preserve"> </w:t>
      </w:r>
      <w:r w:rsidRPr="008D1CAA">
        <w:t>об</w:t>
      </w:r>
      <w:r w:rsidR="00702D93">
        <w:t xml:space="preserve"> </w:t>
      </w:r>
      <w:r w:rsidRPr="008D1CAA">
        <w:t>оптимальности,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оптимальность</w:t>
      </w:r>
      <w:r w:rsidR="00702D93">
        <w:t xml:space="preserve"> </w:t>
      </w:r>
      <w:r w:rsidRPr="008D1CAA">
        <w:t>взяли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абсолютных</w:t>
      </w:r>
      <w:r w:rsidR="00702D93">
        <w:t xml:space="preserve"> </w:t>
      </w:r>
      <w:r w:rsidRPr="008D1CAA">
        <w:t>знаний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сюда</w:t>
      </w:r>
      <w:r w:rsidR="00702D93">
        <w:t xml:space="preserve"> </w:t>
      </w:r>
      <w:r w:rsidRPr="008D1CAA">
        <w:t>воплотили.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абсолютные</w:t>
      </w:r>
      <w:r w:rsidR="00702D93">
        <w:t xml:space="preserve"> </w:t>
      </w:r>
      <w:r w:rsidRPr="008D1CAA">
        <w:t>знания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гомогенном</w:t>
      </w:r>
      <w:r w:rsidR="00702D93">
        <w:t xml:space="preserve"> </w:t>
      </w:r>
      <w:r w:rsidRPr="008D1CAA">
        <w:t>Западном</w:t>
      </w:r>
      <w:r w:rsidR="00702D93">
        <w:t xml:space="preserve"> </w:t>
      </w:r>
      <w:r w:rsidRPr="008D1CAA">
        <w:t>мире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об</w:t>
      </w:r>
      <w:r w:rsidR="00702D93">
        <w:t xml:space="preserve"> </w:t>
      </w:r>
      <w:r w:rsidRPr="008D1CAA">
        <w:t>оптимальности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нём,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вовсе</w:t>
      </w:r>
      <w:r w:rsidR="00702D93">
        <w:t xml:space="preserve"> </w:t>
      </w:r>
      <w:r w:rsidRPr="00837E89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абсолютные</w:t>
      </w:r>
      <w:r w:rsidR="00702D93">
        <w:t xml:space="preserve"> </w:t>
      </w:r>
      <w:r w:rsidRPr="008D1CAA">
        <w:t>знания</w:t>
      </w:r>
      <w:r w:rsidR="00702D93">
        <w:t xml:space="preserve"> </w:t>
      </w:r>
      <w:r w:rsidRPr="008D1CAA">
        <w:t>об</w:t>
      </w:r>
      <w:r w:rsidR="00702D93">
        <w:t xml:space="preserve"> </w:t>
      </w:r>
      <w:r w:rsidRPr="008D1CAA">
        <w:t>оптимальности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таковой.</w:t>
      </w:r>
      <w:r w:rsidR="00702D93">
        <w:t xml:space="preserve"> </w:t>
      </w:r>
      <w:r w:rsidRPr="008D1CAA">
        <w:t>Нет</w:t>
      </w:r>
      <w:r w:rsidR="00702D93">
        <w:t xml:space="preserve"> </w:t>
      </w:r>
      <w:r w:rsidRPr="008D1CAA">
        <w:t>оптимальности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таковой.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несколько</w:t>
      </w:r>
      <w:r w:rsidR="00702D93">
        <w:t xml:space="preserve"> </w:t>
      </w:r>
      <w:r w:rsidRPr="008D1CAA">
        <w:t>видов</w:t>
      </w:r>
      <w:r w:rsidR="00702D93">
        <w:t xml:space="preserve"> </w:t>
      </w:r>
      <w:r w:rsidRPr="008D1CAA">
        <w:t>оптимальности.</w:t>
      </w:r>
      <w:r w:rsidR="00702D93">
        <w:t xml:space="preserve"> </w:t>
      </w:r>
      <w:r w:rsidRPr="008D1CAA">
        <w:t>Какую</w:t>
      </w:r>
      <w:r w:rsidR="00702D93">
        <w:t xml:space="preserve"> </w:t>
      </w:r>
      <w:r w:rsidRPr="008D1CAA">
        <w:t>оптимальность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изыскиваем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была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далека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Советской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воображении</w:t>
      </w:r>
      <w:r w:rsidR="00702D93">
        <w:t xml:space="preserve"> </w:t>
      </w:r>
      <w:r w:rsidRPr="008D1CAA">
        <w:t>тех,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8D1CAA">
        <w:t>жил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Советском</w:t>
      </w:r>
      <w:r w:rsidR="00702D93">
        <w:t xml:space="preserve"> </w:t>
      </w:r>
      <w:r w:rsidRPr="008D1CAA">
        <w:t>Союзе?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вовсе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хочу</w:t>
      </w:r>
      <w:r w:rsidR="00702D93">
        <w:t xml:space="preserve"> </w:t>
      </w:r>
      <w:r w:rsidRPr="008D1CAA">
        <w:t>воспевать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детали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proofErr w:type="gramStart"/>
      <w:r w:rsidRPr="008D1CAA">
        <w:t>устройства</w:t>
      </w:r>
      <w:r w:rsidR="0001078E">
        <w:t>,</w:t>
      </w:r>
      <w:r w:rsidR="00702D93">
        <w:t xml:space="preserve"> </w:t>
      </w:r>
      <w:r w:rsidRPr="008D1CAA">
        <w:t>тем</w:t>
      </w:r>
      <w:r w:rsidR="00702D93">
        <w:t xml:space="preserve"> </w:t>
      </w:r>
      <w:r w:rsidRPr="008D1CAA">
        <w:t>более</w:t>
      </w:r>
      <w:r>
        <w:t>,</w:t>
      </w:r>
      <w:r w:rsidR="00702D93">
        <w:t xml:space="preserve"> </w:t>
      </w:r>
      <w:r w:rsidRPr="008D1CAA">
        <w:t>что</w:t>
      </w:r>
      <w:proofErr w:type="gramEnd"/>
      <w:r w:rsidR="00702D93">
        <w:t xml:space="preserve"> </w:t>
      </w:r>
      <w:r w:rsidRPr="008D1CAA">
        <w:t>многие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них</w:t>
      </w:r>
      <w:r w:rsidR="00702D93">
        <w:t xml:space="preserve"> </w:t>
      </w:r>
      <w:r w:rsidRPr="00837E89">
        <w:rPr>
          <w:rStyle w:val="--"/>
        </w:rPr>
        <w:t>не</w:t>
      </w:r>
      <w:r w:rsidRPr="00837E89">
        <w:rPr>
          <w:rStyle w:val="--0"/>
        </w:rPr>
        <w:t>восстановимы</w:t>
      </w:r>
      <w:r w:rsidRPr="008D1CAA">
        <w:t>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некоторые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них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конечном</w:t>
      </w:r>
      <w:r w:rsidR="00702D93">
        <w:t xml:space="preserve"> </w:t>
      </w:r>
      <w:r w:rsidRPr="008D1CAA">
        <w:t>итоге</w:t>
      </w:r>
      <w:r w:rsidR="00702D93">
        <w:t xml:space="preserve"> </w:t>
      </w:r>
      <w:r w:rsidRPr="008D1CAA">
        <w:t>повлекли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собой</w:t>
      </w:r>
      <w:r w:rsidR="00702D93">
        <w:t xml:space="preserve"> </w:t>
      </w:r>
      <w:r w:rsidRPr="008D1CAA">
        <w:t>разрушение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r w:rsidRPr="008D1CAA">
        <w:t>государства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единственный</w:t>
      </w:r>
      <w:r w:rsidR="00702D93">
        <w:t xml:space="preserve"> </w:t>
      </w:r>
      <w:r w:rsidRPr="008D1CAA">
        <w:t>аргумент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пользу</w:t>
      </w:r>
      <w:r w:rsidR="00702D93">
        <w:t xml:space="preserve"> </w:t>
      </w:r>
      <w:r w:rsidRPr="008D1CAA">
        <w:t>его</w:t>
      </w:r>
      <w:r w:rsidR="00702D93">
        <w:t xml:space="preserve"> </w:t>
      </w:r>
      <w:proofErr w:type="spellStart"/>
      <w:r w:rsidRPr="00837E89">
        <w:rPr>
          <w:rStyle w:val="--"/>
        </w:rPr>
        <w:t>не</w:t>
      </w:r>
      <w:r w:rsidRPr="00837E89">
        <w:rPr>
          <w:rStyle w:val="--0"/>
        </w:rPr>
        <w:t>оптимальности</w:t>
      </w:r>
      <w:proofErr w:type="spellEnd"/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рухнул.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просто</w:t>
      </w:r>
      <w:r w:rsidR="00702D93">
        <w:t xml:space="preserve"> </w:t>
      </w:r>
      <w:r w:rsidRPr="008D1CAA">
        <w:t>пишу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очевидным</w:t>
      </w:r>
      <w:r w:rsidR="00702D93">
        <w:t xml:space="preserve"> </w:t>
      </w:r>
      <w:r w:rsidRPr="008D1CAA">
        <w:t>образом</w:t>
      </w:r>
      <w:r w:rsidR="00702D93">
        <w:t xml:space="preserve"> </w:t>
      </w:r>
      <w:r w:rsidRPr="008D1CAA">
        <w:t>присутствовало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Советской</w:t>
      </w:r>
      <w:r w:rsidR="00702D93">
        <w:t xml:space="preserve"> </w:t>
      </w:r>
      <w:r w:rsidRPr="008D1CAA">
        <w:t>модели</w:t>
      </w:r>
      <w:r>
        <w:t>,</w:t>
      </w:r>
      <w:r w:rsidR="00702D93">
        <w:t xml:space="preserve"> </w:t>
      </w:r>
      <w:r w:rsidR="00837E89" w:rsidRPr="008D1CAA">
        <w:t>причём</w:t>
      </w:r>
      <w:r w:rsidR="00702D93">
        <w:t xml:space="preserve"> </w:t>
      </w:r>
      <w:r w:rsidRPr="008D1CAA">
        <w:t>говорю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простейшем.</w:t>
      </w:r>
      <w:r w:rsidR="00702D93">
        <w:t xml:space="preserve"> </w:t>
      </w:r>
      <w:r w:rsidRPr="008D1CAA">
        <w:t>Теперь,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нужно</w:t>
      </w:r>
      <w:r w:rsidR="00702D93">
        <w:t xml:space="preserve"> </w:t>
      </w:r>
      <w:r w:rsidRPr="008D1CAA">
        <w:t>вернуть</w:t>
      </w:r>
      <w:r w:rsidR="00702D93">
        <w:t xml:space="preserve"> </w:t>
      </w:r>
      <w:r w:rsidRPr="008D1CAA">
        <w:t>какой-нибудь</w:t>
      </w:r>
      <w:r w:rsidR="00702D93">
        <w:t xml:space="preserve"> </w:t>
      </w:r>
      <w:r w:rsidRPr="008D1CAA">
        <w:t>полноценный</w:t>
      </w:r>
      <w:r w:rsidR="00702D93">
        <w:t xml:space="preserve"> </w:t>
      </w:r>
      <w:r w:rsidRPr="008D1CAA">
        <w:t>самодостаточный</w:t>
      </w:r>
      <w:r w:rsidR="00702D93">
        <w:t xml:space="preserve"> </w:t>
      </w:r>
      <w:r w:rsidRPr="008D1CAA">
        <w:t>промышленный</w:t>
      </w:r>
      <w:r w:rsidR="00702D93">
        <w:t xml:space="preserve"> </w:t>
      </w:r>
      <w:r w:rsidRPr="008D1CAA">
        <w:t>контур,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усекли,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откуда</w:t>
      </w:r>
      <w:r w:rsidR="00702D93">
        <w:t xml:space="preserve"> </w:t>
      </w:r>
      <w:r w:rsidRPr="00837E89">
        <w:rPr>
          <w:rStyle w:val="--0"/>
        </w:rPr>
        <w:t>мы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добудем</w:t>
      </w:r>
      <w:r w:rsidR="00702D93">
        <w:t xml:space="preserve"> </w:t>
      </w:r>
      <w:r w:rsidRPr="008D1CAA">
        <w:t>всё,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выкинули.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сделали</w:t>
      </w:r>
      <w:r w:rsidR="00702D93">
        <w:t xml:space="preserve"> </w:t>
      </w:r>
      <w:r w:rsidRPr="008D1CAA">
        <w:t>это,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теперь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37E89">
        <w:rPr>
          <w:rStyle w:val="--"/>
        </w:rPr>
        <w:t>назад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прирастить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бригады,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этот</w:t>
      </w:r>
      <w:r w:rsidR="00702D93">
        <w:t xml:space="preserve"> </w:t>
      </w:r>
      <w:r w:rsidRPr="008D1CAA">
        <w:t>промышленный</w:t>
      </w:r>
      <w:r w:rsidR="00702D93">
        <w:t xml:space="preserve"> </w:t>
      </w:r>
      <w:r w:rsidRPr="008D1CAA">
        <w:t>комплекс.</w:t>
      </w:r>
      <w:r w:rsidR="00702D93">
        <w:t xml:space="preserve"> </w:t>
      </w:r>
      <w:r w:rsidRPr="008D1CAA">
        <w:t>Откуда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возьмём?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прирастим?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думаю,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бригады</w:t>
      </w:r>
      <w:r w:rsidR="00702D93">
        <w:t xml:space="preserve"> </w:t>
      </w:r>
      <w:r w:rsidRPr="008D1CAA">
        <w:t>превратить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дивизии</w:t>
      </w:r>
      <w:r w:rsidR="00702D93">
        <w:t xml:space="preserve"> </w:t>
      </w:r>
      <w:r w:rsidRPr="008D1CAA">
        <w:t>гораздо</w:t>
      </w:r>
      <w:r w:rsidR="00702D93">
        <w:t xml:space="preserve"> </w:t>
      </w:r>
      <w:r w:rsidRPr="008D1CAA">
        <w:t>проще,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придать</w:t>
      </w:r>
      <w:r w:rsidR="00702D93">
        <w:t xml:space="preserve"> </w:t>
      </w:r>
      <w:r w:rsidRPr="008D1CAA">
        <w:t>самодостаточность</w:t>
      </w:r>
      <w:r w:rsidR="00702D93">
        <w:t xml:space="preserve"> </w:t>
      </w:r>
      <w:r w:rsidRPr="008D1CAA">
        <w:t>нашей</w:t>
      </w:r>
      <w:r w:rsidR="00702D93">
        <w:t xml:space="preserve"> </w:t>
      </w:r>
      <w:r w:rsidRPr="008D1CAA">
        <w:t>промышленности.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говорю,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37E89">
        <w:rPr>
          <w:rStyle w:val="--0"/>
        </w:rPr>
        <w:t>это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lastRenderedPageBreak/>
        <w:t>нельзя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сделать</w:t>
      </w:r>
      <w:r w:rsidRPr="008D1CAA">
        <w:t>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37E89">
        <w:rPr>
          <w:rStyle w:val="--"/>
        </w:rPr>
        <w:t>нужно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сделать</w:t>
      </w:r>
      <w:r w:rsidRPr="008D1CAA">
        <w:t>,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хотим</w:t>
      </w:r>
      <w:r w:rsidR="00702D93">
        <w:t xml:space="preserve"> </w:t>
      </w:r>
      <w:r w:rsidRPr="008D1CAA">
        <w:t>долговременно</w:t>
      </w:r>
      <w:r w:rsidR="00702D93">
        <w:t xml:space="preserve"> </w:t>
      </w:r>
      <w:r w:rsidRPr="008D1CAA">
        <w:t>выстаивать.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будем</w:t>
      </w:r>
      <w:r w:rsidR="00702D93">
        <w:t xml:space="preserve"> </w:t>
      </w:r>
      <w:r w:rsidRPr="008D1CAA">
        <w:t>делать?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какой</w:t>
      </w:r>
      <w:r w:rsidR="00702D93">
        <w:t xml:space="preserve"> </w:t>
      </w:r>
      <w:r w:rsidRPr="008D1CAA">
        <w:t>пример</w:t>
      </w:r>
      <w:r w:rsidR="00702D93">
        <w:t xml:space="preserve"> </w:t>
      </w:r>
      <w:r w:rsidRPr="008D1CAA">
        <w:t>опереться</w:t>
      </w:r>
      <w:r w:rsidR="00837E89">
        <w:t>?</w:t>
      </w:r>
      <w:r w:rsidR="00702D93">
        <w:t xml:space="preserve"> </w:t>
      </w:r>
      <w:r w:rsidR="00837E89">
        <w:t>М</w:t>
      </w:r>
      <w:r w:rsidRPr="008D1CAA">
        <w:t>ы,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силу</w:t>
      </w:r>
      <w:r w:rsidR="00702D93">
        <w:t xml:space="preserve"> </w:t>
      </w:r>
      <w:proofErr w:type="spellStart"/>
      <w:r w:rsidRPr="008D1CAA">
        <w:t>автом</w:t>
      </w:r>
      <w:r w:rsidR="007842C1">
        <w:t>о</w:t>
      </w:r>
      <w:r w:rsidRPr="008D1CAA">
        <w:t>торности</w:t>
      </w:r>
      <w:proofErr w:type="spellEnd"/>
      <w:r w:rsidR="00702D93">
        <w:t xml:space="preserve"> </w:t>
      </w:r>
      <w:r w:rsidRPr="008D1CAA">
        <w:t>своего</w:t>
      </w:r>
      <w:r w:rsidR="00702D93">
        <w:t xml:space="preserve"> </w:t>
      </w:r>
      <w:r w:rsidRPr="008D1CAA">
        <w:t>мышления,</w:t>
      </w:r>
      <w:r w:rsidR="00702D93">
        <w:t xml:space="preserve"> </w:t>
      </w:r>
      <w:r w:rsidRPr="008D1CAA">
        <w:t>вс</w:t>
      </w:r>
      <w:r w:rsidR="00837E89">
        <w:t>ё</w:t>
      </w:r>
      <w:r w:rsidR="00702D93">
        <w:t xml:space="preserve"> </w:t>
      </w:r>
      <w:r w:rsidRPr="008D1CAA">
        <w:t>время</w:t>
      </w:r>
      <w:r w:rsidR="00702D93">
        <w:t xml:space="preserve"> </w:t>
      </w:r>
      <w:r w:rsidRPr="008D1CAA">
        <w:t>ищем</w:t>
      </w:r>
      <w:r w:rsidR="00702D93">
        <w:t xml:space="preserve"> </w:t>
      </w:r>
      <w:r w:rsidRPr="008D1CAA">
        <w:t>примеры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было,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применить</w:t>
      </w:r>
      <w:r w:rsidR="00702D93">
        <w:t xml:space="preserve"> </w:t>
      </w:r>
      <w:r w:rsidRPr="008D1CAA">
        <w:t>сегодня.</w:t>
      </w:r>
      <w:r w:rsidR="00702D93">
        <w:t xml:space="preserve"> </w:t>
      </w:r>
      <w:r w:rsidRPr="008D1CAA">
        <w:t>Плохо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хорошо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второй</w:t>
      </w:r>
      <w:r w:rsidR="00702D93">
        <w:t xml:space="preserve"> </w:t>
      </w:r>
      <w:r w:rsidRPr="008D1CAA">
        <w:t>вопрос,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возможности</w:t>
      </w:r>
      <w:r w:rsidR="00702D93">
        <w:t xml:space="preserve"> </w:t>
      </w:r>
      <w:r w:rsidR="00837E89">
        <w:t xml:space="preserve">и </w:t>
      </w:r>
      <w:r w:rsidRPr="008D1CAA">
        <w:t>понимания</w:t>
      </w:r>
      <w:r w:rsidR="00702D93">
        <w:t xml:space="preserve"> </w:t>
      </w:r>
      <w:r w:rsidRPr="008D1CAA">
        <w:t>происходящего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представления</w:t>
      </w:r>
      <w:r w:rsidR="00702D93">
        <w:t xml:space="preserve"> </w:t>
      </w:r>
      <w:r w:rsidRPr="008D1CAA">
        <w:t>(хоть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какой-то</w:t>
      </w:r>
      <w:r w:rsidR="00702D93">
        <w:t xml:space="preserve"> </w:t>
      </w:r>
      <w:r w:rsidRPr="008D1CAA">
        <w:t>конфигурации)</w:t>
      </w:r>
      <w:r w:rsidR="00702D93">
        <w:t xml:space="preserve"> </w:t>
      </w:r>
      <w:r w:rsidRPr="008D1CAA">
        <w:t>будущего.</w:t>
      </w:r>
    </w:p>
    <w:p w14:paraId="3EF4D16C" w14:textId="77777777" w:rsidR="007246C5" w:rsidRDefault="007D1F98" w:rsidP="00837E89">
      <w:r w:rsidRPr="008D1CAA">
        <w:t>Когда</w:t>
      </w:r>
      <w:r w:rsidR="00702D93">
        <w:t xml:space="preserve"> </w:t>
      </w:r>
      <w:r w:rsidRPr="008D1CAA">
        <w:t>была</w:t>
      </w:r>
      <w:r w:rsidR="00702D93">
        <w:t xml:space="preserve"> </w:t>
      </w:r>
      <w:r w:rsidRPr="008D1CAA">
        <w:t>осуществлена</w:t>
      </w:r>
      <w:r w:rsidR="00702D93">
        <w:t xml:space="preserve"> </w:t>
      </w:r>
      <w:r w:rsidRPr="008D1CAA">
        <w:t>Великая</w:t>
      </w:r>
      <w:r w:rsidR="00702D93">
        <w:t xml:space="preserve"> </w:t>
      </w:r>
      <w:r w:rsidRPr="008D1CAA">
        <w:t>Октябрьская</w:t>
      </w:r>
      <w:r w:rsidR="00702D93">
        <w:t xml:space="preserve"> </w:t>
      </w:r>
      <w:r w:rsidRPr="008D1CAA">
        <w:t>Социалистическая</w:t>
      </w:r>
      <w:r w:rsidR="00702D93">
        <w:t xml:space="preserve"> </w:t>
      </w:r>
      <w:r w:rsidRPr="008D1CAA">
        <w:t>революция,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после</w:t>
      </w:r>
      <w:r w:rsidR="00702D93">
        <w:t xml:space="preserve"> </w:t>
      </w:r>
      <w:r w:rsidRPr="008D1CAA">
        <w:t>самого</w:t>
      </w:r>
      <w:r w:rsidR="00702D93">
        <w:t xml:space="preserve"> </w:t>
      </w:r>
      <w:r w:rsidRPr="008D1CAA">
        <w:t>этого</w:t>
      </w:r>
      <w:r w:rsidR="00702D93">
        <w:t xml:space="preserve"> </w:t>
      </w:r>
      <w:r w:rsidRPr="008D1CAA">
        <w:t>события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развернувшейся</w:t>
      </w:r>
      <w:r w:rsidR="00702D93">
        <w:t xml:space="preserve"> </w:t>
      </w:r>
      <w:r w:rsidRPr="008D1CAA">
        <w:t>Гражданской</w:t>
      </w:r>
      <w:r w:rsidR="00702D93">
        <w:t xml:space="preserve"> </w:t>
      </w:r>
      <w:r w:rsidRPr="008D1CAA">
        <w:t>войны</w:t>
      </w:r>
      <w:r w:rsidR="00702D93">
        <w:t xml:space="preserve"> </w:t>
      </w:r>
      <w:r w:rsidRPr="008D1CAA">
        <w:t>(примерно</w:t>
      </w:r>
      <w:r w:rsidR="00702D93">
        <w:t xml:space="preserve"> </w:t>
      </w:r>
      <w:r w:rsidRPr="008D1CAA">
        <w:t>через</w:t>
      </w:r>
      <w:r w:rsidR="00702D93">
        <w:t xml:space="preserve"> </w:t>
      </w:r>
      <w:r w:rsidRPr="008D1CAA">
        <w:t>четыре</w:t>
      </w:r>
      <w:r w:rsidR="00702D93">
        <w:t xml:space="preserve"> </w:t>
      </w:r>
      <w:r w:rsidRPr="008D1CAA">
        <w:t>года)</w:t>
      </w:r>
      <w:r w:rsidR="00702D93">
        <w:t xml:space="preserve"> </w:t>
      </w:r>
      <w:r w:rsidR="00837E89">
        <w:t>начался</w:t>
      </w:r>
      <w:r w:rsidR="00702D93">
        <w:t xml:space="preserve"> </w:t>
      </w:r>
      <w:r w:rsidRPr="00837E89">
        <w:rPr>
          <w:rStyle w:val="--"/>
        </w:rPr>
        <w:t>восстановительный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период</w:t>
      </w:r>
      <w:r w:rsidRPr="008D1CAA">
        <w:t>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ходе</w:t>
      </w:r>
      <w:r w:rsidR="00702D93">
        <w:t xml:space="preserve"> </w:t>
      </w:r>
      <w:r w:rsidRPr="008D1CAA">
        <w:t>Гражданской</w:t>
      </w:r>
      <w:r w:rsidR="00702D93">
        <w:t xml:space="preserve"> </w:t>
      </w:r>
      <w:r w:rsidRPr="008D1CAA">
        <w:t>войны</w:t>
      </w:r>
      <w:r w:rsidR="00702D93">
        <w:t xml:space="preserve"> </w:t>
      </w:r>
      <w:r w:rsidRPr="008D1CAA">
        <w:t>Ленин,</w:t>
      </w:r>
      <w:r w:rsidR="00702D93">
        <w:t xml:space="preserve"> </w:t>
      </w:r>
      <w:r w:rsidRPr="008D1CAA">
        <w:t>который</w:t>
      </w:r>
      <w:r w:rsidR="00702D93">
        <w:t xml:space="preserve"> </w:t>
      </w:r>
      <w:r w:rsidRPr="008D1CAA">
        <w:t>бредил</w:t>
      </w:r>
      <w:r w:rsidR="00702D93">
        <w:t xml:space="preserve"> </w:t>
      </w:r>
      <w:r w:rsidRPr="008D1CAA">
        <w:t>индустриализацией,</w:t>
      </w:r>
      <w:r w:rsidR="00702D93">
        <w:t xml:space="preserve"> </w:t>
      </w:r>
      <w:r w:rsidRPr="008D1CAA">
        <w:t>начал</w:t>
      </w:r>
      <w:r w:rsidR="00702D93">
        <w:t xml:space="preserve"> </w:t>
      </w:r>
      <w:r w:rsidRPr="008D1CAA">
        <w:t>говорить,</w:t>
      </w:r>
      <w:r w:rsidR="00702D93">
        <w:t xml:space="preserve"> </w:t>
      </w:r>
      <w:r w:rsidRPr="008D1CAA">
        <w:rPr>
          <w:b/>
          <w:bCs/>
          <w:i/>
          <w:iCs/>
        </w:rPr>
        <w:t>что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надо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строить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Волховстрой,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потом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сразу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возник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план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ГОЭЛРО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всё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прочее</w:t>
      </w:r>
      <w:r w:rsidRPr="008D1CAA">
        <w:t>.</w:t>
      </w:r>
      <w:r w:rsidR="00702D93">
        <w:t xml:space="preserve"> </w:t>
      </w:r>
      <w:r w:rsidRPr="008D1CAA">
        <w:t>Каковы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параметры</w:t>
      </w:r>
      <w:r w:rsidR="00702D93">
        <w:t xml:space="preserve"> </w:t>
      </w:r>
      <w:r w:rsidRPr="008D1CAA">
        <w:t>системы,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героически</w:t>
      </w:r>
      <w:r w:rsidR="00702D93">
        <w:t xml:space="preserve"> </w:t>
      </w:r>
      <w:r w:rsidRPr="008D1CAA">
        <w:t>себя</w:t>
      </w:r>
      <w:r w:rsidR="00702D93">
        <w:t xml:space="preserve"> </w:t>
      </w:r>
      <w:r w:rsidRPr="008D1CAA">
        <w:t>достраивала,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потом</w:t>
      </w:r>
      <w:r w:rsidR="00702D93">
        <w:t xml:space="preserve"> </w:t>
      </w:r>
      <w:r w:rsidRPr="008D1CAA">
        <w:t>выстоять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Великой</w:t>
      </w:r>
      <w:r w:rsidR="00702D93">
        <w:t xml:space="preserve"> </w:t>
      </w:r>
      <w:r w:rsidRPr="008D1CAA">
        <w:t>Отечественной</w:t>
      </w:r>
      <w:r w:rsidR="00702D93">
        <w:t xml:space="preserve"> </w:t>
      </w:r>
      <w:r w:rsidRPr="008D1CAA">
        <w:t>войне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которую</w:t>
      </w:r>
      <w:r w:rsidR="00702D93">
        <w:t xml:space="preserve"> </w:t>
      </w:r>
      <w:r w:rsidRPr="008D1CAA">
        <w:t>многие</w:t>
      </w:r>
      <w:r w:rsidR="00702D93">
        <w:t xml:space="preserve"> </w:t>
      </w:r>
      <w:r w:rsidRPr="008D1CAA">
        <w:t>(и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стране,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вне</w:t>
      </w:r>
      <w:r w:rsidR="00702D93">
        <w:t xml:space="preserve"> </w:t>
      </w:r>
      <w:r w:rsidRPr="008D1CAA">
        <w:t>е</w:t>
      </w:r>
      <w:r w:rsidR="00837E89">
        <w:t>ё</w:t>
      </w:r>
      <w:r w:rsidRPr="008D1CAA">
        <w:t>)</w:t>
      </w:r>
      <w:r w:rsidR="00702D93">
        <w:t xml:space="preserve"> </w:t>
      </w:r>
      <w:r w:rsidRPr="008D1CAA">
        <w:t>назвали</w:t>
      </w:r>
      <w:r w:rsidR="00702D93">
        <w:t xml:space="preserve"> </w:t>
      </w:r>
      <w:r w:rsidRPr="008D1CAA">
        <w:t>идиот</w:t>
      </w:r>
      <w:r>
        <w:t>с</w:t>
      </w:r>
      <w:r w:rsidRPr="008D1CAA">
        <w:t>кой,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нарушила</w:t>
      </w:r>
      <w:r w:rsidR="00702D93">
        <w:t xml:space="preserve"> </w:t>
      </w:r>
      <w:r w:rsidRPr="00837E89">
        <w:rPr>
          <w:rStyle w:val="--"/>
        </w:rPr>
        <w:t>все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законы</w:t>
      </w:r>
      <w:r w:rsidR="00702D93">
        <w:t xml:space="preserve"> </w:t>
      </w:r>
      <w:r w:rsidRPr="008D1CAA">
        <w:t>мирового</w:t>
      </w:r>
      <w:r w:rsidR="00702D93">
        <w:t xml:space="preserve"> </w:t>
      </w:r>
      <w:r w:rsidRPr="008D1CAA">
        <w:t>существования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развития</w:t>
      </w:r>
      <w:r>
        <w:t>?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использовалось</w:t>
      </w:r>
      <w:r w:rsidR="00702D93">
        <w:t xml:space="preserve"> </w:t>
      </w:r>
      <w:r w:rsidRPr="008D1CAA">
        <w:t>Системой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вменялось</w:t>
      </w:r>
      <w:r w:rsidR="00702D93">
        <w:t xml:space="preserve"> </w:t>
      </w:r>
      <w:r w:rsidRPr="008D1CAA">
        <w:t>конкретным</w:t>
      </w:r>
      <w:r w:rsidR="00702D93">
        <w:t xml:space="preserve"> </w:t>
      </w:r>
      <w:r w:rsidRPr="008D1CAA">
        <w:t>людям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воплощения</w:t>
      </w:r>
      <w:r w:rsidR="00702D93">
        <w:t xml:space="preserve"> </w:t>
      </w:r>
      <w:r w:rsidRPr="008D1CAA">
        <w:t>намеченного,</w:t>
      </w:r>
      <w:r w:rsidR="00702D93">
        <w:t xml:space="preserve"> </w:t>
      </w:r>
      <w:r w:rsidRPr="008D1CAA">
        <w:t>чт</w:t>
      </w:r>
      <w:r>
        <w:t>о</w:t>
      </w:r>
      <w:r w:rsidRPr="008D1CAA">
        <w:t>бы</w:t>
      </w:r>
      <w:r w:rsidR="00702D93">
        <w:t xml:space="preserve"> </w:t>
      </w:r>
      <w:r w:rsidRPr="00837E89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было</w:t>
      </w:r>
      <w:r w:rsidR="00702D93">
        <w:t xml:space="preserve"> </w:t>
      </w:r>
      <w:r w:rsidRPr="008D1CAA">
        <w:t>нарушено</w:t>
      </w:r>
      <w:r w:rsidR="00702D93">
        <w:t xml:space="preserve"> </w:t>
      </w:r>
      <w:r w:rsidRPr="008D1CAA">
        <w:t>чувство</w:t>
      </w:r>
      <w:r w:rsidR="00702D93">
        <w:t xml:space="preserve"> </w:t>
      </w:r>
      <w:r>
        <w:t>собственной</w:t>
      </w:r>
      <w:r w:rsidR="00702D93">
        <w:t xml:space="preserve"> </w:t>
      </w:r>
      <w:r>
        <w:t>правоты</w:t>
      </w:r>
      <w:r w:rsidR="00702D93">
        <w:t xml:space="preserve"> </w:t>
      </w:r>
      <w:r>
        <w:t>и</w:t>
      </w:r>
      <w:r w:rsidR="00702D93">
        <w:t xml:space="preserve"> </w:t>
      </w:r>
      <w:r>
        <w:t>веры</w:t>
      </w:r>
      <w:r w:rsidR="00702D93">
        <w:t xml:space="preserve"> </w:t>
      </w:r>
      <w:r>
        <w:t>в</w:t>
      </w:r>
      <w:r w:rsidR="00702D93">
        <w:t xml:space="preserve"> </w:t>
      </w:r>
      <w:r>
        <w:t>бу</w:t>
      </w:r>
      <w:r w:rsidRPr="008D1CAA">
        <w:t>дущее?</w:t>
      </w:r>
      <w:r w:rsidR="00702D93">
        <w:t xml:space="preserve"> </w:t>
      </w:r>
      <w:r w:rsidRPr="008D1CAA">
        <w:t>Большая</w:t>
      </w:r>
      <w:r w:rsidR="00702D93">
        <w:t xml:space="preserve"> </w:t>
      </w:r>
      <w:r w:rsidRPr="008D1CAA">
        <w:t>часть</w:t>
      </w:r>
      <w:r w:rsidR="00702D93">
        <w:t xml:space="preserve"> </w:t>
      </w:r>
      <w:r w:rsidRPr="008D1CAA">
        <w:t>наиболее</w:t>
      </w:r>
      <w:r w:rsidR="00702D93">
        <w:t xml:space="preserve"> </w:t>
      </w:r>
      <w:r w:rsidRPr="008D1CAA">
        <w:t>интеллектуального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дееспособного</w:t>
      </w:r>
      <w:r w:rsidR="00702D93">
        <w:t xml:space="preserve"> </w:t>
      </w:r>
      <w:r w:rsidR="00837E89" w:rsidRPr="008D1CAA">
        <w:t>кадрового</w:t>
      </w:r>
      <w:r w:rsidR="00837E89">
        <w:t xml:space="preserve"> </w:t>
      </w:r>
      <w:r w:rsidR="00837E89" w:rsidRPr="008D1CAA">
        <w:t xml:space="preserve">состава </w:t>
      </w:r>
      <w:r w:rsidRPr="008D1CAA">
        <w:t>военного</w:t>
      </w:r>
      <w:r w:rsidR="00702D93">
        <w:t xml:space="preserve"> </w:t>
      </w:r>
      <w:r w:rsidRPr="008D1CAA">
        <w:t>комплекса</w:t>
      </w:r>
      <w:r w:rsidR="00702D93">
        <w:t xml:space="preserve"> </w:t>
      </w:r>
      <w:r w:rsidRPr="008D1CAA">
        <w:t>Российской</w:t>
      </w:r>
      <w:r w:rsidR="00702D93">
        <w:t xml:space="preserve"> </w:t>
      </w:r>
      <w:r w:rsidRPr="008D1CAA">
        <w:t>империи</w:t>
      </w:r>
      <w:r w:rsidR="00702D93">
        <w:t xml:space="preserve"> </w:t>
      </w:r>
      <w:r w:rsidRPr="008D1CAA">
        <w:t>оказалась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большевиков</w:t>
      </w:r>
      <w:r w:rsidR="00702D93">
        <w:t xml:space="preserve"> </w:t>
      </w:r>
      <w:r w:rsidRPr="008D1CAA">
        <w:t>(Каменев,</w:t>
      </w:r>
      <w:r w:rsidR="00702D93">
        <w:t xml:space="preserve"> </w:t>
      </w:r>
      <w:r w:rsidRPr="008D1CAA">
        <w:t>Брусилов,</w:t>
      </w:r>
      <w:r w:rsidR="00702D93">
        <w:t xml:space="preserve"> </w:t>
      </w:r>
      <w:r w:rsidRPr="008D1CAA">
        <w:t>Шапочников,</w:t>
      </w:r>
      <w:r w:rsidR="00702D93">
        <w:t xml:space="preserve"> </w:t>
      </w:r>
      <w:r w:rsidRPr="008D1CAA">
        <w:t>Бонч-Бруевич)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этих</w:t>
      </w:r>
      <w:r w:rsidR="00702D93">
        <w:t xml:space="preserve"> </w:t>
      </w:r>
      <w:r w:rsidRPr="008D1CAA">
        <w:t>людей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много.</w:t>
      </w:r>
      <w:r w:rsidR="00702D93">
        <w:t xml:space="preserve"> </w:t>
      </w:r>
    </w:p>
    <w:p w14:paraId="5F06ED9E" w14:textId="64F5873E" w:rsidR="007246C5" w:rsidRPr="007246C5" w:rsidRDefault="007246C5" w:rsidP="007246C5">
      <w:pPr>
        <w:pStyle w:val="afffff1"/>
      </w:pPr>
      <w:r>
        <w:drawing>
          <wp:inline distT="0" distB="0" distL="0" distR="0" wp14:anchorId="3A523A15" wp14:editId="70F3E955">
            <wp:extent cx="6045415" cy="3174132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686" cy="317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CEDCD" w14:textId="5112F327" w:rsidR="007D1F98" w:rsidRPr="00837E89" w:rsidRDefault="007D1F98" w:rsidP="00837E89">
      <w:r w:rsidRPr="008D1CAA">
        <w:t>Большевики</w:t>
      </w:r>
      <w:r w:rsidR="00702D93">
        <w:t xml:space="preserve"> </w:t>
      </w:r>
      <w:r w:rsidRPr="008D1CAA">
        <w:t>собрали</w:t>
      </w:r>
      <w:r w:rsidR="00702D93">
        <w:t xml:space="preserve"> </w:t>
      </w:r>
      <w:r w:rsidRPr="008D1CAA">
        <w:t>весь</w:t>
      </w:r>
      <w:r w:rsidR="00702D93">
        <w:t xml:space="preserve"> </w:t>
      </w:r>
      <w:r w:rsidRPr="008D1CAA">
        <w:t>возможный</w:t>
      </w:r>
      <w:r w:rsidR="00702D93">
        <w:t xml:space="preserve"> </w:t>
      </w:r>
      <w:r w:rsidRPr="008D1CAA">
        <w:t>офицерский</w:t>
      </w:r>
      <w:r w:rsidR="00702D93">
        <w:t xml:space="preserve"> </w:t>
      </w:r>
      <w:r w:rsidRPr="008D1CAA">
        <w:t>корпус,</w:t>
      </w:r>
      <w:r w:rsidR="00702D93">
        <w:t xml:space="preserve"> </w:t>
      </w:r>
      <w:r w:rsidRPr="008D1CAA">
        <w:t>значительную</w:t>
      </w:r>
      <w:r w:rsidR="00702D93">
        <w:t xml:space="preserve"> </w:t>
      </w:r>
      <w:r w:rsidRPr="008D1CAA">
        <w:t>часть</w:t>
      </w:r>
      <w:r w:rsidR="00702D93">
        <w:t xml:space="preserve"> </w:t>
      </w:r>
      <w:r w:rsidRPr="008D1CAA">
        <w:t>главного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российской</w:t>
      </w:r>
      <w:r w:rsidR="00702D93">
        <w:t xml:space="preserve"> </w:t>
      </w:r>
      <w:r w:rsidRPr="008D1CAA">
        <w:t>имперской</w:t>
      </w:r>
      <w:r w:rsidR="00702D93">
        <w:t xml:space="preserve"> </w:t>
      </w:r>
      <w:r w:rsidRPr="008D1CAA">
        <w:t>армии.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этому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присоединены</w:t>
      </w:r>
      <w:r w:rsidR="00702D93">
        <w:t xml:space="preserve"> </w:t>
      </w:r>
      <w:r w:rsidRPr="008D1CAA">
        <w:t>талантливые</w:t>
      </w:r>
      <w:r w:rsidR="00702D93">
        <w:t xml:space="preserve"> </w:t>
      </w:r>
      <w:r w:rsidRPr="008D1CAA">
        <w:t>самородки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вахмистр</w:t>
      </w:r>
      <w:r w:rsidR="00702D93">
        <w:t xml:space="preserve"> </w:t>
      </w:r>
      <w:r w:rsidRPr="008D1CAA">
        <w:t>Будённый,</w:t>
      </w:r>
      <w:r w:rsidR="00702D93">
        <w:t xml:space="preserve"> </w:t>
      </w:r>
      <w:r w:rsidRPr="008D1CAA">
        <w:t>который</w:t>
      </w:r>
      <w:r w:rsidR="00702D93">
        <w:t xml:space="preserve"> </w:t>
      </w:r>
      <w:r w:rsidRPr="008D1CAA">
        <w:t>громил</w:t>
      </w:r>
      <w:r w:rsidR="00702D93">
        <w:t xml:space="preserve"> </w:t>
      </w:r>
      <w:r w:rsidRPr="008D1CAA">
        <w:t>генерала</w:t>
      </w:r>
      <w:r w:rsidR="00702D93">
        <w:t xml:space="preserve"> </w:t>
      </w:r>
      <w:r w:rsidRPr="008D1CAA">
        <w:t>Мамонтова,</w:t>
      </w:r>
      <w:r w:rsidR="00702D93">
        <w:t xml:space="preserve"> </w:t>
      </w:r>
      <w:r w:rsidRPr="008D1CAA">
        <w:t>Василий</w:t>
      </w:r>
      <w:r w:rsidR="00702D93">
        <w:t xml:space="preserve"> </w:t>
      </w:r>
      <w:r w:rsidRPr="008D1CAA">
        <w:t>Иванович</w:t>
      </w:r>
      <w:r w:rsidR="00702D93">
        <w:t xml:space="preserve"> </w:t>
      </w:r>
      <w:r w:rsidRPr="008D1CAA">
        <w:t>Чапаев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далее.</w:t>
      </w:r>
      <w:r w:rsidR="00702D93">
        <w:t xml:space="preserve"> </w:t>
      </w:r>
      <w:r w:rsidRPr="008D1CAA">
        <w:t>Этих</w:t>
      </w:r>
      <w:r w:rsidR="00702D93">
        <w:t xml:space="preserve"> </w:t>
      </w:r>
      <w:r w:rsidRPr="008D1CAA">
        <w:t>самородков</w:t>
      </w:r>
      <w:r w:rsidR="00702D93">
        <w:t xml:space="preserve"> </w:t>
      </w:r>
      <w:r w:rsidRPr="00837E89">
        <w:rPr>
          <w:rStyle w:val="--0"/>
        </w:rPr>
        <w:lastRenderedPageBreak/>
        <w:t>стали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обучать</w:t>
      </w:r>
      <w:r w:rsidRPr="008D1CAA">
        <w:t>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обучали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37E89">
        <w:rPr>
          <w:rStyle w:val="--"/>
        </w:rPr>
        <w:t>очень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талантливые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высококомпетентные</w:t>
      </w:r>
      <w:r w:rsidR="00702D93">
        <w:t xml:space="preserve"> </w:t>
      </w:r>
      <w:r w:rsidRPr="008D1CAA">
        <w:t>царские</w:t>
      </w:r>
      <w:r w:rsidR="00702D93">
        <w:t xml:space="preserve"> </w:t>
      </w:r>
      <w:r w:rsidRPr="008D1CAA">
        <w:t>офицеры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генералы.</w:t>
      </w:r>
      <w:r w:rsidR="00702D93">
        <w:t xml:space="preserve"> </w:t>
      </w:r>
      <w:r w:rsidRPr="008D1CAA">
        <w:t>Возник</w:t>
      </w:r>
      <w:r w:rsidR="00702D93">
        <w:t xml:space="preserve"> </w:t>
      </w:r>
      <w:r w:rsidRPr="008D1CAA">
        <w:t>симбиоз</w:t>
      </w:r>
      <w:r w:rsidR="00702D93">
        <w:t xml:space="preserve"> </w:t>
      </w:r>
      <w:r w:rsidRPr="008D1CAA">
        <w:t>новой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старой</w:t>
      </w:r>
      <w:r w:rsidR="00702D93">
        <w:t xml:space="preserve"> </w:t>
      </w:r>
      <w:r w:rsidRPr="008D1CAA">
        <w:t>армии,</w:t>
      </w:r>
      <w:r w:rsidR="00702D93">
        <w:t xml:space="preserve"> </w:t>
      </w:r>
      <w:r w:rsidRPr="008D1CAA">
        <w:t>причём</w:t>
      </w:r>
      <w:r w:rsidR="00702D93">
        <w:t xml:space="preserve"> </w:t>
      </w:r>
      <w:r w:rsidRPr="00837E89">
        <w:rPr>
          <w:rStyle w:val="--0"/>
        </w:rPr>
        <w:t>симбиоз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лучший</w:t>
      </w:r>
      <w:r w:rsidRPr="00837E89">
        <w:t>.</w:t>
      </w:r>
      <w:r w:rsidR="00702D93" w:rsidRPr="00837E89">
        <w:t xml:space="preserve"> </w:t>
      </w:r>
      <w:r w:rsidRPr="008D1CAA">
        <w:t>Очень</w:t>
      </w:r>
      <w:r w:rsidR="00702D93">
        <w:t xml:space="preserve"> </w:t>
      </w:r>
      <w:r w:rsidRPr="008D1CAA">
        <w:t>разные</w:t>
      </w:r>
      <w:r w:rsidR="00702D93">
        <w:t xml:space="preserve"> </w:t>
      </w:r>
      <w:r w:rsidRPr="008D1CAA">
        <w:t>люди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генералитета</w:t>
      </w:r>
      <w:r w:rsidR="00702D93">
        <w:t xml:space="preserve"> </w:t>
      </w:r>
      <w:r w:rsidRPr="008D1CAA">
        <w:t>имперского,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имперской</w:t>
      </w:r>
      <w:r w:rsidR="00702D93">
        <w:t xml:space="preserve"> </w:t>
      </w:r>
      <w:r w:rsidRPr="008D1CAA">
        <w:t>профессуры</w:t>
      </w:r>
      <w:r w:rsidR="00837E89">
        <w:t>,</w:t>
      </w:r>
      <w:r w:rsidR="00702D93">
        <w:t xml:space="preserve"> </w:t>
      </w:r>
      <w:r w:rsidRPr="008D1CAA">
        <w:t>лучшие</w:t>
      </w:r>
      <w:r w:rsidR="00702D93">
        <w:t xml:space="preserve"> </w:t>
      </w:r>
      <w:r w:rsidRPr="008D1CAA">
        <w:t>части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других</w:t>
      </w:r>
      <w:r w:rsidR="00702D93">
        <w:t xml:space="preserve"> </w:t>
      </w:r>
      <w:r w:rsidRPr="008D1CAA">
        <w:t>слоёв</w:t>
      </w:r>
      <w:r w:rsidR="00702D93">
        <w:t xml:space="preserve"> </w:t>
      </w:r>
      <w:r w:rsidRPr="008D1CAA">
        <w:t>общества</w:t>
      </w:r>
      <w:r w:rsidR="00702D93">
        <w:t xml:space="preserve"> </w:t>
      </w:r>
      <w:r w:rsidRPr="008D1CAA">
        <w:t>отрабатывали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полной</w:t>
      </w:r>
      <w:r w:rsidR="00702D93">
        <w:t xml:space="preserve"> </w:t>
      </w:r>
      <w:r w:rsidRPr="008D1CAA">
        <w:t>программе,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обучить</w:t>
      </w:r>
      <w:r w:rsidR="00702D93">
        <w:t xml:space="preserve"> </w:t>
      </w:r>
      <w:r w:rsidRPr="008D1CAA">
        <w:t>приходящих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ним</w:t>
      </w:r>
      <w:r w:rsidR="00702D93">
        <w:t xml:space="preserve"> </w:t>
      </w:r>
      <w:r w:rsidRPr="008D1CAA">
        <w:t>обучаться</w:t>
      </w:r>
      <w:r w:rsidR="00702D93">
        <w:t xml:space="preserve"> </w:t>
      </w:r>
      <w:r w:rsidRPr="008D1CAA">
        <w:t>молодых</w:t>
      </w:r>
      <w:r w:rsidR="00702D93">
        <w:t xml:space="preserve"> </w:t>
      </w:r>
      <w:r w:rsidRPr="008D1CAA">
        <w:t>«варваров</w:t>
      </w:r>
      <w:r w:rsidR="00702D93">
        <w:t xml:space="preserve"> </w:t>
      </w:r>
      <w:r w:rsidRPr="008D1CAA">
        <w:t>советских»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37E89">
        <w:rPr>
          <w:rStyle w:val="--"/>
        </w:rPr>
        <w:t>низов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общества</w:t>
      </w:r>
      <w:r w:rsidR="00702D93">
        <w:t xml:space="preserve"> </w:t>
      </w:r>
      <w:r w:rsidRPr="008D1CAA">
        <w:t>всему,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знали.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молодые</w:t>
      </w:r>
      <w:r w:rsidR="00702D93">
        <w:t xml:space="preserve"> </w:t>
      </w:r>
      <w:r w:rsidRPr="008D1CAA">
        <w:t>варвары</w:t>
      </w:r>
      <w:r w:rsidR="00702D93">
        <w:t xml:space="preserve"> </w:t>
      </w:r>
      <w:r w:rsidRPr="008D1CAA">
        <w:t>впитывали</w:t>
      </w:r>
      <w:r w:rsidR="00702D93">
        <w:t xml:space="preserve"> </w:t>
      </w:r>
      <w:r w:rsidRPr="008D1CAA">
        <w:t>всё,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промокашки,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губки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молоды,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энергичны,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достаточно</w:t>
      </w:r>
      <w:r w:rsidR="00702D93">
        <w:t xml:space="preserve"> </w:t>
      </w:r>
      <w:r w:rsidRPr="008D1CAA">
        <w:t>талантливы,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хотели</w:t>
      </w:r>
      <w:r w:rsidR="00702D93">
        <w:t xml:space="preserve"> </w:t>
      </w:r>
      <w:r w:rsidRPr="008D1CAA">
        <w:t>учиться,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учились.</w:t>
      </w:r>
      <w:r w:rsidR="00702D93">
        <w:t xml:space="preserve"> </w:t>
      </w:r>
      <w:r w:rsidRPr="008D1CAA">
        <w:rPr>
          <w:b/>
          <w:bCs/>
          <w:i/>
          <w:iCs/>
        </w:rPr>
        <w:t>Ленинский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тезис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учиться,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учиться,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учиться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был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пустым</w:t>
      </w:r>
      <w:r w:rsidRPr="008D1CAA">
        <w:t>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сразу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закреплялось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определённой</w:t>
      </w:r>
      <w:r w:rsidR="00702D93">
        <w:t xml:space="preserve"> </w:t>
      </w:r>
      <w:r w:rsidRPr="008D1CAA">
        <w:t>иерархии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r w:rsidRPr="008D1CAA">
        <w:t>общества</w:t>
      </w:r>
      <w:r w:rsidR="00702D93">
        <w:t xml:space="preserve"> </w:t>
      </w:r>
      <w:r>
        <w:t>—</w:t>
      </w:r>
      <w:r w:rsidR="00702D93">
        <w:t xml:space="preserve"> </w:t>
      </w:r>
      <w:proofErr w:type="spellStart"/>
      <w:r w:rsidRPr="008D1CAA">
        <w:t>меритократической</w:t>
      </w:r>
      <w:proofErr w:type="spellEnd"/>
      <w:r w:rsidRPr="00837E89">
        <w:rPr>
          <w:vertAlign w:val="superscript"/>
        </w:rPr>
        <w:footnoteReference w:id="4"/>
      </w:r>
      <w:r w:rsidRPr="008D1CAA">
        <w:t>,</w:t>
      </w:r>
      <w:r w:rsidR="00702D93">
        <w:t xml:space="preserve"> </w:t>
      </w:r>
      <w:r w:rsidRPr="008D1CAA">
        <w:t>при</w:t>
      </w:r>
      <w:r w:rsidR="00702D93">
        <w:t xml:space="preserve"> </w:t>
      </w:r>
      <w:r w:rsidRPr="008D1CAA">
        <w:t>которой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варвары</w:t>
      </w:r>
      <w:r w:rsidR="00702D93">
        <w:t xml:space="preserve"> </w:t>
      </w:r>
      <w:r w:rsidRPr="008D1CAA">
        <w:t>обучались,</w:t>
      </w:r>
      <w:r w:rsidR="00702D93">
        <w:t xml:space="preserve"> </w:t>
      </w:r>
      <w:r w:rsidRPr="008D1CAA">
        <w:t>становясь</w:t>
      </w:r>
      <w:r w:rsidR="00702D93">
        <w:t xml:space="preserve"> </w:t>
      </w:r>
      <w:r w:rsidRPr="008D1CAA">
        <w:t>советской</w:t>
      </w:r>
      <w:r w:rsidR="00702D93">
        <w:t xml:space="preserve"> </w:t>
      </w:r>
      <w:r w:rsidRPr="008D1CAA">
        <w:t>элитой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возникала</w:t>
      </w:r>
      <w:r w:rsidR="00702D93">
        <w:t xml:space="preserve"> </w:t>
      </w:r>
      <w:r w:rsidRPr="008D1CAA">
        <w:t>ясная</w:t>
      </w:r>
      <w:r w:rsidR="00702D93">
        <w:t xml:space="preserve"> </w:t>
      </w:r>
      <w:r w:rsidRPr="008D1CAA">
        <w:t>иерархическая</w:t>
      </w:r>
      <w:r w:rsidR="00702D93">
        <w:t xml:space="preserve"> </w:t>
      </w:r>
      <w:r w:rsidRPr="008D1CAA">
        <w:t>лестница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ясные</w:t>
      </w:r>
      <w:r w:rsidR="00702D93">
        <w:t xml:space="preserve"> </w:t>
      </w:r>
      <w:r w:rsidRPr="008D1CAA">
        <w:t>каналы</w:t>
      </w:r>
      <w:r w:rsidR="00702D93">
        <w:t xml:space="preserve"> </w:t>
      </w:r>
      <w:r w:rsidRPr="008D1CAA">
        <w:t>вертикальной</w:t>
      </w:r>
      <w:r w:rsidR="00702D93">
        <w:t xml:space="preserve"> </w:t>
      </w:r>
      <w:r w:rsidRPr="008D1CAA">
        <w:t>мобильности.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37E89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безупречные</w:t>
      </w:r>
      <w:r w:rsidRPr="008D1CAA">
        <w:t>,</w:t>
      </w:r>
      <w:r w:rsidR="00702D93">
        <w:t xml:space="preserve"> </w:t>
      </w:r>
      <w:r w:rsidRPr="008D1CAA">
        <w:t>вполне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критиковать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многим</w:t>
      </w:r>
      <w:r w:rsidR="00702D93">
        <w:t xml:space="preserve"> </w:t>
      </w:r>
      <w:r w:rsidRPr="008D1CAA">
        <w:t>параметрам,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37E89">
        <w:rPr>
          <w:rStyle w:val="--0"/>
        </w:rPr>
        <w:t>заведомо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эффективны</w:t>
      </w:r>
      <w:r w:rsidRPr="00837E89">
        <w:t>.</w:t>
      </w:r>
      <w:r w:rsidR="00702D93" w:rsidRPr="00837E89">
        <w:t xml:space="preserve"> </w:t>
      </w:r>
      <w:r w:rsidRPr="008D1CAA">
        <w:t>Старый</w:t>
      </w:r>
      <w:r w:rsidR="00702D93">
        <w:t xml:space="preserve"> </w:t>
      </w:r>
      <w:r w:rsidRPr="008D1CAA">
        <w:t>имперский</w:t>
      </w:r>
      <w:r w:rsidR="00702D93">
        <w:t xml:space="preserve"> </w:t>
      </w:r>
      <w:r w:rsidRPr="008D1CAA">
        <w:t>корпус</w:t>
      </w:r>
      <w:r w:rsidR="00702D93">
        <w:t xml:space="preserve"> </w:t>
      </w:r>
      <w:r w:rsidRPr="008D1CAA">
        <w:t>педагогов</w:t>
      </w:r>
      <w:r w:rsidR="00702D93">
        <w:t xml:space="preserve"> </w:t>
      </w:r>
      <w:r w:rsidRPr="008D1CAA">
        <w:t>учил</w:t>
      </w:r>
      <w:r w:rsidR="00702D93">
        <w:t xml:space="preserve"> </w:t>
      </w:r>
      <w:r w:rsidRPr="008D1CAA">
        <w:t>новую</w:t>
      </w:r>
      <w:r w:rsidR="00702D93">
        <w:t xml:space="preserve"> </w:t>
      </w:r>
      <w:r w:rsidRPr="008D1CAA">
        <w:t>яростную</w:t>
      </w:r>
      <w:r w:rsidR="00702D93">
        <w:t xml:space="preserve"> </w:t>
      </w:r>
      <w:r w:rsidRPr="008D1CAA">
        <w:t>варварскую</w:t>
      </w:r>
      <w:r w:rsidR="00702D93">
        <w:t xml:space="preserve"> </w:t>
      </w:r>
      <w:r w:rsidRPr="008D1CAA">
        <w:t>советскую</w:t>
      </w:r>
      <w:r w:rsidR="00702D93">
        <w:t xml:space="preserve"> </w:t>
      </w:r>
      <w:r w:rsidRPr="008D1CAA">
        <w:t>молодёжь.</w:t>
      </w:r>
      <w:r w:rsidR="00702D93">
        <w:t xml:space="preserve"> </w:t>
      </w:r>
      <w:r w:rsidRPr="008D1CAA">
        <w:t>Научил</w:t>
      </w:r>
      <w:r w:rsidR="00702D93">
        <w:t xml:space="preserve"> </w:t>
      </w:r>
      <w:r w:rsidRPr="008D1CAA">
        <w:t>её,</w:t>
      </w:r>
      <w:r w:rsidR="00702D93">
        <w:t xml:space="preserve"> </w:t>
      </w:r>
      <w:r w:rsidRPr="008D1CAA">
        <w:t>передал</w:t>
      </w:r>
      <w:r w:rsidR="00702D93">
        <w:t xml:space="preserve"> </w:t>
      </w:r>
      <w:r w:rsidRPr="008D1CAA">
        <w:t>ей</w:t>
      </w:r>
      <w:r w:rsidR="00702D93">
        <w:t xml:space="preserve"> </w:t>
      </w:r>
      <w:r w:rsidRPr="008D1CAA">
        <w:t>эстафету,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стала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развивать.</w:t>
      </w:r>
      <w:r w:rsidR="00702D93">
        <w:t xml:space="preserve"> </w:t>
      </w:r>
      <w:r w:rsidRPr="008D1CAA">
        <w:t>Возникли</w:t>
      </w:r>
      <w:r w:rsidR="00702D93">
        <w:t xml:space="preserve"> </w:t>
      </w:r>
      <w:r w:rsidRPr="008D1CAA">
        <w:t>Королёвы,</w:t>
      </w:r>
      <w:r w:rsidR="00702D93">
        <w:t xml:space="preserve"> </w:t>
      </w:r>
      <w:r w:rsidRPr="008D1CAA">
        <w:t>Сахаровы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прочие.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37E89">
        <w:t>полковник</w:t>
      </w:r>
      <w:r w:rsidR="00702D93" w:rsidRPr="00837E89">
        <w:t xml:space="preserve"> </w:t>
      </w:r>
      <w:r w:rsidRPr="00837E89">
        <w:t>Б.</w:t>
      </w:r>
      <w:r w:rsidR="00837E89">
        <w:t> </w:t>
      </w:r>
      <w:r w:rsidRPr="00837E89">
        <w:t>М.</w:t>
      </w:r>
      <w:r w:rsidR="00837E89">
        <w:t> </w:t>
      </w:r>
      <w:r w:rsidRPr="00837E89">
        <w:t>Шапошников,</w:t>
      </w:r>
      <w:r w:rsidR="00702D93" w:rsidRPr="00837E89">
        <w:t xml:space="preserve"> </w:t>
      </w:r>
      <w:r w:rsidRPr="00837E89">
        <w:t>штабс-капитаны</w:t>
      </w:r>
      <w:r w:rsidR="00702D93" w:rsidRPr="00837E89">
        <w:t xml:space="preserve"> </w:t>
      </w:r>
      <w:r w:rsidRPr="00837E89">
        <w:t>А.</w:t>
      </w:r>
      <w:r w:rsidR="00837E89">
        <w:t> </w:t>
      </w:r>
      <w:r w:rsidRPr="00837E89">
        <w:t>М.</w:t>
      </w:r>
      <w:r w:rsidR="00837E89">
        <w:t> </w:t>
      </w:r>
      <w:r w:rsidRPr="00837E89">
        <w:t>Василевский</w:t>
      </w:r>
      <w:r w:rsidR="00702D93" w:rsidRPr="00837E89">
        <w:t xml:space="preserve"> </w:t>
      </w:r>
      <w:r w:rsidRPr="00837E89">
        <w:t>и</w:t>
      </w:r>
      <w:r w:rsidR="00702D93" w:rsidRPr="00837E89">
        <w:t xml:space="preserve"> </w:t>
      </w:r>
      <w:r w:rsidRPr="00837E89">
        <w:t>Ф.</w:t>
      </w:r>
      <w:r w:rsidR="00837E89">
        <w:t> </w:t>
      </w:r>
      <w:r w:rsidRPr="00837E89">
        <w:t>И.</w:t>
      </w:r>
      <w:r w:rsidR="00837E89">
        <w:t> </w:t>
      </w:r>
      <w:r w:rsidRPr="00837E89">
        <w:t>Толбухин,</w:t>
      </w:r>
      <w:r w:rsidR="00702D93" w:rsidRPr="00837E89">
        <w:t xml:space="preserve"> </w:t>
      </w:r>
      <w:r w:rsidRPr="00837E89">
        <w:t>подпоручик</w:t>
      </w:r>
      <w:r w:rsidR="00702D93" w:rsidRPr="00837E89">
        <w:t xml:space="preserve"> </w:t>
      </w:r>
      <w:r w:rsidRPr="00837E89">
        <w:t>Л.</w:t>
      </w:r>
      <w:r w:rsidR="00837E89">
        <w:t> </w:t>
      </w:r>
      <w:r w:rsidRPr="00837E89">
        <w:t>А.</w:t>
      </w:r>
      <w:r w:rsidR="00837E89">
        <w:t> </w:t>
      </w:r>
      <w:r w:rsidRPr="00837E89">
        <w:t>Говоров</w:t>
      </w:r>
      <w:r w:rsidR="00702D93" w:rsidRPr="00837E89">
        <w:t xml:space="preserve"> </w:t>
      </w:r>
      <w:r w:rsidRPr="00837E89">
        <w:t>—</w:t>
      </w:r>
      <w:r w:rsidR="00702D93" w:rsidRPr="00837E89">
        <w:t xml:space="preserve"> </w:t>
      </w:r>
      <w:r w:rsidRPr="00837E89">
        <w:t>стали</w:t>
      </w:r>
      <w:r w:rsidR="00702D93" w:rsidRPr="00837E89">
        <w:t xml:space="preserve"> </w:t>
      </w:r>
      <w:r w:rsidRPr="00837E89">
        <w:t>Маршалами</w:t>
      </w:r>
      <w:r w:rsidR="00702D93" w:rsidRPr="00837E89">
        <w:t xml:space="preserve"> </w:t>
      </w:r>
      <w:r w:rsidRPr="00837E89">
        <w:t>Советского</w:t>
      </w:r>
      <w:r w:rsidR="00702D93" w:rsidRPr="00837E89">
        <w:t xml:space="preserve"> </w:t>
      </w:r>
      <w:r w:rsidRPr="00837E89">
        <w:t>Союза</w:t>
      </w:r>
      <w:r w:rsidR="00702D93" w:rsidRPr="00837E89">
        <w:t xml:space="preserve"> </w:t>
      </w:r>
      <w:r w:rsidRPr="00837E89">
        <w:t>в</w:t>
      </w:r>
      <w:r w:rsidR="00702D93" w:rsidRPr="00837E89">
        <w:t xml:space="preserve"> </w:t>
      </w:r>
      <w:r w:rsidRPr="00837E89">
        <w:t>период</w:t>
      </w:r>
      <w:r w:rsidR="00702D93" w:rsidRPr="00837E89">
        <w:t xml:space="preserve"> </w:t>
      </w:r>
      <w:r w:rsidRPr="00837E89">
        <w:t>Великой</w:t>
      </w:r>
      <w:r w:rsidR="00702D93" w:rsidRPr="00837E89">
        <w:t xml:space="preserve"> </w:t>
      </w:r>
      <w:r w:rsidRPr="00837E89">
        <w:t>Отечественной</w:t>
      </w:r>
      <w:r w:rsidR="00702D93" w:rsidRPr="00837E89">
        <w:t xml:space="preserve"> </w:t>
      </w:r>
      <w:r w:rsidRPr="00837E89">
        <w:t>Войны.</w:t>
      </w:r>
      <w:r w:rsidR="00702D93" w:rsidRPr="00837E89">
        <w:t xml:space="preserve"> </w:t>
      </w:r>
    </w:p>
    <w:p w14:paraId="4C6BC623" w14:textId="5659E997" w:rsidR="007D1F98" w:rsidRPr="008D1CAA" w:rsidRDefault="007D1F98" w:rsidP="007D1F98">
      <w:r w:rsidRPr="008D1CAA">
        <w:t>Молодой</w:t>
      </w:r>
      <w:r w:rsidR="00702D93">
        <w:t xml:space="preserve"> </w:t>
      </w:r>
      <w:r w:rsidRPr="008D1CAA">
        <w:t>советский</w:t>
      </w:r>
      <w:r w:rsidR="00702D93">
        <w:t xml:space="preserve"> </w:t>
      </w:r>
      <w:r w:rsidRPr="008D1CAA">
        <w:t>инженер,</w:t>
      </w:r>
      <w:r w:rsidR="00702D93">
        <w:t xml:space="preserve"> </w:t>
      </w:r>
      <w:r w:rsidRPr="008D1CAA">
        <w:t>вышедший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низов,</w:t>
      </w:r>
      <w:r w:rsidR="00702D93">
        <w:t xml:space="preserve"> </w:t>
      </w:r>
      <w:r w:rsidRPr="008D1CAA">
        <w:t>был</w:t>
      </w:r>
      <w:r w:rsidR="00702D93">
        <w:t xml:space="preserve"> </w:t>
      </w:r>
      <w:r w:rsidRPr="008D1CAA">
        <w:t>счастлив</w:t>
      </w:r>
      <w:r w:rsidR="00702D93">
        <w:t xml:space="preserve"> </w:t>
      </w:r>
      <w:r w:rsidRPr="008D1CAA">
        <w:t>тем,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делал</w:t>
      </w:r>
      <w:r w:rsidR="00702D93">
        <w:t xml:space="preserve"> </w:t>
      </w:r>
      <w:r w:rsidRPr="008D1CAA">
        <w:t>будущее,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него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идеальные</w:t>
      </w:r>
      <w:r w:rsidR="00702D93">
        <w:t xml:space="preserve"> </w:t>
      </w:r>
      <w:r w:rsidRPr="008D1CAA">
        <w:t>мотивы.</w:t>
      </w:r>
      <w:r w:rsidR="00702D93">
        <w:t xml:space="preserve"> </w:t>
      </w:r>
      <w:r w:rsidRPr="007D1F98">
        <w:rPr>
          <w:b/>
          <w:bCs/>
          <w:i/>
          <w:iCs/>
        </w:rPr>
        <w:t>Такая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антимарксистская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фраза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бытие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определяет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сознание,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но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бытие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его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было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приведено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к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тем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же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стандартам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оно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было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лучше,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чем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у</w:t>
      </w:r>
      <w:r w:rsidR="00702D93">
        <w:rPr>
          <w:b/>
          <w:bCs/>
          <w:i/>
          <w:iCs/>
        </w:rPr>
        <w:t xml:space="preserve"> </w:t>
      </w:r>
      <w:r w:rsidRPr="007D1F98">
        <w:rPr>
          <w:b/>
          <w:bCs/>
          <w:i/>
          <w:iCs/>
        </w:rPr>
        <w:t>других.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понимал,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37E89">
        <w:rPr>
          <w:rStyle w:val="--"/>
        </w:rPr>
        <w:t>нужность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обществу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D1CAA">
        <w:t>подкрепляется</w:t>
      </w:r>
      <w:r w:rsidR="00702D93">
        <w:t xml:space="preserve"> </w:t>
      </w:r>
      <w:r w:rsidRPr="00837E89">
        <w:rPr>
          <w:rStyle w:val="--0"/>
        </w:rPr>
        <w:t>его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материальным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достатком</w:t>
      </w:r>
      <w:r w:rsidRPr="008D1CAA">
        <w:t>,</w:t>
      </w:r>
      <w:r w:rsidR="00702D93">
        <w:t xml:space="preserve"> </w:t>
      </w:r>
      <w:r w:rsidRPr="008D1CAA">
        <w:t>который</w:t>
      </w:r>
      <w:r w:rsidR="00702D93">
        <w:t xml:space="preserve"> </w:t>
      </w:r>
      <w:r w:rsidRPr="008D1CAA">
        <w:t>выше,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других</w:t>
      </w:r>
      <w:r w:rsidR="00702D93">
        <w:t xml:space="preserve"> </w:t>
      </w:r>
      <w:r w:rsidRPr="008D1CAA">
        <w:t>(сравнительно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другими</w:t>
      </w:r>
      <w:r w:rsidR="00702D93">
        <w:t xml:space="preserve"> </w:t>
      </w:r>
      <w:r w:rsidRPr="008D1CAA">
        <w:t>слоями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был</w:t>
      </w:r>
      <w:r w:rsidR="00702D93">
        <w:t xml:space="preserve"> </w:t>
      </w:r>
      <w:r w:rsidRPr="008D1CAA">
        <w:t>приподнят).</w:t>
      </w:r>
      <w:r w:rsidR="00702D93">
        <w:t xml:space="preserve"> </w:t>
      </w:r>
      <w:r w:rsidRPr="008D1CAA">
        <w:t>Теперь</w:t>
      </w:r>
      <w:r w:rsidR="00702D93">
        <w:t xml:space="preserve"> </w:t>
      </w:r>
      <w:r w:rsidRPr="00837E89">
        <w:rPr>
          <w:rStyle w:val="--0"/>
        </w:rPr>
        <w:t>давайте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всмотримся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имеем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30</w:t>
      </w:r>
      <w:r w:rsidR="00702D93">
        <w:t xml:space="preserve"> </w:t>
      </w:r>
      <w:r w:rsidRPr="008D1CAA">
        <w:t>лет,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30</w:t>
      </w:r>
      <w:r w:rsidR="00702D93">
        <w:t xml:space="preserve"> </w:t>
      </w:r>
      <w:r w:rsidRPr="008D1CAA">
        <w:t>лет</w:t>
      </w:r>
      <w:r w:rsidR="00702D93">
        <w:t xml:space="preserve"> </w:t>
      </w:r>
      <w:r w:rsidRPr="008D1CAA">
        <w:t>постсоветских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3–4</w:t>
      </w:r>
      <w:r w:rsidR="00702D93">
        <w:t xml:space="preserve"> </w:t>
      </w:r>
      <w:r w:rsidRPr="008D1CAA">
        <w:t>года</w:t>
      </w:r>
      <w:r w:rsidR="00702D93">
        <w:t xml:space="preserve"> </w:t>
      </w:r>
      <w:r w:rsidRPr="008D1CAA">
        <w:t>гражданской</w:t>
      </w:r>
      <w:r w:rsidR="00702D93">
        <w:t xml:space="preserve"> </w:t>
      </w:r>
      <w:r w:rsidRPr="008D1CAA">
        <w:t>войны.</w:t>
      </w:r>
      <w:r w:rsidR="00702D93">
        <w:t xml:space="preserve"> </w:t>
      </w:r>
      <w:r w:rsidRPr="008D1CAA">
        <w:t>Советская</w:t>
      </w:r>
      <w:r w:rsidR="00702D93">
        <w:t xml:space="preserve"> </w:t>
      </w:r>
      <w:r w:rsidRPr="008D1CAA">
        <w:t>профессура,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была</w:t>
      </w:r>
      <w:r>
        <w:t>,</w:t>
      </w:r>
      <w:r w:rsidR="00702D93">
        <w:t xml:space="preserve"> </w:t>
      </w:r>
      <w:r w:rsidRPr="008D1CAA">
        <w:t>мягко</w:t>
      </w:r>
      <w:r w:rsidR="00702D93">
        <w:t xml:space="preserve"> </w:t>
      </w:r>
      <w:r w:rsidRPr="008D1CAA">
        <w:t>говоря</w:t>
      </w:r>
      <w:r>
        <w:t>,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37E89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0"/>
        </w:rPr>
        <w:t>очень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91</w:t>
      </w:r>
      <w:r w:rsidR="00702D93">
        <w:t xml:space="preserve"> </w:t>
      </w:r>
      <w:r w:rsidRPr="008D1CAA">
        <w:t>году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была</w:t>
      </w:r>
      <w:r w:rsidR="00702D93">
        <w:t xml:space="preserve"> </w:t>
      </w:r>
      <w:r w:rsidRPr="008D1CAA">
        <w:t>более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менее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кондиции</w:t>
      </w:r>
      <w:r w:rsidR="00702D93">
        <w:t xml:space="preserve"> </w:t>
      </w:r>
      <w:r w:rsidRPr="008D1CAA">
        <w:t>где-нибудь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80</w:t>
      </w:r>
      <w:r w:rsidR="00702D93">
        <w:t xml:space="preserve"> </w:t>
      </w:r>
      <w:r w:rsidRPr="008D1CAA">
        <w:t>году,</w:t>
      </w:r>
      <w:r w:rsidR="00702D93">
        <w:t xml:space="preserve"> </w:t>
      </w:r>
      <w:r w:rsidRPr="008D1CAA">
        <w:t>находилась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полном</w:t>
      </w:r>
      <w:r w:rsidR="00702D93">
        <w:t xml:space="preserve"> </w:t>
      </w:r>
      <w:r w:rsidRPr="008D1CAA">
        <w:t>износе</w:t>
      </w:r>
      <w:r w:rsidR="00702D93">
        <w:t xml:space="preserve"> </w:t>
      </w:r>
      <w:r w:rsidRPr="008D1CAA">
        <w:t>—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люди,</w:t>
      </w:r>
      <w:r w:rsidR="00702D93">
        <w:t xml:space="preserve"> </w:t>
      </w:r>
      <w:r w:rsidRPr="008D1CAA">
        <w:t>которым</w:t>
      </w:r>
      <w:r w:rsidR="00702D93">
        <w:t xml:space="preserve"> </w:t>
      </w:r>
      <w:r w:rsidRPr="008D1CAA">
        <w:t>80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лишним</w:t>
      </w:r>
      <w:r w:rsidR="00702D93">
        <w:t xml:space="preserve"> </w:t>
      </w:r>
      <w:r w:rsidRPr="008D1CAA">
        <w:t>лет,</w:t>
      </w:r>
      <w:r w:rsidR="00702D93">
        <w:t xml:space="preserve"> </w:t>
      </w:r>
      <w:r w:rsidRPr="008D1CAA">
        <w:t>либо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люди,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ушли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мир</w:t>
      </w:r>
      <w:r w:rsidR="00702D93">
        <w:t xml:space="preserve"> </w:t>
      </w:r>
      <w:r w:rsidRPr="008D1CAA">
        <w:t>иной.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люди,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стали</w:t>
      </w:r>
      <w:r w:rsidR="00702D93">
        <w:t xml:space="preserve"> </w:t>
      </w:r>
      <w:r w:rsidRPr="008D1CAA">
        <w:t>маргиналами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отчаялись,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люди,</w:t>
      </w:r>
      <w:r w:rsidR="00702D93">
        <w:t xml:space="preserve"> </w:t>
      </w:r>
      <w:r w:rsidRPr="008D1CAA">
        <w:t>уехавшие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рубеж,</w:t>
      </w:r>
      <w:r w:rsidR="00702D93">
        <w:t xml:space="preserve"> </w:t>
      </w:r>
      <w:r w:rsidRPr="008D1CAA">
        <w:t>либо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люди,</w:t>
      </w:r>
      <w:r w:rsidR="00702D93">
        <w:t xml:space="preserve"> </w:t>
      </w:r>
      <w:r w:rsidRPr="008D1CAA">
        <w:t>вписавшиеся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постсоветскую</w:t>
      </w:r>
      <w:r w:rsidR="00702D93">
        <w:t xml:space="preserve"> </w:t>
      </w:r>
      <w:r w:rsidRPr="008D1CAA">
        <w:t>специфическую</w:t>
      </w:r>
      <w:r w:rsidR="00702D93">
        <w:t xml:space="preserve"> </w:t>
      </w:r>
      <w:r w:rsidRPr="008D1CAA">
        <w:t>жизнь,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лишена</w:t>
      </w:r>
      <w:r w:rsidR="00702D93">
        <w:t xml:space="preserve"> </w:t>
      </w:r>
      <w:r w:rsidRPr="008D1CAA">
        <w:t>всех</w:t>
      </w:r>
      <w:r w:rsidR="00702D93">
        <w:t xml:space="preserve"> </w:t>
      </w:r>
      <w:r w:rsidR="00837E89">
        <w:t>перечисленных</w:t>
      </w:r>
      <w:r w:rsidR="00702D93">
        <w:t xml:space="preserve"> </w:t>
      </w:r>
      <w:r w:rsidRPr="008D1CAA">
        <w:t>критериев.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первый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837E89">
        <w:rPr>
          <w:rStyle w:val="--0"/>
        </w:rPr>
        <w:t>будет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учить</w:t>
      </w:r>
      <w:r w:rsidR="00702D93">
        <w:t xml:space="preserve"> </w:t>
      </w:r>
      <w:r w:rsidRPr="008D1CAA">
        <w:lastRenderedPageBreak/>
        <w:t>и</w:t>
      </w:r>
      <w:r w:rsidR="00702D93">
        <w:t xml:space="preserve"> </w:t>
      </w:r>
      <w:r w:rsidRPr="008D1CAA">
        <w:t>кого?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второй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пониматься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первоочередная</w:t>
      </w:r>
      <w:r w:rsidR="00702D93">
        <w:t xml:space="preserve"> </w:t>
      </w:r>
      <w:r w:rsidRPr="008D1CAA">
        <w:t>задача?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третий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сочетается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инерционной,</w:t>
      </w:r>
      <w:r w:rsidR="00702D93">
        <w:t xml:space="preserve"> </w:t>
      </w:r>
      <w:r w:rsidRPr="008D1CAA">
        <w:t>автомоторной</w:t>
      </w:r>
      <w:r w:rsidR="00702D93">
        <w:t xml:space="preserve"> </w:t>
      </w:r>
      <w:r w:rsidRPr="008D1CAA">
        <w:t>оставшейся</w:t>
      </w:r>
      <w:r w:rsidR="00702D93">
        <w:t xml:space="preserve"> </w:t>
      </w:r>
      <w:r w:rsidRPr="008D1CAA">
        <w:t>ориентацией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запад</w:t>
      </w:r>
      <w:r w:rsidR="00702D93">
        <w:t xml:space="preserve"> </w:t>
      </w:r>
      <w:r w:rsidRPr="008D1CAA">
        <w:t>(так</w:t>
      </w:r>
      <w:r w:rsidR="00702D93">
        <w:t xml:space="preserve"> </w:t>
      </w:r>
      <w:r w:rsidRPr="008D1CAA">
        <w:t>называемым</w:t>
      </w:r>
      <w:r w:rsidR="00702D93">
        <w:t xml:space="preserve"> </w:t>
      </w:r>
      <w:proofErr w:type="spellStart"/>
      <w:r w:rsidRPr="008D1CAA">
        <w:t>вестоцентризмом</w:t>
      </w:r>
      <w:proofErr w:type="spellEnd"/>
      <w:r w:rsidRPr="008D1CAA">
        <w:t>)?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8D1CAA">
        <w:t>точнее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пока</w:t>
      </w:r>
      <w:r w:rsidR="00702D93">
        <w:t xml:space="preserve"> </w:t>
      </w:r>
      <w:r w:rsidRPr="008D1CAA">
        <w:t>ещ</w:t>
      </w:r>
      <w:r w:rsidR="00837E89">
        <w:t>ё</w:t>
      </w:r>
      <w:r w:rsidR="00702D93">
        <w:t xml:space="preserve"> </w:t>
      </w:r>
      <w:r w:rsidRPr="00837E89">
        <w:rPr>
          <w:rStyle w:val="--0"/>
        </w:rPr>
        <w:t>автомоторное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37E89">
        <w:rPr>
          <w:rStyle w:val="--"/>
        </w:rPr>
        <w:t>сохранение</w:t>
      </w:r>
      <w:r w:rsidR="00702D93">
        <w:t xml:space="preserve"> </w:t>
      </w:r>
      <w:r w:rsidRPr="008D1CAA">
        <w:t>«иллюзии</w:t>
      </w:r>
      <w:r w:rsidR="00702D93">
        <w:t xml:space="preserve"> </w:t>
      </w:r>
      <w:r w:rsidRPr="008D1CAA">
        <w:t>англо-американо-европейского</w:t>
      </w:r>
      <w:r w:rsidR="00702D93">
        <w:t xml:space="preserve"> </w:t>
      </w:r>
      <w:r w:rsidRPr="008D1CAA">
        <w:t>цивилизационного</w:t>
      </w:r>
      <w:r w:rsidR="00702D93">
        <w:t xml:space="preserve"> </w:t>
      </w:r>
      <w:r w:rsidRPr="008D1CAA">
        <w:t>превосходства».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связи</w:t>
      </w:r>
      <w:r w:rsidR="00702D93">
        <w:t xml:space="preserve"> </w:t>
      </w:r>
      <w:r w:rsidRPr="008D1CAA">
        <w:t>нужно</w:t>
      </w:r>
      <w:r w:rsidR="00702D93">
        <w:t xml:space="preserve"> </w:t>
      </w:r>
      <w:r w:rsidRPr="008D1CAA">
        <w:t>понимать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гонка</w:t>
      </w:r>
      <w:r w:rsidR="00702D93">
        <w:t xml:space="preserve"> </w:t>
      </w:r>
      <w:r w:rsidRPr="008D1CAA">
        <w:t>вооружений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неприятная</w:t>
      </w:r>
      <w:r w:rsidR="00702D93">
        <w:t xml:space="preserve"> </w:t>
      </w:r>
      <w:r w:rsidRPr="008D1CAA">
        <w:t>вещь.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можем</w:t>
      </w:r>
      <w:r w:rsidR="00702D93">
        <w:t xml:space="preserve"> </w:t>
      </w:r>
      <w:r w:rsidRPr="008D1CAA">
        <w:t>выстоять</w:t>
      </w:r>
      <w:r w:rsidR="005A6526" w:rsidRPr="005A6526">
        <w:t xml:space="preserve"> </w:t>
      </w:r>
      <w:r w:rsidR="005A6526" w:rsidRPr="008D1CAA">
        <w:t>против</w:t>
      </w:r>
      <w:r w:rsidR="005A6526">
        <w:t xml:space="preserve"> </w:t>
      </w:r>
      <w:r w:rsidR="005A6526" w:rsidRPr="008D1CAA">
        <w:t>миллиардного</w:t>
      </w:r>
      <w:r w:rsidR="005A6526">
        <w:t xml:space="preserve"> </w:t>
      </w:r>
      <w:r w:rsidR="005A6526" w:rsidRPr="008D1CAA">
        <w:t>Запада</w:t>
      </w:r>
      <w:r w:rsidRPr="008D1CAA">
        <w:t>,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количестве</w:t>
      </w:r>
      <w:r w:rsidR="00702D93">
        <w:t xml:space="preserve"> </w:t>
      </w:r>
      <w:r w:rsidRPr="008D1CAA">
        <w:t>140–150</w:t>
      </w:r>
      <w:r w:rsidR="00702D93">
        <w:t xml:space="preserve"> </w:t>
      </w:r>
      <w:r w:rsidRPr="008D1CAA">
        <w:t>миллионов</w:t>
      </w:r>
      <w:r w:rsidR="00837E89">
        <w:t>,</w:t>
      </w:r>
      <w:r w:rsidR="00702D93">
        <w:t xml:space="preserve"> </w:t>
      </w:r>
      <w:r w:rsidRPr="008D1CAA">
        <w:t>имея</w:t>
      </w:r>
      <w:r w:rsidR="00702D93">
        <w:t xml:space="preserve"> </w:t>
      </w:r>
      <w:r w:rsidRPr="008D1CAA">
        <w:t>отнюдь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лучшую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мощи</w:t>
      </w:r>
      <w:r w:rsidR="00702D93">
        <w:t xml:space="preserve"> </w:t>
      </w:r>
      <w:r w:rsidR="005A6526" w:rsidRPr="008D1CAA">
        <w:t>слабо</w:t>
      </w:r>
      <w:r w:rsidR="005A6526">
        <w:t xml:space="preserve"> </w:t>
      </w:r>
      <w:r w:rsidR="005A6526" w:rsidRPr="008D1CAA">
        <w:t xml:space="preserve">милитаризованную </w:t>
      </w:r>
      <w:r w:rsidRPr="008D1CAA">
        <w:t>экономику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мире,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они</w:t>
      </w:r>
      <w:r w:rsidR="0001078E">
        <w:t xml:space="preserve"> —</w:t>
      </w:r>
      <w:r w:rsidR="00702D93">
        <w:t xml:space="preserve"> </w:t>
      </w:r>
      <w:r w:rsidRPr="008D1CAA">
        <w:t>милитаризованную</w:t>
      </w:r>
      <w:r w:rsidR="00702D93">
        <w:t xml:space="preserve"> </w:t>
      </w:r>
      <w:r w:rsidRPr="008D1CAA">
        <w:t>развитую</w:t>
      </w:r>
      <w:r w:rsidR="00702D93">
        <w:t xml:space="preserve"> </w:t>
      </w:r>
      <w:r w:rsidRPr="008D1CAA">
        <w:t>экономику,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5A6526">
        <w:rPr>
          <w:rStyle w:val="--0"/>
        </w:rPr>
        <w:t>это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"/>
        </w:rPr>
        <w:t>замечательно</w:t>
      </w:r>
      <w:r w:rsidRPr="005A6526">
        <w:t>.</w:t>
      </w:r>
      <w:r w:rsidR="00702D93" w:rsidRPr="005A6526">
        <w:t xml:space="preserve"> </w:t>
      </w:r>
      <w:r w:rsidRPr="008D1CAA">
        <w:t>Просто</w:t>
      </w:r>
      <w:r w:rsidR="00702D93">
        <w:t xml:space="preserve"> </w:t>
      </w:r>
      <w:r w:rsidRPr="008D1CAA">
        <w:t>люди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понимают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как?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нет</w:t>
      </w:r>
      <w:r w:rsidR="005A6526">
        <w:t>,</w:t>
      </w:r>
      <w:r w:rsidR="00702D93">
        <w:t xml:space="preserve"> </w:t>
      </w:r>
      <w:r w:rsidR="005A6526">
        <w:t>т</w:t>
      </w:r>
      <w:r w:rsidRPr="008D1CAA">
        <w:t>о</w:t>
      </w:r>
      <w:r w:rsidR="00702D93">
        <w:t xml:space="preserve"> </w:t>
      </w:r>
      <w:r w:rsidR="0001078E">
        <w:t xml:space="preserve">— </w:t>
      </w:r>
      <w:r w:rsidRPr="008D1CAA">
        <w:t>как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должно</w:t>
      </w:r>
      <w:r w:rsidR="00702D93">
        <w:t xml:space="preserve"> </w:t>
      </w:r>
      <w:r w:rsidRPr="008D1CAA">
        <w:t>делаться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условиях,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самом</w:t>
      </w:r>
      <w:r w:rsidR="00702D93">
        <w:t xml:space="preserve"> </w:t>
      </w:r>
      <w:r w:rsidRPr="008D1CAA">
        <w:t>деле,</w:t>
      </w:r>
      <w:r w:rsidR="00702D93">
        <w:t xml:space="preserve"> </w:t>
      </w:r>
      <w:proofErr w:type="spellStart"/>
      <w:r w:rsidRPr="008D1CAA">
        <w:t>вестоцентризм</w:t>
      </w:r>
      <w:proofErr w:type="spellEnd"/>
      <w:r w:rsidR="00702D93">
        <w:t xml:space="preserve"> </w:t>
      </w:r>
      <w:r w:rsidRPr="008D1CAA">
        <w:t>пронизывает</w:t>
      </w:r>
      <w:r w:rsidR="00702D93">
        <w:t xml:space="preserve"> </w:t>
      </w:r>
      <w:r w:rsidRPr="008D1CAA">
        <w:t>всю</w:t>
      </w:r>
      <w:r w:rsidR="00702D93">
        <w:t xml:space="preserve"> </w:t>
      </w:r>
      <w:r w:rsidRPr="008D1CAA">
        <w:t>элиту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пронизывает</w:t>
      </w:r>
      <w:r w:rsidR="00702D93">
        <w:t xml:space="preserve"> </w:t>
      </w:r>
      <w:r w:rsidRPr="008D1CAA">
        <w:t>её</w:t>
      </w:r>
      <w:r w:rsidR="00702D93">
        <w:t xml:space="preserve"> </w:t>
      </w:r>
      <w:r w:rsidR="005A6526">
        <w:t xml:space="preserve">— </w:t>
      </w:r>
      <w:r w:rsidRPr="008D1CAA">
        <w:t>почему?</w:t>
      </w:r>
      <w:r w:rsidR="00702D93">
        <w:t xml:space="preserve"> </w:t>
      </w:r>
      <w:r w:rsidRPr="008D1CAA">
        <w:t>Да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её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строили.</w:t>
      </w:r>
      <w:r w:rsidR="00702D93">
        <w:t xml:space="preserve"> </w:t>
      </w:r>
      <w:r w:rsidRPr="008D1CAA">
        <w:t>Строили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Старой</w:t>
      </w:r>
      <w:r w:rsidR="00702D93">
        <w:t xml:space="preserve"> </w:t>
      </w:r>
      <w:r w:rsidRPr="008D1CAA">
        <w:t>Программы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через</w:t>
      </w:r>
      <w:r w:rsidR="00702D93">
        <w:t xml:space="preserve"> </w:t>
      </w:r>
      <w:r w:rsidRPr="008D1CAA">
        <w:t>этих</w:t>
      </w:r>
      <w:r w:rsidR="00702D93">
        <w:t xml:space="preserve"> </w:t>
      </w:r>
      <w:r w:rsidRPr="008D1CAA">
        <w:t>людей,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«во</w:t>
      </w:r>
      <w:r w:rsidR="00702D93">
        <w:t xml:space="preserve"> </w:t>
      </w:r>
      <w:r w:rsidRPr="008D1CAA">
        <w:t>власти».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достроили…</w:t>
      </w:r>
      <w:r w:rsidR="00702D93" w:rsidRPr="005A6526">
        <w:rPr>
          <w:rStyle w:val="--0"/>
        </w:rPr>
        <w:t xml:space="preserve"> </w:t>
      </w:r>
      <w:r w:rsidRPr="008D1CAA">
        <w:t>Получили</w:t>
      </w:r>
      <w:r w:rsidR="00702D93">
        <w:t xml:space="preserve"> </w:t>
      </w:r>
      <w:r w:rsidRPr="008D1CAA">
        <w:t>соль</w:t>
      </w:r>
      <w:r w:rsidR="00702D93">
        <w:t xml:space="preserve"> </w:t>
      </w:r>
      <w:r w:rsidRPr="008D1CAA">
        <w:t>земли</w:t>
      </w:r>
      <w:r w:rsidR="00702D93">
        <w:t xml:space="preserve"> </w:t>
      </w:r>
      <w:r w:rsidRPr="008D1CAA">
        <w:t>—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богатые</w:t>
      </w:r>
      <w:r w:rsidR="00702D93">
        <w:t xml:space="preserve"> </w:t>
      </w:r>
      <w:r w:rsidRPr="008D1CAA">
        <w:t>люди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предприниматели,</w:t>
      </w:r>
      <w:r w:rsidR="00702D93">
        <w:t xml:space="preserve"> </w:t>
      </w:r>
      <w:r w:rsidRPr="008D1CAA">
        <w:t>частично</w:t>
      </w:r>
      <w:r w:rsidR="00702D93">
        <w:t xml:space="preserve"> </w:t>
      </w:r>
      <w:r w:rsidRPr="008D1CAA">
        <w:t>проводящие</w:t>
      </w:r>
      <w:r w:rsidR="00702D93">
        <w:t xml:space="preserve"> </w:t>
      </w:r>
      <w:r w:rsidRPr="008D1CAA">
        <w:t>своё</w:t>
      </w:r>
      <w:r w:rsidR="00702D93">
        <w:t xml:space="preserve"> </w:t>
      </w:r>
      <w:r w:rsidRPr="008D1CAA">
        <w:t>время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семьями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границей,</w:t>
      </w:r>
      <w:r w:rsidR="00702D93">
        <w:t xml:space="preserve"> </w:t>
      </w:r>
      <w:r w:rsidRPr="008D1CAA">
        <w:t>достаточно</w:t>
      </w:r>
      <w:r w:rsidR="00702D93">
        <w:t xml:space="preserve"> </w:t>
      </w:r>
      <w:r w:rsidRPr="008D1CAA">
        <w:t>прочно</w:t>
      </w:r>
      <w:r w:rsidR="00702D93">
        <w:t xml:space="preserve"> </w:t>
      </w:r>
      <w:r w:rsidRPr="008D1CAA">
        <w:t>идентифицирующи</w:t>
      </w:r>
      <w:r>
        <w:t>е</w:t>
      </w:r>
      <w:r w:rsidR="00702D93">
        <w:t xml:space="preserve"> </w:t>
      </w:r>
      <w:r w:rsidRPr="008D1CAA">
        <w:t>себя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западном</w:t>
      </w:r>
      <w:r w:rsidR="00702D93">
        <w:t xml:space="preserve"> </w:t>
      </w:r>
      <w:r w:rsidRPr="008D1CAA">
        <w:t>ключе,</w:t>
      </w:r>
      <w:r w:rsidR="00702D93">
        <w:t xml:space="preserve"> </w:t>
      </w:r>
      <w:r w:rsidRPr="008D1CAA">
        <w:t>имеющие</w:t>
      </w:r>
      <w:r w:rsidR="00702D93">
        <w:t xml:space="preserve"> </w:t>
      </w:r>
      <w:r w:rsidRPr="008D1CAA">
        <w:t>соответствующее</w:t>
      </w:r>
      <w:r w:rsidR="00702D93">
        <w:t xml:space="preserve"> </w:t>
      </w:r>
      <w:r w:rsidRPr="008D1CAA">
        <w:t>потомство,</w:t>
      </w:r>
      <w:r w:rsidR="00702D93">
        <w:t xml:space="preserve"> </w:t>
      </w:r>
      <w:r w:rsidRPr="008D1CAA">
        <w:t>которое</w:t>
      </w:r>
      <w:r w:rsidR="00702D93">
        <w:t xml:space="preserve"> </w:t>
      </w:r>
      <w:r w:rsidRPr="008D1CAA">
        <w:t>так</w:t>
      </w:r>
      <w:r w:rsidR="005A6526">
        <w:t xml:space="preserve"> </w:t>
      </w:r>
      <w:r w:rsidRPr="008D1CAA">
        <w:t>же</w:t>
      </w:r>
      <w:r w:rsidR="00702D93">
        <w:t xml:space="preserve"> </w:t>
      </w:r>
      <w:r w:rsidRPr="008D1CAA">
        <w:t>себя</w:t>
      </w:r>
      <w:r w:rsidR="00702D93">
        <w:t xml:space="preserve"> </w:t>
      </w:r>
      <w:r w:rsidRPr="008D1CAA">
        <w:t>идентифициру</w:t>
      </w:r>
      <w:r>
        <w:t>е</w:t>
      </w:r>
      <w:r w:rsidRPr="008D1CAA">
        <w:t>т.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прозвучали</w:t>
      </w:r>
      <w:r w:rsidR="00702D93">
        <w:t xml:space="preserve"> </w:t>
      </w:r>
      <w:r w:rsidRPr="008D1CAA">
        <w:t>слова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солью</w:t>
      </w:r>
      <w:r w:rsidR="00702D93">
        <w:t xml:space="preserve"> </w:t>
      </w:r>
      <w:r w:rsidRPr="008D1CAA">
        <w:t>нашей</w:t>
      </w:r>
      <w:r w:rsidR="00702D93">
        <w:t xml:space="preserve"> </w:t>
      </w:r>
      <w:r w:rsidRPr="008D1CAA">
        <w:t>Земли</w:t>
      </w:r>
      <w:r w:rsidR="00702D93">
        <w:t xml:space="preserve"> </w:t>
      </w:r>
      <w:r w:rsidRPr="008D1CAA">
        <w:t>являются</w:t>
      </w:r>
      <w:r w:rsidR="00702D93">
        <w:t xml:space="preserve"> </w:t>
      </w:r>
      <w:r w:rsidRPr="008D1CAA">
        <w:t>те,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8D1CAA">
        <w:t>вою</w:t>
      </w:r>
      <w:r w:rsidR="005A6526">
        <w:t>е</w:t>
      </w:r>
      <w:r w:rsidRPr="008D1CAA">
        <w:t>т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Донбассе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Украине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целом.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герои</w:t>
      </w:r>
      <w:r w:rsidR="005A6526"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этот</w:t>
      </w:r>
      <w:r w:rsidR="00702D93">
        <w:t xml:space="preserve"> </w:t>
      </w:r>
      <w:r w:rsidRPr="008D1CAA">
        <w:t>героизм</w:t>
      </w:r>
      <w:r w:rsidR="00702D93">
        <w:t xml:space="preserve"> </w:t>
      </w:r>
      <w:r w:rsidRPr="008D1CAA">
        <w:t>нужен.</w:t>
      </w:r>
      <w:r w:rsidR="00702D93">
        <w:t xml:space="preserve"> </w:t>
      </w:r>
      <w:r w:rsidRPr="008D1CAA">
        <w:t>Этим</w:t>
      </w:r>
      <w:r w:rsidR="00702D93">
        <w:t xml:space="preserve"> </w:t>
      </w:r>
      <w:r w:rsidRPr="008D1CAA">
        <w:t>сделан</w:t>
      </w:r>
      <w:r w:rsidR="00702D93">
        <w:t xml:space="preserve"> </w:t>
      </w:r>
      <w:r w:rsidRPr="008D1CAA">
        <w:t>шаг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сторону</w:t>
      </w:r>
      <w:r w:rsidR="00702D93">
        <w:t xml:space="preserve"> </w:t>
      </w:r>
      <w:r w:rsidRPr="008D1CAA">
        <w:t>понимания</w:t>
      </w:r>
      <w:r w:rsidR="00702D93">
        <w:t xml:space="preserve"> </w:t>
      </w:r>
      <w:r w:rsidRPr="008D1CAA">
        <w:t>происходящего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реалиях.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="0001078E">
        <w:t xml:space="preserve">— </w:t>
      </w:r>
      <w:r w:rsidRPr="008D1CAA">
        <w:t>как</w:t>
      </w:r>
      <w:r w:rsidR="00702D93">
        <w:t xml:space="preserve"> </w:t>
      </w:r>
      <w:r w:rsidRPr="008D1CAA">
        <w:t>некий</w:t>
      </w:r>
      <w:r w:rsidR="00702D93">
        <w:t xml:space="preserve"> </w:t>
      </w:r>
      <w:r w:rsidRPr="008D1CAA">
        <w:t>культурный</w:t>
      </w:r>
      <w:r w:rsidR="00702D93">
        <w:t xml:space="preserve"> </w:t>
      </w:r>
      <w:r w:rsidRPr="008D1CAA">
        <w:t>нарост,</w:t>
      </w:r>
      <w:r w:rsidR="00702D93">
        <w:t xml:space="preserve"> </w:t>
      </w:r>
      <w:r w:rsidRPr="008D1CAA">
        <w:t>преобразующий</w:t>
      </w:r>
      <w:r w:rsidR="00702D93">
        <w:t xml:space="preserve"> </w:t>
      </w:r>
      <w:r w:rsidRPr="008D1CAA">
        <w:t>всю</w:t>
      </w:r>
      <w:r w:rsidR="00702D93">
        <w:t xml:space="preserve"> </w:t>
      </w:r>
      <w:r w:rsidRPr="008D1CAA">
        <w:t>конструкцию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же,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возврат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дивизиям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военный</w:t>
      </w:r>
      <w:r w:rsidR="00702D93">
        <w:t xml:space="preserve"> </w:t>
      </w:r>
      <w:r w:rsidRPr="008D1CAA">
        <w:t>нарост.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механический</w:t>
      </w:r>
      <w:r w:rsidR="00702D93">
        <w:t xml:space="preserve"> </w:t>
      </w:r>
      <w:r w:rsidRPr="008D1CAA">
        <w:t>процесс,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осмысленный.</w:t>
      </w:r>
      <w:r w:rsidR="00702D93">
        <w:t xml:space="preserve"> </w:t>
      </w:r>
    </w:p>
    <w:p w14:paraId="47170D11" w14:textId="29E8159B" w:rsidR="005A6526" w:rsidRDefault="007D1F98" w:rsidP="007D1F98">
      <w:r w:rsidRPr="008D1CAA">
        <w:t>Значит</w:t>
      </w:r>
      <w:r>
        <w:t>,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хотим</w:t>
      </w:r>
      <w:r w:rsidR="00702D93">
        <w:t xml:space="preserve"> </w:t>
      </w:r>
      <w:r w:rsidRPr="008D1CAA">
        <w:t>всерьёз</w:t>
      </w:r>
      <w:r w:rsidR="00702D93">
        <w:t xml:space="preserve"> </w:t>
      </w:r>
      <w:r w:rsidRPr="008D1CAA">
        <w:t>выстаивать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находиться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идеологическом</w:t>
      </w:r>
      <w:r w:rsidR="00702D93">
        <w:t xml:space="preserve"> </w:t>
      </w:r>
      <w:r w:rsidRPr="008D1CAA">
        <w:t>ключе,</w:t>
      </w:r>
      <w:r w:rsidR="00702D93">
        <w:t xml:space="preserve"> </w:t>
      </w:r>
      <w:r w:rsidRPr="008D1CAA">
        <w:t>согласно</w:t>
      </w:r>
      <w:r w:rsidR="00702D93">
        <w:t xml:space="preserve"> </w:t>
      </w:r>
      <w:r w:rsidRPr="008D1CAA">
        <w:t>которому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плюс,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минус</w:t>
      </w:r>
      <w:r w:rsidR="005A6526">
        <w:t xml:space="preserve"> — </w:t>
      </w:r>
      <w:r w:rsidRPr="008D1CAA">
        <w:t>это</w:t>
      </w:r>
      <w:r w:rsidR="00702D93">
        <w:t xml:space="preserve"> </w:t>
      </w:r>
      <w:proofErr w:type="spellStart"/>
      <w:r w:rsidRPr="008D1CAA">
        <w:t>выстаивание</w:t>
      </w:r>
      <w:proofErr w:type="spellEnd"/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некотором</w:t>
      </w:r>
      <w:r w:rsidR="00702D93">
        <w:t xml:space="preserve"> </w:t>
      </w:r>
      <w:r w:rsidRPr="008D1CAA">
        <w:t>противостоянии.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этим</w:t>
      </w:r>
      <w:r w:rsidR="00702D93">
        <w:t xml:space="preserve"> </w:t>
      </w:r>
      <w:r w:rsidRPr="008D1CAA">
        <w:t>возвращается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стороны</w:t>
      </w:r>
      <w:r w:rsidR="00702D93">
        <w:t xml:space="preserve"> </w:t>
      </w:r>
      <w:r w:rsidRPr="008D1CAA">
        <w:t>построенный</w:t>
      </w:r>
      <w:r w:rsidR="00702D93">
        <w:t xml:space="preserve"> </w:t>
      </w:r>
      <w:r w:rsidRPr="008D1CAA">
        <w:t>железный</w:t>
      </w:r>
      <w:r w:rsidR="00702D93">
        <w:t xml:space="preserve"> </w:t>
      </w:r>
      <w:r w:rsidRPr="008D1CAA">
        <w:t>занавес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многое</w:t>
      </w:r>
      <w:r w:rsidR="00702D93">
        <w:t xml:space="preserve"> </w:t>
      </w:r>
      <w:r w:rsidRPr="008D1CAA">
        <w:t>другое,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должны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считать,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советский</w:t>
      </w:r>
      <w:r w:rsidR="00702D93">
        <w:t xml:space="preserve"> </w:t>
      </w:r>
      <w:r w:rsidRPr="008D1CAA">
        <w:t>опыт</w:t>
      </w:r>
      <w:r w:rsidR="00702D93">
        <w:t xml:space="preserve"> </w:t>
      </w:r>
      <w:r w:rsidRPr="008D1CAA">
        <w:t>—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опыт</w:t>
      </w:r>
      <w:r w:rsidR="00702D93">
        <w:t xml:space="preserve"> </w:t>
      </w:r>
      <w:r w:rsidRPr="008D1CAA">
        <w:t>некоторого</w:t>
      </w:r>
      <w:r w:rsidR="00702D93">
        <w:t xml:space="preserve"> </w:t>
      </w:r>
      <w:r w:rsidRPr="008D1CAA">
        <w:t>рухнувшего</w:t>
      </w:r>
      <w:r w:rsidR="00702D93">
        <w:t xml:space="preserve"> </w:t>
      </w:r>
      <w:r w:rsidRPr="008D1CAA">
        <w:t>«абсурда</w:t>
      </w:r>
      <w:r w:rsidR="00702D93">
        <w:t xml:space="preserve"> </w:t>
      </w:r>
      <w:r w:rsidRPr="008D1CAA">
        <w:t>совка»,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ситуация</w:t>
      </w:r>
      <w:r w:rsidR="00702D93">
        <w:t xml:space="preserve"> </w:t>
      </w:r>
      <w:r w:rsidRPr="008D1CAA">
        <w:t>намного</w:t>
      </w:r>
      <w:r w:rsidR="00702D93">
        <w:t xml:space="preserve"> </w:t>
      </w:r>
      <w:r w:rsidRPr="008D1CAA">
        <w:t>лучше</w:t>
      </w:r>
      <w:r w:rsidR="005A6526"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будем</w:t>
      </w:r>
      <w:r w:rsidR="00702D93">
        <w:t xml:space="preserve"> </w:t>
      </w:r>
      <w:r w:rsidRPr="008D1CAA">
        <w:t>её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улучшать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выстоять</w:t>
      </w:r>
      <w:r w:rsidR="00702D93">
        <w:t xml:space="preserve"> </w:t>
      </w:r>
      <w:r w:rsidR="0001078E">
        <w:t xml:space="preserve">— </w:t>
      </w:r>
      <w:r w:rsidRPr="008D1CAA">
        <w:t>всё</w:t>
      </w:r>
      <w:r w:rsidR="0001078E">
        <w:t xml:space="preserve"> </w:t>
      </w:r>
      <w:r w:rsidRPr="008D1CAA">
        <w:t>равно,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зубы</w:t>
      </w:r>
      <w:r w:rsidR="00702D93">
        <w:t xml:space="preserve"> </w:t>
      </w:r>
      <w:r w:rsidRPr="008D1CAA">
        <w:t>почистить</w:t>
      </w:r>
      <w:r>
        <w:t>?</w:t>
      </w:r>
      <w:r w:rsidR="00702D93">
        <w:t xml:space="preserve"> </w:t>
      </w:r>
      <w:r w:rsidRPr="008D1CAA">
        <w:t>Боюсь,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является</w:t>
      </w:r>
      <w:r w:rsidR="00702D93">
        <w:t xml:space="preserve"> </w:t>
      </w:r>
      <w:r w:rsidRPr="005A6526">
        <w:rPr>
          <w:rStyle w:val="--"/>
        </w:rPr>
        <w:t>избыточно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благополучной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D1CAA">
        <w:t>точкой</w:t>
      </w:r>
      <w:r w:rsidR="00702D93">
        <w:t xml:space="preserve"> </w:t>
      </w:r>
      <w:r w:rsidRPr="008D1CAA">
        <w:t>зрения.</w:t>
      </w:r>
      <w:r w:rsidR="00702D93">
        <w:t xml:space="preserve"> </w:t>
      </w:r>
      <w:r w:rsidRPr="008D1CAA">
        <w:t>Лучше</w:t>
      </w:r>
      <w:r w:rsidR="00702D93">
        <w:t xml:space="preserve"> </w:t>
      </w:r>
      <w:r w:rsidRPr="008D1CAA">
        <w:t>иметь</w:t>
      </w:r>
      <w:r w:rsidR="00702D93">
        <w:t xml:space="preserve"> </w:t>
      </w:r>
      <w:r w:rsidRPr="008D1CAA">
        <w:t>точку</w:t>
      </w:r>
      <w:r w:rsidR="00702D93">
        <w:t xml:space="preserve"> </w:t>
      </w:r>
      <w:r w:rsidRPr="008D1CAA">
        <w:t>зрения</w:t>
      </w:r>
      <w:r w:rsidR="00702D93">
        <w:t xml:space="preserve"> </w:t>
      </w:r>
      <w:r w:rsidRPr="008D1CAA">
        <w:t>умеренно</w:t>
      </w:r>
      <w:r w:rsidR="00702D93">
        <w:t xml:space="preserve"> </w:t>
      </w:r>
      <w:r w:rsidRPr="008D1CAA">
        <w:t>избыточно</w:t>
      </w:r>
      <w:r w:rsidR="00702D93">
        <w:t xml:space="preserve"> </w:t>
      </w:r>
      <w:r w:rsidRPr="008D1CAA">
        <w:t>неблагополучную,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избыточно</w:t>
      </w:r>
      <w:r w:rsidR="00702D93">
        <w:t xml:space="preserve"> </w:t>
      </w:r>
      <w:r w:rsidRPr="008D1CAA">
        <w:t>благополучную.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имели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точку</w:t>
      </w:r>
      <w:r w:rsidR="00702D93">
        <w:rPr>
          <w:b/>
          <w:bCs/>
          <w:i/>
          <w:iCs/>
        </w:rPr>
        <w:t xml:space="preserve"> </w:t>
      </w:r>
      <w:r w:rsidRPr="008D1CAA">
        <w:t>зрения</w:t>
      </w:r>
      <w:r w:rsidR="00702D93">
        <w:t xml:space="preserve"> </w:t>
      </w:r>
      <w:r w:rsidRPr="008D1CAA">
        <w:t>благополучную,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началась</w:t>
      </w:r>
      <w:r w:rsidR="00702D93">
        <w:t xml:space="preserve"> </w:t>
      </w:r>
      <w:r w:rsidRPr="008D1CAA">
        <w:t>официальная</w:t>
      </w:r>
      <w:r w:rsidR="00702D93">
        <w:t xml:space="preserve"> </w:t>
      </w:r>
      <w:r w:rsidRPr="008D1CAA">
        <w:t>военная</w:t>
      </w:r>
      <w:r w:rsidR="00702D93">
        <w:t xml:space="preserve"> </w:t>
      </w:r>
      <w:r w:rsidRPr="008D1CAA">
        <w:t>операция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Украине.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осуществлялась</w:t>
      </w:r>
      <w:r w:rsidR="00702D93">
        <w:t xml:space="preserve"> </w:t>
      </w:r>
      <w:r w:rsidRPr="008D1CAA">
        <w:t>исходя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того,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никакой</w:t>
      </w:r>
      <w:r w:rsidR="00702D93">
        <w:t xml:space="preserve"> </w:t>
      </w:r>
      <w:r w:rsidRPr="008D1CAA">
        <w:t>мобилизации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будет</w:t>
      </w:r>
      <w:r w:rsidRPr="008D1CAA"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далее,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тому</w:t>
      </w:r>
      <w:r w:rsidR="00702D93">
        <w:t xml:space="preserve"> </w:t>
      </w:r>
      <w:r w:rsidRPr="008D1CAA">
        <w:t>подобное.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избыточное</w:t>
      </w:r>
      <w:r w:rsidR="00702D93">
        <w:t xml:space="preserve"> </w:t>
      </w:r>
      <w:r w:rsidRPr="008D1CAA">
        <w:t>благополучная</w:t>
      </w:r>
      <w:r w:rsidR="00702D93">
        <w:t xml:space="preserve"> </w:t>
      </w:r>
      <w:r w:rsidRPr="008D1CAA">
        <w:t>точка</w:t>
      </w:r>
      <w:r w:rsidR="00702D93">
        <w:t xml:space="preserve"> </w:t>
      </w:r>
      <w:r w:rsidRPr="008D1CAA">
        <w:t>зрения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привела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оптимальному</w:t>
      </w:r>
      <w:r w:rsidR="00702D93">
        <w:t xml:space="preserve"> </w:t>
      </w:r>
      <w:r w:rsidRPr="008D1CAA">
        <w:t>результату.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говорит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сама</w:t>
      </w:r>
      <w:r w:rsidR="00702D93">
        <w:t xml:space="preserve"> </w:t>
      </w:r>
      <w:r w:rsidRPr="008D1CAA">
        <w:t>подсистема,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называется</w:t>
      </w:r>
      <w:r w:rsidR="00702D93">
        <w:t xml:space="preserve"> </w:t>
      </w:r>
      <w:r w:rsidRPr="008D1CAA">
        <w:t>Армия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пределах</w:t>
      </w:r>
      <w:r w:rsidR="00702D93">
        <w:t xml:space="preserve"> </w:t>
      </w:r>
      <w:r w:rsidRPr="008D1CAA">
        <w:t>этого</w:t>
      </w:r>
      <w:r w:rsidR="00702D93">
        <w:t xml:space="preserve"> </w:t>
      </w:r>
      <w:r w:rsidRPr="008D1CAA">
        <w:t>государства,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барахло</w:t>
      </w:r>
      <w:r w:rsidR="00702D93">
        <w:t xml:space="preserve"> </w:t>
      </w:r>
      <w:r w:rsidRPr="008D1CAA">
        <w:t>полное,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великолепие,</w:t>
      </w:r>
      <w:r w:rsidR="00702D93">
        <w:t xml:space="preserve"> </w:t>
      </w:r>
      <w:r w:rsidRPr="008D1CAA">
        <w:t>которое</w:t>
      </w:r>
      <w:r w:rsidR="00702D93">
        <w:t xml:space="preserve"> </w:t>
      </w:r>
      <w:r w:rsidRPr="008D1CAA">
        <w:t>описывалось.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этом</w:t>
      </w:r>
      <w:r w:rsidR="00702D93">
        <w:t xml:space="preserve"> </w:t>
      </w:r>
      <w:r w:rsidRPr="008D1CAA">
        <w:t>фоне</w:t>
      </w:r>
      <w:r w:rsidR="00702D93">
        <w:t xml:space="preserve"> </w:t>
      </w:r>
      <w:r w:rsidRPr="008D1CAA">
        <w:t>такими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идиотами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lastRenderedPageBreak/>
        <w:t>Кржижановский,</w:t>
      </w:r>
      <w:r w:rsidR="00702D93">
        <w:t xml:space="preserve"> </w:t>
      </w:r>
      <w:r w:rsidRPr="008D1CAA">
        <w:t>Красин,</w:t>
      </w:r>
      <w:r w:rsidR="00702D93">
        <w:t xml:space="preserve"> </w:t>
      </w:r>
      <w:r w:rsidRPr="008D1CAA">
        <w:t>Ленин,</w:t>
      </w:r>
      <w:r w:rsidR="00702D93">
        <w:t xml:space="preserve"> </w:t>
      </w:r>
      <w:r w:rsidRPr="008D1CAA">
        <w:t>Сталин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другие,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определ</w:t>
      </w:r>
      <w:r w:rsidR="005A6526">
        <w:t>ё</w:t>
      </w:r>
      <w:r w:rsidRPr="008D1CAA">
        <w:t>нным</w:t>
      </w:r>
      <w:r w:rsidR="00702D93">
        <w:t xml:space="preserve"> </w:t>
      </w:r>
      <w:r w:rsidRPr="008D1CAA">
        <w:t>образом</w:t>
      </w:r>
      <w:r w:rsidR="00702D93">
        <w:t xml:space="preserve"> </w:t>
      </w:r>
      <w:r w:rsidR="005A6526" w:rsidRPr="008D1CAA">
        <w:t>строили</w:t>
      </w:r>
      <w:r w:rsidR="005A6526">
        <w:t xml:space="preserve"> </w:t>
      </w:r>
      <w:r w:rsidRPr="008D1CAA">
        <w:t>государство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понимали,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им</w:t>
      </w:r>
      <w:r w:rsidR="00702D93">
        <w:t xml:space="preserve"> </w:t>
      </w:r>
      <w:r w:rsidRPr="008D1CAA">
        <w:t>придётся</w:t>
      </w:r>
      <w:r w:rsidR="00702D93">
        <w:t xml:space="preserve"> </w:t>
      </w:r>
      <w:r w:rsidRPr="008D1CAA">
        <w:t>строить</w:t>
      </w:r>
      <w:r w:rsidR="00702D93">
        <w:t xml:space="preserve"> </w:t>
      </w:r>
      <w:r w:rsidRPr="008D1CAA">
        <w:t>государство</w:t>
      </w:r>
      <w:r w:rsidR="00702D93">
        <w:t xml:space="preserve"> </w:t>
      </w:r>
      <w:r w:rsidRPr="008D1CAA">
        <w:t>фундаментального</w:t>
      </w:r>
      <w:r w:rsidR="00702D93">
        <w:t xml:space="preserve"> </w:t>
      </w:r>
      <w:r w:rsidRPr="008D1CAA">
        <w:t>противостояния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огромной</w:t>
      </w:r>
      <w:r w:rsidR="00702D93">
        <w:t xml:space="preserve"> </w:t>
      </w:r>
      <w:r w:rsidRPr="008D1CAA">
        <w:t>мощной</w:t>
      </w:r>
      <w:r w:rsidR="00702D93">
        <w:t xml:space="preserve"> </w:t>
      </w:r>
      <w:r w:rsidRPr="008D1CAA">
        <w:t>Западной</w:t>
      </w:r>
      <w:r w:rsidR="00702D93">
        <w:t xml:space="preserve"> </w:t>
      </w:r>
      <w:r w:rsidRPr="008D1CAA">
        <w:t>цивилизацией</w:t>
      </w:r>
      <w:r w:rsidR="0001078E">
        <w:t>?!</w:t>
      </w:r>
      <w:r w:rsidR="00702D93">
        <w:t xml:space="preserve"> </w:t>
      </w:r>
      <w:r w:rsidRPr="008D1CAA">
        <w:t>Посмотрите</w:t>
      </w:r>
      <w:r w:rsidR="00702D93">
        <w:t xml:space="preserve"> </w:t>
      </w:r>
      <w:r w:rsidRPr="008D1CAA">
        <w:t>внимательно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поднимается</w:t>
      </w:r>
      <w:r w:rsidR="00702D93">
        <w:t xml:space="preserve"> </w:t>
      </w:r>
      <w:r w:rsidRPr="008D1CAA">
        <w:t>могучая</w:t>
      </w:r>
      <w:r w:rsidR="00702D93">
        <w:t xml:space="preserve"> </w:t>
      </w:r>
      <w:r w:rsidRPr="008D1CAA">
        <w:t>Азия.</w:t>
      </w:r>
      <w:r w:rsidR="00702D93">
        <w:t xml:space="preserve"> </w:t>
      </w:r>
      <w:r w:rsidRPr="008D1CAA">
        <w:t>Запад</w:t>
      </w:r>
      <w:r w:rsidR="00702D93">
        <w:t xml:space="preserve"> </w:t>
      </w:r>
      <w:r w:rsidRPr="008D1CAA">
        <w:t>нокаутировал</w:t>
      </w:r>
      <w:r w:rsidR="00702D93">
        <w:t xml:space="preserve"> </w:t>
      </w:r>
      <w:r w:rsidRPr="008D1CAA">
        <w:t>себя,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обеспечивал</w:t>
      </w:r>
      <w:r w:rsidR="00702D93">
        <w:t xml:space="preserve"> </w:t>
      </w:r>
      <w:r w:rsidRPr="008D1CAA">
        <w:t>подъём</w:t>
      </w:r>
      <w:r w:rsidR="00702D93">
        <w:t xml:space="preserve"> </w:t>
      </w:r>
      <w:r w:rsidRPr="008D1CAA">
        <w:t>Китая,</w:t>
      </w:r>
      <w:r w:rsidR="00702D93">
        <w:t xml:space="preserve"> </w:t>
      </w:r>
      <w:r w:rsidRPr="008D1CAA">
        <w:t>Индии,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также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других</w:t>
      </w:r>
      <w:r w:rsidR="00702D93">
        <w:t xml:space="preserve"> </w:t>
      </w:r>
      <w:r w:rsidRPr="008D1CAA">
        <w:t>государств</w:t>
      </w:r>
      <w:r w:rsidR="00702D93">
        <w:t xml:space="preserve"> </w:t>
      </w:r>
      <w:r w:rsidRPr="008D1CAA">
        <w:t>Юго-Восточной</w:t>
      </w:r>
      <w:r w:rsidR="00702D93">
        <w:t xml:space="preserve"> </w:t>
      </w:r>
      <w:r w:rsidRPr="008D1CAA">
        <w:t>Азии,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вполне</w:t>
      </w:r>
      <w:r w:rsidR="00702D93">
        <w:t xml:space="preserve"> </w:t>
      </w:r>
      <w:r w:rsidRPr="008D1CAA">
        <w:t>присягают</w:t>
      </w:r>
      <w:r w:rsidR="00702D93">
        <w:t xml:space="preserve"> </w:t>
      </w:r>
      <w:r w:rsidRPr="008D1CAA">
        <w:t>идее</w:t>
      </w:r>
      <w:r w:rsidR="00702D93">
        <w:t xml:space="preserve"> </w:t>
      </w:r>
      <w:r w:rsidRPr="008D1CAA">
        <w:t>догоняющего</w:t>
      </w:r>
      <w:r w:rsidR="00702D93">
        <w:t xml:space="preserve"> </w:t>
      </w:r>
      <w:r w:rsidRPr="008D1CAA">
        <w:t>развития.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видим</w:t>
      </w:r>
      <w:r w:rsidR="00702D93">
        <w:t xml:space="preserve"> </w:t>
      </w:r>
      <w:r w:rsidRPr="008D1CAA">
        <w:t>сегодня,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государства</w:t>
      </w:r>
      <w:r w:rsidR="00702D93">
        <w:t xml:space="preserve"> </w:t>
      </w:r>
      <w:r w:rsidRPr="008D1CAA">
        <w:t>отнюдь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рвутся</w:t>
      </w:r>
      <w:r w:rsidR="00702D93">
        <w:t xml:space="preserve"> </w:t>
      </w:r>
      <w:r w:rsidRPr="005A6526">
        <w:rPr>
          <w:rStyle w:val="--"/>
        </w:rPr>
        <w:t>поддержать</w:t>
      </w:r>
      <w:r w:rsidR="00702D93">
        <w:t xml:space="preserve"> </w:t>
      </w:r>
      <w:r w:rsidRPr="008D1CAA">
        <w:t>Россию</w:t>
      </w:r>
      <w:r w:rsidR="00702D93">
        <w:t xml:space="preserve"> </w:t>
      </w:r>
      <w:r w:rsidRPr="008D1CAA">
        <w:t>прямолинейно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восклицательным</w:t>
      </w:r>
      <w:r w:rsidR="00702D93">
        <w:t xml:space="preserve"> </w:t>
      </w:r>
      <w:r w:rsidRPr="008D1CAA">
        <w:t>знаком.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государства</w:t>
      </w:r>
      <w:r w:rsidR="00702D93">
        <w:t xml:space="preserve"> </w:t>
      </w:r>
      <w:r w:rsidRPr="008D1CAA">
        <w:t>сегодняшние</w:t>
      </w:r>
      <w:r w:rsidR="00702D93">
        <w:t xml:space="preserve"> </w:t>
      </w:r>
      <w:r w:rsidRPr="008D1CAA">
        <w:t>ищут</w:t>
      </w:r>
      <w:r w:rsidR="00702D93">
        <w:t xml:space="preserve"> </w:t>
      </w:r>
      <w:r w:rsidRPr="008D1CAA">
        <w:t>свою</w:t>
      </w:r>
      <w:r w:rsidR="00702D93">
        <w:t xml:space="preserve"> </w:t>
      </w:r>
      <w:r w:rsidRPr="008D1CAA">
        <w:t>национальную</w:t>
      </w:r>
      <w:r w:rsidR="00702D93">
        <w:t xml:space="preserve"> </w:t>
      </w:r>
      <w:r w:rsidRPr="008D1CAA">
        <w:t>выгоду.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им</w:t>
      </w:r>
      <w:r w:rsidR="00702D93">
        <w:t xml:space="preserve"> </w:t>
      </w:r>
      <w:r w:rsidRPr="008D1CAA">
        <w:t>выгодно,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осуществлялся</w:t>
      </w:r>
      <w:r w:rsidR="00702D93">
        <w:t xml:space="preserve"> </w:t>
      </w:r>
      <w:r w:rsidRPr="008D1CAA">
        <w:t>некий</w:t>
      </w:r>
      <w:r w:rsidR="00702D93">
        <w:t xml:space="preserve"> </w:t>
      </w:r>
      <w:r w:rsidRPr="008D1CAA">
        <w:t>баланс</w:t>
      </w:r>
      <w:r w:rsidR="00702D93">
        <w:t xml:space="preserve"> </w:t>
      </w:r>
      <w:r w:rsidRPr="008D1CAA">
        <w:t>между</w:t>
      </w:r>
      <w:r w:rsidR="00702D93">
        <w:t xml:space="preserve"> </w:t>
      </w:r>
      <w:r w:rsidR="0001078E">
        <w:t>З</w:t>
      </w:r>
      <w:r w:rsidRPr="008D1CAA">
        <w:t>ападом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нами,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формуле</w:t>
      </w:r>
      <w:r w:rsidR="00702D93">
        <w:t xml:space="preserve"> </w:t>
      </w:r>
      <w:r w:rsidRPr="008D1CAA">
        <w:t>баланса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существуют.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им</w:t>
      </w:r>
      <w:r w:rsidR="00702D93">
        <w:t xml:space="preserve"> </w:t>
      </w:r>
      <w:r w:rsidRPr="005A6526">
        <w:rPr>
          <w:rStyle w:val="--"/>
        </w:rPr>
        <w:t>выгодно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получить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8D1CAA">
        <w:t>от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что-нибудь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меньшим</w:t>
      </w:r>
      <w:r w:rsidR="00702D93">
        <w:t xml:space="preserve"> </w:t>
      </w:r>
      <w:r w:rsidRPr="008D1CAA">
        <w:t>ценам</w:t>
      </w:r>
      <w:r w:rsidR="0001078E">
        <w:t>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получают,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им</w:t>
      </w:r>
      <w:r w:rsidR="00702D93">
        <w:t xml:space="preserve"> </w:t>
      </w:r>
      <w:r w:rsidRPr="008D1CAA">
        <w:t>выгодно</w:t>
      </w:r>
      <w:r w:rsidR="00702D93">
        <w:t xml:space="preserve"> </w:t>
      </w:r>
      <w:r w:rsidRPr="008D1CAA">
        <w:t>поставить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самое</w:t>
      </w:r>
      <w:r w:rsidR="00702D93" w:rsidRPr="005A6526">
        <w:rPr>
          <w:rStyle w:val="--0"/>
        </w:rPr>
        <w:t xml:space="preserve"> </w:t>
      </w:r>
      <w:r w:rsidRPr="005A6526">
        <w:rPr>
          <w:rStyle w:val="--0"/>
        </w:rPr>
        <w:t>лучшее</w:t>
      </w:r>
      <w:r w:rsidRPr="008D1CAA">
        <w:t>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«съедим»,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будут</w:t>
      </w:r>
      <w:r w:rsidR="00702D93">
        <w:t xml:space="preserve"> </w:t>
      </w:r>
      <w:r w:rsidRPr="008D1CAA">
        <w:t>поставлять.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выжидают,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бы</w:t>
      </w:r>
      <w:r w:rsidR="00702D93">
        <w:t xml:space="preserve"> </w:t>
      </w:r>
      <w:r w:rsidRPr="008D1CAA">
        <w:t>обнаружили,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оказались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острие</w:t>
      </w:r>
      <w:r w:rsidR="00702D93">
        <w:t xml:space="preserve"> </w:t>
      </w:r>
      <w:r w:rsidRPr="008D1CAA">
        <w:t>этого</w:t>
      </w:r>
      <w:r w:rsidR="00702D93">
        <w:t xml:space="preserve"> </w:t>
      </w:r>
      <w:r w:rsidRPr="008D1CAA">
        <w:t>противостояния,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аплодируют</w:t>
      </w:r>
      <w:r w:rsidR="00702D93">
        <w:t xml:space="preserve"> </w:t>
      </w:r>
      <w:r w:rsidRPr="008D1CAA">
        <w:t>этому</w:t>
      </w:r>
      <w:r w:rsidR="00702D93">
        <w:t xml:space="preserve"> </w:t>
      </w:r>
      <w:r w:rsidRPr="008D1CAA">
        <w:t>противостоянию.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внутри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симпатизируют,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хотят</w:t>
      </w:r>
      <w:r w:rsidR="00702D93">
        <w:t xml:space="preserve"> </w:t>
      </w:r>
      <w:r w:rsidRPr="008D1CAA">
        <w:t>совсем</w:t>
      </w:r>
      <w:r w:rsidR="00702D93">
        <w:t xml:space="preserve"> </w:t>
      </w:r>
      <w:r w:rsidRPr="008D1CAA">
        <w:t>переходить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сторону</w:t>
      </w:r>
      <w:r w:rsidR="00702D93">
        <w:t xml:space="preserve"> </w:t>
      </w:r>
      <w:r w:rsidRPr="008D1CAA">
        <w:t>Запада,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хотят</w:t>
      </w:r>
      <w:r w:rsidR="00702D93">
        <w:t xml:space="preserve"> </w:t>
      </w:r>
      <w:r w:rsidRPr="008D1CAA">
        <w:t>сосать</w:t>
      </w:r>
      <w:r w:rsidR="00702D93">
        <w:t xml:space="preserve"> </w:t>
      </w:r>
      <w:r w:rsidRPr="008D1CAA">
        <w:t>двух</w:t>
      </w:r>
      <w:r w:rsidR="00702D93">
        <w:t xml:space="preserve"> </w:t>
      </w:r>
      <w:r w:rsidRPr="008D1CAA">
        <w:t>маток.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будут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делать.</w:t>
      </w:r>
      <w:r w:rsidR="00702D93">
        <w:t xml:space="preserve"> </w:t>
      </w:r>
      <w:r w:rsidRPr="008D1CAA">
        <w:t>Значит</w:t>
      </w:r>
      <w:r>
        <w:t>,</w:t>
      </w:r>
      <w:r w:rsidR="00702D93">
        <w:t xml:space="preserve"> </w:t>
      </w:r>
      <w:r w:rsidRPr="008D1CAA">
        <w:t>всё-таки</w:t>
      </w:r>
      <w:r w:rsidR="00702D93">
        <w:t xml:space="preserve"> </w:t>
      </w:r>
      <w:r w:rsidRPr="008D1CAA">
        <w:t>речь</w:t>
      </w:r>
      <w:r w:rsidR="00702D93">
        <w:t xml:space="preserve"> </w:t>
      </w:r>
      <w:r w:rsidRPr="008D1CAA">
        <w:t>идёт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противостоять</w:t>
      </w:r>
      <w:r w:rsidR="00702D93">
        <w:t xml:space="preserve"> </w:t>
      </w:r>
      <w:r w:rsidRPr="008D1CAA">
        <w:t>этому</w:t>
      </w:r>
      <w:r w:rsidR="00702D93">
        <w:t xml:space="preserve"> </w:t>
      </w:r>
      <w:r w:rsidR="0001078E">
        <w:t>З</w:t>
      </w:r>
      <w:r w:rsidRPr="008D1CAA">
        <w:t>ападу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небольшой</w:t>
      </w:r>
      <w:r w:rsidR="00702D93">
        <w:t xml:space="preserve"> </w:t>
      </w:r>
      <w:r w:rsidRPr="008D1CAA">
        <w:t>численностью</w:t>
      </w:r>
      <w:r w:rsidR="00702D93">
        <w:t xml:space="preserve"> </w:t>
      </w:r>
      <w:r w:rsidRPr="008D1CAA">
        <w:t>населения,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такой</w:t>
      </w:r>
      <w:r w:rsidR="00702D93">
        <w:t xml:space="preserve"> </w:t>
      </w:r>
      <w:r w:rsidRPr="008D1CAA">
        <w:t>неухоженной</w:t>
      </w:r>
      <w:r w:rsidR="00702D93">
        <w:t xml:space="preserve"> </w:t>
      </w:r>
      <w:r w:rsidRPr="008D1CAA">
        <w:t>страной,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огромным</w:t>
      </w:r>
      <w:r w:rsidR="00702D93">
        <w:t xml:space="preserve"> </w:t>
      </w:r>
      <w:r w:rsidRPr="008D1CAA">
        <w:t>количеством</w:t>
      </w:r>
      <w:r w:rsidR="00702D93">
        <w:t xml:space="preserve"> </w:t>
      </w:r>
      <w:r w:rsidRPr="008D1CAA">
        <w:t>проблем,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мало</w:t>
      </w:r>
      <w:r w:rsidR="00702D93">
        <w:t xml:space="preserve"> </w:t>
      </w:r>
      <w:r w:rsidR="005A6526" w:rsidRPr="008D1CAA">
        <w:t>заселёнными</w:t>
      </w:r>
      <w:r w:rsidR="00702D93">
        <w:t xml:space="preserve"> </w:t>
      </w:r>
      <w:r w:rsidRPr="008D1CAA">
        <w:t>территориями,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вот</w:t>
      </w:r>
      <w:r w:rsidR="00702D93">
        <w:t xml:space="preserve"> </w:t>
      </w:r>
      <w:r w:rsidRPr="008D1CAA">
        <w:t>этими</w:t>
      </w:r>
      <w:r w:rsidR="00702D93">
        <w:t xml:space="preserve"> </w:t>
      </w:r>
      <w:proofErr w:type="spellStart"/>
      <w:r w:rsidRPr="008D1CAA">
        <w:t>отсекновениями</w:t>
      </w:r>
      <w:proofErr w:type="spellEnd"/>
      <w:r w:rsidRPr="008D1CAA">
        <w:t>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проведены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течение</w:t>
      </w:r>
      <w:r w:rsidR="00702D93">
        <w:t xml:space="preserve"> </w:t>
      </w:r>
      <w:r w:rsidRPr="008D1CAA">
        <w:t>30</w:t>
      </w:r>
      <w:r w:rsidR="00702D93">
        <w:t xml:space="preserve"> </w:t>
      </w:r>
      <w:r w:rsidRPr="008D1CAA">
        <w:t>лет.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тут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советский</w:t>
      </w:r>
      <w:r w:rsidR="00702D93">
        <w:t xml:space="preserve"> </w:t>
      </w:r>
      <w:r w:rsidRPr="008D1CAA">
        <w:t>опыт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является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тем,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использовать?</w:t>
      </w:r>
      <w:r w:rsidR="00702D93">
        <w:t xml:space="preserve"> </w:t>
      </w:r>
      <w:r w:rsidRPr="008D1CAA">
        <w:rPr>
          <w:b/>
          <w:bCs/>
          <w:i/>
          <w:iCs/>
        </w:rPr>
        <w:t>Но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мы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знаем,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что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наша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так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называемая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элит</w:t>
      </w:r>
      <w:r w:rsidR="005A6526"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все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эти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30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лет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стояла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двери</w:t>
      </w:r>
      <w:r w:rsidRPr="008D1CAA">
        <w:t>.</w:t>
      </w:r>
      <w:r w:rsidR="00702D93">
        <w:t xml:space="preserve"> </w:t>
      </w:r>
      <w:r w:rsidRPr="008D1CAA">
        <w:t>Пока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(понимая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понимая)</w:t>
      </w:r>
      <w:r w:rsidR="00702D93">
        <w:t xml:space="preserve"> </w:t>
      </w:r>
      <w:r w:rsidRPr="008D1CAA">
        <w:t>стояли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двери,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поняли,</w:t>
      </w:r>
      <w:r w:rsidR="00702D93">
        <w:t xml:space="preserve"> </w:t>
      </w:r>
      <w:r w:rsidRPr="005A6526">
        <w:rPr>
          <w:rStyle w:val="--0"/>
        </w:rPr>
        <w:t>что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"/>
        </w:rPr>
        <w:t>именно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произошло</w:t>
      </w:r>
      <w:r w:rsidR="005A6526" w:rsidRPr="005A6526">
        <w:t>,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изменилось</w:t>
      </w:r>
      <w:r w:rsidR="00702D93">
        <w:t xml:space="preserve"> </w:t>
      </w:r>
      <w:r w:rsidRPr="008D1CAA">
        <w:t>наше</w:t>
      </w:r>
      <w:r w:rsidR="00702D93">
        <w:t xml:space="preserve"> </w:t>
      </w:r>
      <w:r w:rsidRPr="008D1CAA">
        <w:t>общество,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какие</w:t>
      </w:r>
      <w:r w:rsidR="00702D93">
        <w:t xml:space="preserve"> </w:t>
      </w:r>
      <w:r w:rsidRPr="008D1CAA">
        <w:t>тяжкие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пустилось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сколько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создано</w:t>
      </w:r>
      <w:r w:rsidR="00702D93">
        <w:t xml:space="preserve"> </w:t>
      </w:r>
      <w:r w:rsidRPr="008D1CAA">
        <w:t>«великолепных</w:t>
      </w:r>
      <w:r w:rsidR="00702D93">
        <w:t xml:space="preserve"> </w:t>
      </w:r>
      <w:r w:rsidRPr="008D1CAA">
        <w:t>институтов»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этого</w:t>
      </w:r>
      <w:r w:rsidR="00702D93">
        <w:t xml:space="preserve"> </w:t>
      </w:r>
      <w:r w:rsidRPr="008D1CAA">
        <w:t>вхождения</w:t>
      </w:r>
      <w:r>
        <w:t>!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ВТО,</w:t>
      </w:r>
      <w:r w:rsidR="00702D93">
        <w:t xml:space="preserve"> </w:t>
      </w:r>
      <w:r w:rsidRPr="008D1CAA">
        <w:t>Всемирная</w:t>
      </w:r>
      <w:r w:rsidR="00702D93">
        <w:t xml:space="preserve"> </w:t>
      </w:r>
      <w:r w:rsidRPr="008D1CAA">
        <w:t>организация</w:t>
      </w:r>
      <w:r w:rsidR="00702D93">
        <w:t xml:space="preserve"> </w:t>
      </w:r>
      <w:r w:rsidRPr="008D1CAA">
        <w:t>здравоохранения,</w:t>
      </w:r>
      <w:r w:rsidR="00702D93">
        <w:t xml:space="preserve"> </w:t>
      </w:r>
      <w:r w:rsidRPr="008D1CAA">
        <w:t>Болонская</w:t>
      </w:r>
      <w:r w:rsidR="00702D93">
        <w:t xml:space="preserve"> </w:t>
      </w:r>
      <w:r w:rsidRPr="008D1CAA">
        <w:t>система</w:t>
      </w:r>
      <w:r w:rsidR="00702D93">
        <w:t xml:space="preserve"> </w:t>
      </w:r>
      <w:r w:rsidRPr="008D1CAA">
        <w:t>образования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далее</w:t>
      </w:r>
      <w:r w:rsidR="005A6526"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тому</w:t>
      </w:r>
      <w:r w:rsidR="00702D93">
        <w:t xml:space="preserve"> </w:t>
      </w:r>
      <w:r w:rsidRPr="008D1CAA">
        <w:t>подобное.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понимаем,</w:t>
      </w:r>
      <w:r w:rsidR="00702D93">
        <w:t xml:space="preserve"> </w:t>
      </w:r>
      <w:r w:rsidRPr="008D1CAA">
        <w:t>какая</w:t>
      </w:r>
      <w:r w:rsidR="00702D93">
        <w:t xml:space="preserve"> </w:t>
      </w:r>
      <w:r w:rsidRPr="008D1CAA">
        <w:t>элита</w:t>
      </w:r>
      <w:r w:rsidR="00702D93">
        <w:t xml:space="preserve"> </w:t>
      </w:r>
      <w:r w:rsidRPr="008D1CAA">
        <w:t>сформировалась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30-40</w:t>
      </w:r>
      <w:r w:rsidR="00702D93">
        <w:t xml:space="preserve"> </w:t>
      </w:r>
      <w:r w:rsidRPr="008D1CAA">
        <w:t>лет.</w:t>
      </w:r>
      <w:r w:rsidR="00702D93">
        <w:t xml:space="preserve"> </w:t>
      </w:r>
      <w:r w:rsidRPr="008D1CAA">
        <w:t>Мне,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многим,</w:t>
      </w:r>
      <w:r w:rsidR="00702D93">
        <w:t xml:space="preserve"> </w:t>
      </w:r>
      <w:r w:rsidRPr="008D1CAA">
        <w:t>претит</w:t>
      </w:r>
      <w:r w:rsidR="00702D93">
        <w:t xml:space="preserve"> </w:t>
      </w:r>
      <w:r w:rsidRPr="008D1CAA">
        <w:t>слово</w:t>
      </w:r>
      <w:r w:rsidR="00702D93">
        <w:t xml:space="preserve"> </w:t>
      </w:r>
      <w:r w:rsidRPr="008D1CAA">
        <w:t>элита.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элита</w:t>
      </w:r>
      <w:r w:rsidR="00702D93">
        <w:t xml:space="preserve"> </w:t>
      </w:r>
      <w:r w:rsidRPr="008D1CAA">
        <w:t>—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правящий</w:t>
      </w:r>
      <w:r w:rsidR="00702D93">
        <w:t xml:space="preserve"> </w:t>
      </w:r>
      <w:r w:rsidRPr="008D1CAA">
        <w:t>класс,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шею</w:t>
      </w:r>
      <w:r w:rsidR="00702D93">
        <w:t xml:space="preserve"> </w:t>
      </w:r>
      <w:r w:rsidRPr="008D1CAA">
        <w:t>себе</w:t>
      </w:r>
      <w:r w:rsidR="00702D93">
        <w:t xml:space="preserve"> </w:t>
      </w:r>
      <w:r>
        <w:t>мы</w:t>
      </w:r>
      <w:r w:rsidR="00702D93">
        <w:t xml:space="preserve"> </w:t>
      </w:r>
      <w:r w:rsidRPr="008D1CAA">
        <w:t>посадили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сами.</w:t>
      </w:r>
      <w:r w:rsidR="00702D93">
        <w:t xml:space="preserve"> </w:t>
      </w:r>
      <w:r w:rsidRPr="008D1CAA">
        <w:t>Правда,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="005A6526">
        <w:rPr>
          <w:noProof/>
        </w:rPr>
        <w:drawing>
          <wp:anchor distT="0" distB="0" distL="114300" distR="114300" simplePos="0" relativeHeight="251660288" behindDoc="1" locked="0" layoutInCell="1" allowOverlap="1" wp14:anchorId="395410AA" wp14:editId="6417472C">
            <wp:simplePos x="0" y="0"/>
            <wp:positionH relativeFrom="column">
              <wp:posOffset>3643931</wp:posOffset>
            </wp:positionH>
            <wp:positionV relativeFrom="paragraph">
              <wp:posOffset>4279878</wp:posOffset>
            </wp:positionV>
            <wp:extent cx="2955925" cy="2292350"/>
            <wp:effectExtent l="19050" t="0" r="0" b="0"/>
            <wp:wrapTight wrapText="bothSides">
              <wp:wrapPolygon edited="0">
                <wp:start x="-139" y="0"/>
                <wp:lineTo x="-139" y="21361"/>
                <wp:lineTo x="21577" y="21361"/>
                <wp:lineTo x="21577" y="0"/>
                <wp:lineTo x="-139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92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1CAA">
        <w:t>точнее,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проистекающих</w:t>
      </w:r>
      <w:r w:rsidR="00702D93">
        <w:t xml:space="preserve"> </w:t>
      </w:r>
      <w:r w:rsidRPr="008D1CAA">
        <w:t>процессов</w:t>
      </w:r>
      <w:r w:rsidR="00702D93">
        <w:t xml:space="preserve"> </w:t>
      </w:r>
      <w:r w:rsidRPr="008D1CAA">
        <w:t>Старой</w:t>
      </w:r>
      <w:r w:rsidR="00702D93">
        <w:t xml:space="preserve"> </w:t>
      </w:r>
      <w:r w:rsidRPr="008D1CAA">
        <w:t>системы</w:t>
      </w:r>
      <w:r w:rsidR="00702D93">
        <w:t xml:space="preserve"> </w:t>
      </w:r>
      <w:r w:rsidRPr="008D1CAA">
        <w:t>управления,</w:t>
      </w:r>
      <w:r w:rsidR="00702D93">
        <w:t xml:space="preserve"> </w:t>
      </w:r>
      <w:r w:rsidRPr="008D1CAA">
        <w:t>при</w:t>
      </w:r>
      <w:r w:rsidR="00702D93">
        <w:t xml:space="preserve"> </w:t>
      </w:r>
      <w:r w:rsidRPr="008D1CAA">
        <w:t>создании</w:t>
      </w:r>
      <w:r w:rsidR="00702D93">
        <w:t xml:space="preserve"> </w:t>
      </w:r>
      <w:r w:rsidRPr="008D1CAA">
        <w:t>«золотого</w:t>
      </w:r>
      <w:r w:rsidR="00702D93">
        <w:t xml:space="preserve"> </w:t>
      </w:r>
      <w:r w:rsidRPr="008D1CAA">
        <w:t>миллиарда»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«золотого</w:t>
      </w:r>
      <w:r w:rsidR="00702D93">
        <w:t xml:space="preserve"> </w:t>
      </w:r>
      <w:r w:rsidRPr="008D1CAA">
        <w:t>миллиона»,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состоялось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состоится</w:t>
      </w:r>
      <w:r w:rsidR="00702D93">
        <w:t xml:space="preserve"> </w:t>
      </w:r>
      <w:r>
        <w:t>уже</w:t>
      </w:r>
      <w:r w:rsidR="00702D93">
        <w:t xml:space="preserve"> </w:t>
      </w:r>
      <w:r>
        <w:t>никогда.</w:t>
      </w:r>
      <w:r w:rsidR="00702D93">
        <w:t xml:space="preserve"> </w:t>
      </w:r>
      <w:r>
        <w:t>Но</w:t>
      </w:r>
      <w:r w:rsidR="00702D93">
        <w:t xml:space="preserve"> </w:t>
      </w:r>
      <w:proofErr w:type="spellStart"/>
      <w:r>
        <w:t>автомоторность</w:t>
      </w:r>
      <w:proofErr w:type="spellEnd"/>
      <w:r>
        <w:t>-</w:t>
      </w:r>
      <w:r w:rsidRPr="008D1CAA">
        <w:t>то</w:t>
      </w:r>
      <w:r w:rsidR="00702D93">
        <w:t xml:space="preserve"> </w:t>
      </w:r>
      <w:r w:rsidRPr="008D1CAA">
        <w:t>осталась</w:t>
      </w:r>
      <w:r w:rsidR="0001078E">
        <w:t>!</w:t>
      </w:r>
      <w:r w:rsidR="00702D93">
        <w:t xml:space="preserve"> </w:t>
      </w:r>
      <w:r w:rsidRPr="008D1CAA">
        <w:t>Обращаю</w:t>
      </w:r>
      <w:r w:rsidR="00702D93">
        <w:t xml:space="preserve"> </w:t>
      </w:r>
      <w:r w:rsidRPr="008D1CAA">
        <w:t>внимание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содержательную,</w:t>
      </w:r>
      <w:r w:rsidR="00702D93">
        <w:t xml:space="preserve"> </w:t>
      </w:r>
      <w:r w:rsidRPr="008D1CAA">
        <w:t>представительскую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lastRenderedPageBreak/>
        <w:t>позиционную</w:t>
      </w:r>
      <w:r w:rsidR="00702D93">
        <w:t xml:space="preserve"> </w:t>
      </w:r>
      <w:r w:rsidRPr="008D1CAA">
        <w:t>суть</w:t>
      </w:r>
      <w:r w:rsidR="00702D93">
        <w:t xml:space="preserve"> </w:t>
      </w:r>
      <w:r w:rsidRPr="008D1CAA">
        <w:t>современного</w:t>
      </w:r>
      <w:r w:rsidR="00702D93">
        <w:t xml:space="preserve"> </w:t>
      </w:r>
      <w:r w:rsidRPr="008D1CAA">
        <w:t>«ассортимента»</w:t>
      </w:r>
      <w:r w:rsidR="00702D93">
        <w:t xml:space="preserve"> </w:t>
      </w:r>
      <w:r w:rsidRPr="008D1CAA">
        <w:t>элиты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обрядивших</w:t>
      </w:r>
      <w:r w:rsidR="00702D93">
        <w:t xml:space="preserve"> </w:t>
      </w:r>
      <w:r w:rsidRPr="008D1CAA">
        <w:t>через</w:t>
      </w:r>
      <w:r w:rsidR="00702D93">
        <w:t xml:space="preserve"> </w:t>
      </w:r>
      <w:r w:rsidRPr="008D1CAA">
        <w:t>своё</w:t>
      </w:r>
      <w:r w:rsidR="00702D93">
        <w:t xml:space="preserve"> </w:t>
      </w:r>
      <w:r w:rsidRPr="008D1CAA">
        <w:t>формализовано-трибунное</w:t>
      </w:r>
      <w:r w:rsidR="00702D93">
        <w:t xml:space="preserve"> </w:t>
      </w:r>
      <w:r w:rsidRPr="008D1CAA">
        <w:t>обличие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охвативших</w:t>
      </w:r>
      <w:r w:rsidR="00702D93">
        <w:t xml:space="preserve"> </w:t>
      </w:r>
      <w:r w:rsidRPr="008D1CAA">
        <w:t>фронтом</w:t>
      </w:r>
      <w:r w:rsidR="00702D93">
        <w:t xml:space="preserve"> </w:t>
      </w:r>
      <w:r w:rsidRPr="008D1CAA">
        <w:t>своего</w:t>
      </w:r>
      <w:r w:rsidR="00702D93">
        <w:t xml:space="preserve"> </w:t>
      </w:r>
      <w:r w:rsidRPr="008D1CAA">
        <w:t>целевого</w:t>
      </w:r>
      <w:r w:rsidR="00702D93">
        <w:t xml:space="preserve"> </w:t>
      </w:r>
      <w:r w:rsidRPr="008D1CAA">
        <w:t>«либерально-демократического»</w:t>
      </w:r>
      <w:r w:rsidR="00702D93">
        <w:t xml:space="preserve"> </w:t>
      </w:r>
      <w:r w:rsidRPr="008D1CAA">
        <w:t>устремления</w:t>
      </w:r>
      <w:r w:rsidR="00702D93">
        <w:t xml:space="preserve"> </w:t>
      </w:r>
      <w:r w:rsidRPr="008D1CAA">
        <w:t>«весь</w:t>
      </w:r>
      <w:r w:rsidR="00702D93">
        <w:t xml:space="preserve"> </w:t>
      </w:r>
      <w:r w:rsidRPr="008D1CAA">
        <w:t>спектр</w:t>
      </w:r>
      <w:r w:rsidR="00702D93">
        <w:t xml:space="preserve"> </w:t>
      </w:r>
      <w:r w:rsidRPr="008D1CAA">
        <w:t>интересов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чаяний</w:t>
      </w:r>
      <w:r w:rsidR="00702D93">
        <w:t xml:space="preserve"> </w:t>
      </w:r>
      <w:r w:rsidRPr="008D1CAA">
        <w:t>свободного</w:t>
      </w:r>
      <w:r w:rsidR="00702D93">
        <w:t xml:space="preserve"> </w:t>
      </w:r>
      <w:r w:rsidRPr="008D1CAA">
        <w:t>(от</w:t>
      </w:r>
      <w:r w:rsidR="00702D93">
        <w:t xml:space="preserve"> </w:t>
      </w:r>
      <w:r w:rsidRPr="008D1CAA">
        <w:t>создаваемых</w:t>
      </w:r>
      <w:r w:rsidR="00702D93">
        <w:t xml:space="preserve"> </w:t>
      </w:r>
      <w:r w:rsidRPr="008D1CAA">
        <w:t>ими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ценностей)</w:t>
      </w:r>
      <w:r w:rsidR="00702D93">
        <w:t xml:space="preserve"> </w:t>
      </w:r>
      <w:r w:rsidRPr="008D1CAA">
        <w:t>народа</w:t>
      </w:r>
      <w:r w:rsidR="00702D93">
        <w:t xml:space="preserve"> </w:t>
      </w:r>
      <w:r w:rsidRPr="008D1CAA">
        <w:t>всей</w:t>
      </w:r>
      <w:r w:rsidR="00702D93">
        <w:t xml:space="preserve"> </w:t>
      </w:r>
      <w:r w:rsidRPr="008D1CAA">
        <w:t>страны.</w:t>
      </w:r>
      <w:r w:rsidR="00702D93">
        <w:t xml:space="preserve"> </w:t>
      </w:r>
      <w:r w:rsidRPr="008D1CAA">
        <w:t>Следует</w:t>
      </w:r>
      <w:r w:rsidR="00702D93">
        <w:t xml:space="preserve"> </w:t>
      </w:r>
      <w:r w:rsidRPr="008D1CAA">
        <w:t>задаться</w:t>
      </w:r>
      <w:r w:rsidR="00702D93">
        <w:t xml:space="preserve"> </w:t>
      </w:r>
      <w:r w:rsidRPr="005A6526">
        <w:rPr>
          <w:rStyle w:val="--"/>
        </w:rPr>
        <w:t>не</w:t>
      </w:r>
      <w:r w:rsidRPr="005A6526">
        <w:rPr>
          <w:rStyle w:val="--0"/>
        </w:rPr>
        <w:t>стандартным</w:t>
      </w:r>
      <w:r w:rsidR="00702D93">
        <w:t xml:space="preserve"> </w:t>
      </w:r>
      <w:r w:rsidRPr="008D1CAA">
        <w:t>вопросом:</w:t>
      </w:r>
      <w:r w:rsidR="00702D93">
        <w:t xml:space="preserve"> </w:t>
      </w:r>
      <w:r w:rsidRPr="008D1CAA">
        <w:t>являются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вообще</w:t>
      </w:r>
      <w:r w:rsidR="00702D93">
        <w:t xml:space="preserve"> </w:t>
      </w:r>
      <w:r w:rsidRPr="008D1CAA">
        <w:t>легитимными</w:t>
      </w:r>
      <w:r w:rsidR="00702D93">
        <w:t xml:space="preserve"> </w:t>
      </w:r>
      <w:r w:rsidRPr="008D1CAA">
        <w:t>реальными</w:t>
      </w:r>
      <w:r w:rsidR="00702D93">
        <w:t xml:space="preserve"> </w:t>
      </w:r>
      <w:r w:rsidRPr="008D1CAA">
        <w:t>делегированными</w:t>
      </w:r>
      <w:r w:rsidR="00702D93">
        <w:t xml:space="preserve"> </w:t>
      </w:r>
      <w:r w:rsidRPr="008D1CAA">
        <w:t>представителями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лица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униженного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социально</w:t>
      </w:r>
      <w:r w:rsidR="00702D93">
        <w:t xml:space="preserve"> </w:t>
      </w:r>
      <w:r w:rsidR="005A6526" w:rsidRPr="008D1CAA">
        <w:t>ущемлённого</w:t>
      </w:r>
      <w:r w:rsidR="00702D93">
        <w:t xml:space="preserve"> </w:t>
      </w:r>
      <w:r w:rsidRPr="008D1CAA">
        <w:t>преобладающего</w:t>
      </w:r>
      <w:r w:rsidR="00702D93">
        <w:t xml:space="preserve"> </w:t>
      </w:r>
      <w:r w:rsidRPr="008D1CAA">
        <w:t>большинства?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являются</w:t>
      </w:r>
      <w:r w:rsidR="00702D93">
        <w:t xml:space="preserve"> </w:t>
      </w:r>
      <w:r w:rsidRPr="008D1CAA">
        <w:t>ли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5A6526">
        <w:rPr>
          <w:rStyle w:val="--"/>
        </w:rPr>
        <w:t>сокрытым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стимулятором</w:t>
      </w:r>
      <w:r w:rsidR="00702D93">
        <w:t xml:space="preserve"> </w:t>
      </w:r>
      <w:r w:rsidRPr="008D1CAA">
        <w:t>нарастающего</w:t>
      </w:r>
      <w:r w:rsidR="00702D93">
        <w:t xml:space="preserve"> </w:t>
      </w:r>
      <w:r w:rsidRPr="008D1CAA">
        <w:t>насилия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паразитизма,</w:t>
      </w:r>
      <w:r w:rsidR="00702D93">
        <w:t xml:space="preserve"> </w:t>
      </w:r>
      <w:r w:rsidRPr="008D1CAA">
        <w:t>сдерживающим</w:t>
      </w:r>
      <w:r w:rsidR="00702D93">
        <w:t xml:space="preserve"> </w:t>
      </w:r>
      <w:r w:rsidRPr="008D1CAA">
        <w:t>фактором</w:t>
      </w:r>
      <w:r w:rsidR="00702D93">
        <w:t xml:space="preserve"> </w:t>
      </w:r>
      <w:r w:rsidRPr="008D1CAA">
        <w:t>автомоторного</w:t>
      </w:r>
      <w:r w:rsidR="00702D93">
        <w:t xml:space="preserve"> </w:t>
      </w:r>
      <w:r w:rsidRPr="008D1CAA">
        <w:t>удержания</w:t>
      </w:r>
      <w:r w:rsidR="00702D93">
        <w:t xml:space="preserve"> </w:t>
      </w:r>
      <w:r w:rsidRPr="008D1CAA">
        <w:t>иллюзии</w:t>
      </w:r>
      <w:r w:rsidR="00702D93">
        <w:t xml:space="preserve"> </w:t>
      </w:r>
      <w:r w:rsidRPr="008D1CAA">
        <w:t>англо-американо-европейского</w:t>
      </w:r>
      <w:r w:rsidR="00702D93">
        <w:t xml:space="preserve"> </w:t>
      </w:r>
      <w:r w:rsidRPr="008D1CAA">
        <w:t>цивилизационного</w:t>
      </w:r>
      <w:r w:rsidR="00702D93">
        <w:t xml:space="preserve"> </w:t>
      </w:r>
      <w:r w:rsidRPr="008D1CAA">
        <w:t>превосходства</w:t>
      </w:r>
      <w:r w:rsidR="00702D93">
        <w:t xml:space="preserve"> </w:t>
      </w:r>
      <w:r w:rsidRPr="008D1CAA">
        <w:t>относительно</w:t>
      </w:r>
      <w:r w:rsidR="00702D93">
        <w:t xml:space="preserve"> </w:t>
      </w:r>
      <w:r w:rsidRPr="008D1CAA">
        <w:t>России?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ракурса</w:t>
      </w:r>
      <w:r w:rsidR="00702D93">
        <w:t xml:space="preserve"> </w:t>
      </w:r>
      <w:r w:rsidRPr="008D1CAA">
        <w:t>такового</w:t>
      </w:r>
      <w:r w:rsidR="00702D93">
        <w:t xml:space="preserve"> </w:t>
      </w:r>
      <w:r w:rsidRPr="008D1CAA">
        <w:t>справедливого</w:t>
      </w:r>
      <w:r w:rsidR="00702D93">
        <w:t xml:space="preserve"> </w:t>
      </w:r>
      <w:r w:rsidRPr="008D1CAA">
        <w:t>вопроса</w:t>
      </w:r>
      <w:r w:rsidR="00702D93">
        <w:t xml:space="preserve"> </w:t>
      </w:r>
      <w:r w:rsidRPr="008D1CAA">
        <w:t>целесообразно</w:t>
      </w:r>
      <w:r w:rsidR="00702D93">
        <w:t xml:space="preserve"> </w:t>
      </w:r>
      <w:r w:rsidRPr="008D1CAA">
        <w:t>рассмотреть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происходящее.</w:t>
      </w:r>
      <w:r w:rsidR="00702D93">
        <w:t xml:space="preserve"> </w:t>
      </w:r>
      <w:r w:rsidRPr="008D1CAA">
        <w:t>Эта</w:t>
      </w:r>
      <w:r w:rsidR="00702D93">
        <w:t xml:space="preserve"> </w:t>
      </w:r>
      <w:r w:rsidRPr="008D1CAA">
        <w:t>элита</w:t>
      </w:r>
      <w:r w:rsidR="00702D93">
        <w:t xml:space="preserve"> </w:t>
      </w:r>
      <w:r w:rsidRPr="008D1CAA">
        <w:t>сформировалась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основе</w:t>
      </w:r>
      <w:r w:rsidR="00702D93">
        <w:t xml:space="preserve"> </w:t>
      </w:r>
      <w:r w:rsidRPr="008D1CAA">
        <w:t>явления,</w:t>
      </w:r>
      <w:r w:rsidR="00702D93">
        <w:t xml:space="preserve"> </w:t>
      </w:r>
      <w:r w:rsidRPr="008D1CAA">
        <w:rPr>
          <w:b/>
          <w:bCs/>
          <w:i/>
          <w:iCs/>
        </w:rPr>
        <w:t>которое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называется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антисоветский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консенсус</w:t>
      </w:r>
      <w:r w:rsidRPr="008D1CAA">
        <w:t>.</w:t>
      </w:r>
      <w:r w:rsidR="00702D93">
        <w:t xml:space="preserve"> </w:t>
      </w:r>
      <w:r w:rsidRPr="008D1CAA">
        <w:t>Хочу</w:t>
      </w:r>
      <w:r w:rsidR="00702D93">
        <w:t xml:space="preserve"> </w:t>
      </w:r>
      <w:r w:rsidRPr="008D1CAA">
        <w:t>здесь</w:t>
      </w:r>
      <w:r w:rsidR="00702D93">
        <w:t xml:space="preserve"> </w:t>
      </w:r>
      <w:r w:rsidRPr="008D1CAA">
        <w:t>пояснить,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вне</w:t>
      </w:r>
      <w:r w:rsidR="00702D93">
        <w:t xml:space="preserve"> </w:t>
      </w:r>
      <w:r w:rsidRPr="008D1CAA">
        <w:t>рамок</w:t>
      </w:r>
      <w:r w:rsidR="00702D93">
        <w:t xml:space="preserve"> </w:t>
      </w:r>
      <w:r w:rsidRPr="008D1CAA">
        <w:t>стандартно</w:t>
      </w:r>
      <w:r w:rsidR="00702D93">
        <w:t xml:space="preserve"> </w:t>
      </w:r>
      <w:r w:rsidRPr="008D1CAA">
        <w:t>навязанного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мышления.</w:t>
      </w:r>
      <w:r w:rsidR="00702D93">
        <w:t xml:space="preserve"> </w:t>
      </w:r>
      <w:r w:rsidRPr="008D1CAA">
        <w:rPr>
          <w:rFonts w:eastAsia="Times New Roman"/>
        </w:rPr>
        <w:t>Упрощения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функций</w:t>
      </w:r>
      <w:r w:rsidR="00702D93">
        <w:rPr>
          <w:rFonts w:eastAsia="Times New Roman"/>
        </w:rPr>
        <w:t xml:space="preserve"> </w:t>
      </w:r>
      <w:r w:rsidR="005A6526">
        <w:rPr>
          <w:rFonts w:eastAsia="Times New Roman"/>
        </w:rPr>
        <w:t>М</w:t>
      </w:r>
      <w:r w:rsidRPr="008D1CAA">
        <w:rPr>
          <w:rFonts w:eastAsia="Times New Roman"/>
        </w:rPr>
        <w:t>озга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индивидов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4ХХ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генотипом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(«правящей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сегодня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элиты»),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точки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зрения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влияющего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значения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масштабах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всего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общества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полезности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от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самого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существования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рамках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происходящих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процессов,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произошли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вследствие</w:t>
      </w:r>
      <w:r w:rsidR="00702D93">
        <w:rPr>
          <w:rFonts w:eastAsia="Times New Roman"/>
        </w:rPr>
        <w:t xml:space="preserve"> </w:t>
      </w:r>
      <w:r w:rsidRPr="005A6526">
        <w:rPr>
          <w:rStyle w:val="--"/>
        </w:rPr>
        <w:t>принципиального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изменения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самой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сути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энергоинформационной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трансляции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стороны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воссоздающейся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новой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Системы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Управления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сопровождению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исполнительских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людей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вообще.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Это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системный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процесс.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Он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проистекает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независимо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от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воли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сознания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людей.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Происходит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совершенно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иная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ориентация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подготовке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исполнении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событий.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прежние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цели,</w:t>
      </w:r>
      <w:r w:rsidR="00702D93">
        <w:rPr>
          <w:rFonts w:eastAsia="Times New Roman"/>
        </w:rPr>
        <w:t xml:space="preserve"> </w:t>
      </w:r>
      <w:r w:rsidR="005A6526" w:rsidRPr="008D1CAA">
        <w:rPr>
          <w:rFonts w:eastAsia="Times New Roman"/>
        </w:rPr>
        <w:t>приёмы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способы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управление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ими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уже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становятся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атавизмом.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Сохранение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части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управляющего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энергоинформационного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сопровождения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для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связано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обеспечением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биологического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существования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сопровождения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связанных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разрушением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старой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Конструкции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ими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организованного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бытия.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Такое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упрощение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произошло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момента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«Окончательной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смены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Системной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власти».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Это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«упрощение»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нарастает,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что,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собственно,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наблюдается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сегодня.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логику,</w:t>
      </w:r>
      <w:r w:rsidR="00702D93">
        <w:t xml:space="preserve"> </w:t>
      </w:r>
      <w:r w:rsidRPr="008D1CAA">
        <w:t>подаваемую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«элитой»</w:t>
      </w:r>
      <w:r w:rsidR="0001078E">
        <w:t>,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обсуждаю</w:t>
      </w:r>
      <w:r w:rsidRPr="008D1CAA">
        <w:t>,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такова</w:t>
      </w:r>
      <w:r>
        <w:t>,</w:t>
      </w:r>
      <w:r w:rsidR="00702D93">
        <w:t xml:space="preserve"> </w:t>
      </w:r>
      <w:r w:rsidRPr="008D1CAA">
        <w:t>какова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есть,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пределах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логики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тех,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понимает</w:t>
      </w:r>
      <w:r w:rsidR="00702D93">
        <w:t xml:space="preserve"> </w:t>
      </w:r>
      <w:r w:rsidRPr="008D1CAA">
        <w:t>реалий,</w:t>
      </w:r>
      <w:r w:rsidR="00702D93">
        <w:t xml:space="preserve"> </w:t>
      </w:r>
      <w:r w:rsidRPr="008D1CAA">
        <w:t>гораздо</w:t>
      </w:r>
      <w:r w:rsidR="00702D93">
        <w:t xml:space="preserve"> </w:t>
      </w:r>
      <w:r w:rsidRPr="008D1CAA">
        <w:t>эффективнее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разумнее</w:t>
      </w:r>
      <w:r w:rsidR="00702D93">
        <w:t xml:space="preserve"> </w:t>
      </w:r>
      <w:r w:rsidRPr="008D1CAA">
        <w:t>говорить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Ленин</w:t>
      </w:r>
      <w:r w:rsidR="00702D93">
        <w:t xml:space="preserve"> </w:t>
      </w:r>
      <w:r w:rsidRPr="008D1CAA">
        <w:t>сделал</w:t>
      </w:r>
      <w:r w:rsidR="00702D93">
        <w:t xml:space="preserve"> </w:t>
      </w:r>
      <w:r w:rsidRPr="008D1CAA">
        <w:t>слишком</w:t>
      </w:r>
      <w:r w:rsidR="00702D93">
        <w:t xml:space="preserve"> </w:t>
      </w:r>
      <w:r w:rsidRPr="008D1CAA">
        <w:t>мощную</w:t>
      </w:r>
      <w:r w:rsidR="00702D93">
        <w:t xml:space="preserve"> </w:t>
      </w:r>
      <w:r w:rsidRPr="008D1CAA">
        <w:t>Украину,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продолжать</w:t>
      </w:r>
      <w:r w:rsidR="00702D93">
        <w:t xml:space="preserve"> </w:t>
      </w:r>
      <w:r w:rsidRPr="008D1CAA">
        <w:t>использовать</w:t>
      </w:r>
      <w:r w:rsidR="00702D93">
        <w:t xml:space="preserve"> </w:t>
      </w:r>
      <w:r w:rsidRPr="008D1CAA">
        <w:t>антисоветскую</w:t>
      </w:r>
      <w:r w:rsidR="00702D93">
        <w:t xml:space="preserve"> </w:t>
      </w:r>
      <w:r w:rsidRPr="008D1CAA">
        <w:t>лингвистику,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говорить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чём</w:t>
      </w:r>
      <w:r w:rsidR="00702D93">
        <w:t xml:space="preserve"> </w:t>
      </w:r>
      <w:r w:rsidRPr="008D1CAA">
        <w:t>действительно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них</w:t>
      </w:r>
      <w:r w:rsidR="00702D93">
        <w:t xml:space="preserve"> </w:t>
      </w:r>
      <w:r w:rsidRPr="008D1CAA">
        <w:t>единственное</w:t>
      </w:r>
      <w:r w:rsidR="00702D93">
        <w:t xml:space="preserve"> </w:t>
      </w:r>
      <w:r w:rsidRPr="008D1CAA">
        <w:t>идеологическое</w:t>
      </w:r>
      <w:r w:rsidR="00702D93">
        <w:t xml:space="preserve"> </w:t>
      </w:r>
      <w:r w:rsidRPr="008D1CAA">
        <w:t>мировоззренческое</w:t>
      </w:r>
      <w:r w:rsidR="00702D93">
        <w:t xml:space="preserve"> </w:t>
      </w:r>
      <w:r w:rsidRPr="008D1CAA">
        <w:t>нравственное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прочее</w:t>
      </w:r>
      <w:r w:rsidR="00702D93">
        <w:t xml:space="preserve"> </w:t>
      </w:r>
      <w:r w:rsidRPr="008D1CAA">
        <w:t>оправдание</w:t>
      </w:r>
      <w:r w:rsidR="00702D93">
        <w:t xml:space="preserve"> </w:t>
      </w:r>
      <w:r w:rsidRPr="008D1CAA">
        <w:t>произошедшего.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единственное</w:t>
      </w:r>
      <w:r w:rsidR="00702D93">
        <w:t xml:space="preserve"> </w:t>
      </w:r>
      <w:r w:rsidRPr="008D1CAA">
        <w:t>идеологическое,</w:t>
      </w:r>
      <w:r w:rsidR="00702D93">
        <w:t xml:space="preserve"> </w:t>
      </w:r>
      <w:r w:rsidRPr="008D1CAA">
        <w:t>нравственное,</w:t>
      </w:r>
      <w:r w:rsidR="00702D93">
        <w:t xml:space="preserve"> </w:t>
      </w:r>
      <w:r w:rsidRPr="008D1CAA">
        <w:t>метафизическое,</w:t>
      </w:r>
      <w:r w:rsidR="00702D93">
        <w:t xml:space="preserve"> </w:t>
      </w:r>
      <w:r w:rsidRPr="008D1CAA">
        <w:t>любое</w:t>
      </w:r>
      <w:r w:rsidR="00702D93">
        <w:t xml:space="preserve"> </w:t>
      </w:r>
      <w:r w:rsidRPr="008D1CAA">
        <w:t>другое</w:t>
      </w:r>
      <w:r w:rsidR="00702D93">
        <w:t xml:space="preserve"> </w:t>
      </w:r>
      <w:r w:rsidRPr="008D1CAA">
        <w:t>оправдание</w:t>
      </w:r>
      <w:r w:rsidR="00702D93">
        <w:t xml:space="preserve"> </w:t>
      </w:r>
      <w:r w:rsidRPr="008D1CAA">
        <w:t>произошедшего</w:t>
      </w:r>
      <w:r w:rsidR="00702D93">
        <w:t xml:space="preserve"> </w:t>
      </w:r>
      <w:r w:rsidRPr="008D1CAA">
        <w:t>заключается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следующей</w:t>
      </w:r>
      <w:r w:rsidR="00702D93">
        <w:t xml:space="preserve"> </w:t>
      </w:r>
      <w:r w:rsidRPr="008D1CAA">
        <w:t>простой</w:t>
      </w:r>
      <w:r w:rsidR="00702D93">
        <w:t xml:space="preserve"> </w:t>
      </w:r>
      <w:r w:rsidRPr="008D1CAA">
        <w:t>вещи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реализации</w:t>
      </w:r>
      <w:r w:rsidR="00702D93">
        <w:t xml:space="preserve"> </w:t>
      </w:r>
      <w:r w:rsidRPr="008D1CAA">
        <w:t>конечных</w:t>
      </w:r>
      <w:r w:rsidR="00702D93">
        <w:t xml:space="preserve"> </w:t>
      </w:r>
      <w:r w:rsidRPr="008D1CAA">
        <w:t>этапов</w:t>
      </w:r>
      <w:r w:rsidR="00702D93">
        <w:t xml:space="preserve"> </w:t>
      </w:r>
      <w:r w:rsidRPr="008D1CAA">
        <w:t>Старой</w:t>
      </w:r>
      <w:r w:rsidR="00702D93">
        <w:t xml:space="preserve"> </w:t>
      </w:r>
      <w:r w:rsidRPr="008D1CAA">
        <w:t>системы</w:t>
      </w:r>
      <w:r w:rsidR="00702D93">
        <w:t xml:space="preserve"> </w:t>
      </w:r>
      <w:r w:rsidRPr="008D1CAA">
        <w:t>управления</w:t>
      </w:r>
      <w:r w:rsidR="00702D93">
        <w:t xml:space="preserve"> </w:t>
      </w:r>
      <w:r w:rsidRPr="008D1CAA">
        <w:t>вместо</w:t>
      </w:r>
      <w:r w:rsidR="00702D93">
        <w:t xml:space="preserve"> </w:t>
      </w:r>
      <w:r w:rsidR="005A6526" w:rsidRPr="008D1CAA">
        <w:t>сплочённых</w:t>
      </w:r>
      <w:r w:rsidR="00702D93">
        <w:t xml:space="preserve"> </w:t>
      </w:r>
      <w:r w:rsidRPr="008D1CAA">
        <w:t>республик</w:t>
      </w:r>
      <w:r w:rsidR="00702D93">
        <w:t xml:space="preserve"> </w:t>
      </w:r>
      <w:r w:rsidRPr="008D1CAA">
        <w:t>(сформированных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lastRenderedPageBreak/>
        <w:t>идеальному</w:t>
      </w:r>
      <w:r w:rsidR="00702D93">
        <w:t xml:space="preserve"> </w:t>
      </w:r>
      <w:r w:rsidRPr="008D1CAA">
        <w:t>принципу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Союз</w:t>
      </w:r>
      <w:r w:rsidR="00702D93">
        <w:t xml:space="preserve"> </w:t>
      </w:r>
      <w:r w:rsidRPr="008D1CAA">
        <w:t>нерушимый</w:t>
      </w:r>
      <w:r w:rsidR="00702D93">
        <w:t xml:space="preserve"> </w:t>
      </w:r>
      <w:r w:rsidRPr="008D1CAA">
        <w:t>республик</w:t>
      </w:r>
      <w:r w:rsidR="00702D93">
        <w:t xml:space="preserve"> </w:t>
      </w:r>
      <w:r w:rsidRPr="008D1CAA">
        <w:t>свободных</w:t>
      </w:r>
      <w:r w:rsidR="00702D93">
        <w:t xml:space="preserve"> </w:t>
      </w:r>
      <w:r w:rsidRPr="008D1CAA">
        <w:t>сплотила</w:t>
      </w:r>
      <w:r w:rsidR="00702D93">
        <w:t xml:space="preserve"> </w:t>
      </w:r>
      <w:r w:rsidRPr="008D1CAA">
        <w:t>навеки</w:t>
      </w:r>
      <w:r w:rsidR="00702D93">
        <w:t xml:space="preserve"> </w:t>
      </w:r>
      <w:r w:rsidRPr="008D1CAA">
        <w:t>Великая</w:t>
      </w:r>
      <w:r w:rsidR="00702D93">
        <w:t xml:space="preserve"> </w:t>
      </w:r>
      <w:r w:rsidRPr="008D1CAA">
        <w:t>Русь)</w:t>
      </w:r>
      <w:r w:rsidR="00702D93">
        <w:t xml:space="preserve"> </w:t>
      </w:r>
      <w:r w:rsidRPr="008D1CAA">
        <w:t>они,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республики</w:t>
      </w:r>
      <w:r>
        <w:t>,</w:t>
      </w:r>
      <w:r w:rsidR="00702D93">
        <w:t xml:space="preserve"> </w:t>
      </w:r>
      <w:r w:rsidRPr="008D1CAA">
        <w:t>стали</w:t>
      </w:r>
      <w:r w:rsidR="00702D93">
        <w:t xml:space="preserve"> </w:t>
      </w:r>
      <w:r w:rsidRPr="008D1CAA">
        <w:t>суверенными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независимыми.</w:t>
      </w:r>
      <w:r w:rsidR="00702D93">
        <w:t xml:space="preserve"> </w:t>
      </w:r>
    </w:p>
    <w:p w14:paraId="74148CD4" w14:textId="703D262B" w:rsidR="00A06B12" w:rsidRDefault="007D1F98" w:rsidP="007D1F98">
      <w:r w:rsidRPr="008D1CAA">
        <w:t>Что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начали</w:t>
      </w:r>
      <w:r w:rsidR="00702D93">
        <w:t xml:space="preserve"> </w:t>
      </w:r>
      <w:r w:rsidRPr="008D1CAA">
        <w:t>делать?</w:t>
      </w:r>
      <w:r w:rsidR="00702D93">
        <w:t xml:space="preserve"> </w:t>
      </w:r>
      <w:r w:rsidRPr="008D1CAA">
        <w:t>Тут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стали</w:t>
      </w:r>
      <w:r w:rsidR="00702D93">
        <w:t xml:space="preserve"> </w:t>
      </w:r>
      <w:r w:rsidRPr="008D1CAA">
        <w:t>отстраиваться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антирусском</w:t>
      </w:r>
      <w:r w:rsidR="00702D93">
        <w:t xml:space="preserve"> </w:t>
      </w:r>
      <w:r w:rsidRPr="008D1CAA">
        <w:t>ключе</w:t>
      </w:r>
      <w:r w:rsidR="00702D93">
        <w:t xml:space="preserve"> </w:t>
      </w:r>
      <w:r w:rsidRPr="008D1CAA">
        <w:t>(в</w:t>
      </w:r>
      <w:r w:rsidR="00702D93">
        <w:t xml:space="preserve"> </w:t>
      </w:r>
      <w:r w:rsidRPr="008D1CAA">
        <w:t>наименьшей</w:t>
      </w:r>
      <w:r w:rsidR="00702D93">
        <w:t xml:space="preserve"> </w:t>
      </w:r>
      <w:r w:rsidRPr="008D1CAA">
        <w:t>степени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коснулось</w:t>
      </w:r>
      <w:r w:rsidR="00702D93">
        <w:t xml:space="preserve"> </w:t>
      </w:r>
      <w:r w:rsidRPr="008D1CAA">
        <w:t>Белоруссии).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них</w:t>
      </w:r>
      <w:r w:rsidR="00702D93">
        <w:t xml:space="preserve"> </w:t>
      </w:r>
      <w:r w:rsidRPr="005A6526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5A6526">
        <w:rPr>
          <w:rStyle w:val="--0"/>
        </w:rPr>
        <w:t>было</w:t>
      </w:r>
      <w:r w:rsidR="00702D93">
        <w:t xml:space="preserve"> </w:t>
      </w:r>
      <w:r w:rsidRPr="008D1CAA">
        <w:t>особого</w:t>
      </w:r>
      <w:r w:rsidR="00702D93">
        <w:t xml:space="preserve"> </w:t>
      </w:r>
      <w:r w:rsidRPr="008D1CAA">
        <w:t>опыта</w:t>
      </w:r>
      <w:r w:rsidR="00702D93">
        <w:t xml:space="preserve"> </w:t>
      </w:r>
      <w:r w:rsidRPr="008D1CAA">
        <w:t>отдельного</w:t>
      </w:r>
      <w:r w:rsidR="00702D93">
        <w:t xml:space="preserve"> </w:t>
      </w:r>
      <w:r w:rsidRPr="008D1CAA">
        <w:t>существования.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такое</w:t>
      </w:r>
      <w:r w:rsidR="00702D93">
        <w:t xml:space="preserve"> </w:t>
      </w:r>
      <w:r w:rsidRPr="008D1CAA">
        <w:t>великое</w:t>
      </w:r>
      <w:r w:rsidR="00702D93">
        <w:t xml:space="preserve"> </w:t>
      </w:r>
      <w:r w:rsidRPr="008D1CAA">
        <w:t>государство</w:t>
      </w:r>
      <w:r w:rsidR="00702D93">
        <w:t xml:space="preserve"> </w:t>
      </w:r>
      <w:r w:rsidRPr="008D1CAA">
        <w:t>Узбекистан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Казахстан?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Химера.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такое</w:t>
      </w:r>
      <w:r w:rsidR="00702D93">
        <w:t xml:space="preserve"> </w:t>
      </w:r>
      <w:r w:rsidRPr="008D1CAA">
        <w:t>закавказские</w:t>
      </w:r>
      <w:r w:rsidR="00702D93">
        <w:t xml:space="preserve"> </w:t>
      </w:r>
      <w:r w:rsidRPr="008D1CAA">
        <w:t>государства?</w:t>
      </w:r>
      <w:r w:rsidR="00702D93">
        <w:t xml:space="preserve"> </w:t>
      </w:r>
      <w:r w:rsidRPr="008D1CAA">
        <w:t>Это</w:t>
      </w:r>
      <w:r w:rsidR="00702D93">
        <w:t xml:space="preserve"> </w:t>
      </w:r>
      <w:proofErr w:type="spellStart"/>
      <w:r w:rsidRPr="008D1CAA">
        <w:t>полухимеры</w:t>
      </w:r>
      <w:proofErr w:type="spellEnd"/>
      <w:r w:rsidRPr="008D1CAA">
        <w:t>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адресуют</w:t>
      </w:r>
      <w:r w:rsidR="00702D93">
        <w:t xml:space="preserve"> </w:t>
      </w:r>
      <w:r w:rsidRPr="008D1CAA">
        <w:t>каким-то</w:t>
      </w:r>
      <w:r w:rsidR="00702D93">
        <w:t xml:space="preserve"> </w:t>
      </w:r>
      <w:r w:rsidRPr="008D1CAA">
        <w:t>своим</w:t>
      </w:r>
      <w:r w:rsidR="00702D93">
        <w:t xml:space="preserve"> </w:t>
      </w:r>
      <w:r w:rsidRPr="008D1CAA">
        <w:t>прецедентом</w:t>
      </w:r>
      <w:r w:rsidR="00702D93">
        <w:t xml:space="preserve"> </w:t>
      </w:r>
      <w:r w:rsidRPr="008D1CAA">
        <w:t>из</w:t>
      </w:r>
      <w:r w:rsidR="00702D93">
        <w:t xml:space="preserve"> </w:t>
      </w:r>
      <w:r w:rsidRPr="008D1CAA">
        <w:t>очень-очень</w:t>
      </w:r>
      <w:r w:rsidR="00702D93">
        <w:t xml:space="preserve"> </w:t>
      </w:r>
      <w:r w:rsidR="002045C7" w:rsidRPr="008D1CAA">
        <w:t>далёкого</w:t>
      </w:r>
      <w:r w:rsidR="00702D93">
        <w:t xml:space="preserve"> </w:t>
      </w:r>
      <w:r w:rsidRPr="008D1CAA">
        <w:t>прошлого.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Украина?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же</w:t>
      </w:r>
      <w:r w:rsidR="00702D93">
        <w:t xml:space="preserve"> </w:t>
      </w:r>
      <w:r w:rsidRPr="008D1CAA">
        <w:t>полная</w:t>
      </w:r>
      <w:r w:rsidR="00702D93">
        <w:t xml:space="preserve"> </w:t>
      </w:r>
      <w:r w:rsidRPr="008D1CAA">
        <w:t>химера,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смогла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с</w:t>
      </w:r>
      <w:r w:rsidR="00702D93">
        <w:t xml:space="preserve"> </w:t>
      </w:r>
      <w:proofErr w:type="spellStart"/>
      <w:r w:rsidRPr="008D1CAA">
        <w:t>гипернационалистическим</w:t>
      </w:r>
      <w:proofErr w:type="spellEnd"/>
      <w:r w:rsidR="00702D93">
        <w:t xml:space="preserve"> </w:t>
      </w:r>
      <w:r w:rsidRPr="008D1CAA">
        <w:t>утопическим</w:t>
      </w:r>
      <w:r w:rsidR="00702D93">
        <w:t xml:space="preserve"> </w:t>
      </w:r>
      <w:r w:rsidRPr="008D1CAA">
        <w:t>надрывом</w:t>
      </w:r>
      <w:r w:rsidR="00702D93">
        <w:t xml:space="preserve"> </w:t>
      </w:r>
      <w:r w:rsidRPr="008D1CAA">
        <w:t>отдел</w:t>
      </w:r>
      <w:r w:rsidR="002045C7">
        <w:t>и</w:t>
      </w:r>
      <w:r w:rsidRPr="008D1CAA">
        <w:t>ться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строиться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нечто</w:t>
      </w:r>
      <w:r w:rsidR="00702D93">
        <w:t xml:space="preserve"> </w:t>
      </w:r>
      <w:r w:rsidRPr="008D1CAA">
        <w:t>абсолютно</w:t>
      </w:r>
      <w:r w:rsidR="00702D93">
        <w:t xml:space="preserve"> </w:t>
      </w:r>
      <w:r w:rsidRPr="008D1CAA">
        <w:t>автономное.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всюду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этих</w:t>
      </w:r>
      <w:r w:rsidR="00702D93">
        <w:t xml:space="preserve"> </w:t>
      </w:r>
      <w:r w:rsidRPr="008D1CAA">
        <w:t>государствах</w:t>
      </w:r>
      <w:r w:rsidR="00702D93">
        <w:t xml:space="preserve"> </w:t>
      </w:r>
      <w:r w:rsidRPr="008D1CAA">
        <w:t>поднимались</w:t>
      </w:r>
      <w:r w:rsidR="00702D93">
        <w:t xml:space="preserve"> </w:t>
      </w:r>
      <w:r w:rsidRPr="008D1CAA">
        <w:t>волны</w:t>
      </w:r>
      <w:r w:rsidR="00702D93">
        <w:t xml:space="preserve"> </w:t>
      </w:r>
      <w:r w:rsidRPr="008D1CAA">
        <w:t>национализма,</w:t>
      </w:r>
      <w:r w:rsidR="00702D93">
        <w:t xml:space="preserve"> </w:t>
      </w:r>
      <w:r w:rsidRPr="008D1CAA">
        <w:t>то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«этих</w:t>
      </w:r>
      <w:r w:rsidR="00702D93">
        <w:t xml:space="preserve"> </w:t>
      </w:r>
      <w:r w:rsidRPr="008D1CAA">
        <w:t>русских»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изгоняли.</w:t>
      </w:r>
      <w:r w:rsidR="00702D93">
        <w:t xml:space="preserve"> </w:t>
      </w:r>
      <w:r w:rsidRPr="008D1CAA">
        <w:t>Незаконный</w:t>
      </w:r>
      <w:r w:rsidR="00702D93">
        <w:t xml:space="preserve"> </w:t>
      </w:r>
      <w:r w:rsidRPr="008D1CAA">
        <w:t>крах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r w:rsidRPr="008D1CAA">
        <w:t>Союза</w:t>
      </w:r>
      <w:r w:rsidR="00702D93">
        <w:t xml:space="preserve"> </w:t>
      </w:r>
      <w:r w:rsidR="002045C7" w:rsidRPr="008D1CAA">
        <w:t>привёл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огромному</w:t>
      </w:r>
      <w:r w:rsidR="00702D93">
        <w:t xml:space="preserve"> </w:t>
      </w:r>
      <w:r w:rsidRPr="008D1CAA">
        <w:t>ущемлению</w:t>
      </w:r>
      <w:r w:rsidR="00702D93">
        <w:t xml:space="preserve"> </w:t>
      </w:r>
      <w:r w:rsidRPr="008D1CAA">
        <w:t>прав</w:t>
      </w:r>
      <w:r w:rsidR="00702D93">
        <w:t xml:space="preserve"> </w:t>
      </w:r>
      <w:r w:rsidRPr="008D1CAA">
        <w:t>именно</w:t>
      </w:r>
      <w:r w:rsidR="00702D93">
        <w:t xml:space="preserve"> </w:t>
      </w:r>
      <w:r w:rsidRPr="008D1CAA">
        <w:t>русского</w:t>
      </w:r>
      <w:r w:rsidR="00702D93">
        <w:t xml:space="preserve"> </w:t>
      </w:r>
      <w:r w:rsidRPr="008D1CAA">
        <w:t>населения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="002045C7">
        <w:t>изгнанию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земель,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права</w:t>
      </w:r>
      <w:r w:rsidR="00702D93">
        <w:t xml:space="preserve"> </w:t>
      </w:r>
      <w:r w:rsidRPr="002045C7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0"/>
        </w:rPr>
        <w:t>были</w:t>
      </w:r>
      <w:r w:rsidR="00702D93">
        <w:t xml:space="preserve"> </w:t>
      </w:r>
      <w:r w:rsidRPr="008D1CAA">
        <w:t>ничем</w:t>
      </w:r>
      <w:r w:rsidR="00702D93">
        <w:t xml:space="preserve"> </w:t>
      </w:r>
      <w:r w:rsidRPr="008D1CAA">
        <w:t>защищены.</w:t>
      </w:r>
      <w:r w:rsidR="00702D93">
        <w:t xml:space="preserve"> </w:t>
      </w:r>
      <w:r w:rsidRPr="008D1CAA">
        <w:t>Эта</w:t>
      </w:r>
      <w:r w:rsidR="00702D93">
        <w:t xml:space="preserve"> </w:t>
      </w:r>
      <w:r w:rsidRPr="008D1CAA">
        <w:t>группа</w:t>
      </w:r>
      <w:r w:rsidR="00702D93">
        <w:t xml:space="preserve"> </w:t>
      </w:r>
      <w:r w:rsidRPr="008D1CAA">
        <w:t>людей</w:t>
      </w:r>
      <w:r w:rsidR="00702D93">
        <w:t xml:space="preserve"> </w:t>
      </w:r>
      <w:r w:rsidRPr="008D1CAA">
        <w:t>практически</w:t>
      </w:r>
      <w:r w:rsidR="00702D93">
        <w:t xml:space="preserve"> </w:t>
      </w:r>
      <w:r w:rsidRPr="008D1CAA">
        <w:t>во</w:t>
      </w:r>
      <w:r w:rsidR="00702D93">
        <w:t xml:space="preserve"> </w:t>
      </w:r>
      <w:r w:rsidRPr="008D1CAA">
        <w:t>всех</w:t>
      </w:r>
      <w:r w:rsidR="00702D93">
        <w:t xml:space="preserve"> </w:t>
      </w:r>
      <w:r w:rsidRPr="008D1CAA">
        <w:t>отделившихся</w:t>
      </w:r>
      <w:r w:rsidR="00702D93">
        <w:t xml:space="preserve"> </w:t>
      </w:r>
      <w:r w:rsidRPr="008D1CAA">
        <w:t>республик</w:t>
      </w:r>
      <w:r w:rsidR="002045C7">
        <w:t>ах</w:t>
      </w:r>
      <w:r w:rsidRPr="008D1CAA">
        <w:t>,</w:t>
      </w:r>
      <w:r w:rsidR="00702D93">
        <w:t xml:space="preserve"> </w:t>
      </w:r>
      <w:r w:rsidRPr="008D1CAA">
        <w:t>назвавши</w:t>
      </w:r>
      <w:r w:rsidR="002045C7">
        <w:t>х</w:t>
      </w:r>
      <w:r w:rsidR="00702D93">
        <w:t xml:space="preserve"> </w:t>
      </w:r>
      <w:r w:rsidRPr="008D1CAA">
        <w:t>себя</w:t>
      </w:r>
      <w:r w:rsidR="00702D93">
        <w:t xml:space="preserve"> </w:t>
      </w:r>
      <w:r w:rsidRPr="008D1CAA">
        <w:t>государствами,</w:t>
      </w:r>
      <w:r w:rsidR="00702D93">
        <w:t xml:space="preserve"> </w:t>
      </w:r>
      <w:r w:rsidRPr="008D1CAA">
        <w:t>превратилась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2045C7">
        <w:rPr>
          <w:rStyle w:val="--"/>
        </w:rPr>
        <w:t>угнетаемую</w:t>
      </w:r>
      <w:r w:rsidR="00702D93" w:rsidRPr="002045C7">
        <w:rPr>
          <w:rStyle w:val="--0"/>
        </w:rPr>
        <w:t xml:space="preserve"> </w:t>
      </w:r>
      <w:r w:rsidRPr="002045C7">
        <w:rPr>
          <w:rStyle w:val="--0"/>
        </w:rPr>
        <w:t>и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"/>
        </w:rPr>
        <w:t>не</w:t>
      </w:r>
      <w:r w:rsidRPr="002045C7">
        <w:rPr>
          <w:rStyle w:val="--0"/>
        </w:rPr>
        <w:t>нужную</w:t>
      </w:r>
      <w:r w:rsidRPr="002045C7">
        <w:t>.</w:t>
      </w:r>
      <w:r w:rsidR="00702D93" w:rsidRPr="002045C7">
        <w:t xml:space="preserve"> </w:t>
      </w:r>
      <w:r w:rsidRPr="008D1CAA">
        <w:t>И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многое</w:t>
      </w:r>
      <w:r w:rsidR="00702D93">
        <w:t xml:space="preserve"> </w:t>
      </w:r>
      <w:r w:rsidRPr="008D1CAA">
        <w:t>оптимальное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других</w:t>
      </w:r>
      <w:r w:rsidR="00702D93">
        <w:t xml:space="preserve"> </w:t>
      </w:r>
      <w:r w:rsidRPr="008D1CAA">
        <w:t>условиях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разрушено,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население</w:t>
      </w:r>
      <w:r w:rsidR="00702D93">
        <w:t xml:space="preserve"> </w:t>
      </w:r>
      <w:r w:rsidRPr="008D1CAA">
        <w:t>вернулось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некое</w:t>
      </w:r>
      <w:r w:rsidR="00702D93">
        <w:t xml:space="preserve"> </w:t>
      </w:r>
      <w:r w:rsidRPr="008D1CAA">
        <w:t>средневековье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подпитывалось</w:t>
      </w:r>
      <w:r w:rsidR="00702D93">
        <w:t xml:space="preserve"> </w:t>
      </w:r>
      <w:r w:rsidRPr="008D1CAA">
        <w:t>пещерным</w:t>
      </w:r>
      <w:r w:rsidR="00702D93">
        <w:t xml:space="preserve"> </w:t>
      </w:r>
      <w:r w:rsidRPr="008D1CAA">
        <w:t>национализмом</w:t>
      </w:r>
      <w:r w:rsidR="00702D93">
        <w:t xml:space="preserve"> </w:t>
      </w:r>
      <w:r w:rsidRPr="008D1CAA">
        <w:t>рафинированной</w:t>
      </w:r>
      <w:r w:rsidR="00702D93">
        <w:t xml:space="preserve"> </w:t>
      </w:r>
      <w:r w:rsidRPr="008D1CAA">
        <w:t>националистической</w:t>
      </w:r>
      <w:r w:rsidR="00702D93">
        <w:t xml:space="preserve"> </w:t>
      </w:r>
      <w:r w:rsidRPr="008D1CAA">
        <w:t>элитой.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кого</w:t>
      </w:r>
      <w:r w:rsidR="00702D93">
        <w:t xml:space="preserve"> </w:t>
      </w:r>
      <w:r w:rsidRPr="008D1CAA">
        <w:t>она,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элита</w:t>
      </w:r>
      <w:r w:rsidR="002045C7">
        <w:t>,</w:t>
      </w:r>
      <w:r w:rsidR="00702D93">
        <w:t xml:space="preserve"> </w:t>
      </w:r>
      <w:r w:rsidRPr="008D1CAA">
        <w:t>окрысилась?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русских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врачей,</w:t>
      </w:r>
      <w:r w:rsidR="00702D93">
        <w:t xml:space="preserve"> </w:t>
      </w:r>
      <w:r w:rsidRPr="008D1CAA">
        <w:t>учителей,</w:t>
      </w:r>
      <w:r w:rsidR="00702D93">
        <w:t xml:space="preserve"> </w:t>
      </w:r>
      <w:r w:rsidRPr="008D1CAA">
        <w:t>инженеров,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остальное,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поддерживало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тот</w:t>
      </w:r>
      <w:r w:rsidR="00702D93">
        <w:t xml:space="preserve"> </w:t>
      </w:r>
      <w:r w:rsidRPr="008D1CAA">
        <w:t>момент</w:t>
      </w:r>
      <w:r w:rsidR="00702D93">
        <w:t xml:space="preserve"> </w:t>
      </w:r>
      <w:r w:rsidRPr="008D1CAA">
        <w:t>каркас</w:t>
      </w:r>
      <w:r w:rsidR="00702D93">
        <w:t xml:space="preserve"> </w:t>
      </w:r>
      <w:r w:rsidRPr="008D1CAA">
        <w:t>современности.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могло</w:t>
      </w:r>
      <w:r w:rsidR="00702D93">
        <w:t xml:space="preserve"> </w:t>
      </w:r>
      <w:r w:rsidRPr="008D1CAA">
        <w:t>произойти</w:t>
      </w:r>
      <w:r w:rsidR="00702D93">
        <w:t xml:space="preserve"> </w:t>
      </w:r>
      <w:r w:rsidRPr="008D1CAA">
        <w:t>безболезненно?</w:t>
      </w:r>
      <w:r w:rsidR="00702D93">
        <w:t xml:space="preserve"> </w:t>
      </w:r>
      <w:r w:rsidRPr="008D1CAA">
        <w:t>Нет!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момент,</w:t>
      </w:r>
      <w:r w:rsidR="00702D93">
        <w:t xml:space="preserve"> </w:t>
      </w:r>
      <w:r w:rsidRPr="008D1CAA">
        <w:t>когда</w:t>
      </w:r>
      <w:r w:rsidR="00702D93">
        <w:t xml:space="preserve"> </w:t>
      </w:r>
      <w:r w:rsidRPr="008D1CAA">
        <w:t>состоялось</w:t>
      </w:r>
      <w:r w:rsidR="00702D93">
        <w:t xml:space="preserve"> </w:t>
      </w:r>
      <w:r w:rsidRPr="008D1CAA">
        <w:t>Беловежье,</w:t>
      </w:r>
      <w:r w:rsidR="00702D93">
        <w:t xml:space="preserve"> </w:t>
      </w:r>
      <w:r w:rsidRPr="008D1CAA">
        <w:t>будущая</w:t>
      </w:r>
      <w:r w:rsidR="00702D93">
        <w:t xml:space="preserve"> </w:t>
      </w:r>
      <w:r w:rsidRPr="008D1CAA">
        <w:t>кровь</w:t>
      </w:r>
      <w:r w:rsidR="00702D93">
        <w:t xml:space="preserve"> </w:t>
      </w:r>
      <w:r w:rsidRPr="008D1CAA">
        <w:t>была</w:t>
      </w:r>
      <w:r w:rsidR="00702D93">
        <w:t xml:space="preserve"> </w:t>
      </w:r>
      <w:r w:rsidRPr="008D1CAA">
        <w:t>заложена.</w:t>
      </w:r>
      <w:r w:rsidR="00702D93">
        <w:t xml:space="preserve"> </w:t>
      </w:r>
      <w:r w:rsidRPr="008D1CAA">
        <w:t>Гражданская</w:t>
      </w:r>
      <w:r w:rsidR="00702D93">
        <w:t xml:space="preserve"> </w:t>
      </w:r>
      <w:r w:rsidRPr="008D1CAA">
        <w:t>война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Таджикистане,</w:t>
      </w:r>
      <w:r w:rsidR="00702D93">
        <w:t xml:space="preserve"> </w:t>
      </w:r>
      <w:r w:rsidRPr="008D1CAA">
        <w:t>например</w:t>
      </w:r>
      <w:r>
        <w:t>,</w:t>
      </w:r>
      <w:r w:rsidR="00702D93">
        <w:t xml:space="preserve"> </w:t>
      </w:r>
      <w:r w:rsidRPr="008D1CAA">
        <w:t>одна</w:t>
      </w:r>
      <w:r w:rsidR="00702D93">
        <w:t xml:space="preserve"> </w:t>
      </w:r>
      <w:r w:rsidRPr="008D1CAA">
        <w:t>уничтожила</w:t>
      </w:r>
      <w:r w:rsidR="00702D93">
        <w:t xml:space="preserve"> </w:t>
      </w:r>
      <w:r w:rsidRPr="008D1CAA">
        <w:t>несколько</w:t>
      </w:r>
      <w:r w:rsidR="00702D93">
        <w:t xml:space="preserve"> </w:t>
      </w:r>
      <w:r w:rsidRPr="008D1CAA">
        <w:t>соте</w:t>
      </w:r>
      <w:r>
        <w:t>н</w:t>
      </w:r>
      <w:r w:rsidR="00702D93">
        <w:t xml:space="preserve"> </w:t>
      </w:r>
      <w:r w:rsidRPr="008D1CAA">
        <w:t>тысяч</w:t>
      </w:r>
      <w:r w:rsidR="00702D93">
        <w:t xml:space="preserve"> </w:t>
      </w:r>
      <w:r w:rsidRPr="008D1CAA">
        <w:t>жизней,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</w:t>
      </w:r>
      <w:r w:rsidR="00702D93">
        <w:t xml:space="preserve"> </w:t>
      </w:r>
      <w:r w:rsidRPr="008D1CAA">
        <w:t>числе</w:t>
      </w:r>
      <w:r w:rsidR="00702D93">
        <w:t xml:space="preserve"> </w:t>
      </w:r>
      <w:r w:rsidRPr="008D1CAA">
        <w:t>детей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стариков.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является</w:t>
      </w:r>
      <w:r w:rsidR="00702D93">
        <w:t xml:space="preserve"> </w:t>
      </w:r>
      <w:r w:rsidRPr="008D1CAA">
        <w:t>результатом</w:t>
      </w:r>
      <w:r w:rsidR="00702D93">
        <w:t xml:space="preserve"> </w:t>
      </w:r>
      <w:r w:rsidRPr="008D1CAA">
        <w:t>чего?</w:t>
      </w:r>
      <w:r w:rsidR="00702D93">
        <w:t xml:space="preserve"> </w:t>
      </w:r>
      <w:r w:rsidRPr="008D1CAA">
        <w:t>Результатом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r w:rsidRPr="008D1CAA">
        <w:t>абсурда?</w:t>
      </w:r>
      <w:r w:rsidR="00702D93">
        <w:t xml:space="preserve"> </w:t>
      </w:r>
      <w:r w:rsidRPr="008D1CAA">
        <w:t>Нет,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является</w:t>
      </w:r>
      <w:r w:rsidR="00702D93">
        <w:t xml:space="preserve"> </w:t>
      </w:r>
      <w:r w:rsidRPr="008D1CAA">
        <w:t>результатом</w:t>
      </w:r>
      <w:r w:rsidR="00702D93">
        <w:t xml:space="preserve"> </w:t>
      </w:r>
      <w:r w:rsidRPr="008D1CAA">
        <w:t>преступного</w:t>
      </w:r>
      <w:r w:rsidR="00702D93">
        <w:t xml:space="preserve"> </w:t>
      </w:r>
      <w:r w:rsidRPr="008D1CAA">
        <w:t>Беловежья.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правду</w:t>
      </w:r>
      <w:r w:rsidR="00702D93">
        <w:t xml:space="preserve"> </w:t>
      </w:r>
      <w:r w:rsidRPr="008D1CAA">
        <w:t>миру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сказать,</w:t>
      </w:r>
      <w:r w:rsidR="00702D93">
        <w:t xml:space="preserve"> </w:t>
      </w:r>
      <w:r w:rsidRPr="008D1CAA">
        <w:t>глядя</w:t>
      </w:r>
      <w:r w:rsidR="00702D93">
        <w:t xml:space="preserve"> </w:t>
      </w:r>
      <w:r w:rsidRPr="008D1CAA">
        <w:t>ему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глаза.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хотя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сказано,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распад</w:t>
      </w:r>
      <w:r w:rsidR="00702D93">
        <w:t xml:space="preserve"> </w:t>
      </w:r>
      <w:r w:rsidRPr="008D1CAA">
        <w:t>Советского</w:t>
      </w:r>
      <w:r w:rsidR="00702D93">
        <w:t xml:space="preserve"> </w:t>
      </w:r>
      <w:r w:rsidRPr="008D1CAA">
        <w:t>Союза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политическая</w:t>
      </w:r>
      <w:r w:rsidR="00702D93">
        <w:t xml:space="preserve"> </w:t>
      </w:r>
      <w:r w:rsidRPr="008D1CAA">
        <w:t>катастрофа;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сказано,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Запад</w:t>
      </w:r>
      <w:r w:rsidR="00702D93">
        <w:t xml:space="preserve"> </w:t>
      </w:r>
      <w:r w:rsidRPr="008D1CAA">
        <w:t>сатанинский;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сказано,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слишком</w:t>
      </w:r>
      <w:r w:rsidR="00702D93">
        <w:t xml:space="preserve"> </w:t>
      </w:r>
      <w:r w:rsidRPr="008D1CAA">
        <w:t>долго</w:t>
      </w:r>
      <w:r w:rsidR="00702D93">
        <w:t xml:space="preserve"> </w:t>
      </w:r>
      <w:r w:rsidRPr="008D1CAA">
        <w:t>стояли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двери,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потом</w:t>
      </w:r>
      <w:r w:rsidR="00702D93">
        <w:t xml:space="preserve"> </w:t>
      </w:r>
      <w:r w:rsidRPr="008D1CAA">
        <w:t>отошли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неё,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до</w:t>
      </w:r>
      <w:r w:rsidR="00702D93">
        <w:t xml:space="preserve"> </w:t>
      </w:r>
      <w:r w:rsidRPr="008D1CAA">
        <w:t>сих</w:t>
      </w:r>
      <w:r w:rsidR="00702D93">
        <w:t xml:space="preserve"> </w:t>
      </w:r>
      <w:r w:rsidRPr="008D1CAA">
        <w:t>пор</w:t>
      </w:r>
      <w:r w:rsidR="00702D93">
        <w:t xml:space="preserve"> </w:t>
      </w:r>
      <w:r w:rsidRPr="002045C7">
        <w:rPr>
          <w:rStyle w:val="--0"/>
        </w:rPr>
        <w:t>сказано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0"/>
        </w:rPr>
        <w:t>всё</w:t>
      </w:r>
      <w:r w:rsidRPr="008D1CAA">
        <w:t>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сказано</w:t>
      </w:r>
      <w:r w:rsidR="00702D93">
        <w:t xml:space="preserve"> </w:t>
      </w:r>
      <w:r w:rsidRPr="008D1CAA">
        <w:t>всё,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2045C7">
        <w:rPr>
          <w:rStyle w:val="--0"/>
        </w:rPr>
        <w:t>это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"/>
        </w:rPr>
        <w:t>всё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8D1CAA">
        <w:t>остаётся</w:t>
      </w:r>
      <w:r w:rsidR="00702D93">
        <w:t xml:space="preserve"> </w:t>
      </w:r>
      <w:r w:rsidRPr="002045C7">
        <w:rPr>
          <w:rStyle w:val="--"/>
        </w:rPr>
        <w:t>вне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0"/>
        </w:rPr>
        <w:t>консенсуса</w:t>
      </w:r>
      <w:r w:rsidR="00702D93">
        <w:t xml:space="preserve"> </w:t>
      </w:r>
      <w:r w:rsidRPr="008D1CAA">
        <w:t>элиты.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тогда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контрэлита</w:t>
      </w:r>
      <w:r w:rsidR="00702D93">
        <w:t xml:space="preserve"> </w:t>
      </w:r>
      <w:r w:rsidRPr="008D1CAA">
        <w:t>(в</w:t>
      </w:r>
      <w:r w:rsidR="00702D93">
        <w:t xml:space="preserve"> </w:t>
      </w:r>
      <w:r w:rsidRPr="008D1CAA">
        <w:t>лучшем</w:t>
      </w:r>
      <w:r w:rsidR="00702D93">
        <w:t xml:space="preserve"> </w:t>
      </w:r>
      <w:r w:rsidRPr="008D1CAA">
        <w:t>случае)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маргиналы,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элита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сегодняшнем</w:t>
      </w:r>
      <w:r w:rsidR="00702D93">
        <w:t xml:space="preserve"> </w:t>
      </w:r>
      <w:r w:rsidRPr="008D1CAA">
        <w:t>понимании</w:t>
      </w:r>
      <w:r w:rsidR="00702D93">
        <w:t xml:space="preserve"> </w:t>
      </w:r>
      <w:r w:rsidRPr="002045C7">
        <w:rPr>
          <w:rStyle w:val="--0"/>
        </w:rPr>
        <w:t>только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"/>
        </w:rPr>
        <w:t>начинает</w:t>
      </w:r>
      <w:r w:rsidR="00702D93">
        <w:t xml:space="preserve"> </w:t>
      </w:r>
      <w:r w:rsidRPr="008D1CAA">
        <w:t>формироваться</w:t>
      </w:r>
      <w:r w:rsidR="002045C7">
        <w:t>,</w:t>
      </w:r>
      <w:r w:rsidR="00702D93">
        <w:t xml:space="preserve"> </w:t>
      </w:r>
      <w:r w:rsidRPr="008D1CAA">
        <w:rPr>
          <w:b/>
          <w:bCs/>
          <w:i/>
          <w:iCs/>
        </w:rPr>
        <w:t>как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соль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земли,</w:t>
      </w:r>
      <w:r w:rsidR="00702D93">
        <w:rPr>
          <w:b/>
          <w:bCs/>
          <w:i/>
          <w:iCs/>
        </w:rPr>
        <w:t xml:space="preserve"> </w:t>
      </w:r>
      <w:r w:rsidR="002045C7">
        <w:rPr>
          <w:b/>
          <w:bCs/>
          <w:i/>
          <w:iCs/>
        </w:rPr>
        <w:t xml:space="preserve">— </w:t>
      </w:r>
      <w:r w:rsidRPr="008D1CAA">
        <w:rPr>
          <w:b/>
          <w:bCs/>
          <w:i/>
          <w:iCs/>
        </w:rPr>
        <w:t>на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Украине</w:t>
      </w:r>
      <w:r w:rsidRPr="008D1CAA">
        <w:t>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формируется.</w:t>
      </w:r>
      <w:r w:rsidR="00702D93">
        <w:t xml:space="preserve"> </w:t>
      </w:r>
      <w:r w:rsidRPr="008D1CAA">
        <w:t>Поэтому</w:t>
      </w:r>
      <w:r w:rsidR="00702D93">
        <w:t xml:space="preserve"> </w:t>
      </w:r>
      <w:r>
        <w:t>—</w:t>
      </w:r>
      <w:r w:rsidR="00702D93">
        <w:t xml:space="preserve"> </w:t>
      </w:r>
      <w:r w:rsidR="002045C7">
        <w:rPr>
          <w:b/>
          <w:bCs/>
          <w:i/>
          <w:iCs/>
        </w:rPr>
        <w:t>п</w:t>
      </w:r>
      <w:r w:rsidRPr="008D1CAA">
        <w:rPr>
          <w:b/>
          <w:bCs/>
          <w:i/>
          <w:iCs/>
        </w:rPr>
        <w:t>усть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эта,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имеющаяся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сегодня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элита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(при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любом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своём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состоянии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движении)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победит.</w:t>
      </w:r>
      <w:r w:rsidR="00702D93">
        <w:t xml:space="preserve"> </w:t>
      </w:r>
      <w:r w:rsidRPr="008D1CAA">
        <w:t>Вот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победу</w:t>
      </w:r>
      <w:r w:rsidR="00702D93">
        <w:t xml:space="preserve"> </w:t>
      </w:r>
      <w:r w:rsidRPr="008D1CAA">
        <w:t>выст</w:t>
      </w:r>
      <w:r w:rsidR="002045C7">
        <w:t>р</w:t>
      </w:r>
      <w:r w:rsidRPr="008D1CAA">
        <w:t>аивать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острейшей</w:t>
      </w:r>
      <w:r w:rsidR="00702D93">
        <w:t xml:space="preserve"> </w:t>
      </w:r>
      <w:r w:rsidRPr="008D1CAA">
        <w:t>конфронтации,</w:t>
      </w:r>
      <w:r w:rsidR="00702D93">
        <w:t xml:space="preserve"> </w:t>
      </w:r>
      <w:r w:rsidRPr="008D1CAA">
        <w:t>более</w:t>
      </w:r>
      <w:r w:rsidR="00702D93">
        <w:t xml:space="preserve"> </w:t>
      </w:r>
      <w:r w:rsidRPr="008D1CAA">
        <w:t>острой,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эпоху</w:t>
      </w:r>
      <w:r w:rsidR="00702D93">
        <w:t xml:space="preserve"> </w:t>
      </w:r>
      <w:r w:rsidRPr="008D1CAA">
        <w:t>холодной</w:t>
      </w:r>
      <w:r w:rsidR="00702D93">
        <w:t xml:space="preserve"> </w:t>
      </w:r>
      <w:r w:rsidRPr="008D1CAA">
        <w:t>войны</w:t>
      </w:r>
      <w:r w:rsidR="00702D93">
        <w:t xml:space="preserve"> </w:t>
      </w:r>
      <w:r w:rsidRPr="008D1CAA">
        <w:t>при</w:t>
      </w:r>
      <w:r w:rsidR="00702D93">
        <w:t xml:space="preserve"> </w:t>
      </w:r>
      <w:r w:rsidRPr="008D1CAA">
        <w:t>очень</w:t>
      </w:r>
      <w:r w:rsidR="00702D93">
        <w:t xml:space="preserve"> </w:t>
      </w:r>
      <w:r w:rsidRPr="008D1CAA">
        <w:t>двусмысленной</w:t>
      </w:r>
      <w:r w:rsidR="00702D93">
        <w:t xml:space="preserve"> </w:t>
      </w:r>
      <w:r w:rsidRPr="008D1CAA">
        <w:t>позиции</w:t>
      </w:r>
      <w:r w:rsidR="00702D93">
        <w:t xml:space="preserve"> </w:t>
      </w:r>
      <w:r w:rsidRPr="008D1CAA">
        <w:t>Великой</w:t>
      </w:r>
      <w:r w:rsidR="00702D93">
        <w:t xml:space="preserve"> </w:t>
      </w:r>
      <w:r w:rsidRPr="008D1CAA">
        <w:t>Азии</w:t>
      </w:r>
      <w:r w:rsidR="002045C7">
        <w:t>?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 w:rsidRPr="008D1CAA">
        <w:t>заключается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</w:t>
      </w:r>
      <w:r w:rsidR="00702D93">
        <w:t xml:space="preserve"> </w:t>
      </w:r>
      <w:r>
        <w:t>—</w:t>
      </w:r>
      <w:r w:rsidR="00702D93">
        <w:t xml:space="preserve"> </w:t>
      </w:r>
      <w:r w:rsidRPr="002045C7">
        <w:rPr>
          <w:rStyle w:val="--0"/>
        </w:rPr>
        <w:t>куда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"/>
        </w:rPr>
        <w:t>надо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0"/>
        </w:rPr>
        <w:t>двигаться</w:t>
      </w:r>
      <w:r w:rsidRPr="008D1CAA">
        <w:t>?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8D1CAA">
        <w:t>нужна</w:t>
      </w:r>
      <w:r w:rsidR="00702D93">
        <w:t xml:space="preserve"> </w:t>
      </w:r>
      <w:r w:rsidRPr="008D1CAA">
        <w:t>тр</w:t>
      </w:r>
      <w:r w:rsidR="002045C7">
        <w:t>ё</w:t>
      </w:r>
      <w:r w:rsidRPr="008D1CAA">
        <w:t>хмиллионная</w:t>
      </w:r>
      <w:r w:rsidR="00702D93">
        <w:t xml:space="preserve"> </w:t>
      </w:r>
      <w:r w:rsidRPr="008D1CAA">
        <w:t>армия.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="002045C7">
        <w:t>три</w:t>
      </w:r>
      <w:r w:rsidR="00702D93">
        <w:t xml:space="preserve"> </w:t>
      </w:r>
      <w:r w:rsidRPr="008D1CAA">
        <w:t>миллиона</w:t>
      </w:r>
      <w:r w:rsidR="00702D93">
        <w:t xml:space="preserve"> </w:t>
      </w:r>
      <w:r w:rsidRPr="008D1CAA">
        <w:t>людей,</w:t>
      </w:r>
      <w:r w:rsidR="00702D93">
        <w:t xml:space="preserve"> </w:t>
      </w:r>
      <w:r w:rsidRPr="008D1CAA">
        <w:t>получающих</w:t>
      </w:r>
      <w:r w:rsidR="00702D93">
        <w:t xml:space="preserve"> </w:t>
      </w:r>
      <w:r w:rsidRPr="008D1CAA">
        <w:t>чуть</w:t>
      </w:r>
      <w:r w:rsidR="00702D93">
        <w:t xml:space="preserve"> </w:t>
      </w:r>
      <w:r w:rsidRPr="008D1CAA">
        <w:t>больше,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провинции.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="002045C7">
        <w:t>три</w:t>
      </w:r>
      <w:r w:rsidR="00702D93">
        <w:t xml:space="preserve"> </w:t>
      </w:r>
      <w:r w:rsidRPr="008D1CAA">
        <w:lastRenderedPageBreak/>
        <w:t>миллиона</w:t>
      </w:r>
      <w:r w:rsidR="00702D93">
        <w:t xml:space="preserve"> </w:t>
      </w:r>
      <w:r w:rsidRPr="002045C7">
        <w:rPr>
          <w:rStyle w:val="--0"/>
        </w:rPr>
        <w:t>высоко</w:t>
      </w:r>
      <w:r w:rsidRPr="002045C7">
        <w:rPr>
          <w:rStyle w:val="--"/>
        </w:rPr>
        <w:t>оплачИВАЕМЫХ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2045C7">
        <w:rPr>
          <w:rStyle w:val="--0"/>
        </w:rPr>
        <w:t>специалистов</w:t>
      </w:r>
      <w:r w:rsidR="00702D93">
        <w:t xml:space="preserve"> </w:t>
      </w:r>
      <w:r w:rsidR="002045C7">
        <w:t>высочайшей</w:t>
      </w:r>
      <w:r w:rsidR="00702D93">
        <w:t xml:space="preserve"> </w:t>
      </w:r>
      <w:r w:rsidRPr="008D1CAA">
        <w:t>квалификации,</w:t>
      </w:r>
      <w:r w:rsidR="00702D93">
        <w:t xml:space="preserve"> </w:t>
      </w:r>
      <w:r w:rsidRPr="008D1CAA">
        <w:t>соответствующей</w:t>
      </w:r>
      <w:r w:rsidR="00702D93">
        <w:t xml:space="preserve"> </w:t>
      </w:r>
      <w:r w:rsidRPr="008D1CAA">
        <w:t>моральной</w:t>
      </w:r>
      <w:r w:rsidR="00702D93">
        <w:t xml:space="preserve"> </w:t>
      </w:r>
      <w:r w:rsidRPr="008D1CAA">
        <w:t>мотивации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всем</w:t>
      </w:r>
      <w:r w:rsidR="00702D93">
        <w:t xml:space="preserve"> </w:t>
      </w:r>
      <w:r w:rsidRPr="008D1CAA">
        <w:t>прочим.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стоит</w:t>
      </w:r>
      <w:r w:rsidR="00702D93">
        <w:t xml:space="preserve"> </w:t>
      </w:r>
      <w:r w:rsidRPr="008D1CAA">
        <w:t>дорого.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2</w:t>
      </w:r>
      <w:r w:rsidR="00A06B12">
        <w:t> </w:t>
      </w:r>
      <w:r w:rsidRPr="008D1CAA">
        <w:t>%</w:t>
      </w:r>
      <w:r w:rsidR="00702D93">
        <w:t xml:space="preserve"> </w:t>
      </w:r>
      <w:r w:rsidRPr="008D1CAA">
        <w:t>бюджета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3,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5,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7.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альтернативы</w:t>
      </w:r>
      <w:r w:rsidR="00702D93">
        <w:t xml:space="preserve"> </w:t>
      </w:r>
      <w:r w:rsidRPr="008D1CAA">
        <w:t>нет,</w:t>
      </w:r>
      <w:r w:rsidR="00702D93">
        <w:t xml:space="preserve"> </w:t>
      </w:r>
      <w:r w:rsidRPr="008D1CAA">
        <w:t>значит</w:t>
      </w:r>
      <w:r w:rsidR="00A06B12">
        <w:t>,</w:t>
      </w:r>
      <w:r w:rsidR="00702D93">
        <w:t xml:space="preserve"> </w:t>
      </w:r>
      <w:r w:rsidRPr="008D1CAA">
        <w:t>так</w:t>
      </w:r>
      <w:r w:rsidR="00702D93">
        <w:t xml:space="preserve"> </w:t>
      </w:r>
      <w:r w:rsidRPr="008D1CAA">
        <w:t>должно</w:t>
      </w:r>
      <w:r w:rsidR="00702D93">
        <w:t xml:space="preserve"> </w:t>
      </w:r>
      <w:r w:rsidRPr="008D1CAA">
        <w:t>быть.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может</w:t>
      </w:r>
      <w:r w:rsidR="00702D93">
        <w:t xml:space="preserve"> </w:t>
      </w:r>
      <w:r w:rsidRPr="008D1CAA">
        <w:t>существовать</w:t>
      </w:r>
      <w:r w:rsidR="00702D93">
        <w:t xml:space="preserve"> </w:t>
      </w:r>
      <w:r w:rsidRPr="008D1CAA">
        <w:t>само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себе,</w:t>
      </w:r>
      <w:r w:rsidR="00702D93">
        <w:t xml:space="preserve"> </w:t>
      </w:r>
      <w:r w:rsidRPr="008D1CAA">
        <w:t>оно</w:t>
      </w:r>
      <w:r w:rsidR="00702D93">
        <w:t xml:space="preserve"> </w:t>
      </w:r>
      <w:r w:rsidRPr="008D1CAA">
        <w:t>должно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8D1CAA">
        <w:t>военно-промышленным</w:t>
      </w:r>
      <w:r w:rsidR="00702D93">
        <w:t xml:space="preserve"> </w:t>
      </w:r>
      <w:r w:rsidRPr="008D1CAA">
        <w:t>комплексом</w:t>
      </w:r>
      <w:r w:rsidR="00A06B12">
        <w:t xml:space="preserve"> —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тем,</w:t>
      </w:r>
      <w:r w:rsidR="00702D93">
        <w:t xml:space="preserve"> </w:t>
      </w:r>
      <w:r w:rsidRPr="008D1CAA">
        <w:t>который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есть,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самодостаточным.</w:t>
      </w:r>
      <w:r w:rsidR="00702D93">
        <w:t xml:space="preserve"> </w:t>
      </w:r>
      <w:r w:rsidRPr="008D1CAA">
        <w:t>Нужен</w:t>
      </w:r>
      <w:r w:rsidR="00702D93">
        <w:t xml:space="preserve"> </w:t>
      </w:r>
      <w:r w:rsidRPr="008D1CAA">
        <w:t>другой</w:t>
      </w:r>
      <w:r w:rsidR="00702D93">
        <w:t xml:space="preserve"> </w:t>
      </w:r>
      <w:r w:rsidRPr="008D1CAA">
        <w:t>военно</w:t>
      </w:r>
      <w:r w:rsidR="00A06B12">
        <w:t>-</w:t>
      </w:r>
      <w:r w:rsidRPr="008D1CAA">
        <w:t>промышленный</w:t>
      </w:r>
      <w:r w:rsidR="00702D93">
        <w:t xml:space="preserve"> </w:t>
      </w:r>
      <w:r w:rsidRPr="008D1CAA">
        <w:t>комплекс.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говорится</w:t>
      </w:r>
      <w:r w:rsidR="00702D93">
        <w:t xml:space="preserve"> </w:t>
      </w:r>
      <w:r w:rsidRPr="008D1CAA">
        <w:t>о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денег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столько</w:t>
      </w:r>
      <w:r w:rsidR="00A06B12">
        <w:t>,</w:t>
      </w:r>
      <w:r w:rsidR="00702D93">
        <w:t xml:space="preserve"> </w:t>
      </w:r>
      <w:r w:rsidRPr="008D1CAA">
        <w:t>сколько</w:t>
      </w:r>
      <w:r w:rsidR="00702D93">
        <w:t xml:space="preserve"> </w:t>
      </w:r>
      <w:r w:rsidRPr="008D1CAA">
        <w:t>надо.</w:t>
      </w:r>
      <w:r w:rsidR="00702D93">
        <w:t xml:space="preserve"> </w:t>
      </w:r>
      <w:r w:rsidRPr="008D1CAA">
        <w:t>Прекрасно,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выстояла</w:t>
      </w:r>
      <w:r w:rsidR="00702D93">
        <w:t xml:space="preserve"> </w:t>
      </w:r>
      <w:r w:rsidRPr="008D1CAA">
        <w:t>финансовая</w:t>
      </w:r>
      <w:r w:rsidR="00702D93">
        <w:t xml:space="preserve"> </w:t>
      </w:r>
      <w:r w:rsidRPr="008D1CAA">
        <w:t>система,</w:t>
      </w:r>
      <w:r w:rsidR="00702D93">
        <w:t xml:space="preserve"> </w:t>
      </w:r>
      <w:r w:rsidRPr="008D1CAA">
        <w:t>прекрасно,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полны</w:t>
      </w:r>
      <w:r w:rsidR="00702D93">
        <w:t xml:space="preserve"> </w:t>
      </w:r>
      <w:r w:rsidRPr="008D1CAA">
        <w:t>прилавки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прочее.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деньгах</w:t>
      </w:r>
      <w:r w:rsidR="00702D93">
        <w:t xml:space="preserve"> </w:t>
      </w:r>
      <w:r w:rsidRPr="008D1CAA">
        <w:t>счастье</w:t>
      </w:r>
      <w:r w:rsidR="00702D93">
        <w:t xml:space="preserve"> </w:t>
      </w:r>
      <w:r w:rsidRPr="008D1CAA">
        <w:t>тут,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за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деньги</w:t>
      </w:r>
      <w:r w:rsidR="00702D93">
        <w:t xml:space="preserve"> </w:t>
      </w:r>
      <w:r w:rsidRPr="008D1CAA">
        <w:t>что-то</w:t>
      </w:r>
      <w:r w:rsidR="00702D93">
        <w:t xml:space="preserve"> </w:t>
      </w:r>
      <w:r w:rsidRPr="008D1CAA">
        <w:t>купить,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том,</w:t>
      </w:r>
      <w:r w:rsidR="00702D93">
        <w:t xml:space="preserve"> </w:t>
      </w:r>
      <w:r w:rsidRPr="00A06B12">
        <w:rPr>
          <w:rStyle w:val="--0"/>
        </w:rPr>
        <w:t>чтобы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было</w:t>
      </w:r>
      <w:r w:rsidRPr="00A06B12">
        <w:rPr>
          <w:rStyle w:val="--0"/>
        </w:rPr>
        <w:t>,</w:t>
      </w:r>
      <w:r w:rsidR="00702D93" w:rsidRPr="00A06B12">
        <w:rPr>
          <w:rStyle w:val="--0"/>
        </w:rPr>
        <w:t xml:space="preserve"> </w:t>
      </w:r>
      <w:r w:rsidRPr="00A06B12">
        <w:rPr>
          <w:rStyle w:val="--0"/>
        </w:rPr>
        <w:t>что</w:t>
      </w:r>
      <w:r w:rsidR="00702D93">
        <w:t xml:space="preserve"> </w:t>
      </w:r>
      <w:r w:rsidRPr="008D1CAA">
        <w:t>купить.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товары,</w:t>
      </w:r>
      <w:r w:rsidR="00702D93">
        <w:t xml:space="preserve"> </w:t>
      </w:r>
      <w:r w:rsidRPr="008D1CAA">
        <w:t>которые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купить,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</w:t>
      </w:r>
      <w:r w:rsidR="00702D93">
        <w:t xml:space="preserve"> </w:t>
      </w:r>
      <w:r w:rsidRPr="008D1CAA">
        <w:t>числе</w:t>
      </w:r>
      <w:r w:rsidR="00702D93">
        <w:t xml:space="preserve"> </w:t>
      </w:r>
      <w:r w:rsidRPr="008D1CAA">
        <w:t>танки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ракеты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прочее,</w:t>
      </w:r>
      <w:r w:rsidR="00702D93">
        <w:t xml:space="preserve"> </w:t>
      </w:r>
      <w:r w:rsidRPr="008D1CAA">
        <w:t>должны</w:t>
      </w:r>
      <w:r w:rsidR="00702D93">
        <w:t xml:space="preserve"> </w:t>
      </w:r>
      <w:r w:rsidRPr="008D1CAA">
        <w:t>производиться</w:t>
      </w:r>
      <w:r w:rsidR="00702D93">
        <w:t xml:space="preserve"> </w:t>
      </w:r>
      <w:r w:rsidRPr="008D1CAA">
        <w:t>на</w:t>
      </w:r>
      <w:r w:rsidR="00702D93">
        <w:rPr>
          <w:b/>
          <w:bCs/>
          <w:i/>
          <w:iCs/>
        </w:rPr>
        <w:t xml:space="preserve"> </w:t>
      </w:r>
      <w:r w:rsidRPr="008D1CAA">
        <w:t>резервных</w:t>
      </w:r>
      <w:r w:rsidR="00702D93">
        <w:t xml:space="preserve"> </w:t>
      </w:r>
      <w:r w:rsidRPr="008D1CAA">
        <w:t>мощностях,</w:t>
      </w:r>
      <w:r w:rsidR="00702D93">
        <w:t xml:space="preserve"> </w:t>
      </w:r>
      <w:r w:rsidRPr="008D1CAA">
        <w:t>которых</w:t>
      </w:r>
      <w:r w:rsidR="00702D93">
        <w:t xml:space="preserve"> </w:t>
      </w:r>
      <w:r w:rsidRPr="008D1CAA">
        <w:t>нет.</w:t>
      </w:r>
      <w:r w:rsidR="00702D93">
        <w:t xml:space="preserve"> </w:t>
      </w:r>
      <w:r w:rsidRPr="008D1CAA">
        <w:t>Значит</w:t>
      </w:r>
      <w:r>
        <w:t>,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мощности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создавать,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A06B12">
        <w:rPr>
          <w:rStyle w:val="--0"/>
        </w:rPr>
        <w:t>мгновенно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их</w:t>
      </w:r>
      <w:r w:rsidR="00702D93" w:rsidRPr="00A06B12">
        <w:rPr>
          <w:rStyle w:val="--"/>
        </w:rPr>
        <w:t xml:space="preserve"> </w:t>
      </w:r>
      <w:r w:rsidRPr="00A06B12">
        <w:rPr>
          <w:rStyle w:val="--"/>
        </w:rPr>
        <w:t>создать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0"/>
        </w:rPr>
        <w:t>нельзя</w:t>
      </w:r>
      <w:r w:rsidRPr="008D1CAA">
        <w:rPr>
          <w:b/>
          <w:bCs/>
          <w:i/>
          <w:iCs/>
        </w:rPr>
        <w:t>.</w:t>
      </w:r>
      <w:r w:rsidR="00702D93">
        <w:rPr>
          <w:b/>
          <w:bCs/>
          <w:i/>
          <w:iCs/>
        </w:rPr>
        <w:t xml:space="preserve"> </w:t>
      </w:r>
      <w:r w:rsidRPr="008D1CAA">
        <w:t>Многие</w:t>
      </w:r>
      <w:r w:rsidR="00702D93">
        <w:t xml:space="preserve"> </w:t>
      </w:r>
      <w:r w:rsidRPr="008D1CAA">
        <w:t>спрашивают</w:t>
      </w:r>
      <w:r w:rsidR="00702D93">
        <w:t xml:space="preserve"> </w:t>
      </w:r>
      <w:r w:rsidRPr="008D1CAA">
        <w:t>снова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снова</w:t>
      </w:r>
      <w:r w:rsidR="00A06B12">
        <w:t>:</w:t>
      </w:r>
      <w:r w:rsidR="00702D93">
        <w:t xml:space="preserve"> </w:t>
      </w:r>
      <w:r w:rsidR="00A06B12">
        <w:t>«</w:t>
      </w:r>
      <w:r w:rsidRPr="008D1CAA">
        <w:t>Сталин</w:t>
      </w:r>
      <w:r w:rsidR="00702D93">
        <w:t xml:space="preserve"> </w:t>
      </w:r>
      <w:r w:rsidRPr="008D1CAA">
        <w:t>мечтал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чужой</w:t>
      </w:r>
      <w:r w:rsidR="00702D93">
        <w:rPr>
          <w:i/>
          <w:iCs/>
        </w:rPr>
        <w:t xml:space="preserve"> </w:t>
      </w:r>
      <w:r w:rsidRPr="008D1CAA">
        <w:t>территории</w:t>
      </w:r>
      <w:r w:rsidR="00702D93">
        <w:t xml:space="preserve"> </w:t>
      </w:r>
      <w:r w:rsidRPr="008D1CAA">
        <w:t>воевать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малой</w:t>
      </w:r>
      <w:r w:rsidR="00702D93">
        <w:t xml:space="preserve"> </w:t>
      </w:r>
      <w:r w:rsidRPr="008D1CAA">
        <w:t>кровью?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тогда</w:t>
      </w:r>
      <w:r w:rsidR="00702D93">
        <w:t xml:space="preserve"> </w:t>
      </w:r>
      <w:r w:rsidRPr="008D1CAA">
        <w:t>зачем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строил</w:t>
      </w:r>
      <w:r w:rsidR="00702D93">
        <w:t xml:space="preserve"> </w:t>
      </w:r>
      <w:r w:rsidRPr="008D1CAA">
        <w:t>нулевые</w:t>
      </w:r>
      <w:r w:rsidR="00702D93">
        <w:t xml:space="preserve"> </w:t>
      </w:r>
      <w:r w:rsidRPr="008D1CAA">
        <w:t>циклы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Урале?</w:t>
      </w:r>
      <w:r w:rsidR="00A06B12">
        <w:t>».</w:t>
      </w:r>
      <w:r w:rsidR="00702D93">
        <w:t xml:space="preserve"> </w:t>
      </w:r>
      <w:r w:rsidRPr="008D1CAA">
        <w:t>Он</w:t>
      </w:r>
      <w:r w:rsidR="00702D93">
        <w:t xml:space="preserve"> </w:t>
      </w:r>
      <w:r w:rsidRPr="008D1CAA">
        <w:t>строил,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поэтому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быстро</w:t>
      </w:r>
      <w:r w:rsidR="00702D93">
        <w:t xml:space="preserve"> </w:t>
      </w:r>
      <w:r w:rsidRPr="008D1CAA">
        <w:t>перейти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военные</w:t>
      </w:r>
      <w:r w:rsidR="00702D93">
        <w:t xml:space="preserve"> </w:t>
      </w:r>
      <w:r w:rsidRPr="008D1CAA">
        <w:t>рельсы.</w:t>
      </w:r>
      <w:r w:rsidR="00702D93">
        <w:t xml:space="preserve"> </w:t>
      </w:r>
      <w:r w:rsidRPr="008D1CAA">
        <w:t>Заводы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двойного</w:t>
      </w:r>
      <w:r w:rsidR="00702D93">
        <w:t xml:space="preserve"> </w:t>
      </w:r>
      <w:r w:rsidRPr="008D1CAA">
        <w:t>назначения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имели</w:t>
      </w:r>
      <w:r w:rsidR="00702D93">
        <w:t xml:space="preserve"> </w:t>
      </w:r>
      <w:r w:rsidRPr="008D1CAA">
        <w:t>резервные</w:t>
      </w:r>
      <w:r w:rsidR="00702D93">
        <w:t xml:space="preserve"> </w:t>
      </w:r>
      <w:r w:rsidRPr="008D1CAA">
        <w:t>мощности.</w:t>
      </w:r>
      <w:r w:rsidR="00702D93">
        <w:t xml:space="preserve"> </w:t>
      </w:r>
      <w:r w:rsidRPr="008D1CAA">
        <w:t>Например</w:t>
      </w:r>
      <w:r w:rsidR="0001078E">
        <w:t>,</w:t>
      </w:r>
      <w:r w:rsidR="00702D93">
        <w:t xml:space="preserve"> </w:t>
      </w:r>
      <w:r w:rsidRPr="008D1CAA">
        <w:t>макаронная</w:t>
      </w:r>
      <w:r w:rsidR="00702D93">
        <w:t xml:space="preserve"> </w:t>
      </w:r>
      <w:r w:rsidRPr="008D1CAA">
        <w:t>фабрика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выпускала</w:t>
      </w:r>
      <w:r w:rsidR="00702D93">
        <w:t xml:space="preserve"> </w:t>
      </w:r>
      <w:r w:rsidRPr="008D1CAA">
        <w:t>макароны,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завтра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артиллерийский</w:t>
      </w:r>
      <w:r w:rsidR="00702D93">
        <w:t xml:space="preserve"> </w:t>
      </w:r>
      <w:r w:rsidRPr="008D1CAA">
        <w:t>порох.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советские</w:t>
      </w:r>
      <w:r w:rsidR="00702D93">
        <w:t xml:space="preserve"> </w:t>
      </w:r>
      <w:proofErr w:type="spellStart"/>
      <w:r w:rsidRPr="008D1CAA">
        <w:t>геронтократы</w:t>
      </w:r>
      <w:proofErr w:type="spellEnd"/>
      <w:r w:rsidR="00702D93">
        <w:t xml:space="preserve"> </w:t>
      </w:r>
      <w:r w:rsidRPr="008D1CAA">
        <w:t>после</w:t>
      </w:r>
      <w:r w:rsidR="00702D93">
        <w:t xml:space="preserve"> </w:t>
      </w:r>
      <w:r w:rsidRPr="008D1CAA">
        <w:t>войны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все</w:t>
      </w:r>
      <w:r w:rsidR="00702D93">
        <w:t xml:space="preserve"> </w:t>
      </w:r>
      <w:r w:rsidRPr="008D1CAA">
        <w:t>Устиновы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прочие</w:t>
      </w:r>
      <w:r w:rsidR="0001078E">
        <w:t xml:space="preserve"> —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держали</w:t>
      </w:r>
      <w:r w:rsidR="00702D93">
        <w:t xml:space="preserve"> </w:t>
      </w:r>
      <w:r w:rsidRPr="008D1CAA">
        <w:t>эти</w:t>
      </w:r>
      <w:r w:rsidR="00702D93">
        <w:t xml:space="preserve"> </w:t>
      </w:r>
      <w:r w:rsidRPr="008D1CAA">
        <w:t>резервные</w:t>
      </w:r>
      <w:r w:rsidR="00702D93">
        <w:t xml:space="preserve"> </w:t>
      </w:r>
      <w:r w:rsidRPr="008D1CAA">
        <w:t>мощности,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считали,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война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хотели</w:t>
      </w:r>
      <w:r w:rsidR="00702D93">
        <w:t xml:space="preserve"> </w:t>
      </w:r>
      <w:r w:rsidRPr="008D1CAA">
        <w:t>выиграть</w:t>
      </w:r>
      <w:r w:rsidRPr="008D1CAA">
        <w:rPr>
          <w:i/>
          <w:iCs/>
        </w:rPr>
        <w:t>.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помнили,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такое.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этим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8D1CAA">
        <w:t>теперь?</w:t>
      </w:r>
      <w:r w:rsidR="00702D93">
        <w:t xml:space="preserve"> </w:t>
      </w:r>
      <w:r w:rsidRPr="008D1CAA">
        <w:rPr>
          <w:rFonts w:eastAsia="Times New Roman"/>
          <w:color w:val="000000"/>
        </w:rPr>
        <w:t>Чей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гениальный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мозг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уничтожил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производство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шарикоподшипников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России?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Спасибо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Белоруссии,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там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производят</w:t>
      </w:r>
      <w:r w:rsidR="00A06B12">
        <w:rPr>
          <w:rFonts w:eastAsia="Times New Roman"/>
          <w:color w:val="000000"/>
        </w:rPr>
        <w:t xml:space="preserve">,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вс</w:t>
      </w:r>
      <w:r w:rsidR="00A06B12">
        <w:rPr>
          <w:rFonts w:eastAsia="Times New Roman"/>
          <w:color w:val="000000"/>
        </w:rPr>
        <w:t>ё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нормально.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ведь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это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было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сделано.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Зачем?</w:t>
      </w:r>
      <w:r w:rsidR="00702D93">
        <w:rPr>
          <w:rFonts w:eastAsia="Times New Roman"/>
          <w:color w:val="000000"/>
        </w:rPr>
        <w:t xml:space="preserve"> </w:t>
      </w:r>
      <w:r w:rsidRPr="008D1CAA">
        <w:t>Как</w:t>
      </w:r>
      <w:r w:rsidR="00702D93">
        <w:t xml:space="preserve"> </w:t>
      </w:r>
      <w:r w:rsidRPr="008D1CAA">
        <w:t>восстанавливать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ВПК?</w:t>
      </w:r>
      <w:r w:rsidR="00702D93">
        <w:rPr>
          <w:rFonts w:eastAsia="Times New Roman"/>
          <w:color w:val="000000"/>
        </w:rPr>
        <w:t xml:space="preserve"> </w:t>
      </w:r>
      <w:r w:rsidRPr="008D1CAA">
        <w:t>Его</w:t>
      </w:r>
      <w:r w:rsidR="00702D93">
        <w:t xml:space="preserve"> </w:t>
      </w:r>
      <w:r w:rsidRPr="008D1CAA">
        <w:t>нельзя</w:t>
      </w:r>
      <w:r w:rsidR="00702D93">
        <w:t xml:space="preserve"> </w:t>
      </w:r>
      <w:r w:rsidRPr="008D1CAA">
        <w:t>восстановить</w:t>
      </w:r>
      <w:r w:rsidR="00702D93">
        <w:t xml:space="preserve"> </w:t>
      </w:r>
      <w:r w:rsidRPr="008D1CAA">
        <w:t>без</w:t>
      </w:r>
      <w:r w:rsidR="00702D93">
        <w:t xml:space="preserve"> </w:t>
      </w:r>
      <w:r w:rsidRPr="008D1CAA">
        <w:t>всей</w:t>
      </w:r>
      <w:r w:rsidR="00702D93">
        <w:t xml:space="preserve"> </w:t>
      </w:r>
      <w:r w:rsidRPr="008D1CAA">
        <w:t>промышленности,</w:t>
      </w:r>
      <w:r w:rsidR="00702D93">
        <w:t xml:space="preserve"> </w:t>
      </w:r>
      <w:r w:rsidRPr="00A06B12">
        <w:rPr>
          <w:rStyle w:val="--0"/>
        </w:rPr>
        <w:t>большой</w:t>
      </w:r>
      <w:r w:rsidR="00702D93" w:rsidRPr="00A06B12">
        <w:rPr>
          <w:rStyle w:val="--0"/>
        </w:rPr>
        <w:t xml:space="preserve"> </w:t>
      </w:r>
      <w:r w:rsidRPr="00A06B12">
        <w:rPr>
          <w:rStyle w:val="--0"/>
        </w:rPr>
        <w:t>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государственной</w:t>
      </w:r>
      <w:r w:rsidR="00702D93">
        <w:t xml:space="preserve"> </w:t>
      </w:r>
      <w:r w:rsidRPr="008D1CAA">
        <w:t>(не</w:t>
      </w:r>
      <w:r w:rsidR="00702D93">
        <w:t xml:space="preserve"> </w:t>
      </w:r>
      <w:r w:rsidRPr="008D1CAA">
        <w:t>частной)</w:t>
      </w:r>
      <w:r w:rsidR="00702D93">
        <w:t xml:space="preserve"> </w:t>
      </w:r>
      <w:r w:rsidRPr="008D1CAA">
        <w:t>промышленности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станкостроение</w:t>
      </w:r>
      <w:r w:rsidR="00702D93">
        <w:t xml:space="preserve"> </w:t>
      </w:r>
      <w:r w:rsidRPr="008D1CAA">
        <w:t>прежде</w:t>
      </w:r>
      <w:r w:rsidR="00702D93">
        <w:t xml:space="preserve"> </w:t>
      </w:r>
      <w:r w:rsidRPr="008D1CAA">
        <w:t>всего,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этого</w:t>
      </w:r>
      <w:r w:rsidR="00702D93">
        <w:t xml:space="preserve"> </w:t>
      </w:r>
      <w:r w:rsidRPr="008D1CAA">
        <w:t>всего</w:t>
      </w:r>
      <w:r w:rsidR="00702D93">
        <w:t xml:space="preserve"> </w:t>
      </w:r>
      <w:r w:rsidRPr="008D1CAA">
        <w:t>нужен</w:t>
      </w:r>
      <w:r w:rsidR="00702D93">
        <w:t xml:space="preserve"> </w:t>
      </w:r>
      <w:r w:rsidRPr="008D1CAA">
        <w:t>инженерный</w:t>
      </w:r>
      <w:r w:rsidR="00702D93">
        <w:t xml:space="preserve"> </w:t>
      </w:r>
      <w:r w:rsidRPr="008D1CAA">
        <w:t>корпус</w:t>
      </w:r>
      <w:r w:rsidR="00A06B12">
        <w:t xml:space="preserve"> —</w:t>
      </w:r>
      <w:r w:rsidR="00702D93">
        <w:t xml:space="preserve"> </w:t>
      </w:r>
      <w:r w:rsidRPr="008D1CAA">
        <w:t>тот</w:t>
      </w:r>
      <w:r w:rsidR="00A06B12">
        <w:t>,</w:t>
      </w:r>
      <w:r w:rsidR="00702D93">
        <w:t xml:space="preserve"> </w:t>
      </w:r>
      <w:r w:rsidRPr="008D1CAA">
        <w:t>советский.</w:t>
      </w:r>
      <w:r w:rsidR="00702D93">
        <w:t xml:space="preserve"> </w:t>
      </w:r>
      <w:r w:rsidRPr="008D1CAA">
        <w:t>Нужны</w:t>
      </w:r>
      <w:r w:rsidR="00702D93">
        <w:t xml:space="preserve"> </w:t>
      </w:r>
      <w:r w:rsidRPr="008D1CAA">
        <w:t>новые</w:t>
      </w:r>
      <w:r w:rsidR="00702D93">
        <w:t xml:space="preserve"> </w:t>
      </w:r>
      <w:r w:rsidRPr="008D1CAA">
        <w:t>отрасли,</w:t>
      </w:r>
      <w:r w:rsidR="00702D93">
        <w:t xml:space="preserve"> </w:t>
      </w:r>
      <w:r w:rsidRPr="008D1CAA">
        <w:t>такие</w:t>
      </w:r>
      <w:r w:rsidR="00702D93">
        <w:t xml:space="preserve"> </w:t>
      </w:r>
      <w:r w:rsidRPr="008D1CAA">
        <w:t>полноценные</w:t>
      </w:r>
      <w:r w:rsidR="00A06B12">
        <w:t>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электроника.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триллионы</w:t>
      </w:r>
      <w:r w:rsidR="00702D93">
        <w:t xml:space="preserve"> </w:t>
      </w:r>
      <w:r w:rsidRPr="008D1CAA">
        <w:t>долларов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этому</w:t>
      </w:r>
      <w:r w:rsidR="00702D93">
        <w:t xml:space="preserve"> </w:t>
      </w:r>
      <w:r w:rsidRPr="008D1CAA">
        <w:t>инженерному</w:t>
      </w:r>
      <w:r w:rsidR="00702D93">
        <w:t xml:space="preserve"> </w:t>
      </w:r>
      <w:r w:rsidRPr="008D1CAA">
        <w:t>корпусу</w:t>
      </w:r>
      <w:r w:rsidR="00702D93">
        <w:t xml:space="preserve"> </w:t>
      </w:r>
      <w:r w:rsidRPr="008D1CAA">
        <w:t>нужна</w:t>
      </w:r>
      <w:r w:rsidR="00702D93">
        <w:t xml:space="preserve"> </w:t>
      </w:r>
      <w:r w:rsidRPr="008D1CAA">
        <w:t>наука,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="00A06B12" w:rsidRPr="008D1CAA">
        <w:rPr>
          <w:noProof/>
        </w:rPr>
        <w:drawing>
          <wp:anchor distT="0" distB="0" distL="114300" distR="114300" simplePos="0" relativeHeight="251661312" behindDoc="1" locked="0" layoutInCell="1" allowOverlap="1" wp14:anchorId="28DF7107" wp14:editId="35C46C4A">
            <wp:simplePos x="0" y="0"/>
            <wp:positionH relativeFrom="column">
              <wp:posOffset>3271520</wp:posOffset>
            </wp:positionH>
            <wp:positionV relativeFrom="paragraph">
              <wp:posOffset>3758339</wp:posOffset>
            </wp:positionV>
            <wp:extent cx="3347556" cy="2228850"/>
            <wp:effectExtent l="0" t="0" r="5715" b="0"/>
            <wp:wrapTight wrapText="bothSides">
              <wp:wrapPolygon edited="0">
                <wp:start x="0" y="0"/>
                <wp:lineTo x="0" y="21415"/>
                <wp:lineTo x="21555" y="21415"/>
                <wp:lineTo x="21555" y="0"/>
                <wp:lineTo x="0" y="0"/>
              </wp:wrapPolygon>
            </wp:wrapTight>
            <wp:docPr id="5" name="Рисунок 5" descr="Изображение выглядит как желтый, маска, од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желтый, маска, одет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556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1CAA">
        <w:t>чувствовать</w:t>
      </w:r>
      <w:r w:rsidR="00702D93">
        <w:t xml:space="preserve"> </w:t>
      </w:r>
      <w:r w:rsidRPr="008D1CAA">
        <w:t>себя</w:t>
      </w:r>
      <w:r w:rsidR="00702D93">
        <w:t xml:space="preserve"> </w:t>
      </w:r>
      <w:r w:rsidRPr="008D1CAA">
        <w:t>«на</w:t>
      </w:r>
      <w:r w:rsidR="00702D93">
        <w:t xml:space="preserve"> </w:t>
      </w:r>
      <w:r w:rsidRPr="008D1CAA">
        <w:t>коне»</w:t>
      </w:r>
      <w:r w:rsidRPr="008D1CAA">
        <w:rPr>
          <w:i/>
          <w:iCs/>
        </w:rPr>
        <w:t>.</w:t>
      </w:r>
      <w:r w:rsidR="00702D93">
        <w:t xml:space="preserve"> </w:t>
      </w:r>
      <w:r w:rsidRPr="008D1CAA">
        <w:t>Нам</w:t>
      </w:r>
      <w:r w:rsidR="00702D93">
        <w:t xml:space="preserve"> </w:t>
      </w:r>
      <w:r w:rsidRPr="00A06B12">
        <w:rPr>
          <w:rStyle w:val="--0"/>
        </w:rPr>
        <w:t>ещё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предстоят</w:t>
      </w:r>
      <w:r w:rsidRPr="008D1CAA">
        <w:t>,</w:t>
      </w:r>
      <w:r w:rsidR="00702D93">
        <w:t xml:space="preserve"> </w:t>
      </w:r>
      <w:r w:rsidRPr="008D1CAA">
        <w:t>видимо,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другие</w:t>
      </w:r>
      <w:r w:rsidR="00702D93">
        <w:t xml:space="preserve"> </w:t>
      </w:r>
      <w:r w:rsidRPr="008D1CAA">
        <w:t>войны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разных</w:t>
      </w:r>
      <w:r w:rsidR="00702D93">
        <w:t xml:space="preserve"> </w:t>
      </w:r>
      <w:r w:rsidRPr="008D1CAA">
        <w:t>видах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возможного</w:t>
      </w:r>
      <w:r w:rsidR="00702D93">
        <w:t xml:space="preserve"> </w:t>
      </w:r>
      <w:r w:rsidRPr="008D1CAA">
        <w:t>проявления.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пример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обратите</w:t>
      </w:r>
      <w:r w:rsidR="00702D93">
        <w:t xml:space="preserve"> </w:t>
      </w:r>
      <w:r w:rsidRPr="008D1CAA">
        <w:t>внимание</w:t>
      </w:r>
      <w:r>
        <w:t>,</w:t>
      </w:r>
      <w:r w:rsidR="00702D93">
        <w:t xml:space="preserve"> </w:t>
      </w:r>
      <w:r w:rsidRPr="008D1CAA">
        <w:t>сколько</w:t>
      </w:r>
      <w:r w:rsidR="00702D93">
        <w:t xml:space="preserve"> </w:t>
      </w:r>
      <w:r w:rsidRPr="008D1CAA">
        <w:t>последнее</w:t>
      </w:r>
      <w:r w:rsidR="00702D93">
        <w:t xml:space="preserve"> </w:t>
      </w:r>
      <w:r w:rsidRPr="008D1CAA">
        <w:t>время</w:t>
      </w:r>
      <w:r w:rsidR="00702D93">
        <w:t xml:space="preserve"> </w:t>
      </w:r>
      <w:r w:rsidRPr="008D1CAA">
        <w:t>вскрыто</w:t>
      </w:r>
      <w:r w:rsidR="00702D93">
        <w:t xml:space="preserve"> </w:t>
      </w:r>
      <w:r w:rsidRPr="008D1CAA">
        <w:t>биологических</w:t>
      </w:r>
      <w:r w:rsidR="00702D93">
        <w:t xml:space="preserve"> </w:t>
      </w:r>
      <w:r w:rsidRPr="008D1CAA">
        <w:t>лабораторий</w:t>
      </w:r>
      <w:r w:rsidR="00702D93">
        <w:t xml:space="preserve"> </w:t>
      </w:r>
      <w:r w:rsidRPr="008D1CAA">
        <w:t>по</w:t>
      </w:r>
      <w:r w:rsidR="00702D93">
        <w:t xml:space="preserve"> </w:t>
      </w:r>
      <w:r w:rsidRPr="008D1CAA">
        <w:t>всему</w:t>
      </w:r>
      <w:r w:rsidR="00702D93">
        <w:t xml:space="preserve"> </w:t>
      </w:r>
      <w:r w:rsidRPr="008D1CAA">
        <w:t>миру</w:t>
      </w:r>
      <w:r w:rsidR="00702D93">
        <w:t xml:space="preserve"> </w:t>
      </w:r>
      <w:r w:rsidRPr="008D1CAA">
        <w:t>и</w:t>
      </w:r>
      <w:r>
        <w:t>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частности,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странах</w:t>
      </w:r>
      <w:r w:rsidR="00702D93">
        <w:t xml:space="preserve"> </w:t>
      </w:r>
      <w:r w:rsidRPr="008D1CAA">
        <w:t>вокруг</w:t>
      </w:r>
      <w:r w:rsidR="00702D93">
        <w:t xml:space="preserve"> </w:t>
      </w:r>
      <w:r w:rsidRPr="008D1CAA">
        <w:t>России.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реальная</w:t>
      </w:r>
      <w:r w:rsidR="00702D93">
        <w:t xml:space="preserve"> </w:t>
      </w:r>
      <w:proofErr w:type="spellStart"/>
      <w:r w:rsidRPr="008D1CAA">
        <w:t>автом</w:t>
      </w:r>
      <w:r w:rsidR="007842C1">
        <w:t>о</w:t>
      </w:r>
      <w:r w:rsidRPr="008D1CAA">
        <w:t>торность</w:t>
      </w:r>
      <w:proofErr w:type="spellEnd"/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реализации</w:t>
      </w:r>
      <w:r w:rsidR="00702D93">
        <w:t xml:space="preserve"> </w:t>
      </w:r>
      <w:r w:rsidRPr="008D1CAA">
        <w:t>программы</w:t>
      </w:r>
      <w:r w:rsidR="00702D93">
        <w:t xml:space="preserve"> </w:t>
      </w:r>
      <w:r w:rsidRPr="008D1CAA">
        <w:t>«золотой</w:t>
      </w:r>
      <w:r w:rsidR="00702D93">
        <w:t xml:space="preserve"> </w:t>
      </w:r>
      <w:r w:rsidRPr="008D1CAA">
        <w:t>миллиард»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последующим</w:t>
      </w:r>
      <w:r w:rsidR="00702D93">
        <w:t xml:space="preserve"> </w:t>
      </w:r>
      <w:r w:rsidRPr="008D1CAA">
        <w:t>уничтожением</w:t>
      </w:r>
      <w:r w:rsidR="00702D93">
        <w:t xml:space="preserve"> </w:t>
      </w:r>
      <w:r w:rsidRPr="008D1CAA">
        <w:lastRenderedPageBreak/>
        <w:t>всех</w:t>
      </w:r>
      <w:r w:rsidR="00702D93">
        <w:t xml:space="preserve"> </w:t>
      </w:r>
      <w:r w:rsidRPr="008D1CAA">
        <w:t>остальных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Земле.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эта</w:t>
      </w:r>
      <w:r w:rsidR="00702D93">
        <w:t xml:space="preserve"> </w:t>
      </w:r>
      <w:proofErr w:type="spellStart"/>
      <w:r w:rsidRPr="008D1CAA">
        <w:t>автом</w:t>
      </w:r>
      <w:r w:rsidR="007842C1">
        <w:t>о</w:t>
      </w:r>
      <w:r w:rsidRPr="008D1CAA">
        <w:t>торность</w:t>
      </w:r>
      <w:proofErr w:type="spellEnd"/>
      <w:r w:rsidR="00702D93">
        <w:t xml:space="preserve"> </w:t>
      </w:r>
      <w:r>
        <w:t>—</w:t>
      </w:r>
      <w:r w:rsidR="00A06B12">
        <w:t xml:space="preserve"> </w:t>
      </w:r>
      <w:r w:rsidRPr="008D1CAA">
        <w:t>есть!</w:t>
      </w:r>
      <w:r w:rsidR="00702D93">
        <w:t xml:space="preserve"> </w:t>
      </w:r>
      <w:r w:rsidRPr="008D1CAA">
        <w:t>Значит</w:t>
      </w:r>
      <w:r>
        <w:t>,</w:t>
      </w:r>
      <w:r w:rsidR="00702D93">
        <w:t xml:space="preserve"> </w:t>
      </w:r>
      <w:r w:rsidRPr="008D1CAA">
        <w:t>нужна</w:t>
      </w:r>
      <w:r w:rsidR="00702D93">
        <w:t xml:space="preserve"> </w:t>
      </w:r>
      <w:r w:rsidRPr="008D1CAA">
        <w:t>своя</w:t>
      </w:r>
      <w:r w:rsidR="00702D93">
        <w:t xml:space="preserve"> </w:t>
      </w:r>
      <w:r w:rsidRPr="008D1CAA">
        <w:t>наука</w:t>
      </w:r>
      <w:r w:rsidR="00702D93">
        <w:t xml:space="preserve"> </w:t>
      </w:r>
      <w:r w:rsidRPr="00A06B12">
        <w:rPr>
          <w:rStyle w:val="--0"/>
        </w:rPr>
        <w:t>по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очень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0"/>
        </w:rPr>
        <w:t>многим</w:t>
      </w:r>
      <w:r w:rsidR="00702D93">
        <w:t xml:space="preserve"> </w:t>
      </w:r>
      <w:r w:rsidRPr="008D1CAA">
        <w:t>направлениям.</w:t>
      </w:r>
      <w:r w:rsidR="00702D93">
        <w:t xml:space="preserve"> </w:t>
      </w:r>
      <w:r w:rsidRPr="008D1CAA">
        <w:t>Ни</w:t>
      </w:r>
      <w:r w:rsidR="00702D93">
        <w:t xml:space="preserve"> </w:t>
      </w:r>
      <w:r w:rsidRPr="008D1CAA">
        <w:t>копии</w:t>
      </w:r>
      <w:r w:rsidR="00702D93">
        <w:t xml:space="preserve"> </w:t>
      </w:r>
      <w:r w:rsidRPr="008D1CAA">
        <w:t>Западной</w:t>
      </w:r>
      <w:r w:rsidRPr="00A06B12">
        <w:t>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своя,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которая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всё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самое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мощное</w:t>
      </w:r>
      <w:r w:rsidR="00702D93">
        <w:t xml:space="preserve"> </w:t>
      </w:r>
      <w:r w:rsidRPr="008D1CAA">
        <w:t>западное</w:t>
      </w:r>
      <w:r w:rsidR="00702D93">
        <w:t xml:space="preserve"> </w:t>
      </w:r>
      <w:r w:rsidRPr="008D1CAA">
        <w:t>вберёт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переосмыслит,</w:t>
      </w:r>
      <w:r w:rsidR="00702D93">
        <w:t xml:space="preserve"> </w:t>
      </w:r>
      <w:r w:rsidRPr="008D1CAA"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для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этого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уже</w:t>
      </w:r>
      <w:r w:rsidR="00702D93">
        <w:rPr>
          <w:b/>
          <w:bCs/>
          <w:i/>
          <w:iCs/>
        </w:rPr>
        <w:t xml:space="preserve"> </w:t>
      </w:r>
      <w:r w:rsidRPr="00A06B12">
        <w:rPr>
          <w:rStyle w:val="--0"/>
        </w:rPr>
        <w:t>нужна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идеология</w:t>
      </w:r>
      <w:r w:rsidRPr="008D1CAA">
        <w:t>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нужно</w:t>
      </w:r>
      <w:r w:rsidR="00702D93">
        <w:t xml:space="preserve"> </w:t>
      </w:r>
      <w:r w:rsidRPr="008D1CAA">
        <w:t>национализировать</w:t>
      </w:r>
      <w:r w:rsidR="00702D93">
        <w:t xml:space="preserve"> </w:t>
      </w:r>
      <w:r w:rsidRPr="008D1CAA">
        <w:t>шашлычные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всё,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связано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товарами</w:t>
      </w:r>
      <w:r w:rsidR="00702D93">
        <w:t xml:space="preserve"> </w:t>
      </w:r>
      <w:r w:rsidRPr="008D1CAA">
        <w:t>народного</w:t>
      </w:r>
      <w:r w:rsidR="00702D93">
        <w:t xml:space="preserve"> </w:t>
      </w:r>
      <w:r w:rsidRPr="008D1CAA">
        <w:t>потребления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даже</w:t>
      </w:r>
      <w:r w:rsidR="00702D93">
        <w:t xml:space="preserve"> </w:t>
      </w:r>
      <w:r w:rsidRPr="008D1CAA">
        <w:t>нечто</w:t>
      </w:r>
      <w:r w:rsidR="00702D93">
        <w:t xml:space="preserve"> </w:t>
      </w:r>
      <w:r w:rsidRPr="008D1CAA">
        <w:t>большее,</w:t>
      </w:r>
      <w:r w:rsidR="00702D93">
        <w:t xml:space="preserve"> </w:t>
      </w:r>
      <w:r w:rsidRPr="008D1CAA">
        <w:t>способное</w:t>
      </w:r>
      <w:r w:rsidR="00702D93">
        <w:t xml:space="preserve"> </w:t>
      </w:r>
      <w:r w:rsidRPr="008D1CAA">
        <w:t>работать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тем,</w:t>
      </w:r>
      <w:r w:rsidR="00702D93">
        <w:t xml:space="preserve"> </w:t>
      </w:r>
      <w:r w:rsidRPr="008D1CAA">
        <w:t>чтобы</w:t>
      </w:r>
      <w:r w:rsidR="00702D93">
        <w:t xml:space="preserve"> </w:t>
      </w:r>
      <w:r w:rsidRPr="008D1CAA">
        <w:t>прилавки</w:t>
      </w:r>
      <w:r w:rsidR="00702D93">
        <w:t xml:space="preserve"> </w:t>
      </w:r>
      <w:r w:rsidRPr="008D1CAA">
        <w:t>были</w:t>
      </w:r>
      <w:r w:rsidR="00702D93">
        <w:t xml:space="preserve"> </w:t>
      </w:r>
      <w:r w:rsidRPr="008D1CAA">
        <w:t>полны.</w:t>
      </w:r>
      <w:r w:rsidR="00702D93">
        <w:t xml:space="preserve"> </w:t>
      </w:r>
      <w:r w:rsidRPr="008D1CAA">
        <w:t>Любой</w:t>
      </w:r>
      <w:r w:rsidR="00702D93">
        <w:t xml:space="preserve"> </w:t>
      </w:r>
      <w:r w:rsidRPr="008D1CAA">
        <w:t>частник</w:t>
      </w:r>
      <w:r w:rsidR="00702D93">
        <w:t xml:space="preserve"> </w:t>
      </w:r>
      <w:r w:rsidRPr="008D1CAA">
        <w:t>этого</w:t>
      </w:r>
      <w:r w:rsidR="00702D93">
        <w:t xml:space="preserve"> </w:t>
      </w:r>
      <w:r w:rsidRPr="008D1CAA">
        <w:t>типа</w:t>
      </w:r>
      <w:r w:rsidR="00702D93">
        <w:t xml:space="preserve"> </w:t>
      </w:r>
      <w:r w:rsidRPr="008D1CAA">
        <w:t>должен</w:t>
      </w:r>
      <w:r w:rsidR="00702D93">
        <w:t xml:space="preserve"> </w:t>
      </w:r>
      <w:r w:rsidRPr="008D1CAA">
        <w:t>быть</w:t>
      </w:r>
      <w:r w:rsidR="00702D93">
        <w:t xml:space="preserve"> </w:t>
      </w:r>
      <w:r w:rsidRPr="008D1CAA">
        <w:t>освобождён</w:t>
      </w:r>
      <w:r w:rsidR="00702D93">
        <w:t xml:space="preserve"> </w:t>
      </w:r>
      <w:r w:rsidRPr="008D1CAA">
        <w:t>от</w:t>
      </w:r>
      <w:r w:rsidR="00702D93">
        <w:t xml:space="preserve"> </w:t>
      </w:r>
      <w:r w:rsidRPr="008D1CAA">
        <w:t>сегодняшней</w:t>
      </w:r>
      <w:r w:rsidR="00702D93">
        <w:t xml:space="preserve"> </w:t>
      </w:r>
      <w:r w:rsidRPr="008D1CAA">
        <w:t>слишком</w:t>
      </w:r>
      <w:r w:rsidR="00702D93">
        <w:t xml:space="preserve"> </w:t>
      </w:r>
      <w:r w:rsidRPr="008D1CAA">
        <w:t>навязчивой</w:t>
      </w:r>
      <w:r w:rsidR="00702D93">
        <w:t xml:space="preserve"> </w:t>
      </w:r>
      <w:r w:rsidRPr="008D1CAA">
        <w:t>опеки.</w:t>
      </w:r>
      <w:r w:rsidR="00702D93">
        <w:t xml:space="preserve"> </w:t>
      </w:r>
      <w:r w:rsidRPr="008D1CAA">
        <w:t>Дайте</w:t>
      </w:r>
      <w:r w:rsidR="00702D93">
        <w:t xml:space="preserve"> </w:t>
      </w:r>
      <w:r w:rsidRPr="008D1CAA">
        <w:t>ему</w:t>
      </w:r>
      <w:r w:rsidR="00702D93">
        <w:t xml:space="preserve"> </w:t>
      </w:r>
      <w:r w:rsidRPr="008D1CAA">
        <w:t>больше</w:t>
      </w:r>
      <w:r w:rsidR="00702D93">
        <w:t xml:space="preserve"> </w:t>
      </w:r>
      <w:r w:rsidRPr="008D1CAA">
        <w:t>возможностей,</w:t>
      </w:r>
      <w:r w:rsidR="00702D93">
        <w:t xml:space="preserve"> </w:t>
      </w:r>
      <w:r w:rsidRPr="008D1CAA">
        <w:t>развяжите</w:t>
      </w:r>
      <w:r w:rsidR="00702D93">
        <w:t xml:space="preserve"> </w:t>
      </w:r>
      <w:r w:rsidRPr="008D1CAA">
        <w:t>руки,</w:t>
      </w:r>
      <w:r w:rsidR="00702D93">
        <w:t xml:space="preserve"> </w:t>
      </w:r>
      <w:r w:rsidRPr="008D1CAA">
        <w:t>перестаньте</w:t>
      </w:r>
      <w:r w:rsidR="00702D93">
        <w:t xml:space="preserve"> </w:t>
      </w:r>
      <w:r w:rsidRPr="008D1CAA">
        <w:t>его</w:t>
      </w:r>
      <w:r w:rsidR="00702D93">
        <w:t xml:space="preserve"> </w:t>
      </w:r>
      <w:r w:rsidRPr="008D1CAA">
        <w:t>бюрократически</w:t>
      </w:r>
      <w:r w:rsidR="00702D93">
        <w:t xml:space="preserve"> </w:t>
      </w:r>
      <w:r w:rsidRPr="008D1CAA">
        <w:t>прессовать.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="00A06B12" w:rsidRPr="008D1CAA">
        <w:t xml:space="preserve">так </w:t>
      </w:r>
      <w:r w:rsidRPr="008D1CAA">
        <w:t>сделано,</w:t>
      </w:r>
      <w:r w:rsidR="00702D93">
        <w:t xml:space="preserve"> </w:t>
      </w:r>
      <w:r w:rsidRPr="008D1CAA">
        <w:t>если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время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должны</w:t>
      </w:r>
      <w:r w:rsidR="00702D93">
        <w:t xml:space="preserve"> </w:t>
      </w:r>
      <w:r w:rsidRPr="008D1CAA">
        <w:t>выигрывать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этом</w:t>
      </w:r>
      <w:r w:rsidR="00702D93">
        <w:t xml:space="preserve"> </w:t>
      </w:r>
      <w:r w:rsidRPr="008D1CAA">
        <w:t>противостоянии,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том</w:t>
      </w:r>
      <w:r w:rsidR="00702D93">
        <w:t xml:space="preserve"> </w:t>
      </w:r>
      <w:r w:rsidRPr="008D1CAA">
        <w:t>числе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военном,</w:t>
      </w:r>
      <w:r w:rsidR="00702D93">
        <w:t xml:space="preserve"> </w:t>
      </w:r>
      <w:r w:rsidRPr="008D1CAA">
        <w:rPr>
          <w:b/>
          <w:bCs/>
          <w:i/>
          <w:iCs/>
        </w:rPr>
        <w:t>то</w:t>
      </w:r>
      <w:r w:rsidR="00702D93">
        <w:rPr>
          <w:b/>
          <w:bCs/>
          <w:i/>
          <w:iCs/>
        </w:rPr>
        <w:t xml:space="preserve"> </w:t>
      </w:r>
      <w:r w:rsidR="00A06B12">
        <w:rPr>
          <w:b/>
          <w:bCs/>
          <w:i/>
          <w:iCs/>
        </w:rPr>
        <w:t xml:space="preserve">и </w:t>
      </w:r>
      <w:r w:rsidRPr="008D1CAA">
        <w:rPr>
          <w:b/>
          <w:bCs/>
          <w:i/>
          <w:iCs/>
        </w:rPr>
        <w:t>будет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новая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Россия</w:t>
      </w:r>
      <w:r w:rsidRPr="008D1CAA">
        <w:rPr>
          <w:i/>
          <w:iCs/>
        </w:rPr>
        <w:t>.</w:t>
      </w:r>
      <w:r w:rsidR="00702D93">
        <w:rPr>
          <w:i/>
          <w:iCs/>
        </w:rPr>
        <w:t xml:space="preserve"> </w:t>
      </w:r>
      <w:r w:rsidRPr="008D1CAA">
        <w:t>Я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8D1CAA">
        <w:t>более</w:t>
      </w:r>
      <w:r w:rsidR="00702D93">
        <w:t xml:space="preserve"> </w:t>
      </w:r>
      <w:r w:rsidRPr="008D1CAA">
        <w:t>чем</w:t>
      </w:r>
      <w:r w:rsidR="00702D93">
        <w:t xml:space="preserve"> </w:t>
      </w:r>
      <w:r w:rsidRPr="008D1CAA">
        <w:t>уверен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её</w:t>
      </w:r>
      <w:r w:rsidR="00702D93">
        <w:t xml:space="preserve"> </w:t>
      </w:r>
      <w:r w:rsidRPr="008D1CAA">
        <w:t>выстраивать</w:t>
      </w:r>
      <w:r w:rsidR="00702D93">
        <w:t xml:space="preserve"> </w:t>
      </w:r>
      <w:r w:rsidRPr="008D1CAA">
        <w:t>должны</w:t>
      </w:r>
      <w:r w:rsidR="00702D93">
        <w:t xml:space="preserve"> </w:t>
      </w:r>
      <w:r w:rsidRPr="008D1CAA">
        <w:t>те,</w:t>
      </w:r>
      <w:r w:rsidR="00702D93">
        <w:t xml:space="preserve"> </w:t>
      </w:r>
      <w:r w:rsidRPr="008D1CAA">
        <w:t>кто</w:t>
      </w:r>
      <w:r w:rsidR="00702D93">
        <w:t xml:space="preserve"> </w:t>
      </w:r>
      <w:r w:rsidRPr="00A06B12">
        <w:rPr>
          <w:rStyle w:val="--0"/>
        </w:rPr>
        <w:t>выстроил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"/>
        </w:rPr>
        <w:t>предыдущую</w:t>
      </w:r>
      <w:r w:rsidRPr="00A06B12">
        <w:t>,</w:t>
      </w:r>
      <w:r w:rsidR="00702D93" w:rsidRPr="00A06B12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любое</w:t>
      </w:r>
      <w:r w:rsidR="00702D93">
        <w:t xml:space="preserve"> </w:t>
      </w:r>
      <w:r w:rsidRPr="008D1CAA">
        <w:t>другое</w:t>
      </w:r>
      <w:r w:rsidR="00702D93">
        <w:t xml:space="preserve"> </w:t>
      </w:r>
      <w:r w:rsidRPr="008D1CAA">
        <w:t>выстраивание</w:t>
      </w:r>
      <w:r w:rsidR="00702D93">
        <w:t xml:space="preserve"> </w:t>
      </w:r>
      <w:r w:rsidRPr="008D1CAA">
        <w:t>со</w:t>
      </w:r>
      <w:r w:rsidR="00702D93">
        <w:t xml:space="preserve"> </w:t>
      </w:r>
      <w:r w:rsidRPr="008D1CAA">
        <w:rPr>
          <w:b/>
          <w:bCs/>
          <w:i/>
          <w:iCs/>
        </w:rPr>
        <w:t>«сметанием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до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основания,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затем…»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чревато</w:t>
      </w:r>
      <w:r w:rsidR="00702D93">
        <w:t xml:space="preserve"> </w:t>
      </w:r>
      <w:r w:rsidRPr="008D1CAA">
        <w:t>оккупацией.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строить</w:t>
      </w:r>
      <w:r w:rsidR="00A06B12">
        <w:t>-</w:t>
      </w:r>
      <w:r w:rsidRPr="008D1CAA">
        <w:t>то</w:t>
      </w:r>
      <w:r w:rsidR="00702D93">
        <w:t xml:space="preserve"> </w:t>
      </w:r>
      <w:r w:rsidRPr="008D1CAA">
        <w:t>надо!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уже</w:t>
      </w:r>
      <w:r w:rsidR="00702D93">
        <w:t xml:space="preserve"> </w:t>
      </w:r>
      <w:r w:rsidRPr="008D1CAA">
        <w:t>очевидно.</w:t>
      </w:r>
      <w:r w:rsidR="00702D93">
        <w:t xml:space="preserve"> </w:t>
      </w:r>
      <w:r w:rsidRPr="008D1CAA">
        <w:t>А</w:t>
      </w:r>
      <w:r w:rsidR="00702D93">
        <w:t xml:space="preserve"> </w:t>
      </w:r>
      <w:r w:rsidRPr="008D1CAA">
        <w:t>дальше</w:t>
      </w:r>
      <w:r w:rsidR="00702D93">
        <w:t xml:space="preserve"> </w:t>
      </w:r>
      <w:r w:rsidRPr="008D1CAA">
        <w:t>возникает</w:t>
      </w:r>
      <w:r w:rsidR="00702D93">
        <w:t xml:space="preserve"> </w:t>
      </w:r>
      <w:r w:rsidRPr="008D1CAA">
        <w:t>вопрос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строить</w:t>
      </w:r>
      <w:r w:rsidR="00702D93">
        <w:t xml:space="preserve"> </w:t>
      </w:r>
      <w:r w:rsidRPr="008D1CAA">
        <w:t>быстро</w:t>
      </w:r>
      <w:r w:rsidR="00A06B12">
        <w:t>?</w:t>
      </w:r>
      <w:r w:rsidR="00702D93">
        <w:t xml:space="preserve"> </w:t>
      </w:r>
      <w:r w:rsidRPr="008D1CAA">
        <w:rPr>
          <w:b/>
          <w:bCs/>
          <w:i/>
          <w:iCs/>
        </w:rPr>
        <w:t>Запад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не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хочет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уничтожать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себя,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он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хочет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уничтожить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нас.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нас</w:t>
      </w:r>
      <w:r w:rsidR="00702D93">
        <w:t xml:space="preserve"> </w:t>
      </w:r>
      <w:r w:rsidRPr="008D1CAA">
        <w:t>стоят</w:t>
      </w:r>
      <w:r w:rsidR="00702D93">
        <w:t xml:space="preserve"> </w:t>
      </w:r>
      <w:r w:rsidRPr="008D1CAA">
        <w:t>две</w:t>
      </w:r>
      <w:r w:rsidR="00702D93">
        <w:t xml:space="preserve"> </w:t>
      </w:r>
      <w:r w:rsidRPr="008D1CAA">
        <w:t>задачи</w:t>
      </w:r>
      <w:r w:rsidR="00702D93">
        <w:t xml:space="preserve"> </w:t>
      </w:r>
      <w:r>
        <w:t>—</w:t>
      </w:r>
      <w:r w:rsidR="00702D93">
        <w:t xml:space="preserve"> </w:t>
      </w:r>
      <w:r w:rsidRPr="00A06B12">
        <w:rPr>
          <w:rStyle w:val="--"/>
        </w:rPr>
        <w:t>функционирования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0"/>
        </w:rPr>
        <w:t>и</w:t>
      </w:r>
      <w:r w:rsidR="00702D93" w:rsidRPr="00A06B12">
        <w:rPr>
          <w:rStyle w:val="--0"/>
        </w:rPr>
        <w:t xml:space="preserve"> </w:t>
      </w:r>
      <w:r w:rsidRPr="00A06B12">
        <w:rPr>
          <w:rStyle w:val="--"/>
        </w:rPr>
        <w:t>развития</w:t>
      </w:r>
      <w:r w:rsidRPr="008D1CAA">
        <w:t>.</w:t>
      </w:r>
      <w:r w:rsidR="00702D93">
        <w:t xml:space="preserve"> </w:t>
      </w:r>
      <w:r w:rsidRPr="008D1CAA">
        <w:t>Функционировать</w:t>
      </w:r>
      <w:r w:rsidR="00702D93">
        <w:t xml:space="preserve"> </w:t>
      </w:r>
      <w:r w:rsidRPr="008D1CAA">
        <w:t>можно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опорой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имеющиеся</w:t>
      </w:r>
      <w:r w:rsidR="00702D93">
        <w:t xml:space="preserve"> </w:t>
      </w:r>
      <w:r w:rsidRPr="008D1CAA">
        <w:t>институты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поддерживать,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приветствовать</w:t>
      </w:r>
      <w:r w:rsidR="00702D93">
        <w:t xml:space="preserve"> </w:t>
      </w:r>
      <w:r w:rsidRPr="008D1CAA">
        <w:t>каждое</w:t>
      </w:r>
      <w:r w:rsidR="00702D93">
        <w:t xml:space="preserve"> </w:t>
      </w:r>
      <w:r w:rsidRPr="008D1CAA">
        <w:t>их</w:t>
      </w:r>
      <w:r w:rsidR="00702D93">
        <w:t xml:space="preserve"> </w:t>
      </w:r>
      <w:r w:rsidRPr="008D1CAA">
        <w:t>мягкое</w:t>
      </w:r>
      <w:r w:rsidR="00702D93">
        <w:t xml:space="preserve"> </w:t>
      </w:r>
      <w:r w:rsidRPr="008D1CAA">
        <w:t>реформирование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нужную</w:t>
      </w:r>
      <w:r w:rsidR="00702D93">
        <w:t xml:space="preserve"> </w:t>
      </w:r>
      <w:r w:rsidRPr="008D1CAA">
        <w:t>сторону,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должны</w:t>
      </w:r>
      <w:r w:rsidR="00702D93">
        <w:t xml:space="preserve"> </w:t>
      </w:r>
      <w:r w:rsidRPr="008D1CAA">
        <w:t>выстоять.</w:t>
      </w:r>
      <w:r w:rsidR="00702D93">
        <w:rPr>
          <w:i/>
          <w:iCs/>
        </w:rPr>
        <w:t xml:space="preserve"> </w:t>
      </w:r>
      <w:r w:rsidRPr="008D1CAA">
        <w:t>Но</w:t>
      </w:r>
      <w:r w:rsidR="00702D93">
        <w:t xml:space="preserve"> </w:t>
      </w:r>
      <w:r w:rsidRPr="008D1CAA">
        <w:t>перед</w:t>
      </w:r>
      <w:r w:rsidR="00702D93">
        <w:t xml:space="preserve"> </w:t>
      </w:r>
      <w:r w:rsidRPr="008D1CAA">
        <w:t>нами</w:t>
      </w:r>
      <w:r w:rsidR="00702D93">
        <w:t xml:space="preserve"> </w:t>
      </w:r>
      <w:r w:rsidRPr="008D1CAA">
        <w:t>стоит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задача</w:t>
      </w:r>
      <w:r w:rsidR="00702D93">
        <w:t xml:space="preserve"> </w:t>
      </w:r>
      <w:r w:rsidRPr="008D1CAA">
        <w:t>развития,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без</w:t>
      </w:r>
      <w:r w:rsidR="00702D93">
        <w:t xml:space="preserve"> </w:t>
      </w:r>
      <w:r w:rsidRPr="008D1CAA">
        <w:t>развития</w:t>
      </w:r>
      <w:r w:rsidR="00702D93">
        <w:t xml:space="preserve"> </w:t>
      </w:r>
      <w:r w:rsidRPr="008D1CAA">
        <w:t>сомнительна</w:t>
      </w:r>
      <w:r w:rsidR="00702D93">
        <w:t xml:space="preserve"> </w:t>
      </w:r>
      <w:r w:rsidRPr="008D1CAA">
        <w:t>даже</w:t>
      </w:r>
      <w:r w:rsidR="00702D93">
        <w:t xml:space="preserve"> </w:t>
      </w:r>
      <w:r w:rsidRPr="008D1CAA">
        <w:t>радикальная</w:t>
      </w:r>
      <w:r w:rsidR="00702D93">
        <w:t xml:space="preserve"> </w:t>
      </w:r>
      <w:r w:rsidRPr="008D1CAA">
        <w:t>наша</w:t>
      </w:r>
      <w:r w:rsidR="00702D93">
        <w:t xml:space="preserve"> </w:t>
      </w:r>
      <w:r w:rsidRPr="008D1CAA">
        <w:t>победа.</w:t>
      </w:r>
      <w:r w:rsidR="00702D93">
        <w:t xml:space="preserve"> </w:t>
      </w:r>
      <w:r w:rsidRPr="008D1CAA">
        <w:t>Может</w:t>
      </w:r>
      <w:r w:rsidR="00702D93">
        <w:t xml:space="preserve"> </w:t>
      </w:r>
      <w:r w:rsidRPr="008D1CAA">
        <w:t>быть,</w:t>
      </w:r>
      <w:r w:rsidR="00702D93">
        <w:t xml:space="preserve"> </w:t>
      </w:r>
      <w:r w:rsidRPr="008D1CAA">
        <w:t>существующая</w:t>
      </w:r>
      <w:r w:rsidR="00702D93">
        <w:t xml:space="preserve"> </w:t>
      </w:r>
      <w:r w:rsidRPr="008D1CAA">
        <w:t>система,</w:t>
      </w:r>
      <w:r w:rsidR="00702D93">
        <w:t xml:space="preserve"> </w:t>
      </w:r>
      <w:r w:rsidRPr="008D1CAA">
        <w:t>напрягая</w:t>
      </w:r>
      <w:r w:rsidR="00702D93">
        <w:t xml:space="preserve"> </w:t>
      </w:r>
      <w:r w:rsidRPr="008D1CAA">
        <w:t>мышцы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волевой</w:t>
      </w:r>
      <w:r w:rsidR="00702D93">
        <w:t xml:space="preserve"> </w:t>
      </w:r>
      <w:r w:rsidRPr="008D1CAA">
        <w:t>потенциал,</w:t>
      </w:r>
      <w:r w:rsidR="00702D93">
        <w:t xml:space="preserve"> </w:t>
      </w:r>
      <w:r w:rsidRPr="008D1CAA">
        <w:t>который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не</w:t>
      </w:r>
      <w:r w:rsidR="00A06B12">
        <w:t>ё</w:t>
      </w:r>
      <w:r w:rsidR="00702D93">
        <w:t xml:space="preserve"> </w:t>
      </w:r>
      <w:r w:rsidRPr="008D1CAA">
        <w:t>нулевой</w:t>
      </w:r>
      <w:r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мобилизует</w:t>
      </w:r>
      <w:r w:rsidR="00702D93">
        <w:t xml:space="preserve"> </w:t>
      </w:r>
      <w:r w:rsidRPr="008D1CAA">
        <w:t>частичную</w:t>
      </w:r>
      <w:r w:rsidR="00702D93">
        <w:t xml:space="preserve"> </w:t>
      </w:r>
      <w:r w:rsidR="00A06B12">
        <w:t xml:space="preserve">имеющуюся </w:t>
      </w:r>
      <w:r w:rsidRPr="008D1CAA">
        <w:t>рациональность.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без</w:t>
      </w:r>
      <w:r w:rsidR="00702D93">
        <w:t xml:space="preserve"> </w:t>
      </w:r>
      <w:r w:rsidRPr="008D1CAA">
        <w:t>интенсивного</w:t>
      </w:r>
      <w:r w:rsidR="00702D93">
        <w:t xml:space="preserve"> </w:t>
      </w:r>
      <w:r w:rsidRPr="008D1CAA">
        <w:t>развития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путь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никуда,</w:t>
      </w:r>
      <w:r w:rsidR="00702D93">
        <w:t xml:space="preserve"> </w:t>
      </w:r>
      <w:r w:rsidRPr="008D1CAA">
        <w:t>потому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дальше</w:t>
      </w:r>
      <w:r w:rsidR="00702D93">
        <w:t xml:space="preserve"> </w:t>
      </w:r>
      <w:r w:rsidRPr="008D1CAA">
        <w:t>предстоят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б</w:t>
      </w:r>
      <w:r w:rsidR="00A06B12">
        <w:rPr>
          <w:lang w:val="en-US"/>
        </w:rPr>
        <w:t>ó</w:t>
      </w:r>
      <w:proofErr w:type="spellStart"/>
      <w:r w:rsidRPr="008D1CAA">
        <w:t>льшие</w:t>
      </w:r>
      <w:proofErr w:type="spellEnd"/>
      <w:r w:rsidR="00702D93">
        <w:t xml:space="preserve"> </w:t>
      </w:r>
      <w:r w:rsidRPr="008D1CAA">
        <w:t>сгущения,</w:t>
      </w:r>
      <w:r w:rsidR="00702D93">
        <w:t xml:space="preserve"> </w:t>
      </w:r>
      <w:r w:rsidRPr="008D1CAA">
        <w:t>ещё</w:t>
      </w:r>
      <w:r w:rsidR="00702D93">
        <w:t xml:space="preserve"> </w:t>
      </w:r>
      <w:r w:rsidRPr="008D1CAA">
        <w:t>б</w:t>
      </w:r>
      <w:r w:rsidR="00A06B12">
        <w:rPr>
          <w:lang w:val="en-US"/>
        </w:rPr>
        <w:t>ó</w:t>
      </w:r>
      <w:proofErr w:type="spellStart"/>
      <w:r w:rsidRPr="008D1CAA">
        <w:t>льшие</w:t>
      </w:r>
      <w:proofErr w:type="spellEnd"/>
      <w:r w:rsidR="00702D93">
        <w:t xml:space="preserve"> </w:t>
      </w:r>
      <w:r w:rsidRPr="008D1CAA">
        <w:t>неприятности,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будут</w:t>
      </w:r>
      <w:r w:rsidR="00702D93">
        <w:t xml:space="preserve"> </w:t>
      </w:r>
      <w:r w:rsidRPr="008D1CAA">
        <w:t>нарастать</w:t>
      </w:r>
      <w:r w:rsidR="00702D93">
        <w:t xml:space="preserve"> </w:t>
      </w:r>
      <w:r w:rsidRPr="008D1CAA">
        <w:t>лавинообразно,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рамках</w:t>
      </w:r>
      <w:r w:rsidR="00702D93">
        <w:t xml:space="preserve"> </w:t>
      </w:r>
      <w:r w:rsidRPr="008D1CAA">
        <w:t>деятельности</w:t>
      </w:r>
      <w:r w:rsidR="00702D93">
        <w:t xml:space="preserve"> </w:t>
      </w:r>
      <w:r w:rsidRPr="008D1CAA">
        <w:t>новой</w:t>
      </w:r>
      <w:r w:rsidR="00702D93">
        <w:t xml:space="preserve"> </w:t>
      </w:r>
      <w:r w:rsidRPr="008D1CAA">
        <w:t>системы</w:t>
      </w:r>
      <w:r w:rsidR="00702D93">
        <w:t xml:space="preserve"> </w:t>
      </w:r>
      <w:r w:rsidRPr="008D1CAA">
        <w:t>управления,</w:t>
      </w:r>
      <w:r w:rsidR="00702D93">
        <w:t xml:space="preserve"> </w:t>
      </w:r>
      <w:r w:rsidRPr="008D1CAA">
        <w:t>которая</w:t>
      </w:r>
      <w:r w:rsidR="00702D93">
        <w:t xml:space="preserve"> </w:t>
      </w:r>
      <w:r w:rsidRPr="008D1CAA">
        <w:t>только</w:t>
      </w:r>
      <w:r w:rsidR="00702D93">
        <w:t xml:space="preserve"> </w:t>
      </w:r>
      <w:r w:rsidRPr="008D1CAA">
        <w:t>набирает</w:t>
      </w:r>
      <w:r w:rsidR="00702D93">
        <w:t xml:space="preserve"> </w:t>
      </w:r>
      <w:r w:rsidRPr="008D1CAA">
        <w:t>обороты.</w:t>
      </w:r>
      <w:r w:rsidR="00702D93">
        <w:t xml:space="preserve"> </w:t>
      </w:r>
      <w:r w:rsidRPr="008D1CAA">
        <w:t>Поэтому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с</w:t>
      </w:r>
      <w:r w:rsidR="00702D93">
        <w:t xml:space="preserve"> </w:t>
      </w:r>
      <w:proofErr w:type="spellStart"/>
      <w:r w:rsidRPr="008D1CAA">
        <w:t>горлопанством</w:t>
      </w:r>
      <w:proofErr w:type="spellEnd"/>
      <w:r w:rsidR="00702D93">
        <w:t xml:space="preserve"> </w:t>
      </w:r>
      <w:r>
        <w:t>—</w:t>
      </w:r>
      <w:r w:rsidR="00702D93">
        <w:t xml:space="preserve"> </w:t>
      </w:r>
      <w:r w:rsidRPr="008D1CAA">
        <w:rPr>
          <w:b/>
          <w:bCs/>
          <w:i/>
          <w:iCs/>
        </w:rPr>
        <w:t>«прямо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сейчас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вс</w:t>
      </w:r>
      <w:r w:rsidR="00A06B12">
        <w:rPr>
          <w:b/>
          <w:bCs/>
          <w:i/>
          <w:iCs/>
          <w:lang w:val="en-US"/>
        </w:rPr>
        <w:t>ё</w:t>
      </w:r>
      <w:r w:rsidR="00702D93">
        <w:rPr>
          <w:b/>
          <w:bCs/>
          <w:i/>
          <w:iCs/>
        </w:rPr>
        <w:t xml:space="preserve"> </w:t>
      </w:r>
      <w:r w:rsidR="00A06B12" w:rsidRPr="008D1CAA">
        <w:rPr>
          <w:b/>
          <w:bCs/>
          <w:i/>
          <w:iCs/>
        </w:rPr>
        <w:t>снесём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потом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построим…»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надо</w:t>
      </w:r>
      <w:r w:rsidR="00702D93">
        <w:t xml:space="preserve"> </w:t>
      </w:r>
      <w:r w:rsidRPr="008D1CAA">
        <w:t>кончать.</w:t>
      </w:r>
      <w:r w:rsidR="00702D93">
        <w:t xml:space="preserve"> </w:t>
      </w:r>
      <w:r w:rsidRPr="008D1CAA">
        <w:t>Снесёте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ничего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построите.</w:t>
      </w:r>
      <w:r w:rsidR="00702D93">
        <w:t xml:space="preserve"> </w:t>
      </w:r>
      <w:r w:rsidRPr="008D1CAA">
        <w:t>Да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не</w:t>
      </w:r>
      <w:r w:rsidR="00702D93">
        <w:t xml:space="preserve"> </w:t>
      </w:r>
      <w:r w:rsidRPr="008D1CAA">
        <w:t>снесёте</w:t>
      </w:r>
      <w:r w:rsidR="00702D93">
        <w:t xml:space="preserve"> </w:t>
      </w:r>
      <w:r w:rsidRPr="008D1CAA">
        <w:t>—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тоже</w:t>
      </w:r>
      <w:r w:rsidR="00702D93">
        <w:t xml:space="preserve"> </w:t>
      </w:r>
      <w:r w:rsidRPr="008D1CAA">
        <w:t>сегодня</w:t>
      </w:r>
      <w:r w:rsidR="00702D93">
        <w:t xml:space="preserve"> </w:t>
      </w:r>
      <w:r w:rsidRPr="00A06B12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0"/>
        </w:rPr>
        <w:t>способны</w:t>
      </w:r>
      <w:r w:rsidRPr="008D1CAA">
        <w:t>.</w:t>
      </w:r>
      <w:r w:rsidR="00702D93">
        <w:t xml:space="preserve"> </w:t>
      </w:r>
      <w:r w:rsidRPr="008D1CAA">
        <w:t>Нужно</w:t>
      </w:r>
      <w:r w:rsidR="00702D93">
        <w:t xml:space="preserve"> </w:t>
      </w:r>
      <w:r w:rsidRPr="008D1CAA">
        <w:t>другое.</w:t>
      </w:r>
      <w:r w:rsidR="00702D93">
        <w:t xml:space="preserve"> </w:t>
      </w:r>
      <w:r w:rsidRPr="008D1CAA">
        <w:t>Нужен</w:t>
      </w:r>
      <w:r w:rsidR="00702D93">
        <w:t xml:space="preserve"> </w:t>
      </w:r>
      <w:r w:rsidRPr="008D1CAA">
        <w:t>филигранный</w:t>
      </w:r>
      <w:r w:rsidR="00702D93">
        <w:t xml:space="preserve"> </w:t>
      </w:r>
      <w:r w:rsidRPr="008D1CAA">
        <w:t>ответственный</w:t>
      </w:r>
      <w:r w:rsidR="00702D93">
        <w:t xml:space="preserve"> </w:t>
      </w:r>
      <w:r w:rsidRPr="008D1CAA">
        <w:t>стратегический</w:t>
      </w:r>
      <w:r w:rsidR="00702D93">
        <w:t xml:space="preserve"> </w:t>
      </w:r>
      <w:r w:rsidRPr="008D1CAA">
        <w:t>труд.</w:t>
      </w:r>
      <w:r w:rsidR="00702D93">
        <w:t xml:space="preserve"> </w:t>
      </w:r>
      <w:bookmarkStart w:id="2" w:name="OLE_LINK2"/>
    </w:p>
    <w:p w14:paraId="73C7DF06" w14:textId="37A8DF26" w:rsidR="003334FA" w:rsidRDefault="007D1F98" w:rsidP="007D1F98">
      <w:r w:rsidRPr="008D1CAA">
        <w:rPr>
          <w:rFonts w:eastAsia="Times New Roman"/>
          <w:color w:val="000000"/>
        </w:rPr>
        <w:t>У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К.</w:t>
      </w:r>
      <w:r w:rsidR="00A06B12">
        <w:rPr>
          <w:rFonts w:eastAsia="Times New Roman"/>
          <w:color w:val="000000"/>
        </w:rPr>
        <w:t> </w:t>
      </w:r>
      <w:r w:rsidRPr="008D1CAA">
        <w:rPr>
          <w:rFonts w:eastAsia="Times New Roman"/>
          <w:color w:val="000000"/>
        </w:rPr>
        <w:t>Маркса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есть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такой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термин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A06B12">
        <w:rPr>
          <w:rStyle w:val="--"/>
        </w:rPr>
        <w:t>духовное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A06B12">
        <w:rPr>
          <w:rStyle w:val="--0"/>
        </w:rPr>
        <w:t>производство</w:t>
      </w:r>
      <w:r w:rsidRPr="008D1CAA">
        <w:rPr>
          <w:rFonts w:eastAsia="Times New Roman"/>
          <w:color w:val="000000"/>
        </w:rPr>
        <w:t>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Никто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хочет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вспоминать,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разъяснении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этого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Маркс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говорил,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самая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главная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производительная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часть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сила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человека,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производит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его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духовное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производство.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Сегодня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возникает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вопрос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наше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современное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духовное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производство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какого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человека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производит?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Оно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многие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годы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производило</w:t>
      </w:r>
      <w:r w:rsidR="00702D93">
        <w:rPr>
          <w:rFonts w:eastAsia="Times New Roman"/>
          <w:color w:val="000000"/>
        </w:rPr>
        <w:t xml:space="preserve"> </w:t>
      </w:r>
      <w:r w:rsidRPr="00675282">
        <w:rPr>
          <w:rStyle w:val="--"/>
        </w:rPr>
        <w:t>квалифицированного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675282">
        <w:rPr>
          <w:rStyle w:val="--0"/>
        </w:rPr>
        <w:t>потребителя</w:t>
      </w:r>
      <w:r w:rsidR="00675282">
        <w:rPr>
          <w:rFonts w:eastAsia="Times New Roman"/>
          <w:color w:val="000000"/>
        </w:rPr>
        <w:t xml:space="preserve"> 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надеюсь,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читатель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понимает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почему.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это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привело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тому,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большинство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стало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технократами.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такое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технократия?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Это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синоним</w:t>
      </w:r>
      <w:r>
        <w:rPr>
          <w:rFonts w:eastAsia="Times New Roman"/>
          <w:color w:val="000000"/>
        </w:rPr>
        <w:t>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прежде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всего</w:t>
      </w:r>
      <w:r>
        <w:rPr>
          <w:rFonts w:eastAsia="Times New Roman"/>
          <w:color w:val="000000"/>
        </w:rPr>
        <w:t>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безыдейности.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У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нас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прекрасный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технократический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аппарат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куда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повернут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туда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поедем.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lastRenderedPageBreak/>
        <w:t>получилось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выходе,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который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мы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вами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увидели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сегодня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воочию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всей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красе?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такое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опыт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Сколково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или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опыт</w:t>
      </w:r>
      <w:r w:rsidR="00702D93">
        <w:rPr>
          <w:rFonts w:eastAsia="Times New Roman"/>
          <w:color w:val="000000"/>
        </w:rPr>
        <w:t xml:space="preserve"> </w:t>
      </w:r>
      <w:proofErr w:type="spellStart"/>
      <w:r w:rsidRPr="008D1CAA">
        <w:rPr>
          <w:rFonts w:eastAsia="Times New Roman"/>
          <w:color w:val="000000"/>
        </w:rPr>
        <w:t>РосНано</w:t>
      </w:r>
      <w:proofErr w:type="spellEnd"/>
      <w:r w:rsidR="00675282">
        <w:rPr>
          <w:rFonts w:eastAsia="Times New Roman"/>
          <w:color w:val="000000"/>
        </w:rPr>
        <w:t>?</w:t>
      </w:r>
      <w:r w:rsidR="00702D93">
        <w:rPr>
          <w:rFonts w:eastAsia="Times New Roman"/>
          <w:color w:val="000000"/>
        </w:rPr>
        <w:t xml:space="preserve"> </w:t>
      </w:r>
      <w:r w:rsidR="00675282">
        <w:rPr>
          <w:rFonts w:eastAsia="Times New Roman"/>
          <w:color w:val="000000"/>
        </w:rPr>
        <w:t>Э</w:t>
      </w:r>
      <w:r w:rsidRPr="008D1CAA">
        <w:rPr>
          <w:rFonts w:eastAsia="Times New Roman"/>
          <w:color w:val="000000"/>
        </w:rPr>
        <w:t>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опыт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уничтожения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высокотехнологических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производительных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сил,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зато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мы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получили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много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чего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приставкой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«нано</w:t>
      </w:r>
      <w:r w:rsidR="00675282">
        <w:rPr>
          <w:rFonts w:eastAsia="Times New Roman"/>
          <w:color w:val="000000"/>
        </w:rPr>
        <w:t>-</w:t>
      </w:r>
      <w:r w:rsidRPr="008D1CAA">
        <w:rPr>
          <w:rFonts w:eastAsia="Times New Roman"/>
          <w:color w:val="000000"/>
        </w:rPr>
        <w:t>».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Наноматериал,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из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которого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пошита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форма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бойцов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на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передовой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которой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они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сегодня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просто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замерзают</w:t>
      </w:r>
      <w:r w:rsidR="00675282">
        <w:rPr>
          <w:rFonts w:eastAsia="Times New Roman"/>
          <w:color w:val="000000"/>
        </w:rPr>
        <w:t>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тому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подобное.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Хорошо,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«</w:t>
      </w:r>
      <w:proofErr w:type="spellStart"/>
      <w:r w:rsidRPr="008D1CAA">
        <w:rPr>
          <w:rFonts w:eastAsia="Times New Roman"/>
          <w:color w:val="000000"/>
        </w:rPr>
        <w:t>нанопушки</w:t>
      </w:r>
      <w:proofErr w:type="spellEnd"/>
      <w:r w:rsidRPr="008D1CAA">
        <w:rPr>
          <w:rFonts w:eastAsia="Times New Roman"/>
          <w:color w:val="000000"/>
        </w:rPr>
        <w:t>»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«</w:t>
      </w:r>
      <w:proofErr w:type="spellStart"/>
      <w:r w:rsidRPr="008D1CAA">
        <w:rPr>
          <w:rFonts w:eastAsia="Times New Roman"/>
          <w:color w:val="000000"/>
        </w:rPr>
        <w:t>нанснаряды</w:t>
      </w:r>
      <w:proofErr w:type="spellEnd"/>
      <w:r w:rsidRPr="008D1CAA">
        <w:rPr>
          <w:rFonts w:eastAsia="Times New Roman"/>
          <w:color w:val="000000"/>
        </w:rPr>
        <w:t>»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успели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«сделать».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Можно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много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«нано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примеров»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привести.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теперь</w:t>
      </w:r>
      <w:r w:rsidR="00702D93">
        <w:rPr>
          <w:rFonts w:eastAsia="Times New Roman"/>
          <w:color w:val="000000"/>
        </w:rPr>
        <w:t xml:space="preserve"> </w:t>
      </w:r>
      <w:r w:rsidR="00675282" w:rsidRPr="008D1CAA">
        <w:rPr>
          <w:rFonts w:eastAsia="Times New Roman"/>
          <w:color w:val="000000"/>
        </w:rPr>
        <w:t>придётся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вс</w:t>
      </w:r>
      <w:r w:rsidR="00675282">
        <w:rPr>
          <w:rFonts w:eastAsia="Times New Roman"/>
          <w:color w:val="000000"/>
        </w:rPr>
        <w:t>ё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это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выправлять,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восстанавливать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воссоздавать.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Но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возникает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вопрос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как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же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вот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так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могло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получиться,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если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мы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видели,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что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во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многих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процессах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произошедшего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у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руля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стояли,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как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мы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считали</w:t>
      </w:r>
      <w:r>
        <w:rPr>
          <w:rFonts w:eastAsia="Times New Roman"/>
          <w:color w:val="000000"/>
        </w:rPr>
        <w:t>,</w:t>
      </w:r>
      <w:r w:rsidR="00702D93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—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авторитетные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rFonts w:eastAsia="Times New Roman"/>
          <w:color w:val="000000"/>
        </w:rPr>
        <w:t>люди</w:t>
      </w:r>
      <w:r w:rsidR="00675282">
        <w:rPr>
          <w:rFonts w:eastAsia="Times New Roman"/>
          <w:color w:val="000000"/>
        </w:rPr>
        <w:t>?</w:t>
      </w:r>
      <w:r w:rsidR="00702D93">
        <w:rPr>
          <w:rFonts w:eastAsia="Times New Roman"/>
          <w:color w:val="000000"/>
        </w:rPr>
        <w:t xml:space="preserve"> </w:t>
      </w:r>
      <w:r w:rsidRPr="008D1CAA">
        <w:rPr>
          <w:color w:val="000000"/>
          <w:shd w:val="clear" w:color="auto" w:fill="FFFFFF"/>
        </w:rPr>
        <w:t>Но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авторитет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должен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опираться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прошлые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заслуги,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то,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что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человек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</w:t>
      </w:r>
      <w:r w:rsidR="00702D93">
        <w:rPr>
          <w:color w:val="000000"/>
          <w:shd w:val="clear" w:color="auto" w:fill="FFFFFF"/>
        </w:rPr>
        <w:t xml:space="preserve"> </w:t>
      </w:r>
      <w:r w:rsidRPr="00675282">
        <w:rPr>
          <w:rStyle w:val="--"/>
        </w:rPr>
        <w:t>данный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675282">
        <w:rPr>
          <w:rStyle w:val="--0"/>
        </w:rPr>
        <w:t>момент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из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себя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представляет.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Если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вчера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он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был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велик,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сегодня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поглупел,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его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авторитет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будет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вредить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делу.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качестве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наглядной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иллюстрации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пример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Сталина.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У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этого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человека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был</w:t>
      </w:r>
      <w:r w:rsidR="00702D93">
        <w:rPr>
          <w:color w:val="000000"/>
          <w:shd w:val="clear" w:color="auto" w:fill="FFFFFF"/>
        </w:rPr>
        <w:t xml:space="preserve"> </w:t>
      </w:r>
      <w:r w:rsidRPr="00675282">
        <w:rPr>
          <w:rStyle w:val="--"/>
        </w:rPr>
        <w:t>запредельный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675282">
        <w:rPr>
          <w:rStyle w:val="--0"/>
        </w:rPr>
        <w:t>авторитет</w:t>
      </w:r>
      <w:r w:rsidRPr="00675282">
        <w:t>,</w:t>
      </w:r>
      <w:r w:rsidR="00702D93" w:rsidRPr="00675282">
        <w:t xml:space="preserve"> </w:t>
      </w:r>
      <w:r w:rsidRPr="008D1CAA">
        <w:rPr>
          <w:color w:val="000000"/>
          <w:shd w:val="clear" w:color="auto" w:fill="FFFFFF"/>
        </w:rPr>
        <w:t>что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для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той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ситуации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было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плюсом.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у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него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хватило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ума</w:t>
      </w:r>
      <w:r w:rsidR="00702D93">
        <w:rPr>
          <w:color w:val="000000"/>
          <w:shd w:val="clear" w:color="auto" w:fill="FFFFFF"/>
        </w:rPr>
        <w:t xml:space="preserve"> </w:t>
      </w:r>
      <w:r w:rsidRPr="00675282">
        <w:rPr>
          <w:rStyle w:val="--"/>
        </w:rPr>
        <w:t>не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675282">
        <w:rPr>
          <w:rStyle w:val="--0"/>
        </w:rPr>
        <w:t>высказываться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темы,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которы</w:t>
      </w:r>
      <w:r>
        <w:rPr>
          <w:color w:val="000000"/>
          <w:shd w:val="clear" w:color="auto" w:fill="FFFFFF"/>
        </w:rPr>
        <w:t>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понимает.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Он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взял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высказался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поводу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кибернетики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генетики,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назвав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их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буржуазными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лженауками.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результате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СССР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катастрофически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отстал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от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Запада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этих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сферах.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Но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это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был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объективный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процесс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в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рамках</w:t>
      </w:r>
      <w:r w:rsidR="00702D93">
        <w:rPr>
          <w:color w:val="000000"/>
          <w:shd w:val="clear" w:color="auto" w:fill="FFFFFF"/>
        </w:rPr>
        <w:t xml:space="preserve"> </w:t>
      </w:r>
      <w:r w:rsidR="00675282">
        <w:rPr>
          <w:color w:val="000000"/>
          <w:shd w:val="clear" w:color="auto" w:fill="FFFFFF"/>
        </w:rPr>
        <w:t xml:space="preserve">работы </w:t>
      </w:r>
      <w:r w:rsidRPr="008D1CAA">
        <w:rPr>
          <w:color w:val="000000"/>
          <w:shd w:val="clear" w:color="auto" w:fill="FFFFFF"/>
        </w:rPr>
        <w:t>вс</w:t>
      </w:r>
      <w:r w:rsidR="00675282">
        <w:rPr>
          <w:color w:val="000000"/>
          <w:shd w:val="clear" w:color="auto" w:fill="FFFFFF"/>
        </w:rPr>
        <w:t>ё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той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же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Старой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системы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управления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по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решению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конкретных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задач.</w:t>
      </w:r>
      <w:r w:rsidR="00702D93">
        <w:rPr>
          <w:color w:val="000000"/>
          <w:shd w:val="clear" w:color="auto" w:fill="FFFFFF"/>
        </w:rPr>
        <w:t xml:space="preserve"> </w:t>
      </w:r>
      <w:r w:rsidRPr="008D1CAA">
        <w:rPr>
          <w:color w:val="000000"/>
          <w:shd w:val="clear" w:color="auto" w:fill="FFFFFF"/>
        </w:rPr>
        <w:t>Сегодня</w:t>
      </w:r>
      <w:r w:rsidR="00702D93">
        <w:rPr>
          <w:color w:val="000000"/>
          <w:shd w:val="clear" w:color="auto" w:fill="FFFFFF"/>
        </w:rPr>
        <w:t xml:space="preserve"> </w:t>
      </w:r>
      <w:r w:rsidRPr="00675282">
        <w:rPr>
          <w:rStyle w:val="--"/>
        </w:rPr>
        <w:t>ограничение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675282">
        <w:rPr>
          <w:rStyle w:val="--0"/>
        </w:rPr>
        <w:t>информации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управляющего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характера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привело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соответствующему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последующему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ограничению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состояний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«общественного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сознания»,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существенному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изменению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формировании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«потребностей»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как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основы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последующих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практических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(ориентированных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основном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резкое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повышение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неудержимой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агрессии,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нарастанию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безумствующих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порочных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увлечений,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числе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безграничных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материальных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накоплений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насильственным</w:t>
      </w:r>
      <w:r w:rsidR="00702D93">
        <w:rPr>
          <w:rFonts w:eastAsia="Times New Roman"/>
        </w:rPr>
        <w:t xml:space="preserve"> </w:t>
      </w:r>
      <w:r w:rsidR="00675282" w:rsidRPr="008D1CAA">
        <w:rPr>
          <w:rFonts w:eastAsia="Times New Roman"/>
        </w:rPr>
        <w:t>путём</w:t>
      </w:r>
      <w:r w:rsidRPr="008D1CAA">
        <w:rPr>
          <w:rFonts w:eastAsia="Times New Roman"/>
        </w:rPr>
        <w:t>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разрушающе</w:t>
      </w:r>
      <w:r w:rsidR="00675282">
        <w:rPr>
          <w:rFonts w:eastAsia="Times New Roman"/>
        </w:rPr>
        <w:t>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насили</w:t>
      </w:r>
      <w:r w:rsidR="00675282">
        <w:rPr>
          <w:rFonts w:eastAsia="Times New Roman"/>
        </w:rPr>
        <w:t>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любой</w:t>
      </w:r>
      <w:r w:rsidR="00702D93">
        <w:rPr>
          <w:rFonts w:eastAsia="Times New Roman"/>
        </w:rPr>
        <w:t xml:space="preserve"> </w:t>
      </w:r>
      <w:proofErr w:type="spellStart"/>
      <w:r w:rsidRPr="008D1CAA">
        <w:rPr>
          <w:rFonts w:eastAsia="Times New Roman"/>
        </w:rPr>
        <w:t>соприкасаемой</w:t>
      </w:r>
      <w:proofErr w:type="spellEnd"/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ними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сфере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бытия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прочее)</w:t>
      </w:r>
      <w:r w:rsidR="00675282">
        <w:rPr>
          <w:rFonts w:eastAsia="Times New Roman"/>
        </w:rPr>
        <w:t>,</w:t>
      </w:r>
      <w:r w:rsidR="00702D93">
        <w:rPr>
          <w:rFonts w:eastAsia="Times New Roman"/>
        </w:rPr>
        <w:t xml:space="preserve"> </w:t>
      </w:r>
      <w:r w:rsidR="00675282">
        <w:rPr>
          <w:rFonts w:eastAsia="Times New Roman"/>
        </w:rPr>
        <w:t>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также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упрощению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элементов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остаточного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неустойчивого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миропонимания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(в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числе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организации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заговоров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различного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масштаба,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передел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переделывание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мира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пр.),</w:t>
      </w:r>
      <w:r w:rsidR="00702D93">
        <w:rPr>
          <w:rFonts w:eastAsia="Times New Roman"/>
        </w:rPr>
        <w:t xml:space="preserve"> </w:t>
      </w:r>
      <w:r w:rsidRPr="00675282">
        <w:rPr>
          <w:rStyle w:val="--"/>
        </w:rPr>
        <w:t>ограниченной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675282">
        <w:rPr>
          <w:rStyle w:val="--0"/>
        </w:rPr>
        <w:t>возможности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поиске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решений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многое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другое,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ранее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нехарактерное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для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многих.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Более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того,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вся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новая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информация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управляющего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характера,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транслируемая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стороны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воссоздающихся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истинных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Управляющих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Комплексов,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принимается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теми,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мы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называем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политической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элитой,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ограниченном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формате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(по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«техническим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причинам»),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основном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ориентированном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только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безусловное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исполнение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рамках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действий,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связанных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разрушением</w:t>
      </w:r>
      <w:r w:rsidR="00702D93">
        <w:rPr>
          <w:rFonts w:eastAsia="Times New Roman"/>
        </w:rPr>
        <w:t xml:space="preserve"> </w:t>
      </w:r>
      <w:r w:rsidRPr="003334FA">
        <w:rPr>
          <w:rStyle w:val="--0"/>
        </w:rPr>
        <w:t>ими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3334FA">
        <w:rPr>
          <w:rStyle w:val="--"/>
        </w:rPr>
        <w:t>ранее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3334FA">
        <w:rPr>
          <w:rStyle w:val="--0"/>
        </w:rPr>
        <w:t>созданной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старой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Конструкции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организованного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бытия.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Это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есть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короткое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объяснение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того,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что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сказано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выше,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более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того.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Однако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есть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понимание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сегодня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происходящего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чисто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нашем,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человеческом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и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эмоциональном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восприятии,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которое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присуще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lastRenderedPageBreak/>
        <w:t>подавляющему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большинству.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Вот</w:t>
      </w:r>
      <w:r w:rsidR="00702D93">
        <w:rPr>
          <w:rFonts w:eastAsia="Times New Roman"/>
        </w:rPr>
        <w:t xml:space="preserve"> </w:t>
      </w:r>
      <w:r w:rsidRPr="008D1CAA">
        <w:rPr>
          <w:rFonts w:eastAsia="Times New Roman"/>
        </w:rPr>
        <w:t>поэтому,</w:t>
      </w:r>
      <w:r w:rsidR="00702D93">
        <w:rPr>
          <w:rFonts w:eastAsia="Times New Roman"/>
        </w:rPr>
        <w:t xml:space="preserve"> </w:t>
      </w:r>
      <w:bookmarkEnd w:id="2"/>
      <w:r w:rsidRPr="008D1CAA">
        <w:t>глядя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наше</w:t>
      </w:r>
      <w:r w:rsidR="00702D93">
        <w:t xml:space="preserve"> </w:t>
      </w:r>
      <w:r w:rsidRPr="008D1CAA">
        <w:t>прошлое,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наше</w:t>
      </w:r>
      <w:r w:rsidR="00702D93">
        <w:t xml:space="preserve"> </w:t>
      </w:r>
      <w:r w:rsidRPr="008D1CAA">
        <w:t>великое</w:t>
      </w:r>
      <w:r w:rsidR="00702D93">
        <w:t xml:space="preserve"> </w:t>
      </w:r>
      <w:r w:rsidRPr="008D1CAA">
        <w:t>советское</w:t>
      </w:r>
      <w:r w:rsidR="00702D93">
        <w:t xml:space="preserve"> </w:t>
      </w:r>
      <w:r w:rsidRPr="008D1CAA">
        <w:t>прошлое,</w:t>
      </w:r>
      <w:r w:rsidR="00702D93">
        <w:t xml:space="preserve"> </w:t>
      </w:r>
      <w:r w:rsidRPr="008D1CAA">
        <w:t>которое</w:t>
      </w:r>
      <w:r w:rsidR="00702D93">
        <w:t xml:space="preserve"> </w:t>
      </w:r>
      <w:r w:rsidRPr="008D1CAA">
        <w:t>поднялось</w:t>
      </w:r>
      <w:r w:rsidR="00702D93">
        <w:t xml:space="preserve"> </w:t>
      </w:r>
      <w:r w:rsidRPr="008D1CAA">
        <w:t>несказанн</w:t>
      </w:r>
      <w:r w:rsidR="003334FA">
        <w:t xml:space="preserve">о </w:t>
      </w:r>
      <w:r w:rsidRPr="008D1CAA">
        <w:t>в</w:t>
      </w:r>
      <w:r w:rsidR="00702D93">
        <w:t xml:space="preserve"> </w:t>
      </w:r>
      <w:r w:rsidRPr="008D1CAA">
        <w:t>ходе</w:t>
      </w:r>
      <w:r w:rsidR="00702D93">
        <w:t xml:space="preserve"> </w:t>
      </w:r>
      <w:r w:rsidRPr="008D1CAA">
        <w:t>Великой</w:t>
      </w:r>
      <w:r w:rsidR="00702D93">
        <w:t xml:space="preserve"> </w:t>
      </w:r>
      <w:r w:rsidRPr="008D1CAA">
        <w:t>Отечественной</w:t>
      </w:r>
      <w:r w:rsidR="00702D93">
        <w:t xml:space="preserve"> </w:t>
      </w:r>
      <w:r w:rsidRPr="008D1CAA">
        <w:t>войны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которое</w:t>
      </w:r>
      <w:r w:rsidR="00702D93">
        <w:t xml:space="preserve"> </w:t>
      </w:r>
      <w:r w:rsidRPr="008D1CAA">
        <w:t>потом</w:t>
      </w:r>
      <w:r w:rsidR="00702D93">
        <w:t xml:space="preserve"> </w:t>
      </w:r>
      <w:r w:rsidRPr="008D1CAA">
        <w:t>позорно</w:t>
      </w:r>
      <w:r w:rsidR="00702D93">
        <w:t xml:space="preserve"> </w:t>
      </w:r>
      <w:r w:rsidRPr="008D1CAA">
        <w:t>обрушилось,</w:t>
      </w:r>
      <w:r w:rsidR="00702D93">
        <w:t xml:space="preserve"> </w:t>
      </w:r>
      <w:r w:rsidRPr="008D1CAA">
        <w:t>глядя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наше</w:t>
      </w:r>
      <w:r w:rsidR="00702D93">
        <w:t xml:space="preserve"> </w:t>
      </w:r>
      <w:r w:rsidRPr="008D1CAA">
        <w:t>настоящее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то,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вот</w:t>
      </w:r>
      <w:r w:rsidR="00702D93">
        <w:t xml:space="preserve"> </w:t>
      </w:r>
      <w:r w:rsidRPr="008D1CAA">
        <w:t>эта</w:t>
      </w:r>
      <w:r w:rsidR="00702D93">
        <w:t xml:space="preserve"> </w:t>
      </w:r>
      <w:r w:rsidRPr="008D1CAA">
        <w:t>прозападная,</w:t>
      </w:r>
      <w:r w:rsidR="00702D93">
        <w:t xml:space="preserve"> </w:t>
      </w:r>
      <w:r w:rsidRPr="008D1CAA">
        <w:t>стоявшая</w:t>
      </w:r>
      <w:r w:rsidR="00702D93">
        <w:t xml:space="preserve"> </w:t>
      </w:r>
      <w:r w:rsidRPr="008D1CAA">
        <w:t>у</w:t>
      </w:r>
      <w:r w:rsidR="00702D93">
        <w:t xml:space="preserve"> </w:t>
      </w:r>
      <w:r w:rsidRPr="008D1CAA">
        <w:t>двери</w:t>
      </w:r>
      <w:r w:rsidR="00702D93">
        <w:t xml:space="preserve"> </w:t>
      </w:r>
      <w:r w:rsidRPr="008D1CAA">
        <w:t>Россия,</w:t>
      </w:r>
      <w:r w:rsidR="00702D93">
        <w:t xml:space="preserve"> </w:t>
      </w:r>
      <w:r w:rsidRPr="008D1CAA">
        <w:t>вдруг</w:t>
      </w:r>
      <w:r w:rsidR="00702D93">
        <w:t xml:space="preserve"> </w:t>
      </w:r>
      <w:r w:rsidRPr="008D1CAA">
        <w:rPr>
          <w:b/>
          <w:bCs/>
          <w:i/>
          <w:iCs/>
        </w:rPr>
        <w:t>стала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лидером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конфронтации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</w:t>
      </w:r>
      <w:r w:rsidR="00702D93">
        <w:rPr>
          <w:b/>
          <w:bCs/>
          <w:i/>
          <w:iCs/>
        </w:rPr>
        <w:t xml:space="preserve"> </w:t>
      </w:r>
      <w:r w:rsidR="0001078E">
        <w:rPr>
          <w:b/>
          <w:bCs/>
          <w:i/>
          <w:iCs/>
        </w:rPr>
        <w:t>З</w:t>
      </w:r>
      <w:r w:rsidRPr="008D1CAA">
        <w:rPr>
          <w:b/>
          <w:bCs/>
          <w:i/>
          <w:iCs/>
        </w:rPr>
        <w:t>ападом,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который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глазах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у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нас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превращается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естественного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врага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человечества</w:t>
      </w:r>
      <w:r w:rsidRPr="003334FA">
        <w:t>,</w:t>
      </w:r>
      <w:r w:rsidR="00702D93">
        <w:rPr>
          <w:b/>
          <w:bCs/>
          <w:i/>
          <w:iCs/>
        </w:rPr>
        <w:t xml:space="preserve"> </w:t>
      </w:r>
      <w:r w:rsidRPr="008D1CAA">
        <w:t>глядя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всё</w:t>
      </w:r>
      <w:r w:rsidR="00702D93">
        <w:t xml:space="preserve"> </w:t>
      </w:r>
      <w:r w:rsidRPr="008D1CAA">
        <w:t>это,</w:t>
      </w:r>
      <w:r w:rsidR="00702D93">
        <w:t xml:space="preserve"> </w:t>
      </w:r>
      <w:r w:rsidRPr="008D1CAA">
        <w:t>мы</w:t>
      </w:r>
      <w:r w:rsidR="00702D93">
        <w:t xml:space="preserve"> </w:t>
      </w:r>
      <w:r w:rsidRPr="008D1CAA">
        <w:t>одновременно</w:t>
      </w:r>
      <w:r w:rsidR="00702D93">
        <w:t xml:space="preserve"> </w:t>
      </w:r>
      <w:r w:rsidRPr="008D1CAA">
        <w:t>смотрим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будущее,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котором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великая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преемственная</w:t>
      </w:r>
      <w:r w:rsidR="00702D93">
        <w:t xml:space="preserve"> </w:t>
      </w:r>
      <w:r w:rsidRPr="008D1CAA">
        <w:t>новизна</w:t>
      </w:r>
      <w:r w:rsidR="003334FA">
        <w:t>,</w:t>
      </w:r>
      <w:r w:rsidR="00702D93">
        <w:t xml:space="preserve"> </w:t>
      </w:r>
      <w:r w:rsidRPr="008D1CAA">
        <w:t>или</w:t>
      </w:r>
      <w:r w:rsidR="00702D93">
        <w:t xml:space="preserve"> </w:t>
      </w:r>
      <w:r w:rsidRPr="008D1CAA">
        <w:t>смерть.</w:t>
      </w:r>
      <w:r w:rsidR="00702D93">
        <w:t xml:space="preserve"> </w:t>
      </w:r>
      <w:r w:rsidRPr="008D1CAA">
        <w:t>Вот</w:t>
      </w:r>
      <w:r w:rsidR="00702D93">
        <w:t xml:space="preserve"> </w:t>
      </w:r>
      <w:r w:rsidRPr="008D1CAA">
        <w:t>почему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говорю</w:t>
      </w:r>
      <w:r w:rsidR="00702D93">
        <w:t xml:space="preserve"> </w:t>
      </w:r>
      <w:r w:rsidRPr="008D1CAA">
        <w:t>сейчас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уверен,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читатель</w:t>
      </w:r>
      <w:r w:rsidR="00702D93">
        <w:t xml:space="preserve"> </w:t>
      </w:r>
      <w:r w:rsidRPr="008D1CAA">
        <w:t>меня</w:t>
      </w:r>
      <w:r w:rsidR="00702D93">
        <w:t xml:space="preserve"> </w:t>
      </w:r>
      <w:r w:rsidRPr="008D1CAA">
        <w:t>поддержит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Да</w:t>
      </w:r>
      <w:r w:rsidR="00702D93">
        <w:t xml:space="preserve"> </w:t>
      </w:r>
      <w:r w:rsidRPr="008D1CAA">
        <w:t>здравствует</w:t>
      </w:r>
      <w:r w:rsidR="00702D93">
        <w:t xml:space="preserve"> </w:t>
      </w:r>
      <w:r w:rsidRPr="008D1CAA">
        <w:t>наше</w:t>
      </w:r>
      <w:r w:rsidR="00702D93">
        <w:t xml:space="preserve"> </w:t>
      </w:r>
      <w:r w:rsidRPr="008D1CAA">
        <w:t>будущее!</w:t>
      </w:r>
      <w:r w:rsidR="00702D93">
        <w:t xml:space="preserve"> </w:t>
      </w:r>
      <w:r w:rsidRPr="008D1CAA">
        <w:t>Будущее,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совершенно</w:t>
      </w:r>
      <w:r w:rsidR="00702D93">
        <w:t xml:space="preserve"> </w:t>
      </w:r>
      <w:r w:rsidRPr="008D1CAA">
        <w:t>новой</w:t>
      </w:r>
      <w:r w:rsidR="00702D93">
        <w:t xml:space="preserve"> </w:t>
      </w:r>
      <w:r w:rsidRPr="008D1CAA">
        <w:t>стране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3334FA">
        <w:rPr>
          <w:rStyle w:val="--"/>
        </w:rPr>
        <w:t>не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3334FA">
        <w:rPr>
          <w:rStyle w:val="--0"/>
        </w:rPr>
        <w:t>важно</w:t>
      </w:r>
      <w:r w:rsidRPr="008D1CAA">
        <w:t>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она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называться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t>Россия</w:t>
      </w:r>
      <w:r w:rsidR="003334FA">
        <w:t>,</w:t>
      </w:r>
      <w:r w:rsidR="00702D93">
        <w:t xml:space="preserve"> </w:t>
      </w:r>
      <w:r w:rsidRPr="008D1CAA">
        <w:t>СССР</w:t>
      </w:r>
      <w:r w:rsidR="00702D93">
        <w:t xml:space="preserve"> </w:t>
      </w:r>
      <w:r w:rsidR="003334FA">
        <w:t>или</w:t>
      </w:r>
      <w:r w:rsidR="00702D93">
        <w:t xml:space="preserve"> </w:t>
      </w:r>
      <w:r w:rsidRPr="008D1CAA">
        <w:t>ещ</w:t>
      </w:r>
      <w:r w:rsidR="003334FA">
        <w:t>ё</w:t>
      </w:r>
      <w:r w:rsidR="00702D93">
        <w:t xml:space="preserve"> </w:t>
      </w:r>
      <w:r w:rsidRPr="008D1CAA">
        <w:t>как-либо.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будет</w:t>
      </w:r>
      <w:r w:rsidR="00702D93">
        <w:t xml:space="preserve"> </w:t>
      </w:r>
      <w:r w:rsidRPr="008D1CAA">
        <w:t>огромнейшая</w:t>
      </w:r>
      <w:r w:rsidR="00702D93">
        <w:t xml:space="preserve"> </w:t>
      </w:r>
      <w:r w:rsidRPr="008D1CAA">
        <w:t>территория,</w:t>
      </w:r>
      <w:r w:rsidR="00702D93">
        <w:t xml:space="preserve"> </w:t>
      </w:r>
      <w:r w:rsidRPr="008D1CAA">
        <w:t>н</w:t>
      </w:r>
      <w:r>
        <w:t>а</w:t>
      </w:r>
      <w:r w:rsidR="00702D93">
        <w:t xml:space="preserve"> </w:t>
      </w:r>
      <w:r w:rsidRPr="008D1CAA">
        <w:t>которой</w:t>
      </w:r>
      <w:r w:rsidR="00702D93">
        <w:t xml:space="preserve"> </w:t>
      </w:r>
      <w:r w:rsidRPr="008D1CAA">
        <w:t>люди</w:t>
      </w:r>
      <w:r w:rsidR="00702D93">
        <w:t xml:space="preserve"> </w:t>
      </w:r>
      <w:r w:rsidRPr="008D1CAA">
        <w:t>будут</w:t>
      </w:r>
      <w:r w:rsidR="00702D93">
        <w:t xml:space="preserve"> </w:t>
      </w:r>
      <w:r w:rsidRPr="008D1CAA">
        <w:t>понимать</w:t>
      </w:r>
      <w:r w:rsidR="00702D93">
        <w:t xml:space="preserve"> </w:t>
      </w:r>
      <w:r>
        <w:t>—</w:t>
      </w:r>
      <w:r w:rsidR="00702D93">
        <w:t xml:space="preserve"> </w:t>
      </w:r>
      <w:r w:rsidRPr="003334FA">
        <w:rPr>
          <w:rStyle w:val="--0"/>
        </w:rPr>
        <w:t>зачем</w:t>
      </w:r>
      <w:r w:rsidR="00702D93">
        <w:rPr>
          <w:rStyle w:val="--0"/>
          <w:rFonts w:ascii="Times New Roman" w:hAnsi="Times New Roman" w:cs="Times New Roman"/>
          <w:sz w:val="44"/>
          <w:szCs w:val="44"/>
        </w:rPr>
        <w:t xml:space="preserve"> </w:t>
      </w:r>
      <w:r w:rsidRPr="003334FA">
        <w:rPr>
          <w:rStyle w:val="--"/>
        </w:rPr>
        <w:t>и</w:t>
      </w:r>
      <w:r w:rsidR="00702D93" w:rsidRPr="003334FA">
        <w:rPr>
          <w:rStyle w:val="--"/>
        </w:rPr>
        <w:t xml:space="preserve"> </w:t>
      </w:r>
      <w:r w:rsidRPr="003334FA">
        <w:rPr>
          <w:rStyle w:val="--"/>
        </w:rPr>
        <w:t>для</w:t>
      </w:r>
      <w:r w:rsidR="00702D93">
        <w:rPr>
          <w:rStyle w:val="--"/>
          <w:rFonts w:ascii="Times New Roman" w:hAnsi="Times New Roman" w:cs="Times New Roman"/>
          <w:sz w:val="44"/>
          <w:szCs w:val="44"/>
        </w:rPr>
        <w:t xml:space="preserve"> </w:t>
      </w:r>
      <w:r w:rsidRPr="003334FA">
        <w:rPr>
          <w:rStyle w:val="--0"/>
        </w:rPr>
        <w:t>чего</w:t>
      </w:r>
      <w:r w:rsidR="00702D93">
        <w:t xml:space="preserve"> </w:t>
      </w:r>
      <w:r w:rsidRPr="008D1CAA">
        <w:t>они</w:t>
      </w:r>
      <w:r w:rsidR="00702D93">
        <w:t xml:space="preserve"> </w:t>
      </w:r>
      <w:r w:rsidRPr="008D1CAA">
        <w:t>живут</w:t>
      </w:r>
      <w:r w:rsidR="00702D93">
        <w:t xml:space="preserve"> </w:t>
      </w:r>
      <w:r w:rsidRPr="008D1CAA">
        <w:t>на</w:t>
      </w:r>
      <w:r w:rsidR="00702D93">
        <w:t xml:space="preserve"> </w:t>
      </w:r>
      <w:r w:rsidRPr="008D1CAA">
        <w:t>этой</w:t>
      </w:r>
      <w:r w:rsidR="00702D93">
        <w:t xml:space="preserve"> </w:t>
      </w:r>
      <w:r w:rsidRPr="008D1CAA">
        <w:t>земле,</w:t>
      </w:r>
      <w:r w:rsidR="00702D93">
        <w:t xml:space="preserve"> </w:t>
      </w:r>
      <w:r w:rsidRPr="008D1CAA">
        <w:t>любя</w:t>
      </w:r>
      <w:r w:rsidR="00702D93">
        <w:t xml:space="preserve"> </w:t>
      </w:r>
      <w:r w:rsidRPr="008D1CAA">
        <w:t>эту</w:t>
      </w:r>
      <w:r w:rsidR="00702D93">
        <w:t xml:space="preserve"> </w:t>
      </w:r>
      <w:r w:rsidRPr="008D1CAA">
        <w:t>землю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искренне</w:t>
      </w:r>
      <w:r w:rsidR="003334FA">
        <w:t>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со</w:t>
      </w:r>
      <w:r w:rsidR="00702D93">
        <w:t xml:space="preserve"> </w:t>
      </w:r>
      <w:r w:rsidRPr="008D1CAA">
        <w:t>все</w:t>
      </w:r>
      <w:r>
        <w:t>й</w:t>
      </w:r>
      <w:r w:rsidR="00702D93">
        <w:t xml:space="preserve"> </w:t>
      </w:r>
      <w:r w:rsidRPr="008D1CAA">
        <w:t>ответственностью</w:t>
      </w:r>
      <w:r w:rsidR="00702D93">
        <w:t xml:space="preserve"> </w:t>
      </w:r>
      <w:r w:rsidRPr="008D1CAA">
        <w:t>к</w:t>
      </w:r>
      <w:r w:rsidR="00702D93">
        <w:t xml:space="preserve"> </w:t>
      </w:r>
      <w:r w:rsidRPr="008D1CAA">
        <w:t>ней</w:t>
      </w:r>
      <w:r w:rsidR="003334FA">
        <w:t xml:space="preserve"> —</w:t>
      </w:r>
      <w:r w:rsidR="00702D93">
        <w:t xml:space="preserve"> </w:t>
      </w:r>
      <w:r w:rsidR="003334FA">
        <w:t>т</w:t>
      </w:r>
      <w:r w:rsidRPr="008D1CAA">
        <w:t>ак,</w:t>
      </w:r>
      <w:r w:rsidR="00702D93">
        <w:t xml:space="preserve"> </w:t>
      </w:r>
      <w:r w:rsidRPr="008D1CAA">
        <w:t>как</w:t>
      </w:r>
      <w:r w:rsidR="00702D93">
        <w:t xml:space="preserve"> </w:t>
      </w:r>
      <w:r w:rsidRPr="008D1CAA">
        <w:t>это</w:t>
      </w:r>
      <w:r w:rsidR="00702D93">
        <w:t xml:space="preserve"> </w:t>
      </w:r>
      <w:r w:rsidRPr="008D1CAA">
        <w:t>было</w:t>
      </w:r>
      <w:r w:rsidR="00702D93">
        <w:t xml:space="preserve"> </w:t>
      </w:r>
      <w:r w:rsidRPr="008D1CAA">
        <w:t>совсем</w:t>
      </w:r>
      <w:r w:rsidR="00702D93">
        <w:t xml:space="preserve"> </w:t>
      </w:r>
      <w:r w:rsidRPr="008D1CAA">
        <w:t>недавно</w:t>
      </w:r>
      <w:r w:rsidR="003334FA">
        <w:t>,</w:t>
      </w:r>
      <w:r w:rsidR="00702D93">
        <w:t xml:space="preserve"> </w:t>
      </w:r>
      <w:r w:rsidRPr="008D1CAA">
        <w:t>всего</w:t>
      </w:r>
      <w:r>
        <w:t>-</w:t>
      </w:r>
      <w:r w:rsidRPr="008D1CAA">
        <w:t>то</w:t>
      </w:r>
      <w:r w:rsidR="00702D93">
        <w:t xml:space="preserve"> </w:t>
      </w:r>
      <w:r w:rsidRPr="008D1CAA">
        <w:t>18–19</w:t>
      </w:r>
      <w:r w:rsidR="00702D93">
        <w:t xml:space="preserve"> </w:t>
      </w:r>
      <w:r w:rsidRPr="008D1CAA">
        <w:t>тысяч</w:t>
      </w:r>
      <w:r w:rsidR="00702D93">
        <w:t xml:space="preserve"> </w:t>
      </w:r>
      <w:r w:rsidRPr="008D1CAA">
        <w:t>лет</w:t>
      </w:r>
      <w:r w:rsidR="00702D93">
        <w:t xml:space="preserve"> </w:t>
      </w:r>
      <w:r w:rsidRPr="008D1CAA">
        <w:t>назад!</w:t>
      </w:r>
      <w:r w:rsidR="00702D93">
        <w:t xml:space="preserve"> </w:t>
      </w:r>
    </w:p>
    <w:p w14:paraId="700CA6A4" w14:textId="5E94A4C0" w:rsidR="007D1F98" w:rsidRPr="008D1CAA" w:rsidRDefault="007D1F98" w:rsidP="007D1F98">
      <w:pPr>
        <w:rPr>
          <w:b/>
          <w:bCs/>
          <w:i/>
          <w:iCs/>
        </w:rPr>
      </w:pPr>
      <w:r w:rsidRPr="008D1CAA">
        <w:t>Вс</w:t>
      </w:r>
      <w:r w:rsidR="003334FA">
        <w:t>ё</w:t>
      </w:r>
      <w:r>
        <w:t>,</w:t>
      </w:r>
      <w:r w:rsidR="00702D93">
        <w:t xml:space="preserve"> </w:t>
      </w:r>
      <w:r w:rsidRPr="008D1CAA">
        <w:t>что</w:t>
      </w:r>
      <w:r w:rsidR="00702D93">
        <w:t xml:space="preserve"> </w:t>
      </w:r>
      <w:r w:rsidRPr="008D1CAA">
        <w:t>я</w:t>
      </w:r>
      <w:r w:rsidR="00702D93">
        <w:t xml:space="preserve"> </w:t>
      </w:r>
      <w:r w:rsidRPr="008D1CAA">
        <w:t>здесь</w:t>
      </w:r>
      <w:r w:rsidR="00702D93">
        <w:t xml:space="preserve"> </w:t>
      </w:r>
      <w:r w:rsidRPr="008D1CAA">
        <w:t>изложил,</w:t>
      </w:r>
      <w:r w:rsidR="00702D93">
        <w:t xml:space="preserve"> </w:t>
      </w:r>
      <w:r w:rsidRPr="008D1CAA">
        <w:t>и</w:t>
      </w:r>
      <w:r w:rsidR="00702D93">
        <w:t xml:space="preserve"> </w:t>
      </w:r>
      <w:r w:rsidRPr="008D1CAA">
        <w:t>есть</w:t>
      </w:r>
      <w:r w:rsidR="00702D93">
        <w:t xml:space="preserve"> </w:t>
      </w:r>
      <w:r w:rsidRPr="008D1CAA">
        <w:t>небольшой,</w:t>
      </w:r>
      <w:r w:rsidR="00702D93">
        <w:t xml:space="preserve"> </w:t>
      </w:r>
      <w:r w:rsidRPr="008D1CAA">
        <w:t>но</w:t>
      </w:r>
      <w:r w:rsidR="00702D93">
        <w:t xml:space="preserve"> </w:t>
      </w:r>
      <w:r w:rsidRPr="008D1CAA">
        <w:t>весомый</w:t>
      </w:r>
      <w:r w:rsidR="00702D93">
        <w:t xml:space="preserve"> </w:t>
      </w:r>
      <w:r w:rsidRPr="008D1CAA">
        <w:t>кусочек</w:t>
      </w:r>
      <w:r w:rsidR="00702D93">
        <w:t xml:space="preserve"> </w:t>
      </w:r>
      <w:r w:rsidRPr="008D1CAA">
        <w:t>в</w:t>
      </w:r>
      <w:r w:rsidR="00702D93">
        <w:t xml:space="preserve"> </w:t>
      </w:r>
      <w:r w:rsidRPr="008D1CAA">
        <w:t>реализации</w:t>
      </w:r>
      <w:r w:rsidR="00702D93">
        <w:t xml:space="preserve"> </w:t>
      </w:r>
      <w:proofErr w:type="spellStart"/>
      <w:r w:rsidRPr="008D1CAA">
        <w:t>глобальнейшей</w:t>
      </w:r>
      <w:proofErr w:type="spellEnd"/>
      <w:r w:rsidR="00702D93">
        <w:t xml:space="preserve"> </w:t>
      </w:r>
      <w:r w:rsidRPr="008D1CAA">
        <w:t>задачи</w:t>
      </w:r>
      <w:r w:rsidR="00702D93">
        <w:t xml:space="preserve"> </w:t>
      </w:r>
      <w:r w:rsidRPr="008D1CAA">
        <w:t>с</w:t>
      </w:r>
      <w:r w:rsidR="00702D93">
        <w:t xml:space="preserve"> </w:t>
      </w:r>
      <w:r w:rsidRPr="008D1CAA">
        <w:t>объединяющей</w:t>
      </w:r>
      <w:r w:rsidR="00702D93">
        <w:t xml:space="preserve"> </w:t>
      </w:r>
      <w:r w:rsidRPr="008D1CAA">
        <w:t>идеей</w:t>
      </w:r>
      <w:r w:rsidR="00702D93">
        <w:t xml:space="preserve"> </w:t>
      </w:r>
      <w:r w:rsidRPr="008D1CAA">
        <w:t>для</w:t>
      </w:r>
      <w:r w:rsidR="00702D93">
        <w:t xml:space="preserve"> </w:t>
      </w:r>
      <w:r w:rsidRPr="008D1CAA">
        <w:t>всех</w:t>
      </w:r>
      <w:r w:rsidR="00702D93">
        <w:t xml:space="preserve"> </w:t>
      </w:r>
      <w:r w:rsidRPr="008D1CAA">
        <w:t>людей</w:t>
      </w:r>
      <w:r w:rsidR="00702D93">
        <w:t xml:space="preserve"> </w:t>
      </w:r>
      <w:r>
        <w:t>—</w:t>
      </w:r>
      <w:r w:rsidR="00702D93">
        <w:t xml:space="preserve"> </w:t>
      </w:r>
      <w:r w:rsidRPr="008D1CAA">
        <w:rPr>
          <w:b/>
          <w:bCs/>
        </w:rPr>
        <w:t>«Победить</w:t>
      </w:r>
      <w:r w:rsidR="00702D93">
        <w:rPr>
          <w:b/>
          <w:bCs/>
        </w:rPr>
        <w:t xml:space="preserve"> </w:t>
      </w:r>
      <w:r w:rsidRPr="008D1CAA">
        <w:rPr>
          <w:b/>
          <w:bCs/>
        </w:rPr>
        <w:t>Смерть».</w:t>
      </w:r>
      <w:r w:rsidR="00702D93">
        <w:rPr>
          <w:b/>
          <w:bCs/>
        </w:rPr>
        <w:t xml:space="preserve"> </w:t>
      </w:r>
      <w:r w:rsidRPr="008D1CAA">
        <w:rPr>
          <w:b/>
          <w:bCs/>
          <w:i/>
          <w:iCs/>
        </w:rPr>
        <w:t>Идеей,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глобальней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которой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сегодня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в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мире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—</w:t>
      </w:r>
      <w:r w:rsidR="00702D93">
        <w:rPr>
          <w:b/>
          <w:bCs/>
          <w:i/>
          <w:iCs/>
        </w:rPr>
        <w:t xml:space="preserve"> </w:t>
      </w:r>
      <w:r w:rsidRPr="008D1CAA">
        <w:rPr>
          <w:b/>
          <w:bCs/>
          <w:i/>
          <w:iCs/>
        </w:rPr>
        <w:t>нет.</w:t>
      </w:r>
      <w:r w:rsidR="00702D93">
        <w:rPr>
          <w:b/>
          <w:bCs/>
          <w:i/>
          <w:iCs/>
        </w:rPr>
        <w:t xml:space="preserve"> </w:t>
      </w:r>
    </w:p>
    <w:p w14:paraId="6DA4B0B4" w14:textId="6C344EBF" w:rsidR="001A68B0" w:rsidRPr="00BB3ED6" w:rsidRDefault="007246C5" w:rsidP="007246C5">
      <w:pPr>
        <w:rPr>
          <w:rStyle w:val="affffc"/>
          <w:rFonts w:cs="Helvetica Neue"/>
          <w:b/>
          <w:bCs/>
          <w:color w:val="auto"/>
          <w:sz w:val="24"/>
        </w:rPr>
      </w:pPr>
      <w:r w:rsidRPr="003334FA">
        <w:drawing>
          <wp:anchor distT="0" distB="0" distL="114300" distR="114300" simplePos="0" relativeHeight="251662336" behindDoc="0" locked="0" layoutInCell="1" allowOverlap="1" wp14:anchorId="57B39B9D" wp14:editId="2F3D85A6">
            <wp:simplePos x="0" y="0"/>
            <wp:positionH relativeFrom="column">
              <wp:posOffset>1598783</wp:posOffset>
            </wp:positionH>
            <wp:positionV relativeFrom="paragraph">
              <wp:posOffset>75841</wp:posOffset>
            </wp:positionV>
            <wp:extent cx="3542400" cy="3362400"/>
            <wp:effectExtent l="0" t="0" r="1270" b="3175"/>
            <wp:wrapSquare wrapText="bothSides"/>
            <wp:docPr id="8" name="Рисунок 8" descr="Изображение выглядит как текст, таблич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табличка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400" cy="33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F98" w:rsidRPr="007D1F98">
        <w:rPr>
          <w:b/>
          <w:bCs/>
          <w:lang w:val="en-US"/>
        </w:rPr>
        <w:t>P</w:t>
      </w:r>
      <w:r w:rsidR="007D1F98" w:rsidRPr="007D1F98">
        <w:rPr>
          <w:b/>
          <w:bCs/>
        </w:rPr>
        <w:t>.</w:t>
      </w:r>
      <w:r w:rsidR="007D1F98" w:rsidRPr="007D1F98">
        <w:rPr>
          <w:b/>
          <w:bCs/>
          <w:lang w:val="en-US"/>
        </w:rPr>
        <w:t>S</w:t>
      </w:r>
      <w:r>
        <w:rPr>
          <w:b/>
          <w:bCs/>
        </w:rPr>
        <w:t>.</w:t>
      </w:r>
    </w:p>
    <w:p w14:paraId="66AC8B44" w14:textId="77777777" w:rsidR="007246C5" w:rsidRDefault="007246C5" w:rsidP="003334FA">
      <w:pPr>
        <w:pStyle w:val="afffff1"/>
      </w:pPr>
    </w:p>
    <w:p w14:paraId="14BAF829" w14:textId="77777777" w:rsidR="007246C5" w:rsidRDefault="007246C5" w:rsidP="003334FA">
      <w:pPr>
        <w:pStyle w:val="afffff1"/>
      </w:pPr>
    </w:p>
    <w:p w14:paraId="160A9120" w14:textId="77777777" w:rsidR="007246C5" w:rsidRDefault="007246C5" w:rsidP="003334FA">
      <w:pPr>
        <w:pStyle w:val="afffff1"/>
      </w:pPr>
    </w:p>
    <w:p w14:paraId="546AC9EF" w14:textId="77777777" w:rsidR="007246C5" w:rsidRDefault="007246C5" w:rsidP="003334FA">
      <w:pPr>
        <w:pStyle w:val="afffff1"/>
      </w:pPr>
    </w:p>
    <w:p w14:paraId="4C60A681" w14:textId="77777777" w:rsidR="007246C5" w:rsidRDefault="007246C5" w:rsidP="003334FA">
      <w:pPr>
        <w:pStyle w:val="afffff1"/>
      </w:pPr>
    </w:p>
    <w:p w14:paraId="69C66F6E" w14:textId="77777777" w:rsidR="007246C5" w:rsidRDefault="007246C5" w:rsidP="003334FA">
      <w:pPr>
        <w:pStyle w:val="afffff1"/>
      </w:pPr>
    </w:p>
    <w:p w14:paraId="30EEC715" w14:textId="77777777" w:rsidR="007246C5" w:rsidRDefault="007246C5" w:rsidP="003334FA">
      <w:pPr>
        <w:pStyle w:val="afffff1"/>
      </w:pPr>
    </w:p>
    <w:p w14:paraId="78AFE2FE" w14:textId="77777777" w:rsidR="007246C5" w:rsidRDefault="007246C5" w:rsidP="003334FA">
      <w:pPr>
        <w:pStyle w:val="afffff1"/>
      </w:pPr>
    </w:p>
    <w:p w14:paraId="4ABF1EE9" w14:textId="77777777" w:rsidR="007246C5" w:rsidRDefault="007246C5" w:rsidP="003334FA">
      <w:pPr>
        <w:pStyle w:val="afffff1"/>
      </w:pPr>
    </w:p>
    <w:p w14:paraId="40D6E56A" w14:textId="77777777" w:rsidR="007246C5" w:rsidRDefault="007246C5" w:rsidP="003334FA">
      <w:pPr>
        <w:pStyle w:val="afffff1"/>
      </w:pPr>
    </w:p>
    <w:p w14:paraId="214BF761" w14:textId="77777777" w:rsidR="007246C5" w:rsidRDefault="007246C5" w:rsidP="003334FA">
      <w:pPr>
        <w:pStyle w:val="afffff1"/>
      </w:pPr>
    </w:p>
    <w:p w14:paraId="053F3344" w14:textId="77777777" w:rsidR="007246C5" w:rsidRDefault="007246C5" w:rsidP="003334FA">
      <w:pPr>
        <w:pStyle w:val="afffff1"/>
      </w:pPr>
    </w:p>
    <w:p w14:paraId="29B9B575" w14:textId="77777777" w:rsidR="007246C5" w:rsidRDefault="007246C5" w:rsidP="003334FA">
      <w:pPr>
        <w:pStyle w:val="afffff1"/>
      </w:pPr>
    </w:p>
    <w:p w14:paraId="621BE95E" w14:textId="649E5898" w:rsidR="001A68B0" w:rsidRPr="003334FA" w:rsidRDefault="001A68B0" w:rsidP="003334FA">
      <w:pPr>
        <w:pStyle w:val="afffff1"/>
      </w:pPr>
      <w:r w:rsidRPr="003334FA">
        <w:t>Федор</w:t>
      </w:r>
      <w:r w:rsidR="00702D93" w:rsidRPr="003334FA">
        <w:t xml:space="preserve"> </w:t>
      </w:r>
      <w:r w:rsidRPr="003334FA">
        <w:t>Иванович</w:t>
      </w:r>
      <w:r w:rsidR="00702D93" w:rsidRPr="003334FA">
        <w:t xml:space="preserve"> </w:t>
      </w:r>
      <w:r w:rsidRPr="003334FA">
        <w:t>Тютчев,</w:t>
      </w:r>
      <w:r w:rsidR="003334FA">
        <w:t xml:space="preserve"> </w:t>
      </w:r>
      <w:r w:rsidRPr="003334FA">
        <w:t>1854</w:t>
      </w:r>
      <w:r w:rsidR="00702D93" w:rsidRPr="003334FA">
        <w:t xml:space="preserve"> </w:t>
      </w:r>
      <w:r w:rsidRPr="003334FA">
        <w:t>год</w:t>
      </w:r>
    </w:p>
    <w:p w14:paraId="63D4B55B" w14:textId="1082620F" w:rsidR="001A68B0" w:rsidRPr="003334FA" w:rsidRDefault="001A68B0" w:rsidP="003334FA">
      <w:pPr>
        <w:pStyle w:val="afffff1"/>
      </w:pPr>
      <w:r w:rsidRPr="003334FA">
        <w:t>Накануне</w:t>
      </w:r>
      <w:r w:rsidR="00702D93" w:rsidRPr="003334FA">
        <w:t xml:space="preserve"> </w:t>
      </w:r>
      <w:r w:rsidRPr="003334FA">
        <w:t>Крымской</w:t>
      </w:r>
      <w:r w:rsidR="00702D93" w:rsidRPr="003334FA">
        <w:t xml:space="preserve"> </w:t>
      </w:r>
      <w:r w:rsidRPr="003334FA">
        <w:t>войны</w:t>
      </w:r>
    </w:p>
    <w:p w14:paraId="2E620B87" w14:textId="77777777" w:rsidR="001A68B0" w:rsidRPr="001A68B0" w:rsidRDefault="001A68B0" w:rsidP="001A68B0">
      <w:pPr>
        <w:tabs>
          <w:tab w:val="left" w:pos="960"/>
          <w:tab w:val="left" w:pos="1520"/>
          <w:tab w:val="left" w:pos="2080"/>
          <w:tab w:val="left" w:pos="2640"/>
          <w:tab w:val="left" w:pos="3200"/>
          <w:tab w:val="left" w:pos="3760"/>
          <w:tab w:val="left" w:pos="4320"/>
          <w:tab w:val="left" w:pos="4880"/>
          <w:tab w:val="left" w:pos="5440"/>
          <w:tab w:val="left" w:pos="6000"/>
          <w:tab w:val="left" w:pos="6560"/>
          <w:tab w:val="left" w:pos="7120"/>
        </w:tabs>
        <w:autoSpaceDE w:val="0"/>
        <w:autoSpaceDN w:val="0"/>
        <w:adjustRightInd w:val="0"/>
        <w:ind w:firstLine="0"/>
        <w:rPr>
          <w:rFonts w:cs="Helvetica Neue"/>
          <w:szCs w:val="28"/>
          <w:lang w:eastAsia="en-US"/>
        </w:rPr>
      </w:pPr>
    </w:p>
    <w:p w14:paraId="6CBEEA0E" w14:textId="7CBC435B" w:rsidR="005A4145" w:rsidRPr="00940EB7" w:rsidRDefault="005A4145" w:rsidP="00940EB7">
      <w:pPr>
        <w:rPr>
          <w:b/>
          <w:bCs/>
          <w:i/>
          <w:iCs/>
        </w:rPr>
      </w:pPr>
      <w:r w:rsidRPr="00940EB7">
        <w:rPr>
          <w:b/>
          <w:bCs/>
          <w:i/>
          <w:iCs/>
        </w:rPr>
        <w:t>Ф.</w:t>
      </w:r>
      <w:r w:rsidR="00702D93">
        <w:rPr>
          <w:b/>
          <w:bCs/>
          <w:i/>
          <w:iCs/>
        </w:rPr>
        <w:t xml:space="preserve"> </w:t>
      </w:r>
      <w:proofErr w:type="spellStart"/>
      <w:r w:rsidRPr="00940EB7">
        <w:rPr>
          <w:b/>
          <w:bCs/>
          <w:i/>
          <w:iCs/>
        </w:rPr>
        <w:t>Шкруднев</w:t>
      </w:r>
      <w:proofErr w:type="spellEnd"/>
    </w:p>
    <w:p w14:paraId="779BEA86" w14:textId="688655BE" w:rsidR="0042185D" w:rsidRPr="00940EB7" w:rsidRDefault="001A68B0" w:rsidP="00940EB7">
      <w:pPr>
        <w:rPr>
          <w:b/>
          <w:bCs/>
          <w:i/>
          <w:iCs/>
        </w:rPr>
      </w:pPr>
      <w:r>
        <w:rPr>
          <w:b/>
          <w:bCs/>
          <w:i/>
          <w:iCs/>
        </w:rPr>
        <w:t>04</w:t>
      </w:r>
      <w:r w:rsidR="00702D9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февраля</w:t>
      </w:r>
      <w:r w:rsidR="00702D93"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202</w:t>
      </w:r>
      <w:r>
        <w:rPr>
          <w:b/>
          <w:bCs/>
          <w:i/>
          <w:iCs/>
        </w:rPr>
        <w:t>3</w:t>
      </w:r>
      <w:r w:rsidR="00702D93"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года</w:t>
      </w:r>
      <w:r w:rsidR="00702D93">
        <w:rPr>
          <w:b/>
          <w:bCs/>
          <w:i/>
          <w:iCs/>
        </w:rPr>
        <w:t xml:space="preserve"> </w:t>
      </w:r>
    </w:p>
    <w:p w14:paraId="0687F633" w14:textId="77777777" w:rsidR="00532E11" w:rsidRPr="00731612" w:rsidRDefault="00532E11" w:rsidP="00532E11">
      <w:pPr>
        <w:pStyle w:val="affffffa"/>
      </w:pPr>
    </w:p>
    <w:sectPr w:rsidR="00532E11" w:rsidRPr="00731612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FE56" w14:textId="77777777" w:rsidR="00E13C01" w:rsidRDefault="00E13C01" w:rsidP="007E5B4D">
      <w:r>
        <w:separator/>
      </w:r>
    </w:p>
  </w:endnote>
  <w:endnote w:type="continuationSeparator" w:id="0">
    <w:p w14:paraId="22833DF4" w14:textId="77777777" w:rsidR="00E13C01" w:rsidRDefault="00E13C0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75995" w14:textId="77777777" w:rsidR="00E13C01" w:rsidRDefault="00E13C01" w:rsidP="007E5B4D">
      <w:r>
        <w:separator/>
      </w:r>
    </w:p>
  </w:footnote>
  <w:footnote w:type="continuationSeparator" w:id="0">
    <w:p w14:paraId="7D75509B" w14:textId="77777777" w:rsidR="00E13C01" w:rsidRDefault="00E13C01" w:rsidP="007E5B4D">
      <w:r>
        <w:continuationSeparator/>
      </w:r>
    </w:p>
  </w:footnote>
  <w:footnote w:id="1">
    <w:p w14:paraId="7BBF2C03" w14:textId="306B3CB8" w:rsidR="007D1F98" w:rsidRDefault="007D1F98" w:rsidP="00702D93">
      <w:pPr>
        <w:pStyle w:val="afa"/>
        <w:rPr>
          <w:rFonts w:ascii="Open Sans" w:hAnsi="Open Sans"/>
        </w:rPr>
      </w:pPr>
      <w:r>
        <w:rPr>
          <w:rStyle w:val="afc"/>
        </w:rPr>
        <w:footnoteRef/>
      </w:r>
      <w:r w:rsidR="00702D93">
        <w:t xml:space="preserve"> </w:t>
      </w:r>
      <w:r w:rsidRPr="00FB1CFC">
        <w:rPr>
          <w:b/>
          <w:bCs/>
          <w:i/>
          <w:iCs/>
        </w:rPr>
        <w:t>Конвенциональная</w:t>
      </w:r>
      <w:r w:rsidR="00702D93">
        <w:rPr>
          <w:b/>
          <w:bCs/>
          <w:i/>
          <w:iCs/>
        </w:rPr>
        <w:t xml:space="preserve"> </w:t>
      </w:r>
      <w:r w:rsidRPr="00FB1CFC">
        <w:rPr>
          <w:b/>
          <w:bCs/>
          <w:i/>
          <w:iCs/>
        </w:rPr>
        <w:t>война</w:t>
      </w:r>
      <w:r w:rsidR="00702D93">
        <w:t xml:space="preserve"> </w:t>
      </w:r>
      <w:r w:rsidRPr="00FB1CFC">
        <w:t>(от</w:t>
      </w:r>
      <w:r w:rsidR="00702D93">
        <w:t xml:space="preserve"> </w:t>
      </w:r>
      <w:r w:rsidRPr="00FB1CFC">
        <w:t>англ.</w:t>
      </w:r>
      <w:r w:rsidR="00702D93">
        <w:t xml:space="preserve"> </w:t>
      </w:r>
      <w:proofErr w:type="spellStart"/>
      <w:r w:rsidRPr="00FB1CFC">
        <w:t>conventional</w:t>
      </w:r>
      <w:proofErr w:type="spellEnd"/>
      <w:r w:rsidR="00702D93">
        <w:t xml:space="preserve"> </w:t>
      </w:r>
      <w:r>
        <w:t>—</w:t>
      </w:r>
      <w:r w:rsidR="00702D93">
        <w:t xml:space="preserve"> </w:t>
      </w:r>
      <w:r w:rsidRPr="00FB1CFC">
        <w:t>обычный,</w:t>
      </w:r>
      <w:r w:rsidR="00702D93">
        <w:t xml:space="preserve"> </w:t>
      </w:r>
      <w:r w:rsidRPr="00FB1CFC">
        <w:t>традиционный;</w:t>
      </w:r>
      <w:r w:rsidR="00702D93">
        <w:t xml:space="preserve"> </w:t>
      </w:r>
      <w:r w:rsidRPr="00FB1CFC">
        <w:t>общепринятый;</w:t>
      </w:r>
      <w:r w:rsidR="00702D93">
        <w:t xml:space="preserve"> </w:t>
      </w:r>
      <w:r w:rsidRPr="00FB1CFC">
        <w:t>привычный)</w:t>
      </w:r>
      <w:r w:rsidR="00702D93">
        <w:t xml:space="preserve"> </w:t>
      </w:r>
      <w:r w:rsidRPr="00FB1CFC">
        <w:t>—</w:t>
      </w:r>
      <w:r w:rsidR="00702D93">
        <w:t xml:space="preserve"> </w:t>
      </w:r>
      <w:r w:rsidR="00F5612A" w:rsidRPr="00FB1CFC">
        <w:t>вооружённый</w:t>
      </w:r>
      <w:r w:rsidR="00702D93">
        <w:t xml:space="preserve"> </w:t>
      </w:r>
      <w:r w:rsidRPr="00FB1CFC">
        <w:t>конфликт</w:t>
      </w:r>
      <w:r w:rsidR="00702D93">
        <w:t xml:space="preserve"> </w:t>
      </w:r>
      <w:r w:rsidRPr="00FB1CFC">
        <w:t>двух</w:t>
      </w:r>
      <w:r w:rsidR="00702D93">
        <w:t xml:space="preserve"> </w:t>
      </w:r>
      <w:r w:rsidRPr="00FB1CFC">
        <w:t>или</w:t>
      </w:r>
      <w:r w:rsidR="00702D93">
        <w:t xml:space="preserve"> </w:t>
      </w:r>
      <w:r w:rsidRPr="00FB1CFC">
        <w:t>нескольких</w:t>
      </w:r>
      <w:r w:rsidR="00702D93">
        <w:t xml:space="preserve"> </w:t>
      </w:r>
      <w:r w:rsidRPr="00FB1CFC">
        <w:t>государств,</w:t>
      </w:r>
      <w:r w:rsidR="00702D93">
        <w:t xml:space="preserve"> </w:t>
      </w:r>
      <w:r w:rsidRPr="00FB1CFC">
        <w:t>ведущийся</w:t>
      </w:r>
      <w:r w:rsidR="00702D93">
        <w:t xml:space="preserve"> </w:t>
      </w:r>
      <w:r w:rsidRPr="00FB1CFC">
        <w:t>в</w:t>
      </w:r>
      <w:r w:rsidR="00702D93">
        <w:t xml:space="preserve"> </w:t>
      </w:r>
      <w:r w:rsidRPr="00FB1CFC">
        <w:t>соответствии</w:t>
      </w:r>
      <w:r w:rsidR="00702D93">
        <w:t xml:space="preserve"> </w:t>
      </w:r>
      <w:r w:rsidRPr="00FB1CFC">
        <w:t>с</w:t>
      </w:r>
      <w:r w:rsidR="00702D93">
        <w:t xml:space="preserve"> </w:t>
      </w:r>
      <w:r w:rsidRPr="00FB1CFC">
        <w:t>нормами</w:t>
      </w:r>
      <w:r w:rsidR="00702D93">
        <w:t xml:space="preserve"> </w:t>
      </w:r>
      <w:r w:rsidRPr="00FB1CFC">
        <w:t>международного</w:t>
      </w:r>
      <w:r w:rsidR="00702D93">
        <w:t xml:space="preserve"> </w:t>
      </w:r>
      <w:r w:rsidRPr="00FB1CFC">
        <w:t>права:</w:t>
      </w:r>
      <w:r w:rsidR="00702D93">
        <w:t xml:space="preserve"> </w:t>
      </w:r>
      <w:r w:rsidRPr="00FB1CFC">
        <w:t>права</w:t>
      </w:r>
      <w:r w:rsidR="00702D93">
        <w:t xml:space="preserve"> </w:t>
      </w:r>
      <w:r w:rsidRPr="00FB1CFC">
        <w:t>участников</w:t>
      </w:r>
      <w:r w:rsidR="00702D93">
        <w:t xml:space="preserve"> </w:t>
      </w:r>
      <w:r w:rsidRPr="00FB1CFC">
        <w:t>конфликта,</w:t>
      </w:r>
      <w:r w:rsidR="00702D93">
        <w:t xml:space="preserve"> </w:t>
      </w:r>
      <w:r w:rsidRPr="00FB1CFC">
        <w:t>военнопленных,</w:t>
      </w:r>
      <w:r w:rsidR="00702D93">
        <w:t xml:space="preserve"> </w:t>
      </w:r>
      <w:r w:rsidRPr="00FB1CFC">
        <w:t>мирного</w:t>
      </w:r>
      <w:r w:rsidR="00702D93">
        <w:t xml:space="preserve"> </w:t>
      </w:r>
      <w:r w:rsidRPr="00FB1CFC">
        <w:t>населения,</w:t>
      </w:r>
      <w:r w:rsidR="00702D93">
        <w:t xml:space="preserve"> </w:t>
      </w:r>
      <w:r w:rsidRPr="00FB1CFC">
        <w:t>а</w:t>
      </w:r>
      <w:r w:rsidR="00702D93">
        <w:t xml:space="preserve"> </w:t>
      </w:r>
      <w:r w:rsidRPr="00FB1CFC">
        <w:t>также</w:t>
      </w:r>
      <w:r w:rsidR="00702D93">
        <w:t xml:space="preserve"> </w:t>
      </w:r>
      <w:r w:rsidRPr="00FB1CFC">
        <w:t>неприменение</w:t>
      </w:r>
      <w:r w:rsidR="00702D93">
        <w:t xml:space="preserve"> </w:t>
      </w:r>
      <w:r w:rsidRPr="00FB1CFC">
        <w:t>оружия</w:t>
      </w:r>
      <w:r w:rsidR="00702D93">
        <w:t xml:space="preserve"> </w:t>
      </w:r>
      <w:r w:rsidRPr="00FB1CFC">
        <w:t>массового</w:t>
      </w:r>
      <w:r w:rsidR="00702D93">
        <w:t xml:space="preserve"> </w:t>
      </w:r>
      <w:r w:rsidRPr="00FB1CFC">
        <w:t>поражения</w:t>
      </w:r>
      <w:r w:rsidR="00702D93">
        <w:t xml:space="preserve"> </w:t>
      </w:r>
      <w:r w:rsidRPr="00FB1CFC">
        <w:t>(ОМП</w:t>
      </w:r>
      <w:r w:rsidR="00702D93">
        <w:t xml:space="preserve"> </w:t>
      </w:r>
      <w:r w:rsidR="00F5612A">
        <w:t>—</w:t>
      </w:r>
      <w:r w:rsidR="00702D93">
        <w:t xml:space="preserve"> </w:t>
      </w:r>
      <w:r w:rsidRPr="00FB1CFC">
        <w:t>ядерного,</w:t>
      </w:r>
      <w:r w:rsidR="00702D93">
        <w:t xml:space="preserve"> </w:t>
      </w:r>
      <w:r w:rsidRPr="00FB1CFC">
        <w:t>химического,</w:t>
      </w:r>
      <w:r w:rsidR="00702D93">
        <w:t xml:space="preserve"> </w:t>
      </w:r>
      <w:r w:rsidRPr="00FB1CFC">
        <w:t>биологического).</w:t>
      </w:r>
      <w:r w:rsidR="00702D93">
        <w:t xml:space="preserve"> </w:t>
      </w:r>
      <w:r w:rsidRPr="00FB1CFC">
        <w:t>Положения</w:t>
      </w:r>
      <w:r w:rsidR="00702D93">
        <w:t xml:space="preserve"> </w:t>
      </w:r>
      <w:r w:rsidRPr="00FB1CFC">
        <w:t>конвенциональной</w:t>
      </w:r>
      <w:r w:rsidR="00702D93">
        <w:t xml:space="preserve"> </w:t>
      </w:r>
      <w:r w:rsidRPr="00FB1CFC">
        <w:t>войны</w:t>
      </w:r>
      <w:r w:rsidR="00702D93">
        <w:t xml:space="preserve"> </w:t>
      </w:r>
      <w:r w:rsidRPr="00FB1CFC">
        <w:t>описываются</w:t>
      </w:r>
      <w:r w:rsidR="00702D93">
        <w:t xml:space="preserve"> </w:t>
      </w:r>
      <w:r w:rsidRPr="00FB1CFC">
        <w:t>в</w:t>
      </w:r>
      <w:r w:rsidR="00702D93">
        <w:t xml:space="preserve"> </w:t>
      </w:r>
      <w:r w:rsidRPr="00FB1CFC">
        <w:t>Гаагских</w:t>
      </w:r>
      <w:r w:rsidR="00702D93">
        <w:t xml:space="preserve"> </w:t>
      </w:r>
      <w:r w:rsidRPr="00FB1CFC">
        <w:t>Конвенциях,</w:t>
      </w:r>
      <w:r w:rsidR="00702D93">
        <w:t xml:space="preserve"> </w:t>
      </w:r>
      <w:r w:rsidRPr="00FB1CFC">
        <w:t>Женевских</w:t>
      </w:r>
      <w:r w:rsidR="00702D93">
        <w:t xml:space="preserve"> </w:t>
      </w:r>
      <w:r w:rsidRPr="00FB1CFC">
        <w:t>Конвенциях</w:t>
      </w:r>
      <w:r w:rsidR="00702D93">
        <w:t xml:space="preserve"> </w:t>
      </w:r>
      <w:r w:rsidRPr="00FB1CFC">
        <w:t>о</w:t>
      </w:r>
      <w:r w:rsidR="00702D93">
        <w:t xml:space="preserve"> </w:t>
      </w:r>
      <w:r w:rsidRPr="00FB1CFC">
        <w:t>защите</w:t>
      </w:r>
      <w:r w:rsidR="00702D93">
        <w:t xml:space="preserve"> </w:t>
      </w:r>
      <w:r w:rsidRPr="00FB1CFC">
        <w:t>жертв</w:t>
      </w:r>
      <w:r w:rsidR="00702D93">
        <w:t xml:space="preserve"> </w:t>
      </w:r>
      <w:r w:rsidRPr="00FB1CFC">
        <w:t>войны</w:t>
      </w:r>
      <w:r w:rsidR="00702D93">
        <w:t xml:space="preserve"> </w:t>
      </w:r>
      <w:r w:rsidRPr="00FB1CFC">
        <w:t>1949</w:t>
      </w:r>
      <w:r w:rsidR="00702D93">
        <w:t xml:space="preserve"> </w:t>
      </w:r>
      <w:r w:rsidRPr="00FB1CFC">
        <w:t>г.</w:t>
      </w:r>
      <w:r w:rsidR="00702D93">
        <w:t xml:space="preserve"> </w:t>
      </w:r>
      <w:r w:rsidRPr="00FB1CFC">
        <w:t>и</w:t>
      </w:r>
      <w:r w:rsidR="00702D93">
        <w:t xml:space="preserve"> </w:t>
      </w:r>
      <w:r w:rsidRPr="00FB1CFC">
        <w:t>Дополнительных</w:t>
      </w:r>
      <w:r w:rsidR="00702D93">
        <w:t xml:space="preserve"> </w:t>
      </w:r>
      <w:r w:rsidRPr="00FB1CFC">
        <w:t>Протоколах</w:t>
      </w:r>
      <w:r w:rsidR="00702D93">
        <w:t xml:space="preserve"> </w:t>
      </w:r>
      <w:r w:rsidRPr="00FB1CFC">
        <w:t>к</w:t>
      </w:r>
      <w:r w:rsidR="00702D93">
        <w:t xml:space="preserve"> </w:t>
      </w:r>
      <w:r w:rsidRPr="00FB1CFC">
        <w:t>ним</w:t>
      </w:r>
      <w:r w:rsidR="00702D93">
        <w:t xml:space="preserve"> </w:t>
      </w:r>
      <w:r w:rsidRPr="00FB1CFC">
        <w:t>1977</w:t>
      </w:r>
      <w:r w:rsidR="00702D93">
        <w:t xml:space="preserve"> </w:t>
      </w:r>
      <w:r w:rsidRPr="00FB1CFC">
        <w:t>г.,</w:t>
      </w:r>
      <w:r w:rsidR="00702D93">
        <w:t xml:space="preserve"> </w:t>
      </w:r>
      <w:r w:rsidRPr="00FB1CFC">
        <w:t>резолюциях</w:t>
      </w:r>
      <w:r w:rsidR="00702D93">
        <w:t xml:space="preserve"> </w:t>
      </w:r>
      <w:r w:rsidRPr="00FB1CFC">
        <w:t>Генеральной</w:t>
      </w:r>
      <w:r w:rsidR="00702D93">
        <w:t xml:space="preserve"> </w:t>
      </w:r>
      <w:r w:rsidRPr="00FB1CFC">
        <w:t>Ассамблеи</w:t>
      </w:r>
      <w:r w:rsidR="00702D93">
        <w:t xml:space="preserve"> </w:t>
      </w:r>
      <w:r w:rsidRPr="00FB1CFC">
        <w:t>ООН</w:t>
      </w:r>
      <w:r w:rsidR="00702D93">
        <w:t xml:space="preserve"> </w:t>
      </w:r>
      <w:r w:rsidRPr="00FB1CFC">
        <w:t>и</w:t>
      </w:r>
      <w:r w:rsidR="00702D93">
        <w:t xml:space="preserve"> </w:t>
      </w:r>
      <w:r w:rsidRPr="00FB1CFC">
        <w:t>других</w:t>
      </w:r>
      <w:r w:rsidR="00702D93">
        <w:t xml:space="preserve"> </w:t>
      </w:r>
      <w:r w:rsidRPr="00FB1CFC">
        <w:t>документах.</w:t>
      </w:r>
    </w:p>
    <w:p w14:paraId="70087236" w14:textId="77777777" w:rsidR="007D1F98" w:rsidRPr="002001FE" w:rsidRDefault="007D1F98" w:rsidP="007D1F98">
      <w:pPr>
        <w:pStyle w:val="afa"/>
      </w:pPr>
    </w:p>
  </w:footnote>
  <w:footnote w:id="2">
    <w:p w14:paraId="0F127D07" w14:textId="455AFA2E" w:rsidR="007D1F98" w:rsidRPr="00196C93" w:rsidRDefault="007D1F98" w:rsidP="00196C93">
      <w:pPr>
        <w:pStyle w:val="afa"/>
      </w:pPr>
      <w:r>
        <w:rPr>
          <w:rStyle w:val="afc"/>
        </w:rPr>
        <w:footnoteRef/>
      </w:r>
      <w:r w:rsidR="00702D93">
        <w:t xml:space="preserve"> </w:t>
      </w:r>
      <w:r w:rsidRPr="00901EAF">
        <w:t>Написано</w:t>
      </w:r>
      <w:r w:rsidR="00702D93">
        <w:t xml:space="preserve"> </w:t>
      </w:r>
      <w:r w:rsidRPr="00901EAF">
        <w:t>10-14</w:t>
      </w:r>
      <w:r w:rsidR="00702D93">
        <w:t xml:space="preserve"> </w:t>
      </w:r>
      <w:r w:rsidRPr="00F37F42">
        <w:t>сентября</w:t>
      </w:r>
      <w:r w:rsidR="00702D93">
        <w:t xml:space="preserve"> </w:t>
      </w:r>
      <w:r w:rsidRPr="00901EAF">
        <w:t>1917</w:t>
      </w:r>
      <w:r w:rsidR="00702D93">
        <w:t xml:space="preserve"> </w:t>
      </w:r>
      <w:r w:rsidRPr="00901EAF">
        <w:t>г.</w:t>
      </w:r>
      <w:r w:rsidR="00702D93">
        <w:t xml:space="preserve"> </w:t>
      </w:r>
      <w:r w:rsidRPr="00901EAF">
        <w:t>Напечатано</w:t>
      </w:r>
      <w:r w:rsidR="00702D93">
        <w:t xml:space="preserve"> </w:t>
      </w:r>
      <w:r w:rsidRPr="00901EAF">
        <w:t>в</w:t>
      </w:r>
      <w:r w:rsidR="00702D93">
        <w:t xml:space="preserve"> </w:t>
      </w:r>
      <w:r w:rsidRPr="00901EAF">
        <w:t>конце</w:t>
      </w:r>
      <w:r w:rsidR="00702D93">
        <w:t xml:space="preserve"> </w:t>
      </w:r>
      <w:r w:rsidRPr="00901EAF">
        <w:t>октября</w:t>
      </w:r>
      <w:r w:rsidR="00702D93">
        <w:t xml:space="preserve"> </w:t>
      </w:r>
      <w:r w:rsidRPr="00901EAF">
        <w:t>1917</w:t>
      </w:r>
      <w:r w:rsidR="00702D93">
        <w:t xml:space="preserve"> </w:t>
      </w:r>
      <w:r w:rsidRPr="00901EAF">
        <w:t>г.</w:t>
      </w:r>
      <w:r w:rsidR="00702D93">
        <w:t xml:space="preserve"> </w:t>
      </w:r>
      <w:r w:rsidRPr="00901EAF">
        <w:t>в</w:t>
      </w:r>
      <w:r w:rsidR="00702D93">
        <w:t xml:space="preserve"> </w:t>
      </w:r>
      <w:r w:rsidRPr="00901EAF">
        <w:t>Петрограде</w:t>
      </w:r>
      <w:r w:rsidR="00702D93">
        <w:t xml:space="preserve"> </w:t>
      </w:r>
      <w:r w:rsidRPr="00901EAF">
        <w:t>отдельной</w:t>
      </w:r>
      <w:r w:rsidR="00702D93">
        <w:t xml:space="preserve"> </w:t>
      </w:r>
      <w:r>
        <w:t>брошюрой</w:t>
      </w:r>
      <w:r w:rsidR="00702D93">
        <w:t xml:space="preserve"> </w:t>
      </w:r>
      <w:r w:rsidRPr="00901EAF">
        <w:t>издательством</w:t>
      </w:r>
      <w:r w:rsidR="00702D93">
        <w:t xml:space="preserve"> </w:t>
      </w:r>
      <w:r w:rsidRPr="00901EAF">
        <w:t>"Прибой</w:t>
      </w:r>
      <w:r w:rsidRPr="00901EAF">
        <w:rPr>
          <w:color w:val="000000"/>
          <w:shd w:val="clear" w:color="auto" w:fill="FFFFF0"/>
        </w:rPr>
        <w:t>"</w:t>
      </w:r>
    </w:p>
  </w:footnote>
  <w:footnote w:id="3">
    <w:p w14:paraId="53532F50" w14:textId="5D96B3E1" w:rsidR="007D1F98" w:rsidRPr="003F352B" w:rsidRDefault="007D1F98" w:rsidP="00837E89">
      <w:pPr>
        <w:pStyle w:val="afa"/>
      </w:pPr>
      <w:r>
        <w:rPr>
          <w:rStyle w:val="afc"/>
        </w:rPr>
        <w:footnoteRef/>
      </w:r>
      <w:r w:rsidR="00702D93">
        <w:t xml:space="preserve"> </w:t>
      </w:r>
      <w:r w:rsidRPr="003F352B">
        <w:rPr>
          <w:b/>
          <w:bCs/>
          <w:shd w:val="clear" w:color="auto" w:fill="FFFFFF"/>
        </w:rPr>
        <w:t>Николай</w:t>
      </w:r>
      <w:r w:rsidR="00702D93">
        <w:rPr>
          <w:b/>
          <w:bCs/>
          <w:shd w:val="clear" w:color="auto" w:fill="FFFFFF"/>
        </w:rPr>
        <w:t xml:space="preserve"> </w:t>
      </w:r>
      <w:r w:rsidRPr="003F352B">
        <w:rPr>
          <w:b/>
          <w:bCs/>
          <w:shd w:val="clear" w:color="auto" w:fill="FFFFFF"/>
        </w:rPr>
        <w:t>Александрович</w:t>
      </w:r>
      <w:r w:rsidR="00702D93">
        <w:rPr>
          <w:b/>
          <w:bCs/>
          <w:shd w:val="clear" w:color="auto" w:fill="FFFFFF"/>
        </w:rPr>
        <w:t xml:space="preserve"> </w:t>
      </w:r>
      <w:r w:rsidRPr="003F352B">
        <w:rPr>
          <w:b/>
          <w:bCs/>
          <w:shd w:val="clear" w:color="auto" w:fill="FFFFFF"/>
        </w:rPr>
        <w:t>Морозов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был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русским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революционером,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который</w:t>
      </w:r>
      <w:r w:rsidR="00702D93">
        <w:rPr>
          <w:shd w:val="clear" w:color="auto" w:fill="FFFFFF"/>
        </w:rPr>
        <w:t xml:space="preserve"> </w:t>
      </w:r>
      <w:r w:rsidR="007842C1" w:rsidRPr="003F352B">
        <w:rPr>
          <w:shd w:val="clear" w:color="auto" w:fill="FFFFFF"/>
        </w:rPr>
        <w:t>провёл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около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25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лет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в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тюрьме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за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революционную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деятельность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против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царского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правительства.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Он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также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был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академиком,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публиковавшим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работы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в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различных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областях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науки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и</w:t>
      </w:r>
      <w:r w:rsidR="00702D93">
        <w:rPr>
          <w:shd w:val="clear" w:color="auto" w:fill="FFFFFF"/>
        </w:rPr>
        <w:t xml:space="preserve"> </w:t>
      </w:r>
      <w:r w:rsidRPr="00837E89">
        <w:t>истории</w:t>
      </w:r>
      <w:r w:rsidRPr="003F352B">
        <w:rPr>
          <w:shd w:val="clear" w:color="auto" w:fill="FFFFFF"/>
        </w:rPr>
        <w:t>,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и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пионером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авиации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в</w:t>
      </w:r>
      <w:r w:rsidR="00702D93">
        <w:rPr>
          <w:shd w:val="clear" w:color="auto" w:fill="FFFFFF"/>
        </w:rPr>
        <w:t xml:space="preserve"> </w:t>
      </w:r>
      <w:r w:rsidRPr="003F352B">
        <w:rPr>
          <w:shd w:val="clear" w:color="auto" w:fill="FFFFFF"/>
        </w:rPr>
        <w:t>России.</w:t>
      </w:r>
      <w:r w:rsidR="00702D93">
        <w:rPr>
          <w:shd w:val="clear" w:color="auto" w:fill="FFFFFF"/>
        </w:rPr>
        <w:t xml:space="preserve"> </w:t>
      </w:r>
      <w:r w:rsidRPr="003F352B">
        <w:rPr>
          <w:color w:val="000000"/>
        </w:rPr>
        <w:t>Его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книги,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положившие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начало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так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называемой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теории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"новой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хронологии",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отрицающей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исторический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ход</w:t>
      </w:r>
      <w:r w:rsidR="00702D93">
        <w:rPr>
          <w:color w:val="000000"/>
        </w:rPr>
        <w:t xml:space="preserve"> </w:t>
      </w:r>
      <w:r w:rsidRPr="003F352B">
        <w:rPr>
          <w:color w:val="000000"/>
        </w:rPr>
        <w:t>событий</w:t>
      </w:r>
      <w:r>
        <w:rPr>
          <w:color w:val="000000"/>
        </w:rPr>
        <w:t>.</w:t>
      </w:r>
    </w:p>
  </w:footnote>
  <w:footnote w:id="4">
    <w:p w14:paraId="394AEBA0" w14:textId="5D29E6F3" w:rsidR="007D1F98" w:rsidRPr="00D12DFC" w:rsidRDefault="007D1F98" w:rsidP="00837E89">
      <w:pPr>
        <w:pStyle w:val="afa"/>
        <w:rPr>
          <w:lang w:val="en-US"/>
        </w:rPr>
      </w:pPr>
      <w:r>
        <w:rPr>
          <w:rStyle w:val="afc"/>
        </w:rPr>
        <w:footnoteRef/>
      </w:r>
      <w:r w:rsidR="00702D93">
        <w:t xml:space="preserve"> </w:t>
      </w:r>
      <w:r w:rsidRPr="003F352B">
        <w:rPr>
          <w:rStyle w:val="b-"/>
          <w:b/>
          <w:bCs/>
          <w:sz w:val="21"/>
          <w:szCs w:val="21"/>
          <w:shd w:val="clear" w:color="auto" w:fill="F9F9F9"/>
        </w:rPr>
        <w:t>МЕРИТОКРАТИЯ</w:t>
      </w:r>
      <w:r w:rsidR="00702D93">
        <w:rPr>
          <w:b/>
          <w:bCs/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(букв.</w:t>
      </w:r>
      <w:r w:rsidR="00702D93">
        <w:rPr>
          <w:shd w:val="clear" w:color="auto" w:fill="F9F9F9"/>
        </w:rPr>
        <w:t xml:space="preserve"> </w:t>
      </w:r>
      <w:r>
        <w:rPr>
          <w:shd w:val="clear" w:color="auto" w:fill="F9F9F9"/>
        </w:rPr>
        <w:t>—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власть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дос</w:t>
      </w:r>
      <w:r w:rsidRPr="003F352B">
        <w:rPr>
          <w:shd w:val="clear" w:color="auto" w:fill="F9F9F9"/>
        </w:rPr>
        <w:softHyphen/>
        <w:t>той</w:t>
      </w:r>
      <w:r w:rsidRPr="003F352B">
        <w:rPr>
          <w:shd w:val="clear" w:color="auto" w:fill="F9F9F9"/>
        </w:rPr>
        <w:softHyphen/>
        <w:t>ных,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от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лат.</w:t>
      </w:r>
      <w:r w:rsidR="00702D93">
        <w:rPr>
          <w:shd w:val="clear" w:color="auto" w:fill="F9F9F9"/>
        </w:rPr>
        <w:t xml:space="preserve"> </w:t>
      </w:r>
      <w:proofErr w:type="spellStart"/>
      <w:r w:rsidRPr="003F352B">
        <w:rPr>
          <w:shd w:val="clear" w:color="auto" w:fill="F9F9F9"/>
        </w:rPr>
        <w:t>meritus</w:t>
      </w:r>
      <w:proofErr w:type="spellEnd"/>
      <w:r w:rsidR="00702D93">
        <w:rPr>
          <w:shd w:val="clear" w:color="auto" w:fill="F9F9F9"/>
        </w:rPr>
        <w:t xml:space="preserve"> </w:t>
      </w:r>
      <w:r>
        <w:rPr>
          <w:shd w:val="clear" w:color="auto" w:fill="F9F9F9"/>
        </w:rPr>
        <w:t>—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дос</w:t>
      </w:r>
      <w:r w:rsidRPr="003F352B">
        <w:rPr>
          <w:shd w:val="clear" w:color="auto" w:fill="F9F9F9"/>
        </w:rPr>
        <w:softHyphen/>
        <w:t>той</w:t>
      </w:r>
      <w:r w:rsidRPr="003F352B">
        <w:rPr>
          <w:shd w:val="clear" w:color="auto" w:fill="F9F9F9"/>
        </w:rPr>
        <w:softHyphen/>
        <w:t>ный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и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греч.</w:t>
      </w:r>
      <w:r w:rsidR="00702D93">
        <w:rPr>
          <w:shd w:val="clear" w:color="auto" w:fill="F9F9F9"/>
        </w:rPr>
        <w:t xml:space="preserve"> </w:t>
      </w:r>
      <w:proofErr w:type="spellStart"/>
      <w:r w:rsidRPr="003F352B">
        <w:rPr>
          <w:rStyle w:val="specfont"/>
          <w:rFonts w:ascii="Cambria" w:hAnsi="Cambria" w:cs="Cambria"/>
          <w:sz w:val="21"/>
          <w:szCs w:val="21"/>
          <w:shd w:val="clear" w:color="auto" w:fill="F9F9F9"/>
        </w:rPr>
        <w:t>ϰ</w:t>
      </w:r>
      <w:r w:rsidRPr="003F352B">
        <w:rPr>
          <w:rStyle w:val="specfont"/>
          <w:sz w:val="21"/>
          <w:szCs w:val="21"/>
          <w:shd w:val="clear" w:color="auto" w:fill="F9F9F9"/>
        </w:rPr>
        <w:t>ρ</w:t>
      </w:r>
      <w:r w:rsidRPr="003F352B">
        <w:rPr>
          <w:rStyle w:val="specfont"/>
          <w:rFonts w:ascii="Times New Roman" w:hAnsi="Times New Roman" w:cs="Times New Roman"/>
          <w:sz w:val="21"/>
          <w:szCs w:val="21"/>
          <w:shd w:val="clear" w:color="auto" w:fill="F9F9F9"/>
        </w:rPr>
        <w:t>ά</w:t>
      </w:r>
      <w:r w:rsidRPr="003F352B">
        <w:rPr>
          <w:rStyle w:val="specfont"/>
          <w:sz w:val="21"/>
          <w:szCs w:val="21"/>
          <w:shd w:val="clear" w:color="auto" w:fill="F9F9F9"/>
        </w:rPr>
        <w:t>τος</w:t>
      </w:r>
      <w:proofErr w:type="spellEnd"/>
      <w:r w:rsidR="00702D93">
        <w:rPr>
          <w:shd w:val="clear" w:color="auto" w:fill="F9F9F9"/>
        </w:rPr>
        <w:t xml:space="preserve"> </w:t>
      </w:r>
      <w:r>
        <w:rPr>
          <w:shd w:val="clear" w:color="auto" w:fill="F9F9F9"/>
        </w:rPr>
        <w:t>—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власть),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фор</w:t>
      </w:r>
      <w:r w:rsidRPr="003F352B">
        <w:rPr>
          <w:shd w:val="clear" w:color="auto" w:fill="F9F9F9"/>
        </w:rPr>
        <w:softHyphen/>
        <w:t>ма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прав</w:t>
      </w:r>
      <w:r w:rsidRPr="003F352B">
        <w:rPr>
          <w:shd w:val="clear" w:color="auto" w:fill="F9F9F9"/>
        </w:rPr>
        <w:softHyphen/>
        <w:t>ле</w:t>
      </w:r>
      <w:r w:rsidRPr="003F352B">
        <w:rPr>
          <w:shd w:val="clear" w:color="auto" w:fill="F9F9F9"/>
        </w:rPr>
        <w:softHyphen/>
        <w:t>ния,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в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ос</w:t>
      </w:r>
      <w:r w:rsidRPr="003F352B">
        <w:rPr>
          <w:shd w:val="clear" w:color="auto" w:fill="F9F9F9"/>
        </w:rPr>
        <w:softHyphen/>
        <w:t>но</w:t>
      </w:r>
      <w:r w:rsidRPr="003F352B">
        <w:rPr>
          <w:shd w:val="clear" w:color="auto" w:fill="F9F9F9"/>
        </w:rPr>
        <w:softHyphen/>
        <w:t>ву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ко</w:t>
      </w:r>
      <w:r w:rsidRPr="003F352B">
        <w:rPr>
          <w:shd w:val="clear" w:color="auto" w:fill="F9F9F9"/>
        </w:rPr>
        <w:softHyphen/>
        <w:t>то</w:t>
      </w:r>
      <w:r w:rsidRPr="003F352B">
        <w:rPr>
          <w:shd w:val="clear" w:color="auto" w:fill="F9F9F9"/>
        </w:rPr>
        <w:softHyphen/>
        <w:t>рой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по</w:t>
      </w:r>
      <w:r w:rsidRPr="003F352B">
        <w:rPr>
          <w:shd w:val="clear" w:color="auto" w:fill="F9F9F9"/>
        </w:rPr>
        <w:softHyphen/>
        <w:t>ло</w:t>
      </w:r>
      <w:r w:rsidRPr="003F352B">
        <w:rPr>
          <w:shd w:val="clear" w:color="auto" w:fill="F9F9F9"/>
        </w:rPr>
        <w:softHyphen/>
        <w:t>жен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прин</w:t>
      </w:r>
      <w:r w:rsidRPr="003F352B">
        <w:rPr>
          <w:shd w:val="clear" w:color="auto" w:fill="F9F9F9"/>
        </w:rPr>
        <w:softHyphen/>
        <w:t>цип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ин</w:t>
      </w:r>
      <w:r w:rsidRPr="003F352B">
        <w:rPr>
          <w:shd w:val="clear" w:color="auto" w:fill="F9F9F9"/>
        </w:rPr>
        <w:softHyphen/>
        <w:t>ди</w:t>
      </w:r>
      <w:r w:rsidRPr="003F352B">
        <w:rPr>
          <w:shd w:val="clear" w:color="auto" w:fill="F9F9F9"/>
        </w:rPr>
        <w:softHyphen/>
        <w:t>ви</w:t>
      </w:r>
      <w:r w:rsidRPr="003F352B">
        <w:rPr>
          <w:shd w:val="clear" w:color="auto" w:fill="F9F9F9"/>
        </w:rPr>
        <w:softHyphen/>
        <w:t>ду</w:t>
      </w:r>
      <w:r w:rsidRPr="003F352B">
        <w:rPr>
          <w:shd w:val="clear" w:color="auto" w:fill="F9F9F9"/>
        </w:rPr>
        <w:softHyphen/>
        <w:t>аль</w:t>
      </w:r>
      <w:r w:rsidRPr="003F352B">
        <w:rPr>
          <w:shd w:val="clear" w:color="auto" w:fill="F9F9F9"/>
        </w:rPr>
        <w:softHyphen/>
        <w:t>ной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за</w:t>
      </w:r>
      <w:r w:rsidRPr="003F352B">
        <w:rPr>
          <w:shd w:val="clear" w:color="auto" w:fill="F9F9F9"/>
        </w:rPr>
        <w:softHyphen/>
        <w:t>слу</w:t>
      </w:r>
      <w:r w:rsidRPr="003F352B">
        <w:rPr>
          <w:shd w:val="clear" w:color="auto" w:fill="F9F9F9"/>
        </w:rPr>
        <w:softHyphen/>
        <w:t>ги.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При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та</w:t>
      </w:r>
      <w:r w:rsidRPr="003F352B">
        <w:rPr>
          <w:shd w:val="clear" w:color="auto" w:fill="F9F9F9"/>
        </w:rPr>
        <w:softHyphen/>
        <w:t>кой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фор</w:t>
      </w:r>
      <w:r w:rsidRPr="003F352B">
        <w:rPr>
          <w:shd w:val="clear" w:color="auto" w:fill="F9F9F9"/>
        </w:rPr>
        <w:softHyphen/>
        <w:t>ме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вла</w:t>
      </w:r>
      <w:r w:rsidRPr="003F352B">
        <w:rPr>
          <w:shd w:val="clear" w:color="auto" w:fill="F9F9F9"/>
        </w:rPr>
        <w:softHyphen/>
        <w:t>сти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к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управ</w:t>
      </w:r>
      <w:r w:rsidRPr="003F352B">
        <w:rPr>
          <w:shd w:val="clear" w:color="auto" w:fill="F9F9F9"/>
        </w:rPr>
        <w:softHyphen/>
        <w:t>ле</w:t>
      </w:r>
      <w:r w:rsidRPr="003F352B">
        <w:rPr>
          <w:shd w:val="clear" w:color="auto" w:fill="F9F9F9"/>
        </w:rPr>
        <w:softHyphen/>
        <w:t>нию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об</w:t>
      </w:r>
      <w:r w:rsidRPr="003F352B">
        <w:rPr>
          <w:shd w:val="clear" w:color="auto" w:fill="F9F9F9"/>
        </w:rPr>
        <w:softHyphen/>
        <w:t>ще</w:t>
      </w:r>
      <w:r w:rsidRPr="003F352B">
        <w:rPr>
          <w:shd w:val="clear" w:color="auto" w:fill="F9F9F9"/>
        </w:rPr>
        <w:softHyphen/>
        <w:t>ст</w:t>
      </w:r>
      <w:r w:rsidRPr="003F352B">
        <w:rPr>
          <w:shd w:val="clear" w:color="auto" w:fill="F9F9F9"/>
        </w:rPr>
        <w:softHyphen/>
        <w:t>вом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при</w:t>
      </w:r>
      <w:r w:rsidRPr="003F352B">
        <w:rPr>
          <w:shd w:val="clear" w:color="auto" w:fill="F9F9F9"/>
        </w:rPr>
        <w:softHyphen/>
        <w:t>хо</w:t>
      </w:r>
      <w:r w:rsidRPr="003F352B">
        <w:rPr>
          <w:shd w:val="clear" w:color="auto" w:fill="F9F9F9"/>
        </w:rPr>
        <w:softHyphen/>
        <w:t>дят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наи</w:t>
      </w:r>
      <w:r w:rsidRPr="003F352B">
        <w:rPr>
          <w:shd w:val="clear" w:color="auto" w:fill="F9F9F9"/>
        </w:rPr>
        <w:softHyphen/>
        <w:t>бо</w:t>
      </w:r>
      <w:r w:rsidRPr="003F352B">
        <w:rPr>
          <w:shd w:val="clear" w:color="auto" w:fill="F9F9F9"/>
        </w:rPr>
        <w:softHyphen/>
        <w:t>лее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дос</w:t>
      </w:r>
      <w:r w:rsidRPr="003F352B">
        <w:rPr>
          <w:shd w:val="clear" w:color="auto" w:fill="F9F9F9"/>
        </w:rPr>
        <w:softHyphen/>
        <w:t>той</w:t>
      </w:r>
      <w:r w:rsidRPr="003F352B">
        <w:rPr>
          <w:shd w:val="clear" w:color="auto" w:fill="F9F9F9"/>
        </w:rPr>
        <w:softHyphen/>
        <w:t>ные,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ком</w:t>
      </w:r>
      <w:r w:rsidRPr="003F352B">
        <w:rPr>
          <w:shd w:val="clear" w:color="auto" w:fill="F9F9F9"/>
        </w:rPr>
        <w:softHyphen/>
        <w:t>пе</w:t>
      </w:r>
      <w:r w:rsidRPr="003F352B">
        <w:rPr>
          <w:shd w:val="clear" w:color="auto" w:fill="F9F9F9"/>
        </w:rPr>
        <w:softHyphen/>
        <w:t>тент</w:t>
      </w:r>
      <w:r w:rsidRPr="003F352B">
        <w:rPr>
          <w:shd w:val="clear" w:color="auto" w:fill="F9F9F9"/>
        </w:rPr>
        <w:softHyphen/>
        <w:t>ные,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та</w:t>
      </w:r>
      <w:r w:rsidRPr="003F352B">
        <w:rPr>
          <w:shd w:val="clear" w:color="auto" w:fill="F9F9F9"/>
        </w:rPr>
        <w:softHyphen/>
        <w:t>лант</w:t>
      </w:r>
      <w:r w:rsidRPr="003F352B">
        <w:rPr>
          <w:shd w:val="clear" w:color="auto" w:fill="F9F9F9"/>
        </w:rPr>
        <w:softHyphen/>
        <w:t>ли</w:t>
      </w:r>
      <w:r w:rsidRPr="003F352B">
        <w:rPr>
          <w:shd w:val="clear" w:color="auto" w:fill="F9F9F9"/>
        </w:rPr>
        <w:softHyphen/>
        <w:t>вые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лю</w:t>
      </w:r>
      <w:r w:rsidRPr="003F352B">
        <w:rPr>
          <w:shd w:val="clear" w:color="auto" w:fill="F9F9F9"/>
        </w:rPr>
        <w:softHyphen/>
        <w:t>ди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из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разл</w:t>
      </w:r>
      <w:r>
        <w:rPr>
          <w:shd w:val="clear" w:color="auto" w:fill="F9F9F9"/>
        </w:rPr>
        <w:t>ичных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со</w:t>
      </w:r>
      <w:r w:rsidRPr="003F352B">
        <w:rPr>
          <w:shd w:val="clear" w:color="auto" w:fill="F9F9F9"/>
        </w:rPr>
        <w:softHyphen/>
        <w:t>ци</w:t>
      </w:r>
      <w:r w:rsidRPr="003F352B">
        <w:rPr>
          <w:shd w:val="clear" w:color="auto" w:fill="F9F9F9"/>
        </w:rPr>
        <w:softHyphen/>
        <w:t>аль</w:t>
      </w:r>
      <w:r w:rsidRPr="003F352B">
        <w:rPr>
          <w:shd w:val="clear" w:color="auto" w:fill="F9F9F9"/>
        </w:rPr>
        <w:softHyphen/>
        <w:t>ных</w:t>
      </w:r>
      <w:r w:rsidR="00702D93">
        <w:rPr>
          <w:shd w:val="clear" w:color="auto" w:fill="F9F9F9"/>
        </w:rPr>
        <w:t xml:space="preserve"> </w:t>
      </w:r>
      <w:r w:rsidRPr="003F352B">
        <w:rPr>
          <w:shd w:val="clear" w:color="auto" w:fill="F9F9F9"/>
        </w:rPr>
        <w:t>сло</w:t>
      </w:r>
      <w:r w:rsidRPr="003F352B">
        <w:rPr>
          <w:shd w:val="clear" w:color="auto" w:fill="F9F9F9"/>
        </w:rPr>
        <w:softHyphen/>
        <w:t>ёв</w:t>
      </w:r>
      <w:r w:rsidR="00D12DFC">
        <w:rPr>
          <w:shd w:val="clear" w:color="auto" w:fill="F9F9F9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0A13FE13" w:rsidR="00DE2A87" w:rsidRPr="00871E9A" w:rsidRDefault="00573D4E" w:rsidP="00DE2A87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702D93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702D93">
      <w:rPr>
        <w:rStyle w:val="afffffff2"/>
        <w:u w:val="none"/>
        <w:lang w:val="ru-RU"/>
      </w:rPr>
      <w:t xml:space="preserve"> </w:t>
    </w:r>
    <w:proofErr w:type="spellStart"/>
    <w:r w:rsidRPr="00596BE1">
      <w:rPr>
        <w:rStyle w:val="afffffff2"/>
        <w:u w:val="none"/>
        <w:lang w:val="ru-RU"/>
      </w:rPr>
      <w:t>Шкруднев</w:t>
    </w:r>
    <w:proofErr w:type="spellEnd"/>
    <w:r w:rsidR="00702D93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702D93">
      <w:rPr>
        <w:b/>
        <w:bCs w:val="0"/>
        <w:u w:val="none"/>
      </w:rPr>
      <w:t xml:space="preserve"> </w:t>
    </w:r>
    <w:r w:rsidR="001A68B0">
      <w:rPr>
        <w:u w:val="none"/>
      </w:rPr>
      <w:t>Стояние</w:t>
    </w:r>
    <w:r w:rsidR="00702D93">
      <w:rPr>
        <w:u w:val="none"/>
      </w:rPr>
      <w:t xml:space="preserve"> </w:t>
    </w:r>
    <w:r w:rsidR="001A68B0">
      <w:rPr>
        <w:u w:val="none"/>
      </w:rPr>
      <w:t>у</w:t>
    </w:r>
    <w:r w:rsidR="00702D93">
      <w:rPr>
        <w:u w:val="none"/>
      </w:rPr>
      <w:t xml:space="preserve"> </w:t>
    </w:r>
    <w:r w:rsidR="001A68B0">
      <w:rPr>
        <w:u w:val="none"/>
      </w:rPr>
      <w:t>«</w:t>
    </w:r>
    <w:proofErr w:type="gramStart"/>
    <w:r w:rsidR="001A68B0">
      <w:rPr>
        <w:u w:val="none"/>
      </w:rPr>
      <w:t>двери»</w:t>
    </w:r>
    <w:r w:rsidR="00871E9A">
      <w:rPr>
        <w:u w:val="none"/>
      </w:rPr>
      <w:t>…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C3E1906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 w:numId="20" w16cid:durableId="933131928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6C9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68B0"/>
    <w:rsid w:val="001A720C"/>
    <w:rsid w:val="001A7505"/>
    <w:rsid w:val="001B1162"/>
    <w:rsid w:val="001B3301"/>
    <w:rsid w:val="001B3BB6"/>
    <w:rsid w:val="001B3DB1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4FA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895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41A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46C5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1F98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2DFC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01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12A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rsid w:val="006C3B87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1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nhideWhenUsed/>
    <w:rsid w:val="006C3B8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rsid w:val="006C3B87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uiPriority w:val="35"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uiPriority w:val="11"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uiPriority w:val="11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2A426F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7246C5"/>
    <w:pPr>
      <w:spacing w:after="120" w:line="240" w:lineRule="auto"/>
      <w:ind w:firstLine="0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6C3B87"/>
  </w:style>
  <w:style w:type="paragraph" w:customStyle="1" w:styleId="afffffd">
    <w:name w:val="текст таблицы"/>
    <w:basedOn w:val="ab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e">
    <w:name w:val="эпиграф"/>
    <w:basedOn w:val="ab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">
    <w:name w:val="синий"/>
    <w:basedOn w:val="ac"/>
    <w:uiPriority w:val="1"/>
    <w:qFormat/>
    <w:rsid w:val="006C3B87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6C3B87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6C3B87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6C3B87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6C3B87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6C3B87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6C3B87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6C3B87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b"/>
    <w:autoRedefine/>
    <w:qFormat/>
    <w:rsid w:val="006C3B87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2A426F"/>
    <w:pPr>
      <w:jc w:val="right"/>
    </w:pPr>
  </w:style>
  <w:style w:type="paragraph" w:customStyle="1" w:styleId="affffffa">
    <w:name w:val="название"/>
    <w:basedOn w:val="aff7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b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b">
    <w:name w:val="Красный прописной"/>
    <w:basedOn w:val="affffff1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6C3B87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6C3B87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6C3B87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1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  <w:style w:type="paragraph" w:customStyle="1" w:styleId="v2-dict-entry-text">
    <w:name w:val="v2-dict-entry-text"/>
    <w:basedOn w:val="ab"/>
    <w:rsid w:val="001A68B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c"/>
    <w:rsid w:val="001A6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5868</TotalTime>
  <Pages>17</Pages>
  <Words>5467</Words>
  <Characters>31167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831</cp:revision>
  <cp:lastPrinted>2021-09-14T01:53:00Z</cp:lastPrinted>
  <dcterms:created xsi:type="dcterms:W3CDTF">2021-07-21T07:59:00Z</dcterms:created>
  <dcterms:modified xsi:type="dcterms:W3CDTF">2023-02-06T10:00:00Z</dcterms:modified>
</cp:coreProperties>
</file>